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3891" w14:textId="77777777" w:rsidR="005D075D" w:rsidRPr="00A05880" w:rsidRDefault="005D075D" w:rsidP="00DC78B9">
      <w:pPr>
        <w:pStyle w:val="Texto"/>
        <w:rPr>
          <w:vanish/>
        </w:rPr>
      </w:pPr>
    </w:p>
    <w:p w14:paraId="0F25D870" w14:textId="77777777" w:rsidR="00DC78B9" w:rsidRPr="00262533" w:rsidRDefault="00DC78B9" w:rsidP="00DC78B9">
      <w:pPr>
        <w:pStyle w:val="Texto"/>
      </w:pPr>
    </w:p>
    <w:p w14:paraId="39ECF849" w14:textId="77777777" w:rsidR="00DC78B9" w:rsidRPr="00262533"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262533" w14:paraId="37D2D05B" w14:textId="77777777" w:rsidTr="00DE192A">
        <w:trPr>
          <w:trHeight w:val="2995"/>
        </w:trPr>
        <w:tc>
          <w:tcPr>
            <w:tcW w:w="6352" w:type="dxa"/>
            <w:vAlign w:val="center"/>
          </w:tcPr>
          <w:p w14:paraId="52FDD9D1" w14:textId="6629CE35" w:rsidR="00DC78B9" w:rsidRPr="00264C35" w:rsidRDefault="00264C35" w:rsidP="00DC78B9">
            <w:pPr>
              <w:pStyle w:val="Ttuloprincipal"/>
              <w:jc w:val="left"/>
              <w:rPr>
                <w:sz w:val="26"/>
                <w:szCs w:val="26"/>
                <w:lang w:val="pt-BR"/>
              </w:rPr>
            </w:pPr>
            <w:r w:rsidRPr="00264C35">
              <w:rPr>
                <w:sz w:val="26"/>
                <w:szCs w:val="26"/>
                <w:lang w:val="pt-BR"/>
              </w:rPr>
              <w:t>LEDESMA FRUTAS S.A.U.</w:t>
            </w:r>
          </w:p>
          <w:p w14:paraId="6F9A03D6" w14:textId="77777777" w:rsidR="00DC78B9" w:rsidRPr="00264C35" w:rsidRDefault="00DC78B9" w:rsidP="00DC78B9">
            <w:pPr>
              <w:pStyle w:val="Textoinfaud"/>
              <w:tabs>
                <w:tab w:val="clear" w:pos="720"/>
                <w:tab w:val="center" w:pos="7470"/>
              </w:tabs>
              <w:jc w:val="left"/>
              <w:rPr>
                <w:b/>
                <w:lang w:val="pt-BR"/>
              </w:rPr>
            </w:pPr>
          </w:p>
          <w:p w14:paraId="02920B94" w14:textId="5FFF35AD" w:rsidR="00DC78B9" w:rsidRPr="00262533" w:rsidRDefault="002D1113" w:rsidP="000903E4">
            <w:pPr>
              <w:pStyle w:val="Ttulonota"/>
              <w:jc w:val="left"/>
            </w:pPr>
            <w:r w:rsidRPr="002D1113">
              <w:rPr>
                <w:szCs w:val="22"/>
              </w:rPr>
              <w:t xml:space="preserve">Estados Contables </w:t>
            </w:r>
            <w:r w:rsidR="008F5336">
              <w:rPr>
                <w:szCs w:val="22"/>
              </w:rPr>
              <w:t>por el período de siete meses</w:t>
            </w:r>
            <w:r w:rsidRPr="002D1113">
              <w:rPr>
                <w:szCs w:val="22"/>
              </w:rPr>
              <w:t xml:space="preserve"> finalizado el 31 de </w:t>
            </w:r>
            <w:r w:rsidR="009A0EE0">
              <w:rPr>
                <w:szCs w:val="22"/>
              </w:rPr>
              <w:t>agosto</w:t>
            </w:r>
            <w:r w:rsidRPr="002D1113">
              <w:rPr>
                <w:szCs w:val="22"/>
              </w:rPr>
              <w:t xml:space="preserve"> de 202</w:t>
            </w:r>
            <w:r>
              <w:rPr>
                <w:szCs w:val="22"/>
              </w:rPr>
              <w:t>2</w:t>
            </w:r>
            <w:r w:rsidRPr="002D1113">
              <w:rPr>
                <w:szCs w:val="22"/>
              </w:rPr>
              <w:t xml:space="preserve">, juntamente con el Informe </w:t>
            </w:r>
            <w:r w:rsidR="008F5336">
              <w:rPr>
                <w:szCs w:val="22"/>
              </w:rPr>
              <w:t xml:space="preserve">sobre Revisión de Período Intermedio </w:t>
            </w:r>
            <w:r w:rsidRPr="002D1113">
              <w:rPr>
                <w:szCs w:val="22"/>
              </w:rPr>
              <w:t>de los Auditores Independientes y el Informe de la Comisión Fiscalizadora</w:t>
            </w:r>
          </w:p>
        </w:tc>
      </w:tr>
    </w:tbl>
    <w:p w14:paraId="6F1E3E6A" w14:textId="485D3901" w:rsidR="00DB0C87" w:rsidRDefault="00DB0C87" w:rsidP="0026712B">
      <w:pPr>
        <w:pStyle w:val="Texto"/>
      </w:pPr>
    </w:p>
    <w:p w14:paraId="7B203AE9" w14:textId="152B21B7" w:rsidR="0026712B" w:rsidRDefault="0026712B" w:rsidP="0026712B">
      <w:pPr>
        <w:pStyle w:val="Texto"/>
      </w:pPr>
    </w:p>
    <w:p w14:paraId="729EBB37" w14:textId="4E81174E" w:rsidR="0025470B" w:rsidRDefault="0025470B" w:rsidP="001E5A38">
      <w:pPr>
        <w:pStyle w:val="Texto"/>
        <w:tabs>
          <w:tab w:val="left" w:pos="7371"/>
        </w:tabs>
      </w:pPr>
    </w:p>
    <w:p w14:paraId="4967DB95" w14:textId="77777777" w:rsidR="0025470B" w:rsidRDefault="0025470B" w:rsidP="001E5A38">
      <w:pPr>
        <w:pStyle w:val="Texto"/>
        <w:tabs>
          <w:tab w:val="left" w:pos="7371"/>
        </w:tabs>
      </w:pPr>
    </w:p>
    <w:p w14:paraId="706C7BA4" w14:textId="77777777" w:rsidR="00A61921" w:rsidRPr="00262533" w:rsidRDefault="00A61921" w:rsidP="0026712B">
      <w:pPr>
        <w:pStyle w:val="Texto"/>
        <w:sectPr w:rsidR="00A61921" w:rsidRPr="00262533">
          <w:pgSz w:w="12240" w:h="15840" w:code="1"/>
          <w:pgMar w:top="576" w:right="864" w:bottom="576" w:left="1714" w:header="432" w:footer="1008" w:gutter="0"/>
          <w:cols w:space="720"/>
        </w:sectPr>
      </w:pPr>
    </w:p>
    <w:p w14:paraId="0BE6C9BD" w14:textId="77777777" w:rsidR="00936348" w:rsidRDefault="00251911" w:rsidP="00F23E68">
      <w:pPr>
        <w:pStyle w:val="Texto"/>
        <w:jc w:val="center"/>
      </w:pPr>
      <w:r w:rsidRPr="00262533">
        <w:lastRenderedPageBreak/>
        <w:t xml:space="preserve">Domicilio legal: </w:t>
      </w:r>
      <w:r>
        <w:t>Av. Corrientes 415 - 8° piso - Ciudad Autónoma de Buenos Aires</w:t>
      </w:r>
    </w:p>
    <w:p w14:paraId="2FD61A1F" w14:textId="564109C0" w:rsidR="00251911" w:rsidRDefault="00251911" w:rsidP="00F23E68">
      <w:pPr>
        <w:pStyle w:val="Texto"/>
        <w:jc w:val="center"/>
        <w:rPr>
          <w:sz w:val="18"/>
        </w:rPr>
      </w:pPr>
    </w:p>
    <w:p w14:paraId="181FE99D" w14:textId="77777777" w:rsidR="002D1113" w:rsidRPr="00DD111B" w:rsidRDefault="002D1113" w:rsidP="00F23E68">
      <w:pPr>
        <w:pStyle w:val="Texto"/>
        <w:jc w:val="center"/>
        <w:rPr>
          <w:sz w:val="18"/>
        </w:rPr>
      </w:pPr>
    </w:p>
    <w:p w14:paraId="5E35DAEC" w14:textId="783D637B" w:rsidR="002D1113" w:rsidRDefault="002D1113" w:rsidP="002D1113">
      <w:pPr>
        <w:pStyle w:val="Ttulonota"/>
        <w:jc w:val="center"/>
      </w:pPr>
      <w:r>
        <w:t xml:space="preserve">EJERCICIO ECONÓMICO </w:t>
      </w:r>
      <w:proofErr w:type="spellStart"/>
      <w:r>
        <w:t>N°</w:t>
      </w:r>
      <w:proofErr w:type="spellEnd"/>
      <w:r>
        <w:t xml:space="preserve"> 5</w:t>
      </w:r>
      <w:r w:rsidR="000F662C">
        <w:t>1</w:t>
      </w:r>
      <w:r>
        <w:t xml:space="preserve"> </w:t>
      </w:r>
    </w:p>
    <w:p w14:paraId="531C6C45" w14:textId="77777777" w:rsidR="002D1113" w:rsidRDefault="002D1113" w:rsidP="009973AD">
      <w:pPr>
        <w:pStyle w:val="Texto"/>
      </w:pPr>
    </w:p>
    <w:p w14:paraId="6ACFF468" w14:textId="77777777" w:rsidR="009049AD" w:rsidRDefault="002D1113" w:rsidP="002D1113">
      <w:pPr>
        <w:pStyle w:val="Ttulonota"/>
        <w:jc w:val="center"/>
      </w:pPr>
      <w:r>
        <w:t xml:space="preserve">ESTADOS CONTABLES </w:t>
      </w:r>
      <w:r w:rsidR="009049AD">
        <w:t>POR EL PERÍODO DE SIETE MESES</w:t>
      </w:r>
    </w:p>
    <w:p w14:paraId="46E033EA" w14:textId="77777777" w:rsidR="008901BE" w:rsidRDefault="008901BE" w:rsidP="009973AD">
      <w:pPr>
        <w:pStyle w:val="Texto"/>
      </w:pPr>
    </w:p>
    <w:p w14:paraId="0472796C" w14:textId="0E52A3DC" w:rsidR="002D1113" w:rsidRDefault="002D1113" w:rsidP="002D1113">
      <w:pPr>
        <w:pStyle w:val="Ttulonota"/>
        <w:jc w:val="center"/>
      </w:pPr>
      <w:r>
        <w:t>INICIADO EL 1° DE FEBRERO DE 202</w:t>
      </w:r>
      <w:r w:rsidR="009A0EE0">
        <w:t>2</w:t>
      </w:r>
      <w:r w:rsidR="009049AD">
        <w:t xml:space="preserve"> Y FINALIZADO EL</w:t>
      </w:r>
      <w:r w:rsidR="00425BC3">
        <w:t xml:space="preserve"> </w:t>
      </w:r>
      <w:r>
        <w:t xml:space="preserve">31 DE </w:t>
      </w:r>
      <w:r w:rsidR="009A0EE0">
        <w:t>AGOSTO</w:t>
      </w:r>
      <w:r>
        <w:t xml:space="preserve"> DE 2022</w:t>
      </w:r>
    </w:p>
    <w:p w14:paraId="43B4F586" w14:textId="49DCE098" w:rsidR="00251911" w:rsidRDefault="00251911" w:rsidP="00F23E68">
      <w:pPr>
        <w:pStyle w:val="Texto"/>
        <w:jc w:val="center"/>
        <w:rPr>
          <w:sz w:val="18"/>
        </w:rPr>
      </w:pPr>
    </w:p>
    <w:p w14:paraId="51735E55" w14:textId="77777777" w:rsidR="008901BE" w:rsidRDefault="000C6F7D" w:rsidP="00EF02D9">
      <w:pPr>
        <w:pStyle w:val="Ttulonota"/>
        <w:jc w:val="center"/>
      </w:pPr>
      <w:r>
        <w:t>PRESENTADOS EN FORMA COMPARATIVA</w:t>
      </w:r>
    </w:p>
    <w:p w14:paraId="51F6B0E1" w14:textId="77777777" w:rsidR="008901BE" w:rsidRDefault="008901BE" w:rsidP="009973AD">
      <w:pPr>
        <w:pStyle w:val="Texto"/>
      </w:pPr>
    </w:p>
    <w:p w14:paraId="2FB5369E" w14:textId="7EDA24C4" w:rsidR="008901BE" w:rsidRDefault="000C6F7D" w:rsidP="00EF02D9">
      <w:pPr>
        <w:pStyle w:val="Ttulonota"/>
        <w:jc w:val="center"/>
      </w:pPr>
      <w:r>
        <w:t xml:space="preserve">CON EL </w:t>
      </w:r>
      <w:r w:rsidR="009049AD">
        <w:t>ESTADO DE SITUACIÓN PATRIMONIAL AL 31 DE ENERO DE 202</w:t>
      </w:r>
      <w:r w:rsidR="00425BC3">
        <w:t>2</w:t>
      </w:r>
      <w:r w:rsidR="009049AD">
        <w:t xml:space="preserve"> </w:t>
      </w:r>
    </w:p>
    <w:p w14:paraId="55FD2B3B" w14:textId="77777777" w:rsidR="008901BE" w:rsidRDefault="008901BE" w:rsidP="009973AD">
      <w:pPr>
        <w:pStyle w:val="Texto"/>
      </w:pPr>
    </w:p>
    <w:p w14:paraId="07C44C7D" w14:textId="6C705C7C" w:rsidR="000C6F7D" w:rsidRDefault="009049AD" w:rsidP="00EF02D9">
      <w:pPr>
        <w:pStyle w:val="Ttulonota"/>
        <w:jc w:val="center"/>
      </w:pPr>
      <w:r>
        <w:t>Y CON EL MISMO PERÍODO DEL</w:t>
      </w:r>
      <w:r w:rsidR="000C6F7D">
        <w:t xml:space="preserve"> EJERCICIO ANTERIOR</w:t>
      </w:r>
    </w:p>
    <w:p w14:paraId="6502A5CF" w14:textId="16BFCED9" w:rsidR="00B80F5A" w:rsidRDefault="00B80F5A" w:rsidP="00936348">
      <w:pPr>
        <w:pStyle w:val="Texto"/>
        <w:rPr>
          <w:sz w:val="18"/>
          <w:szCs w:val="18"/>
        </w:rPr>
      </w:pPr>
    </w:p>
    <w:p w14:paraId="576F17BF" w14:textId="77777777" w:rsidR="002D1113" w:rsidRPr="009C7393" w:rsidRDefault="002D1113" w:rsidP="00936348">
      <w:pPr>
        <w:pStyle w:val="Texto"/>
        <w:rPr>
          <w:sz w:val="18"/>
          <w:szCs w:val="18"/>
        </w:rPr>
      </w:pPr>
    </w:p>
    <w:p w14:paraId="319FDA61" w14:textId="77777777" w:rsidR="00936348" w:rsidRPr="00262533" w:rsidRDefault="00936348" w:rsidP="00936348">
      <w:pPr>
        <w:pStyle w:val="Texto"/>
      </w:pPr>
      <w:r w:rsidRPr="00262533">
        <w:t xml:space="preserve">Actividad principal de la Sociedad: </w:t>
      </w:r>
      <w:r w:rsidR="00AE60B2" w:rsidRPr="00AE60B2">
        <w:t>Explotación directa o indirecta de establecimientos agrícolas y frutícolas y comercialización en el mercado local y externo de sus productos</w:t>
      </w:r>
      <w:r w:rsidR="006A72A4">
        <w:t>.</w:t>
      </w:r>
    </w:p>
    <w:p w14:paraId="5C898F75" w14:textId="77777777" w:rsidR="00994546" w:rsidRDefault="00994546" w:rsidP="00936348">
      <w:pPr>
        <w:pStyle w:val="Texto"/>
      </w:pPr>
    </w:p>
    <w:p w14:paraId="24515BA4" w14:textId="77777777" w:rsidR="00936348" w:rsidRPr="00262533" w:rsidRDefault="00936348" w:rsidP="00936348">
      <w:pPr>
        <w:pStyle w:val="Texto"/>
      </w:pPr>
      <w:r w:rsidRPr="00262533">
        <w:t>Fecha de inscripción en el Registro Público de Comercio:</w:t>
      </w:r>
    </w:p>
    <w:p w14:paraId="603557C7" w14:textId="77777777" w:rsidR="00994546" w:rsidRPr="00262533" w:rsidRDefault="00994546" w:rsidP="00936348">
      <w:pPr>
        <w:pStyle w:val="Texto"/>
      </w:pPr>
    </w:p>
    <w:p w14:paraId="797545C8" w14:textId="3AC5A2F6" w:rsidR="00936348" w:rsidRPr="00262533" w:rsidRDefault="002B2FEA" w:rsidP="003D1455">
      <w:pPr>
        <w:pStyle w:val="Texto"/>
        <w:numPr>
          <w:ilvl w:val="1"/>
          <w:numId w:val="3"/>
        </w:numPr>
      </w:pPr>
      <w:r w:rsidRPr="00262533">
        <w:t>Del estatuto</w:t>
      </w:r>
      <w:r w:rsidR="0000742B" w:rsidRPr="00262533">
        <w:t xml:space="preserve"> social</w:t>
      </w:r>
      <w:r w:rsidRPr="00262533">
        <w:t xml:space="preserve">: </w:t>
      </w:r>
      <w:r w:rsidR="003D1455" w:rsidRPr="003D1455">
        <w:t>20</w:t>
      </w:r>
      <w:r w:rsidR="0022190C">
        <w:t xml:space="preserve"> de diciembre de </w:t>
      </w:r>
      <w:r w:rsidR="003D1455" w:rsidRPr="003D1455">
        <w:t>1972</w:t>
      </w:r>
      <w:r w:rsidR="00C90A34">
        <w:t>.</w:t>
      </w:r>
    </w:p>
    <w:p w14:paraId="2302F75A" w14:textId="74E8183C" w:rsidR="00936348" w:rsidRPr="00262533" w:rsidRDefault="00936348" w:rsidP="003D1455">
      <w:pPr>
        <w:pStyle w:val="Texto"/>
        <w:numPr>
          <w:ilvl w:val="1"/>
          <w:numId w:val="3"/>
        </w:numPr>
      </w:pPr>
      <w:r w:rsidRPr="00262533">
        <w:t xml:space="preserve">De </w:t>
      </w:r>
      <w:r w:rsidR="001D5418" w:rsidRPr="00262533">
        <w:t>su</w:t>
      </w:r>
      <w:r w:rsidRPr="00262533">
        <w:t xml:space="preserve"> última modificación: </w:t>
      </w:r>
      <w:r w:rsidR="00BB7490">
        <w:t>30</w:t>
      </w:r>
      <w:r w:rsidR="0022190C">
        <w:t xml:space="preserve"> de </w:t>
      </w:r>
      <w:r w:rsidR="00ED40C0">
        <w:t>marzo</w:t>
      </w:r>
      <w:r w:rsidR="0022190C">
        <w:t xml:space="preserve"> de </w:t>
      </w:r>
      <w:r w:rsidR="00ED40C0">
        <w:t>202</w:t>
      </w:r>
      <w:r w:rsidR="00BB7490">
        <w:t>2</w:t>
      </w:r>
      <w:r w:rsidR="00DF0D18">
        <w:t>.</w:t>
      </w:r>
      <w:r w:rsidR="00E37DC1">
        <w:t xml:space="preserve"> </w:t>
      </w:r>
    </w:p>
    <w:p w14:paraId="43D80E8A" w14:textId="77777777" w:rsidR="00994546" w:rsidRPr="00262533" w:rsidRDefault="00994546" w:rsidP="00936348">
      <w:pPr>
        <w:pStyle w:val="Texto"/>
      </w:pPr>
    </w:p>
    <w:p w14:paraId="52B28B9D" w14:textId="77777777" w:rsidR="00936348" w:rsidRPr="00262533" w:rsidRDefault="00936348" w:rsidP="00936348">
      <w:pPr>
        <w:pStyle w:val="Texto"/>
      </w:pPr>
      <w:r w:rsidRPr="00262533">
        <w:t xml:space="preserve">Número de </w:t>
      </w:r>
      <w:r w:rsidR="002017B4">
        <w:t>Inscripción</w:t>
      </w:r>
      <w:r w:rsidRPr="00262533">
        <w:t xml:space="preserve"> en la </w:t>
      </w:r>
      <w:r w:rsidR="0085147B">
        <w:t>Inspección General de Justicia</w:t>
      </w:r>
      <w:r w:rsidRPr="00262533">
        <w:t xml:space="preserve">: </w:t>
      </w:r>
      <w:r w:rsidR="00810B05" w:rsidRPr="00810B05">
        <w:t>1.929.967</w:t>
      </w:r>
      <w:r w:rsidR="00DD5801" w:rsidRPr="00262533">
        <w:t>.</w:t>
      </w:r>
    </w:p>
    <w:p w14:paraId="26A2EAD1" w14:textId="77777777" w:rsidR="00994546" w:rsidRPr="00262533" w:rsidRDefault="00994546" w:rsidP="00936348">
      <w:pPr>
        <w:pStyle w:val="Texto"/>
      </w:pPr>
    </w:p>
    <w:p w14:paraId="5317132A" w14:textId="6CD0D6CD" w:rsidR="00936348" w:rsidRPr="00262533" w:rsidRDefault="00936348" w:rsidP="00936348">
      <w:pPr>
        <w:pStyle w:val="Texto"/>
      </w:pPr>
      <w:r w:rsidRPr="00262533">
        <w:t xml:space="preserve">Fecha de vencimiento </w:t>
      </w:r>
      <w:r w:rsidR="002017B4" w:rsidRPr="00262533">
        <w:t xml:space="preserve">del </w:t>
      </w:r>
      <w:r w:rsidR="002017B4">
        <w:t xml:space="preserve">Estatuto </w:t>
      </w:r>
      <w:r w:rsidR="002017B4" w:rsidRPr="00262533">
        <w:t>Contrato Social</w:t>
      </w:r>
      <w:r w:rsidRPr="00262533">
        <w:t xml:space="preserve">: </w:t>
      </w:r>
      <w:r w:rsidR="00810B05" w:rsidRPr="00810B05">
        <w:t>20</w:t>
      </w:r>
      <w:r w:rsidR="0022190C">
        <w:t xml:space="preserve"> de diciembre de 2071</w:t>
      </w:r>
      <w:r w:rsidR="001E5CC2">
        <w:t>.</w:t>
      </w:r>
    </w:p>
    <w:p w14:paraId="374717C9" w14:textId="77777777" w:rsidR="00994546" w:rsidRPr="00262533" w:rsidRDefault="00994546" w:rsidP="00936348">
      <w:pPr>
        <w:pStyle w:val="Texto"/>
      </w:pPr>
    </w:p>
    <w:p w14:paraId="3D685894" w14:textId="77777777" w:rsidR="00936348" w:rsidRPr="00262533" w:rsidRDefault="00936348" w:rsidP="00936348">
      <w:pPr>
        <w:pStyle w:val="Texto"/>
      </w:pPr>
      <w:r w:rsidRPr="00262533">
        <w:t>Clave Única de Identificación Tributaria (C</w:t>
      </w:r>
      <w:r w:rsidR="00251911">
        <w:t>.</w:t>
      </w:r>
      <w:r w:rsidRPr="00262533">
        <w:t>U</w:t>
      </w:r>
      <w:r w:rsidR="00251911">
        <w:t>.</w:t>
      </w:r>
      <w:r w:rsidRPr="00262533">
        <w:t>I</w:t>
      </w:r>
      <w:r w:rsidR="00251911">
        <w:t>.</w:t>
      </w:r>
      <w:r w:rsidRPr="00262533">
        <w:t>T</w:t>
      </w:r>
      <w:r w:rsidR="00251911">
        <w:t>.</w:t>
      </w:r>
      <w:r w:rsidRPr="00262533">
        <w:t xml:space="preserve">) </w:t>
      </w:r>
      <w:proofErr w:type="spellStart"/>
      <w:r w:rsidRPr="00262533">
        <w:t>N°</w:t>
      </w:r>
      <w:proofErr w:type="spellEnd"/>
      <w:r w:rsidRPr="00262533">
        <w:t xml:space="preserve">: </w:t>
      </w:r>
      <w:r w:rsidR="00CB378A">
        <w:t>30-</w:t>
      </w:r>
      <w:r w:rsidR="006A72A4" w:rsidRPr="006A72A4">
        <w:t>54923166</w:t>
      </w:r>
      <w:r w:rsidR="006A72A4">
        <w:t>-3</w:t>
      </w:r>
      <w:r w:rsidR="00535E5D" w:rsidRPr="00262533">
        <w:t>.</w:t>
      </w:r>
    </w:p>
    <w:p w14:paraId="671B0872" w14:textId="77777777" w:rsidR="00994546" w:rsidRPr="00262533" w:rsidRDefault="00994546" w:rsidP="00936348">
      <w:pPr>
        <w:pStyle w:val="Texto"/>
      </w:pPr>
    </w:p>
    <w:p w14:paraId="131FDFB9" w14:textId="77777777" w:rsidR="00936348" w:rsidRDefault="00B36A8D" w:rsidP="00936348">
      <w:pPr>
        <w:pStyle w:val="Texto"/>
      </w:pPr>
      <w:r>
        <w:t>Sociedad controlante:</w:t>
      </w:r>
    </w:p>
    <w:p w14:paraId="48D67BAC" w14:textId="77777777" w:rsidR="006B641C" w:rsidRDefault="006B641C" w:rsidP="00936348">
      <w:pPr>
        <w:pStyle w:val="Texto"/>
      </w:pPr>
    </w:p>
    <w:p w14:paraId="6753498D" w14:textId="77777777" w:rsidR="006B641C" w:rsidRDefault="00EA2774" w:rsidP="006B641C">
      <w:pPr>
        <w:pStyle w:val="Texto"/>
        <w:numPr>
          <w:ilvl w:val="1"/>
          <w:numId w:val="3"/>
        </w:numPr>
      </w:pPr>
      <w:r>
        <w:t>Denominación: LEDESMA S.A.A.I.</w:t>
      </w:r>
    </w:p>
    <w:p w14:paraId="01399EC9" w14:textId="77777777" w:rsidR="006B641C" w:rsidRDefault="006B641C" w:rsidP="00936348">
      <w:pPr>
        <w:pStyle w:val="Texto"/>
      </w:pPr>
    </w:p>
    <w:p w14:paraId="1A8D4277" w14:textId="77777777" w:rsidR="00EA2774" w:rsidRDefault="00EA2774" w:rsidP="00EA2774">
      <w:pPr>
        <w:pStyle w:val="Texto"/>
        <w:numPr>
          <w:ilvl w:val="1"/>
          <w:numId w:val="3"/>
        </w:numPr>
      </w:pPr>
      <w:r>
        <w:t>Domicilio legal: Av. Corrientes 415</w:t>
      </w:r>
      <w:r w:rsidR="00251911">
        <w:t>, 8° piso,</w:t>
      </w:r>
      <w:r>
        <w:t xml:space="preserve"> Ciudad Autónoma de Buenos Aires.</w:t>
      </w:r>
    </w:p>
    <w:p w14:paraId="383B809C" w14:textId="77777777" w:rsidR="006B641C" w:rsidRDefault="006B641C" w:rsidP="00936348">
      <w:pPr>
        <w:pStyle w:val="Texto"/>
      </w:pPr>
    </w:p>
    <w:p w14:paraId="5DC1BA8C" w14:textId="6219FF78" w:rsidR="00EA2774" w:rsidRPr="00262533" w:rsidRDefault="00EA2774" w:rsidP="00EA2774">
      <w:pPr>
        <w:pStyle w:val="Texto"/>
        <w:numPr>
          <w:ilvl w:val="1"/>
          <w:numId w:val="3"/>
        </w:numPr>
      </w:pPr>
      <w:r>
        <w:t>Actividad principal: Ingenio azucarero, destilería de alcohol, fabricación de papel y artículos de librería, producción de frutas y jugos, agricultura y ganadería.</w:t>
      </w:r>
    </w:p>
    <w:p w14:paraId="6C1E7528" w14:textId="77777777" w:rsidR="00936348" w:rsidRDefault="00936348" w:rsidP="00810B05">
      <w:pPr>
        <w:pStyle w:val="Texto"/>
      </w:pPr>
    </w:p>
    <w:p w14:paraId="678179BD" w14:textId="77777777" w:rsidR="00810B05" w:rsidRDefault="00810B05" w:rsidP="00810B05">
      <w:pPr>
        <w:pStyle w:val="Texto"/>
        <w:numPr>
          <w:ilvl w:val="1"/>
          <w:numId w:val="3"/>
        </w:numPr>
        <w:tabs>
          <w:tab w:val="center" w:pos="6210"/>
        </w:tabs>
      </w:pPr>
      <w:r>
        <w:t xml:space="preserve">Participación de la Sociedad </w:t>
      </w:r>
      <w:r w:rsidR="00166F64">
        <w:t>c</w:t>
      </w:r>
      <w:r>
        <w:t>ontrolante:</w:t>
      </w:r>
      <w:r w:rsidR="002017B4">
        <w:t xml:space="preserve">  </w:t>
      </w:r>
      <w:r>
        <w:t>100%</w:t>
      </w:r>
      <w:r w:rsidR="002017B4">
        <w:t>.</w:t>
      </w:r>
    </w:p>
    <w:p w14:paraId="6D282B63" w14:textId="11C17F19" w:rsidR="00A72692" w:rsidRDefault="00A72692" w:rsidP="00971D23">
      <w:pPr>
        <w:pStyle w:val="Texto"/>
        <w:jc w:val="center"/>
      </w:pPr>
    </w:p>
    <w:p w14:paraId="47359A5A" w14:textId="77777777" w:rsidR="009973AD" w:rsidRDefault="009973AD" w:rsidP="00971D23">
      <w:pPr>
        <w:pStyle w:val="Texto"/>
        <w:jc w:val="center"/>
      </w:pPr>
    </w:p>
    <w:p w14:paraId="39156C1A" w14:textId="616D15B5" w:rsidR="00042254" w:rsidRPr="00262533" w:rsidRDefault="00042254">
      <w:pPr>
        <w:pStyle w:val="Ttulonota"/>
        <w:jc w:val="center"/>
      </w:pPr>
      <w:r w:rsidRPr="00262533">
        <w:t>COMPOSICIÓN DEL CAPITAL</w:t>
      </w:r>
      <w:r w:rsidR="00994546" w:rsidRPr="00262533">
        <w:t xml:space="preserve"> SOCIAL</w:t>
      </w:r>
    </w:p>
    <w:p w14:paraId="05E0F418" w14:textId="77777777" w:rsidR="00042254" w:rsidRPr="003A474A" w:rsidRDefault="00042254">
      <w:pPr>
        <w:pStyle w:val="Texto"/>
        <w:jc w:val="center"/>
      </w:pPr>
    </w:p>
    <w:p w14:paraId="2200FD9C" w14:textId="1D334773" w:rsidR="004A2E16" w:rsidRDefault="00234F75">
      <w:pPr>
        <w:pStyle w:val="Texto"/>
        <w:jc w:val="center"/>
      </w:pPr>
      <w:r>
        <w:t>(</w:t>
      </w:r>
      <w:r w:rsidR="001C06DA" w:rsidRPr="001C06DA">
        <w:t>Cifras expresadas</w:t>
      </w:r>
      <w:r>
        <w:t xml:space="preserve"> en pesos</w:t>
      </w:r>
      <w:r w:rsidR="007A3A0A">
        <w:t xml:space="preserve"> </w:t>
      </w:r>
      <w:r w:rsidR="001C06DA" w:rsidRPr="001C06DA">
        <w:t>- Nota 2.2</w:t>
      </w:r>
      <w:r w:rsidR="00AE113B" w:rsidRPr="00262533">
        <w:t>)</w:t>
      </w:r>
    </w:p>
    <w:p w14:paraId="1B0E08B0" w14:textId="1936656A" w:rsidR="00DD4819" w:rsidRPr="009973AD" w:rsidRDefault="00DD4819">
      <w:pPr>
        <w:pStyle w:val="Texto"/>
        <w:jc w:val="center"/>
        <w:rPr>
          <w:sz w:val="14"/>
          <w:szCs w:val="14"/>
        </w:rPr>
      </w:pPr>
    </w:p>
    <w:tbl>
      <w:tblPr>
        <w:tblStyle w:val="TableGrid"/>
        <w:tblW w:w="8765" w:type="dxa"/>
        <w:jc w:val="center"/>
        <w:tblLayout w:type="fixed"/>
        <w:tblLook w:val="04A0" w:firstRow="1" w:lastRow="0" w:firstColumn="1" w:lastColumn="0" w:noHBand="0" w:noVBand="1"/>
      </w:tblPr>
      <w:tblGrid>
        <w:gridCol w:w="1260"/>
        <w:gridCol w:w="91"/>
        <w:gridCol w:w="2609"/>
        <w:gridCol w:w="90"/>
        <w:gridCol w:w="1260"/>
        <w:gridCol w:w="61"/>
        <w:gridCol w:w="1797"/>
        <w:gridCol w:w="72"/>
        <w:gridCol w:w="1525"/>
      </w:tblGrid>
      <w:tr w:rsidR="00B348BB" w:rsidRPr="00F41EC8" w14:paraId="4439A7E2" w14:textId="77777777" w:rsidTr="00B348BB">
        <w:trPr>
          <w:jc w:val="center"/>
        </w:trPr>
        <w:tc>
          <w:tcPr>
            <w:tcW w:w="1260" w:type="dxa"/>
          </w:tcPr>
          <w:p w14:paraId="38F230C6" w14:textId="77777777" w:rsidR="00B348BB" w:rsidRPr="00F41EC8" w:rsidRDefault="00B348BB" w:rsidP="009C7393">
            <w:pPr>
              <w:pStyle w:val="Texto"/>
              <w:jc w:val="center"/>
              <w:rPr>
                <w:b/>
                <w:sz w:val="18"/>
                <w:szCs w:val="18"/>
              </w:rPr>
            </w:pPr>
          </w:p>
        </w:tc>
        <w:tc>
          <w:tcPr>
            <w:tcW w:w="91" w:type="dxa"/>
          </w:tcPr>
          <w:p w14:paraId="3E45E057" w14:textId="77777777" w:rsidR="00B348BB" w:rsidRPr="00F41EC8" w:rsidRDefault="00B348BB" w:rsidP="009C7393">
            <w:pPr>
              <w:pStyle w:val="Texto"/>
              <w:jc w:val="center"/>
              <w:rPr>
                <w:b/>
                <w:sz w:val="18"/>
                <w:szCs w:val="18"/>
              </w:rPr>
            </w:pPr>
          </w:p>
        </w:tc>
        <w:tc>
          <w:tcPr>
            <w:tcW w:w="3959" w:type="dxa"/>
            <w:gridSpan w:val="3"/>
            <w:tcBorders>
              <w:bottom w:val="single" w:sz="6" w:space="0" w:color="auto"/>
            </w:tcBorders>
          </w:tcPr>
          <w:p w14:paraId="53AA5675" w14:textId="13B492B6" w:rsidR="00B348BB" w:rsidRPr="00F41EC8" w:rsidRDefault="00B348BB" w:rsidP="009C7393">
            <w:pPr>
              <w:pStyle w:val="Texto"/>
              <w:jc w:val="center"/>
              <w:rPr>
                <w:b/>
                <w:sz w:val="18"/>
                <w:szCs w:val="18"/>
              </w:rPr>
            </w:pPr>
            <w:r w:rsidRPr="00F41EC8">
              <w:rPr>
                <w:b/>
                <w:sz w:val="18"/>
                <w:szCs w:val="18"/>
              </w:rPr>
              <w:t>Acciones</w:t>
            </w:r>
          </w:p>
        </w:tc>
        <w:tc>
          <w:tcPr>
            <w:tcW w:w="61" w:type="dxa"/>
          </w:tcPr>
          <w:p w14:paraId="48C39BFF" w14:textId="77777777" w:rsidR="00B348BB" w:rsidRPr="00F41EC8" w:rsidRDefault="00B348BB" w:rsidP="009C7393">
            <w:pPr>
              <w:pStyle w:val="Texto"/>
              <w:tabs>
                <w:tab w:val="decimal" w:pos="1070"/>
              </w:tabs>
              <w:rPr>
                <w:sz w:val="18"/>
                <w:szCs w:val="18"/>
              </w:rPr>
            </w:pPr>
          </w:p>
        </w:tc>
        <w:tc>
          <w:tcPr>
            <w:tcW w:w="1797" w:type="dxa"/>
          </w:tcPr>
          <w:p w14:paraId="13446925" w14:textId="77777777" w:rsidR="00B348BB" w:rsidRPr="00F41EC8" w:rsidRDefault="00B348BB" w:rsidP="009C7393">
            <w:pPr>
              <w:pStyle w:val="Texto"/>
              <w:jc w:val="center"/>
              <w:rPr>
                <w:b/>
                <w:sz w:val="18"/>
                <w:szCs w:val="18"/>
              </w:rPr>
            </w:pPr>
          </w:p>
        </w:tc>
        <w:tc>
          <w:tcPr>
            <w:tcW w:w="72" w:type="dxa"/>
          </w:tcPr>
          <w:p w14:paraId="42826C4F" w14:textId="77777777" w:rsidR="00B348BB" w:rsidRPr="00F41EC8" w:rsidRDefault="00B348BB" w:rsidP="009C7393">
            <w:pPr>
              <w:pStyle w:val="Texto"/>
              <w:jc w:val="center"/>
              <w:rPr>
                <w:bCs/>
                <w:sz w:val="18"/>
                <w:szCs w:val="18"/>
              </w:rPr>
            </w:pPr>
          </w:p>
        </w:tc>
        <w:tc>
          <w:tcPr>
            <w:tcW w:w="1525" w:type="dxa"/>
          </w:tcPr>
          <w:p w14:paraId="50DCDDE6" w14:textId="77777777" w:rsidR="00B348BB" w:rsidRPr="00F41EC8" w:rsidRDefault="00B348BB" w:rsidP="009C7393">
            <w:pPr>
              <w:pStyle w:val="Texto"/>
              <w:jc w:val="center"/>
              <w:rPr>
                <w:b/>
                <w:sz w:val="18"/>
                <w:szCs w:val="18"/>
              </w:rPr>
            </w:pPr>
          </w:p>
        </w:tc>
      </w:tr>
      <w:tr w:rsidR="00B348BB" w:rsidRPr="00F41EC8" w14:paraId="64647AFE" w14:textId="37827176" w:rsidTr="00B348BB">
        <w:trPr>
          <w:jc w:val="center"/>
        </w:trPr>
        <w:tc>
          <w:tcPr>
            <w:tcW w:w="1260" w:type="dxa"/>
            <w:tcBorders>
              <w:bottom w:val="single" w:sz="6" w:space="0" w:color="auto"/>
            </w:tcBorders>
          </w:tcPr>
          <w:p w14:paraId="728F78C6" w14:textId="77777777" w:rsidR="00B348BB" w:rsidRPr="00F41EC8" w:rsidRDefault="00B348BB" w:rsidP="009C7393">
            <w:pPr>
              <w:pStyle w:val="Texto"/>
              <w:jc w:val="center"/>
              <w:rPr>
                <w:b/>
                <w:sz w:val="18"/>
                <w:szCs w:val="18"/>
              </w:rPr>
            </w:pPr>
            <w:r w:rsidRPr="00F41EC8">
              <w:rPr>
                <w:b/>
                <w:sz w:val="18"/>
                <w:szCs w:val="18"/>
              </w:rPr>
              <w:t>Cantidad</w:t>
            </w:r>
          </w:p>
        </w:tc>
        <w:tc>
          <w:tcPr>
            <w:tcW w:w="91" w:type="dxa"/>
          </w:tcPr>
          <w:p w14:paraId="051938BF" w14:textId="77777777" w:rsidR="00B348BB" w:rsidRPr="00F41EC8" w:rsidRDefault="00B348BB" w:rsidP="009C7393">
            <w:pPr>
              <w:pStyle w:val="Texto"/>
              <w:jc w:val="center"/>
              <w:rPr>
                <w:b/>
                <w:sz w:val="18"/>
                <w:szCs w:val="18"/>
              </w:rPr>
            </w:pPr>
          </w:p>
        </w:tc>
        <w:tc>
          <w:tcPr>
            <w:tcW w:w="2609" w:type="dxa"/>
            <w:tcBorders>
              <w:bottom w:val="single" w:sz="6" w:space="0" w:color="auto"/>
            </w:tcBorders>
          </w:tcPr>
          <w:p w14:paraId="33A2B1C2" w14:textId="77777777" w:rsidR="00B348BB" w:rsidRPr="00F41EC8" w:rsidRDefault="00B348BB" w:rsidP="009C7393">
            <w:pPr>
              <w:pStyle w:val="Texto"/>
              <w:jc w:val="center"/>
              <w:rPr>
                <w:b/>
                <w:sz w:val="18"/>
                <w:szCs w:val="18"/>
              </w:rPr>
            </w:pPr>
            <w:r w:rsidRPr="00F41EC8">
              <w:rPr>
                <w:b/>
                <w:sz w:val="18"/>
                <w:szCs w:val="18"/>
              </w:rPr>
              <w:t>Clase</w:t>
            </w:r>
          </w:p>
        </w:tc>
        <w:tc>
          <w:tcPr>
            <w:tcW w:w="90" w:type="dxa"/>
            <w:tcBorders>
              <w:top w:val="single" w:sz="6" w:space="0" w:color="auto"/>
            </w:tcBorders>
          </w:tcPr>
          <w:p w14:paraId="038A2610" w14:textId="77777777" w:rsidR="00B348BB" w:rsidRPr="00F41EC8" w:rsidRDefault="00B348BB" w:rsidP="009C7393">
            <w:pPr>
              <w:pStyle w:val="Texto"/>
              <w:tabs>
                <w:tab w:val="decimal" w:pos="1070"/>
              </w:tabs>
              <w:rPr>
                <w:sz w:val="18"/>
                <w:szCs w:val="18"/>
              </w:rPr>
            </w:pPr>
          </w:p>
        </w:tc>
        <w:tc>
          <w:tcPr>
            <w:tcW w:w="1260" w:type="dxa"/>
            <w:tcBorders>
              <w:bottom w:val="single" w:sz="6" w:space="0" w:color="auto"/>
            </w:tcBorders>
          </w:tcPr>
          <w:p w14:paraId="65E2EB55" w14:textId="77777777" w:rsidR="00B348BB" w:rsidRPr="00F41EC8" w:rsidRDefault="00B348BB" w:rsidP="009C7393">
            <w:pPr>
              <w:pStyle w:val="Texto"/>
              <w:jc w:val="center"/>
              <w:rPr>
                <w:b/>
                <w:sz w:val="18"/>
                <w:szCs w:val="18"/>
              </w:rPr>
            </w:pPr>
            <w:proofErr w:type="spellStart"/>
            <w:r w:rsidRPr="00F41EC8">
              <w:rPr>
                <w:b/>
                <w:sz w:val="18"/>
                <w:szCs w:val="18"/>
              </w:rPr>
              <w:t>N°</w:t>
            </w:r>
            <w:proofErr w:type="spellEnd"/>
            <w:r w:rsidRPr="00F41EC8">
              <w:rPr>
                <w:b/>
                <w:sz w:val="18"/>
                <w:szCs w:val="18"/>
              </w:rPr>
              <w:t xml:space="preserve"> de votos que otorga cada uno</w:t>
            </w:r>
          </w:p>
        </w:tc>
        <w:tc>
          <w:tcPr>
            <w:tcW w:w="61" w:type="dxa"/>
          </w:tcPr>
          <w:p w14:paraId="4D6B0C92" w14:textId="77777777" w:rsidR="00B348BB" w:rsidRPr="00F41EC8" w:rsidRDefault="00B348BB" w:rsidP="009C7393">
            <w:pPr>
              <w:pStyle w:val="Texto"/>
              <w:tabs>
                <w:tab w:val="decimal" w:pos="1070"/>
              </w:tabs>
              <w:rPr>
                <w:sz w:val="18"/>
                <w:szCs w:val="18"/>
              </w:rPr>
            </w:pPr>
          </w:p>
        </w:tc>
        <w:tc>
          <w:tcPr>
            <w:tcW w:w="1797" w:type="dxa"/>
            <w:tcBorders>
              <w:bottom w:val="single" w:sz="6" w:space="0" w:color="auto"/>
            </w:tcBorders>
          </w:tcPr>
          <w:p w14:paraId="1ECE1E13" w14:textId="77777777" w:rsidR="00B348BB" w:rsidRPr="00F41EC8" w:rsidRDefault="00B348BB" w:rsidP="009C7393">
            <w:pPr>
              <w:pStyle w:val="Texto"/>
              <w:jc w:val="center"/>
              <w:rPr>
                <w:b/>
                <w:sz w:val="18"/>
                <w:szCs w:val="18"/>
              </w:rPr>
            </w:pPr>
            <w:r w:rsidRPr="00F41EC8">
              <w:rPr>
                <w:b/>
                <w:sz w:val="18"/>
                <w:szCs w:val="18"/>
              </w:rPr>
              <w:t>Capital suscripto, emitido, integrado e inscripto</w:t>
            </w:r>
          </w:p>
        </w:tc>
        <w:tc>
          <w:tcPr>
            <w:tcW w:w="72" w:type="dxa"/>
          </w:tcPr>
          <w:p w14:paraId="2B184812" w14:textId="0334886C" w:rsidR="00B348BB" w:rsidRPr="00F41EC8" w:rsidRDefault="00B348BB" w:rsidP="009C7393">
            <w:pPr>
              <w:pStyle w:val="Texto"/>
              <w:jc w:val="center"/>
              <w:rPr>
                <w:bCs/>
                <w:sz w:val="18"/>
                <w:szCs w:val="18"/>
              </w:rPr>
            </w:pPr>
          </w:p>
        </w:tc>
        <w:tc>
          <w:tcPr>
            <w:tcW w:w="1525" w:type="dxa"/>
            <w:tcBorders>
              <w:bottom w:val="single" w:sz="6" w:space="0" w:color="auto"/>
            </w:tcBorders>
          </w:tcPr>
          <w:p w14:paraId="22478500" w14:textId="04DAD5BE" w:rsidR="00B348BB" w:rsidRPr="00F41EC8" w:rsidRDefault="00B348BB" w:rsidP="009C7393">
            <w:pPr>
              <w:pStyle w:val="Texto"/>
              <w:jc w:val="center"/>
              <w:rPr>
                <w:b/>
                <w:sz w:val="18"/>
                <w:szCs w:val="18"/>
              </w:rPr>
            </w:pPr>
            <w:r w:rsidRPr="00F41EC8">
              <w:rPr>
                <w:b/>
                <w:sz w:val="18"/>
                <w:szCs w:val="18"/>
              </w:rPr>
              <w:t>Total</w:t>
            </w:r>
          </w:p>
        </w:tc>
      </w:tr>
      <w:tr w:rsidR="00B348BB" w:rsidRPr="009973AD" w14:paraId="462CC62E" w14:textId="2CC60F44" w:rsidTr="00B348BB">
        <w:trPr>
          <w:trHeight w:val="42"/>
          <w:jc w:val="center"/>
        </w:trPr>
        <w:tc>
          <w:tcPr>
            <w:tcW w:w="1260" w:type="dxa"/>
            <w:tcBorders>
              <w:top w:val="single" w:sz="6" w:space="0" w:color="auto"/>
            </w:tcBorders>
            <w:vAlign w:val="top"/>
          </w:tcPr>
          <w:p w14:paraId="7DCF5609" w14:textId="77BDB699" w:rsidR="00B348BB" w:rsidRPr="009973AD" w:rsidRDefault="00B348BB" w:rsidP="001A55D4">
            <w:pPr>
              <w:pStyle w:val="Texto"/>
              <w:jc w:val="center"/>
              <w:rPr>
                <w:sz w:val="10"/>
                <w:szCs w:val="10"/>
              </w:rPr>
            </w:pPr>
          </w:p>
        </w:tc>
        <w:tc>
          <w:tcPr>
            <w:tcW w:w="91" w:type="dxa"/>
          </w:tcPr>
          <w:p w14:paraId="16248977" w14:textId="77777777" w:rsidR="00B348BB" w:rsidRPr="009973AD" w:rsidRDefault="00B348BB" w:rsidP="009C7393">
            <w:pPr>
              <w:pStyle w:val="Texto"/>
              <w:tabs>
                <w:tab w:val="decimal" w:pos="1070"/>
              </w:tabs>
              <w:rPr>
                <w:sz w:val="10"/>
                <w:szCs w:val="10"/>
              </w:rPr>
            </w:pPr>
          </w:p>
        </w:tc>
        <w:tc>
          <w:tcPr>
            <w:tcW w:w="2609" w:type="dxa"/>
            <w:tcBorders>
              <w:top w:val="single" w:sz="6" w:space="0" w:color="auto"/>
            </w:tcBorders>
          </w:tcPr>
          <w:p w14:paraId="12BA46D1" w14:textId="77777777" w:rsidR="00B348BB" w:rsidRPr="009973AD" w:rsidRDefault="00B348BB" w:rsidP="009C7393">
            <w:pPr>
              <w:pStyle w:val="Texto"/>
              <w:jc w:val="left"/>
              <w:rPr>
                <w:sz w:val="10"/>
                <w:szCs w:val="10"/>
              </w:rPr>
            </w:pPr>
          </w:p>
        </w:tc>
        <w:tc>
          <w:tcPr>
            <w:tcW w:w="90" w:type="dxa"/>
          </w:tcPr>
          <w:p w14:paraId="0F3B7654" w14:textId="77777777" w:rsidR="00B348BB" w:rsidRPr="009973AD" w:rsidRDefault="00B348BB" w:rsidP="009C7393">
            <w:pPr>
              <w:pStyle w:val="Texto"/>
              <w:tabs>
                <w:tab w:val="decimal" w:pos="1070"/>
              </w:tabs>
              <w:rPr>
                <w:sz w:val="10"/>
                <w:szCs w:val="10"/>
              </w:rPr>
            </w:pPr>
          </w:p>
        </w:tc>
        <w:tc>
          <w:tcPr>
            <w:tcW w:w="1260" w:type="dxa"/>
            <w:tcBorders>
              <w:top w:val="single" w:sz="6" w:space="0" w:color="auto"/>
            </w:tcBorders>
          </w:tcPr>
          <w:p w14:paraId="7737230B" w14:textId="77777777" w:rsidR="00B348BB" w:rsidRPr="009973AD" w:rsidRDefault="00B348BB" w:rsidP="009C7393">
            <w:pPr>
              <w:pStyle w:val="Texto"/>
              <w:jc w:val="center"/>
              <w:rPr>
                <w:sz w:val="10"/>
                <w:szCs w:val="10"/>
              </w:rPr>
            </w:pPr>
          </w:p>
        </w:tc>
        <w:tc>
          <w:tcPr>
            <w:tcW w:w="61" w:type="dxa"/>
          </w:tcPr>
          <w:p w14:paraId="1948557C" w14:textId="77777777" w:rsidR="00B348BB" w:rsidRPr="009973AD" w:rsidRDefault="00B348BB" w:rsidP="009C7393">
            <w:pPr>
              <w:pStyle w:val="Texto"/>
              <w:tabs>
                <w:tab w:val="decimal" w:pos="1070"/>
              </w:tabs>
              <w:rPr>
                <w:sz w:val="10"/>
                <w:szCs w:val="10"/>
              </w:rPr>
            </w:pPr>
          </w:p>
        </w:tc>
        <w:tc>
          <w:tcPr>
            <w:tcW w:w="1797" w:type="dxa"/>
            <w:tcBorders>
              <w:top w:val="single" w:sz="6" w:space="0" w:color="auto"/>
            </w:tcBorders>
          </w:tcPr>
          <w:p w14:paraId="07042C86" w14:textId="1F826CA5" w:rsidR="00B348BB" w:rsidRPr="009973AD" w:rsidRDefault="00B348BB" w:rsidP="009C7393">
            <w:pPr>
              <w:pStyle w:val="Texto"/>
              <w:tabs>
                <w:tab w:val="decimal" w:pos="1526"/>
              </w:tabs>
              <w:rPr>
                <w:sz w:val="10"/>
                <w:szCs w:val="10"/>
              </w:rPr>
            </w:pPr>
          </w:p>
        </w:tc>
        <w:tc>
          <w:tcPr>
            <w:tcW w:w="72" w:type="dxa"/>
          </w:tcPr>
          <w:p w14:paraId="35B9CD57" w14:textId="77777777" w:rsidR="00B348BB" w:rsidRPr="009973AD" w:rsidRDefault="00B348BB" w:rsidP="009C7393">
            <w:pPr>
              <w:pStyle w:val="Texto"/>
              <w:jc w:val="center"/>
              <w:rPr>
                <w:bCs/>
                <w:sz w:val="10"/>
                <w:szCs w:val="10"/>
              </w:rPr>
            </w:pPr>
          </w:p>
        </w:tc>
        <w:tc>
          <w:tcPr>
            <w:tcW w:w="1525" w:type="dxa"/>
            <w:tcBorders>
              <w:top w:val="single" w:sz="6" w:space="0" w:color="auto"/>
            </w:tcBorders>
          </w:tcPr>
          <w:p w14:paraId="45447B5F" w14:textId="36DE2452" w:rsidR="00B348BB" w:rsidRPr="009973AD" w:rsidRDefault="00B348BB" w:rsidP="001A55D4">
            <w:pPr>
              <w:pStyle w:val="Texto"/>
              <w:jc w:val="center"/>
              <w:rPr>
                <w:sz w:val="10"/>
                <w:szCs w:val="10"/>
              </w:rPr>
            </w:pPr>
          </w:p>
        </w:tc>
      </w:tr>
      <w:tr w:rsidR="00B348BB" w:rsidRPr="00F41EC8" w14:paraId="5FAE8803" w14:textId="6F3DB2EA" w:rsidTr="00B348BB">
        <w:trPr>
          <w:jc w:val="center"/>
        </w:trPr>
        <w:tc>
          <w:tcPr>
            <w:tcW w:w="1260" w:type="dxa"/>
            <w:vAlign w:val="top"/>
          </w:tcPr>
          <w:p w14:paraId="3EBBA0B6" w14:textId="7533AD2E" w:rsidR="00B348BB" w:rsidRPr="00B2049A" w:rsidRDefault="00B348BB" w:rsidP="00B2049A">
            <w:pPr>
              <w:pStyle w:val="Texto"/>
              <w:jc w:val="center"/>
              <w:rPr>
                <w:sz w:val="18"/>
                <w:szCs w:val="18"/>
              </w:rPr>
            </w:pPr>
            <w:r w:rsidRPr="00B2049A">
              <w:rPr>
                <w:sz w:val="18"/>
                <w:szCs w:val="18"/>
              </w:rPr>
              <w:t>417.887.648</w:t>
            </w:r>
          </w:p>
        </w:tc>
        <w:tc>
          <w:tcPr>
            <w:tcW w:w="91" w:type="dxa"/>
            <w:vAlign w:val="top"/>
          </w:tcPr>
          <w:p w14:paraId="3F114354" w14:textId="77777777" w:rsidR="00B348BB" w:rsidRPr="00B2049A" w:rsidRDefault="00B348BB" w:rsidP="00B2049A">
            <w:pPr>
              <w:pStyle w:val="Texto"/>
              <w:tabs>
                <w:tab w:val="decimal" w:pos="1070"/>
              </w:tabs>
              <w:rPr>
                <w:sz w:val="18"/>
                <w:szCs w:val="18"/>
              </w:rPr>
            </w:pPr>
          </w:p>
        </w:tc>
        <w:tc>
          <w:tcPr>
            <w:tcW w:w="2609" w:type="dxa"/>
            <w:vAlign w:val="top"/>
          </w:tcPr>
          <w:p w14:paraId="1450C5DC" w14:textId="222D8791" w:rsidR="00B348BB" w:rsidRPr="00B2049A" w:rsidRDefault="00B348BB" w:rsidP="00B2049A">
            <w:pPr>
              <w:pStyle w:val="Texto"/>
              <w:jc w:val="left"/>
              <w:rPr>
                <w:sz w:val="18"/>
                <w:szCs w:val="18"/>
              </w:rPr>
            </w:pPr>
            <w:r w:rsidRPr="00B2049A">
              <w:rPr>
                <w:sz w:val="18"/>
                <w:szCs w:val="18"/>
              </w:rPr>
              <w:t>Ordinarias de valor nominal $ 1</w:t>
            </w:r>
          </w:p>
        </w:tc>
        <w:tc>
          <w:tcPr>
            <w:tcW w:w="90" w:type="dxa"/>
            <w:vAlign w:val="top"/>
          </w:tcPr>
          <w:p w14:paraId="79C34250" w14:textId="77777777" w:rsidR="00B348BB" w:rsidRPr="00B2049A" w:rsidRDefault="00B348BB" w:rsidP="00B2049A">
            <w:pPr>
              <w:pStyle w:val="Texto"/>
              <w:tabs>
                <w:tab w:val="decimal" w:pos="1070"/>
              </w:tabs>
              <w:rPr>
                <w:sz w:val="18"/>
                <w:szCs w:val="18"/>
              </w:rPr>
            </w:pPr>
          </w:p>
        </w:tc>
        <w:tc>
          <w:tcPr>
            <w:tcW w:w="1260" w:type="dxa"/>
            <w:vAlign w:val="top"/>
          </w:tcPr>
          <w:p w14:paraId="52D3FC82" w14:textId="40A883F1" w:rsidR="00B348BB" w:rsidRPr="00B2049A" w:rsidRDefault="00B348BB" w:rsidP="00B2049A">
            <w:pPr>
              <w:pStyle w:val="Texto"/>
              <w:jc w:val="center"/>
              <w:rPr>
                <w:sz w:val="18"/>
                <w:szCs w:val="18"/>
              </w:rPr>
            </w:pPr>
            <w:r w:rsidRPr="00B2049A">
              <w:rPr>
                <w:sz w:val="18"/>
                <w:szCs w:val="18"/>
              </w:rPr>
              <w:t>1</w:t>
            </w:r>
          </w:p>
        </w:tc>
        <w:tc>
          <w:tcPr>
            <w:tcW w:w="61" w:type="dxa"/>
            <w:vAlign w:val="top"/>
          </w:tcPr>
          <w:p w14:paraId="298AF466" w14:textId="16E6715F" w:rsidR="00B348BB" w:rsidRPr="00B2049A" w:rsidRDefault="00B348BB" w:rsidP="00B2049A">
            <w:pPr>
              <w:pStyle w:val="Texto"/>
              <w:tabs>
                <w:tab w:val="decimal" w:pos="1070"/>
              </w:tabs>
              <w:rPr>
                <w:sz w:val="18"/>
                <w:szCs w:val="18"/>
              </w:rPr>
            </w:pPr>
          </w:p>
        </w:tc>
        <w:tc>
          <w:tcPr>
            <w:tcW w:w="1797" w:type="dxa"/>
            <w:vAlign w:val="top"/>
          </w:tcPr>
          <w:p w14:paraId="52CEB97B" w14:textId="16CE2090" w:rsidR="00B348BB" w:rsidRPr="00B2049A" w:rsidRDefault="00B348BB" w:rsidP="00B2049A">
            <w:pPr>
              <w:pStyle w:val="Texto"/>
              <w:tabs>
                <w:tab w:val="decimal" w:pos="1526"/>
              </w:tabs>
              <w:jc w:val="left"/>
              <w:rPr>
                <w:sz w:val="18"/>
                <w:szCs w:val="18"/>
              </w:rPr>
            </w:pPr>
            <w:r w:rsidRPr="00F80A72">
              <w:rPr>
                <w:sz w:val="18"/>
                <w:szCs w:val="18"/>
              </w:rPr>
              <w:t>417.887.648</w:t>
            </w:r>
          </w:p>
        </w:tc>
        <w:tc>
          <w:tcPr>
            <w:tcW w:w="72" w:type="dxa"/>
            <w:vAlign w:val="top"/>
          </w:tcPr>
          <w:p w14:paraId="16E010B4" w14:textId="11624AF0" w:rsidR="00B348BB" w:rsidRPr="00B2049A" w:rsidRDefault="00B348BB" w:rsidP="00B2049A">
            <w:pPr>
              <w:pStyle w:val="Texto"/>
              <w:jc w:val="center"/>
              <w:rPr>
                <w:bCs/>
                <w:sz w:val="18"/>
                <w:szCs w:val="18"/>
              </w:rPr>
            </w:pPr>
          </w:p>
        </w:tc>
        <w:tc>
          <w:tcPr>
            <w:tcW w:w="1525" w:type="dxa"/>
            <w:tcBorders>
              <w:bottom w:val="double" w:sz="6" w:space="0" w:color="auto"/>
            </w:tcBorders>
            <w:vAlign w:val="top"/>
          </w:tcPr>
          <w:p w14:paraId="2D05BF2F" w14:textId="6617DB0F" w:rsidR="00B348BB" w:rsidRPr="00B2049A" w:rsidRDefault="00B348BB" w:rsidP="00B2049A">
            <w:pPr>
              <w:pStyle w:val="Texto"/>
              <w:jc w:val="center"/>
              <w:rPr>
                <w:sz w:val="18"/>
                <w:szCs w:val="18"/>
              </w:rPr>
            </w:pPr>
            <w:r w:rsidRPr="00B2049A">
              <w:rPr>
                <w:sz w:val="18"/>
                <w:szCs w:val="18"/>
              </w:rPr>
              <w:t>417.887.648</w:t>
            </w:r>
          </w:p>
        </w:tc>
      </w:tr>
    </w:tbl>
    <w:p w14:paraId="45A4BD3F" w14:textId="7E06AB3D" w:rsidR="00A61921" w:rsidRPr="009973AD" w:rsidRDefault="00A61921" w:rsidP="003A474A">
      <w:pPr>
        <w:pStyle w:val="Texto"/>
        <w:jc w:val="center"/>
        <w:rPr>
          <w:sz w:val="14"/>
          <w:szCs w:val="14"/>
        </w:rPr>
      </w:pPr>
      <w:r w:rsidRPr="009973AD">
        <w:rPr>
          <w:sz w:val="14"/>
          <w:szCs w:val="14"/>
        </w:rPr>
        <w:br w:type="page"/>
      </w:r>
    </w:p>
    <w:p w14:paraId="5BFCF1C7" w14:textId="77777777" w:rsidR="008B1039" w:rsidRPr="00DD4819" w:rsidRDefault="008B1039" w:rsidP="008B1039">
      <w:pPr>
        <w:pStyle w:val="Texto"/>
        <w:jc w:val="center"/>
      </w:pPr>
    </w:p>
    <w:p w14:paraId="11D43B9C" w14:textId="48A17031" w:rsidR="008B1039" w:rsidRPr="00262533" w:rsidRDefault="007B273E" w:rsidP="008B1039">
      <w:pPr>
        <w:pStyle w:val="Ttulonota"/>
        <w:jc w:val="center"/>
      </w:pPr>
      <w:r>
        <w:t xml:space="preserve">ESTADO DE SITUACIÓN PATRIMONIAL </w:t>
      </w:r>
      <w:r w:rsidR="008B1039" w:rsidRPr="00262533">
        <w:t xml:space="preserve">AL </w:t>
      </w:r>
      <w:r w:rsidR="00DC38FD">
        <w:t xml:space="preserve">31 DE </w:t>
      </w:r>
      <w:r w:rsidR="009A0EE0">
        <w:t>AGOSTO</w:t>
      </w:r>
      <w:r w:rsidR="00DC38FD">
        <w:t xml:space="preserve"> DE 2022</w:t>
      </w:r>
    </w:p>
    <w:p w14:paraId="15FF7AC2" w14:textId="77777777" w:rsidR="008B1039" w:rsidRDefault="008B1039" w:rsidP="008B1039">
      <w:pPr>
        <w:pStyle w:val="Texto"/>
        <w:jc w:val="center"/>
      </w:pPr>
    </w:p>
    <w:p w14:paraId="051528F7" w14:textId="77777777" w:rsidR="007B273E" w:rsidRDefault="007B273E" w:rsidP="00426CFE">
      <w:pPr>
        <w:pStyle w:val="Ttulonota"/>
        <w:jc w:val="center"/>
      </w:pPr>
      <w:r>
        <w:t>COMPARATIVO CON EL EJERCICIO ANTERIOR</w:t>
      </w:r>
    </w:p>
    <w:p w14:paraId="17D13FF5" w14:textId="77777777" w:rsidR="007B273E" w:rsidRPr="00DD4819" w:rsidRDefault="007B273E" w:rsidP="008B1039">
      <w:pPr>
        <w:pStyle w:val="Texto"/>
        <w:jc w:val="center"/>
      </w:pPr>
    </w:p>
    <w:p w14:paraId="518F64A2" w14:textId="77777777" w:rsidR="008B1039" w:rsidRPr="00262533" w:rsidRDefault="008B1039" w:rsidP="008B1039">
      <w:pPr>
        <w:pStyle w:val="Texto"/>
        <w:jc w:val="center"/>
      </w:pPr>
      <w:r w:rsidRPr="00262533">
        <w:t>(</w:t>
      </w:r>
      <w:r w:rsidR="007B273E">
        <w:t>Cifras e</w:t>
      </w:r>
      <w:r w:rsidRPr="00262533">
        <w:t>xpresad</w:t>
      </w:r>
      <w:r w:rsidR="007B273E">
        <w:t>as</w:t>
      </w:r>
      <w:r w:rsidRPr="00262533">
        <w:t xml:space="preserve"> en pesos – Nota 2</w:t>
      </w:r>
      <w:r>
        <w:t>.</w:t>
      </w:r>
      <w:r w:rsidR="007B273E">
        <w:t>2</w:t>
      </w:r>
      <w:r w:rsidRPr="00262533">
        <w:t>)</w:t>
      </w:r>
    </w:p>
    <w:p w14:paraId="53830236" w14:textId="5011AA86" w:rsidR="008B1039" w:rsidRDefault="008B1039" w:rsidP="008B1039">
      <w:pPr>
        <w:pStyle w:val="Texto"/>
        <w:jc w:val="center"/>
      </w:pPr>
    </w:p>
    <w:p w14:paraId="50C7A5BA" w14:textId="77777777" w:rsidR="006E52D3" w:rsidRPr="00DD4819" w:rsidRDefault="006E52D3" w:rsidP="008B1039">
      <w:pPr>
        <w:pStyle w:val="Texto"/>
        <w:jc w:val="center"/>
      </w:pPr>
    </w:p>
    <w:tbl>
      <w:tblPr>
        <w:tblStyle w:val="TableGrid"/>
        <w:tblW w:w="8910" w:type="dxa"/>
        <w:jc w:val="center"/>
        <w:tblLayout w:type="fixed"/>
        <w:tblLook w:val="04A0" w:firstRow="1" w:lastRow="0" w:firstColumn="1" w:lastColumn="0" w:noHBand="0" w:noVBand="1"/>
      </w:tblPr>
      <w:tblGrid>
        <w:gridCol w:w="5760"/>
        <w:gridCol w:w="1530"/>
        <w:gridCol w:w="72"/>
        <w:gridCol w:w="1548"/>
      </w:tblGrid>
      <w:tr w:rsidR="00A83B6D" w:rsidRPr="004D3EB3" w14:paraId="01F61AEA" w14:textId="77777777" w:rsidTr="005B41DA">
        <w:trPr>
          <w:jc w:val="center"/>
        </w:trPr>
        <w:tc>
          <w:tcPr>
            <w:tcW w:w="5760" w:type="dxa"/>
          </w:tcPr>
          <w:p w14:paraId="63F8A5E9" w14:textId="77777777" w:rsidR="00A83B6D" w:rsidRPr="004D3EB3" w:rsidRDefault="00A83B6D" w:rsidP="00364947">
            <w:pPr>
              <w:pStyle w:val="Texto"/>
              <w:rPr>
                <w:rFonts w:cs="Arial"/>
              </w:rPr>
            </w:pPr>
          </w:p>
        </w:tc>
        <w:tc>
          <w:tcPr>
            <w:tcW w:w="1530" w:type="dxa"/>
            <w:tcBorders>
              <w:bottom w:val="single" w:sz="6" w:space="0" w:color="auto"/>
            </w:tcBorders>
          </w:tcPr>
          <w:p w14:paraId="5501C2BF" w14:textId="3657AC14" w:rsidR="00A83B6D" w:rsidRPr="004D3EB3" w:rsidRDefault="00FF1873" w:rsidP="00364947">
            <w:pPr>
              <w:pStyle w:val="Texto"/>
              <w:jc w:val="center"/>
              <w:rPr>
                <w:rFonts w:cs="Arial"/>
                <w:b/>
                <w:bCs/>
                <w:color w:val="000000"/>
                <w:lang w:eastAsia="es-AR"/>
              </w:rPr>
            </w:pPr>
            <w:r>
              <w:rPr>
                <w:rFonts w:cs="Arial"/>
                <w:b/>
                <w:bCs/>
                <w:color w:val="000000"/>
                <w:lang w:eastAsia="es-AR"/>
              </w:rPr>
              <w:t>3</w:t>
            </w:r>
            <w:r w:rsidR="00BB53A3">
              <w:rPr>
                <w:rFonts w:cs="Arial"/>
                <w:b/>
                <w:bCs/>
                <w:color w:val="000000"/>
                <w:lang w:eastAsia="es-AR"/>
              </w:rPr>
              <w:t>1</w:t>
            </w:r>
            <w:r>
              <w:rPr>
                <w:rFonts w:cs="Arial"/>
                <w:b/>
                <w:bCs/>
                <w:color w:val="000000"/>
                <w:lang w:eastAsia="es-AR"/>
              </w:rPr>
              <w:t>/</w:t>
            </w:r>
            <w:r w:rsidR="00BB53A3">
              <w:rPr>
                <w:rFonts w:cs="Arial"/>
                <w:b/>
                <w:bCs/>
                <w:color w:val="000000"/>
                <w:lang w:eastAsia="es-AR"/>
              </w:rPr>
              <w:t>0</w:t>
            </w:r>
            <w:r w:rsidR="009A0EE0">
              <w:rPr>
                <w:rFonts w:cs="Arial"/>
                <w:b/>
                <w:bCs/>
                <w:color w:val="000000"/>
                <w:lang w:eastAsia="es-AR"/>
              </w:rPr>
              <w:t>8</w:t>
            </w:r>
            <w:r>
              <w:rPr>
                <w:rFonts w:cs="Arial"/>
                <w:b/>
                <w:bCs/>
                <w:color w:val="000000"/>
                <w:lang w:eastAsia="es-AR"/>
              </w:rPr>
              <w:t>/202</w:t>
            </w:r>
            <w:r w:rsidR="004E6A32">
              <w:rPr>
                <w:rFonts w:cs="Arial"/>
                <w:b/>
                <w:bCs/>
                <w:color w:val="000000"/>
                <w:lang w:eastAsia="es-AR"/>
              </w:rPr>
              <w:t>2</w:t>
            </w:r>
          </w:p>
        </w:tc>
        <w:tc>
          <w:tcPr>
            <w:tcW w:w="72" w:type="dxa"/>
          </w:tcPr>
          <w:p w14:paraId="3F98F0D4" w14:textId="77777777" w:rsidR="00A83B6D" w:rsidRPr="004D3EB3" w:rsidRDefault="00A83B6D" w:rsidP="00364947">
            <w:pPr>
              <w:pStyle w:val="Texto"/>
              <w:jc w:val="center"/>
              <w:rPr>
                <w:rFonts w:cs="Arial"/>
                <w:b/>
                <w:bCs/>
                <w:color w:val="000000"/>
                <w:lang w:eastAsia="es-AR"/>
              </w:rPr>
            </w:pPr>
          </w:p>
        </w:tc>
        <w:tc>
          <w:tcPr>
            <w:tcW w:w="1548" w:type="dxa"/>
            <w:tcBorders>
              <w:bottom w:val="single" w:sz="6" w:space="0" w:color="auto"/>
            </w:tcBorders>
          </w:tcPr>
          <w:p w14:paraId="695BCDE1" w14:textId="669B5671" w:rsidR="00A83B6D" w:rsidRPr="004D3EB3" w:rsidRDefault="00FF1873" w:rsidP="00364947">
            <w:pPr>
              <w:pStyle w:val="Texto"/>
              <w:jc w:val="center"/>
              <w:rPr>
                <w:rFonts w:cs="Arial"/>
                <w:b/>
                <w:bCs/>
                <w:color w:val="000000"/>
                <w:lang w:eastAsia="es-AR"/>
              </w:rPr>
            </w:pPr>
            <w:r>
              <w:rPr>
                <w:rFonts w:cs="Arial"/>
                <w:b/>
                <w:bCs/>
                <w:color w:val="000000"/>
                <w:lang w:eastAsia="es-AR"/>
              </w:rPr>
              <w:t>31/0</w:t>
            </w:r>
            <w:r w:rsidR="009049AD">
              <w:rPr>
                <w:rFonts w:cs="Arial"/>
                <w:b/>
                <w:bCs/>
                <w:color w:val="000000"/>
                <w:lang w:eastAsia="es-AR"/>
              </w:rPr>
              <w:t>1</w:t>
            </w:r>
            <w:r>
              <w:rPr>
                <w:rFonts w:cs="Arial"/>
                <w:b/>
                <w:bCs/>
                <w:color w:val="000000"/>
                <w:lang w:eastAsia="es-AR"/>
              </w:rPr>
              <w:t>/202</w:t>
            </w:r>
            <w:r w:rsidR="003E7698">
              <w:rPr>
                <w:rFonts w:cs="Arial"/>
                <w:b/>
                <w:bCs/>
                <w:color w:val="000000"/>
                <w:lang w:eastAsia="es-AR"/>
              </w:rPr>
              <w:t>2</w:t>
            </w:r>
          </w:p>
        </w:tc>
      </w:tr>
      <w:tr w:rsidR="00A83B6D" w:rsidRPr="004D3EB3" w14:paraId="08066610" w14:textId="77777777" w:rsidTr="005B41DA">
        <w:trPr>
          <w:jc w:val="center"/>
        </w:trPr>
        <w:tc>
          <w:tcPr>
            <w:tcW w:w="5760" w:type="dxa"/>
          </w:tcPr>
          <w:p w14:paraId="5973453E" w14:textId="77777777" w:rsidR="00A83B6D" w:rsidRPr="004D3EB3" w:rsidRDefault="002017B4" w:rsidP="00364947">
            <w:pPr>
              <w:pStyle w:val="Texto"/>
              <w:rPr>
                <w:rFonts w:cs="Arial"/>
                <w:b/>
              </w:rPr>
            </w:pPr>
            <w:r>
              <w:rPr>
                <w:rFonts w:cs="Arial"/>
                <w:b/>
              </w:rPr>
              <w:t>ACTIVO</w:t>
            </w:r>
          </w:p>
        </w:tc>
        <w:tc>
          <w:tcPr>
            <w:tcW w:w="1530" w:type="dxa"/>
          </w:tcPr>
          <w:p w14:paraId="36344B3F" w14:textId="77777777" w:rsidR="00A83B6D" w:rsidRPr="004D3EB3" w:rsidRDefault="00A83B6D" w:rsidP="005B41DA">
            <w:pPr>
              <w:pStyle w:val="Texto"/>
              <w:tabs>
                <w:tab w:val="decimal" w:pos="1413"/>
              </w:tabs>
              <w:jc w:val="left"/>
              <w:rPr>
                <w:rFonts w:cs="Arial"/>
              </w:rPr>
            </w:pPr>
          </w:p>
        </w:tc>
        <w:tc>
          <w:tcPr>
            <w:tcW w:w="72" w:type="dxa"/>
          </w:tcPr>
          <w:p w14:paraId="0F3773B3" w14:textId="77777777" w:rsidR="00A83B6D" w:rsidRPr="004D3EB3" w:rsidRDefault="00A83B6D" w:rsidP="00364947">
            <w:pPr>
              <w:pStyle w:val="Texto"/>
              <w:jc w:val="center"/>
              <w:rPr>
                <w:rFonts w:cs="Arial"/>
              </w:rPr>
            </w:pPr>
          </w:p>
        </w:tc>
        <w:tc>
          <w:tcPr>
            <w:tcW w:w="1548" w:type="dxa"/>
          </w:tcPr>
          <w:p w14:paraId="5D5E5C43" w14:textId="77777777" w:rsidR="00A83B6D" w:rsidRPr="004D3EB3" w:rsidRDefault="00A83B6D" w:rsidP="005B41DA">
            <w:pPr>
              <w:pStyle w:val="Texto"/>
              <w:tabs>
                <w:tab w:val="decimal" w:pos="1389"/>
              </w:tabs>
              <w:jc w:val="left"/>
              <w:rPr>
                <w:rFonts w:cs="Arial"/>
              </w:rPr>
            </w:pPr>
          </w:p>
        </w:tc>
      </w:tr>
      <w:tr w:rsidR="00A83B6D" w:rsidRPr="004D3EB3" w14:paraId="1E44B22A" w14:textId="77777777" w:rsidTr="005B41DA">
        <w:trPr>
          <w:jc w:val="center"/>
        </w:trPr>
        <w:tc>
          <w:tcPr>
            <w:tcW w:w="5760" w:type="dxa"/>
          </w:tcPr>
          <w:p w14:paraId="7886209E" w14:textId="77777777" w:rsidR="00A83B6D" w:rsidRPr="004D3EB3" w:rsidRDefault="002017B4" w:rsidP="00E0710E">
            <w:pPr>
              <w:pStyle w:val="Texto"/>
              <w:rPr>
                <w:rFonts w:cs="Arial"/>
                <w:b/>
              </w:rPr>
            </w:pPr>
            <w:r>
              <w:rPr>
                <w:rFonts w:cs="Arial"/>
                <w:b/>
              </w:rPr>
              <w:t>ACTIVO CORRIENTE</w:t>
            </w:r>
          </w:p>
        </w:tc>
        <w:tc>
          <w:tcPr>
            <w:tcW w:w="1530" w:type="dxa"/>
          </w:tcPr>
          <w:p w14:paraId="4C9E3F10" w14:textId="77777777" w:rsidR="00A83B6D" w:rsidRPr="004D3EB3" w:rsidRDefault="00A83B6D" w:rsidP="005B41DA">
            <w:pPr>
              <w:pStyle w:val="Texto"/>
              <w:tabs>
                <w:tab w:val="decimal" w:pos="1413"/>
              </w:tabs>
              <w:rPr>
                <w:rFonts w:cs="Arial"/>
              </w:rPr>
            </w:pPr>
          </w:p>
        </w:tc>
        <w:tc>
          <w:tcPr>
            <w:tcW w:w="72" w:type="dxa"/>
          </w:tcPr>
          <w:p w14:paraId="6DE637C7" w14:textId="77777777" w:rsidR="00A83B6D" w:rsidRPr="004D3EB3" w:rsidRDefault="00A83B6D" w:rsidP="00557BD2">
            <w:pPr>
              <w:pStyle w:val="Texto"/>
              <w:jc w:val="left"/>
              <w:rPr>
                <w:rFonts w:cs="Arial"/>
              </w:rPr>
            </w:pPr>
          </w:p>
        </w:tc>
        <w:tc>
          <w:tcPr>
            <w:tcW w:w="1548" w:type="dxa"/>
          </w:tcPr>
          <w:p w14:paraId="33F6CDDF" w14:textId="77777777" w:rsidR="00A83B6D" w:rsidRPr="004D3EB3" w:rsidRDefault="00A83B6D" w:rsidP="005B41DA">
            <w:pPr>
              <w:pStyle w:val="Texto"/>
              <w:tabs>
                <w:tab w:val="decimal" w:pos="1389"/>
              </w:tabs>
              <w:rPr>
                <w:rFonts w:cs="Arial"/>
              </w:rPr>
            </w:pPr>
          </w:p>
        </w:tc>
      </w:tr>
      <w:tr w:rsidR="005B41DA" w:rsidRPr="004D3EB3" w14:paraId="24470A6C" w14:textId="77777777" w:rsidTr="00B348BB">
        <w:trPr>
          <w:jc w:val="center"/>
        </w:trPr>
        <w:tc>
          <w:tcPr>
            <w:tcW w:w="5760" w:type="dxa"/>
          </w:tcPr>
          <w:p w14:paraId="4C73BA0B" w14:textId="77777777" w:rsidR="005B41DA" w:rsidRPr="004D3EB3" w:rsidRDefault="005B41DA" w:rsidP="005B41DA">
            <w:pPr>
              <w:pStyle w:val="Texto"/>
              <w:rPr>
                <w:rFonts w:cs="Arial"/>
              </w:rPr>
            </w:pPr>
            <w:r>
              <w:rPr>
                <w:rFonts w:cs="Arial"/>
              </w:rPr>
              <w:t>Caja y bancos (Nota 3.a</w:t>
            </w:r>
            <w:r w:rsidRPr="004D3EB3">
              <w:rPr>
                <w:rFonts w:cs="Arial"/>
              </w:rPr>
              <w:t xml:space="preserve">) </w:t>
            </w:r>
          </w:p>
        </w:tc>
        <w:tc>
          <w:tcPr>
            <w:tcW w:w="1530" w:type="dxa"/>
          </w:tcPr>
          <w:p w14:paraId="0EB50819" w14:textId="6402AB9D" w:rsidR="005B41DA" w:rsidRPr="004D3EB3" w:rsidRDefault="005B41DA" w:rsidP="00B348BB">
            <w:pPr>
              <w:pStyle w:val="Texto"/>
              <w:tabs>
                <w:tab w:val="decimal" w:pos="1413"/>
              </w:tabs>
              <w:jc w:val="left"/>
              <w:rPr>
                <w:rFonts w:cs="Arial"/>
              </w:rPr>
            </w:pPr>
            <w:r w:rsidRPr="007B4377">
              <w:t>459.</w:t>
            </w:r>
            <w:r w:rsidR="00362102" w:rsidRPr="003F5894">
              <w:t>379</w:t>
            </w:r>
          </w:p>
        </w:tc>
        <w:tc>
          <w:tcPr>
            <w:tcW w:w="72" w:type="dxa"/>
          </w:tcPr>
          <w:p w14:paraId="5204613A" w14:textId="77777777" w:rsidR="005B41DA" w:rsidRPr="004D3EB3" w:rsidRDefault="005B41DA" w:rsidP="005B41DA">
            <w:pPr>
              <w:pStyle w:val="Texto"/>
              <w:jc w:val="left"/>
              <w:rPr>
                <w:rFonts w:cs="Arial"/>
              </w:rPr>
            </w:pPr>
          </w:p>
        </w:tc>
        <w:tc>
          <w:tcPr>
            <w:tcW w:w="1548" w:type="dxa"/>
          </w:tcPr>
          <w:p w14:paraId="0D12C61D" w14:textId="06FE1782" w:rsidR="005B41DA" w:rsidRPr="004D3EB3" w:rsidRDefault="005B41DA" w:rsidP="005B41DA">
            <w:pPr>
              <w:pStyle w:val="Texto"/>
              <w:tabs>
                <w:tab w:val="decimal" w:pos="1389"/>
              </w:tabs>
              <w:rPr>
                <w:rFonts w:cs="Arial"/>
              </w:rPr>
            </w:pPr>
            <w:r w:rsidRPr="00A429BA">
              <w:t>770.</w:t>
            </w:r>
            <w:r w:rsidR="00362102" w:rsidRPr="00362102">
              <w:t>045</w:t>
            </w:r>
          </w:p>
        </w:tc>
      </w:tr>
      <w:tr w:rsidR="005B41DA" w:rsidRPr="004D3EB3" w14:paraId="3330DA4B" w14:textId="77777777" w:rsidTr="00B348BB">
        <w:trPr>
          <w:jc w:val="center"/>
        </w:trPr>
        <w:tc>
          <w:tcPr>
            <w:tcW w:w="5760" w:type="dxa"/>
          </w:tcPr>
          <w:p w14:paraId="54679A70" w14:textId="77777777" w:rsidR="005B41DA" w:rsidRPr="004D3EB3" w:rsidRDefault="005B41DA" w:rsidP="005B41DA">
            <w:pPr>
              <w:pStyle w:val="Texto"/>
              <w:rPr>
                <w:rFonts w:cs="Arial"/>
              </w:rPr>
            </w:pPr>
            <w:r w:rsidRPr="004D3EB3">
              <w:rPr>
                <w:rFonts w:cs="Arial"/>
              </w:rPr>
              <w:t>Inversiones (</w:t>
            </w:r>
            <w:r>
              <w:rPr>
                <w:rFonts w:cs="Arial"/>
              </w:rPr>
              <w:t>Anexo II)</w:t>
            </w:r>
          </w:p>
        </w:tc>
        <w:tc>
          <w:tcPr>
            <w:tcW w:w="1530" w:type="dxa"/>
          </w:tcPr>
          <w:p w14:paraId="259CA649" w14:textId="1C8DD933" w:rsidR="005B41DA" w:rsidRPr="00582462" w:rsidRDefault="005B41DA" w:rsidP="00B348BB">
            <w:pPr>
              <w:pStyle w:val="Texto"/>
              <w:tabs>
                <w:tab w:val="decimal" w:pos="1413"/>
              </w:tabs>
              <w:jc w:val="left"/>
              <w:rPr>
                <w:rFonts w:cs="Arial"/>
              </w:rPr>
            </w:pPr>
            <w:r w:rsidRPr="007B4377">
              <w:t>1.779.557</w:t>
            </w:r>
          </w:p>
        </w:tc>
        <w:tc>
          <w:tcPr>
            <w:tcW w:w="72" w:type="dxa"/>
          </w:tcPr>
          <w:p w14:paraId="05A41212" w14:textId="77777777" w:rsidR="005B41DA" w:rsidRPr="004D3EB3" w:rsidRDefault="005B41DA" w:rsidP="005B41DA">
            <w:pPr>
              <w:pStyle w:val="Texto"/>
              <w:jc w:val="left"/>
              <w:rPr>
                <w:rFonts w:cs="Arial"/>
              </w:rPr>
            </w:pPr>
          </w:p>
        </w:tc>
        <w:tc>
          <w:tcPr>
            <w:tcW w:w="1548" w:type="dxa"/>
          </w:tcPr>
          <w:p w14:paraId="0255DDF6" w14:textId="20497585" w:rsidR="005B41DA" w:rsidRPr="004D3EB3" w:rsidRDefault="005B41DA" w:rsidP="005B41DA">
            <w:pPr>
              <w:pStyle w:val="Texto"/>
              <w:tabs>
                <w:tab w:val="decimal" w:pos="1389"/>
              </w:tabs>
              <w:rPr>
                <w:rFonts w:cs="Arial"/>
              </w:rPr>
            </w:pPr>
            <w:r w:rsidRPr="00A429BA">
              <w:t>4.607.216</w:t>
            </w:r>
          </w:p>
        </w:tc>
      </w:tr>
      <w:tr w:rsidR="005B41DA" w:rsidRPr="004D3EB3" w14:paraId="0DD9B551" w14:textId="77777777" w:rsidTr="00B348BB">
        <w:trPr>
          <w:jc w:val="center"/>
        </w:trPr>
        <w:tc>
          <w:tcPr>
            <w:tcW w:w="5760" w:type="dxa"/>
          </w:tcPr>
          <w:p w14:paraId="7433445D" w14:textId="77777777" w:rsidR="005B41DA" w:rsidRPr="004D3EB3" w:rsidRDefault="005B41DA" w:rsidP="005B41DA">
            <w:pPr>
              <w:pStyle w:val="Texto"/>
              <w:rPr>
                <w:rFonts w:cs="Arial"/>
              </w:rPr>
            </w:pPr>
            <w:r w:rsidRPr="004D3EB3">
              <w:rPr>
                <w:rFonts w:cs="Arial"/>
              </w:rPr>
              <w:t>Créditos por ventas</w:t>
            </w:r>
            <w:r>
              <w:rPr>
                <w:rFonts w:cs="Arial"/>
              </w:rPr>
              <w:t xml:space="preserve"> </w:t>
            </w:r>
            <w:r w:rsidRPr="004D3EB3">
              <w:rPr>
                <w:rFonts w:cs="Arial"/>
              </w:rPr>
              <w:t xml:space="preserve">(Nota </w:t>
            </w:r>
            <w:r>
              <w:rPr>
                <w:rFonts w:cs="Arial"/>
              </w:rPr>
              <w:t>3</w:t>
            </w:r>
            <w:r w:rsidRPr="004D3EB3">
              <w:rPr>
                <w:rFonts w:cs="Arial"/>
              </w:rPr>
              <w:t>.</w:t>
            </w:r>
            <w:r>
              <w:rPr>
                <w:rFonts w:cs="Arial"/>
              </w:rPr>
              <w:t>b</w:t>
            </w:r>
            <w:r w:rsidRPr="004D3EB3">
              <w:rPr>
                <w:rFonts w:cs="Arial"/>
              </w:rPr>
              <w:t>)</w:t>
            </w:r>
          </w:p>
        </w:tc>
        <w:tc>
          <w:tcPr>
            <w:tcW w:w="1530" w:type="dxa"/>
          </w:tcPr>
          <w:p w14:paraId="6DD2A1D0" w14:textId="744C7FE5" w:rsidR="005B41DA" w:rsidRPr="004D3EB3" w:rsidRDefault="00362102" w:rsidP="00B348BB">
            <w:pPr>
              <w:pStyle w:val="Texto"/>
              <w:tabs>
                <w:tab w:val="decimal" w:pos="1413"/>
              </w:tabs>
              <w:jc w:val="left"/>
              <w:rPr>
                <w:rFonts w:cs="Arial"/>
              </w:rPr>
            </w:pPr>
            <w:r w:rsidRPr="003F5894">
              <w:t>169.476.929</w:t>
            </w:r>
          </w:p>
        </w:tc>
        <w:tc>
          <w:tcPr>
            <w:tcW w:w="72" w:type="dxa"/>
          </w:tcPr>
          <w:p w14:paraId="4496967B" w14:textId="77777777" w:rsidR="005B41DA" w:rsidRPr="004D3EB3" w:rsidRDefault="005B41DA" w:rsidP="005B41DA">
            <w:pPr>
              <w:pStyle w:val="Texto"/>
              <w:jc w:val="left"/>
              <w:rPr>
                <w:rFonts w:cs="Arial"/>
              </w:rPr>
            </w:pPr>
          </w:p>
        </w:tc>
        <w:tc>
          <w:tcPr>
            <w:tcW w:w="1548" w:type="dxa"/>
          </w:tcPr>
          <w:p w14:paraId="6017D881" w14:textId="313E11C9" w:rsidR="005B41DA" w:rsidRPr="004D3EB3" w:rsidRDefault="005B41DA" w:rsidP="005B41DA">
            <w:pPr>
              <w:pStyle w:val="Texto"/>
              <w:tabs>
                <w:tab w:val="decimal" w:pos="1389"/>
              </w:tabs>
              <w:rPr>
                <w:rFonts w:cs="Arial"/>
              </w:rPr>
            </w:pPr>
            <w:r w:rsidRPr="00A429BA">
              <w:t>1.423.101</w:t>
            </w:r>
          </w:p>
        </w:tc>
      </w:tr>
      <w:tr w:rsidR="005B41DA" w:rsidRPr="004D3EB3" w14:paraId="2E84708D" w14:textId="77777777" w:rsidTr="00B348BB">
        <w:trPr>
          <w:jc w:val="center"/>
        </w:trPr>
        <w:tc>
          <w:tcPr>
            <w:tcW w:w="5760" w:type="dxa"/>
          </w:tcPr>
          <w:p w14:paraId="740D9FD7" w14:textId="77777777" w:rsidR="005B41DA" w:rsidRPr="004D3EB3" w:rsidRDefault="005B41DA" w:rsidP="005B41DA">
            <w:pPr>
              <w:pStyle w:val="Texto"/>
              <w:rPr>
                <w:rFonts w:cs="Arial"/>
              </w:rPr>
            </w:pPr>
            <w:r w:rsidRPr="00A519A7">
              <w:rPr>
                <w:rFonts w:cs="Arial"/>
              </w:rPr>
              <w:t xml:space="preserve">Otros créditos (Nota </w:t>
            </w:r>
            <w:r>
              <w:rPr>
                <w:rFonts w:cs="Arial"/>
              </w:rPr>
              <w:t>3</w:t>
            </w:r>
            <w:r w:rsidRPr="00A519A7">
              <w:rPr>
                <w:rFonts w:cs="Arial"/>
              </w:rPr>
              <w:t>.</w:t>
            </w:r>
            <w:r>
              <w:rPr>
                <w:rFonts w:cs="Arial"/>
              </w:rPr>
              <w:t>c</w:t>
            </w:r>
            <w:r w:rsidRPr="00A519A7">
              <w:rPr>
                <w:rFonts w:cs="Arial"/>
              </w:rPr>
              <w:t>)</w:t>
            </w:r>
          </w:p>
        </w:tc>
        <w:tc>
          <w:tcPr>
            <w:tcW w:w="1530" w:type="dxa"/>
          </w:tcPr>
          <w:p w14:paraId="49B9FCE2" w14:textId="081D26CC" w:rsidR="005B41DA" w:rsidRPr="004D3EB3" w:rsidRDefault="00362102" w:rsidP="00B348BB">
            <w:pPr>
              <w:pStyle w:val="Texto"/>
              <w:tabs>
                <w:tab w:val="decimal" w:pos="1413"/>
              </w:tabs>
              <w:jc w:val="left"/>
              <w:rPr>
                <w:rFonts w:cs="Arial"/>
              </w:rPr>
            </w:pPr>
            <w:r w:rsidRPr="003F5894">
              <w:t>12.281.039</w:t>
            </w:r>
          </w:p>
        </w:tc>
        <w:tc>
          <w:tcPr>
            <w:tcW w:w="72" w:type="dxa"/>
          </w:tcPr>
          <w:p w14:paraId="7F2734A7" w14:textId="77777777" w:rsidR="005B41DA" w:rsidRPr="004D3EB3" w:rsidRDefault="005B41DA" w:rsidP="005B41DA">
            <w:pPr>
              <w:pStyle w:val="Texto"/>
              <w:jc w:val="left"/>
              <w:rPr>
                <w:rFonts w:cs="Arial"/>
              </w:rPr>
            </w:pPr>
          </w:p>
        </w:tc>
        <w:tc>
          <w:tcPr>
            <w:tcW w:w="1548" w:type="dxa"/>
          </w:tcPr>
          <w:p w14:paraId="1E1BE09C" w14:textId="07E03762" w:rsidR="005B41DA" w:rsidRPr="004D3EB3" w:rsidRDefault="005B41DA" w:rsidP="005B41DA">
            <w:pPr>
              <w:pStyle w:val="Texto"/>
              <w:tabs>
                <w:tab w:val="decimal" w:pos="1389"/>
              </w:tabs>
              <w:rPr>
                <w:rFonts w:cs="Arial"/>
              </w:rPr>
            </w:pPr>
            <w:r w:rsidRPr="00A429BA">
              <w:t>28.</w:t>
            </w:r>
            <w:r w:rsidR="00FF394D" w:rsidRPr="00FF394D">
              <w:t>373.231</w:t>
            </w:r>
          </w:p>
        </w:tc>
      </w:tr>
      <w:tr w:rsidR="005B41DA" w:rsidRPr="004D3EB3" w14:paraId="72265020" w14:textId="77777777" w:rsidTr="00B348BB">
        <w:trPr>
          <w:jc w:val="center"/>
        </w:trPr>
        <w:tc>
          <w:tcPr>
            <w:tcW w:w="5760" w:type="dxa"/>
          </w:tcPr>
          <w:p w14:paraId="60FB388A" w14:textId="77777777" w:rsidR="005B41DA" w:rsidRPr="00A519A7" w:rsidRDefault="005B41DA" w:rsidP="005B41DA">
            <w:pPr>
              <w:pStyle w:val="Texto"/>
              <w:rPr>
                <w:rFonts w:cs="Arial"/>
              </w:rPr>
            </w:pPr>
            <w:r w:rsidRPr="00A519A7">
              <w:rPr>
                <w:rFonts w:cs="Arial"/>
              </w:rPr>
              <w:t xml:space="preserve">Bienes de cambio (Nota </w:t>
            </w:r>
            <w:r>
              <w:rPr>
                <w:rFonts w:cs="Arial"/>
              </w:rPr>
              <w:t>3</w:t>
            </w:r>
            <w:r w:rsidRPr="00A519A7">
              <w:rPr>
                <w:rFonts w:cs="Arial"/>
              </w:rPr>
              <w:t>.</w:t>
            </w:r>
            <w:r>
              <w:rPr>
                <w:rFonts w:cs="Arial"/>
              </w:rPr>
              <w:t>d</w:t>
            </w:r>
            <w:r w:rsidRPr="00A519A7">
              <w:rPr>
                <w:rFonts w:cs="Arial"/>
              </w:rPr>
              <w:t>)</w:t>
            </w:r>
          </w:p>
        </w:tc>
        <w:tc>
          <w:tcPr>
            <w:tcW w:w="1530" w:type="dxa"/>
            <w:tcBorders>
              <w:bottom w:val="single" w:sz="6" w:space="0" w:color="auto"/>
            </w:tcBorders>
          </w:tcPr>
          <w:p w14:paraId="20B50237" w14:textId="0127BC5B" w:rsidR="005B41DA" w:rsidRPr="004D3EB3" w:rsidRDefault="005B41DA" w:rsidP="00B348BB">
            <w:pPr>
              <w:pStyle w:val="Texto"/>
              <w:tabs>
                <w:tab w:val="decimal" w:pos="1413"/>
              </w:tabs>
              <w:jc w:val="left"/>
              <w:rPr>
                <w:rFonts w:cs="Arial"/>
              </w:rPr>
            </w:pPr>
            <w:r w:rsidRPr="007B4377">
              <w:t>85.14</w:t>
            </w:r>
            <w:r w:rsidR="009A3CD8">
              <w:t>9</w:t>
            </w:r>
            <w:r w:rsidRPr="007B4377">
              <w:t>.469</w:t>
            </w:r>
          </w:p>
        </w:tc>
        <w:tc>
          <w:tcPr>
            <w:tcW w:w="72" w:type="dxa"/>
          </w:tcPr>
          <w:p w14:paraId="5B22CA07" w14:textId="77777777" w:rsidR="005B41DA" w:rsidRPr="004D3EB3" w:rsidRDefault="005B41DA" w:rsidP="005B41DA">
            <w:pPr>
              <w:pStyle w:val="Texto"/>
              <w:jc w:val="left"/>
              <w:rPr>
                <w:rFonts w:cs="Arial"/>
              </w:rPr>
            </w:pPr>
          </w:p>
        </w:tc>
        <w:tc>
          <w:tcPr>
            <w:tcW w:w="1548" w:type="dxa"/>
            <w:tcBorders>
              <w:bottom w:val="single" w:sz="6" w:space="0" w:color="auto"/>
            </w:tcBorders>
          </w:tcPr>
          <w:p w14:paraId="60AD4469" w14:textId="42BCB294" w:rsidR="005B41DA" w:rsidRPr="004D3EB3" w:rsidRDefault="005B41DA" w:rsidP="005B41DA">
            <w:pPr>
              <w:pStyle w:val="Texto"/>
              <w:tabs>
                <w:tab w:val="decimal" w:pos="1389"/>
              </w:tabs>
              <w:rPr>
                <w:rFonts w:cs="Arial"/>
              </w:rPr>
            </w:pPr>
            <w:r w:rsidRPr="00A429BA">
              <w:t>205.23</w:t>
            </w:r>
            <w:r w:rsidR="009C1115">
              <w:t>7</w:t>
            </w:r>
            <w:r w:rsidRPr="00A429BA">
              <w:t>.</w:t>
            </w:r>
            <w:r w:rsidR="009C1115">
              <w:t>393</w:t>
            </w:r>
          </w:p>
        </w:tc>
      </w:tr>
      <w:tr w:rsidR="005B41DA" w:rsidRPr="004D3EB3" w14:paraId="1F2CF1A2" w14:textId="77777777" w:rsidTr="005B41DA">
        <w:trPr>
          <w:jc w:val="center"/>
        </w:trPr>
        <w:tc>
          <w:tcPr>
            <w:tcW w:w="5760" w:type="dxa"/>
          </w:tcPr>
          <w:p w14:paraId="42DCCF9D" w14:textId="77777777" w:rsidR="005B41DA" w:rsidRPr="004D3EB3" w:rsidRDefault="005B41DA" w:rsidP="005B41DA">
            <w:pPr>
              <w:pStyle w:val="Texto"/>
              <w:ind w:left="180"/>
              <w:rPr>
                <w:rFonts w:cs="Arial"/>
                <w:b/>
              </w:rPr>
            </w:pPr>
            <w:proofErr w:type="gramStart"/>
            <w:r>
              <w:rPr>
                <w:rFonts w:cs="Arial"/>
                <w:b/>
              </w:rPr>
              <w:t>Total</w:t>
            </w:r>
            <w:proofErr w:type="gramEnd"/>
            <w:r>
              <w:rPr>
                <w:rFonts w:cs="Arial"/>
                <w:b/>
              </w:rPr>
              <w:t xml:space="preserve"> del activo</w:t>
            </w:r>
            <w:r w:rsidRPr="004D3EB3">
              <w:rPr>
                <w:rFonts w:cs="Arial"/>
                <w:b/>
              </w:rPr>
              <w:t xml:space="preserve"> corrie</w:t>
            </w:r>
            <w:r>
              <w:rPr>
                <w:rFonts w:cs="Arial"/>
                <w:b/>
              </w:rPr>
              <w:t>nte</w:t>
            </w:r>
          </w:p>
        </w:tc>
        <w:tc>
          <w:tcPr>
            <w:tcW w:w="1530" w:type="dxa"/>
            <w:tcBorders>
              <w:top w:val="single" w:sz="6" w:space="0" w:color="auto"/>
              <w:bottom w:val="single" w:sz="6" w:space="0" w:color="auto"/>
            </w:tcBorders>
          </w:tcPr>
          <w:p w14:paraId="2C159AC5" w14:textId="372EFFD7" w:rsidR="005B41DA" w:rsidRPr="005B41DA" w:rsidRDefault="00362102" w:rsidP="00B348BB">
            <w:pPr>
              <w:pStyle w:val="Texto"/>
              <w:tabs>
                <w:tab w:val="decimal" w:pos="1413"/>
              </w:tabs>
              <w:jc w:val="left"/>
              <w:rPr>
                <w:rFonts w:cs="Arial"/>
                <w:b/>
                <w:bCs/>
              </w:rPr>
            </w:pPr>
            <w:r w:rsidRPr="00362102">
              <w:rPr>
                <w:b/>
                <w:bCs/>
              </w:rPr>
              <w:t>269.146.373</w:t>
            </w:r>
          </w:p>
        </w:tc>
        <w:tc>
          <w:tcPr>
            <w:tcW w:w="72" w:type="dxa"/>
          </w:tcPr>
          <w:p w14:paraId="53DF3E26" w14:textId="77777777" w:rsidR="005B41DA" w:rsidRPr="00D00C09" w:rsidRDefault="005B41DA" w:rsidP="005B41DA">
            <w:pPr>
              <w:pStyle w:val="Texto"/>
              <w:jc w:val="left"/>
              <w:rPr>
                <w:rFonts w:cs="Arial"/>
                <w:b/>
                <w:bCs/>
              </w:rPr>
            </w:pPr>
          </w:p>
        </w:tc>
        <w:tc>
          <w:tcPr>
            <w:tcW w:w="1548" w:type="dxa"/>
            <w:tcBorders>
              <w:top w:val="single" w:sz="6" w:space="0" w:color="auto"/>
              <w:bottom w:val="single" w:sz="6" w:space="0" w:color="auto"/>
            </w:tcBorders>
          </w:tcPr>
          <w:p w14:paraId="366015B1" w14:textId="0D32B009" w:rsidR="005B41DA" w:rsidRPr="005B41DA" w:rsidRDefault="005B41DA" w:rsidP="005B41DA">
            <w:pPr>
              <w:pStyle w:val="Texto"/>
              <w:tabs>
                <w:tab w:val="decimal" w:pos="1389"/>
              </w:tabs>
              <w:rPr>
                <w:rFonts w:cs="Arial"/>
                <w:b/>
                <w:bCs/>
              </w:rPr>
            </w:pPr>
            <w:r w:rsidRPr="005B41DA">
              <w:rPr>
                <w:b/>
                <w:bCs/>
              </w:rPr>
              <w:t>240.410.98</w:t>
            </w:r>
            <w:r w:rsidR="00362102">
              <w:rPr>
                <w:b/>
                <w:bCs/>
              </w:rPr>
              <w:t>6</w:t>
            </w:r>
          </w:p>
        </w:tc>
      </w:tr>
      <w:tr w:rsidR="005B41DA" w:rsidRPr="004D3EB3" w14:paraId="26A73992" w14:textId="77777777" w:rsidTr="005B41DA">
        <w:trPr>
          <w:jc w:val="center"/>
        </w:trPr>
        <w:tc>
          <w:tcPr>
            <w:tcW w:w="5760" w:type="dxa"/>
          </w:tcPr>
          <w:p w14:paraId="1A3E8E86" w14:textId="77777777" w:rsidR="005B41DA" w:rsidRPr="004D3EB3" w:rsidRDefault="005B41DA" w:rsidP="005B41DA">
            <w:pPr>
              <w:pStyle w:val="Texto"/>
              <w:rPr>
                <w:rFonts w:cs="Arial"/>
                <w:b/>
              </w:rPr>
            </w:pPr>
          </w:p>
        </w:tc>
        <w:tc>
          <w:tcPr>
            <w:tcW w:w="1530" w:type="dxa"/>
            <w:tcBorders>
              <w:top w:val="single" w:sz="6" w:space="0" w:color="auto"/>
            </w:tcBorders>
          </w:tcPr>
          <w:p w14:paraId="6CEE66C5" w14:textId="77777777" w:rsidR="005B41DA" w:rsidRPr="004D3EB3" w:rsidRDefault="005B41DA" w:rsidP="005B41DA">
            <w:pPr>
              <w:pStyle w:val="Texto"/>
              <w:tabs>
                <w:tab w:val="decimal" w:pos="1413"/>
              </w:tabs>
              <w:rPr>
                <w:rFonts w:cs="Arial"/>
              </w:rPr>
            </w:pPr>
          </w:p>
        </w:tc>
        <w:tc>
          <w:tcPr>
            <w:tcW w:w="72" w:type="dxa"/>
          </w:tcPr>
          <w:p w14:paraId="10E98755" w14:textId="77777777" w:rsidR="005B41DA" w:rsidRPr="004D3EB3" w:rsidRDefault="005B41DA" w:rsidP="005B41DA">
            <w:pPr>
              <w:pStyle w:val="Texto"/>
              <w:jc w:val="left"/>
              <w:rPr>
                <w:rFonts w:cs="Arial"/>
                <w:b/>
              </w:rPr>
            </w:pPr>
          </w:p>
        </w:tc>
        <w:tc>
          <w:tcPr>
            <w:tcW w:w="1548" w:type="dxa"/>
            <w:tcBorders>
              <w:top w:val="single" w:sz="6" w:space="0" w:color="auto"/>
            </w:tcBorders>
          </w:tcPr>
          <w:p w14:paraId="69F993C7" w14:textId="77777777" w:rsidR="005B41DA" w:rsidRPr="004D3EB3" w:rsidRDefault="005B41DA" w:rsidP="005B41DA">
            <w:pPr>
              <w:pStyle w:val="Texto"/>
              <w:tabs>
                <w:tab w:val="decimal" w:pos="1389"/>
              </w:tabs>
              <w:rPr>
                <w:rFonts w:cs="Arial"/>
              </w:rPr>
            </w:pPr>
          </w:p>
        </w:tc>
      </w:tr>
      <w:tr w:rsidR="005B41DA" w:rsidRPr="004D3EB3" w14:paraId="6CAD6A23" w14:textId="77777777" w:rsidTr="005B41DA">
        <w:trPr>
          <w:jc w:val="center"/>
        </w:trPr>
        <w:tc>
          <w:tcPr>
            <w:tcW w:w="5760" w:type="dxa"/>
          </w:tcPr>
          <w:p w14:paraId="78586EAD" w14:textId="77777777" w:rsidR="005B41DA" w:rsidRPr="004D3EB3" w:rsidRDefault="005B41DA" w:rsidP="005B41DA">
            <w:pPr>
              <w:pStyle w:val="Texto"/>
              <w:rPr>
                <w:rFonts w:cs="Arial"/>
                <w:b/>
              </w:rPr>
            </w:pPr>
            <w:r>
              <w:rPr>
                <w:rFonts w:cs="Arial"/>
                <w:b/>
              </w:rPr>
              <w:t>ACTIVO NO CORRIENTE</w:t>
            </w:r>
          </w:p>
        </w:tc>
        <w:tc>
          <w:tcPr>
            <w:tcW w:w="1530" w:type="dxa"/>
          </w:tcPr>
          <w:p w14:paraId="739ADE7A" w14:textId="77777777" w:rsidR="005B41DA" w:rsidRPr="004D3EB3" w:rsidRDefault="005B41DA" w:rsidP="005B41DA">
            <w:pPr>
              <w:pStyle w:val="Texto"/>
              <w:tabs>
                <w:tab w:val="decimal" w:pos="1413"/>
              </w:tabs>
              <w:rPr>
                <w:rFonts w:cs="Arial"/>
              </w:rPr>
            </w:pPr>
          </w:p>
        </w:tc>
        <w:tc>
          <w:tcPr>
            <w:tcW w:w="72" w:type="dxa"/>
          </w:tcPr>
          <w:p w14:paraId="1755E370" w14:textId="77777777" w:rsidR="005B41DA" w:rsidRPr="004D3EB3" w:rsidRDefault="005B41DA" w:rsidP="005B41DA">
            <w:pPr>
              <w:pStyle w:val="Texto"/>
              <w:jc w:val="left"/>
              <w:rPr>
                <w:rFonts w:cs="Arial"/>
              </w:rPr>
            </w:pPr>
          </w:p>
        </w:tc>
        <w:tc>
          <w:tcPr>
            <w:tcW w:w="1548" w:type="dxa"/>
          </w:tcPr>
          <w:p w14:paraId="5502EF91" w14:textId="77777777" w:rsidR="005B41DA" w:rsidRPr="004D3EB3" w:rsidRDefault="005B41DA" w:rsidP="005B41DA">
            <w:pPr>
              <w:pStyle w:val="Texto"/>
              <w:tabs>
                <w:tab w:val="decimal" w:pos="1389"/>
              </w:tabs>
              <w:rPr>
                <w:rFonts w:cs="Arial"/>
              </w:rPr>
            </w:pPr>
          </w:p>
        </w:tc>
      </w:tr>
      <w:tr w:rsidR="005B41DA" w:rsidRPr="004D3EB3" w14:paraId="1AE93023" w14:textId="77777777" w:rsidTr="005B41DA">
        <w:trPr>
          <w:jc w:val="center"/>
        </w:trPr>
        <w:tc>
          <w:tcPr>
            <w:tcW w:w="5760" w:type="dxa"/>
          </w:tcPr>
          <w:p w14:paraId="53CDA019" w14:textId="77777777" w:rsidR="005B41DA" w:rsidRPr="004D3EB3" w:rsidRDefault="005B41DA" w:rsidP="005B41DA">
            <w:pPr>
              <w:pStyle w:val="Texto"/>
              <w:rPr>
                <w:rFonts w:cs="Arial"/>
              </w:rPr>
            </w:pPr>
            <w:r w:rsidRPr="004D3EB3">
              <w:rPr>
                <w:rFonts w:cs="Arial"/>
              </w:rPr>
              <w:t>Ot</w:t>
            </w:r>
            <w:r>
              <w:rPr>
                <w:rFonts w:cs="Arial"/>
              </w:rPr>
              <w:t>ros créditos (Nota 3.c)</w:t>
            </w:r>
          </w:p>
        </w:tc>
        <w:tc>
          <w:tcPr>
            <w:tcW w:w="1530" w:type="dxa"/>
          </w:tcPr>
          <w:p w14:paraId="1283C1C4" w14:textId="34EC5066" w:rsidR="005B41DA" w:rsidRPr="004D3EB3" w:rsidRDefault="005B41DA" w:rsidP="005B41DA">
            <w:pPr>
              <w:pStyle w:val="Texto"/>
              <w:tabs>
                <w:tab w:val="decimal" w:pos="1413"/>
              </w:tabs>
              <w:rPr>
                <w:rFonts w:cs="Arial"/>
              </w:rPr>
            </w:pPr>
            <w:r w:rsidRPr="007B4377">
              <w:t>965.470</w:t>
            </w:r>
          </w:p>
        </w:tc>
        <w:tc>
          <w:tcPr>
            <w:tcW w:w="72" w:type="dxa"/>
          </w:tcPr>
          <w:p w14:paraId="63AD3825" w14:textId="77777777" w:rsidR="005B41DA" w:rsidRPr="004D3EB3" w:rsidRDefault="005B41DA" w:rsidP="005B41DA">
            <w:pPr>
              <w:pStyle w:val="Texto"/>
              <w:jc w:val="left"/>
              <w:rPr>
                <w:rFonts w:cs="Arial"/>
              </w:rPr>
            </w:pPr>
          </w:p>
        </w:tc>
        <w:tc>
          <w:tcPr>
            <w:tcW w:w="1548" w:type="dxa"/>
          </w:tcPr>
          <w:p w14:paraId="074FC946" w14:textId="026C9859" w:rsidR="005B41DA" w:rsidRPr="004D3EB3" w:rsidRDefault="005B41DA" w:rsidP="005B41DA">
            <w:pPr>
              <w:pStyle w:val="Texto"/>
              <w:tabs>
                <w:tab w:val="decimal" w:pos="1389"/>
              </w:tabs>
              <w:rPr>
                <w:rFonts w:cs="Arial"/>
              </w:rPr>
            </w:pPr>
            <w:r w:rsidRPr="00A429BA">
              <w:t>23.055.297</w:t>
            </w:r>
          </w:p>
        </w:tc>
      </w:tr>
      <w:tr w:rsidR="005B41DA" w:rsidRPr="003D3D7E" w14:paraId="4FC71CFD" w14:textId="77777777" w:rsidTr="005B41DA">
        <w:trPr>
          <w:jc w:val="center"/>
        </w:trPr>
        <w:tc>
          <w:tcPr>
            <w:tcW w:w="5760" w:type="dxa"/>
          </w:tcPr>
          <w:p w14:paraId="7EE880E8" w14:textId="77777777" w:rsidR="005B41DA" w:rsidRPr="00426CFE" w:rsidRDefault="005B41DA" w:rsidP="005B41DA">
            <w:pPr>
              <w:pStyle w:val="Texto"/>
              <w:rPr>
                <w:rFonts w:cs="Arial"/>
                <w:lang w:val="pt-BR"/>
              </w:rPr>
            </w:pPr>
            <w:proofErr w:type="spellStart"/>
            <w:r w:rsidRPr="00426CFE">
              <w:rPr>
                <w:rFonts w:cs="Arial"/>
                <w:lang w:val="pt-BR"/>
              </w:rPr>
              <w:t>Bienes</w:t>
            </w:r>
            <w:proofErr w:type="spellEnd"/>
            <w:r w:rsidRPr="00426CFE">
              <w:rPr>
                <w:rFonts w:cs="Arial"/>
                <w:lang w:val="pt-BR"/>
              </w:rPr>
              <w:t xml:space="preserve"> de uso (Anexo I)</w:t>
            </w:r>
          </w:p>
        </w:tc>
        <w:tc>
          <w:tcPr>
            <w:tcW w:w="1530" w:type="dxa"/>
            <w:tcBorders>
              <w:bottom w:val="single" w:sz="6" w:space="0" w:color="auto"/>
            </w:tcBorders>
          </w:tcPr>
          <w:p w14:paraId="38A64E73" w14:textId="56F72263" w:rsidR="005B41DA" w:rsidRPr="00B2049A" w:rsidRDefault="005B41DA" w:rsidP="005B41DA">
            <w:pPr>
              <w:pStyle w:val="Texto"/>
              <w:tabs>
                <w:tab w:val="decimal" w:pos="1413"/>
              </w:tabs>
              <w:rPr>
                <w:rFonts w:cs="Arial"/>
                <w:lang w:val="pt-BR"/>
              </w:rPr>
            </w:pPr>
            <w:r w:rsidRPr="007B4377">
              <w:t>663.489.623</w:t>
            </w:r>
          </w:p>
        </w:tc>
        <w:tc>
          <w:tcPr>
            <w:tcW w:w="72" w:type="dxa"/>
          </w:tcPr>
          <w:p w14:paraId="5F1C6984" w14:textId="77777777" w:rsidR="005B41DA" w:rsidRPr="00426CFE" w:rsidRDefault="005B41DA" w:rsidP="005B41DA">
            <w:pPr>
              <w:pStyle w:val="Texto"/>
              <w:jc w:val="left"/>
              <w:rPr>
                <w:rFonts w:cs="Arial"/>
                <w:b/>
                <w:lang w:val="pt-BR"/>
              </w:rPr>
            </w:pPr>
          </w:p>
        </w:tc>
        <w:tc>
          <w:tcPr>
            <w:tcW w:w="1548" w:type="dxa"/>
            <w:tcBorders>
              <w:bottom w:val="single" w:sz="6" w:space="0" w:color="auto"/>
            </w:tcBorders>
          </w:tcPr>
          <w:p w14:paraId="6008E1B1" w14:textId="4CF6ADED" w:rsidR="005B41DA" w:rsidRPr="00B2049A" w:rsidRDefault="005B41DA" w:rsidP="005B41DA">
            <w:pPr>
              <w:pStyle w:val="Texto"/>
              <w:tabs>
                <w:tab w:val="decimal" w:pos="1389"/>
              </w:tabs>
              <w:rPr>
                <w:rFonts w:cs="Arial"/>
                <w:lang w:val="pt-BR"/>
              </w:rPr>
            </w:pPr>
            <w:r w:rsidRPr="00A429BA">
              <w:t>683.270.028</w:t>
            </w:r>
          </w:p>
        </w:tc>
      </w:tr>
      <w:tr w:rsidR="005B41DA" w:rsidRPr="004D3EB3" w14:paraId="53C3D985" w14:textId="77777777" w:rsidTr="005B41DA">
        <w:trPr>
          <w:jc w:val="center"/>
        </w:trPr>
        <w:tc>
          <w:tcPr>
            <w:tcW w:w="5760" w:type="dxa"/>
          </w:tcPr>
          <w:p w14:paraId="24B00003" w14:textId="77777777" w:rsidR="005B41DA" w:rsidRPr="004D3EB3" w:rsidRDefault="005B41DA" w:rsidP="005B41DA">
            <w:pPr>
              <w:pStyle w:val="Texto"/>
              <w:ind w:left="180"/>
              <w:rPr>
                <w:rFonts w:cs="Arial"/>
                <w:b/>
              </w:rPr>
            </w:pPr>
            <w:proofErr w:type="gramStart"/>
            <w:r>
              <w:rPr>
                <w:rFonts w:cs="Arial"/>
                <w:b/>
              </w:rPr>
              <w:t>Total</w:t>
            </w:r>
            <w:proofErr w:type="gramEnd"/>
            <w:r>
              <w:rPr>
                <w:rFonts w:cs="Arial"/>
                <w:b/>
              </w:rPr>
              <w:t xml:space="preserve"> del activo no corriente</w:t>
            </w:r>
          </w:p>
        </w:tc>
        <w:tc>
          <w:tcPr>
            <w:tcW w:w="1530" w:type="dxa"/>
            <w:tcBorders>
              <w:top w:val="single" w:sz="6" w:space="0" w:color="auto"/>
              <w:bottom w:val="single" w:sz="6" w:space="0" w:color="auto"/>
            </w:tcBorders>
          </w:tcPr>
          <w:p w14:paraId="0EFD2E5D" w14:textId="2BFE8280" w:rsidR="005B41DA" w:rsidRPr="005B41DA" w:rsidRDefault="005B41DA" w:rsidP="005B41DA">
            <w:pPr>
              <w:pStyle w:val="Texto"/>
              <w:tabs>
                <w:tab w:val="decimal" w:pos="1413"/>
              </w:tabs>
              <w:rPr>
                <w:rFonts w:cs="Arial"/>
                <w:b/>
                <w:bCs/>
              </w:rPr>
            </w:pPr>
            <w:r w:rsidRPr="005B41DA">
              <w:rPr>
                <w:b/>
                <w:bCs/>
              </w:rPr>
              <w:t>664.455.093</w:t>
            </w:r>
          </w:p>
        </w:tc>
        <w:tc>
          <w:tcPr>
            <w:tcW w:w="72" w:type="dxa"/>
          </w:tcPr>
          <w:p w14:paraId="21E84CE6" w14:textId="77777777" w:rsidR="005B41DA" w:rsidRPr="00D00C09" w:rsidRDefault="005B41DA" w:rsidP="005B41DA">
            <w:pPr>
              <w:pStyle w:val="Texto"/>
              <w:jc w:val="left"/>
              <w:rPr>
                <w:rFonts w:cs="Arial"/>
                <w:b/>
                <w:bCs/>
              </w:rPr>
            </w:pPr>
          </w:p>
        </w:tc>
        <w:tc>
          <w:tcPr>
            <w:tcW w:w="1548" w:type="dxa"/>
            <w:tcBorders>
              <w:top w:val="single" w:sz="6" w:space="0" w:color="auto"/>
              <w:bottom w:val="single" w:sz="6" w:space="0" w:color="auto"/>
            </w:tcBorders>
          </w:tcPr>
          <w:p w14:paraId="67DAE659" w14:textId="45EF1E44" w:rsidR="005B41DA" w:rsidRPr="005B41DA" w:rsidRDefault="005B41DA" w:rsidP="005B41DA">
            <w:pPr>
              <w:pStyle w:val="Texto"/>
              <w:tabs>
                <w:tab w:val="decimal" w:pos="1389"/>
              </w:tabs>
              <w:rPr>
                <w:rFonts w:cs="Arial"/>
                <w:b/>
                <w:bCs/>
              </w:rPr>
            </w:pPr>
            <w:r w:rsidRPr="005B41DA">
              <w:rPr>
                <w:b/>
                <w:bCs/>
              </w:rPr>
              <w:t>706.325.325</w:t>
            </w:r>
          </w:p>
        </w:tc>
      </w:tr>
      <w:tr w:rsidR="005B41DA" w:rsidRPr="004D3EB3" w14:paraId="50F0B897" w14:textId="77777777" w:rsidTr="005B41DA">
        <w:trPr>
          <w:jc w:val="center"/>
        </w:trPr>
        <w:tc>
          <w:tcPr>
            <w:tcW w:w="5760" w:type="dxa"/>
          </w:tcPr>
          <w:p w14:paraId="1B7CA074" w14:textId="77777777" w:rsidR="005B41DA" w:rsidRPr="004D3EB3" w:rsidRDefault="005B41DA" w:rsidP="005B41DA">
            <w:pPr>
              <w:pStyle w:val="Texto"/>
              <w:ind w:left="180"/>
              <w:rPr>
                <w:rFonts w:cs="Arial"/>
                <w:b/>
              </w:rPr>
            </w:pPr>
            <w:proofErr w:type="gramStart"/>
            <w:r>
              <w:rPr>
                <w:rFonts w:cs="Arial"/>
                <w:b/>
              </w:rPr>
              <w:t>Total</w:t>
            </w:r>
            <w:proofErr w:type="gramEnd"/>
            <w:r>
              <w:rPr>
                <w:rFonts w:cs="Arial"/>
                <w:b/>
              </w:rPr>
              <w:t xml:space="preserve"> del activo</w:t>
            </w:r>
          </w:p>
        </w:tc>
        <w:tc>
          <w:tcPr>
            <w:tcW w:w="1530" w:type="dxa"/>
            <w:tcBorders>
              <w:top w:val="single" w:sz="6" w:space="0" w:color="auto"/>
              <w:bottom w:val="double" w:sz="6" w:space="0" w:color="auto"/>
            </w:tcBorders>
          </w:tcPr>
          <w:p w14:paraId="17245384" w14:textId="608601FB" w:rsidR="005B41DA" w:rsidRPr="005B41DA" w:rsidRDefault="005B41DA" w:rsidP="005B41DA">
            <w:pPr>
              <w:pStyle w:val="Texto"/>
              <w:tabs>
                <w:tab w:val="decimal" w:pos="1413"/>
              </w:tabs>
              <w:rPr>
                <w:rFonts w:cs="Arial"/>
                <w:b/>
                <w:bCs/>
              </w:rPr>
            </w:pPr>
            <w:r w:rsidRPr="005B41DA">
              <w:rPr>
                <w:b/>
                <w:bCs/>
              </w:rPr>
              <w:t>933.</w:t>
            </w:r>
            <w:r w:rsidR="00362102" w:rsidRPr="00362102">
              <w:rPr>
                <w:b/>
                <w:bCs/>
              </w:rPr>
              <w:t>601.466</w:t>
            </w:r>
          </w:p>
        </w:tc>
        <w:tc>
          <w:tcPr>
            <w:tcW w:w="72" w:type="dxa"/>
          </w:tcPr>
          <w:p w14:paraId="67A4AC78" w14:textId="77777777" w:rsidR="005B41DA" w:rsidRPr="00D00C09" w:rsidRDefault="005B41DA" w:rsidP="005B41DA">
            <w:pPr>
              <w:pStyle w:val="Texto"/>
              <w:jc w:val="left"/>
              <w:rPr>
                <w:rFonts w:cs="Arial"/>
                <w:b/>
                <w:bCs/>
              </w:rPr>
            </w:pPr>
          </w:p>
        </w:tc>
        <w:tc>
          <w:tcPr>
            <w:tcW w:w="1548" w:type="dxa"/>
            <w:tcBorders>
              <w:top w:val="single" w:sz="6" w:space="0" w:color="auto"/>
              <w:bottom w:val="double" w:sz="6" w:space="0" w:color="auto"/>
            </w:tcBorders>
          </w:tcPr>
          <w:p w14:paraId="3379564E" w14:textId="3F2393DE" w:rsidR="005B41DA" w:rsidRPr="005B41DA" w:rsidRDefault="005B41DA" w:rsidP="005B41DA">
            <w:pPr>
              <w:pStyle w:val="Texto"/>
              <w:tabs>
                <w:tab w:val="decimal" w:pos="1389"/>
              </w:tabs>
              <w:rPr>
                <w:rFonts w:cs="Arial"/>
                <w:b/>
                <w:bCs/>
              </w:rPr>
            </w:pPr>
            <w:r w:rsidRPr="005B41DA">
              <w:rPr>
                <w:b/>
                <w:bCs/>
              </w:rPr>
              <w:t>946.736.31</w:t>
            </w:r>
            <w:r w:rsidR="00362102">
              <w:rPr>
                <w:b/>
                <w:bCs/>
              </w:rPr>
              <w:t>1</w:t>
            </w:r>
          </w:p>
        </w:tc>
      </w:tr>
      <w:tr w:rsidR="005B41DA" w:rsidRPr="004D3EB3" w14:paraId="47C5F633" w14:textId="77777777" w:rsidTr="005B41DA">
        <w:trPr>
          <w:jc w:val="center"/>
        </w:trPr>
        <w:tc>
          <w:tcPr>
            <w:tcW w:w="5760" w:type="dxa"/>
          </w:tcPr>
          <w:p w14:paraId="3DE652EB" w14:textId="77777777" w:rsidR="005B41DA" w:rsidRPr="004D3EB3" w:rsidRDefault="005B41DA" w:rsidP="005B41DA">
            <w:pPr>
              <w:pStyle w:val="Texto"/>
              <w:rPr>
                <w:rFonts w:cs="Arial"/>
              </w:rPr>
            </w:pPr>
          </w:p>
        </w:tc>
        <w:tc>
          <w:tcPr>
            <w:tcW w:w="1530" w:type="dxa"/>
            <w:tcBorders>
              <w:top w:val="single" w:sz="6" w:space="0" w:color="auto"/>
            </w:tcBorders>
          </w:tcPr>
          <w:p w14:paraId="4807E7F3" w14:textId="77777777" w:rsidR="005B41DA" w:rsidRPr="00B77F5C" w:rsidRDefault="005B41DA" w:rsidP="005B41DA">
            <w:pPr>
              <w:pStyle w:val="Texto"/>
              <w:tabs>
                <w:tab w:val="decimal" w:pos="1413"/>
              </w:tabs>
              <w:rPr>
                <w:rFonts w:cs="Arial"/>
              </w:rPr>
            </w:pPr>
          </w:p>
        </w:tc>
        <w:tc>
          <w:tcPr>
            <w:tcW w:w="72" w:type="dxa"/>
          </w:tcPr>
          <w:p w14:paraId="725A224D" w14:textId="77777777" w:rsidR="005B41DA" w:rsidRPr="004D3EB3" w:rsidRDefault="005B41DA" w:rsidP="005B41DA">
            <w:pPr>
              <w:pStyle w:val="Texto"/>
              <w:jc w:val="left"/>
              <w:rPr>
                <w:rFonts w:cs="Arial"/>
                <w:b/>
              </w:rPr>
            </w:pPr>
          </w:p>
        </w:tc>
        <w:tc>
          <w:tcPr>
            <w:tcW w:w="1548" w:type="dxa"/>
            <w:tcBorders>
              <w:top w:val="single" w:sz="6" w:space="0" w:color="auto"/>
            </w:tcBorders>
          </w:tcPr>
          <w:p w14:paraId="06E2D9B0" w14:textId="77777777" w:rsidR="005B41DA" w:rsidRPr="00B77F5C" w:rsidRDefault="005B41DA" w:rsidP="005B41DA">
            <w:pPr>
              <w:pStyle w:val="Texto"/>
              <w:tabs>
                <w:tab w:val="decimal" w:pos="1389"/>
              </w:tabs>
              <w:rPr>
                <w:rFonts w:cs="Arial"/>
              </w:rPr>
            </w:pPr>
          </w:p>
        </w:tc>
      </w:tr>
      <w:tr w:rsidR="005B41DA" w:rsidRPr="004D3EB3" w14:paraId="11CE0DED" w14:textId="77777777" w:rsidTr="005B41DA">
        <w:trPr>
          <w:jc w:val="center"/>
        </w:trPr>
        <w:tc>
          <w:tcPr>
            <w:tcW w:w="5760" w:type="dxa"/>
          </w:tcPr>
          <w:p w14:paraId="1082E463" w14:textId="77777777" w:rsidR="005B41DA" w:rsidRPr="004D3EB3" w:rsidRDefault="005B41DA" w:rsidP="005B41DA">
            <w:pPr>
              <w:pStyle w:val="Texto"/>
              <w:rPr>
                <w:rFonts w:cs="Arial"/>
                <w:b/>
              </w:rPr>
            </w:pPr>
            <w:r>
              <w:rPr>
                <w:rFonts w:cs="Arial"/>
                <w:b/>
              </w:rPr>
              <w:t>PASIVO</w:t>
            </w:r>
          </w:p>
        </w:tc>
        <w:tc>
          <w:tcPr>
            <w:tcW w:w="1530" w:type="dxa"/>
          </w:tcPr>
          <w:p w14:paraId="088065FC" w14:textId="77777777" w:rsidR="005B41DA" w:rsidRPr="004D3EB3" w:rsidRDefault="005B41DA" w:rsidP="005B41DA">
            <w:pPr>
              <w:pStyle w:val="Texto"/>
              <w:tabs>
                <w:tab w:val="decimal" w:pos="1413"/>
              </w:tabs>
              <w:rPr>
                <w:rFonts w:cs="Arial"/>
              </w:rPr>
            </w:pPr>
          </w:p>
        </w:tc>
        <w:tc>
          <w:tcPr>
            <w:tcW w:w="72" w:type="dxa"/>
          </w:tcPr>
          <w:p w14:paraId="40D53AFB" w14:textId="77777777" w:rsidR="005B41DA" w:rsidRPr="004D3EB3" w:rsidRDefault="005B41DA" w:rsidP="005B41DA">
            <w:pPr>
              <w:pStyle w:val="Texto"/>
              <w:jc w:val="left"/>
              <w:rPr>
                <w:rFonts w:cs="Arial"/>
              </w:rPr>
            </w:pPr>
          </w:p>
        </w:tc>
        <w:tc>
          <w:tcPr>
            <w:tcW w:w="1548" w:type="dxa"/>
          </w:tcPr>
          <w:p w14:paraId="4F447F22" w14:textId="77777777" w:rsidR="005B41DA" w:rsidRPr="004D3EB3" w:rsidRDefault="005B41DA" w:rsidP="005B41DA">
            <w:pPr>
              <w:pStyle w:val="Texto"/>
              <w:tabs>
                <w:tab w:val="decimal" w:pos="1389"/>
              </w:tabs>
              <w:rPr>
                <w:rFonts w:cs="Arial"/>
              </w:rPr>
            </w:pPr>
          </w:p>
        </w:tc>
      </w:tr>
      <w:tr w:rsidR="005B41DA" w:rsidRPr="004D3EB3" w14:paraId="1A471551" w14:textId="77777777" w:rsidTr="005B41DA">
        <w:trPr>
          <w:jc w:val="center"/>
        </w:trPr>
        <w:tc>
          <w:tcPr>
            <w:tcW w:w="5760" w:type="dxa"/>
          </w:tcPr>
          <w:p w14:paraId="28F8F705" w14:textId="77777777" w:rsidR="005B41DA" w:rsidRPr="004D3EB3" w:rsidRDefault="005B41DA" w:rsidP="005B41DA">
            <w:pPr>
              <w:pStyle w:val="Texto"/>
              <w:rPr>
                <w:rFonts w:cs="Arial"/>
                <w:b/>
              </w:rPr>
            </w:pPr>
            <w:r>
              <w:rPr>
                <w:rFonts w:cs="Arial"/>
                <w:b/>
              </w:rPr>
              <w:t>PASIVO CORRIENTE</w:t>
            </w:r>
          </w:p>
        </w:tc>
        <w:tc>
          <w:tcPr>
            <w:tcW w:w="1530" w:type="dxa"/>
          </w:tcPr>
          <w:p w14:paraId="72293DF3" w14:textId="77777777" w:rsidR="005B41DA" w:rsidRPr="004D3EB3" w:rsidRDefault="005B41DA" w:rsidP="005B41DA">
            <w:pPr>
              <w:pStyle w:val="Texto"/>
              <w:tabs>
                <w:tab w:val="decimal" w:pos="1413"/>
              </w:tabs>
              <w:rPr>
                <w:rFonts w:cs="Arial"/>
              </w:rPr>
            </w:pPr>
          </w:p>
        </w:tc>
        <w:tc>
          <w:tcPr>
            <w:tcW w:w="72" w:type="dxa"/>
          </w:tcPr>
          <w:p w14:paraId="333A89E4" w14:textId="77777777" w:rsidR="005B41DA" w:rsidRPr="004D3EB3" w:rsidRDefault="005B41DA" w:rsidP="005B41DA">
            <w:pPr>
              <w:pStyle w:val="Texto"/>
              <w:jc w:val="left"/>
              <w:rPr>
                <w:rFonts w:cs="Arial"/>
              </w:rPr>
            </w:pPr>
          </w:p>
        </w:tc>
        <w:tc>
          <w:tcPr>
            <w:tcW w:w="1548" w:type="dxa"/>
          </w:tcPr>
          <w:p w14:paraId="67C8B7FB" w14:textId="77777777" w:rsidR="005B41DA" w:rsidRPr="004D3EB3" w:rsidRDefault="005B41DA" w:rsidP="005B41DA">
            <w:pPr>
              <w:pStyle w:val="Texto"/>
              <w:tabs>
                <w:tab w:val="decimal" w:pos="1389"/>
              </w:tabs>
              <w:rPr>
                <w:rFonts w:cs="Arial"/>
              </w:rPr>
            </w:pPr>
          </w:p>
        </w:tc>
      </w:tr>
      <w:tr w:rsidR="005B41DA" w:rsidRPr="004D3EB3" w14:paraId="0502655E" w14:textId="77777777" w:rsidTr="005B41DA">
        <w:trPr>
          <w:jc w:val="center"/>
        </w:trPr>
        <w:tc>
          <w:tcPr>
            <w:tcW w:w="5760" w:type="dxa"/>
          </w:tcPr>
          <w:p w14:paraId="340984F1" w14:textId="77777777" w:rsidR="005B41DA" w:rsidRPr="004D3EB3" w:rsidRDefault="005B41DA" w:rsidP="005B41DA">
            <w:pPr>
              <w:pStyle w:val="Texto"/>
              <w:rPr>
                <w:rFonts w:cs="Arial"/>
              </w:rPr>
            </w:pPr>
            <w:r w:rsidRPr="000235A7">
              <w:rPr>
                <w:rFonts w:cs="Arial"/>
              </w:rPr>
              <w:t xml:space="preserve">Deudas comerciales (Nota </w:t>
            </w:r>
            <w:r>
              <w:rPr>
                <w:rFonts w:cs="Arial"/>
              </w:rPr>
              <w:t>3.e</w:t>
            </w:r>
            <w:r w:rsidRPr="000235A7">
              <w:rPr>
                <w:rFonts w:cs="Arial"/>
              </w:rPr>
              <w:t>)</w:t>
            </w:r>
          </w:p>
        </w:tc>
        <w:tc>
          <w:tcPr>
            <w:tcW w:w="1530" w:type="dxa"/>
          </w:tcPr>
          <w:p w14:paraId="6C3DD416" w14:textId="18CB27B1" w:rsidR="005B41DA" w:rsidRPr="004D3EB3" w:rsidRDefault="00362102" w:rsidP="005B41DA">
            <w:pPr>
              <w:pStyle w:val="Texto"/>
              <w:tabs>
                <w:tab w:val="decimal" w:pos="1413"/>
              </w:tabs>
              <w:rPr>
                <w:rFonts w:cs="Arial"/>
              </w:rPr>
            </w:pPr>
            <w:r w:rsidRPr="00362102">
              <w:t>34.789.712</w:t>
            </w:r>
          </w:p>
        </w:tc>
        <w:tc>
          <w:tcPr>
            <w:tcW w:w="72" w:type="dxa"/>
          </w:tcPr>
          <w:p w14:paraId="1AFE3539" w14:textId="77777777" w:rsidR="005B41DA" w:rsidRPr="004D3EB3" w:rsidRDefault="005B41DA" w:rsidP="005B41DA">
            <w:pPr>
              <w:pStyle w:val="Texto"/>
              <w:jc w:val="left"/>
              <w:rPr>
                <w:rFonts w:cs="Arial"/>
              </w:rPr>
            </w:pPr>
          </w:p>
        </w:tc>
        <w:tc>
          <w:tcPr>
            <w:tcW w:w="1548" w:type="dxa"/>
          </w:tcPr>
          <w:p w14:paraId="254C8E78" w14:textId="7898CEA0" w:rsidR="005B41DA" w:rsidRPr="004D3EB3" w:rsidRDefault="005B41DA" w:rsidP="005B41DA">
            <w:pPr>
              <w:pStyle w:val="Texto"/>
              <w:tabs>
                <w:tab w:val="decimal" w:pos="1389"/>
              </w:tabs>
              <w:rPr>
                <w:rFonts w:cs="Arial"/>
              </w:rPr>
            </w:pPr>
            <w:r w:rsidRPr="00A429BA">
              <w:t>48.634.925</w:t>
            </w:r>
          </w:p>
        </w:tc>
      </w:tr>
      <w:tr w:rsidR="005B41DA" w:rsidRPr="004D3EB3" w14:paraId="1398A338" w14:textId="77777777" w:rsidTr="005B41DA">
        <w:trPr>
          <w:jc w:val="center"/>
        </w:trPr>
        <w:tc>
          <w:tcPr>
            <w:tcW w:w="5760" w:type="dxa"/>
          </w:tcPr>
          <w:p w14:paraId="47F77D79" w14:textId="68F74858" w:rsidR="005B41DA" w:rsidRPr="004D3EB3" w:rsidRDefault="005B41DA" w:rsidP="005B41DA">
            <w:pPr>
              <w:pStyle w:val="Texto"/>
              <w:rPr>
                <w:rFonts w:cs="Arial"/>
              </w:rPr>
            </w:pPr>
            <w:r>
              <w:rPr>
                <w:rFonts w:cs="Arial"/>
              </w:rPr>
              <w:t>Deudas</w:t>
            </w:r>
            <w:r w:rsidRPr="000235A7">
              <w:rPr>
                <w:rFonts w:cs="Arial"/>
              </w:rPr>
              <w:t xml:space="preserve"> sociales (Nota </w:t>
            </w:r>
            <w:r>
              <w:rPr>
                <w:rFonts w:cs="Arial"/>
              </w:rPr>
              <w:t>3.f</w:t>
            </w:r>
            <w:r w:rsidRPr="000235A7">
              <w:rPr>
                <w:rFonts w:cs="Arial"/>
              </w:rPr>
              <w:t>)</w:t>
            </w:r>
          </w:p>
        </w:tc>
        <w:tc>
          <w:tcPr>
            <w:tcW w:w="1530" w:type="dxa"/>
          </w:tcPr>
          <w:p w14:paraId="7C9558E1" w14:textId="2592E481" w:rsidR="005B41DA" w:rsidRPr="004D3EB3" w:rsidRDefault="005B41DA" w:rsidP="005B41DA">
            <w:pPr>
              <w:pStyle w:val="Texto"/>
              <w:tabs>
                <w:tab w:val="decimal" w:pos="1413"/>
              </w:tabs>
              <w:rPr>
                <w:rFonts w:cs="Arial"/>
              </w:rPr>
            </w:pPr>
            <w:r w:rsidRPr="007B4377">
              <w:t>27.113.161</w:t>
            </w:r>
          </w:p>
        </w:tc>
        <w:tc>
          <w:tcPr>
            <w:tcW w:w="72" w:type="dxa"/>
          </w:tcPr>
          <w:p w14:paraId="087FAC59" w14:textId="77777777" w:rsidR="005B41DA" w:rsidRPr="004D3EB3" w:rsidRDefault="005B41DA" w:rsidP="005B41DA">
            <w:pPr>
              <w:pStyle w:val="Texto"/>
              <w:jc w:val="left"/>
              <w:rPr>
                <w:rFonts w:cs="Arial"/>
              </w:rPr>
            </w:pPr>
          </w:p>
        </w:tc>
        <w:tc>
          <w:tcPr>
            <w:tcW w:w="1548" w:type="dxa"/>
          </w:tcPr>
          <w:p w14:paraId="25038882" w14:textId="25246A2A" w:rsidR="005B41DA" w:rsidRPr="004D3EB3" w:rsidRDefault="005B41DA" w:rsidP="005B41DA">
            <w:pPr>
              <w:pStyle w:val="Texto"/>
              <w:tabs>
                <w:tab w:val="decimal" w:pos="1389"/>
              </w:tabs>
              <w:rPr>
                <w:rFonts w:cs="Arial"/>
              </w:rPr>
            </w:pPr>
            <w:r w:rsidRPr="00A429BA">
              <w:t>24.245.746</w:t>
            </w:r>
          </w:p>
        </w:tc>
      </w:tr>
      <w:tr w:rsidR="005B41DA" w:rsidRPr="004D3EB3" w14:paraId="6D594F05" w14:textId="77777777" w:rsidTr="005B41DA">
        <w:trPr>
          <w:jc w:val="center"/>
        </w:trPr>
        <w:tc>
          <w:tcPr>
            <w:tcW w:w="5760" w:type="dxa"/>
          </w:tcPr>
          <w:p w14:paraId="61BA5377" w14:textId="09E767BE" w:rsidR="005B41DA" w:rsidRPr="004D3EB3" w:rsidRDefault="005B41DA" w:rsidP="005B41DA">
            <w:pPr>
              <w:pStyle w:val="Texto"/>
              <w:rPr>
                <w:rFonts w:cs="Arial"/>
              </w:rPr>
            </w:pPr>
            <w:r w:rsidRPr="000235A7">
              <w:rPr>
                <w:rFonts w:cs="Arial"/>
              </w:rPr>
              <w:t xml:space="preserve">Deudas fiscales (Nota </w:t>
            </w:r>
            <w:r>
              <w:rPr>
                <w:rFonts w:cs="Arial"/>
              </w:rPr>
              <w:t>3.g</w:t>
            </w:r>
            <w:r w:rsidRPr="000235A7">
              <w:rPr>
                <w:rFonts w:cs="Arial"/>
              </w:rPr>
              <w:t>)</w:t>
            </w:r>
          </w:p>
        </w:tc>
        <w:tc>
          <w:tcPr>
            <w:tcW w:w="1530" w:type="dxa"/>
          </w:tcPr>
          <w:p w14:paraId="4420D7F1" w14:textId="4394E428" w:rsidR="005B41DA" w:rsidRPr="004D3EB3" w:rsidRDefault="004256E2" w:rsidP="005B41DA">
            <w:pPr>
              <w:pStyle w:val="Texto"/>
              <w:tabs>
                <w:tab w:val="decimal" w:pos="1413"/>
              </w:tabs>
              <w:rPr>
                <w:rFonts w:cs="Arial"/>
              </w:rPr>
            </w:pPr>
            <w:r w:rsidRPr="004256E2">
              <w:t>2.362.776</w:t>
            </w:r>
          </w:p>
        </w:tc>
        <w:tc>
          <w:tcPr>
            <w:tcW w:w="72" w:type="dxa"/>
          </w:tcPr>
          <w:p w14:paraId="3B091EFA" w14:textId="77777777" w:rsidR="005B41DA" w:rsidRPr="004D3EB3" w:rsidRDefault="005B41DA" w:rsidP="005B41DA">
            <w:pPr>
              <w:pStyle w:val="Texto"/>
              <w:jc w:val="left"/>
              <w:rPr>
                <w:rFonts w:cs="Arial"/>
              </w:rPr>
            </w:pPr>
          </w:p>
        </w:tc>
        <w:tc>
          <w:tcPr>
            <w:tcW w:w="1548" w:type="dxa"/>
          </w:tcPr>
          <w:p w14:paraId="67F64245" w14:textId="69E6610E" w:rsidR="005B41DA" w:rsidRPr="004D3EB3" w:rsidRDefault="005B41DA" w:rsidP="005B41DA">
            <w:pPr>
              <w:pStyle w:val="Texto"/>
              <w:tabs>
                <w:tab w:val="decimal" w:pos="1389"/>
              </w:tabs>
              <w:rPr>
                <w:rFonts w:cs="Arial"/>
              </w:rPr>
            </w:pPr>
            <w:r w:rsidRPr="00A429BA">
              <w:t>139.640</w:t>
            </w:r>
          </w:p>
        </w:tc>
      </w:tr>
      <w:tr w:rsidR="005B41DA" w:rsidRPr="004D3EB3" w14:paraId="76A506B0" w14:textId="77777777" w:rsidTr="005B41DA">
        <w:trPr>
          <w:jc w:val="center"/>
        </w:trPr>
        <w:tc>
          <w:tcPr>
            <w:tcW w:w="5760" w:type="dxa"/>
          </w:tcPr>
          <w:p w14:paraId="1639599F" w14:textId="77777777" w:rsidR="005B41DA" w:rsidRPr="004D3EB3" w:rsidRDefault="005B41DA" w:rsidP="005B41DA">
            <w:pPr>
              <w:pStyle w:val="Texto"/>
              <w:ind w:left="180"/>
              <w:rPr>
                <w:rFonts w:cs="Arial"/>
                <w:b/>
              </w:rPr>
            </w:pPr>
            <w:proofErr w:type="gramStart"/>
            <w:r>
              <w:rPr>
                <w:rFonts w:cs="Arial"/>
                <w:b/>
              </w:rPr>
              <w:t>Total</w:t>
            </w:r>
            <w:proofErr w:type="gramEnd"/>
            <w:r>
              <w:rPr>
                <w:rFonts w:cs="Arial"/>
                <w:b/>
              </w:rPr>
              <w:t xml:space="preserve"> de pasivo corriente</w:t>
            </w:r>
          </w:p>
        </w:tc>
        <w:tc>
          <w:tcPr>
            <w:tcW w:w="1530" w:type="dxa"/>
            <w:tcBorders>
              <w:top w:val="single" w:sz="6" w:space="0" w:color="auto"/>
              <w:bottom w:val="single" w:sz="6" w:space="0" w:color="auto"/>
            </w:tcBorders>
          </w:tcPr>
          <w:p w14:paraId="312FE455" w14:textId="747D750C" w:rsidR="005B41DA" w:rsidRPr="005B41DA" w:rsidRDefault="00362102" w:rsidP="005B41DA">
            <w:pPr>
              <w:pStyle w:val="Texto"/>
              <w:tabs>
                <w:tab w:val="decimal" w:pos="1413"/>
              </w:tabs>
              <w:rPr>
                <w:rFonts w:cs="Arial"/>
                <w:b/>
                <w:bCs/>
              </w:rPr>
            </w:pPr>
            <w:r w:rsidRPr="00362102">
              <w:rPr>
                <w:b/>
                <w:bCs/>
              </w:rPr>
              <w:t>64.265.649</w:t>
            </w:r>
          </w:p>
        </w:tc>
        <w:tc>
          <w:tcPr>
            <w:tcW w:w="72" w:type="dxa"/>
          </w:tcPr>
          <w:p w14:paraId="155753DE" w14:textId="77777777" w:rsidR="005B41DA" w:rsidRPr="00D00C09" w:rsidRDefault="005B41DA" w:rsidP="005B41DA">
            <w:pPr>
              <w:pStyle w:val="Texto"/>
              <w:jc w:val="left"/>
              <w:rPr>
                <w:rFonts w:cs="Arial"/>
                <w:b/>
                <w:bCs/>
              </w:rPr>
            </w:pPr>
          </w:p>
        </w:tc>
        <w:tc>
          <w:tcPr>
            <w:tcW w:w="1548" w:type="dxa"/>
            <w:tcBorders>
              <w:top w:val="single" w:sz="6" w:space="0" w:color="auto"/>
              <w:bottom w:val="single" w:sz="6" w:space="0" w:color="auto"/>
            </w:tcBorders>
          </w:tcPr>
          <w:p w14:paraId="52392DF6" w14:textId="444B3A3D" w:rsidR="005B41DA" w:rsidRPr="005B41DA" w:rsidRDefault="005B41DA" w:rsidP="005B41DA">
            <w:pPr>
              <w:pStyle w:val="Texto"/>
              <w:tabs>
                <w:tab w:val="decimal" w:pos="1389"/>
              </w:tabs>
              <w:rPr>
                <w:rFonts w:cs="Arial"/>
                <w:b/>
                <w:bCs/>
              </w:rPr>
            </w:pPr>
            <w:r w:rsidRPr="005B41DA">
              <w:rPr>
                <w:b/>
                <w:bCs/>
              </w:rPr>
              <w:t>73.020.311</w:t>
            </w:r>
          </w:p>
        </w:tc>
      </w:tr>
      <w:tr w:rsidR="005B41DA" w:rsidRPr="004D3EB3" w14:paraId="7DAA0127" w14:textId="77777777" w:rsidTr="005B41DA">
        <w:trPr>
          <w:jc w:val="center"/>
        </w:trPr>
        <w:tc>
          <w:tcPr>
            <w:tcW w:w="5760" w:type="dxa"/>
          </w:tcPr>
          <w:p w14:paraId="33FE835A" w14:textId="77777777" w:rsidR="005B41DA" w:rsidRDefault="005B41DA" w:rsidP="005B41DA">
            <w:pPr>
              <w:pStyle w:val="Texto"/>
              <w:rPr>
                <w:rFonts w:cs="Arial"/>
                <w:b/>
              </w:rPr>
            </w:pPr>
          </w:p>
        </w:tc>
        <w:tc>
          <w:tcPr>
            <w:tcW w:w="1530" w:type="dxa"/>
            <w:tcBorders>
              <w:top w:val="single" w:sz="6" w:space="0" w:color="auto"/>
            </w:tcBorders>
          </w:tcPr>
          <w:p w14:paraId="4601DF73" w14:textId="1E95FFB4" w:rsidR="005B41DA" w:rsidRPr="00B77F5C" w:rsidRDefault="005B41DA" w:rsidP="005B41DA">
            <w:pPr>
              <w:pStyle w:val="Texto"/>
              <w:tabs>
                <w:tab w:val="decimal" w:pos="1413"/>
              </w:tabs>
              <w:rPr>
                <w:rFonts w:cs="Arial"/>
              </w:rPr>
            </w:pPr>
          </w:p>
        </w:tc>
        <w:tc>
          <w:tcPr>
            <w:tcW w:w="72" w:type="dxa"/>
          </w:tcPr>
          <w:p w14:paraId="50E60AC1" w14:textId="77777777" w:rsidR="005B41DA" w:rsidRPr="004D3EB3" w:rsidRDefault="005B41DA" w:rsidP="005B41DA">
            <w:pPr>
              <w:pStyle w:val="Texto"/>
              <w:jc w:val="left"/>
              <w:rPr>
                <w:rFonts w:cs="Arial"/>
                <w:b/>
              </w:rPr>
            </w:pPr>
          </w:p>
        </w:tc>
        <w:tc>
          <w:tcPr>
            <w:tcW w:w="1548" w:type="dxa"/>
            <w:tcBorders>
              <w:top w:val="single" w:sz="6" w:space="0" w:color="auto"/>
            </w:tcBorders>
          </w:tcPr>
          <w:p w14:paraId="24376EFF" w14:textId="77777777" w:rsidR="005B41DA" w:rsidRPr="00B77F5C" w:rsidRDefault="005B41DA" w:rsidP="005B41DA">
            <w:pPr>
              <w:pStyle w:val="Texto"/>
              <w:tabs>
                <w:tab w:val="decimal" w:pos="1389"/>
              </w:tabs>
              <w:rPr>
                <w:rFonts w:cs="Arial"/>
              </w:rPr>
            </w:pPr>
          </w:p>
        </w:tc>
      </w:tr>
      <w:tr w:rsidR="005B41DA" w:rsidRPr="004D3EB3" w14:paraId="4EA7B7AF" w14:textId="77777777" w:rsidTr="005B41DA">
        <w:trPr>
          <w:jc w:val="center"/>
        </w:trPr>
        <w:tc>
          <w:tcPr>
            <w:tcW w:w="5760" w:type="dxa"/>
          </w:tcPr>
          <w:p w14:paraId="7DFB312C" w14:textId="77777777" w:rsidR="005B41DA" w:rsidRDefault="005B41DA" w:rsidP="005B41DA">
            <w:pPr>
              <w:pStyle w:val="Texto"/>
              <w:rPr>
                <w:rFonts w:cs="Arial"/>
                <w:b/>
              </w:rPr>
            </w:pPr>
            <w:r>
              <w:rPr>
                <w:rFonts w:cs="Arial"/>
                <w:b/>
              </w:rPr>
              <w:t>PASIVO NO CORRIENTE</w:t>
            </w:r>
          </w:p>
        </w:tc>
        <w:tc>
          <w:tcPr>
            <w:tcW w:w="1530" w:type="dxa"/>
          </w:tcPr>
          <w:p w14:paraId="289A5681" w14:textId="77777777" w:rsidR="005B41DA" w:rsidRPr="00B77F5C" w:rsidRDefault="005B41DA" w:rsidP="005B41DA">
            <w:pPr>
              <w:pStyle w:val="Texto"/>
              <w:tabs>
                <w:tab w:val="decimal" w:pos="1413"/>
              </w:tabs>
              <w:rPr>
                <w:rFonts w:cs="Arial"/>
              </w:rPr>
            </w:pPr>
          </w:p>
        </w:tc>
        <w:tc>
          <w:tcPr>
            <w:tcW w:w="72" w:type="dxa"/>
          </w:tcPr>
          <w:p w14:paraId="43F54D88" w14:textId="77777777" w:rsidR="005B41DA" w:rsidRPr="004D3EB3" w:rsidRDefault="005B41DA" w:rsidP="005B41DA">
            <w:pPr>
              <w:pStyle w:val="Texto"/>
              <w:jc w:val="left"/>
              <w:rPr>
                <w:rFonts w:cs="Arial"/>
                <w:b/>
              </w:rPr>
            </w:pPr>
          </w:p>
        </w:tc>
        <w:tc>
          <w:tcPr>
            <w:tcW w:w="1548" w:type="dxa"/>
          </w:tcPr>
          <w:p w14:paraId="34AC3CDD" w14:textId="77777777" w:rsidR="005B41DA" w:rsidRPr="00B77F5C" w:rsidRDefault="005B41DA" w:rsidP="005B41DA">
            <w:pPr>
              <w:pStyle w:val="Texto"/>
              <w:tabs>
                <w:tab w:val="decimal" w:pos="1389"/>
              </w:tabs>
              <w:rPr>
                <w:rFonts w:cs="Arial"/>
              </w:rPr>
            </w:pPr>
          </w:p>
        </w:tc>
      </w:tr>
      <w:tr w:rsidR="005B41DA" w:rsidRPr="00CE2AEA" w14:paraId="0EB7A7DA" w14:textId="77777777" w:rsidTr="005B41DA">
        <w:trPr>
          <w:jc w:val="center"/>
        </w:trPr>
        <w:tc>
          <w:tcPr>
            <w:tcW w:w="5760" w:type="dxa"/>
          </w:tcPr>
          <w:p w14:paraId="3EBD759A" w14:textId="0DF12476" w:rsidR="005B41DA" w:rsidRPr="00CE2AEA" w:rsidRDefault="005B41DA" w:rsidP="005B41DA">
            <w:pPr>
              <w:pStyle w:val="Texto"/>
              <w:rPr>
                <w:rFonts w:cs="Arial"/>
              </w:rPr>
            </w:pPr>
            <w:r>
              <w:rPr>
                <w:rFonts w:cs="Arial"/>
              </w:rPr>
              <w:t>Otras deudas (Nota 2.3.g</w:t>
            </w:r>
            <w:r w:rsidRPr="00CE2AEA">
              <w:rPr>
                <w:rFonts w:cs="Arial"/>
              </w:rPr>
              <w:t>)</w:t>
            </w:r>
          </w:p>
        </w:tc>
        <w:tc>
          <w:tcPr>
            <w:tcW w:w="1530" w:type="dxa"/>
          </w:tcPr>
          <w:p w14:paraId="05556CB1" w14:textId="128B7F35" w:rsidR="005B41DA" w:rsidRPr="00CE2AEA" w:rsidRDefault="005B41DA" w:rsidP="005B41DA">
            <w:pPr>
              <w:pStyle w:val="Texto"/>
              <w:tabs>
                <w:tab w:val="decimal" w:pos="1413"/>
              </w:tabs>
              <w:rPr>
                <w:rFonts w:cs="Arial"/>
              </w:rPr>
            </w:pPr>
            <w:r w:rsidRPr="007B4377">
              <w:t>85.</w:t>
            </w:r>
            <w:r w:rsidR="00BD7B6B" w:rsidRPr="00BD7B6B">
              <w:t>491.952</w:t>
            </w:r>
          </w:p>
        </w:tc>
        <w:tc>
          <w:tcPr>
            <w:tcW w:w="72" w:type="dxa"/>
          </w:tcPr>
          <w:p w14:paraId="39376A50" w14:textId="77777777" w:rsidR="005B41DA" w:rsidRPr="00CE2AEA" w:rsidRDefault="005B41DA" w:rsidP="005B41DA">
            <w:pPr>
              <w:pStyle w:val="Texto"/>
              <w:jc w:val="left"/>
              <w:rPr>
                <w:rFonts w:cs="Arial"/>
              </w:rPr>
            </w:pPr>
          </w:p>
        </w:tc>
        <w:tc>
          <w:tcPr>
            <w:tcW w:w="1548" w:type="dxa"/>
          </w:tcPr>
          <w:p w14:paraId="1DF658C1" w14:textId="25B49542" w:rsidR="005B41DA" w:rsidRPr="004D3EB3" w:rsidRDefault="005B41DA" w:rsidP="005B41DA">
            <w:pPr>
              <w:pStyle w:val="Texto"/>
              <w:tabs>
                <w:tab w:val="decimal" w:pos="1389"/>
              </w:tabs>
              <w:rPr>
                <w:rFonts w:cs="Arial"/>
              </w:rPr>
            </w:pPr>
            <w:r w:rsidRPr="00A429BA">
              <w:t>85.584.188</w:t>
            </w:r>
          </w:p>
        </w:tc>
      </w:tr>
      <w:tr w:rsidR="005B41DA" w:rsidRPr="004D3EB3" w14:paraId="0EF9C65F" w14:textId="77777777" w:rsidTr="005B41DA">
        <w:trPr>
          <w:jc w:val="center"/>
        </w:trPr>
        <w:tc>
          <w:tcPr>
            <w:tcW w:w="5760" w:type="dxa"/>
          </w:tcPr>
          <w:p w14:paraId="36AF1177" w14:textId="77777777" w:rsidR="005B41DA" w:rsidRPr="00CE2AEA" w:rsidRDefault="005B41DA" w:rsidP="005B41DA">
            <w:pPr>
              <w:pStyle w:val="Texto"/>
              <w:rPr>
                <w:rFonts w:cs="Arial"/>
              </w:rPr>
            </w:pPr>
            <w:r w:rsidRPr="00CE2AEA">
              <w:rPr>
                <w:rFonts w:cs="Arial"/>
              </w:rPr>
              <w:t xml:space="preserve">Previsiones (Anexo </w:t>
            </w:r>
            <w:r>
              <w:rPr>
                <w:rFonts w:cs="Arial"/>
              </w:rPr>
              <w:t>III</w:t>
            </w:r>
            <w:r w:rsidRPr="00CE2AEA">
              <w:rPr>
                <w:rFonts w:cs="Arial"/>
              </w:rPr>
              <w:t>)</w:t>
            </w:r>
          </w:p>
        </w:tc>
        <w:tc>
          <w:tcPr>
            <w:tcW w:w="1530" w:type="dxa"/>
            <w:tcBorders>
              <w:bottom w:val="single" w:sz="6" w:space="0" w:color="auto"/>
            </w:tcBorders>
          </w:tcPr>
          <w:p w14:paraId="753DCFB4" w14:textId="5370C02A" w:rsidR="005B41DA" w:rsidRPr="00B77F5C" w:rsidRDefault="005B41DA" w:rsidP="005B41DA">
            <w:pPr>
              <w:pStyle w:val="Texto"/>
              <w:tabs>
                <w:tab w:val="decimal" w:pos="1413"/>
              </w:tabs>
              <w:rPr>
                <w:rFonts w:cs="Arial"/>
              </w:rPr>
            </w:pPr>
            <w:r w:rsidRPr="007B4377">
              <w:t>-</w:t>
            </w:r>
            <w:r>
              <w:t xml:space="preserve">          </w:t>
            </w:r>
          </w:p>
        </w:tc>
        <w:tc>
          <w:tcPr>
            <w:tcW w:w="72" w:type="dxa"/>
          </w:tcPr>
          <w:p w14:paraId="5F56258C" w14:textId="77777777" w:rsidR="005B41DA" w:rsidRPr="004D3EB3" w:rsidRDefault="005B41DA" w:rsidP="005B41DA">
            <w:pPr>
              <w:pStyle w:val="Texto"/>
              <w:jc w:val="left"/>
              <w:rPr>
                <w:rFonts w:cs="Arial"/>
                <w:b/>
              </w:rPr>
            </w:pPr>
          </w:p>
        </w:tc>
        <w:tc>
          <w:tcPr>
            <w:tcW w:w="1548" w:type="dxa"/>
            <w:tcBorders>
              <w:bottom w:val="single" w:sz="6" w:space="0" w:color="auto"/>
            </w:tcBorders>
          </w:tcPr>
          <w:p w14:paraId="06EB6120" w14:textId="68699F10" w:rsidR="005B41DA" w:rsidRPr="00B77F5C" w:rsidRDefault="005B41DA" w:rsidP="005B41DA">
            <w:pPr>
              <w:pStyle w:val="Texto"/>
              <w:tabs>
                <w:tab w:val="decimal" w:pos="1389"/>
              </w:tabs>
              <w:rPr>
                <w:rFonts w:cs="Arial"/>
              </w:rPr>
            </w:pPr>
            <w:r w:rsidRPr="00A429BA">
              <w:t>1.751.267</w:t>
            </w:r>
          </w:p>
        </w:tc>
      </w:tr>
      <w:tr w:rsidR="005B41DA" w:rsidRPr="004D3EB3" w14:paraId="5317FF42" w14:textId="77777777" w:rsidTr="00B348BB">
        <w:trPr>
          <w:jc w:val="center"/>
        </w:trPr>
        <w:tc>
          <w:tcPr>
            <w:tcW w:w="5760" w:type="dxa"/>
          </w:tcPr>
          <w:p w14:paraId="1F3BD167" w14:textId="77777777" w:rsidR="005B41DA" w:rsidRPr="00D14597" w:rsidRDefault="005B41DA" w:rsidP="005B41DA">
            <w:pPr>
              <w:pStyle w:val="Texto"/>
              <w:ind w:left="180"/>
              <w:rPr>
                <w:rFonts w:cs="Arial"/>
                <w:b/>
              </w:rPr>
            </w:pPr>
            <w:proofErr w:type="gramStart"/>
            <w:r>
              <w:rPr>
                <w:rFonts w:cs="Arial"/>
                <w:b/>
              </w:rPr>
              <w:t>Total</w:t>
            </w:r>
            <w:proofErr w:type="gramEnd"/>
            <w:r>
              <w:rPr>
                <w:rFonts w:cs="Arial"/>
                <w:b/>
              </w:rPr>
              <w:t xml:space="preserve"> del pasivo no corriente</w:t>
            </w:r>
          </w:p>
        </w:tc>
        <w:tc>
          <w:tcPr>
            <w:tcW w:w="1530" w:type="dxa"/>
            <w:tcBorders>
              <w:bottom w:val="single" w:sz="6" w:space="0" w:color="auto"/>
            </w:tcBorders>
          </w:tcPr>
          <w:p w14:paraId="54DD1A4F" w14:textId="28300A80" w:rsidR="005B41DA" w:rsidRPr="005B41DA" w:rsidRDefault="005B41DA" w:rsidP="005B41DA">
            <w:pPr>
              <w:pStyle w:val="Texto"/>
              <w:tabs>
                <w:tab w:val="decimal" w:pos="1413"/>
              </w:tabs>
              <w:rPr>
                <w:rFonts w:cs="Arial"/>
                <w:b/>
                <w:bCs/>
              </w:rPr>
            </w:pPr>
            <w:r w:rsidRPr="005B41DA">
              <w:rPr>
                <w:b/>
                <w:bCs/>
              </w:rPr>
              <w:t>85.</w:t>
            </w:r>
            <w:r w:rsidR="001809DA" w:rsidRPr="00495844">
              <w:rPr>
                <w:b/>
                <w:bCs/>
              </w:rPr>
              <w:t>491.952</w:t>
            </w:r>
          </w:p>
        </w:tc>
        <w:tc>
          <w:tcPr>
            <w:tcW w:w="72" w:type="dxa"/>
          </w:tcPr>
          <w:p w14:paraId="414723E3" w14:textId="77777777" w:rsidR="005B41DA" w:rsidRPr="00D00C09" w:rsidRDefault="005B41DA" w:rsidP="005B41DA">
            <w:pPr>
              <w:pStyle w:val="Texto"/>
              <w:jc w:val="left"/>
              <w:rPr>
                <w:rFonts w:cs="Arial"/>
                <w:b/>
                <w:bCs/>
              </w:rPr>
            </w:pPr>
          </w:p>
        </w:tc>
        <w:tc>
          <w:tcPr>
            <w:tcW w:w="1548" w:type="dxa"/>
            <w:tcBorders>
              <w:bottom w:val="single" w:sz="6" w:space="0" w:color="auto"/>
            </w:tcBorders>
          </w:tcPr>
          <w:p w14:paraId="6138977A" w14:textId="4E11DC06" w:rsidR="005B41DA" w:rsidRPr="005B41DA" w:rsidRDefault="005B41DA" w:rsidP="005B41DA">
            <w:pPr>
              <w:pStyle w:val="Texto"/>
              <w:tabs>
                <w:tab w:val="decimal" w:pos="1389"/>
              </w:tabs>
              <w:rPr>
                <w:rFonts w:cs="Arial"/>
                <w:b/>
                <w:bCs/>
              </w:rPr>
            </w:pPr>
            <w:r w:rsidRPr="005B41DA">
              <w:rPr>
                <w:b/>
                <w:bCs/>
              </w:rPr>
              <w:t>87.335.455</w:t>
            </w:r>
          </w:p>
        </w:tc>
      </w:tr>
      <w:tr w:rsidR="005B41DA" w:rsidRPr="004D3EB3" w14:paraId="4E88C157" w14:textId="77777777" w:rsidTr="00B348BB">
        <w:trPr>
          <w:jc w:val="center"/>
        </w:trPr>
        <w:tc>
          <w:tcPr>
            <w:tcW w:w="5760" w:type="dxa"/>
          </w:tcPr>
          <w:p w14:paraId="5AA85BF2" w14:textId="77777777" w:rsidR="005B41DA" w:rsidRPr="004D3EB3" w:rsidRDefault="005B41DA" w:rsidP="005B41DA">
            <w:pPr>
              <w:pStyle w:val="Texto"/>
              <w:ind w:left="180"/>
              <w:rPr>
                <w:rFonts w:cs="Arial"/>
                <w:b/>
              </w:rPr>
            </w:pPr>
            <w:proofErr w:type="gramStart"/>
            <w:r>
              <w:rPr>
                <w:rFonts w:cs="Arial"/>
                <w:b/>
              </w:rPr>
              <w:t>Total</w:t>
            </w:r>
            <w:proofErr w:type="gramEnd"/>
            <w:r>
              <w:rPr>
                <w:rFonts w:cs="Arial"/>
                <w:b/>
              </w:rPr>
              <w:t xml:space="preserve"> del pasivo</w:t>
            </w:r>
          </w:p>
        </w:tc>
        <w:tc>
          <w:tcPr>
            <w:tcW w:w="1530" w:type="dxa"/>
            <w:tcBorders>
              <w:top w:val="single" w:sz="6" w:space="0" w:color="auto"/>
              <w:bottom w:val="single" w:sz="6" w:space="0" w:color="auto"/>
            </w:tcBorders>
          </w:tcPr>
          <w:p w14:paraId="07DC2C02" w14:textId="3CB34E07" w:rsidR="005B41DA" w:rsidRPr="005B41DA" w:rsidRDefault="001809DA" w:rsidP="005B41DA">
            <w:pPr>
              <w:pStyle w:val="Texto"/>
              <w:tabs>
                <w:tab w:val="decimal" w:pos="1413"/>
              </w:tabs>
              <w:rPr>
                <w:rFonts w:cs="Arial"/>
                <w:b/>
                <w:bCs/>
              </w:rPr>
            </w:pPr>
            <w:r w:rsidRPr="00495844">
              <w:rPr>
                <w:b/>
                <w:bCs/>
              </w:rPr>
              <w:t>149.757.601</w:t>
            </w:r>
          </w:p>
        </w:tc>
        <w:tc>
          <w:tcPr>
            <w:tcW w:w="72" w:type="dxa"/>
          </w:tcPr>
          <w:p w14:paraId="2490FB15" w14:textId="77777777" w:rsidR="005B41DA" w:rsidRPr="00D00C09" w:rsidRDefault="005B41DA" w:rsidP="005B41DA">
            <w:pPr>
              <w:pStyle w:val="Texto"/>
              <w:jc w:val="left"/>
              <w:rPr>
                <w:rFonts w:cs="Arial"/>
                <w:b/>
                <w:bCs/>
              </w:rPr>
            </w:pPr>
          </w:p>
        </w:tc>
        <w:tc>
          <w:tcPr>
            <w:tcW w:w="1548" w:type="dxa"/>
            <w:tcBorders>
              <w:top w:val="single" w:sz="6" w:space="0" w:color="auto"/>
              <w:bottom w:val="single" w:sz="6" w:space="0" w:color="auto"/>
            </w:tcBorders>
          </w:tcPr>
          <w:p w14:paraId="68FD0A80" w14:textId="18405607" w:rsidR="005B41DA" w:rsidRPr="005B41DA" w:rsidRDefault="005B41DA" w:rsidP="005B41DA">
            <w:pPr>
              <w:pStyle w:val="Texto"/>
              <w:tabs>
                <w:tab w:val="decimal" w:pos="1389"/>
              </w:tabs>
              <w:rPr>
                <w:rFonts w:cs="Arial"/>
                <w:b/>
                <w:bCs/>
              </w:rPr>
            </w:pPr>
            <w:r w:rsidRPr="005B41DA">
              <w:rPr>
                <w:b/>
                <w:bCs/>
              </w:rPr>
              <w:t>160.355.766</w:t>
            </w:r>
          </w:p>
        </w:tc>
      </w:tr>
      <w:tr w:rsidR="005B41DA" w:rsidRPr="004D3EB3" w14:paraId="1FC0A7B3" w14:textId="77777777" w:rsidTr="005B41DA">
        <w:trPr>
          <w:jc w:val="center"/>
        </w:trPr>
        <w:tc>
          <w:tcPr>
            <w:tcW w:w="5760" w:type="dxa"/>
          </w:tcPr>
          <w:p w14:paraId="6F6E1592" w14:textId="77777777" w:rsidR="005B41DA" w:rsidRPr="004D3EB3" w:rsidRDefault="005B41DA" w:rsidP="005B41DA">
            <w:pPr>
              <w:pStyle w:val="Texto"/>
              <w:rPr>
                <w:rFonts w:cs="Arial"/>
                <w:b/>
              </w:rPr>
            </w:pPr>
          </w:p>
        </w:tc>
        <w:tc>
          <w:tcPr>
            <w:tcW w:w="1530" w:type="dxa"/>
            <w:tcBorders>
              <w:top w:val="single" w:sz="6" w:space="0" w:color="auto"/>
            </w:tcBorders>
          </w:tcPr>
          <w:p w14:paraId="6D3E829D" w14:textId="69F3FACE" w:rsidR="005B41DA" w:rsidRPr="00B77F5C" w:rsidRDefault="005B41DA" w:rsidP="005B41DA">
            <w:pPr>
              <w:pStyle w:val="Texto"/>
              <w:tabs>
                <w:tab w:val="decimal" w:pos="1413"/>
              </w:tabs>
              <w:rPr>
                <w:rFonts w:cs="Arial"/>
              </w:rPr>
            </w:pPr>
          </w:p>
        </w:tc>
        <w:tc>
          <w:tcPr>
            <w:tcW w:w="72" w:type="dxa"/>
          </w:tcPr>
          <w:p w14:paraId="1225B58D" w14:textId="77777777" w:rsidR="005B41DA" w:rsidRPr="004D3EB3" w:rsidRDefault="005B41DA" w:rsidP="005B41DA">
            <w:pPr>
              <w:pStyle w:val="Texto"/>
              <w:jc w:val="left"/>
              <w:rPr>
                <w:rFonts w:cs="Arial"/>
                <w:b/>
              </w:rPr>
            </w:pPr>
          </w:p>
        </w:tc>
        <w:tc>
          <w:tcPr>
            <w:tcW w:w="1548" w:type="dxa"/>
            <w:tcBorders>
              <w:top w:val="single" w:sz="6" w:space="0" w:color="auto"/>
            </w:tcBorders>
          </w:tcPr>
          <w:p w14:paraId="4BB2A715" w14:textId="77777777" w:rsidR="005B41DA" w:rsidRPr="00B77F5C" w:rsidRDefault="005B41DA" w:rsidP="005B41DA">
            <w:pPr>
              <w:pStyle w:val="Texto"/>
              <w:tabs>
                <w:tab w:val="decimal" w:pos="1389"/>
              </w:tabs>
              <w:rPr>
                <w:rFonts w:cs="Arial"/>
              </w:rPr>
            </w:pPr>
          </w:p>
        </w:tc>
      </w:tr>
      <w:tr w:rsidR="005B41DA" w:rsidRPr="004D3EB3" w14:paraId="1EB23A90" w14:textId="77777777" w:rsidTr="005B41DA">
        <w:trPr>
          <w:jc w:val="center"/>
        </w:trPr>
        <w:tc>
          <w:tcPr>
            <w:tcW w:w="5760" w:type="dxa"/>
          </w:tcPr>
          <w:p w14:paraId="3CEE340D" w14:textId="342FADF7" w:rsidR="005B41DA" w:rsidRPr="004D3EB3" w:rsidRDefault="005B41DA" w:rsidP="005B41DA">
            <w:pPr>
              <w:pStyle w:val="Texto"/>
              <w:rPr>
                <w:rFonts w:cs="Arial"/>
              </w:rPr>
            </w:pPr>
            <w:r>
              <w:rPr>
                <w:rFonts w:cs="Arial"/>
                <w:b/>
              </w:rPr>
              <w:t xml:space="preserve">PATRIMONIO NETO </w:t>
            </w:r>
            <w:r w:rsidRPr="00426CFE">
              <w:rPr>
                <w:rFonts w:cs="Arial"/>
              </w:rPr>
              <w:t>(</w:t>
            </w:r>
            <w:r>
              <w:rPr>
                <w:rFonts w:cs="Arial"/>
              </w:rPr>
              <w:t>S</w:t>
            </w:r>
            <w:r w:rsidRPr="00426CFE">
              <w:rPr>
                <w:rFonts w:cs="Arial"/>
              </w:rPr>
              <w:t>egún estado respectivo)</w:t>
            </w:r>
          </w:p>
        </w:tc>
        <w:tc>
          <w:tcPr>
            <w:tcW w:w="1530" w:type="dxa"/>
            <w:tcBorders>
              <w:bottom w:val="single" w:sz="6" w:space="0" w:color="auto"/>
            </w:tcBorders>
          </w:tcPr>
          <w:p w14:paraId="194FAF24" w14:textId="53C7B21A" w:rsidR="005B41DA" w:rsidRPr="00B77F5C" w:rsidRDefault="00BD7B6B" w:rsidP="005B41DA">
            <w:pPr>
              <w:pStyle w:val="Texto"/>
              <w:tabs>
                <w:tab w:val="decimal" w:pos="1413"/>
              </w:tabs>
              <w:rPr>
                <w:rFonts w:cs="Arial"/>
              </w:rPr>
            </w:pPr>
            <w:r w:rsidRPr="00BD7B6B">
              <w:t>783.843.865</w:t>
            </w:r>
          </w:p>
        </w:tc>
        <w:tc>
          <w:tcPr>
            <w:tcW w:w="72" w:type="dxa"/>
          </w:tcPr>
          <w:p w14:paraId="20FEB872" w14:textId="77777777" w:rsidR="005B41DA" w:rsidRPr="004D3EB3" w:rsidRDefault="005B41DA" w:rsidP="005B41DA">
            <w:pPr>
              <w:pStyle w:val="Texto"/>
              <w:jc w:val="left"/>
              <w:rPr>
                <w:rFonts w:cs="Arial"/>
                <w:b/>
              </w:rPr>
            </w:pPr>
          </w:p>
        </w:tc>
        <w:tc>
          <w:tcPr>
            <w:tcW w:w="1548" w:type="dxa"/>
            <w:tcBorders>
              <w:bottom w:val="single" w:sz="6" w:space="0" w:color="auto"/>
            </w:tcBorders>
          </w:tcPr>
          <w:p w14:paraId="66F6A203" w14:textId="4DC3D0F0" w:rsidR="005B41DA" w:rsidRPr="00B77F5C" w:rsidRDefault="005B41DA" w:rsidP="005B41DA">
            <w:pPr>
              <w:pStyle w:val="Texto"/>
              <w:tabs>
                <w:tab w:val="decimal" w:pos="1389"/>
              </w:tabs>
              <w:rPr>
                <w:rFonts w:cs="Arial"/>
              </w:rPr>
            </w:pPr>
            <w:r w:rsidRPr="00A429BA">
              <w:t>786.380.</w:t>
            </w:r>
            <w:r w:rsidR="00362102" w:rsidRPr="00362102">
              <w:t>545</w:t>
            </w:r>
          </w:p>
        </w:tc>
      </w:tr>
      <w:tr w:rsidR="005B41DA" w:rsidRPr="004D3EB3" w14:paraId="194D40D5" w14:textId="77777777" w:rsidTr="005B41DA">
        <w:trPr>
          <w:jc w:val="center"/>
        </w:trPr>
        <w:tc>
          <w:tcPr>
            <w:tcW w:w="5760" w:type="dxa"/>
          </w:tcPr>
          <w:p w14:paraId="367D6840" w14:textId="77777777" w:rsidR="005B41DA" w:rsidRPr="004D3EB3" w:rsidRDefault="005B41DA" w:rsidP="005B41DA">
            <w:pPr>
              <w:pStyle w:val="Texto"/>
              <w:ind w:left="180"/>
              <w:rPr>
                <w:rFonts w:cs="Arial"/>
                <w:b/>
              </w:rPr>
            </w:pPr>
            <w:proofErr w:type="gramStart"/>
            <w:r w:rsidRPr="004D3EB3">
              <w:rPr>
                <w:rFonts w:cs="Arial"/>
                <w:b/>
              </w:rPr>
              <w:t>Total</w:t>
            </w:r>
            <w:proofErr w:type="gramEnd"/>
            <w:r w:rsidRPr="004D3EB3">
              <w:rPr>
                <w:rFonts w:cs="Arial"/>
                <w:b/>
              </w:rPr>
              <w:t xml:space="preserve"> </w:t>
            </w:r>
            <w:r>
              <w:rPr>
                <w:rFonts w:cs="Arial"/>
                <w:b/>
              </w:rPr>
              <w:t xml:space="preserve">del pasivo y </w:t>
            </w:r>
            <w:r w:rsidRPr="004D3EB3">
              <w:rPr>
                <w:rFonts w:cs="Arial"/>
                <w:b/>
              </w:rPr>
              <w:t xml:space="preserve">patrimonio </w:t>
            </w:r>
            <w:r>
              <w:rPr>
                <w:rFonts w:cs="Arial"/>
                <w:b/>
              </w:rPr>
              <w:t>neto</w:t>
            </w:r>
          </w:p>
        </w:tc>
        <w:tc>
          <w:tcPr>
            <w:tcW w:w="1530" w:type="dxa"/>
            <w:tcBorders>
              <w:top w:val="single" w:sz="6" w:space="0" w:color="auto"/>
              <w:bottom w:val="double" w:sz="6" w:space="0" w:color="auto"/>
            </w:tcBorders>
          </w:tcPr>
          <w:p w14:paraId="04153319" w14:textId="6A4C1FBD" w:rsidR="005B41DA" w:rsidRPr="005B41DA" w:rsidRDefault="005B41DA" w:rsidP="005B41DA">
            <w:pPr>
              <w:pStyle w:val="Texto"/>
              <w:tabs>
                <w:tab w:val="decimal" w:pos="1413"/>
              </w:tabs>
              <w:rPr>
                <w:rFonts w:cs="Arial"/>
                <w:b/>
                <w:bCs/>
              </w:rPr>
            </w:pPr>
            <w:r w:rsidRPr="005B41DA">
              <w:rPr>
                <w:b/>
                <w:bCs/>
              </w:rPr>
              <w:t>933.</w:t>
            </w:r>
            <w:r w:rsidR="00362102" w:rsidRPr="00362102">
              <w:rPr>
                <w:b/>
                <w:bCs/>
              </w:rPr>
              <w:t>601.466</w:t>
            </w:r>
          </w:p>
        </w:tc>
        <w:tc>
          <w:tcPr>
            <w:tcW w:w="72" w:type="dxa"/>
          </w:tcPr>
          <w:p w14:paraId="3C560360" w14:textId="77777777" w:rsidR="005B41DA" w:rsidRPr="00D00C09" w:rsidRDefault="005B41DA" w:rsidP="005B41DA">
            <w:pPr>
              <w:pStyle w:val="Texto"/>
              <w:jc w:val="left"/>
              <w:rPr>
                <w:rFonts w:cs="Arial"/>
                <w:b/>
                <w:bCs/>
              </w:rPr>
            </w:pPr>
          </w:p>
        </w:tc>
        <w:tc>
          <w:tcPr>
            <w:tcW w:w="1548" w:type="dxa"/>
            <w:tcBorders>
              <w:top w:val="single" w:sz="6" w:space="0" w:color="auto"/>
              <w:bottom w:val="double" w:sz="6" w:space="0" w:color="auto"/>
            </w:tcBorders>
          </w:tcPr>
          <w:p w14:paraId="4ACC43AE" w14:textId="688B863D" w:rsidR="005B41DA" w:rsidRPr="005B41DA" w:rsidRDefault="005B41DA" w:rsidP="005B41DA">
            <w:pPr>
              <w:pStyle w:val="Texto"/>
              <w:tabs>
                <w:tab w:val="decimal" w:pos="1389"/>
              </w:tabs>
              <w:rPr>
                <w:rFonts w:cs="Arial"/>
                <w:b/>
                <w:bCs/>
              </w:rPr>
            </w:pPr>
            <w:r w:rsidRPr="005B41DA">
              <w:rPr>
                <w:b/>
                <w:bCs/>
              </w:rPr>
              <w:t>946.736.</w:t>
            </w:r>
            <w:r w:rsidR="00362102" w:rsidRPr="00362102">
              <w:rPr>
                <w:b/>
                <w:bCs/>
              </w:rPr>
              <w:t>311</w:t>
            </w:r>
          </w:p>
        </w:tc>
      </w:tr>
    </w:tbl>
    <w:p w14:paraId="43BCDDF5" w14:textId="272084AC" w:rsidR="008B1039" w:rsidRDefault="008B1039" w:rsidP="008B1039">
      <w:pPr>
        <w:pStyle w:val="Texto"/>
        <w:jc w:val="center"/>
      </w:pPr>
    </w:p>
    <w:p w14:paraId="258E8471" w14:textId="77777777" w:rsidR="003A474A" w:rsidRDefault="003A474A" w:rsidP="008B1039">
      <w:pPr>
        <w:pStyle w:val="Texto"/>
        <w:jc w:val="center"/>
      </w:pPr>
    </w:p>
    <w:p w14:paraId="3F9BCAC8" w14:textId="69422E03" w:rsidR="0083288A" w:rsidRDefault="008B1039" w:rsidP="008B1039">
      <w:pPr>
        <w:pStyle w:val="Texto"/>
        <w:jc w:val="center"/>
      </w:pPr>
      <w:r w:rsidRPr="00EF63B7">
        <w:t xml:space="preserve">Las </w:t>
      </w:r>
      <w:r w:rsidR="00426CFE">
        <w:t>n</w:t>
      </w:r>
      <w:r w:rsidRPr="00EF63B7">
        <w:t xml:space="preserve">otas 1 a </w:t>
      </w:r>
      <w:r w:rsidR="001803C1">
        <w:t>6</w:t>
      </w:r>
      <w:r w:rsidR="00556629">
        <w:t xml:space="preserve"> </w:t>
      </w:r>
      <w:r w:rsidRPr="00EF63B7">
        <w:t xml:space="preserve">y </w:t>
      </w:r>
      <w:r w:rsidR="0083288A">
        <w:t xml:space="preserve">los </w:t>
      </w:r>
      <w:r w:rsidRPr="00EF63B7">
        <w:t xml:space="preserve">Anexos </w:t>
      </w:r>
      <w:r w:rsidR="00426CFE">
        <w:t>I a VI</w:t>
      </w:r>
      <w:r w:rsidR="0083288A">
        <w:t xml:space="preserve"> que se acompañan</w:t>
      </w:r>
      <w:r w:rsidRPr="00EF63B7">
        <w:t xml:space="preserve"> forman parte </w:t>
      </w:r>
      <w:r w:rsidR="00426CFE">
        <w:t xml:space="preserve">integrante </w:t>
      </w:r>
    </w:p>
    <w:p w14:paraId="56BF3F22" w14:textId="77777777" w:rsidR="008B1039" w:rsidRPr="00F743BD" w:rsidRDefault="008B1039" w:rsidP="008B1039">
      <w:pPr>
        <w:pStyle w:val="Texto"/>
        <w:jc w:val="center"/>
      </w:pPr>
      <w:r w:rsidRPr="00EF63B7">
        <w:t>de los presentes estados contables</w:t>
      </w:r>
      <w:r w:rsidR="0083288A">
        <w:t xml:space="preserve"> </w:t>
      </w:r>
      <w:r w:rsidR="00426CFE">
        <w:t>y deben ser leídos juntamente con los mismos</w:t>
      </w:r>
      <w:r w:rsidRPr="00EF63B7">
        <w:t>.</w:t>
      </w:r>
    </w:p>
    <w:p w14:paraId="01E5EB73" w14:textId="77777777" w:rsidR="00042254" w:rsidRPr="00262533" w:rsidRDefault="00042254" w:rsidP="003A474A">
      <w:pPr>
        <w:pStyle w:val="Texto"/>
        <w:jc w:val="center"/>
      </w:pPr>
      <w:r w:rsidRPr="00262533">
        <w:br w:type="page"/>
      </w:r>
    </w:p>
    <w:p w14:paraId="6C86440F" w14:textId="77777777" w:rsidR="008B1039" w:rsidRPr="00262533" w:rsidRDefault="008B1039" w:rsidP="008B1039">
      <w:pPr>
        <w:pStyle w:val="Texto"/>
        <w:jc w:val="center"/>
      </w:pPr>
    </w:p>
    <w:p w14:paraId="75EDF6DF" w14:textId="77777777" w:rsidR="008B1039" w:rsidRPr="00262533" w:rsidRDefault="008B1039" w:rsidP="008B1039">
      <w:pPr>
        <w:pStyle w:val="Ttulonota"/>
        <w:jc w:val="center"/>
      </w:pPr>
      <w:r w:rsidRPr="00262533">
        <w:t>ESTADO DE RESULTADO</w:t>
      </w:r>
      <w:r w:rsidR="009C5B42">
        <w:t>S</w:t>
      </w:r>
      <w:r w:rsidRPr="00262533">
        <w:t xml:space="preserve"> </w:t>
      </w:r>
    </w:p>
    <w:p w14:paraId="4524D0DB" w14:textId="77777777" w:rsidR="008B1039" w:rsidRPr="00262533" w:rsidRDefault="008B1039" w:rsidP="008B1039">
      <w:pPr>
        <w:pStyle w:val="Texto"/>
        <w:jc w:val="center"/>
      </w:pPr>
    </w:p>
    <w:p w14:paraId="7E01ED70" w14:textId="2243344B" w:rsidR="002D1113" w:rsidRPr="00262533" w:rsidRDefault="002D1113" w:rsidP="002D1113">
      <w:pPr>
        <w:pStyle w:val="Ttulonota"/>
        <w:jc w:val="center"/>
      </w:pPr>
      <w:r>
        <w:t>POR EL</w:t>
      </w:r>
      <w:r w:rsidRPr="00262533">
        <w:t xml:space="preserve"> </w:t>
      </w:r>
      <w:r w:rsidR="008901BE">
        <w:t xml:space="preserve">PERÍODO DE SIETE MESES </w:t>
      </w:r>
      <w:r w:rsidRPr="00262533">
        <w:t xml:space="preserve">FINALIZADO EL </w:t>
      </w:r>
      <w:r>
        <w:t xml:space="preserve">31 DE </w:t>
      </w:r>
      <w:r w:rsidR="009A0EE0">
        <w:t>AGOSTO</w:t>
      </w:r>
      <w:r>
        <w:t xml:space="preserve"> DE 2022 </w:t>
      </w:r>
    </w:p>
    <w:p w14:paraId="2AFECFFC" w14:textId="77777777" w:rsidR="002D1113" w:rsidRDefault="002D1113" w:rsidP="002D1113">
      <w:pPr>
        <w:pStyle w:val="Texto"/>
        <w:jc w:val="center"/>
      </w:pPr>
    </w:p>
    <w:p w14:paraId="0C7DB86A" w14:textId="3E616DE4" w:rsidR="002D1113" w:rsidRDefault="002D1113" w:rsidP="002D1113">
      <w:pPr>
        <w:pStyle w:val="Ttulonota"/>
        <w:jc w:val="center"/>
      </w:pPr>
      <w:r>
        <w:t xml:space="preserve">COMPARATIVO </w:t>
      </w:r>
      <w:r w:rsidRPr="008658B8">
        <w:t xml:space="preserve">CON EL </w:t>
      </w:r>
      <w:r w:rsidR="008901BE">
        <w:t xml:space="preserve">MISMO PERÍODO DEL </w:t>
      </w:r>
      <w:r w:rsidRPr="008658B8">
        <w:t>EJERCICIO ANTERIOR</w:t>
      </w:r>
    </w:p>
    <w:p w14:paraId="7213D583" w14:textId="77777777" w:rsidR="008658B8" w:rsidRPr="00262533" w:rsidRDefault="008658B8" w:rsidP="008B1039">
      <w:pPr>
        <w:pStyle w:val="Texto"/>
        <w:jc w:val="center"/>
      </w:pPr>
    </w:p>
    <w:p w14:paraId="7DF3009E" w14:textId="77777777" w:rsidR="008B1039" w:rsidRPr="00262533" w:rsidRDefault="008658B8" w:rsidP="008B1039">
      <w:pPr>
        <w:pStyle w:val="Texto"/>
        <w:jc w:val="center"/>
      </w:pPr>
      <w:r w:rsidRPr="008658B8">
        <w:t>(Cifras expresadas en pesos – Nota 2.2)</w:t>
      </w:r>
    </w:p>
    <w:p w14:paraId="7390F7E2" w14:textId="666231F3" w:rsidR="00533B08" w:rsidRDefault="00533B08" w:rsidP="008B1039">
      <w:pPr>
        <w:pStyle w:val="Texto"/>
        <w:jc w:val="center"/>
      </w:pPr>
    </w:p>
    <w:p w14:paraId="60231A08" w14:textId="3DAA8E2E" w:rsidR="00181FBE" w:rsidRDefault="00181FBE" w:rsidP="008B1039">
      <w:pPr>
        <w:pStyle w:val="Texto"/>
        <w:jc w:val="center"/>
      </w:pPr>
    </w:p>
    <w:p w14:paraId="531D5C6B" w14:textId="77777777" w:rsidR="00181FBE" w:rsidRPr="00262533" w:rsidRDefault="00181FBE" w:rsidP="008B1039">
      <w:pPr>
        <w:pStyle w:val="Texto"/>
        <w:jc w:val="center"/>
      </w:pPr>
    </w:p>
    <w:tbl>
      <w:tblPr>
        <w:tblW w:w="9491" w:type="dxa"/>
        <w:jc w:val="center"/>
        <w:tblLayout w:type="fixed"/>
        <w:tblCellMar>
          <w:left w:w="0" w:type="dxa"/>
          <w:right w:w="0" w:type="dxa"/>
        </w:tblCellMar>
        <w:tblLook w:val="0000" w:firstRow="0" w:lastRow="0" w:firstColumn="0" w:lastColumn="0" w:noHBand="0" w:noVBand="0"/>
      </w:tblPr>
      <w:tblGrid>
        <w:gridCol w:w="6521"/>
        <w:gridCol w:w="1440"/>
        <w:gridCol w:w="90"/>
        <w:gridCol w:w="1440"/>
      </w:tblGrid>
      <w:tr w:rsidR="00A83B6D" w:rsidRPr="00262533" w14:paraId="3632E4A8" w14:textId="77777777" w:rsidTr="005B41DA">
        <w:trPr>
          <w:cantSplit/>
          <w:jc w:val="center"/>
        </w:trPr>
        <w:tc>
          <w:tcPr>
            <w:tcW w:w="6521" w:type="dxa"/>
            <w:vAlign w:val="bottom"/>
          </w:tcPr>
          <w:p w14:paraId="74567F69" w14:textId="77777777" w:rsidR="00A83B6D" w:rsidRPr="00262533" w:rsidRDefault="00A83B6D" w:rsidP="00364947">
            <w:pPr>
              <w:pStyle w:val="Texto"/>
              <w:jc w:val="center"/>
              <w:rPr>
                <w:b/>
              </w:rPr>
            </w:pPr>
            <w:bookmarkStart w:id="0" w:name="OLE_LINK2"/>
            <w:bookmarkStart w:id="1" w:name="OLE_LINK31"/>
          </w:p>
        </w:tc>
        <w:tc>
          <w:tcPr>
            <w:tcW w:w="1440" w:type="dxa"/>
            <w:tcBorders>
              <w:bottom w:val="single" w:sz="6" w:space="0" w:color="auto"/>
            </w:tcBorders>
            <w:vAlign w:val="bottom"/>
          </w:tcPr>
          <w:p w14:paraId="3562C7E5" w14:textId="311FDC86" w:rsidR="00A83B6D" w:rsidRPr="00262533" w:rsidRDefault="00FF1873" w:rsidP="00364947">
            <w:pPr>
              <w:pStyle w:val="Texto"/>
              <w:jc w:val="center"/>
              <w:rPr>
                <w:b/>
              </w:rPr>
            </w:pPr>
            <w:r>
              <w:rPr>
                <w:b/>
              </w:rPr>
              <w:t>3</w:t>
            </w:r>
            <w:r w:rsidR="00BB53A3">
              <w:rPr>
                <w:b/>
              </w:rPr>
              <w:t>1</w:t>
            </w:r>
            <w:r>
              <w:rPr>
                <w:b/>
              </w:rPr>
              <w:t>/</w:t>
            </w:r>
            <w:r w:rsidR="00BB53A3">
              <w:rPr>
                <w:b/>
              </w:rPr>
              <w:t>0</w:t>
            </w:r>
            <w:r w:rsidR="009A0EE0">
              <w:rPr>
                <w:b/>
              </w:rPr>
              <w:t>8</w:t>
            </w:r>
            <w:r>
              <w:rPr>
                <w:b/>
              </w:rPr>
              <w:t>/202</w:t>
            </w:r>
            <w:r w:rsidR="004E6A32">
              <w:rPr>
                <w:b/>
              </w:rPr>
              <w:t>2</w:t>
            </w:r>
          </w:p>
        </w:tc>
        <w:tc>
          <w:tcPr>
            <w:tcW w:w="90" w:type="dxa"/>
            <w:vAlign w:val="bottom"/>
          </w:tcPr>
          <w:p w14:paraId="299B73A2" w14:textId="77777777" w:rsidR="00A83B6D" w:rsidRPr="00262533" w:rsidRDefault="00A83B6D" w:rsidP="00364947">
            <w:pPr>
              <w:pStyle w:val="Texto"/>
              <w:jc w:val="center"/>
              <w:rPr>
                <w:b/>
              </w:rPr>
            </w:pPr>
          </w:p>
        </w:tc>
        <w:tc>
          <w:tcPr>
            <w:tcW w:w="1440" w:type="dxa"/>
            <w:tcBorders>
              <w:bottom w:val="single" w:sz="6" w:space="0" w:color="auto"/>
            </w:tcBorders>
            <w:vAlign w:val="bottom"/>
          </w:tcPr>
          <w:p w14:paraId="4BAFE6B7" w14:textId="79883D11" w:rsidR="00A83B6D" w:rsidRPr="00262533" w:rsidRDefault="00FF1873" w:rsidP="00364947">
            <w:pPr>
              <w:pStyle w:val="Texto"/>
              <w:jc w:val="center"/>
              <w:rPr>
                <w:b/>
              </w:rPr>
            </w:pPr>
            <w:r>
              <w:rPr>
                <w:b/>
              </w:rPr>
              <w:t>3</w:t>
            </w:r>
            <w:r w:rsidR="00BB53A3">
              <w:rPr>
                <w:b/>
              </w:rPr>
              <w:t>1</w:t>
            </w:r>
            <w:r>
              <w:rPr>
                <w:b/>
              </w:rPr>
              <w:t>/</w:t>
            </w:r>
            <w:r w:rsidR="00BB53A3">
              <w:rPr>
                <w:b/>
              </w:rPr>
              <w:t>0</w:t>
            </w:r>
            <w:r w:rsidR="008901BE">
              <w:rPr>
                <w:b/>
              </w:rPr>
              <w:t>8</w:t>
            </w:r>
            <w:r>
              <w:rPr>
                <w:b/>
              </w:rPr>
              <w:t>/20</w:t>
            </w:r>
            <w:r w:rsidR="00741B49">
              <w:rPr>
                <w:b/>
              </w:rPr>
              <w:t>2</w:t>
            </w:r>
            <w:r w:rsidR="008901BE">
              <w:rPr>
                <w:b/>
              </w:rPr>
              <w:t>1</w:t>
            </w:r>
          </w:p>
        </w:tc>
      </w:tr>
      <w:tr w:rsidR="00A83B6D" w:rsidRPr="00262533" w14:paraId="2727B686" w14:textId="77777777" w:rsidTr="005B41DA">
        <w:trPr>
          <w:cantSplit/>
          <w:jc w:val="center"/>
        </w:trPr>
        <w:tc>
          <w:tcPr>
            <w:tcW w:w="6521" w:type="dxa"/>
            <w:vAlign w:val="bottom"/>
          </w:tcPr>
          <w:p w14:paraId="597AC344" w14:textId="77777777" w:rsidR="00A83B6D" w:rsidRPr="00262533" w:rsidRDefault="00A83B6D" w:rsidP="00364947">
            <w:pPr>
              <w:pStyle w:val="Texto"/>
              <w:jc w:val="left"/>
            </w:pPr>
          </w:p>
        </w:tc>
        <w:tc>
          <w:tcPr>
            <w:tcW w:w="1440" w:type="dxa"/>
            <w:vAlign w:val="bottom"/>
          </w:tcPr>
          <w:p w14:paraId="55A1F76C" w14:textId="77777777" w:rsidR="00A83B6D" w:rsidRPr="00262533" w:rsidRDefault="00A83B6D" w:rsidP="005B41DA">
            <w:pPr>
              <w:pStyle w:val="Texto"/>
              <w:tabs>
                <w:tab w:val="decimal" w:pos="1299"/>
              </w:tabs>
            </w:pPr>
          </w:p>
        </w:tc>
        <w:tc>
          <w:tcPr>
            <w:tcW w:w="90" w:type="dxa"/>
            <w:vAlign w:val="bottom"/>
          </w:tcPr>
          <w:p w14:paraId="419DBD68" w14:textId="77777777" w:rsidR="00A83B6D" w:rsidRPr="00262533" w:rsidRDefault="00A83B6D" w:rsidP="00364947">
            <w:pPr>
              <w:pStyle w:val="Texto"/>
              <w:tabs>
                <w:tab w:val="decimal" w:pos="1160"/>
              </w:tabs>
            </w:pPr>
          </w:p>
        </w:tc>
        <w:tc>
          <w:tcPr>
            <w:tcW w:w="1440" w:type="dxa"/>
            <w:vAlign w:val="bottom"/>
          </w:tcPr>
          <w:p w14:paraId="5B780A15" w14:textId="77777777" w:rsidR="00A83B6D" w:rsidRPr="00262533" w:rsidRDefault="00A83B6D" w:rsidP="005B41DA">
            <w:pPr>
              <w:pStyle w:val="Texto"/>
              <w:tabs>
                <w:tab w:val="decimal" w:pos="1299"/>
              </w:tabs>
            </w:pPr>
          </w:p>
        </w:tc>
      </w:tr>
      <w:tr w:rsidR="005B41DA" w:rsidRPr="00262533" w14:paraId="677001CE" w14:textId="77777777" w:rsidTr="005B41DA">
        <w:trPr>
          <w:cantSplit/>
          <w:jc w:val="center"/>
        </w:trPr>
        <w:tc>
          <w:tcPr>
            <w:tcW w:w="6521" w:type="dxa"/>
            <w:vAlign w:val="bottom"/>
          </w:tcPr>
          <w:p w14:paraId="399205ED" w14:textId="1346AB5B" w:rsidR="005B41DA" w:rsidRPr="00262533" w:rsidRDefault="005B41DA" w:rsidP="005B41DA">
            <w:pPr>
              <w:pStyle w:val="Texto"/>
              <w:jc w:val="left"/>
            </w:pPr>
            <w:r>
              <w:t>VENTAS NETAS (Nota 3.</w:t>
            </w:r>
            <w:r w:rsidR="00030FCD">
              <w:t>h</w:t>
            </w:r>
            <w:r>
              <w:t>)</w:t>
            </w:r>
          </w:p>
        </w:tc>
        <w:tc>
          <w:tcPr>
            <w:tcW w:w="1440" w:type="dxa"/>
            <w:vAlign w:val="bottom"/>
          </w:tcPr>
          <w:p w14:paraId="31FA275F" w14:textId="097D6B5F" w:rsidR="005B41DA" w:rsidRPr="00316169" w:rsidRDefault="005B41DA" w:rsidP="005B41DA">
            <w:pPr>
              <w:pStyle w:val="Texto"/>
              <w:tabs>
                <w:tab w:val="decimal" w:pos="1299"/>
              </w:tabs>
            </w:pPr>
            <w:r w:rsidRPr="003E44B9">
              <w:t>370.615.388</w:t>
            </w:r>
          </w:p>
        </w:tc>
        <w:tc>
          <w:tcPr>
            <w:tcW w:w="90" w:type="dxa"/>
            <w:vAlign w:val="bottom"/>
          </w:tcPr>
          <w:p w14:paraId="64C52BEB" w14:textId="77777777" w:rsidR="005B41DA" w:rsidRPr="00D7017B" w:rsidRDefault="005B41DA" w:rsidP="005B41DA">
            <w:pPr>
              <w:pStyle w:val="Texto"/>
              <w:tabs>
                <w:tab w:val="decimal" w:pos="1160"/>
              </w:tabs>
            </w:pPr>
          </w:p>
        </w:tc>
        <w:tc>
          <w:tcPr>
            <w:tcW w:w="1440" w:type="dxa"/>
            <w:vAlign w:val="bottom"/>
          </w:tcPr>
          <w:p w14:paraId="7B32D05A" w14:textId="654E6764" w:rsidR="005B41DA" w:rsidRPr="00D829F1" w:rsidRDefault="005B41DA" w:rsidP="005B41DA">
            <w:pPr>
              <w:pStyle w:val="Texto"/>
              <w:tabs>
                <w:tab w:val="decimal" w:pos="1299"/>
              </w:tabs>
            </w:pPr>
            <w:r w:rsidRPr="00FE6A16">
              <w:t>367.088.488</w:t>
            </w:r>
          </w:p>
        </w:tc>
      </w:tr>
      <w:tr w:rsidR="005B41DA" w:rsidRPr="00262533" w14:paraId="3F66F727" w14:textId="77777777" w:rsidTr="005B41DA">
        <w:trPr>
          <w:cantSplit/>
          <w:jc w:val="center"/>
        </w:trPr>
        <w:tc>
          <w:tcPr>
            <w:tcW w:w="6521" w:type="dxa"/>
            <w:vAlign w:val="bottom"/>
          </w:tcPr>
          <w:p w14:paraId="4F023871" w14:textId="77777777" w:rsidR="005B41DA" w:rsidRDefault="005B41DA" w:rsidP="005B41DA">
            <w:pPr>
              <w:pStyle w:val="Texto"/>
              <w:jc w:val="left"/>
            </w:pPr>
          </w:p>
        </w:tc>
        <w:tc>
          <w:tcPr>
            <w:tcW w:w="1440" w:type="dxa"/>
            <w:vAlign w:val="bottom"/>
          </w:tcPr>
          <w:p w14:paraId="233C2384" w14:textId="77777777" w:rsidR="005B41DA" w:rsidRPr="00316169" w:rsidRDefault="005B41DA" w:rsidP="005B41DA">
            <w:pPr>
              <w:pStyle w:val="Texto"/>
              <w:tabs>
                <w:tab w:val="decimal" w:pos="1299"/>
              </w:tabs>
            </w:pPr>
          </w:p>
        </w:tc>
        <w:tc>
          <w:tcPr>
            <w:tcW w:w="90" w:type="dxa"/>
            <w:vAlign w:val="bottom"/>
          </w:tcPr>
          <w:p w14:paraId="552B37F9" w14:textId="77777777" w:rsidR="005B41DA" w:rsidRPr="00D7017B" w:rsidRDefault="005B41DA" w:rsidP="005B41DA">
            <w:pPr>
              <w:pStyle w:val="Texto"/>
              <w:tabs>
                <w:tab w:val="decimal" w:pos="1160"/>
              </w:tabs>
            </w:pPr>
          </w:p>
        </w:tc>
        <w:tc>
          <w:tcPr>
            <w:tcW w:w="1440" w:type="dxa"/>
            <w:vAlign w:val="bottom"/>
          </w:tcPr>
          <w:p w14:paraId="760F2E0F" w14:textId="77777777" w:rsidR="005B41DA" w:rsidRPr="00D829F1" w:rsidRDefault="005B41DA" w:rsidP="005B41DA">
            <w:pPr>
              <w:pStyle w:val="Texto"/>
              <w:tabs>
                <w:tab w:val="decimal" w:pos="1299"/>
              </w:tabs>
            </w:pPr>
          </w:p>
        </w:tc>
      </w:tr>
      <w:tr w:rsidR="005B41DA" w:rsidRPr="00262533" w14:paraId="15C0EA0B" w14:textId="77777777" w:rsidTr="005B41DA">
        <w:trPr>
          <w:cantSplit/>
          <w:jc w:val="center"/>
        </w:trPr>
        <w:tc>
          <w:tcPr>
            <w:tcW w:w="6521" w:type="dxa"/>
            <w:vAlign w:val="bottom"/>
          </w:tcPr>
          <w:p w14:paraId="6C2456D3" w14:textId="77777777" w:rsidR="005B41DA" w:rsidRPr="00262533" w:rsidRDefault="005B41DA" w:rsidP="005B41DA">
            <w:pPr>
              <w:pStyle w:val="Texto"/>
              <w:jc w:val="left"/>
            </w:pPr>
            <w:r>
              <w:t>COSTO DE VENTAS (Anexo IV)</w:t>
            </w:r>
          </w:p>
        </w:tc>
        <w:tc>
          <w:tcPr>
            <w:tcW w:w="1440" w:type="dxa"/>
            <w:tcBorders>
              <w:bottom w:val="single" w:sz="6" w:space="0" w:color="auto"/>
            </w:tcBorders>
            <w:vAlign w:val="bottom"/>
          </w:tcPr>
          <w:p w14:paraId="4923DDAE" w14:textId="2B8CCB8B" w:rsidR="005B41DA" w:rsidRPr="00316169" w:rsidRDefault="005B41DA" w:rsidP="005B41DA">
            <w:pPr>
              <w:pStyle w:val="Texto"/>
              <w:tabs>
                <w:tab w:val="decimal" w:pos="1299"/>
              </w:tabs>
            </w:pPr>
            <w:r w:rsidRPr="003E44B9">
              <w:t>(352.420.907)</w:t>
            </w:r>
          </w:p>
        </w:tc>
        <w:tc>
          <w:tcPr>
            <w:tcW w:w="90" w:type="dxa"/>
            <w:vAlign w:val="bottom"/>
          </w:tcPr>
          <w:p w14:paraId="7FFC2DF4" w14:textId="77777777" w:rsidR="005B41DA" w:rsidRPr="00D7017B" w:rsidRDefault="005B41DA" w:rsidP="005B41DA">
            <w:pPr>
              <w:pStyle w:val="Texto"/>
              <w:tabs>
                <w:tab w:val="decimal" w:pos="1160"/>
              </w:tabs>
            </w:pPr>
          </w:p>
        </w:tc>
        <w:tc>
          <w:tcPr>
            <w:tcW w:w="1440" w:type="dxa"/>
            <w:tcBorders>
              <w:bottom w:val="single" w:sz="6" w:space="0" w:color="auto"/>
            </w:tcBorders>
            <w:vAlign w:val="bottom"/>
          </w:tcPr>
          <w:p w14:paraId="087BF05E" w14:textId="0BE14FA2" w:rsidR="005B41DA" w:rsidRPr="00D829F1" w:rsidRDefault="005B41DA" w:rsidP="005B41DA">
            <w:pPr>
              <w:pStyle w:val="Texto"/>
              <w:tabs>
                <w:tab w:val="decimal" w:pos="1299"/>
              </w:tabs>
            </w:pPr>
            <w:r w:rsidRPr="00FE6A16">
              <w:t>(365.543.086)</w:t>
            </w:r>
          </w:p>
        </w:tc>
      </w:tr>
      <w:tr w:rsidR="005B41DA" w:rsidRPr="00262533" w14:paraId="2FFE3197" w14:textId="77777777" w:rsidTr="005B41DA">
        <w:trPr>
          <w:cantSplit/>
          <w:trHeight w:val="219"/>
          <w:jc w:val="center"/>
        </w:trPr>
        <w:tc>
          <w:tcPr>
            <w:tcW w:w="6521" w:type="dxa"/>
            <w:vAlign w:val="bottom"/>
          </w:tcPr>
          <w:p w14:paraId="24DF5BB3" w14:textId="77777777" w:rsidR="005B41DA" w:rsidRPr="00262533" w:rsidRDefault="005B41DA" w:rsidP="005B41DA">
            <w:pPr>
              <w:pStyle w:val="Texto"/>
              <w:overflowPunct w:val="0"/>
              <w:autoSpaceDE w:val="0"/>
              <w:autoSpaceDN w:val="0"/>
              <w:adjustRightInd w:val="0"/>
              <w:ind w:left="180"/>
              <w:textAlignment w:val="baseline"/>
              <w:rPr>
                <w:b/>
              </w:rPr>
            </w:pPr>
            <w:r>
              <w:rPr>
                <w:b/>
              </w:rPr>
              <w:t>Ganancia bruta</w:t>
            </w:r>
          </w:p>
        </w:tc>
        <w:tc>
          <w:tcPr>
            <w:tcW w:w="1440" w:type="dxa"/>
            <w:tcBorders>
              <w:top w:val="single" w:sz="6" w:space="0" w:color="auto"/>
            </w:tcBorders>
            <w:vAlign w:val="bottom"/>
          </w:tcPr>
          <w:p w14:paraId="27CDA23E" w14:textId="0B4FD38D" w:rsidR="005B41DA" w:rsidRPr="005B41DA" w:rsidRDefault="005B41DA" w:rsidP="005B41DA">
            <w:pPr>
              <w:pStyle w:val="Texto"/>
              <w:tabs>
                <w:tab w:val="decimal" w:pos="1299"/>
              </w:tabs>
              <w:rPr>
                <w:b/>
                <w:bCs/>
              </w:rPr>
            </w:pPr>
            <w:r w:rsidRPr="005B41DA">
              <w:rPr>
                <w:b/>
                <w:bCs/>
              </w:rPr>
              <w:t>18.194.481</w:t>
            </w:r>
          </w:p>
        </w:tc>
        <w:tc>
          <w:tcPr>
            <w:tcW w:w="90" w:type="dxa"/>
            <w:vAlign w:val="bottom"/>
          </w:tcPr>
          <w:p w14:paraId="16D5F18D" w14:textId="77777777" w:rsidR="005B41DA" w:rsidRPr="001F1A32" w:rsidRDefault="005B41DA" w:rsidP="005B41DA">
            <w:pPr>
              <w:pStyle w:val="Texto"/>
              <w:tabs>
                <w:tab w:val="decimal" w:pos="1160"/>
              </w:tabs>
              <w:rPr>
                <w:b/>
                <w:bCs/>
              </w:rPr>
            </w:pPr>
          </w:p>
        </w:tc>
        <w:tc>
          <w:tcPr>
            <w:tcW w:w="1440" w:type="dxa"/>
            <w:tcBorders>
              <w:top w:val="single" w:sz="6" w:space="0" w:color="auto"/>
            </w:tcBorders>
            <w:vAlign w:val="bottom"/>
          </w:tcPr>
          <w:p w14:paraId="28A07D93" w14:textId="0FF84B89" w:rsidR="005B41DA" w:rsidRPr="005B41DA" w:rsidRDefault="005B41DA" w:rsidP="005B41DA">
            <w:pPr>
              <w:pStyle w:val="Texto"/>
              <w:tabs>
                <w:tab w:val="decimal" w:pos="1299"/>
              </w:tabs>
              <w:rPr>
                <w:b/>
                <w:bCs/>
              </w:rPr>
            </w:pPr>
            <w:r w:rsidRPr="005B41DA">
              <w:rPr>
                <w:b/>
                <w:bCs/>
              </w:rPr>
              <w:t>1.545.402</w:t>
            </w:r>
          </w:p>
        </w:tc>
      </w:tr>
      <w:tr w:rsidR="005B41DA" w:rsidRPr="00262533" w14:paraId="33043C2F" w14:textId="77777777" w:rsidTr="005B41DA">
        <w:trPr>
          <w:cantSplit/>
          <w:jc w:val="center"/>
        </w:trPr>
        <w:tc>
          <w:tcPr>
            <w:tcW w:w="6521" w:type="dxa"/>
            <w:vAlign w:val="bottom"/>
          </w:tcPr>
          <w:p w14:paraId="45C148BE" w14:textId="77777777" w:rsidR="005B41DA" w:rsidRPr="00262533" w:rsidRDefault="005B41DA" w:rsidP="005B41DA">
            <w:pPr>
              <w:pStyle w:val="Texto"/>
              <w:jc w:val="left"/>
            </w:pPr>
          </w:p>
        </w:tc>
        <w:tc>
          <w:tcPr>
            <w:tcW w:w="1440" w:type="dxa"/>
            <w:vAlign w:val="bottom"/>
          </w:tcPr>
          <w:p w14:paraId="23108787" w14:textId="77777777" w:rsidR="005B41DA" w:rsidRPr="00316169" w:rsidRDefault="005B41DA" w:rsidP="005B41DA">
            <w:pPr>
              <w:pStyle w:val="Texto"/>
              <w:tabs>
                <w:tab w:val="decimal" w:pos="1299"/>
              </w:tabs>
            </w:pPr>
          </w:p>
        </w:tc>
        <w:tc>
          <w:tcPr>
            <w:tcW w:w="90" w:type="dxa"/>
            <w:vAlign w:val="bottom"/>
          </w:tcPr>
          <w:p w14:paraId="4C2C0C1A" w14:textId="77777777" w:rsidR="005B41DA" w:rsidRPr="00D7017B" w:rsidRDefault="005B41DA" w:rsidP="005B41DA">
            <w:pPr>
              <w:pStyle w:val="Texto"/>
              <w:tabs>
                <w:tab w:val="decimal" w:pos="1160"/>
              </w:tabs>
            </w:pPr>
          </w:p>
        </w:tc>
        <w:tc>
          <w:tcPr>
            <w:tcW w:w="1440" w:type="dxa"/>
            <w:vAlign w:val="bottom"/>
          </w:tcPr>
          <w:p w14:paraId="50D914EA" w14:textId="77777777" w:rsidR="005B41DA" w:rsidRPr="00D7017B" w:rsidRDefault="005B41DA" w:rsidP="005B41DA">
            <w:pPr>
              <w:pStyle w:val="Texto"/>
              <w:tabs>
                <w:tab w:val="decimal" w:pos="1299"/>
              </w:tabs>
            </w:pPr>
          </w:p>
        </w:tc>
      </w:tr>
      <w:tr w:rsidR="005B41DA" w:rsidRPr="00262533" w14:paraId="723B353E" w14:textId="77777777" w:rsidTr="005B41DA">
        <w:trPr>
          <w:cantSplit/>
          <w:jc w:val="center"/>
        </w:trPr>
        <w:tc>
          <w:tcPr>
            <w:tcW w:w="6521" w:type="dxa"/>
            <w:vAlign w:val="bottom"/>
          </w:tcPr>
          <w:p w14:paraId="4485B57C" w14:textId="77777777" w:rsidR="005B41DA" w:rsidRPr="00262533" w:rsidRDefault="005B41DA" w:rsidP="005B41DA">
            <w:pPr>
              <w:pStyle w:val="Texto"/>
              <w:jc w:val="left"/>
            </w:pPr>
            <w:r w:rsidRPr="00262533">
              <w:t>GASTOS DE COMERCIALIZACIÓN</w:t>
            </w:r>
            <w:r>
              <w:t xml:space="preserve"> (Anexo VI)</w:t>
            </w:r>
          </w:p>
        </w:tc>
        <w:tc>
          <w:tcPr>
            <w:tcW w:w="1440" w:type="dxa"/>
            <w:vAlign w:val="bottom"/>
          </w:tcPr>
          <w:p w14:paraId="58902ACA" w14:textId="4135094F" w:rsidR="005B41DA" w:rsidRPr="00316169" w:rsidRDefault="005B41DA" w:rsidP="005B41DA">
            <w:pPr>
              <w:pStyle w:val="Texto"/>
              <w:tabs>
                <w:tab w:val="decimal" w:pos="1299"/>
              </w:tabs>
            </w:pPr>
            <w:r w:rsidRPr="003E44B9">
              <w:t>(</w:t>
            </w:r>
            <w:r w:rsidR="00C148A6">
              <w:t>959.</w:t>
            </w:r>
            <w:r w:rsidR="00BE3BC5">
              <w:t>663</w:t>
            </w:r>
            <w:r w:rsidRPr="003E44B9">
              <w:t>)</w:t>
            </w:r>
          </w:p>
        </w:tc>
        <w:tc>
          <w:tcPr>
            <w:tcW w:w="90" w:type="dxa"/>
            <w:vAlign w:val="bottom"/>
          </w:tcPr>
          <w:p w14:paraId="2DC671EF" w14:textId="77777777" w:rsidR="005B41DA" w:rsidRPr="00D7017B" w:rsidRDefault="005B41DA" w:rsidP="005B41DA">
            <w:pPr>
              <w:pStyle w:val="Texto"/>
              <w:tabs>
                <w:tab w:val="decimal" w:pos="1160"/>
              </w:tabs>
            </w:pPr>
          </w:p>
        </w:tc>
        <w:tc>
          <w:tcPr>
            <w:tcW w:w="1440" w:type="dxa"/>
            <w:vAlign w:val="bottom"/>
          </w:tcPr>
          <w:p w14:paraId="310D9C8A" w14:textId="0B706AA3" w:rsidR="005B41DA" w:rsidRPr="00C20470" w:rsidRDefault="005B41DA" w:rsidP="005B41DA">
            <w:pPr>
              <w:pStyle w:val="Texto"/>
              <w:tabs>
                <w:tab w:val="decimal" w:pos="1299"/>
              </w:tabs>
            </w:pPr>
            <w:r w:rsidRPr="00FE6A16">
              <w:t>(</w:t>
            </w:r>
            <w:r w:rsidR="00BE3BC5">
              <w:t>556.336</w:t>
            </w:r>
            <w:r w:rsidRPr="00FE6A16">
              <w:t>)</w:t>
            </w:r>
          </w:p>
        </w:tc>
      </w:tr>
      <w:tr w:rsidR="005B41DA" w:rsidRPr="00262533" w14:paraId="76AAB022" w14:textId="77777777" w:rsidTr="005B41DA">
        <w:trPr>
          <w:cantSplit/>
          <w:jc w:val="center"/>
        </w:trPr>
        <w:tc>
          <w:tcPr>
            <w:tcW w:w="6521" w:type="dxa"/>
            <w:vAlign w:val="bottom"/>
          </w:tcPr>
          <w:p w14:paraId="647686EE" w14:textId="77777777" w:rsidR="005B41DA" w:rsidRPr="00262533" w:rsidRDefault="005B41DA" w:rsidP="005B41DA">
            <w:pPr>
              <w:pStyle w:val="Texto"/>
              <w:jc w:val="left"/>
            </w:pPr>
          </w:p>
        </w:tc>
        <w:tc>
          <w:tcPr>
            <w:tcW w:w="1440" w:type="dxa"/>
            <w:vAlign w:val="bottom"/>
          </w:tcPr>
          <w:p w14:paraId="32233898" w14:textId="77777777" w:rsidR="005B41DA" w:rsidRPr="00316169" w:rsidRDefault="005B41DA" w:rsidP="005B41DA">
            <w:pPr>
              <w:pStyle w:val="Texto"/>
              <w:tabs>
                <w:tab w:val="decimal" w:pos="1299"/>
              </w:tabs>
            </w:pPr>
          </w:p>
        </w:tc>
        <w:tc>
          <w:tcPr>
            <w:tcW w:w="90" w:type="dxa"/>
            <w:vAlign w:val="bottom"/>
          </w:tcPr>
          <w:p w14:paraId="0C3EFAC9" w14:textId="77777777" w:rsidR="005B41DA" w:rsidRPr="00D7017B" w:rsidRDefault="005B41DA" w:rsidP="005B41DA">
            <w:pPr>
              <w:pStyle w:val="Texto"/>
              <w:tabs>
                <w:tab w:val="decimal" w:pos="1160"/>
              </w:tabs>
            </w:pPr>
          </w:p>
        </w:tc>
        <w:tc>
          <w:tcPr>
            <w:tcW w:w="1440" w:type="dxa"/>
            <w:vAlign w:val="bottom"/>
          </w:tcPr>
          <w:p w14:paraId="6727A325" w14:textId="77777777" w:rsidR="005B41DA" w:rsidRPr="00C20470" w:rsidRDefault="005B41DA" w:rsidP="005B41DA">
            <w:pPr>
              <w:pStyle w:val="Texto"/>
              <w:tabs>
                <w:tab w:val="decimal" w:pos="1299"/>
              </w:tabs>
            </w:pPr>
          </w:p>
        </w:tc>
      </w:tr>
      <w:tr w:rsidR="005B41DA" w:rsidRPr="00262533" w14:paraId="7A2B1611" w14:textId="77777777" w:rsidTr="005B41DA">
        <w:trPr>
          <w:cantSplit/>
          <w:jc w:val="center"/>
        </w:trPr>
        <w:tc>
          <w:tcPr>
            <w:tcW w:w="6521" w:type="dxa"/>
            <w:vAlign w:val="bottom"/>
          </w:tcPr>
          <w:p w14:paraId="0D34058F" w14:textId="77777777" w:rsidR="005B41DA" w:rsidRPr="00262533" w:rsidRDefault="005B41DA" w:rsidP="005B41DA">
            <w:pPr>
              <w:pStyle w:val="Texto"/>
              <w:jc w:val="left"/>
            </w:pPr>
            <w:r w:rsidRPr="00262533">
              <w:t>GASTOS DE ADMINISTRACIÓN</w:t>
            </w:r>
            <w:r>
              <w:t xml:space="preserve"> (Anexo VI)</w:t>
            </w:r>
          </w:p>
        </w:tc>
        <w:tc>
          <w:tcPr>
            <w:tcW w:w="1440" w:type="dxa"/>
            <w:vAlign w:val="bottom"/>
          </w:tcPr>
          <w:p w14:paraId="1FC60682" w14:textId="3ACA6347" w:rsidR="005B41DA" w:rsidRPr="00316169" w:rsidRDefault="005B41DA" w:rsidP="005B41DA">
            <w:pPr>
              <w:pStyle w:val="Texto"/>
              <w:tabs>
                <w:tab w:val="decimal" w:pos="1299"/>
              </w:tabs>
            </w:pPr>
            <w:r w:rsidRPr="003E44B9">
              <w:t>(3.565.276)</w:t>
            </w:r>
          </w:p>
        </w:tc>
        <w:tc>
          <w:tcPr>
            <w:tcW w:w="90" w:type="dxa"/>
            <w:vAlign w:val="bottom"/>
          </w:tcPr>
          <w:p w14:paraId="0AF46E9D" w14:textId="77777777" w:rsidR="005B41DA" w:rsidRPr="00D7017B" w:rsidRDefault="005B41DA" w:rsidP="005B41DA">
            <w:pPr>
              <w:pStyle w:val="Texto"/>
              <w:tabs>
                <w:tab w:val="decimal" w:pos="1160"/>
              </w:tabs>
            </w:pPr>
          </w:p>
        </w:tc>
        <w:tc>
          <w:tcPr>
            <w:tcW w:w="1440" w:type="dxa"/>
            <w:vAlign w:val="bottom"/>
          </w:tcPr>
          <w:p w14:paraId="5E443827" w14:textId="36952E05" w:rsidR="005B41DA" w:rsidRPr="00C20470" w:rsidRDefault="005B41DA" w:rsidP="005B41DA">
            <w:pPr>
              <w:pStyle w:val="Texto"/>
              <w:tabs>
                <w:tab w:val="decimal" w:pos="1299"/>
              </w:tabs>
            </w:pPr>
            <w:r w:rsidRPr="00FE6A16">
              <w:t>(3.744.085)</w:t>
            </w:r>
          </w:p>
        </w:tc>
      </w:tr>
      <w:tr w:rsidR="005B41DA" w:rsidRPr="00262533" w14:paraId="6D8614FE" w14:textId="77777777" w:rsidTr="005B41DA">
        <w:trPr>
          <w:cantSplit/>
          <w:jc w:val="center"/>
        </w:trPr>
        <w:tc>
          <w:tcPr>
            <w:tcW w:w="6521" w:type="dxa"/>
            <w:vAlign w:val="bottom"/>
          </w:tcPr>
          <w:p w14:paraId="61FA8B93" w14:textId="77777777" w:rsidR="005B41DA" w:rsidRPr="00262533" w:rsidRDefault="005B41DA" w:rsidP="005B41DA">
            <w:pPr>
              <w:pStyle w:val="Texto"/>
              <w:jc w:val="left"/>
            </w:pPr>
          </w:p>
        </w:tc>
        <w:tc>
          <w:tcPr>
            <w:tcW w:w="1440" w:type="dxa"/>
            <w:vAlign w:val="bottom"/>
          </w:tcPr>
          <w:p w14:paraId="63C97AEA" w14:textId="77777777" w:rsidR="005B41DA" w:rsidRPr="00316169" w:rsidRDefault="005B41DA" w:rsidP="005B41DA">
            <w:pPr>
              <w:pStyle w:val="Texto"/>
              <w:tabs>
                <w:tab w:val="decimal" w:pos="1299"/>
              </w:tabs>
            </w:pPr>
          </w:p>
        </w:tc>
        <w:tc>
          <w:tcPr>
            <w:tcW w:w="90" w:type="dxa"/>
            <w:vAlign w:val="bottom"/>
          </w:tcPr>
          <w:p w14:paraId="437D4E28" w14:textId="77777777" w:rsidR="005B41DA" w:rsidRPr="00D7017B" w:rsidRDefault="005B41DA" w:rsidP="005B41DA">
            <w:pPr>
              <w:pStyle w:val="Texto"/>
              <w:tabs>
                <w:tab w:val="decimal" w:pos="1160"/>
              </w:tabs>
            </w:pPr>
          </w:p>
        </w:tc>
        <w:tc>
          <w:tcPr>
            <w:tcW w:w="1440" w:type="dxa"/>
            <w:vAlign w:val="bottom"/>
          </w:tcPr>
          <w:p w14:paraId="392C24A1" w14:textId="77777777" w:rsidR="005B41DA" w:rsidRPr="00C20470" w:rsidRDefault="005B41DA" w:rsidP="005B41DA">
            <w:pPr>
              <w:pStyle w:val="Texto"/>
              <w:tabs>
                <w:tab w:val="decimal" w:pos="1299"/>
              </w:tabs>
            </w:pPr>
          </w:p>
        </w:tc>
      </w:tr>
      <w:tr w:rsidR="005B41DA" w:rsidRPr="00262533" w14:paraId="74F43B62" w14:textId="77777777" w:rsidTr="005B41DA">
        <w:trPr>
          <w:cantSplit/>
          <w:jc w:val="center"/>
        </w:trPr>
        <w:tc>
          <w:tcPr>
            <w:tcW w:w="6521" w:type="dxa"/>
            <w:vAlign w:val="bottom"/>
          </w:tcPr>
          <w:p w14:paraId="4BE052AD" w14:textId="7D87D4A1" w:rsidR="005B41DA" w:rsidRPr="00262533" w:rsidRDefault="005B41DA" w:rsidP="005B41DA">
            <w:pPr>
              <w:pStyle w:val="Texto"/>
              <w:jc w:val="left"/>
            </w:pPr>
            <w:r>
              <w:t>RESULTADOS FINANCIEROS Y POR TENENCIA, NETO (Nota 3.</w:t>
            </w:r>
            <w:r w:rsidR="00082794">
              <w:t>i</w:t>
            </w:r>
            <w:r w:rsidRPr="00664AB8">
              <w:t>)</w:t>
            </w:r>
          </w:p>
        </w:tc>
        <w:tc>
          <w:tcPr>
            <w:tcW w:w="1440" w:type="dxa"/>
            <w:vAlign w:val="bottom"/>
          </w:tcPr>
          <w:p w14:paraId="77D0A12B" w14:textId="29DCC015" w:rsidR="005B41DA" w:rsidRPr="00316169" w:rsidRDefault="005B41DA" w:rsidP="005B41DA">
            <w:pPr>
              <w:pStyle w:val="Texto"/>
              <w:tabs>
                <w:tab w:val="decimal" w:pos="1299"/>
              </w:tabs>
            </w:pPr>
            <w:r w:rsidRPr="003E44B9">
              <w:t>(9.</w:t>
            </w:r>
            <w:r w:rsidR="00EE0509">
              <w:t>549.957</w:t>
            </w:r>
            <w:r w:rsidRPr="003E44B9">
              <w:t>)</w:t>
            </w:r>
          </w:p>
        </w:tc>
        <w:tc>
          <w:tcPr>
            <w:tcW w:w="90" w:type="dxa"/>
            <w:vAlign w:val="bottom"/>
          </w:tcPr>
          <w:p w14:paraId="19C3E529" w14:textId="77777777" w:rsidR="005B41DA" w:rsidRPr="00D7017B" w:rsidRDefault="005B41DA" w:rsidP="005B41DA">
            <w:pPr>
              <w:pStyle w:val="Texto"/>
              <w:tabs>
                <w:tab w:val="decimal" w:pos="1160"/>
              </w:tabs>
            </w:pPr>
          </w:p>
        </w:tc>
        <w:tc>
          <w:tcPr>
            <w:tcW w:w="1440" w:type="dxa"/>
            <w:vAlign w:val="bottom"/>
          </w:tcPr>
          <w:p w14:paraId="0B3B1729" w14:textId="68DFA99E" w:rsidR="005B41DA" w:rsidRPr="00C20470" w:rsidRDefault="00D34BDE" w:rsidP="005B41DA">
            <w:pPr>
              <w:pStyle w:val="Texto"/>
              <w:tabs>
                <w:tab w:val="decimal" w:pos="1299"/>
              </w:tabs>
            </w:pPr>
            <w:r>
              <w:t>1.</w:t>
            </w:r>
            <w:r w:rsidR="00EE0509">
              <w:t>241.270</w:t>
            </w:r>
          </w:p>
        </w:tc>
      </w:tr>
      <w:tr w:rsidR="005B41DA" w:rsidRPr="00262533" w14:paraId="48C58F25" w14:textId="77777777" w:rsidTr="005B41DA">
        <w:trPr>
          <w:cantSplit/>
          <w:jc w:val="center"/>
        </w:trPr>
        <w:tc>
          <w:tcPr>
            <w:tcW w:w="6521" w:type="dxa"/>
            <w:vAlign w:val="bottom"/>
          </w:tcPr>
          <w:p w14:paraId="58972758" w14:textId="77777777" w:rsidR="005B41DA" w:rsidRDefault="005B41DA" w:rsidP="005B41DA">
            <w:pPr>
              <w:pStyle w:val="Texto"/>
              <w:jc w:val="left"/>
            </w:pPr>
          </w:p>
        </w:tc>
        <w:tc>
          <w:tcPr>
            <w:tcW w:w="1440" w:type="dxa"/>
            <w:vAlign w:val="bottom"/>
          </w:tcPr>
          <w:p w14:paraId="39CD47D7" w14:textId="77777777" w:rsidR="005B41DA" w:rsidRPr="00316169" w:rsidRDefault="005B41DA" w:rsidP="005B41DA">
            <w:pPr>
              <w:pStyle w:val="Texto"/>
              <w:tabs>
                <w:tab w:val="decimal" w:pos="1299"/>
              </w:tabs>
            </w:pPr>
          </w:p>
        </w:tc>
        <w:tc>
          <w:tcPr>
            <w:tcW w:w="90" w:type="dxa"/>
            <w:vAlign w:val="bottom"/>
          </w:tcPr>
          <w:p w14:paraId="1349DA06" w14:textId="77777777" w:rsidR="005B41DA" w:rsidRPr="00D7017B" w:rsidRDefault="005B41DA" w:rsidP="005B41DA">
            <w:pPr>
              <w:pStyle w:val="Texto"/>
              <w:tabs>
                <w:tab w:val="decimal" w:pos="1160"/>
              </w:tabs>
            </w:pPr>
          </w:p>
        </w:tc>
        <w:tc>
          <w:tcPr>
            <w:tcW w:w="1440" w:type="dxa"/>
            <w:vAlign w:val="bottom"/>
          </w:tcPr>
          <w:p w14:paraId="133DE6A2" w14:textId="77777777" w:rsidR="005B41DA" w:rsidRPr="00C20470" w:rsidRDefault="005B41DA" w:rsidP="005B41DA">
            <w:pPr>
              <w:pStyle w:val="Texto"/>
              <w:tabs>
                <w:tab w:val="decimal" w:pos="1299"/>
              </w:tabs>
            </w:pPr>
          </w:p>
        </w:tc>
      </w:tr>
      <w:tr w:rsidR="005B41DA" w:rsidRPr="00262533" w14:paraId="05CAA343" w14:textId="77777777" w:rsidTr="005B41DA">
        <w:trPr>
          <w:cantSplit/>
          <w:jc w:val="center"/>
        </w:trPr>
        <w:tc>
          <w:tcPr>
            <w:tcW w:w="6521" w:type="dxa"/>
            <w:vAlign w:val="bottom"/>
          </w:tcPr>
          <w:p w14:paraId="5E11646B" w14:textId="4D8E0641" w:rsidR="005B41DA" w:rsidRPr="00262533" w:rsidRDefault="005B41DA" w:rsidP="005B41DA">
            <w:pPr>
              <w:pStyle w:val="Texto"/>
            </w:pPr>
            <w:r>
              <w:t>OTROS INGRESOS, NETO (Nota 3.</w:t>
            </w:r>
            <w:r w:rsidR="00030FCD">
              <w:t>j</w:t>
            </w:r>
            <w:r>
              <w:t>)</w:t>
            </w:r>
          </w:p>
        </w:tc>
        <w:tc>
          <w:tcPr>
            <w:tcW w:w="1440" w:type="dxa"/>
            <w:tcBorders>
              <w:bottom w:val="single" w:sz="6" w:space="0" w:color="auto"/>
            </w:tcBorders>
            <w:vAlign w:val="bottom"/>
          </w:tcPr>
          <w:p w14:paraId="5C463EE0" w14:textId="2ABF52F8" w:rsidR="005B41DA" w:rsidRPr="00316169" w:rsidRDefault="005B41DA" w:rsidP="005B41DA">
            <w:pPr>
              <w:pStyle w:val="Texto"/>
              <w:tabs>
                <w:tab w:val="decimal" w:pos="1299"/>
              </w:tabs>
            </w:pPr>
            <w:r w:rsidRPr="003E44B9">
              <w:t>1.622.57</w:t>
            </w:r>
            <w:r w:rsidR="00BE3BC5">
              <w:t>7</w:t>
            </w:r>
          </w:p>
        </w:tc>
        <w:tc>
          <w:tcPr>
            <w:tcW w:w="90" w:type="dxa"/>
            <w:vAlign w:val="bottom"/>
          </w:tcPr>
          <w:p w14:paraId="0DE707B2" w14:textId="77777777" w:rsidR="005B41DA" w:rsidRPr="00D7017B" w:rsidRDefault="005B41DA" w:rsidP="005B41DA">
            <w:pPr>
              <w:pStyle w:val="Texto"/>
              <w:tabs>
                <w:tab w:val="decimal" w:pos="1160"/>
              </w:tabs>
            </w:pPr>
          </w:p>
        </w:tc>
        <w:tc>
          <w:tcPr>
            <w:tcW w:w="1440" w:type="dxa"/>
            <w:tcBorders>
              <w:bottom w:val="single" w:sz="6" w:space="0" w:color="auto"/>
            </w:tcBorders>
            <w:vAlign w:val="bottom"/>
          </w:tcPr>
          <w:p w14:paraId="731EF5DA" w14:textId="30AD4773" w:rsidR="005B41DA" w:rsidRPr="00C20470" w:rsidRDefault="005B41DA" w:rsidP="005B41DA">
            <w:pPr>
              <w:pStyle w:val="Texto"/>
              <w:tabs>
                <w:tab w:val="decimal" w:pos="1299"/>
              </w:tabs>
            </w:pPr>
            <w:r w:rsidRPr="00FE6A16">
              <w:t>318.752</w:t>
            </w:r>
          </w:p>
        </w:tc>
      </w:tr>
      <w:tr w:rsidR="005B41DA" w:rsidRPr="00262533" w14:paraId="29D16C38" w14:textId="77777777" w:rsidTr="005B41DA">
        <w:trPr>
          <w:cantSplit/>
          <w:jc w:val="center"/>
        </w:trPr>
        <w:tc>
          <w:tcPr>
            <w:tcW w:w="6521" w:type="dxa"/>
            <w:vAlign w:val="bottom"/>
          </w:tcPr>
          <w:p w14:paraId="49E5E694" w14:textId="0F32A6E9" w:rsidR="005B41DA" w:rsidRPr="006A7A18" w:rsidRDefault="00F80A72" w:rsidP="005B41DA">
            <w:pPr>
              <w:pStyle w:val="Texto"/>
              <w:overflowPunct w:val="0"/>
              <w:autoSpaceDE w:val="0"/>
              <w:autoSpaceDN w:val="0"/>
              <w:adjustRightInd w:val="0"/>
              <w:ind w:left="180"/>
              <w:textAlignment w:val="baseline"/>
              <w:rPr>
                <w:b/>
              </w:rPr>
            </w:pPr>
            <w:r>
              <w:rPr>
                <w:b/>
              </w:rPr>
              <w:t>Ganancia</w:t>
            </w:r>
            <w:r w:rsidR="005B41DA" w:rsidRPr="00E34B3E">
              <w:rPr>
                <w:b/>
              </w:rPr>
              <w:t xml:space="preserve"> </w:t>
            </w:r>
            <w:r w:rsidR="0043226C">
              <w:rPr>
                <w:b/>
              </w:rPr>
              <w:t>/</w:t>
            </w:r>
            <w:r w:rsidR="00030FCD">
              <w:rPr>
                <w:b/>
              </w:rPr>
              <w:t xml:space="preserve"> (Pérdida)</w:t>
            </w:r>
            <w:r w:rsidR="005B41DA" w:rsidRPr="00E34B3E">
              <w:rPr>
                <w:b/>
              </w:rPr>
              <w:t xml:space="preserve"> antes del impuesto a las ganancias</w:t>
            </w:r>
          </w:p>
        </w:tc>
        <w:tc>
          <w:tcPr>
            <w:tcW w:w="1440" w:type="dxa"/>
            <w:tcBorders>
              <w:top w:val="single" w:sz="6" w:space="0" w:color="auto"/>
            </w:tcBorders>
            <w:vAlign w:val="bottom"/>
          </w:tcPr>
          <w:p w14:paraId="13CBA02C" w14:textId="7414FA3B" w:rsidR="005B41DA" w:rsidRPr="005B41DA" w:rsidRDefault="005B41DA" w:rsidP="005B41DA">
            <w:pPr>
              <w:pStyle w:val="Texto"/>
              <w:tabs>
                <w:tab w:val="decimal" w:pos="1299"/>
              </w:tabs>
              <w:rPr>
                <w:b/>
                <w:bCs/>
              </w:rPr>
            </w:pPr>
            <w:r w:rsidRPr="005B41DA">
              <w:rPr>
                <w:b/>
                <w:bCs/>
              </w:rPr>
              <w:t>5.</w:t>
            </w:r>
            <w:r w:rsidR="00BD7B6B" w:rsidRPr="00BD7B6B">
              <w:rPr>
                <w:b/>
                <w:bCs/>
              </w:rPr>
              <w:t>742.162</w:t>
            </w:r>
          </w:p>
        </w:tc>
        <w:tc>
          <w:tcPr>
            <w:tcW w:w="90" w:type="dxa"/>
            <w:vAlign w:val="bottom"/>
          </w:tcPr>
          <w:p w14:paraId="05CC7AC0" w14:textId="77777777" w:rsidR="005B41DA" w:rsidRPr="001F1A32" w:rsidRDefault="005B41DA" w:rsidP="005B41DA">
            <w:pPr>
              <w:pStyle w:val="Texto"/>
              <w:tabs>
                <w:tab w:val="decimal" w:pos="1160"/>
              </w:tabs>
              <w:rPr>
                <w:b/>
                <w:bCs/>
              </w:rPr>
            </w:pPr>
          </w:p>
        </w:tc>
        <w:tc>
          <w:tcPr>
            <w:tcW w:w="1440" w:type="dxa"/>
            <w:tcBorders>
              <w:top w:val="single" w:sz="6" w:space="0" w:color="auto"/>
            </w:tcBorders>
            <w:vAlign w:val="bottom"/>
          </w:tcPr>
          <w:p w14:paraId="108DC529" w14:textId="6BCC8B48" w:rsidR="005B41DA" w:rsidRPr="005B41DA" w:rsidRDefault="00CC5FDD" w:rsidP="005B41DA">
            <w:pPr>
              <w:pStyle w:val="Texto"/>
              <w:tabs>
                <w:tab w:val="decimal" w:pos="1299"/>
              </w:tabs>
              <w:rPr>
                <w:b/>
                <w:bCs/>
              </w:rPr>
            </w:pPr>
            <w:r w:rsidRPr="00CC5FDD">
              <w:rPr>
                <w:b/>
                <w:bCs/>
              </w:rPr>
              <w:t>(</w:t>
            </w:r>
            <w:r w:rsidR="005B41DA" w:rsidRPr="005B41DA">
              <w:rPr>
                <w:b/>
                <w:bCs/>
              </w:rPr>
              <w:t>1.</w:t>
            </w:r>
            <w:r w:rsidRPr="00CC5FDD">
              <w:rPr>
                <w:b/>
                <w:bCs/>
              </w:rPr>
              <w:t>194.997)</w:t>
            </w:r>
          </w:p>
        </w:tc>
      </w:tr>
      <w:tr w:rsidR="005B41DA" w:rsidRPr="00262533" w14:paraId="5A5C3466" w14:textId="77777777" w:rsidTr="005B41DA">
        <w:trPr>
          <w:cantSplit/>
          <w:jc w:val="center"/>
        </w:trPr>
        <w:tc>
          <w:tcPr>
            <w:tcW w:w="6521" w:type="dxa"/>
            <w:vAlign w:val="bottom"/>
          </w:tcPr>
          <w:p w14:paraId="62316E44" w14:textId="77777777" w:rsidR="005B41DA" w:rsidRPr="00BF0872" w:rsidRDefault="005B41DA" w:rsidP="005B41DA">
            <w:pPr>
              <w:pStyle w:val="Texto"/>
              <w:jc w:val="left"/>
              <w:rPr>
                <w:b/>
              </w:rPr>
            </w:pPr>
          </w:p>
        </w:tc>
        <w:tc>
          <w:tcPr>
            <w:tcW w:w="1440" w:type="dxa"/>
            <w:vAlign w:val="bottom"/>
          </w:tcPr>
          <w:p w14:paraId="1D602350" w14:textId="77777777" w:rsidR="005B41DA" w:rsidRPr="00442F9B" w:rsidRDefault="005B41DA" w:rsidP="005B41DA">
            <w:pPr>
              <w:pStyle w:val="Texto"/>
              <w:tabs>
                <w:tab w:val="decimal" w:pos="1299"/>
              </w:tabs>
            </w:pPr>
          </w:p>
        </w:tc>
        <w:tc>
          <w:tcPr>
            <w:tcW w:w="90" w:type="dxa"/>
            <w:vAlign w:val="bottom"/>
          </w:tcPr>
          <w:p w14:paraId="0C376A2A" w14:textId="77777777" w:rsidR="005B41DA" w:rsidRPr="00D7017B" w:rsidRDefault="005B41DA" w:rsidP="005B41DA">
            <w:pPr>
              <w:pStyle w:val="Texto"/>
              <w:tabs>
                <w:tab w:val="decimal" w:pos="1160"/>
              </w:tabs>
            </w:pPr>
          </w:p>
        </w:tc>
        <w:tc>
          <w:tcPr>
            <w:tcW w:w="1440" w:type="dxa"/>
            <w:vAlign w:val="bottom"/>
          </w:tcPr>
          <w:p w14:paraId="44F08647" w14:textId="77777777" w:rsidR="005B41DA" w:rsidRPr="00442F9B" w:rsidRDefault="005B41DA" w:rsidP="005B41DA">
            <w:pPr>
              <w:pStyle w:val="Texto"/>
              <w:tabs>
                <w:tab w:val="decimal" w:pos="1299"/>
              </w:tabs>
            </w:pPr>
          </w:p>
        </w:tc>
      </w:tr>
      <w:tr w:rsidR="005B41DA" w:rsidRPr="00262533" w14:paraId="1596C5E9" w14:textId="77777777" w:rsidTr="00B348BB">
        <w:trPr>
          <w:cantSplit/>
          <w:jc w:val="center"/>
        </w:trPr>
        <w:tc>
          <w:tcPr>
            <w:tcW w:w="6521" w:type="dxa"/>
            <w:vAlign w:val="bottom"/>
          </w:tcPr>
          <w:p w14:paraId="1E530865" w14:textId="77777777" w:rsidR="005B41DA" w:rsidRPr="00BF0872" w:rsidRDefault="005B41DA" w:rsidP="005B41DA">
            <w:pPr>
              <w:pStyle w:val="Texto"/>
              <w:jc w:val="left"/>
            </w:pPr>
            <w:r>
              <w:t>IMPUESTO A LAS GANANCIAS (Nota 2.3.g)</w:t>
            </w:r>
          </w:p>
        </w:tc>
        <w:tc>
          <w:tcPr>
            <w:tcW w:w="1440" w:type="dxa"/>
            <w:tcBorders>
              <w:bottom w:val="single" w:sz="6" w:space="0" w:color="auto"/>
            </w:tcBorders>
            <w:vAlign w:val="bottom"/>
          </w:tcPr>
          <w:p w14:paraId="7275CE46" w14:textId="45DB5F8A" w:rsidR="005B41DA" w:rsidRPr="00442F9B" w:rsidRDefault="00CC5FDD" w:rsidP="005B41DA">
            <w:pPr>
              <w:pStyle w:val="Texto"/>
              <w:tabs>
                <w:tab w:val="decimal" w:pos="1299"/>
              </w:tabs>
            </w:pPr>
            <w:r w:rsidRPr="00BD7B6B">
              <w:t>(8.278.842)</w:t>
            </w:r>
          </w:p>
        </w:tc>
        <w:tc>
          <w:tcPr>
            <w:tcW w:w="90" w:type="dxa"/>
            <w:vAlign w:val="bottom"/>
          </w:tcPr>
          <w:p w14:paraId="2C774D7D" w14:textId="77777777" w:rsidR="005B41DA" w:rsidRPr="00D7017B" w:rsidRDefault="005B41DA" w:rsidP="005B41DA">
            <w:pPr>
              <w:pStyle w:val="Texto"/>
              <w:tabs>
                <w:tab w:val="decimal" w:pos="1160"/>
              </w:tabs>
            </w:pPr>
          </w:p>
        </w:tc>
        <w:tc>
          <w:tcPr>
            <w:tcW w:w="1440" w:type="dxa"/>
            <w:tcBorders>
              <w:bottom w:val="single" w:sz="6" w:space="0" w:color="auto"/>
            </w:tcBorders>
            <w:vAlign w:val="bottom"/>
          </w:tcPr>
          <w:p w14:paraId="77E48A33" w14:textId="0FAAAD94" w:rsidR="005B41DA" w:rsidRPr="00442F9B" w:rsidRDefault="00CC5FDD" w:rsidP="005B41DA">
            <w:pPr>
              <w:pStyle w:val="Texto"/>
              <w:tabs>
                <w:tab w:val="decimal" w:pos="1299"/>
              </w:tabs>
            </w:pPr>
            <w:r w:rsidRPr="0047227F">
              <w:t>(5.493.117</w:t>
            </w:r>
            <w:r w:rsidR="005B41DA" w:rsidRPr="00FE6A16">
              <w:t>)</w:t>
            </w:r>
          </w:p>
        </w:tc>
      </w:tr>
      <w:tr w:rsidR="005B41DA" w:rsidRPr="00262533" w14:paraId="05986429" w14:textId="77777777" w:rsidTr="00B348BB">
        <w:trPr>
          <w:cantSplit/>
          <w:trHeight w:val="45"/>
          <w:jc w:val="center"/>
        </w:trPr>
        <w:tc>
          <w:tcPr>
            <w:tcW w:w="6521" w:type="dxa"/>
            <w:vAlign w:val="bottom"/>
          </w:tcPr>
          <w:p w14:paraId="54332707" w14:textId="262E4ED7" w:rsidR="005B41DA" w:rsidRPr="00262533" w:rsidRDefault="005B41DA" w:rsidP="005B41DA">
            <w:pPr>
              <w:pStyle w:val="Texto"/>
              <w:overflowPunct w:val="0"/>
              <w:autoSpaceDE w:val="0"/>
              <w:autoSpaceDN w:val="0"/>
              <w:adjustRightInd w:val="0"/>
              <w:ind w:left="180"/>
              <w:textAlignment w:val="baseline"/>
            </w:pPr>
            <w:r>
              <w:rPr>
                <w:b/>
              </w:rPr>
              <w:t xml:space="preserve">Pérdida neta del </w:t>
            </w:r>
            <w:r w:rsidR="00CC5FDD">
              <w:rPr>
                <w:b/>
              </w:rPr>
              <w:t>período</w:t>
            </w:r>
          </w:p>
        </w:tc>
        <w:tc>
          <w:tcPr>
            <w:tcW w:w="1440" w:type="dxa"/>
            <w:tcBorders>
              <w:top w:val="single" w:sz="6" w:space="0" w:color="auto"/>
              <w:bottom w:val="double" w:sz="6" w:space="0" w:color="auto"/>
            </w:tcBorders>
            <w:vAlign w:val="bottom"/>
          </w:tcPr>
          <w:p w14:paraId="496D17E7" w14:textId="38F31061" w:rsidR="005B41DA" w:rsidRPr="005B41DA" w:rsidRDefault="00CC5FDD" w:rsidP="005B41DA">
            <w:pPr>
              <w:pStyle w:val="Texto"/>
              <w:tabs>
                <w:tab w:val="decimal" w:pos="1299"/>
              </w:tabs>
              <w:rPr>
                <w:b/>
                <w:bCs/>
              </w:rPr>
            </w:pPr>
            <w:r w:rsidRPr="00BD7B6B">
              <w:rPr>
                <w:b/>
                <w:bCs/>
              </w:rPr>
              <w:t>(2.536.680)</w:t>
            </w:r>
          </w:p>
        </w:tc>
        <w:tc>
          <w:tcPr>
            <w:tcW w:w="90" w:type="dxa"/>
            <w:vAlign w:val="bottom"/>
          </w:tcPr>
          <w:p w14:paraId="793AC305" w14:textId="3A389D38" w:rsidR="005B41DA" w:rsidRPr="001F1A32" w:rsidRDefault="005B41DA" w:rsidP="005B41DA">
            <w:pPr>
              <w:pStyle w:val="Texto"/>
              <w:tabs>
                <w:tab w:val="decimal" w:pos="1160"/>
              </w:tabs>
              <w:rPr>
                <w:b/>
                <w:bCs/>
              </w:rPr>
            </w:pPr>
          </w:p>
        </w:tc>
        <w:tc>
          <w:tcPr>
            <w:tcW w:w="1440" w:type="dxa"/>
            <w:tcBorders>
              <w:top w:val="single" w:sz="6" w:space="0" w:color="auto"/>
              <w:bottom w:val="double" w:sz="6" w:space="0" w:color="auto"/>
            </w:tcBorders>
            <w:vAlign w:val="bottom"/>
          </w:tcPr>
          <w:p w14:paraId="5E58894E" w14:textId="3BDBACA2" w:rsidR="005B41DA" w:rsidRPr="00B348BB" w:rsidRDefault="005B41DA" w:rsidP="005B41DA">
            <w:pPr>
              <w:pStyle w:val="Texto"/>
              <w:tabs>
                <w:tab w:val="decimal" w:pos="1299"/>
              </w:tabs>
              <w:rPr>
                <w:b/>
                <w:bCs/>
              </w:rPr>
            </w:pPr>
            <w:r w:rsidRPr="00B348BB">
              <w:rPr>
                <w:b/>
                <w:bCs/>
              </w:rPr>
              <w:t>(6.688.114)</w:t>
            </w:r>
          </w:p>
        </w:tc>
      </w:tr>
      <w:bookmarkEnd w:id="0"/>
      <w:bookmarkEnd w:id="1"/>
    </w:tbl>
    <w:p w14:paraId="42471ECF" w14:textId="77777777" w:rsidR="008B1039" w:rsidRDefault="008B1039" w:rsidP="0001059C">
      <w:pPr>
        <w:pStyle w:val="Texto"/>
        <w:jc w:val="center"/>
      </w:pPr>
    </w:p>
    <w:p w14:paraId="3D75C198" w14:textId="77777777" w:rsidR="008B1039" w:rsidRDefault="008B1039" w:rsidP="0001059C">
      <w:pPr>
        <w:pStyle w:val="Texto"/>
        <w:jc w:val="center"/>
      </w:pPr>
    </w:p>
    <w:p w14:paraId="6990A840" w14:textId="1C46560E" w:rsidR="0083288A" w:rsidRDefault="0083288A" w:rsidP="0083288A">
      <w:pPr>
        <w:pStyle w:val="Texto"/>
        <w:jc w:val="center"/>
      </w:pPr>
      <w:r w:rsidRPr="00EF63B7">
        <w:t xml:space="preserve">Las </w:t>
      </w:r>
      <w:r>
        <w:t>n</w:t>
      </w:r>
      <w:r w:rsidRPr="00EF63B7">
        <w:t xml:space="preserve">otas 1 a </w:t>
      </w:r>
      <w:r w:rsidR="001803C1">
        <w:t>6</w:t>
      </w:r>
      <w:r w:rsidRPr="00EF63B7">
        <w:t xml:space="preserve"> y </w:t>
      </w:r>
      <w:r>
        <w:t xml:space="preserve">los </w:t>
      </w:r>
      <w:r w:rsidRPr="00EF63B7">
        <w:t xml:space="preserve">Anexos </w:t>
      </w:r>
      <w:r>
        <w:t>I a VI que se acompañan</w:t>
      </w:r>
      <w:r w:rsidRPr="00EF63B7">
        <w:t xml:space="preserve"> forman parte </w:t>
      </w:r>
      <w:r>
        <w:t xml:space="preserve">integrante </w:t>
      </w:r>
    </w:p>
    <w:p w14:paraId="6D939CC1" w14:textId="77777777" w:rsidR="0083288A" w:rsidRPr="00F743BD" w:rsidRDefault="0083288A" w:rsidP="0083288A">
      <w:pPr>
        <w:pStyle w:val="Texto"/>
        <w:jc w:val="center"/>
      </w:pPr>
      <w:r w:rsidRPr="00EF63B7">
        <w:t>de los presentes estados contables</w:t>
      </w:r>
      <w:r>
        <w:t xml:space="preserve"> y deben ser leídos juntamente con los mismos</w:t>
      </w:r>
      <w:r w:rsidRPr="00EF63B7">
        <w:t>.</w:t>
      </w:r>
    </w:p>
    <w:p w14:paraId="52F17B78" w14:textId="77777777" w:rsidR="00B10124" w:rsidRPr="00557BD2" w:rsidRDefault="00B10124" w:rsidP="00557BD2">
      <w:pPr>
        <w:pStyle w:val="Texto"/>
      </w:pPr>
      <w:r>
        <w:br w:type="page"/>
      </w:r>
    </w:p>
    <w:p w14:paraId="3488714F" w14:textId="77777777" w:rsidR="003A4BEF" w:rsidRPr="005B7093" w:rsidRDefault="003A4BEF" w:rsidP="00820192">
      <w:pPr>
        <w:pStyle w:val="Texto"/>
        <w:jc w:val="center"/>
      </w:pPr>
    </w:p>
    <w:p w14:paraId="716FB2E5" w14:textId="77777777" w:rsidR="003A4BEF" w:rsidRPr="00262533" w:rsidRDefault="003A4BEF" w:rsidP="00820192">
      <w:pPr>
        <w:pStyle w:val="Ttulonota"/>
        <w:jc w:val="center"/>
      </w:pPr>
      <w:r w:rsidRPr="00262533">
        <w:t xml:space="preserve">ESTADO DE </w:t>
      </w:r>
      <w:r w:rsidR="00A05D9B">
        <w:t>EVOLUCIÓN</w:t>
      </w:r>
      <w:r w:rsidRPr="00262533">
        <w:t xml:space="preserve"> </w:t>
      </w:r>
      <w:r w:rsidR="0083288A">
        <w:t>DE</w:t>
      </w:r>
      <w:r w:rsidRPr="00262533">
        <w:t>L PATRIMONIO</w:t>
      </w:r>
    </w:p>
    <w:p w14:paraId="652EFB2B" w14:textId="77777777" w:rsidR="003A4BEF" w:rsidRPr="00262533" w:rsidRDefault="003A4BEF" w:rsidP="00820192">
      <w:pPr>
        <w:pStyle w:val="Texto"/>
        <w:jc w:val="center"/>
      </w:pPr>
    </w:p>
    <w:p w14:paraId="1838FFF2" w14:textId="6495D82A" w:rsidR="004E6A32" w:rsidRPr="00262533" w:rsidRDefault="004E6A32" w:rsidP="004E6A32">
      <w:pPr>
        <w:pStyle w:val="Ttulonota"/>
        <w:jc w:val="center"/>
      </w:pPr>
      <w:r>
        <w:t>POR EL</w:t>
      </w:r>
      <w:r w:rsidRPr="00262533">
        <w:t xml:space="preserve"> </w:t>
      </w:r>
      <w:r w:rsidR="008901BE">
        <w:t>PERÍODO DE SIETE MESES</w:t>
      </w:r>
      <w:r>
        <w:t xml:space="preserve"> </w:t>
      </w:r>
      <w:r w:rsidRPr="00262533">
        <w:t xml:space="preserve">FINALIZADO EL </w:t>
      </w:r>
      <w:r>
        <w:t xml:space="preserve">31 DE </w:t>
      </w:r>
      <w:r w:rsidR="009A0EE0">
        <w:t>AGOSTO</w:t>
      </w:r>
      <w:r>
        <w:t xml:space="preserve"> DE 2022</w:t>
      </w:r>
    </w:p>
    <w:p w14:paraId="5DBFB0B8" w14:textId="77777777" w:rsidR="004E6A32" w:rsidRDefault="004E6A32" w:rsidP="004E6A32">
      <w:pPr>
        <w:pStyle w:val="Texto"/>
        <w:jc w:val="center"/>
      </w:pPr>
    </w:p>
    <w:p w14:paraId="1DEB5977" w14:textId="6538EFA0" w:rsidR="004E6A32" w:rsidRDefault="004E6A32" w:rsidP="004E6A32">
      <w:pPr>
        <w:pStyle w:val="Ttulonota"/>
        <w:jc w:val="center"/>
      </w:pPr>
      <w:r>
        <w:t xml:space="preserve">COMPARATIVO </w:t>
      </w:r>
      <w:r w:rsidRPr="008658B8">
        <w:t>CON EL</w:t>
      </w:r>
      <w:r w:rsidR="008901BE">
        <w:t xml:space="preserve"> MISMO PERÍODO DEL</w:t>
      </w:r>
      <w:r w:rsidRPr="008658B8">
        <w:t xml:space="preserve"> EJERCICIO ANTERIOR</w:t>
      </w:r>
    </w:p>
    <w:p w14:paraId="2612A90D" w14:textId="77777777" w:rsidR="007C1B68" w:rsidRPr="00262533" w:rsidRDefault="007C1B68" w:rsidP="003A4BEF">
      <w:pPr>
        <w:pStyle w:val="Texto"/>
        <w:jc w:val="center"/>
      </w:pPr>
    </w:p>
    <w:p w14:paraId="34EC14CA" w14:textId="77777777" w:rsidR="00A27B60" w:rsidRPr="00262533" w:rsidRDefault="008658B8" w:rsidP="00A27B60">
      <w:pPr>
        <w:pStyle w:val="Texto"/>
        <w:jc w:val="center"/>
      </w:pPr>
      <w:r w:rsidRPr="008658B8">
        <w:t>(Cifras expresadas en pesos – Nota 2.2)</w:t>
      </w:r>
    </w:p>
    <w:p w14:paraId="24AFF0EC" w14:textId="4E4CF7F4" w:rsidR="00AF60F1" w:rsidRDefault="00AF60F1" w:rsidP="000A756F">
      <w:pPr>
        <w:pStyle w:val="Texto"/>
        <w:jc w:val="center"/>
      </w:pPr>
    </w:p>
    <w:p w14:paraId="79D1373C" w14:textId="4484B238" w:rsidR="00181FBE" w:rsidRDefault="00181FBE" w:rsidP="000A756F">
      <w:pPr>
        <w:pStyle w:val="Texto"/>
        <w:jc w:val="center"/>
      </w:pPr>
    </w:p>
    <w:p w14:paraId="31B5E6E9" w14:textId="77777777" w:rsidR="00181FBE" w:rsidRDefault="00181FBE" w:rsidP="000A756F">
      <w:pPr>
        <w:pStyle w:val="Texto"/>
        <w:jc w:val="center"/>
      </w:pPr>
    </w:p>
    <w:tbl>
      <w:tblPr>
        <w:tblStyle w:val="TableGrid"/>
        <w:tblW w:w="7920" w:type="dxa"/>
        <w:tblInd w:w="-720" w:type="dxa"/>
        <w:tblLayout w:type="fixed"/>
        <w:tblLook w:val="04A0" w:firstRow="1" w:lastRow="0" w:firstColumn="1" w:lastColumn="0" w:noHBand="0" w:noVBand="1"/>
      </w:tblPr>
      <w:tblGrid>
        <w:gridCol w:w="3420"/>
        <w:gridCol w:w="1356"/>
        <w:gridCol w:w="223"/>
        <w:gridCol w:w="1349"/>
        <w:gridCol w:w="223"/>
        <w:gridCol w:w="1349"/>
      </w:tblGrid>
      <w:tr w:rsidR="00174E1F" w14:paraId="1FD8A400" w14:textId="77777777" w:rsidTr="00277545">
        <w:tc>
          <w:tcPr>
            <w:tcW w:w="3420" w:type="dxa"/>
          </w:tcPr>
          <w:p w14:paraId="0CBA658E" w14:textId="77777777" w:rsidR="00174E1F" w:rsidRPr="00420E5D" w:rsidRDefault="00174E1F" w:rsidP="00DB1F97">
            <w:pPr>
              <w:pStyle w:val="Texto"/>
              <w:jc w:val="center"/>
              <w:rPr>
                <w:b/>
              </w:rPr>
            </w:pPr>
          </w:p>
        </w:tc>
        <w:tc>
          <w:tcPr>
            <w:tcW w:w="4500" w:type="dxa"/>
            <w:gridSpan w:val="5"/>
            <w:tcBorders>
              <w:bottom w:val="single" w:sz="6" w:space="0" w:color="auto"/>
            </w:tcBorders>
          </w:tcPr>
          <w:p w14:paraId="76E73B3E" w14:textId="159E6130" w:rsidR="00174E1F" w:rsidRDefault="00174E1F" w:rsidP="00DB1F97">
            <w:pPr>
              <w:pStyle w:val="Texto"/>
              <w:jc w:val="center"/>
            </w:pPr>
            <w:r>
              <w:rPr>
                <w:b/>
              </w:rPr>
              <w:t>Aportes de los propietarios</w:t>
            </w:r>
          </w:p>
        </w:tc>
      </w:tr>
      <w:tr w:rsidR="00174E1F" w14:paraId="1B89DE08" w14:textId="77777777" w:rsidTr="00277545">
        <w:tc>
          <w:tcPr>
            <w:tcW w:w="3420" w:type="dxa"/>
          </w:tcPr>
          <w:p w14:paraId="55184BD2" w14:textId="77777777" w:rsidR="00174E1F" w:rsidRDefault="00174E1F" w:rsidP="00DB1F97">
            <w:pPr>
              <w:pStyle w:val="Texto"/>
              <w:jc w:val="center"/>
            </w:pPr>
          </w:p>
        </w:tc>
        <w:tc>
          <w:tcPr>
            <w:tcW w:w="1356" w:type="dxa"/>
            <w:tcBorders>
              <w:bottom w:val="single" w:sz="6" w:space="0" w:color="auto"/>
            </w:tcBorders>
          </w:tcPr>
          <w:p w14:paraId="44A3BB52" w14:textId="28AE1074" w:rsidR="00174E1F" w:rsidRPr="00420E5D" w:rsidRDefault="00174E1F" w:rsidP="00DB1F97">
            <w:pPr>
              <w:pStyle w:val="Texto"/>
              <w:jc w:val="center"/>
              <w:rPr>
                <w:b/>
              </w:rPr>
            </w:pPr>
            <w:r>
              <w:rPr>
                <w:b/>
              </w:rPr>
              <w:t>Capital social</w:t>
            </w:r>
          </w:p>
        </w:tc>
        <w:tc>
          <w:tcPr>
            <w:tcW w:w="223" w:type="dxa"/>
          </w:tcPr>
          <w:p w14:paraId="58561CBE" w14:textId="77777777" w:rsidR="00174E1F" w:rsidRDefault="00174E1F" w:rsidP="00DB1F97">
            <w:pPr>
              <w:pStyle w:val="Texto"/>
              <w:jc w:val="center"/>
            </w:pPr>
          </w:p>
        </w:tc>
        <w:tc>
          <w:tcPr>
            <w:tcW w:w="1349" w:type="dxa"/>
            <w:tcBorders>
              <w:bottom w:val="single" w:sz="6" w:space="0" w:color="auto"/>
            </w:tcBorders>
          </w:tcPr>
          <w:p w14:paraId="7A998AB3" w14:textId="77777777" w:rsidR="00174E1F" w:rsidRPr="00420E5D" w:rsidRDefault="00174E1F" w:rsidP="00DB1F97">
            <w:pPr>
              <w:pStyle w:val="Texto"/>
              <w:jc w:val="center"/>
              <w:rPr>
                <w:b/>
              </w:rPr>
            </w:pPr>
            <w:r>
              <w:rPr>
                <w:b/>
              </w:rPr>
              <w:t xml:space="preserve">Ajuste de capital </w:t>
            </w:r>
          </w:p>
        </w:tc>
        <w:tc>
          <w:tcPr>
            <w:tcW w:w="223" w:type="dxa"/>
          </w:tcPr>
          <w:p w14:paraId="6F6AE185" w14:textId="77777777" w:rsidR="00174E1F" w:rsidRDefault="00174E1F" w:rsidP="00DB1F97">
            <w:pPr>
              <w:pStyle w:val="Texto"/>
              <w:jc w:val="center"/>
            </w:pPr>
          </w:p>
        </w:tc>
        <w:tc>
          <w:tcPr>
            <w:tcW w:w="1349" w:type="dxa"/>
            <w:tcBorders>
              <w:bottom w:val="single" w:sz="6" w:space="0" w:color="auto"/>
            </w:tcBorders>
          </w:tcPr>
          <w:p w14:paraId="725AAC1E" w14:textId="77777777" w:rsidR="00174E1F" w:rsidRPr="00420E5D" w:rsidRDefault="00174E1F" w:rsidP="00DB1F97">
            <w:pPr>
              <w:pStyle w:val="Texto"/>
              <w:jc w:val="center"/>
              <w:rPr>
                <w:b/>
              </w:rPr>
            </w:pPr>
            <w:r>
              <w:rPr>
                <w:b/>
              </w:rPr>
              <w:t>Total</w:t>
            </w:r>
          </w:p>
        </w:tc>
      </w:tr>
      <w:tr w:rsidR="00174E1F" w14:paraId="6A436D08" w14:textId="77777777" w:rsidTr="00277545">
        <w:tc>
          <w:tcPr>
            <w:tcW w:w="3420" w:type="dxa"/>
          </w:tcPr>
          <w:p w14:paraId="13179860" w14:textId="77777777" w:rsidR="00174E1F" w:rsidRDefault="00174E1F" w:rsidP="003D2E9F">
            <w:pPr>
              <w:pStyle w:val="Texto"/>
            </w:pPr>
          </w:p>
        </w:tc>
        <w:tc>
          <w:tcPr>
            <w:tcW w:w="1356" w:type="dxa"/>
            <w:tcBorders>
              <w:top w:val="single" w:sz="6" w:space="0" w:color="auto"/>
            </w:tcBorders>
          </w:tcPr>
          <w:p w14:paraId="49164E53" w14:textId="77777777" w:rsidR="00174E1F" w:rsidRDefault="00174E1F" w:rsidP="00EF02D9">
            <w:pPr>
              <w:pStyle w:val="Texto"/>
              <w:tabs>
                <w:tab w:val="decimal" w:pos="1226"/>
              </w:tabs>
              <w:jc w:val="left"/>
            </w:pPr>
          </w:p>
        </w:tc>
        <w:tc>
          <w:tcPr>
            <w:tcW w:w="223" w:type="dxa"/>
          </w:tcPr>
          <w:p w14:paraId="77C7A9F4" w14:textId="77777777" w:rsidR="00174E1F" w:rsidRDefault="00174E1F" w:rsidP="00EF02D9">
            <w:pPr>
              <w:pStyle w:val="Texto"/>
              <w:jc w:val="left"/>
            </w:pPr>
          </w:p>
        </w:tc>
        <w:tc>
          <w:tcPr>
            <w:tcW w:w="1349" w:type="dxa"/>
            <w:tcBorders>
              <w:top w:val="single" w:sz="6" w:space="0" w:color="auto"/>
            </w:tcBorders>
          </w:tcPr>
          <w:p w14:paraId="41CFF3BF" w14:textId="77777777" w:rsidR="00174E1F" w:rsidRDefault="00174E1F" w:rsidP="00277545">
            <w:pPr>
              <w:pStyle w:val="Texto"/>
              <w:tabs>
                <w:tab w:val="decimal" w:pos="1224"/>
              </w:tabs>
              <w:jc w:val="left"/>
            </w:pPr>
          </w:p>
        </w:tc>
        <w:tc>
          <w:tcPr>
            <w:tcW w:w="223" w:type="dxa"/>
          </w:tcPr>
          <w:p w14:paraId="61C6B4D6" w14:textId="77777777" w:rsidR="00174E1F" w:rsidRDefault="00174E1F" w:rsidP="00EF02D9">
            <w:pPr>
              <w:pStyle w:val="Texto"/>
              <w:jc w:val="left"/>
            </w:pPr>
          </w:p>
        </w:tc>
        <w:tc>
          <w:tcPr>
            <w:tcW w:w="1349" w:type="dxa"/>
            <w:tcBorders>
              <w:top w:val="single" w:sz="6" w:space="0" w:color="auto"/>
            </w:tcBorders>
          </w:tcPr>
          <w:p w14:paraId="1F145667" w14:textId="77777777" w:rsidR="00174E1F" w:rsidRDefault="00174E1F" w:rsidP="00277545">
            <w:pPr>
              <w:pStyle w:val="Texto"/>
              <w:tabs>
                <w:tab w:val="decimal" w:pos="1308"/>
              </w:tabs>
              <w:jc w:val="left"/>
            </w:pPr>
          </w:p>
        </w:tc>
      </w:tr>
      <w:tr w:rsidR="00B2049A" w14:paraId="719257B1" w14:textId="77777777" w:rsidTr="00277545">
        <w:tc>
          <w:tcPr>
            <w:tcW w:w="3420" w:type="dxa"/>
          </w:tcPr>
          <w:p w14:paraId="37BAADEA" w14:textId="780320A3" w:rsidR="00B2049A" w:rsidRPr="00B669C6" w:rsidRDefault="00B2049A" w:rsidP="00B2049A">
            <w:pPr>
              <w:pStyle w:val="Texto"/>
              <w:rPr>
                <w:b/>
              </w:rPr>
            </w:pPr>
            <w:r>
              <w:rPr>
                <w:b/>
              </w:rPr>
              <w:t>Saldos al inicio del ejercicio</w:t>
            </w:r>
          </w:p>
        </w:tc>
        <w:tc>
          <w:tcPr>
            <w:tcW w:w="1356" w:type="dxa"/>
          </w:tcPr>
          <w:p w14:paraId="3C3AC8EC" w14:textId="3125CD7C" w:rsidR="00B2049A" w:rsidRPr="00D43B6E" w:rsidRDefault="005B41DA" w:rsidP="00B2049A">
            <w:pPr>
              <w:pStyle w:val="Texto"/>
              <w:tabs>
                <w:tab w:val="decimal" w:pos="1226"/>
              </w:tabs>
              <w:jc w:val="left"/>
            </w:pPr>
            <w:r w:rsidRPr="005B41DA">
              <w:t>417.887.648</w:t>
            </w:r>
          </w:p>
        </w:tc>
        <w:tc>
          <w:tcPr>
            <w:tcW w:w="223" w:type="dxa"/>
          </w:tcPr>
          <w:p w14:paraId="363AD66F" w14:textId="77777777" w:rsidR="00B2049A" w:rsidRPr="00D43B6E" w:rsidRDefault="00B2049A" w:rsidP="00B2049A">
            <w:pPr>
              <w:pStyle w:val="Texto"/>
              <w:jc w:val="left"/>
            </w:pPr>
          </w:p>
        </w:tc>
        <w:tc>
          <w:tcPr>
            <w:tcW w:w="1349" w:type="dxa"/>
          </w:tcPr>
          <w:p w14:paraId="0A412BDB" w14:textId="2BFA1CDA" w:rsidR="00B2049A" w:rsidRPr="00D43B6E" w:rsidRDefault="005B41DA" w:rsidP="00277545">
            <w:pPr>
              <w:pStyle w:val="Texto"/>
              <w:tabs>
                <w:tab w:val="decimal" w:pos="1224"/>
              </w:tabs>
              <w:jc w:val="left"/>
            </w:pPr>
            <w:r w:rsidRPr="005B41DA">
              <w:t>844.751.394</w:t>
            </w:r>
          </w:p>
        </w:tc>
        <w:tc>
          <w:tcPr>
            <w:tcW w:w="223" w:type="dxa"/>
          </w:tcPr>
          <w:p w14:paraId="013C27A3" w14:textId="77777777" w:rsidR="00B2049A" w:rsidRPr="00D43B6E" w:rsidRDefault="00B2049A" w:rsidP="00B2049A">
            <w:pPr>
              <w:pStyle w:val="Texto"/>
              <w:jc w:val="left"/>
            </w:pPr>
          </w:p>
        </w:tc>
        <w:tc>
          <w:tcPr>
            <w:tcW w:w="1349" w:type="dxa"/>
          </w:tcPr>
          <w:p w14:paraId="7BC938BB" w14:textId="49EF9D45" w:rsidR="00B2049A" w:rsidRPr="00D43B6E" w:rsidRDefault="005B41DA" w:rsidP="00277545">
            <w:pPr>
              <w:pStyle w:val="Texto"/>
              <w:tabs>
                <w:tab w:val="decimal" w:pos="1308"/>
              </w:tabs>
              <w:jc w:val="left"/>
            </w:pPr>
            <w:r w:rsidRPr="005B41DA">
              <w:t>1.262.639.042</w:t>
            </w:r>
          </w:p>
        </w:tc>
      </w:tr>
      <w:tr w:rsidR="00B2049A" w14:paraId="1D4F6FCC" w14:textId="77777777" w:rsidTr="00277545">
        <w:tc>
          <w:tcPr>
            <w:tcW w:w="3420" w:type="dxa"/>
          </w:tcPr>
          <w:p w14:paraId="163B0D20" w14:textId="77777777" w:rsidR="00B2049A" w:rsidRDefault="00B2049A" w:rsidP="00B2049A">
            <w:pPr>
              <w:pStyle w:val="Texto"/>
            </w:pPr>
          </w:p>
        </w:tc>
        <w:tc>
          <w:tcPr>
            <w:tcW w:w="1356" w:type="dxa"/>
          </w:tcPr>
          <w:p w14:paraId="4B6F75C5" w14:textId="77777777" w:rsidR="00B2049A" w:rsidRDefault="00B2049A" w:rsidP="00B2049A">
            <w:pPr>
              <w:pStyle w:val="Texto"/>
              <w:tabs>
                <w:tab w:val="decimal" w:pos="1226"/>
              </w:tabs>
              <w:jc w:val="left"/>
            </w:pPr>
          </w:p>
        </w:tc>
        <w:tc>
          <w:tcPr>
            <w:tcW w:w="223" w:type="dxa"/>
          </w:tcPr>
          <w:p w14:paraId="0E05DE03" w14:textId="77777777" w:rsidR="00B2049A" w:rsidRDefault="00B2049A" w:rsidP="00B2049A">
            <w:pPr>
              <w:pStyle w:val="Texto"/>
              <w:jc w:val="left"/>
            </w:pPr>
          </w:p>
        </w:tc>
        <w:tc>
          <w:tcPr>
            <w:tcW w:w="1349" w:type="dxa"/>
          </w:tcPr>
          <w:p w14:paraId="1222CB98" w14:textId="77777777" w:rsidR="00B2049A" w:rsidRDefault="00B2049A" w:rsidP="00277545">
            <w:pPr>
              <w:pStyle w:val="Texto"/>
              <w:tabs>
                <w:tab w:val="decimal" w:pos="1224"/>
              </w:tabs>
              <w:jc w:val="left"/>
            </w:pPr>
          </w:p>
        </w:tc>
        <w:tc>
          <w:tcPr>
            <w:tcW w:w="223" w:type="dxa"/>
          </w:tcPr>
          <w:p w14:paraId="5BE94A07" w14:textId="77777777" w:rsidR="00B2049A" w:rsidRDefault="00B2049A" w:rsidP="00B2049A">
            <w:pPr>
              <w:pStyle w:val="Texto"/>
              <w:jc w:val="left"/>
            </w:pPr>
          </w:p>
        </w:tc>
        <w:tc>
          <w:tcPr>
            <w:tcW w:w="1349" w:type="dxa"/>
          </w:tcPr>
          <w:p w14:paraId="1FC9D725" w14:textId="77777777" w:rsidR="00B2049A" w:rsidRDefault="00B2049A" w:rsidP="00277545">
            <w:pPr>
              <w:pStyle w:val="Texto"/>
              <w:tabs>
                <w:tab w:val="decimal" w:pos="1308"/>
              </w:tabs>
              <w:jc w:val="left"/>
            </w:pPr>
          </w:p>
        </w:tc>
      </w:tr>
      <w:tr w:rsidR="005B715C" w14:paraId="57044E4E" w14:textId="77777777" w:rsidTr="00277545">
        <w:tc>
          <w:tcPr>
            <w:tcW w:w="3420" w:type="dxa"/>
          </w:tcPr>
          <w:p w14:paraId="0BA8588A" w14:textId="21C48407" w:rsidR="005B715C" w:rsidRDefault="00030FCD" w:rsidP="005B715C">
            <w:pPr>
              <w:pStyle w:val="Texto"/>
            </w:pPr>
            <w:r>
              <w:t xml:space="preserve">Desafectación resultados para futuros dividendos </w:t>
            </w:r>
            <w:r w:rsidRPr="00EC5DB3">
              <w:rPr>
                <w:sz w:val="16"/>
                <w:szCs w:val="16"/>
              </w:rPr>
              <w:t>(1)</w:t>
            </w:r>
          </w:p>
        </w:tc>
        <w:tc>
          <w:tcPr>
            <w:tcW w:w="1356" w:type="dxa"/>
          </w:tcPr>
          <w:p w14:paraId="54596752" w14:textId="36089619" w:rsidR="005B715C" w:rsidRDefault="00277545" w:rsidP="005B715C">
            <w:pPr>
              <w:pStyle w:val="Texto"/>
              <w:tabs>
                <w:tab w:val="decimal" w:pos="1226"/>
              </w:tabs>
              <w:jc w:val="left"/>
            </w:pPr>
            <w:r w:rsidRPr="00277545">
              <w:t xml:space="preserve">-        </w:t>
            </w:r>
            <w:r>
              <w:t xml:space="preserve"> </w:t>
            </w:r>
          </w:p>
        </w:tc>
        <w:tc>
          <w:tcPr>
            <w:tcW w:w="223" w:type="dxa"/>
          </w:tcPr>
          <w:p w14:paraId="04DD8FAE" w14:textId="77777777" w:rsidR="005B715C" w:rsidRDefault="005B715C" w:rsidP="005B715C">
            <w:pPr>
              <w:pStyle w:val="Texto"/>
              <w:jc w:val="left"/>
            </w:pPr>
          </w:p>
        </w:tc>
        <w:tc>
          <w:tcPr>
            <w:tcW w:w="1349" w:type="dxa"/>
          </w:tcPr>
          <w:p w14:paraId="42DDC65A" w14:textId="32B6A99F" w:rsidR="005B715C" w:rsidRDefault="00277545" w:rsidP="00277545">
            <w:pPr>
              <w:pStyle w:val="Texto"/>
              <w:tabs>
                <w:tab w:val="decimal" w:pos="1224"/>
              </w:tabs>
              <w:jc w:val="left"/>
            </w:pPr>
            <w:r w:rsidRPr="00277545">
              <w:t xml:space="preserve">-     </w:t>
            </w:r>
            <w:r>
              <w:t xml:space="preserve"> </w:t>
            </w:r>
            <w:r w:rsidRPr="00277545">
              <w:t xml:space="preserve">   </w:t>
            </w:r>
          </w:p>
        </w:tc>
        <w:tc>
          <w:tcPr>
            <w:tcW w:w="223" w:type="dxa"/>
          </w:tcPr>
          <w:p w14:paraId="510F30C1" w14:textId="77777777" w:rsidR="005B715C" w:rsidRDefault="005B715C" w:rsidP="005B715C">
            <w:pPr>
              <w:pStyle w:val="Texto"/>
              <w:jc w:val="left"/>
            </w:pPr>
          </w:p>
        </w:tc>
        <w:tc>
          <w:tcPr>
            <w:tcW w:w="1349" w:type="dxa"/>
          </w:tcPr>
          <w:p w14:paraId="4ECE2F95" w14:textId="65F599A9" w:rsidR="005B715C" w:rsidRDefault="00277545" w:rsidP="00277545">
            <w:pPr>
              <w:pStyle w:val="Texto"/>
              <w:tabs>
                <w:tab w:val="decimal" w:pos="1308"/>
              </w:tabs>
              <w:jc w:val="left"/>
            </w:pPr>
            <w:r w:rsidRPr="00277545">
              <w:t xml:space="preserve">-          </w:t>
            </w:r>
          </w:p>
        </w:tc>
      </w:tr>
      <w:tr w:rsidR="00B2049A" w14:paraId="1B4ADBCD" w14:textId="77777777" w:rsidTr="00277545">
        <w:tc>
          <w:tcPr>
            <w:tcW w:w="3420" w:type="dxa"/>
          </w:tcPr>
          <w:p w14:paraId="35B8E65E" w14:textId="77777777" w:rsidR="00B2049A" w:rsidRDefault="00B2049A" w:rsidP="00B2049A">
            <w:pPr>
              <w:pStyle w:val="Texto"/>
            </w:pPr>
          </w:p>
        </w:tc>
        <w:tc>
          <w:tcPr>
            <w:tcW w:w="1356" w:type="dxa"/>
          </w:tcPr>
          <w:p w14:paraId="116A7586" w14:textId="77777777" w:rsidR="00B2049A" w:rsidRDefault="00B2049A" w:rsidP="00B2049A">
            <w:pPr>
              <w:pStyle w:val="Texto"/>
              <w:tabs>
                <w:tab w:val="decimal" w:pos="1226"/>
              </w:tabs>
              <w:jc w:val="left"/>
            </w:pPr>
          </w:p>
        </w:tc>
        <w:tc>
          <w:tcPr>
            <w:tcW w:w="223" w:type="dxa"/>
          </w:tcPr>
          <w:p w14:paraId="3C2B5332" w14:textId="77777777" w:rsidR="00B2049A" w:rsidRDefault="00B2049A" w:rsidP="00B2049A">
            <w:pPr>
              <w:pStyle w:val="Texto"/>
              <w:jc w:val="left"/>
            </w:pPr>
          </w:p>
        </w:tc>
        <w:tc>
          <w:tcPr>
            <w:tcW w:w="1349" w:type="dxa"/>
          </w:tcPr>
          <w:p w14:paraId="652383DF" w14:textId="77777777" w:rsidR="00B2049A" w:rsidRDefault="00B2049A" w:rsidP="00277545">
            <w:pPr>
              <w:pStyle w:val="Texto"/>
              <w:tabs>
                <w:tab w:val="decimal" w:pos="1224"/>
              </w:tabs>
              <w:jc w:val="left"/>
            </w:pPr>
          </w:p>
        </w:tc>
        <w:tc>
          <w:tcPr>
            <w:tcW w:w="223" w:type="dxa"/>
          </w:tcPr>
          <w:p w14:paraId="1E86F2A2" w14:textId="77777777" w:rsidR="00B2049A" w:rsidRDefault="00B2049A" w:rsidP="00B2049A">
            <w:pPr>
              <w:pStyle w:val="Texto"/>
              <w:jc w:val="left"/>
            </w:pPr>
          </w:p>
        </w:tc>
        <w:tc>
          <w:tcPr>
            <w:tcW w:w="1349" w:type="dxa"/>
          </w:tcPr>
          <w:p w14:paraId="3A16E48E" w14:textId="77777777" w:rsidR="00B2049A" w:rsidRDefault="00B2049A" w:rsidP="00277545">
            <w:pPr>
              <w:pStyle w:val="Texto"/>
              <w:tabs>
                <w:tab w:val="decimal" w:pos="1308"/>
              </w:tabs>
              <w:jc w:val="left"/>
            </w:pPr>
          </w:p>
        </w:tc>
      </w:tr>
      <w:tr w:rsidR="005B715C" w14:paraId="5279B62F" w14:textId="77777777" w:rsidTr="00277545">
        <w:tc>
          <w:tcPr>
            <w:tcW w:w="3420" w:type="dxa"/>
          </w:tcPr>
          <w:p w14:paraId="0B80B849" w14:textId="733DAFB0" w:rsidR="005B715C" w:rsidRDefault="005B715C" w:rsidP="005B715C">
            <w:pPr>
              <w:pStyle w:val="Texto"/>
            </w:pPr>
            <w:r>
              <w:t xml:space="preserve">Pérdida neta del </w:t>
            </w:r>
            <w:r w:rsidR="00787C19">
              <w:t>período</w:t>
            </w:r>
          </w:p>
        </w:tc>
        <w:tc>
          <w:tcPr>
            <w:tcW w:w="1356" w:type="dxa"/>
            <w:tcBorders>
              <w:bottom w:val="single" w:sz="6" w:space="0" w:color="auto"/>
            </w:tcBorders>
          </w:tcPr>
          <w:p w14:paraId="4AB61066" w14:textId="02731F8B" w:rsidR="005B715C" w:rsidRDefault="00277545" w:rsidP="005B715C">
            <w:pPr>
              <w:pStyle w:val="Texto"/>
              <w:tabs>
                <w:tab w:val="decimal" w:pos="1226"/>
              </w:tabs>
              <w:jc w:val="left"/>
            </w:pPr>
            <w:r>
              <w:t xml:space="preserve">-         </w:t>
            </w:r>
          </w:p>
        </w:tc>
        <w:tc>
          <w:tcPr>
            <w:tcW w:w="223" w:type="dxa"/>
          </w:tcPr>
          <w:p w14:paraId="459FEC4D" w14:textId="6C3BD8EB" w:rsidR="005B715C" w:rsidRDefault="005B715C" w:rsidP="005B715C">
            <w:pPr>
              <w:pStyle w:val="Texto"/>
              <w:jc w:val="left"/>
            </w:pPr>
          </w:p>
        </w:tc>
        <w:tc>
          <w:tcPr>
            <w:tcW w:w="1349" w:type="dxa"/>
            <w:tcBorders>
              <w:bottom w:val="single" w:sz="6" w:space="0" w:color="auto"/>
            </w:tcBorders>
          </w:tcPr>
          <w:p w14:paraId="2339183F" w14:textId="6465DC05" w:rsidR="005B715C" w:rsidRDefault="00277545" w:rsidP="00277545">
            <w:pPr>
              <w:pStyle w:val="Texto"/>
              <w:tabs>
                <w:tab w:val="decimal" w:pos="1224"/>
              </w:tabs>
              <w:jc w:val="left"/>
            </w:pPr>
            <w:r>
              <w:t xml:space="preserve">-         </w:t>
            </w:r>
          </w:p>
        </w:tc>
        <w:tc>
          <w:tcPr>
            <w:tcW w:w="223" w:type="dxa"/>
          </w:tcPr>
          <w:p w14:paraId="6063ED4B" w14:textId="4EFD9067" w:rsidR="005B715C" w:rsidRDefault="005B715C" w:rsidP="005B715C">
            <w:pPr>
              <w:pStyle w:val="Texto"/>
              <w:jc w:val="left"/>
            </w:pPr>
          </w:p>
        </w:tc>
        <w:tc>
          <w:tcPr>
            <w:tcW w:w="1349" w:type="dxa"/>
            <w:tcBorders>
              <w:bottom w:val="single" w:sz="6" w:space="0" w:color="auto"/>
            </w:tcBorders>
          </w:tcPr>
          <w:p w14:paraId="7493503A" w14:textId="18BEDE1D" w:rsidR="005B715C" w:rsidRDefault="00277545" w:rsidP="00277545">
            <w:pPr>
              <w:pStyle w:val="Texto"/>
              <w:tabs>
                <w:tab w:val="decimal" w:pos="1308"/>
              </w:tabs>
              <w:jc w:val="left"/>
            </w:pPr>
            <w:r>
              <w:t xml:space="preserve">-          </w:t>
            </w:r>
          </w:p>
        </w:tc>
      </w:tr>
      <w:tr w:rsidR="005B715C" w:rsidRPr="00DE6905" w14:paraId="56AA7E21" w14:textId="77777777" w:rsidTr="00277545">
        <w:tc>
          <w:tcPr>
            <w:tcW w:w="3420" w:type="dxa"/>
          </w:tcPr>
          <w:p w14:paraId="224EFF52" w14:textId="4EE86C81" w:rsidR="005B715C" w:rsidRPr="00DE6905" w:rsidRDefault="005B715C" w:rsidP="005B715C">
            <w:pPr>
              <w:pStyle w:val="Texto"/>
              <w:rPr>
                <w:b/>
              </w:rPr>
            </w:pPr>
            <w:r w:rsidRPr="00DE6905">
              <w:rPr>
                <w:b/>
              </w:rPr>
              <w:t xml:space="preserve">Saldos al cierre del </w:t>
            </w:r>
            <w:r w:rsidR="00787C19" w:rsidRPr="00787C19">
              <w:rPr>
                <w:b/>
              </w:rPr>
              <w:t>período</w:t>
            </w:r>
          </w:p>
        </w:tc>
        <w:tc>
          <w:tcPr>
            <w:tcW w:w="1356" w:type="dxa"/>
            <w:tcBorders>
              <w:top w:val="single" w:sz="6" w:space="0" w:color="auto"/>
              <w:bottom w:val="double" w:sz="6" w:space="0" w:color="auto"/>
            </w:tcBorders>
          </w:tcPr>
          <w:p w14:paraId="2C66BDDA" w14:textId="399EBC26" w:rsidR="005B715C" w:rsidRPr="00B2049A" w:rsidRDefault="005B41DA" w:rsidP="005B715C">
            <w:pPr>
              <w:pStyle w:val="Texto"/>
              <w:tabs>
                <w:tab w:val="decimal" w:pos="1226"/>
              </w:tabs>
              <w:jc w:val="left"/>
              <w:rPr>
                <w:b/>
                <w:bCs/>
              </w:rPr>
            </w:pPr>
            <w:r w:rsidRPr="005B41DA">
              <w:rPr>
                <w:b/>
                <w:bCs/>
              </w:rPr>
              <w:t>417.887.648</w:t>
            </w:r>
          </w:p>
        </w:tc>
        <w:tc>
          <w:tcPr>
            <w:tcW w:w="223" w:type="dxa"/>
          </w:tcPr>
          <w:p w14:paraId="7C8E106F" w14:textId="77777777" w:rsidR="005B715C" w:rsidRPr="00EF02D9" w:rsidRDefault="005B715C" w:rsidP="005B715C">
            <w:pPr>
              <w:pStyle w:val="Texto"/>
              <w:jc w:val="left"/>
              <w:rPr>
                <w:b/>
                <w:bCs/>
              </w:rPr>
            </w:pPr>
          </w:p>
        </w:tc>
        <w:tc>
          <w:tcPr>
            <w:tcW w:w="1349" w:type="dxa"/>
            <w:tcBorders>
              <w:top w:val="single" w:sz="6" w:space="0" w:color="auto"/>
              <w:bottom w:val="double" w:sz="6" w:space="0" w:color="auto"/>
            </w:tcBorders>
          </w:tcPr>
          <w:p w14:paraId="71197406" w14:textId="0F5D8332" w:rsidR="005B715C" w:rsidRPr="00B2049A" w:rsidRDefault="005B41DA" w:rsidP="00277545">
            <w:pPr>
              <w:pStyle w:val="Texto"/>
              <w:tabs>
                <w:tab w:val="decimal" w:pos="1224"/>
              </w:tabs>
              <w:jc w:val="left"/>
              <w:rPr>
                <w:b/>
                <w:bCs/>
              </w:rPr>
            </w:pPr>
            <w:r w:rsidRPr="005B41DA">
              <w:rPr>
                <w:b/>
                <w:bCs/>
              </w:rPr>
              <w:t>844.751.394</w:t>
            </w:r>
          </w:p>
        </w:tc>
        <w:tc>
          <w:tcPr>
            <w:tcW w:w="223" w:type="dxa"/>
          </w:tcPr>
          <w:p w14:paraId="7884F433" w14:textId="0E5FE3C4" w:rsidR="005B715C" w:rsidRPr="00EF02D9" w:rsidRDefault="005B715C" w:rsidP="005B715C">
            <w:pPr>
              <w:pStyle w:val="Texto"/>
              <w:jc w:val="left"/>
              <w:rPr>
                <w:b/>
                <w:bCs/>
              </w:rPr>
            </w:pPr>
          </w:p>
        </w:tc>
        <w:tc>
          <w:tcPr>
            <w:tcW w:w="1349" w:type="dxa"/>
            <w:tcBorders>
              <w:top w:val="single" w:sz="6" w:space="0" w:color="auto"/>
              <w:bottom w:val="double" w:sz="6" w:space="0" w:color="auto"/>
            </w:tcBorders>
          </w:tcPr>
          <w:p w14:paraId="1F9949A2" w14:textId="4E8119A1" w:rsidR="005B715C" w:rsidRPr="00B2049A" w:rsidRDefault="005B41DA" w:rsidP="00277545">
            <w:pPr>
              <w:pStyle w:val="Texto"/>
              <w:tabs>
                <w:tab w:val="decimal" w:pos="1308"/>
              </w:tabs>
              <w:jc w:val="left"/>
              <w:rPr>
                <w:b/>
                <w:bCs/>
              </w:rPr>
            </w:pPr>
            <w:r w:rsidRPr="005B41DA">
              <w:rPr>
                <w:b/>
                <w:bCs/>
              </w:rPr>
              <w:t>1.262.639.042</w:t>
            </w:r>
          </w:p>
        </w:tc>
      </w:tr>
    </w:tbl>
    <w:p w14:paraId="65B58D41" w14:textId="77777777" w:rsidR="00420E5D" w:rsidRPr="00B10124" w:rsidRDefault="00420E5D" w:rsidP="00B10124">
      <w:pPr>
        <w:pStyle w:val="Texto"/>
      </w:pPr>
    </w:p>
    <w:p w14:paraId="00F8EB95" w14:textId="77777777" w:rsidR="000A756F" w:rsidRPr="00B10124" w:rsidRDefault="000A756F" w:rsidP="00B10124">
      <w:pPr>
        <w:pStyle w:val="Texto"/>
      </w:pPr>
    </w:p>
    <w:tbl>
      <w:tblPr>
        <w:tblStyle w:val="TableGrid"/>
        <w:tblW w:w="10614" w:type="dxa"/>
        <w:tblInd w:w="-720" w:type="dxa"/>
        <w:tblLayout w:type="fixed"/>
        <w:tblLook w:val="04A0" w:firstRow="1" w:lastRow="0" w:firstColumn="1" w:lastColumn="0" w:noHBand="0" w:noVBand="1"/>
      </w:tblPr>
      <w:tblGrid>
        <w:gridCol w:w="3396"/>
        <w:gridCol w:w="1152"/>
        <w:gridCol w:w="300"/>
        <w:gridCol w:w="1380"/>
        <w:gridCol w:w="102"/>
        <w:gridCol w:w="1356"/>
        <w:gridCol w:w="66"/>
        <w:gridCol w:w="1386"/>
        <w:gridCol w:w="114"/>
        <w:gridCol w:w="1362"/>
      </w:tblGrid>
      <w:tr w:rsidR="00174E1F" w14:paraId="2DB54A83" w14:textId="77777777" w:rsidTr="00277545">
        <w:tc>
          <w:tcPr>
            <w:tcW w:w="3396" w:type="dxa"/>
            <w:vMerge w:val="restart"/>
          </w:tcPr>
          <w:p w14:paraId="687254FF" w14:textId="77777777" w:rsidR="00174E1F" w:rsidRPr="00420E5D" w:rsidRDefault="00174E1F" w:rsidP="00D0205F">
            <w:pPr>
              <w:pStyle w:val="Texto"/>
              <w:jc w:val="center"/>
              <w:rPr>
                <w:b/>
              </w:rPr>
            </w:pPr>
          </w:p>
        </w:tc>
        <w:tc>
          <w:tcPr>
            <w:tcW w:w="4290" w:type="dxa"/>
            <w:gridSpan w:val="5"/>
            <w:tcBorders>
              <w:bottom w:val="single" w:sz="6" w:space="0" w:color="auto"/>
            </w:tcBorders>
          </w:tcPr>
          <w:p w14:paraId="276962BC" w14:textId="77777777" w:rsidR="00174E1F" w:rsidRDefault="00174E1F" w:rsidP="00D0205F">
            <w:pPr>
              <w:pStyle w:val="Texto"/>
              <w:jc w:val="center"/>
            </w:pPr>
            <w:r>
              <w:rPr>
                <w:b/>
              </w:rPr>
              <w:t>Resultados acumulados</w:t>
            </w:r>
          </w:p>
        </w:tc>
        <w:tc>
          <w:tcPr>
            <w:tcW w:w="66" w:type="dxa"/>
          </w:tcPr>
          <w:p w14:paraId="10FD8132" w14:textId="77777777" w:rsidR="00174E1F" w:rsidRDefault="00174E1F" w:rsidP="00D0205F">
            <w:pPr>
              <w:pStyle w:val="Texto"/>
              <w:jc w:val="center"/>
            </w:pPr>
          </w:p>
        </w:tc>
        <w:tc>
          <w:tcPr>
            <w:tcW w:w="2862" w:type="dxa"/>
            <w:gridSpan w:val="3"/>
            <w:tcBorders>
              <w:bottom w:val="single" w:sz="6" w:space="0" w:color="auto"/>
            </w:tcBorders>
          </w:tcPr>
          <w:p w14:paraId="685205CC" w14:textId="77777777" w:rsidR="00174E1F" w:rsidRDefault="00174E1F" w:rsidP="00D0205F">
            <w:pPr>
              <w:pStyle w:val="Texto"/>
              <w:jc w:val="center"/>
              <w:rPr>
                <w:b/>
              </w:rPr>
            </w:pPr>
            <w:proofErr w:type="gramStart"/>
            <w:r>
              <w:rPr>
                <w:b/>
              </w:rPr>
              <w:t>Total</w:t>
            </w:r>
            <w:proofErr w:type="gramEnd"/>
            <w:r>
              <w:rPr>
                <w:b/>
              </w:rPr>
              <w:t xml:space="preserve"> patrimonio neto</w:t>
            </w:r>
          </w:p>
        </w:tc>
      </w:tr>
      <w:tr w:rsidR="00174E1F" w14:paraId="46780C09" w14:textId="77777777" w:rsidTr="004470E9">
        <w:tc>
          <w:tcPr>
            <w:tcW w:w="3396" w:type="dxa"/>
            <w:vMerge/>
          </w:tcPr>
          <w:p w14:paraId="1EF8508B" w14:textId="77777777" w:rsidR="00174E1F" w:rsidRDefault="00174E1F" w:rsidP="00D0205F">
            <w:pPr>
              <w:pStyle w:val="Texto"/>
              <w:jc w:val="center"/>
            </w:pPr>
          </w:p>
        </w:tc>
        <w:tc>
          <w:tcPr>
            <w:tcW w:w="1152" w:type="dxa"/>
            <w:tcBorders>
              <w:top w:val="single" w:sz="6" w:space="0" w:color="auto"/>
              <w:bottom w:val="single" w:sz="6" w:space="0" w:color="auto"/>
            </w:tcBorders>
          </w:tcPr>
          <w:p w14:paraId="4792F90C" w14:textId="77777777" w:rsidR="00174E1F" w:rsidRPr="00DB1F97" w:rsidRDefault="00174E1F" w:rsidP="00D0205F">
            <w:pPr>
              <w:pStyle w:val="Texto"/>
              <w:jc w:val="center"/>
              <w:rPr>
                <w:b/>
              </w:rPr>
            </w:pPr>
            <w:r>
              <w:rPr>
                <w:b/>
              </w:rPr>
              <w:t>Reserva legal</w:t>
            </w:r>
          </w:p>
        </w:tc>
        <w:tc>
          <w:tcPr>
            <w:tcW w:w="300" w:type="dxa"/>
          </w:tcPr>
          <w:p w14:paraId="6C691BDF" w14:textId="77777777" w:rsidR="00174E1F" w:rsidRDefault="00174E1F" w:rsidP="00D0205F">
            <w:pPr>
              <w:pStyle w:val="Texto"/>
              <w:jc w:val="center"/>
            </w:pPr>
          </w:p>
        </w:tc>
        <w:tc>
          <w:tcPr>
            <w:tcW w:w="1380" w:type="dxa"/>
            <w:tcBorders>
              <w:top w:val="single" w:sz="6" w:space="0" w:color="auto"/>
              <w:bottom w:val="single" w:sz="6" w:space="0" w:color="auto"/>
            </w:tcBorders>
          </w:tcPr>
          <w:p w14:paraId="175F240A" w14:textId="77777777" w:rsidR="00174E1F" w:rsidRPr="00D044A5" w:rsidRDefault="00174E1F" w:rsidP="00D044A5">
            <w:pPr>
              <w:pStyle w:val="Texto"/>
              <w:jc w:val="center"/>
              <w:rPr>
                <w:b/>
              </w:rPr>
            </w:pPr>
            <w:r>
              <w:rPr>
                <w:b/>
              </w:rPr>
              <w:t>R</w:t>
            </w:r>
            <w:r w:rsidRPr="00D044A5">
              <w:rPr>
                <w:b/>
              </w:rPr>
              <w:t>eserva</w:t>
            </w:r>
            <w:r>
              <w:rPr>
                <w:b/>
              </w:rPr>
              <w:t xml:space="preserve"> </w:t>
            </w:r>
            <w:r w:rsidRPr="00D044A5">
              <w:rPr>
                <w:b/>
              </w:rPr>
              <w:t>para futuros dividendos</w:t>
            </w:r>
          </w:p>
        </w:tc>
        <w:tc>
          <w:tcPr>
            <w:tcW w:w="102" w:type="dxa"/>
          </w:tcPr>
          <w:p w14:paraId="37F64802" w14:textId="77777777" w:rsidR="00174E1F" w:rsidRDefault="00174E1F" w:rsidP="00D0205F">
            <w:pPr>
              <w:pStyle w:val="Texto"/>
              <w:jc w:val="center"/>
            </w:pPr>
          </w:p>
        </w:tc>
        <w:tc>
          <w:tcPr>
            <w:tcW w:w="1356" w:type="dxa"/>
            <w:tcBorders>
              <w:top w:val="single" w:sz="6" w:space="0" w:color="auto"/>
              <w:bottom w:val="single" w:sz="6" w:space="0" w:color="auto"/>
            </w:tcBorders>
          </w:tcPr>
          <w:p w14:paraId="7E354D4A" w14:textId="77777777" w:rsidR="00174E1F" w:rsidRPr="00D044A5" w:rsidRDefault="00174E1F" w:rsidP="00D0205F">
            <w:pPr>
              <w:pStyle w:val="Texto"/>
              <w:jc w:val="center"/>
              <w:rPr>
                <w:b/>
              </w:rPr>
            </w:pPr>
            <w:r>
              <w:rPr>
                <w:b/>
              </w:rPr>
              <w:t>Resultados no asignados</w:t>
            </w:r>
          </w:p>
        </w:tc>
        <w:tc>
          <w:tcPr>
            <w:tcW w:w="66" w:type="dxa"/>
          </w:tcPr>
          <w:p w14:paraId="5DE3048B" w14:textId="77777777" w:rsidR="00174E1F" w:rsidRDefault="00174E1F" w:rsidP="00D0205F">
            <w:pPr>
              <w:pStyle w:val="Texto"/>
              <w:jc w:val="center"/>
            </w:pPr>
          </w:p>
        </w:tc>
        <w:tc>
          <w:tcPr>
            <w:tcW w:w="1386" w:type="dxa"/>
            <w:tcBorders>
              <w:top w:val="single" w:sz="6" w:space="0" w:color="auto"/>
              <w:bottom w:val="single" w:sz="6" w:space="0" w:color="auto"/>
            </w:tcBorders>
          </w:tcPr>
          <w:p w14:paraId="693241A7" w14:textId="063B360C" w:rsidR="00174E1F" w:rsidRPr="00DB1F97" w:rsidRDefault="00174E1F" w:rsidP="00D0205F">
            <w:pPr>
              <w:pStyle w:val="Texto"/>
              <w:jc w:val="center"/>
              <w:rPr>
                <w:b/>
              </w:rPr>
            </w:pPr>
            <w:r>
              <w:rPr>
                <w:b/>
              </w:rPr>
              <w:t>3</w:t>
            </w:r>
            <w:r w:rsidR="00BB53A3">
              <w:rPr>
                <w:b/>
              </w:rPr>
              <w:t>1</w:t>
            </w:r>
            <w:r>
              <w:rPr>
                <w:b/>
              </w:rPr>
              <w:t>/</w:t>
            </w:r>
            <w:r w:rsidR="00BB53A3">
              <w:rPr>
                <w:b/>
              </w:rPr>
              <w:t>0</w:t>
            </w:r>
            <w:r w:rsidR="009A0EE0">
              <w:rPr>
                <w:b/>
              </w:rPr>
              <w:t>8</w:t>
            </w:r>
            <w:r>
              <w:rPr>
                <w:b/>
              </w:rPr>
              <w:t>/202</w:t>
            </w:r>
            <w:r w:rsidR="004E6A32">
              <w:rPr>
                <w:b/>
              </w:rPr>
              <w:t>2</w:t>
            </w:r>
          </w:p>
        </w:tc>
        <w:tc>
          <w:tcPr>
            <w:tcW w:w="114" w:type="dxa"/>
          </w:tcPr>
          <w:p w14:paraId="480D98DB" w14:textId="77777777" w:rsidR="00174E1F" w:rsidRDefault="00174E1F" w:rsidP="00D0205F">
            <w:pPr>
              <w:pStyle w:val="Texto"/>
              <w:jc w:val="center"/>
              <w:rPr>
                <w:b/>
              </w:rPr>
            </w:pPr>
          </w:p>
        </w:tc>
        <w:tc>
          <w:tcPr>
            <w:tcW w:w="1362" w:type="dxa"/>
            <w:tcBorders>
              <w:top w:val="single" w:sz="6" w:space="0" w:color="auto"/>
              <w:bottom w:val="single" w:sz="6" w:space="0" w:color="auto"/>
            </w:tcBorders>
          </w:tcPr>
          <w:p w14:paraId="4CADE6B2" w14:textId="0975210F" w:rsidR="00174E1F" w:rsidRDefault="00174E1F" w:rsidP="00D0205F">
            <w:pPr>
              <w:pStyle w:val="Texto"/>
              <w:jc w:val="center"/>
              <w:rPr>
                <w:b/>
              </w:rPr>
            </w:pPr>
            <w:r>
              <w:rPr>
                <w:b/>
              </w:rPr>
              <w:t>3</w:t>
            </w:r>
            <w:r w:rsidR="00BB53A3">
              <w:rPr>
                <w:b/>
              </w:rPr>
              <w:t>1</w:t>
            </w:r>
            <w:r>
              <w:rPr>
                <w:b/>
              </w:rPr>
              <w:t>/</w:t>
            </w:r>
            <w:r w:rsidR="00BB53A3">
              <w:rPr>
                <w:b/>
              </w:rPr>
              <w:t>0</w:t>
            </w:r>
            <w:r w:rsidR="008901BE">
              <w:rPr>
                <w:b/>
              </w:rPr>
              <w:t>8</w:t>
            </w:r>
            <w:r>
              <w:rPr>
                <w:b/>
              </w:rPr>
              <w:t>/20</w:t>
            </w:r>
            <w:r w:rsidR="00BB53A3">
              <w:rPr>
                <w:b/>
              </w:rPr>
              <w:t>2</w:t>
            </w:r>
            <w:r w:rsidR="008901BE">
              <w:rPr>
                <w:b/>
              </w:rPr>
              <w:t>1</w:t>
            </w:r>
          </w:p>
        </w:tc>
      </w:tr>
      <w:tr w:rsidR="00174E1F" w14:paraId="0B42071E" w14:textId="77777777" w:rsidTr="004470E9">
        <w:trPr>
          <w:trHeight w:val="65"/>
        </w:trPr>
        <w:tc>
          <w:tcPr>
            <w:tcW w:w="3396" w:type="dxa"/>
          </w:tcPr>
          <w:p w14:paraId="06729927" w14:textId="77777777" w:rsidR="00174E1F" w:rsidRDefault="00174E1F" w:rsidP="00D0205F">
            <w:pPr>
              <w:pStyle w:val="Texto"/>
            </w:pPr>
          </w:p>
        </w:tc>
        <w:tc>
          <w:tcPr>
            <w:tcW w:w="1152" w:type="dxa"/>
            <w:tcBorders>
              <w:top w:val="single" w:sz="6" w:space="0" w:color="auto"/>
            </w:tcBorders>
          </w:tcPr>
          <w:p w14:paraId="042E0336" w14:textId="77777777" w:rsidR="00174E1F" w:rsidRDefault="00174E1F" w:rsidP="00EF02D9">
            <w:pPr>
              <w:pStyle w:val="Texto"/>
              <w:tabs>
                <w:tab w:val="decimal" w:pos="1164"/>
              </w:tabs>
              <w:jc w:val="left"/>
            </w:pPr>
          </w:p>
        </w:tc>
        <w:tc>
          <w:tcPr>
            <w:tcW w:w="300" w:type="dxa"/>
          </w:tcPr>
          <w:p w14:paraId="743DE264" w14:textId="77777777" w:rsidR="00174E1F" w:rsidRDefault="00174E1F" w:rsidP="00EF02D9">
            <w:pPr>
              <w:pStyle w:val="Texto"/>
              <w:jc w:val="left"/>
            </w:pPr>
          </w:p>
        </w:tc>
        <w:tc>
          <w:tcPr>
            <w:tcW w:w="1380" w:type="dxa"/>
          </w:tcPr>
          <w:p w14:paraId="052303E1" w14:textId="77777777" w:rsidR="00174E1F" w:rsidRDefault="00174E1F" w:rsidP="00277545">
            <w:pPr>
              <w:pStyle w:val="Texto"/>
              <w:tabs>
                <w:tab w:val="decimal" w:pos="1245"/>
              </w:tabs>
              <w:jc w:val="left"/>
            </w:pPr>
          </w:p>
        </w:tc>
        <w:tc>
          <w:tcPr>
            <w:tcW w:w="102" w:type="dxa"/>
          </w:tcPr>
          <w:p w14:paraId="2B58716F" w14:textId="77777777" w:rsidR="00174E1F" w:rsidRDefault="00174E1F" w:rsidP="00EF02D9">
            <w:pPr>
              <w:pStyle w:val="Texto"/>
              <w:jc w:val="left"/>
            </w:pPr>
          </w:p>
        </w:tc>
        <w:tc>
          <w:tcPr>
            <w:tcW w:w="1356" w:type="dxa"/>
          </w:tcPr>
          <w:p w14:paraId="7B04669E" w14:textId="77777777" w:rsidR="00174E1F" w:rsidRDefault="00174E1F" w:rsidP="00582462">
            <w:pPr>
              <w:pStyle w:val="Texto"/>
              <w:tabs>
                <w:tab w:val="decimal" w:pos="1223"/>
              </w:tabs>
              <w:jc w:val="left"/>
            </w:pPr>
          </w:p>
        </w:tc>
        <w:tc>
          <w:tcPr>
            <w:tcW w:w="66" w:type="dxa"/>
          </w:tcPr>
          <w:p w14:paraId="72E1BD8C" w14:textId="77777777" w:rsidR="00174E1F" w:rsidRDefault="00174E1F" w:rsidP="00582462">
            <w:pPr>
              <w:pStyle w:val="Texto"/>
              <w:jc w:val="left"/>
            </w:pPr>
          </w:p>
        </w:tc>
        <w:tc>
          <w:tcPr>
            <w:tcW w:w="1386" w:type="dxa"/>
            <w:tcBorders>
              <w:top w:val="single" w:sz="6" w:space="0" w:color="auto"/>
            </w:tcBorders>
          </w:tcPr>
          <w:p w14:paraId="59319154" w14:textId="77777777" w:rsidR="00174E1F" w:rsidRDefault="00174E1F" w:rsidP="00582462">
            <w:pPr>
              <w:pStyle w:val="Texto"/>
              <w:tabs>
                <w:tab w:val="decimal" w:pos="1290"/>
              </w:tabs>
              <w:jc w:val="left"/>
            </w:pPr>
          </w:p>
        </w:tc>
        <w:tc>
          <w:tcPr>
            <w:tcW w:w="114" w:type="dxa"/>
          </w:tcPr>
          <w:p w14:paraId="5DA12BE4" w14:textId="77777777" w:rsidR="00174E1F" w:rsidRDefault="00174E1F" w:rsidP="00EF02D9">
            <w:pPr>
              <w:pStyle w:val="Texto"/>
              <w:tabs>
                <w:tab w:val="decimal" w:pos="1080"/>
              </w:tabs>
              <w:jc w:val="left"/>
            </w:pPr>
          </w:p>
        </w:tc>
        <w:tc>
          <w:tcPr>
            <w:tcW w:w="1362" w:type="dxa"/>
            <w:tcBorders>
              <w:top w:val="single" w:sz="6" w:space="0" w:color="auto"/>
            </w:tcBorders>
          </w:tcPr>
          <w:p w14:paraId="0B1DA4A5" w14:textId="77777777" w:rsidR="00174E1F" w:rsidRDefault="00174E1F" w:rsidP="00EF02D9">
            <w:pPr>
              <w:pStyle w:val="Texto"/>
              <w:tabs>
                <w:tab w:val="decimal" w:pos="1230"/>
              </w:tabs>
              <w:jc w:val="left"/>
            </w:pPr>
          </w:p>
        </w:tc>
      </w:tr>
      <w:tr w:rsidR="00B2049A" w14:paraId="6B7D32A1" w14:textId="77777777" w:rsidTr="004470E9">
        <w:tc>
          <w:tcPr>
            <w:tcW w:w="3396" w:type="dxa"/>
          </w:tcPr>
          <w:p w14:paraId="7F17ADB6" w14:textId="2B0801E1" w:rsidR="00B2049A" w:rsidRPr="00B13895" w:rsidRDefault="00B2049A" w:rsidP="00B2049A">
            <w:pPr>
              <w:pStyle w:val="Texto"/>
              <w:rPr>
                <w:b/>
              </w:rPr>
            </w:pPr>
            <w:bookmarkStart w:id="2" w:name="_Hlk20231069"/>
            <w:r w:rsidRPr="00B13895">
              <w:rPr>
                <w:b/>
              </w:rPr>
              <w:t>Saldos al inicio del ejercicio</w:t>
            </w:r>
          </w:p>
        </w:tc>
        <w:tc>
          <w:tcPr>
            <w:tcW w:w="1152" w:type="dxa"/>
          </w:tcPr>
          <w:p w14:paraId="496BAA2D" w14:textId="6CC9B6BF" w:rsidR="00B2049A" w:rsidRPr="00B673CF" w:rsidRDefault="005B41DA" w:rsidP="00B2049A">
            <w:pPr>
              <w:pStyle w:val="Texto"/>
              <w:tabs>
                <w:tab w:val="decimal" w:pos="1164"/>
              </w:tabs>
              <w:jc w:val="left"/>
            </w:pPr>
            <w:r w:rsidRPr="005B41DA">
              <w:t>12.576.860</w:t>
            </w:r>
          </w:p>
        </w:tc>
        <w:tc>
          <w:tcPr>
            <w:tcW w:w="300" w:type="dxa"/>
          </w:tcPr>
          <w:p w14:paraId="426C53F8" w14:textId="77777777" w:rsidR="00B2049A" w:rsidRPr="00B673CF" w:rsidRDefault="00B2049A" w:rsidP="00B2049A">
            <w:pPr>
              <w:pStyle w:val="Texto"/>
              <w:jc w:val="left"/>
            </w:pPr>
          </w:p>
        </w:tc>
        <w:tc>
          <w:tcPr>
            <w:tcW w:w="1380" w:type="dxa"/>
          </w:tcPr>
          <w:p w14:paraId="50DE1FD8" w14:textId="14FE9E1B" w:rsidR="00B2049A" w:rsidRPr="00B673CF" w:rsidRDefault="005B41DA" w:rsidP="00277545">
            <w:pPr>
              <w:pStyle w:val="Texto"/>
              <w:tabs>
                <w:tab w:val="decimal" w:pos="1245"/>
              </w:tabs>
              <w:jc w:val="left"/>
            </w:pPr>
            <w:r w:rsidRPr="005B41DA">
              <w:t>128.504.28</w:t>
            </w:r>
            <w:r w:rsidR="004256E2">
              <w:t>3</w:t>
            </w:r>
          </w:p>
        </w:tc>
        <w:tc>
          <w:tcPr>
            <w:tcW w:w="102" w:type="dxa"/>
          </w:tcPr>
          <w:p w14:paraId="747877A2" w14:textId="77777777" w:rsidR="00B2049A" w:rsidRPr="00B673CF" w:rsidRDefault="00B2049A" w:rsidP="00B2049A">
            <w:pPr>
              <w:pStyle w:val="Texto"/>
              <w:jc w:val="left"/>
            </w:pPr>
          </w:p>
        </w:tc>
        <w:tc>
          <w:tcPr>
            <w:tcW w:w="1356" w:type="dxa"/>
          </w:tcPr>
          <w:p w14:paraId="4C927DB5" w14:textId="59B45EAC" w:rsidR="00B2049A" w:rsidRPr="00B673CF" w:rsidRDefault="005B41DA" w:rsidP="00B2049A">
            <w:pPr>
              <w:pStyle w:val="Texto"/>
              <w:tabs>
                <w:tab w:val="decimal" w:pos="1223"/>
              </w:tabs>
              <w:jc w:val="left"/>
            </w:pPr>
            <w:r w:rsidRPr="005B41DA">
              <w:t>(617.339.640)</w:t>
            </w:r>
          </w:p>
        </w:tc>
        <w:tc>
          <w:tcPr>
            <w:tcW w:w="66" w:type="dxa"/>
          </w:tcPr>
          <w:p w14:paraId="2AED6C56" w14:textId="2EFA9D67" w:rsidR="00B2049A" w:rsidRPr="00B673CF" w:rsidRDefault="00B2049A" w:rsidP="00B2049A">
            <w:pPr>
              <w:pStyle w:val="Texto"/>
              <w:jc w:val="left"/>
            </w:pPr>
          </w:p>
        </w:tc>
        <w:tc>
          <w:tcPr>
            <w:tcW w:w="1386" w:type="dxa"/>
          </w:tcPr>
          <w:p w14:paraId="7161E213" w14:textId="49768B4A" w:rsidR="00B2049A" w:rsidRPr="00B673CF" w:rsidRDefault="00277545" w:rsidP="00B2049A">
            <w:pPr>
              <w:pStyle w:val="Texto"/>
              <w:tabs>
                <w:tab w:val="decimal" w:pos="1290"/>
              </w:tabs>
              <w:jc w:val="left"/>
            </w:pPr>
            <w:r w:rsidRPr="00277545">
              <w:t>786.380.54</w:t>
            </w:r>
            <w:r w:rsidR="00B55C8D">
              <w:t>5</w:t>
            </w:r>
          </w:p>
        </w:tc>
        <w:tc>
          <w:tcPr>
            <w:tcW w:w="114" w:type="dxa"/>
          </w:tcPr>
          <w:p w14:paraId="532AF401" w14:textId="77777777" w:rsidR="00B2049A" w:rsidRPr="00B673CF" w:rsidRDefault="00B2049A" w:rsidP="00B2049A">
            <w:pPr>
              <w:pStyle w:val="Texto"/>
              <w:tabs>
                <w:tab w:val="decimal" w:pos="1080"/>
              </w:tabs>
              <w:jc w:val="left"/>
            </w:pPr>
          </w:p>
        </w:tc>
        <w:tc>
          <w:tcPr>
            <w:tcW w:w="1362" w:type="dxa"/>
          </w:tcPr>
          <w:p w14:paraId="31DFA301" w14:textId="2A78644D" w:rsidR="00B2049A" w:rsidRPr="00B673CF" w:rsidRDefault="00277545" w:rsidP="00B2049A">
            <w:pPr>
              <w:pStyle w:val="Texto"/>
              <w:tabs>
                <w:tab w:val="decimal" w:pos="1230"/>
              </w:tabs>
              <w:jc w:val="left"/>
            </w:pPr>
            <w:r w:rsidRPr="00277545">
              <w:t>818.374.626</w:t>
            </w:r>
          </w:p>
        </w:tc>
      </w:tr>
      <w:bookmarkEnd w:id="2"/>
      <w:tr w:rsidR="005B715C" w14:paraId="646A33D6" w14:textId="77777777" w:rsidTr="004470E9">
        <w:tc>
          <w:tcPr>
            <w:tcW w:w="3396" w:type="dxa"/>
          </w:tcPr>
          <w:p w14:paraId="3536CE66" w14:textId="77777777" w:rsidR="005B715C" w:rsidRPr="00B13895" w:rsidRDefault="005B715C" w:rsidP="005B715C">
            <w:pPr>
              <w:pStyle w:val="Texto"/>
            </w:pPr>
          </w:p>
        </w:tc>
        <w:tc>
          <w:tcPr>
            <w:tcW w:w="1152" w:type="dxa"/>
          </w:tcPr>
          <w:p w14:paraId="1298EEB5" w14:textId="77777777" w:rsidR="005B715C" w:rsidRDefault="005B715C" w:rsidP="005B715C">
            <w:pPr>
              <w:pStyle w:val="Texto"/>
              <w:tabs>
                <w:tab w:val="decimal" w:pos="1164"/>
              </w:tabs>
              <w:jc w:val="left"/>
            </w:pPr>
          </w:p>
        </w:tc>
        <w:tc>
          <w:tcPr>
            <w:tcW w:w="300" w:type="dxa"/>
          </w:tcPr>
          <w:p w14:paraId="100A4C74" w14:textId="77777777" w:rsidR="005B715C" w:rsidRDefault="005B715C" w:rsidP="005B715C">
            <w:pPr>
              <w:pStyle w:val="Texto"/>
              <w:jc w:val="left"/>
            </w:pPr>
          </w:p>
        </w:tc>
        <w:tc>
          <w:tcPr>
            <w:tcW w:w="1380" w:type="dxa"/>
          </w:tcPr>
          <w:p w14:paraId="7623C88B" w14:textId="77777777" w:rsidR="005B715C" w:rsidRPr="00573EA6" w:rsidRDefault="005B715C" w:rsidP="00277545">
            <w:pPr>
              <w:pStyle w:val="Texto"/>
              <w:tabs>
                <w:tab w:val="decimal" w:pos="1245"/>
              </w:tabs>
              <w:jc w:val="left"/>
            </w:pPr>
          </w:p>
        </w:tc>
        <w:tc>
          <w:tcPr>
            <w:tcW w:w="102" w:type="dxa"/>
          </w:tcPr>
          <w:p w14:paraId="55D1647F" w14:textId="77777777" w:rsidR="005B715C" w:rsidRDefault="005B715C" w:rsidP="005B715C">
            <w:pPr>
              <w:pStyle w:val="Texto"/>
              <w:jc w:val="left"/>
            </w:pPr>
          </w:p>
        </w:tc>
        <w:tc>
          <w:tcPr>
            <w:tcW w:w="1356" w:type="dxa"/>
          </w:tcPr>
          <w:p w14:paraId="5D093A78" w14:textId="77777777" w:rsidR="005B715C" w:rsidRPr="00DE25CE" w:rsidRDefault="005B715C" w:rsidP="005B715C">
            <w:pPr>
              <w:pStyle w:val="Texto"/>
              <w:tabs>
                <w:tab w:val="decimal" w:pos="1223"/>
              </w:tabs>
              <w:jc w:val="left"/>
            </w:pPr>
          </w:p>
        </w:tc>
        <w:tc>
          <w:tcPr>
            <w:tcW w:w="66" w:type="dxa"/>
          </w:tcPr>
          <w:p w14:paraId="461501BC" w14:textId="77777777" w:rsidR="005B715C" w:rsidRDefault="005B715C" w:rsidP="005B715C">
            <w:pPr>
              <w:pStyle w:val="Texto"/>
              <w:jc w:val="left"/>
            </w:pPr>
          </w:p>
        </w:tc>
        <w:tc>
          <w:tcPr>
            <w:tcW w:w="1386" w:type="dxa"/>
          </w:tcPr>
          <w:p w14:paraId="2EF0519B" w14:textId="77777777" w:rsidR="005B715C" w:rsidRPr="00DE25CE" w:rsidRDefault="005B715C" w:rsidP="005B715C">
            <w:pPr>
              <w:pStyle w:val="Texto"/>
              <w:tabs>
                <w:tab w:val="decimal" w:pos="1290"/>
              </w:tabs>
              <w:jc w:val="left"/>
            </w:pPr>
          </w:p>
        </w:tc>
        <w:tc>
          <w:tcPr>
            <w:tcW w:w="114" w:type="dxa"/>
          </w:tcPr>
          <w:p w14:paraId="547765A6" w14:textId="77777777" w:rsidR="005B715C" w:rsidRDefault="005B715C" w:rsidP="005B715C">
            <w:pPr>
              <w:pStyle w:val="Texto"/>
              <w:tabs>
                <w:tab w:val="decimal" w:pos="1080"/>
              </w:tabs>
              <w:jc w:val="left"/>
            </w:pPr>
          </w:p>
        </w:tc>
        <w:tc>
          <w:tcPr>
            <w:tcW w:w="1362" w:type="dxa"/>
          </w:tcPr>
          <w:p w14:paraId="03836FF1" w14:textId="77777777" w:rsidR="005B715C" w:rsidRDefault="005B715C" w:rsidP="005B715C">
            <w:pPr>
              <w:pStyle w:val="Texto"/>
              <w:tabs>
                <w:tab w:val="decimal" w:pos="1230"/>
              </w:tabs>
              <w:jc w:val="left"/>
            </w:pPr>
          </w:p>
        </w:tc>
      </w:tr>
      <w:tr w:rsidR="005B41DA" w14:paraId="5A4F7465" w14:textId="77777777" w:rsidTr="004470E9">
        <w:tc>
          <w:tcPr>
            <w:tcW w:w="3396" w:type="dxa"/>
          </w:tcPr>
          <w:p w14:paraId="74B0CC7A" w14:textId="720D69B2" w:rsidR="005B41DA" w:rsidRPr="00B13895" w:rsidRDefault="005B41DA" w:rsidP="005B41DA">
            <w:pPr>
              <w:pStyle w:val="Texto"/>
              <w:jc w:val="left"/>
            </w:pPr>
            <w:proofErr w:type="gramStart"/>
            <w:r w:rsidRPr="005B41DA">
              <w:t xml:space="preserve">Desafectación </w:t>
            </w:r>
            <w:r w:rsidR="00BB7490">
              <w:t>resultado</w:t>
            </w:r>
            <w:proofErr w:type="gramEnd"/>
            <w:r w:rsidR="00BB7490">
              <w:t xml:space="preserve"> para futuros</w:t>
            </w:r>
            <w:r w:rsidRPr="005B41DA">
              <w:t xml:space="preserve"> dividendos </w:t>
            </w:r>
            <w:r w:rsidR="00C815BF" w:rsidRPr="00B348BB">
              <w:rPr>
                <w:sz w:val="16"/>
                <w:szCs w:val="16"/>
              </w:rPr>
              <w:t>(1)</w:t>
            </w:r>
          </w:p>
        </w:tc>
        <w:tc>
          <w:tcPr>
            <w:tcW w:w="1152" w:type="dxa"/>
          </w:tcPr>
          <w:p w14:paraId="3DA159E2" w14:textId="02F52D56" w:rsidR="005B41DA" w:rsidRDefault="00277545" w:rsidP="005B715C">
            <w:pPr>
              <w:pStyle w:val="Texto"/>
              <w:tabs>
                <w:tab w:val="decimal" w:pos="1164"/>
              </w:tabs>
              <w:jc w:val="left"/>
            </w:pPr>
            <w:r w:rsidRPr="00277545">
              <w:t xml:space="preserve">-        </w:t>
            </w:r>
          </w:p>
        </w:tc>
        <w:tc>
          <w:tcPr>
            <w:tcW w:w="300" w:type="dxa"/>
          </w:tcPr>
          <w:p w14:paraId="72020CCA" w14:textId="77777777" w:rsidR="005B41DA" w:rsidRDefault="005B41DA" w:rsidP="005B715C">
            <w:pPr>
              <w:pStyle w:val="Texto"/>
              <w:jc w:val="left"/>
            </w:pPr>
          </w:p>
        </w:tc>
        <w:tc>
          <w:tcPr>
            <w:tcW w:w="1380" w:type="dxa"/>
          </w:tcPr>
          <w:p w14:paraId="53B18B7B" w14:textId="45670105" w:rsidR="005B41DA" w:rsidRPr="00573EA6" w:rsidRDefault="005B41DA" w:rsidP="00277545">
            <w:pPr>
              <w:pStyle w:val="Texto"/>
              <w:tabs>
                <w:tab w:val="decimal" w:pos="1245"/>
              </w:tabs>
              <w:jc w:val="left"/>
            </w:pPr>
            <w:r w:rsidRPr="005B41DA">
              <w:t>(128.504.28</w:t>
            </w:r>
            <w:r w:rsidR="004256E2">
              <w:t>3</w:t>
            </w:r>
            <w:r w:rsidRPr="005B41DA">
              <w:t>)</w:t>
            </w:r>
          </w:p>
        </w:tc>
        <w:tc>
          <w:tcPr>
            <w:tcW w:w="102" w:type="dxa"/>
          </w:tcPr>
          <w:p w14:paraId="5D40CF50" w14:textId="77777777" w:rsidR="005B41DA" w:rsidRDefault="005B41DA" w:rsidP="005B715C">
            <w:pPr>
              <w:pStyle w:val="Texto"/>
              <w:jc w:val="left"/>
            </w:pPr>
          </w:p>
        </w:tc>
        <w:tc>
          <w:tcPr>
            <w:tcW w:w="1356" w:type="dxa"/>
          </w:tcPr>
          <w:p w14:paraId="1A5E23E7" w14:textId="39D19498" w:rsidR="005B41DA" w:rsidRPr="00DE25CE" w:rsidRDefault="005B41DA" w:rsidP="005B715C">
            <w:pPr>
              <w:pStyle w:val="Texto"/>
              <w:tabs>
                <w:tab w:val="decimal" w:pos="1223"/>
              </w:tabs>
              <w:jc w:val="left"/>
            </w:pPr>
            <w:r w:rsidRPr="005B41DA">
              <w:t>128.504.28</w:t>
            </w:r>
            <w:r w:rsidR="004256E2">
              <w:t>3</w:t>
            </w:r>
          </w:p>
        </w:tc>
        <w:tc>
          <w:tcPr>
            <w:tcW w:w="66" w:type="dxa"/>
          </w:tcPr>
          <w:p w14:paraId="289427B7" w14:textId="77777777" w:rsidR="005B41DA" w:rsidRDefault="005B41DA" w:rsidP="005B715C">
            <w:pPr>
              <w:pStyle w:val="Texto"/>
              <w:jc w:val="left"/>
            </w:pPr>
          </w:p>
        </w:tc>
        <w:tc>
          <w:tcPr>
            <w:tcW w:w="1386" w:type="dxa"/>
          </w:tcPr>
          <w:p w14:paraId="56C4664E" w14:textId="2915D48F" w:rsidR="005B41DA" w:rsidRPr="00DE25CE" w:rsidRDefault="00277545" w:rsidP="005B715C">
            <w:pPr>
              <w:pStyle w:val="Texto"/>
              <w:tabs>
                <w:tab w:val="decimal" w:pos="1290"/>
              </w:tabs>
              <w:jc w:val="left"/>
            </w:pPr>
            <w:r>
              <w:t xml:space="preserve">-         </w:t>
            </w:r>
          </w:p>
        </w:tc>
        <w:tc>
          <w:tcPr>
            <w:tcW w:w="114" w:type="dxa"/>
          </w:tcPr>
          <w:p w14:paraId="47959B79" w14:textId="77777777" w:rsidR="005B41DA" w:rsidRDefault="005B41DA" w:rsidP="005B715C">
            <w:pPr>
              <w:pStyle w:val="Texto"/>
              <w:tabs>
                <w:tab w:val="decimal" w:pos="1080"/>
              </w:tabs>
              <w:jc w:val="left"/>
            </w:pPr>
          </w:p>
        </w:tc>
        <w:tc>
          <w:tcPr>
            <w:tcW w:w="1362" w:type="dxa"/>
          </w:tcPr>
          <w:p w14:paraId="517A4254" w14:textId="3A6E9029" w:rsidR="005B41DA" w:rsidRDefault="00277545" w:rsidP="005B715C">
            <w:pPr>
              <w:pStyle w:val="Texto"/>
              <w:tabs>
                <w:tab w:val="decimal" w:pos="1230"/>
              </w:tabs>
              <w:jc w:val="left"/>
            </w:pPr>
            <w:r>
              <w:t xml:space="preserve">-        </w:t>
            </w:r>
          </w:p>
        </w:tc>
      </w:tr>
      <w:tr w:rsidR="005B41DA" w14:paraId="3BAE2B63" w14:textId="77777777" w:rsidTr="004470E9">
        <w:tc>
          <w:tcPr>
            <w:tcW w:w="3396" w:type="dxa"/>
          </w:tcPr>
          <w:p w14:paraId="0F607537" w14:textId="77777777" w:rsidR="005B41DA" w:rsidRPr="00B13895" w:rsidRDefault="005B41DA" w:rsidP="005B715C">
            <w:pPr>
              <w:pStyle w:val="Texto"/>
            </w:pPr>
          </w:p>
        </w:tc>
        <w:tc>
          <w:tcPr>
            <w:tcW w:w="1152" w:type="dxa"/>
          </w:tcPr>
          <w:p w14:paraId="027D874A" w14:textId="77777777" w:rsidR="005B41DA" w:rsidRDefault="005B41DA" w:rsidP="005B715C">
            <w:pPr>
              <w:pStyle w:val="Texto"/>
              <w:tabs>
                <w:tab w:val="decimal" w:pos="1164"/>
              </w:tabs>
              <w:jc w:val="left"/>
            </w:pPr>
          </w:p>
        </w:tc>
        <w:tc>
          <w:tcPr>
            <w:tcW w:w="300" w:type="dxa"/>
          </w:tcPr>
          <w:p w14:paraId="24BBE03A" w14:textId="77777777" w:rsidR="005B41DA" w:rsidRDefault="005B41DA" w:rsidP="005B715C">
            <w:pPr>
              <w:pStyle w:val="Texto"/>
              <w:jc w:val="left"/>
            </w:pPr>
          </w:p>
        </w:tc>
        <w:tc>
          <w:tcPr>
            <w:tcW w:w="1380" w:type="dxa"/>
          </w:tcPr>
          <w:p w14:paraId="5695C958" w14:textId="77777777" w:rsidR="005B41DA" w:rsidRPr="00573EA6" w:rsidRDefault="005B41DA" w:rsidP="00277545">
            <w:pPr>
              <w:pStyle w:val="Texto"/>
              <w:tabs>
                <w:tab w:val="decimal" w:pos="1245"/>
              </w:tabs>
              <w:jc w:val="left"/>
            </w:pPr>
          </w:p>
        </w:tc>
        <w:tc>
          <w:tcPr>
            <w:tcW w:w="102" w:type="dxa"/>
          </w:tcPr>
          <w:p w14:paraId="4B5A0F42" w14:textId="77777777" w:rsidR="005B41DA" w:rsidRDefault="005B41DA" w:rsidP="005B715C">
            <w:pPr>
              <w:pStyle w:val="Texto"/>
              <w:jc w:val="left"/>
            </w:pPr>
          </w:p>
        </w:tc>
        <w:tc>
          <w:tcPr>
            <w:tcW w:w="1356" w:type="dxa"/>
          </w:tcPr>
          <w:p w14:paraId="59082C18" w14:textId="77777777" w:rsidR="005B41DA" w:rsidRPr="00DE25CE" w:rsidRDefault="005B41DA" w:rsidP="005B715C">
            <w:pPr>
              <w:pStyle w:val="Texto"/>
              <w:tabs>
                <w:tab w:val="decimal" w:pos="1223"/>
              </w:tabs>
              <w:jc w:val="left"/>
            </w:pPr>
          </w:p>
        </w:tc>
        <w:tc>
          <w:tcPr>
            <w:tcW w:w="66" w:type="dxa"/>
          </w:tcPr>
          <w:p w14:paraId="29907BBF" w14:textId="77777777" w:rsidR="005B41DA" w:rsidRDefault="005B41DA" w:rsidP="005B715C">
            <w:pPr>
              <w:pStyle w:val="Texto"/>
              <w:jc w:val="left"/>
            </w:pPr>
          </w:p>
        </w:tc>
        <w:tc>
          <w:tcPr>
            <w:tcW w:w="1386" w:type="dxa"/>
          </w:tcPr>
          <w:p w14:paraId="26E81EDD" w14:textId="77777777" w:rsidR="005B41DA" w:rsidRPr="00DE25CE" w:rsidRDefault="005B41DA" w:rsidP="005B715C">
            <w:pPr>
              <w:pStyle w:val="Texto"/>
              <w:tabs>
                <w:tab w:val="decimal" w:pos="1290"/>
              </w:tabs>
              <w:jc w:val="left"/>
            </w:pPr>
          </w:p>
        </w:tc>
        <w:tc>
          <w:tcPr>
            <w:tcW w:w="114" w:type="dxa"/>
          </w:tcPr>
          <w:p w14:paraId="31F4BAE9" w14:textId="77777777" w:rsidR="005B41DA" w:rsidRDefault="005B41DA" w:rsidP="005B715C">
            <w:pPr>
              <w:pStyle w:val="Texto"/>
              <w:tabs>
                <w:tab w:val="decimal" w:pos="1080"/>
              </w:tabs>
              <w:jc w:val="left"/>
            </w:pPr>
          </w:p>
        </w:tc>
        <w:tc>
          <w:tcPr>
            <w:tcW w:w="1362" w:type="dxa"/>
          </w:tcPr>
          <w:p w14:paraId="14B34015" w14:textId="77777777" w:rsidR="005B41DA" w:rsidRDefault="005B41DA" w:rsidP="005B715C">
            <w:pPr>
              <w:pStyle w:val="Texto"/>
              <w:tabs>
                <w:tab w:val="decimal" w:pos="1230"/>
              </w:tabs>
              <w:jc w:val="left"/>
            </w:pPr>
          </w:p>
        </w:tc>
      </w:tr>
      <w:tr w:rsidR="005B715C" w14:paraId="206EAD15" w14:textId="77777777" w:rsidTr="004470E9">
        <w:tc>
          <w:tcPr>
            <w:tcW w:w="3396" w:type="dxa"/>
          </w:tcPr>
          <w:p w14:paraId="3FF1C43C" w14:textId="6F11C8E2" w:rsidR="005B715C" w:rsidRPr="00B13895" w:rsidRDefault="005B715C" w:rsidP="005B715C">
            <w:pPr>
              <w:pStyle w:val="Texto"/>
            </w:pPr>
            <w:r>
              <w:t xml:space="preserve">Pérdida neta del </w:t>
            </w:r>
            <w:r w:rsidR="00787C19">
              <w:t>período</w:t>
            </w:r>
          </w:p>
        </w:tc>
        <w:tc>
          <w:tcPr>
            <w:tcW w:w="1152" w:type="dxa"/>
          </w:tcPr>
          <w:p w14:paraId="1D20CDED" w14:textId="23C5BF94" w:rsidR="005B715C" w:rsidRDefault="00277545" w:rsidP="005B715C">
            <w:pPr>
              <w:pStyle w:val="Texto"/>
              <w:tabs>
                <w:tab w:val="decimal" w:pos="1164"/>
              </w:tabs>
              <w:jc w:val="left"/>
            </w:pPr>
            <w:r>
              <w:t xml:space="preserve">-        </w:t>
            </w:r>
          </w:p>
        </w:tc>
        <w:tc>
          <w:tcPr>
            <w:tcW w:w="300" w:type="dxa"/>
          </w:tcPr>
          <w:p w14:paraId="0E88BC6A" w14:textId="77777777" w:rsidR="005B715C" w:rsidRDefault="005B715C" w:rsidP="005B715C">
            <w:pPr>
              <w:pStyle w:val="Texto"/>
              <w:jc w:val="left"/>
            </w:pPr>
          </w:p>
        </w:tc>
        <w:tc>
          <w:tcPr>
            <w:tcW w:w="1380" w:type="dxa"/>
          </w:tcPr>
          <w:p w14:paraId="2EB0F4A4" w14:textId="6A019BC9" w:rsidR="005B715C" w:rsidRDefault="00277545" w:rsidP="00277545">
            <w:pPr>
              <w:pStyle w:val="Texto"/>
              <w:tabs>
                <w:tab w:val="decimal" w:pos="1245"/>
              </w:tabs>
              <w:jc w:val="left"/>
            </w:pPr>
            <w:r>
              <w:t xml:space="preserve">-        </w:t>
            </w:r>
          </w:p>
        </w:tc>
        <w:tc>
          <w:tcPr>
            <w:tcW w:w="102" w:type="dxa"/>
          </w:tcPr>
          <w:p w14:paraId="55A61204" w14:textId="77777777" w:rsidR="005B715C" w:rsidRDefault="005B715C" w:rsidP="005B715C">
            <w:pPr>
              <w:pStyle w:val="Texto"/>
              <w:jc w:val="left"/>
            </w:pPr>
          </w:p>
        </w:tc>
        <w:tc>
          <w:tcPr>
            <w:tcW w:w="1356" w:type="dxa"/>
          </w:tcPr>
          <w:p w14:paraId="5F0E0682" w14:textId="06F6BF4F" w:rsidR="005B715C" w:rsidRDefault="00BD7B6B" w:rsidP="005B715C">
            <w:pPr>
              <w:pStyle w:val="Texto"/>
              <w:tabs>
                <w:tab w:val="decimal" w:pos="1223"/>
              </w:tabs>
            </w:pPr>
            <w:r w:rsidRPr="00BD7B6B">
              <w:t>(2.536.680)</w:t>
            </w:r>
          </w:p>
        </w:tc>
        <w:tc>
          <w:tcPr>
            <w:tcW w:w="66" w:type="dxa"/>
          </w:tcPr>
          <w:p w14:paraId="381C8803" w14:textId="7508B6FB" w:rsidR="005B715C" w:rsidRDefault="005B715C" w:rsidP="005B715C">
            <w:pPr>
              <w:pStyle w:val="Texto"/>
              <w:jc w:val="left"/>
            </w:pPr>
          </w:p>
        </w:tc>
        <w:tc>
          <w:tcPr>
            <w:tcW w:w="1386" w:type="dxa"/>
          </w:tcPr>
          <w:p w14:paraId="399AAC50" w14:textId="58022124" w:rsidR="005B715C" w:rsidRDefault="00BD7B6B" w:rsidP="005B715C">
            <w:pPr>
              <w:pStyle w:val="Texto"/>
              <w:tabs>
                <w:tab w:val="decimal" w:pos="1290"/>
              </w:tabs>
              <w:jc w:val="left"/>
            </w:pPr>
            <w:r w:rsidRPr="00BD7B6B">
              <w:t>(2.536.680)</w:t>
            </w:r>
          </w:p>
        </w:tc>
        <w:tc>
          <w:tcPr>
            <w:tcW w:w="114" w:type="dxa"/>
          </w:tcPr>
          <w:p w14:paraId="7DD14F00" w14:textId="77777777" w:rsidR="005B715C" w:rsidRDefault="005B715C" w:rsidP="005B715C">
            <w:pPr>
              <w:pStyle w:val="Texto"/>
              <w:tabs>
                <w:tab w:val="decimal" w:pos="1080"/>
              </w:tabs>
              <w:jc w:val="left"/>
            </w:pPr>
          </w:p>
        </w:tc>
        <w:tc>
          <w:tcPr>
            <w:tcW w:w="1362" w:type="dxa"/>
          </w:tcPr>
          <w:p w14:paraId="61D0C050" w14:textId="20B78DA7" w:rsidR="005B715C" w:rsidRDefault="00277545" w:rsidP="005B715C">
            <w:pPr>
              <w:pStyle w:val="Texto"/>
              <w:tabs>
                <w:tab w:val="decimal" w:pos="1230"/>
              </w:tabs>
            </w:pPr>
            <w:r w:rsidRPr="00277545">
              <w:t>(6.688.114)</w:t>
            </w:r>
          </w:p>
        </w:tc>
      </w:tr>
      <w:tr w:rsidR="00277545" w14:paraId="4365608C" w14:textId="77777777" w:rsidTr="004470E9">
        <w:tc>
          <w:tcPr>
            <w:tcW w:w="3396" w:type="dxa"/>
          </w:tcPr>
          <w:p w14:paraId="2406B27C" w14:textId="7BD00198" w:rsidR="00277545" w:rsidRPr="00B13895" w:rsidRDefault="00277545" w:rsidP="00277545">
            <w:pPr>
              <w:pStyle w:val="Texto"/>
              <w:rPr>
                <w:b/>
              </w:rPr>
            </w:pPr>
            <w:r w:rsidRPr="00B13895">
              <w:rPr>
                <w:b/>
              </w:rPr>
              <w:t xml:space="preserve">Saldos al cierre del </w:t>
            </w:r>
            <w:r w:rsidR="00787C19" w:rsidRPr="00787C19">
              <w:rPr>
                <w:b/>
              </w:rPr>
              <w:t>período</w:t>
            </w:r>
          </w:p>
        </w:tc>
        <w:tc>
          <w:tcPr>
            <w:tcW w:w="1152" w:type="dxa"/>
            <w:tcBorders>
              <w:top w:val="single" w:sz="6" w:space="0" w:color="auto"/>
              <w:bottom w:val="double" w:sz="6" w:space="0" w:color="auto"/>
            </w:tcBorders>
          </w:tcPr>
          <w:p w14:paraId="24388093" w14:textId="01C35366" w:rsidR="00277545" w:rsidRPr="00B2049A" w:rsidRDefault="00277545" w:rsidP="00277545">
            <w:pPr>
              <w:pStyle w:val="Texto"/>
              <w:tabs>
                <w:tab w:val="decimal" w:pos="1164"/>
              </w:tabs>
              <w:jc w:val="left"/>
              <w:rPr>
                <w:b/>
                <w:bCs/>
              </w:rPr>
            </w:pPr>
            <w:r w:rsidRPr="005B41DA">
              <w:rPr>
                <w:b/>
                <w:bCs/>
              </w:rPr>
              <w:t>12.576.860</w:t>
            </w:r>
          </w:p>
        </w:tc>
        <w:tc>
          <w:tcPr>
            <w:tcW w:w="300" w:type="dxa"/>
          </w:tcPr>
          <w:p w14:paraId="26A95CBF" w14:textId="77777777" w:rsidR="00277545" w:rsidRPr="00EF02D9" w:rsidRDefault="00277545" w:rsidP="00277545">
            <w:pPr>
              <w:pStyle w:val="Texto"/>
              <w:jc w:val="left"/>
              <w:rPr>
                <w:b/>
                <w:bCs/>
              </w:rPr>
            </w:pPr>
          </w:p>
        </w:tc>
        <w:tc>
          <w:tcPr>
            <w:tcW w:w="1380" w:type="dxa"/>
            <w:tcBorders>
              <w:top w:val="single" w:sz="6" w:space="0" w:color="auto"/>
              <w:bottom w:val="double" w:sz="6" w:space="0" w:color="auto"/>
            </w:tcBorders>
          </w:tcPr>
          <w:p w14:paraId="4A57E0F4" w14:textId="731F9739" w:rsidR="00277545" w:rsidRPr="00277545" w:rsidRDefault="00277545" w:rsidP="00277545">
            <w:pPr>
              <w:pStyle w:val="Texto"/>
              <w:tabs>
                <w:tab w:val="decimal" w:pos="1245"/>
              </w:tabs>
              <w:jc w:val="left"/>
              <w:rPr>
                <w:b/>
                <w:bCs/>
              </w:rPr>
            </w:pPr>
            <w:r w:rsidRPr="00277545">
              <w:rPr>
                <w:b/>
                <w:bCs/>
              </w:rPr>
              <w:t xml:space="preserve">-        </w:t>
            </w:r>
          </w:p>
        </w:tc>
        <w:tc>
          <w:tcPr>
            <w:tcW w:w="102" w:type="dxa"/>
          </w:tcPr>
          <w:p w14:paraId="285DDB1E" w14:textId="77777777" w:rsidR="00277545" w:rsidRPr="00EF02D9" w:rsidRDefault="00277545" w:rsidP="00277545">
            <w:pPr>
              <w:pStyle w:val="Texto"/>
              <w:jc w:val="left"/>
              <w:rPr>
                <w:b/>
                <w:bCs/>
              </w:rPr>
            </w:pPr>
          </w:p>
        </w:tc>
        <w:tc>
          <w:tcPr>
            <w:tcW w:w="1356" w:type="dxa"/>
            <w:tcBorders>
              <w:top w:val="single" w:sz="6" w:space="0" w:color="auto"/>
              <w:bottom w:val="double" w:sz="6" w:space="0" w:color="auto"/>
            </w:tcBorders>
          </w:tcPr>
          <w:p w14:paraId="33ABC5A5" w14:textId="13AED899" w:rsidR="00277545" w:rsidRPr="005B715C" w:rsidRDefault="00362102" w:rsidP="00277545">
            <w:pPr>
              <w:pStyle w:val="Texto"/>
              <w:tabs>
                <w:tab w:val="decimal" w:pos="1223"/>
              </w:tabs>
              <w:rPr>
                <w:b/>
                <w:bCs/>
              </w:rPr>
            </w:pPr>
            <w:r w:rsidRPr="00362102">
              <w:rPr>
                <w:b/>
                <w:bCs/>
              </w:rPr>
              <w:t>(491.372.037)</w:t>
            </w:r>
          </w:p>
        </w:tc>
        <w:tc>
          <w:tcPr>
            <w:tcW w:w="66" w:type="dxa"/>
          </w:tcPr>
          <w:p w14:paraId="5FCA2A2C" w14:textId="6A60B28B" w:rsidR="00277545" w:rsidRPr="005B715C" w:rsidRDefault="00277545" w:rsidP="00277545">
            <w:pPr>
              <w:pStyle w:val="Texto"/>
              <w:jc w:val="left"/>
              <w:rPr>
                <w:b/>
                <w:bCs/>
              </w:rPr>
            </w:pPr>
          </w:p>
        </w:tc>
        <w:tc>
          <w:tcPr>
            <w:tcW w:w="1386" w:type="dxa"/>
            <w:tcBorders>
              <w:top w:val="single" w:sz="6" w:space="0" w:color="auto"/>
              <w:bottom w:val="double" w:sz="6" w:space="0" w:color="auto"/>
            </w:tcBorders>
          </w:tcPr>
          <w:p w14:paraId="69C0D504" w14:textId="2D77AC64" w:rsidR="00277545" w:rsidRPr="005B715C" w:rsidRDefault="00BD7B6B" w:rsidP="00277545">
            <w:pPr>
              <w:pStyle w:val="Texto"/>
              <w:tabs>
                <w:tab w:val="decimal" w:pos="1290"/>
              </w:tabs>
              <w:jc w:val="left"/>
              <w:rPr>
                <w:b/>
                <w:bCs/>
              </w:rPr>
            </w:pPr>
            <w:r w:rsidRPr="00BD7B6B">
              <w:rPr>
                <w:b/>
                <w:bCs/>
              </w:rPr>
              <w:t>783.843.865</w:t>
            </w:r>
          </w:p>
        </w:tc>
        <w:tc>
          <w:tcPr>
            <w:tcW w:w="114" w:type="dxa"/>
          </w:tcPr>
          <w:p w14:paraId="25B8DE09" w14:textId="2A549A5E" w:rsidR="00277545" w:rsidRPr="005B715C" w:rsidRDefault="00277545" w:rsidP="00277545">
            <w:pPr>
              <w:pStyle w:val="Texto"/>
              <w:tabs>
                <w:tab w:val="decimal" w:pos="1080"/>
              </w:tabs>
              <w:jc w:val="left"/>
              <w:rPr>
                <w:b/>
                <w:bCs/>
              </w:rPr>
            </w:pPr>
          </w:p>
        </w:tc>
        <w:tc>
          <w:tcPr>
            <w:tcW w:w="1362" w:type="dxa"/>
            <w:tcBorders>
              <w:top w:val="single" w:sz="6" w:space="0" w:color="auto"/>
              <w:bottom w:val="double" w:sz="6" w:space="0" w:color="auto"/>
            </w:tcBorders>
          </w:tcPr>
          <w:p w14:paraId="402AC21B" w14:textId="23CED9AF" w:rsidR="00277545" w:rsidRPr="005B715C" w:rsidRDefault="00277545" w:rsidP="00277545">
            <w:pPr>
              <w:pStyle w:val="Texto"/>
              <w:tabs>
                <w:tab w:val="decimal" w:pos="1230"/>
              </w:tabs>
              <w:rPr>
                <w:b/>
                <w:bCs/>
              </w:rPr>
            </w:pPr>
            <w:r w:rsidRPr="00277545">
              <w:rPr>
                <w:b/>
                <w:bCs/>
              </w:rPr>
              <w:t>811.686.512</w:t>
            </w:r>
          </w:p>
        </w:tc>
      </w:tr>
    </w:tbl>
    <w:p w14:paraId="1D553C31" w14:textId="77777777" w:rsidR="00E0231F" w:rsidRDefault="00E0231F" w:rsidP="000A756F">
      <w:pPr>
        <w:pStyle w:val="Texto"/>
        <w:jc w:val="center"/>
      </w:pPr>
    </w:p>
    <w:p w14:paraId="42701F24" w14:textId="284D0185" w:rsidR="00E0231F" w:rsidRPr="00B348BB" w:rsidRDefault="00C815BF" w:rsidP="00B348BB">
      <w:pPr>
        <w:pStyle w:val="Texto"/>
        <w:numPr>
          <w:ilvl w:val="0"/>
          <w:numId w:val="32"/>
        </w:numPr>
        <w:ind w:left="-284"/>
        <w:jc w:val="left"/>
        <w:rPr>
          <w:sz w:val="16"/>
          <w:szCs w:val="16"/>
        </w:rPr>
      </w:pPr>
      <w:r w:rsidRPr="00B348BB">
        <w:rPr>
          <w:sz w:val="16"/>
          <w:szCs w:val="16"/>
        </w:rPr>
        <w:t>Según Acta de Asamblea de fecha 2 de junio de 2022</w:t>
      </w:r>
    </w:p>
    <w:p w14:paraId="0CE5983A" w14:textId="08DDA9AD" w:rsidR="003A474A" w:rsidRDefault="003A474A" w:rsidP="00B348BB">
      <w:pPr>
        <w:pStyle w:val="Texto"/>
        <w:ind w:left="360"/>
        <w:jc w:val="left"/>
      </w:pPr>
    </w:p>
    <w:p w14:paraId="3AC2F477" w14:textId="77777777" w:rsidR="00B348BB" w:rsidRPr="00262533" w:rsidRDefault="00B348BB" w:rsidP="00B348BB">
      <w:pPr>
        <w:pStyle w:val="Texto"/>
        <w:ind w:left="360"/>
        <w:jc w:val="left"/>
      </w:pPr>
    </w:p>
    <w:p w14:paraId="1F478C47" w14:textId="3AD6DD49" w:rsidR="0083288A" w:rsidRDefault="0083288A" w:rsidP="0083288A">
      <w:pPr>
        <w:pStyle w:val="Texto"/>
        <w:jc w:val="center"/>
      </w:pPr>
      <w:r w:rsidRPr="00EF63B7">
        <w:t xml:space="preserve">Las </w:t>
      </w:r>
      <w:r>
        <w:t>n</w:t>
      </w:r>
      <w:r w:rsidRPr="00EF63B7">
        <w:t xml:space="preserve">otas 1 a </w:t>
      </w:r>
      <w:r w:rsidR="001803C1">
        <w:t>6</w:t>
      </w:r>
      <w:r w:rsidRPr="00EF63B7">
        <w:t xml:space="preserve"> y </w:t>
      </w:r>
      <w:r>
        <w:t xml:space="preserve">los </w:t>
      </w:r>
      <w:r w:rsidRPr="00EF63B7">
        <w:t xml:space="preserve">Anexos </w:t>
      </w:r>
      <w:r>
        <w:t>I a VI que se acompañan</w:t>
      </w:r>
      <w:r w:rsidRPr="00EF63B7">
        <w:t xml:space="preserve"> forman parte </w:t>
      </w:r>
      <w:r>
        <w:t xml:space="preserve">integrante </w:t>
      </w:r>
    </w:p>
    <w:p w14:paraId="16DD47A7" w14:textId="77777777" w:rsidR="0083288A" w:rsidRPr="00F743BD" w:rsidRDefault="0083288A" w:rsidP="0083288A">
      <w:pPr>
        <w:pStyle w:val="Texto"/>
        <w:jc w:val="center"/>
      </w:pPr>
      <w:r w:rsidRPr="00EF63B7">
        <w:t>de los presentes estados contables</w:t>
      </w:r>
      <w:r>
        <w:t xml:space="preserve"> y deben ser leídos juntamente con los mismos</w:t>
      </w:r>
      <w:r w:rsidRPr="00EF63B7">
        <w:t>.</w:t>
      </w:r>
    </w:p>
    <w:p w14:paraId="42128C90" w14:textId="77777777" w:rsidR="000A756F" w:rsidRPr="00262533" w:rsidRDefault="000A756F" w:rsidP="000B5E27">
      <w:pPr>
        <w:pStyle w:val="Texto"/>
        <w:jc w:val="center"/>
      </w:pPr>
    </w:p>
    <w:p w14:paraId="5CA7414F" w14:textId="77777777" w:rsidR="00FF007E" w:rsidRPr="00AE29F4" w:rsidRDefault="00FF007E" w:rsidP="000B5E27">
      <w:pPr>
        <w:pStyle w:val="Texto"/>
        <w:jc w:val="center"/>
      </w:pPr>
      <w:r w:rsidRPr="00AE29F4">
        <w:br w:type="page"/>
      </w:r>
    </w:p>
    <w:p w14:paraId="17815B1A" w14:textId="77777777" w:rsidR="00DC36B7" w:rsidRPr="00876E63" w:rsidRDefault="007C0626" w:rsidP="00DC36B7">
      <w:pPr>
        <w:pStyle w:val="Texto"/>
        <w:jc w:val="center"/>
      </w:pPr>
      <w:r w:rsidRPr="00876E63">
        <w:rPr>
          <w:noProof/>
        </w:rPr>
        <w:lastRenderedPageBreak/>
        <mc:AlternateContent>
          <mc:Choice Requires="wps">
            <w:drawing>
              <wp:anchor distT="0" distB="0" distL="114300" distR="114300" simplePos="0" relativeHeight="251659264" behindDoc="0" locked="0" layoutInCell="1" allowOverlap="1" wp14:anchorId="7A386526" wp14:editId="608D572B">
                <wp:simplePos x="0" y="0"/>
                <wp:positionH relativeFrom="column">
                  <wp:posOffset>-923925</wp:posOffset>
                </wp:positionH>
                <wp:positionV relativeFrom="paragraph">
                  <wp:posOffset>-3027045</wp:posOffset>
                </wp:positionV>
                <wp:extent cx="4330700" cy="164465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4330700" cy="1644650"/>
                        </a:xfrm>
                        <a:prstGeom prst="rect">
                          <a:avLst/>
                        </a:prstGeom>
                        <a:solidFill>
                          <a:schemeClr val="lt1"/>
                        </a:solidFill>
                        <a:ln w="6350">
                          <a:solidFill>
                            <a:prstClr val="black"/>
                          </a:solidFill>
                        </a:ln>
                      </wps:spPr>
                      <wps:txbx>
                        <w:txbxContent>
                          <w:p w14:paraId="325857DD" w14:textId="77777777" w:rsidR="00DB0C87" w:rsidRDefault="00DB0C87" w:rsidP="00856C64">
                            <w:pPr>
                              <w:rPr>
                                <w:rFonts w:cs="Arial"/>
                                <w:sz w:val="20"/>
                                <w:lang w:eastAsia="es-AR"/>
                              </w:rPr>
                            </w:pPr>
                            <w:r>
                              <w:t xml:space="preserve">Insertar fila </w:t>
                            </w:r>
                            <w:r w:rsidRPr="00856C64">
                              <w:rPr>
                                <w:rFonts w:cs="Arial"/>
                                <w:sz w:val="20"/>
                                <w:lang w:eastAsia="es-AR"/>
                              </w:rPr>
                              <w:t>Resultado por exposición al cambio de poder adquisitivo de la moneda generado por el efectivo</w:t>
                            </w:r>
                            <w:r>
                              <w:rPr>
                                <w:rFonts w:cs="Arial"/>
                                <w:sz w:val="20"/>
                                <w:lang w:eastAsia="es-AR"/>
                              </w:rPr>
                              <w:t xml:space="preserve"> con los importes </w:t>
                            </w:r>
                            <w:r w:rsidRPr="00856C64">
                              <w:rPr>
                                <w:rFonts w:cs="Arial"/>
                                <w:sz w:val="20"/>
                                <w:lang w:eastAsia="es-AR"/>
                              </w:rPr>
                              <w:t xml:space="preserve"> (22.142)</w:t>
                            </w:r>
                            <w:r>
                              <w:rPr>
                                <w:rFonts w:cs="Arial"/>
                                <w:sz w:val="20"/>
                                <w:lang w:eastAsia="es-AR"/>
                              </w:rPr>
                              <w:t xml:space="preserve"> y</w:t>
                            </w:r>
                            <w:r w:rsidRPr="00856C64">
                              <w:rPr>
                                <w:rFonts w:cs="Arial"/>
                                <w:sz w:val="20"/>
                                <w:lang w:eastAsia="es-AR"/>
                              </w:rPr>
                              <w:t xml:space="preserve"> (158.556)</w:t>
                            </w:r>
                            <w:r>
                              <w:rPr>
                                <w:rFonts w:cs="Arial"/>
                                <w:sz w:val="20"/>
                                <w:lang w:eastAsia="es-AR"/>
                              </w:rPr>
                              <w:t>,agregarla debajo de ganancia neta del periodo.</w:t>
                            </w:r>
                          </w:p>
                          <w:p w14:paraId="022F7EE6" w14:textId="77777777" w:rsidR="00DB0C87" w:rsidRDefault="00DB0C87" w:rsidP="00AC7233">
                            <w:pPr>
                              <w:rPr>
                                <w:rFonts w:cs="Arial"/>
                                <w:sz w:val="20"/>
                                <w:lang w:eastAsia="es-AR"/>
                              </w:rPr>
                            </w:pPr>
                            <w:r>
                              <w:rPr>
                                <w:rFonts w:cs="Arial"/>
                                <w:sz w:val="20"/>
                                <w:lang w:eastAsia="es-AR"/>
                              </w:rPr>
                              <w:t xml:space="preserve">En Act. De Financiación agregar una fila </w:t>
                            </w:r>
                            <w:r w:rsidRPr="00AC7233">
                              <w:rPr>
                                <w:rFonts w:cs="Arial"/>
                                <w:sz w:val="20"/>
                                <w:lang w:eastAsia="es-AR"/>
                              </w:rPr>
                              <w:t>Aumento neto de deudas financieras</w:t>
                            </w:r>
                            <w:r>
                              <w:rPr>
                                <w:rFonts w:cs="Arial"/>
                                <w:sz w:val="20"/>
                                <w:lang w:eastAsia="es-AR"/>
                              </w:rPr>
                              <w:t xml:space="preserve"> con los importes – (0) y </w:t>
                            </w:r>
                            <w:r w:rsidRPr="00AC7233">
                              <w:rPr>
                                <w:rFonts w:cs="Arial"/>
                                <w:sz w:val="20"/>
                                <w:lang w:eastAsia="es-AR"/>
                              </w:rPr>
                              <w:t xml:space="preserve"> 13.915.411</w:t>
                            </w:r>
                            <w:r>
                              <w:rPr>
                                <w:rFonts w:cs="Arial"/>
                                <w:sz w:val="20"/>
                                <w:lang w:eastAsia="es-AR"/>
                              </w:rPr>
                              <w:t xml:space="preserve"> debajo de dividendos pagados.</w:t>
                            </w:r>
                          </w:p>
                          <w:p w14:paraId="7323E736" w14:textId="77777777" w:rsidR="00DB0C87" w:rsidRPr="0059751B" w:rsidRDefault="00DB0C87" w:rsidP="00AC7233">
                            <w:pPr>
                              <w:ind w:firstLineChars="100" w:firstLine="200"/>
                              <w:rPr>
                                <w:rFonts w:cs="Arial"/>
                                <w:bCs/>
                                <w:sz w:val="20"/>
                                <w:lang w:eastAsia="es-AR"/>
                              </w:rPr>
                            </w:pPr>
                            <w:r>
                              <w:rPr>
                                <w:rFonts w:cs="Arial"/>
                                <w:sz w:val="20"/>
                                <w:lang w:eastAsia="es-AR"/>
                              </w:rPr>
                              <w:t xml:space="preserve">Insertar fila </w:t>
                            </w:r>
                            <w:r w:rsidRPr="00AC7233">
                              <w:rPr>
                                <w:rFonts w:cs="Arial"/>
                                <w:b/>
                                <w:bCs/>
                                <w:sz w:val="20"/>
                                <w:lang w:eastAsia="es-AR"/>
                              </w:rPr>
                              <w:t>Resultado por exposición al cambio de poder adquisitivo de la moneda generado por el efectivo</w:t>
                            </w:r>
                            <w:r>
                              <w:rPr>
                                <w:rFonts w:cs="Arial"/>
                                <w:b/>
                                <w:bCs/>
                                <w:sz w:val="20"/>
                                <w:lang w:eastAsia="es-AR"/>
                              </w:rPr>
                              <w:t xml:space="preserve"> </w:t>
                            </w:r>
                            <w:r>
                              <w:rPr>
                                <w:rFonts w:cs="Arial"/>
                                <w:bCs/>
                                <w:sz w:val="20"/>
                                <w:lang w:eastAsia="es-AR"/>
                              </w:rPr>
                              <w:t xml:space="preserve">con los importes </w:t>
                            </w:r>
                            <w:r w:rsidRPr="00AC7233">
                              <w:rPr>
                                <w:rFonts w:cs="Arial"/>
                                <w:bCs/>
                                <w:sz w:val="20"/>
                                <w:lang w:eastAsia="es-AR"/>
                              </w:rPr>
                              <w:t xml:space="preserve"> 22.142 </w:t>
                            </w:r>
                            <w:r>
                              <w:rPr>
                                <w:rFonts w:cs="Arial"/>
                                <w:bCs/>
                                <w:sz w:val="20"/>
                                <w:lang w:eastAsia="es-AR"/>
                              </w:rPr>
                              <w:t>y</w:t>
                            </w:r>
                            <w:r w:rsidRPr="00AC7233">
                              <w:rPr>
                                <w:rFonts w:cs="Arial"/>
                                <w:bCs/>
                                <w:sz w:val="20"/>
                                <w:lang w:eastAsia="es-AR"/>
                              </w:rPr>
                              <w:t xml:space="preserve"> 158.556</w:t>
                            </w:r>
                            <w:r>
                              <w:rPr>
                                <w:rFonts w:cs="Arial"/>
                                <w:bCs/>
                                <w:sz w:val="20"/>
                                <w:lang w:eastAsia="es-AR"/>
                              </w:rPr>
                              <w:t>, debajo de Flujo neto de efectivo generado por las acti de inv.</w:t>
                            </w:r>
                          </w:p>
                          <w:p w14:paraId="436A0286" w14:textId="77777777" w:rsidR="00DB0C87" w:rsidRPr="00AC7233" w:rsidRDefault="00DB0C87" w:rsidP="00AC7233">
                            <w:pPr>
                              <w:rPr>
                                <w:rFonts w:cs="Arial"/>
                                <w:sz w:val="20"/>
                                <w:lang w:eastAsia="es-AR"/>
                              </w:rPr>
                            </w:pPr>
                          </w:p>
                          <w:p w14:paraId="54EF9B7B" w14:textId="77777777" w:rsidR="00DB0C87" w:rsidRDefault="00DB0C87" w:rsidP="00856C64">
                            <w:pPr>
                              <w:rPr>
                                <w:rFonts w:cs="Arial"/>
                                <w:sz w:val="20"/>
                                <w:lang w:eastAsia="es-AR"/>
                              </w:rPr>
                            </w:pPr>
                          </w:p>
                          <w:p w14:paraId="072C9E7F" w14:textId="77777777" w:rsidR="00DB0C87" w:rsidRPr="00856C64" w:rsidRDefault="00DB0C87" w:rsidP="00856C64">
                            <w:pPr>
                              <w:rPr>
                                <w:rFonts w:cs="Arial"/>
                                <w:sz w:val="20"/>
                                <w:lang w:eastAsia="es-AR"/>
                              </w:rPr>
                            </w:pPr>
                          </w:p>
                          <w:p w14:paraId="55C91553" w14:textId="77777777" w:rsidR="00DB0C87" w:rsidRDefault="00DB0C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86526" id="_x0000_t202" coordsize="21600,21600" o:spt="202" path="m,l,21600r21600,l21600,xe">
                <v:stroke joinstyle="miter"/>
                <v:path gradientshapeok="t" o:connecttype="rect"/>
              </v:shapetype>
              <v:shape id="Text Box 1" o:spid="_x0000_s1026" type="#_x0000_t202" style="position:absolute;left:0;text-align:left;margin-left:-72.75pt;margin-top:-238.35pt;width:341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" fillcolor="white [3201]" strokeweight=".5pt">
                <v:textbox>
                  <w:txbxContent>
                    <w:p w14:paraId="325857DD" w14:textId="77777777" w:rsidR="00DB0C87" w:rsidRDefault="00DB0C87" w:rsidP="00856C64">
                      <w:pPr>
                        <w:rPr>
                          <w:rFonts w:cs="Arial"/>
                          <w:sz w:val="20"/>
                          <w:lang w:eastAsia="es-AR"/>
                        </w:rPr>
                      </w:pPr>
                      <w:r>
                        <w:t xml:space="preserve">Insertar fila </w:t>
                      </w:r>
                      <w:r w:rsidRPr="00856C64">
                        <w:rPr>
                          <w:rFonts w:cs="Arial"/>
                          <w:sz w:val="20"/>
                          <w:lang w:eastAsia="es-AR"/>
                        </w:rPr>
                        <w:t>Resultado por exposición al cambio de poder adquisitivo de la moneda generado por el efectivo</w:t>
                      </w:r>
                      <w:r>
                        <w:rPr>
                          <w:rFonts w:cs="Arial"/>
                          <w:sz w:val="20"/>
                          <w:lang w:eastAsia="es-AR"/>
                        </w:rPr>
                        <w:t xml:space="preserve"> con los importes </w:t>
                      </w:r>
                      <w:r w:rsidRPr="00856C64">
                        <w:rPr>
                          <w:rFonts w:cs="Arial"/>
                          <w:sz w:val="20"/>
                          <w:lang w:eastAsia="es-AR"/>
                        </w:rPr>
                        <w:t xml:space="preserve"> (22.142)</w:t>
                      </w:r>
                      <w:r>
                        <w:rPr>
                          <w:rFonts w:cs="Arial"/>
                          <w:sz w:val="20"/>
                          <w:lang w:eastAsia="es-AR"/>
                        </w:rPr>
                        <w:t xml:space="preserve"> y</w:t>
                      </w:r>
                      <w:r w:rsidRPr="00856C64">
                        <w:rPr>
                          <w:rFonts w:cs="Arial"/>
                          <w:sz w:val="20"/>
                          <w:lang w:eastAsia="es-AR"/>
                        </w:rPr>
                        <w:t xml:space="preserve"> (158.556)</w:t>
                      </w:r>
                      <w:r>
                        <w:rPr>
                          <w:rFonts w:cs="Arial"/>
                          <w:sz w:val="20"/>
                          <w:lang w:eastAsia="es-AR"/>
                        </w:rPr>
                        <w:t>,agregarla debajo de ganancia neta del periodo.</w:t>
                      </w:r>
                    </w:p>
                    <w:p w14:paraId="022F7EE6" w14:textId="77777777" w:rsidR="00DB0C87" w:rsidRDefault="00DB0C87" w:rsidP="00AC7233">
                      <w:pPr>
                        <w:rPr>
                          <w:rFonts w:cs="Arial"/>
                          <w:sz w:val="20"/>
                          <w:lang w:eastAsia="es-AR"/>
                        </w:rPr>
                      </w:pPr>
                      <w:r>
                        <w:rPr>
                          <w:rFonts w:cs="Arial"/>
                          <w:sz w:val="20"/>
                          <w:lang w:eastAsia="es-AR"/>
                        </w:rPr>
                        <w:t xml:space="preserve">En Act. De Financiación agregar una fila </w:t>
                      </w:r>
                      <w:r w:rsidRPr="00AC7233">
                        <w:rPr>
                          <w:rFonts w:cs="Arial"/>
                          <w:sz w:val="20"/>
                          <w:lang w:eastAsia="es-AR"/>
                        </w:rPr>
                        <w:t>Aumento neto de deudas financieras</w:t>
                      </w:r>
                      <w:r>
                        <w:rPr>
                          <w:rFonts w:cs="Arial"/>
                          <w:sz w:val="20"/>
                          <w:lang w:eastAsia="es-AR"/>
                        </w:rPr>
                        <w:t xml:space="preserve"> con los importes – (0) y </w:t>
                      </w:r>
                      <w:r w:rsidRPr="00AC7233">
                        <w:rPr>
                          <w:rFonts w:cs="Arial"/>
                          <w:sz w:val="20"/>
                          <w:lang w:eastAsia="es-AR"/>
                        </w:rPr>
                        <w:t xml:space="preserve"> 13.915.411</w:t>
                      </w:r>
                      <w:r>
                        <w:rPr>
                          <w:rFonts w:cs="Arial"/>
                          <w:sz w:val="20"/>
                          <w:lang w:eastAsia="es-AR"/>
                        </w:rPr>
                        <w:t xml:space="preserve"> debajo de dividendos pagados.</w:t>
                      </w:r>
                    </w:p>
                    <w:p w14:paraId="7323E736" w14:textId="77777777" w:rsidR="00DB0C87" w:rsidRPr="0059751B" w:rsidRDefault="00DB0C87" w:rsidP="00AC7233">
                      <w:pPr>
                        <w:ind w:firstLineChars="100" w:firstLine="200"/>
                        <w:rPr>
                          <w:rFonts w:cs="Arial"/>
                          <w:bCs/>
                          <w:sz w:val="20"/>
                          <w:lang w:eastAsia="es-AR"/>
                        </w:rPr>
                      </w:pPr>
                      <w:r>
                        <w:rPr>
                          <w:rFonts w:cs="Arial"/>
                          <w:sz w:val="20"/>
                          <w:lang w:eastAsia="es-AR"/>
                        </w:rPr>
                        <w:t xml:space="preserve">Insertar fila </w:t>
                      </w:r>
                      <w:r w:rsidRPr="00AC7233">
                        <w:rPr>
                          <w:rFonts w:cs="Arial"/>
                          <w:b/>
                          <w:bCs/>
                          <w:sz w:val="20"/>
                          <w:lang w:eastAsia="es-AR"/>
                        </w:rPr>
                        <w:t>Resultado por exposición al cambio de poder adquisitivo de la moneda generado por el efectivo</w:t>
                      </w:r>
                      <w:r>
                        <w:rPr>
                          <w:rFonts w:cs="Arial"/>
                          <w:b/>
                          <w:bCs/>
                          <w:sz w:val="20"/>
                          <w:lang w:eastAsia="es-AR"/>
                        </w:rPr>
                        <w:t xml:space="preserve"> </w:t>
                      </w:r>
                      <w:r>
                        <w:rPr>
                          <w:rFonts w:cs="Arial"/>
                          <w:bCs/>
                          <w:sz w:val="20"/>
                          <w:lang w:eastAsia="es-AR"/>
                        </w:rPr>
                        <w:t xml:space="preserve">con los importes </w:t>
                      </w:r>
                      <w:r w:rsidRPr="00AC7233">
                        <w:rPr>
                          <w:rFonts w:cs="Arial"/>
                          <w:bCs/>
                          <w:sz w:val="20"/>
                          <w:lang w:eastAsia="es-AR"/>
                        </w:rPr>
                        <w:t xml:space="preserve"> 22.142 </w:t>
                      </w:r>
                      <w:r>
                        <w:rPr>
                          <w:rFonts w:cs="Arial"/>
                          <w:bCs/>
                          <w:sz w:val="20"/>
                          <w:lang w:eastAsia="es-AR"/>
                        </w:rPr>
                        <w:t>y</w:t>
                      </w:r>
                      <w:r w:rsidRPr="00AC7233">
                        <w:rPr>
                          <w:rFonts w:cs="Arial"/>
                          <w:bCs/>
                          <w:sz w:val="20"/>
                          <w:lang w:eastAsia="es-AR"/>
                        </w:rPr>
                        <w:t xml:space="preserve"> 158.556</w:t>
                      </w:r>
                      <w:r>
                        <w:rPr>
                          <w:rFonts w:cs="Arial"/>
                          <w:bCs/>
                          <w:sz w:val="20"/>
                          <w:lang w:eastAsia="es-AR"/>
                        </w:rPr>
                        <w:t>, debajo de Flujo neto de efectivo generado por las acti de inv.</w:t>
                      </w:r>
                    </w:p>
                    <w:p w14:paraId="436A0286" w14:textId="77777777" w:rsidR="00DB0C87" w:rsidRPr="00AC7233" w:rsidRDefault="00DB0C87" w:rsidP="00AC7233">
                      <w:pPr>
                        <w:rPr>
                          <w:rFonts w:cs="Arial"/>
                          <w:sz w:val="20"/>
                          <w:lang w:eastAsia="es-AR"/>
                        </w:rPr>
                      </w:pPr>
                    </w:p>
                    <w:p w14:paraId="54EF9B7B" w14:textId="77777777" w:rsidR="00DB0C87" w:rsidRDefault="00DB0C87" w:rsidP="00856C64">
                      <w:pPr>
                        <w:rPr>
                          <w:rFonts w:cs="Arial"/>
                          <w:sz w:val="20"/>
                          <w:lang w:eastAsia="es-AR"/>
                        </w:rPr>
                      </w:pPr>
                    </w:p>
                    <w:p w14:paraId="072C9E7F" w14:textId="77777777" w:rsidR="00DB0C87" w:rsidRPr="00856C64" w:rsidRDefault="00DB0C87" w:rsidP="00856C64">
                      <w:pPr>
                        <w:rPr>
                          <w:rFonts w:cs="Arial"/>
                          <w:sz w:val="20"/>
                          <w:lang w:eastAsia="es-AR"/>
                        </w:rPr>
                      </w:pPr>
                    </w:p>
                    <w:p w14:paraId="55C91553" w14:textId="77777777" w:rsidR="00DB0C87" w:rsidRDefault="00DB0C87"/>
                  </w:txbxContent>
                </v:textbox>
              </v:shape>
            </w:pict>
          </mc:Fallback>
        </mc:AlternateContent>
      </w:r>
    </w:p>
    <w:p w14:paraId="5890C165" w14:textId="77777777" w:rsidR="00883F16" w:rsidRPr="00262533" w:rsidRDefault="004656B9" w:rsidP="00883F16">
      <w:pPr>
        <w:pStyle w:val="Ttulonota"/>
        <w:jc w:val="center"/>
      </w:pPr>
      <w:r>
        <w:t>ESTADO DE FLUJO</w:t>
      </w:r>
      <w:r w:rsidR="00883F16" w:rsidRPr="00262533">
        <w:t xml:space="preserve"> DE EFECTIVO</w:t>
      </w:r>
    </w:p>
    <w:p w14:paraId="44582E6F" w14:textId="77777777" w:rsidR="004C101D" w:rsidRPr="00876E63" w:rsidRDefault="004C101D" w:rsidP="004C101D">
      <w:pPr>
        <w:pStyle w:val="Texto"/>
        <w:jc w:val="center"/>
      </w:pPr>
    </w:p>
    <w:p w14:paraId="3BC807BB" w14:textId="5E1852BC" w:rsidR="004E6A32" w:rsidRPr="00262533" w:rsidRDefault="004E6A32" w:rsidP="004E6A32">
      <w:pPr>
        <w:pStyle w:val="Ttulonota"/>
        <w:jc w:val="center"/>
      </w:pPr>
      <w:r>
        <w:t>POR EL</w:t>
      </w:r>
      <w:r w:rsidRPr="00262533">
        <w:t xml:space="preserve"> </w:t>
      </w:r>
      <w:r w:rsidR="008901BE">
        <w:t>PERÍODO DE SIETE MESES</w:t>
      </w:r>
      <w:r>
        <w:t xml:space="preserve"> </w:t>
      </w:r>
      <w:r w:rsidRPr="00262533">
        <w:t xml:space="preserve">FINALIZADO EL </w:t>
      </w:r>
      <w:r>
        <w:t xml:space="preserve">31 DE </w:t>
      </w:r>
      <w:r w:rsidR="008901BE">
        <w:t>AGOSTO</w:t>
      </w:r>
      <w:r>
        <w:t xml:space="preserve"> DE 2022</w:t>
      </w:r>
    </w:p>
    <w:p w14:paraId="03DD6E00" w14:textId="77777777" w:rsidR="004E6A32" w:rsidRDefault="004E6A32" w:rsidP="004E6A32">
      <w:pPr>
        <w:pStyle w:val="Texto"/>
        <w:jc w:val="center"/>
      </w:pPr>
    </w:p>
    <w:p w14:paraId="60D19A0A" w14:textId="34853B59" w:rsidR="004E6A32" w:rsidRDefault="004E6A32" w:rsidP="004E6A32">
      <w:pPr>
        <w:pStyle w:val="Ttulonota"/>
        <w:jc w:val="center"/>
      </w:pPr>
      <w:r>
        <w:t xml:space="preserve">COMPARATIVO </w:t>
      </w:r>
      <w:r w:rsidRPr="008658B8">
        <w:t xml:space="preserve">CON EL </w:t>
      </w:r>
      <w:r w:rsidR="008901BE">
        <w:t>MISMO PERÍODO DEL</w:t>
      </w:r>
      <w:r w:rsidRPr="008658B8">
        <w:t xml:space="preserve"> EJERCICIO ANTERIOR</w:t>
      </w:r>
    </w:p>
    <w:p w14:paraId="4CD196C1" w14:textId="77777777" w:rsidR="004C101D" w:rsidRPr="00876E63" w:rsidRDefault="004C101D" w:rsidP="004C101D">
      <w:pPr>
        <w:pStyle w:val="Texto"/>
        <w:jc w:val="center"/>
      </w:pPr>
    </w:p>
    <w:p w14:paraId="1F9142AF" w14:textId="77777777" w:rsidR="00A27B60" w:rsidRDefault="008658B8" w:rsidP="00A27B60">
      <w:pPr>
        <w:pStyle w:val="Texto"/>
        <w:jc w:val="center"/>
      </w:pPr>
      <w:r w:rsidRPr="008658B8">
        <w:t>(Cifras expresadas en pesos – Nota 2.2)</w:t>
      </w:r>
    </w:p>
    <w:p w14:paraId="156D5BD4" w14:textId="77777777" w:rsidR="00181FBE" w:rsidRPr="00582462" w:rsidRDefault="00181FBE" w:rsidP="003563B3">
      <w:pPr>
        <w:pStyle w:val="Texto"/>
        <w:jc w:val="center"/>
      </w:pPr>
    </w:p>
    <w:tbl>
      <w:tblPr>
        <w:tblStyle w:val="TableGrid"/>
        <w:tblW w:w="10584" w:type="dxa"/>
        <w:tblInd w:w="-576" w:type="dxa"/>
        <w:tblLayout w:type="fixed"/>
        <w:tblLook w:val="04A0" w:firstRow="1" w:lastRow="0" w:firstColumn="1" w:lastColumn="0" w:noHBand="0" w:noVBand="1"/>
      </w:tblPr>
      <w:tblGrid>
        <w:gridCol w:w="7839"/>
        <w:gridCol w:w="1323"/>
        <w:gridCol w:w="75"/>
        <w:gridCol w:w="1347"/>
      </w:tblGrid>
      <w:tr w:rsidR="001C56BA" w:rsidRPr="005B715C" w14:paraId="2C3E64BA" w14:textId="77777777" w:rsidTr="00277545">
        <w:tc>
          <w:tcPr>
            <w:tcW w:w="7839" w:type="dxa"/>
          </w:tcPr>
          <w:p w14:paraId="05DF7B9D" w14:textId="77777777" w:rsidR="001C56BA" w:rsidRPr="007F7F56" w:rsidRDefault="001C56BA" w:rsidP="009316FD">
            <w:pPr>
              <w:pStyle w:val="Texto"/>
              <w:jc w:val="left"/>
              <w:rPr>
                <w:sz w:val="18"/>
                <w:szCs w:val="18"/>
              </w:rPr>
            </w:pPr>
          </w:p>
        </w:tc>
        <w:tc>
          <w:tcPr>
            <w:tcW w:w="1323" w:type="dxa"/>
            <w:tcBorders>
              <w:bottom w:val="single" w:sz="6" w:space="0" w:color="auto"/>
            </w:tcBorders>
          </w:tcPr>
          <w:p w14:paraId="6995D85A" w14:textId="741A9F39" w:rsidR="001C56BA" w:rsidRPr="007F7F56" w:rsidRDefault="00FF1873" w:rsidP="004C101D">
            <w:pPr>
              <w:pStyle w:val="Texto"/>
              <w:jc w:val="center"/>
              <w:rPr>
                <w:b/>
                <w:sz w:val="18"/>
                <w:szCs w:val="18"/>
              </w:rPr>
            </w:pPr>
            <w:r w:rsidRPr="007F7F56">
              <w:rPr>
                <w:b/>
                <w:sz w:val="18"/>
                <w:szCs w:val="18"/>
              </w:rPr>
              <w:t>3</w:t>
            </w:r>
            <w:r w:rsidR="00BB53A3" w:rsidRPr="007F7F56">
              <w:rPr>
                <w:b/>
                <w:sz w:val="18"/>
                <w:szCs w:val="18"/>
              </w:rPr>
              <w:t>1</w:t>
            </w:r>
            <w:r w:rsidRPr="007F7F56">
              <w:rPr>
                <w:b/>
                <w:sz w:val="18"/>
                <w:szCs w:val="18"/>
              </w:rPr>
              <w:t>/</w:t>
            </w:r>
            <w:r w:rsidR="00BB53A3" w:rsidRPr="007F7F56">
              <w:rPr>
                <w:b/>
                <w:sz w:val="18"/>
                <w:szCs w:val="18"/>
              </w:rPr>
              <w:t>0</w:t>
            </w:r>
            <w:r w:rsidR="009A0EE0" w:rsidRPr="007F7F56">
              <w:rPr>
                <w:b/>
                <w:sz w:val="18"/>
                <w:szCs w:val="18"/>
              </w:rPr>
              <w:t>8/</w:t>
            </w:r>
            <w:r w:rsidRPr="007F7F56">
              <w:rPr>
                <w:b/>
                <w:sz w:val="18"/>
                <w:szCs w:val="18"/>
              </w:rPr>
              <w:t>202</w:t>
            </w:r>
            <w:r w:rsidR="004E6A32" w:rsidRPr="007F7F56">
              <w:rPr>
                <w:b/>
                <w:sz w:val="18"/>
                <w:szCs w:val="18"/>
              </w:rPr>
              <w:t>2</w:t>
            </w:r>
          </w:p>
        </w:tc>
        <w:tc>
          <w:tcPr>
            <w:tcW w:w="75" w:type="dxa"/>
          </w:tcPr>
          <w:p w14:paraId="3499D5E1" w14:textId="77777777" w:rsidR="001C56BA" w:rsidRPr="007F7F56" w:rsidRDefault="001C56BA" w:rsidP="009316FD">
            <w:pPr>
              <w:pStyle w:val="Texto"/>
              <w:jc w:val="center"/>
              <w:rPr>
                <w:b/>
                <w:sz w:val="18"/>
                <w:szCs w:val="18"/>
              </w:rPr>
            </w:pPr>
          </w:p>
        </w:tc>
        <w:tc>
          <w:tcPr>
            <w:tcW w:w="1347" w:type="dxa"/>
            <w:tcBorders>
              <w:bottom w:val="single" w:sz="6" w:space="0" w:color="auto"/>
            </w:tcBorders>
          </w:tcPr>
          <w:p w14:paraId="0CAEE2C5" w14:textId="44E7D7E3" w:rsidR="001C56BA" w:rsidRPr="007F7F56" w:rsidRDefault="00FF1873" w:rsidP="004C101D">
            <w:pPr>
              <w:pStyle w:val="Texto"/>
              <w:jc w:val="center"/>
              <w:rPr>
                <w:b/>
                <w:sz w:val="18"/>
                <w:szCs w:val="18"/>
              </w:rPr>
            </w:pPr>
            <w:r w:rsidRPr="007F7F56">
              <w:rPr>
                <w:b/>
                <w:sz w:val="18"/>
                <w:szCs w:val="18"/>
              </w:rPr>
              <w:t>3</w:t>
            </w:r>
            <w:r w:rsidR="00BB53A3" w:rsidRPr="007F7F56">
              <w:rPr>
                <w:b/>
                <w:sz w:val="18"/>
                <w:szCs w:val="18"/>
              </w:rPr>
              <w:t>1</w:t>
            </w:r>
            <w:r w:rsidRPr="007F7F56">
              <w:rPr>
                <w:b/>
                <w:sz w:val="18"/>
                <w:szCs w:val="18"/>
              </w:rPr>
              <w:t>/</w:t>
            </w:r>
            <w:r w:rsidR="00BB53A3" w:rsidRPr="007F7F56">
              <w:rPr>
                <w:b/>
                <w:sz w:val="18"/>
                <w:szCs w:val="18"/>
              </w:rPr>
              <w:t>0</w:t>
            </w:r>
            <w:r w:rsidR="008901BE" w:rsidRPr="007F7F56">
              <w:rPr>
                <w:b/>
                <w:sz w:val="18"/>
                <w:szCs w:val="18"/>
              </w:rPr>
              <w:t>8</w:t>
            </w:r>
            <w:r w:rsidRPr="007F7F56">
              <w:rPr>
                <w:b/>
                <w:sz w:val="18"/>
                <w:szCs w:val="18"/>
              </w:rPr>
              <w:t>/20</w:t>
            </w:r>
            <w:r w:rsidR="00BB53A3" w:rsidRPr="007F7F56">
              <w:rPr>
                <w:b/>
                <w:sz w:val="18"/>
                <w:szCs w:val="18"/>
              </w:rPr>
              <w:t>2</w:t>
            </w:r>
            <w:r w:rsidR="008901BE" w:rsidRPr="007F7F56">
              <w:rPr>
                <w:b/>
                <w:sz w:val="18"/>
                <w:szCs w:val="18"/>
              </w:rPr>
              <w:t>1</w:t>
            </w:r>
          </w:p>
        </w:tc>
      </w:tr>
      <w:tr w:rsidR="001C56BA" w:rsidRPr="005B715C" w14:paraId="0113E1E0" w14:textId="77777777" w:rsidTr="00277545">
        <w:tc>
          <w:tcPr>
            <w:tcW w:w="7839" w:type="dxa"/>
          </w:tcPr>
          <w:p w14:paraId="70AB0025" w14:textId="77777777" w:rsidR="001C56BA" w:rsidRPr="007F7F56" w:rsidRDefault="004656B9" w:rsidP="009316FD">
            <w:pPr>
              <w:pStyle w:val="Texto"/>
              <w:jc w:val="left"/>
              <w:rPr>
                <w:b/>
                <w:sz w:val="18"/>
                <w:szCs w:val="18"/>
              </w:rPr>
            </w:pPr>
            <w:r w:rsidRPr="007F7F56">
              <w:rPr>
                <w:b/>
                <w:sz w:val="18"/>
                <w:szCs w:val="18"/>
              </w:rPr>
              <w:t>VARIACIÓN</w:t>
            </w:r>
            <w:r w:rsidR="001C56BA" w:rsidRPr="007F7F56">
              <w:rPr>
                <w:b/>
                <w:sz w:val="18"/>
                <w:szCs w:val="18"/>
              </w:rPr>
              <w:t xml:space="preserve"> DEL EFECTIVO</w:t>
            </w:r>
          </w:p>
        </w:tc>
        <w:tc>
          <w:tcPr>
            <w:tcW w:w="1323" w:type="dxa"/>
          </w:tcPr>
          <w:p w14:paraId="6B317DB4" w14:textId="77777777" w:rsidR="001C56BA" w:rsidRPr="007F7F56" w:rsidRDefault="001C56BA" w:rsidP="00277545">
            <w:pPr>
              <w:pStyle w:val="Texto"/>
              <w:tabs>
                <w:tab w:val="decimal" w:pos="1171"/>
              </w:tabs>
              <w:jc w:val="left"/>
              <w:rPr>
                <w:sz w:val="18"/>
                <w:szCs w:val="18"/>
              </w:rPr>
            </w:pPr>
          </w:p>
        </w:tc>
        <w:tc>
          <w:tcPr>
            <w:tcW w:w="75" w:type="dxa"/>
          </w:tcPr>
          <w:p w14:paraId="64B062BE" w14:textId="77777777" w:rsidR="001C56BA" w:rsidRPr="007F7F56" w:rsidRDefault="001C56BA" w:rsidP="009316FD">
            <w:pPr>
              <w:pStyle w:val="Texto"/>
              <w:jc w:val="center"/>
              <w:rPr>
                <w:sz w:val="18"/>
                <w:szCs w:val="18"/>
              </w:rPr>
            </w:pPr>
          </w:p>
        </w:tc>
        <w:tc>
          <w:tcPr>
            <w:tcW w:w="1347" w:type="dxa"/>
          </w:tcPr>
          <w:p w14:paraId="5DC8F2B5" w14:textId="77777777" w:rsidR="001C56BA" w:rsidRPr="007F7F56" w:rsidRDefault="001C56BA" w:rsidP="00277545">
            <w:pPr>
              <w:pStyle w:val="Texto"/>
              <w:tabs>
                <w:tab w:val="decimal" w:pos="1186"/>
              </w:tabs>
              <w:rPr>
                <w:sz w:val="18"/>
                <w:szCs w:val="18"/>
              </w:rPr>
            </w:pPr>
          </w:p>
        </w:tc>
      </w:tr>
      <w:tr w:rsidR="00277545" w:rsidRPr="005B715C" w14:paraId="1664F90A" w14:textId="77777777" w:rsidTr="00277545">
        <w:tc>
          <w:tcPr>
            <w:tcW w:w="7839" w:type="dxa"/>
          </w:tcPr>
          <w:p w14:paraId="72CCF2DD" w14:textId="77777777" w:rsidR="00277545" w:rsidRPr="007F7F56" w:rsidRDefault="00277545" w:rsidP="00277545">
            <w:pPr>
              <w:pStyle w:val="Texto"/>
              <w:jc w:val="left"/>
              <w:rPr>
                <w:sz w:val="18"/>
                <w:szCs w:val="18"/>
              </w:rPr>
            </w:pPr>
            <w:r w:rsidRPr="007F7F56">
              <w:rPr>
                <w:sz w:val="18"/>
                <w:szCs w:val="18"/>
              </w:rPr>
              <w:t>Efectivo al inicio del ejercicio</w:t>
            </w:r>
          </w:p>
        </w:tc>
        <w:tc>
          <w:tcPr>
            <w:tcW w:w="1323" w:type="dxa"/>
          </w:tcPr>
          <w:p w14:paraId="3B8DF3BC" w14:textId="1D01B18E" w:rsidR="00277545" w:rsidRPr="007F7F56" w:rsidRDefault="00277545" w:rsidP="00277545">
            <w:pPr>
              <w:pStyle w:val="Texto"/>
              <w:tabs>
                <w:tab w:val="decimal" w:pos="1171"/>
              </w:tabs>
              <w:jc w:val="left"/>
              <w:rPr>
                <w:sz w:val="18"/>
                <w:szCs w:val="18"/>
              </w:rPr>
            </w:pPr>
            <w:r w:rsidRPr="007F7F56">
              <w:rPr>
                <w:sz w:val="18"/>
                <w:szCs w:val="18"/>
              </w:rPr>
              <w:t>5.377.26</w:t>
            </w:r>
            <w:r w:rsidR="00362102" w:rsidRPr="007F7F56">
              <w:rPr>
                <w:sz w:val="18"/>
                <w:szCs w:val="18"/>
              </w:rPr>
              <w:t>1</w:t>
            </w:r>
          </w:p>
        </w:tc>
        <w:tc>
          <w:tcPr>
            <w:tcW w:w="75" w:type="dxa"/>
          </w:tcPr>
          <w:p w14:paraId="4FCC4472" w14:textId="77777777" w:rsidR="00277545" w:rsidRPr="007F7F56" w:rsidRDefault="00277545" w:rsidP="00277545">
            <w:pPr>
              <w:pStyle w:val="Texto"/>
              <w:jc w:val="left"/>
              <w:rPr>
                <w:sz w:val="18"/>
                <w:szCs w:val="18"/>
              </w:rPr>
            </w:pPr>
          </w:p>
        </w:tc>
        <w:tc>
          <w:tcPr>
            <w:tcW w:w="1347" w:type="dxa"/>
          </w:tcPr>
          <w:p w14:paraId="6A6A9863" w14:textId="0E626842" w:rsidR="00277545" w:rsidRPr="007F7F56" w:rsidRDefault="00277545" w:rsidP="00277545">
            <w:pPr>
              <w:pStyle w:val="Texto"/>
              <w:tabs>
                <w:tab w:val="decimal" w:pos="1186"/>
              </w:tabs>
              <w:rPr>
                <w:sz w:val="18"/>
                <w:szCs w:val="18"/>
              </w:rPr>
            </w:pPr>
            <w:r w:rsidRPr="007F7F56">
              <w:rPr>
                <w:sz w:val="18"/>
                <w:szCs w:val="18"/>
              </w:rPr>
              <w:t>35.209.245</w:t>
            </w:r>
          </w:p>
        </w:tc>
      </w:tr>
      <w:tr w:rsidR="00277545" w:rsidRPr="005B715C" w14:paraId="1AEBB2F1" w14:textId="77777777" w:rsidTr="00277545">
        <w:tc>
          <w:tcPr>
            <w:tcW w:w="7839" w:type="dxa"/>
          </w:tcPr>
          <w:p w14:paraId="3AB2BDC3" w14:textId="2C23647C" w:rsidR="00277545" w:rsidRPr="007F7F56" w:rsidRDefault="00277545" w:rsidP="00277545">
            <w:pPr>
              <w:pStyle w:val="Texto"/>
              <w:jc w:val="left"/>
              <w:rPr>
                <w:sz w:val="18"/>
                <w:szCs w:val="18"/>
              </w:rPr>
            </w:pPr>
            <w:r w:rsidRPr="007F7F56">
              <w:rPr>
                <w:sz w:val="18"/>
                <w:szCs w:val="18"/>
              </w:rPr>
              <w:t xml:space="preserve">Efectivo al cierre del </w:t>
            </w:r>
            <w:r w:rsidR="00787C19" w:rsidRPr="007F7F56">
              <w:rPr>
                <w:sz w:val="18"/>
                <w:szCs w:val="18"/>
              </w:rPr>
              <w:t>período</w:t>
            </w:r>
            <w:r w:rsidR="00030FCD" w:rsidRPr="00EF01A5">
              <w:rPr>
                <w:sz w:val="16"/>
                <w:szCs w:val="16"/>
              </w:rPr>
              <w:t xml:space="preserve"> (1)</w:t>
            </w:r>
          </w:p>
        </w:tc>
        <w:tc>
          <w:tcPr>
            <w:tcW w:w="1323" w:type="dxa"/>
            <w:tcBorders>
              <w:bottom w:val="single" w:sz="6" w:space="0" w:color="auto"/>
            </w:tcBorders>
          </w:tcPr>
          <w:p w14:paraId="7626C677" w14:textId="01D5454E" w:rsidR="00277545" w:rsidRPr="007F7F56" w:rsidRDefault="00277545" w:rsidP="00277545">
            <w:pPr>
              <w:pStyle w:val="Texto"/>
              <w:tabs>
                <w:tab w:val="decimal" w:pos="1171"/>
              </w:tabs>
              <w:jc w:val="left"/>
              <w:rPr>
                <w:sz w:val="18"/>
                <w:szCs w:val="18"/>
              </w:rPr>
            </w:pPr>
            <w:r w:rsidRPr="007F7F56">
              <w:rPr>
                <w:sz w:val="18"/>
                <w:szCs w:val="18"/>
              </w:rPr>
              <w:t>2.238.93</w:t>
            </w:r>
            <w:r w:rsidR="00B55C8D" w:rsidRPr="007F7F56">
              <w:rPr>
                <w:sz w:val="18"/>
                <w:szCs w:val="18"/>
              </w:rPr>
              <w:t>6</w:t>
            </w:r>
          </w:p>
        </w:tc>
        <w:tc>
          <w:tcPr>
            <w:tcW w:w="75" w:type="dxa"/>
          </w:tcPr>
          <w:p w14:paraId="4898C142" w14:textId="77777777" w:rsidR="00277545" w:rsidRPr="007F7F56" w:rsidRDefault="00277545" w:rsidP="00277545">
            <w:pPr>
              <w:pStyle w:val="Texto"/>
              <w:jc w:val="left"/>
              <w:rPr>
                <w:sz w:val="18"/>
                <w:szCs w:val="18"/>
              </w:rPr>
            </w:pPr>
          </w:p>
        </w:tc>
        <w:tc>
          <w:tcPr>
            <w:tcW w:w="1347" w:type="dxa"/>
            <w:tcBorders>
              <w:bottom w:val="single" w:sz="6" w:space="0" w:color="auto"/>
            </w:tcBorders>
          </w:tcPr>
          <w:p w14:paraId="273AEEE6" w14:textId="5752B09B" w:rsidR="00277545" w:rsidRPr="007F7F56" w:rsidRDefault="00277545" w:rsidP="00277545">
            <w:pPr>
              <w:pStyle w:val="Texto"/>
              <w:tabs>
                <w:tab w:val="decimal" w:pos="1186"/>
              </w:tabs>
              <w:rPr>
                <w:sz w:val="18"/>
                <w:szCs w:val="18"/>
              </w:rPr>
            </w:pPr>
            <w:r w:rsidRPr="007F7F56">
              <w:rPr>
                <w:sz w:val="18"/>
                <w:szCs w:val="18"/>
              </w:rPr>
              <w:t>10.007.963</w:t>
            </w:r>
          </w:p>
        </w:tc>
      </w:tr>
      <w:tr w:rsidR="00277545" w:rsidRPr="005B715C" w14:paraId="66AA600C" w14:textId="77777777" w:rsidTr="00277545">
        <w:tc>
          <w:tcPr>
            <w:tcW w:w="7839" w:type="dxa"/>
          </w:tcPr>
          <w:p w14:paraId="5F3C82AB" w14:textId="25BE3588" w:rsidR="00277545" w:rsidRPr="007F7F56" w:rsidRDefault="00277545" w:rsidP="00277545">
            <w:pPr>
              <w:pStyle w:val="Texto"/>
              <w:jc w:val="left"/>
              <w:rPr>
                <w:b/>
                <w:sz w:val="18"/>
                <w:szCs w:val="18"/>
              </w:rPr>
            </w:pPr>
            <w:r w:rsidRPr="007F7F56">
              <w:rPr>
                <w:b/>
                <w:sz w:val="18"/>
                <w:szCs w:val="18"/>
              </w:rPr>
              <w:t>Disminución neta del efectivo</w:t>
            </w:r>
          </w:p>
        </w:tc>
        <w:tc>
          <w:tcPr>
            <w:tcW w:w="1323" w:type="dxa"/>
            <w:tcBorders>
              <w:top w:val="single" w:sz="6" w:space="0" w:color="auto"/>
              <w:bottom w:val="double" w:sz="6" w:space="0" w:color="auto"/>
            </w:tcBorders>
          </w:tcPr>
          <w:p w14:paraId="2F6DC006" w14:textId="041777B4" w:rsidR="00277545" w:rsidRPr="007F7F56" w:rsidRDefault="00277545" w:rsidP="00277545">
            <w:pPr>
              <w:pStyle w:val="Texto"/>
              <w:tabs>
                <w:tab w:val="decimal" w:pos="1171"/>
              </w:tabs>
              <w:jc w:val="left"/>
              <w:rPr>
                <w:b/>
                <w:bCs/>
                <w:sz w:val="18"/>
                <w:szCs w:val="18"/>
              </w:rPr>
            </w:pPr>
            <w:r w:rsidRPr="007F7F56">
              <w:rPr>
                <w:b/>
                <w:bCs/>
                <w:sz w:val="18"/>
                <w:szCs w:val="18"/>
              </w:rPr>
              <w:t>(3.138.32</w:t>
            </w:r>
            <w:r w:rsidR="00362102" w:rsidRPr="007F7F56">
              <w:rPr>
                <w:b/>
                <w:bCs/>
                <w:sz w:val="18"/>
                <w:szCs w:val="18"/>
              </w:rPr>
              <w:t>5</w:t>
            </w:r>
            <w:r w:rsidRPr="007F7F56">
              <w:rPr>
                <w:b/>
                <w:bCs/>
                <w:sz w:val="18"/>
                <w:szCs w:val="18"/>
              </w:rPr>
              <w:t>)</w:t>
            </w:r>
          </w:p>
        </w:tc>
        <w:tc>
          <w:tcPr>
            <w:tcW w:w="75" w:type="dxa"/>
          </w:tcPr>
          <w:p w14:paraId="206C8138" w14:textId="77777777" w:rsidR="00277545" w:rsidRPr="007F7F56" w:rsidRDefault="00277545" w:rsidP="00277545">
            <w:pPr>
              <w:pStyle w:val="Texto"/>
              <w:jc w:val="left"/>
              <w:rPr>
                <w:b/>
                <w:bCs/>
                <w:sz w:val="18"/>
                <w:szCs w:val="18"/>
              </w:rPr>
            </w:pPr>
          </w:p>
        </w:tc>
        <w:tc>
          <w:tcPr>
            <w:tcW w:w="1347" w:type="dxa"/>
            <w:tcBorders>
              <w:top w:val="single" w:sz="6" w:space="0" w:color="auto"/>
              <w:bottom w:val="double" w:sz="6" w:space="0" w:color="auto"/>
            </w:tcBorders>
          </w:tcPr>
          <w:p w14:paraId="7DA60F6A" w14:textId="1A4DFDDB" w:rsidR="00277545" w:rsidRPr="007F7F56" w:rsidRDefault="00277545" w:rsidP="00277545">
            <w:pPr>
              <w:pStyle w:val="Texto"/>
              <w:tabs>
                <w:tab w:val="decimal" w:pos="1186"/>
              </w:tabs>
              <w:rPr>
                <w:b/>
                <w:bCs/>
                <w:sz w:val="18"/>
                <w:szCs w:val="18"/>
              </w:rPr>
            </w:pPr>
            <w:r w:rsidRPr="007F7F56">
              <w:rPr>
                <w:b/>
                <w:bCs/>
                <w:sz w:val="18"/>
                <w:szCs w:val="18"/>
              </w:rPr>
              <w:t>(25.201.282)</w:t>
            </w:r>
          </w:p>
        </w:tc>
      </w:tr>
      <w:tr w:rsidR="00E34B3E" w:rsidRPr="005B715C" w14:paraId="0573DEF5" w14:textId="77777777" w:rsidTr="00277545">
        <w:tc>
          <w:tcPr>
            <w:tcW w:w="7839" w:type="dxa"/>
          </w:tcPr>
          <w:p w14:paraId="3133A705" w14:textId="77777777" w:rsidR="00E34B3E" w:rsidRPr="007F7F56" w:rsidRDefault="00E34B3E" w:rsidP="00E34B3E">
            <w:pPr>
              <w:pStyle w:val="Texto"/>
              <w:jc w:val="left"/>
              <w:rPr>
                <w:bCs/>
                <w:sz w:val="18"/>
                <w:szCs w:val="18"/>
              </w:rPr>
            </w:pPr>
          </w:p>
        </w:tc>
        <w:tc>
          <w:tcPr>
            <w:tcW w:w="1323" w:type="dxa"/>
            <w:tcBorders>
              <w:top w:val="double" w:sz="6" w:space="0" w:color="auto"/>
            </w:tcBorders>
          </w:tcPr>
          <w:p w14:paraId="259B2B8E" w14:textId="77777777" w:rsidR="00E34B3E" w:rsidRPr="007F7F56" w:rsidRDefault="00E34B3E" w:rsidP="00E34B3E">
            <w:pPr>
              <w:pStyle w:val="Texto"/>
              <w:tabs>
                <w:tab w:val="decimal" w:pos="1171"/>
              </w:tabs>
              <w:jc w:val="left"/>
              <w:rPr>
                <w:sz w:val="18"/>
                <w:szCs w:val="18"/>
              </w:rPr>
            </w:pPr>
          </w:p>
        </w:tc>
        <w:tc>
          <w:tcPr>
            <w:tcW w:w="75" w:type="dxa"/>
          </w:tcPr>
          <w:p w14:paraId="4CE2BE07" w14:textId="77777777" w:rsidR="00E34B3E" w:rsidRPr="007F7F56" w:rsidRDefault="00E34B3E" w:rsidP="00E34B3E">
            <w:pPr>
              <w:pStyle w:val="Texto"/>
              <w:jc w:val="left"/>
              <w:rPr>
                <w:bCs/>
                <w:sz w:val="18"/>
                <w:szCs w:val="18"/>
              </w:rPr>
            </w:pPr>
          </w:p>
        </w:tc>
        <w:tc>
          <w:tcPr>
            <w:tcW w:w="1347" w:type="dxa"/>
            <w:tcBorders>
              <w:top w:val="double" w:sz="6" w:space="0" w:color="auto"/>
            </w:tcBorders>
          </w:tcPr>
          <w:p w14:paraId="31A0EB69" w14:textId="77777777" w:rsidR="00E34B3E" w:rsidRPr="007F7F56" w:rsidRDefault="00E34B3E" w:rsidP="00E34B3E">
            <w:pPr>
              <w:pStyle w:val="Texto"/>
              <w:tabs>
                <w:tab w:val="decimal" w:pos="1186"/>
              </w:tabs>
              <w:rPr>
                <w:sz w:val="18"/>
                <w:szCs w:val="18"/>
              </w:rPr>
            </w:pPr>
          </w:p>
        </w:tc>
      </w:tr>
      <w:tr w:rsidR="00E34B3E" w:rsidRPr="005B715C" w14:paraId="6B75FBE1" w14:textId="77777777" w:rsidTr="00277545">
        <w:tc>
          <w:tcPr>
            <w:tcW w:w="7839" w:type="dxa"/>
          </w:tcPr>
          <w:p w14:paraId="493D1F3E" w14:textId="77777777" w:rsidR="00E34B3E" w:rsidRPr="007F7F56" w:rsidRDefault="00E34B3E" w:rsidP="00E34B3E">
            <w:pPr>
              <w:pStyle w:val="Texto"/>
              <w:jc w:val="left"/>
              <w:rPr>
                <w:b/>
                <w:sz w:val="18"/>
                <w:szCs w:val="18"/>
              </w:rPr>
            </w:pPr>
            <w:r w:rsidRPr="007F7F56">
              <w:rPr>
                <w:b/>
                <w:sz w:val="18"/>
                <w:szCs w:val="18"/>
              </w:rPr>
              <w:t>CAUSAS DE LA VARIACIÓN DEL EFECTIVO</w:t>
            </w:r>
          </w:p>
        </w:tc>
        <w:tc>
          <w:tcPr>
            <w:tcW w:w="1323" w:type="dxa"/>
          </w:tcPr>
          <w:p w14:paraId="48E456E1" w14:textId="77777777" w:rsidR="00E34B3E" w:rsidRPr="007F7F56" w:rsidRDefault="00E34B3E" w:rsidP="00E34B3E">
            <w:pPr>
              <w:pStyle w:val="Texto"/>
              <w:tabs>
                <w:tab w:val="decimal" w:pos="1171"/>
              </w:tabs>
              <w:jc w:val="left"/>
              <w:rPr>
                <w:sz w:val="18"/>
                <w:szCs w:val="18"/>
              </w:rPr>
            </w:pPr>
          </w:p>
        </w:tc>
        <w:tc>
          <w:tcPr>
            <w:tcW w:w="75" w:type="dxa"/>
          </w:tcPr>
          <w:p w14:paraId="7AE5C8E8" w14:textId="77777777" w:rsidR="00E34B3E" w:rsidRPr="007F7F56" w:rsidRDefault="00E34B3E" w:rsidP="00E34B3E">
            <w:pPr>
              <w:pStyle w:val="Texto"/>
              <w:jc w:val="left"/>
              <w:rPr>
                <w:sz w:val="18"/>
                <w:szCs w:val="18"/>
              </w:rPr>
            </w:pPr>
          </w:p>
        </w:tc>
        <w:tc>
          <w:tcPr>
            <w:tcW w:w="1347" w:type="dxa"/>
          </w:tcPr>
          <w:p w14:paraId="5C595DF2" w14:textId="77777777" w:rsidR="00E34B3E" w:rsidRPr="007F7F56" w:rsidRDefault="00E34B3E" w:rsidP="00E34B3E">
            <w:pPr>
              <w:pStyle w:val="Texto"/>
              <w:tabs>
                <w:tab w:val="decimal" w:pos="1186"/>
              </w:tabs>
              <w:rPr>
                <w:sz w:val="18"/>
                <w:szCs w:val="18"/>
              </w:rPr>
            </w:pPr>
          </w:p>
        </w:tc>
      </w:tr>
      <w:tr w:rsidR="00E34B3E" w:rsidRPr="005B715C" w14:paraId="07CC0560" w14:textId="77777777" w:rsidTr="00277545">
        <w:tc>
          <w:tcPr>
            <w:tcW w:w="7839" w:type="dxa"/>
          </w:tcPr>
          <w:p w14:paraId="284CE751" w14:textId="77777777" w:rsidR="00E34B3E" w:rsidRPr="007F7F56" w:rsidRDefault="00E34B3E" w:rsidP="00E34B3E">
            <w:pPr>
              <w:pStyle w:val="Texto"/>
              <w:jc w:val="left"/>
              <w:rPr>
                <w:bCs/>
                <w:sz w:val="18"/>
                <w:szCs w:val="18"/>
              </w:rPr>
            </w:pPr>
          </w:p>
        </w:tc>
        <w:tc>
          <w:tcPr>
            <w:tcW w:w="1323" w:type="dxa"/>
          </w:tcPr>
          <w:p w14:paraId="2952DC94" w14:textId="77777777" w:rsidR="00E34B3E" w:rsidRPr="007F7F56" w:rsidRDefault="00E34B3E" w:rsidP="00E34B3E">
            <w:pPr>
              <w:pStyle w:val="Texto"/>
              <w:tabs>
                <w:tab w:val="decimal" w:pos="1186"/>
              </w:tabs>
              <w:jc w:val="left"/>
              <w:rPr>
                <w:sz w:val="18"/>
                <w:szCs w:val="18"/>
              </w:rPr>
            </w:pPr>
          </w:p>
        </w:tc>
        <w:tc>
          <w:tcPr>
            <w:tcW w:w="75" w:type="dxa"/>
          </w:tcPr>
          <w:p w14:paraId="6AE4DE8C" w14:textId="77777777" w:rsidR="00E34B3E" w:rsidRPr="007F7F56" w:rsidRDefault="00E34B3E" w:rsidP="00E34B3E">
            <w:pPr>
              <w:pStyle w:val="Texto"/>
              <w:jc w:val="left"/>
              <w:rPr>
                <w:bCs/>
                <w:sz w:val="18"/>
                <w:szCs w:val="18"/>
              </w:rPr>
            </w:pPr>
          </w:p>
        </w:tc>
        <w:tc>
          <w:tcPr>
            <w:tcW w:w="1347" w:type="dxa"/>
          </w:tcPr>
          <w:p w14:paraId="693A9752" w14:textId="77777777" w:rsidR="00E34B3E" w:rsidRPr="007F7F56" w:rsidRDefault="00E34B3E" w:rsidP="00E34B3E">
            <w:pPr>
              <w:pStyle w:val="Texto"/>
              <w:tabs>
                <w:tab w:val="decimal" w:pos="1186"/>
              </w:tabs>
              <w:rPr>
                <w:sz w:val="18"/>
                <w:szCs w:val="18"/>
              </w:rPr>
            </w:pPr>
          </w:p>
        </w:tc>
      </w:tr>
      <w:tr w:rsidR="00E34B3E" w:rsidRPr="005B715C" w14:paraId="4A9C3173" w14:textId="77777777" w:rsidTr="00277545">
        <w:tc>
          <w:tcPr>
            <w:tcW w:w="7839" w:type="dxa"/>
          </w:tcPr>
          <w:p w14:paraId="38F6EC86" w14:textId="77777777" w:rsidR="00E34B3E" w:rsidRPr="007F7F56" w:rsidRDefault="00E34B3E" w:rsidP="00E34B3E">
            <w:pPr>
              <w:pStyle w:val="Texto"/>
              <w:jc w:val="left"/>
              <w:rPr>
                <w:b/>
                <w:sz w:val="18"/>
                <w:szCs w:val="18"/>
              </w:rPr>
            </w:pPr>
            <w:r w:rsidRPr="007F7F56">
              <w:rPr>
                <w:b/>
                <w:sz w:val="18"/>
                <w:szCs w:val="18"/>
              </w:rPr>
              <w:t>Actividades operativas:</w:t>
            </w:r>
          </w:p>
        </w:tc>
        <w:tc>
          <w:tcPr>
            <w:tcW w:w="1323" w:type="dxa"/>
          </w:tcPr>
          <w:p w14:paraId="73DC9071" w14:textId="77777777" w:rsidR="00E34B3E" w:rsidRPr="007F7F56" w:rsidRDefault="00E34B3E" w:rsidP="00277545">
            <w:pPr>
              <w:pStyle w:val="Texto"/>
              <w:tabs>
                <w:tab w:val="decimal" w:pos="1171"/>
              </w:tabs>
              <w:jc w:val="left"/>
              <w:rPr>
                <w:sz w:val="18"/>
                <w:szCs w:val="18"/>
              </w:rPr>
            </w:pPr>
          </w:p>
        </w:tc>
        <w:tc>
          <w:tcPr>
            <w:tcW w:w="75" w:type="dxa"/>
          </w:tcPr>
          <w:p w14:paraId="6F9E2EFE" w14:textId="77777777" w:rsidR="00E34B3E" w:rsidRPr="007F7F56" w:rsidRDefault="00E34B3E" w:rsidP="00E34B3E">
            <w:pPr>
              <w:pStyle w:val="Texto"/>
              <w:jc w:val="left"/>
              <w:rPr>
                <w:sz w:val="18"/>
                <w:szCs w:val="18"/>
              </w:rPr>
            </w:pPr>
          </w:p>
        </w:tc>
        <w:tc>
          <w:tcPr>
            <w:tcW w:w="1347" w:type="dxa"/>
          </w:tcPr>
          <w:p w14:paraId="227DAE80" w14:textId="77777777" w:rsidR="00E34B3E" w:rsidRPr="007F7F56" w:rsidRDefault="00E34B3E" w:rsidP="00E34B3E">
            <w:pPr>
              <w:pStyle w:val="Texto"/>
              <w:tabs>
                <w:tab w:val="decimal" w:pos="1186"/>
              </w:tabs>
              <w:rPr>
                <w:sz w:val="18"/>
                <w:szCs w:val="18"/>
              </w:rPr>
            </w:pPr>
          </w:p>
        </w:tc>
      </w:tr>
      <w:tr w:rsidR="00277545" w:rsidRPr="005B715C" w14:paraId="7F369BA3" w14:textId="77777777" w:rsidTr="00B348BB">
        <w:tc>
          <w:tcPr>
            <w:tcW w:w="7839" w:type="dxa"/>
          </w:tcPr>
          <w:p w14:paraId="6521F785" w14:textId="3C704B72" w:rsidR="00277545" w:rsidRPr="007F7F56" w:rsidRDefault="00277545" w:rsidP="00277545">
            <w:pPr>
              <w:pStyle w:val="Texto"/>
              <w:jc w:val="left"/>
              <w:rPr>
                <w:sz w:val="18"/>
                <w:szCs w:val="18"/>
              </w:rPr>
            </w:pPr>
            <w:r w:rsidRPr="007F7F56">
              <w:rPr>
                <w:sz w:val="18"/>
                <w:szCs w:val="18"/>
              </w:rPr>
              <w:t>Pérdida neta del período</w:t>
            </w:r>
          </w:p>
        </w:tc>
        <w:tc>
          <w:tcPr>
            <w:tcW w:w="1323" w:type="dxa"/>
          </w:tcPr>
          <w:p w14:paraId="632194FD" w14:textId="0F72E205" w:rsidR="00277545" w:rsidRPr="007F7F56" w:rsidRDefault="00CC5FDD" w:rsidP="00277545">
            <w:pPr>
              <w:pStyle w:val="Texto"/>
              <w:tabs>
                <w:tab w:val="decimal" w:pos="1171"/>
              </w:tabs>
              <w:jc w:val="left"/>
              <w:rPr>
                <w:sz w:val="18"/>
                <w:szCs w:val="18"/>
              </w:rPr>
            </w:pPr>
            <w:r w:rsidRPr="007F7F56">
              <w:rPr>
                <w:sz w:val="18"/>
                <w:szCs w:val="18"/>
              </w:rPr>
              <w:t>(2.536.680)</w:t>
            </w:r>
          </w:p>
        </w:tc>
        <w:tc>
          <w:tcPr>
            <w:tcW w:w="75" w:type="dxa"/>
          </w:tcPr>
          <w:p w14:paraId="1A5D886D" w14:textId="77777777" w:rsidR="00277545" w:rsidRPr="007F7F56" w:rsidRDefault="00277545" w:rsidP="00277545">
            <w:pPr>
              <w:pStyle w:val="Texto"/>
              <w:jc w:val="left"/>
              <w:rPr>
                <w:sz w:val="18"/>
                <w:szCs w:val="18"/>
              </w:rPr>
            </w:pPr>
          </w:p>
        </w:tc>
        <w:tc>
          <w:tcPr>
            <w:tcW w:w="1347" w:type="dxa"/>
          </w:tcPr>
          <w:p w14:paraId="11478143" w14:textId="5D92F900" w:rsidR="00277545" w:rsidRPr="007F7F56" w:rsidRDefault="00277545" w:rsidP="0056602D">
            <w:pPr>
              <w:pStyle w:val="Texto"/>
              <w:tabs>
                <w:tab w:val="decimal" w:pos="1186"/>
              </w:tabs>
              <w:jc w:val="left"/>
              <w:rPr>
                <w:sz w:val="18"/>
                <w:szCs w:val="18"/>
              </w:rPr>
            </w:pPr>
            <w:r w:rsidRPr="007F7F56">
              <w:rPr>
                <w:sz w:val="18"/>
                <w:szCs w:val="18"/>
              </w:rPr>
              <w:t>(6.688.114)</w:t>
            </w:r>
          </w:p>
        </w:tc>
      </w:tr>
      <w:tr w:rsidR="00277545" w:rsidRPr="005B715C" w14:paraId="15A05E8F" w14:textId="77777777" w:rsidTr="00B348BB">
        <w:tc>
          <w:tcPr>
            <w:tcW w:w="7839" w:type="dxa"/>
          </w:tcPr>
          <w:p w14:paraId="6CFDB42C" w14:textId="09B9E879" w:rsidR="00277545" w:rsidRPr="007F7F56" w:rsidRDefault="00277545" w:rsidP="00277545">
            <w:pPr>
              <w:pStyle w:val="Texto"/>
              <w:jc w:val="left"/>
              <w:rPr>
                <w:sz w:val="18"/>
                <w:szCs w:val="18"/>
              </w:rPr>
            </w:pPr>
            <w:r w:rsidRPr="007F7F56">
              <w:rPr>
                <w:sz w:val="18"/>
                <w:szCs w:val="18"/>
              </w:rPr>
              <w:t>Impuesto a las ganancias devengado en el período</w:t>
            </w:r>
          </w:p>
        </w:tc>
        <w:tc>
          <w:tcPr>
            <w:tcW w:w="1323" w:type="dxa"/>
          </w:tcPr>
          <w:p w14:paraId="5BF5F4D8" w14:textId="670069AE" w:rsidR="00277545" w:rsidRPr="007F7F56" w:rsidRDefault="00CC5FDD" w:rsidP="00277545">
            <w:pPr>
              <w:pStyle w:val="Texto"/>
              <w:tabs>
                <w:tab w:val="decimal" w:pos="1171"/>
              </w:tabs>
              <w:jc w:val="left"/>
              <w:rPr>
                <w:sz w:val="18"/>
                <w:szCs w:val="18"/>
              </w:rPr>
            </w:pPr>
            <w:r w:rsidRPr="007F7F56">
              <w:rPr>
                <w:sz w:val="18"/>
                <w:szCs w:val="18"/>
              </w:rPr>
              <w:t>8.278.842</w:t>
            </w:r>
          </w:p>
        </w:tc>
        <w:tc>
          <w:tcPr>
            <w:tcW w:w="75" w:type="dxa"/>
          </w:tcPr>
          <w:p w14:paraId="05BEDBDD" w14:textId="77777777" w:rsidR="00277545" w:rsidRPr="007F7F56" w:rsidRDefault="00277545" w:rsidP="00277545">
            <w:pPr>
              <w:pStyle w:val="Texto"/>
              <w:jc w:val="left"/>
              <w:rPr>
                <w:sz w:val="18"/>
                <w:szCs w:val="18"/>
              </w:rPr>
            </w:pPr>
          </w:p>
        </w:tc>
        <w:tc>
          <w:tcPr>
            <w:tcW w:w="1347" w:type="dxa"/>
          </w:tcPr>
          <w:p w14:paraId="06055527" w14:textId="7E5F89B7" w:rsidR="00277545" w:rsidRPr="007F7F56" w:rsidRDefault="00CC5FDD" w:rsidP="0056602D">
            <w:pPr>
              <w:pStyle w:val="Texto"/>
              <w:tabs>
                <w:tab w:val="decimal" w:pos="1186"/>
              </w:tabs>
              <w:jc w:val="left"/>
              <w:rPr>
                <w:sz w:val="18"/>
                <w:szCs w:val="18"/>
              </w:rPr>
            </w:pPr>
            <w:r w:rsidRPr="007F7F56">
              <w:rPr>
                <w:sz w:val="18"/>
                <w:szCs w:val="18"/>
              </w:rPr>
              <w:t>5.493.117</w:t>
            </w:r>
          </w:p>
        </w:tc>
      </w:tr>
      <w:tr w:rsidR="00277545" w:rsidRPr="005B715C" w14:paraId="44B6936C" w14:textId="77777777" w:rsidTr="00B348BB">
        <w:tc>
          <w:tcPr>
            <w:tcW w:w="7839" w:type="dxa"/>
          </w:tcPr>
          <w:p w14:paraId="44585FED" w14:textId="16B2DBB5" w:rsidR="00277545" w:rsidRPr="007F7F56" w:rsidRDefault="00277545" w:rsidP="00277545">
            <w:pPr>
              <w:pStyle w:val="Texto"/>
              <w:jc w:val="left"/>
              <w:rPr>
                <w:sz w:val="18"/>
                <w:szCs w:val="18"/>
              </w:rPr>
            </w:pPr>
            <w:r w:rsidRPr="007F7F56">
              <w:rPr>
                <w:rFonts w:cs="Arial"/>
                <w:sz w:val="18"/>
                <w:szCs w:val="18"/>
              </w:rPr>
              <w:t>Resultado por exposición al cambio de poder adquisitivo de la moneda generado por el efectivo</w:t>
            </w:r>
          </w:p>
        </w:tc>
        <w:tc>
          <w:tcPr>
            <w:tcW w:w="1323" w:type="dxa"/>
          </w:tcPr>
          <w:p w14:paraId="0D64E7FC" w14:textId="6E6F5857" w:rsidR="00277545" w:rsidRPr="007F7F56" w:rsidRDefault="00CC5FDD" w:rsidP="00277545">
            <w:pPr>
              <w:pStyle w:val="Texto"/>
              <w:tabs>
                <w:tab w:val="decimal" w:pos="1171"/>
              </w:tabs>
              <w:jc w:val="left"/>
              <w:rPr>
                <w:sz w:val="18"/>
                <w:szCs w:val="18"/>
              </w:rPr>
            </w:pPr>
            <w:r w:rsidRPr="007F7F56">
              <w:rPr>
                <w:sz w:val="18"/>
                <w:szCs w:val="18"/>
              </w:rPr>
              <w:t>(319.556)</w:t>
            </w:r>
          </w:p>
        </w:tc>
        <w:tc>
          <w:tcPr>
            <w:tcW w:w="75" w:type="dxa"/>
          </w:tcPr>
          <w:p w14:paraId="73245CB3" w14:textId="77777777" w:rsidR="00277545" w:rsidRPr="007F7F56" w:rsidRDefault="00277545" w:rsidP="00277545">
            <w:pPr>
              <w:pStyle w:val="Texto"/>
              <w:jc w:val="left"/>
              <w:rPr>
                <w:sz w:val="18"/>
                <w:szCs w:val="18"/>
              </w:rPr>
            </w:pPr>
          </w:p>
        </w:tc>
        <w:tc>
          <w:tcPr>
            <w:tcW w:w="1347" w:type="dxa"/>
          </w:tcPr>
          <w:p w14:paraId="55053B08" w14:textId="42A019AA" w:rsidR="00277545" w:rsidRPr="007F7F56" w:rsidRDefault="00277545" w:rsidP="0056602D">
            <w:pPr>
              <w:pStyle w:val="Texto"/>
              <w:tabs>
                <w:tab w:val="decimal" w:pos="1186"/>
              </w:tabs>
              <w:jc w:val="left"/>
              <w:rPr>
                <w:sz w:val="18"/>
                <w:szCs w:val="18"/>
              </w:rPr>
            </w:pPr>
            <w:r w:rsidRPr="007F7F56">
              <w:rPr>
                <w:sz w:val="18"/>
                <w:szCs w:val="18"/>
              </w:rPr>
              <w:t>(266.764)</w:t>
            </w:r>
          </w:p>
        </w:tc>
      </w:tr>
      <w:tr w:rsidR="00E34B3E" w:rsidRPr="005B715C" w14:paraId="76395F43" w14:textId="77777777" w:rsidTr="00277545">
        <w:tc>
          <w:tcPr>
            <w:tcW w:w="7839" w:type="dxa"/>
          </w:tcPr>
          <w:p w14:paraId="2B427731" w14:textId="77777777" w:rsidR="00E34B3E" w:rsidRPr="007F7F56" w:rsidRDefault="00E34B3E" w:rsidP="00E34B3E">
            <w:pPr>
              <w:pStyle w:val="Texto"/>
              <w:jc w:val="left"/>
              <w:rPr>
                <w:bCs/>
                <w:sz w:val="18"/>
                <w:szCs w:val="18"/>
              </w:rPr>
            </w:pPr>
          </w:p>
        </w:tc>
        <w:tc>
          <w:tcPr>
            <w:tcW w:w="1323" w:type="dxa"/>
          </w:tcPr>
          <w:p w14:paraId="2FE36E4A" w14:textId="77777777" w:rsidR="00E34B3E" w:rsidRPr="007F7F56" w:rsidRDefault="00E34B3E" w:rsidP="00E34B3E">
            <w:pPr>
              <w:pStyle w:val="Texto"/>
              <w:tabs>
                <w:tab w:val="decimal" w:pos="1186"/>
              </w:tabs>
              <w:jc w:val="left"/>
              <w:rPr>
                <w:sz w:val="18"/>
                <w:szCs w:val="18"/>
              </w:rPr>
            </w:pPr>
          </w:p>
        </w:tc>
        <w:tc>
          <w:tcPr>
            <w:tcW w:w="75" w:type="dxa"/>
          </w:tcPr>
          <w:p w14:paraId="430ADE68" w14:textId="77777777" w:rsidR="00E34B3E" w:rsidRPr="007F7F56" w:rsidRDefault="00E34B3E" w:rsidP="00E34B3E">
            <w:pPr>
              <w:pStyle w:val="Texto"/>
              <w:jc w:val="left"/>
              <w:rPr>
                <w:bCs/>
                <w:sz w:val="18"/>
                <w:szCs w:val="18"/>
              </w:rPr>
            </w:pPr>
          </w:p>
        </w:tc>
        <w:tc>
          <w:tcPr>
            <w:tcW w:w="1347" w:type="dxa"/>
          </w:tcPr>
          <w:p w14:paraId="1303073D" w14:textId="77777777" w:rsidR="00E34B3E" w:rsidRPr="007F7F56" w:rsidRDefault="00E34B3E" w:rsidP="00E34B3E">
            <w:pPr>
              <w:pStyle w:val="Texto"/>
              <w:tabs>
                <w:tab w:val="decimal" w:pos="1186"/>
              </w:tabs>
              <w:rPr>
                <w:sz w:val="18"/>
                <w:szCs w:val="18"/>
              </w:rPr>
            </w:pPr>
          </w:p>
        </w:tc>
      </w:tr>
      <w:tr w:rsidR="00E34B3E" w:rsidRPr="005B715C" w14:paraId="2C088752" w14:textId="77777777" w:rsidTr="00277545">
        <w:tc>
          <w:tcPr>
            <w:tcW w:w="7839" w:type="dxa"/>
          </w:tcPr>
          <w:p w14:paraId="12087EB6" w14:textId="77777777" w:rsidR="00E34B3E" w:rsidRPr="007F7F56" w:rsidRDefault="00E34B3E" w:rsidP="00E34B3E">
            <w:pPr>
              <w:pStyle w:val="Texto"/>
              <w:jc w:val="left"/>
              <w:rPr>
                <w:b/>
                <w:sz w:val="18"/>
                <w:szCs w:val="18"/>
              </w:rPr>
            </w:pPr>
            <w:r w:rsidRPr="007F7F56">
              <w:rPr>
                <w:b/>
                <w:sz w:val="18"/>
                <w:szCs w:val="18"/>
              </w:rPr>
              <w:t>Ajuste para arribar al flujo neto de efectivo de las actividades operativas:</w:t>
            </w:r>
          </w:p>
        </w:tc>
        <w:tc>
          <w:tcPr>
            <w:tcW w:w="1323" w:type="dxa"/>
          </w:tcPr>
          <w:p w14:paraId="6AF1B8D9" w14:textId="77777777" w:rsidR="00E34B3E" w:rsidRPr="007F7F56" w:rsidRDefault="00E34B3E" w:rsidP="00277545">
            <w:pPr>
              <w:pStyle w:val="Texto"/>
              <w:tabs>
                <w:tab w:val="decimal" w:pos="1171"/>
              </w:tabs>
              <w:jc w:val="left"/>
              <w:rPr>
                <w:sz w:val="18"/>
                <w:szCs w:val="18"/>
              </w:rPr>
            </w:pPr>
          </w:p>
        </w:tc>
        <w:tc>
          <w:tcPr>
            <w:tcW w:w="75" w:type="dxa"/>
          </w:tcPr>
          <w:p w14:paraId="564D4787" w14:textId="77777777" w:rsidR="00E34B3E" w:rsidRPr="007F7F56" w:rsidRDefault="00E34B3E" w:rsidP="00E34B3E">
            <w:pPr>
              <w:pStyle w:val="Texto"/>
              <w:jc w:val="left"/>
              <w:rPr>
                <w:sz w:val="18"/>
                <w:szCs w:val="18"/>
              </w:rPr>
            </w:pPr>
          </w:p>
        </w:tc>
        <w:tc>
          <w:tcPr>
            <w:tcW w:w="1347" w:type="dxa"/>
          </w:tcPr>
          <w:p w14:paraId="6DBDF90E" w14:textId="77777777" w:rsidR="00E34B3E" w:rsidRPr="007F7F56" w:rsidRDefault="00E34B3E" w:rsidP="00E34B3E">
            <w:pPr>
              <w:pStyle w:val="Texto"/>
              <w:tabs>
                <w:tab w:val="decimal" w:pos="1186"/>
              </w:tabs>
              <w:rPr>
                <w:sz w:val="18"/>
                <w:szCs w:val="18"/>
              </w:rPr>
            </w:pPr>
          </w:p>
        </w:tc>
      </w:tr>
      <w:tr w:rsidR="00277545" w:rsidRPr="005B715C" w14:paraId="2A2D67F4" w14:textId="77777777" w:rsidTr="00277545">
        <w:tc>
          <w:tcPr>
            <w:tcW w:w="7839" w:type="dxa"/>
          </w:tcPr>
          <w:p w14:paraId="5E3C2ABB" w14:textId="77777777" w:rsidR="00277545" w:rsidRPr="007F7F56" w:rsidRDefault="00277545" w:rsidP="00277545">
            <w:pPr>
              <w:pStyle w:val="Texto"/>
              <w:jc w:val="left"/>
              <w:rPr>
                <w:sz w:val="18"/>
                <w:szCs w:val="18"/>
              </w:rPr>
            </w:pPr>
            <w:r w:rsidRPr="007F7F56">
              <w:rPr>
                <w:sz w:val="18"/>
                <w:szCs w:val="18"/>
              </w:rPr>
              <w:t>Depreciaciones de bienes de uso</w:t>
            </w:r>
          </w:p>
        </w:tc>
        <w:tc>
          <w:tcPr>
            <w:tcW w:w="1323" w:type="dxa"/>
          </w:tcPr>
          <w:p w14:paraId="45402EE3" w14:textId="5259BA0F" w:rsidR="00277545" w:rsidRPr="007F7F56" w:rsidRDefault="00277545" w:rsidP="00277545">
            <w:pPr>
              <w:pStyle w:val="Texto"/>
              <w:tabs>
                <w:tab w:val="decimal" w:pos="1171"/>
              </w:tabs>
              <w:jc w:val="left"/>
              <w:rPr>
                <w:sz w:val="18"/>
                <w:szCs w:val="18"/>
              </w:rPr>
            </w:pPr>
            <w:r w:rsidRPr="007F7F56">
              <w:rPr>
                <w:sz w:val="18"/>
                <w:szCs w:val="18"/>
              </w:rPr>
              <w:t>24.939.410</w:t>
            </w:r>
          </w:p>
        </w:tc>
        <w:tc>
          <w:tcPr>
            <w:tcW w:w="75" w:type="dxa"/>
          </w:tcPr>
          <w:p w14:paraId="4A5383F8" w14:textId="77777777" w:rsidR="00277545" w:rsidRPr="007F7F56" w:rsidRDefault="00277545" w:rsidP="00277545">
            <w:pPr>
              <w:pStyle w:val="Texto"/>
              <w:jc w:val="left"/>
              <w:rPr>
                <w:sz w:val="18"/>
                <w:szCs w:val="18"/>
              </w:rPr>
            </w:pPr>
          </w:p>
        </w:tc>
        <w:tc>
          <w:tcPr>
            <w:tcW w:w="1347" w:type="dxa"/>
          </w:tcPr>
          <w:p w14:paraId="00FAA234" w14:textId="5AD8784F" w:rsidR="00277545" w:rsidRPr="007F7F56" w:rsidRDefault="00277545" w:rsidP="00277545">
            <w:pPr>
              <w:pStyle w:val="Texto"/>
              <w:tabs>
                <w:tab w:val="decimal" w:pos="1186"/>
              </w:tabs>
              <w:rPr>
                <w:sz w:val="18"/>
                <w:szCs w:val="18"/>
              </w:rPr>
            </w:pPr>
            <w:r w:rsidRPr="007F7F56">
              <w:rPr>
                <w:sz w:val="18"/>
                <w:szCs w:val="18"/>
              </w:rPr>
              <w:t>20.320.216</w:t>
            </w:r>
          </w:p>
        </w:tc>
      </w:tr>
      <w:tr w:rsidR="00277545" w:rsidRPr="005B715C" w14:paraId="3176CFC3" w14:textId="77777777" w:rsidTr="00277545">
        <w:tc>
          <w:tcPr>
            <w:tcW w:w="7839" w:type="dxa"/>
          </w:tcPr>
          <w:p w14:paraId="2AF9C4EC" w14:textId="7B0D78C5" w:rsidR="00277545" w:rsidRPr="007F7F56" w:rsidRDefault="00277545" w:rsidP="00277545">
            <w:pPr>
              <w:pStyle w:val="Texto"/>
              <w:jc w:val="left"/>
              <w:rPr>
                <w:sz w:val="18"/>
                <w:szCs w:val="18"/>
              </w:rPr>
            </w:pPr>
            <w:r w:rsidRPr="007F7F56">
              <w:rPr>
                <w:sz w:val="18"/>
                <w:szCs w:val="18"/>
              </w:rPr>
              <w:t xml:space="preserve">Valor actual de créditos </w:t>
            </w:r>
            <w:r w:rsidR="003B7DBE" w:rsidRPr="007F7F56">
              <w:rPr>
                <w:sz w:val="18"/>
                <w:szCs w:val="18"/>
              </w:rPr>
              <w:t>impositivos</w:t>
            </w:r>
          </w:p>
        </w:tc>
        <w:tc>
          <w:tcPr>
            <w:tcW w:w="1323" w:type="dxa"/>
          </w:tcPr>
          <w:p w14:paraId="4B046970" w14:textId="594010DD" w:rsidR="00277545" w:rsidRPr="007F7F56" w:rsidRDefault="00277545" w:rsidP="00277545">
            <w:pPr>
              <w:pStyle w:val="Texto"/>
              <w:tabs>
                <w:tab w:val="decimal" w:pos="1171"/>
              </w:tabs>
              <w:jc w:val="left"/>
              <w:rPr>
                <w:sz w:val="18"/>
                <w:szCs w:val="18"/>
              </w:rPr>
            </w:pPr>
            <w:r w:rsidRPr="007F7F56">
              <w:rPr>
                <w:sz w:val="18"/>
                <w:szCs w:val="18"/>
              </w:rPr>
              <w:t>6.699.401</w:t>
            </w:r>
          </w:p>
        </w:tc>
        <w:tc>
          <w:tcPr>
            <w:tcW w:w="75" w:type="dxa"/>
          </w:tcPr>
          <w:p w14:paraId="034DCBC4" w14:textId="77777777" w:rsidR="00277545" w:rsidRPr="007F7F56" w:rsidRDefault="00277545" w:rsidP="00277545">
            <w:pPr>
              <w:pStyle w:val="Texto"/>
              <w:jc w:val="left"/>
              <w:rPr>
                <w:sz w:val="18"/>
                <w:szCs w:val="18"/>
              </w:rPr>
            </w:pPr>
          </w:p>
        </w:tc>
        <w:tc>
          <w:tcPr>
            <w:tcW w:w="1347" w:type="dxa"/>
          </w:tcPr>
          <w:p w14:paraId="5A8EC05E" w14:textId="3D8C6815" w:rsidR="00277545" w:rsidRPr="007F7F56" w:rsidRDefault="00277545" w:rsidP="00277545">
            <w:pPr>
              <w:pStyle w:val="Texto"/>
              <w:tabs>
                <w:tab w:val="decimal" w:pos="1186"/>
              </w:tabs>
              <w:rPr>
                <w:sz w:val="18"/>
                <w:szCs w:val="18"/>
              </w:rPr>
            </w:pPr>
            <w:r w:rsidRPr="007F7F56">
              <w:rPr>
                <w:sz w:val="18"/>
                <w:szCs w:val="18"/>
              </w:rPr>
              <w:t>(5.431.018)</w:t>
            </w:r>
          </w:p>
        </w:tc>
      </w:tr>
      <w:tr w:rsidR="00277545" w:rsidRPr="005B715C" w14:paraId="08B1C4D8" w14:textId="77777777" w:rsidTr="00277545">
        <w:tc>
          <w:tcPr>
            <w:tcW w:w="7839" w:type="dxa"/>
          </w:tcPr>
          <w:p w14:paraId="360D2EC0" w14:textId="1B113771" w:rsidR="00277545" w:rsidRPr="007F7F56" w:rsidRDefault="00277545" w:rsidP="00277545">
            <w:pPr>
              <w:pStyle w:val="Texto"/>
              <w:jc w:val="left"/>
              <w:rPr>
                <w:sz w:val="18"/>
                <w:szCs w:val="18"/>
              </w:rPr>
            </w:pPr>
            <w:r w:rsidRPr="007F7F56">
              <w:rPr>
                <w:sz w:val="18"/>
                <w:szCs w:val="18"/>
              </w:rPr>
              <w:t>Resultado por intereses y diferencias de cambio devengadas</w:t>
            </w:r>
          </w:p>
        </w:tc>
        <w:tc>
          <w:tcPr>
            <w:tcW w:w="1323" w:type="dxa"/>
          </w:tcPr>
          <w:p w14:paraId="32C75D75" w14:textId="44C3F348" w:rsidR="00277545" w:rsidRPr="007F7F56" w:rsidRDefault="00A81B80" w:rsidP="00277545">
            <w:pPr>
              <w:pStyle w:val="Texto"/>
              <w:tabs>
                <w:tab w:val="decimal" w:pos="1171"/>
              </w:tabs>
              <w:jc w:val="left"/>
              <w:rPr>
                <w:sz w:val="18"/>
                <w:szCs w:val="18"/>
              </w:rPr>
            </w:pPr>
            <w:r w:rsidRPr="007F7F56">
              <w:rPr>
                <w:sz w:val="18"/>
                <w:szCs w:val="18"/>
              </w:rPr>
              <w:t>2.</w:t>
            </w:r>
            <w:r w:rsidR="002572F6">
              <w:rPr>
                <w:sz w:val="18"/>
                <w:szCs w:val="18"/>
              </w:rPr>
              <w:t>178</w:t>
            </w:r>
            <w:r w:rsidR="000A1775">
              <w:rPr>
                <w:sz w:val="18"/>
                <w:szCs w:val="18"/>
              </w:rPr>
              <w:t>.030</w:t>
            </w:r>
          </w:p>
        </w:tc>
        <w:tc>
          <w:tcPr>
            <w:tcW w:w="75" w:type="dxa"/>
          </w:tcPr>
          <w:p w14:paraId="255925F3" w14:textId="77777777" w:rsidR="00277545" w:rsidRPr="007F7F56" w:rsidRDefault="00277545" w:rsidP="00277545">
            <w:pPr>
              <w:pStyle w:val="Texto"/>
              <w:jc w:val="left"/>
              <w:rPr>
                <w:sz w:val="18"/>
                <w:szCs w:val="18"/>
              </w:rPr>
            </w:pPr>
          </w:p>
        </w:tc>
        <w:tc>
          <w:tcPr>
            <w:tcW w:w="1347" w:type="dxa"/>
          </w:tcPr>
          <w:p w14:paraId="6811A9F3" w14:textId="4E3D20D4" w:rsidR="00277545" w:rsidRPr="007F7F56" w:rsidRDefault="00277545" w:rsidP="00277545">
            <w:pPr>
              <w:pStyle w:val="Texto"/>
              <w:tabs>
                <w:tab w:val="decimal" w:pos="1186"/>
              </w:tabs>
              <w:rPr>
                <w:sz w:val="18"/>
                <w:szCs w:val="18"/>
              </w:rPr>
            </w:pPr>
            <w:r w:rsidRPr="007F7F56">
              <w:rPr>
                <w:sz w:val="18"/>
                <w:szCs w:val="18"/>
              </w:rPr>
              <w:t>4.8</w:t>
            </w:r>
            <w:r w:rsidR="000A1775">
              <w:rPr>
                <w:sz w:val="18"/>
                <w:szCs w:val="18"/>
              </w:rPr>
              <w:t>14.946</w:t>
            </w:r>
          </w:p>
        </w:tc>
      </w:tr>
      <w:tr w:rsidR="00277545" w:rsidRPr="005B715C" w14:paraId="0B3946E0" w14:textId="77777777" w:rsidTr="00277545">
        <w:tc>
          <w:tcPr>
            <w:tcW w:w="7839" w:type="dxa"/>
          </w:tcPr>
          <w:p w14:paraId="63B5791B" w14:textId="77777777" w:rsidR="00277545" w:rsidRPr="007F7F56" w:rsidRDefault="00277545" w:rsidP="00277545">
            <w:pPr>
              <w:pStyle w:val="Texto"/>
              <w:jc w:val="left"/>
              <w:rPr>
                <w:sz w:val="18"/>
                <w:szCs w:val="18"/>
              </w:rPr>
            </w:pPr>
            <w:r w:rsidRPr="007F7F56">
              <w:rPr>
                <w:sz w:val="18"/>
                <w:szCs w:val="18"/>
              </w:rPr>
              <w:t>Resultado por tenencia de bienes de cambio</w:t>
            </w:r>
          </w:p>
        </w:tc>
        <w:tc>
          <w:tcPr>
            <w:tcW w:w="1323" w:type="dxa"/>
          </w:tcPr>
          <w:p w14:paraId="43F3DCD2" w14:textId="3981598B" w:rsidR="00277545" w:rsidRPr="007F7F56" w:rsidRDefault="00277545" w:rsidP="00277545">
            <w:pPr>
              <w:pStyle w:val="Texto"/>
              <w:tabs>
                <w:tab w:val="decimal" w:pos="1171"/>
              </w:tabs>
              <w:jc w:val="left"/>
              <w:rPr>
                <w:sz w:val="18"/>
                <w:szCs w:val="18"/>
              </w:rPr>
            </w:pPr>
            <w:r w:rsidRPr="007F7F56">
              <w:rPr>
                <w:sz w:val="18"/>
                <w:szCs w:val="18"/>
              </w:rPr>
              <w:t>(134.965)</w:t>
            </w:r>
          </w:p>
        </w:tc>
        <w:tc>
          <w:tcPr>
            <w:tcW w:w="75" w:type="dxa"/>
          </w:tcPr>
          <w:p w14:paraId="7D6B4039" w14:textId="77777777" w:rsidR="00277545" w:rsidRPr="007F7F56" w:rsidRDefault="00277545" w:rsidP="00277545">
            <w:pPr>
              <w:pStyle w:val="Texto"/>
              <w:jc w:val="left"/>
              <w:rPr>
                <w:sz w:val="18"/>
                <w:szCs w:val="18"/>
              </w:rPr>
            </w:pPr>
          </w:p>
        </w:tc>
        <w:tc>
          <w:tcPr>
            <w:tcW w:w="1347" w:type="dxa"/>
          </w:tcPr>
          <w:p w14:paraId="168BC60B" w14:textId="50D45BA9" w:rsidR="00277545" w:rsidRPr="007F7F56" w:rsidRDefault="00277545" w:rsidP="00277545">
            <w:pPr>
              <w:pStyle w:val="Texto"/>
              <w:tabs>
                <w:tab w:val="decimal" w:pos="1186"/>
              </w:tabs>
              <w:rPr>
                <w:sz w:val="18"/>
                <w:szCs w:val="18"/>
              </w:rPr>
            </w:pPr>
            <w:r w:rsidRPr="007F7F56">
              <w:rPr>
                <w:sz w:val="18"/>
                <w:szCs w:val="18"/>
              </w:rPr>
              <w:t>(18.942)</w:t>
            </w:r>
          </w:p>
        </w:tc>
      </w:tr>
      <w:tr w:rsidR="00277545" w:rsidRPr="005B715C" w14:paraId="5BEBE4C5" w14:textId="77777777" w:rsidTr="00277545">
        <w:tc>
          <w:tcPr>
            <w:tcW w:w="7839" w:type="dxa"/>
          </w:tcPr>
          <w:p w14:paraId="2F60BFAA" w14:textId="0A445AB5" w:rsidR="00277545" w:rsidRPr="007F7F56" w:rsidRDefault="00277545" w:rsidP="00277545">
            <w:pPr>
              <w:pStyle w:val="Texto"/>
              <w:jc w:val="left"/>
              <w:rPr>
                <w:sz w:val="18"/>
                <w:szCs w:val="18"/>
              </w:rPr>
            </w:pPr>
            <w:r w:rsidRPr="007F7F56">
              <w:rPr>
                <w:sz w:val="18"/>
                <w:szCs w:val="18"/>
              </w:rPr>
              <w:t>Variación neta de previsiones</w:t>
            </w:r>
          </w:p>
        </w:tc>
        <w:tc>
          <w:tcPr>
            <w:tcW w:w="1323" w:type="dxa"/>
          </w:tcPr>
          <w:p w14:paraId="2DA5B0C1" w14:textId="047EC75B" w:rsidR="00277545" w:rsidRPr="007F7F56" w:rsidRDefault="00277545" w:rsidP="00277545">
            <w:pPr>
              <w:pStyle w:val="Texto"/>
              <w:tabs>
                <w:tab w:val="decimal" w:pos="1171"/>
              </w:tabs>
              <w:jc w:val="left"/>
              <w:rPr>
                <w:sz w:val="18"/>
                <w:szCs w:val="18"/>
              </w:rPr>
            </w:pPr>
            <w:r w:rsidRPr="007F7F56">
              <w:rPr>
                <w:sz w:val="18"/>
                <w:szCs w:val="18"/>
              </w:rPr>
              <w:t>(1.</w:t>
            </w:r>
            <w:r w:rsidR="00D54274">
              <w:rPr>
                <w:sz w:val="18"/>
                <w:szCs w:val="18"/>
              </w:rPr>
              <w:t>903.033</w:t>
            </w:r>
            <w:r w:rsidRPr="007F7F56">
              <w:rPr>
                <w:sz w:val="18"/>
                <w:szCs w:val="18"/>
              </w:rPr>
              <w:t>)</w:t>
            </w:r>
          </w:p>
        </w:tc>
        <w:tc>
          <w:tcPr>
            <w:tcW w:w="75" w:type="dxa"/>
          </w:tcPr>
          <w:p w14:paraId="487AA757" w14:textId="77777777" w:rsidR="00277545" w:rsidRPr="007F7F56" w:rsidRDefault="00277545" w:rsidP="00277545">
            <w:pPr>
              <w:pStyle w:val="Texto"/>
              <w:jc w:val="left"/>
              <w:rPr>
                <w:sz w:val="18"/>
                <w:szCs w:val="18"/>
              </w:rPr>
            </w:pPr>
          </w:p>
        </w:tc>
        <w:tc>
          <w:tcPr>
            <w:tcW w:w="1347" w:type="dxa"/>
          </w:tcPr>
          <w:p w14:paraId="24729C88" w14:textId="7DCD3BB5" w:rsidR="00277545" w:rsidRPr="007F7F56" w:rsidRDefault="00277545" w:rsidP="00277545">
            <w:pPr>
              <w:pStyle w:val="Texto"/>
              <w:tabs>
                <w:tab w:val="decimal" w:pos="1186"/>
              </w:tabs>
              <w:rPr>
                <w:sz w:val="18"/>
                <w:szCs w:val="18"/>
              </w:rPr>
            </w:pPr>
            <w:r w:rsidRPr="007F7F56">
              <w:rPr>
                <w:sz w:val="18"/>
                <w:szCs w:val="18"/>
              </w:rPr>
              <w:t>(581.154)</w:t>
            </w:r>
          </w:p>
        </w:tc>
      </w:tr>
      <w:tr w:rsidR="00E34B3E" w:rsidRPr="005B715C" w14:paraId="0B36AE6B" w14:textId="77777777" w:rsidTr="00277545">
        <w:tc>
          <w:tcPr>
            <w:tcW w:w="7839" w:type="dxa"/>
          </w:tcPr>
          <w:p w14:paraId="03B451D5" w14:textId="77777777" w:rsidR="00E34B3E" w:rsidRPr="007F7F56" w:rsidRDefault="00E34B3E" w:rsidP="00E34B3E">
            <w:pPr>
              <w:pStyle w:val="Texto"/>
              <w:jc w:val="left"/>
              <w:rPr>
                <w:bCs/>
                <w:sz w:val="18"/>
                <w:szCs w:val="18"/>
              </w:rPr>
            </w:pPr>
          </w:p>
        </w:tc>
        <w:tc>
          <w:tcPr>
            <w:tcW w:w="1323" w:type="dxa"/>
          </w:tcPr>
          <w:p w14:paraId="37B3F9F3" w14:textId="77777777" w:rsidR="00E34B3E" w:rsidRPr="007F7F56" w:rsidRDefault="00E34B3E" w:rsidP="00E34B3E">
            <w:pPr>
              <w:pStyle w:val="Texto"/>
              <w:tabs>
                <w:tab w:val="decimal" w:pos="1186"/>
              </w:tabs>
              <w:jc w:val="left"/>
              <w:rPr>
                <w:sz w:val="18"/>
                <w:szCs w:val="18"/>
              </w:rPr>
            </w:pPr>
          </w:p>
        </w:tc>
        <w:tc>
          <w:tcPr>
            <w:tcW w:w="75" w:type="dxa"/>
          </w:tcPr>
          <w:p w14:paraId="0E88A125" w14:textId="77777777" w:rsidR="00E34B3E" w:rsidRPr="007F7F56" w:rsidRDefault="00E34B3E" w:rsidP="00E34B3E">
            <w:pPr>
              <w:pStyle w:val="Texto"/>
              <w:jc w:val="left"/>
              <w:rPr>
                <w:bCs/>
                <w:sz w:val="18"/>
                <w:szCs w:val="18"/>
              </w:rPr>
            </w:pPr>
          </w:p>
        </w:tc>
        <w:tc>
          <w:tcPr>
            <w:tcW w:w="1347" w:type="dxa"/>
          </w:tcPr>
          <w:p w14:paraId="2A9AAEF5" w14:textId="77777777" w:rsidR="00E34B3E" w:rsidRPr="007F7F56" w:rsidRDefault="00E34B3E" w:rsidP="00E34B3E">
            <w:pPr>
              <w:pStyle w:val="Texto"/>
              <w:tabs>
                <w:tab w:val="decimal" w:pos="1186"/>
              </w:tabs>
              <w:rPr>
                <w:sz w:val="18"/>
                <w:szCs w:val="18"/>
              </w:rPr>
            </w:pPr>
          </w:p>
        </w:tc>
      </w:tr>
      <w:tr w:rsidR="00E34B3E" w:rsidRPr="005B715C" w14:paraId="45AF7779" w14:textId="77777777" w:rsidTr="00277545">
        <w:tc>
          <w:tcPr>
            <w:tcW w:w="7839" w:type="dxa"/>
          </w:tcPr>
          <w:p w14:paraId="4BCE084D" w14:textId="77777777" w:rsidR="00E34B3E" w:rsidRPr="007F7F56" w:rsidRDefault="00E34B3E" w:rsidP="00E34B3E">
            <w:pPr>
              <w:pStyle w:val="Texto"/>
              <w:jc w:val="left"/>
              <w:rPr>
                <w:b/>
                <w:sz w:val="18"/>
                <w:szCs w:val="18"/>
              </w:rPr>
            </w:pPr>
            <w:r w:rsidRPr="007F7F56">
              <w:rPr>
                <w:b/>
                <w:sz w:val="18"/>
                <w:szCs w:val="18"/>
              </w:rPr>
              <w:t>Cambios en activos y pasivos operativos:</w:t>
            </w:r>
          </w:p>
        </w:tc>
        <w:tc>
          <w:tcPr>
            <w:tcW w:w="1323" w:type="dxa"/>
          </w:tcPr>
          <w:p w14:paraId="3A214C1D" w14:textId="77777777" w:rsidR="00E34B3E" w:rsidRPr="007F7F56" w:rsidRDefault="00E34B3E" w:rsidP="00E34B3E">
            <w:pPr>
              <w:pStyle w:val="Texto"/>
              <w:tabs>
                <w:tab w:val="decimal" w:pos="1171"/>
              </w:tabs>
              <w:jc w:val="left"/>
              <w:rPr>
                <w:sz w:val="18"/>
                <w:szCs w:val="18"/>
              </w:rPr>
            </w:pPr>
          </w:p>
        </w:tc>
        <w:tc>
          <w:tcPr>
            <w:tcW w:w="75" w:type="dxa"/>
          </w:tcPr>
          <w:p w14:paraId="2A71BBB8" w14:textId="77777777" w:rsidR="00E34B3E" w:rsidRPr="007F7F56" w:rsidRDefault="00E34B3E" w:rsidP="00E34B3E">
            <w:pPr>
              <w:pStyle w:val="Texto"/>
              <w:jc w:val="left"/>
              <w:rPr>
                <w:sz w:val="18"/>
                <w:szCs w:val="18"/>
              </w:rPr>
            </w:pPr>
          </w:p>
        </w:tc>
        <w:tc>
          <w:tcPr>
            <w:tcW w:w="1347" w:type="dxa"/>
          </w:tcPr>
          <w:p w14:paraId="683B4ABF" w14:textId="77777777" w:rsidR="00E34B3E" w:rsidRPr="007F7F56" w:rsidRDefault="00E34B3E" w:rsidP="00E34B3E">
            <w:pPr>
              <w:pStyle w:val="Texto"/>
              <w:tabs>
                <w:tab w:val="decimal" w:pos="1186"/>
              </w:tabs>
              <w:rPr>
                <w:sz w:val="18"/>
                <w:szCs w:val="18"/>
              </w:rPr>
            </w:pPr>
          </w:p>
        </w:tc>
      </w:tr>
      <w:tr w:rsidR="00277545" w:rsidRPr="005B715C" w14:paraId="5E435D5C" w14:textId="77777777" w:rsidTr="00277545">
        <w:tc>
          <w:tcPr>
            <w:tcW w:w="7839" w:type="dxa"/>
          </w:tcPr>
          <w:p w14:paraId="778740FC" w14:textId="4B9F232A" w:rsidR="00277545" w:rsidRPr="007F7F56" w:rsidRDefault="00277545" w:rsidP="00277545">
            <w:pPr>
              <w:pStyle w:val="Texto"/>
              <w:jc w:val="left"/>
              <w:rPr>
                <w:sz w:val="18"/>
                <w:szCs w:val="18"/>
              </w:rPr>
            </w:pPr>
            <w:r w:rsidRPr="007F7F56">
              <w:rPr>
                <w:sz w:val="18"/>
                <w:szCs w:val="18"/>
              </w:rPr>
              <w:t xml:space="preserve">Aumento neto de créditos por ventas  </w:t>
            </w:r>
          </w:p>
        </w:tc>
        <w:tc>
          <w:tcPr>
            <w:tcW w:w="1323" w:type="dxa"/>
          </w:tcPr>
          <w:p w14:paraId="1AD4F032" w14:textId="1CE3D1B8" w:rsidR="00277545" w:rsidRPr="007F7F56" w:rsidRDefault="00277545" w:rsidP="00277545">
            <w:pPr>
              <w:pStyle w:val="Texto"/>
              <w:tabs>
                <w:tab w:val="decimal" w:pos="1171"/>
              </w:tabs>
              <w:jc w:val="left"/>
              <w:rPr>
                <w:sz w:val="18"/>
                <w:szCs w:val="18"/>
              </w:rPr>
            </w:pPr>
            <w:r w:rsidRPr="007F7F56">
              <w:rPr>
                <w:sz w:val="18"/>
                <w:szCs w:val="18"/>
              </w:rPr>
              <w:t>(</w:t>
            </w:r>
            <w:r w:rsidR="001059F7" w:rsidRPr="007F7F56">
              <w:rPr>
                <w:sz w:val="18"/>
                <w:szCs w:val="18"/>
              </w:rPr>
              <w:t>167.716.81</w:t>
            </w:r>
            <w:r w:rsidR="00FE657B" w:rsidRPr="007F7F56">
              <w:rPr>
                <w:sz w:val="18"/>
                <w:szCs w:val="18"/>
              </w:rPr>
              <w:t>2</w:t>
            </w:r>
            <w:r w:rsidRPr="007F7F56">
              <w:rPr>
                <w:sz w:val="18"/>
                <w:szCs w:val="18"/>
              </w:rPr>
              <w:t>)</w:t>
            </w:r>
          </w:p>
        </w:tc>
        <w:tc>
          <w:tcPr>
            <w:tcW w:w="75" w:type="dxa"/>
          </w:tcPr>
          <w:p w14:paraId="760F7053" w14:textId="77777777" w:rsidR="00277545" w:rsidRPr="007F7F56" w:rsidRDefault="00277545" w:rsidP="00277545">
            <w:pPr>
              <w:pStyle w:val="Texto"/>
              <w:jc w:val="left"/>
              <w:rPr>
                <w:sz w:val="18"/>
                <w:szCs w:val="18"/>
              </w:rPr>
            </w:pPr>
          </w:p>
        </w:tc>
        <w:tc>
          <w:tcPr>
            <w:tcW w:w="1347" w:type="dxa"/>
          </w:tcPr>
          <w:p w14:paraId="495508E7" w14:textId="7CAD1DDC" w:rsidR="00277545" w:rsidRPr="007F7F56" w:rsidRDefault="00277545" w:rsidP="00277545">
            <w:pPr>
              <w:pStyle w:val="Texto"/>
              <w:tabs>
                <w:tab w:val="decimal" w:pos="1186"/>
              </w:tabs>
              <w:rPr>
                <w:sz w:val="18"/>
                <w:szCs w:val="18"/>
              </w:rPr>
            </w:pPr>
            <w:r w:rsidRPr="007F7F56">
              <w:rPr>
                <w:sz w:val="18"/>
                <w:szCs w:val="18"/>
              </w:rPr>
              <w:t>(271.888.57</w:t>
            </w:r>
            <w:r w:rsidR="004B1490">
              <w:rPr>
                <w:sz w:val="18"/>
                <w:szCs w:val="18"/>
              </w:rPr>
              <w:t>5</w:t>
            </w:r>
            <w:r w:rsidRPr="007F7F56">
              <w:rPr>
                <w:sz w:val="18"/>
                <w:szCs w:val="18"/>
              </w:rPr>
              <w:t>)</w:t>
            </w:r>
          </w:p>
        </w:tc>
      </w:tr>
      <w:tr w:rsidR="00277545" w:rsidRPr="005B715C" w14:paraId="6721B6AC" w14:textId="77777777" w:rsidTr="00277545">
        <w:tc>
          <w:tcPr>
            <w:tcW w:w="7839" w:type="dxa"/>
          </w:tcPr>
          <w:p w14:paraId="59616B49" w14:textId="183EB938" w:rsidR="00277545" w:rsidRPr="007F7F56" w:rsidRDefault="00277545" w:rsidP="00277545">
            <w:pPr>
              <w:pStyle w:val="Texto"/>
              <w:jc w:val="left"/>
              <w:rPr>
                <w:sz w:val="18"/>
                <w:szCs w:val="18"/>
              </w:rPr>
            </w:pPr>
            <w:r w:rsidRPr="007F7F56">
              <w:rPr>
                <w:sz w:val="18"/>
                <w:szCs w:val="18"/>
              </w:rPr>
              <w:t>Disminución net</w:t>
            </w:r>
            <w:r w:rsidR="00F80A72" w:rsidRPr="007F7F56">
              <w:rPr>
                <w:sz w:val="18"/>
                <w:szCs w:val="18"/>
              </w:rPr>
              <w:t>a</w:t>
            </w:r>
            <w:r w:rsidRPr="007F7F56">
              <w:rPr>
                <w:sz w:val="18"/>
                <w:szCs w:val="18"/>
              </w:rPr>
              <w:t xml:space="preserve"> de otros créditos</w:t>
            </w:r>
          </w:p>
        </w:tc>
        <w:tc>
          <w:tcPr>
            <w:tcW w:w="1323" w:type="dxa"/>
          </w:tcPr>
          <w:p w14:paraId="095DB9B2" w14:textId="3970D80A" w:rsidR="00277545" w:rsidRPr="007F7F56" w:rsidRDefault="00417B07" w:rsidP="00277545">
            <w:pPr>
              <w:pStyle w:val="Texto"/>
              <w:tabs>
                <w:tab w:val="decimal" w:pos="1171"/>
              </w:tabs>
              <w:jc w:val="left"/>
              <w:rPr>
                <w:sz w:val="18"/>
                <w:szCs w:val="18"/>
              </w:rPr>
            </w:pPr>
            <w:r w:rsidRPr="007F7F56">
              <w:rPr>
                <w:sz w:val="18"/>
                <w:szCs w:val="18"/>
              </w:rPr>
              <w:t>42.</w:t>
            </w:r>
            <w:r w:rsidR="004E0D75">
              <w:rPr>
                <w:sz w:val="18"/>
                <w:szCs w:val="18"/>
              </w:rPr>
              <w:t>502.989</w:t>
            </w:r>
          </w:p>
        </w:tc>
        <w:tc>
          <w:tcPr>
            <w:tcW w:w="75" w:type="dxa"/>
          </w:tcPr>
          <w:p w14:paraId="6BA9A3E6" w14:textId="77777777" w:rsidR="00277545" w:rsidRPr="007F7F56" w:rsidRDefault="00277545" w:rsidP="00277545">
            <w:pPr>
              <w:pStyle w:val="Texto"/>
              <w:jc w:val="left"/>
              <w:rPr>
                <w:sz w:val="18"/>
                <w:szCs w:val="18"/>
              </w:rPr>
            </w:pPr>
          </w:p>
        </w:tc>
        <w:tc>
          <w:tcPr>
            <w:tcW w:w="1347" w:type="dxa"/>
          </w:tcPr>
          <w:p w14:paraId="66019E45" w14:textId="3DAA6004" w:rsidR="00277545" w:rsidRPr="007F7F56" w:rsidRDefault="00277545" w:rsidP="00277545">
            <w:pPr>
              <w:pStyle w:val="Texto"/>
              <w:tabs>
                <w:tab w:val="decimal" w:pos="1186"/>
              </w:tabs>
              <w:rPr>
                <w:sz w:val="18"/>
                <w:szCs w:val="18"/>
              </w:rPr>
            </w:pPr>
            <w:r w:rsidRPr="007F7F56">
              <w:rPr>
                <w:sz w:val="18"/>
                <w:szCs w:val="18"/>
              </w:rPr>
              <w:t>24.381.355</w:t>
            </w:r>
          </w:p>
        </w:tc>
      </w:tr>
      <w:tr w:rsidR="00277545" w:rsidRPr="005B715C" w14:paraId="6555DA1D" w14:textId="77777777" w:rsidTr="00277545">
        <w:tc>
          <w:tcPr>
            <w:tcW w:w="7839" w:type="dxa"/>
          </w:tcPr>
          <w:p w14:paraId="1369DD1F" w14:textId="69CAC3E4" w:rsidR="00277545" w:rsidRPr="007F7F56" w:rsidRDefault="00F80A72" w:rsidP="00277545">
            <w:pPr>
              <w:pStyle w:val="Texto"/>
              <w:jc w:val="left"/>
              <w:rPr>
                <w:sz w:val="18"/>
                <w:szCs w:val="18"/>
              </w:rPr>
            </w:pPr>
            <w:r w:rsidRPr="007F7F56">
              <w:rPr>
                <w:sz w:val="18"/>
                <w:szCs w:val="18"/>
              </w:rPr>
              <w:t>Disminución neta</w:t>
            </w:r>
            <w:r w:rsidR="00277545" w:rsidRPr="007F7F56">
              <w:rPr>
                <w:sz w:val="18"/>
                <w:szCs w:val="18"/>
              </w:rPr>
              <w:t xml:space="preserve"> de bienes de cambio</w:t>
            </w:r>
          </w:p>
        </w:tc>
        <w:tc>
          <w:tcPr>
            <w:tcW w:w="1323" w:type="dxa"/>
          </w:tcPr>
          <w:p w14:paraId="5F54B2AB" w14:textId="480BB990" w:rsidR="00277545" w:rsidRPr="007F7F56" w:rsidRDefault="00277545" w:rsidP="00277545">
            <w:pPr>
              <w:pStyle w:val="Texto"/>
              <w:tabs>
                <w:tab w:val="decimal" w:pos="1171"/>
              </w:tabs>
              <w:jc w:val="left"/>
              <w:rPr>
                <w:sz w:val="18"/>
                <w:szCs w:val="18"/>
              </w:rPr>
            </w:pPr>
            <w:r w:rsidRPr="007F7F56">
              <w:rPr>
                <w:sz w:val="18"/>
                <w:szCs w:val="18"/>
              </w:rPr>
              <w:t>120.22</w:t>
            </w:r>
            <w:r w:rsidR="00981EFA" w:rsidRPr="007F7F56">
              <w:rPr>
                <w:sz w:val="18"/>
                <w:szCs w:val="18"/>
              </w:rPr>
              <w:t>2</w:t>
            </w:r>
            <w:r w:rsidRPr="007F7F56">
              <w:rPr>
                <w:sz w:val="18"/>
                <w:szCs w:val="18"/>
              </w:rPr>
              <w:t>.</w:t>
            </w:r>
            <w:r w:rsidR="00981EFA" w:rsidRPr="007F7F56">
              <w:rPr>
                <w:sz w:val="18"/>
                <w:szCs w:val="18"/>
              </w:rPr>
              <w:t>8</w:t>
            </w:r>
            <w:r w:rsidR="00970021">
              <w:rPr>
                <w:sz w:val="18"/>
                <w:szCs w:val="18"/>
              </w:rPr>
              <w:t>89</w:t>
            </w:r>
          </w:p>
        </w:tc>
        <w:tc>
          <w:tcPr>
            <w:tcW w:w="75" w:type="dxa"/>
          </w:tcPr>
          <w:p w14:paraId="4F57441B" w14:textId="77777777" w:rsidR="00277545" w:rsidRPr="007F7F56" w:rsidRDefault="00277545" w:rsidP="00277545">
            <w:pPr>
              <w:pStyle w:val="Texto"/>
              <w:jc w:val="left"/>
              <w:rPr>
                <w:sz w:val="18"/>
                <w:szCs w:val="18"/>
              </w:rPr>
            </w:pPr>
          </w:p>
        </w:tc>
        <w:tc>
          <w:tcPr>
            <w:tcW w:w="1347" w:type="dxa"/>
          </w:tcPr>
          <w:p w14:paraId="61DC8E8E" w14:textId="40CC4044" w:rsidR="00277545" w:rsidRPr="007F7F56" w:rsidRDefault="00277545" w:rsidP="00277545">
            <w:pPr>
              <w:pStyle w:val="Texto"/>
              <w:tabs>
                <w:tab w:val="decimal" w:pos="1186"/>
              </w:tabs>
              <w:rPr>
                <w:sz w:val="18"/>
                <w:szCs w:val="18"/>
              </w:rPr>
            </w:pPr>
            <w:r w:rsidRPr="007F7F56">
              <w:rPr>
                <w:sz w:val="18"/>
                <w:szCs w:val="18"/>
              </w:rPr>
              <w:t>113.781.593</w:t>
            </w:r>
          </w:p>
        </w:tc>
      </w:tr>
      <w:tr w:rsidR="00277545" w:rsidRPr="005B715C" w14:paraId="6A73D298" w14:textId="77777777" w:rsidTr="00277545">
        <w:tc>
          <w:tcPr>
            <w:tcW w:w="7839" w:type="dxa"/>
          </w:tcPr>
          <w:p w14:paraId="299D8665" w14:textId="30129E70" w:rsidR="00277545" w:rsidRPr="007F7F56" w:rsidRDefault="00000AE1" w:rsidP="00277545">
            <w:pPr>
              <w:pStyle w:val="Texto"/>
              <w:jc w:val="left"/>
              <w:rPr>
                <w:sz w:val="18"/>
                <w:szCs w:val="18"/>
              </w:rPr>
            </w:pPr>
            <w:r>
              <w:rPr>
                <w:sz w:val="18"/>
                <w:szCs w:val="18"/>
              </w:rPr>
              <w:t xml:space="preserve">(Disminución) </w:t>
            </w:r>
            <w:r w:rsidR="00F80A72" w:rsidRPr="007F7F56">
              <w:rPr>
                <w:sz w:val="18"/>
                <w:szCs w:val="18"/>
              </w:rPr>
              <w:t>Aumento neto</w:t>
            </w:r>
            <w:r w:rsidR="00277545" w:rsidRPr="007F7F56">
              <w:rPr>
                <w:sz w:val="18"/>
                <w:szCs w:val="18"/>
              </w:rPr>
              <w:t xml:space="preserve"> de deudas comerciales</w:t>
            </w:r>
          </w:p>
        </w:tc>
        <w:tc>
          <w:tcPr>
            <w:tcW w:w="1323" w:type="dxa"/>
          </w:tcPr>
          <w:p w14:paraId="1B398DD6" w14:textId="3BE8016A" w:rsidR="00277545" w:rsidRPr="007F7F56" w:rsidRDefault="00417B07" w:rsidP="00277545">
            <w:pPr>
              <w:pStyle w:val="Texto"/>
              <w:tabs>
                <w:tab w:val="decimal" w:pos="1171"/>
              </w:tabs>
              <w:jc w:val="left"/>
              <w:rPr>
                <w:sz w:val="18"/>
                <w:szCs w:val="18"/>
              </w:rPr>
            </w:pPr>
            <w:r w:rsidRPr="007F7F56">
              <w:rPr>
                <w:sz w:val="18"/>
                <w:szCs w:val="18"/>
              </w:rPr>
              <w:t>(13.859.913)</w:t>
            </w:r>
          </w:p>
        </w:tc>
        <w:tc>
          <w:tcPr>
            <w:tcW w:w="75" w:type="dxa"/>
          </w:tcPr>
          <w:p w14:paraId="0A03069D" w14:textId="77777777" w:rsidR="00277545" w:rsidRPr="007F7F56" w:rsidRDefault="00277545" w:rsidP="00277545">
            <w:pPr>
              <w:pStyle w:val="Texto"/>
              <w:jc w:val="left"/>
              <w:rPr>
                <w:sz w:val="18"/>
                <w:szCs w:val="18"/>
              </w:rPr>
            </w:pPr>
          </w:p>
        </w:tc>
        <w:tc>
          <w:tcPr>
            <w:tcW w:w="1347" w:type="dxa"/>
          </w:tcPr>
          <w:p w14:paraId="31216D88" w14:textId="473363D8" w:rsidR="00277545" w:rsidRPr="007F7F56" w:rsidRDefault="00277545" w:rsidP="00277545">
            <w:pPr>
              <w:pStyle w:val="Texto"/>
              <w:tabs>
                <w:tab w:val="decimal" w:pos="1186"/>
              </w:tabs>
              <w:rPr>
                <w:sz w:val="18"/>
                <w:szCs w:val="18"/>
              </w:rPr>
            </w:pPr>
            <w:r w:rsidRPr="007F7F56">
              <w:rPr>
                <w:sz w:val="18"/>
                <w:szCs w:val="18"/>
              </w:rPr>
              <w:t>104.565.574</w:t>
            </w:r>
          </w:p>
        </w:tc>
      </w:tr>
      <w:tr w:rsidR="00277545" w:rsidRPr="005B715C" w14:paraId="73AB2C76" w14:textId="77777777" w:rsidTr="00277545">
        <w:tc>
          <w:tcPr>
            <w:tcW w:w="7839" w:type="dxa"/>
          </w:tcPr>
          <w:p w14:paraId="15D4BF35" w14:textId="54C8059B" w:rsidR="00277545" w:rsidRPr="007F7F56" w:rsidRDefault="00277545" w:rsidP="00277545">
            <w:pPr>
              <w:pStyle w:val="Texto"/>
              <w:jc w:val="left"/>
              <w:rPr>
                <w:sz w:val="18"/>
                <w:szCs w:val="18"/>
              </w:rPr>
            </w:pPr>
            <w:r w:rsidRPr="007F7F56">
              <w:rPr>
                <w:sz w:val="18"/>
                <w:szCs w:val="18"/>
              </w:rPr>
              <w:t>Aumento neto de deudas sociales</w:t>
            </w:r>
          </w:p>
        </w:tc>
        <w:tc>
          <w:tcPr>
            <w:tcW w:w="1323" w:type="dxa"/>
          </w:tcPr>
          <w:p w14:paraId="1DB802A3" w14:textId="430DC864" w:rsidR="00277545" w:rsidRPr="007F7F56" w:rsidRDefault="00277545" w:rsidP="00277545">
            <w:pPr>
              <w:pStyle w:val="Texto"/>
              <w:tabs>
                <w:tab w:val="decimal" w:pos="1171"/>
              </w:tabs>
              <w:jc w:val="left"/>
              <w:rPr>
                <w:sz w:val="18"/>
                <w:szCs w:val="18"/>
              </w:rPr>
            </w:pPr>
            <w:r w:rsidRPr="007F7F56">
              <w:rPr>
                <w:sz w:val="18"/>
                <w:szCs w:val="18"/>
              </w:rPr>
              <w:t>1.391.960</w:t>
            </w:r>
          </w:p>
        </w:tc>
        <w:tc>
          <w:tcPr>
            <w:tcW w:w="75" w:type="dxa"/>
          </w:tcPr>
          <w:p w14:paraId="3749EB67" w14:textId="77777777" w:rsidR="00277545" w:rsidRPr="007F7F56" w:rsidRDefault="00277545" w:rsidP="00277545">
            <w:pPr>
              <w:pStyle w:val="Texto"/>
              <w:jc w:val="left"/>
              <w:rPr>
                <w:sz w:val="18"/>
                <w:szCs w:val="18"/>
              </w:rPr>
            </w:pPr>
          </w:p>
        </w:tc>
        <w:tc>
          <w:tcPr>
            <w:tcW w:w="1347" w:type="dxa"/>
          </w:tcPr>
          <w:p w14:paraId="29D88D22" w14:textId="65233CEC" w:rsidR="00277545" w:rsidRPr="007F7F56" w:rsidRDefault="00277545" w:rsidP="00277545">
            <w:pPr>
              <w:pStyle w:val="Texto"/>
              <w:tabs>
                <w:tab w:val="decimal" w:pos="1186"/>
              </w:tabs>
              <w:rPr>
                <w:sz w:val="18"/>
                <w:szCs w:val="18"/>
              </w:rPr>
            </w:pPr>
            <w:r w:rsidRPr="007F7F56">
              <w:rPr>
                <w:sz w:val="18"/>
                <w:szCs w:val="18"/>
              </w:rPr>
              <w:t>7.927.699</w:t>
            </w:r>
          </w:p>
        </w:tc>
      </w:tr>
      <w:tr w:rsidR="00277545" w:rsidRPr="005B715C" w14:paraId="44EFAF0E" w14:textId="77777777" w:rsidTr="00B348BB">
        <w:tc>
          <w:tcPr>
            <w:tcW w:w="7839" w:type="dxa"/>
          </w:tcPr>
          <w:p w14:paraId="08D5A647" w14:textId="09893490" w:rsidR="00277545" w:rsidRPr="007F7F56" w:rsidRDefault="00277545" w:rsidP="00277545">
            <w:pPr>
              <w:pStyle w:val="Texto"/>
              <w:jc w:val="left"/>
              <w:rPr>
                <w:sz w:val="18"/>
                <w:szCs w:val="18"/>
              </w:rPr>
            </w:pPr>
            <w:r w:rsidRPr="007F7F56">
              <w:rPr>
                <w:sz w:val="18"/>
                <w:szCs w:val="18"/>
              </w:rPr>
              <w:t>Disminución neta de deudas fiscales</w:t>
            </w:r>
          </w:p>
        </w:tc>
        <w:tc>
          <w:tcPr>
            <w:tcW w:w="1323" w:type="dxa"/>
          </w:tcPr>
          <w:p w14:paraId="0758AB91" w14:textId="782D9147" w:rsidR="00277545" w:rsidRPr="007F7F56" w:rsidRDefault="00CC5FDD" w:rsidP="00277545">
            <w:pPr>
              <w:pStyle w:val="Texto"/>
              <w:tabs>
                <w:tab w:val="decimal" w:pos="1171"/>
              </w:tabs>
              <w:jc w:val="left"/>
              <w:rPr>
                <w:sz w:val="18"/>
                <w:szCs w:val="18"/>
              </w:rPr>
            </w:pPr>
            <w:r w:rsidRPr="007F7F56">
              <w:rPr>
                <w:sz w:val="18"/>
                <w:szCs w:val="18"/>
              </w:rPr>
              <w:t>(6.055.706)</w:t>
            </w:r>
          </w:p>
        </w:tc>
        <w:tc>
          <w:tcPr>
            <w:tcW w:w="75" w:type="dxa"/>
          </w:tcPr>
          <w:p w14:paraId="6FBA8EDF" w14:textId="77777777" w:rsidR="00277545" w:rsidRPr="007F7F56" w:rsidRDefault="00277545" w:rsidP="00277545">
            <w:pPr>
              <w:pStyle w:val="Texto"/>
              <w:jc w:val="left"/>
              <w:rPr>
                <w:sz w:val="18"/>
                <w:szCs w:val="18"/>
              </w:rPr>
            </w:pPr>
          </w:p>
        </w:tc>
        <w:tc>
          <w:tcPr>
            <w:tcW w:w="1347" w:type="dxa"/>
          </w:tcPr>
          <w:p w14:paraId="6307FFDD" w14:textId="643E4AFB" w:rsidR="00277545" w:rsidRPr="007F7F56" w:rsidRDefault="00CC5FDD" w:rsidP="00277545">
            <w:pPr>
              <w:pStyle w:val="Texto"/>
              <w:tabs>
                <w:tab w:val="decimal" w:pos="1186"/>
              </w:tabs>
              <w:rPr>
                <w:sz w:val="18"/>
                <w:szCs w:val="18"/>
              </w:rPr>
            </w:pPr>
            <w:r w:rsidRPr="007F7F56">
              <w:rPr>
                <w:sz w:val="18"/>
                <w:szCs w:val="18"/>
              </w:rPr>
              <w:t>(3.775.900</w:t>
            </w:r>
            <w:r w:rsidR="00277545" w:rsidRPr="007F7F56">
              <w:rPr>
                <w:sz w:val="18"/>
                <w:szCs w:val="18"/>
              </w:rPr>
              <w:t>)</w:t>
            </w:r>
          </w:p>
        </w:tc>
      </w:tr>
      <w:tr w:rsidR="00277545" w:rsidRPr="005B715C" w14:paraId="3D841117" w14:textId="77777777" w:rsidTr="00277545">
        <w:tc>
          <w:tcPr>
            <w:tcW w:w="7839" w:type="dxa"/>
          </w:tcPr>
          <w:p w14:paraId="3418C157" w14:textId="258A127D" w:rsidR="00277545" w:rsidRPr="007F7F56" w:rsidRDefault="00F80A72" w:rsidP="00277545">
            <w:pPr>
              <w:pStyle w:val="Texto"/>
              <w:jc w:val="left"/>
              <w:rPr>
                <w:sz w:val="18"/>
                <w:szCs w:val="18"/>
              </w:rPr>
            </w:pPr>
            <w:r w:rsidRPr="007F7F56">
              <w:rPr>
                <w:sz w:val="18"/>
                <w:szCs w:val="18"/>
              </w:rPr>
              <w:t>Disminución neta</w:t>
            </w:r>
            <w:r w:rsidR="00277545" w:rsidRPr="007F7F56">
              <w:rPr>
                <w:sz w:val="18"/>
                <w:szCs w:val="18"/>
              </w:rPr>
              <w:t xml:space="preserve"> de otras deudas</w:t>
            </w:r>
          </w:p>
        </w:tc>
        <w:tc>
          <w:tcPr>
            <w:tcW w:w="1323" w:type="dxa"/>
          </w:tcPr>
          <w:p w14:paraId="34BE0790" w14:textId="06DFF59A" w:rsidR="00277545" w:rsidRPr="007F7F56" w:rsidRDefault="00277545" w:rsidP="00277545">
            <w:pPr>
              <w:pStyle w:val="Texto"/>
              <w:tabs>
                <w:tab w:val="decimal" w:pos="1171"/>
              </w:tabs>
              <w:jc w:val="left"/>
              <w:rPr>
                <w:sz w:val="18"/>
                <w:szCs w:val="18"/>
              </w:rPr>
            </w:pPr>
            <w:r w:rsidRPr="007F7F56">
              <w:rPr>
                <w:sz w:val="18"/>
                <w:szCs w:val="18"/>
              </w:rPr>
              <w:t>(</w:t>
            </w:r>
            <w:r w:rsidR="00804569" w:rsidRPr="007F7F56">
              <w:rPr>
                <w:sz w:val="18"/>
                <w:szCs w:val="18"/>
              </w:rPr>
              <w:t>1.</w:t>
            </w:r>
            <w:r w:rsidR="001059F7" w:rsidRPr="007F7F56">
              <w:rPr>
                <w:sz w:val="18"/>
                <w:szCs w:val="18"/>
              </w:rPr>
              <w:t>1</w:t>
            </w:r>
            <w:r w:rsidR="008E7E0F">
              <w:rPr>
                <w:sz w:val="18"/>
                <w:szCs w:val="18"/>
              </w:rPr>
              <w:t>17.127</w:t>
            </w:r>
            <w:r w:rsidRPr="007F7F56">
              <w:rPr>
                <w:sz w:val="18"/>
                <w:szCs w:val="18"/>
              </w:rPr>
              <w:t>)</w:t>
            </w:r>
          </w:p>
        </w:tc>
        <w:tc>
          <w:tcPr>
            <w:tcW w:w="75" w:type="dxa"/>
          </w:tcPr>
          <w:p w14:paraId="7934FACC" w14:textId="77777777" w:rsidR="00277545" w:rsidRPr="007F7F56" w:rsidRDefault="00277545" w:rsidP="00277545">
            <w:pPr>
              <w:pStyle w:val="Texto"/>
              <w:jc w:val="left"/>
              <w:rPr>
                <w:sz w:val="18"/>
                <w:szCs w:val="18"/>
              </w:rPr>
            </w:pPr>
          </w:p>
        </w:tc>
        <w:tc>
          <w:tcPr>
            <w:tcW w:w="1347" w:type="dxa"/>
          </w:tcPr>
          <w:p w14:paraId="00865C00" w14:textId="555F1DB5" w:rsidR="00277545" w:rsidRPr="007F7F56" w:rsidRDefault="00277545" w:rsidP="00277545">
            <w:pPr>
              <w:pStyle w:val="Texto"/>
              <w:tabs>
                <w:tab w:val="decimal" w:pos="1186"/>
              </w:tabs>
              <w:rPr>
                <w:sz w:val="18"/>
                <w:szCs w:val="18"/>
              </w:rPr>
            </w:pPr>
            <w:r w:rsidRPr="007F7F56">
              <w:rPr>
                <w:sz w:val="18"/>
                <w:szCs w:val="18"/>
              </w:rPr>
              <w:t>(1.751.134)</w:t>
            </w:r>
          </w:p>
        </w:tc>
      </w:tr>
      <w:tr w:rsidR="00277545" w:rsidRPr="005B715C" w14:paraId="30F95CCA" w14:textId="77777777" w:rsidTr="00277545">
        <w:tc>
          <w:tcPr>
            <w:tcW w:w="7839" w:type="dxa"/>
          </w:tcPr>
          <w:p w14:paraId="33B7217F" w14:textId="77777777" w:rsidR="00277545" w:rsidRPr="007F7F56" w:rsidRDefault="00277545" w:rsidP="00277545">
            <w:pPr>
              <w:pStyle w:val="Texto"/>
              <w:jc w:val="left"/>
              <w:rPr>
                <w:sz w:val="18"/>
                <w:szCs w:val="18"/>
              </w:rPr>
            </w:pPr>
            <w:r w:rsidRPr="007F7F56">
              <w:rPr>
                <w:sz w:val="18"/>
                <w:szCs w:val="18"/>
              </w:rPr>
              <w:t>Impuesto a las ganancias pagado</w:t>
            </w:r>
          </w:p>
        </w:tc>
        <w:tc>
          <w:tcPr>
            <w:tcW w:w="1323" w:type="dxa"/>
            <w:tcBorders>
              <w:bottom w:val="single" w:sz="6" w:space="0" w:color="auto"/>
            </w:tcBorders>
          </w:tcPr>
          <w:p w14:paraId="138CE739" w14:textId="2E11E4BA" w:rsidR="00277545" w:rsidRPr="007F7F56" w:rsidRDefault="00277545" w:rsidP="00277545">
            <w:pPr>
              <w:pStyle w:val="Texto"/>
              <w:tabs>
                <w:tab w:val="decimal" w:pos="1171"/>
              </w:tabs>
              <w:jc w:val="left"/>
              <w:rPr>
                <w:sz w:val="18"/>
                <w:szCs w:val="18"/>
              </w:rPr>
            </w:pPr>
            <w:r w:rsidRPr="007F7F56">
              <w:rPr>
                <w:sz w:val="18"/>
                <w:szCs w:val="18"/>
              </w:rPr>
              <w:t>(10.868.605)</w:t>
            </w:r>
          </w:p>
        </w:tc>
        <w:tc>
          <w:tcPr>
            <w:tcW w:w="75" w:type="dxa"/>
          </w:tcPr>
          <w:p w14:paraId="1F8F2045" w14:textId="77777777" w:rsidR="00277545" w:rsidRPr="007F7F56" w:rsidRDefault="00277545" w:rsidP="00277545">
            <w:pPr>
              <w:pStyle w:val="Texto"/>
              <w:jc w:val="left"/>
              <w:rPr>
                <w:sz w:val="18"/>
                <w:szCs w:val="18"/>
              </w:rPr>
            </w:pPr>
          </w:p>
        </w:tc>
        <w:tc>
          <w:tcPr>
            <w:tcW w:w="1347" w:type="dxa"/>
            <w:tcBorders>
              <w:bottom w:val="single" w:sz="6" w:space="0" w:color="auto"/>
            </w:tcBorders>
          </w:tcPr>
          <w:p w14:paraId="50D5B123" w14:textId="3D039EC4" w:rsidR="00277545" w:rsidRPr="007F7F56" w:rsidRDefault="00277545" w:rsidP="00277545">
            <w:pPr>
              <w:pStyle w:val="Texto"/>
              <w:tabs>
                <w:tab w:val="decimal" w:pos="1186"/>
              </w:tabs>
              <w:rPr>
                <w:sz w:val="18"/>
                <w:szCs w:val="18"/>
              </w:rPr>
            </w:pPr>
            <w:r w:rsidRPr="007F7F56">
              <w:rPr>
                <w:sz w:val="18"/>
                <w:szCs w:val="18"/>
              </w:rPr>
              <w:t>(8.294.845)</w:t>
            </w:r>
          </w:p>
        </w:tc>
      </w:tr>
      <w:tr w:rsidR="00277545" w:rsidRPr="005B715C" w14:paraId="589AAD90" w14:textId="77777777" w:rsidTr="00277545">
        <w:tc>
          <w:tcPr>
            <w:tcW w:w="7839" w:type="dxa"/>
          </w:tcPr>
          <w:p w14:paraId="69697963" w14:textId="588B7BB1" w:rsidR="00277545" w:rsidRPr="007F7F56" w:rsidRDefault="00277545" w:rsidP="00277545">
            <w:pPr>
              <w:pStyle w:val="Texto"/>
              <w:jc w:val="left"/>
              <w:rPr>
                <w:b/>
                <w:sz w:val="18"/>
                <w:szCs w:val="18"/>
              </w:rPr>
            </w:pPr>
            <w:r w:rsidRPr="007F7F56">
              <w:rPr>
                <w:b/>
                <w:sz w:val="18"/>
                <w:szCs w:val="18"/>
              </w:rPr>
              <w:t xml:space="preserve">Flujo neto de efectivo </w:t>
            </w:r>
            <w:r w:rsidR="00FE657B" w:rsidRPr="007F7F56">
              <w:rPr>
                <w:b/>
                <w:sz w:val="18"/>
                <w:szCs w:val="18"/>
              </w:rPr>
              <w:t>generado por (</w:t>
            </w:r>
            <w:r w:rsidRPr="007F7F56">
              <w:rPr>
                <w:b/>
                <w:sz w:val="18"/>
                <w:szCs w:val="18"/>
              </w:rPr>
              <w:t>utilizado en</w:t>
            </w:r>
            <w:r w:rsidR="00FE657B" w:rsidRPr="007F7F56">
              <w:rPr>
                <w:b/>
                <w:sz w:val="18"/>
                <w:szCs w:val="18"/>
              </w:rPr>
              <w:t>)</w:t>
            </w:r>
            <w:r w:rsidRPr="007F7F56">
              <w:rPr>
                <w:b/>
                <w:sz w:val="18"/>
                <w:szCs w:val="18"/>
              </w:rPr>
              <w:t xml:space="preserve"> las actividades operativas</w:t>
            </w:r>
          </w:p>
        </w:tc>
        <w:tc>
          <w:tcPr>
            <w:tcW w:w="1323" w:type="dxa"/>
            <w:tcBorders>
              <w:top w:val="single" w:sz="6" w:space="0" w:color="auto"/>
              <w:bottom w:val="single" w:sz="6" w:space="0" w:color="auto"/>
            </w:tcBorders>
          </w:tcPr>
          <w:p w14:paraId="0E62BA29" w14:textId="5B3BBE6D" w:rsidR="00277545" w:rsidRPr="007F7F56" w:rsidRDefault="00FE657B" w:rsidP="00277545">
            <w:pPr>
              <w:pStyle w:val="Texto"/>
              <w:tabs>
                <w:tab w:val="decimal" w:pos="1171"/>
              </w:tabs>
              <w:rPr>
                <w:b/>
                <w:bCs/>
                <w:sz w:val="18"/>
                <w:szCs w:val="18"/>
              </w:rPr>
            </w:pPr>
            <w:r w:rsidRPr="007F7F56">
              <w:rPr>
                <w:b/>
                <w:bCs/>
                <w:sz w:val="18"/>
                <w:szCs w:val="18"/>
              </w:rPr>
              <w:t>1.701.124</w:t>
            </w:r>
          </w:p>
        </w:tc>
        <w:tc>
          <w:tcPr>
            <w:tcW w:w="75" w:type="dxa"/>
          </w:tcPr>
          <w:p w14:paraId="7C8C7FA6" w14:textId="77777777" w:rsidR="00277545" w:rsidRPr="007F7F56" w:rsidRDefault="00277545" w:rsidP="00277545">
            <w:pPr>
              <w:pStyle w:val="Texto"/>
              <w:jc w:val="left"/>
              <w:rPr>
                <w:b/>
                <w:bCs/>
                <w:sz w:val="18"/>
                <w:szCs w:val="18"/>
              </w:rPr>
            </w:pPr>
          </w:p>
        </w:tc>
        <w:tc>
          <w:tcPr>
            <w:tcW w:w="1347" w:type="dxa"/>
            <w:tcBorders>
              <w:top w:val="single" w:sz="6" w:space="0" w:color="auto"/>
              <w:bottom w:val="single" w:sz="6" w:space="0" w:color="auto"/>
            </w:tcBorders>
          </w:tcPr>
          <w:p w14:paraId="3509EB75" w14:textId="48E326A9" w:rsidR="00277545" w:rsidRPr="007F7F56" w:rsidRDefault="00277545" w:rsidP="00277545">
            <w:pPr>
              <w:pStyle w:val="Texto"/>
              <w:tabs>
                <w:tab w:val="decimal" w:pos="1186"/>
              </w:tabs>
              <w:rPr>
                <w:b/>
                <w:bCs/>
                <w:sz w:val="18"/>
                <w:szCs w:val="18"/>
              </w:rPr>
            </w:pPr>
            <w:r w:rsidRPr="007F7F56">
              <w:rPr>
                <w:b/>
                <w:bCs/>
                <w:sz w:val="18"/>
                <w:szCs w:val="18"/>
              </w:rPr>
              <w:t>(17.</w:t>
            </w:r>
            <w:r w:rsidR="002A077D">
              <w:rPr>
                <w:b/>
                <w:bCs/>
                <w:sz w:val="18"/>
                <w:szCs w:val="18"/>
              </w:rPr>
              <w:t>411.946</w:t>
            </w:r>
            <w:r w:rsidRPr="007F7F56">
              <w:rPr>
                <w:b/>
                <w:bCs/>
                <w:sz w:val="18"/>
                <w:szCs w:val="18"/>
              </w:rPr>
              <w:t>)</w:t>
            </w:r>
          </w:p>
        </w:tc>
      </w:tr>
      <w:tr w:rsidR="00E34B3E" w:rsidRPr="005B715C" w14:paraId="22F8942D" w14:textId="77777777" w:rsidTr="00277545">
        <w:tc>
          <w:tcPr>
            <w:tcW w:w="7839" w:type="dxa"/>
          </w:tcPr>
          <w:p w14:paraId="410140C8" w14:textId="77777777" w:rsidR="00E34B3E" w:rsidRPr="007F7F56" w:rsidRDefault="00E34B3E" w:rsidP="00E34B3E">
            <w:pPr>
              <w:pStyle w:val="Texto"/>
              <w:jc w:val="left"/>
              <w:rPr>
                <w:bCs/>
                <w:sz w:val="18"/>
                <w:szCs w:val="18"/>
              </w:rPr>
            </w:pPr>
          </w:p>
        </w:tc>
        <w:tc>
          <w:tcPr>
            <w:tcW w:w="1323" w:type="dxa"/>
            <w:tcBorders>
              <w:top w:val="single" w:sz="6" w:space="0" w:color="auto"/>
            </w:tcBorders>
          </w:tcPr>
          <w:p w14:paraId="681F1FD5" w14:textId="77777777" w:rsidR="00E34B3E" w:rsidRPr="007F7F56" w:rsidRDefault="00E34B3E" w:rsidP="00E34B3E">
            <w:pPr>
              <w:pStyle w:val="Texto"/>
              <w:tabs>
                <w:tab w:val="decimal" w:pos="1186"/>
              </w:tabs>
              <w:jc w:val="left"/>
              <w:rPr>
                <w:sz w:val="18"/>
                <w:szCs w:val="18"/>
              </w:rPr>
            </w:pPr>
          </w:p>
        </w:tc>
        <w:tc>
          <w:tcPr>
            <w:tcW w:w="75" w:type="dxa"/>
          </w:tcPr>
          <w:p w14:paraId="0D150CCB" w14:textId="77777777" w:rsidR="00E34B3E" w:rsidRPr="007F7F56" w:rsidRDefault="00E34B3E" w:rsidP="00E34B3E">
            <w:pPr>
              <w:pStyle w:val="Texto"/>
              <w:jc w:val="left"/>
              <w:rPr>
                <w:bCs/>
                <w:sz w:val="18"/>
                <w:szCs w:val="18"/>
              </w:rPr>
            </w:pPr>
          </w:p>
        </w:tc>
        <w:tc>
          <w:tcPr>
            <w:tcW w:w="1347" w:type="dxa"/>
            <w:tcBorders>
              <w:top w:val="single" w:sz="6" w:space="0" w:color="auto"/>
            </w:tcBorders>
          </w:tcPr>
          <w:p w14:paraId="7B987620" w14:textId="77777777" w:rsidR="00E34B3E" w:rsidRPr="007F7F56" w:rsidRDefault="00E34B3E" w:rsidP="00E34B3E">
            <w:pPr>
              <w:pStyle w:val="Texto"/>
              <w:tabs>
                <w:tab w:val="decimal" w:pos="1186"/>
              </w:tabs>
              <w:rPr>
                <w:sz w:val="18"/>
                <w:szCs w:val="18"/>
              </w:rPr>
            </w:pPr>
          </w:p>
        </w:tc>
      </w:tr>
      <w:tr w:rsidR="00E34B3E" w:rsidRPr="005B715C" w14:paraId="6E31050B" w14:textId="77777777" w:rsidTr="00277545">
        <w:tc>
          <w:tcPr>
            <w:tcW w:w="7839" w:type="dxa"/>
          </w:tcPr>
          <w:p w14:paraId="35594137" w14:textId="77777777" w:rsidR="00E34B3E" w:rsidRPr="007F7F56" w:rsidRDefault="00E34B3E" w:rsidP="00E34B3E">
            <w:pPr>
              <w:pStyle w:val="Texto"/>
              <w:jc w:val="left"/>
              <w:rPr>
                <w:b/>
                <w:sz w:val="18"/>
                <w:szCs w:val="18"/>
              </w:rPr>
            </w:pPr>
            <w:r w:rsidRPr="007F7F56">
              <w:rPr>
                <w:b/>
                <w:sz w:val="18"/>
                <w:szCs w:val="18"/>
              </w:rPr>
              <w:t>Actividades de inversión</w:t>
            </w:r>
          </w:p>
        </w:tc>
        <w:tc>
          <w:tcPr>
            <w:tcW w:w="1323" w:type="dxa"/>
          </w:tcPr>
          <w:p w14:paraId="3C279DAB" w14:textId="77777777" w:rsidR="00E34B3E" w:rsidRPr="007F7F56" w:rsidRDefault="00E34B3E" w:rsidP="00E34B3E">
            <w:pPr>
              <w:pStyle w:val="Texto"/>
              <w:tabs>
                <w:tab w:val="decimal" w:pos="1171"/>
              </w:tabs>
              <w:jc w:val="left"/>
              <w:rPr>
                <w:sz w:val="18"/>
                <w:szCs w:val="18"/>
              </w:rPr>
            </w:pPr>
          </w:p>
        </w:tc>
        <w:tc>
          <w:tcPr>
            <w:tcW w:w="75" w:type="dxa"/>
          </w:tcPr>
          <w:p w14:paraId="56D875EC" w14:textId="77777777" w:rsidR="00E34B3E" w:rsidRPr="007F7F56" w:rsidRDefault="00E34B3E" w:rsidP="00E34B3E">
            <w:pPr>
              <w:pStyle w:val="Texto"/>
              <w:jc w:val="left"/>
              <w:rPr>
                <w:sz w:val="18"/>
                <w:szCs w:val="18"/>
              </w:rPr>
            </w:pPr>
          </w:p>
        </w:tc>
        <w:tc>
          <w:tcPr>
            <w:tcW w:w="1347" w:type="dxa"/>
          </w:tcPr>
          <w:p w14:paraId="4930BF8B" w14:textId="77777777" w:rsidR="00E34B3E" w:rsidRPr="007F7F56" w:rsidRDefault="00E34B3E" w:rsidP="00E34B3E">
            <w:pPr>
              <w:pStyle w:val="Texto"/>
              <w:tabs>
                <w:tab w:val="decimal" w:pos="1186"/>
              </w:tabs>
              <w:rPr>
                <w:sz w:val="18"/>
                <w:szCs w:val="18"/>
              </w:rPr>
            </w:pPr>
          </w:p>
        </w:tc>
      </w:tr>
      <w:tr w:rsidR="00E34B3E" w:rsidRPr="005B715C" w14:paraId="2D0DED5F" w14:textId="77777777" w:rsidTr="00277545">
        <w:tc>
          <w:tcPr>
            <w:tcW w:w="7839" w:type="dxa"/>
          </w:tcPr>
          <w:p w14:paraId="699B771F" w14:textId="1F0C5F5C" w:rsidR="00E34B3E" w:rsidRPr="007F7F56" w:rsidRDefault="00E34B3E" w:rsidP="00E34B3E">
            <w:pPr>
              <w:pStyle w:val="Texto"/>
              <w:jc w:val="left"/>
              <w:rPr>
                <w:sz w:val="18"/>
                <w:szCs w:val="18"/>
              </w:rPr>
            </w:pPr>
            <w:r w:rsidRPr="007F7F56">
              <w:rPr>
                <w:sz w:val="18"/>
                <w:szCs w:val="18"/>
              </w:rPr>
              <w:t xml:space="preserve">Adquisiciones de bienes de uso </w:t>
            </w:r>
          </w:p>
        </w:tc>
        <w:tc>
          <w:tcPr>
            <w:tcW w:w="1323" w:type="dxa"/>
          </w:tcPr>
          <w:p w14:paraId="0C35D17B" w14:textId="0B5F0315" w:rsidR="00E34B3E" w:rsidRPr="007F7F56" w:rsidRDefault="00277545" w:rsidP="00E34B3E">
            <w:pPr>
              <w:pStyle w:val="Texto"/>
              <w:tabs>
                <w:tab w:val="decimal" w:pos="1171"/>
              </w:tabs>
              <w:jc w:val="left"/>
              <w:rPr>
                <w:sz w:val="18"/>
                <w:szCs w:val="18"/>
              </w:rPr>
            </w:pPr>
            <w:r w:rsidRPr="007F7F56">
              <w:rPr>
                <w:sz w:val="18"/>
                <w:szCs w:val="18"/>
              </w:rPr>
              <w:t>(5.159.005)</w:t>
            </w:r>
          </w:p>
        </w:tc>
        <w:tc>
          <w:tcPr>
            <w:tcW w:w="75" w:type="dxa"/>
          </w:tcPr>
          <w:p w14:paraId="07B220C5" w14:textId="77777777" w:rsidR="00E34B3E" w:rsidRPr="007F7F56" w:rsidRDefault="00E34B3E" w:rsidP="00E34B3E">
            <w:pPr>
              <w:pStyle w:val="Texto"/>
              <w:jc w:val="left"/>
              <w:rPr>
                <w:sz w:val="18"/>
                <w:szCs w:val="18"/>
              </w:rPr>
            </w:pPr>
          </w:p>
        </w:tc>
        <w:tc>
          <w:tcPr>
            <w:tcW w:w="1347" w:type="dxa"/>
          </w:tcPr>
          <w:p w14:paraId="579FEB2C" w14:textId="15C81FD4" w:rsidR="00E34B3E" w:rsidRPr="007F7F56" w:rsidRDefault="00277545" w:rsidP="00E34B3E">
            <w:pPr>
              <w:pStyle w:val="Texto"/>
              <w:tabs>
                <w:tab w:val="decimal" w:pos="1186"/>
              </w:tabs>
              <w:rPr>
                <w:sz w:val="18"/>
                <w:szCs w:val="18"/>
              </w:rPr>
            </w:pPr>
            <w:r w:rsidRPr="007F7F56">
              <w:rPr>
                <w:sz w:val="18"/>
                <w:szCs w:val="18"/>
              </w:rPr>
              <w:t>(4.252.470)</w:t>
            </w:r>
          </w:p>
        </w:tc>
      </w:tr>
      <w:tr w:rsidR="00E34B3E" w:rsidRPr="005B715C" w14:paraId="5C81225C" w14:textId="77777777" w:rsidTr="00277545">
        <w:tc>
          <w:tcPr>
            <w:tcW w:w="7839" w:type="dxa"/>
          </w:tcPr>
          <w:p w14:paraId="6C882DCD" w14:textId="734330D1" w:rsidR="00E34B3E" w:rsidRPr="007F7F56" w:rsidRDefault="00E34B3E" w:rsidP="00E34B3E">
            <w:pPr>
              <w:pStyle w:val="Texto"/>
              <w:jc w:val="left"/>
              <w:rPr>
                <w:b/>
                <w:sz w:val="18"/>
                <w:szCs w:val="18"/>
              </w:rPr>
            </w:pPr>
            <w:r w:rsidRPr="007F7F56">
              <w:rPr>
                <w:b/>
                <w:sz w:val="18"/>
                <w:szCs w:val="18"/>
              </w:rPr>
              <w:t>Flujo neto de efectivo utilizado en las actividades de inversión</w:t>
            </w:r>
          </w:p>
        </w:tc>
        <w:tc>
          <w:tcPr>
            <w:tcW w:w="1323" w:type="dxa"/>
            <w:tcBorders>
              <w:top w:val="single" w:sz="6" w:space="0" w:color="auto"/>
              <w:bottom w:val="single" w:sz="6" w:space="0" w:color="auto"/>
            </w:tcBorders>
          </w:tcPr>
          <w:p w14:paraId="3F5206D0" w14:textId="575DC345" w:rsidR="00E34B3E" w:rsidRPr="007F7F56" w:rsidRDefault="00277545" w:rsidP="00E34B3E">
            <w:pPr>
              <w:pStyle w:val="Texto"/>
              <w:tabs>
                <w:tab w:val="decimal" w:pos="1171"/>
              </w:tabs>
              <w:jc w:val="left"/>
              <w:rPr>
                <w:b/>
                <w:bCs/>
                <w:sz w:val="18"/>
                <w:szCs w:val="18"/>
              </w:rPr>
            </w:pPr>
            <w:r w:rsidRPr="007F7F56">
              <w:rPr>
                <w:b/>
                <w:bCs/>
                <w:sz w:val="18"/>
                <w:szCs w:val="18"/>
              </w:rPr>
              <w:t>(5.159.005)</w:t>
            </w:r>
          </w:p>
        </w:tc>
        <w:tc>
          <w:tcPr>
            <w:tcW w:w="75" w:type="dxa"/>
          </w:tcPr>
          <w:p w14:paraId="48DC1E6C" w14:textId="77777777" w:rsidR="00E34B3E" w:rsidRPr="007F7F56" w:rsidRDefault="00E34B3E" w:rsidP="00E34B3E">
            <w:pPr>
              <w:pStyle w:val="Texto"/>
              <w:jc w:val="left"/>
              <w:rPr>
                <w:b/>
                <w:bCs/>
                <w:sz w:val="18"/>
                <w:szCs w:val="18"/>
              </w:rPr>
            </w:pPr>
          </w:p>
        </w:tc>
        <w:tc>
          <w:tcPr>
            <w:tcW w:w="1347" w:type="dxa"/>
            <w:tcBorders>
              <w:top w:val="single" w:sz="6" w:space="0" w:color="auto"/>
              <w:bottom w:val="single" w:sz="6" w:space="0" w:color="auto"/>
            </w:tcBorders>
          </w:tcPr>
          <w:p w14:paraId="3F87EC4D" w14:textId="1EB01A45" w:rsidR="00E34B3E" w:rsidRPr="007F7F56" w:rsidRDefault="00277545" w:rsidP="00E34B3E">
            <w:pPr>
              <w:pStyle w:val="Texto"/>
              <w:tabs>
                <w:tab w:val="decimal" w:pos="1186"/>
              </w:tabs>
              <w:rPr>
                <w:b/>
                <w:bCs/>
                <w:sz w:val="18"/>
                <w:szCs w:val="18"/>
              </w:rPr>
            </w:pPr>
            <w:r w:rsidRPr="007F7F56">
              <w:rPr>
                <w:b/>
                <w:bCs/>
                <w:sz w:val="18"/>
                <w:szCs w:val="18"/>
              </w:rPr>
              <w:t>(4.252.470)</w:t>
            </w:r>
          </w:p>
        </w:tc>
      </w:tr>
      <w:tr w:rsidR="00E34B3E" w:rsidRPr="005B715C" w14:paraId="61380B76" w14:textId="77777777" w:rsidTr="00277545">
        <w:tc>
          <w:tcPr>
            <w:tcW w:w="7839" w:type="dxa"/>
          </w:tcPr>
          <w:p w14:paraId="610FFBD6" w14:textId="77777777" w:rsidR="00E34B3E" w:rsidRPr="007F7F56" w:rsidRDefault="00E34B3E" w:rsidP="00E34B3E">
            <w:pPr>
              <w:pStyle w:val="Texto"/>
              <w:jc w:val="left"/>
              <w:rPr>
                <w:sz w:val="18"/>
                <w:szCs w:val="18"/>
              </w:rPr>
            </w:pPr>
          </w:p>
        </w:tc>
        <w:tc>
          <w:tcPr>
            <w:tcW w:w="1323" w:type="dxa"/>
          </w:tcPr>
          <w:p w14:paraId="3D3D2778" w14:textId="77777777" w:rsidR="00E34B3E" w:rsidRPr="007F7F56" w:rsidRDefault="00E34B3E" w:rsidP="00E34B3E">
            <w:pPr>
              <w:pStyle w:val="Texto"/>
              <w:tabs>
                <w:tab w:val="decimal" w:pos="1171"/>
              </w:tabs>
              <w:jc w:val="left"/>
              <w:rPr>
                <w:sz w:val="18"/>
                <w:szCs w:val="18"/>
              </w:rPr>
            </w:pPr>
          </w:p>
        </w:tc>
        <w:tc>
          <w:tcPr>
            <w:tcW w:w="75" w:type="dxa"/>
          </w:tcPr>
          <w:p w14:paraId="6E20018E" w14:textId="77777777" w:rsidR="00E34B3E" w:rsidRPr="007F7F56" w:rsidRDefault="00E34B3E" w:rsidP="00E34B3E">
            <w:pPr>
              <w:pStyle w:val="Texto"/>
              <w:jc w:val="left"/>
              <w:rPr>
                <w:sz w:val="18"/>
                <w:szCs w:val="18"/>
              </w:rPr>
            </w:pPr>
          </w:p>
        </w:tc>
        <w:tc>
          <w:tcPr>
            <w:tcW w:w="1347" w:type="dxa"/>
          </w:tcPr>
          <w:p w14:paraId="5CE8920E" w14:textId="77777777" w:rsidR="00E34B3E" w:rsidRPr="007F7F56" w:rsidRDefault="00E34B3E" w:rsidP="00E34B3E">
            <w:pPr>
              <w:pStyle w:val="Texto"/>
              <w:tabs>
                <w:tab w:val="decimal" w:pos="1186"/>
              </w:tabs>
              <w:rPr>
                <w:sz w:val="18"/>
                <w:szCs w:val="18"/>
              </w:rPr>
            </w:pPr>
          </w:p>
        </w:tc>
      </w:tr>
      <w:tr w:rsidR="00E34B3E" w:rsidRPr="005B715C" w14:paraId="5E0390AC" w14:textId="77777777" w:rsidTr="00277545">
        <w:tc>
          <w:tcPr>
            <w:tcW w:w="7839" w:type="dxa"/>
          </w:tcPr>
          <w:p w14:paraId="65DC1F86" w14:textId="0BFE7715" w:rsidR="00E34B3E" w:rsidRPr="007F7F56" w:rsidRDefault="00E34B3E" w:rsidP="00E34B3E">
            <w:pPr>
              <w:pStyle w:val="Texto"/>
              <w:jc w:val="left"/>
              <w:rPr>
                <w:bCs/>
                <w:sz w:val="18"/>
                <w:szCs w:val="18"/>
              </w:rPr>
            </w:pPr>
            <w:r w:rsidRPr="007F7F56">
              <w:rPr>
                <w:b/>
                <w:sz w:val="18"/>
                <w:szCs w:val="18"/>
              </w:rPr>
              <w:t>Actividades de financiación</w:t>
            </w:r>
          </w:p>
        </w:tc>
        <w:tc>
          <w:tcPr>
            <w:tcW w:w="1323" w:type="dxa"/>
          </w:tcPr>
          <w:p w14:paraId="48B2338B" w14:textId="77777777" w:rsidR="00E34B3E" w:rsidRPr="007F7F56" w:rsidRDefault="00E34B3E" w:rsidP="00E34B3E">
            <w:pPr>
              <w:pStyle w:val="Texto"/>
              <w:tabs>
                <w:tab w:val="decimal" w:pos="1171"/>
              </w:tabs>
              <w:jc w:val="left"/>
              <w:rPr>
                <w:sz w:val="18"/>
                <w:szCs w:val="18"/>
              </w:rPr>
            </w:pPr>
          </w:p>
        </w:tc>
        <w:tc>
          <w:tcPr>
            <w:tcW w:w="75" w:type="dxa"/>
          </w:tcPr>
          <w:p w14:paraId="7770297E" w14:textId="77777777" w:rsidR="00E34B3E" w:rsidRPr="007F7F56" w:rsidRDefault="00E34B3E" w:rsidP="00E34B3E">
            <w:pPr>
              <w:pStyle w:val="Texto"/>
              <w:jc w:val="left"/>
              <w:rPr>
                <w:sz w:val="18"/>
                <w:szCs w:val="18"/>
              </w:rPr>
            </w:pPr>
          </w:p>
        </w:tc>
        <w:tc>
          <w:tcPr>
            <w:tcW w:w="1347" w:type="dxa"/>
          </w:tcPr>
          <w:p w14:paraId="24F4CA59" w14:textId="77777777" w:rsidR="00E34B3E" w:rsidRPr="007F7F56" w:rsidRDefault="00E34B3E" w:rsidP="00E34B3E">
            <w:pPr>
              <w:pStyle w:val="Texto"/>
              <w:tabs>
                <w:tab w:val="decimal" w:pos="1186"/>
              </w:tabs>
              <w:rPr>
                <w:sz w:val="18"/>
                <w:szCs w:val="18"/>
              </w:rPr>
            </w:pPr>
          </w:p>
        </w:tc>
      </w:tr>
      <w:tr w:rsidR="00E34B3E" w:rsidRPr="005B715C" w14:paraId="7DF9EEA1" w14:textId="77777777" w:rsidTr="00277545">
        <w:tc>
          <w:tcPr>
            <w:tcW w:w="7839" w:type="dxa"/>
          </w:tcPr>
          <w:p w14:paraId="242D0B75" w14:textId="211064AA" w:rsidR="00E34B3E" w:rsidRPr="007F7F56" w:rsidRDefault="00E34B3E" w:rsidP="00E34B3E">
            <w:pPr>
              <w:pStyle w:val="Texto"/>
              <w:jc w:val="left"/>
              <w:rPr>
                <w:sz w:val="18"/>
                <w:szCs w:val="18"/>
              </w:rPr>
            </w:pPr>
            <w:r w:rsidRPr="007F7F56">
              <w:rPr>
                <w:sz w:val="18"/>
                <w:szCs w:val="18"/>
              </w:rPr>
              <w:t>Variación neta de deudas financieras</w:t>
            </w:r>
          </w:p>
        </w:tc>
        <w:tc>
          <w:tcPr>
            <w:tcW w:w="1323" w:type="dxa"/>
          </w:tcPr>
          <w:p w14:paraId="6F1D3C8D" w14:textId="767022D3" w:rsidR="00E34B3E" w:rsidRPr="007F7F56" w:rsidRDefault="00277545" w:rsidP="00E34B3E">
            <w:pPr>
              <w:pStyle w:val="Texto"/>
              <w:tabs>
                <w:tab w:val="decimal" w:pos="1171"/>
              </w:tabs>
              <w:jc w:val="left"/>
              <w:rPr>
                <w:sz w:val="18"/>
                <w:szCs w:val="18"/>
              </w:rPr>
            </w:pPr>
            <w:r w:rsidRPr="007F7F56">
              <w:rPr>
                <w:sz w:val="18"/>
                <w:szCs w:val="18"/>
              </w:rPr>
              <w:t xml:space="preserve">-        </w:t>
            </w:r>
          </w:p>
        </w:tc>
        <w:tc>
          <w:tcPr>
            <w:tcW w:w="75" w:type="dxa"/>
          </w:tcPr>
          <w:p w14:paraId="4FA8DE24" w14:textId="77777777" w:rsidR="00E34B3E" w:rsidRPr="007F7F56" w:rsidRDefault="00E34B3E" w:rsidP="00E34B3E">
            <w:pPr>
              <w:pStyle w:val="Texto"/>
              <w:jc w:val="left"/>
              <w:rPr>
                <w:sz w:val="18"/>
                <w:szCs w:val="18"/>
              </w:rPr>
            </w:pPr>
          </w:p>
        </w:tc>
        <w:tc>
          <w:tcPr>
            <w:tcW w:w="1347" w:type="dxa"/>
          </w:tcPr>
          <w:p w14:paraId="1C5EDABB" w14:textId="585381F0" w:rsidR="00E34B3E" w:rsidRPr="007F7F56" w:rsidRDefault="00277545" w:rsidP="00E34B3E">
            <w:pPr>
              <w:pStyle w:val="Texto"/>
              <w:tabs>
                <w:tab w:val="decimal" w:pos="1186"/>
              </w:tabs>
              <w:rPr>
                <w:sz w:val="18"/>
                <w:szCs w:val="18"/>
              </w:rPr>
            </w:pPr>
            <w:r w:rsidRPr="007F7F56">
              <w:rPr>
                <w:sz w:val="18"/>
                <w:szCs w:val="18"/>
              </w:rPr>
              <w:t>(3.8</w:t>
            </w:r>
            <w:r w:rsidR="000025E5">
              <w:rPr>
                <w:sz w:val="18"/>
                <w:szCs w:val="18"/>
              </w:rPr>
              <w:t>03.630</w:t>
            </w:r>
            <w:r w:rsidRPr="007F7F56">
              <w:rPr>
                <w:sz w:val="18"/>
                <w:szCs w:val="18"/>
              </w:rPr>
              <w:t>)</w:t>
            </w:r>
          </w:p>
        </w:tc>
      </w:tr>
      <w:tr w:rsidR="00E34B3E" w:rsidRPr="005B715C" w14:paraId="4BBCD827" w14:textId="77777777" w:rsidTr="00277545">
        <w:tc>
          <w:tcPr>
            <w:tcW w:w="7839" w:type="dxa"/>
          </w:tcPr>
          <w:p w14:paraId="78448741" w14:textId="03485205" w:rsidR="00E34B3E" w:rsidRPr="007F7F56" w:rsidRDefault="00E34B3E" w:rsidP="00E34B3E">
            <w:pPr>
              <w:pStyle w:val="Texto"/>
              <w:jc w:val="left"/>
              <w:rPr>
                <w:b/>
                <w:sz w:val="18"/>
                <w:szCs w:val="18"/>
              </w:rPr>
            </w:pPr>
            <w:r w:rsidRPr="007F7F56">
              <w:rPr>
                <w:b/>
                <w:sz w:val="18"/>
                <w:szCs w:val="18"/>
              </w:rPr>
              <w:t xml:space="preserve">Flujo neto de efectivo </w:t>
            </w:r>
            <w:r w:rsidR="00F80A72" w:rsidRPr="007F7F56">
              <w:rPr>
                <w:b/>
                <w:sz w:val="18"/>
                <w:szCs w:val="18"/>
              </w:rPr>
              <w:t>utilizado en</w:t>
            </w:r>
            <w:r w:rsidRPr="007F7F56">
              <w:rPr>
                <w:b/>
                <w:sz w:val="18"/>
                <w:szCs w:val="18"/>
              </w:rPr>
              <w:t xml:space="preserve"> las actividades de financiación</w:t>
            </w:r>
          </w:p>
        </w:tc>
        <w:tc>
          <w:tcPr>
            <w:tcW w:w="1323" w:type="dxa"/>
            <w:tcBorders>
              <w:top w:val="single" w:sz="6" w:space="0" w:color="auto"/>
              <w:bottom w:val="single" w:sz="6" w:space="0" w:color="auto"/>
            </w:tcBorders>
          </w:tcPr>
          <w:p w14:paraId="7805B0B0" w14:textId="6BCF6905" w:rsidR="00E34B3E" w:rsidRPr="007F7F56" w:rsidRDefault="00277545" w:rsidP="00E34B3E">
            <w:pPr>
              <w:pStyle w:val="Texto"/>
              <w:tabs>
                <w:tab w:val="decimal" w:pos="1171"/>
              </w:tabs>
              <w:jc w:val="left"/>
              <w:rPr>
                <w:b/>
                <w:bCs/>
                <w:sz w:val="18"/>
                <w:szCs w:val="18"/>
              </w:rPr>
            </w:pPr>
            <w:r w:rsidRPr="007F7F56">
              <w:rPr>
                <w:b/>
                <w:bCs/>
                <w:sz w:val="18"/>
                <w:szCs w:val="18"/>
              </w:rPr>
              <w:t xml:space="preserve">-        </w:t>
            </w:r>
          </w:p>
        </w:tc>
        <w:tc>
          <w:tcPr>
            <w:tcW w:w="75" w:type="dxa"/>
          </w:tcPr>
          <w:p w14:paraId="0D583552" w14:textId="77777777" w:rsidR="00E34B3E" w:rsidRPr="007F7F56" w:rsidRDefault="00E34B3E" w:rsidP="00E34B3E">
            <w:pPr>
              <w:pStyle w:val="Texto"/>
              <w:jc w:val="left"/>
              <w:rPr>
                <w:b/>
                <w:bCs/>
                <w:sz w:val="18"/>
                <w:szCs w:val="18"/>
              </w:rPr>
            </w:pPr>
          </w:p>
        </w:tc>
        <w:tc>
          <w:tcPr>
            <w:tcW w:w="1347" w:type="dxa"/>
            <w:tcBorders>
              <w:top w:val="single" w:sz="6" w:space="0" w:color="auto"/>
              <w:bottom w:val="single" w:sz="6" w:space="0" w:color="auto"/>
            </w:tcBorders>
          </w:tcPr>
          <w:p w14:paraId="0C023521" w14:textId="6C3282AC" w:rsidR="00E34B3E" w:rsidRPr="007F7F56" w:rsidRDefault="00277545" w:rsidP="00E34B3E">
            <w:pPr>
              <w:pStyle w:val="Texto"/>
              <w:tabs>
                <w:tab w:val="decimal" w:pos="1186"/>
              </w:tabs>
              <w:rPr>
                <w:b/>
                <w:bCs/>
                <w:sz w:val="18"/>
                <w:szCs w:val="18"/>
              </w:rPr>
            </w:pPr>
            <w:r w:rsidRPr="007F7F56">
              <w:rPr>
                <w:b/>
                <w:bCs/>
                <w:sz w:val="18"/>
                <w:szCs w:val="18"/>
              </w:rPr>
              <w:t>(3.8</w:t>
            </w:r>
            <w:r w:rsidR="000025E5">
              <w:rPr>
                <w:b/>
                <w:bCs/>
                <w:sz w:val="18"/>
                <w:szCs w:val="18"/>
              </w:rPr>
              <w:t>03.630</w:t>
            </w:r>
            <w:r w:rsidRPr="007F7F56">
              <w:rPr>
                <w:b/>
                <w:bCs/>
                <w:sz w:val="18"/>
                <w:szCs w:val="18"/>
              </w:rPr>
              <w:t>)</w:t>
            </w:r>
          </w:p>
        </w:tc>
      </w:tr>
      <w:tr w:rsidR="00277545" w:rsidRPr="005B715C" w14:paraId="13F6D395" w14:textId="77777777" w:rsidTr="00277545">
        <w:tc>
          <w:tcPr>
            <w:tcW w:w="7839" w:type="dxa"/>
          </w:tcPr>
          <w:p w14:paraId="71A85B0A" w14:textId="77777777" w:rsidR="00277545" w:rsidRPr="007F7F56" w:rsidRDefault="00277545" w:rsidP="00277545">
            <w:pPr>
              <w:pStyle w:val="Texto"/>
              <w:jc w:val="left"/>
              <w:rPr>
                <w:sz w:val="18"/>
                <w:szCs w:val="18"/>
              </w:rPr>
            </w:pPr>
            <w:r w:rsidRPr="007F7F56">
              <w:rPr>
                <w:sz w:val="18"/>
                <w:szCs w:val="18"/>
              </w:rPr>
              <w:t>Resultado por exposición al cambio de poder adquisitivo de la moneda generado por el efectivo</w:t>
            </w:r>
          </w:p>
        </w:tc>
        <w:tc>
          <w:tcPr>
            <w:tcW w:w="1323" w:type="dxa"/>
          </w:tcPr>
          <w:p w14:paraId="62B972A9" w14:textId="58D70AD4" w:rsidR="00277545" w:rsidRPr="007F7F56" w:rsidRDefault="001059F7" w:rsidP="00277545">
            <w:pPr>
              <w:pStyle w:val="Texto"/>
              <w:tabs>
                <w:tab w:val="decimal" w:pos="1171"/>
              </w:tabs>
              <w:jc w:val="left"/>
              <w:rPr>
                <w:sz w:val="18"/>
                <w:szCs w:val="18"/>
              </w:rPr>
            </w:pPr>
            <w:r w:rsidRPr="007F7F56">
              <w:rPr>
                <w:sz w:val="18"/>
                <w:szCs w:val="18"/>
              </w:rPr>
              <w:t>319.556</w:t>
            </w:r>
          </w:p>
        </w:tc>
        <w:tc>
          <w:tcPr>
            <w:tcW w:w="75" w:type="dxa"/>
          </w:tcPr>
          <w:p w14:paraId="7F70AA1D" w14:textId="77777777" w:rsidR="00277545" w:rsidRPr="007F7F56" w:rsidRDefault="00277545" w:rsidP="00277545">
            <w:pPr>
              <w:pStyle w:val="Texto"/>
              <w:jc w:val="left"/>
              <w:rPr>
                <w:sz w:val="18"/>
                <w:szCs w:val="18"/>
              </w:rPr>
            </w:pPr>
          </w:p>
        </w:tc>
        <w:tc>
          <w:tcPr>
            <w:tcW w:w="1347" w:type="dxa"/>
          </w:tcPr>
          <w:p w14:paraId="203B09E2" w14:textId="2118BC7C" w:rsidR="00277545" w:rsidRPr="007F7F56" w:rsidRDefault="00277545" w:rsidP="00277545">
            <w:pPr>
              <w:pStyle w:val="Texto"/>
              <w:tabs>
                <w:tab w:val="decimal" w:pos="1186"/>
              </w:tabs>
              <w:rPr>
                <w:sz w:val="18"/>
                <w:szCs w:val="18"/>
              </w:rPr>
            </w:pPr>
            <w:r w:rsidRPr="007F7F56">
              <w:rPr>
                <w:sz w:val="18"/>
                <w:szCs w:val="18"/>
              </w:rPr>
              <w:t>266.764</w:t>
            </w:r>
          </w:p>
        </w:tc>
      </w:tr>
      <w:tr w:rsidR="00277545" w:rsidRPr="005B715C" w14:paraId="0C12CA0C" w14:textId="77777777" w:rsidTr="00277545">
        <w:tc>
          <w:tcPr>
            <w:tcW w:w="7839" w:type="dxa"/>
          </w:tcPr>
          <w:p w14:paraId="26BD2D9B" w14:textId="2316AECF" w:rsidR="00277545" w:rsidRPr="007F7F56" w:rsidRDefault="00277545" w:rsidP="00277545">
            <w:pPr>
              <w:pStyle w:val="Texto"/>
              <w:jc w:val="left"/>
              <w:rPr>
                <w:b/>
                <w:sz w:val="18"/>
                <w:szCs w:val="18"/>
              </w:rPr>
            </w:pPr>
            <w:r w:rsidRPr="007F7F56">
              <w:rPr>
                <w:b/>
                <w:sz w:val="18"/>
                <w:szCs w:val="18"/>
              </w:rPr>
              <w:t>Disminución net</w:t>
            </w:r>
            <w:r w:rsidR="00000AE1">
              <w:rPr>
                <w:b/>
                <w:sz w:val="18"/>
                <w:szCs w:val="18"/>
              </w:rPr>
              <w:t>a</w:t>
            </w:r>
            <w:r w:rsidRPr="007F7F56">
              <w:rPr>
                <w:b/>
                <w:sz w:val="18"/>
                <w:szCs w:val="18"/>
              </w:rPr>
              <w:t xml:space="preserve"> del efectivo</w:t>
            </w:r>
          </w:p>
        </w:tc>
        <w:tc>
          <w:tcPr>
            <w:tcW w:w="1323" w:type="dxa"/>
            <w:tcBorders>
              <w:top w:val="single" w:sz="6" w:space="0" w:color="auto"/>
              <w:bottom w:val="double" w:sz="6" w:space="0" w:color="auto"/>
            </w:tcBorders>
          </w:tcPr>
          <w:p w14:paraId="428B5A31" w14:textId="267104D7" w:rsidR="00277545" w:rsidRPr="007F7F56" w:rsidRDefault="00277545" w:rsidP="00277545">
            <w:pPr>
              <w:pStyle w:val="Texto"/>
              <w:tabs>
                <w:tab w:val="decimal" w:pos="1171"/>
              </w:tabs>
              <w:jc w:val="left"/>
              <w:rPr>
                <w:b/>
                <w:bCs/>
                <w:sz w:val="18"/>
                <w:szCs w:val="18"/>
              </w:rPr>
            </w:pPr>
            <w:r w:rsidRPr="007F7F56">
              <w:rPr>
                <w:b/>
                <w:bCs/>
                <w:sz w:val="18"/>
                <w:szCs w:val="18"/>
              </w:rPr>
              <w:t>(3.138.</w:t>
            </w:r>
            <w:r w:rsidR="00FE657B" w:rsidRPr="007F7F56">
              <w:rPr>
                <w:b/>
                <w:bCs/>
                <w:sz w:val="18"/>
                <w:szCs w:val="18"/>
              </w:rPr>
              <w:t>325</w:t>
            </w:r>
            <w:r w:rsidRPr="007F7F56">
              <w:rPr>
                <w:b/>
                <w:bCs/>
                <w:sz w:val="18"/>
                <w:szCs w:val="18"/>
              </w:rPr>
              <w:t>)</w:t>
            </w:r>
          </w:p>
        </w:tc>
        <w:tc>
          <w:tcPr>
            <w:tcW w:w="75" w:type="dxa"/>
          </w:tcPr>
          <w:p w14:paraId="770FDD31" w14:textId="78078FDC" w:rsidR="00277545" w:rsidRPr="007F7F56" w:rsidRDefault="00277545" w:rsidP="00277545">
            <w:pPr>
              <w:pStyle w:val="Texto"/>
              <w:jc w:val="left"/>
              <w:rPr>
                <w:b/>
                <w:bCs/>
                <w:sz w:val="18"/>
                <w:szCs w:val="18"/>
              </w:rPr>
            </w:pPr>
          </w:p>
        </w:tc>
        <w:tc>
          <w:tcPr>
            <w:tcW w:w="1347" w:type="dxa"/>
            <w:tcBorders>
              <w:top w:val="single" w:sz="6" w:space="0" w:color="auto"/>
              <w:bottom w:val="double" w:sz="6" w:space="0" w:color="auto"/>
            </w:tcBorders>
          </w:tcPr>
          <w:p w14:paraId="36A5A75F" w14:textId="75E03833" w:rsidR="00277545" w:rsidRPr="007F7F56" w:rsidRDefault="00277545" w:rsidP="00277545">
            <w:pPr>
              <w:pStyle w:val="Texto"/>
              <w:tabs>
                <w:tab w:val="decimal" w:pos="1186"/>
              </w:tabs>
              <w:rPr>
                <w:b/>
                <w:bCs/>
                <w:sz w:val="18"/>
                <w:szCs w:val="18"/>
              </w:rPr>
            </w:pPr>
            <w:r w:rsidRPr="007F7F56">
              <w:rPr>
                <w:b/>
                <w:bCs/>
                <w:sz w:val="18"/>
                <w:szCs w:val="18"/>
              </w:rPr>
              <w:t>(25.201.282)</w:t>
            </w:r>
          </w:p>
        </w:tc>
      </w:tr>
    </w:tbl>
    <w:p w14:paraId="2616713C" w14:textId="642E4E19" w:rsidR="003A474A" w:rsidRDefault="003A474A" w:rsidP="005C112C">
      <w:pPr>
        <w:pStyle w:val="Texto"/>
        <w:jc w:val="left"/>
      </w:pPr>
    </w:p>
    <w:p w14:paraId="5F770672" w14:textId="0AA39423" w:rsidR="005C112C" w:rsidRPr="00EF01A5" w:rsidRDefault="005C112C" w:rsidP="00EF01A5">
      <w:pPr>
        <w:pStyle w:val="Texto"/>
        <w:numPr>
          <w:ilvl w:val="0"/>
          <w:numId w:val="37"/>
        </w:numPr>
        <w:ind w:left="-90"/>
        <w:jc w:val="left"/>
        <w:rPr>
          <w:sz w:val="16"/>
          <w:szCs w:val="16"/>
        </w:rPr>
      </w:pPr>
      <w:r w:rsidRPr="00EF01A5">
        <w:rPr>
          <w:sz w:val="16"/>
          <w:szCs w:val="16"/>
        </w:rPr>
        <w:t>Contiene caja, bancos e inversiones temporarias</w:t>
      </w:r>
    </w:p>
    <w:p w14:paraId="5B39BA04" w14:textId="77777777" w:rsidR="005C112C" w:rsidRPr="005C112C" w:rsidRDefault="005C112C" w:rsidP="005C112C">
      <w:pPr>
        <w:pStyle w:val="Texto"/>
        <w:jc w:val="center"/>
      </w:pPr>
    </w:p>
    <w:p w14:paraId="5090F5FA" w14:textId="704A8EBA" w:rsidR="0083288A" w:rsidRPr="002A6E0D" w:rsidRDefault="0083288A" w:rsidP="0083288A">
      <w:pPr>
        <w:pStyle w:val="Texto"/>
        <w:jc w:val="center"/>
      </w:pPr>
      <w:r w:rsidRPr="002A6E0D">
        <w:t xml:space="preserve">Las notas 1 a </w:t>
      </w:r>
      <w:r w:rsidR="001803C1">
        <w:t>6</w:t>
      </w:r>
      <w:r w:rsidRPr="002A6E0D">
        <w:t xml:space="preserve"> y los Anexos I a VI que se acompañan forman parte integrante</w:t>
      </w:r>
    </w:p>
    <w:p w14:paraId="64395E78" w14:textId="77777777" w:rsidR="00EF63B7" w:rsidRPr="0062087C" w:rsidRDefault="0083288A" w:rsidP="00426CFE">
      <w:pPr>
        <w:pStyle w:val="Texto"/>
        <w:jc w:val="center"/>
      </w:pPr>
      <w:r w:rsidRPr="002A6E0D">
        <w:t>de los presentes estados contables y deben ser leídos juntamente</w:t>
      </w:r>
      <w:r>
        <w:t xml:space="preserve"> con los mismos</w:t>
      </w:r>
      <w:r w:rsidRPr="00EF63B7">
        <w:t>.</w:t>
      </w:r>
    </w:p>
    <w:p w14:paraId="07EA1BF5" w14:textId="77777777" w:rsidR="00A662B5" w:rsidRPr="0062087C" w:rsidRDefault="00A662B5">
      <w:pPr>
        <w:pStyle w:val="Texto"/>
        <w:jc w:val="center"/>
        <w:sectPr w:rsidR="00A662B5" w:rsidRPr="0062087C" w:rsidSect="002017B4">
          <w:headerReference w:type="even" r:id="rId12"/>
          <w:headerReference w:type="default" r:id="rId13"/>
          <w:footerReference w:type="default" r:id="rId14"/>
          <w:headerReference w:type="first" r:id="rId15"/>
          <w:pgSz w:w="12240" w:h="15840" w:code="1"/>
          <w:pgMar w:top="576" w:right="864" w:bottom="576" w:left="1728" w:header="432" w:footer="432" w:gutter="0"/>
          <w:pgNumType w:start="1"/>
          <w:cols w:space="720"/>
        </w:sectPr>
      </w:pPr>
    </w:p>
    <w:p w14:paraId="3B3F2ADF" w14:textId="77777777" w:rsidR="00042254" w:rsidRPr="00262533" w:rsidRDefault="00042254">
      <w:pPr>
        <w:pStyle w:val="Texto"/>
        <w:jc w:val="center"/>
      </w:pPr>
    </w:p>
    <w:p w14:paraId="285C351B" w14:textId="67B949D3" w:rsidR="004E6A32" w:rsidRPr="00262533" w:rsidRDefault="004E6A32" w:rsidP="004E6A32">
      <w:pPr>
        <w:pStyle w:val="Ttulonota"/>
        <w:jc w:val="center"/>
      </w:pPr>
      <w:r w:rsidRPr="00262533">
        <w:t xml:space="preserve">NOTAS A LOS ESTADOS </w:t>
      </w:r>
      <w:r>
        <w:t>CONTABLES</w:t>
      </w:r>
    </w:p>
    <w:p w14:paraId="73012240" w14:textId="77777777" w:rsidR="008901BE" w:rsidRDefault="008901BE" w:rsidP="004E6A32">
      <w:pPr>
        <w:pStyle w:val="Ttulonota"/>
        <w:jc w:val="center"/>
      </w:pPr>
    </w:p>
    <w:p w14:paraId="0D8BEEC2" w14:textId="77777777" w:rsidR="004E6A32" w:rsidRPr="00262533" w:rsidRDefault="008901BE" w:rsidP="004E6A32">
      <w:pPr>
        <w:pStyle w:val="Ttulonota"/>
        <w:jc w:val="center"/>
      </w:pPr>
      <w:r>
        <w:t>POR EL PERÍODO DE SIETE MESES FINALIZADO</w:t>
      </w:r>
      <w:r w:rsidR="004E6A32">
        <w:t xml:space="preserve"> </w:t>
      </w:r>
      <w:r>
        <w:t>E</w:t>
      </w:r>
      <w:r w:rsidR="004E6A32" w:rsidRPr="005171C3">
        <w:t xml:space="preserve">L </w:t>
      </w:r>
      <w:r w:rsidR="004E6A32">
        <w:t xml:space="preserve">31 DE </w:t>
      </w:r>
      <w:r w:rsidR="009A0EE0">
        <w:t>AGOSTO</w:t>
      </w:r>
      <w:r w:rsidR="004E6A32">
        <w:t xml:space="preserve"> DE 2022</w:t>
      </w:r>
    </w:p>
    <w:p w14:paraId="746E273F" w14:textId="77777777" w:rsidR="004E6A32" w:rsidRDefault="004E6A32" w:rsidP="00A22FE6">
      <w:pPr>
        <w:pStyle w:val="Texto"/>
        <w:jc w:val="center"/>
      </w:pPr>
    </w:p>
    <w:p w14:paraId="40E47EF1" w14:textId="77777777" w:rsidR="004E6A32" w:rsidRPr="00262533" w:rsidRDefault="004E6A32" w:rsidP="004E6A32">
      <w:pPr>
        <w:pStyle w:val="Ttulonota"/>
        <w:jc w:val="center"/>
      </w:pPr>
      <w:r>
        <w:t>COMPARATIVAS CON EL EJERCICIO ANTERIOR</w:t>
      </w:r>
    </w:p>
    <w:p w14:paraId="4C53458B" w14:textId="77777777" w:rsidR="008901BE" w:rsidRDefault="008901BE" w:rsidP="004E6A32">
      <w:pPr>
        <w:pStyle w:val="Ttulonota"/>
        <w:jc w:val="center"/>
      </w:pPr>
    </w:p>
    <w:p w14:paraId="319FC0C3" w14:textId="77777777" w:rsidR="008901BE" w:rsidRPr="00262533" w:rsidRDefault="008901BE" w:rsidP="004E6A32">
      <w:pPr>
        <w:pStyle w:val="Ttulonota"/>
        <w:jc w:val="center"/>
      </w:pPr>
      <w:r>
        <w:t>Y CON EL MISMO PERÍODO DEL EJERCICIO ANTERIOR</w:t>
      </w:r>
    </w:p>
    <w:p w14:paraId="516E5FA9" w14:textId="77777777" w:rsidR="00951AF0" w:rsidRPr="00820192" w:rsidRDefault="00951AF0" w:rsidP="0067193A">
      <w:pPr>
        <w:pStyle w:val="Texto"/>
        <w:jc w:val="center"/>
      </w:pPr>
    </w:p>
    <w:p w14:paraId="6E768A97" w14:textId="1FDFC447" w:rsidR="00B92A03" w:rsidRPr="00820192" w:rsidRDefault="005E5803" w:rsidP="005C112C">
      <w:pPr>
        <w:pStyle w:val="Texto"/>
      </w:pPr>
      <w:r w:rsidRPr="00820192">
        <w:t>(Cifras expresadas en pesos – Nota 2.2)</w:t>
      </w:r>
    </w:p>
    <w:p w14:paraId="51EF77F9" w14:textId="77777777" w:rsidR="00556629" w:rsidRPr="0095363D" w:rsidRDefault="00556629">
      <w:pPr>
        <w:pStyle w:val="Texto"/>
      </w:pPr>
    </w:p>
    <w:p w14:paraId="54AFA563" w14:textId="77777777" w:rsidR="002A25F1" w:rsidRPr="0095363D" w:rsidRDefault="002A25F1">
      <w:pPr>
        <w:pStyle w:val="Texto"/>
      </w:pPr>
    </w:p>
    <w:p w14:paraId="71689B68" w14:textId="77777777" w:rsidR="0082624D" w:rsidRPr="00B82D44" w:rsidRDefault="00C70A92" w:rsidP="00F85654">
      <w:pPr>
        <w:pStyle w:val="Ttulonota"/>
        <w:numPr>
          <w:ilvl w:val="0"/>
          <w:numId w:val="2"/>
        </w:numPr>
      </w:pPr>
      <w:r>
        <w:t>ACTIVIDAD DE LA SOCIEDAD</w:t>
      </w:r>
    </w:p>
    <w:p w14:paraId="551ED9D1" w14:textId="77777777" w:rsidR="00D51BAF" w:rsidRPr="00E93330" w:rsidRDefault="00D51BAF" w:rsidP="00E93330">
      <w:pPr>
        <w:pStyle w:val="Textonota"/>
      </w:pPr>
    </w:p>
    <w:p w14:paraId="1B971CA4" w14:textId="5BAAFAC8" w:rsidR="00E93330" w:rsidRPr="00E93330" w:rsidRDefault="00E93330" w:rsidP="00E93330">
      <w:pPr>
        <w:pStyle w:val="Textonota"/>
      </w:pPr>
      <w:r w:rsidRPr="00E93330">
        <w:t>Ledesma Frutas S.A.U. es una sociedad anónima</w:t>
      </w:r>
      <w:r w:rsidR="00AD5BF3">
        <w:t xml:space="preserve"> unipersonal</w:t>
      </w:r>
      <w:r w:rsidRPr="00E93330">
        <w:t>, constituida bajo las regulaciones de la República Argentina, que fue inscripta en el Registro Público de Comercio el 20 de diciembre de 1972, dedicada a la explotación directa o indirecta de establecimientos agrícolas y frutícolas y comercialización en el mercado local y externo de sus productos.</w:t>
      </w:r>
      <w:r w:rsidR="0073617B">
        <w:t xml:space="preserve"> </w:t>
      </w:r>
    </w:p>
    <w:p w14:paraId="58B2B575" w14:textId="77777777" w:rsidR="00AB4373" w:rsidRDefault="00AB4373" w:rsidP="00E93330">
      <w:pPr>
        <w:pStyle w:val="Textonota"/>
      </w:pPr>
    </w:p>
    <w:p w14:paraId="621ADA94" w14:textId="7A39DC44" w:rsidR="00E93330" w:rsidRPr="00E93330" w:rsidRDefault="0073617B" w:rsidP="00AB4373">
      <w:pPr>
        <w:pStyle w:val="Textonota"/>
      </w:pPr>
      <w:r>
        <w:t xml:space="preserve">La </w:t>
      </w:r>
      <w:r w:rsidR="00810F72">
        <w:t>S</w:t>
      </w:r>
      <w:r>
        <w:t>ociedad es controlada por Ledesma S.A.A.I.</w:t>
      </w:r>
      <w:r w:rsidR="00AB4373" w:rsidRPr="00AB4373">
        <w:t xml:space="preserve"> </w:t>
      </w:r>
      <w:r w:rsidR="00AB4373">
        <w:t>El cierre del ejercicio económico de la Sociedad a fines estatutarios y fiscales es el 31 de enero. Los presentes estados contables han sido preparados al sólo efecto de ser utilizados por Ledesma S.A.A.I. en la preparación de sus estados contables consolidados al 31 de agosto de 2022.</w:t>
      </w:r>
    </w:p>
    <w:p w14:paraId="0F3280C5" w14:textId="3B403F00" w:rsidR="00E93330" w:rsidRPr="00E93330" w:rsidRDefault="00E93330" w:rsidP="00E93330">
      <w:pPr>
        <w:pStyle w:val="Textonota"/>
      </w:pPr>
    </w:p>
    <w:p w14:paraId="6423BFFA" w14:textId="77777777" w:rsidR="005B7A9F" w:rsidRPr="00E93330" w:rsidRDefault="005B7A9F" w:rsidP="00E93330">
      <w:pPr>
        <w:pStyle w:val="Textonota"/>
      </w:pPr>
    </w:p>
    <w:p w14:paraId="4A88D3BA" w14:textId="77777777" w:rsidR="006D20B1" w:rsidRPr="00B82D44" w:rsidRDefault="007138FC" w:rsidP="007138FC">
      <w:pPr>
        <w:pStyle w:val="Ttulonota"/>
        <w:numPr>
          <w:ilvl w:val="0"/>
          <w:numId w:val="2"/>
        </w:numPr>
      </w:pPr>
      <w:r w:rsidRPr="00B82D44">
        <w:t>BASES DE PRESENTACIÓN DE LOS ESTADOS CONTABLES</w:t>
      </w:r>
    </w:p>
    <w:p w14:paraId="7E2F74B6" w14:textId="77777777" w:rsidR="0099298E" w:rsidRPr="0095363D" w:rsidRDefault="0099298E" w:rsidP="00B82D44">
      <w:pPr>
        <w:pStyle w:val="Textonota"/>
      </w:pPr>
    </w:p>
    <w:p w14:paraId="7D9D6AC4" w14:textId="596287F0" w:rsidR="003730C1" w:rsidRPr="00E465B1" w:rsidRDefault="007138FC" w:rsidP="000B5E27">
      <w:pPr>
        <w:pStyle w:val="Textonota"/>
        <w:numPr>
          <w:ilvl w:val="0"/>
          <w:numId w:val="6"/>
        </w:numPr>
        <w:rPr>
          <w:b/>
        </w:rPr>
      </w:pPr>
      <w:r w:rsidRPr="00E465B1">
        <w:rPr>
          <w:b/>
        </w:rPr>
        <w:t xml:space="preserve">Normas </w:t>
      </w:r>
      <w:r w:rsidR="0040145E" w:rsidRPr="00E465B1">
        <w:rPr>
          <w:b/>
        </w:rPr>
        <w:t xml:space="preserve">contables </w:t>
      </w:r>
      <w:r w:rsidR="00346E6B">
        <w:rPr>
          <w:b/>
        </w:rPr>
        <w:t>profesionales</w:t>
      </w:r>
      <w:r w:rsidR="0040145E" w:rsidRPr="00E465B1">
        <w:rPr>
          <w:b/>
        </w:rPr>
        <w:t xml:space="preserve"> </w:t>
      </w:r>
      <w:r w:rsidR="0040145E">
        <w:rPr>
          <w:b/>
        </w:rPr>
        <w:t>aplicadas</w:t>
      </w:r>
    </w:p>
    <w:p w14:paraId="1B15DCC3" w14:textId="77777777" w:rsidR="006334CE" w:rsidRDefault="006334CE" w:rsidP="006334CE">
      <w:pPr>
        <w:pStyle w:val="Textonota1"/>
      </w:pPr>
    </w:p>
    <w:p w14:paraId="48CA6FB0" w14:textId="07FCA856" w:rsidR="0068077F" w:rsidRDefault="006334CE" w:rsidP="0068077F">
      <w:pPr>
        <w:pStyle w:val="Textonota1"/>
      </w:pPr>
      <w:r>
        <w:t>Los estados contables de la Sociedad han sido preparados de acuerdo con el marco de información contable prescripto por la Inspección General de Justicia (IGJ), que requiere aplicar las normas contables profesionales argentinas (NCPA) vigentes en la Ciudad Autónoma de Buenos Aires (CABA), en cuanto no esté previsto de diferente forma en la ley, disposiciones reglamentarias o resoluciones de dicho organismo de control.</w:t>
      </w:r>
    </w:p>
    <w:p w14:paraId="40F98A2E" w14:textId="77777777" w:rsidR="006334CE" w:rsidRDefault="006334CE" w:rsidP="006334CE">
      <w:pPr>
        <w:pStyle w:val="Textonota1"/>
      </w:pPr>
    </w:p>
    <w:p w14:paraId="4036DFF3" w14:textId="77777777" w:rsidR="006334CE" w:rsidRDefault="006334CE" w:rsidP="006334CE">
      <w:pPr>
        <w:pStyle w:val="Textonota1"/>
      </w:pPr>
      <w:r>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14:paraId="143A53EF" w14:textId="77777777" w:rsidR="006334CE" w:rsidRDefault="006334CE" w:rsidP="006334CE">
      <w:pPr>
        <w:pStyle w:val="Textonota1"/>
      </w:pPr>
    </w:p>
    <w:p w14:paraId="1CB2A575" w14:textId="77777777" w:rsidR="006334CE" w:rsidRDefault="006334CE" w:rsidP="000B5E27">
      <w:pPr>
        <w:pStyle w:val="Textonota1"/>
        <w:numPr>
          <w:ilvl w:val="0"/>
          <w:numId w:val="8"/>
        </w:numPr>
      </w:pPr>
      <w:r>
        <w:t xml:space="preserve">las Normas Internacionales de Información Financiera (NIIF) del Consejo de Normas Internacionales de Contabilidad (IASB por su sigla en inglés), o la NIIF para Pequeñas y Medianas Entidades, incorporadas por la FACPCE a su normativa contable en la RT </w:t>
      </w:r>
      <w:proofErr w:type="spellStart"/>
      <w:r>
        <w:t>N°</w:t>
      </w:r>
      <w:proofErr w:type="spellEnd"/>
      <w:r>
        <w:t xml:space="preserve"> 26 y Circulares de adopción de las NIIF, o bien</w:t>
      </w:r>
    </w:p>
    <w:p w14:paraId="0C8244BC" w14:textId="77777777" w:rsidR="006334CE" w:rsidRDefault="006334CE" w:rsidP="006334CE">
      <w:pPr>
        <w:pStyle w:val="Textonota1"/>
      </w:pPr>
    </w:p>
    <w:p w14:paraId="7C93A1DB" w14:textId="77777777" w:rsidR="006334CE" w:rsidRDefault="006334CE" w:rsidP="000B5E27">
      <w:pPr>
        <w:pStyle w:val="Textonota1"/>
        <w:numPr>
          <w:ilvl w:val="0"/>
          <w:numId w:val="8"/>
        </w:numPr>
      </w:pPr>
      <w:r>
        <w:t xml:space="preserve">las normas contables profesionales argentinas emitidas por la FACPCE y aprobadas por el CPCECABA, distintas a la RT </w:t>
      </w:r>
      <w:proofErr w:type="spellStart"/>
      <w:r>
        <w:t>N°</w:t>
      </w:r>
      <w:proofErr w:type="spellEnd"/>
      <w:r>
        <w:t xml:space="preserve"> 26.</w:t>
      </w:r>
    </w:p>
    <w:p w14:paraId="46B54C4A" w14:textId="77777777" w:rsidR="006334CE" w:rsidRDefault="006334CE" w:rsidP="006334CE">
      <w:pPr>
        <w:pStyle w:val="Textonota1"/>
      </w:pPr>
    </w:p>
    <w:p w14:paraId="62F50379" w14:textId="590B9F47" w:rsidR="0067193A" w:rsidRDefault="006334CE" w:rsidP="0067193A">
      <w:pPr>
        <w:pStyle w:val="Textonota1"/>
      </w:pPr>
      <w:r>
        <w:t>La Sociedad ha optado por la posibilidad indicada en el acápite b) precedente.</w:t>
      </w:r>
      <w:r w:rsidR="0067193A">
        <w:br w:type="page"/>
      </w:r>
    </w:p>
    <w:p w14:paraId="7FC4E61E" w14:textId="77777777" w:rsidR="006334CE" w:rsidRDefault="006334CE" w:rsidP="006334CE">
      <w:pPr>
        <w:pStyle w:val="Textonota1"/>
      </w:pPr>
    </w:p>
    <w:p w14:paraId="3FBCF978" w14:textId="77777777" w:rsidR="006334CE" w:rsidRPr="006334CE" w:rsidRDefault="006334CE" w:rsidP="000B5E27">
      <w:pPr>
        <w:pStyle w:val="Textonota1"/>
        <w:numPr>
          <w:ilvl w:val="0"/>
          <w:numId w:val="9"/>
        </w:numPr>
        <w:rPr>
          <w:b/>
        </w:rPr>
      </w:pPr>
      <w:r w:rsidRPr="006334CE">
        <w:rPr>
          <w:b/>
        </w:rPr>
        <w:t>Juicios, estimaciones y supuestos contables significativos</w:t>
      </w:r>
    </w:p>
    <w:p w14:paraId="4FBB5213" w14:textId="77777777" w:rsidR="006334CE" w:rsidRDefault="006334CE" w:rsidP="00820192">
      <w:pPr>
        <w:pStyle w:val="Textonota2"/>
      </w:pPr>
    </w:p>
    <w:p w14:paraId="604888CE" w14:textId="77777777" w:rsidR="006334CE" w:rsidRDefault="006334CE" w:rsidP="00820192">
      <w:pPr>
        <w:pStyle w:val="Textonota2"/>
      </w:pPr>
      <w:r>
        <w:t>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w:t>
      </w:r>
    </w:p>
    <w:p w14:paraId="59B521DF" w14:textId="77777777" w:rsidR="006334CE" w:rsidRDefault="006334CE" w:rsidP="00820192">
      <w:pPr>
        <w:pStyle w:val="Textonota2"/>
      </w:pPr>
    </w:p>
    <w:p w14:paraId="14E15C74" w14:textId="77777777" w:rsidR="006334CE" w:rsidRPr="006334CE" w:rsidRDefault="006334CE" w:rsidP="000B5E27">
      <w:pPr>
        <w:pStyle w:val="Textonota1"/>
        <w:numPr>
          <w:ilvl w:val="0"/>
          <w:numId w:val="9"/>
        </w:numPr>
        <w:rPr>
          <w:b/>
        </w:rPr>
      </w:pPr>
      <w:r w:rsidRPr="006334CE">
        <w:rPr>
          <w:b/>
        </w:rPr>
        <w:t>Cuestiones no previstas: aplicación de fuentes normativas supletorias</w:t>
      </w:r>
    </w:p>
    <w:p w14:paraId="24A48BF5" w14:textId="77777777" w:rsidR="006334CE" w:rsidRDefault="006334CE" w:rsidP="00820192">
      <w:pPr>
        <w:pStyle w:val="Textonota2"/>
      </w:pPr>
    </w:p>
    <w:p w14:paraId="579A0A39" w14:textId="56455365" w:rsidR="006334CE" w:rsidRDefault="006334CE" w:rsidP="00820192">
      <w:pPr>
        <w:pStyle w:val="Textonota2"/>
      </w:pPr>
      <w: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t>ii</w:t>
      </w:r>
      <w:proofErr w:type="spellEnd"/>
      <w:r>
        <w:t>) la aplicación de las normas sobre medición contable en general; y (</w:t>
      </w:r>
      <w:proofErr w:type="spellStart"/>
      <w:r>
        <w:t>iii</w:t>
      </w:r>
      <w:proofErr w:type="spellEnd"/>
      <w:r>
        <w:t>) los conceptos incluidos en el Marco Conceptual de las normas contables profesionales argentinas vigentes, en el orden de prioridad antes indicado.</w:t>
      </w:r>
    </w:p>
    <w:p w14:paraId="3CCB4C8E" w14:textId="77777777" w:rsidR="006334CE" w:rsidRDefault="006334CE" w:rsidP="00820192">
      <w:pPr>
        <w:pStyle w:val="Textonota2"/>
      </w:pPr>
    </w:p>
    <w:p w14:paraId="17046FAC" w14:textId="77777777" w:rsidR="006334CE" w:rsidRDefault="006334CE" w:rsidP="00820192">
      <w:pPr>
        <w:pStyle w:val="Textonota2"/>
      </w:pPr>
      <w: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Normas Internacionales de Información Financiera (NIIF), la Norma Internacional de Información Financiera para las </w:t>
      </w:r>
      <w:proofErr w:type="spellStart"/>
      <w:r>
        <w:t>PyMES</w:t>
      </w:r>
      <w:proofErr w:type="spellEnd"/>
      <w:r>
        <w:t xml:space="preserve"> e Interpretaciones que hayan sido aprobadas y emitidas por el International </w:t>
      </w:r>
      <w:proofErr w:type="spellStart"/>
      <w:r>
        <w:t>Accounting</w:t>
      </w:r>
      <w:proofErr w:type="spellEnd"/>
      <w:r>
        <w:t xml:space="preserve"> </w:t>
      </w:r>
      <w:proofErr w:type="spellStart"/>
      <w:r>
        <w:t>Standards</w:t>
      </w:r>
      <w:proofErr w:type="spellEnd"/>
      <w:r>
        <w:t xml:space="preserve"> </w:t>
      </w:r>
      <w:proofErr w:type="spellStart"/>
      <w:r>
        <w:t>Board</w:t>
      </w:r>
      <w:proofErr w:type="spellEnd"/>
      <w:r>
        <w:t xml:space="preserve"> (IASB); y (</w:t>
      </w:r>
      <w:proofErr w:type="spellStart"/>
      <w:r>
        <w:t>ii</w:t>
      </w:r>
      <w:proofErr w:type="spellEnd"/>
      <w:r>
        <w:t>)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24C6E6D6" w14:textId="77777777" w:rsidR="006334CE" w:rsidRDefault="006334CE" w:rsidP="0062087C">
      <w:pPr>
        <w:pStyle w:val="Textonota1"/>
      </w:pPr>
    </w:p>
    <w:p w14:paraId="0179A5FF" w14:textId="10D0A67F" w:rsidR="006334CE" w:rsidRPr="00BB44F0" w:rsidRDefault="006334CE" w:rsidP="000B5E27">
      <w:pPr>
        <w:pStyle w:val="Textonota"/>
        <w:numPr>
          <w:ilvl w:val="0"/>
          <w:numId w:val="6"/>
        </w:numPr>
        <w:rPr>
          <w:b/>
        </w:rPr>
      </w:pPr>
      <w:r w:rsidRPr="00BB44F0">
        <w:rPr>
          <w:b/>
        </w:rPr>
        <w:t>Unidad de medida</w:t>
      </w:r>
    </w:p>
    <w:p w14:paraId="32E1C8C2" w14:textId="77777777" w:rsidR="006334CE" w:rsidRDefault="006334CE" w:rsidP="00BB44F0">
      <w:pPr>
        <w:pStyle w:val="Textonota1"/>
      </w:pPr>
    </w:p>
    <w:p w14:paraId="1ADF78E5" w14:textId="77777777" w:rsidR="006334CE" w:rsidRPr="00BB44F0" w:rsidRDefault="006334CE" w:rsidP="000B5E27">
      <w:pPr>
        <w:pStyle w:val="Textonota1"/>
        <w:numPr>
          <w:ilvl w:val="1"/>
          <w:numId w:val="10"/>
        </w:numPr>
        <w:rPr>
          <w:b/>
        </w:rPr>
      </w:pPr>
      <w:r w:rsidRPr="00BB44F0">
        <w:rPr>
          <w:b/>
        </w:rPr>
        <w:t xml:space="preserve">Entorno económico y marco normativo </w:t>
      </w:r>
    </w:p>
    <w:p w14:paraId="0A2DB3F0" w14:textId="77777777" w:rsidR="006334CE" w:rsidRDefault="006334CE" w:rsidP="000E34E0">
      <w:pPr>
        <w:pStyle w:val="Textonota2"/>
      </w:pPr>
    </w:p>
    <w:p w14:paraId="165CA5A4" w14:textId="5746A7DE" w:rsidR="006334CE" w:rsidRDefault="006334CE" w:rsidP="000E34E0">
      <w:pPr>
        <w:pStyle w:val="Textonota2"/>
      </w:pPr>
      <w:r>
        <w:t xml:space="preserve">Los estados contables al </w:t>
      </w:r>
      <w:r w:rsidR="00DC38FD">
        <w:t xml:space="preserve">31 de </w:t>
      </w:r>
      <w:r w:rsidR="00AB4373">
        <w:t>agosto</w:t>
      </w:r>
      <w:r w:rsidR="00DC38FD">
        <w:t xml:space="preserve"> de 2022</w:t>
      </w:r>
      <w:r w:rsidR="002A7714">
        <w:t xml:space="preserve"> </w:t>
      </w:r>
      <w:r>
        <w:t xml:space="preserve">han sido ajustados para que queden expresados en moneda de poder adquisitivo de esa fecha, de conformidad con lo establecido por la IGJ, que a los fines de la </w:t>
      </w:r>
      <w:proofErr w:type="spellStart"/>
      <w:r>
        <w:t>reexpresión</w:t>
      </w:r>
      <w:proofErr w:type="spellEnd"/>
      <w:r>
        <w:t xml:space="preserve"> de los estados contables en moneda homogénea requiere aplicar las normas que sobre el particular ha emitido la FACPCE y adoptado por el CPCECABA.</w:t>
      </w:r>
    </w:p>
    <w:p w14:paraId="22C1B057" w14:textId="77777777" w:rsidR="006334CE" w:rsidRDefault="006334CE" w:rsidP="000E34E0">
      <w:pPr>
        <w:pStyle w:val="Textonota2"/>
      </w:pPr>
    </w:p>
    <w:p w14:paraId="107729E7" w14:textId="77777777" w:rsidR="006334CE" w:rsidRDefault="006334CE" w:rsidP="000E34E0">
      <w:pPr>
        <w:pStyle w:val="Textonota2"/>
      </w:pPr>
      <w:r>
        <w:t xml:space="preserve">Las siguientes son las principales normas legales y profesionales y guías de aplicación que regulan la </w:t>
      </w:r>
      <w:proofErr w:type="spellStart"/>
      <w:r>
        <w:t>reexpresión</w:t>
      </w:r>
      <w:proofErr w:type="spellEnd"/>
      <w:r>
        <w:t xml:space="preserve"> de los estados contables en moneda homogénea:</w:t>
      </w:r>
    </w:p>
    <w:p w14:paraId="468F3B7D" w14:textId="77777777" w:rsidR="006334CE" w:rsidRDefault="006334CE" w:rsidP="000E34E0">
      <w:pPr>
        <w:pStyle w:val="Textonota2"/>
      </w:pPr>
    </w:p>
    <w:p w14:paraId="7FEA0991" w14:textId="77777777" w:rsidR="006334CE" w:rsidRDefault="006334CE" w:rsidP="000B5E27">
      <w:pPr>
        <w:pStyle w:val="Textonota2"/>
        <w:numPr>
          <w:ilvl w:val="0"/>
          <w:numId w:val="11"/>
        </w:numPr>
      </w:pPr>
      <w:r>
        <w:t xml:space="preserve">Ley </w:t>
      </w:r>
      <w:proofErr w:type="spellStart"/>
      <w:r>
        <w:t>N°</w:t>
      </w:r>
      <w:proofErr w:type="spellEnd"/>
      <w:r>
        <w:t xml:space="preserve"> 27.468, que dispuso la derogación del Decreto </w:t>
      </w:r>
      <w:proofErr w:type="spellStart"/>
      <w:r>
        <w:t>N°</w:t>
      </w:r>
      <w:proofErr w:type="spellEnd"/>
      <w:r>
        <w:t xml:space="preserve"> 1269/2002 (modificado por el Decreto </w:t>
      </w:r>
      <w:proofErr w:type="spellStart"/>
      <w:r>
        <w:t>N°</w:t>
      </w:r>
      <w:proofErr w:type="spellEnd"/>
      <w:r>
        <w:t xml:space="preserve"> 664/2003), que establecía una restricción para la aceptación de estados contables </w:t>
      </w:r>
      <w:proofErr w:type="spellStart"/>
      <w:r>
        <w:t>reexpresados</w:t>
      </w:r>
      <w:proofErr w:type="spellEnd"/>
      <w:r>
        <w:t xml:space="preserve"> por parte de ciertos organismos de control, y da plena aplicación al artículo 62 in fine de la Ley General de Sociedades </w:t>
      </w:r>
      <w:proofErr w:type="spellStart"/>
      <w:r>
        <w:t>N°</w:t>
      </w:r>
      <w:proofErr w:type="spellEnd"/>
      <w:r>
        <w:t xml:space="preserve"> 19.550 y sus modificatorias.</w:t>
      </w:r>
    </w:p>
    <w:p w14:paraId="507DF3BD" w14:textId="06C66498" w:rsidR="005472CC" w:rsidRDefault="005472CC" w:rsidP="000E34E0">
      <w:pPr>
        <w:pStyle w:val="Textonota2"/>
      </w:pPr>
      <w:r>
        <w:br w:type="page"/>
      </w:r>
    </w:p>
    <w:p w14:paraId="040DD930" w14:textId="77777777" w:rsidR="006334CE" w:rsidRDefault="006334CE" w:rsidP="000E34E0">
      <w:pPr>
        <w:pStyle w:val="Textonota2"/>
      </w:pPr>
    </w:p>
    <w:p w14:paraId="0AFC8170" w14:textId="4C855F32" w:rsidR="006334CE" w:rsidRDefault="00EB6092" w:rsidP="000B5E27">
      <w:pPr>
        <w:pStyle w:val="Textonota2"/>
        <w:numPr>
          <w:ilvl w:val="0"/>
          <w:numId w:val="11"/>
        </w:numPr>
      </w:pPr>
      <w:r w:rsidRPr="00EB6092">
        <w:t>Las normas contables emitidas por la FACPCE:</w:t>
      </w:r>
      <w:r w:rsidR="006334CE">
        <w:t xml:space="preserve"> Resolución Técnica (RT) </w:t>
      </w:r>
      <w:proofErr w:type="spellStart"/>
      <w:r w:rsidR="006334CE">
        <w:t>N°</w:t>
      </w:r>
      <w:proofErr w:type="spellEnd"/>
      <w:r w:rsidR="006334CE">
        <w:t xml:space="preserve"> 6 (Estados contables en moneda homogénea</w:t>
      </w:r>
      <w:r w:rsidRPr="00EB6092">
        <w:t xml:space="preserve">), RT </w:t>
      </w:r>
      <w:proofErr w:type="spellStart"/>
      <w:r w:rsidRPr="00EB6092">
        <w:t>N°</w:t>
      </w:r>
      <w:proofErr w:type="spellEnd"/>
      <w:r w:rsidRPr="00EB6092">
        <w:t xml:space="preserve"> 17 (sección 3.1: Expresión en moneda homogénea), e Interpretación </w:t>
      </w:r>
      <w:proofErr w:type="spellStart"/>
      <w:r w:rsidRPr="00EB6092">
        <w:t>N°</w:t>
      </w:r>
      <w:proofErr w:type="spellEnd"/>
      <w:r w:rsidRPr="00EB6092">
        <w:t xml:space="preserve"> 8 (Aplicación del párrafo 3.1</w:t>
      </w:r>
      <w:r w:rsidR="006334CE">
        <w:t xml:space="preserve"> de la </w:t>
      </w:r>
      <w:r w:rsidRPr="00EB6092">
        <w:t xml:space="preserve">RT </w:t>
      </w:r>
      <w:proofErr w:type="spellStart"/>
      <w:r w:rsidRPr="00EB6092">
        <w:t>N°</w:t>
      </w:r>
      <w:proofErr w:type="spellEnd"/>
      <w:r w:rsidRPr="00EB6092">
        <w:t xml:space="preserve"> 17);</w:t>
      </w:r>
      <w:r w:rsidR="006334CE">
        <w:t xml:space="preserve"> y la Guía de aplicación de la RT </w:t>
      </w:r>
      <w:proofErr w:type="spellStart"/>
      <w:r w:rsidR="006334CE">
        <w:t>N°</w:t>
      </w:r>
      <w:proofErr w:type="spellEnd"/>
      <w:r w:rsidR="006334CE">
        <w:t xml:space="preserve"> 6 emitida por el Consejo Elaborador de Normas de Contabilidad y Auditoría.</w:t>
      </w:r>
    </w:p>
    <w:p w14:paraId="5F49C2D0" w14:textId="77777777" w:rsidR="006334CE" w:rsidRDefault="006334CE" w:rsidP="000E34E0">
      <w:pPr>
        <w:pStyle w:val="Textonota3"/>
      </w:pPr>
    </w:p>
    <w:p w14:paraId="2BC394D5" w14:textId="77777777" w:rsidR="006334CE" w:rsidRDefault="006334CE" w:rsidP="000B5E27">
      <w:pPr>
        <w:pStyle w:val="Textonota2"/>
        <w:numPr>
          <w:ilvl w:val="0"/>
          <w:numId w:val="11"/>
        </w:numPr>
      </w:pPr>
      <w:r>
        <w:t xml:space="preserve">La Resolución JG </w:t>
      </w:r>
      <w:proofErr w:type="spellStart"/>
      <w:r>
        <w:t>N°</w:t>
      </w:r>
      <w:proofErr w:type="spellEnd"/>
      <w:r>
        <w:t xml:space="preserve"> 539/18 de la FACPCE, modificada por la Resolución JG </w:t>
      </w:r>
      <w:proofErr w:type="spellStart"/>
      <w:r>
        <w:t>N°</w:t>
      </w:r>
      <w:proofErr w:type="spellEnd"/>
      <w:r>
        <w:t xml:space="preserve"> 553/19, que, considerando lo dispuesto en las normas contables profesionales mencionadas precedentemente, declaró la existencia de un contexto de alta inflación en Argentina a partir del 1° de julio de 2018 y requirió aplicar la RT </w:t>
      </w:r>
      <w:proofErr w:type="spellStart"/>
      <w:r>
        <w:t>N°</w:t>
      </w:r>
      <w:proofErr w:type="spellEnd"/>
      <w:r>
        <w:t xml:space="preserve"> 6 en la preparación de los estados contables correspondientes a ejercicios anuales o períodos intermedios cerrados a partir de esa fecha, estableciendo además (a) la posibilidad de utilizar una serie de simplificaciones destinadas a facilitar el proceso de </w:t>
      </w:r>
      <w:proofErr w:type="spellStart"/>
      <w:r>
        <w:t>reexpresión</w:t>
      </w:r>
      <w:proofErr w:type="spellEnd"/>
      <w:r>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t>reexpresión</w:t>
      </w:r>
      <w:proofErr w:type="spellEnd"/>
      <w:r>
        <w:t xml:space="preserve"> a m</w:t>
      </w:r>
      <w:r w:rsidR="000E34E0">
        <w:t>oneda homogénea fue optativa.</w:t>
      </w:r>
    </w:p>
    <w:p w14:paraId="09317F1B" w14:textId="77777777" w:rsidR="006334CE" w:rsidRDefault="006334CE" w:rsidP="001F2193">
      <w:pPr>
        <w:pStyle w:val="Textonota3"/>
      </w:pPr>
    </w:p>
    <w:p w14:paraId="4AE5EC79" w14:textId="77777777" w:rsidR="006334CE" w:rsidRDefault="006334CE" w:rsidP="000B5E27">
      <w:pPr>
        <w:pStyle w:val="Textonota2"/>
        <w:numPr>
          <w:ilvl w:val="0"/>
          <w:numId w:val="11"/>
        </w:numPr>
      </w:pPr>
      <w:r>
        <w:t xml:space="preserve">La Resolución C.D </w:t>
      </w:r>
      <w:proofErr w:type="spellStart"/>
      <w:r>
        <w:t>N°</w:t>
      </w:r>
      <w:proofErr w:type="spellEnd"/>
      <w:r>
        <w:t xml:space="preserve"> 107/2018 del CPCECABA, que ratifica los términos de la Resolución JG </w:t>
      </w:r>
      <w:proofErr w:type="spellStart"/>
      <w:r>
        <w:t>N°</w:t>
      </w:r>
      <w:proofErr w:type="spellEnd"/>
      <w:r>
        <w:t xml:space="preserve"> 539/18 de la FACPCE para la </w:t>
      </w:r>
      <w:proofErr w:type="spellStart"/>
      <w:r>
        <w:t>reexpresión</w:t>
      </w:r>
      <w:proofErr w:type="spellEnd"/>
      <w:r>
        <w:t xml:space="preserve"> de los estados contables a moneda homogénea.</w:t>
      </w:r>
    </w:p>
    <w:p w14:paraId="6B485A05" w14:textId="77777777" w:rsidR="0084337D" w:rsidRDefault="0084337D" w:rsidP="001F2193">
      <w:pPr>
        <w:pStyle w:val="Textonota3"/>
      </w:pPr>
    </w:p>
    <w:p w14:paraId="3DE7FC3E" w14:textId="77777777" w:rsidR="0084337D" w:rsidRDefault="0084337D" w:rsidP="000B5E27">
      <w:pPr>
        <w:pStyle w:val="Textonota2"/>
        <w:numPr>
          <w:ilvl w:val="0"/>
          <w:numId w:val="11"/>
        </w:numPr>
      </w:pPr>
      <w:r>
        <w:t xml:space="preserve">La Resolución General </w:t>
      </w:r>
      <w:proofErr w:type="spellStart"/>
      <w:r>
        <w:t>N°</w:t>
      </w:r>
      <w:proofErr w:type="spellEnd"/>
      <w:r>
        <w:t xml:space="preserve"> 10/2018 de la Inspección General de Justicia que adopta las normas contables profesionales sobre unidad de medida vigentes en la Ciudad Autónoma de Buenos Aires.</w:t>
      </w:r>
    </w:p>
    <w:p w14:paraId="33425E52" w14:textId="77777777" w:rsidR="006334CE" w:rsidRPr="00880486" w:rsidRDefault="006334CE" w:rsidP="000E34E0">
      <w:pPr>
        <w:pStyle w:val="Textonota2"/>
      </w:pPr>
    </w:p>
    <w:p w14:paraId="14294AAE" w14:textId="0B893EE8" w:rsidR="0067193A" w:rsidRDefault="006334CE" w:rsidP="000E34E0">
      <w:pPr>
        <w:pStyle w:val="Textonota2"/>
      </w:pPr>
      <w:r>
        <w:t xml:space="preserve">Para la </w:t>
      </w:r>
      <w:proofErr w:type="spellStart"/>
      <w:r>
        <w:t>reexpresión</w:t>
      </w:r>
      <w:proofErr w:type="spellEnd"/>
      <w:r>
        <w:t xml:space="preserve"> de los estados contables 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10118789" w14:textId="77777777" w:rsidR="006334CE" w:rsidRDefault="006334CE" w:rsidP="000E34E0">
      <w:pPr>
        <w:pStyle w:val="Textonota2"/>
      </w:pPr>
    </w:p>
    <w:p w14:paraId="419403C1" w14:textId="2A9EF5AD" w:rsidR="006334CE" w:rsidRPr="00362493" w:rsidRDefault="006334CE" w:rsidP="000E34E0">
      <w:pPr>
        <w:pStyle w:val="Textonota2"/>
      </w:pPr>
      <w:r w:rsidRPr="00362493">
        <w:t xml:space="preserve">Considerando esta serie de índices, la inflación fue de </w:t>
      </w:r>
      <w:r w:rsidR="00E80A7E">
        <w:t>50,32</w:t>
      </w:r>
      <w:r w:rsidRPr="00362493">
        <w:t xml:space="preserve">% y </w:t>
      </w:r>
      <w:r w:rsidR="00E80A7E">
        <w:t>27,53</w:t>
      </w:r>
      <w:r w:rsidRPr="00362493">
        <w:t xml:space="preserve">% en los </w:t>
      </w:r>
      <w:r w:rsidR="00516293">
        <w:t>períodos de siete meses</w:t>
      </w:r>
      <w:r w:rsidR="000201D6">
        <w:t xml:space="preserve"> </w:t>
      </w:r>
      <w:r w:rsidRPr="00362493">
        <w:t xml:space="preserve">finalizados el </w:t>
      </w:r>
      <w:r w:rsidR="00DC38FD">
        <w:t xml:space="preserve">31 de </w:t>
      </w:r>
      <w:r w:rsidR="00516293">
        <w:t>agosto</w:t>
      </w:r>
      <w:r w:rsidR="00DC38FD">
        <w:t xml:space="preserve"> de 2022</w:t>
      </w:r>
      <w:r w:rsidRPr="00362493">
        <w:t xml:space="preserve"> y</w:t>
      </w:r>
      <w:r w:rsidR="00A4282F" w:rsidRPr="00362493">
        <w:t xml:space="preserve"> 202</w:t>
      </w:r>
      <w:r w:rsidR="008E0191">
        <w:t xml:space="preserve">1 </w:t>
      </w:r>
      <w:r w:rsidR="00516293">
        <w:t xml:space="preserve">y de </w:t>
      </w:r>
      <w:r w:rsidR="007B7C53">
        <w:t>77,63</w:t>
      </w:r>
      <w:r w:rsidR="00516293">
        <w:t xml:space="preserve">% para el período </w:t>
      </w:r>
      <w:proofErr w:type="gramStart"/>
      <w:r w:rsidR="00516293">
        <w:t>anual  al</w:t>
      </w:r>
      <w:proofErr w:type="gramEnd"/>
      <w:r w:rsidR="00516293">
        <w:t xml:space="preserve"> 31 de agosto de 2022</w:t>
      </w:r>
      <w:r w:rsidRPr="00362493">
        <w:t>.</w:t>
      </w:r>
    </w:p>
    <w:p w14:paraId="6660D695" w14:textId="77777777" w:rsidR="006334CE" w:rsidRPr="00362493" w:rsidRDefault="006334CE" w:rsidP="000E34E0">
      <w:pPr>
        <w:pStyle w:val="Textonota2"/>
      </w:pPr>
    </w:p>
    <w:p w14:paraId="2C14F94F" w14:textId="77777777" w:rsidR="006334CE" w:rsidRPr="00362493" w:rsidRDefault="006334CE" w:rsidP="000B5E27">
      <w:pPr>
        <w:pStyle w:val="Textonota1"/>
        <w:numPr>
          <w:ilvl w:val="1"/>
          <w:numId w:val="10"/>
        </w:numPr>
        <w:rPr>
          <w:b/>
        </w:rPr>
      </w:pPr>
      <w:r w:rsidRPr="00362493">
        <w:rPr>
          <w:b/>
        </w:rPr>
        <w:t xml:space="preserve">Información </w:t>
      </w:r>
      <w:r w:rsidR="000E34E0" w:rsidRPr="00362493">
        <w:rPr>
          <w:b/>
        </w:rPr>
        <w:t>c</w:t>
      </w:r>
      <w:r w:rsidRPr="00362493">
        <w:rPr>
          <w:b/>
        </w:rPr>
        <w:t>omparativa</w:t>
      </w:r>
    </w:p>
    <w:p w14:paraId="3BAD03BF" w14:textId="77777777" w:rsidR="006334CE" w:rsidRPr="00362493" w:rsidRDefault="006334CE" w:rsidP="000E34E0">
      <w:pPr>
        <w:pStyle w:val="Textonota2"/>
      </w:pPr>
    </w:p>
    <w:p w14:paraId="77758B21" w14:textId="677D5CAE" w:rsidR="006334CE" w:rsidRPr="00362493" w:rsidRDefault="006334CE" w:rsidP="000E34E0">
      <w:pPr>
        <w:pStyle w:val="Textonota2"/>
      </w:pPr>
      <w:r w:rsidRPr="00362493">
        <w:t xml:space="preserve">Las cifras correspondientes a la información comparativa han sido </w:t>
      </w:r>
      <w:proofErr w:type="spellStart"/>
      <w:r w:rsidRPr="00362493">
        <w:t>reexpresadas</w:t>
      </w:r>
      <w:proofErr w:type="spellEnd"/>
      <w:r w:rsidRPr="00362493">
        <w:t xml:space="preserve"> para considerar los cambios en el poder adquisitivo general de la moneda y, como resultado, están expresadas en la unidad de medida corriente al final del </w:t>
      </w:r>
      <w:r w:rsidR="00C72FFA">
        <w:t>período</w:t>
      </w:r>
      <w:r w:rsidRPr="00362493">
        <w:t xml:space="preserve"> sobre el cual se informa.</w:t>
      </w:r>
    </w:p>
    <w:p w14:paraId="20017A67" w14:textId="2DEA4D12" w:rsidR="009838F3" w:rsidRDefault="009838F3" w:rsidP="00DF7E61">
      <w:pPr>
        <w:pStyle w:val="Textonota2"/>
      </w:pPr>
      <w:r>
        <w:br w:type="page"/>
      </w:r>
    </w:p>
    <w:p w14:paraId="109B830F" w14:textId="77777777" w:rsidR="006334CE" w:rsidRPr="00362493" w:rsidRDefault="006334CE" w:rsidP="000E34E0">
      <w:pPr>
        <w:pStyle w:val="Textonota2"/>
      </w:pPr>
    </w:p>
    <w:p w14:paraId="5F2F7BFF" w14:textId="77777777" w:rsidR="006334CE" w:rsidRPr="00362493" w:rsidRDefault="006334CE" w:rsidP="000B5E27">
      <w:pPr>
        <w:pStyle w:val="Textonota1"/>
        <w:numPr>
          <w:ilvl w:val="1"/>
          <w:numId w:val="10"/>
        </w:numPr>
        <w:rPr>
          <w:b/>
        </w:rPr>
      </w:pPr>
      <w:r w:rsidRPr="00362493">
        <w:rPr>
          <w:b/>
        </w:rPr>
        <w:t xml:space="preserve">Descripción del proceso de </w:t>
      </w:r>
      <w:proofErr w:type="spellStart"/>
      <w:r w:rsidRPr="00362493">
        <w:rPr>
          <w:b/>
        </w:rPr>
        <w:t>reexpresión</w:t>
      </w:r>
      <w:proofErr w:type="spellEnd"/>
      <w:r w:rsidRPr="00362493">
        <w:rPr>
          <w:b/>
        </w:rPr>
        <w:t xml:space="preserve"> del estado de situación patrimonial</w:t>
      </w:r>
    </w:p>
    <w:p w14:paraId="3BB4CEC3" w14:textId="77777777" w:rsidR="006334CE" w:rsidRPr="00362493" w:rsidRDefault="006334CE" w:rsidP="000E34E0">
      <w:pPr>
        <w:pStyle w:val="Textonota2"/>
      </w:pPr>
    </w:p>
    <w:p w14:paraId="7DD7F744" w14:textId="38FF8FEC" w:rsidR="00A22FE6" w:rsidRPr="00A22FE6" w:rsidRDefault="006334CE" w:rsidP="003401B4">
      <w:pPr>
        <w:pStyle w:val="Textonota2"/>
        <w:numPr>
          <w:ilvl w:val="0"/>
          <w:numId w:val="12"/>
        </w:numPr>
      </w:pPr>
      <w:r w:rsidRPr="00362493">
        <w:t xml:space="preserve">Las partidas monetarias (aquellas con un valor nominal fijo en moneda local) no se </w:t>
      </w:r>
      <w:proofErr w:type="spellStart"/>
      <w:r w:rsidRPr="00362493">
        <w:t>reexpresan</w:t>
      </w:r>
      <w:proofErr w:type="spellEnd"/>
      <w:r w:rsidRPr="00362493">
        <w:t xml:space="preserve">, dado que ya se encuentran expresadas en la unidad de medida corriente a la fecha de cierre del </w:t>
      </w:r>
      <w:r w:rsidR="00C916E9">
        <w:t>período</w:t>
      </w:r>
      <w:r w:rsidRPr="00362493">
        <w:t xml:space="preserve">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w:t>
      </w:r>
      <w:r w:rsidR="00C916E9">
        <w:t>período</w:t>
      </w:r>
      <w:r w:rsidRPr="00362493">
        <w:t xml:space="preserve"> sobre el que se informa.</w:t>
      </w:r>
    </w:p>
    <w:p w14:paraId="463E575C" w14:textId="77777777" w:rsidR="000E34E0" w:rsidRPr="00362493" w:rsidRDefault="000E34E0" w:rsidP="000E34E0">
      <w:pPr>
        <w:pStyle w:val="Textonota2"/>
      </w:pPr>
    </w:p>
    <w:p w14:paraId="60AA3258" w14:textId="7D6B2A77" w:rsidR="006334CE" w:rsidRPr="00362493" w:rsidRDefault="006334CE" w:rsidP="000B5E27">
      <w:pPr>
        <w:pStyle w:val="Textonota2"/>
        <w:numPr>
          <w:ilvl w:val="0"/>
          <w:numId w:val="12"/>
        </w:numPr>
      </w:pPr>
      <w:r w:rsidRPr="00362493">
        <w:t xml:space="preserve">Las partidas no monetarias medidas a sus valores corrientes al final del </w:t>
      </w:r>
      <w:r w:rsidR="00406E93">
        <w:t>período</w:t>
      </w:r>
      <w:r w:rsidRPr="00362493">
        <w:t xml:space="preserve"> sobre el que se informa, no se </w:t>
      </w:r>
      <w:proofErr w:type="spellStart"/>
      <w:r w:rsidRPr="00362493">
        <w:t>reexpresan</w:t>
      </w:r>
      <w:proofErr w:type="spellEnd"/>
      <w:r w:rsidRPr="00362493">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7C5A5692" w14:textId="77777777" w:rsidR="000E34E0" w:rsidRPr="00362493" w:rsidRDefault="000E34E0" w:rsidP="000E34E0">
      <w:pPr>
        <w:pStyle w:val="Textonota2"/>
      </w:pPr>
    </w:p>
    <w:p w14:paraId="30B821DD" w14:textId="11390531" w:rsidR="006334CE" w:rsidRPr="00362493" w:rsidRDefault="006334CE" w:rsidP="000B5E27">
      <w:pPr>
        <w:pStyle w:val="Textonota2"/>
        <w:numPr>
          <w:ilvl w:val="0"/>
          <w:numId w:val="12"/>
        </w:numPr>
      </w:pPr>
      <w:r w:rsidRPr="00362493">
        <w:t xml:space="preserve">Las partidas no monetarias medidas a costo histórico o a un valor corriente de una fecha anterior a la de cierre del </w:t>
      </w:r>
      <w:r w:rsidR="00406E93">
        <w:t>período</w:t>
      </w:r>
      <w:r w:rsidRPr="00362493">
        <w:t xml:space="preserve"> sobre el cual se informa se </w:t>
      </w:r>
      <w:proofErr w:type="spellStart"/>
      <w:r w:rsidRPr="00362493">
        <w:t>reexpresan</w:t>
      </w:r>
      <w:proofErr w:type="spellEnd"/>
      <w:r w:rsidRPr="00362493">
        <w:t xml:space="preserve"> por coeficientes que reflejen la variación ocurrida en el nivel general de precios desde la fecha de adquisición o revaluación hasta la fecha de cierre, procediéndose luego a comparar los importes </w:t>
      </w:r>
      <w:proofErr w:type="spellStart"/>
      <w:r w:rsidRPr="00362493">
        <w:t>reexpresados</w:t>
      </w:r>
      <w:proofErr w:type="spellEnd"/>
      <w:r w:rsidRPr="00362493">
        <w:t xml:space="preserve"> de esos activos con los correspondientes valores recuperables. Los cargos al resultado del período por consumo de activos no monetarios (depreciación, amortización, valor residual de activos dados de baja, etc</w:t>
      </w:r>
      <w:r w:rsidR="000E34E0" w:rsidRPr="00362493">
        <w:t>.</w:t>
      </w:r>
      <w:r w:rsidRPr="00362493">
        <w:t xml:space="preserve">) se determinarán sobre la base de los nuevos importes </w:t>
      </w:r>
      <w:proofErr w:type="spellStart"/>
      <w:r w:rsidRPr="00362493">
        <w:t>reexpresados</w:t>
      </w:r>
      <w:proofErr w:type="spellEnd"/>
      <w:r w:rsidRPr="00362493">
        <w:t>.</w:t>
      </w:r>
    </w:p>
    <w:p w14:paraId="22F7FAD2" w14:textId="77777777" w:rsidR="000E34E0" w:rsidRPr="00362493" w:rsidRDefault="000E34E0" w:rsidP="000E34E0">
      <w:pPr>
        <w:pStyle w:val="Textonota2"/>
      </w:pPr>
    </w:p>
    <w:p w14:paraId="1E5E1478" w14:textId="3DD51659" w:rsidR="006334CE" w:rsidRPr="00362493" w:rsidRDefault="006334CE" w:rsidP="000B5E27">
      <w:pPr>
        <w:pStyle w:val="Textonota2"/>
        <w:numPr>
          <w:ilvl w:val="0"/>
          <w:numId w:val="12"/>
        </w:numPr>
      </w:pPr>
      <w:r w:rsidRPr="00362493">
        <w:t xml:space="preserve">La </w:t>
      </w:r>
      <w:proofErr w:type="spellStart"/>
      <w:r w:rsidRPr="00362493">
        <w:t>reexpresión</w:t>
      </w:r>
      <w:proofErr w:type="spellEnd"/>
      <w:r w:rsidRPr="00362493">
        <w:t xml:space="preserve"> de los activos no monetarios en los términos de unidad de medida corriente al final del </w:t>
      </w:r>
      <w:r w:rsidR="00406E93">
        <w:t>período</w:t>
      </w:r>
      <w:r w:rsidRPr="00362493">
        <w:t xml:space="preserve"> sobre el que se informa sin un ajuste equivalente para propósitos fiscales, da lugar a una diferencia temporaria gravable y al reconocimiento de un pasivo por impuesto diferido cuya contrapartida se reconoce en el resultado del </w:t>
      </w:r>
      <w:r w:rsidR="00433225">
        <w:t>período</w:t>
      </w:r>
      <w:r w:rsidRPr="00362493">
        <w:t>.</w:t>
      </w:r>
    </w:p>
    <w:p w14:paraId="5FEBDE90" w14:textId="77777777" w:rsidR="006334CE" w:rsidRPr="006C3065" w:rsidRDefault="006334CE" w:rsidP="007F2057">
      <w:pPr>
        <w:pStyle w:val="Textonota2"/>
      </w:pPr>
    </w:p>
    <w:p w14:paraId="70FD041B" w14:textId="77777777" w:rsidR="006334CE" w:rsidRPr="006C3065" w:rsidRDefault="006334CE" w:rsidP="000B5E27">
      <w:pPr>
        <w:pStyle w:val="Textonota1"/>
        <w:numPr>
          <w:ilvl w:val="1"/>
          <w:numId w:val="10"/>
        </w:numPr>
        <w:rPr>
          <w:b/>
        </w:rPr>
      </w:pPr>
      <w:r w:rsidRPr="006C3065">
        <w:rPr>
          <w:b/>
        </w:rPr>
        <w:t xml:space="preserve">Descripción del proceso de </w:t>
      </w:r>
      <w:proofErr w:type="spellStart"/>
      <w:r w:rsidRPr="006C3065">
        <w:rPr>
          <w:b/>
        </w:rPr>
        <w:t>reexpresión</w:t>
      </w:r>
      <w:proofErr w:type="spellEnd"/>
      <w:r w:rsidRPr="006C3065">
        <w:rPr>
          <w:b/>
        </w:rPr>
        <w:t xml:space="preserve"> del estado de resultados</w:t>
      </w:r>
    </w:p>
    <w:p w14:paraId="35937F30" w14:textId="77777777" w:rsidR="006334CE" w:rsidRPr="006C3065" w:rsidRDefault="006334CE" w:rsidP="000E34E0">
      <w:pPr>
        <w:pStyle w:val="Textonota2"/>
      </w:pPr>
    </w:p>
    <w:p w14:paraId="7683262E" w14:textId="77777777" w:rsidR="006334CE" w:rsidRPr="006C3065" w:rsidRDefault="006334CE" w:rsidP="000B5E27">
      <w:pPr>
        <w:pStyle w:val="Textonota2"/>
        <w:numPr>
          <w:ilvl w:val="0"/>
          <w:numId w:val="13"/>
        </w:numPr>
      </w:pPr>
      <w:r w:rsidRPr="006C3065">
        <w:t>Los ingresos y gastos se ajustan desde la fecha de origen de las transacciones que los originan o del correspondiente devengamiento.</w:t>
      </w:r>
    </w:p>
    <w:p w14:paraId="205CB96F" w14:textId="77777777" w:rsidR="000E34E0" w:rsidRPr="006C3065" w:rsidRDefault="000E34E0" w:rsidP="000E34E0">
      <w:pPr>
        <w:pStyle w:val="Textonota2"/>
      </w:pPr>
    </w:p>
    <w:p w14:paraId="2042A195" w14:textId="77777777" w:rsidR="006334CE" w:rsidRPr="006C3065" w:rsidRDefault="006334CE" w:rsidP="000B5E27">
      <w:pPr>
        <w:pStyle w:val="Textonota2"/>
        <w:numPr>
          <w:ilvl w:val="0"/>
          <w:numId w:val="13"/>
        </w:numPr>
      </w:pPr>
      <w:r w:rsidRPr="006C3065">
        <w:t>Los consumos de activos no monetarios medidos a valor corriente del momento previo al consumo se ajustan desde el momento del consumo registrado.</w:t>
      </w:r>
    </w:p>
    <w:p w14:paraId="0C778EF9" w14:textId="77777777" w:rsidR="000E34E0" w:rsidRPr="006C3065" w:rsidRDefault="000E34E0" w:rsidP="000E34E0">
      <w:pPr>
        <w:pStyle w:val="Textonota2"/>
      </w:pPr>
    </w:p>
    <w:p w14:paraId="1754BB8A" w14:textId="76C62C47" w:rsidR="00514CDA" w:rsidRDefault="006334CE" w:rsidP="000B5E27">
      <w:pPr>
        <w:pStyle w:val="Textonota2"/>
        <w:numPr>
          <w:ilvl w:val="0"/>
          <w:numId w:val="13"/>
        </w:numPr>
      </w:pPr>
      <w:r w:rsidRPr="006C3065">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6180573E" w14:textId="77777777" w:rsidR="000E34E0" w:rsidRPr="006C3065" w:rsidRDefault="000E34E0" w:rsidP="000E34E0">
      <w:pPr>
        <w:pStyle w:val="Textonota2"/>
      </w:pPr>
    </w:p>
    <w:p w14:paraId="139FDB3D" w14:textId="77777777" w:rsidR="006334CE" w:rsidRPr="006C3065" w:rsidRDefault="006334CE" w:rsidP="000B5E27">
      <w:pPr>
        <w:pStyle w:val="Textonota2"/>
        <w:numPr>
          <w:ilvl w:val="0"/>
          <w:numId w:val="13"/>
        </w:numPr>
      </w:pPr>
      <w:r w:rsidRPr="006C3065">
        <w:t>Los resultados financieros se presentan en términos reales, esto es, netos del efecto de la inflación sobre los activos y pasivos que generaron esos resultados;</w:t>
      </w:r>
    </w:p>
    <w:p w14:paraId="76AA7458" w14:textId="77777777" w:rsidR="000E34E0" w:rsidRPr="006C3065" w:rsidRDefault="000E34E0" w:rsidP="000E34E0">
      <w:pPr>
        <w:pStyle w:val="Textonota2"/>
      </w:pPr>
    </w:p>
    <w:p w14:paraId="66582BEB" w14:textId="61B4A47F" w:rsidR="00B702FF" w:rsidRDefault="006334CE" w:rsidP="000B5E27">
      <w:pPr>
        <w:pStyle w:val="Textonota2"/>
        <w:numPr>
          <w:ilvl w:val="0"/>
          <w:numId w:val="13"/>
        </w:numPr>
      </w:pPr>
      <w:r w:rsidRPr="006C3065">
        <w:t xml:space="preserve">Los resultados por tenencia y otros que surgen de comparar dos mediciones expresadas en moneda de poder adquisitivo de diferentes fechas, requieren identificar los importes comparados y </w:t>
      </w:r>
      <w:proofErr w:type="spellStart"/>
      <w:r w:rsidRPr="006C3065">
        <w:t>reexpresarlos</w:t>
      </w:r>
      <w:proofErr w:type="spellEnd"/>
      <w:r w:rsidRPr="006C3065">
        <w:t xml:space="preserve"> por separado para volver a efectuar la comparación con los importes ya </w:t>
      </w:r>
      <w:proofErr w:type="spellStart"/>
      <w:r w:rsidRPr="006C3065">
        <w:t>reexpresados</w:t>
      </w:r>
      <w:proofErr w:type="spellEnd"/>
      <w:r w:rsidRPr="006C3065">
        <w:t>.</w:t>
      </w:r>
      <w:r w:rsidR="00820192">
        <w:t xml:space="preserve"> </w:t>
      </w:r>
    </w:p>
    <w:p w14:paraId="307AD1A4" w14:textId="3F41106C" w:rsidR="009838F3" w:rsidRDefault="009838F3" w:rsidP="00DF7E61">
      <w:pPr>
        <w:pStyle w:val="Textonota2"/>
      </w:pPr>
      <w:r>
        <w:br w:type="page"/>
      </w:r>
    </w:p>
    <w:p w14:paraId="3E1FE836" w14:textId="77777777" w:rsidR="000E34E0" w:rsidRPr="006C3065" w:rsidRDefault="000E34E0" w:rsidP="000E34E0">
      <w:pPr>
        <w:pStyle w:val="Textonota2"/>
      </w:pPr>
    </w:p>
    <w:p w14:paraId="5F99C9C2" w14:textId="77777777" w:rsidR="006334CE" w:rsidRPr="006C3065" w:rsidRDefault="006334CE" w:rsidP="000B5E27">
      <w:pPr>
        <w:pStyle w:val="Textonota2"/>
        <w:numPr>
          <w:ilvl w:val="0"/>
          <w:numId w:val="13"/>
        </w:numPr>
      </w:pPr>
      <w:r w:rsidRPr="006C3065">
        <w:t>El resultado por exposición al cambio en el poder adquisitivo de la moneda (RECPAM) se presenta en una línea separada y refleja el efecto de la inflación sobre las partidas monetarias que no fue computado en la determinación de los resultados financieros en términos reales.</w:t>
      </w:r>
    </w:p>
    <w:p w14:paraId="08D79EB3" w14:textId="77D591B4" w:rsidR="006334CE" w:rsidRPr="006C3065" w:rsidRDefault="006334CE" w:rsidP="000E34E0">
      <w:pPr>
        <w:pStyle w:val="Textonota2"/>
      </w:pPr>
    </w:p>
    <w:p w14:paraId="46ACD1FD" w14:textId="357CE2D8" w:rsidR="006334CE" w:rsidRPr="006C3065" w:rsidRDefault="006334CE" w:rsidP="000B5E27">
      <w:pPr>
        <w:pStyle w:val="Textonota1"/>
        <w:numPr>
          <w:ilvl w:val="1"/>
          <w:numId w:val="10"/>
        </w:numPr>
        <w:rPr>
          <w:b/>
        </w:rPr>
      </w:pPr>
      <w:r w:rsidRPr="006C3065">
        <w:rPr>
          <w:b/>
        </w:rPr>
        <w:t xml:space="preserve">Descripción del proceso de </w:t>
      </w:r>
      <w:proofErr w:type="spellStart"/>
      <w:r w:rsidRPr="006C3065">
        <w:rPr>
          <w:b/>
        </w:rPr>
        <w:t>reexpresión</w:t>
      </w:r>
      <w:proofErr w:type="spellEnd"/>
      <w:r w:rsidRPr="006C3065">
        <w:rPr>
          <w:b/>
        </w:rPr>
        <w:t xml:space="preserve"> del </w:t>
      </w:r>
      <w:r w:rsidR="00F34565" w:rsidRPr="006C3065">
        <w:rPr>
          <w:b/>
        </w:rPr>
        <w:t>e</w:t>
      </w:r>
      <w:r w:rsidRPr="006C3065">
        <w:rPr>
          <w:b/>
        </w:rPr>
        <w:t xml:space="preserve">stado de </w:t>
      </w:r>
      <w:r w:rsidR="00F34565" w:rsidRPr="006C3065">
        <w:rPr>
          <w:b/>
        </w:rPr>
        <w:t>e</w:t>
      </w:r>
      <w:r w:rsidRPr="006C3065">
        <w:rPr>
          <w:b/>
        </w:rPr>
        <w:t xml:space="preserve">volución del </w:t>
      </w:r>
      <w:r w:rsidR="00F34565" w:rsidRPr="006C3065">
        <w:rPr>
          <w:b/>
        </w:rPr>
        <w:t>p</w:t>
      </w:r>
      <w:r w:rsidRPr="006C3065">
        <w:rPr>
          <w:b/>
        </w:rPr>
        <w:t xml:space="preserve">atrimonio </w:t>
      </w:r>
      <w:r w:rsidR="00F34565" w:rsidRPr="006C3065">
        <w:rPr>
          <w:b/>
        </w:rPr>
        <w:t>n</w:t>
      </w:r>
      <w:r w:rsidRPr="006C3065">
        <w:rPr>
          <w:b/>
        </w:rPr>
        <w:t>eto</w:t>
      </w:r>
    </w:p>
    <w:p w14:paraId="6F00B1CC" w14:textId="77777777" w:rsidR="006334CE" w:rsidRPr="006C3065" w:rsidRDefault="006334CE" w:rsidP="000E34E0">
      <w:pPr>
        <w:pStyle w:val="Textonota2"/>
      </w:pPr>
    </w:p>
    <w:p w14:paraId="08B1C59D" w14:textId="77777777" w:rsidR="006334CE" w:rsidRPr="006C3065" w:rsidRDefault="006334CE" w:rsidP="000E34E0">
      <w:pPr>
        <w:pStyle w:val="Textonota2"/>
      </w:pPr>
      <w:r w:rsidRPr="006C3065">
        <w:t xml:space="preserve">Todos los componentes del patrimonio </w:t>
      </w:r>
      <w:proofErr w:type="spellStart"/>
      <w:r w:rsidRPr="006C3065">
        <w:t>reexpresados</w:t>
      </w:r>
      <w:proofErr w:type="spellEnd"/>
      <w:r w:rsidRPr="006C3065">
        <w:t xml:space="preserve"> a moneda de inicio del ejercicio son llevados a moneda de cierre aplicando el índice general de precios, y las variaciones de esos componentes se </w:t>
      </w:r>
      <w:proofErr w:type="spellStart"/>
      <w:r w:rsidRPr="006C3065">
        <w:t>reexpresan</w:t>
      </w:r>
      <w:proofErr w:type="spellEnd"/>
      <w:r w:rsidRPr="006C3065">
        <w:t xml:space="preserve"> a moneda de cierre de la siguiente manera: si se trata de aportes, desde la fecha de suscripción; si son movimientos </w:t>
      </w:r>
      <w:proofErr w:type="spellStart"/>
      <w:r w:rsidRPr="006C3065">
        <w:t>permutativos</w:t>
      </w:r>
      <w:proofErr w:type="spellEnd"/>
      <w:r w:rsidRPr="006C3065">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6C3065">
        <w:t>permutativos</w:t>
      </w:r>
      <w:proofErr w:type="spellEnd"/>
      <w:r w:rsidRPr="006C3065">
        <w:t xml:space="preserve"> se </w:t>
      </w:r>
      <w:proofErr w:type="spellStart"/>
      <w:r w:rsidRPr="006C3065">
        <w:t>reexpresarán</w:t>
      </w:r>
      <w:proofErr w:type="spellEnd"/>
      <w:r w:rsidRPr="006C3065">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26F6DE18" w14:textId="77777777" w:rsidR="006334CE" w:rsidRPr="006C3065" w:rsidRDefault="006334CE" w:rsidP="000E34E0">
      <w:pPr>
        <w:pStyle w:val="Textonota2"/>
      </w:pPr>
    </w:p>
    <w:p w14:paraId="67B31230" w14:textId="194CACC4" w:rsidR="006334CE" w:rsidRPr="006C3065" w:rsidRDefault="006334CE" w:rsidP="000B5E27">
      <w:pPr>
        <w:pStyle w:val="Textonota1"/>
        <w:numPr>
          <w:ilvl w:val="1"/>
          <w:numId w:val="10"/>
        </w:numPr>
        <w:rPr>
          <w:b/>
        </w:rPr>
      </w:pPr>
      <w:r w:rsidRPr="006C3065">
        <w:rPr>
          <w:b/>
        </w:rPr>
        <w:t xml:space="preserve">Descripción del proceso de </w:t>
      </w:r>
      <w:proofErr w:type="spellStart"/>
      <w:r w:rsidRPr="006C3065">
        <w:rPr>
          <w:b/>
        </w:rPr>
        <w:t>reexpresión</w:t>
      </w:r>
      <w:proofErr w:type="spellEnd"/>
      <w:r w:rsidRPr="006C3065">
        <w:rPr>
          <w:b/>
        </w:rPr>
        <w:t xml:space="preserve"> del </w:t>
      </w:r>
      <w:r w:rsidR="00F34565" w:rsidRPr="006C3065">
        <w:rPr>
          <w:b/>
        </w:rPr>
        <w:t>e</w:t>
      </w:r>
      <w:r w:rsidRPr="006C3065">
        <w:rPr>
          <w:b/>
        </w:rPr>
        <w:t xml:space="preserve">stado de </w:t>
      </w:r>
      <w:r w:rsidR="00F34565" w:rsidRPr="006C3065">
        <w:rPr>
          <w:b/>
        </w:rPr>
        <w:t>f</w:t>
      </w:r>
      <w:r w:rsidRPr="006C3065">
        <w:rPr>
          <w:b/>
        </w:rPr>
        <w:t xml:space="preserve">lujo de </w:t>
      </w:r>
      <w:r w:rsidR="00F34565" w:rsidRPr="006C3065">
        <w:rPr>
          <w:b/>
        </w:rPr>
        <w:t>e</w:t>
      </w:r>
      <w:r w:rsidRPr="006C3065">
        <w:rPr>
          <w:b/>
        </w:rPr>
        <w:t>fectivo</w:t>
      </w:r>
    </w:p>
    <w:p w14:paraId="5BCDA29D" w14:textId="77777777" w:rsidR="006334CE" w:rsidRPr="006C3065" w:rsidRDefault="006334CE" w:rsidP="00CC3FB4">
      <w:pPr>
        <w:pStyle w:val="Textonota2"/>
      </w:pPr>
    </w:p>
    <w:p w14:paraId="7AE43F71" w14:textId="32C72CAC" w:rsidR="006334CE" w:rsidRPr="006C3065" w:rsidRDefault="006334CE" w:rsidP="00CC3FB4">
      <w:pPr>
        <w:pStyle w:val="Textonota2"/>
      </w:pPr>
      <w:r w:rsidRPr="006C3065">
        <w:t xml:space="preserve">Todas las partidas de este estado contable se </w:t>
      </w:r>
      <w:proofErr w:type="spellStart"/>
      <w:r w:rsidRPr="006C3065">
        <w:t>reexpresan</w:t>
      </w:r>
      <w:proofErr w:type="spellEnd"/>
      <w:r w:rsidRPr="006C3065">
        <w:t xml:space="preserve"> en términos de la unidad de medida corriente a la fecha de cierre del </w:t>
      </w:r>
      <w:r w:rsidR="00C677AC">
        <w:t>período</w:t>
      </w:r>
      <w:r w:rsidRPr="006C3065">
        <w:t xml:space="preserve"> sobre el que se informa.</w:t>
      </w:r>
    </w:p>
    <w:p w14:paraId="2162CD29" w14:textId="77777777" w:rsidR="000E34E0" w:rsidRPr="006C3065" w:rsidRDefault="000E34E0" w:rsidP="00CC3FB4">
      <w:pPr>
        <w:pStyle w:val="Textonota2"/>
      </w:pPr>
    </w:p>
    <w:p w14:paraId="60E25BF4" w14:textId="21BC2A09" w:rsidR="001F2193" w:rsidRDefault="006334CE" w:rsidP="00CC3FB4">
      <w:pPr>
        <w:pStyle w:val="Textonota2"/>
      </w:pPr>
      <w:r w:rsidRPr="006C3065">
        <w:t xml:space="preserve">El resultado de los cambios en el poder adquisitivo de la moneda sobre los componentes del efectivo y equivalentes al efectivo se presenta en el estado de flujo de efectivo, en la sección </w:t>
      </w:r>
      <w:r>
        <w:t>“Causas de la variación</w:t>
      </w:r>
      <w:r w:rsidR="001C50EC">
        <w:t xml:space="preserve"> del efectivo</w:t>
      </w:r>
      <w:r>
        <w:t>” luego de las actividades operativas, de inversión y de financiación, en un renglón separado e independiente de ellas, bajo el título “</w:t>
      </w:r>
      <w:r w:rsidR="003366FE">
        <w:t>R</w:t>
      </w:r>
      <w:r w:rsidR="003366FE" w:rsidRPr="003366FE">
        <w:t>esultado por exposición al cambio de poder adquisitivo de la moneda generado por el efectivo</w:t>
      </w:r>
      <w:r>
        <w:t>”</w:t>
      </w:r>
      <w:r w:rsidR="000E34E0">
        <w:t>.</w:t>
      </w:r>
    </w:p>
    <w:p w14:paraId="0D4DF86C" w14:textId="77777777" w:rsidR="00DE5C43" w:rsidRPr="001A1051" w:rsidRDefault="00DE5C43" w:rsidP="00CC3FB4">
      <w:pPr>
        <w:pStyle w:val="Textonota2"/>
      </w:pPr>
    </w:p>
    <w:p w14:paraId="65CD37E0" w14:textId="77777777" w:rsidR="006442F3" w:rsidRPr="00137C5E" w:rsidRDefault="00137C5E" w:rsidP="000B5E27">
      <w:pPr>
        <w:pStyle w:val="Textonota"/>
        <w:numPr>
          <w:ilvl w:val="0"/>
          <w:numId w:val="6"/>
        </w:numPr>
        <w:rPr>
          <w:b/>
        </w:rPr>
      </w:pPr>
      <w:r>
        <w:rPr>
          <w:b/>
        </w:rPr>
        <w:t>Criterios de valuación</w:t>
      </w:r>
    </w:p>
    <w:p w14:paraId="0CE568EA" w14:textId="77777777" w:rsidR="005A0986" w:rsidRDefault="005A0986" w:rsidP="00137C5E">
      <w:pPr>
        <w:pStyle w:val="Textonota1"/>
      </w:pPr>
    </w:p>
    <w:p w14:paraId="57F698FF" w14:textId="77777777" w:rsidR="00DC373F" w:rsidRDefault="00137C5E" w:rsidP="00137C5E">
      <w:pPr>
        <w:pStyle w:val="Textonota1"/>
      </w:pPr>
      <w:r>
        <w:t>Los principales c</w:t>
      </w:r>
      <w:r w:rsidR="00DC373F" w:rsidRPr="00DC373F">
        <w:t xml:space="preserve">riterios de valuación utilizados </w:t>
      </w:r>
      <w:r>
        <w:t>en la preparación de los presentes</w:t>
      </w:r>
      <w:r w:rsidR="00DC373F" w:rsidRPr="00DC373F">
        <w:t xml:space="preserve"> estados contables</w:t>
      </w:r>
      <w:r>
        <w:t xml:space="preserve"> son los siguientes</w:t>
      </w:r>
      <w:r w:rsidR="00DC373F" w:rsidRPr="00DC373F">
        <w:t>:</w:t>
      </w:r>
    </w:p>
    <w:p w14:paraId="2A584D1F" w14:textId="77777777" w:rsidR="00C13604" w:rsidRDefault="00C13604" w:rsidP="00D26EA4">
      <w:pPr>
        <w:pStyle w:val="Textonota1"/>
      </w:pPr>
    </w:p>
    <w:p w14:paraId="189379FA" w14:textId="77777777" w:rsidR="00C13604" w:rsidRPr="008F6BD0" w:rsidRDefault="003A46B7" w:rsidP="000B5E27">
      <w:pPr>
        <w:pStyle w:val="Textonota1"/>
        <w:numPr>
          <w:ilvl w:val="0"/>
          <w:numId w:val="14"/>
        </w:numPr>
        <w:rPr>
          <w:b/>
        </w:rPr>
      </w:pPr>
      <w:r w:rsidRPr="008F6BD0">
        <w:rPr>
          <w:b/>
        </w:rPr>
        <w:t xml:space="preserve">Caja y </w:t>
      </w:r>
      <w:r w:rsidR="00D26EA4">
        <w:rPr>
          <w:b/>
        </w:rPr>
        <w:t>b</w:t>
      </w:r>
      <w:r w:rsidRPr="008F6BD0">
        <w:rPr>
          <w:b/>
        </w:rPr>
        <w:t>ancos:</w:t>
      </w:r>
    </w:p>
    <w:p w14:paraId="6CBB2BE2" w14:textId="77777777" w:rsidR="00C13604" w:rsidRDefault="00C13604" w:rsidP="00D26EA4">
      <w:pPr>
        <w:pStyle w:val="Textonota2"/>
      </w:pPr>
    </w:p>
    <w:p w14:paraId="27E49065" w14:textId="753ECA9D" w:rsidR="0067193A" w:rsidRDefault="00223CE4" w:rsidP="000B5E27">
      <w:pPr>
        <w:pStyle w:val="Textonota2"/>
        <w:numPr>
          <w:ilvl w:val="0"/>
          <w:numId w:val="15"/>
        </w:numPr>
      </w:pPr>
      <w:r>
        <w:t>En moneda nacional: a su valor nominal.</w:t>
      </w:r>
      <w:r w:rsidR="0067193A">
        <w:t xml:space="preserve"> </w:t>
      </w:r>
    </w:p>
    <w:p w14:paraId="23602F1D" w14:textId="77777777" w:rsidR="004A11CB" w:rsidRDefault="004A11CB" w:rsidP="00B13895">
      <w:pPr>
        <w:pStyle w:val="Textonota2"/>
      </w:pPr>
    </w:p>
    <w:p w14:paraId="0CF0470E" w14:textId="77777777" w:rsidR="00DC373F" w:rsidRPr="008F6BD0" w:rsidRDefault="008F6BD0" w:rsidP="000B5E27">
      <w:pPr>
        <w:pStyle w:val="Textonota1"/>
        <w:numPr>
          <w:ilvl w:val="0"/>
          <w:numId w:val="14"/>
        </w:numPr>
        <w:rPr>
          <w:b/>
        </w:rPr>
      </w:pPr>
      <w:r>
        <w:rPr>
          <w:b/>
        </w:rPr>
        <w:t>Inversiones</w:t>
      </w:r>
      <w:r w:rsidR="002078D8">
        <w:rPr>
          <w:b/>
        </w:rPr>
        <w:t>:</w:t>
      </w:r>
    </w:p>
    <w:p w14:paraId="78E29F5A" w14:textId="77777777" w:rsidR="00C124CF" w:rsidRDefault="00C124CF" w:rsidP="00580976">
      <w:pPr>
        <w:pStyle w:val="Textonota2"/>
      </w:pPr>
    </w:p>
    <w:p w14:paraId="27E84271" w14:textId="77777777" w:rsidR="00EF01A5" w:rsidRDefault="00580976" w:rsidP="00EF01A5">
      <w:pPr>
        <w:pStyle w:val="Textonota2"/>
        <w:numPr>
          <w:ilvl w:val="0"/>
          <w:numId w:val="15"/>
        </w:numPr>
      </w:pPr>
      <w:r w:rsidRPr="00580976">
        <w:t>Fondos comunes de inversión en moneda local</w:t>
      </w:r>
      <w:r w:rsidR="006D2547">
        <w:t>:</w:t>
      </w:r>
      <w:r w:rsidR="002B2A77">
        <w:t xml:space="preserve"> al</w:t>
      </w:r>
      <w:r w:rsidR="003B1F79">
        <w:t xml:space="preserve"> </w:t>
      </w:r>
      <w:r w:rsidR="00B44BF8">
        <w:t xml:space="preserve">cierre del </w:t>
      </w:r>
      <w:r w:rsidR="002D10CF">
        <w:t>ejercicio</w:t>
      </w:r>
      <w:r w:rsidRPr="00580976">
        <w:t xml:space="preserve"> han sido valuados al valor de cotización de las cuotas parte.</w:t>
      </w:r>
    </w:p>
    <w:p w14:paraId="630A5C12" w14:textId="03E94AD3" w:rsidR="00EF01A5" w:rsidRDefault="00EF01A5" w:rsidP="00EF01A5">
      <w:pPr>
        <w:pStyle w:val="Textonota2"/>
        <w:ind w:left="1512"/>
      </w:pPr>
      <w:r>
        <w:br w:type="page"/>
      </w:r>
    </w:p>
    <w:p w14:paraId="661AEAFB" w14:textId="77777777" w:rsidR="008F6BD0" w:rsidRDefault="008F6BD0" w:rsidP="00580976">
      <w:pPr>
        <w:pStyle w:val="Textonota2"/>
      </w:pPr>
    </w:p>
    <w:p w14:paraId="3BB9063E" w14:textId="77777777" w:rsidR="008F6BD0" w:rsidRPr="00201B75" w:rsidRDefault="005E06C3" w:rsidP="000B5E27">
      <w:pPr>
        <w:pStyle w:val="Textonota1"/>
        <w:numPr>
          <w:ilvl w:val="0"/>
          <w:numId w:val="14"/>
        </w:numPr>
        <w:rPr>
          <w:b/>
        </w:rPr>
      </w:pPr>
      <w:r w:rsidRPr="00201B75">
        <w:rPr>
          <w:b/>
        </w:rPr>
        <w:t xml:space="preserve">Créditos y </w:t>
      </w:r>
      <w:r w:rsidR="00580976" w:rsidRPr="00201B75">
        <w:rPr>
          <w:b/>
        </w:rPr>
        <w:t>pasivos (excepto impuesto a las ganancias diferido y previsiones)</w:t>
      </w:r>
      <w:r w:rsidRPr="00201B75">
        <w:rPr>
          <w:b/>
        </w:rPr>
        <w:t>:</w:t>
      </w:r>
    </w:p>
    <w:p w14:paraId="44314D6B" w14:textId="77777777" w:rsidR="00F04B0F" w:rsidRPr="00580976" w:rsidRDefault="00F04B0F" w:rsidP="00580976">
      <w:pPr>
        <w:pStyle w:val="Textonota2"/>
      </w:pPr>
    </w:p>
    <w:p w14:paraId="3273D3FE" w14:textId="3EAA4ABF" w:rsidR="00580976" w:rsidRPr="00580976" w:rsidRDefault="00580976" w:rsidP="000B5E27">
      <w:pPr>
        <w:pStyle w:val="Textonota2"/>
        <w:numPr>
          <w:ilvl w:val="0"/>
          <w:numId w:val="15"/>
        </w:numPr>
      </w:pPr>
      <w:r w:rsidRPr="00580976">
        <w:t xml:space="preserve">En moneda nacional: En el caso de transacciones con partes independientes y en transacciones comerciales con partes relacionadas se valuaron al valor actual de los flujos de fondos que originarán los mismos, utilizando las tasas de mercado vigentes al momento de cada transacción, en la medida que sus efectos fueran significativos. En el caso de saldos por transacciones no comerciales con partes relacionadas (según el detalle incluido en la Nota 4) se valuaron a su valor nominal considerando los intereses pactados devengados al cierre del </w:t>
      </w:r>
      <w:r w:rsidR="000201D6">
        <w:t>ejercicio</w:t>
      </w:r>
      <w:r w:rsidRPr="00580976">
        <w:t>.</w:t>
      </w:r>
    </w:p>
    <w:p w14:paraId="0788648E" w14:textId="77777777" w:rsidR="00580976" w:rsidRPr="00580976" w:rsidRDefault="00580976" w:rsidP="00580976">
      <w:pPr>
        <w:pStyle w:val="Textonota2"/>
      </w:pPr>
    </w:p>
    <w:p w14:paraId="1876D209" w14:textId="33F1699D" w:rsidR="00580976" w:rsidRPr="00580976" w:rsidRDefault="00580976" w:rsidP="000B5E27">
      <w:pPr>
        <w:pStyle w:val="Textonota2"/>
        <w:numPr>
          <w:ilvl w:val="0"/>
          <w:numId w:val="15"/>
        </w:numPr>
      </w:pPr>
      <w:r w:rsidRPr="00580976">
        <w:t xml:space="preserve">En moneda extranjera: Fueron convertidos a moneda local al tipo de cambio vigente a la fecha de cierre del </w:t>
      </w:r>
      <w:r w:rsidR="000201D6">
        <w:t>ejercicio</w:t>
      </w:r>
      <w:r w:rsidRPr="00580976">
        <w:t xml:space="preserve">, aplicable para la liquidación de las respectivas operaciones. Las diferencias de cambio fueron imputadas al resultado del </w:t>
      </w:r>
      <w:r w:rsidR="000201D6">
        <w:t>ejercicio</w:t>
      </w:r>
      <w:r w:rsidRPr="00580976">
        <w:t>. El detalle respectivo se expone en el Anex</w:t>
      </w:r>
      <w:r w:rsidR="00567207">
        <w:t xml:space="preserve">o </w:t>
      </w:r>
      <w:r w:rsidRPr="00580976">
        <w:t>V.</w:t>
      </w:r>
    </w:p>
    <w:p w14:paraId="21647146" w14:textId="77777777" w:rsidR="00580976" w:rsidRPr="00580976" w:rsidRDefault="00580976" w:rsidP="00580976">
      <w:pPr>
        <w:pStyle w:val="Textonota2"/>
      </w:pPr>
    </w:p>
    <w:p w14:paraId="255A4147" w14:textId="68F92B4F" w:rsidR="00580976" w:rsidRPr="00580976" w:rsidRDefault="00580976" w:rsidP="000B5E27">
      <w:pPr>
        <w:pStyle w:val="Textonota2"/>
        <w:numPr>
          <w:ilvl w:val="0"/>
          <w:numId w:val="15"/>
        </w:numPr>
      </w:pPr>
      <w:r w:rsidRPr="00580976">
        <w:t xml:space="preserve">La Sociedad no ha utilizado instrumentos financieros derivados durante el </w:t>
      </w:r>
      <w:r w:rsidR="000201D6">
        <w:t>ejercicio</w:t>
      </w:r>
      <w:r w:rsidRPr="00580976">
        <w:t xml:space="preserve"> finalizado el </w:t>
      </w:r>
      <w:r w:rsidR="00DC38FD">
        <w:t xml:space="preserve">31 de </w:t>
      </w:r>
      <w:r w:rsidR="00AB4373">
        <w:t>agosto</w:t>
      </w:r>
      <w:r w:rsidR="00DC38FD">
        <w:t xml:space="preserve"> de 2022</w:t>
      </w:r>
      <w:r w:rsidR="002A7714" w:rsidRPr="00580976">
        <w:t xml:space="preserve"> </w:t>
      </w:r>
      <w:r w:rsidRPr="00580976">
        <w:t xml:space="preserve">ni durante el ejercicio finalizado </w:t>
      </w:r>
      <w:r w:rsidR="00AB4258">
        <w:t xml:space="preserve">el </w:t>
      </w:r>
      <w:r w:rsidR="00880486">
        <w:t>31 de enero de 202</w:t>
      </w:r>
      <w:r w:rsidR="00AB4373">
        <w:t>2</w:t>
      </w:r>
      <w:r w:rsidRPr="00580976">
        <w:t>.</w:t>
      </w:r>
    </w:p>
    <w:p w14:paraId="16639079" w14:textId="77777777" w:rsidR="00B977D1" w:rsidRDefault="00B977D1" w:rsidP="00B977D1">
      <w:pPr>
        <w:pStyle w:val="Textonota2"/>
      </w:pPr>
    </w:p>
    <w:p w14:paraId="04AA1D1F" w14:textId="07F5550E" w:rsidR="00B977D1" w:rsidRDefault="00B977D1" w:rsidP="000B5E27">
      <w:pPr>
        <w:pStyle w:val="Textonota2"/>
        <w:numPr>
          <w:ilvl w:val="0"/>
          <w:numId w:val="15"/>
        </w:numPr>
      </w:pPr>
      <w:r>
        <w:t xml:space="preserve">Pasivo por impuesto a las ganancias diferido: se han calculado siguiendo los criterios indicados en la nota 2.3.g) y ha sido valuado a su valor nominal al cierre de cada </w:t>
      </w:r>
      <w:r w:rsidR="00AB4373">
        <w:t>período</w:t>
      </w:r>
      <w:r>
        <w:t>.</w:t>
      </w:r>
    </w:p>
    <w:p w14:paraId="0D2BD35B" w14:textId="77777777" w:rsidR="00B977D1" w:rsidRDefault="00B977D1" w:rsidP="00B977D1">
      <w:pPr>
        <w:pStyle w:val="Textonota2"/>
      </w:pPr>
    </w:p>
    <w:p w14:paraId="12871923" w14:textId="2D0BCD10" w:rsidR="00580976" w:rsidRPr="00580976" w:rsidRDefault="00B977D1" w:rsidP="000B5E27">
      <w:pPr>
        <w:pStyle w:val="Textonota2"/>
        <w:numPr>
          <w:ilvl w:val="0"/>
          <w:numId w:val="15"/>
        </w:numPr>
      </w:pPr>
      <w:r>
        <w:t xml:space="preserve">Pasivos por costos laborales: se devengan en </w:t>
      </w:r>
      <w:r w:rsidR="00985D09">
        <w:t>el</w:t>
      </w:r>
      <w:r>
        <w:t xml:space="preserve"> </w:t>
      </w:r>
      <w:r w:rsidR="003260CD">
        <w:t>período</w:t>
      </w:r>
      <w:r>
        <w:t xml:space="preserve"> en los cuales los empleados han prestado el </w:t>
      </w:r>
      <w:r w:rsidRPr="00B977D1">
        <w:rPr>
          <w:vanish/>
        </w:rPr>
        <w:t>servicio</w:t>
      </w:r>
      <w:r>
        <w:t xml:space="preserve"> que da origen a tales contraprestaciones.</w:t>
      </w:r>
    </w:p>
    <w:p w14:paraId="075CCF51" w14:textId="77777777" w:rsidR="00B977D1" w:rsidRDefault="00B977D1" w:rsidP="00B977D1">
      <w:pPr>
        <w:pStyle w:val="Textonota2"/>
        <w:ind w:left="1512"/>
      </w:pPr>
    </w:p>
    <w:p w14:paraId="63DC0D1C" w14:textId="53B950C7" w:rsidR="00B46813" w:rsidRPr="00580976" w:rsidRDefault="000C0202" w:rsidP="000B5E27">
      <w:pPr>
        <w:pStyle w:val="Textonota2"/>
        <w:numPr>
          <w:ilvl w:val="0"/>
          <w:numId w:val="15"/>
        </w:numPr>
      </w:pPr>
      <w:r>
        <w:t>La información</w:t>
      </w:r>
      <w:r w:rsidR="00580976" w:rsidRPr="00580976">
        <w:t xml:space="preserve"> requerida por las normas contables profesionales argentinas vigentes respecto a plazos y tasas de interés de los créditos y pasivos se exponen en la Nota 5.</w:t>
      </w:r>
    </w:p>
    <w:p w14:paraId="0BEFCA42" w14:textId="77777777" w:rsidR="00580976" w:rsidRPr="00580976" w:rsidRDefault="00580976" w:rsidP="00580976">
      <w:pPr>
        <w:pStyle w:val="Textonota2"/>
      </w:pPr>
    </w:p>
    <w:p w14:paraId="092F0CB6" w14:textId="77777777" w:rsidR="00B46813" w:rsidRPr="00B91BF0" w:rsidRDefault="0024006C" w:rsidP="000B5E27">
      <w:pPr>
        <w:pStyle w:val="Textonota1"/>
        <w:numPr>
          <w:ilvl w:val="0"/>
          <w:numId w:val="14"/>
        </w:numPr>
        <w:rPr>
          <w:b/>
        </w:rPr>
      </w:pPr>
      <w:r>
        <w:rPr>
          <w:b/>
        </w:rPr>
        <w:t>Bienes de cambio</w:t>
      </w:r>
      <w:r w:rsidR="0010734A">
        <w:rPr>
          <w:b/>
        </w:rPr>
        <w:t>:</w:t>
      </w:r>
    </w:p>
    <w:p w14:paraId="6D076793" w14:textId="77777777" w:rsidR="00B46813" w:rsidRDefault="00B46813" w:rsidP="0010734A">
      <w:pPr>
        <w:pStyle w:val="Textonota2"/>
      </w:pPr>
    </w:p>
    <w:p w14:paraId="501D5ADA" w14:textId="282214DB" w:rsidR="00A75C47" w:rsidRDefault="00A75C47" w:rsidP="000B5E27">
      <w:pPr>
        <w:pStyle w:val="Textonota2"/>
        <w:numPr>
          <w:ilvl w:val="0"/>
          <w:numId w:val="15"/>
        </w:numPr>
      </w:pPr>
      <w:r>
        <w:t xml:space="preserve">Productos en proceso </w:t>
      </w:r>
      <w:r w:rsidR="00B66DD1">
        <w:t>(</w:t>
      </w:r>
      <w:r>
        <w:t>Sementera</w:t>
      </w:r>
      <w:r w:rsidR="00B66DD1">
        <w:t>)</w:t>
      </w:r>
      <w:r>
        <w:t>: ha</w:t>
      </w:r>
      <w:r w:rsidR="006166AC">
        <w:t>n</w:t>
      </w:r>
      <w:r>
        <w:t xml:space="preserve"> sido medid</w:t>
      </w:r>
      <w:r w:rsidR="006166AC">
        <w:t>os</w:t>
      </w:r>
      <w:r>
        <w:t xml:space="preserve"> al costo incurrido </w:t>
      </w:r>
      <w:proofErr w:type="spellStart"/>
      <w:r>
        <w:t>reexpresado</w:t>
      </w:r>
      <w:proofErr w:type="spellEnd"/>
      <w:r>
        <w:t xml:space="preserve"> seg</w:t>
      </w:r>
      <w:r w:rsidR="00B2192B">
        <w:t>ún lo mencionado en la Nota 2.2</w:t>
      </w:r>
      <w:r w:rsidR="001C50EC">
        <w:t>.</w:t>
      </w:r>
      <w:r>
        <w:t xml:space="preserve">, que no supera su valor neto de realización al cierre de cada </w:t>
      </w:r>
      <w:r w:rsidR="00AB4373">
        <w:t>período /</w:t>
      </w:r>
      <w:r>
        <w:t>ejercicio.</w:t>
      </w:r>
    </w:p>
    <w:p w14:paraId="11333F21" w14:textId="77777777" w:rsidR="00A75C47" w:rsidRDefault="00A75C47" w:rsidP="0010734A">
      <w:pPr>
        <w:pStyle w:val="Textonota2"/>
      </w:pPr>
    </w:p>
    <w:p w14:paraId="760997F9" w14:textId="3E86D699" w:rsidR="00A75C47" w:rsidRDefault="00A75C47" w:rsidP="000B5E27">
      <w:pPr>
        <w:pStyle w:val="Textonota2"/>
        <w:numPr>
          <w:ilvl w:val="0"/>
          <w:numId w:val="15"/>
        </w:numPr>
      </w:pPr>
      <w:r>
        <w:t xml:space="preserve">Materias primas compradas y materiales: han sido valuados a su costo de reposición al cierre de cada </w:t>
      </w:r>
      <w:r w:rsidR="00AB4373">
        <w:t xml:space="preserve">período / </w:t>
      </w:r>
      <w:r>
        <w:t xml:space="preserve">ejercicio, el cual no difiere significativamente del costo histórico </w:t>
      </w:r>
      <w:proofErr w:type="spellStart"/>
      <w:r>
        <w:t>reexpresado</w:t>
      </w:r>
      <w:proofErr w:type="spellEnd"/>
      <w:r>
        <w:t>.</w:t>
      </w:r>
    </w:p>
    <w:p w14:paraId="14E44DA7" w14:textId="77777777" w:rsidR="00A359FA" w:rsidRDefault="00A359FA" w:rsidP="0010734A">
      <w:pPr>
        <w:pStyle w:val="Textonota2"/>
      </w:pPr>
    </w:p>
    <w:p w14:paraId="68845AEF" w14:textId="55E37888" w:rsidR="006C3065" w:rsidRPr="00B13895" w:rsidRDefault="00A75C47" w:rsidP="0010734A">
      <w:pPr>
        <w:pStyle w:val="Textonota2"/>
      </w:pPr>
      <w:r w:rsidRPr="00B13895">
        <w:t>El valor de los bienes de cambio no supera su valor recuperable</w:t>
      </w:r>
      <w:r w:rsidR="00E56526" w:rsidRPr="00B13895">
        <w:t xml:space="preserve"> al cierre de cada </w:t>
      </w:r>
      <w:r w:rsidR="00AB4373">
        <w:t xml:space="preserve">período / </w:t>
      </w:r>
      <w:r w:rsidR="002B2A77" w:rsidRPr="00B13895">
        <w:t>ejercicio</w:t>
      </w:r>
      <w:r w:rsidRPr="00B13895">
        <w:t>.</w:t>
      </w:r>
    </w:p>
    <w:p w14:paraId="3DB4BD17" w14:textId="77777777" w:rsidR="00201B75" w:rsidRPr="0062087C" w:rsidRDefault="00201B75" w:rsidP="00880486">
      <w:pPr>
        <w:pStyle w:val="Textonota2"/>
      </w:pPr>
    </w:p>
    <w:p w14:paraId="10B92820" w14:textId="77777777" w:rsidR="00201B75" w:rsidRPr="00B13895" w:rsidRDefault="00201B75" w:rsidP="000B5E27">
      <w:pPr>
        <w:pStyle w:val="Textonota1"/>
        <w:numPr>
          <w:ilvl w:val="0"/>
          <w:numId w:val="14"/>
        </w:numPr>
        <w:rPr>
          <w:b/>
        </w:rPr>
      </w:pPr>
      <w:r w:rsidRPr="00B13895">
        <w:rPr>
          <w:b/>
        </w:rPr>
        <w:t>Bienes de uso</w:t>
      </w:r>
      <w:r w:rsidR="00166F64" w:rsidRPr="00B13895">
        <w:rPr>
          <w:b/>
        </w:rPr>
        <w:t>:</w:t>
      </w:r>
    </w:p>
    <w:p w14:paraId="2A451903" w14:textId="77777777" w:rsidR="00201B75" w:rsidRPr="00B13895" w:rsidRDefault="00201B75" w:rsidP="006E75D7">
      <w:pPr>
        <w:pStyle w:val="Textonota2"/>
      </w:pPr>
    </w:p>
    <w:p w14:paraId="37DD4336" w14:textId="0D9F4BED" w:rsidR="00201B75" w:rsidRPr="00B13895" w:rsidRDefault="00201B75" w:rsidP="006E75D7">
      <w:pPr>
        <w:pStyle w:val="Textonota2"/>
      </w:pPr>
      <w:r w:rsidRPr="00B13895">
        <w:t xml:space="preserve">Se exponen a su costo de adquisición </w:t>
      </w:r>
      <w:proofErr w:type="spellStart"/>
      <w:r w:rsidRPr="00B13895">
        <w:t>reexpresado</w:t>
      </w:r>
      <w:proofErr w:type="spellEnd"/>
      <w:r w:rsidRPr="00B13895">
        <w:t xml:space="preserve"> de acuerd</w:t>
      </w:r>
      <w:r w:rsidR="005A7EF9" w:rsidRPr="00B13895">
        <w:t>o con lo indicado en la Nota 2.</w:t>
      </w:r>
      <w:r w:rsidRPr="00B13895">
        <w:t xml:space="preserve">2., menos las correspondientes depreciaciones acumuladas al cierre de cada </w:t>
      </w:r>
      <w:r w:rsidR="000201D6">
        <w:t>ejercicio</w:t>
      </w:r>
      <w:r w:rsidRPr="00B13895">
        <w:t xml:space="preserve"> calculadas por el método de la línea recta considerando la vida útil estimada. Dichas vidas útiles responden a criterios y estándares razonables en función a la experiencia acumulada por la Dirección de la Sociedad.</w:t>
      </w:r>
    </w:p>
    <w:p w14:paraId="48D9D033" w14:textId="031A1E16" w:rsidR="009838F3" w:rsidRDefault="009838F3" w:rsidP="00DF7E61">
      <w:pPr>
        <w:pStyle w:val="Textonota2"/>
      </w:pPr>
      <w:r>
        <w:br w:type="page"/>
      </w:r>
    </w:p>
    <w:p w14:paraId="1C00EBD7" w14:textId="77777777" w:rsidR="00201B75" w:rsidRPr="00B13895" w:rsidRDefault="00201B75" w:rsidP="006E75D7">
      <w:pPr>
        <w:pStyle w:val="Textonota2"/>
      </w:pPr>
    </w:p>
    <w:p w14:paraId="41C3F438" w14:textId="69898EF4" w:rsidR="00201B75" w:rsidRDefault="00201B75" w:rsidP="00E925DA">
      <w:pPr>
        <w:pStyle w:val="Textonota2"/>
      </w:pPr>
      <w:r w:rsidRPr="00B13895">
        <w:t>La Dirección de la Sociedad revisa el valor de los bienes de uso a fin de verificar si los mismos han sufrido alguna desvalorización, cuando se presente algún indicio que indique que el valor de libros de los activos podría exceder su valor recuperable (diferido como el mayor entre el valor neto de realización y su valor de uso).</w:t>
      </w:r>
    </w:p>
    <w:p w14:paraId="5D3E0486" w14:textId="77777777" w:rsidR="0067193A" w:rsidRPr="00B13895" w:rsidRDefault="0067193A" w:rsidP="00E925DA">
      <w:pPr>
        <w:pStyle w:val="Textonota2"/>
      </w:pPr>
    </w:p>
    <w:p w14:paraId="359F16B7" w14:textId="54E16515" w:rsidR="00201B75" w:rsidRPr="00B13895" w:rsidRDefault="00201B75" w:rsidP="00E925DA">
      <w:pPr>
        <w:pStyle w:val="Textonota2"/>
      </w:pPr>
      <w:r w:rsidRPr="00B13895">
        <w:t xml:space="preserve">Considerando lo expuesto en los párrafos precedentes, el valor de los bienes de uso no supera su valor recuperable a la fecha de cierre de cada </w:t>
      </w:r>
      <w:r w:rsidR="00AB4373">
        <w:t>período</w:t>
      </w:r>
      <w:r w:rsidRPr="00B13895">
        <w:t>.</w:t>
      </w:r>
    </w:p>
    <w:p w14:paraId="33373EC7" w14:textId="77777777" w:rsidR="00201B75" w:rsidRPr="00B13895" w:rsidRDefault="00201B75" w:rsidP="00E925DA">
      <w:pPr>
        <w:pStyle w:val="Textonota2"/>
      </w:pPr>
    </w:p>
    <w:p w14:paraId="2BC0266E" w14:textId="11EA41AA" w:rsidR="00514CDA" w:rsidRPr="00B13895" w:rsidRDefault="00201B75" w:rsidP="00514CDA">
      <w:pPr>
        <w:pStyle w:val="Textonota2"/>
      </w:pPr>
      <w:r w:rsidRPr="00B13895">
        <w:t>La evolución de los bienes de uso se expone en el Anexo I.</w:t>
      </w:r>
    </w:p>
    <w:p w14:paraId="1FD67E11" w14:textId="77777777" w:rsidR="008C7CB2" w:rsidRPr="00B13895" w:rsidRDefault="008C7CB2" w:rsidP="0010734A">
      <w:pPr>
        <w:pStyle w:val="Textonota2"/>
      </w:pPr>
    </w:p>
    <w:p w14:paraId="37287233" w14:textId="77777777" w:rsidR="00A359FA" w:rsidRPr="00B13895" w:rsidRDefault="00A359FA" w:rsidP="000B5E27">
      <w:pPr>
        <w:pStyle w:val="Textonota1"/>
        <w:numPr>
          <w:ilvl w:val="0"/>
          <w:numId w:val="14"/>
        </w:numPr>
        <w:rPr>
          <w:b/>
        </w:rPr>
      </w:pPr>
      <w:r w:rsidRPr="00B13895">
        <w:rPr>
          <w:b/>
        </w:rPr>
        <w:t>Previsiones</w:t>
      </w:r>
      <w:r w:rsidR="0010734A" w:rsidRPr="00B13895">
        <w:rPr>
          <w:b/>
        </w:rPr>
        <w:t>:</w:t>
      </w:r>
    </w:p>
    <w:p w14:paraId="25B1D257" w14:textId="77777777" w:rsidR="00A359FA" w:rsidRPr="00B13895" w:rsidRDefault="00A359FA" w:rsidP="00557BD2">
      <w:pPr>
        <w:pStyle w:val="Textonota2"/>
      </w:pPr>
    </w:p>
    <w:p w14:paraId="31DF15D8" w14:textId="0D53F09B" w:rsidR="00201B75" w:rsidRPr="00557BD2" w:rsidRDefault="00201B75" w:rsidP="00557BD2">
      <w:pPr>
        <w:pStyle w:val="Textonota2"/>
      </w:pPr>
      <w:r w:rsidRPr="00557BD2">
        <w:t>Para desvalorización de otros créditos: Incluye los saldos de dudoso cobro, de acuerdo con estimaciones de incobrabilidad realizadas por la Dirección de la Sociedad al cierre de cada ejercicio, considerando la antigüedad de los créditos, la experiencia pasada, las cobranzas posteriores al cierre.</w:t>
      </w:r>
    </w:p>
    <w:p w14:paraId="69197EF4" w14:textId="77777777" w:rsidR="00201B75" w:rsidRPr="00B13895" w:rsidRDefault="00201B75" w:rsidP="00557BD2">
      <w:pPr>
        <w:pStyle w:val="Textonota2"/>
      </w:pPr>
    </w:p>
    <w:p w14:paraId="09B891D4" w14:textId="77777777" w:rsidR="0073617B" w:rsidRPr="00B13895" w:rsidRDefault="0073617B" w:rsidP="00A22FE6">
      <w:pPr>
        <w:pStyle w:val="Textonota2"/>
      </w:pPr>
      <w:r w:rsidRPr="00B13895">
        <w:t>Para juicios y contingencias: cubre situaciones existentes al cierre de cada ejercicio que pueden resultar en una pérdida, cuya materialización depende de que uno o más eventos futuros ocurran o dejen de ocurrir. La evaluación de los pasivos contingentes es realizada por la Dirección de la Sociedad en base a la opinión de los asesores legales, tanto internos como externos, y de los restantes elementos de juicio disponibles.</w:t>
      </w:r>
    </w:p>
    <w:p w14:paraId="08BF2BCA" w14:textId="77777777" w:rsidR="0073617B" w:rsidRPr="00B13895" w:rsidRDefault="0073617B" w:rsidP="00A22FE6">
      <w:pPr>
        <w:pStyle w:val="Textonota2"/>
      </w:pPr>
    </w:p>
    <w:p w14:paraId="02C8ABC4" w14:textId="60BCEA78" w:rsidR="00AB4373" w:rsidRDefault="00AB4373" w:rsidP="00AB4373">
      <w:pPr>
        <w:pStyle w:val="Textonota2"/>
      </w:pPr>
      <w:r>
        <w:t>Las contingencias incluyen procesos judiciales pendientes o</w:t>
      </w:r>
      <w:r w:rsidR="0073617B" w:rsidRPr="00B13895">
        <w:t xml:space="preserve"> reclamos </w:t>
      </w:r>
      <w:r>
        <w:t>por eventuales perjuicios a terceros por daños originados</w:t>
      </w:r>
      <w:r w:rsidR="0073617B" w:rsidRPr="00B13895">
        <w:t xml:space="preserve"> en el </w:t>
      </w:r>
      <w:r>
        <w:t>desarrollo de las actividades, así como también reclamos de terceros originados en cuestiones</w:t>
      </w:r>
      <w:r w:rsidR="0073617B" w:rsidRPr="00B13895">
        <w:t xml:space="preserve"> de </w:t>
      </w:r>
      <w:r>
        <w:t>interpretación legislativa. La naturaleza de las contingencias comprende</w:t>
      </w:r>
      <w:r w:rsidR="0073617B" w:rsidRPr="00B13895">
        <w:t xml:space="preserve"> cuestiones administrativas, laborales, comerciales, aduaneras e impositivas</w:t>
      </w:r>
      <w:r>
        <w:t xml:space="preserve">.  </w:t>
      </w:r>
    </w:p>
    <w:p w14:paraId="6772332D" w14:textId="77777777" w:rsidR="00AB4373" w:rsidRDefault="00AB4373" w:rsidP="00AB4373">
      <w:pPr>
        <w:pStyle w:val="Textonota2"/>
      </w:pPr>
      <w:r>
        <w:t xml:space="preserve"> </w:t>
      </w:r>
    </w:p>
    <w:p w14:paraId="0D58036B" w14:textId="4A7BE452" w:rsidR="00AB4373" w:rsidRDefault="00AB4373" w:rsidP="00AB4373">
      <w:pPr>
        <w:pStyle w:val="Textonota2"/>
      </w:pPr>
      <w:r>
        <w:t>Si en la evaluación de la contingencia existe</w:t>
      </w:r>
      <w:r w:rsidR="0073617B" w:rsidRPr="00B13895">
        <w:t xml:space="preserve"> la </w:t>
      </w:r>
      <w:r>
        <w:t>probabilidad de</w:t>
      </w:r>
      <w:r w:rsidR="0073617B" w:rsidRPr="00B13895">
        <w:t xml:space="preserve"> que </w:t>
      </w:r>
      <w:r>
        <w:t>se materialice una pérdida y el monto</w:t>
      </w:r>
      <w:r w:rsidR="0073617B">
        <w:t xml:space="preserve"> puede ser </w:t>
      </w:r>
      <w:r>
        <w:t xml:space="preserve">estimado, un pasivo es contabilizado en el rubro previsiones. </w:t>
      </w:r>
    </w:p>
    <w:p w14:paraId="0487D560" w14:textId="77777777" w:rsidR="00AB4373" w:rsidRDefault="00AB4373" w:rsidP="00AB4373">
      <w:pPr>
        <w:pStyle w:val="Textonota2"/>
      </w:pPr>
      <w:r>
        <w:t xml:space="preserve"> </w:t>
      </w:r>
    </w:p>
    <w:p w14:paraId="1A9C494A" w14:textId="77777777" w:rsidR="009838F3" w:rsidRDefault="00AB4373" w:rsidP="006E75D7">
      <w:pPr>
        <w:pStyle w:val="Textonota2"/>
      </w:pPr>
      <w:r>
        <w:t xml:space="preserve">Si la potencial pérdida no es probable, pero sí </w:t>
      </w:r>
      <w:r w:rsidR="0073617B">
        <w:t xml:space="preserve">razonablemente </w:t>
      </w:r>
      <w:r>
        <w:t>posible, o es probable pero</w:t>
      </w:r>
      <w:r w:rsidR="0073617B">
        <w:t xml:space="preserve"> </w:t>
      </w:r>
      <w:r>
        <w:t>su monto no puede ser estimado, la naturaleza del pasivo contingente y una estimación de la posibilidad de ocurrencia es expuesta en nota a los estados contables. Las contingencias consideradas remotas no son contabilizadas ni expuestas.</w:t>
      </w:r>
      <w:r w:rsidR="009838F3">
        <w:t xml:space="preserve"> </w:t>
      </w:r>
    </w:p>
    <w:p w14:paraId="3832CFA5" w14:textId="77777777" w:rsidR="009838F3" w:rsidRDefault="009838F3" w:rsidP="006E75D7">
      <w:pPr>
        <w:pStyle w:val="Textonota2"/>
      </w:pPr>
    </w:p>
    <w:p w14:paraId="19537A54" w14:textId="78B44E75" w:rsidR="00201B75" w:rsidRDefault="00201B75" w:rsidP="006E75D7">
      <w:pPr>
        <w:pStyle w:val="Textonota2"/>
      </w:pPr>
      <w:r>
        <w:t>La Dirección de la Sociedad estima que las previsiones fueron valuadas considerando los riesgos relacionados en cada caso, calculados según estimaciones efectuadas por la misma y sus asesores legales a las fechas de cierre respectivas, por lo cual no requiere calcular efecto de valores descontados.</w:t>
      </w:r>
    </w:p>
    <w:p w14:paraId="3288A103" w14:textId="77777777" w:rsidR="00201B75" w:rsidRDefault="00201B75" w:rsidP="006E75D7">
      <w:pPr>
        <w:pStyle w:val="Textonota2"/>
      </w:pPr>
    </w:p>
    <w:p w14:paraId="5AB7121B" w14:textId="7BB898BF" w:rsidR="001B17F8" w:rsidRDefault="00201B75" w:rsidP="001B17F8">
      <w:pPr>
        <w:pStyle w:val="Textonota2"/>
      </w:pPr>
      <w:r>
        <w:t xml:space="preserve">El movimiento de las previsiones arriba </w:t>
      </w:r>
      <w:r w:rsidRPr="001B17F8">
        <w:t>indicadas</w:t>
      </w:r>
      <w:r>
        <w:t xml:space="preserve"> se expone en el Anexo III.</w:t>
      </w:r>
      <w:r w:rsidR="001B17F8">
        <w:t xml:space="preserve"> </w:t>
      </w:r>
    </w:p>
    <w:p w14:paraId="20F8A5B5" w14:textId="69C9D8E6" w:rsidR="00EF01A5" w:rsidRDefault="00EF01A5" w:rsidP="00EF01A5">
      <w:pPr>
        <w:pStyle w:val="Textonota2"/>
      </w:pPr>
      <w:r>
        <w:br w:type="page"/>
      </w:r>
    </w:p>
    <w:p w14:paraId="7F92DEF8" w14:textId="77777777" w:rsidR="00A75C47" w:rsidRDefault="00A75C47" w:rsidP="00E925DA">
      <w:pPr>
        <w:pStyle w:val="Textonota2"/>
      </w:pPr>
    </w:p>
    <w:p w14:paraId="6409B525" w14:textId="17516484" w:rsidR="00A75C47" w:rsidRPr="008D2686" w:rsidRDefault="00672282" w:rsidP="000B5E27">
      <w:pPr>
        <w:pStyle w:val="Textonota1"/>
        <w:numPr>
          <w:ilvl w:val="0"/>
          <w:numId w:val="14"/>
        </w:numPr>
        <w:rPr>
          <w:b/>
        </w:rPr>
      </w:pPr>
      <w:r>
        <w:rPr>
          <w:b/>
        </w:rPr>
        <w:t>Impuesto a las ganancias e impuesto a las ganancias diferido</w:t>
      </w:r>
      <w:r w:rsidR="00201B75">
        <w:rPr>
          <w:b/>
        </w:rPr>
        <w:t>:</w:t>
      </w:r>
    </w:p>
    <w:p w14:paraId="126A65C8" w14:textId="1EC8E0AB" w:rsidR="00A75C47" w:rsidRDefault="00A75C47" w:rsidP="00E925DA">
      <w:pPr>
        <w:pStyle w:val="Textonota2"/>
      </w:pPr>
    </w:p>
    <w:p w14:paraId="36A30CD5" w14:textId="7C19FA78" w:rsidR="00CC1F7A" w:rsidRDefault="00CC1F7A" w:rsidP="00CC1F7A">
      <w:pPr>
        <w:pStyle w:val="Textonota2"/>
      </w:pPr>
      <w:r>
        <w:t xml:space="preserve">La Sociedad determinó el impuesto a las ganancias a pagar aplicando la tasa vigente sobre la utilidad impositiva de cada ejercicio. La Sociedad ha calculado el impuesto a las ganancias por el método del impuesto a las ganancias diferido el cual consiste en el reconocimiento del efecto impositivo de las diferencias temporarias entre la valuación contable y la impositiva de los activos y pasivos, y su posterior imputación a los resultados de los ejercicios en los cuales se produce la reversión de </w:t>
      </w:r>
      <w:proofErr w:type="gramStart"/>
      <w:r>
        <w:t>las mismas</w:t>
      </w:r>
      <w:proofErr w:type="gramEnd"/>
      <w:r>
        <w:t>, considerando asimismo la posibilidad de aprovechamiento de los quebrantos impositivos en el futuro, si los hubiere.</w:t>
      </w:r>
    </w:p>
    <w:p w14:paraId="2F7984B0" w14:textId="77777777" w:rsidR="00CC1F7A" w:rsidRDefault="00CC1F7A" w:rsidP="00CC1F7A">
      <w:pPr>
        <w:pStyle w:val="Textonota2"/>
      </w:pPr>
    </w:p>
    <w:p w14:paraId="56639673" w14:textId="5168FD54" w:rsidR="00CC1F7A" w:rsidRDefault="00CC1F7A" w:rsidP="00CC1F7A">
      <w:pPr>
        <w:pStyle w:val="Textonota2"/>
      </w:pPr>
      <w:r>
        <w:t>El impuesto a la ganancia mínima presunta ha sido derogado por el artículo 76 de la Ley 27.200 para los ejercicios iniciados a partir del 1°</w:t>
      </w:r>
      <w:r w:rsidR="00343B16">
        <w:t>de enero de 2019</w:t>
      </w:r>
      <w:r>
        <w:t>.</w:t>
      </w:r>
    </w:p>
    <w:p w14:paraId="1160EF27" w14:textId="77777777" w:rsidR="00CC1F7A" w:rsidRDefault="00CC1F7A" w:rsidP="00CC1F7A">
      <w:pPr>
        <w:pStyle w:val="Textonota2"/>
      </w:pPr>
    </w:p>
    <w:p w14:paraId="328BCA23" w14:textId="77777777" w:rsidR="00CC1F7A" w:rsidRDefault="00CC1F7A" w:rsidP="00CC1F7A">
      <w:pPr>
        <w:pStyle w:val="Textonota2"/>
      </w:pPr>
      <w:r>
        <w:t xml:space="preserve">La Ley 27.430 de Reforma Fiscal, modificada por las Leyes 27.468 y 27.541, establece respecto del ajuste por inflación impositivo, con vigencia para ejercicios iniciados a partir del 1° de enero de 2018, lo siguiente: </w:t>
      </w:r>
    </w:p>
    <w:p w14:paraId="37D67250" w14:textId="77777777" w:rsidR="00CC1F7A" w:rsidRDefault="00CC1F7A" w:rsidP="00CC1F7A">
      <w:pPr>
        <w:pStyle w:val="Textonota2"/>
      </w:pPr>
    </w:p>
    <w:p w14:paraId="38EC397C" w14:textId="77777777" w:rsidR="00CC1F7A" w:rsidRDefault="00CC1F7A" w:rsidP="000B5E27">
      <w:pPr>
        <w:pStyle w:val="Textonota2"/>
        <w:numPr>
          <w:ilvl w:val="2"/>
          <w:numId w:val="17"/>
        </w:numPr>
      </w:pPr>
      <w:r>
        <w:t>que 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7A1D97F2" w14:textId="77777777" w:rsidR="00CC1F7A" w:rsidRDefault="00CC1F7A" w:rsidP="00CC1F7A">
      <w:pPr>
        <w:pStyle w:val="Textonota2"/>
      </w:pPr>
    </w:p>
    <w:p w14:paraId="230D614D" w14:textId="74E67AB4" w:rsidR="00A22FE6" w:rsidRDefault="00CC1F7A" w:rsidP="001C3723">
      <w:pPr>
        <w:pStyle w:val="Textonota2"/>
        <w:numPr>
          <w:ilvl w:val="2"/>
          <w:numId w:val="17"/>
        </w:numPr>
      </w:pPr>
      <w:proofErr w:type="gramStart"/>
      <w:r>
        <w:t>que</w:t>
      </w:r>
      <w:proofErr w:type="gramEnd"/>
      <w:r>
        <w:t xml:space="preserve"> respecto del primer, segundo y tercer ejercicio a partir de su vigencia, ese procedimiento será aplicable en caso que la variación de ese índice, calculada desde el inicio y hasta el cierre de cada uno de esos ejercicios, supere un 55%, 30% y 15% para el primer, segundo y tercer año de aplicación, respectivamente; </w:t>
      </w:r>
    </w:p>
    <w:p w14:paraId="5B487EC3" w14:textId="77777777" w:rsidR="009838F3" w:rsidRDefault="009838F3" w:rsidP="009838F3">
      <w:pPr>
        <w:pStyle w:val="Textonota2"/>
      </w:pPr>
    </w:p>
    <w:p w14:paraId="4F7EF2C2" w14:textId="77777777" w:rsidR="00CC1F7A" w:rsidRDefault="00CC1F7A" w:rsidP="000B5E27">
      <w:pPr>
        <w:pStyle w:val="Textonota2"/>
        <w:numPr>
          <w:ilvl w:val="2"/>
          <w:numId w:val="17"/>
        </w:numPr>
      </w:pPr>
      <w:r>
        <w:t xml:space="preserve">el efecto del ajuste por inflación impositivo positivo o negativo correspondiente al primer y segundo ejercicio fiscal iniciados a partir del 1° de enero de 2019, debe imputarse un sexto al ejercicio fiscal en que se determine el ajuste y los cinco sextos restantes en los períodos fiscales inmediatos siguientes; y </w:t>
      </w:r>
    </w:p>
    <w:p w14:paraId="5433CF1F" w14:textId="77777777" w:rsidR="00CC1F7A" w:rsidRDefault="00CC1F7A" w:rsidP="00CC1F7A">
      <w:pPr>
        <w:pStyle w:val="Textonota2"/>
      </w:pPr>
    </w:p>
    <w:p w14:paraId="629DBF83" w14:textId="77777777" w:rsidR="00CC1F7A" w:rsidRDefault="00CC1F7A" w:rsidP="000B5E27">
      <w:pPr>
        <w:pStyle w:val="Textonota2"/>
        <w:numPr>
          <w:ilvl w:val="2"/>
          <w:numId w:val="17"/>
        </w:numPr>
      </w:pPr>
      <w:r>
        <w:t>para los ejercicios fiscales iniciados a partir del 1° de enero de 2021, se podrá deducir el 100% del ajuste en el año en el cual se determina.</w:t>
      </w:r>
    </w:p>
    <w:p w14:paraId="58C8E9F7" w14:textId="77777777" w:rsidR="00CC1F7A" w:rsidRDefault="00CC1F7A" w:rsidP="00CC1F7A">
      <w:pPr>
        <w:pStyle w:val="Textonota2"/>
      </w:pPr>
    </w:p>
    <w:p w14:paraId="2EC49FB8" w14:textId="36D35EA7" w:rsidR="00CC1F7A" w:rsidRDefault="00CC1F7A" w:rsidP="00CC1F7A">
      <w:pPr>
        <w:pStyle w:val="Textonota2"/>
      </w:pPr>
      <w:r>
        <w:t xml:space="preserve">Al </w:t>
      </w:r>
      <w:r w:rsidR="00DC38FD">
        <w:t xml:space="preserve">31 de </w:t>
      </w:r>
      <w:r w:rsidR="005601E3">
        <w:t>agosto</w:t>
      </w:r>
      <w:r w:rsidR="00DC38FD">
        <w:t xml:space="preserve"> de 2022</w:t>
      </w:r>
      <w:r>
        <w:t>,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w:t>
      </w:r>
    </w:p>
    <w:p w14:paraId="78D974BC" w14:textId="6BBF9AF5" w:rsidR="000C6F7D" w:rsidRDefault="000C6F7D" w:rsidP="00CC1F7A">
      <w:pPr>
        <w:pStyle w:val="Textonota2"/>
      </w:pPr>
    </w:p>
    <w:p w14:paraId="30A89A72" w14:textId="33952420" w:rsidR="000C6F7D" w:rsidRDefault="000C6F7D" w:rsidP="000C6F7D">
      <w:pPr>
        <w:pStyle w:val="Textonota2"/>
      </w:pPr>
      <w:r>
        <w:t>Con fecha 16 de junio de 2021 el Poder Ejecutivo promulgó la Ley N°27.630 que establece cambios en la tasa de impuesto a las ganancias para empresas con vigencia para los ejercicios fiscales iniciados a partir del 1 de enero de 2021.</w:t>
      </w:r>
    </w:p>
    <w:p w14:paraId="48D7DA65" w14:textId="7E318811" w:rsidR="009838F3" w:rsidRDefault="009838F3" w:rsidP="00DF7E61">
      <w:pPr>
        <w:pStyle w:val="Textonota2"/>
      </w:pPr>
      <w:r>
        <w:br w:type="page"/>
      </w:r>
    </w:p>
    <w:p w14:paraId="4D3DF2F4" w14:textId="77777777" w:rsidR="00362493" w:rsidRDefault="00362493" w:rsidP="0067193A">
      <w:pPr>
        <w:pStyle w:val="Textonota2"/>
      </w:pPr>
    </w:p>
    <w:p w14:paraId="199582BE" w14:textId="77777777" w:rsidR="000C6F7D" w:rsidRDefault="00362493" w:rsidP="0067193A">
      <w:pPr>
        <w:pStyle w:val="Textonota2"/>
      </w:pPr>
      <w:r>
        <w:t xml:space="preserve">La </w:t>
      </w:r>
      <w:r w:rsidR="000C6F7D">
        <w:t>Ley N°27.630 modifica la ley de impuesto a las ganancias para empresas de la siguiente manera:</w:t>
      </w:r>
    </w:p>
    <w:p w14:paraId="17C58227" w14:textId="77777777" w:rsidR="000C6F7D" w:rsidRDefault="000C6F7D" w:rsidP="0067193A">
      <w:pPr>
        <w:pStyle w:val="Textonota2"/>
      </w:pPr>
    </w:p>
    <w:p w14:paraId="0F1EBE74" w14:textId="00C73E91" w:rsidR="000C6F7D" w:rsidRDefault="000C6F7D" w:rsidP="000B5E27">
      <w:pPr>
        <w:pStyle w:val="Textonota2"/>
        <w:numPr>
          <w:ilvl w:val="1"/>
          <w:numId w:val="21"/>
        </w:numPr>
      </w:pPr>
      <w:r>
        <w:t xml:space="preserve">Establece el pago del impuesto en base a una estructura de alícuotas escalonadas en función del nivel de ganancia neta imponible acumulada de cada empresa. </w:t>
      </w:r>
      <w:proofErr w:type="gramStart"/>
      <w:r>
        <w:t>La escala a aplicar</w:t>
      </w:r>
      <w:proofErr w:type="gramEnd"/>
      <w:r>
        <w:t xml:space="preserve"> consta de tres segmentos con el alcance que se detalla a continuación:</w:t>
      </w:r>
    </w:p>
    <w:p w14:paraId="297D2908" w14:textId="77777777" w:rsidR="000C6F7D" w:rsidRDefault="000C6F7D" w:rsidP="0067193A">
      <w:pPr>
        <w:pStyle w:val="Textonota2"/>
      </w:pPr>
    </w:p>
    <w:tbl>
      <w:tblPr>
        <w:tblStyle w:val="TableGrid"/>
        <w:tblW w:w="0" w:type="auto"/>
        <w:tblInd w:w="1530" w:type="dxa"/>
        <w:tblLayout w:type="fixed"/>
        <w:tblLook w:val="04A0" w:firstRow="1" w:lastRow="0" w:firstColumn="1" w:lastColumn="0" w:noHBand="0" w:noVBand="1"/>
      </w:tblPr>
      <w:tblGrid>
        <w:gridCol w:w="1350"/>
        <w:gridCol w:w="188"/>
        <w:gridCol w:w="1162"/>
        <w:gridCol w:w="188"/>
        <w:gridCol w:w="1252"/>
        <w:gridCol w:w="188"/>
        <w:gridCol w:w="1072"/>
        <w:gridCol w:w="188"/>
        <w:gridCol w:w="1252"/>
      </w:tblGrid>
      <w:tr w:rsidR="0067193A" w:rsidRPr="0067193A" w14:paraId="398B8D60" w14:textId="77777777" w:rsidTr="0067193A">
        <w:tc>
          <w:tcPr>
            <w:tcW w:w="2700" w:type="dxa"/>
            <w:gridSpan w:val="3"/>
            <w:tcBorders>
              <w:bottom w:val="single" w:sz="6" w:space="0" w:color="auto"/>
            </w:tcBorders>
          </w:tcPr>
          <w:p w14:paraId="32740F80" w14:textId="405308D6" w:rsidR="0067193A" w:rsidRPr="0067193A" w:rsidRDefault="0067193A" w:rsidP="0067193A">
            <w:pPr>
              <w:pStyle w:val="texto0"/>
              <w:jc w:val="center"/>
              <w:rPr>
                <w:b/>
                <w:bCs/>
              </w:rPr>
            </w:pPr>
            <w:r w:rsidRPr="0067193A">
              <w:rPr>
                <w:b/>
                <w:bCs/>
              </w:rPr>
              <w:t>Ganancia neta imponible acumulada</w:t>
            </w:r>
          </w:p>
        </w:tc>
        <w:tc>
          <w:tcPr>
            <w:tcW w:w="188" w:type="dxa"/>
          </w:tcPr>
          <w:p w14:paraId="298360F7" w14:textId="77777777" w:rsidR="0067193A" w:rsidRPr="0067193A" w:rsidRDefault="0067193A" w:rsidP="0067193A">
            <w:pPr>
              <w:pStyle w:val="texto0"/>
              <w:jc w:val="center"/>
              <w:rPr>
                <w:b/>
                <w:bCs/>
              </w:rPr>
            </w:pPr>
          </w:p>
        </w:tc>
        <w:tc>
          <w:tcPr>
            <w:tcW w:w="1252" w:type="dxa"/>
            <w:tcBorders>
              <w:bottom w:val="single" w:sz="6" w:space="0" w:color="auto"/>
            </w:tcBorders>
          </w:tcPr>
          <w:p w14:paraId="302BB7CD" w14:textId="4546FCD1" w:rsidR="0067193A" w:rsidRPr="0067193A" w:rsidRDefault="0067193A" w:rsidP="0067193A">
            <w:pPr>
              <w:pStyle w:val="texto0"/>
              <w:jc w:val="center"/>
              <w:rPr>
                <w:b/>
                <w:bCs/>
              </w:rPr>
            </w:pPr>
            <w:r w:rsidRPr="0067193A">
              <w:rPr>
                <w:b/>
                <w:bCs/>
              </w:rPr>
              <w:t>Pagarán $</w:t>
            </w:r>
          </w:p>
        </w:tc>
        <w:tc>
          <w:tcPr>
            <w:tcW w:w="188" w:type="dxa"/>
          </w:tcPr>
          <w:p w14:paraId="183705AC" w14:textId="77777777" w:rsidR="0067193A" w:rsidRPr="0067193A" w:rsidRDefault="0067193A" w:rsidP="0067193A">
            <w:pPr>
              <w:pStyle w:val="texto0"/>
              <w:jc w:val="center"/>
              <w:rPr>
                <w:b/>
                <w:bCs/>
              </w:rPr>
            </w:pPr>
          </w:p>
        </w:tc>
        <w:tc>
          <w:tcPr>
            <w:tcW w:w="1072" w:type="dxa"/>
            <w:tcBorders>
              <w:bottom w:val="single" w:sz="6" w:space="0" w:color="auto"/>
            </w:tcBorders>
          </w:tcPr>
          <w:p w14:paraId="11E154EE" w14:textId="32AEF266" w:rsidR="0067193A" w:rsidRPr="0067193A" w:rsidRDefault="0067193A" w:rsidP="0067193A">
            <w:pPr>
              <w:pStyle w:val="texto0"/>
              <w:jc w:val="center"/>
              <w:rPr>
                <w:b/>
                <w:bCs/>
              </w:rPr>
            </w:pPr>
            <w:r w:rsidRPr="0067193A">
              <w:rPr>
                <w:b/>
                <w:bCs/>
              </w:rPr>
              <w:t>Más el %</w:t>
            </w:r>
          </w:p>
        </w:tc>
        <w:tc>
          <w:tcPr>
            <w:tcW w:w="188" w:type="dxa"/>
          </w:tcPr>
          <w:p w14:paraId="0C83DFD8" w14:textId="77777777" w:rsidR="0067193A" w:rsidRPr="0067193A" w:rsidRDefault="0067193A" w:rsidP="0067193A">
            <w:pPr>
              <w:pStyle w:val="texto0"/>
              <w:jc w:val="center"/>
              <w:rPr>
                <w:b/>
                <w:bCs/>
              </w:rPr>
            </w:pPr>
          </w:p>
        </w:tc>
        <w:tc>
          <w:tcPr>
            <w:tcW w:w="1252" w:type="dxa"/>
            <w:tcBorders>
              <w:bottom w:val="single" w:sz="6" w:space="0" w:color="auto"/>
            </w:tcBorders>
          </w:tcPr>
          <w:p w14:paraId="3A2F097B" w14:textId="1DE8126A" w:rsidR="0067193A" w:rsidRPr="0067193A" w:rsidRDefault="0067193A" w:rsidP="0067193A">
            <w:pPr>
              <w:pStyle w:val="texto0"/>
              <w:jc w:val="center"/>
              <w:rPr>
                <w:b/>
                <w:bCs/>
              </w:rPr>
            </w:pPr>
            <w:r w:rsidRPr="0067193A">
              <w:rPr>
                <w:b/>
                <w:bCs/>
              </w:rPr>
              <w:t>Sobre el excedente de $</w:t>
            </w:r>
          </w:p>
        </w:tc>
      </w:tr>
      <w:tr w:rsidR="0067193A" w:rsidRPr="0067193A" w14:paraId="715FD6C8" w14:textId="77777777" w:rsidTr="0067193A">
        <w:tc>
          <w:tcPr>
            <w:tcW w:w="1350" w:type="dxa"/>
            <w:tcBorders>
              <w:top w:val="single" w:sz="6" w:space="0" w:color="auto"/>
              <w:bottom w:val="single" w:sz="6" w:space="0" w:color="auto"/>
            </w:tcBorders>
          </w:tcPr>
          <w:p w14:paraId="39BB5F9C" w14:textId="77777777" w:rsidR="0067193A" w:rsidRPr="0067193A" w:rsidRDefault="0067193A" w:rsidP="0067193A">
            <w:pPr>
              <w:pStyle w:val="texto0"/>
              <w:jc w:val="center"/>
              <w:rPr>
                <w:b/>
                <w:bCs/>
              </w:rPr>
            </w:pPr>
            <w:r w:rsidRPr="0067193A">
              <w:rPr>
                <w:b/>
                <w:bCs/>
              </w:rPr>
              <w:t>Más de $</w:t>
            </w:r>
          </w:p>
        </w:tc>
        <w:tc>
          <w:tcPr>
            <w:tcW w:w="188" w:type="dxa"/>
            <w:tcBorders>
              <w:top w:val="single" w:sz="6" w:space="0" w:color="auto"/>
            </w:tcBorders>
          </w:tcPr>
          <w:p w14:paraId="644FC54D" w14:textId="77777777" w:rsidR="0067193A" w:rsidRPr="0067193A" w:rsidRDefault="0067193A" w:rsidP="0067193A">
            <w:pPr>
              <w:pStyle w:val="texto0"/>
              <w:jc w:val="center"/>
              <w:rPr>
                <w:b/>
                <w:bCs/>
              </w:rPr>
            </w:pPr>
          </w:p>
        </w:tc>
        <w:tc>
          <w:tcPr>
            <w:tcW w:w="1162" w:type="dxa"/>
            <w:tcBorders>
              <w:top w:val="single" w:sz="6" w:space="0" w:color="auto"/>
              <w:bottom w:val="single" w:sz="6" w:space="0" w:color="auto"/>
            </w:tcBorders>
          </w:tcPr>
          <w:p w14:paraId="63510ECF" w14:textId="77777777" w:rsidR="0067193A" w:rsidRPr="0067193A" w:rsidRDefault="0067193A" w:rsidP="0067193A">
            <w:pPr>
              <w:pStyle w:val="texto0"/>
              <w:jc w:val="center"/>
              <w:rPr>
                <w:b/>
                <w:bCs/>
              </w:rPr>
            </w:pPr>
            <w:r w:rsidRPr="0067193A">
              <w:rPr>
                <w:b/>
                <w:bCs/>
              </w:rPr>
              <w:t>A $</w:t>
            </w:r>
          </w:p>
        </w:tc>
        <w:tc>
          <w:tcPr>
            <w:tcW w:w="188" w:type="dxa"/>
          </w:tcPr>
          <w:p w14:paraId="37B2145C" w14:textId="77777777" w:rsidR="0067193A" w:rsidRPr="0067193A" w:rsidRDefault="0067193A" w:rsidP="0067193A">
            <w:pPr>
              <w:pStyle w:val="texto0"/>
              <w:jc w:val="center"/>
              <w:rPr>
                <w:b/>
                <w:bCs/>
              </w:rPr>
            </w:pPr>
          </w:p>
        </w:tc>
        <w:tc>
          <w:tcPr>
            <w:tcW w:w="1252" w:type="dxa"/>
            <w:tcBorders>
              <w:top w:val="single" w:sz="6" w:space="0" w:color="auto"/>
            </w:tcBorders>
          </w:tcPr>
          <w:p w14:paraId="45C3DC3F" w14:textId="77777777" w:rsidR="0067193A" w:rsidRPr="0067193A" w:rsidRDefault="0067193A" w:rsidP="0067193A">
            <w:pPr>
              <w:pStyle w:val="texto0"/>
              <w:jc w:val="center"/>
              <w:rPr>
                <w:b/>
                <w:bCs/>
              </w:rPr>
            </w:pPr>
          </w:p>
        </w:tc>
        <w:tc>
          <w:tcPr>
            <w:tcW w:w="188" w:type="dxa"/>
          </w:tcPr>
          <w:p w14:paraId="05E53A07" w14:textId="77777777" w:rsidR="0067193A" w:rsidRPr="0067193A" w:rsidRDefault="0067193A" w:rsidP="0067193A">
            <w:pPr>
              <w:pStyle w:val="texto0"/>
              <w:jc w:val="center"/>
              <w:rPr>
                <w:b/>
                <w:bCs/>
              </w:rPr>
            </w:pPr>
          </w:p>
        </w:tc>
        <w:tc>
          <w:tcPr>
            <w:tcW w:w="1072" w:type="dxa"/>
            <w:tcBorders>
              <w:top w:val="single" w:sz="6" w:space="0" w:color="auto"/>
            </w:tcBorders>
          </w:tcPr>
          <w:p w14:paraId="45EFC98D" w14:textId="77777777" w:rsidR="0067193A" w:rsidRPr="0067193A" w:rsidRDefault="0067193A" w:rsidP="0067193A">
            <w:pPr>
              <w:pStyle w:val="texto0"/>
              <w:jc w:val="center"/>
              <w:rPr>
                <w:b/>
                <w:bCs/>
              </w:rPr>
            </w:pPr>
          </w:p>
        </w:tc>
        <w:tc>
          <w:tcPr>
            <w:tcW w:w="188" w:type="dxa"/>
          </w:tcPr>
          <w:p w14:paraId="1B140A1B" w14:textId="77777777" w:rsidR="0067193A" w:rsidRPr="0067193A" w:rsidRDefault="0067193A" w:rsidP="0067193A">
            <w:pPr>
              <w:pStyle w:val="texto0"/>
              <w:jc w:val="center"/>
              <w:rPr>
                <w:b/>
                <w:bCs/>
              </w:rPr>
            </w:pPr>
          </w:p>
        </w:tc>
        <w:tc>
          <w:tcPr>
            <w:tcW w:w="1252" w:type="dxa"/>
            <w:tcBorders>
              <w:top w:val="single" w:sz="6" w:space="0" w:color="auto"/>
            </w:tcBorders>
          </w:tcPr>
          <w:p w14:paraId="6AD46627" w14:textId="77777777" w:rsidR="0067193A" w:rsidRPr="0067193A" w:rsidRDefault="0067193A" w:rsidP="0067193A">
            <w:pPr>
              <w:pStyle w:val="texto0"/>
              <w:jc w:val="center"/>
              <w:rPr>
                <w:b/>
                <w:bCs/>
              </w:rPr>
            </w:pPr>
          </w:p>
        </w:tc>
      </w:tr>
      <w:tr w:rsidR="0067193A" w:rsidRPr="0067193A" w14:paraId="431A8CF9" w14:textId="77777777" w:rsidTr="0067193A">
        <w:tc>
          <w:tcPr>
            <w:tcW w:w="1350" w:type="dxa"/>
            <w:tcBorders>
              <w:top w:val="single" w:sz="6" w:space="0" w:color="auto"/>
            </w:tcBorders>
          </w:tcPr>
          <w:p w14:paraId="0A02502D" w14:textId="77777777" w:rsidR="0067193A" w:rsidRPr="0067193A" w:rsidRDefault="0067193A" w:rsidP="0067193A">
            <w:pPr>
              <w:pStyle w:val="texto0"/>
              <w:tabs>
                <w:tab w:val="decimal" w:pos="1128"/>
              </w:tabs>
              <w:jc w:val="left"/>
            </w:pPr>
          </w:p>
        </w:tc>
        <w:tc>
          <w:tcPr>
            <w:tcW w:w="188" w:type="dxa"/>
          </w:tcPr>
          <w:p w14:paraId="15CA94C8" w14:textId="77777777" w:rsidR="0067193A" w:rsidRPr="0067193A" w:rsidRDefault="0067193A" w:rsidP="0067193A">
            <w:pPr>
              <w:pStyle w:val="texto0"/>
              <w:tabs>
                <w:tab w:val="decimal" w:pos="1128"/>
              </w:tabs>
              <w:jc w:val="left"/>
            </w:pPr>
          </w:p>
        </w:tc>
        <w:tc>
          <w:tcPr>
            <w:tcW w:w="1162" w:type="dxa"/>
          </w:tcPr>
          <w:p w14:paraId="17BA8C9C" w14:textId="77777777" w:rsidR="0067193A" w:rsidRPr="0067193A" w:rsidRDefault="0067193A" w:rsidP="0067193A">
            <w:pPr>
              <w:pStyle w:val="texto0"/>
              <w:tabs>
                <w:tab w:val="decimal" w:pos="1128"/>
              </w:tabs>
              <w:jc w:val="left"/>
            </w:pPr>
          </w:p>
        </w:tc>
        <w:tc>
          <w:tcPr>
            <w:tcW w:w="188" w:type="dxa"/>
          </w:tcPr>
          <w:p w14:paraId="6AB0E8E1" w14:textId="77777777" w:rsidR="0067193A" w:rsidRPr="0067193A" w:rsidRDefault="0067193A" w:rsidP="0067193A">
            <w:pPr>
              <w:pStyle w:val="texto0"/>
              <w:tabs>
                <w:tab w:val="decimal" w:pos="1128"/>
              </w:tabs>
              <w:jc w:val="left"/>
            </w:pPr>
          </w:p>
        </w:tc>
        <w:tc>
          <w:tcPr>
            <w:tcW w:w="1252" w:type="dxa"/>
          </w:tcPr>
          <w:p w14:paraId="1FE2E006" w14:textId="77777777" w:rsidR="0067193A" w:rsidRPr="0067193A" w:rsidRDefault="0067193A" w:rsidP="0067193A">
            <w:pPr>
              <w:pStyle w:val="texto0"/>
              <w:tabs>
                <w:tab w:val="decimal" w:pos="1128"/>
              </w:tabs>
              <w:jc w:val="left"/>
            </w:pPr>
          </w:p>
        </w:tc>
        <w:tc>
          <w:tcPr>
            <w:tcW w:w="188" w:type="dxa"/>
          </w:tcPr>
          <w:p w14:paraId="5DB90950" w14:textId="77777777" w:rsidR="0067193A" w:rsidRPr="0067193A" w:rsidRDefault="0067193A" w:rsidP="0067193A">
            <w:pPr>
              <w:pStyle w:val="texto0"/>
              <w:tabs>
                <w:tab w:val="decimal" w:pos="1128"/>
              </w:tabs>
              <w:jc w:val="left"/>
            </w:pPr>
          </w:p>
        </w:tc>
        <w:tc>
          <w:tcPr>
            <w:tcW w:w="1072" w:type="dxa"/>
          </w:tcPr>
          <w:p w14:paraId="1EA738AD" w14:textId="77777777" w:rsidR="0067193A" w:rsidRPr="0067193A" w:rsidRDefault="0067193A" w:rsidP="00C64FA0">
            <w:pPr>
              <w:pStyle w:val="texto0"/>
              <w:jc w:val="center"/>
            </w:pPr>
          </w:p>
        </w:tc>
        <w:tc>
          <w:tcPr>
            <w:tcW w:w="188" w:type="dxa"/>
          </w:tcPr>
          <w:p w14:paraId="10360CEF" w14:textId="77777777" w:rsidR="0067193A" w:rsidRPr="0067193A" w:rsidRDefault="0067193A" w:rsidP="0067193A">
            <w:pPr>
              <w:pStyle w:val="texto0"/>
              <w:tabs>
                <w:tab w:val="decimal" w:pos="1128"/>
              </w:tabs>
              <w:jc w:val="left"/>
            </w:pPr>
          </w:p>
        </w:tc>
        <w:tc>
          <w:tcPr>
            <w:tcW w:w="1252" w:type="dxa"/>
          </w:tcPr>
          <w:p w14:paraId="049AD643" w14:textId="77777777" w:rsidR="0067193A" w:rsidRPr="0067193A" w:rsidRDefault="0067193A" w:rsidP="0067193A">
            <w:pPr>
              <w:pStyle w:val="texto0"/>
              <w:tabs>
                <w:tab w:val="decimal" w:pos="1128"/>
              </w:tabs>
              <w:jc w:val="left"/>
            </w:pPr>
          </w:p>
        </w:tc>
      </w:tr>
      <w:tr w:rsidR="009838F3" w:rsidRPr="0067193A" w14:paraId="789035AA" w14:textId="77777777" w:rsidTr="0067193A">
        <w:tc>
          <w:tcPr>
            <w:tcW w:w="1350" w:type="dxa"/>
          </w:tcPr>
          <w:p w14:paraId="04BFB72A" w14:textId="3E9B01BF" w:rsidR="009838F3" w:rsidRPr="0067193A" w:rsidRDefault="009838F3" w:rsidP="009838F3">
            <w:pPr>
              <w:pStyle w:val="texto0"/>
              <w:tabs>
                <w:tab w:val="decimal" w:pos="1128"/>
              </w:tabs>
              <w:jc w:val="left"/>
            </w:pPr>
            <w:r>
              <w:t>-</w:t>
            </w:r>
            <w:r w:rsidR="004719FF">
              <w:t xml:space="preserve">       </w:t>
            </w:r>
          </w:p>
        </w:tc>
        <w:tc>
          <w:tcPr>
            <w:tcW w:w="188" w:type="dxa"/>
          </w:tcPr>
          <w:p w14:paraId="49E26727" w14:textId="77777777" w:rsidR="009838F3" w:rsidRPr="0067193A" w:rsidRDefault="009838F3" w:rsidP="009838F3">
            <w:pPr>
              <w:pStyle w:val="texto0"/>
              <w:tabs>
                <w:tab w:val="decimal" w:pos="1128"/>
              </w:tabs>
              <w:jc w:val="left"/>
            </w:pPr>
          </w:p>
        </w:tc>
        <w:tc>
          <w:tcPr>
            <w:tcW w:w="1162" w:type="dxa"/>
          </w:tcPr>
          <w:p w14:paraId="0D9C130C" w14:textId="0F13A02D" w:rsidR="009838F3" w:rsidRPr="0067193A" w:rsidRDefault="009838F3" w:rsidP="009838F3">
            <w:pPr>
              <w:pStyle w:val="texto0"/>
              <w:tabs>
                <w:tab w:val="decimal" w:pos="1128"/>
              </w:tabs>
              <w:jc w:val="left"/>
            </w:pPr>
            <w:r>
              <w:t>5.</w:t>
            </w:r>
            <w:r w:rsidR="004719FF">
              <w:t>000.</w:t>
            </w:r>
            <w:r>
              <w:t>000</w:t>
            </w:r>
          </w:p>
        </w:tc>
        <w:tc>
          <w:tcPr>
            <w:tcW w:w="188" w:type="dxa"/>
          </w:tcPr>
          <w:p w14:paraId="37935899" w14:textId="77777777" w:rsidR="009838F3" w:rsidRPr="0067193A" w:rsidRDefault="009838F3" w:rsidP="009838F3">
            <w:pPr>
              <w:pStyle w:val="texto0"/>
              <w:tabs>
                <w:tab w:val="decimal" w:pos="1128"/>
              </w:tabs>
              <w:jc w:val="left"/>
            </w:pPr>
          </w:p>
        </w:tc>
        <w:tc>
          <w:tcPr>
            <w:tcW w:w="1252" w:type="dxa"/>
          </w:tcPr>
          <w:p w14:paraId="2ABAC9FD" w14:textId="2EE21C52" w:rsidR="009838F3" w:rsidRPr="0067193A" w:rsidRDefault="009838F3" w:rsidP="009838F3">
            <w:pPr>
              <w:pStyle w:val="texto0"/>
              <w:tabs>
                <w:tab w:val="decimal" w:pos="1128"/>
              </w:tabs>
              <w:jc w:val="left"/>
            </w:pPr>
            <w:r>
              <w:t>-</w:t>
            </w:r>
            <w:r w:rsidR="004719FF">
              <w:t xml:space="preserve">      </w:t>
            </w:r>
          </w:p>
        </w:tc>
        <w:tc>
          <w:tcPr>
            <w:tcW w:w="188" w:type="dxa"/>
          </w:tcPr>
          <w:p w14:paraId="5AE3B1AC" w14:textId="77777777" w:rsidR="009838F3" w:rsidRPr="0067193A" w:rsidRDefault="009838F3" w:rsidP="009838F3">
            <w:pPr>
              <w:pStyle w:val="texto0"/>
              <w:tabs>
                <w:tab w:val="decimal" w:pos="1128"/>
              </w:tabs>
              <w:jc w:val="left"/>
            </w:pPr>
          </w:p>
        </w:tc>
        <w:tc>
          <w:tcPr>
            <w:tcW w:w="1072" w:type="dxa"/>
          </w:tcPr>
          <w:p w14:paraId="6C23E740" w14:textId="761BCCEA" w:rsidR="009838F3" w:rsidRPr="0067193A" w:rsidRDefault="009838F3" w:rsidP="009838F3">
            <w:pPr>
              <w:pStyle w:val="texto0"/>
              <w:jc w:val="center"/>
            </w:pPr>
            <w:r>
              <w:t>25%</w:t>
            </w:r>
          </w:p>
        </w:tc>
        <w:tc>
          <w:tcPr>
            <w:tcW w:w="188" w:type="dxa"/>
          </w:tcPr>
          <w:p w14:paraId="386B854D" w14:textId="77777777" w:rsidR="009838F3" w:rsidRPr="0067193A" w:rsidRDefault="009838F3" w:rsidP="009838F3">
            <w:pPr>
              <w:pStyle w:val="texto0"/>
              <w:tabs>
                <w:tab w:val="decimal" w:pos="1128"/>
              </w:tabs>
              <w:jc w:val="left"/>
            </w:pPr>
          </w:p>
        </w:tc>
        <w:tc>
          <w:tcPr>
            <w:tcW w:w="1252" w:type="dxa"/>
          </w:tcPr>
          <w:p w14:paraId="0FE5A8FA" w14:textId="04EF881C" w:rsidR="009838F3" w:rsidRPr="0067193A" w:rsidRDefault="004719FF" w:rsidP="009838F3">
            <w:pPr>
              <w:pStyle w:val="texto0"/>
              <w:tabs>
                <w:tab w:val="decimal" w:pos="1128"/>
              </w:tabs>
              <w:jc w:val="left"/>
            </w:pPr>
            <w:r>
              <w:t xml:space="preserve">-      </w:t>
            </w:r>
          </w:p>
        </w:tc>
      </w:tr>
      <w:tr w:rsidR="009838F3" w:rsidRPr="0067193A" w14:paraId="13B927C1" w14:textId="77777777" w:rsidTr="0067193A">
        <w:tc>
          <w:tcPr>
            <w:tcW w:w="1350" w:type="dxa"/>
          </w:tcPr>
          <w:p w14:paraId="4F67B976" w14:textId="69953819" w:rsidR="009838F3" w:rsidRPr="0067193A" w:rsidRDefault="009838F3" w:rsidP="009838F3">
            <w:pPr>
              <w:pStyle w:val="texto0"/>
              <w:tabs>
                <w:tab w:val="decimal" w:pos="1128"/>
              </w:tabs>
              <w:jc w:val="left"/>
            </w:pPr>
            <w:r>
              <w:t>5.000</w:t>
            </w:r>
            <w:r w:rsidR="004719FF">
              <w:t>.000</w:t>
            </w:r>
          </w:p>
        </w:tc>
        <w:tc>
          <w:tcPr>
            <w:tcW w:w="188" w:type="dxa"/>
          </w:tcPr>
          <w:p w14:paraId="5942C3B3" w14:textId="77777777" w:rsidR="009838F3" w:rsidRPr="0067193A" w:rsidRDefault="009838F3" w:rsidP="009838F3">
            <w:pPr>
              <w:pStyle w:val="texto0"/>
              <w:tabs>
                <w:tab w:val="decimal" w:pos="1128"/>
              </w:tabs>
              <w:jc w:val="left"/>
            </w:pPr>
          </w:p>
        </w:tc>
        <w:tc>
          <w:tcPr>
            <w:tcW w:w="1162" w:type="dxa"/>
          </w:tcPr>
          <w:p w14:paraId="715A9014" w14:textId="67EC939D" w:rsidR="009838F3" w:rsidRPr="0067193A" w:rsidRDefault="009838F3" w:rsidP="009838F3">
            <w:pPr>
              <w:pStyle w:val="texto0"/>
              <w:tabs>
                <w:tab w:val="decimal" w:pos="1128"/>
              </w:tabs>
              <w:jc w:val="left"/>
            </w:pPr>
            <w:r>
              <w:t>50.</w:t>
            </w:r>
            <w:r w:rsidR="004719FF">
              <w:t>000.</w:t>
            </w:r>
            <w:r>
              <w:t>000</w:t>
            </w:r>
          </w:p>
        </w:tc>
        <w:tc>
          <w:tcPr>
            <w:tcW w:w="188" w:type="dxa"/>
          </w:tcPr>
          <w:p w14:paraId="3A56383E" w14:textId="77777777" w:rsidR="009838F3" w:rsidRPr="0067193A" w:rsidRDefault="009838F3" w:rsidP="009838F3">
            <w:pPr>
              <w:pStyle w:val="texto0"/>
              <w:tabs>
                <w:tab w:val="decimal" w:pos="1128"/>
              </w:tabs>
              <w:jc w:val="left"/>
            </w:pPr>
          </w:p>
        </w:tc>
        <w:tc>
          <w:tcPr>
            <w:tcW w:w="1252" w:type="dxa"/>
          </w:tcPr>
          <w:p w14:paraId="18B8686F" w14:textId="52206F40" w:rsidR="009838F3" w:rsidRPr="0067193A" w:rsidRDefault="009838F3" w:rsidP="009838F3">
            <w:pPr>
              <w:pStyle w:val="texto0"/>
              <w:tabs>
                <w:tab w:val="decimal" w:pos="1128"/>
              </w:tabs>
              <w:jc w:val="left"/>
            </w:pPr>
            <w:r>
              <w:t>1.250.000</w:t>
            </w:r>
          </w:p>
        </w:tc>
        <w:tc>
          <w:tcPr>
            <w:tcW w:w="188" w:type="dxa"/>
          </w:tcPr>
          <w:p w14:paraId="758B2FDB" w14:textId="77777777" w:rsidR="009838F3" w:rsidRPr="0067193A" w:rsidRDefault="009838F3" w:rsidP="009838F3">
            <w:pPr>
              <w:pStyle w:val="texto0"/>
              <w:tabs>
                <w:tab w:val="decimal" w:pos="1128"/>
              </w:tabs>
              <w:jc w:val="left"/>
            </w:pPr>
          </w:p>
        </w:tc>
        <w:tc>
          <w:tcPr>
            <w:tcW w:w="1072" w:type="dxa"/>
          </w:tcPr>
          <w:p w14:paraId="77B7D3F9" w14:textId="0DA566D8" w:rsidR="009838F3" w:rsidRPr="0067193A" w:rsidRDefault="009838F3" w:rsidP="009838F3">
            <w:pPr>
              <w:pStyle w:val="texto0"/>
              <w:jc w:val="center"/>
            </w:pPr>
            <w:r>
              <w:t>30%</w:t>
            </w:r>
          </w:p>
        </w:tc>
        <w:tc>
          <w:tcPr>
            <w:tcW w:w="188" w:type="dxa"/>
          </w:tcPr>
          <w:p w14:paraId="624BFB8E" w14:textId="77777777" w:rsidR="009838F3" w:rsidRPr="0067193A" w:rsidRDefault="009838F3" w:rsidP="009838F3">
            <w:pPr>
              <w:pStyle w:val="texto0"/>
              <w:tabs>
                <w:tab w:val="decimal" w:pos="1128"/>
              </w:tabs>
              <w:jc w:val="left"/>
            </w:pPr>
          </w:p>
        </w:tc>
        <w:tc>
          <w:tcPr>
            <w:tcW w:w="1252" w:type="dxa"/>
          </w:tcPr>
          <w:p w14:paraId="17FE596B" w14:textId="3D552D57" w:rsidR="009838F3" w:rsidRPr="0067193A" w:rsidRDefault="009838F3" w:rsidP="009838F3">
            <w:pPr>
              <w:pStyle w:val="texto0"/>
              <w:tabs>
                <w:tab w:val="decimal" w:pos="1128"/>
              </w:tabs>
              <w:jc w:val="left"/>
            </w:pPr>
            <w:r>
              <w:t>5.00</w:t>
            </w:r>
            <w:r w:rsidR="004719FF">
              <w:t>0.00</w:t>
            </w:r>
            <w:r>
              <w:t>0</w:t>
            </w:r>
          </w:p>
        </w:tc>
      </w:tr>
      <w:tr w:rsidR="0067193A" w:rsidRPr="0067193A" w14:paraId="5234E889" w14:textId="77777777" w:rsidTr="0067193A">
        <w:tc>
          <w:tcPr>
            <w:tcW w:w="1350" w:type="dxa"/>
          </w:tcPr>
          <w:p w14:paraId="4136CE56" w14:textId="02ACACA3" w:rsidR="0067193A" w:rsidRPr="0067193A" w:rsidRDefault="009838F3" w:rsidP="0067193A">
            <w:pPr>
              <w:pStyle w:val="texto0"/>
              <w:tabs>
                <w:tab w:val="decimal" w:pos="1128"/>
              </w:tabs>
              <w:jc w:val="left"/>
            </w:pPr>
            <w:r>
              <w:t>50.000</w:t>
            </w:r>
            <w:r w:rsidR="004719FF">
              <w:t>.000</w:t>
            </w:r>
          </w:p>
        </w:tc>
        <w:tc>
          <w:tcPr>
            <w:tcW w:w="188" w:type="dxa"/>
          </w:tcPr>
          <w:p w14:paraId="6E968E0F" w14:textId="77777777" w:rsidR="0067193A" w:rsidRPr="0067193A" w:rsidRDefault="0067193A" w:rsidP="0067193A">
            <w:pPr>
              <w:pStyle w:val="texto0"/>
              <w:tabs>
                <w:tab w:val="decimal" w:pos="1128"/>
              </w:tabs>
              <w:jc w:val="left"/>
            </w:pPr>
          </w:p>
        </w:tc>
        <w:tc>
          <w:tcPr>
            <w:tcW w:w="1162" w:type="dxa"/>
          </w:tcPr>
          <w:p w14:paraId="20D4C6F8" w14:textId="55E48612" w:rsidR="0067193A" w:rsidRPr="0067193A" w:rsidRDefault="009838F3" w:rsidP="0067193A">
            <w:pPr>
              <w:pStyle w:val="texto0"/>
              <w:tabs>
                <w:tab w:val="decimal" w:pos="1128"/>
              </w:tabs>
              <w:jc w:val="left"/>
            </w:pPr>
            <w:r>
              <w:t>En adelante</w:t>
            </w:r>
          </w:p>
        </w:tc>
        <w:tc>
          <w:tcPr>
            <w:tcW w:w="188" w:type="dxa"/>
          </w:tcPr>
          <w:p w14:paraId="1DE1D2C4" w14:textId="77777777" w:rsidR="0067193A" w:rsidRPr="0067193A" w:rsidRDefault="0067193A" w:rsidP="0067193A">
            <w:pPr>
              <w:pStyle w:val="texto0"/>
              <w:tabs>
                <w:tab w:val="decimal" w:pos="1128"/>
              </w:tabs>
              <w:jc w:val="left"/>
            </w:pPr>
          </w:p>
        </w:tc>
        <w:tc>
          <w:tcPr>
            <w:tcW w:w="1252" w:type="dxa"/>
          </w:tcPr>
          <w:p w14:paraId="7B5F654B" w14:textId="7126D2D3" w:rsidR="0067193A" w:rsidRPr="0067193A" w:rsidRDefault="009838F3" w:rsidP="0067193A">
            <w:pPr>
              <w:pStyle w:val="texto0"/>
              <w:tabs>
                <w:tab w:val="decimal" w:pos="1128"/>
              </w:tabs>
              <w:jc w:val="left"/>
            </w:pPr>
            <w:r>
              <w:t>14.750.000</w:t>
            </w:r>
          </w:p>
        </w:tc>
        <w:tc>
          <w:tcPr>
            <w:tcW w:w="188" w:type="dxa"/>
          </w:tcPr>
          <w:p w14:paraId="15BDE203" w14:textId="77777777" w:rsidR="0067193A" w:rsidRPr="0067193A" w:rsidRDefault="0067193A" w:rsidP="0067193A">
            <w:pPr>
              <w:pStyle w:val="texto0"/>
              <w:tabs>
                <w:tab w:val="decimal" w:pos="1128"/>
              </w:tabs>
              <w:jc w:val="left"/>
            </w:pPr>
          </w:p>
        </w:tc>
        <w:tc>
          <w:tcPr>
            <w:tcW w:w="1072" w:type="dxa"/>
          </w:tcPr>
          <w:p w14:paraId="309458FE" w14:textId="12EB6886" w:rsidR="0067193A" w:rsidRPr="0067193A" w:rsidRDefault="009838F3" w:rsidP="00C64FA0">
            <w:pPr>
              <w:pStyle w:val="texto0"/>
              <w:jc w:val="center"/>
            </w:pPr>
            <w:r>
              <w:t>35%</w:t>
            </w:r>
          </w:p>
        </w:tc>
        <w:tc>
          <w:tcPr>
            <w:tcW w:w="188" w:type="dxa"/>
          </w:tcPr>
          <w:p w14:paraId="4626E230" w14:textId="77777777" w:rsidR="0067193A" w:rsidRPr="0067193A" w:rsidRDefault="0067193A" w:rsidP="0067193A">
            <w:pPr>
              <w:pStyle w:val="texto0"/>
              <w:tabs>
                <w:tab w:val="decimal" w:pos="1128"/>
              </w:tabs>
              <w:jc w:val="left"/>
            </w:pPr>
          </w:p>
        </w:tc>
        <w:tc>
          <w:tcPr>
            <w:tcW w:w="1252" w:type="dxa"/>
          </w:tcPr>
          <w:p w14:paraId="5CC02414" w14:textId="692AD3EB" w:rsidR="0067193A" w:rsidRPr="0067193A" w:rsidRDefault="009838F3" w:rsidP="0067193A">
            <w:pPr>
              <w:pStyle w:val="texto0"/>
              <w:tabs>
                <w:tab w:val="decimal" w:pos="1128"/>
              </w:tabs>
              <w:jc w:val="left"/>
            </w:pPr>
            <w:r>
              <w:t>50.000</w:t>
            </w:r>
            <w:r w:rsidR="004719FF">
              <w:t>.000</w:t>
            </w:r>
          </w:p>
        </w:tc>
      </w:tr>
    </w:tbl>
    <w:p w14:paraId="3E5E6F07" w14:textId="77777777" w:rsidR="0067193A" w:rsidRDefault="0067193A" w:rsidP="0067193A">
      <w:pPr>
        <w:pStyle w:val="Textonota2"/>
      </w:pPr>
    </w:p>
    <w:p w14:paraId="1EA665D7" w14:textId="1889EAD3" w:rsidR="001B0A6A" w:rsidRDefault="000C6F7D" w:rsidP="00DB0C87">
      <w:pPr>
        <w:pStyle w:val="Textonota2"/>
        <w:numPr>
          <w:ilvl w:val="1"/>
          <w:numId w:val="21"/>
        </w:numPr>
      </w:pPr>
      <w:r>
        <w:t>Los montos previstos en la escala se ajustarán anualmente a partir del 1° de enero de 2022, considerando la variación anual del índice de precios al consumidor que suministre el INDEC correspondiente al mes de octubre del año anterior al del ajuste respecto del mismo mes del año anterior.</w:t>
      </w:r>
    </w:p>
    <w:p w14:paraId="6737678E" w14:textId="77777777" w:rsidR="002300C5" w:rsidRPr="0067193A" w:rsidRDefault="002300C5" w:rsidP="0067193A">
      <w:pPr>
        <w:pStyle w:val="Textonota2"/>
      </w:pPr>
    </w:p>
    <w:p w14:paraId="5F03F361" w14:textId="77777777" w:rsidR="000C6F7D" w:rsidRDefault="00362493" w:rsidP="000B5E27">
      <w:pPr>
        <w:pStyle w:val="Textonota2"/>
        <w:numPr>
          <w:ilvl w:val="1"/>
          <w:numId w:val="21"/>
        </w:numPr>
      </w:pPr>
      <w:r>
        <w:t xml:space="preserve">La </w:t>
      </w:r>
      <w:r w:rsidR="000C6F7D">
        <w:t>empresa que remese utilidades a su casa matriz deberá ingresar una tasa adicional del 7% al momento de la remesa.</w:t>
      </w:r>
    </w:p>
    <w:p w14:paraId="359CB851" w14:textId="77777777" w:rsidR="000C6F7D" w:rsidRPr="0067193A" w:rsidRDefault="000C6F7D" w:rsidP="0067193A">
      <w:pPr>
        <w:pStyle w:val="Textonota2"/>
      </w:pPr>
    </w:p>
    <w:p w14:paraId="3C33351A" w14:textId="161933B1" w:rsidR="00F901AD" w:rsidRPr="0067193A" w:rsidRDefault="00AB27CD" w:rsidP="0067193A">
      <w:pPr>
        <w:pStyle w:val="Textonota2"/>
      </w:pPr>
      <w:r w:rsidRPr="0067193A">
        <w:t xml:space="preserve">A </w:t>
      </w:r>
      <w:proofErr w:type="gramStart"/>
      <w:r w:rsidRPr="0067193A">
        <w:t>continuación</w:t>
      </w:r>
      <w:proofErr w:type="gramEnd"/>
      <w:r w:rsidRPr="0067193A">
        <w:t xml:space="preserve"> se detalla la composición del impuesto a las ganancias incluido en el estado de resultados</w:t>
      </w:r>
      <w:r w:rsidR="00F901AD" w:rsidRPr="0067193A">
        <w:t>:</w:t>
      </w:r>
    </w:p>
    <w:tbl>
      <w:tblPr>
        <w:tblStyle w:val="TableGrid"/>
        <w:tblW w:w="8649" w:type="dxa"/>
        <w:tblInd w:w="1170" w:type="dxa"/>
        <w:tblLayout w:type="fixed"/>
        <w:tblLook w:val="04A0" w:firstRow="1" w:lastRow="0" w:firstColumn="1" w:lastColumn="0" w:noHBand="0" w:noVBand="1"/>
      </w:tblPr>
      <w:tblGrid>
        <w:gridCol w:w="5589"/>
        <w:gridCol w:w="1431"/>
        <w:gridCol w:w="198"/>
        <w:gridCol w:w="1431"/>
      </w:tblGrid>
      <w:tr w:rsidR="00AB27CD" w:rsidRPr="006C3065" w14:paraId="7C22A3B3" w14:textId="77777777" w:rsidTr="00E34B3E">
        <w:tc>
          <w:tcPr>
            <w:tcW w:w="5589" w:type="dxa"/>
          </w:tcPr>
          <w:p w14:paraId="0772BE00" w14:textId="77777777" w:rsidR="00AB27CD" w:rsidRPr="006C3065" w:rsidRDefault="00AB27CD" w:rsidP="00E0710E">
            <w:pPr>
              <w:pStyle w:val="Texto"/>
              <w:jc w:val="left"/>
            </w:pPr>
          </w:p>
        </w:tc>
        <w:tc>
          <w:tcPr>
            <w:tcW w:w="3060" w:type="dxa"/>
            <w:gridSpan w:val="3"/>
            <w:tcBorders>
              <w:bottom w:val="single" w:sz="6" w:space="0" w:color="auto"/>
            </w:tcBorders>
          </w:tcPr>
          <w:p w14:paraId="57EFBCB2" w14:textId="5C16AB9E" w:rsidR="00AB27CD" w:rsidRPr="006C3065" w:rsidRDefault="00AB27CD" w:rsidP="00E0710E">
            <w:pPr>
              <w:pStyle w:val="Texto"/>
              <w:jc w:val="center"/>
              <w:rPr>
                <w:b/>
              </w:rPr>
            </w:pPr>
            <w:r w:rsidRPr="006C3065">
              <w:rPr>
                <w:b/>
              </w:rPr>
              <w:t>Cargo a resultados</w:t>
            </w:r>
          </w:p>
        </w:tc>
      </w:tr>
      <w:tr w:rsidR="00AB27CD" w:rsidRPr="006C3065" w14:paraId="03E65D66" w14:textId="77777777" w:rsidTr="00E34B3E">
        <w:tc>
          <w:tcPr>
            <w:tcW w:w="5589" w:type="dxa"/>
          </w:tcPr>
          <w:p w14:paraId="63D96FB8" w14:textId="77777777" w:rsidR="00AB27CD" w:rsidRPr="006C3065" w:rsidRDefault="00AB27CD" w:rsidP="003A753C">
            <w:pPr>
              <w:pStyle w:val="Texto"/>
              <w:jc w:val="left"/>
            </w:pPr>
          </w:p>
        </w:tc>
        <w:tc>
          <w:tcPr>
            <w:tcW w:w="1431" w:type="dxa"/>
            <w:tcBorders>
              <w:bottom w:val="single" w:sz="6" w:space="0" w:color="auto"/>
            </w:tcBorders>
          </w:tcPr>
          <w:p w14:paraId="60AD7DE4" w14:textId="4F04113A" w:rsidR="00AB27CD" w:rsidRPr="006C3065" w:rsidRDefault="00FF1873" w:rsidP="003A753C">
            <w:pPr>
              <w:pStyle w:val="Texto"/>
              <w:jc w:val="center"/>
              <w:rPr>
                <w:b/>
              </w:rPr>
            </w:pPr>
            <w:r w:rsidRPr="006C3065">
              <w:rPr>
                <w:b/>
              </w:rPr>
              <w:t>3</w:t>
            </w:r>
            <w:r w:rsidR="00BB53A3">
              <w:rPr>
                <w:b/>
              </w:rPr>
              <w:t>1</w:t>
            </w:r>
            <w:r w:rsidRPr="006C3065">
              <w:rPr>
                <w:b/>
              </w:rPr>
              <w:t>/</w:t>
            </w:r>
            <w:r w:rsidR="00BB53A3">
              <w:rPr>
                <w:b/>
              </w:rPr>
              <w:t>0</w:t>
            </w:r>
            <w:r w:rsidR="00270D8F">
              <w:rPr>
                <w:b/>
              </w:rPr>
              <w:t>8</w:t>
            </w:r>
            <w:r w:rsidRPr="006C3065">
              <w:rPr>
                <w:b/>
              </w:rPr>
              <w:t>/202</w:t>
            </w:r>
            <w:r w:rsidR="004E6A32">
              <w:rPr>
                <w:b/>
              </w:rPr>
              <w:t>2</w:t>
            </w:r>
          </w:p>
        </w:tc>
        <w:tc>
          <w:tcPr>
            <w:tcW w:w="198" w:type="dxa"/>
          </w:tcPr>
          <w:p w14:paraId="7AC38F3B" w14:textId="77777777" w:rsidR="00AB27CD" w:rsidRPr="006C3065" w:rsidRDefault="00AB27CD" w:rsidP="003A753C">
            <w:pPr>
              <w:pStyle w:val="Texto"/>
              <w:tabs>
                <w:tab w:val="decimal" w:pos="1350"/>
              </w:tabs>
            </w:pPr>
          </w:p>
        </w:tc>
        <w:tc>
          <w:tcPr>
            <w:tcW w:w="1431" w:type="dxa"/>
            <w:tcBorders>
              <w:bottom w:val="single" w:sz="6" w:space="0" w:color="auto"/>
            </w:tcBorders>
          </w:tcPr>
          <w:p w14:paraId="172F1286" w14:textId="5D6E57A1" w:rsidR="00AB27CD" w:rsidRPr="006C3065" w:rsidRDefault="00FF1873" w:rsidP="003A753C">
            <w:pPr>
              <w:pStyle w:val="Texto"/>
              <w:jc w:val="center"/>
              <w:rPr>
                <w:b/>
              </w:rPr>
            </w:pPr>
            <w:r w:rsidRPr="006C3065">
              <w:rPr>
                <w:b/>
              </w:rPr>
              <w:t>3</w:t>
            </w:r>
            <w:r w:rsidR="00BB53A3">
              <w:rPr>
                <w:b/>
              </w:rPr>
              <w:t>1</w:t>
            </w:r>
            <w:r w:rsidRPr="006C3065">
              <w:rPr>
                <w:b/>
              </w:rPr>
              <w:t>/</w:t>
            </w:r>
            <w:r w:rsidR="00BB53A3">
              <w:rPr>
                <w:b/>
              </w:rPr>
              <w:t>0</w:t>
            </w:r>
            <w:r w:rsidR="00270D8F">
              <w:rPr>
                <w:b/>
              </w:rPr>
              <w:t>8</w:t>
            </w:r>
            <w:r w:rsidRPr="006C3065">
              <w:rPr>
                <w:b/>
              </w:rPr>
              <w:t>/20</w:t>
            </w:r>
            <w:r w:rsidR="00BB53A3">
              <w:rPr>
                <w:b/>
              </w:rPr>
              <w:t>2</w:t>
            </w:r>
            <w:r w:rsidR="004E6A32">
              <w:rPr>
                <w:b/>
              </w:rPr>
              <w:t>1</w:t>
            </w:r>
          </w:p>
        </w:tc>
      </w:tr>
      <w:tr w:rsidR="00AB27CD" w:rsidRPr="00D95E97" w14:paraId="71E55A22" w14:textId="77777777" w:rsidTr="00E34B3E">
        <w:tc>
          <w:tcPr>
            <w:tcW w:w="5589" w:type="dxa"/>
          </w:tcPr>
          <w:p w14:paraId="3B52103A" w14:textId="77777777" w:rsidR="00AB27CD" w:rsidRPr="00D95E97" w:rsidRDefault="00AB27CD" w:rsidP="003A753C">
            <w:pPr>
              <w:pStyle w:val="Texto"/>
              <w:jc w:val="left"/>
              <w:rPr>
                <w:sz w:val="12"/>
                <w:szCs w:val="12"/>
              </w:rPr>
            </w:pPr>
          </w:p>
        </w:tc>
        <w:tc>
          <w:tcPr>
            <w:tcW w:w="1431" w:type="dxa"/>
            <w:tcBorders>
              <w:top w:val="single" w:sz="6" w:space="0" w:color="auto"/>
            </w:tcBorders>
          </w:tcPr>
          <w:p w14:paraId="1B77431D" w14:textId="77777777" w:rsidR="00AB27CD" w:rsidRPr="00D95E97" w:rsidRDefault="00AB27CD" w:rsidP="00277545">
            <w:pPr>
              <w:pStyle w:val="Texto"/>
              <w:tabs>
                <w:tab w:val="decimal" w:pos="1252"/>
              </w:tabs>
              <w:jc w:val="left"/>
              <w:rPr>
                <w:sz w:val="12"/>
                <w:szCs w:val="12"/>
              </w:rPr>
            </w:pPr>
          </w:p>
        </w:tc>
        <w:tc>
          <w:tcPr>
            <w:tcW w:w="198" w:type="dxa"/>
          </w:tcPr>
          <w:p w14:paraId="495675E5" w14:textId="77777777" w:rsidR="00AB27CD" w:rsidRPr="00D95E97" w:rsidRDefault="00AB27CD" w:rsidP="003A753C">
            <w:pPr>
              <w:pStyle w:val="Texto"/>
              <w:tabs>
                <w:tab w:val="decimal" w:pos="1350"/>
              </w:tabs>
              <w:rPr>
                <w:sz w:val="12"/>
                <w:szCs w:val="12"/>
              </w:rPr>
            </w:pPr>
          </w:p>
        </w:tc>
        <w:tc>
          <w:tcPr>
            <w:tcW w:w="1431" w:type="dxa"/>
          </w:tcPr>
          <w:p w14:paraId="40CF75C2" w14:textId="77777777" w:rsidR="00AB27CD" w:rsidRPr="00D95E97" w:rsidRDefault="00AB27CD" w:rsidP="00277545">
            <w:pPr>
              <w:pStyle w:val="Texto"/>
              <w:tabs>
                <w:tab w:val="decimal" w:pos="1252"/>
              </w:tabs>
              <w:jc w:val="left"/>
              <w:rPr>
                <w:sz w:val="12"/>
                <w:szCs w:val="12"/>
              </w:rPr>
            </w:pPr>
          </w:p>
        </w:tc>
      </w:tr>
      <w:tr w:rsidR="005B715C" w:rsidRPr="006C3065" w14:paraId="5CA43E9C" w14:textId="77777777" w:rsidTr="007F7F56">
        <w:tc>
          <w:tcPr>
            <w:tcW w:w="5589" w:type="dxa"/>
          </w:tcPr>
          <w:p w14:paraId="6F336E68" w14:textId="77777777" w:rsidR="005B715C" w:rsidRPr="006C3065" w:rsidRDefault="005B715C" w:rsidP="005B715C">
            <w:pPr>
              <w:pStyle w:val="Texto"/>
              <w:jc w:val="left"/>
            </w:pPr>
            <w:r w:rsidRPr="006C3065">
              <w:t>Variación diferencias temporarias</w:t>
            </w:r>
          </w:p>
        </w:tc>
        <w:tc>
          <w:tcPr>
            <w:tcW w:w="1431" w:type="dxa"/>
          </w:tcPr>
          <w:p w14:paraId="4645410A" w14:textId="0E390126" w:rsidR="005B715C" w:rsidRPr="006C3065" w:rsidRDefault="00CC5FDD" w:rsidP="00277545">
            <w:pPr>
              <w:pStyle w:val="Texto"/>
              <w:tabs>
                <w:tab w:val="decimal" w:pos="1252"/>
              </w:tabs>
              <w:jc w:val="left"/>
            </w:pPr>
            <w:r w:rsidRPr="001A19E9">
              <w:t>92.236</w:t>
            </w:r>
          </w:p>
        </w:tc>
        <w:tc>
          <w:tcPr>
            <w:tcW w:w="198" w:type="dxa"/>
          </w:tcPr>
          <w:p w14:paraId="69DCF39F" w14:textId="77777777" w:rsidR="005B715C" w:rsidRPr="006C3065" w:rsidRDefault="005B715C" w:rsidP="005B715C">
            <w:pPr>
              <w:pStyle w:val="Texto"/>
              <w:tabs>
                <w:tab w:val="decimal" w:pos="1350"/>
              </w:tabs>
            </w:pPr>
          </w:p>
        </w:tc>
        <w:tc>
          <w:tcPr>
            <w:tcW w:w="1431" w:type="dxa"/>
          </w:tcPr>
          <w:p w14:paraId="5C73AC42" w14:textId="55E3B00A" w:rsidR="005B715C" w:rsidRPr="006C3065" w:rsidRDefault="00277545" w:rsidP="00277545">
            <w:pPr>
              <w:pStyle w:val="Texto"/>
              <w:tabs>
                <w:tab w:val="decimal" w:pos="1252"/>
              </w:tabs>
              <w:jc w:val="left"/>
            </w:pPr>
            <w:r w:rsidRPr="00277545">
              <w:t>1.751.133</w:t>
            </w:r>
          </w:p>
        </w:tc>
      </w:tr>
      <w:tr w:rsidR="00E34B3E" w:rsidRPr="006C3065" w14:paraId="6B59C854" w14:textId="77777777" w:rsidTr="007F7F56">
        <w:tc>
          <w:tcPr>
            <w:tcW w:w="5589" w:type="dxa"/>
          </w:tcPr>
          <w:p w14:paraId="2B18BEFC" w14:textId="028D3C9F" w:rsidR="00E34B3E" w:rsidRPr="006C3065" w:rsidRDefault="00E34B3E" w:rsidP="005B715C">
            <w:pPr>
              <w:pStyle w:val="Texto"/>
              <w:jc w:val="left"/>
            </w:pPr>
            <w:r w:rsidRPr="00E34B3E">
              <w:t>Provisión de impuesto a las ganancias</w:t>
            </w:r>
          </w:p>
        </w:tc>
        <w:tc>
          <w:tcPr>
            <w:tcW w:w="1431" w:type="dxa"/>
          </w:tcPr>
          <w:p w14:paraId="6F63A4E2" w14:textId="041975D2" w:rsidR="00E34B3E" w:rsidRPr="006C3065" w:rsidRDefault="00CC5FDD" w:rsidP="00277545">
            <w:pPr>
              <w:pStyle w:val="Texto"/>
              <w:tabs>
                <w:tab w:val="decimal" w:pos="1252"/>
              </w:tabs>
              <w:jc w:val="left"/>
            </w:pPr>
            <w:r w:rsidRPr="009E43A5">
              <w:t>(8.371.078)</w:t>
            </w:r>
          </w:p>
        </w:tc>
        <w:tc>
          <w:tcPr>
            <w:tcW w:w="198" w:type="dxa"/>
          </w:tcPr>
          <w:p w14:paraId="5CB95C0C" w14:textId="77777777" w:rsidR="00E34B3E" w:rsidRPr="006C3065" w:rsidRDefault="00E34B3E" w:rsidP="005B715C">
            <w:pPr>
              <w:pStyle w:val="Texto"/>
              <w:tabs>
                <w:tab w:val="decimal" w:pos="1350"/>
              </w:tabs>
            </w:pPr>
          </w:p>
        </w:tc>
        <w:tc>
          <w:tcPr>
            <w:tcW w:w="1431" w:type="dxa"/>
          </w:tcPr>
          <w:p w14:paraId="4E0D3291" w14:textId="16A4DF1D" w:rsidR="00E34B3E" w:rsidRPr="006C3065" w:rsidRDefault="00277545" w:rsidP="00277545">
            <w:pPr>
              <w:pStyle w:val="Texto"/>
              <w:tabs>
                <w:tab w:val="decimal" w:pos="1252"/>
              </w:tabs>
              <w:jc w:val="left"/>
            </w:pPr>
            <w:r w:rsidRPr="00277545">
              <w:t>(7.244.</w:t>
            </w:r>
            <w:r w:rsidR="00CC5FDD" w:rsidRPr="009E43A5">
              <w:t>250</w:t>
            </w:r>
            <w:r w:rsidRPr="00277545">
              <w:t>)</w:t>
            </w:r>
          </w:p>
        </w:tc>
      </w:tr>
      <w:tr w:rsidR="005B715C" w:rsidRPr="006C3065" w14:paraId="689A297B" w14:textId="77777777" w:rsidTr="00E34B3E">
        <w:tc>
          <w:tcPr>
            <w:tcW w:w="5589" w:type="dxa"/>
          </w:tcPr>
          <w:p w14:paraId="4886712A" w14:textId="7C8EE263" w:rsidR="005B715C" w:rsidRPr="006C3065" w:rsidRDefault="005B715C" w:rsidP="005B715C">
            <w:pPr>
              <w:pStyle w:val="Texto"/>
              <w:jc w:val="left"/>
              <w:rPr>
                <w:b/>
                <w:bCs/>
              </w:rPr>
            </w:pPr>
            <w:r w:rsidRPr="006C3065">
              <w:rPr>
                <w:b/>
                <w:bCs/>
              </w:rPr>
              <w:t>Cargo a resultados por impuesto a las ganancias</w:t>
            </w:r>
          </w:p>
        </w:tc>
        <w:tc>
          <w:tcPr>
            <w:tcW w:w="1431" w:type="dxa"/>
            <w:tcBorders>
              <w:top w:val="single" w:sz="6" w:space="0" w:color="auto"/>
              <w:bottom w:val="double" w:sz="6" w:space="0" w:color="auto"/>
            </w:tcBorders>
          </w:tcPr>
          <w:p w14:paraId="6EAB507A" w14:textId="4EC8AB3C" w:rsidR="005B715C" w:rsidRPr="00277545" w:rsidRDefault="00417B07" w:rsidP="00277545">
            <w:pPr>
              <w:pStyle w:val="Texto"/>
              <w:tabs>
                <w:tab w:val="decimal" w:pos="1252"/>
              </w:tabs>
              <w:jc w:val="left"/>
              <w:rPr>
                <w:b/>
                <w:bCs/>
              </w:rPr>
            </w:pPr>
            <w:r w:rsidRPr="00417B07">
              <w:rPr>
                <w:b/>
                <w:bCs/>
              </w:rPr>
              <w:t>(8.278.842)</w:t>
            </w:r>
          </w:p>
        </w:tc>
        <w:tc>
          <w:tcPr>
            <w:tcW w:w="198" w:type="dxa"/>
          </w:tcPr>
          <w:p w14:paraId="3D3B415F" w14:textId="366F9DEE" w:rsidR="005B715C" w:rsidRPr="006C3065" w:rsidRDefault="005B715C" w:rsidP="005B715C">
            <w:pPr>
              <w:pStyle w:val="Texto"/>
              <w:tabs>
                <w:tab w:val="decimal" w:pos="1350"/>
              </w:tabs>
              <w:rPr>
                <w:b/>
                <w:bCs/>
              </w:rPr>
            </w:pPr>
          </w:p>
        </w:tc>
        <w:tc>
          <w:tcPr>
            <w:tcW w:w="1431" w:type="dxa"/>
            <w:tcBorders>
              <w:top w:val="single" w:sz="6" w:space="0" w:color="auto"/>
              <w:bottom w:val="double" w:sz="6" w:space="0" w:color="auto"/>
            </w:tcBorders>
          </w:tcPr>
          <w:p w14:paraId="0560AB59" w14:textId="7B443B87" w:rsidR="005B715C" w:rsidRPr="00B2049A" w:rsidRDefault="00277545" w:rsidP="00277545">
            <w:pPr>
              <w:pStyle w:val="Texto"/>
              <w:tabs>
                <w:tab w:val="decimal" w:pos="1252"/>
              </w:tabs>
              <w:jc w:val="left"/>
              <w:rPr>
                <w:b/>
                <w:bCs/>
              </w:rPr>
            </w:pPr>
            <w:r w:rsidRPr="00277545">
              <w:rPr>
                <w:b/>
                <w:bCs/>
              </w:rPr>
              <w:t>(5.493.</w:t>
            </w:r>
            <w:r w:rsidR="00CC5FDD" w:rsidRPr="00CC5FDD">
              <w:rPr>
                <w:b/>
                <w:bCs/>
              </w:rPr>
              <w:t>117</w:t>
            </w:r>
            <w:r w:rsidRPr="00277545">
              <w:rPr>
                <w:b/>
                <w:bCs/>
              </w:rPr>
              <w:t>)</w:t>
            </w:r>
          </w:p>
        </w:tc>
      </w:tr>
    </w:tbl>
    <w:p w14:paraId="3F9EED21" w14:textId="77777777" w:rsidR="00C64FA0" w:rsidRDefault="00C64FA0" w:rsidP="00C64FA0">
      <w:pPr>
        <w:pStyle w:val="Textonota2"/>
      </w:pPr>
    </w:p>
    <w:p w14:paraId="31A83AC2" w14:textId="09E40159" w:rsidR="004C0854" w:rsidRDefault="004C0854" w:rsidP="00D56393">
      <w:pPr>
        <w:pStyle w:val="Textonota2"/>
      </w:pPr>
      <w:r w:rsidRPr="004C0854">
        <w:t xml:space="preserve">La conciliación entre el impuesto a las ganancias </w:t>
      </w:r>
      <w:r w:rsidR="00A05CC4">
        <w:t xml:space="preserve">registrado </w:t>
      </w:r>
      <w:r w:rsidRPr="004C0854">
        <w:t xml:space="preserve">y el </w:t>
      </w:r>
      <w:r w:rsidR="00A05CC4">
        <w:t xml:space="preserve">resultante </w:t>
      </w:r>
      <w:r w:rsidRPr="004C0854">
        <w:t>que resultaría de aplicar</w:t>
      </w:r>
      <w:r w:rsidR="00A05CC4">
        <w:t xml:space="preserve"> la tasa establecid</w:t>
      </w:r>
      <w:r w:rsidR="00970785">
        <w:t>a</w:t>
      </w:r>
      <w:r w:rsidR="00A05CC4">
        <w:t xml:space="preserve"> por las normas impositivas vigentes al resultado contable del </w:t>
      </w:r>
      <w:r w:rsidR="00970785">
        <w:t>período</w:t>
      </w:r>
      <w:r w:rsidR="00A05CC4">
        <w:t xml:space="preserve"> finalizado el </w:t>
      </w:r>
      <w:r w:rsidR="00DC38FD">
        <w:t xml:space="preserve">31 de </w:t>
      </w:r>
      <w:r w:rsidR="00AB4373">
        <w:t>agosto</w:t>
      </w:r>
      <w:r w:rsidR="00DC38FD">
        <w:t xml:space="preserve"> de 2022</w:t>
      </w:r>
      <w:r w:rsidR="00A05CC4">
        <w:t xml:space="preserve"> y 20</w:t>
      </w:r>
      <w:r w:rsidR="00BB53A3">
        <w:t>2</w:t>
      </w:r>
      <w:r w:rsidR="00DC38FD">
        <w:t>1</w:t>
      </w:r>
      <w:r w:rsidR="00A05CC4">
        <w:t xml:space="preserve">, respectivamente, es </w:t>
      </w:r>
      <w:r w:rsidR="00970785">
        <w:t>la</w:t>
      </w:r>
      <w:r w:rsidR="00A05CC4">
        <w:t xml:space="preserve"> siguiente:</w:t>
      </w:r>
    </w:p>
    <w:p w14:paraId="6C017250" w14:textId="29CE1B46" w:rsidR="00514CDA" w:rsidRDefault="00514CDA" w:rsidP="00D56393">
      <w:pPr>
        <w:pStyle w:val="Textonota2"/>
      </w:pPr>
    </w:p>
    <w:tbl>
      <w:tblPr>
        <w:tblStyle w:val="TableGrid"/>
        <w:tblW w:w="8680" w:type="dxa"/>
        <w:tblInd w:w="1130" w:type="dxa"/>
        <w:tblLayout w:type="fixed"/>
        <w:tblLook w:val="04A0" w:firstRow="1" w:lastRow="0" w:firstColumn="1" w:lastColumn="0" w:noHBand="0" w:noVBand="1"/>
      </w:tblPr>
      <w:tblGrid>
        <w:gridCol w:w="5620"/>
        <w:gridCol w:w="1440"/>
        <w:gridCol w:w="162"/>
        <w:gridCol w:w="1458"/>
      </w:tblGrid>
      <w:tr w:rsidR="00BB53A3" w:rsidRPr="006C3065" w14:paraId="010592C9" w14:textId="77777777" w:rsidTr="009E3E10">
        <w:tc>
          <w:tcPr>
            <w:tcW w:w="5620" w:type="dxa"/>
          </w:tcPr>
          <w:p w14:paraId="070DC6FB" w14:textId="77777777" w:rsidR="00BB53A3" w:rsidRPr="006C3065" w:rsidRDefault="00BB53A3" w:rsidP="00BB53A3">
            <w:pPr>
              <w:pStyle w:val="Texto"/>
              <w:jc w:val="left"/>
            </w:pPr>
          </w:p>
        </w:tc>
        <w:tc>
          <w:tcPr>
            <w:tcW w:w="1440" w:type="dxa"/>
            <w:tcBorders>
              <w:bottom w:val="single" w:sz="6" w:space="0" w:color="auto"/>
            </w:tcBorders>
          </w:tcPr>
          <w:p w14:paraId="369740D5" w14:textId="48095653" w:rsidR="00BB53A3" w:rsidRPr="006C3065" w:rsidRDefault="00BB53A3" w:rsidP="00BB53A3">
            <w:pPr>
              <w:pStyle w:val="Texto"/>
              <w:jc w:val="center"/>
              <w:rPr>
                <w:b/>
              </w:rPr>
            </w:pPr>
            <w:r w:rsidRPr="006C3065">
              <w:rPr>
                <w:b/>
              </w:rPr>
              <w:t>3</w:t>
            </w:r>
            <w:r>
              <w:rPr>
                <w:b/>
              </w:rPr>
              <w:t>1</w:t>
            </w:r>
            <w:r w:rsidRPr="006C3065">
              <w:rPr>
                <w:b/>
              </w:rPr>
              <w:t>/</w:t>
            </w:r>
            <w:r>
              <w:rPr>
                <w:b/>
              </w:rPr>
              <w:t>0</w:t>
            </w:r>
            <w:r w:rsidR="00270D8F">
              <w:rPr>
                <w:b/>
              </w:rPr>
              <w:t>8</w:t>
            </w:r>
            <w:r w:rsidRPr="006C3065">
              <w:rPr>
                <w:b/>
              </w:rPr>
              <w:t>/202</w:t>
            </w:r>
            <w:r w:rsidR="004E6A32">
              <w:rPr>
                <w:b/>
              </w:rPr>
              <w:t>2</w:t>
            </w:r>
          </w:p>
        </w:tc>
        <w:tc>
          <w:tcPr>
            <w:tcW w:w="162" w:type="dxa"/>
          </w:tcPr>
          <w:p w14:paraId="639F0750" w14:textId="77777777" w:rsidR="00BB53A3" w:rsidRPr="006C3065" w:rsidRDefault="00BB53A3" w:rsidP="00BB53A3">
            <w:pPr>
              <w:pStyle w:val="Texto"/>
              <w:tabs>
                <w:tab w:val="decimal" w:pos="1350"/>
              </w:tabs>
            </w:pPr>
          </w:p>
        </w:tc>
        <w:tc>
          <w:tcPr>
            <w:tcW w:w="1458" w:type="dxa"/>
            <w:tcBorders>
              <w:bottom w:val="single" w:sz="6" w:space="0" w:color="auto"/>
            </w:tcBorders>
          </w:tcPr>
          <w:p w14:paraId="66E88364" w14:textId="50DD1A86" w:rsidR="00BB53A3" w:rsidRPr="006C3065" w:rsidRDefault="00BB53A3" w:rsidP="00BB53A3">
            <w:pPr>
              <w:pStyle w:val="Texto"/>
              <w:jc w:val="center"/>
              <w:rPr>
                <w:b/>
              </w:rPr>
            </w:pPr>
            <w:r w:rsidRPr="006C3065">
              <w:rPr>
                <w:b/>
              </w:rPr>
              <w:t>3</w:t>
            </w:r>
            <w:r>
              <w:rPr>
                <w:b/>
              </w:rPr>
              <w:t>1</w:t>
            </w:r>
            <w:r w:rsidRPr="006C3065">
              <w:rPr>
                <w:b/>
              </w:rPr>
              <w:t>/</w:t>
            </w:r>
            <w:r>
              <w:rPr>
                <w:b/>
              </w:rPr>
              <w:t>0</w:t>
            </w:r>
            <w:r w:rsidR="00270D8F">
              <w:rPr>
                <w:b/>
              </w:rPr>
              <w:t>8</w:t>
            </w:r>
            <w:r w:rsidRPr="006C3065">
              <w:rPr>
                <w:b/>
              </w:rPr>
              <w:t>/20</w:t>
            </w:r>
            <w:r>
              <w:rPr>
                <w:b/>
              </w:rPr>
              <w:t>2</w:t>
            </w:r>
            <w:r w:rsidR="004E6A32">
              <w:rPr>
                <w:b/>
              </w:rPr>
              <w:t>1</w:t>
            </w:r>
          </w:p>
        </w:tc>
      </w:tr>
      <w:tr w:rsidR="008300E8" w:rsidRPr="00D95E97" w14:paraId="24249432" w14:textId="77777777" w:rsidTr="009E3E10">
        <w:tc>
          <w:tcPr>
            <w:tcW w:w="5620" w:type="dxa"/>
          </w:tcPr>
          <w:p w14:paraId="3AB1EDAA" w14:textId="77777777" w:rsidR="008300E8" w:rsidRPr="00D95E97" w:rsidRDefault="008300E8" w:rsidP="008300E8">
            <w:pPr>
              <w:pStyle w:val="Texto"/>
              <w:jc w:val="left"/>
              <w:rPr>
                <w:sz w:val="12"/>
                <w:szCs w:val="12"/>
              </w:rPr>
            </w:pPr>
          </w:p>
        </w:tc>
        <w:tc>
          <w:tcPr>
            <w:tcW w:w="1440" w:type="dxa"/>
            <w:tcBorders>
              <w:top w:val="single" w:sz="6" w:space="0" w:color="auto"/>
            </w:tcBorders>
          </w:tcPr>
          <w:p w14:paraId="56F778F5" w14:textId="77777777" w:rsidR="008300E8" w:rsidRPr="00D95E97" w:rsidRDefault="008300E8" w:rsidP="009E3E10">
            <w:pPr>
              <w:pStyle w:val="Texto"/>
              <w:tabs>
                <w:tab w:val="decimal" w:pos="1252"/>
              </w:tabs>
              <w:jc w:val="left"/>
              <w:rPr>
                <w:sz w:val="12"/>
                <w:szCs w:val="12"/>
              </w:rPr>
            </w:pPr>
          </w:p>
        </w:tc>
        <w:tc>
          <w:tcPr>
            <w:tcW w:w="162" w:type="dxa"/>
          </w:tcPr>
          <w:p w14:paraId="6EE845EA" w14:textId="77777777" w:rsidR="008300E8" w:rsidRPr="00D95E97" w:rsidRDefault="008300E8" w:rsidP="008300E8">
            <w:pPr>
              <w:pStyle w:val="Texto"/>
              <w:tabs>
                <w:tab w:val="decimal" w:pos="1350"/>
              </w:tabs>
              <w:rPr>
                <w:sz w:val="12"/>
                <w:szCs w:val="12"/>
              </w:rPr>
            </w:pPr>
          </w:p>
        </w:tc>
        <w:tc>
          <w:tcPr>
            <w:tcW w:w="1458" w:type="dxa"/>
            <w:tcBorders>
              <w:top w:val="single" w:sz="6" w:space="0" w:color="auto"/>
            </w:tcBorders>
          </w:tcPr>
          <w:p w14:paraId="5FCF05F6" w14:textId="77777777" w:rsidR="008300E8" w:rsidRPr="00D95E97" w:rsidRDefault="008300E8" w:rsidP="009E3E10">
            <w:pPr>
              <w:pStyle w:val="Texto"/>
              <w:tabs>
                <w:tab w:val="decimal" w:pos="1252"/>
              </w:tabs>
              <w:jc w:val="left"/>
              <w:rPr>
                <w:sz w:val="12"/>
                <w:szCs w:val="12"/>
              </w:rPr>
            </w:pPr>
          </w:p>
        </w:tc>
      </w:tr>
      <w:tr w:rsidR="005B715C" w:rsidRPr="006C3065" w14:paraId="7024CB19" w14:textId="77777777" w:rsidTr="009E3E10">
        <w:tc>
          <w:tcPr>
            <w:tcW w:w="5620" w:type="dxa"/>
          </w:tcPr>
          <w:p w14:paraId="2A56163C" w14:textId="5EDAE31B" w:rsidR="005B715C" w:rsidRPr="006C3065" w:rsidRDefault="00816246" w:rsidP="005B715C">
            <w:pPr>
              <w:pStyle w:val="Texto"/>
              <w:jc w:val="left"/>
            </w:pPr>
            <w:r>
              <w:t xml:space="preserve">Ganancia </w:t>
            </w:r>
            <w:r w:rsidR="00000AE1">
              <w:t>(Pérdida)</w:t>
            </w:r>
            <w:r>
              <w:t xml:space="preserve"> </w:t>
            </w:r>
            <w:r w:rsidR="005B715C" w:rsidRPr="006C3065">
              <w:t xml:space="preserve">antes del impuesto a las ganancias </w:t>
            </w:r>
          </w:p>
        </w:tc>
        <w:tc>
          <w:tcPr>
            <w:tcW w:w="1440" w:type="dxa"/>
          </w:tcPr>
          <w:p w14:paraId="439FCDFE" w14:textId="58CA7160" w:rsidR="005B715C" w:rsidRPr="006C3065" w:rsidRDefault="00417B07" w:rsidP="009E3E10">
            <w:pPr>
              <w:pStyle w:val="Texto"/>
              <w:tabs>
                <w:tab w:val="decimal" w:pos="1252"/>
              </w:tabs>
              <w:jc w:val="left"/>
            </w:pPr>
            <w:r w:rsidRPr="00417B07">
              <w:t>5.742.162</w:t>
            </w:r>
          </w:p>
        </w:tc>
        <w:tc>
          <w:tcPr>
            <w:tcW w:w="162" w:type="dxa"/>
          </w:tcPr>
          <w:p w14:paraId="64AE6D13" w14:textId="77777777" w:rsidR="005B715C" w:rsidRPr="006C3065" w:rsidRDefault="005B715C" w:rsidP="005B715C">
            <w:pPr>
              <w:pStyle w:val="Texto"/>
              <w:tabs>
                <w:tab w:val="decimal" w:pos="1350"/>
              </w:tabs>
            </w:pPr>
          </w:p>
        </w:tc>
        <w:tc>
          <w:tcPr>
            <w:tcW w:w="1458" w:type="dxa"/>
          </w:tcPr>
          <w:p w14:paraId="129B7002" w14:textId="5301288D" w:rsidR="005B715C" w:rsidRPr="006C3065" w:rsidRDefault="00CC5FDD" w:rsidP="009E3E10">
            <w:pPr>
              <w:pStyle w:val="Texto"/>
              <w:tabs>
                <w:tab w:val="decimal" w:pos="1252"/>
              </w:tabs>
              <w:jc w:val="left"/>
            </w:pPr>
            <w:r w:rsidRPr="00CC5FDD">
              <w:t>(</w:t>
            </w:r>
            <w:r w:rsidR="00277545" w:rsidRPr="00277545">
              <w:t>1.</w:t>
            </w:r>
            <w:r w:rsidRPr="00CC5FDD">
              <w:t>194.997)</w:t>
            </w:r>
          </w:p>
        </w:tc>
      </w:tr>
      <w:tr w:rsidR="005B715C" w:rsidRPr="006C3065" w14:paraId="2DF69098" w14:textId="77777777" w:rsidTr="009E3E10">
        <w:tc>
          <w:tcPr>
            <w:tcW w:w="5620" w:type="dxa"/>
          </w:tcPr>
          <w:p w14:paraId="3B646BF9" w14:textId="6E064065" w:rsidR="005B715C" w:rsidRPr="006C3065" w:rsidRDefault="005B715C" w:rsidP="005B715C">
            <w:pPr>
              <w:pStyle w:val="Texto"/>
              <w:jc w:val="left"/>
            </w:pPr>
            <w:r w:rsidRPr="006C3065">
              <w:t>Diferencias permanentes</w:t>
            </w:r>
          </w:p>
        </w:tc>
        <w:tc>
          <w:tcPr>
            <w:tcW w:w="1440" w:type="dxa"/>
            <w:tcBorders>
              <w:bottom w:val="single" w:sz="6" w:space="0" w:color="auto"/>
            </w:tcBorders>
          </w:tcPr>
          <w:p w14:paraId="168F119E" w14:textId="79E10D27" w:rsidR="005B715C" w:rsidRPr="006C3065" w:rsidRDefault="00000AE1" w:rsidP="009E3E10">
            <w:pPr>
              <w:pStyle w:val="Texto"/>
              <w:tabs>
                <w:tab w:val="decimal" w:pos="1252"/>
              </w:tabs>
              <w:jc w:val="left"/>
            </w:pPr>
            <w:r>
              <w:t>21.853.977</w:t>
            </w:r>
          </w:p>
        </w:tc>
        <w:tc>
          <w:tcPr>
            <w:tcW w:w="162" w:type="dxa"/>
          </w:tcPr>
          <w:p w14:paraId="09A38BEE" w14:textId="77777777" w:rsidR="005B715C" w:rsidRPr="006C3065" w:rsidRDefault="005B715C" w:rsidP="005B715C">
            <w:pPr>
              <w:pStyle w:val="Texto"/>
              <w:tabs>
                <w:tab w:val="decimal" w:pos="1350"/>
              </w:tabs>
            </w:pPr>
          </w:p>
        </w:tc>
        <w:tc>
          <w:tcPr>
            <w:tcW w:w="1458" w:type="dxa"/>
            <w:tcBorders>
              <w:bottom w:val="single" w:sz="6" w:space="0" w:color="auto"/>
            </w:tcBorders>
          </w:tcPr>
          <w:p w14:paraId="623BDF68" w14:textId="6C15AA7F" w:rsidR="005B715C" w:rsidRPr="006C3065" w:rsidRDefault="00CC5FDD" w:rsidP="009E3E10">
            <w:pPr>
              <w:pStyle w:val="Texto"/>
              <w:tabs>
                <w:tab w:val="decimal" w:pos="1252"/>
              </w:tabs>
              <w:jc w:val="left"/>
            </w:pPr>
            <w:r w:rsidRPr="00CC5FDD">
              <w:t>22.142.547</w:t>
            </w:r>
          </w:p>
        </w:tc>
      </w:tr>
      <w:tr w:rsidR="005B715C" w:rsidRPr="006C3065" w14:paraId="57183F05" w14:textId="77777777" w:rsidTr="009E3E10">
        <w:tc>
          <w:tcPr>
            <w:tcW w:w="5620" w:type="dxa"/>
          </w:tcPr>
          <w:p w14:paraId="1F146A00" w14:textId="21918A27" w:rsidR="005B715C" w:rsidRPr="006C3065" w:rsidRDefault="005B715C" w:rsidP="005B715C">
            <w:pPr>
              <w:pStyle w:val="Texto"/>
              <w:jc w:val="left"/>
            </w:pPr>
            <w:r w:rsidRPr="006C3065">
              <w:t>Subtotal</w:t>
            </w:r>
          </w:p>
        </w:tc>
        <w:tc>
          <w:tcPr>
            <w:tcW w:w="1440" w:type="dxa"/>
            <w:tcBorders>
              <w:top w:val="single" w:sz="6" w:space="0" w:color="auto"/>
            </w:tcBorders>
          </w:tcPr>
          <w:p w14:paraId="6D334A3A" w14:textId="64029F6B" w:rsidR="005B715C" w:rsidRPr="005B715C" w:rsidRDefault="00000AE1" w:rsidP="009E3E10">
            <w:pPr>
              <w:pStyle w:val="Texto"/>
              <w:tabs>
                <w:tab w:val="decimal" w:pos="1252"/>
              </w:tabs>
              <w:jc w:val="left"/>
              <w:rPr>
                <w:b/>
                <w:bCs/>
              </w:rPr>
            </w:pPr>
            <w:r>
              <w:rPr>
                <w:b/>
                <w:bCs/>
              </w:rPr>
              <w:t>27.596.139</w:t>
            </w:r>
          </w:p>
        </w:tc>
        <w:tc>
          <w:tcPr>
            <w:tcW w:w="162" w:type="dxa"/>
          </w:tcPr>
          <w:p w14:paraId="63B3972B" w14:textId="77777777" w:rsidR="005B715C" w:rsidRPr="006C3065" w:rsidRDefault="005B715C" w:rsidP="005B715C">
            <w:pPr>
              <w:pStyle w:val="Texto"/>
              <w:tabs>
                <w:tab w:val="decimal" w:pos="1350"/>
              </w:tabs>
            </w:pPr>
          </w:p>
        </w:tc>
        <w:tc>
          <w:tcPr>
            <w:tcW w:w="1458" w:type="dxa"/>
            <w:tcBorders>
              <w:top w:val="single" w:sz="6" w:space="0" w:color="auto"/>
            </w:tcBorders>
          </w:tcPr>
          <w:p w14:paraId="7BBB2F73" w14:textId="54682E30" w:rsidR="005B715C" w:rsidRPr="00211D54" w:rsidRDefault="00277545" w:rsidP="009E3E10">
            <w:pPr>
              <w:pStyle w:val="Texto"/>
              <w:tabs>
                <w:tab w:val="decimal" w:pos="1252"/>
              </w:tabs>
              <w:jc w:val="left"/>
              <w:rPr>
                <w:b/>
                <w:bCs/>
              </w:rPr>
            </w:pPr>
            <w:r w:rsidRPr="00277545">
              <w:rPr>
                <w:b/>
                <w:bCs/>
              </w:rPr>
              <w:t>20.947.550</w:t>
            </w:r>
          </w:p>
        </w:tc>
      </w:tr>
      <w:tr w:rsidR="005B715C" w:rsidRPr="00C64FA0" w14:paraId="22C568D6" w14:textId="77777777" w:rsidTr="009E3E10">
        <w:tc>
          <w:tcPr>
            <w:tcW w:w="5620" w:type="dxa"/>
          </w:tcPr>
          <w:p w14:paraId="4E907E22" w14:textId="77777777" w:rsidR="005B715C" w:rsidRPr="006C3065" w:rsidRDefault="005B715C" w:rsidP="005B715C">
            <w:pPr>
              <w:pStyle w:val="Texto"/>
              <w:jc w:val="left"/>
            </w:pPr>
            <w:r w:rsidRPr="006C3065">
              <w:t xml:space="preserve">Tasa de impuesto </w:t>
            </w:r>
          </w:p>
        </w:tc>
        <w:tc>
          <w:tcPr>
            <w:tcW w:w="1440" w:type="dxa"/>
            <w:tcBorders>
              <w:bottom w:val="single" w:sz="6" w:space="0" w:color="auto"/>
            </w:tcBorders>
          </w:tcPr>
          <w:p w14:paraId="1843C887" w14:textId="2B05B63D" w:rsidR="005B715C" w:rsidRPr="006C3065" w:rsidRDefault="00000AE1" w:rsidP="009E3E10">
            <w:pPr>
              <w:pStyle w:val="Texto"/>
              <w:tabs>
                <w:tab w:val="decimal" w:pos="1094"/>
              </w:tabs>
              <w:jc w:val="left"/>
            </w:pPr>
            <w:r>
              <w:t>30</w:t>
            </w:r>
            <w:r w:rsidR="00417B07" w:rsidRPr="00417B07">
              <w:t>%</w:t>
            </w:r>
          </w:p>
        </w:tc>
        <w:tc>
          <w:tcPr>
            <w:tcW w:w="162" w:type="dxa"/>
          </w:tcPr>
          <w:p w14:paraId="7B70A547" w14:textId="77777777" w:rsidR="005B715C" w:rsidRPr="006C3065" w:rsidRDefault="005B715C" w:rsidP="005B715C">
            <w:pPr>
              <w:pStyle w:val="Texto"/>
              <w:tabs>
                <w:tab w:val="decimal" w:pos="900"/>
              </w:tabs>
            </w:pPr>
          </w:p>
        </w:tc>
        <w:tc>
          <w:tcPr>
            <w:tcW w:w="1458" w:type="dxa"/>
            <w:tcBorders>
              <w:bottom w:val="single" w:sz="6" w:space="0" w:color="auto"/>
            </w:tcBorders>
          </w:tcPr>
          <w:p w14:paraId="2B818483" w14:textId="5BE61351" w:rsidR="005B715C" w:rsidRPr="006C3065" w:rsidRDefault="00E34B3E" w:rsidP="009E3E10">
            <w:pPr>
              <w:pStyle w:val="Texto"/>
              <w:tabs>
                <w:tab w:val="decimal" w:pos="1094"/>
              </w:tabs>
              <w:jc w:val="left"/>
            </w:pPr>
            <w:r w:rsidRPr="00E34B3E">
              <w:t>30%</w:t>
            </w:r>
          </w:p>
        </w:tc>
      </w:tr>
      <w:tr w:rsidR="005B715C" w:rsidRPr="006C3065" w14:paraId="5A0CD069" w14:textId="77777777" w:rsidTr="009E3E10">
        <w:tc>
          <w:tcPr>
            <w:tcW w:w="5620" w:type="dxa"/>
          </w:tcPr>
          <w:p w14:paraId="38A83C65" w14:textId="2E8270F8" w:rsidR="005B715C" w:rsidRPr="006C3065" w:rsidRDefault="005B715C" w:rsidP="005B715C">
            <w:pPr>
              <w:pStyle w:val="Texto"/>
              <w:jc w:val="left"/>
              <w:rPr>
                <w:b/>
              </w:rPr>
            </w:pPr>
            <w:r w:rsidRPr="006C3065">
              <w:rPr>
                <w:b/>
              </w:rPr>
              <w:t xml:space="preserve">Resultado del </w:t>
            </w:r>
            <w:r w:rsidR="00787C19" w:rsidRPr="00787C19">
              <w:rPr>
                <w:b/>
              </w:rPr>
              <w:t>período</w:t>
            </w:r>
            <w:r w:rsidRPr="006C3065">
              <w:rPr>
                <w:b/>
              </w:rPr>
              <w:t xml:space="preserve"> por la tasa del impuesto</w:t>
            </w:r>
          </w:p>
        </w:tc>
        <w:tc>
          <w:tcPr>
            <w:tcW w:w="1440" w:type="dxa"/>
          </w:tcPr>
          <w:p w14:paraId="2921D233" w14:textId="5D31B640" w:rsidR="005B715C" w:rsidRPr="005B715C" w:rsidRDefault="00417B07" w:rsidP="009E3E10">
            <w:pPr>
              <w:pStyle w:val="Texto"/>
              <w:tabs>
                <w:tab w:val="decimal" w:pos="1252"/>
              </w:tabs>
              <w:jc w:val="left"/>
              <w:rPr>
                <w:b/>
                <w:bCs/>
              </w:rPr>
            </w:pPr>
            <w:r w:rsidRPr="00417B07">
              <w:rPr>
                <w:b/>
                <w:bCs/>
              </w:rPr>
              <w:t>(</w:t>
            </w:r>
            <w:r w:rsidR="00000AE1">
              <w:rPr>
                <w:b/>
                <w:bCs/>
              </w:rPr>
              <w:t>8.278.842</w:t>
            </w:r>
            <w:r w:rsidRPr="00417B07">
              <w:rPr>
                <w:b/>
                <w:bCs/>
              </w:rPr>
              <w:t>)</w:t>
            </w:r>
          </w:p>
        </w:tc>
        <w:tc>
          <w:tcPr>
            <w:tcW w:w="162" w:type="dxa"/>
          </w:tcPr>
          <w:p w14:paraId="1189AA66" w14:textId="77777777" w:rsidR="005B715C" w:rsidRPr="006C3065" w:rsidRDefault="005B715C" w:rsidP="005B715C">
            <w:pPr>
              <w:pStyle w:val="Texto"/>
              <w:tabs>
                <w:tab w:val="decimal" w:pos="1350"/>
              </w:tabs>
              <w:rPr>
                <w:b/>
                <w:bCs/>
              </w:rPr>
            </w:pPr>
          </w:p>
        </w:tc>
        <w:tc>
          <w:tcPr>
            <w:tcW w:w="1458" w:type="dxa"/>
          </w:tcPr>
          <w:p w14:paraId="695AC38C" w14:textId="2B372741" w:rsidR="005B715C" w:rsidRPr="00211D54" w:rsidRDefault="00277545" w:rsidP="009E3E10">
            <w:pPr>
              <w:pStyle w:val="Texto"/>
              <w:tabs>
                <w:tab w:val="decimal" w:pos="1252"/>
              </w:tabs>
              <w:jc w:val="left"/>
              <w:rPr>
                <w:b/>
                <w:bCs/>
              </w:rPr>
            </w:pPr>
            <w:r w:rsidRPr="00277545">
              <w:rPr>
                <w:b/>
                <w:bCs/>
              </w:rPr>
              <w:t>(6.284.265)</w:t>
            </w:r>
          </w:p>
        </w:tc>
      </w:tr>
      <w:tr w:rsidR="007F7F56" w:rsidRPr="00481CC2" w14:paraId="2A705F3B" w14:textId="77777777" w:rsidTr="007F7F56">
        <w:tc>
          <w:tcPr>
            <w:tcW w:w="5620" w:type="dxa"/>
          </w:tcPr>
          <w:p w14:paraId="2C578926" w14:textId="5EBF0BA1" w:rsidR="007F7F56" w:rsidRPr="00481CC2" w:rsidRDefault="007F7F56" w:rsidP="007F7F56">
            <w:pPr>
              <w:pStyle w:val="Texto"/>
              <w:jc w:val="left"/>
            </w:pPr>
            <w:r w:rsidRPr="00E34B3E">
              <w:t>Efecto por el cambio de tasa</w:t>
            </w:r>
          </w:p>
        </w:tc>
        <w:tc>
          <w:tcPr>
            <w:tcW w:w="1440" w:type="dxa"/>
            <w:tcBorders>
              <w:bottom w:val="single" w:sz="6" w:space="0" w:color="auto"/>
            </w:tcBorders>
          </w:tcPr>
          <w:p w14:paraId="35353047" w14:textId="647DCC4D" w:rsidR="007F7F56" w:rsidRPr="00481CC2" w:rsidRDefault="00000AE1" w:rsidP="007F7F56">
            <w:pPr>
              <w:pStyle w:val="Texto"/>
              <w:tabs>
                <w:tab w:val="decimal" w:pos="1252"/>
              </w:tabs>
              <w:jc w:val="left"/>
            </w:pPr>
            <w:r>
              <w:t>-</w:t>
            </w:r>
            <w:r w:rsidR="005C112C">
              <w:t xml:space="preserve">       </w:t>
            </w:r>
          </w:p>
        </w:tc>
        <w:tc>
          <w:tcPr>
            <w:tcW w:w="162" w:type="dxa"/>
          </w:tcPr>
          <w:p w14:paraId="5489D37B" w14:textId="77777777" w:rsidR="007F7F56" w:rsidRPr="00481CC2" w:rsidRDefault="007F7F56" w:rsidP="007F7F56">
            <w:pPr>
              <w:pStyle w:val="Texto"/>
              <w:tabs>
                <w:tab w:val="decimal" w:pos="1350"/>
              </w:tabs>
            </w:pPr>
          </w:p>
        </w:tc>
        <w:tc>
          <w:tcPr>
            <w:tcW w:w="1458" w:type="dxa"/>
            <w:tcBorders>
              <w:bottom w:val="single" w:sz="6" w:space="0" w:color="auto"/>
            </w:tcBorders>
          </w:tcPr>
          <w:p w14:paraId="4682FEA8" w14:textId="0C4A8876" w:rsidR="007F7F56" w:rsidRPr="00481CC2" w:rsidRDefault="007F7F56" w:rsidP="007F7F56">
            <w:pPr>
              <w:pStyle w:val="Texto"/>
              <w:tabs>
                <w:tab w:val="decimal" w:pos="1252"/>
              </w:tabs>
              <w:jc w:val="left"/>
            </w:pPr>
            <w:r w:rsidRPr="00277545">
              <w:t>791.</w:t>
            </w:r>
            <w:r w:rsidRPr="00A73ABD">
              <w:t>148</w:t>
            </w:r>
          </w:p>
        </w:tc>
      </w:tr>
      <w:tr w:rsidR="007F7F56" w:rsidRPr="006C3065" w14:paraId="350F418F" w14:textId="77777777" w:rsidTr="007F7F56">
        <w:tc>
          <w:tcPr>
            <w:tcW w:w="5620" w:type="dxa"/>
          </w:tcPr>
          <w:p w14:paraId="29AE85DE" w14:textId="77777777" w:rsidR="007F7F56" w:rsidRPr="006C3065" w:rsidRDefault="007F7F56" w:rsidP="007F7F56">
            <w:pPr>
              <w:pStyle w:val="Texto"/>
              <w:jc w:val="left"/>
              <w:rPr>
                <w:b/>
              </w:rPr>
            </w:pPr>
            <w:r w:rsidRPr="006C3065">
              <w:rPr>
                <w:b/>
              </w:rPr>
              <w:t>Cargo a resultados por impuesto a las ganancias</w:t>
            </w:r>
          </w:p>
        </w:tc>
        <w:tc>
          <w:tcPr>
            <w:tcW w:w="1440" w:type="dxa"/>
            <w:tcBorders>
              <w:top w:val="single" w:sz="6" w:space="0" w:color="auto"/>
              <w:bottom w:val="double" w:sz="6" w:space="0" w:color="auto"/>
            </w:tcBorders>
          </w:tcPr>
          <w:p w14:paraId="2752521E" w14:textId="1BABE7FF" w:rsidR="007F7F56" w:rsidRPr="005B715C" w:rsidRDefault="007F7F56" w:rsidP="007F7F56">
            <w:pPr>
              <w:pStyle w:val="Texto"/>
              <w:tabs>
                <w:tab w:val="decimal" w:pos="1252"/>
              </w:tabs>
              <w:jc w:val="left"/>
              <w:rPr>
                <w:b/>
                <w:bCs/>
              </w:rPr>
            </w:pPr>
            <w:r w:rsidRPr="00417B07">
              <w:rPr>
                <w:b/>
                <w:bCs/>
              </w:rPr>
              <w:t>(8.278.842)</w:t>
            </w:r>
          </w:p>
        </w:tc>
        <w:tc>
          <w:tcPr>
            <w:tcW w:w="162" w:type="dxa"/>
          </w:tcPr>
          <w:p w14:paraId="1C2512C8" w14:textId="76405BA0" w:rsidR="007F7F56" w:rsidRPr="006C3065" w:rsidRDefault="007F7F56" w:rsidP="007F7F56">
            <w:pPr>
              <w:pStyle w:val="Texto"/>
              <w:tabs>
                <w:tab w:val="decimal" w:pos="1350"/>
              </w:tabs>
              <w:rPr>
                <w:b/>
                <w:bCs/>
              </w:rPr>
            </w:pPr>
          </w:p>
        </w:tc>
        <w:tc>
          <w:tcPr>
            <w:tcW w:w="1458" w:type="dxa"/>
            <w:tcBorders>
              <w:top w:val="single" w:sz="6" w:space="0" w:color="auto"/>
              <w:bottom w:val="double" w:sz="6" w:space="0" w:color="auto"/>
            </w:tcBorders>
          </w:tcPr>
          <w:p w14:paraId="554E39E1" w14:textId="7F5D6A3D" w:rsidR="007F7F56" w:rsidRPr="007F7F56" w:rsidRDefault="007F7F56" w:rsidP="007F7F56">
            <w:pPr>
              <w:pStyle w:val="Texto"/>
              <w:tabs>
                <w:tab w:val="decimal" w:pos="1252"/>
              </w:tabs>
              <w:jc w:val="left"/>
              <w:rPr>
                <w:b/>
                <w:bCs/>
              </w:rPr>
            </w:pPr>
            <w:r w:rsidRPr="007F7F56">
              <w:rPr>
                <w:b/>
                <w:bCs/>
              </w:rPr>
              <w:t>(5.493.117)</w:t>
            </w:r>
          </w:p>
        </w:tc>
      </w:tr>
    </w:tbl>
    <w:p w14:paraId="0E577B9B" w14:textId="77777777" w:rsidR="00D95E97" w:rsidRDefault="00D95E97" w:rsidP="00D95E97">
      <w:pPr>
        <w:pStyle w:val="Textonota2"/>
      </w:pPr>
      <w:r>
        <w:br w:type="page"/>
      </w:r>
    </w:p>
    <w:p w14:paraId="77B0263B" w14:textId="77777777" w:rsidR="00DF1375" w:rsidRDefault="00DF1375" w:rsidP="00D56393">
      <w:pPr>
        <w:pStyle w:val="Textonota2"/>
      </w:pPr>
    </w:p>
    <w:p w14:paraId="75EC8466" w14:textId="668526BE" w:rsidR="0028784A" w:rsidRDefault="00AF59AD" w:rsidP="008300E8">
      <w:pPr>
        <w:pStyle w:val="Textonota2"/>
      </w:pPr>
      <w:r>
        <w:t xml:space="preserve">En el siguiente cuadro se detalla la composición del pasivo por impuesto a la ganancia diferido, neto al </w:t>
      </w:r>
      <w:r w:rsidR="00DC38FD">
        <w:t xml:space="preserve">31 de </w:t>
      </w:r>
      <w:r w:rsidR="00AB4373">
        <w:t>agosto</w:t>
      </w:r>
      <w:r w:rsidR="00DC38FD">
        <w:t xml:space="preserve"> de 2022</w:t>
      </w:r>
      <w:r w:rsidR="00BB53A3">
        <w:t xml:space="preserve"> y </w:t>
      </w:r>
      <w:r w:rsidR="00E858A4">
        <w:t>al 31 de enero</w:t>
      </w:r>
      <w:r w:rsidR="00BB53A3">
        <w:t xml:space="preserve"> 202</w:t>
      </w:r>
      <w:r w:rsidR="00E858A4">
        <w:t>2</w:t>
      </w:r>
      <w:r>
        <w:t>, respectivamente</w:t>
      </w:r>
      <w:r w:rsidR="00BC5CFB" w:rsidRPr="00BC5CFB">
        <w:t>:</w:t>
      </w:r>
    </w:p>
    <w:p w14:paraId="0DA03EE9" w14:textId="5ACC4FBC" w:rsidR="00BC5CFB" w:rsidRDefault="00BC5CFB" w:rsidP="00D56393">
      <w:pPr>
        <w:pStyle w:val="Textonota2"/>
      </w:pPr>
    </w:p>
    <w:tbl>
      <w:tblPr>
        <w:tblStyle w:val="TableGrid"/>
        <w:tblW w:w="8622" w:type="dxa"/>
        <w:tblInd w:w="1170" w:type="dxa"/>
        <w:tblLayout w:type="fixed"/>
        <w:tblLook w:val="04A0" w:firstRow="1" w:lastRow="0" w:firstColumn="1" w:lastColumn="0" w:noHBand="0" w:noVBand="1"/>
      </w:tblPr>
      <w:tblGrid>
        <w:gridCol w:w="5580"/>
        <w:gridCol w:w="9"/>
        <w:gridCol w:w="1461"/>
        <w:gridCol w:w="156"/>
        <w:gridCol w:w="1416"/>
      </w:tblGrid>
      <w:tr w:rsidR="004E6A32" w:rsidRPr="006C3065" w14:paraId="3F0AEC09" w14:textId="77777777" w:rsidTr="009E3E10">
        <w:tc>
          <w:tcPr>
            <w:tcW w:w="5589" w:type="dxa"/>
            <w:gridSpan w:val="2"/>
          </w:tcPr>
          <w:p w14:paraId="265A2EAF" w14:textId="77777777" w:rsidR="004E6A32" w:rsidRPr="006C3065" w:rsidRDefault="004E6A32" w:rsidP="004E6A32">
            <w:pPr>
              <w:pStyle w:val="Texto"/>
              <w:jc w:val="left"/>
            </w:pPr>
          </w:p>
        </w:tc>
        <w:tc>
          <w:tcPr>
            <w:tcW w:w="1461" w:type="dxa"/>
            <w:tcBorders>
              <w:bottom w:val="single" w:sz="6" w:space="0" w:color="auto"/>
            </w:tcBorders>
          </w:tcPr>
          <w:p w14:paraId="6CBDB82D" w14:textId="35669E19" w:rsidR="004E6A32" w:rsidRPr="006C3065" w:rsidRDefault="004E6A32" w:rsidP="004E6A32">
            <w:pPr>
              <w:pStyle w:val="Texto"/>
              <w:jc w:val="center"/>
              <w:rPr>
                <w:b/>
              </w:rPr>
            </w:pPr>
            <w:r w:rsidRPr="006C3065">
              <w:rPr>
                <w:b/>
              </w:rPr>
              <w:t>3</w:t>
            </w:r>
            <w:r>
              <w:rPr>
                <w:b/>
              </w:rPr>
              <w:t>1</w:t>
            </w:r>
            <w:r w:rsidRPr="006C3065">
              <w:rPr>
                <w:b/>
              </w:rPr>
              <w:t>/</w:t>
            </w:r>
            <w:r w:rsidR="00270D8F">
              <w:rPr>
                <w:b/>
              </w:rPr>
              <w:t>08</w:t>
            </w:r>
            <w:r w:rsidRPr="006C3065">
              <w:rPr>
                <w:b/>
              </w:rPr>
              <w:t>/202</w:t>
            </w:r>
            <w:r>
              <w:rPr>
                <w:b/>
              </w:rPr>
              <w:t>2</w:t>
            </w:r>
          </w:p>
        </w:tc>
        <w:tc>
          <w:tcPr>
            <w:tcW w:w="156" w:type="dxa"/>
          </w:tcPr>
          <w:p w14:paraId="454F96ED" w14:textId="77777777" w:rsidR="004E6A32" w:rsidRPr="006C3065" w:rsidRDefault="004E6A32" w:rsidP="004E6A32">
            <w:pPr>
              <w:pStyle w:val="Texto"/>
              <w:tabs>
                <w:tab w:val="decimal" w:pos="1350"/>
              </w:tabs>
            </w:pPr>
          </w:p>
        </w:tc>
        <w:tc>
          <w:tcPr>
            <w:tcW w:w="1416" w:type="dxa"/>
            <w:tcBorders>
              <w:bottom w:val="single" w:sz="6" w:space="0" w:color="auto"/>
            </w:tcBorders>
          </w:tcPr>
          <w:p w14:paraId="195DD040" w14:textId="4D850F84" w:rsidR="004E6A32" w:rsidRPr="006C3065" w:rsidRDefault="004E6A32" w:rsidP="004E6A32">
            <w:pPr>
              <w:pStyle w:val="Texto"/>
              <w:jc w:val="center"/>
              <w:rPr>
                <w:b/>
              </w:rPr>
            </w:pPr>
            <w:r w:rsidRPr="006C3065">
              <w:rPr>
                <w:b/>
              </w:rPr>
              <w:t>3</w:t>
            </w:r>
            <w:r>
              <w:rPr>
                <w:b/>
              </w:rPr>
              <w:t>1</w:t>
            </w:r>
            <w:r w:rsidRPr="006C3065">
              <w:rPr>
                <w:b/>
              </w:rPr>
              <w:t>/</w:t>
            </w:r>
            <w:r>
              <w:rPr>
                <w:b/>
              </w:rPr>
              <w:t>0</w:t>
            </w:r>
            <w:r w:rsidR="000E4A5F">
              <w:rPr>
                <w:b/>
              </w:rPr>
              <w:t>1</w:t>
            </w:r>
            <w:r w:rsidRPr="006C3065">
              <w:rPr>
                <w:b/>
              </w:rPr>
              <w:t>/20</w:t>
            </w:r>
            <w:r>
              <w:rPr>
                <w:b/>
              </w:rPr>
              <w:t>2</w:t>
            </w:r>
            <w:r w:rsidR="000E4A5F">
              <w:rPr>
                <w:b/>
              </w:rPr>
              <w:t>2</w:t>
            </w:r>
          </w:p>
        </w:tc>
      </w:tr>
      <w:tr w:rsidR="004E6A32" w:rsidRPr="006C3065" w14:paraId="0B3DED69" w14:textId="77777777" w:rsidTr="009E3E10">
        <w:tc>
          <w:tcPr>
            <w:tcW w:w="5580" w:type="dxa"/>
          </w:tcPr>
          <w:p w14:paraId="79B769FE" w14:textId="77777777" w:rsidR="004E6A32" w:rsidRPr="006C3065" w:rsidRDefault="004E6A32" w:rsidP="004E6A32">
            <w:pPr>
              <w:pStyle w:val="Texto"/>
              <w:jc w:val="left"/>
              <w:rPr>
                <w:b/>
              </w:rPr>
            </w:pPr>
            <w:r w:rsidRPr="006C3065">
              <w:rPr>
                <w:b/>
              </w:rPr>
              <w:t>Diferencias temporarias activas:</w:t>
            </w:r>
          </w:p>
        </w:tc>
        <w:tc>
          <w:tcPr>
            <w:tcW w:w="1470" w:type="dxa"/>
            <w:gridSpan w:val="2"/>
            <w:tcBorders>
              <w:top w:val="single" w:sz="6" w:space="0" w:color="auto"/>
            </w:tcBorders>
          </w:tcPr>
          <w:p w14:paraId="0C6A2E49" w14:textId="77777777" w:rsidR="004E6A32" w:rsidRPr="006C3065" w:rsidRDefault="004E6A32" w:rsidP="004E6A32">
            <w:pPr>
              <w:pStyle w:val="Texto"/>
              <w:tabs>
                <w:tab w:val="decimal" w:pos="1299"/>
              </w:tabs>
              <w:jc w:val="left"/>
            </w:pPr>
          </w:p>
        </w:tc>
        <w:tc>
          <w:tcPr>
            <w:tcW w:w="156" w:type="dxa"/>
          </w:tcPr>
          <w:p w14:paraId="607E677B" w14:textId="77777777" w:rsidR="004E6A32" w:rsidRPr="006C3065" w:rsidRDefault="004E6A32" w:rsidP="004E6A32">
            <w:pPr>
              <w:pStyle w:val="Texto"/>
              <w:tabs>
                <w:tab w:val="decimal" w:pos="1350"/>
              </w:tabs>
            </w:pPr>
          </w:p>
        </w:tc>
        <w:tc>
          <w:tcPr>
            <w:tcW w:w="1416" w:type="dxa"/>
            <w:tcBorders>
              <w:top w:val="single" w:sz="6" w:space="0" w:color="auto"/>
            </w:tcBorders>
          </w:tcPr>
          <w:p w14:paraId="6C54C607" w14:textId="77777777" w:rsidR="004E6A32" w:rsidRPr="006C3065" w:rsidRDefault="004E6A32" w:rsidP="009E3E10">
            <w:pPr>
              <w:pStyle w:val="Texto"/>
              <w:tabs>
                <w:tab w:val="decimal" w:pos="1281"/>
              </w:tabs>
            </w:pPr>
          </w:p>
        </w:tc>
      </w:tr>
      <w:tr w:rsidR="009E3E10" w:rsidRPr="006C3065" w14:paraId="3295E242" w14:textId="77777777" w:rsidTr="009E3E10">
        <w:tc>
          <w:tcPr>
            <w:tcW w:w="5580" w:type="dxa"/>
          </w:tcPr>
          <w:p w14:paraId="67968DAA" w14:textId="77777777" w:rsidR="009E3E10" w:rsidRPr="006C3065" w:rsidRDefault="009E3E10" w:rsidP="009E3E10">
            <w:pPr>
              <w:pStyle w:val="Texto"/>
              <w:jc w:val="left"/>
            </w:pPr>
            <w:r w:rsidRPr="006C3065">
              <w:t xml:space="preserve">Activo por impuesto diferido por </w:t>
            </w:r>
            <w:proofErr w:type="spellStart"/>
            <w:r w:rsidRPr="006C3065">
              <w:t>reexpresión</w:t>
            </w:r>
            <w:proofErr w:type="spellEnd"/>
            <w:r w:rsidRPr="006C3065">
              <w:t xml:space="preserve"> impositiva</w:t>
            </w:r>
          </w:p>
        </w:tc>
        <w:tc>
          <w:tcPr>
            <w:tcW w:w="1470" w:type="dxa"/>
            <w:gridSpan w:val="2"/>
          </w:tcPr>
          <w:p w14:paraId="15C5A421" w14:textId="53DBE0EC" w:rsidR="009E3E10" w:rsidRPr="006C3065" w:rsidRDefault="00417B07" w:rsidP="009E3E10">
            <w:pPr>
              <w:pStyle w:val="Texto"/>
              <w:tabs>
                <w:tab w:val="decimal" w:pos="1299"/>
              </w:tabs>
            </w:pPr>
            <w:r w:rsidRPr="00417B07">
              <w:t>2.244.020</w:t>
            </w:r>
          </w:p>
        </w:tc>
        <w:tc>
          <w:tcPr>
            <w:tcW w:w="156" w:type="dxa"/>
          </w:tcPr>
          <w:p w14:paraId="5A3632A5" w14:textId="77777777" w:rsidR="009E3E10" w:rsidRPr="006C3065" w:rsidRDefault="009E3E10" w:rsidP="009E3E10">
            <w:pPr>
              <w:pStyle w:val="Texto"/>
              <w:tabs>
                <w:tab w:val="decimal" w:pos="1350"/>
              </w:tabs>
            </w:pPr>
          </w:p>
        </w:tc>
        <w:tc>
          <w:tcPr>
            <w:tcW w:w="1416" w:type="dxa"/>
          </w:tcPr>
          <w:p w14:paraId="6C41C7AB" w14:textId="3D19147A" w:rsidR="009E3E10" w:rsidRPr="006C3065" w:rsidRDefault="009E3E10" w:rsidP="009E3E10">
            <w:pPr>
              <w:pStyle w:val="Texto"/>
              <w:tabs>
                <w:tab w:val="decimal" w:pos="1281"/>
              </w:tabs>
            </w:pPr>
            <w:r w:rsidRPr="00003928">
              <w:t>861.428</w:t>
            </w:r>
          </w:p>
        </w:tc>
      </w:tr>
      <w:tr w:rsidR="009E3E10" w:rsidRPr="006C3065" w14:paraId="12B3CD8C" w14:textId="77777777" w:rsidTr="009E3E10">
        <w:tc>
          <w:tcPr>
            <w:tcW w:w="5580" w:type="dxa"/>
          </w:tcPr>
          <w:p w14:paraId="0C7195EA" w14:textId="7A3370D7" w:rsidR="009E3E10" w:rsidRPr="006C3065" w:rsidRDefault="009E3E10" w:rsidP="009E3E10">
            <w:pPr>
              <w:pStyle w:val="Texto"/>
              <w:jc w:val="left"/>
            </w:pPr>
            <w:r>
              <w:t>Valor actual de créditos y deudas</w:t>
            </w:r>
          </w:p>
        </w:tc>
        <w:tc>
          <w:tcPr>
            <w:tcW w:w="1470" w:type="dxa"/>
            <w:gridSpan w:val="2"/>
          </w:tcPr>
          <w:p w14:paraId="7C90E2B6" w14:textId="3550A716" w:rsidR="009E3E10" w:rsidRDefault="00417B07" w:rsidP="009E3E10">
            <w:pPr>
              <w:pStyle w:val="Texto"/>
              <w:tabs>
                <w:tab w:val="decimal" w:pos="1299"/>
              </w:tabs>
            </w:pPr>
            <w:r w:rsidRPr="00417B07">
              <w:t>2.009.820</w:t>
            </w:r>
          </w:p>
        </w:tc>
        <w:tc>
          <w:tcPr>
            <w:tcW w:w="156" w:type="dxa"/>
          </w:tcPr>
          <w:p w14:paraId="5D564801" w14:textId="2E326E92" w:rsidR="009E3E10" w:rsidRPr="006C3065" w:rsidRDefault="009E3E10" w:rsidP="009E3E10">
            <w:pPr>
              <w:pStyle w:val="Texto"/>
              <w:tabs>
                <w:tab w:val="decimal" w:pos="1350"/>
              </w:tabs>
            </w:pPr>
          </w:p>
        </w:tc>
        <w:tc>
          <w:tcPr>
            <w:tcW w:w="1416" w:type="dxa"/>
          </w:tcPr>
          <w:p w14:paraId="5215358A" w14:textId="7CF443C9" w:rsidR="009E3E10" w:rsidRPr="00296F90" w:rsidRDefault="009E3E10" w:rsidP="009E3E10">
            <w:pPr>
              <w:pStyle w:val="Texto"/>
              <w:tabs>
                <w:tab w:val="decimal" w:pos="1281"/>
              </w:tabs>
            </w:pPr>
            <w:r w:rsidRPr="00003928">
              <w:t>4.017.070</w:t>
            </w:r>
          </w:p>
        </w:tc>
      </w:tr>
      <w:tr w:rsidR="009E3E10" w:rsidRPr="006C3065" w14:paraId="702DBB78" w14:textId="77777777" w:rsidTr="009E3E10">
        <w:tc>
          <w:tcPr>
            <w:tcW w:w="5580" w:type="dxa"/>
          </w:tcPr>
          <w:p w14:paraId="51404545" w14:textId="77777777" w:rsidR="009E3E10" w:rsidRDefault="009E3E10" w:rsidP="009E3E10">
            <w:pPr>
              <w:pStyle w:val="Texto"/>
              <w:jc w:val="left"/>
            </w:pPr>
            <w:r>
              <w:t>Previsiones</w:t>
            </w:r>
          </w:p>
        </w:tc>
        <w:tc>
          <w:tcPr>
            <w:tcW w:w="1470" w:type="dxa"/>
            <w:gridSpan w:val="2"/>
          </w:tcPr>
          <w:p w14:paraId="29AE55FD" w14:textId="7226B94D" w:rsidR="009E3E10" w:rsidRPr="00C64ED5" w:rsidRDefault="00417B07" w:rsidP="009E3E10">
            <w:pPr>
              <w:pStyle w:val="Texto"/>
              <w:tabs>
                <w:tab w:val="decimal" w:pos="1299"/>
              </w:tabs>
            </w:pPr>
            <w:r w:rsidRPr="00417B07">
              <w:t>348.826</w:t>
            </w:r>
          </w:p>
        </w:tc>
        <w:tc>
          <w:tcPr>
            <w:tcW w:w="156" w:type="dxa"/>
          </w:tcPr>
          <w:p w14:paraId="2025904C" w14:textId="77777777" w:rsidR="009E3E10" w:rsidRPr="006C3065" w:rsidRDefault="009E3E10" w:rsidP="009E3E10">
            <w:pPr>
              <w:pStyle w:val="Texto"/>
              <w:tabs>
                <w:tab w:val="decimal" w:pos="1350"/>
              </w:tabs>
            </w:pPr>
          </w:p>
        </w:tc>
        <w:tc>
          <w:tcPr>
            <w:tcW w:w="1416" w:type="dxa"/>
          </w:tcPr>
          <w:p w14:paraId="5C1D6EBA" w14:textId="509323B1" w:rsidR="009E3E10" w:rsidRPr="009666EF" w:rsidRDefault="009E3E10" w:rsidP="009E3E10">
            <w:pPr>
              <w:pStyle w:val="Texto"/>
              <w:tabs>
                <w:tab w:val="decimal" w:pos="1281"/>
              </w:tabs>
            </w:pPr>
            <w:r w:rsidRPr="00003928">
              <w:t>1.522.114</w:t>
            </w:r>
          </w:p>
        </w:tc>
      </w:tr>
      <w:tr w:rsidR="009E3E10" w:rsidRPr="006C3065" w14:paraId="749F5269" w14:textId="77777777" w:rsidTr="009E3E10">
        <w:tc>
          <w:tcPr>
            <w:tcW w:w="5580" w:type="dxa"/>
          </w:tcPr>
          <w:p w14:paraId="61557C6F" w14:textId="77777777" w:rsidR="009E3E10" w:rsidRPr="006C3065" w:rsidRDefault="009E3E10" w:rsidP="009E3E10">
            <w:pPr>
              <w:pStyle w:val="Texto"/>
              <w:jc w:val="left"/>
              <w:rPr>
                <w:b/>
              </w:rPr>
            </w:pPr>
            <w:r w:rsidRPr="006C3065">
              <w:rPr>
                <w:b/>
              </w:rPr>
              <w:t>Subtotal diferencias temporarias activas</w:t>
            </w:r>
          </w:p>
        </w:tc>
        <w:tc>
          <w:tcPr>
            <w:tcW w:w="1470" w:type="dxa"/>
            <w:gridSpan w:val="2"/>
            <w:tcBorders>
              <w:top w:val="single" w:sz="6" w:space="0" w:color="auto"/>
              <w:bottom w:val="single" w:sz="6" w:space="0" w:color="auto"/>
            </w:tcBorders>
          </w:tcPr>
          <w:p w14:paraId="27938D56" w14:textId="529FB5A9" w:rsidR="009E3E10" w:rsidRPr="005B715C" w:rsidRDefault="00417B07" w:rsidP="009E3E10">
            <w:pPr>
              <w:pStyle w:val="Texto"/>
              <w:tabs>
                <w:tab w:val="decimal" w:pos="1299"/>
              </w:tabs>
              <w:rPr>
                <w:b/>
                <w:bCs/>
              </w:rPr>
            </w:pPr>
            <w:r w:rsidRPr="00417B07">
              <w:rPr>
                <w:b/>
                <w:bCs/>
              </w:rPr>
              <w:t>4.602.666</w:t>
            </w:r>
          </w:p>
        </w:tc>
        <w:tc>
          <w:tcPr>
            <w:tcW w:w="156" w:type="dxa"/>
          </w:tcPr>
          <w:p w14:paraId="62A1DC01" w14:textId="77777777" w:rsidR="009E3E10" w:rsidRPr="006C3065" w:rsidRDefault="009E3E10" w:rsidP="009E3E10">
            <w:pPr>
              <w:pStyle w:val="Texto"/>
              <w:tabs>
                <w:tab w:val="decimal" w:pos="1350"/>
              </w:tabs>
              <w:rPr>
                <w:b/>
                <w:bCs/>
              </w:rPr>
            </w:pPr>
          </w:p>
        </w:tc>
        <w:tc>
          <w:tcPr>
            <w:tcW w:w="1416" w:type="dxa"/>
            <w:tcBorders>
              <w:top w:val="single" w:sz="6" w:space="0" w:color="auto"/>
              <w:bottom w:val="single" w:sz="6" w:space="0" w:color="auto"/>
            </w:tcBorders>
          </w:tcPr>
          <w:p w14:paraId="7682024E" w14:textId="5381A04A" w:rsidR="009E3E10" w:rsidRPr="009E3E10" w:rsidRDefault="009E3E10" w:rsidP="009E3E10">
            <w:pPr>
              <w:pStyle w:val="Texto"/>
              <w:tabs>
                <w:tab w:val="decimal" w:pos="1281"/>
              </w:tabs>
              <w:rPr>
                <w:b/>
                <w:bCs/>
              </w:rPr>
            </w:pPr>
            <w:r w:rsidRPr="009E3E10">
              <w:rPr>
                <w:b/>
                <w:bCs/>
              </w:rPr>
              <w:t>6.400.612</w:t>
            </w:r>
          </w:p>
        </w:tc>
      </w:tr>
      <w:tr w:rsidR="009E3E10" w:rsidRPr="006C3065" w14:paraId="5447EE76" w14:textId="77777777" w:rsidTr="009E3E10">
        <w:tc>
          <w:tcPr>
            <w:tcW w:w="5580" w:type="dxa"/>
          </w:tcPr>
          <w:p w14:paraId="1F296B86" w14:textId="77777777" w:rsidR="009E3E10" w:rsidRPr="006C3065" w:rsidRDefault="009E3E10" w:rsidP="009E3E10">
            <w:pPr>
              <w:pStyle w:val="Texto"/>
              <w:jc w:val="left"/>
            </w:pPr>
          </w:p>
        </w:tc>
        <w:tc>
          <w:tcPr>
            <w:tcW w:w="1470" w:type="dxa"/>
            <w:gridSpan w:val="2"/>
            <w:tcBorders>
              <w:top w:val="single" w:sz="6" w:space="0" w:color="auto"/>
            </w:tcBorders>
          </w:tcPr>
          <w:p w14:paraId="130EC461" w14:textId="77450679" w:rsidR="009E3E10" w:rsidRPr="006C3065" w:rsidRDefault="009E3E10" w:rsidP="009E3E10">
            <w:pPr>
              <w:pStyle w:val="Texto"/>
              <w:tabs>
                <w:tab w:val="decimal" w:pos="1299"/>
              </w:tabs>
            </w:pPr>
          </w:p>
        </w:tc>
        <w:tc>
          <w:tcPr>
            <w:tcW w:w="156" w:type="dxa"/>
          </w:tcPr>
          <w:p w14:paraId="389088C4" w14:textId="77777777" w:rsidR="009E3E10" w:rsidRPr="006C3065" w:rsidRDefault="009E3E10" w:rsidP="009E3E10">
            <w:pPr>
              <w:pStyle w:val="Texto"/>
              <w:tabs>
                <w:tab w:val="decimal" w:pos="1350"/>
              </w:tabs>
            </w:pPr>
          </w:p>
        </w:tc>
        <w:tc>
          <w:tcPr>
            <w:tcW w:w="1416" w:type="dxa"/>
            <w:tcBorders>
              <w:top w:val="single" w:sz="6" w:space="0" w:color="auto"/>
            </w:tcBorders>
          </w:tcPr>
          <w:p w14:paraId="1BDBA4A4" w14:textId="77777777" w:rsidR="009E3E10" w:rsidRPr="006C3065" w:rsidRDefault="009E3E10" w:rsidP="009E3E10">
            <w:pPr>
              <w:pStyle w:val="Texto"/>
              <w:tabs>
                <w:tab w:val="decimal" w:pos="1281"/>
              </w:tabs>
            </w:pPr>
          </w:p>
        </w:tc>
      </w:tr>
      <w:tr w:rsidR="009E3E10" w:rsidRPr="006C3065" w14:paraId="59B9B9BC" w14:textId="77777777" w:rsidTr="009E3E10">
        <w:tc>
          <w:tcPr>
            <w:tcW w:w="5580" w:type="dxa"/>
          </w:tcPr>
          <w:p w14:paraId="6693F843" w14:textId="77777777" w:rsidR="009E3E10" w:rsidRPr="006C3065" w:rsidRDefault="009E3E10" w:rsidP="009E3E10">
            <w:pPr>
              <w:pStyle w:val="Texto"/>
              <w:jc w:val="left"/>
              <w:rPr>
                <w:b/>
              </w:rPr>
            </w:pPr>
            <w:r w:rsidRPr="006C3065">
              <w:rPr>
                <w:b/>
              </w:rPr>
              <w:t>Diferencias temporarias pasivas:</w:t>
            </w:r>
          </w:p>
        </w:tc>
        <w:tc>
          <w:tcPr>
            <w:tcW w:w="1470" w:type="dxa"/>
            <w:gridSpan w:val="2"/>
          </w:tcPr>
          <w:p w14:paraId="55A8028C" w14:textId="77777777" w:rsidR="009E3E10" w:rsidRPr="006C3065" w:rsidRDefault="009E3E10" w:rsidP="009E3E10">
            <w:pPr>
              <w:pStyle w:val="Texto"/>
              <w:tabs>
                <w:tab w:val="decimal" w:pos="1299"/>
              </w:tabs>
            </w:pPr>
          </w:p>
        </w:tc>
        <w:tc>
          <w:tcPr>
            <w:tcW w:w="156" w:type="dxa"/>
          </w:tcPr>
          <w:p w14:paraId="29769764" w14:textId="77777777" w:rsidR="009E3E10" w:rsidRPr="006C3065" w:rsidRDefault="009E3E10" w:rsidP="009E3E10">
            <w:pPr>
              <w:pStyle w:val="Texto"/>
              <w:tabs>
                <w:tab w:val="decimal" w:pos="1350"/>
              </w:tabs>
            </w:pPr>
          </w:p>
        </w:tc>
        <w:tc>
          <w:tcPr>
            <w:tcW w:w="1416" w:type="dxa"/>
          </w:tcPr>
          <w:p w14:paraId="459AABB3" w14:textId="77777777" w:rsidR="009E3E10" w:rsidRPr="006C3065" w:rsidRDefault="009E3E10" w:rsidP="009E3E10">
            <w:pPr>
              <w:pStyle w:val="Texto"/>
              <w:tabs>
                <w:tab w:val="decimal" w:pos="1281"/>
              </w:tabs>
            </w:pPr>
          </w:p>
        </w:tc>
      </w:tr>
      <w:tr w:rsidR="009E3E10" w:rsidRPr="006C3065" w14:paraId="115B3743" w14:textId="77777777" w:rsidTr="007F7F56">
        <w:tc>
          <w:tcPr>
            <w:tcW w:w="5580" w:type="dxa"/>
          </w:tcPr>
          <w:p w14:paraId="567D99B2" w14:textId="77777777" w:rsidR="009E3E10" w:rsidRPr="006C3065" w:rsidRDefault="009E3E10" w:rsidP="009E3E10">
            <w:pPr>
              <w:pStyle w:val="Texto"/>
              <w:jc w:val="left"/>
            </w:pPr>
            <w:r w:rsidRPr="006C3065">
              <w:t>Bienes de cambio</w:t>
            </w:r>
          </w:p>
        </w:tc>
        <w:tc>
          <w:tcPr>
            <w:tcW w:w="1470" w:type="dxa"/>
            <w:gridSpan w:val="2"/>
          </w:tcPr>
          <w:p w14:paraId="2B7E1F40" w14:textId="5408E371" w:rsidR="009E3E10" w:rsidRPr="006C3065" w:rsidRDefault="00CC5FDD" w:rsidP="009E3E10">
            <w:pPr>
              <w:pStyle w:val="Texto"/>
              <w:tabs>
                <w:tab w:val="decimal" w:pos="1299"/>
              </w:tabs>
            </w:pPr>
            <w:r w:rsidRPr="00417B07">
              <w:t>(7.330.238)</w:t>
            </w:r>
          </w:p>
        </w:tc>
        <w:tc>
          <w:tcPr>
            <w:tcW w:w="156" w:type="dxa"/>
          </w:tcPr>
          <w:p w14:paraId="2081AF12" w14:textId="77777777" w:rsidR="009E3E10" w:rsidRPr="006C3065" w:rsidRDefault="009E3E10" w:rsidP="009E3E10">
            <w:pPr>
              <w:pStyle w:val="Texto"/>
              <w:tabs>
                <w:tab w:val="decimal" w:pos="1350"/>
              </w:tabs>
            </w:pPr>
          </w:p>
        </w:tc>
        <w:tc>
          <w:tcPr>
            <w:tcW w:w="1416" w:type="dxa"/>
          </w:tcPr>
          <w:p w14:paraId="2A2610B2" w14:textId="3C8ACB2F" w:rsidR="009E3E10" w:rsidRPr="006C3065" w:rsidRDefault="009E3E10" w:rsidP="009E3E10">
            <w:pPr>
              <w:pStyle w:val="Texto"/>
              <w:tabs>
                <w:tab w:val="decimal" w:pos="1281"/>
              </w:tabs>
            </w:pPr>
            <w:r w:rsidRPr="00003928">
              <w:t>(10.306.</w:t>
            </w:r>
            <w:r w:rsidR="00CC5FDD" w:rsidRPr="00AB31AD">
              <w:t>895</w:t>
            </w:r>
            <w:r w:rsidRPr="00003928">
              <w:t>)</w:t>
            </w:r>
          </w:p>
        </w:tc>
      </w:tr>
      <w:tr w:rsidR="009E3E10" w:rsidRPr="006C3065" w14:paraId="1D1EACA9" w14:textId="77777777" w:rsidTr="007F7F56">
        <w:tc>
          <w:tcPr>
            <w:tcW w:w="5580" w:type="dxa"/>
          </w:tcPr>
          <w:p w14:paraId="3B34370C" w14:textId="77777777" w:rsidR="009E3E10" w:rsidRPr="006C3065" w:rsidRDefault="009E3E10" w:rsidP="009E3E10">
            <w:pPr>
              <w:pStyle w:val="Texto"/>
              <w:jc w:val="left"/>
            </w:pPr>
            <w:r w:rsidRPr="006C3065">
              <w:t>Bienes de uso</w:t>
            </w:r>
          </w:p>
        </w:tc>
        <w:tc>
          <w:tcPr>
            <w:tcW w:w="1470" w:type="dxa"/>
            <w:gridSpan w:val="2"/>
          </w:tcPr>
          <w:p w14:paraId="5D30A83D" w14:textId="44FFA5A6" w:rsidR="009E3E10" w:rsidRPr="006C3065" w:rsidRDefault="00CC5FDD" w:rsidP="009E3E10">
            <w:pPr>
              <w:pStyle w:val="Texto"/>
              <w:tabs>
                <w:tab w:val="decimal" w:pos="1299"/>
              </w:tabs>
            </w:pPr>
            <w:r w:rsidRPr="00417B07">
              <w:t>(82.764.380)</w:t>
            </w:r>
          </w:p>
        </w:tc>
        <w:tc>
          <w:tcPr>
            <w:tcW w:w="156" w:type="dxa"/>
          </w:tcPr>
          <w:p w14:paraId="2EB3270B" w14:textId="77777777" w:rsidR="009E3E10" w:rsidRPr="006C3065" w:rsidRDefault="009E3E10" w:rsidP="009E3E10">
            <w:pPr>
              <w:pStyle w:val="Texto"/>
              <w:tabs>
                <w:tab w:val="decimal" w:pos="1350"/>
              </w:tabs>
            </w:pPr>
          </w:p>
        </w:tc>
        <w:tc>
          <w:tcPr>
            <w:tcW w:w="1416" w:type="dxa"/>
          </w:tcPr>
          <w:p w14:paraId="29EDA6A4" w14:textId="7F868954" w:rsidR="009E3E10" w:rsidRPr="00E34B3E" w:rsidRDefault="009E3E10" w:rsidP="009E3E10">
            <w:pPr>
              <w:pStyle w:val="Texto"/>
              <w:tabs>
                <w:tab w:val="decimal" w:pos="1281"/>
              </w:tabs>
            </w:pPr>
            <w:r w:rsidRPr="00003928">
              <w:t>(81.677.905)</w:t>
            </w:r>
          </w:p>
        </w:tc>
      </w:tr>
      <w:tr w:rsidR="009E3E10" w:rsidRPr="006C3065" w14:paraId="6F259799" w14:textId="77777777" w:rsidTr="007F7F56">
        <w:tc>
          <w:tcPr>
            <w:tcW w:w="5580" w:type="dxa"/>
          </w:tcPr>
          <w:p w14:paraId="0FA185AA" w14:textId="77777777" w:rsidR="009E3E10" w:rsidRPr="006C3065" w:rsidRDefault="009E3E10" w:rsidP="009E3E10">
            <w:pPr>
              <w:pStyle w:val="Texto"/>
              <w:jc w:val="left"/>
              <w:rPr>
                <w:b/>
              </w:rPr>
            </w:pPr>
            <w:r w:rsidRPr="006C3065">
              <w:rPr>
                <w:b/>
              </w:rPr>
              <w:t>Subtotal diferencias temporarias pasivas</w:t>
            </w:r>
          </w:p>
        </w:tc>
        <w:tc>
          <w:tcPr>
            <w:tcW w:w="1470" w:type="dxa"/>
            <w:gridSpan w:val="2"/>
            <w:tcBorders>
              <w:top w:val="single" w:sz="6" w:space="0" w:color="auto"/>
              <w:bottom w:val="single" w:sz="6" w:space="0" w:color="auto"/>
            </w:tcBorders>
          </w:tcPr>
          <w:p w14:paraId="42917431" w14:textId="161D59EB" w:rsidR="009E3E10" w:rsidRPr="005B715C" w:rsidRDefault="00CC5FDD" w:rsidP="009E3E10">
            <w:pPr>
              <w:pStyle w:val="Texto"/>
              <w:tabs>
                <w:tab w:val="decimal" w:pos="1299"/>
              </w:tabs>
              <w:rPr>
                <w:b/>
                <w:bCs/>
              </w:rPr>
            </w:pPr>
            <w:r w:rsidRPr="00417B07">
              <w:rPr>
                <w:b/>
                <w:bCs/>
              </w:rPr>
              <w:t>(90.094.618)</w:t>
            </w:r>
          </w:p>
        </w:tc>
        <w:tc>
          <w:tcPr>
            <w:tcW w:w="156" w:type="dxa"/>
          </w:tcPr>
          <w:p w14:paraId="612366CC" w14:textId="77777777" w:rsidR="009E3E10" w:rsidRPr="00680992" w:rsidRDefault="009E3E10" w:rsidP="009E3E10">
            <w:pPr>
              <w:pStyle w:val="Texto"/>
              <w:tabs>
                <w:tab w:val="decimal" w:pos="1350"/>
              </w:tabs>
              <w:rPr>
                <w:b/>
                <w:bCs/>
              </w:rPr>
            </w:pPr>
          </w:p>
        </w:tc>
        <w:tc>
          <w:tcPr>
            <w:tcW w:w="1416" w:type="dxa"/>
            <w:tcBorders>
              <w:top w:val="single" w:sz="6" w:space="0" w:color="auto"/>
              <w:bottom w:val="single" w:sz="6" w:space="0" w:color="auto"/>
            </w:tcBorders>
          </w:tcPr>
          <w:p w14:paraId="262B88A3" w14:textId="268C9BF0" w:rsidR="009E3E10" w:rsidRPr="007F7F56" w:rsidRDefault="009E3E10" w:rsidP="009E3E10">
            <w:pPr>
              <w:pStyle w:val="Texto"/>
              <w:tabs>
                <w:tab w:val="decimal" w:pos="1281"/>
              </w:tabs>
              <w:rPr>
                <w:b/>
                <w:bCs/>
              </w:rPr>
            </w:pPr>
            <w:r w:rsidRPr="007F7F56">
              <w:rPr>
                <w:b/>
                <w:bCs/>
              </w:rPr>
              <w:t>(91.984.</w:t>
            </w:r>
            <w:r w:rsidR="00CC5FDD" w:rsidRPr="007F7F56">
              <w:rPr>
                <w:b/>
                <w:bCs/>
              </w:rPr>
              <w:t>800</w:t>
            </w:r>
            <w:r w:rsidRPr="007F7F56">
              <w:rPr>
                <w:b/>
                <w:bCs/>
              </w:rPr>
              <w:t>)</w:t>
            </w:r>
          </w:p>
        </w:tc>
      </w:tr>
      <w:tr w:rsidR="009E3E10" w:rsidRPr="006C3065" w14:paraId="5873C4A8" w14:textId="77777777" w:rsidTr="007F7F56">
        <w:tc>
          <w:tcPr>
            <w:tcW w:w="5580" w:type="dxa"/>
          </w:tcPr>
          <w:p w14:paraId="494467A3" w14:textId="77777777" w:rsidR="009E3E10" w:rsidRPr="006C3065" w:rsidRDefault="009E3E10" w:rsidP="009E3E10">
            <w:pPr>
              <w:pStyle w:val="Texto"/>
              <w:jc w:val="left"/>
              <w:rPr>
                <w:b/>
              </w:rPr>
            </w:pPr>
            <w:proofErr w:type="gramStart"/>
            <w:r w:rsidRPr="006C3065">
              <w:rPr>
                <w:b/>
              </w:rPr>
              <w:t>Total</w:t>
            </w:r>
            <w:proofErr w:type="gramEnd"/>
            <w:r w:rsidRPr="006C3065">
              <w:rPr>
                <w:b/>
              </w:rPr>
              <w:t xml:space="preserve"> pasivo por impuesto a las ganancias diferido neto</w:t>
            </w:r>
          </w:p>
        </w:tc>
        <w:tc>
          <w:tcPr>
            <w:tcW w:w="1470" w:type="dxa"/>
            <w:gridSpan w:val="2"/>
            <w:tcBorders>
              <w:top w:val="single" w:sz="6" w:space="0" w:color="auto"/>
              <w:bottom w:val="double" w:sz="6" w:space="0" w:color="auto"/>
            </w:tcBorders>
          </w:tcPr>
          <w:p w14:paraId="6048B19A" w14:textId="7BAC3840" w:rsidR="009E3E10" w:rsidRPr="005B715C" w:rsidRDefault="00CC5FDD" w:rsidP="009E3E10">
            <w:pPr>
              <w:pStyle w:val="Texto"/>
              <w:tabs>
                <w:tab w:val="decimal" w:pos="1299"/>
              </w:tabs>
              <w:rPr>
                <w:b/>
                <w:bCs/>
              </w:rPr>
            </w:pPr>
            <w:r w:rsidRPr="00417B07">
              <w:rPr>
                <w:b/>
                <w:bCs/>
              </w:rPr>
              <w:t>(85.491.952)</w:t>
            </w:r>
          </w:p>
        </w:tc>
        <w:tc>
          <w:tcPr>
            <w:tcW w:w="156" w:type="dxa"/>
          </w:tcPr>
          <w:p w14:paraId="5FD25588" w14:textId="77777777" w:rsidR="009E3E10" w:rsidRPr="006C3065" w:rsidRDefault="009E3E10" w:rsidP="009E3E10">
            <w:pPr>
              <w:pStyle w:val="Texto"/>
              <w:tabs>
                <w:tab w:val="decimal" w:pos="1350"/>
              </w:tabs>
              <w:rPr>
                <w:b/>
                <w:bCs/>
              </w:rPr>
            </w:pPr>
          </w:p>
        </w:tc>
        <w:tc>
          <w:tcPr>
            <w:tcW w:w="1416" w:type="dxa"/>
            <w:tcBorders>
              <w:top w:val="single" w:sz="6" w:space="0" w:color="auto"/>
              <w:bottom w:val="double" w:sz="6" w:space="0" w:color="auto"/>
            </w:tcBorders>
          </w:tcPr>
          <w:p w14:paraId="23283486" w14:textId="6B9E7628" w:rsidR="009E3E10" w:rsidRPr="007F7F56" w:rsidRDefault="009E3E10" w:rsidP="009E3E10">
            <w:pPr>
              <w:pStyle w:val="Texto"/>
              <w:tabs>
                <w:tab w:val="decimal" w:pos="1281"/>
              </w:tabs>
              <w:rPr>
                <w:b/>
                <w:bCs/>
              </w:rPr>
            </w:pPr>
            <w:r w:rsidRPr="007F7F56">
              <w:rPr>
                <w:b/>
                <w:bCs/>
              </w:rPr>
              <w:t>(85.584.</w:t>
            </w:r>
            <w:r w:rsidR="00CC5FDD" w:rsidRPr="007F7F56">
              <w:rPr>
                <w:b/>
                <w:bCs/>
              </w:rPr>
              <w:t>188</w:t>
            </w:r>
            <w:r w:rsidRPr="007F7F56">
              <w:rPr>
                <w:b/>
                <w:bCs/>
              </w:rPr>
              <w:t>)</w:t>
            </w:r>
          </w:p>
        </w:tc>
      </w:tr>
    </w:tbl>
    <w:p w14:paraId="7A5F7B1B" w14:textId="77777777" w:rsidR="0068077F" w:rsidRDefault="0068077F" w:rsidP="00362493">
      <w:pPr>
        <w:pStyle w:val="Textonota2"/>
      </w:pPr>
    </w:p>
    <w:p w14:paraId="44898287" w14:textId="77777777" w:rsidR="0028784A" w:rsidRPr="00DB2E7D" w:rsidRDefault="00BF32AA" w:rsidP="000B5E27">
      <w:pPr>
        <w:pStyle w:val="Textonota1"/>
        <w:numPr>
          <w:ilvl w:val="0"/>
          <w:numId w:val="14"/>
        </w:numPr>
        <w:rPr>
          <w:b/>
        </w:rPr>
      </w:pPr>
      <w:r>
        <w:rPr>
          <w:b/>
        </w:rPr>
        <w:t xml:space="preserve">Cuentas del </w:t>
      </w:r>
      <w:r w:rsidR="00AF59AD">
        <w:rPr>
          <w:b/>
        </w:rPr>
        <w:t>patrimonio neto</w:t>
      </w:r>
      <w:r w:rsidR="00242A90">
        <w:rPr>
          <w:b/>
        </w:rPr>
        <w:t>:</w:t>
      </w:r>
    </w:p>
    <w:p w14:paraId="6A614AAF" w14:textId="77777777" w:rsidR="00F935CE" w:rsidRDefault="00F935CE" w:rsidP="00D56393">
      <w:pPr>
        <w:pStyle w:val="Textonota2"/>
      </w:pPr>
    </w:p>
    <w:p w14:paraId="317B0D04" w14:textId="2B2C417B" w:rsidR="00F935CE" w:rsidRDefault="00242A90" w:rsidP="00D56393">
      <w:pPr>
        <w:pStyle w:val="Textonota2"/>
      </w:pPr>
      <w:r>
        <w:t xml:space="preserve">Se encuentran </w:t>
      </w:r>
      <w:proofErr w:type="spellStart"/>
      <w:r>
        <w:t>reexpresadas</w:t>
      </w:r>
      <w:proofErr w:type="spellEnd"/>
      <w:r>
        <w:t xml:space="preserve"> en moneda constante </w:t>
      </w:r>
      <w:proofErr w:type="gramStart"/>
      <w:r>
        <w:t>de acuerdo a</w:t>
      </w:r>
      <w:proofErr w:type="gramEnd"/>
      <w:r>
        <w:t xml:space="preserve"> lo mencionado en la Nota 2.2. el capital social se expone a su valor.</w:t>
      </w:r>
      <w:r w:rsidR="004A2DDD" w:rsidRPr="004A2DDD">
        <w:t xml:space="preserve"> El ajuste derivado de su </w:t>
      </w:r>
      <w:proofErr w:type="spellStart"/>
      <w:r w:rsidR="004A2DDD" w:rsidRPr="004A2DDD">
        <w:t>reexpresión</w:t>
      </w:r>
      <w:proofErr w:type="spellEnd"/>
      <w:r w:rsidR="004A2DDD" w:rsidRPr="004A2DDD">
        <w:t xml:space="preserve"> en moneda constante se expone en la cuenta “Ajuste del capital”.</w:t>
      </w:r>
    </w:p>
    <w:p w14:paraId="23A74660" w14:textId="77777777" w:rsidR="00136B6D" w:rsidRDefault="00136B6D" w:rsidP="00D56393">
      <w:pPr>
        <w:pStyle w:val="Textonota2"/>
      </w:pPr>
    </w:p>
    <w:p w14:paraId="5348CAA9" w14:textId="77777777" w:rsidR="00136B6D" w:rsidRPr="004B26A4" w:rsidRDefault="006C0832" w:rsidP="000B5E27">
      <w:pPr>
        <w:pStyle w:val="Textonota1"/>
        <w:numPr>
          <w:ilvl w:val="0"/>
          <w:numId w:val="14"/>
        </w:numPr>
        <w:rPr>
          <w:b/>
        </w:rPr>
      </w:pPr>
      <w:r w:rsidRPr="006C0832">
        <w:rPr>
          <w:b/>
        </w:rPr>
        <w:t xml:space="preserve">Cuentas del estado </w:t>
      </w:r>
      <w:r w:rsidRPr="004B26A4">
        <w:rPr>
          <w:b/>
        </w:rPr>
        <w:t>de resultados</w:t>
      </w:r>
      <w:r w:rsidR="00166F64" w:rsidRPr="004B26A4">
        <w:rPr>
          <w:b/>
        </w:rPr>
        <w:t>:</w:t>
      </w:r>
    </w:p>
    <w:p w14:paraId="2A93868B" w14:textId="77777777" w:rsidR="00136B6D" w:rsidRPr="004B26A4" w:rsidRDefault="00136B6D" w:rsidP="00D56393">
      <w:pPr>
        <w:pStyle w:val="Textonota2"/>
      </w:pPr>
    </w:p>
    <w:p w14:paraId="789D5178" w14:textId="77777777" w:rsidR="000235C8" w:rsidRPr="004B26A4" w:rsidRDefault="000235C8" w:rsidP="00D56393">
      <w:pPr>
        <w:pStyle w:val="Textonota2"/>
      </w:pPr>
      <w:r w:rsidRPr="004B26A4">
        <w:t>Se han aplicado los siguientes criterios:</w:t>
      </w:r>
    </w:p>
    <w:p w14:paraId="464B53AB" w14:textId="77777777" w:rsidR="00A56EDA" w:rsidRPr="004B26A4" w:rsidRDefault="00A56EDA" w:rsidP="00136F6A">
      <w:pPr>
        <w:pStyle w:val="Textonota2"/>
      </w:pPr>
    </w:p>
    <w:p w14:paraId="52D59053" w14:textId="3767A106" w:rsidR="000235C8" w:rsidRPr="004B26A4" w:rsidRDefault="000235C8" w:rsidP="000B5E27">
      <w:pPr>
        <w:pStyle w:val="Textonota2"/>
        <w:numPr>
          <w:ilvl w:val="0"/>
          <w:numId w:val="20"/>
        </w:numPr>
      </w:pPr>
      <w:r w:rsidRPr="004B26A4">
        <w:t xml:space="preserve">Las cuentas que acumulan operaciones monetarias se exponen a sus importes </w:t>
      </w:r>
      <w:proofErr w:type="spellStart"/>
      <w:r w:rsidRPr="004B26A4">
        <w:t>reexpresados</w:t>
      </w:r>
      <w:proofErr w:type="spellEnd"/>
      <w:r w:rsidRPr="004B26A4">
        <w:t xml:space="preserve"> a moneda homogénea del </w:t>
      </w:r>
      <w:r w:rsidR="00DC38FD">
        <w:t xml:space="preserve">31 de </w:t>
      </w:r>
      <w:r w:rsidR="00AB4373">
        <w:t>agosto</w:t>
      </w:r>
      <w:r w:rsidR="00DC38FD">
        <w:t xml:space="preserve"> de 2022</w:t>
      </w:r>
      <w:r w:rsidRPr="004B26A4">
        <w:t xml:space="preserve">, de acuerdo con los lineamientos mencionados en la nota 2.2. </w:t>
      </w:r>
    </w:p>
    <w:p w14:paraId="660EABBF" w14:textId="77777777" w:rsidR="000235C8" w:rsidRPr="004B26A4" w:rsidRDefault="000235C8" w:rsidP="008300E8">
      <w:pPr>
        <w:pStyle w:val="Textonota2"/>
      </w:pPr>
    </w:p>
    <w:p w14:paraId="15084D40" w14:textId="6343A28C" w:rsidR="00C64FA0" w:rsidRDefault="000235C8" w:rsidP="000B5E27">
      <w:pPr>
        <w:pStyle w:val="Textonota2"/>
        <w:numPr>
          <w:ilvl w:val="0"/>
          <w:numId w:val="20"/>
        </w:numPr>
      </w:pPr>
      <w:r w:rsidRPr="004B26A4">
        <w:t xml:space="preserve">Las depreciaciones de los bienes de uso fueron calculadas sobre el valor de los activos respectivos, </w:t>
      </w:r>
      <w:proofErr w:type="spellStart"/>
      <w:r w:rsidRPr="004B26A4">
        <w:t>reexpresados</w:t>
      </w:r>
      <w:proofErr w:type="spellEnd"/>
      <w:r w:rsidRPr="004B26A4">
        <w:t xml:space="preserve"> de acuerdo con lo mencionado en la Nota 2.2. </w:t>
      </w:r>
    </w:p>
    <w:p w14:paraId="73751A37" w14:textId="77777777" w:rsidR="000235C8" w:rsidRPr="004B26A4" w:rsidRDefault="000235C8" w:rsidP="008300E8">
      <w:pPr>
        <w:pStyle w:val="Textonota2"/>
      </w:pPr>
    </w:p>
    <w:p w14:paraId="1EC4ED9E" w14:textId="733E8B54" w:rsidR="00A56EDA" w:rsidRPr="004B26A4" w:rsidRDefault="000235C8" w:rsidP="000B5E27">
      <w:pPr>
        <w:pStyle w:val="Textonota2"/>
        <w:numPr>
          <w:ilvl w:val="0"/>
          <w:numId w:val="20"/>
        </w:numPr>
      </w:pPr>
      <w:r w:rsidRPr="004B26A4">
        <w:t xml:space="preserve">El costo de ventas se basa en el costo medido en valores </w:t>
      </w:r>
      <w:proofErr w:type="spellStart"/>
      <w:r w:rsidRPr="004B26A4">
        <w:t>reexpresados</w:t>
      </w:r>
      <w:proofErr w:type="spellEnd"/>
      <w:r w:rsidRPr="004B26A4">
        <w:t xml:space="preserve"> </w:t>
      </w:r>
      <w:proofErr w:type="gramStart"/>
      <w:r w:rsidRPr="004B26A4">
        <w:t>de acuerdo a</w:t>
      </w:r>
      <w:proofErr w:type="gramEnd"/>
      <w:r w:rsidRPr="004B26A4">
        <w:t xml:space="preserve"> lo mencionado en la nota 2.2.</w:t>
      </w:r>
    </w:p>
    <w:p w14:paraId="03DC9B85" w14:textId="77777777" w:rsidR="000235C8" w:rsidRPr="00CC1F7A" w:rsidRDefault="000235C8" w:rsidP="008300E8">
      <w:pPr>
        <w:pStyle w:val="Textonota2"/>
      </w:pPr>
    </w:p>
    <w:p w14:paraId="4146FDFB" w14:textId="5FC2816C" w:rsidR="000235C8" w:rsidRDefault="000235C8" w:rsidP="000B5E27">
      <w:pPr>
        <w:pStyle w:val="Textonota2"/>
        <w:numPr>
          <w:ilvl w:val="0"/>
          <w:numId w:val="20"/>
        </w:numPr>
      </w:pPr>
      <w:r>
        <w:t xml:space="preserve">Bajo la denominación de “Resultados financieros y por tenencia, neto” se exponen en forma conjunta las ganancias y costos financieros </w:t>
      </w:r>
      <w:proofErr w:type="spellStart"/>
      <w:r>
        <w:t>reexpresados</w:t>
      </w:r>
      <w:proofErr w:type="spellEnd"/>
      <w:r>
        <w:t>, los resultados de inversiones transitorias, el efecto del valor actual de créditos y deudas</w:t>
      </w:r>
      <w:r w:rsidR="00DF1375">
        <w:t>,</w:t>
      </w:r>
      <w:r>
        <w:t xml:space="preserve"> las diferencias de cambio generadas por activos y pasivos en moneda extranjera</w:t>
      </w:r>
      <w:r w:rsidR="00DF1375">
        <w:t xml:space="preserve"> y el RECPAM</w:t>
      </w:r>
      <w:r>
        <w:t>.</w:t>
      </w:r>
    </w:p>
    <w:p w14:paraId="0426E113" w14:textId="1D0B469E" w:rsidR="00E0710E" w:rsidRDefault="00E0710E" w:rsidP="00A71838">
      <w:pPr>
        <w:pStyle w:val="Textonota2"/>
      </w:pPr>
    </w:p>
    <w:p w14:paraId="54A0D3AB" w14:textId="41EAF73B" w:rsidR="00D95E97" w:rsidRDefault="00D95E97" w:rsidP="00DF7E61">
      <w:pPr>
        <w:pStyle w:val="Textonota2"/>
      </w:pPr>
      <w:r>
        <w:br w:type="page"/>
      </w:r>
    </w:p>
    <w:p w14:paraId="6E1B6DFE" w14:textId="77777777" w:rsidR="00CC1F7A" w:rsidRDefault="00CC1F7A" w:rsidP="003D3D7E">
      <w:pPr>
        <w:pStyle w:val="Textonota"/>
      </w:pPr>
    </w:p>
    <w:p w14:paraId="58EB0C1A" w14:textId="77777777" w:rsidR="000F40E2" w:rsidRPr="00262533" w:rsidRDefault="005E197D" w:rsidP="000F40E2">
      <w:pPr>
        <w:pStyle w:val="Ttulonota"/>
        <w:numPr>
          <w:ilvl w:val="0"/>
          <w:numId w:val="2"/>
        </w:numPr>
      </w:pPr>
      <w:r>
        <w:t>COMPOSICIÓN DE LOS PRINCIPALES RUBROS</w:t>
      </w:r>
    </w:p>
    <w:p w14:paraId="41A58D12" w14:textId="77777777" w:rsidR="0083381C" w:rsidRDefault="0083381C" w:rsidP="00B82D44">
      <w:pPr>
        <w:pStyle w:val="Textonota"/>
      </w:pPr>
    </w:p>
    <w:p w14:paraId="3914EF83" w14:textId="6E07471D" w:rsidR="008D4E4D" w:rsidRDefault="002B2A77" w:rsidP="00B82D44">
      <w:pPr>
        <w:pStyle w:val="Textonota"/>
      </w:pPr>
      <w:r>
        <w:t>L</w:t>
      </w:r>
      <w:r w:rsidR="008D4E4D">
        <w:t xml:space="preserve">a composición </w:t>
      </w:r>
      <w:r>
        <w:t>comparativa</w:t>
      </w:r>
      <w:r w:rsidR="008D4E4D">
        <w:t xml:space="preserve"> de los principales rubros del estado de situación patrimonial y del estado de resultados e</w:t>
      </w:r>
      <w:r w:rsidR="00B77F5C">
        <w:t>s</w:t>
      </w:r>
      <w:r w:rsidR="008D4E4D">
        <w:t xml:space="preserve"> la siguiente:</w:t>
      </w:r>
    </w:p>
    <w:p w14:paraId="28402444" w14:textId="77777777" w:rsidR="003770A1" w:rsidRPr="00F33A49" w:rsidRDefault="003770A1" w:rsidP="00B82D44">
      <w:pPr>
        <w:pStyle w:val="Textonota"/>
        <w:rPr>
          <w:sz w:val="10"/>
          <w:szCs w:val="10"/>
        </w:rPr>
      </w:pPr>
    </w:p>
    <w:tbl>
      <w:tblPr>
        <w:tblStyle w:val="TableGrid"/>
        <w:tblW w:w="9486" w:type="dxa"/>
        <w:tblInd w:w="450" w:type="dxa"/>
        <w:tblLayout w:type="fixed"/>
        <w:tblLook w:val="04A0" w:firstRow="1" w:lastRow="0" w:firstColumn="1" w:lastColumn="0" w:noHBand="0" w:noVBand="1"/>
      </w:tblPr>
      <w:tblGrid>
        <w:gridCol w:w="6178"/>
        <w:gridCol w:w="1525"/>
        <w:gridCol w:w="264"/>
        <w:gridCol w:w="1519"/>
      </w:tblGrid>
      <w:tr w:rsidR="00955BF0" w:rsidRPr="00EC4045" w14:paraId="4FE20999" w14:textId="77777777" w:rsidTr="00A96970">
        <w:tc>
          <w:tcPr>
            <w:tcW w:w="6178" w:type="dxa"/>
          </w:tcPr>
          <w:p w14:paraId="5CB5DEA9" w14:textId="77777777" w:rsidR="00955BF0" w:rsidRPr="00EC4045" w:rsidRDefault="00955BF0" w:rsidP="00FB62D6">
            <w:pPr>
              <w:pStyle w:val="Texto"/>
              <w:jc w:val="left"/>
            </w:pPr>
          </w:p>
        </w:tc>
        <w:tc>
          <w:tcPr>
            <w:tcW w:w="1525" w:type="dxa"/>
            <w:tcBorders>
              <w:bottom w:val="single" w:sz="6" w:space="0" w:color="auto"/>
            </w:tcBorders>
          </w:tcPr>
          <w:p w14:paraId="482BE42B" w14:textId="35224436" w:rsidR="00955BF0" w:rsidRPr="00EC4045" w:rsidRDefault="00FF1873" w:rsidP="00FB62D6">
            <w:pPr>
              <w:pStyle w:val="Texto"/>
              <w:jc w:val="center"/>
              <w:rPr>
                <w:b/>
              </w:rPr>
            </w:pPr>
            <w:r w:rsidRPr="00EC4045">
              <w:rPr>
                <w:b/>
              </w:rPr>
              <w:t>3</w:t>
            </w:r>
            <w:r w:rsidR="00BB53A3" w:rsidRPr="00EC4045">
              <w:rPr>
                <w:b/>
              </w:rPr>
              <w:t>1</w:t>
            </w:r>
            <w:r w:rsidRPr="00EC4045">
              <w:rPr>
                <w:b/>
              </w:rPr>
              <w:t>/</w:t>
            </w:r>
            <w:r w:rsidR="00BB53A3" w:rsidRPr="00EC4045">
              <w:rPr>
                <w:b/>
              </w:rPr>
              <w:t>0</w:t>
            </w:r>
            <w:r w:rsidR="00270D8F">
              <w:rPr>
                <w:b/>
              </w:rPr>
              <w:t>8</w:t>
            </w:r>
            <w:r w:rsidRPr="00EC4045">
              <w:rPr>
                <w:b/>
              </w:rPr>
              <w:t>/202</w:t>
            </w:r>
            <w:r w:rsidR="004E6A32">
              <w:rPr>
                <w:b/>
              </w:rPr>
              <w:t>2</w:t>
            </w:r>
          </w:p>
        </w:tc>
        <w:tc>
          <w:tcPr>
            <w:tcW w:w="264" w:type="dxa"/>
          </w:tcPr>
          <w:p w14:paraId="56DD193D" w14:textId="77777777" w:rsidR="00955BF0" w:rsidRPr="00EC4045" w:rsidRDefault="00955BF0" w:rsidP="008300E8">
            <w:pPr>
              <w:pStyle w:val="Texto"/>
            </w:pPr>
          </w:p>
        </w:tc>
        <w:tc>
          <w:tcPr>
            <w:tcW w:w="1519" w:type="dxa"/>
            <w:tcBorders>
              <w:bottom w:val="single" w:sz="6" w:space="0" w:color="auto"/>
            </w:tcBorders>
          </w:tcPr>
          <w:p w14:paraId="7B1E2E45" w14:textId="035BF0E7" w:rsidR="00955BF0" w:rsidRPr="00EC4045" w:rsidRDefault="00FF1873" w:rsidP="00FB62D6">
            <w:pPr>
              <w:pStyle w:val="Texto"/>
              <w:jc w:val="center"/>
              <w:rPr>
                <w:b/>
              </w:rPr>
            </w:pPr>
            <w:r w:rsidRPr="00EC4045">
              <w:rPr>
                <w:b/>
              </w:rPr>
              <w:t>31/0</w:t>
            </w:r>
            <w:r w:rsidR="00516293">
              <w:rPr>
                <w:b/>
              </w:rPr>
              <w:t>1</w:t>
            </w:r>
            <w:r w:rsidRPr="00EC4045">
              <w:rPr>
                <w:b/>
              </w:rPr>
              <w:t>/202</w:t>
            </w:r>
            <w:r w:rsidR="001A24FB">
              <w:rPr>
                <w:b/>
              </w:rPr>
              <w:t>2</w:t>
            </w:r>
          </w:p>
        </w:tc>
      </w:tr>
      <w:tr w:rsidR="00955BF0" w:rsidRPr="00EC4045" w14:paraId="0EF5CA36" w14:textId="77777777" w:rsidTr="00A96970">
        <w:tc>
          <w:tcPr>
            <w:tcW w:w="6178" w:type="dxa"/>
          </w:tcPr>
          <w:p w14:paraId="2D97083A" w14:textId="77777777" w:rsidR="00955BF0" w:rsidRPr="00EC4045" w:rsidRDefault="00955BF0" w:rsidP="000B5E27">
            <w:pPr>
              <w:pStyle w:val="Texto"/>
              <w:numPr>
                <w:ilvl w:val="0"/>
                <w:numId w:val="5"/>
              </w:numPr>
              <w:jc w:val="left"/>
              <w:rPr>
                <w:b/>
              </w:rPr>
            </w:pPr>
            <w:r w:rsidRPr="00EC4045">
              <w:rPr>
                <w:b/>
              </w:rPr>
              <w:t>Caja y bancos</w:t>
            </w:r>
          </w:p>
        </w:tc>
        <w:tc>
          <w:tcPr>
            <w:tcW w:w="1525" w:type="dxa"/>
            <w:tcBorders>
              <w:top w:val="single" w:sz="6" w:space="0" w:color="auto"/>
            </w:tcBorders>
          </w:tcPr>
          <w:p w14:paraId="16236427" w14:textId="77777777" w:rsidR="00955BF0" w:rsidRPr="00EC4045" w:rsidRDefault="00955BF0" w:rsidP="00FB62D6">
            <w:pPr>
              <w:pStyle w:val="Texto"/>
              <w:tabs>
                <w:tab w:val="decimal" w:pos="1350"/>
              </w:tabs>
            </w:pPr>
          </w:p>
        </w:tc>
        <w:tc>
          <w:tcPr>
            <w:tcW w:w="264" w:type="dxa"/>
          </w:tcPr>
          <w:p w14:paraId="66C5DFCB" w14:textId="77777777" w:rsidR="00955BF0" w:rsidRPr="00EC4045" w:rsidRDefault="00955BF0" w:rsidP="008300E8">
            <w:pPr>
              <w:pStyle w:val="Texto"/>
            </w:pPr>
          </w:p>
        </w:tc>
        <w:tc>
          <w:tcPr>
            <w:tcW w:w="1519" w:type="dxa"/>
            <w:tcBorders>
              <w:top w:val="single" w:sz="6" w:space="0" w:color="auto"/>
            </w:tcBorders>
          </w:tcPr>
          <w:p w14:paraId="50274E5B" w14:textId="77777777" w:rsidR="00955BF0" w:rsidRPr="00EC4045" w:rsidRDefault="00955BF0" w:rsidP="000E2ADE">
            <w:pPr>
              <w:pStyle w:val="Texto"/>
              <w:tabs>
                <w:tab w:val="decimal" w:pos="1350"/>
              </w:tabs>
              <w:jc w:val="left"/>
            </w:pPr>
          </w:p>
        </w:tc>
      </w:tr>
      <w:tr w:rsidR="00955BF0" w:rsidRPr="009C0EB7" w14:paraId="2DCECACA" w14:textId="77777777" w:rsidTr="00A96970">
        <w:tc>
          <w:tcPr>
            <w:tcW w:w="6178" w:type="dxa"/>
          </w:tcPr>
          <w:p w14:paraId="065B223B" w14:textId="77777777" w:rsidR="00955BF0" w:rsidRPr="009C0EB7" w:rsidRDefault="00955BF0" w:rsidP="00B77F5C">
            <w:pPr>
              <w:pStyle w:val="Texto"/>
              <w:ind w:left="432"/>
              <w:jc w:val="left"/>
            </w:pPr>
          </w:p>
        </w:tc>
        <w:tc>
          <w:tcPr>
            <w:tcW w:w="1525" w:type="dxa"/>
          </w:tcPr>
          <w:p w14:paraId="713CF624" w14:textId="77777777" w:rsidR="00955BF0" w:rsidRPr="009C0EB7" w:rsidRDefault="00955BF0" w:rsidP="00210E9A">
            <w:pPr>
              <w:pStyle w:val="Texto"/>
              <w:tabs>
                <w:tab w:val="decimal" w:pos="1350"/>
              </w:tabs>
            </w:pPr>
          </w:p>
        </w:tc>
        <w:tc>
          <w:tcPr>
            <w:tcW w:w="264" w:type="dxa"/>
          </w:tcPr>
          <w:p w14:paraId="4ABBB292" w14:textId="77777777" w:rsidR="00955BF0" w:rsidRPr="009C0EB7" w:rsidRDefault="00955BF0" w:rsidP="008300E8">
            <w:pPr>
              <w:pStyle w:val="Texto"/>
            </w:pPr>
          </w:p>
        </w:tc>
        <w:tc>
          <w:tcPr>
            <w:tcW w:w="1519" w:type="dxa"/>
          </w:tcPr>
          <w:p w14:paraId="1DBE6FAC" w14:textId="77777777" w:rsidR="00955BF0" w:rsidRPr="009C0EB7" w:rsidRDefault="00955BF0" w:rsidP="00E34B3E">
            <w:pPr>
              <w:pStyle w:val="Texto"/>
              <w:tabs>
                <w:tab w:val="decimal" w:pos="1350"/>
              </w:tabs>
            </w:pPr>
          </w:p>
        </w:tc>
      </w:tr>
      <w:tr w:rsidR="00210E9A" w:rsidRPr="00EC4045" w14:paraId="35F2C876" w14:textId="77777777" w:rsidTr="007F7F56">
        <w:tc>
          <w:tcPr>
            <w:tcW w:w="6178" w:type="dxa"/>
          </w:tcPr>
          <w:p w14:paraId="71466EC9" w14:textId="77777777" w:rsidR="00210E9A" w:rsidRPr="00EC4045" w:rsidRDefault="00210E9A" w:rsidP="00210E9A">
            <w:pPr>
              <w:pStyle w:val="Texto"/>
              <w:ind w:left="432"/>
              <w:jc w:val="left"/>
            </w:pPr>
            <w:r w:rsidRPr="00EC4045">
              <w:t>Caja en moneda local</w:t>
            </w:r>
          </w:p>
        </w:tc>
        <w:tc>
          <w:tcPr>
            <w:tcW w:w="1525" w:type="dxa"/>
          </w:tcPr>
          <w:p w14:paraId="36151932" w14:textId="1AF60C1E" w:rsidR="00210E9A" w:rsidRPr="00EC4045" w:rsidRDefault="00210E9A" w:rsidP="00210E9A">
            <w:pPr>
              <w:pStyle w:val="Texto"/>
              <w:tabs>
                <w:tab w:val="decimal" w:pos="1350"/>
              </w:tabs>
            </w:pPr>
            <w:r w:rsidRPr="004761D2">
              <w:t>244.</w:t>
            </w:r>
            <w:r w:rsidR="00CC5FDD" w:rsidRPr="004761D2">
              <w:t>19</w:t>
            </w:r>
            <w:r w:rsidR="00CC5FDD">
              <w:t>4</w:t>
            </w:r>
          </w:p>
        </w:tc>
        <w:tc>
          <w:tcPr>
            <w:tcW w:w="264" w:type="dxa"/>
          </w:tcPr>
          <w:p w14:paraId="62745686" w14:textId="77777777" w:rsidR="00210E9A" w:rsidRPr="00EC4045" w:rsidRDefault="00210E9A" w:rsidP="00210E9A">
            <w:pPr>
              <w:pStyle w:val="Texto"/>
            </w:pPr>
          </w:p>
        </w:tc>
        <w:tc>
          <w:tcPr>
            <w:tcW w:w="1519" w:type="dxa"/>
          </w:tcPr>
          <w:p w14:paraId="242837D6" w14:textId="4419E323" w:rsidR="00210E9A" w:rsidRPr="00EC4045" w:rsidRDefault="00210E9A" w:rsidP="00210E9A">
            <w:pPr>
              <w:pStyle w:val="Texto"/>
              <w:tabs>
                <w:tab w:val="decimal" w:pos="1350"/>
              </w:tabs>
            </w:pPr>
            <w:r w:rsidRPr="00BA4D8A">
              <w:t>44.</w:t>
            </w:r>
            <w:r w:rsidR="00CC5FDD" w:rsidRPr="0094502E">
              <w:t>288</w:t>
            </w:r>
          </w:p>
        </w:tc>
      </w:tr>
      <w:tr w:rsidR="00210E9A" w:rsidRPr="00EC4045" w14:paraId="0E41C890" w14:textId="77777777" w:rsidTr="007F7F56">
        <w:tc>
          <w:tcPr>
            <w:tcW w:w="6178" w:type="dxa"/>
          </w:tcPr>
          <w:p w14:paraId="3E0127CA" w14:textId="77777777" w:rsidR="00210E9A" w:rsidRPr="00EC4045" w:rsidRDefault="00210E9A" w:rsidP="00210E9A">
            <w:pPr>
              <w:pStyle w:val="Texto"/>
              <w:ind w:left="432"/>
              <w:jc w:val="left"/>
            </w:pPr>
            <w:r w:rsidRPr="00EC4045">
              <w:t>Bancos en moneda local</w:t>
            </w:r>
          </w:p>
        </w:tc>
        <w:tc>
          <w:tcPr>
            <w:tcW w:w="1525" w:type="dxa"/>
          </w:tcPr>
          <w:p w14:paraId="4D6050D1" w14:textId="3467510F" w:rsidR="00210E9A" w:rsidRPr="00EC4045" w:rsidRDefault="00210E9A" w:rsidP="00210E9A">
            <w:pPr>
              <w:pStyle w:val="Texto"/>
              <w:tabs>
                <w:tab w:val="decimal" w:pos="1350"/>
              </w:tabs>
            </w:pPr>
            <w:r w:rsidRPr="004761D2">
              <w:t>215.185</w:t>
            </w:r>
          </w:p>
        </w:tc>
        <w:tc>
          <w:tcPr>
            <w:tcW w:w="264" w:type="dxa"/>
          </w:tcPr>
          <w:p w14:paraId="03093301" w14:textId="77777777" w:rsidR="00210E9A" w:rsidRPr="00EC4045" w:rsidRDefault="00210E9A" w:rsidP="00210E9A">
            <w:pPr>
              <w:pStyle w:val="Texto"/>
            </w:pPr>
          </w:p>
        </w:tc>
        <w:tc>
          <w:tcPr>
            <w:tcW w:w="1519" w:type="dxa"/>
          </w:tcPr>
          <w:p w14:paraId="12F64F02" w14:textId="74F5BF82" w:rsidR="00210E9A" w:rsidRPr="00EC4045" w:rsidRDefault="00210E9A" w:rsidP="00210E9A">
            <w:pPr>
              <w:pStyle w:val="Texto"/>
              <w:tabs>
                <w:tab w:val="decimal" w:pos="1350"/>
              </w:tabs>
            </w:pPr>
            <w:r w:rsidRPr="00BA4D8A">
              <w:t>725.757</w:t>
            </w:r>
          </w:p>
        </w:tc>
      </w:tr>
      <w:tr w:rsidR="00210E9A" w:rsidRPr="00EC4045" w14:paraId="12B6B6C7" w14:textId="77777777" w:rsidTr="007F7F56">
        <w:tc>
          <w:tcPr>
            <w:tcW w:w="6178" w:type="dxa"/>
          </w:tcPr>
          <w:p w14:paraId="549AD07E" w14:textId="77777777" w:rsidR="00210E9A" w:rsidRPr="00EC4045" w:rsidRDefault="00210E9A" w:rsidP="00210E9A">
            <w:pPr>
              <w:pStyle w:val="Texto"/>
              <w:ind w:left="432"/>
              <w:jc w:val="left"/>
            </w:pPr>
          </w:p>
        </w:tc>
        <w:tc>
          <w:tcPr>
            <w:tcW w:w="1525" w:type="dxa"/>
            <w:tcBorders>
              <w:top w:val="single" w:sz="6" w:space="0" w:color="auto"/>
              <w:bottom w:val="double" w:sz="6" w:space="0" w:color="auto"/>
            </w:tcBorders>
          </w:tcPr>
          <w:p w14:paraId="523D4910" w14:textId="4E11737D" w:rsidR="00210E9A" w:rsidRPr="00210E9A" w:rsidRDefault="00210E9A" w:rsidP="00210E9A">
            <w:pPr>
              <w:pStyle w:val="Texto"/>
              <w:tabs>
                <w:tab w:val="decimal" w:pos="1350"/>
              </w:tabs>
              <w:rPr>
                <w:b/>
                <w:bCs/>
              </w:rPr>
            </w:pPr>
            <w:r w:rsidRPr="00210E9A">
              <w:rPr>
                <w:b/>
                <w:bCs/>
              </w:rPr>
              <w:t>459.</w:t>
            </w:r>
            <w:r w:rsidR="00CC5FDD" w:rsidRPr="00210E9A">
              <w:rPr>
                <w:b/>
                <w:bCs/>
              </w:rPr>
              <w:t>37</w:t>
            </w:r>
            <w:r w:rsidR="00CC5FDD">
              <w:rPr>
                <w:b/>
                <w:bCs/>
              </w:rPr>
              <w:t>9</w:t>
            </w:r>
          </w:p>
        </w:tc>
        <w:tc>
          <w:tcPr>
            <w:tcW w:w="264" w:type="dxa"/>
          </w:tcPr>
          <w:p w14:paraId="1428DC1B" w14:textId="77777777" w:rsidR="00210E9A" w:rsidRPr="00EC4045" w:rsidRDefault="00210E9A" w:rsidP="00210E9A">
            <w:pPr>
              <w:pStyle w:val="Texto"/>
            </w:pPr>
          </w:p>
        </w:tc>
        <w:tc>
          <w:tcPr>
            <w:tcW w:w="1519" w:type="dxa"/>
            <w:tcBorders>
              <w:top w:val="single" w:sz="6" w:space="0" w:color="auto"/>
              <w:bottom w:val="double" w:sz="6" w:space="0" w:color="auto"/>
            </w:tcBorders>
          </w:tcPr>
          <w:p w14:paraId="7E90C3DB" w14:textId="525FBDFC" w:rsidR="00210E9A" w:rsidRPr="007F7F56" w:rsidRDefault="00210E9A" w:rsidP="00210E9A">
            <w:pPr>
              <w:pStyle w:val="Texto"/>
              <w:tabs>
                <w:tab w:val="decimal" w:pos="1350"/>
              </w:tabs>
              <w:rPr>
                <w:b/>
                <w:bCs/>
              </w:rPr>
            </w:pPr>
            <w:r w:rsidRPr="007F7F56">
              <w:rPr>
                <w:b/>
                <w:bCs/>
              </w:rPr>
              <w:t>770.</w:t>
            </w:r>
            <w:r w:rsidR="00CC5FDD" w:rsidRPr="007F7F56">
              <w:rPr>
                <w:b/>
                <w:bCs/>
              </w:rPr>
              <w:t>045</w:t>
            </w:r>
          </w:p>
        </w:tc>
      </w:tr>
      <w:tr w:rsidR="00E34B3E" w:rsidRPr="00EC4045" w14:paraId="09EEEAAB" w14:textId="77777777" w:rsidTr="00A96970">
        <w:tc>
          <w:tcPr>
            <w:tcW w:w="6178" w:type="dxa"/>
          </w:tcPr>
          <w:p w14:paraId="57EEAF3B" w14:textId="497D9374" w:rsidR="00E34B3E" w:rsidRPr="00583ABF" w:rsidRDefault="00E34B3E" w:rsidP="00E34B3E">
            <w:pPr>
              <w:pStyle w:val="Texto"/>
              <w:numPr>
                <w:ilvl w:val="0"/>
                <w:numId w:val="5"/>
              </w:numPr>
              <w:jc w:val="left"/>
              <w:rPr>
                <w:b/>
              </w:rPr>
            </w:pPr>
            <w:r w:rsidRPr="00EC4045">
              <w:rPr>
                <w:b/>
              </w:rPr>
              <w:t>Créditos por ventas</w:t>
            </w:r>
          </w:p>
        </w:tc>
        <w:tc>
          <w:tcPr>
            <w:tcW w:w="1525" w:type="dxa"/>
            <w:tcBorders>
              <w:top w:val="double" w:sz="6" w:space="0" w:color="auto"/>
            </w:tcBorders>
          </w:tcPr>
          <w:p w14:paraId="7AC54DC9" w14:textId="77777777" w:rsidR="00E34B3E" w:rsidRPr="007714D9" w:rsidRDefault="00E34B3E" w:rsidP="00210E9A">
            <w:pPr>
              <w:pStyle w:val="Texto"/>
              <w:tabs>
                <w:tab w:val="decimal" w:pos="1350"/>
              </w:tabs>
            </w:pPr>
          </w:p>
        </w:tc>
        <w:tc>
          <w:tcPr>
            <w:tcW w:w="264" w:type="dxa"/>
          </w:tcPr>
          <w:p w14:paraId="7E4612AC" w14:textId="77777777" w:rsidR="00E34B3E" w:rsidRPr="00EC4045" w:rsidRDefault="00E34B3E" w:rsidP="00E34B3E">
            <w:pPr>
              <w:pStyle w:val="Texto"/>
              <w:jc w:val="left"/>
            </w:pPr>
          </w:p>
        </w:tc>
        <w:tc>
          <w:tcPr>
            <w:tcW w:w="1519" w:type="dxa"/>
            <w:tcBorders>
              <w:top w:val="double" w:sz="6" w:space="0" w:color="auto"/>
            </w:tcBorders>
          </w:tcPr>
          <w:p w14:paraId="61475E06" w14:textId="77777777" w:rsidR="00E34B3E" w:rsidRPr="00EC4045" w:rsidRDefault="00E34B3E" w:rsidP="00E34B3E">
            <w:pPr>
              <w:pStyle w:val="Texto"/>
              <w:tabs>
                <w:tab w:val="decimal" w:pos="1350"/>
              </w:tabs>
            </w:pPr>
          </w:p>
        </w:tc>
      </w:tr>
      <w:tr w:rsidR="00E34B3E" w:rsidRPr="009C0EB7" w14:paraId="2C521071" w14:textId="77777777" w:rsidTr="00A96970">
        <w:tc>
          <w:tcPr>
            <w:tcW w:w="6178" w:type="dxa"/>
          </w:tcPr>
          <w:p w14:paraId="2D81656A" w14:textId="77777777" w:rsidR="00E34B3E" w:rsidRPr="009C0EB7" w:rsidRDefault="00E34B3E" w:rsidP="00E34B3E">
            <w:pPr>
              <w:pStyle w:val="Texto"/>
              <w:ind w:left="432"/>
              <w:jc w:val="left"/>
            </w:pPr>
          </w:p>
        </w:tc>
        <w:tc>
          <w:tcPr>
            <w:tcW w:w="1525" w:type="dxa"/>
          </w:tcPr>
          <w:p w14:paraId="581C6541" w14:textId="77777777" w:rsidR="00E34B3E" w:rsidRPr="009C0EB7" w:rsidRDefault="00E34B3E" w:rsidP="00E34B3E">
            <w:pPr>
              <w:pStyle w:val="Texto"/>
              <w:tabs>
                <w:tab w:val="decimal" w:pos="1350"/>
              </w:tabs>
            </w:pPr>
          </w:p>
        </w:tc>
        <w:tc>
          <w:tcPr>
            <w:tcW w:w="264" w:type="dxa"/>
          </w:tcPr>
          <w:p w14:paraId="54654EF8" w14:textId="77777777" w:rsidR="00E34B3E" w:rsidRPr="009C0EB7" w:rsidRDefault="00E34B3E" w:rsidP="00E34B3E">
            <w:pPr>
              <w:pStyle w:val="Texto"/>
            </w:pPr>
          </w:p>
        </w:tc>
        <w:tc>
          <w:tcPr>
            <w:tcW w:w="1519" w:type="dxa"/>
          </w:tcPr>
          <w:p w14:paraId="4D937090" w14:textId="77777777" w:rsidR="00E34B3E" w:rsidRPr="009C0EB7" w:rsidRDefault="00E34B3E" w:rsidP="00E34B3E">
            <w:pPr>
              <w:pStyle w:val="Texto"/>
              <w:tabs>
                <w:tab w:val="decimal" w:pos="1350"/>
              </w:tabs>
            </w:pPr>
          </w:p>
        </w:tc>
      </w:tr>
      <w:tr w:rsidR="005C112C" w:rsidRPr="00EC4045" w14:paraId="6FFFB8D7" w14:textId="77777777" w:rsidTr="00363738">
        <w:tc>
          <w:tcPr>
            <w:tcW w:w="6178" w:type="dxa"/>
          </w:tcPr>
          <w:p w14:paraId="4EA797BF" w14:textId="77777777" w:rsidR="005C112C" w:rsidRPr="00EC4045" w:rsidRDefault="005C112C" w:rsidP="00363738">
            <w:pPr>
              <w:pStyle w:val="Texto"/>
              <w:ind w:left="432"/>
              <w:jc w:val="left"/>
            </w:pPr>
            <w:r w:rsidRPr="00E05C11">
              <w:t xml:space="preserve">Sociedad art. 33 - Ley </w:t>
            </w:r>
            <w:proofErr w:type="spellStart"/>
            <w:r w:rsidRPr="00E05C11">
              <w:t>N°</w:t>
            </w:r>
            <w:proofErr w:type="spellEnd"/>
            <w:r w:rsidRPr="00E05C11">
              <w:t xml:space="preserve"> 19.550 y</w:t>
            </w:r>
            <w:r w:rsidRPr="00210E9A">
              <w:t xml:space="preserve"> relacionadas</w:t>
            </w:r>
            <w:r>
              <w:t xml:space="preserve"> (Nota 4)</w:t>
            </w:r>
          </w:p>
        </w:tc>
        <w:tc>
          <w:tcPr>
            <w:tcW w:w="1525" w:type="dxa"/>
          </w:tcPr>
          <w:p w14:paraId="0E75573A" w14:textId="77777777" w:rsidR="005C112C" w:rsidRPr="00EC4045" w:rsidRDefault="005C112C" w:rsidP="00363738">
            <w:pPr>
              <w:pStyle w:val="Texto"/>
              <w:tabs>
                <w:tab w:val="decimal" w:pos="1350"/>
              </w:tabs>
            </w:pPr>
            <w:r w:rsidRPr="001059F7">
              <w:t>169.284.299</w:t>
            </w:r>
          </w:p>
        </w:tc>
        <w:tc>
          <w:tcPr>
            <w:tcW w:w="264" w:type="dxa"/>
          </w:tcPr>
          <w:p w14:paraId="46A00192" w14:textId="77777777" w:rsidR="005C112C" w:rsidRPr="00EC4045" w:rsidRDefault="005C112C" w:rsidP="00363738">
            <w:pPr>
              <w:pStyle w:val="Texto"/>
            </w:pPr>
          </w:p>
        </w:tc>
        <w:tc>
          <w:tcPr>
            <w:tcW w:w="1519" w:type="dxa"/>
          </w:tcPr>
          <w:p w14:paraId="03690C0B" w14:textId="77777777" w:rsidR="005C112C" w:rsidRPr="00917470" w:rsidRDefault="005C112C" w:rsidP="00363738">
            <w:pPr>
              <w:pStyle w:val="Texto"/>
              <w:tabs>
                <w:tab w:val="decimal" w:pos="1350"/>
              </w:tabs>
            </w:pPr>
            <w:r>
              <w:t xml:space="preserve">-        </w:t>
            </w:r>
          </w:p>
        </w:tc>
      </w:tr>
      <w:tr w:rsidR="00210E9A" w:rsidRPr="00EC4045" w14:paraId="253A9D6E" w14:textId="77777777" w:rsidTr="00A96970">
        <w:tc>
          <w:tcPr>
            <w:tcW w:w="6178" w:type="dxa"/>
          </w:tcPr>
          <w:p w14:paraId="53BB0973" w14:textId="5E526D2B" w:rsidR="00210E9A" w:rsidRPr="00EC4045" w:rsidRDefault="00210E9A" w:rsidP="00210E9A">
            <w:pPr>
              <w:pStyle w:val="Texto"/>
              <w:ind w:left="432"/>
              <w:jc w:val="left"/>
            </w:pPr>
            <w:r w:rsidRPr="00EC4045">
              <w:t>Deudores comunes en moneda local</w:t>
            </w:r>
          </w:p>
        </w:tc>
        <w:tc>
          <w:tcPr>
            <w:tcW w:w="1525" w:type="dxa"/>
          </w:tcPr>
          <w:p w14:paraId="4966652E" w14:textId="271DA2AA" w:rsidR="00210E9A" w:rsidRPr="00EC4045" w:rsidRDefault="00210E9A" w:rsidP="00210E9A">
            <w:pPr>
              <w:pStyle w:val="Texto"/>
              <w:tabs>
                <w:tab w:val="decimal" w:pos="1350"/>
              </w:tabs>
            </w:pPr>
            <w:r w:rsidRPr="00327AF8">
              <w:t>192.630</w:t>
            </w:r>
          </w:p>
        </w:tc>
        <w:tc>
          <w:tcPr>
            <w:tcW w:w="264" w:type="dxa"/>
          </w:tcPr>
          <w:p w14:paraId="78447ED5" w14:textId="77777777" w:rsidR="00210E9A" w:rsidRPr="00EC4045" w:rsidRDefault="00210E9A" w:rsidP="00210E9A">
            <w:pPr>
              <w:pStyle w:val="Texto"/>
            </w:pPr>
          </w:p>
        </w:tc>
        <w:tc>
          <w:tcPr>
            <w:tcW w:w="1519" w:type="dxa"/>
          </w:tcPr>
          <w:p w14:paraId="76C2AB82" w14:textId="7FD243A2" w:rsidR="00210E9A" w:rsidRPr="00EC4045" w:rsidRDefault="00210E9A" w:rsidP="00210E9A">
            <w:pPr>
              <w:pStyle w:val="Texto"/>
              <w:tabs>
                <w:tab w:val="decimal" w:pos="1350"/>
              </w:tabs>
            </w:pPr>
            <w:r w:rsidRPr="00210E9A">
              <w:t>1.423.101</w:t>
            </w:r>
          </w:p>
        </w:tc>
      </w:tr>
      <w:tr w:rsidR="00210E9A" w:rsidRPr="00EC4045" w14:paraId="1967E057" w14:textId="77777777" w:rsidTr="00A96970">
        <w:tc>
          <w:tcPr>
            <w:tcW w:w="6178" w:type="dxa"/>
          </w:tcPr>
          <w:p w14:paraId="54B63A89" w14:textId="77777777" w:rsidR="00210E9A" w:rsidRPr="00EC4045" w:rsidRDefault="00210E9A" w:rsidP="00210E9A">
            <w:pPr>
              <w:pStyle w:val="Texto"/>
              <w:ind w:left="432"/>
              <w:jc w:val="left"/>
            </w:pPr>
          </w:p>
        </w:tc>
        <w:tc>
          <w:tcPr>
            <w:tcW w:w="1525" w:type="dxa"/>
            <w:tcBorders>
              <w:top w:val="single" w:sz="6" w:space="0" w:color="auto"/>
              <w:bottom w:val="double" w:sz="6" w:space="0" w:color="auto"/>
            </w:tcBorders>
          </w:tcPr>
          <w:p w14:paraId="6DF06EBC" w14:textId="4E4EAB57" w:rsidR="00210E9A" w:rsidRPr="00210E9A" w:rsidRDefault="001059F7" w:rsidP="00210E9A">
            <w:pPr>
              <w:pStyle w:val="Texto"/>
              <w:tabs>
                <w:tab w:val="decimal" w:pos="1350"/>
              </w:tabs>
              <w:rPr>
                <w:b/>
                <w:bCs/>
              </w:rPr>
            </w:pPr>
            <w:r w:rsidRPr="001059F7">
              <w:rPr>
                <w:b/>
                <w:bCs/>
              </w:rPr>
              <w:t>169.476.929</w:t>
            </w:r>
          </w:p>
        </w:tc>
        <w:tc>
          <w:tcPr>
            <w:tcW w:w="264" w:type="dxa"/>
          </w:tcPr>
          <w:p w14:paraId="3BD521C0" w14:textId="77777777" w:rsidR="00210E9A" w:rsidRPr="00EC4045" w:rsidRDefault="00210E9A" w:rsidP="00210E9A">
            <w:pPr>
              <w:pStyle w:val="Texto"/>
            </w:pPr>
          </w:p>
        </w:tc>
        <w:tc>
          <w:tcPr>
            <w:tcW w:w="1519" w:type="dxa"/>
            <w:tcBorders>
              <w:top w:val="single" w:sz="6" w:space="0" w:color="auto"/>
              <w:bottom w:val="double" w:sz="6" w:space="0" w:color="auto"/>
            </w:tcBorders>
          </w:tcPr>
          <w:p w14:paraId="7A7C9B89" w14:textId="36E58A29" w:rsidR="00210E9A" w:rsidRPr="001F00E9" w:rsidRDefault="00210E9A" w:rsidP="00210E9A">
            <w:pPr>
              <w:pStyle w:val="Texto"/>
              <w:tabs>
                <w:tab w:val="decimal" w:pos="1350"/>
              </w:tabs>
              <w:rPr>
                <w:b/>
                <w:bCs/>
              </w:rPr>
            </w:pPr>
            <w:r w:rsidRPr="00210E9A">
              <w:rPr>
                <w:b/>
                <w:bCs/>
              </w:rPr>
              <w:t>1.423.101</w:t>
            </w:r>
          </w:p>
        </w:tc>
      </w:tr>
      <w:tr w:rsidR="001F00E9" w:rsidRPr="00EC4045" w14:paraId="548980D4" w14:textId="77777777" w:rsidTr="00A96970">
        <w:tc>
          <w:tcPr>
            <w:tcW w:w="6178" w:type="dxa"/>
          </w:tcPr>
          <w:p w14:paraId="41162FF7" w14:textId="2A8C4214" w:rsidR="001F00E9" w:rsidRPr="00EC4045" w:rsidRDefault="001F00E9" w:rsidP="001F00E9">
            <w:pPr>
              <w:pStyle w:val="Texto"/>
              <w:numPr>
                <w:ilvl w:val="0"/>
                <w:numId w:val="5"/>
              </w:numPr>
              <w:jc w:val="left"/>
            </w:pPr>
            <w:r w:rsidRPr="00EC4045">
              <w:rPr>
                <w:b/>
              </w:rPr>
              <w:t>Otros créditos</w:t>
            </w:r>
          </w:p>
        </w:tc>
        <w:tc>
          <w:tcPr>
            <w:tcW w:w="1525" w:type="dxa"/>
          </w:tcPr>
          <w:p w14:paraId="0B3ADFB7" w14:textId="77777777" w:rsidR="001F00E9" w:rsidRPr="00EC4045" w:rsidRDefault="001F00E9" w:rsidP="001F00E9">
            <w:pPr>
              <w:pStyle w:val="Texto"/>
              <w:tabs>
                <w:tab w:val="decimal" w:pos="1350"/>
              </w:tabs>
            </w:pPr>
          </w:p>
        </w:tc>
        <w:tc>
          <w:tcPr>
            <w:tcW w:w="264" w:type="dxa"/>
          </w:tcPr>
          <w:p w14:paraId="6CA51FCF" w14:textId="77777777" w:rsidR="001F00E9" w:rsidRPr="00EC4045" w:rsidRDefault="001F00E9" w:rsidP="001F00E9">
            <w:pPr>
              <w:pStyle w:val="Texto"/>
            </w:pPr>
          </w:p>
        </w:tc>
        <w:tc>
          <w:tcPr>
            <w:tcW w:w="1519" w:type="dxa"/>
          </w:tcPr>
          <w:p w14:paraId="15C2281C" w14:textId="715FD81B" w:rsidR="001F00E9" w:rsidRPr="00EC4045" w:rsidRDefault="001F00E9" w:rsidP="001F00E9">
            <w:pPr>
              <w:pStyle w:val="Texto"/>
              <w:tabs>
                <w:tab w:val="decimal" w:pos="1350"/>
              </w:tabs>
            </w:pPr>
          </w:p>
        </w:tc>
      </w:tr>
      <w:tr w:rsidR="001F00E9" w:rsidRPr="009C0EB7" w14:paraId="203347BC" w14:textId="77777777" w:rsidTr="00A96970">
        <w:tc>
          <w:tcPr>
            <w:tcW w:w="6178" w:type="dxa"/>
          </w:tcPr>
          <w:p w14:paraId="3A2029DF" w14:textId="77777777" w:rsidR="001F00E9" w:rsidRPr="009C0EB7" w:rsidRDefault="001F00E9" w:rsidP="001F00E9">
            <w:pPr>
              <w:pStyle w:val="Texto"/>
              <w:ind w:left="432"/>
              <w:jc w:val="left"/>
            </w:pPr>
          </w:p>
        </w:tc>
        <w:tc>
          <w:tcPr>
            <w:tcW w:w="1525" w:type="dxa"/>
          </w:tcPr>
          <w:p w14:paraId="7EF31637" w14:textId="77777777" w:rsidR="001F00E9" w:rsidRPr="009C0EB7" w:rsidRDefault="001F00E9" w:rsidP="001F00E9">
            <w:pPr>
              <w:pStyle w:val="Texto"/>
              <w:tabs>
                <w:tab w:val="decimal" w:pos="1350"/>
              </w:tabs>
            </w:pPr>
          </w:p>
        </w:tc>
        <w:tc>
          <w:tcPr>
            <w:tcW w:w="264" w:type="dxa"/>
          </w:tcPr>
          <w:p w14:paraId="4EA843C0" w14:textId="77777777" w:rsidR="001F00E9" w:rsidRPr="009C0EB7" w:rsidRDefault="001F00E9" w:rsidP="001F00E9">
            <w:pPr>
              <w:pStyle w:val="Texto"/>
            </w:pPr>
          </w:p>
        </w:tc>
        <w:tc>
          <w:tcPr>
            <w:tcW w:w="1519" w:type="dxa"/>
          </w:tcPr>
          <w:p w14:paraId="283BFBB0" w14:textId="04F26B4A" w:rsidR="001F00E9" w:rsidRPr="009C0EB7" w:rsidRDefault="001F00E9" w:rsidP="001F00E9">
            <w:pPr>
              <w:pStyle w:val="Texto"/>
              <w:tabs>
                <w:tab w:val="decimal" w:pos="1350"/>
              </w:tabs>
            </w:pPr>
          </w:p>
        </w:tc>
      </w:tr>
      <w:tr w:rsidR="001F00E9" w:rsidRPr="00EC4045" w14:paraId="73FED77E" w14:textId="77777777" w:rsidTr="00A96970">
        <w:tc>
          <w:tcPr>
            <w:tcW w:w="6178" w:type="dxa"/>
          </w:tcPr>
          <w:p w14:paraId="6A53C4FF" w14:textId="77777777" w:rsidR="001F00E9" w:rsidRPr="00EC4045" w:rsidRDefault="001F00E9" w:rsidP="001F00E9">
            <w:pPr>
              <w:pStyle w:val="Texto"/>
              <w:ind w:left="432"/>
              <w:jc w:val="left"/>
              <w:rPr>
                <w:b/>
              </w:rPr>
            </w:pPr>
            <w:r w:rsidRPr="00EC4045">
              <w:rPr>
                <w:b/>
              </w:rPr>
              <w:t>Corrientes</w:t>
            </w:r>
          </w:p>
        </w:tc>
        <w:tc>
          <w:tcPr>
            <w:tcW w:w="1525" w:type="dxa"/>
          </w:tcPr>
          <w:p w14:paraId="2AB95257" w14:textId="77777777" w:rsidR="001F00E9" w:rsidRPr="00EC4045" w:rsidRDefault="001F00E9" w:rsidP="001F00E9">
            <w:pPr>
              <w:pStyle w:val="Texto"/>
              <w:tabs>
                <w:tab w:val="decimal" w:pos="1350"/>
              </w:tabs>
            </w:pPr>
          </w:p>
        </w:tc>
        <w:tc>
          <w:tcPr>
            <w:tcW w:w="264" w:type="dxa"/>
          </w:tcPr>
          <w:p w14:paraId="22989612" w14:textId="77777777" w:rsidR="001F00E9" w:rsidRPr="00EC4045" w:rsidRDefault="001F00E9" w:rsidP="001F00E9">
            <w:pPr>
              <w:pStyle w:val="Texto"/>
            </w:pPr>
          </w:p>
        </w:tc>
        <w:tc>
          <w:tcPr>
            <w:tcW w:w="1519" w:type="dxa"/>
          </w:tcPr>
          <w:p w14:paraId="52C1E86F" w14:textId="77777777" w:rsidR="001F00E9" w:rsidRPr="00EC4045" w:rsidRDefault="001F00E9" w:rsidP="001F00E9">
            <w:pPr>
              <w:pStyle w:val="Texto"/>
              <w:tabs>
                <w:tab w:val="decimal" w:pos="1350"/>
              </w:tabs>
            </w:pPr>
          </w:p>
        </w:tc>
      </w:tr>
      <w:tr w:rsidR="001F00E9" w:rsidRPr="009C0EB7" w14:paraId="4DE1D5C0" w14:textId="77777777" w:rsidTr="00A96970">
        <w:tc>
          <w:tcPr>
            <w:tcW w:w="6178" w:type="dxa"/>
          </w:tcPr>
          <w:p w14:paraId="129DEF91" w14:textId="77777777" w:rsidR="001F00E9" w:rsidRPr="009C0EB7" w:rsidRDefault="001F00E9" w:rsidP="001F00E9">
            <w:pPr>
              <w:pStyle w:val="Texto"/>
              <w:ind w:left="432"/>
              <w:jc w:val="left"/>
            </w:pPr>
          </w:p>
        </w:tc>
        <w:tc>
          <w:tcPr>
            <w:tcW w:w="1525" w:type="dxa"/>
          </w:tcPr>
          <w:p w14:paraId="4FFC4BA4" w14:textId="77777777" w:rsidR="001F00E9" w:rsidRPr="009C0EB7" w:rsidRDefault="001F00E9" w:rsidP="001F00E9">
            <w:pPr>
              <w:pStyle w:val="Texto"/>
              <w:tabs>
                <w:tab w:val="decimal" w:pos="1350"/>
              </w:tabs>
            </w:pPr>
          </w:p>
        </w:tc>
        <w:tc>
          <w:tcPr>
            <w:tcW w:w="264" w:type="dxa"/>
          </w:tcPr>
          <w:p w14:paraId="1CEEB4BD" w14:textId="77777777" w:rsidR="001F00E9" w:rsidRPr="009C0EB7" w:rsidRDefault="001F00E9" w:rsidP="001F00E9">
            <w:pPr>
              <w:pStyle w:val="Texto"/>
            </w:pPr>
          </w:p>
        </w:tc>
        <w:tc>
          <w:tcPr>
            <w:tcW w:w="1519" w:type="dxa"/>
          </w:tcPr>
          <w:p w14:paraId="0C986831" w14:textId="77777777" w:rsidR="001F00E9" w:rsidRPr="009C0EB7" w:rsidRDefault="001F00E9" w:rsidP="00A96970">
            <w:pPr>
              <w:pStyle w:val="Texto"/>
              <w:tabs>
                <w:tab w:val="decimal" w:pos="1350"/>
              </w:tabs>
            </w:pPr>
          </w:p>
        </w:tc>
      </w:tr>
      <w:tr w:rsidR="00A96970" w:rsidRPr="00EC4045" w14:paraId="70329EB4" w14:textId="77777777" w:rsidTr="00A96970">
        <w:tc>
          <w:tcPr>
            <w:tcW w:w="6178" w:type="dxa"/>
          </w:tcPr>
          <w:p w14:paraId="4C79B9B3" w14:textId="77777777" w:rsidR="00A96970" w:rsidRPr="00EC4045" w:rsidRDefault="00A96970" w:rsidP="00A96970">
            <w:pPr>
              <w:pStyle w:val="Texto"/>
              <w:ind w:left="432"/>
              <w:jc w:val="left"/>
            </w:pPr>
            <w:r w:rsidRPr="00EC4045">
              <w:t>Saldo a favor impuesto al valor agregado</w:t>
            </w:r>
          </w:p>
        </w:tc>
        <w:tc>
          <w:tcPr>
            <w:tcW w:w="1525" w:type="dxa"/>
          </w:tcPr>
          <w:p w14:paraId="74D5F14C" w14:textId="3D18FC70" w:rsidR="00A96970" w:rsidRPr="00EC4045" w:rsidRDefault="00A96970" w:rsidP="00A96970">
            <w:pPr>
              <w:pStyle w:val="Texto"/>
              <w:tabs>
                <w:tab w:val="decimal" w:pos="1350"/>
              </w:tabs>
            </w:pPr>
            <w:r w:rsidRPr="00160D1A">
              <w:t>12.216.226</w:t>
            </w:r>
          </w:p>
        </w:tc>
        <w:tc>
          <w:tcPr>
            <w:tcW w:w="264" w:type="dxa"/>
          </w:tcPr>
          <w:p w14:paraId="4E96F8AE" w14:textId="77777777" w:rsidR="00A96970" w:rsidRPr="00EC4045" w:rsidRDefault="00A96970" w:rsidP="00A96970">
            <w:pPr>
              <w:pStyle w:val="Texto"/>
            </w:pPr>
          </w:p>
        </w:tc>
        <w:tc>
          <w:tcPr>
            <w:tcW w:w="1519" w:type="dxa"/>
          </w:tcPr>
          <w:p w14:paraId="10CEFFA9" w14:textId="4CBEB439" w:rsidR="00A96970" w:rsidRPr="00EC4045" w:rsidRDefault="00A96970" w:rsidP="00A96970">
            <w:pPr>
              <w:pStyle w:val="Texto"/>
              <w:tabs>
                <w:tab w:val="decimal" w:pos="1350"/>
              </w:tabs>
            </w:pPr>
            <w:r w:rsidRPr="005130BE">
              <w:t>27.883.619</w:t>
            </w:r>
          </w:p>
        </w:tc>
      </w:tr>
      <w:tr w:rsidR="00A96970" w:rsidRPr="00EC4045" w14:paraId="7BC9EB28" w14:textId="77777777" w:rsidTr="00A96970">
        <w:tc>
          <w:tcPr>
            <w:tcW w:w="6178" w:type="dxa"/>
          </w:tcPr>
          <w:p w14:paraId="6CF92992" w14:textId="36648D7F" w:rsidR="00A96970" w:rsidRPr="00EC4045" w:rsidRDefault="00A96970" w:rsidP="00A96970">
            <w:pPr>
              <w:pStyle w:val="Texto"/>
              <w:ind w:left="432"/>
              <w:jc w:val="left"/>
            </w:pPr>
            <w:r w:rsidRPr="005B715C">
              <w:t>Reembolsos sobre exportaciones (Anexo V)</w:t>
            </w:r>
          </w:p>
        </w:tc>
        <w:tc>
          <w:tcPr>
            <w:tcW w:w="1525" w:type="dxa"/>
          </w:tcPr>
          <w:p w14:paraId="2DBCB4A2" w14:textId="1778C4C2" w:rsidR="00A96970" w:rsidRPr="00EC4045" w:rsidRDefault="00A96970" w:rsidP="00A96970">
            <w:pPr>
              <w:pStyle w:val="Texto"/>
              <w:tabs>
                <w:tab w:val="decimal" w:pos="1350"/>
              </w:tabs>
            </w:pPr>
            <w:r w:rsidRPr="00160D1A">
              <w:t>1.</w:t>
            </w:r>
            <w:r w:rsidR="00FE657B" w:rsidRPr="00FE657B">
              <w:t>1</w:t>
            </w:r>
            <w:r w:rsidR="009B7E4A">
              <w:t>04.699</w:t>
            </w:r>
          </w:p>
        </w:tc>
        <w:tc>
          <w:tcPr>
            <w:tcW w:w="264" w:type="dxa"/>
          </w:tcPr>
          <w:p w14:paraId="3B6A8896" w14:textId="77777777" w:rsidR="00A96970" w:rsidRPr="00EC4045" w:rsidRDefault="00A96970" w:rsidP="00A96970">
            <w:pPr>
              <w:pStyle w:val="Texto"/>
            </w:pPr>
          </w:p>
        </w:tc>
        <w:tc>
          <w:tcPr>
            <w:tcW w:w="1519" w:type="dxa"/>
          </w:tcPr>
          <w:p w14:paraId="0106C540" w14:textId="0AB84AFF" w:rsidR="00A96970" w:rsidRPr="00EC4045" w:rsidRDefault="00A96970" w:rsidP="00A96970">
            <w:pPr>
              <w:pStyle w:val="Texto"/>
              <w:tabs>
                <w:tab w:val="decimal" w:pos="1350"/>
              </w:tabs>
            </w:pPr>
            <w:r w:rsidRPr="005130BE">
              <w:t>1.256.46</w:t>
            </w:r>
            <w:r w:rsidR="00CC5FDD">
              <w:t>5</w:t>
            </w:r>
          </w:p>
        </w:tc>
      </w:tr>
      <w:tr w:rsidR="00A96970" w:rsidRPr="00EC4045" w14:paraId="207E6A3F" w14:textId="77777777" w:rsidTr="00A96970">
        <w:tc>
          <w:tcPr>
            <w:tcW w:w="6178" w:type="dxa"/>
          </w:tcPr>
          <w:p w14:paraId="761715C9" w14:textId="77777777" w:rsidR="00A96970" w:rsidRPr="00EC4045" w:rsidRDefault="00A96970" w:rsidP="00A96970">
            <w:pPr>
              <w:pStyle w:val="Texto"/>
              <w:ind w:left="432"/>
              <w:jc w:val="left"/>
            </w:pPr>
            <w:r w:rsidRPr="00EC4045">
              <w:t>Diversos</w:t>
            </w:r>
          </w:p>
        </w:tc>
        <w:tc>
          <w:tcPr>
            <w:tcW w:w="1525" w:type="dxa"/>
          </w:tcPr>
          <w:p w14:paraId="6EABBC66" w14:textId="64E09609" w:rsidR="00A96970" w:rsidRPr="00EC4045" w:rsidRDefault="007E545B" w:rsidP="00A96970">
            <w:pPr>
              <w:pStyle w:val="Texto"/>
              <w:tabs>
                <w:tab w:val="decimal" w:pos="1350"/>
              </w:tabs>
            </w:pPr>
            <w:r>
              <w:t>6</w:t>
            </w:r>
            <w:r w:rsidR="00BC5E18">
              <w:t>4</w:t>
            </w:r>
            <w:r>
              <w:t>.813</w:t>
            </w:r>
          </w:p>
        </w:tc>
        <w:tc>
          <w:tcPr>
            <w:tcW w:w="264" w:type="dxa"/>
          </w:tcPr>
          <w:p w14:paraId="4D6782F9" w14:textId="77777777" w:rsidR="00A96970" w:rsidRPr="00EC4045" w:rsidRDefault="00A96970" w:rsidP="00A96970">
            <w:pPr>
              <w:pStyle w:val="Texto"/>
            </w:pPr>
          </w:p>
        </w:tc>
        <w:tc>
          <w:tcPr>
            <w:tcW w:w="1519" w:type="dxa"/>
          </w:tcPr>
          <w:p w14:paraId="17187648" w14:textId="17FE5D5D" w:rsidR="00A96970" w:rsidRPr="00EC4045" w:rsidRDefault="00D769D8" w:rsidP="00F33A49">
            <w:pPr>
              <w:pStyle w:val="Texto"/>
              <w:tabs>
                <w:tab w:val="decimal" w:pos="1350"/>
              </w:tabs>
            </w:pPr>
            <w:r>
              <w:rPr>
                <w:rFonts w:cs="Arial"/>
              </w:rPr>
              <w:t>48</w:t>
            </w:r>
            <w:r w:rsidR="005609DC">
              <w:rPr>
                <w:rFonts w:cs="Arial"/>
              </w:rPr>
              <w:t>9.612</w:t>
            </w:r>
          </w:p>
        </w:tc>
      </w:tr>
      <w:tr w:rsidR="00A96970" w:rsidRPr="00EC4045" w14:paraId="70467308" w14:textId="77777777" w:rsidTr="00F33A49">
        <w:tc>
          <w:tcPr>
            <w:tcW w:w="6178" w:type="dxa"/>
          </w:tcPr>
          <w:p w14:paraId="6653B884" w14:textId="19BED122" w:rsidR="00A96970" w:rsidRPr="00EC4045" w:rsidRDefault="00A96970" w:rsidP="00A96970">
            <w:pPr>
              <w:pStyle w:val="Texto"/>
              <w:ind w:left="432"/>
              <w:jc w:val="left"/>
            </w:pPr>
            <w:r w:rsidRPr="00EC4045">
              <w:t xml:space="preserve">Previsión para otros créditos en moneda extranjera </w:t>
            </w:r>
            <w:r w:rsidR="00EF01A5">
              <w:br/>
            </w:r>
            <w:r w:rsidRPr="00EC4045">
              <w:t>(Anexo III y V)</w:t>
            </w:r>
          </w:p>
        </w:tc>
        <w:tc>
          <w:tcPr>
            <w:tcW w:w="1525" w:type="dxa"/>
            <w:tcBorders>
              <w:bottom w:val="single" w:sz="6" w:space="0" w:color="auto"/>
            </w:tcBorders>
          </w:tcPr>
          <w:p w14:paraId="34DA96CA" w14:textId="07A53C9E" w:rsidR="00A96970" w:rsidRPr="00EC4045" w:rsidRDefault="00A96970" w:rsidP="00A96970">
            <w:pPr>
              <w:pStyle w:val="Texto"/>
              <w:tabs>
                <w:tab w:val="decimal" w:pos="1350"/>
              </w:tabs>
            </w:pPr>
            <w:r w:rsidRPr="00160D1A">
              <w:t>(1.</w:t>
            </w:r>
            <w:r w:rsidR="009B7E4A">
              <w:t>104.699</w:t>
            </w:r>
            <w:r w:rsidRPr="00160D1A">
              <w:t>)</w:t>
            </w:r>
          </w:p>
        </w:tc>
        <w:tc>
          <w:tcPr>
            <w:tcW w:w="264" w:type="dxa"/>
          </w:tcPr>
          <w:p w14:paraId="40D7A05E" w14:textId="77777777" w:rsidR="00A96970" w:rsidRPr="00EC4045" w:rsidRDefault="00A96970" w:rsidP="00A96970">
            <w:pPr>
              <w:pStyle w:val="Texto"/>
            </w:pPr>
          </w:p>
        </w:tc>
        <w:tc>
          <w:tcPr>
            <w:tcW w:w="1519" w:type="dxa"/>
            <w:tcBorders>
              <w:bottom w:val="single" w:sz="6" w:space="0" w:color="auto"/>
            </w:tcBorders>
          </w:tcPr>
          <w:p w14:paraId="2B301FF3" w14:textId="7C85A43A" w:rsidR="00A96970" w:rsidRPr="00EC4045" w:rsidRDefault="00A96970" w:rsidP="00A96970">
            <w:pPr>
              <w:pStyle w:val="Texto"/>
              <w:tabs>
                <w:tab w:val="decimal" w:pos="1350"/>
              </w:tabs>
            </w:pPr>
            <w:r w:rsidRPr="005130BE">
              <w:t>(1.256.465)</w:t>
            </w:r>
          </w:p>
        </w:tc>
      </w:tr>
      <w:tr w:rsidR="00A96970" w:rsidRPr="00EC4045" w14:paraId="75735D65" w14:textId="77777777" w:rsidTr="00F33A49">
        <w:tc>
          <w:tcPr>
            <w:tcW w:w="6178" w:type="dxa"/>
          </w:tcPr>
          <w:p w14:paraId="629E343C" w14:textId="77777777" w:rsidR="00A96970" w:rsidRPr="00EC4045" w:rsidRDefault="00A96970" w:rsidP="00A96970">
            <w:pPr>
              <w:pStyle w:val="Texto"/>
              <w:ind w:left="432"/>
              <w:jc w:val="left"/>
            </w:pPr>
          </w:p>
        </w:tc>
        <w:tc>
          <w:tcPr>
            <w:tcW w:w="1525" w:type="dxa"/>
            <w:tcBorders>
              <w:top w:val="single" w:sz="6" w:space="0" w:color="auto"/>
              <w:bottom w:val="double" w:sz="6" w:space="0" w:color="auto"/>
            </w:tcBorders>
          </w:tcPr>
          <w:p w14:paraId="6A46C167" w14:textId="1B9D0ECB" w:rsidR="00A96970" w:rsidRPr="00A96970" w:rsidRDefault="00FE657B" w:rsidP="00A96970">
            <w:pPr>
              <w:pStyle w:val="Texto"/>
              <w:tabs>
                <w:tab w:val="decimal" w:pos="1350"/>
              </w:tabs>
              <w:rPr>
                <w:b/>
                <w:bCs/>
              </w:rPr>
            </w:pPr>
            <w:r w:rsidRPr="00FE657B">
              <w:rPr>
                <w:b/>
                <w:bCs/>
              </w:rPr>
              <w:t>12.281.039</w:t>
            </w:r>
          </w:p>
        </w:tc>
        <w:tc>
          <w:tcPr>
            <w:tcW w:w="264" w:type="dxa"/>
          </w:tcPr>
          <w:p w14:paraId="377683EE" w14:textId="77777777" w:rsidR="00A96970" w:rsidRPr="00EC4045" w:rsidRDefault="00A96970" w:rsidP="00A96970">
            <w:pPr>
              <w:pStyle w:val="Texto"/>
            </w:pPr>
          </w:p>
        </w:tc>
        <w:tc>
          <w:tcPr>
            <w:tcW w:w="1519" w:type="dxa"/>
            <w:tcBorders>
              <w:top w:val="single" w:sz="6" w:space="0" w:color="auto"/>
              <w:bottom w:val="double" w:sz="6" w:space="0" w:color="auto"/>
            </w:tcBorders>
          </w:tcPr>
          <w:p w14:paraId="58B0106F" w14:textId="4E43E561" w:rsidR="00A96970" w:rsidRPr="00A96970" w:rsidRDefault="00A96970" w:rsidP="00F33A49">
            <w:pPr>
              <w:pStyle w:val="Texto"/>
              <w:tabs>
                <w:tab w:val="decimal" w:pos="1350"/>
              </w:tabs>
              <w:rPr>
                <w:b/>
                <w:bCs/>
              </w:rPr>
            </w:pPr>
            <w:r w:rsidRPr="004470E9">
              <w:rPr>
                <w:b/>
              </w:rPr>
              <w:t>28.</w:t>
            </w:r>
            <w:r w:rsidR="002A5334">
              <w:rPr>
                <w:rFonts w:cs="Arial"/>
                <w:b/>
                <w:bCs/>
              </w:rPr>
              <w:t>373.231</w:t>
            </w:r>
          </w:p>
        </w:tc>
      </w:tr>
      <w:tr w:rsidR="001F00E9" w:rsidRPr="00EC4045" w14:paraId="1145F326" w14:textId="77777777" w:rsidTr="00F33A49">
        <w:tc>
          <w:tcPr>
            <w:tcW w:w="6178" w:type="dxa"/>
          </w:tcPr>
          <w:p w14:paraId="7C026B49" w14:textId="77777777" w:rsidR="001F00E9" w:rsidRPr="00EC4045" w:rsidRDefault="001F00E9" w:rsidP="001F00E9">
            <w:pPr>
              <w:pStyle w:val="Texto"/>
              <w:ind w:left="432"/>
              <w:jc w:val="left"/>
              <w:rPr>
                <w:b/>
              </w:rPr>
            </w:pPr>
            <w:r w:rsidRPr="00EC4045">
              <w:rPr>
                <w:b/>
              </w:rPr>
              <w:t>No corrientes</w:t>
            </w:r>
          </w:p>
        </w:tc>
        <w:tc>
          <w:tcPr>
            <w:tcW w:w="1525" w:type="dxa"/>
            <w:tcBorders>
              <w:top w:val="double" w:sz="6" w:space="0" w:color="auto"/>
            </w:tcBorders>
          </w:tcPr>
          <w:p w14:paraId="03DAC097" w14:textId="77777777" w:rsidR="001F00E9" w:rsidRPr="00EC4045" w:rsidRDefault="001F00E9" w:rsidP="001F00E9">
            <w:pPr>
              <w:pStyle w:val="Texto"/>
              <w:tabs>
                <w:tab w:val="decimal" w:pos="1350"/>
              </w:tabs>
            </w:pPr>
          </w:p>
        </w:tc>
        <w:tc>
          <w:tcPr>
            <w:tcW w:w="264" w:type="dxa"/>
          </w:tcPr>
          <w:p w14:paraId="7A1B1813" w14:textId="77777777" w:rsidR="001F00E9" w:rsidRPr="00EC4045" w:rsidRDefault="001F00E9" w:rsidP="001F00E9">
            <w:pPr>
              <w:pStyle w:val="Texto"/>
            </w:pPr>
          </w:p>
        </w:tc>
        <w:tc>
          <w:tcPr>
            <w:tcW w:w="1519" w:type="dxa"/>
            <w:tcBorders>
              <w:top w:val="double" w:sz="6" w:space="0" w:color="auto"/>
            </w:tcBorders>
          </w:tcPr>
          <w:p w14:paraId="7C778C15" w14:textId="4DF4A60D" w:rsidR="001F00E9" w:rsidRPr="00EC4045" w:rsidRDefault="001F00E9" w:rsidP="001F00E9">
            <w:pPr>
              <w:pStyle w:val="Texto"/>
              <w:tabs>
                <w:tab w:val="decimal" w:pos="1350"/>
              </w:tabs>
            </w:pPr>
          </w:p>
        </w:tc>
      </w:tr>
      <w:tr w:rsidR="001F00E9" w:rsidRPr="00EC4045" w14:paraId="309FB0E7" w14:textId="77777777" w:rsidTr="00A96970">
        <w:tc>
          <w:tcPr>
            <w:tcW w:w="6178" w:type="dxa"/>
          </w:tcPr>
          <w:p w14:paraId="438DB379" w14:textId="77777777" w:rsidR="001F00E9" w:rsidRPr="00EC4045" w:rsidRDefault="001F00E9" w:rsidP="001F00E9">
            <w:pPr>
              <w:pStyle w:val="Texto"/>
              <w:ind w:left="432"/>
              <w:jc w:val="left"/>
            </w:pPr>
          </w:p>
        </w:tc>
        <w:tc>
          <w:tcPr>
            <w:tcW w:w="1525" w:type="dxa"/>
          </w:tcPr>
          <w:p w14:paraId="2E2B0B6A" w14:textId="77777777" w:rsidR="001F00E9" w:rsidRPr="00EC4045" w:rsidRDefault="001F00E9" w:rsidP="001F00E9">
            <w:pPr>
              <w:pStyle w:val="Texto"/>
              <w:tabs>
                <w:tab w:val="decimal" w:pos="1350"/>
              </w:tabs>
            </w:pPr>
          </w:p>
        </w:tc>
        <w:tc>
          <w:tcPr>
            <w:tcW w:w="264" w:type="dxa"/>
          </w:tcPr>
          <w:p w14:paraId="4461AEE9" w14:textId="77777777" w:rsidR="001F00E9" w:rsidRPr="00EC4045" w:rsidRDefault="001F00E9" w:rsidP="001F00E9">
            <w:pPr>
              <w:pStyle w:val="Texto"/>
            </w:pPr>
          </w:p>
        </w:tc>
        <w:tc>
          <w:tcPr>
            <w:tcW w:w="1519" w:type="dxa"/>
          </w:tcPr>
          <w:p w14:paraId="727FEC78" w14:textId="3D932FD7" w:rsidR="001F00E9" w:rsidRPr="00EC4045" w:rsidRDefault="001F00E9" w:rsidP="001F00E9">
            <w:pPr>
              <w:pStyle w:val="Texto"/>
              <w:tabs>
                <w:tab w:val="decimal" w:pos="1350"/>
              </w:tabs>
            </w:pPr>
          </w:p>
        </w:tc>
      </w:tr>
      <w:tr w:rsidR="005C112C" w:rsidRPr="00EC4045" w14:paraId="621A0BC5" w14:textId="77777777" w:rsidTr="00786A00">
        <w:tc>
          <w:tcPr>
            <w:tcW w:w="6178" w:type="dxa"/>
          </w:tcPr>
          <w:p w14:paraId="328D130B" w14:textId="77777777" w:rsidR="005C112C" w:rsidRPr="00EC4045" w:rsidRDefault="005C112C" w:rsidP="00786A00">
            <w:pPr>
              <w:pStyle w:val="Texto"/>
              <w:ind w:left="432"/>
              <w:jc w:val="left"/>
            </w:pPr>
            <w:r w:rsidRPr="00EC4045">
              <w:t>Saldo a favor impuesto a los ingresos brutos</w:t>
            </w:r>
          </w:p>
        </w:tc>
        <w:tc>
          <w:tcPr>
            <w:tcW w:w="1525" w:type="dxa"/>
          </w:tcPr>
          <w:p w14:paraId="69206C01" w14:textId="77777777" w:rsidR="005C112C" w:rsidRPr="00EC4045" w:rsidRDefault="005C112C" w:rsidP="00786A00">
            <w:pPr>
              <w:pStyle w:val="Texto"/>
              <w:tabs>
                <w:tab w:val="decimal" w:pos="1350"/>
              </w:tabs>
            </w:pPr>
            <w:r w:rsidRPr="00A96970">
              <w:t>965.470</w:t>
            </w:r>
          </w:p>
        </w:tc>
        <w:tc>
          <w:tcPr>
            <w:tcW w:w="264" w:type="dxa"/>
          </w:tcPr>
          <w:p w14:paraId="1BDC487E" w14:textId="77777777" w:rsidR="005C112C" w:rsidRPr="00EC4045" w:rsidRDefault="005C112C" w:rsidP="00786A00">
            <w:pPr>
              <w:pStyle w:val="Texto"/>
            </w:pPr>
          </w:p>
        </w:tc>
        <w:tc>
          <w:tcPr>
            <w:tcW w:w="1519" w:type="dxa"/>
          </w:tcPr>
          <w:p w14:paraId="6CD5D35A" w14:textId="77777777" w:rsidR="005C112C" w:rsidRPr="00EC4045" w:rsidRDefault="005C112C" w:rsidP="00786A00">
            <w:pPr>
              <w:pStyle w:val="Texto"/>
              <w:tabs>
                <w:tab w:val="decimal" w:pos="1350"/>
              </w:tabs>
            </w:pPr>
            <w:r w:rsidRPr="006503EE">
              <w:t>1.177.140</w:t>
            </w:r>
          </w:p>
        </w:tc>
      </w:tr>
      <w:tr w:rsidR="00A96970" w:rsidRPr="00EC4045" w14:paraId="43488C9F" w14:textId="77777777" w:rsidTr="00A96970">
        <w:tc>
          <w:tcPr>
            <w:tcW w:w="6178" w:type="dxa"/>
          </w:tcPr>
          <w:p w14:paraId="79526AC0" w14:textId="77777777" w:rsidR="00A96970" w:rsidRPr="00EC4045" w:rsidRDefault="00A96970" w:rsidP="00A96970">
            <w:pPr>
              <w:pStyle w:val="Texto"/>
              <w:ind w:left="432"/>
              <w:jc w:val="left"/>
            </w:pPr>
            <w:r w:rsidRPr="00EC4045">
              <w:t>Saldo a favor impuesto al valor agregado</w:t>
            </w:r>
          </w:p>
        </w:tc>
        <w:tc>
          <w:tcPr>
            <w:tcW w:w="1525" w:type="dxa"/>
          </w:tcPr>
          <w:p w14:paraId="69D649F9" w14:textId="0EACEC96" w:rsidR="00A96970" w:rsidRPr="00EC4045" w:rsidRDefault="00A96970" w:rsidP="00A96970">
            <w:pPr>
              <w:pStyle w:val="Texto"/>
              <w:tabs>
                <w:tab w:val="decimal" w:pos="1350"/>
              </w:tabs>
            </w:pPr>
            <w:r w:rsidRPr="005130BE">
              <w:t>-</w:t>
            </w:r>
            <w:r>
              <w:t xml:space="preserve">        </w:t>
            </w:r>
          </w:p>
        </w:tc>
        <w:tc>
          <w:tcPr>
            <w:tcW w:w="264" w:type="dxa"/>
          </w:tcPr>
          <w:p w14:paraId="5CE0C9F8" w14:textId="77777777" w:rsidR="00A96970" w:rsidRPr="00EC4045" w:rsidRDefault="00A96970" w:rsidP="00A96970">
            <w:pPr>
              <w:pStyle w:val="Texto"/>
            </w:pPr>
          </w:p>
        </w:tc>
        <w:tc>
          <w:tcPr>
            <w:tcW w:w="1519" w:type="dxa"/>
          </w:tcPr>
          <w:p w14:paraId="36B11A3E" w14:textId="54ECF412" w:rsidR="00A96970" w:rsidRPr="00EC4045" w:rsidRDefault="00A96970" w:rsidP="00A96970">
            <w:pPr>
              <w:pStyle w:val="Texto"/>
              <w:tabs>
                <w:tab w:val="decimal" w:pos="1350"/>
              </w:tabs>
            </w:pPr>
            <w:r w:rsidRPr="006503EE">
              <w:t>14.440.841</w:t>
            </w:r>
          </w:p>
        </w:tc>
      </w:tr>
      <w:tr w:rsidR="00A96970" w:rsidRPr="00EC4045" w14:paraId="020E7E45" w14:textId="77777777" w:rsidTr="00A96970">
        <w:tc>
          <w:tcPr>
            <w:tcW w:w="6178" w:type="dxa"/>
          </w:tcPr>
          <w:p w14:paraId="182C297B" w14:textId="77777777" w:rsidR="00A96970" w:rsidRPr="00EC4045" w:rsidRDefault="00A96970" w:rsidP="00A96970">
            <w:pPr>
              <w:pStyle w:val="Texto"/>
              <w:ind w:left="432"/>
              <w:jc w:val="left"/>
            </w:pPr>
            <w:r w:rsidRPr="00EC4045">
              <w:t>Anticipos y retenciones de impuesto a las ganancias</w:t>
            </w:r>
          </w:p>
        </w:tc>
        <w:tc>
          <w:tcPr>
            <w:tcW w:w="1525" w:type="dxa"/>
          </w:tcPr>
          <w:p w14:paraId="448FB154" w14:textId="78F3098B" w:rsidR="00A96970" w:rsidRPr="00EC4045" w:rsidRDefault="00A96970" w:rsidP="00A96970">
            <w:pPr>
              <w:pStyle w:val="Texto"/>
              <w:tabs>
                <w:tab w:val="decimal" w:pos="1350"/>
              </w:tabs>
            </w:pPr>
            <w:r w:rsidRPr="005130BE">
              <w:t>-</w:t>
            </w:r>
            <w:r>
              <w:t xml:space="preserve">        </w:t>
            </w:r>
          </w:p>
        </w:tc>
        <w:tc>
          <w:tcPr>
            <w:tcW w:w="264" w:type="dxa"/>
          </w:tcPr>
          <w:p w14:paraId="5792BA5B" w14:textId="77777777" w:rsidR="00A96970" w:rsidRPr="00EC4045" w:rsidRDefault="00A96970" w:rsidP="00A96970">
            <w:pPr>
              <w:pStyle w:val="Texto"/>
            </w:pPr>
          </w:p>
        </w:tc>
        <w:tc>
          <w:tcPr>
            <w:tcW w:w="1519" w:type="dxa"/>
          </w:tcPr>
          <w:p w14:paraId="40BBDCB2" w14:textId="75265D4F" w:rsidR="00A96970" w:rsidRPr="00EC4045" w:rsidRDefault="00A96970" w:rsidP="00A96970">
            <w:pPr>
              <w:pStyle w:val="Texto"/>
              <w:tabs>
                <w:tab w:val="decimal" w:pos="1350"/>
              </w:tabs>
            </w:pPr>
            <w:r w:rsidRPr="006503EE">
              <w:t>7.437.316</w:t>
            </w:r>
          </w:p>
        </w:tc>
      </w:tr>
      <w:tr w:rsidR="00A96970" w:rsidRPr="00EC4045" w14:paraId="3D1F4A86" w14:textId="77777777" w:rsidTr="00A96970">
        <w:tc>
          <w:tcPr>
            <w:tcW w:w="6178" w:type="dxa"/>
          </w:tcPr>
          <w:p w14:paraId="71DF931E" w14:textId="77777777" w:rsidR="00A96970" w:rsidRPr="00EC4045" w:rsidRDefault="00A96970" w:rsidP="00A96970">
            <w:pPr>
              <w:pStyle w:val="Texto"/>
              <w:ind w:left="432"/>
              <w:jc w:val="left"/>
            </w:pPr>
          </w:p>
        </w:tc>
        <w:tc>
          <w:tcPr>
            <w:tcW w:w="1525" w:type="dxa"/>
            <w:tcBorders>
              <w:top w:val="single" w:sz="6" w:space="0" w:color="auto"/>
              <w:bottom w:val="double" w:sz="6" w:space="0" w:color="auto"/>
            </w:tcBorders>
          </w:tcPr>
          <w:p w14:paraId="291BCFED" w14:textId="08CC8487" w:rsidR="00A96970" w:rsidRPr="005B715C" w:rsidRDefault="00A96970" w:rsidP="00A96970">
            <w:pPr>
              <w:pStyle w:val="Texto"/>
              <w:tabs>
                <w:tab w:val="decimal" w:pos="1350"/>
              </w:tabs>
              <w:rPr>
                <w:b/>
                <w:bCs/>
              </w:rPr>
            </w:pPr>
            <w:r w:rsidRPr="00A96970">
              <w:rPr>
                <w:b/>
                <w:bCs/>
              </w:rPr>
              <w:t>965.470</w:t>
            </w:r>
          </w:p>
        </w:tc>
        <w:tc>
          <w:tcPr>
            <w:tcW w:w="264" w:type="dxa"/>
          </w:tcPr>
          <w:p w14:paraId="2B048267" w14:textId="77777777" w:rsidR="00A96970" w:rsidRPr="00EC4045" w:rsidRDefault="00A96970" w:rsidP="00A96970">
            <w:pPr>
              <w:pStyle w:val="Texto"/>
            </w:pPr>
          </w:p>
        </w:tc>
        <w:tc>
          <w:tcPr>
            <w:tcW w:w="1519" w:type="dxa"/>
            <w:tcBorders>
              <w:top w:val="single" w:sz="6" w:space="0" w:color="auto"/>
              <w:bottom w:val="double" w:sz="6" w:space="0" w:color="auto"/>
            </w:tcBorders>
          </w:tcPr>
          <w:p w14:paraId="670B71F2" w14:textId="52BBB570" w:rsidR="00A96970" w:rsidRPr="00A96970" w:rsidRDefault="00A96970" w:rsidP="00A96970">
            <w:pPr>
              <w:pStyle w:val="Texto"/>
              <w:tabs>
                <w:tab w:val="decimal" w:pos="1350"/>
              </w:tabs>
              <w:rPr>
                <w:b/>
                <w:bCs/>
              </w:rPr>
            </w:pPr>
            <w:r w:rsidRPr="00A96970">
              <w:rPr>
                <w:b/>
                <w:bCs/>
              </w:rPr>
              <w:t>23.055.297</w:t>
            </w:r>
          </w:p>
        </w:tc>
      </w:tr>
      <w:tr w:rsidR="00A96970" w:rsidRPr="00EC4045" w14:paraId="20B3C98B" w14:textId="77777777" w:rsidTr="00A96970">
        <w:tc>
          <w:tcPr>
            <w:tcW w:w="6178" w:type="dxa"/>
          </w:tcPr>
          <w:p w14:paraId="575BA0B1" w14:textId="77777777" w:rsidR="00A96970" w:rsidRPr="00EC4045" w:rsidRDefault="00A96970" w:rsidP="00A96970">
            <w:pPr>
              <w:pStyle w:val="Texto"/>
              <w:numPr>
                <w:ilvl w:val="0"/>
                <w:numId w:val="5"/>
              </w:numPr>
              <w:jc w:val="left"/>
            </w:pPr>
            <w:r w:rsidRPr="00EC4045">
              <w:rPr>
                <w:b/>
              </w:rPr>
              <w:t>Bienes de cambio</w:t>
            </w:r>
          </w:p>
        </w:tc>
        <w:tc>
          <w:tcPr>
            <w:tcW w:w="1525" w:type="dxa"/>
          </w:tcPr>
          <w:p w14:paraId="713090EC" w14:textId="77777777" w:rsidR="00A96970" w:rsidRPr="00EC4045" w:rsidRDefault="00A96970" w:rsidP="00A96970">
            <w:pPr>
              <w:pStyle w:val="Texto"/>
              <w:tabs>
                <w:tab w:val="decimal" w:pos="1350"/>
              </w:tabs>
            </w:pPr>
          </w:p>
        </w:tc>
        <w:tc>
          <w:tcPr>
            <w:tcW w:w="264" w:type="dxa"/>
          </w:tcPr>
          <w:p w14:paraId="6F3499C7" w14:textId="77777777" w:rsidR="00A96970" w:rsidRPr="00EC4045" w:rsidRDefault="00A96970" w:rsidP="00A96970">
            <w:pPr>
              <w:pStyle w:val="Texto"/>
            </w:pPr>
          </w:p>
        </w:tc>
        <w:tc>
          <w:tcPr>
            <w:tcW w:w="1519" w:type="dxa"/>
          </w:tcPr>
          <w:p w14:paraId="4FFC64CC" w14:textId="44263A00" w:rsidR="00A96970" w:rsidRPr="00EC4045" w:rsidRDefault="00A96970" w:rsidP="00A96970">
            <w:pPr>
              <w:pStyle w:val="Texto"/>
              <w:tabs>
                <w:tab w:val="decimal" w:pos="1350"/>
              </w:tabs>
            </w:pPr>
          </w:p>
        </w:tc>
      </w:tr>
      <w:tr w:rsidR="00A96970" w:rsidRPr="009C0EB7" w14:paraId="020690FF" w14:textId="77777777" w:rsidTr="00A96970">
        <w:tc>
          <w:tcPr>
            <w:tcW w:w="6178" w:type="dxa"/>
          </w:tcPr>
          <w:p w14:paraId="2C478E66" w14:textId="77777777" w:rsidR="00A96970" w:rsidRPr="009C0EB7" w:rsidRDefault="00A96970" w:rsidP="00A96970">
            <w:pPr>
              <w:pStyle w:val="Texto"/>
              <w:ind w:left="432"/>
              <w:jc w:val="left"/>
            </w:pPr>
          </w:p>
        </w:tc>
        <w:tc>
          <w:tcPr>
            <w:tcW w:w="1525" w:type="dxa"/>
          </w:tcPr>
          <w:p w14:paraId="502E9BAC" w14:textId="77777777" w:rsidR="00A96970" w:rsidRPr="009C0EB7" w:rsidRDefault="00A96970" w:rsidP="00A96970">
            <w:pPr>
              <w:pStyle w:val="Texto"/>
              <w:tabs>
                <w:tab w:val="decimal" w:pos="1350"/>
              </w:tabs>
            </w:pPr>
          </w:p>
        </w:tc>
        <w:tc>
          <w:tcPr>
            <w:tcW w:w="264" w:type="dxa"/>
          </w:tcPr>
          <w:p w14:paraId="2716ED4D" w14:textId="77777777" w:rsidR="00A96970" w:rsidRPr="009C0EB7" w:rsidRDefault="00A96970" w:rsidP="00A96970">
            <w:pPr>
              <w:pStyle w:val="Texto"/>
            </w:pPr>
          </w:p>
        </w:tc>
        <w:tc>
          <w:tcPr>
            <w:tcW w:w="1519" w:type="dxa"/>
          </w:tcPr>
          <w:p w14:paraId="359A7851" w14:textId="098BDB0F" w:rsidR="00A96970" w:rsidRPr="009C0EB7" w:rsidRDefault="00A96970" w:rsidP="00A96970">
            <w:pPr>
              <w:pStyle w:val="Texto"/>
              <w:tabs>
                <w:tab w:val="decimal" w:pos="1350"/>
              </w:tabs>
            </w:pPr>
          </w:p>
        </w:tc>
      </w:tr>
      <w:tr w:rsidR="00A96970" w:rsidRPr="00EC4045" w14:paraId="6AFBEB8A" w14:textId="77777777" w:rsidTr="00F33A49">
        <w:tc>
          <w:tcPr>
            <w:tcW w:w="6178" w:type="dxa"/>
          </w:tcPr>
          <w:p w14:paraId="50F54ABF" w14:textId="77777777" w:rsidR="00A96970" w:rsidRPr="00EC4045" w:rsidRDefault="00A96970" w:rsidP="00A96970">
            <w:pPr>
              <w:pStyle w:val="Texto"/>
              <w:ind w:left="432"/>
              <w:jc w:val="left"/>
            </w:pPr>
            <w:r w:rsidRPr="00EC4045">
              <w:t>Productos en proceso</w:t>
            </w:r>
          </w:p>
        </w:tc>
        <w:tc>
          <w:tcPr>
            <w:tcW w:w="1525" w:type="dxa"/>
          </w:tcPr>
          <w:p w14:paraId="6D415F7F" w14:textId="0D53205A" w:rsidR="00A96970" w:rsidRPr="00EC4045" w:rsidRDefault="00A96970" w:rsidP="00A96970">
            <w:pPr>
              <w:pStyle w:val="Texto"/>
              <w:tabs>
                <w:tab w:val="decimal" w:pos="1350"/>
              </w:tabs>
            </w:pPr>
            <w:r w:rsidRPr="00FB44E2">
              <w:t>84.586.334</w:t>
            </w:r>
          </w:p>
        </w:tc>
        <w:tc>
          <w:tcPr>
            <w:tcW w:w="264" w:type="dxa"/>
          </w:tcPr>
          <w:p w14:paraId="7FF9815F" w14:textId="77777777" w:rsidR="00A96970" w:rsidRPr="00EC4045" w:rsidRDefault="00A96970" w:rsidP="00A96970">
            <w:pPr>
              <w:pStyle w:val="Texto"/>
            </w:pPr>
          </w:p>
        </w:tc>
        <w:tc>
          <w:tcPr>
            <w:tcW w:w="1519" w:type="dxa"/>
          </w:tcPr>
          <w:p w14:paraId="21E50BA1" w14:textId="1640F8BC" w:rsidR="00A96970" w:rsidRPr="00EC4045" w:rsidRDefault="00A96970" w:rsidP="00A96970">
            <w:pPr>
              <w:pStyle w:val="Texto"/>
              <w:tabs>
                <w:tab w:val="decimal" w:pos="1350"/>
              </w:tabs>
            </w:pPr>
            <w:r w:rsidRPr="00E56987">
              <w:t>204.585.307</w:t>
            </w:r>
          </w:p>
        </w:tc>
      </w:tr>
      <w:tr w:rsidR="00A96970" w:rsidRPr="00EC4045" w14:paraId="3BEC0164" w14:textId="77777777" w:rsidTr="00F33A49">
        <w:tc>
          <w:tcPr>
            <w:tcW w:w="6178" w:type="dxa"/>
          </w:tcPr>
          <w:p w14:paraId="5D87F4FB" w14:textId="77777777" w:rsidR="00A96970" w:rsidRPr="00EC4045" w:rsidRDefault="00A96970" w:rsidP="00A96970">
            <w:pPr>
              <w:pStyle w:val="Texto"/>
              <w:ind w:left="432"/>
              <w:jc w:val="left"/>
            </w:pPr>
            <w:r w:rsidRPr="00EC4045">
              <w:t>Materias primas y materiales</w:t>
            </w:r>
          </w:p>
        </w:tc>
        <w:tc>
          <w:tcPr>
            <w:tcW w:w="1525" w:type="dxa"/>
            <w:tcBorders>
              <w:bottom w:val="single" w:sz="6" w:space="0" w:color="auto"/>
            </w:tcBorders>
          </w:tcPr>
          <w:p w14:paraId="43CE3818" w14:textId="0A7CF687" w:rsidR="00A96970" w:rsidRPr="00EC4045" w:rsidRDefault="00A96970" w:rsidP="00A96970">
            <w:pPr>
              <w:pStyle w:val="Texto"/>
              <w:tabs>
                <w:tab w:val="decimal" w:pos="1350"/>
              </w:tabs>
            </w:pPr>
            <w:r w:rsidRPr="00FB44E2">
              <w:t>557.135</w:t>
            </w:r>
          </w:p>
        </w:tc>
        <w:tc>
          <w:tcPr>
            <w:tcW w:w="264" w:type="dxa"/>
          </w:tcPr>
          <w:p w14:paraId="594AD4AC" w14:textId="77777777" w:rsidR="00A96970" w:rsidRPr="00EC4045" w:rsidRDefault="00A96970" w:rsidP="00A96970">
            <w:pPr>
              <w:pStyle w:val="Texto"/>
            </w:pPr>
          </w:p>
        </w:tc>
        <w:tc>
          <w:tcPr>
            <w:tcW w:w="1519" w:type="dxa"/>
            <w:tcBorders>
              <w:bottom w:val="single" w:sz="6" w:space="0" w:color="auto"/>
            </w:tcBorders>
          </w:tcPr>
          <w:p w14:paraId="26CDB02A" w14:textId="03C7C6A1" w:rsidR="00A96970" w:rsidRPr="00EC4045" w:rsidRDefault="00A96970" w:rsidP="00A96970">
            <w:pPr>
              <w:pStyle w:val="Texto"/>
              <w:tabs>
                <w:tab w:val="decimal" w:pos="1350"/>
              </w:tabs>
            </w:pPr>
            <w:r w:rsidRPr="00E56987">
              <w:t>644.946</w:t>
            </w:r>
          </w:p>
        </w:tc>
      </w:tr>
      <w:tr w:rsidR="00A96970" w:rsidRPr="00EC4045" w14:paraId="05591CC2" w14:textId="77777777" w:rsidTr="00F33A49">
        <w:tc>
          <w:tcPr>
            <w:tcW w:w="6178" w:type="dxa"/>
          </w:tcPr>
          <w:p w14:paraId="67FE33C4" w14:textId="1BBDEE38" w:rsidR="00A96970" w:rsidRPr="004470E9" w:rsidRDefault="00C70D90" w:rsidP="00A96970">
            <w:pPr>
              <w:pStyle w:val="Texto"/>
              <w:ind w:left="432"/>
              <w:jc w:val="left"/>
              <w:rPr>
                <w:b/>
              </w:rPr>
            </w:pPr>
            <w:r w:rsidRPr="00D95DDB">
              <w:rPr>
                <w:b/>
                <w:bCs/>
              </w:rPr>
              <w:t>Subtotal</w:t>
            </w:r>
          </w:p>
        </w:tc>
        <w:tc>
          <w:tcPr>
            <w:tcW w:w="1525" w:type="dxa"/>
            <w:tcBorders>
              <w:top w:val="single" w:sz="6" w:space="0" w:color="auto"/>
            </w:tcBorders>
          </w:tcPr>
          <w:p w14:paraId="1E14C943" w14:textId="4869C185" w:rsidR="00A96970" w:rsidRPr="00A96970" w:rsidRDefault="00A96970" w:rsidP="00F33A49">
            <w:pPr>
              <w:pStyle w:val="Texto"/>
              <w:tabs>
                <w:tab w:val="decimal" w:pos="1350"/>
              </w:tabs>
              <w:rPr>
                <w:b/>
                <w:bCs/>
              </w:rPr>
            </w:pPr>
            <w:r w:rsidRPr="004470E9">
              <w:rPr>
                <w:b/>
              </w:rPr>
              <w:t>85.143.469</w:t>
            </w:r>
          </w:p>
        </w:tc>
        <w:tc>
          <w:tcPr>
            <w:tcW w:w="264" w:type="dxa"/>
          </w:tcPr>
          <w:p w14:paraId="1E79C7C3" w14:textId="77777777" w:rsidR="00A96970" w:rsidRPr="004470E9" w:rsidRDefault="00A96970" w:rsidP="00A96970">
            <w:pPr>
              <w:pStyle w:val="Texto"/>
              <w:rPr>
                <w:b/>
              </w:rPr>
            </w:pPr>
          </w:p>
        </w:tc>
        <w:tc>
          <w:tcPr>
            <w:tcW w:w="1519" w:type="dxa"/>
            <w:tcBorders>
              <w:top w:val="single" w:sz="6" w:space="0" w:color="auto"/>
            </w:tcBorders>
          </w:tcPr>
          <w:p w14:paraId="40F15510" w14:textId="6C6374A2" w:rsidR="00A96970" w:rsidRPr="00A96970" w:rsidRDefault="00A96970" w:rsidP="00F33A49">
            <w:pPr>
              <w:pStyle w:val="Texto"/>
              <w:tabs>
                <w:tab w:val="decimal" w:pos="1350"/>
              </w:tabs>
              <w:rPr>
                <w:b/>
                <w:bCs/>
              </w:rPr>
            </w:pPr>
            <w:r w:rsidRPr="004470E9">
              <w:rPr>
                <w:b/>
              </w:rPr>
              <w:t>205.230.253</w:t>
            </w:r>
            <w:r w:rsidR="00D61954" w:rsidRPr="00D95DDB">
              <w:rPr>
                <w:rFonts w:cs="Arial"/>
                <w:b/>
                <w:bCs/>
              </w:rPr>
              <w:t xml:space="preserve"> </w:t>
            </w:r>
          </w:p>
        </w:tc>
      </w:tr>
      <w:tr w:rsidR="00624349" w:rsidRPr="00EC4045" w14:paraId="74D139FF" w14:textId="77777777" w:rsidTr="00F33A49">
        <w:tc>
          <w:tcPr>
            <w:tcW w:w="6178" w:type="dxa"/>
          </w:tcPr>
          <w:p w14:paraId="3F71FF54" w14:textId="77777777" w:rsidR="00624349" w:rsidRPr="00EC4045" w:rsidRDefault="00624349" w:rsidP="00A96970">
            <w:pPr>
              <w:pStyle w:val="Texto"/>
              <w:ind w:left="432"/>
              <w:jc w:val="left"/>
            </w:pPr>
            <w:r>
              <w:t>Anticipos a proveedores en moneda nacional</w:t>
            </w:r>
          </w:p>
        </w:tc>
        <w:tc>
          <w:tcPr>
            <w:tcW w:w="1525" w:type="dxa"/>
            <w:tcBorders>
              <w:bottom w:val="single" w:sz="6" w:space="0" w:color="auto"/>
            </w:tcBorders>
          </w:tcPr>
          <w:p w14:paraId="135D03B3" w14:textId="77777777" w:rsidR="00624349" w:rsidRPr="00FB44E2" w:rsidRDefault="000571C6" w:rsidP="00A96970">
            <w:pPr>
              <w:pStyle w:val="Texto"/>
              <w:tabs>
                <w:tab w:val="decimal" w:pos="1350"/>
              </w:tabs>
            </w:pPr>
            <w:r>
              <w:t>6.000</w:t>
            </w:r>
          </w:p>
        </w:tc>
        <w:tc>
          <w:tcPr>
            <w:tcW w:w="264" w:type="dxa"/>
          </w:tcPr>
          <w:p w14:paraId="726396C2" w14:textId="77777777" w:rsidR="00624349" w:rsidRPr="00EC4045" w:rsidRDefault="00624349" w:rsidP="00A96970">
            <w:pPr>
              <w:pStyle w:val="Texto"/>
            </w:pPr>
          </w:p>
        </w:tc>
        <w:tc>
          <w:tcPr>
            <w:tcW w:w="1519" w:type="dxa"/>
            <w:tcBorders>
              <w:bottom w:val="single" w:sz="6" w:space="0" w:color="auto"/>
            </w:tcBorders>
          </w:tcPr>
          <w:p w14:paraId="719B7B2C" w14:textId="77777777" w:rsidR="00624349" w:rsidRPr="00E56987" w:rsidRDefault="000571C6" w:rsidP="00A96970">
            <w:pPr>
              <w:pStyle w:val="Texto"/>
              <w:tabs>
                <w:tab w:val="decimal" w:pos="1350"/>
              </w:tabs>
            </w:pPr>
            <w:r>
              <w:t>7.140</w:t>
            </w:r>
          </w:p>
        </w:tc>
      </w:tr>
      <w:tr w:rsidR="00A96970" w:rsidRPr="00EC4045" w14:paraId="09A1447C" w14:textId="77777777" w:rsidTr="00F33A49">
        <w:tc>
          <w:tcPr>
            <w:tcW w:w="6178" w:type="dxa"/>
          </w:tcPr>
          <w:p w14:paraId="19AAE4F3" w14:textId="77777777" w:rsidR="00A96970" w:rsidRPr="00EC4045" w:rsidRDefault="00A96970" w:rsidP="00A96970">
            <w:pPr>
              <w:pStyle w:val="Texto"/>
              <w:ind w:left="432"/>
              <w:jc w:val="left"/>
            </w:pPr>
          </w:p>
        </w:tc>
        <w:tc>
          <w:tcPr>
            <w:tcW w:w="1525" w:type="dxa"/>
            <w:tcBorders>
              <w:top w:val="single" w:sz="6" w:space="0" w:color="auto"/>
              <w:bottom w:val="double" w:sz="6" w:space="0" w:color="auto"/>
            </w:tcBorders>
          </w:tcPr>
          <w:p w14:paraId="4C1DF4C0" w14:textId="77777777" w:rsidR="00A96970" w:rsidRPr="00A96970" w:rsidRDefault="00A96970" w:rsidP="00A96970">
            <w:pPr>
              <w:pStyle w:val="Texto"/>
              <w:tabs>
                <w:tab w:val="decimal" w:pos="1350"/>
              </w:tabs>
              <w:rPr>
                <w:b/>
                <w:bCs/>
              </w:rPr>
            </w:pPr>
            <w:r w:rsidRPr="00A96970">
              <w:rPr>
                <w:b/>
                <w:bCs/>
              </w:rPr>
              <w:t>85.14</w:t>
            </w:r>
            <w:r w:rsidR="00CB1BB5">
              <w:rPr>
                <w:b/>
                <w:bCs/>
              </w:rPr>
              <w:t>9</w:t>
            </w:r>
            <w:r w:rsidRPr="00A96970">
              <w:rPr>
                <w:b/>
                <w:bCs/>
              </w:rPr>
              <w:t>.469</w:t>
            </w:r>
          </w:p>
        </w:tc>
        <w:tc>
          <w:tcPr>
            <w:tcW w:w="264" w:type="dxa"/>
          </w:tcPr>
          <w:p w14:paraId="3443459D" w14:textId="77777777" w:rsidR="00A96970" w:rsidRPr="00EC4045" w:rsidRDefault="00A96970" w:rsidP="00A96970">
            <w:pPr>
              <w:pStyle w:val="Texto"/>
            </w:pPr>
          </w:p>
        </w:tc>
        <w:tc>
          <w:tcPr>
            <w:tcW w:w="1519" w:type="dxa"/>
            <w:tcBorders>
              <w:top w:val="single" w:sz="6" w:space="0" w:color="auto"/>
              <w:bottom w:val="double" w:sz="6" w:space="0" w:color="auto"/>
            </w:tcBorders>
          </w:tcPr>
          <w:p w14:paraId="13D2660A" w14:textId="77777777" w:rsidR="00A96970" w:rsidRPr="00A96970" w:rsidRDefault="00A96970" w:rsidP="00A96970">
            <w:pPr>
              <w:pStyle w:val="Texto"/>
              <w:tabs>
                <w:tab w:val="decimal" w:pos="1350"/>
              </w:tabs>
              <w:rPr>
                <w:b/>
                <w:bCs/>
              </w:rPr>
            </w:pPr>
            <w:r w:rsidRPr="00A96970">
              <w:rPr>
                <w:b/>
                <w:bCs/>
              </w:rPr>
              <w:t>205.23</w:t>
            </w:r>
            <w:r w:rsidR="00B45739">
              <w:rPr>
                <w:b/>
                <w:bCs/>
              </w:rPr>
              <w:t>7</w:t>
            </w:r>
            <w:r w:rsidRPr="00A96970">
              <w:rPr>
                <w:b/>
                <w:bCs/>
              </w:rPr>
              <w:t>.</w:t>
            </w:r>
            <w:r w:rsidR="00B45739">
              <w:rPr>
                <w:b/>
                <w:bCs/>
              </w:rPr>
              <w:t>393</w:t>
            </w:r>
          </w:p>
        </w:tc>
      </w:tr>
      <w:tr w:rsidR="00A96970" w:rsidRPr="00D20BD0" w14:paraId="372B9789" w14:textId="77777777" w:rsidTr="00A96970">
        <w:tc>
          <w:tcPr>
            <w:tcW w:w="6178" w:type="dxa"/>
          </w:tcPr>
          <w:p w14:paraId="5BA0362D" w14:textId="308656B6" w:rsidR="00A96970" w:rsidRPr="00D20BD0" w:rsidRDefault="00A96970" w:rsidP="00A96970">
            <w:pPr>
              <w:pStyle w:val="Texto"/>
              <w:numPr>
                <w:ilvl w:val="0"/>
                <w:numId w:val="5"/>
              </w:numPr>
              <w:jc w:val="left"/>
            </w:pPr>
            <w:r w:rsidRPr="00D20BD0">
              <w:rPr>
                <w:b/>
              </w:rPr>
              <w:t>Deudas comerciales</w:t>
            </w:r>
          </w:p>
        </w:tc>
        <w:tc>
          <w:tcPr>
            <w:tcW w:w="1525" w:type="dxa"/>
          </w:tcPr>
          <w:p w14:paraId="2C4B40E7" w14:textId="77777777" w:rsidR="00A96970" w:rsidRPr="00D20BD0" w:rsidRDefault="00A96970" w:rsidP="00A96970">
            <w:pPr>
              <w:pStyle w:val="Texto"/>
              <w:tabs>
                <w:tab w:val="decimal" w:pos="1350"/>
              </w:tabs>
            </w:pPr>
          </w:p>
        </w:tc>
        <w:tc>
          <w:tcPr>
            <w:tcW w:w="264" w:type="dxa"/>
          </w:tcPr>
          <w:p w14:paraId="5E05AE9D" w14:textId="77777777" w:rsidR="00A96970" w:rsidRPr="008300E8" w:rsidRDefault="00A96970" w:rsidP="00A96970">
            <w:pPr>
              <w:pStyle w:val="Texto"/>
            </w:pPr>
          </w:p>
        </w:tc>
        <w:tc>
          <w:tcPr>
            <w:tcW w:w="1519" w:type="dxa"/>
          </w:tcPr>
          <w:p w14:paraId="1B08AEEE" w14:textId="77777777" w:rsidR="00A96970" w:rsidRPr="00D20BD0" w:rsidRDefault="00A96970" w:rsidP="00A96970">
            <w:pPr>
              <w:pStyle w:val="Texto"/>
              <w:tabs>
                <w:tab w:val="decimal" w:pos="1350"/>
              </w:tabs>
            </w:pPr>
          </w:p>
        </w:tc>
      </w:tr>
      <w:tr w:rsidR="0090330C" w:rsidRPr="00D20BD0" w14:paraId="2A15338C" w14:textId="77777777" w:rsidTr="002E7AD2">
        <w:tc>
          <w:tcPr>
            <w:tcW w:w="6178" w:type="dxa"/>
          </w:tcPr>
          <w:p w14:paraId="6E2952E7" w14:textId="77777777" w:rsidR="0090330C" w:rsidRPr="00D20BD0" w:rsidRDefault="0090330C" w:rsidP="002E7AD2">
            <w:pPr>
              <w:pStyle w:val="Texto"/>
              <w:ind w:left="432"/>
              <w:jc w:val="left"/>
            </w:pPr>
            <w:r w:rsidRPr="00D20BD0">
              <w:t>Proveedores en moneda local</w:t>
            </w:r>
          </w:p>
        </w:tc>
        <w:tc>
          <w:tcPr>
            <w:tcW w:w="1525" w:type="dxa"/>
          </w:tcPr>
          <w:p w14:paraId="425E4BDF" w14:textId="77777777" w:rsidR="0090330C" w:rsidRPr="00D20BD0" w:rsidRDefault="0090330C" w:rsidP="002E7AD2">
            <w:pPr>
              <w:pStyle w:val="Texto"/>
              <w:tabs>
                <w:tab w:val="decimal" w:pos="1350"/>
              </w:tabs>
            </w:pPr>
            <w:r w:rsidRPr="00C42932">
              <w:t>31.758.197</w:t>
            </w:r>
          </w:p>
        </w:tc>
        <w:tc>
          <w:tcPr>
            <w:tcW w:w="264" w:type="dxa"/>
          </w:tcPr>
          <w:p w14:paraId="36918FD7" w14:textId="77777777" w:rsidR="0090330C" w:rsidRPr="008300E8" w:rsidRDefault="0090330C" w:rsidP="002E7AD2">
            <w:pPr>
              <w:pStyle w:val="Texto"/>
            </w:pPr>
          </w:p>
        </w:tc>
        <w:tc>
          <w:tcPr>
            <w:tcW w:w="1519" w:type="dxa"/>
          </w:tcPr>
          <w:p w14:paraId="0947FF2E" w14:textId="77777777" w:rsidR="0090330C" w:rsidRPr="00D20BD0" w:rsidRDefault="0090330C" w:rsidP="002E7AD2">
            <w:pPr>
              <w:pStyle w:val="Texto"/>
              <w:tabs>
                <w:tab w:val="decimal" w:pos="1350"/>
              </w:tabs>
            </w:pPr>
            <w:r w:rsidRPr="004275AA">
              <w:t>1.</w:t>
            </w:r>
            <w:r>
              <w:t>346.668</w:t>
            </w:r>
          </w:p>
        </w:tc>
      </w:tr>
      <w:tr w:rsidR="005C112C" w:rsidRPr="00D20BD0" w14:paraId="32B93DBA" w14:textId="77777777" w:rsidTr="00F91EAA">
        <w:tc>
          <w:tcPr>
            <w:tcW w:w="6178" w:type="dxa"/>
          </w:tcPr>
          <w:p w14:paraId="2037933F" w14:textId="77777777" w:rsidR="005C112C" w:rsidRPr="00D20BD0" w:rsidRDefault="005C112C" w:rsidP="00F91EAA">
            <w:pPr>
              <w:pStyle w:val="Texto"/>
              <w:ind w:left="432"/>
              <w:jc w:val="left"/>
            </w:pPr>
            <w:r w:rsidRPr="00D20BD0">
              <w:t>Provisión para gastos</w:t>
            </w:r>
          </w:p>
        </w:tc>
        <w:tc>
          <w:tcPr>
            <w:tcW w:w="1525" w:type="dxa"/>
          </w:tcPr>
          <w:p w14:paraId="0F18A969" w14:textId="77777777" w:rsidR="005C112C" w:rsidRPr="00D20BD0" w:rsidRDefault="005C112C" w:rsidP="00F91EAA">
            <w:pPr>
              <w:pStyle w:val="Texto"/>
              <w:tabs>
                <w:tab w:val="decimal" w:pos="1350"/>
              </w:tabs>
            </w:pPr>
            <w:r w:rsidRPr="00C42932">
              <w:t>2.</w:t>
            </w:r>
            <w:r w:rsidRPr="006D7D89">
              <w:t>948.291</w:t>
            </w:r>
          </w:p>
        </w:tc>
        <w:tc>
          <w:tcPr>
            <w:tcW w:w="264" w:type="dxa"/>
          </w:tcPr>
          <w:p w14:paraId="4027EC99" w14:textId="77777777" w:rsidR="005C112C" w:rsidRPr="008300E8" w:rsidRDefault="005C112C" w:rsidP="00F91EAA">
            <w:pPr>
              <w:pStyle w:val="Texto"/>
            </w:pPr>
          </w:p>
        </w:tc>
        <w:tc>
          <w:tcPr>
            <w:tcW w:w="1519" w:type="dxa"/>
          </w:tcPr>
          <w:p w14:paraId="56AC800C" w14:textId="77777777" w:rsidR="005C112C" w:rsidRPr="00D20BD0" w:rsidRDefault="005C112C" w:rsidP="00F91EAA">
            <w:pPr>
              <w:pStyle w:val="Texto"/>
              <w:tabs>
                <w:tab w:val="decimal" w:pos="1350"/>
              </w:tabs>
            </w:pPr>
            <w:r w:rsidRPr="004275AA">
              <w:t>2.440.106</w:t>
            </w:r>
          </w:p>
        </w:tc>
      </w:tr>
      <w:tr w:rsidR="00A96970" w:rsidRPr="00D20BD0" w14:paraId="66385F63" w14:textId="77777777" w:rsidTr="007F7F56">
        <w:tc>
          <w:tcPr>
            <w:tcW w:w="6178" w:type="dxa"/>
          </w:tcPr>
          <w:p w14:paraId="53595027" w14:textId="77777777" w:rsidR="00A96970" w:rsidRPr="00D20BD0" w:rsidRDefault="00A96970" w:rsidP="00A96970">
            <w:pPr>
              <w:pStyle w:val="Texto"/>
              <w:ind w:left="432"/>
              <w:jc w:val="left"/>
            </w:pPr>
            <w:r w:rsidRPr="00D20BD0">
              <w:t>Proveedores en moneda extranjera (Anexo V)</w:t>
            </w:r>
          </w:p>
        </w:tc>
        <w:tc>
          <w:tcPr>
            <w:tcW w:w="1525" w:type="dxa"/>
          </w:tcPr>
          <w:p w14:paraId="2464CB86" w14:textId="296A0CB1" w:rsidR="00A96970" w:rsidRPr="00D20BD0" w:rsidRDefault="00A96970" w:rsidP="00A96970">
            <w:pPr>
              <w:pStyle w:val="Texto"/>
              <w:tabs>
                <w:tab w:val="decimal" w:pos="1350"/>
              </w:tabs>
            </w:pPr>
            <w:r w:rsidRPr="00C42932">
              <w:t>83.</w:t>
            </w:r>
            <w:r w:rsidR="00CC5FDD" w:rsidRPr="006D7D89">
              <w:t>224</w:t>
            </w:r>
          </w:p>
        </w:tc>
        <w:tc>
          <w:tcPr>
            <w:tcW w:w="264" w:type="dxa"/>
          </w:tcPr>
          <w:p w14:paraId="49E0A7F9" w14:textId="77777777" w:rsidR="00A96970" w:rsidRPr="008300E8" w:rsidRDefault="00A96970" w:rsidP="00A96970">
            <w:pPr>
              <w:pStyle w:val="Texto"/>
            </w:pPr>
          </w:p>
        </w:tc>
        <w:tc>
          <w:tcPr>
            <w:tcW w:w="1519" w:type="dxa"/>
          </w:tcPr>
          <w:p w14:paraId="4A98E28F" w14:textId="45B93A79" w:rsidR="00A96970" w:rsidRPr="00D20BD0" w:rsidRDefault="00E9051F" w:rsidP="00A96970">
            <w:pPr>
              <w:pStyle w:val="Texto"/>
              <w:tabs>
                <w:tab w:val="decimal" w:pos="1350"/>
              </w:tabs>
            </w:pPr>
            <w:r>
              <w:t>1.100.079</w:t>
            </w:r>
          </w:p>
        </w:tc>
      </w:tr>
      <w:tr w:rsidR="0090330C" w:rsidRPr="00A17FDE" w14:paraId="7224ACAF" w14:textId="77777777" w:rsidTr="00513C87">
        <w:tc>
          <w:tcPr>
            <w:tcW w:w="6178" w:type="dxa"/>
          </w:tcPr>
          <w:p w14:paraId="01DCAA49" w14:textId="77777777" w:rsidR="0090330C" w:rsidRPr="007F7F56" w:rsidRDefault="0090330C" w:rsidP="00513C87">
            <w:pPr>
              <w:pStyle w:val="Texto"/>
              <w:ind w:left="432"/>
              <w:jc w:val="left"/>
            </w:pPr>
            <w:r w:rsidRPr="00D20BD0">
              <w:t xml:space="preserve">Sociedad art. 33 - Ley </w:t>
            </w:r>
            <w:proofErr w:type="spellStart"/>
            <w:r w:rsidRPr="00D20BD0">
              <w:t>N°</w:t>
            </w:r>
            <w:proofErr w:type="spellEnd"/>
            <w:r w:rsidRPr="00D20BD0">
              <w:t xml:space="preserve"> 19.550 y relacionadas (Nota 4)</w:t>
            </w:r>
          </w:p>
        </w:tc>
        <w:tc>
          <w:tcPr>
            <w:tcW w:w="1525" w:type="dxa"/>
          </w:tcPr>
          <w:p w14:paraId="097D658D" w14:textId="77777777" w:rsidR="0090330C" w:rsidRPr="00A17FDE" w:rsidRDefault="0090330C" w:rsidP="00513C87">
            <w:pPr>
              <w:pStyle w:val="Texto"/>
              <w:tabs>
                <w:tab w:val="decimal" w:pos="1350"/>
              </w:tabs>
            </w:pPr>
            <w:r w:rsidRPr="005130BE">
              <w:t>-</w:t>
            </w:r>
            <w:r>
              <w:t xml:space="preserve">        </w:t>
            </w:r>
          </w:p>
        </w:tc>
        <w:tc>
          <w:tcPr>
            <w:tcW w:w="264" w:type="dxa"/>
          </w:tcPr>
          <w:p w14:paraId="2AAD7A17" w14:textId="77777777" w:rsidR="0090330C" w:rsidRPr="00A17FDE" w:rsidRDefault="0090330C" w:rsidP="00513C87">
            <w:pPr>
              <w:pStyle w:val="Texto"/>
            </w:pPr>
          </w:p>
        </w:tc>
        <w:tc>
          <w:tcPr>
            <w:tcW w:w="1519" w:type="dxa"/>
          </w:tcPr>
          <w:p w14:paraId="5C3180BD" w14:textId="77777777" w:rsidR="0090330C" w:rsidRPr="00A17FDE" w:rsidRDefault="0090330C" w:rsidP="00513C87">
            <w:pPr>
              <w:pStyle w:val="Texto"/>
              <w:tabs>
                <w:tab w:val="decimal" w:pos="1350"/>
              </w:tabs>
            </w:pPr>
            <w:r w:rsidRPr="004275AA">
              <w:t>43.748.072</w:t>
            </w:r>
          </w:p>
        </w:tc>
      </w:tr>
      <w:tr w:rsidR="007F7F56" w:rsidRPr="00D20BD0" w14:paraId="6B5F9319" w14:textId="77777777" w:rsidTr="007F7F56">
        <w:tc>
          <w:tcPr>
            <w:tcW w:w="6178" w:type="dxa"/>
          </w:tcPr>
          <w:p w14:paraId="5A22B02E" w14:textId="77777777" w:rsidR="007F7F56" w:rsidRPr="00D20BD0" w:rsidRDefault="007F7F56" w:rsidP="007F7F56">
            <w:pPr>
              <w:pStyle w:val="Texto"/>
              <w:ind w:left="432"/>
              <w:jc w:val="left"/>
            </w:pPr>
          </w:p>
        </w:tc>
        <w:tc>
          <w:tcPr>
            <w:tcW w:w="1525" w:type="dxa"/>
            <w:tcBorders>
              <w:top w:val="single" w:sz="6" w:space="0" w:color="auto"/>
              <w:bottom w:val="double" w:sz="6" w:space="0" w:color="auto"/>
            </w:tcBorders>
          </w:tcPr>
          <w:p w14:paraId="7FCDAB2D" w14:textId="70996A30" w:rsidR="007F7F56" w:rsidRPr="007F7F56" w:rsidRDefault="007F7F56" w:rsidP="007F7F56">
            <w:pPr>
              <w:pStyle w:val="Texto"/>
              <w:tabs>
                <w:tab w:val="decimal" w:pos="1350"/>
              </w:tabs>
              <w:rPr>
                <w:b/>
                <w:bCs/>
              </w:rPr>
            </w:pPr>
            <w:r w:rsidRPr="007F7F56">
              <w:rPr>
                <w:b/>
                <w:bCs/>
              </w:rPr>
              <w:t>34.789.712</w:t>
            </w:r>
          </w:p>
        </w:tc>
        <w:tc>
          <w:tcPr>
            <w:tcW w:w="264" w:type="dxa"/>
          </w:tcPr>
          <w:p w14:paraId="102CCEB8" w14:textId="77777777" w:rsidR="007F7F56" w:rsidRPr="008300E8" w:rsidRDefault="007F7F56" w:rsidP="007F7F56">
            <w:pPr>
              <w:pStyle w:val="Texto"/>
            </w:pPr>
          </w:p>
        </w:tc>
        <w:tc>
          <w:tcPr>
            <w:tcW w:w="1519" w:type="dxa"/>
            <w:tcBorders>
              <w:top w:val="single" w:sz="6" w:space="0" w:color="auto"/>
              <w:bottom w:val="double" w:sz="6" w:space="0" w:color="auto"/>
            </w:tcBorders>
          </w:tcPr>
          <w:p w14:paraId="22031594" w14:textId="67A7E81F" w:rsidR="007F7F56" w:rsidRPr="007F7F56" w:rsidRDefault="007F7F56" w:rsidP="007F7F56">
            <w:pPr>
              <w:pStyle w:val="Texto"/>
              <w:tabs>
                <w:tab w:val="decimal" w:pos="1350"/>
              </w:tabs>
              <w:rPr>
                <w:b/>
                <w:bCs/>
              </w:rPr>
            </w:pPr>
            <w:r w:rsidRPr="007F7F56">
              <w:rPr>
                <w:b/>
                <w:bCs/>
              </w:rPr>
              <w:t>48.634.925</w:t>
            </w:r>
          </w:p>
        </w:tc>
      </w:tr>
    </w:tbl>
    <w:p w14:paraId="4FC1A139" w14:textId="4B1F1D64" w:rsidR="00F33A49" w:rsidRDefault="00F33A49" w:rsidP="00DF7E61">
      <w:pPr>
        <w:pStyle w:val="Textonota"/>
      </w:pPr>
      <w:r>
        <w:br w:type="page"/>
      </w:r>
    </w:p>
    <w:p w14:paraId="03B763F7" w14:textId="77777777" w:rsidR="00D95E97" w:rsidRDefault="00D95E97" w:rsidP="00DF7E61">
      <w:pPr>
        <w:pStyle w:val="Textonota"/>
      </w:pPr>
    </w:p>
    <w:tbl>
      <w:tblPr>
        <w:tblStyle w:val="TableGrid"/>
        <w:tblW w:w="9486" w:type="dxa"/>
        <w:tblInd w:w="450" w:type="dxa"/>
        <w:tblLayout w:type="fixed"/>
        <w:tblLook w:val="04A0" w:firstRow="1" w:lastRow="0" w:firstColumn="1" w:lastColumn="0" w:noHBand="0" w:noVBand="1"/>
      </w:tblPr>
      <w:tblGrid>
        <w:gridCol w:w="6178"/>
        <w:gridCol w:w="1525"/>
        <w:gridCol w:w="264"/>
        <w:gridCol w:w="1519"/>
      </w:tblGrid>
      <w:tr w:rsidR="003770A1" w:rsidRPr="00EC4045" w14:paraId="6B4C5015" w14:textId="77777777" w:rsidTr="001F20EE">
        <w:tc>
          <w:tcPr>
            <w:tcW w:w="6178" w:type="dxa"/>
          </w:tcPr>
          <w:p w14:paraId="3B64A6F5" w14:textId="77777777" w:rsidR="003770A1" w:rsidRPr="00EC4045" w:rsidRDefault="003770A1" w:rsidP="00BB2988">
            <w:pPr>
              <w:pStyle w:val="Texto"/>
              <w:jc w:val="left"/>
            </w:pPr>
          </w:p>
        </w:tc>
        <w:tc>
          <w:tcPr>
            <w:tcW w:w="1525" w:type="dxa"/>
            <w:tcBorders>
              <w:bottom w:val="single" w:sz="6" w:space="0" w:color="auto"/>
            </w:tcBorders>
          </w:tcPr>
          <w:p w14:paraId="1F65CAFD" w14:textId="6164798A" w:rsidR="003770A1" w:rsidRPr="00EC4045" w:rsidRDefault="003770A1" w:rsidP="00BB2988">
            <w:pPr>
              <w:pStyle w:val="Texto"/>
              <w:jc w:val="center"/>
              <w:rPr>
                <w:b/>
              </w:rPr>
            </w:pPr>
            <w:r w:rsidRPr="00EC4045">
              <w:rPr>
                <w:b/>
              </w:rPr>
              <w:t>31/0</w:t>
            </w:r>
            <w:r w:rsidR="00270D8F">
              <w:rPr>
                <w:b/>
              </w:rPr>
              <w:t>8</w:t>
            </w:r>
            <w:r w:rsidRPr="00EC4045">
              <w:rPr>
                <w:b/>
              </w:rPr>
              <w:t>/202</w:t>
            </w:r>
            <w:r>
              <w:rPr>
                <w:b/>
              </w:rPr>
              <w:t>2</w:t>
            </w:r>
          </w:p>
        </w:tc>
        <w:tc>
          <w:tcPr>
            <w:tcW w:w="264" w:type="dxa"/>
          </w:tcPr>
          <w:p w14:paraId="1F29186A" w14:textId="77777777" w:rsidR="003770A1" w:rsidRPr="00EC4045" w:rsidRDefault="003770A1" w:rsidP="00BB2988">
            <w:pPr>
              <w:pStyle w:val="Texto"/>
            </w:pPr>
          </w:p>
        </w:tc>
        <w:tc>
          <w:tcPr>
            <w:tcW w:w="1519" w:type="dxa"/>
            <w:tcBorders>
              <w:bottom w:val="single" w:sz="6" w:space="0" w:color="auto"/>
            </w:tcBorders>
          </w:tcPr>
          <w:p w14:paraId="069A5F72" w14:textId="2E4E0032" w:rsidR="003770A1" w:rsidRPr="00EC4045" w:rsidRDefault="003770A1" w:rsidP="00BB2988">
            <w:pPr>
              <w:pStyle w:val="Texto"/>
              <w:jc w:val="center"/>
              <w:rPr>
                <w:b/>
              </w:rPr>
            </w:pPr>
            <w:r w:rsidRPr="00EC4045">
              <w:rPr>
                <w:b/>
              </w:rPr>
              <w:t>31/0</w:t>
            </w:r>
            <w:r w:rsidR="00516293">
              <w:rPr>
                <w:b/>
              </w:rPr>
              <w:t>1</w:t>
            </w:r>
            <w:r w:rsidRPr="00EC4045">
              <w:rPr>
                <w:b/>
              </w:rPr>
              <w:t>/202</w:t>
            </w:r>
            <w:r w:rsidR="001A24FB">
              <w:rPr>
                <w:b/>
              </w:rPr>
              <w:t>2</w:t>
            </w:r>
          </w:p>
        </w:tc>
      </w:tr>
      <w:tr w:rsidR="005B715C" w:rsidRPr="00D20BD0" w14:paraId="190EF38D" w14:textId="77777777" w:rsidTr="001F20EE">
        <w:tc>
          <w:tcPr>
            <w:tcW w:w="6178" w:type="dxa"/>
          </w:tcPr>
          <w:p w14:paraId="491E7B09" w14:textId="40614576" w:rsidR="005B715C" w:rsidRPr="00D20BD0" w:rsidRDefault="005B715C" w:rsidP="005B715C">
            <w:pPr>
              <w:pStyle w:val="Texto"/>
              <w:numPr>
                <w:ilvl w:val="0"/>
                <w:numId w:val="5"/>
              </w:numPr>
              <w:jc w:val="left"/>
            </w:pPr>
            <w:r w:rsidRPr="00D20BD0">
              <w:rPr>
                <w:b/>
              </w:rPr>
              <w:t>Deudas sociales</w:t>
            </w:r>
          </w:p>
        </w:tc>
        <w:tc>
          <w:tcPr>
            <w:tcW w:w="1525" w:type="dxa"/>
          </w:tcPr>
          <w:p w14:paraId="3162ECF9" w14:textId="77777777" w:rsidR="005B715C" w:rsidRPr="00D20BD0" w:rsidRDefault="005B715C" w:rsidP="005B715C">
            <w:pPr>
              <w:pStyle w:val="Texto"/>
              <w:tabs>
                <w:tab w:val="decimal" w:pos="1350"/>
              </w:tabs>
            </w:pPr>
          </w:p>
        </w:tc>
        <w:tc>
          <w:tcPr>
            <w:tcW w:w="264" w:type="dxa"/>
          </w:tcPr>
          <w:p w14:paraId="3B29EB18" w14:textId="77777777" w:rsidR="005B715C" w:rsidRPr="008300E8" w:rsidRDefault="005B715C" w:rsidP="005B715C">
            <w:pPr>
              <w:pStyle w:val="Texto"/>
            </w:pPr>
          </w:p>
        </w:tc>
        <w:tc>
          <w:tcPr>
            <w:tcW w:w="1519" w:type="dxa"/>
          </w:tcPr>
          <w:p w14:paraId="522CBB01" w14:textId="77777777" w:rsidR="005B715C" w:rsidRPr="00D20BD0" w:rsidRDefault="005B715C" w:rsidP="005B715C">
            <w:pPr>
              <w:pStyle w:val="Texto"/>
              <w:tabs>
                <w:tab w:val="decimal" w:pos="1350"/>
              </w:tabs>
              <w:jc w:val="left"/>
            </w:pPr>
          </w:p>
        </w:tc>
      </w:tr>
      <w:tr w:rsidR="005B715C" w:rsidRPr="00A17FDE" w14:paraId="26A33613" w14:textId="77777777" w:rsidTr="004470E9">
        <w:trPr>
          <w:trHeight w:val="314"/>
        </w:trPr>
        <w:tc>
          <w:tcPr>
            <w:tcW w:w="6178" w:type="dxa"/>
          </w:tcPr>
          <w:p w14:paraId="6DA2280F" w14:textId="77777777" w:rsidR="005B715C" w:rsidRPr="00A17FDE" w:rsidRDefault="005B715C" w:rsidP="005B715C">
            <w:pPr>
              <w:pStyle w:val="Texto"/>
              <w:ind w:left="432"/>
              <w:jc w:val="left"/>
            </w:pPr>
          </w:p>
        </w:tc>
        <w:tc>
          <w:tcPr>
            <w:tcW w:w="1525" w:type="dxa"/>
          </w:tcPr>
          <w:p w14:paraId="00E7BE5D" w14:textId="77777777" w:rsidR="005B715C" w:rsidRPr="00A17FDE" w:rsidRDefault="005B715C" w:rsidP="005B715C">
            <w:pPr>
              <w:pStyle w:val="Texto"/>
              <w:tabs>
                <w:tab w:val="decimal" w:pos="1350"/>
              </w:tabs>
            </w:pPr>
          </w:p>
        </w:tc>
        <w:tc>
          <w:tcPr>
            <w:tcW w:w="264" w:type="dxa"/>
          </w:tcPr>
          <w:p w14:paraId="557EB373" w14:textId="77777777" w:rsidR="005B715C" w:rsidRPr="00A17FDE" w:rsidRDefault="005B715C" w:rsidP="005B715C">
            <w:pPr>
              <w:pStyle w:val="Texto"/>
            </w:pPr>
          </w:p>
        </w:tc>
        <w:tc>
          <w:tcPr>
            <w:tcW w:w="1519" w:type="dxa"/>
          </w:tcPr>
          <w:p w14:paraId="78B72F6C" w14:textId="77777777" w:rsidR="005B715C" w:rsidRPr="00A17FDE" w:rsidRDefault="005B715C" w:rsidP="005B715C">
            <w:pPr>
              <w:pStyle w:val="Texto"/>
              <w:tabs>
                <w:tab w:val="decimal" w:pos="1350"/>
              </w:tabs>
              <w:jc w:val="left"/>
            </w:pPr>
          </w:p>
        </w:tc>
      </w:tr>
      <w:tr w:rsidR="001F20EE" w:rsidRPr="00D20BD0" w14:paraId="02C345DF" w14:textId="77777777" w:rsidTr="001F20EE">
        <w:tc>
          <w:tcPr>
            <w:tcW w:w="6178" w:type="dxa"/>
          </w:tcPr>
          <w:p w14:paraId="5E5E49D9" w14:textId="40BD6372" w:rsidR="001F20EE" w:rsidRPr="00D20BD0" w:rsidRDefault="001F20EE" w:rsidP="001F20EE">
            <w:pPr>
              <w:pStyle w:val="Texto"/>
              <w:ind w:left="432"/>
              <w:jc w:val="left"/>
            </w:pPr>
            <w:proofErr w:type="gramStart"/>
            <w:r w:rsidRPr="00171587">
              <w:t>Remuneraciones a pagar</w:t>
            </w:r>
            <w:proofErr w:type="gramEnd"/>
          </w:p>
        </w:tc>
        <w:tc>
          <w:tcPr>
            <w:tcW w:w="1525" w:type="dxa"/>
          </w:tcPr>
          <w:p w14:paraId="6243E697" w14:textId="754BB66E" w:rsidR="001F20EE" w:rsidRPr="00D20BD0" w:rsidRDefault="001F20EE" w:rsidP="001F20EE">
            <w:pPr>
              <w:pStyle w:val="Texto"/>
              <w:tabs>
                <w:tab w:val="decimal" w:pos="1350"/>
              </w:tabs>
            </w:pPr>
            <w:r w:rsidRPr="007F4399">
              <w:t>3.463.411</w:t>
            </w:r>
          </w:p>
        </w:tc>
        <w:tc>
          <w:tcPr>
            <w:tcW w:w="264" w:type="dxa"/>
          </w:tcPr>
          <w:p w14:paraId="61F22A1C" w14:textId="77777777" w:rsidR="001F20EE" w:rsidRPr="008300E8" w:rsidRDefault="001F20EE" w:rsidP="001F20EE">
            <w:pPr>
              <w:pStyle w:val="Texto"/>
            </w:pPr>
          </w:p>
        </w:tc>
        <w:tc>
          <w:tcPr>
            <w:tcW w:w="1519" w:type="dxa"/>
          </w:tcPr>
          <w:p w14:paraId="22466CA9" w14:textId="3E03BF7F" w:rsidR="001F20EE" w:rsidRPr="00D20BD0" w:rsidRDefault="001F20EE" w:rsidP="001F20EE">
            <w:pPr>
              <w:pStyle w:val="Texto"/>
              <w:tabs>
                <w:tab w:val="decimal" w:pos="1350"/>
              </w:tabs>
            </w:pPr>
            <w:r w:rsidRPr="004E3C7F">
              <w:t>1.893.111</w:t>
            </w:r>
          </w:p>
        </w:tc>
      </w:tr>
      <w:tr w:rsidR="001F20EE" w:rsidRPr="00D20BD0" w14:paraId="723A1224" w14:textId="77777777" w:rsidTr="001F20EE">
        <w:tc>
          <w:tcPr>
            <w:tcW w:w="6178" w:type="dxa"/>
          </w:tcPr>
          <w:p w14:paraId="185C3183" w14:textId="6A065F9C" w:rsidR="001F20EE" w:rsidRPr="00D20BD0" w:rsidRDefault="001F20EE" w:rsidP="001F20EE">
            <w:pPr>
              <w:pStyle w:val="Texto"/>
              <w:ind w:left="432"/>
              <w:jc w:val="left"/>
            </w:pPr>
            <w:proofErr w:type="gramStart"/>
            <w:r w:rsidRPr="00171587">
              <w:t>Cargas sociales a pagar</w:t>
            </w:r>
            <w:proofErr w:type="gramEnd"/>
          </w:p>
        </w:tc>
        <w:tc>
          <w:tcPr>
            <w:tcW w:w="1525" w:type="dxa"/>
          </w:tcPr>
          <w:p w14:paraId="23E43C98" w14:textId="1A6ECCB3" w:rsidR="001F20EE" w:rsidRPr="00D20BD0" w:rsidRDefault="001F20EE" w:rsidP="001F20EE">
            <w:pPr>
              <w:pStyle w:val="Texto"/>
              <w:tabs>
                <w:tab w:val="decimal" w:pos="1350"/>
              </w:tabs>
            </w:pPr>
            <w:r w:rsidRPr="007F4399">
              <w:t>3.948.121</w:t>
            </w:r>
          </w:p>
        </w:tc>
        <w:tc>
          <w:tcPr>
            <w:tcW w:w="264" w:type="dxa"/>
          </w:tcPr>
          <w:p w14:paraId="05F56113" w14:textId="77777777" w:rsidR="001F20EE" w:rsidRPr="008300E8" w:rsidRDefault="001F20EE" w:rsidP="001F20EE">
            <w:pPr>
              <w:pStyle w:val="Texto"/>
            </w:pPr>
          </w:p>
        </w:tc>
        <w:tc>
          <w:tcPr>
            <w:tcW w:w="1519" w:type="dxa"/>
          </w:tcPr>
          <w:p w14:paraId="3199BED0" w14:textId="25830F1E" w:rsidR="001F20EE" w:rsidRPr="00D20BD0" w:rsidRDefault="001F20EE" w:rsidP="001F20EE">
            <w:pPr>
              <w:pStyle w:val="Texto"/>
              <w:tabs>
                <w:tab w:val="decimal" w:pos="1350"/>
              </w:tabs>
            </w:pPr>
            <w:r w:rsidRPr="004E3C7F">
              <w:t>3.056.076</w:t>
            </w:r>
          </w:p>
        </w:tc>
      </w:tr>
      <w:tr w:rsidR="001F20EE" w:rsidRPr="00D20BD0" w14:paraId="186DACF1" w14:textId="77777777" w:rsidTr="001F20EE">
        <w:tc>
          <w:tcPr>
            <w:tcW w:w="6178" w:type="dxa"/>
          </w:tcPr>
          <w:p w14:paraId="38D6F474" w14:textId="3155DF39" w:rsidR="001F20EE" w:rsidRPr="00D20BD0" w:rsidRDefault="001F20EE" w:rsidP="001F20EE">
            <w:pPr>
              <w:pStyle w:val="Texto"/>
              <w:ind w:left="432"/>
              <w:jc w:val="left"/>
            </w:pPr>
            <w:r w:rsidRPr="00171587">
              <w:t>Provisiones para vacaciones y sueldo anual complementario</w:t>
            </w:r>
          </w:p>
        </w:tc>
        <w:tc>
          <w:tcPr>
            <w:tcW w:w="1525" w:type="dxa"/>
          </w:tcPr>
          <w:p w14:paraId="296CC5E8" w14:textId="17B503A4" w:rsidR="001F20EE" w:rsidRPr="00D20BD0" w:rsidRDefault="001F20EE" w:rsidP="001F20EE">
            <w:pPr>
              <w:pStyle w:val="Texto"/>
              <w:tabs>
                <w:tab w:val="decimal" w:pos="1350"/>
              </w:tabs>
            </w:pPr>
            <w:r w:rsidRPr="007F4399">
              <w:t>9.026.660</w:t>
            </w:r>
          </w:p>
        </w:tc>
        <w:tc>
          <w:tcPr>
            <w:tcW w:w="264" w:type="dxa"/>
          </w:tcPr>
          <w:p w14:paraId="4CF11EDC" w14:textId="77777777" w:rsidR="001F20EE" w:rsidRPr="008300E8" w:rsidRDefault="001F20EE" w:rsidP="001F20EE">
            <w:pPr>
              <w:pStyle w:val="Texto"/>
            </w:pPr>
          </w:p>
        </w:tc>
        <w:tc>
          <w:tcPr>
            <w:tcW w:w="1519" w:type="dxa"/>
          </w:tcPr>
          <w:p w14:paraId="5939C5FF" w14:textId="6760C748" w:rsidR="001F20EE" w:rsidRPr="00D20BD0" w:rsidRDefault="001F20EE" w:rsidP="001F20EE">
            <w:pPr>
              <w:pStyle w:val="Texto"/>
              <w:tabs>
                <w:tab w:val="decimal" w:pos="1350"/>
              </w:tabs>
            </w:pPr>
            <w:r w:rsidRPr="004E3C7F">
              <w:t>4.480.678</w:t>
            </w:r>
          </w:p>
        </w:tc>
      </w:tr>
      <w:tr w:rsidR="001F20EE" w:rsidRPr="00D20BD0" w14:paraId="369D2D89" w14:textId="77777777" w:rsidTr="001F20EE">
        <w:tc>
          <w:tcPr>
            <w:tcW w:w="6178" w:type="dxa"/>
          </w:tcPr>
          <w:p w14:paraId="23ED3F1C" w14:textId="5689D1D0" w:rsidR="001F20EE" w:rsidRPr="00D20BD0" w:rsidRDefault="001F20EE" w:rsidP="001F20EE">
            <w:pPr>
              <w:pStyle w:val="Texto"/>
              <w:ind w:left="432"/>
              <w:jc w:val="left"/>
            </w:pPr>
            <w:r w:rsidRPr="00171587">
              <w:t>Plan de pagos de aportes y contribuciones de la seguridad social</w:t>
            </w:r>
          </w:p>
        </w:tc>
        <w:tc>
          <w:tcPr>
            <w:tcW w:w="1525" w:type="dxa"/>
          </w:tcPr>
          <w:p w14:paraId="5F9ACB1E" w14:textId="0163DCAE" w:rsidR="001F20EE" w:rsidRPr="00D20BD0" w:rsidRDefault="001F20EE" w:rsidP="001F20EE">
            <w:pPr>
              <w:pStyle w:val="Texto"/>
              <w:tabs>
                <w:tab w:val="decimal" w:pos="1350"/>
              </w:tabs>
            </w:pPr>
            <w:r w:rsidRPr="007F4399">
              <w:t>10.620.968</w:t>
            </w:r>
          </w:p>
        </w:tc>
        <w:tc>
          <w:tcPr>
            <w:tcW w:w="264" w:type="dxa"/>
          </w:tcPr>
          <w:p w14:paraId="506F35B5" w14:textId="77777777" w:rsidR="001F20EE" w:rsidRPr="008300E8" w:rsidRDefault="001F20EE" w:rsidP="001F20EE">
            <w:pPr>
              <w:pStyle w:val="Texto"/>
            </w:pPr>
          </w:p>
        </w:tc>
        <w:tc>
          <w:tcPr>
            <w:tcW w:w="1519" w:type="dxa"/>
          </w:tcPr>
          <w:p w14:paraId="556C4B9A" w14:textId="48FBB6FD" w:rsidR="001F20EE" w:rsidRPr="00EE719B" w:rsidRDefault="001F20EE" w:rsidP="001F20EE">
            <w:pPr>
              <w:pStyle w:val="Texto"/>
              <w:tabs>
                <w:tab w:val="decimal" w:pos="1350"/>
              </w:tabs>
            </w:pPr>
            <w:r w:rsidRPr="004E3C7F">
              <w:t>14.660.763</w:t>
            </w:r>
          </w:p>
        </w:tc>
      </w:tr>
      <w:tr w:rsidR="001F20EE" w:rsidRPr="00D20BD0" w14:paraId="794E7EBF" w14:textId="77777777" w:rsidTr="001F20EE">
        <w:tc>
          <w:tcPr>
            <w:tcW w:w="6178" w:type="dxa"/>
          </w:tcPr>
          <w:p w14:paraId="2C18F860" w14:textId="240F42F2" w:rsidR="001F20EE" w:rsidRPr="00D20BD0" w:rsidRDefault="001F20EE" w:rsidP="001F20EE">
            <w:pPr>
              <w:pStyle w:val="Texto"/>
              <w:ind w:left="432"/>
              <w:jc w:val="left"/>
            </w:pPr>
            <w:r w:rsidRPr="00171587">
              <w:t>Diversas</w:t>
            </w:r>
          </w:p>
        </w:tc>
        <w:tc>
          <w:tcPr>
            <w:tcW w:w="1525" w:type="dxa"/>
            <w:tcBorders>
              <w:bottom w:val="single" w:sz="6" w:space="0" w:color="auto"/>
            </w:tcBorders>
          </w:tcPr>
          <w:p w14:paraId="54FD3E62" w14:textId="3A8FE1BB" w:rsidR="001F20EE" w:rsidRPr="00D20BD0" w:rsidRDefault="001F20EE" w:rsidP="001F20EE">
            <w:pPr>
              <w:pStyle w:val="Texto"/>
              <w:tabs>
                <w:tab w:val="decimal" w:pos="1350"/>
              </w:tabs>
            </w:pPr>
            <w:r w:rsidRPr="007F4399">
              <w:t>5</w:t>
            </w:r>
            <w:r w:rsidR="00812096">
              <w:t>4.001</w:t>
            </w:r>
          </w:p>
        </w:tc>
        <w:tc>
          <w:tcPr>
            <w:tcW w:w="264" w:type="dxa"/>
          </w:tcPr>
          <w:p w14:paraId="124F28B2" w14:textId="77777777" w:rsidR="001F20EE" w:rsidRPr="008300E8" w:rsidRDefault="001F20EE" w:rsidP="001F20EE">
            <w:pPr>
              <w:pStyle w:val="Texto"/>
            </w:pPr>
          </w:p>
        </w:tc>
        <w:tc>
          <w:tcPr>
            <w:tcW w:w="1519" w:type="dxa"/>
            <w:tcBorders>
              <w:bottom w:val="single" w:sz="6" w:space="0" w:color="auto"/>
            </w:tcBorders>
          </w:tcPr>
          <w:p w14:paraId="01D8E825" w14:textId="5BD19CA3" w:rsidR="001F20EE" w:rsidRPr="00D20BD0" w:rsidRDefault="001F20EE" w:rsidP="001F20EE">
            <w:pPr>
              <w:pStyle w:val="Texto"/>
              <w:tabs>
                <w:tab w:val="decimal" w:pos="1350"/>
              </w:tabs>
            </w:pPr>
            <w:r w:rsidRPr="004E3C7F">
              <w:t>15</w:t>
            </w:r>
            <w:r w:rsidR="00986663">
              <w:t>5.118</w:t>
            </w:r>
          </w:p>
        </w:tc>
      </w:tr>
      <w:tr w:rsidR="001F20EE" w:rsidRPr="00D20BD0" w14:paraId="55D72202" w14:textId="77777777" w:rsidTr="001F20EE">
        <w:tc>
          <w:tcPr>
            <w:tcW w:w="6178" w:type="dxa"/>
          </w:tcPr>
          <w:p w14:paraId="53616524" w14:textId="77777777" w:rsidR="001F20EE" w:rsidRPr="00D20BD0" w:rsidRDefault="001F20EE" w:rsidP="001F20EE">
            <w:pPr>
              <w:pStyle w:val="Texto"/>
              <w:ind w:left="432"/>
              <w:jc w:val="left"/>
            </w:pPr>
          </w:p>
        </w:tc>
        <w:tc>
          <w:tcPr>
            <w:tcW w:w="1525" w:type="dxa"/>
            <w:tcBorders>
              <w:top w:val="single" w:sz="6" w:space="0" w:color="auto"/>
              <w:bottom w:val="double" w:sz="6" w:space="0" w:color="auto"/>
            </w:tcBorders>
          </w:tcPr>
          <w:p w14:paraId="5A71FB4E" w14:textId="0A66953C" w:rsidR="001F20EE" w:rsidRPr="001F20EE" w:rsidRDefault="001F20EE" w:rsidP="001F20EE">
            <w:pPr>
              <w:pStyle w:val="Texto"/>
              <w:tabs>
                <w:tab w:val="decimal" w:pos="1350"/>
              </w:tabs>
              <w:rPr>
                <w:b/>
                <w:bCs/>
              </w:rPr>
            </w:pPr>
            <w:r w:rsidRPr="001F20EE">
              <w:rPr>
                <w:b/>
                <w:bCs/>
              </w:rPr>
              <w:t>27.113.161</w:t>
            </w:r>
          </w:p>
        </w:tc>
        <w:tc>
          <w:tcPr>
            <w:tcW w:w="264" w:type="dxa"/>
          </w:tcPr>
          <w:p w14:paraId="61C2C862" w14:textId="77777777" w:rsidR="001F20EE" w:rsidRPr="008300E8" w:rsidRDefault="001F20EE" w:rsidP="001F20EE">
            <w:pPr>
              <w:pStyle w:val="Texto"/>
            </w:pPr>
          </w:p>
        </w:tc>
        <w:tc>
          <w:tcPr>
            <w:tcW w:w="1519" w:type="dxa"/>
            <w:tcBorders>
              <w:top w:val="single" w:sz="6" w:space="0" w:color="auto"/>
              <w:bottom w:val="double" w:sz="6" w:space="0" w:color="auto"/>
            </w:tcBorders>
          </w:tcPr>
          <w:p w14:paraId="088E4AC5" w14:textId="6679BB9C" w:rsidR="001F20EE" w:rsidRPr="001F20EE" w:rsidRDefault="001F20EE" w:rsidP="001F20EE">
            <w:pPr>
              <w:pStyle w:val="Texto"/>
              <w:tabs>
                <w:tab w:val="decimal" w:pos="1350"/>
              </w:tabs>
              <w:rPr>
                <w:b/>
                <w:bCs/>
              </w:rPr>
            </w:pPr>
            <w:r w:rsidRPr="001F20EE">
              <w:rPr>
                <w:b/>
                <w:bCs/>
              </w:rPr>
              <w:t>24.245.746</w:t>
            </w:r>
          </w:p>
        </w:tc>
      </w:tr>
      <w:tr w:rsidR="005B715C" w:rsidRPr="00D20BD0" w14:paraId="46FF405C" w14:textId="77777777" w:rsidTr="001F20EE">
        <w:tc>
          <w:tcPr>
            <w:tcW w:w="6178" w:type="dxa"/>
          </w:tcPr>
          <w:p w14:paraId="39409AA4" w14:textId="3079FB24" w:rsidR="005B715C" w:rsidRPr="00D20BD0" w:rsidRDefault="005B715C" w:rsidP="005B715C">
            <w:pPr>
              <w:pStyle w:val="Texto"/>
              <w:numPr>
                <w:ilvl w:val="0"/>
                <w:numId w:val="5"/>
              </w:numPr>
              <w:jc w:val="left"/>
            </w:pPr>
            <w:r w:rsidRPr="00D20BD0">
              <w:rPr>
                <w:b/>
              </w:rPr>
              <w:t>Deudas fiscales</w:t>
            </w:r>
          </w:p>
        </w:tc>
        <w:tc>
          <w:tcPr>
            <w:tcW w:w="1525" w:type="dxa"/>
          </w:tcPr>
          <w:p w14:paraId="7E795F57" w14:textId="77777777" w:rsidR="005B715C" w:rsidRPr="00D20BD0" w:rsidRDefault="005B715C" w:rsidP="005B715C">
            <w:pPr>
              <w:pStyle w:val="Texto"/>
              <w:tabs>
                <w:tab w:val="decimal" w:pos="1350"/>
              </w:tabs>
            </w:pPr>
          </w:p>
        </w:tc>
        <w:tc>
          <w:tcPr>
            <w:tcW w:w="264" w:type="dxa"/>
          </w:tcPr>
          <w:p w14:paraId="114B7DAD" w14:textId="77777777" w:rsidR="005B715C" w:rsidRPr="008300E8" w:rsidRDefault="005B715C" w:rsidP="005B715C">
            <w:pPr>
              <w:pStyle w:val="Texto"/>
            </w:pPr>
          </w:p>
        </w:tc>
        <w:tc>
          <w:tcPr>
            <w:tcW w:w="1519" w:type="dxa"/>
          </w:tcPr>
          <w:p w14:paraId="18210D13" w14:textId="77777777" w:rsidR="005B715C" w:rsidRPr="00D20BD0" w:rsidRDefault="005B715C" w:rsidP="005B715C">
            <w:pPr>
              <w:pStyle w:val="Texto"/>
              <w:tabs>
                <w:tab w:val="decimal" w:pos="1350"/>
              </w:tabs>
            </w:pPr>
          </w:p>
        </w:tc>
      </w:tr>
      <w:tr w:rsidR="005B715C" w:rsidRPr="00A17FDE" w14:paraId="64CCE912" w14:textId="77777777" w:rsidTr="001F20EE">
        <w:tc>
          <w:tcPr>
            <w:tcW w:w="6178" w:type="dxa"/>
          </w:tcPr>
          <w:p w14:paraId="4954D493" w14:textId="77777777" w:rsidR="005B715C" w:rsidRPr="00A17FDE" w:rsidRDefault="005B715C" w:rsidP="005B715C">
            <w:pPr>
              <w:pStyle w:val="Texto"/>
              <w:ind w:left="432"/>
              <w:jc w:val="left"/>
            </w:pPr>
          </w:p>
        </w:tc>
        <w:tc>
          <w:tcPr>
            <w:tcW w:w="1525" w:type="dxa"/>
          </w:tcPr>
          <w:p w14:paraId="566BEC5C" w14:textId="77777777" w:rsidR="005B715C" w:rsidRPr="00A17FDE" w:rsidRDefault="005B715C" w:rsidP="005B715C">
            <w:pPr>
              <w:pStyle w:val="Texto"/>
              <w:tabs>
                <w:tab w:val="decimal" w:pos="1350"/>
              </w:tabs>
            </w:pPr>
          </w:p>
        </w:tc>
        <w:tc>
          <w:tcPr>
            <w:tcW w:w="264" w:type="dxa"/>
          </w:tcPr>
          <w:p w14:paraId="055760EA" w14:textId="77777777" w:rsidR="005B715C" w:rsidRPr="00A17FDE" w:rsidRDefault="005B715C" w:rsidP="005B715C">
            <w:pPr>
              <w:pStyle w:val="Texto"/>
            </w:pPr>
          </w:p>
        </w:tc>
        <w:tc>
          <w:tcPr>
            <w:tcW w:w="1519" w:type="dxa"/>
          </w:tcPr>
          <w:p w14:paraId="042D9C2C" w14:textId="77777777" w:rsidR="005B715C" w:rsidRPr="00A17FDE" w:rsidRDefault="005B715C" w:rsidP="005B715C">
            <w:pPr>
              <w:pStyle w:val="Texto"/>
              <w:tabs>
                <w:tab w:val="decimal" w:pos="1350"/>
              </w:tabs>
            </w:pPr>
          </w:p>
        </w:tc>
      </w:tr>
      <w:tr w:rsidR="007F7F56" w:rsidRPr="00A17FDE" w14:paraId="7EAFBED4" w14:textId="77777777" w:rsidTr="001F20EE">
        <w:tc>
          <w:tcPr>
            <w:tcW w:w="6178" w:type="dxa"/>
          </w:tcPr>
          <w:p w14:paraId="1081A2A9" w14:textId="77777777" w:rsidR="007F7F56" w:rsidRPr="00A17FDE" w:rsidRDefault="007F7F56" w:rsidP="007F7F56">
            <w:pPr>
              <w:pStyle w:val="Texto"/>
              <w:ind w:left="432"/>
              <w:jc w:val="left"/>
            </w:pPr>
            <w:r w:rsidRPr="00404CDA">
              <w:t>Provisión de impuesto a las ganancias</w:t>
            </w:r>
          </w:p>
        </w:tc>
        <w:tc>
          <w:tcPr>
            <w:tcW w:w="1525" w:type="dxa"/>
          </w:tcPr>
          <w:p w14:paraId="5849DD7F" w14:textId="77777777" w:rsidR="007F7F56" w:rsidRPr="00A17FDE" w:rsidRDefault="007F7F56" w:rsidP="007F7F56">
            <w:pPr>
              <w:pStyle w:val="Texto"/>
              <w:tabs>
                <w:tab w:val="decimal" w:pos="1350"/>
              </w:tabs>
            </w:pPr>
            <w:r w:rsidRPr="004D097E">
              <w:t>2.175.734</w:t>
            </w:r>
          </w:p>
        </w:tc>
        <w:tc>
          <w:tcPr>
            <w:tcW w:w="264" w:type="dxa"/>
          </w:tcPr>
          <w:p w14:paraId="24C34281" w14:textId="77777777" w:rsidR="007F7F56" w:rsidRPr="00A17FDE" w:rsidRDefault="007F7F56" w:rsidP="007F7F56">
            <w:pPr>
              <w:pStyle w:val="Texto"/>
            </w:pPr>
          </w:p>
        </w:tc>
        <w:tc>
          <w:tcPr>
            <w:tcW w:w="1519" w:type="dxa"/>
          </w:tcPr>
          <w:p w14:paraId="71DB21E2" w14:textId="2EE9C6D9" w:rsidR="007F7F56" w:rsidRPr="00A17FDE" w:rsidRDefault="007F7F56" w:rsidP="007F7F56">
            <w:pPr>
              <w:pStyle w:val="Texto"/>
              <w:tabs>
                <w:tab w:val="decimal" w:pos="1350"/>
              </w:tabs>
            </w:pPr>
            <w:r>
              <w:t xml:space="preserve">-        </w:t>
            </w:r>
          </w:p>
        </w:tc>
      </w:tr>
      <w:tr w:rsidR="005B715C" w:rsidRPr="00D20BD0" w14:paraId="2E2B3481" w14:textId="77777777" w:rsidTr="001F20EE">
        <w:tc>
          <w:tcPr>
            <w:tcW w:w="6178" w:type="dxa"/>
          </w:tcPr>
          <w:p w14:paraId="34525F81" w14:textId="77777777" w:rsidR="005B715C" w:rsidRPr="00D20BD0" w:rsidRDefault="005B715C" w:rsidP="005B715C">
            <w:pPr>
              <w:pStyle w:val="Texto"/>
              <w:ind w:left="432"/>
              <w:jc w:val="left"/>
            </w:pPr>
            <w:proofErr w:type="gramStart"/>
            <w:r w:rsidRPr="00D20BD0">
              <w:t>Retenciones y percepciones impositivas a pagar</w:t>
            </w:r>
            <w:proofErr w:type="gramEnd"/>
          </w:p>
        </w:tc>
        <w:tc>
          <w:tcPr>
            <w:tcW w:w="1525" w:type="dxa"/>
            <w:tcBorders>
              <w:bottom w:val="single" w:sz="6" w:space="0" w:color="auto"/>
            </w:tcBorders>
          </w:tcPr>
          <w:p w14:paraId="5726ABEF" w14:textId="14AE9EB5" w:rsidR="005B715C" w:rsidRPr="00D20BD0" w:rsidRDefault="001F20EE" w:rsidP="005B715C">
            <w:pPr>
              <w:pStyle w:val="Texto"/>
              <w:tabs>
                <w:tab w:val="decimal" w:pos="1350"/>
              </w:tabs>
            </w:pPr>
            <w:r w:rsidRPr="001F20EE">
              <w:t>187.042</w:t>
            </w:r>
          </w:p>
        </w:tc>
        <w:tc>
          <w:tcPr>
            <w:tcW w:w="264" w:type="dxa"/>
          </w:tcPr>
          <w:p w14:paraId="019EC206" w14:textId="77777777" w:rsidR="005B715C" w:rsidRPr="008300E8" w:rsidRDefault="005B715C" w:rsidP="005B715C">
            <w:pPr>
              <w:pStyle w:val="Texto"/>
            </w:pPr>
          </w:p>
        </w:tc>
        <w:tc>
          <w:tcPr>
            <w:tcW w:w="1519" w:type="dxa"/>
            <w:tcBorders>
              <w:bottom w:val="single" w:sz="6" w:space="0" w:color="auto"/>
            </w:tcBorders>
          </w:tcPr>
          <w:p w14:paraId="42861D9F" w14:textId="69D75A17" w:rsidR="005B715C" w:rsidRPr="00D20BD0" w:rsidRDefault="001F20EE" w:rsidP="005B715C">
            <w:pPr>
              <w:pStyle w:val="Texto"/>
              <w:tabs>
                <w:tab w:val="decimal" w:pos="1350"/>
              </w:tabs>
              <w:jc w:val="left"/>
            </w:pPr>
            <w:r w:rsidRPr="001F20EE">
              <w:t>139.640</w:t>
            </w:r>
          </w:p>
        </w:tc>
      </w:tr>
      <w:tr w:rsidR="005B715C" w:rsidRPr="00D20BD0" w14:paraId="1913FFA7" w14:textId="77777777" w:rsidTr="001F20EE">
        <w:tc>
          <w:tcPr>
            <w:tcW w:w="6178" w:type="dxa"/>
          </w:tcPr>
          <w:p w14:paraId="4A8A12B4" w14:textId="77777777" w:rsidR="005B715C" w:rsidRPr="00D20BD0" w:rsidRDefault="005B715C" w:rsidP="005B715C">
            <w:pPr>
              <w:pStyle w:val="Texto"/>
              <w:ind w:left="432"/>
              <w:jc w:val="left"/>
            </w:pPr>
          </w:p>
        </w:tc>
        <w:tc>
          <w:tcPr>
            <w:tcW w:w="1525" w:type="dxa"/>
            <w:tcBorders>
              <w:top w:val="single" w:sz="6" w:space="0" w:color="auto"/>
              <w:bottom w:val="double" w:sz="6" w:space="0" w:color="auto"/>
            </w:tcBorders>
          </w:tcPr>
          <w:p w14:paraId="2DFC5510" w14:textId="52531122" w:rsidR="005B715C" w:rsidRPr="005B715C" w:rsidRDefault="008E4930" w:rsidP="005B715C">
            <w:pPr>
              <w:pStyle w:val="Texto"/>
              <w:tabs>
                <w:tab w:val="decimal" w:pos="1350"/>
              </w:tabs>
              <w:rPr>
                <w:b/>
                <w:bCs/>
              </w:rPr>
            </w:pPr>
            <w:r w:rsidRPr="008E4930">
              <w:rPr>
                <w:b/>
                <w:bCs/>
              </w:rPr>
              <w:t>2.362.776</w:t>
            </w:r>
          </w:p>
        </w:tc>
        <w:tc>
          <w:tcPr>
            <w:tcW w:w="264" w:type="dxa"/>
          </w:tcPr>
          <w:p w14:paraId="44582034" w14:textId="77777777" w:rsidR="005B715C" w:rsidRPr="008300E8" w:rsidRDefault="005B715C" w:rsidP="005B715C">
            <w:pPr>
              <w:pStyle w:val="Texto"/>
            </w:pPr>
          </w:p>
        </w:tc>
        <w:tc>
          <w:tcPr>
            <w:tcW w:w="1519" w:type="dxa"/>
            <w:tcBorders>
              <w:top w:val="single" w:sz="6" w:space="0" w:color="auto"/>
              <w:bottom w:val="double" w:sz="6" w:space="0" w:color="auto"/>
            </w:tcBorders>
          </w:tcPr>
          <w:p w14:paraId="03D8391F" w14:textId="5F0C31A3" w:rsidR="005B715C" w:rsidRPr="00211D54" w:rsidRDefault="001F20EE" w:rsidP="005B715C">
            <w:pPr>
              <w:pStyle w:val="Texto"/>
              <w:tabs>
                <w:tab w:val="decimal" w:pos="1350"/>
              </w:tabs>
              <w:jc w:val="left"/>
              <w:rPr>
                <w:b/>
                <w:bCs/>
              </w:rPr>
            </w:pPr>
            <w:r w:rsidRPr="001F20EE">
              <w:rPr>
                <w:b/>
                <w:bCs/>
              </w:rPr>
              <w:t>139.640</w:t>
            </w:r>
          </w:p>
        </w:tc>
      </w:tr>
    </w:tbl>
    <w:p w14:paraId="08144C04" w14:textId="2B5D61E5" w:rsidR="00514CDA" w:rsidRDefault="00514CDA" w:rsidP="00D11127">
      <w:pPr>
        <w:pStyle w:val="Textonota"/>
      </w:pPr>
    </w:p>
    <w:p w14:paraId="38816B67" w14:textId="77777777" w:rsidR="001F00E9" w:rsidRPr="001F00E9" w:rsidRDefault="001F00E9" w:rsidP="00D11127">
      <w:pPr>
        <w:pStyle w:val="Textonota"/>
      </w:pPr>
    </w:p>
    <w:tbl>
      <w:tblPr>
        <w:tblStyle w:val="TableGrid"/>
        <w:tblW w:w="9486" w:type="dxa"/>
        <w:tblInd w:w="452" w:type="dxa"/>
        <w:tblLayout w:type="fixed"/>
        <w:tblLook w:val="04A0" w:firstRow="1" w:lastRow="0" w:firstColumn="1" w:lastColumn="0" w:noHBand="0" w:noVBand="1"/>
      </w:tblPr>
      <w:tblGrid>
        <w:gridCol w:w="6172"/>
        <w:gridCol w:w="1533"/>
        <w:gridCol w:w="267"/>
        <w:gridCol w:w="1514"/>
      </w:tblGrid>
      <w:tr w:rsidR="00374B7E" w:rsidRPr="004262F3" w14:paraId="77605690" w14:textId="77777777" w:rsidTr="001F20EE">
        <w:tc>
          <w:tcPr>
            <w:tcW w:w="6172" w:type="dxa"/>
          </w:tcPr>
          <w:p w14:paraId="4109422C" w14:textId="59FA0B8F" w:rsidR="001F00E9" w:rsidRDefault="001F00E9" w:rsidP="00374B7E">
            <w:pPr>
              <w:pStyle w:val="Texto"/>
              <w:ind w:left="360"/>
              <w:jc w:val="left"/>
            </w:pPr>
          </w:p>
        </w:tc>
        <w:tc>
          <w:tcPr>
            <w:tcW w:w="3314" w:type="dxa"/>
            <w:gridSpan w:val="3"/>
            <w:tcBorders>
              <w:bottom w:val="single" w:sz="6" w:space="0" w:color="auto"/>
            </w:tcBorders>
          </w:tcPr>
          <w:p w14:paraId="1B3C67A1" w14:textId="20F78FFE" w:rsidR="00374B7E" w:rsidRDefault="00374B7E" w:rsidP="00374B7E">
            <w:pPr>
              <w:pStyle w:val="Texto"/>
              <w:jc w:val="center"/>
              <w:rPr>
                <w:b/>
              </w:rPr>
            </w:pPr>
            <w:r>
              <w:rPr>
                <w:b/>
              </w:rPr>
              <w:t>Ganancia</w:t>
            </w:r>
            <w:r w:rsidR="00E256CB">
              <w:rPr>
                <w:b/>
              </w:rPr>
              <w:t xml:space="preserve"> / (Pérdida)</w:t>
            </w:r>
          </w:p>
        </w:tc>
      </w:tr>
      <w:tr w:rsidR="004E6A32" w:rsidRPr="004262F3" w14:paraId="2BB64768" w14:textId="77777777" w:rsidTr="001F20EE">
        <w:tc>
          <w:tcPr>
            <w:tcW w:w="6172" w:type="dxa"/>
          </w:tcPr>
          <w:p w14:paraId="45E5D2AA" w14:textId="77777777" w:rsidR="004E6A32" w:rsidRDefault="004E6A32" w:rsidP="004E6A32">
            <w:pPr>
              <w:pStyle w:val="Texto"/>
              <w:ind w:left="360"/>
              <w:jc w:val="left"/>
            </w:pPr>
          </w:p>
        </w:tc>
        <w:tc>
          <w:tcPr>
            <w:tcW w:w="1533" w:type="dxa"/>
            <w:tcBorders>
              <w:top w:val="single" w:sz="6" w:space="0" w:color="auto"/>
              <w:bottom w:val="single" w:sz="6" w:space="0" w:color="auto"/>
            </w:tcBorders>
          </w:tcPr>
          <w:p w14:paraId="1CCFA372" w14:textId="7C4264C1" w:rsidR="004E6A32" w:rsidRPr="00A10189" w:rsidRDefault="004E6A32" w:rsidP="004E6A32">
            <w:pPr>
              <w:pStyle w:val="Texto"/>
              <w:jc w:val="center"/>
              <w:rPr>
                <w:b/>
              </w:rPr>
            </w:pPr>
            <w:r w:rsidRPr="00EC4045">
              <w:rPr>
                <w:b/>
              </w:rPr>
              <w:t>31/0</w:t>
            </w:r>
            <w:r w:rsidR="00270D8F">
              <w:rPr>
                <w:b/>
              </w:rPr>
              <w:t>8</w:t>
            </w:r>
            <w:r w:rsidRPr="00EC4045">
              <w:rPr>
                <w:b/>
              </w:rPr>
              <w:t>/202</w:t>
            </w:r>
            <w:r>
              <w:rPr>
                <w:b/>
              </w:rPr>
              <w:t>2</w:t>
            </w:r>
          </w:p>
        </w:tc>
        <w:tc>
          <w:tcPr>
            <w:tcW w:w="267" w:type="dxa"/>
            <w:tcBorders>
              <w:top w:val="single" w:sz="6" w:space="0" w:color="auto"/>
            </w:tcBorders>
          </w:tcPr>
          <w:p w14:paraId="64BDFE2A" w14:textId="77777777" w:rsidR="004E6A32" w:rsidRDefault="004E6A32" w:rsidP="004E6A32">
            <w:pPr>
              <w:pStyle w:val="Texto"/>
              <w:jc w:val="center"/>
              <w:rPr>
                <w:b/>
              </w:rPr>
            </w:pPr>
          </w:p>
        </w:tc>
        <w:tc>
          <w:tcPr>
            <w:tcW w:w="1514" w:type="dxa"/>
            <w:tcBorders>
              <w:top w:val="single" w:sz="6" w:space="0" w:color="auto"/>
              <w:bottom w:val="single" w:sz="6" w:space="0" w:color="auto"/>
            </w:tcBorders>
          </w:tcPr>
          <w:p w14:paraId="67CC8279" w14:textId="5F595750" w:rsidR="004E6A32" w:rsidRDefault="004E6A32" w:rsidP="004E6A32">
            <w:pPr>
              <w:pStyle w:val="Texto"/>
              <w:jc w:val="center"/>
              <w:rPr>
                <w:b/>
              </w:rPr>
            </w:pPr>
            <w:r w:rsidRPr="00EC4045">
              <w:rPr>
                <w:b/>
              </w:rPr>
              <w:t>31/0</w:t>
            </w:r>
            <w:r w:rsidR="00270D8F">
              <w:rPr>
                <w:b/>
              </w:rPr>
              <w:t>8</w:t>
            </w:r>
            <w:r w:rsidRPr="00EC4045">
              <w:rPr>
                <w:b/>
              </w:rPr>
              <w:t>/2021</w:t>
            </w:r>
          </w:p>
        </w:tc>
      </w:tr>
      <w:tr w:rsidR="004E6A32" w:rsidRPr="004262F3" w14:paraId="7714FE06" w14:textId="77777777" w:rsidTr="001F20EE">
        <w:tc>
          <w:tcPr>
            <w:tcW w:w="6172" w:type="dxa"/>
          </w:tcPr>
          <w:p w14:paraId="0ADE2665" w14:textId="73AB081B" w:rsidR="004E6A32" w:rsidRPr="004262F3" w:rsidRDefault="004E6A32" w:rsidP="004E6A32">
            <w:pPr>
              <w:pStyle w:val="Texto"/>
              <w:numPr>
                <w:ilvl w:val="0"/>
                <w:numId w:val="5"/>
              </w:numPr>
              <w:jc w:val="left"/>
            </w:pPr>
            <w:r>
              <w:rPr>
                <w:b/>
              </w:rPr>
              <w:t>Ventas netas</w:t>
            </w:r>
          </w:p>
        </w:tc>
        <w:tc>
          <w:tcPr>
            <w:tcW w:w="1533" w:type="dxa"/>
            <w:tcBorders>
              <w:top w:val="single" w:sz="6" w:space="0" w:color="auto"/>
            </w:tcBorders>
          </w:tcPr>
          <w:p w14:paraId="07739A5B" w14:textId="77777777" w:rsidR="004E6A32" w:rsidRPr="004262F3" w:rsidRDefault="004E6A32" w:rsidP="004E6A32">
            <w:pPr>
              <w:pStyle w:val="Texto"/>
              <w:tabs>
                <w:tab w:val="decimal" w:pos="1350"/>
              </w:tabs>
              <w:jc w:val="left"/>
            </w:pPr>
          </w:p>
        </w:tc>
        <w:tc>
          <w:tcPr>
            <w:tcW w:w="267" w:type="dxa"/>
          </w:tcPr>
          <w:p w14:paraId="78F5483B" w14:textId="77777777" w:rsidR="004E6A32" w:rsidRPr="004262F3" w:rsidRDefault="004E6A32" w:rsidP="004E6A32">
            <w:pPr>
              <w:pStyle w:val="Texto"/>
              <w:tabs>
                <w:tab w:val="decimal" w:pos="1350"/>
              </w:tabs>
            </w:pPr>
          </w:p>
        </w:tc>
        <w:tc>
          <w:tcPr>
            <w:tcW w:w="1514" w:type="dxa"/>
          </w:tcPr>
          <w:p w14:paraId="74E101F5" w14:textId="77777777" w:rsidR="004E6A32" w:rsidRPr="004262F3" w:rsidRDefault="004E6A32" w:rsidP="004E6A32">
            <w:pPr>
              <w:pStyle w:val="Texto"/>
              <w:tabs>
                <w:tab w:val="decimal" w:pos="1350"/>
              </w:tabs>
            </w:pPr>
          </w:p>
        </w:tc>
      </w:tr>
      <w:tr w:rsidR="004E6A32" w:rsidRPr="00A17FDE" w14:paraId="09B2D6B2" w14:textId="77777777" w:rsidTr="001F20EE">
        <w:tc>
          <w:tcPr>
            <w:tcW w:w="6172" w:type="dxa"/>
          </w:tcPr>
          <w:p w14:paraId="7B622D47" w14:textId="77777777" w:rsidR="004E6A32" w:rsidRPr="00A17FDE" w:rsidRDefault="004E6A32" w:rsidP="004E6A32">
            <w:pPr>
              <w:pStyle w:val="Texto"/>
              <w:ind w:left="432"/>
              <w:jc w:val="left"/>
            </w:pPr>
          </w:p>
        </w:tc>
        <w:tc>
          <w:tcPr>
            <w:tcW w:w="1533" w:type="dxa"/>
          </w:tcPr>
          <w:p w14:paraId="006FFBCD" w14:textId="77777777" w:rsidR="004E6A32" w:rsidRPr="00A17FDE" w:rsidRDefault="004E6A32" w:rsidP="004E6A32">
            <w:pPr>
              <w:pStyle w:val="Texto"/>
              <w:tabs>
                <w:tab w:val="decimal" w:pos="1350"/>
              </w:tabs>
              <w:jc w:val="left"/>
            </w:pPr>
          </w:p>
        </w:tc>
        <w:tc>
          <w:tcPr>
            <w:tcW w:w="267" w:type="dxa"/>
          </w:tcPr>
          <w:p w14:paraId="631B9673" w14:textId="77777777" w:rsidR="004E6A32" w:rsidRPr="00A17FDE" w:rsidRDefault="004E6A32" w:rsidP="004E6A32">
            <w:pPr>
              <w:pStyle w:val="Texto"/>
              <w:tabs>
                <w:tab w:val="decimal" w:pos="1350"/>
              </w:tabs>
            </w:pPr>
          </w:p>
        </w:tc>
        <w:tc>
          <w:tcPr>
            <w:tcW w:w="1514" w:type="dxa"/>
          </w:tcPr>
          <w:p w14:paraId="3467B5B6" w14:textId="77777777" w:rsidR="004E6A32" w:rsidRPr="00A17FDE" w:rsidRDefault="004E6A32" w:rsidP="001F00E9">
            <w:pPr>
              <w:pStyle w:val="Texto"/>
              <w:tabs>
                <w:tab w:val="decimal" w:pos="1350"/>
              </w:tabs>
              <w:jc w:val="left"/>
            </w:pPr>
          </w:p>
        </w:tc>
      </w:tr>
      <w:tr w:rsidR="005B715C" w:rsidRPr="004262F3" w14:paraId="11F655A4" w14:textId="77777777" w:rsidTr="001F20EE">
        <w:tc>
          <w:tcPr>
            <w:tcW w:w="6172" w:type="dxa"/>
          </w:tcPr>
          <w:p w14:paraId="2CE31A65" w14:textId="686BB4CA" w:rsidR="005B715C" w:rsidRPr="004262F3" w:rsidRDefault="005B715C" w:rsidP="005B715C">
            <w:pPr>
              <w:pStyle w:val="Texto"/>
              <w:ind w:left="432"/>
              <w:jc w:val="left"/>
            </w:pPr>
            <w:r w:rsidRPr="007F5B94">
              <w:t xml:space="preserve">Ingresos por ventas de bienes </w:t>
            </w:r>
            <w:r>
              <w:t>(Nota 4)</w:t>
            </w:r>
          </w:p>
        </w:tc>
        <w:tc>
          <w:tcPr>
            <w:tcW w:w="1533" w:type="dxa"/>
          </w:tcPr>
          <w:p w14:paraId="1F786338" w14:textId="46624416" w:rsidR="005B715C" w:rsidRPr="004262F3" w:rsidRDefault="001F20EE" w:rsidP="005B715C">
            <w:pPr>
              <w:pStyle w:val="Texto"/>
              <w:tabs>
                <w:tab w:val="decimal" w:pos="1350"/>
              </w:tabs>
            </w:pPr>
            <w:r w:rsidRPr="001F20EE">
              <w:t>370.615.388</w:t>
            </w:r>
          </w:p>
        </w:tc>
        <w:tc>
          <w:tcPr>
            <w:tcW w:w="267" w:type="dxa"/>
          </w:tcPr>
          <w:p w14:paraId="68831C9B" w14:textId="77777777" w:rsidR="005B715C" w:rsidRPr="004262F3" w:rsidRDefault="005B715C" w:rsidP="005B715C">
            <w:pPr>
              <w:pStyle w:val="Texto"/>
              <w:tabs>
                <w:tab w:val="decimal" w:pos="1350"/>
              </w:tabs>
            </w:pPr>
          </w:p>
        </w:tc>
        <w:tc>
          <w:tcPr>
            <w:tcW w:w="1514" w:type="dxa"/>
          </w:tcPr>
          <w:p w14:paraId="08ED482B" w14:textId="66A9D255" w:rsidR="005B715C" w:rsidRPr="004262F3" w:rsidRDefault="001F20EE" w:rsidP="005B715C">
            <w:pPr>
              <w:pStyle w:val="Texto"/>
              <w:tabs>
                <w:tab w:val="decimal" w:pos="1350"/>
              </w:tabs>
              <w:jc w:val="left"/>
            </w:pPr>
            <w:r w:rsidRPr="001F20EE">
              <w:t>367.088.488</w:t>
            </w:r>
          </w:p>
        </w:tc>
      </w:tr>
      <w:tr w:rsidR="005B715C" w:rsidRPr="004262F3" w14:paraId="5C877C7B" w14:textId="77777777" w:rsidTr="001F20EE">
        <w:tc>
          <w:tcPr>
            <w:tcW w:w="6172" w:type="dxa"/>
          </w:tcPr>
          <w:p w14:paraId="32403B03" w14:textId="77777777" w:rsidR="005B715C" w:rsidRDefault="005B715C" w:rsidP="005B715C">
            <w:pPr>
              <w:pStyle w:val="Texto"/>
              <w:ind w:left="432"/>
              <w:jc w:val="left"/>
            </w:pPr>
          </w:p>
        </w:tc>
        <w:tc>
          <w:tcPr>
            <w:tcW w:w="1533" w:type="dxa"/>
            <w:tcBorders>
              <w:top w:val="single" w:sz="6" w:space="0" w:color="auto"/>
              <w:bottom w:val="double" w:sz="6" w:space="0" w:color="auto"/>
            </w:tcBorders>
          </w:tcPr>
          <w:p w14:paraId="6524B209" w14:textId="4225978B" w:rsidR="005B715C" w:rsidRPr="005B715C" w:rsidRDefault="001F20EE" w:rsidP="005B715C">
            <w:pPr>
              <w:pStyle w:val="Texto"/>
              <w:tabs>
                <w:tab w:val="decimal" w:pos="1350"/>
              </w:tabs>
              <w:rPr>
                <w:b/>
                <w:bCs/>
              </w:rPr>
            </w:pPr>
            <w:r w:rsidRPr="001F20EE">
              <w:rPr>
                <w:b/>
                <w:bCs/>
              </w:rPr>
              <w:t>370.615.388</w:t>
            </w:r>
          </w:p>
        </w:tc>
        <w:tc>
          <w:tcPr>
            <w:tcW w:w="267" w:type="dxa"/>
          </w:tcPr>
          <w:p w14:paraId="4BCEFC34" w14:textId="77777777" w:rsidR="005B715C" w:rsidRPr="00555064" w:rsidRDefault="005B715C" w:rsidP="005B715C">
            <w:pPr>
              <w:pStyle w:val="Texto"/>
              <w:tabs>
                <w:tab w:val="decimal" w:pos="1350"/>
              </w:tabs>
              <w:rPr>
                <w:b/>
                <w:bCs/>
              </w:rPr>
            </w:pPr>
          </w:p>
        </w:tc>
        <w:tc>
          <w:tcPr>
            <w:tcW w:w="1514" w:type="dxa"/>
            <w:tcBorders>
              <w:top w:val="single" w:sz="6" w:space="0" w:color="auto"/>
              <w:bottom w:val="double" w:sz="6" w:space="0" w:color="auto"/>
            </w:tcBorders>
          </w:tcPr>
          <w:p w14:paraId="5EAE372C" w14:textId="4783B143" w:rsidR="005B715C" w:rsidRPr="000E2ADE" w:rsidRDefault="001F20EE" w:rsidP="005B715C">
            <w:pPr>
              <w:pStyle w:val="Texto"/>
              <w:tabs>
                <w:tab w:val="decimal" w:pos="1350"/>
              </w:tabs>
              <w:jc w:val="left"/>
              <w:rPr>
                <w:b/>
                <w:bCs/>
              </w:rPr>
            </w:pPr>
            <w:r w:rsidRPr="001F20EE">
              <w:rPr>
                <w:b/>
                <w:bCs/>
              </w:rPr>
              <w:t>367.088.488</w:t>
            </w:r>
          </w:p>
        </w:tc>
      </w:tr>
      <w:tr w:rsidR="005B715C" w:rsidRPr="004262F3" w14:paraId="2A69A3DF" w14:textId="77777777" w:rsidTr="001F20EE">
        <w:tc>
          <w:tcPr>
            <w:tcW w:w="6172" w:type="dxa"/>
          </w:tcPr>
          <w:p w14:paraId="72A5968C" w14:textId="5AAF348B" w:rsidR="005B715C" w:rsidRPr="004262F3" w:rsidRDefault="005B715C" w:rsidP="005B715C">
            <w:pPr>
              <w:pStyle w:val="Texto"/>
              <w:numPr>
                <w:ilvl w:val="0"/>
                <w:numId w:val="5"/>
              </w:numPr>
              <w:jc w:val="left"/>
            </w:pPr>
            <w:r>
              <w:rPr>
                <w:b/>
              </w:rPr>
              <w:t>Resultados financieros y por tenencia, neto</w:t>
            </w:r>
          </w:p>
        </w:tc>
        <w:tc>
          <w:tcPr>
            <w:tcW w:w="1533" w:type="dxa"/>
          </w:tcPr>
          <w:p w14:paraId="558D66C8" w14:textId="77777777" w:rsidR="005B715C" w:rsidRPr="004262F3" w:rsidRDefault="005B715C" w:rsidP="005B715C">
            <w:pPr>
              <w:pStyle w:val="Texto"/>
              <w:tabs>
                <w:tab w:val="decimal" w:pos="1350"/>
              </w:tabs>
            </w:pPr>
          </w:p>
        </w:tc>
        <w:tc>
          <w:tcPr>
            <w:tcW w:w="267" w:type="dxa"/>
          </w:tcPr>
          <w:p w14:paraId="2CACE30B" w14:textId="77777777" w:rsidR="005B715C" w:rsidRPr="004262F3" w:rsidRDefault="005B715C" w:rsidP="005B715C">
            <w:pPr>
              <w:pStyle w:val="Texto"/>
              <w:tabs>
                <w:tab w:val="decimal" w:pos="1350"/>
              </w:tabs>
            </w:pPr>
          </w:p>
        </w:tc>
        <w:tc>
          <w:tcPr>
            <w:tcW w:w="1514" w:type="dxa"/>
          </w:tcPr>
          <w:p w14:paraId="7F8EF568" w14:textId="77777777" w:rsidR="005B715C" w:rsidRPr="004262F3" w:rsidRDefault="005B715C" w:rsidP="005B715C">
            <w:pPr>
              <w:pStyle w:val="Texto"/>
              <w:tabs>
                <w:tab w:val="decimal" w:pos="1350"/>
              </w:tabs>
              <w:jc w:val="left"/>
            </w:pPr>
          </w:p>
        </w:tc>
      </w:tr>
      <w:tr w:rsidR="005B715C" w:rsidRPr="00A17FDE" w14:paraId="729B9793" w14:textId="77777777" w:rsidTr="001F20EE">
        <w:tc>
          <w:tcPr>
            <w:tcW w:w="6172" w:type="dxa"/>
          </w:tcPr>
          <w:p w14:paraId="31C07D0D" w14:textId="77777777" w:rsidR="005B715C" w:rsidRPr="00A17FDE" w:rsidRDefault="005B715C" w:rsidP="005B715C">
            <w:pPr>
              <w:pStyle w:val="Texto"/>
              <w:ind w:left="432"/>
              <w:jc w:val="left"/>
            </w:pPr>
          </w:p>
        </w:tc>
        <w:tc>
          <w:tcPr>
            <w:tcW w:w="1533" w:type="dxa"/>
          </w:tcPr>
          <w:p w14:paraId="408A29CC" w14:textId="77777777" w:rsidR="005B715C" w:rsidRPr="00A17FDE" w:rsidRDefault="005B715C" w:rsidP="005B715C">
            <w:pPr>
              <w:pStyle w:val="Texto"/>
              <w:tabs>
                <w:tab w:val="decimal" w:pos="1350"/>
              </w:tabs>
            </w:pPr>
          </w:p>
        </w:tc>
        <w:tc>
          <w:tcPr>
            <w:tcW w:w="267" w:type="dxa"/>
          </w:tcPr>
          <w:p w14:paraId="0F725B4B" w14:textId="77777777" w:rsidR="005B715C" w:rsidRPr="00A17FDE" w:rsidRDefault="005B715C" w:rsidP="005B715C">
            <w:pPr>
              <w:pStyle w:val="Texto"/>
              <w:tabs>
                <w:tab w:val="decimal" w:pos="1350"/>
              </w:tabs>
            </w:pPr>
          </w:p>
        </w:tc>
        <w:tc>
          <w:tcPr>
            <w:tcW w:w="1514" w:type="dxa"/>
          </w:tcPr>
          <w:p w14:paraId="3124FA1A" w14:textId="77777777" w:rsidR="005B715C" w:rsidRPr="00A17FDE" w:rsidRDefault="005B715C" w:rsidP="001F00E9">
            <w:pPr>
              <w:pStyle w:val="Texto"/>
              <w:tabs>
                <w:tab w:val="decimal" w:pos="1350"/>
              </w:tabs>
            </w:pPr>
          </w:p>
        </w:tc>
      </w:tr>
      <w:tr w:rsidR="001F20EE" w:rsidRPr="004262F3" w14:paraId="09452CE5" w14:textId="77777777" w:rsidTr="001F20EE">
        <w:tc>
          <w:tcPr>
            <w:tcW w:w="6172" w:type="dxa"/>
          </w:tcPr>
          <w:p w14:paraId="5A0D4416" w14:textId="77777777" w:rsidR="001F20EE" w:rsidRDefault="001F20EE" w:rsidP="001F20EE">
            <w:pPr>
              <w:pStyle w:val="Texto"/>
              <w:ind w:left="432"/>
              <w:jc w:val="left"/>
            </w:pPr>
            <w:r w:rsidRPr="00AC4757">
              <w:t>Diferencias de cambio</w:t>
            </w:r>
          </w:p>
        </w:tc>
        <w:tc>
          <w:tcPr>
            <w:tcW w:w="1533" w:type="dxa"/>
          </w:tcPr>
          <w:p w14:paraId="49F9E2BF" w14:textId="23B68053" w:rsidR="001F20EE" w:rsidRPr="004262F3" w:rsidRDefault="001F20EE" w:rsidP="001F20EE">
            <w:pPr>
              <w:pStyle w:val="Texto"/>
              <w:tabs>
                <w:tab w:val="decimal" w:pos="1350"/>
              </w:tabs>
            </w:pPr>
            <w:r w:rsidRPr="00102A76">
              <w:t>322.316</w:t>
            </w:r>
          </w:p>
        </w:tc>
        <w:tc>
          <w:tcPr>
            <w:tcW w:w="267" w:type="dxa"/>
          </w:tcPr>
          <w:p w14:paraId="127CA2AA" w14:textId="77777777" w:rsidR="001F20EE" w:rsidRPr="004262F3" w:rsidRDefault="001F20EE" w:rsidP="001F20EE">
            <w:pPr>
              <w:pStyle w:val="Texto"/>
              <w:tabs>
                <w:tab w:val="decimal" w:pos="1350"/>
              </w:tabs>
            </w:pPr>
          </w:p>
        </w:tc>
        <w:tc>
          <w:tcPr>
            <w:tcW w:w="1514" w:type="dxa"/>
          </w:tcPr>
          <w:p w14:paraId="52790F1A" w14:textId="690AE5E6" w:rsidR="001F20EE" w:rsidRPr="004262F3" w:rsidRDefault="00F33A49" w:rsidP="001F20EE">
            <w:pPr>
              <w:pStyle w:val="Texto"/>
              <w:tabs>
                <w:tab w:val="decimal" w:pos="1350"/>
              </w:tabs>
            </w:pPr>
            <w:r w:rsidRPr="00E26CA3">
              <w:t>202.951</w:t>
            </w:r>
          </w:p>
        </w:tc>
      </w:tr>
      <w:tr w:rsidR="001F20EE" w:rsidRPr="004262F3" w14:paraId="43450E48" w14:textId="77777777" w:rsidTr="001F20EE">
        <w:tc>
          <w:tcPr>
            <w:tcW w:w="6172" w:type="dxa"/>
          </w:tcPr>
          <w:p w14:paraId="0CAE978D" w14:textId="4CE08845" w:rsidR="001F20EE" w:rsidRPr="00AC4757" w:rsidRDefault="001F20EE" w:rsidP="001F20EE">
            <w:pPr>
              <w:pStyle w:val="Texto"/>
              <w:ind w:left="432"/>
              <w:jc w:val="left"/>
            </w:pPr>
            <w:r>
              <w:t>Intereses perdidos</w:t>
            </w:r>
          </w:p>
        </w:tc>
        <w:tc>
          <w:tcPr>
            <w:tcW w:w="1533" w:type="dxa"/>
          </w:tcPr>
          <w:p w14:paraId="20F8BA1E" w14:textId="77365846" w:rsidR="001F20EE" w:rsidRPr="0064361F" w:rsidRDefault="001F20EE" w:rsidP="00F33A49">
            <w:pPr>
              <w:pStyle w:val="Texto"/>
              <w:tabs>
                <w:tab w:val="decimal" w:pos="1350"/>
              </w:tabs>
            </w:pPr>
            <w:r w:rsidRPr="004470E9">
              <w:t>(</w:t>
            </w:r>
            <w:r w:rsidR="00516001">
              <w:rPr>
                <w:rFonts w:cs="Arial"/>
              </w:rPr>
              <w:t>2.</w:t>
            </w:r>
            <w:r w:rsidR="00516001" w:rsidRPr="00F33A49">
              <w:t>5</w:t>
            </w:r>
            <w:r w:rsidR="00D017BA">
              <w:rPr>
                <w:rFonts w:cs="Arial"/>
              </w:rPr>
              <w:t>00.</w:t>
            </w:r>
            <w:r w:rsidR="006C73F7">
              <w:rPr>
                <w:rFonts w:cs="Arial"/>
              </w:rPr>
              <w:t>3</w:t>
            </w:r>
            <w:r w:rsidR="00D017BA">
              <w:rPr>
                <w:rFonts w:cs="Arial"/>
              </w:rPr>
              <w:t>46</w:t>
            </w:r>
            <w:r w:rsidR="00516001">
              <w:rPr>
                <w:rFonts w:cs="Arial"/>
              </w:rPr>
              <w:t>)</w:t>
            </w:r>
          </w:p>
        </w:tc>
        <w:tc>
          <w:tcPr>
            <w:tcW w:w="267" w:type="dxa"/>
          </w:tcPr>
          <w:p w14:paraId="0108C5BA" w14:textId="77777777" w:rsidR="001F20EE" w:rsidRPr="004262F3" w:rsidRDefault="001F20EE" w:rsidP="001F20EE">
            <w:pPr>
              <w:pStyle w:val="Texto"/>
              <w:tabs>
                <w:tab w:val="decimal" w:pos="1350"/>
              </w:tabs>
            </w:pPr>
          </w:p>
        </w:tc>
        <w:tc>
          <w:tcPr>
            <w:tcW w:w="1514" w:type="dxa"/>
          </w:tcPr>
          <w:p w14:paraId="48962638" w14:textId="0A23F4EC" w:rsidR="001F20EE" w:rsidRPr="0064361F" w:rsidRDefault="001F20EE" w:rsidP="00F33A49">
            <w:pPr>
              <w:pStyle w:val="Texto"/>
              <w:tabs>
                <w:tab w:val="decimal" w:pos="1350"/>
              </w:tabs>
            </w:pPr>
            <w:r w:rsidRPr="004470E9">
              <w:t>(5.0</w:t>
            </w:r>
            <w:r w:rsidR="00BA2E2C">
              <w:t>17.</w:t>
            </w:r>
            <w:r w:rsidR="000418E1">
              <w:t>897</w:t>
            </w:r>
            <w:r w:rsidRPr="004470E9">
              <w:t>)</w:t>
            </w:r>
          </w:p>
        </w:tc>
      </w:tr>
      <w:tr w:rsidR="001F20EE" w:rsidRPr="004262F3" w14:paraId="1D344D53" w14:textId="77777777" w:rsidTr="001F20EE">
        <w:tc>
          <w:tcPr>
            <w:tcW w:w="6172" w:type="dxa"/>
          </w:tcPr>
          <w:p w14:paraId="3DD7F581" w14:textId="12C1A1F8" w:rsidR="001F20EE" w:rsidRDefault="001F20EE" w:rsidP="001F20EE">
            <w:pPr>
              <w:pStyle w:val="Texto"/>
              <w:ind w:left="432"/>
              <w:jc w:val="left"/>
            </w:pPr>
            <w:r w:rsidRPr="00AC4757">
              <w:t>Valor actual de créditos</w:t>
            </w:r>
            <w:r w:rsidRPr="00BA7066">
              <w:rPr>
                <w:lang w:val="pt-BR"/>
              </w:rPr>
              <w:t xml:space="preserve"> i</w:t>
            </w:r>
            <w:r>
              <w:rPr>
                <w:lang w:val="pt-BR"/>
              </w:rPr>
              <w:t>mpositivos</w:t>
            </w:r>
          </w:p>
        </w:tc>
        <w:tc>
          <w:tcPr>
            <w:tcW w:w="1533" w:type="dxa"/>
          </w:tcPr>
          <w:p w14:paraId="20F22511" w14:textId="7608F641" w:rsidR="001F20EE" w:rsidRPr="00583ABF" w:rsidRDefault="001F20EE" w:rsidP="001F20EE">
            <w:pPr>
              <w:pStyle w:val="Texto"/>
              <w:tabs>
                <w:tab w:val="decimal" w:pos="1350"/>
              </w:tabs>
            </w:pPr>
            <w:r w:rsidRPr="00102A76">
              <w:t>(6.699.401)</w:t>
            </w:r>
          </w:p>
        </w:tc>
        <w:tc>
          <w:tcPr>
            <w:tcW w:w="267" w:type="dxa"/>
          </w:tcPr>
          <w:p w14:paraId="0484B06E" w14:textId="77777777" w:rsidR="001F20EE" w:rsidRPr="004262F3" w:rsidRDefault="001F20EE" w:rsidP="001F20EE">
            <w:pPr>
              <w:pStyle w:val="Texto"/>
              <w:tabs>
                <w:tab w:val="decimal" w:pos="1350"/>
              </w:tabs>
            </w:pPr>
          </w:p>
        </w:tc>
        <w:tc>
          <w:tcPr>
            <w:tcW w:w="1514" w:type="dxa"/>
          </w:tcPr>
          <w:p w14:paraId="717128BA" w14:textId="10E039A0" w:rsidR="001F20EE" w:rsidRPr="004262F3" w:rsidRDefault="001F20EE" w:rsidP="001F20EE">
            <w:pPr>
              <w:pStyle w:val="Texto"/>
              <w:tabs>
                <w:tab w:val="decimal" w:pos="1350"/>
              </w:tabs>
            </w:pPr>
            <w:r w:rsidRPr="00E26CA3">
              <w:t>5.431.018</w:t>
            </w:r>
          </w:p>
        </w:tc>
      </w:tr>
      <w:tr w:rsidR="001F20EE" w:rsidRPr="004262F3" w14:paraId="0B947C09" w14:textId="77777777" w:rsidTr="001F20EE">
        <w:tc>
          <w:tcPr>
            <w:tcW w:w="6172" w:type="dxa"/>
          </w:tcPr>
          <w:p w14:paraId="149EB293" w14:textId="205EE69C" w:rsidR="001F20EE" w:rsidRPr="00AC4757" w:rsidRDefault="001F20EE" w:rsidP="001F20EE">
            <w:pPr>
              <w:pStyle w:val="Texto"/>
              <w:ind w:left="432"/>
              <w:jc w:val="left"/>
            </w:pPr>
            <w:r w:rsidRPr="00AC4757">
              <w:t>Resultados de inversiones financieras</w:t>
            </w:r>
          </w:p>
        </w:tc>
        <w:tc>
          <w:tcPr>
            <w:tcW w:w="1533" w:type="dxa"/>
          </w:tcPr>
          <w:p w14:paraId="273570B8" w14:textId="1C30BEDD" w:rsidR="001F20EE" w:rsidRPr="00583ABF" w:rsidRDefault="001F20EE" w:rsidP="001F20EE">
            <w:pPr>
              <w:pStyle w:val="Texto"/>
              <w:tabs>
                <w:tab w:val="decimal" w:pos="1350"/>
              </w:tabs>
            </w:pPr>
            <w:r w:rsidRPr="00102A76">
              <w:t>429.91</w:t>
            </w:r>
            <w:r w:rsidR="00C541B3">
              <w:t>4</w:t>
            </w:r>
          </w:p>
        </w:tc>
        <w:tc>
          <w:tcPr>
            <w:tcW w:w="267" w:type="dxa"/>
          </w:tcPr>
          <w:p w14:paraId="483208FA" w14:textId="77777777" w:rsidR="001F20EE" w:rsidRPr="004262F3" w:rsidRDefault="001F20EE" w:rsidP="001F20EE">
            <w:pPr>
              <w:pStyle w:val="Texto"/>
              <w:tabs>
                <w:tab w:val="decimal" w:pos="1350"/>
              </w:tabs>
            </w:pPr>
          </w:p>
        </w:tc>
        <w:tc>
          <w:tcPr>
            <w:tcW w:w="1514" w:type="dxa"/>
          </w:tcPr>
          <w:p w14:paraId="428F3942" w14:textId="3BF24BD1" w:rsidR="001F20EE" w:rsidRPr="004262F3" w:rsidRDefault="001F20EE" w:rsidP="001F20EE">
            <w:pPr>
              <w:pStyle w:val="Texto"/>
              <w:tabs>
                <w:tab w:val="decimal" w:pos="1350"/>
              </w:tabs>
            </w:pPr>
            <w:r w:rsidRPr="00E26CA3">
              <w:t>1.848.8</w:t>
            </w:r>
            <w:r w:rsidR="00E17A2C">
              <w:t>89</w:t>
            </w:r>
          </w:p>
        </w:tc>
      </w:tr>
      <w:tr w:rsidR="001F20EE" w:rsidRPr="004262F3" w14:paraId="1E088A7E" w14:textId="77777777" w:rsidTr="001F20EE">
        <w:tc>
          <w:tcPr>
            <w:tcW w:w="6172" w:type="dxa"/>
          </w:tcPr>
          <w:p w14:paraId="2BEDFA05" w14:textId="59711EBC" w:rsidR="001F20EE" w:rsidRPr="00AC4757" w:rsidRDefault="001F20EE" w:rsidP="001F20EE">
            <w:pPr>
              <w:pStyle w:val="Texto"/>
              <w:ind w:left="432"/>
              <w:jc w:val="left"/>
            </w:pPr>
            <w:r w:rsidRPr="00AC4757">
              <w:t>Resultado por tenencia de bien</w:t>
            </w:r>
            <w:r>
              <w:t>es de cambio (Anexo IV</w:t>
            </w:r>
            <w:r w:rsidRPr="00AC4757">
              <w:t>)</w:t>
            </w:r>
          </w:p>
        </w:tc>
        <w:tc>
          <w:tcPr>
            <w:tcW w:w="1533" w:type="dxa"/>
          </w:tcPr>
          <w:p w14:paraId="639D5B9E" w14:textId="2EDD8524" w:rsidR="001F20EE" w:rsidRPr="004262F3" w:rsidRDefault="001F20EE" w:rsidP="001F20EE">
            <w:pPr>
              <w:pStyle w:val="Texto"/>
              <w:tabs>
                <w:tab w:val="decimal" w:pos="1350"/>
              </w:tabs>
            </w:pPr>
            <w:r w:rsidRPr="00102A76">
              <w:t>134.96</w:t>
            </w:r>
            <w:r w:rsidR="00C541B3">
              <w:t>5</w:t>
            </w:r>
          </w:p>
        </w:tc>
        <w:tc>
          <w:tcPr>
            <w:tcW w:w="267" w:type="dxa"/>
          </w:tcPr>
          <w:p w14:paraId="26D0B961" w14:textId="77777777" w:rsidR="001F20EE" w:rsidRPr="004262F3" w:rsidRDefault="001F20EE" w:rsidP="001F20EE">
            <w:pPr>
              <w:pStyle w:val="Texto"/>
              <w:tabs>
                <w:tab w:val="decimal" w:pos="1350"/>
              </w:tabs>
            </w:pPr>
          </w:p>
        </w:tc>
        <w:tc>
          <w:tcPr>
            <w:tcW w:w="1514" w:type="dxa"/>
          </w:tcPr>
          <w:p w14:paraId="3064972E" w14:textId="4C2D69A5" w:rsidR="001F20EE" w:rsidRPr="004262F3" w:rsidRDefault="001F20EE" w:rsidP="001F20EE">
            <w:pPr>
              <w:pStyle w:val="Texto"/>
              <w:tabs>
                <w:tab w:val="decimal" w:pos="1350"/>
              </w:tabs>
            </w:pPr>
            <w:r w:rsidRPr="00E26CA3">
              <w:t>18.94</w:t>
            </w:r>
            <w:r w:rsidR="00632577">
              <w:t>2</w:t>
            </w:r>
          </w:p>
        </w:tc>
      </w:tr>
      <w:tr w:rsidR="001F20EE" w:rsidRPr="004262F3" w14:paraId="0266FABE" w14:textId="77777777" w:rsidTr="001F20EE">
        <w:tc>
          <w:tcPr>
            <w:tcW w:w="6172" w:type="dxa"/>
          </w:tcPr>
          <w:p w14:paraId="04A921DD" w14:textId="08C2BB74" w:rsidR="001F20EE" w:rsidRPr="00AC4757" w:rsidRDefault="00047F2B" w:rsidP="001F20EE">
            <w:pPr>
              <w:pStyle w:val="Texto"/>
              <w:ind w:left="432"/>
              <w:jc w:val="left"/>
            </w:pPr>
            <w:r>
              <w:t>Cargo</w:t>
            </w:r>
            <w:r w:rsidR="001F20EE" w:rsidRPr="001F00E9">
              <w:t xml:space="preserve"> para </w:t>
            </w:r>
            <w:r>
              <w:t>desvalorización de</w:t>
            </w:r>
            <w:r w:rsidR="001F20EE" w:rsidRPr="001F00E9">
              <w:t xml:space="preserve"> otros créditos</w:t>
            </w:r>
            <w:r w:rsidR="003B7DBE">
              <w:t xml:space="preserve"> (Anexo III)</w:t>
            </w:r>
          </w:p>
        </w:tc>
        <w:tc>
          <w:tcPr>
            <w:tcW w:w="1533" w:type="dxa"/>
          </w:tcPr>
          <w:p w14:paraId="6784D3A1" w14:textId="7247CDB7" w:rsidR="001F20EE" w:rsidRPr="004262F3" w:rsidRDefault="001F20EE" w:rsidP="001F20EE">
            <w:pPr>
              <w:pStyle w:val="Texto"/>
              <w:tabs>
                <w:tab w:val="decimal" w:pos="1350"/>
              </w:tabs>
            </w:pPr>
            <w:r w:rsidRPr="00102A76">
              <w:t>(364.098)</w:t>
            </w:r>
          </w:p>
        </w:tc>
        <w:tc>
          <w:tcPr>
            <w:tcW w:w="267" w:type="dxa"/>
          </w:tcPr>
          <w:p w14:paraId="6DB7B81A" w14:textId="77777777" w:rsidR="001F20EE" w:rsidRPr="004262F3" w:rsidRDefault="001F20EE" w:rsidP="001F20EE">
            <w:pPr>
              <w:pStyle w:val="Texto"/>
              <w:tabs>
                <w:tab w:val="decimal" w:pos="1350"/>
              </w:tabs>
            </w:pPr>
          </w:p>
        </w:tc>
        <w:tc>
          <w:tcPr>
            <w:tcW w:w="1514" w:type="dxa"/>
          </w:tcPr>
          <w:p w14:paraId="3C1EBDDF" w14:textId="67FF9090" w:rsidR="001F20EE" w:rsidRPr="004262F3" w:rsidRDefault="001F20EE" w:rsidP="001F20EE">
            <w:pPr>
              <w:pStyle w:val="Texto"/>
              <w:tabs>
                <w:tab w:val="decimal" w:pos="1350"/>
              </w:tabs>
            </w:pPr>
            <w:r w:rsidRPr="00E26CA3">
              <w:t>(150.978)</w:t>
            </w:r>
          </w:p>
        </w:tc>
      </w:tr>
      <w:tr w:rsidR="001F20EE" w:rsidRPr="004262F3" w14:paraId="6F2BBF5B" w14:textId="77777777" w:rsidTr="00F33A49">
        <w:tc>
          <w:tcPr>
            <w:tcW w:w="6172" w:type="dxa"/>
          </w:tcPr>
          <w:p w14:paraId="224B72EB" w14:textId="77777777" w:rsidR="001F20EE" w:rsidRDefault="001F20EE" w:rsidP="001F20EE">
            <w:pPr>
              <w:pStyle w:val="Texto"/>
              <w:ind w:left="432"/>
              <w:jc w:val="left"/>
            </w:pPr>
          </w:p>
        </w:tc>
        <w:tc>
          <w:tcPr>
            <w:tcW w:w="1533" w:type="dxa"/>
            <w:tcBorders>
              <w:top w:val="single" w:sz="6" w:space="0" w:color="auto"/>
            </w:tcBorders>
          </w:tcPr>
          <w:p w14:paraId="43846DCC" w14:textId="747E36D6" w:rsidR="001F20EE" w:rsidRPr="001F20EE" w:rsidRDefault="001F20EE" w:rsidP="00F33A49">
            <w:pPr>
              <w:pStyle w:val="Texto"/>
              <w:tabs>
                <w:tab w:val="decimal" w:pos="1350"/>
              </w:tabs>
              <w:rPr>
                <w:b/>
                <w:bCs/>
              </w:rPr>
            </w:pPr>
            <w:r w:rsidRPr="004470E9">
              <w:t>(8.</w:t>
            </w:r>
            <w:r w:rsidR="00AD518C">
              <w:t>676.650</w:t>
            </w:r>
            <w:r w:rsidR="007C3B63">
              <w:rPr>
                <w:rFonts w:cs="Arial"/>
              </w:rPr>
              <w:t>)</w:t>
            </w:r>
          </w:p>
        </w:tc>
        <w:tc>
          <w:tcPr>
            <w:tcW w:w="267" w:type="dxa"/>
          </w:tcPr>
          <w:p w14:paraId="4A750F70" w14:textId="77777777" w:rsidR="001F20EE" w:rsidRPr="001F20EE" w:rsidRDefault="001F20EE" w:rsidP="001F20EE">
            <w:pPr>
              <w:pStyle w:val="Texto"/>
              <w:tabs>
                <w:tab w:val="decimal" w:pos="1350"/>
              </w:tabs>
              <w:rPr>
                <w:b/>
                <w:bCs/>
              </w:rPr>
            </w:pPr>
          </w:p>
        </w:tc>
        <w:tc>
          <w:tcPr>
            <w:tcW w:w="1514" w:type="dxa"/>
            <w:tcBorders>
              <w:top w:val="single" w:sz="6" w:space="0" w:color="auto"/>
            </w:tcBorders>
          </w:tcPr>
          <w:p w14:paraId="07DE1DD9" w14:textId="79930E32" w:rsidR="001F20EE" w:rsidRPr="001F20EE" w:rsidRDefault="001F20EE" w:rsidP="00F33A49">
            <w:pPr>
              <w:pStyle w:val="Texto"/>
              <w:tabs>
                <w:tab w:val="decimal" w:pos="1350"/>
              </w:tabs>
              <w:rPr>
                <w:b/>
                <w:bCs/>
              </w:rPr>
            </w:pPr>
            <w:r w:rsidRPr="004470E9">
              <w:t>2.</w:t>
            </w:r>
            <w:r w:rsidR="00230BEE">
              <w:t>332.925</w:t>
            </w:r>
          </w:p>
        </w:tc>
      </w:tr>
      <w:tr w:rsidR="001F20EE" w:rsidRPr="004262F3" w14:paraId="78AE29CC" w14:textId="77777777" w:rsidTr="00F33A49">
        <w:tc>
          <w:tcPr>
            <w:tcW w:w="6172" w:type="dxa"/>
          </w:tcPr>
          <w:p w14:paraId="7DF93BC7" w14:textId="725FF385" w:rsidR="001F20EE" w:rsidRPr="000A751D" w:rsidRDefault="001F20EE" w:rsidP="001F20EE">
            <w:pPr>
              <w:pStyle w:val="Texto"/>
              <w:ind w:left="432"/>
              <w:jc w:val="left"/>
              <w:rPr>
                <w:bCs/>
              </w:rPr>
            </w:pPr>
            <w:r w:rsidRPr="000A751D">
              <w:rPr>
                <w:bCs/>
              </w:rPr>
              <w:t>Resultado por exposición al cambio de poder adquisitivo de la moneda (RECPAM</w:t>
            </w:r>
            <w:r>
              <w:rPr>
                <w:bCs/>
              </w:rPr>
              <w:t>)</w:t>
            </w:r>
          </w:p>
        </w:tc>
        <w:tc>
          <w:tcPr>
            <w:tcW w:w="1533" w:type="dxa"/>
            <w:tcBorders>
              <w:bottom w:val="single" w:sz="6" w:space="0" w:color="auto"/>
            </w:tcBorders>
          </w:tcPr>
          <w:p w14:paraId="5D773774" w14:textId="646DB933" w:rsidR="001F20EE" w:rsidRPr="00E256CB" w:rsidRDefault="001F20EE" w:rsidP="001F20EE">
            <w:pPr>
              <w:pStyle w:val="Texto"/>
              <w:tabs>
                <w:tab w:val="decimal" w:pos="1350"/>
              </w:tabs>
            </w:pPr>
            <w:r w:rsidRPr="00102A76">
              <w:t>(</w:t>
            </w:r>
            <w:r w:rsidR="00404CDA" w:rsidRPr="00404CDA">
              <w:t>873.307</w:t>
            </w:r>
            <w:r w:rsidRPr="00102A76">
              <w:t>)</w:t>
            </w:r>
          </w:p>
        </w:tc>
        <w:tc>
          <w:tcPr>
            <w:tcW w:w="267" w:type="dxa"/>
          </w:tcPr>
          <w:p w14:paraId="41974837" w14:textId="77777777" w:rsidR="001F20EE" w:rsidRPr="00E256CB" w:rsidRDefault="001F20EE" w:rsidP="001F20EE">
            <w:pPr>
              <w:pStyle w:val="Texto"/>
              <w:tabs>
                <w:tab w:val="decimal" w:pos="1350"/>
              </w:tabs>
            </w:pPr>
          </w:p>
        </w:tc>
        <w:tc>
          <w:tcPr>
            <w:tcW w:w="1514" w:type="dxa"/>
            <w:tcBorders>
              <w:bottom w:val="single" w:sz="6" w:space="0" w:color="auto"/>
            </w:tcBorders>
          </w:tcPr>
          <w:p w14:paraId="63BA2F1C" w14:textId="6E913D84" w:rsidR="001F20EE" w:rsidRPr="00174E1F" w:rsidRDefault="00B841B9" w:rsidP="001F20EE">
            <w:pPr>
              <w:pStyle w:val="Texto"/>
              <w:tabs>
                <w:tab w:val="decimal" w:pos="1350"/>
              </w:tabs>
            </w:pPr>
            <w:r w:rsidRPr="00B841B9">
              <w:t>(</w:t>
            </w:r>
            <w:r w:rsidR="001F20EE" w:rsidRPr="00E26CA3">
              <w:t>1.</w:t>
            </w:r>
            <w:r w:rsidRPr="00B841B9">
              <w:t>091.655)</w:t>
            </w:r>
          </w:p>
        </w:tc>
      </w:tr>
      <w:tr w:rsidR="001F20EE" w:rsidRPr="004262F3" w14:paraId="0C7D21B8" w14:textId="77777777" w:rsidTr="001F20EE">
        <w:tc>
          <w:tcPr>
            <w:tcW w:w="6172" w:type="dxa"/>
          </w:tcPr>
          <w:p w14:paraId="4C867523" w14:textId="77777777" w:rsidR="001F20EE" w:rsidRDefault="001F20EE" w:rsidP="001F20EE">
            <w:pPr>
              <w:pStyle w:val="Texto"/>
              <w:ind w:left="432"/>
              <w:jc w:val="left"/>
            </w:pPr>
          </w:p>
        </w:tc>
        <w:tc>
          <w:tcPr>
            <w:tcW w:w="1533" w:type="dxa"/>
            <w:tcBorders>
              <w:top w:val="single" w:sz="6" w:space="0" w:color="auto"/>
              <w:bottom w:val="double" w:sz="6" w:space="0" w:color="auto"/>
            </w:tcBorders>
          </w:tcPr>
          <w:p w14:paraId="5D48ADA2" w14:textId="5C31F3C6" w:rsidR="001F20EE" w:rsidRPr="001F20EE" w:rsidRDefault="001F20EE" w:rsidP="001F20EE">
            <w:pPr>
              <w:pStyle w:val="Texto"/>
              <w:tabs>
                <w:tab w:val="decimal" w:pos="1350"/>
              </w:tabs>
              <w:rPr>
                <w:b/>
                <w:bCs/>
              </w:rPr>
            </w:pPr>
            <w:r w:rsidRPr="001F20EE">
              <w:rPr>
                <w:b/>
                <w:bCs/>
              </w:rPr>
              <w:t>(9.</w:t>
            </w:r>
            <w:r w:rsidR="00B33BB3">
              <w:rPr>
                <w:b/>
                <w:bCs/>
              </w:rPr>
              <w:t>549.957</w:t>
            </w:r>
            <w:r w:rsidRPr="001F20EE">
              <w:rPr>
                <w:b/>
                <w:bCs/>
              </w:rPr>
              <w:t>)</w:t>
            </w:r>
          </w:p>
        </w:tc>
        <w:tc>
          <w:tcPr>
            <w:tcW w:w="267" w:type="dxa"/>
          </w:tcPr>
          <w:p w14:paraId="483A0B99" w14:textId="77777777" w:rsidR="001F20EE" w:rsidRPr="001F20EE" w:rsidRDefault="001F20EE" w:rsidP="001F20EE">
            <w:pPr>
              <w:pStyle w:val="Texto"/>
              <w:tabs>
                <w:tab w:val="decimal" w:pos="1350"/>
              </w:tabs>
              <w:rPr>
                <w:b/>
                <w:bCs/>
              </w:rPr>
            </w:pPr>
          </w:p>
        </w:tc>
        <w:tc>
          <w:tcPr>
            <w:tcW w:w="1514" w:type="dxa"/>
            <w:tcBorders>
              <w:top w:val="single" w:sz="6" w:space="0" w:color="auto"/>
              <w:bottom w:val="double" w:sz="6" w:space="0" w:color="auto"/>
            </w:tcBorders>
          </w:tcPr>
          <w:p w14:paraId="75DBCE10" w14:textId="2205D62A" w:rsidR="001F20EE" w:rsidRPr="001F20EE" w:rsidRDefault="00B841B9" w:rsidP="001F20EE">
            <w:pPr>
              <w:pStyle w:val="Texto"/>
              <w:tabs>
                <w:tab w:val="decimal" w:pos="1350"/>
              </w:tabs>
              <w:rPr>
                <w:b/>
                <w:bCs/>
              </w:rPr>
            </w:pPr>
            <w:r w:rsidRPr="00B841B9">
              <w:rPr>
                <w:b/>
                <w:bCs/>
              </w:rPr>
              <w:t>1.</w:t>
            </w:r>
            <w:r w:rsidR="00B33BB3">
              <w:rPr>
                <w:b/>
                <w:bCs/>
              </w:rPr>
              <w:t>241.270</w:t>
            </w:r>
          </w:p>
        </w:tc>
      </w:tr>
      <w:tr w:rsidR="001F00E9" w:rsidRPr="004262F3" w14:paraId="6FE1B88B" w14:textId="77777777" w:rsidTr="001F20EE">
        <w:tc>
          <w:tcPr>
            <w:tcW w:w="6172" w:type="dxa"/>
          </w:tcPr>
          <w:p w14:paraId="37834485" w14:textId="51FD9DCE" w:rsidR="001F00E9" w:rsidRPr="005C1333" w:rsidRDefault="001F00E9" w:rsidP="001F00E9">
            <w:pPr>
              <w:pStyle w:val="Texto"/>
              <w:numPr>
                <w:ilvl w:val="0"/>
                <w:numId w:val="5"/>
              </w:numPr>
              <w:jc w:val="left"/>
              <w:rPr>
                <w:b/>
              </w:rPr>
            </w:pPr>
            <w:r>
              <w:rPr>
                <w:b/>
              </w:rPr>
              <w:t>Otros ingresos, neto</w:t>
            </w:r>
          </w:p>
        </w:tc>
        <w:tc>
          <w:tcPr>
            <w:tcW w:w="1533" w:type="dxa"/>
          </w:tcPr>
          <w:p w14:paraId="41E87064" w14:textId="77777777" w:rsidR="001F00E9" w:rsidRPr="004262F3" w:rsidRDefault="001F00E9" w:rsidP="001F00E9">
            <w:pPr>
              <w:pStyle w:val="Texto"/>
              <w:tabs>
                <w:tab w:val="decimal" w:pos="1350"/>
              </w:tabs>
            </w:pPr>
          </w:p>
        </w:tc>
        <w:tc>
          <w:tcPr>
            <w:tcW w:w="267" w:type="dxa"/>
          </w:tcPr>
          <w:p w14:paraId="0D2C9083" w14:textId="77777777" w:rsidR="001F00E9" w:rsidRPr="004262F3" w:rsidRDefault="001F00E9" w:rsidP="001F00E9">
            <w:pPr>
              <w:pStyle w:val="Texto"/>
              <w:tabs>
                <w:tab w:val="decimal" w:pos="1350"/>
              </w:tabs>
            </w:pPr>
          </w:p>
        </w:tc>
        <w:tc>
          <w:tcPr>
            <w:tcW w:w="1514" w:type="dxa"/>
          </w:tcPr>
          <w:p w14:paraId="01B09F73" w14:textId="77777777" w:rsidR="001F00E9" w:rsidRPr="004262F3" w:rsidRDefault="001F00E9" w:rsidP="001F00E9">
            <w:pPr>
              <w:pStyle w:val="Texto"/>
              <w:tabs>
                <w:tab w:val="decimal" w:pos="1350"/>
              </w:tabs>
            </w:pPr>
          </w:p>
        </w:tc>
      </w:tr>
      <w:tr w:rsidR="001F20EE" w:rsidRPr="004262F3" w14:paraId="12C229C7" w14:textId="77777777" w:rsidTr="001F20EE">
        <w:tc>
          <w:tcPr>
            <w:tcW w:w="6172" w:type="dxa"/>
          </w:tcPr>
          <w:p w14:paraId="4171AE6D" w14:textId="77777777" w:rsidR="001F20EE" w:rsidRPr="004262F3" w:rsidRDefault="001F20EE" w:rsidP="001F20EE">
            <w:pPr>
              <w:pStyle w:val="Texto"/>
              <w:ind w:left="432"/>
              <w:jc w:val="left"/>
            </w:pPr>
          </w:p>
        </w:tc>
        <w:tc>
          <w:tcPr>
            <w:tcW w:w="1533" w:type="dxa"/>
          </w:tcPr>
          <w:p w14:paraId="413D54CE" w14:textId="77777777" w:rsidR="001F20EE" w:rsidRPr="004262F3" w:rsidRDefault="001F20EE" w:rsidP="001F20EE">
            <w:pPr>
              <w:pStyle w:val="Texto"/>
              <w:tabs>
                <w:tab w:val="decimal" w:pos="1350"/>
              </w:tabs>
            </w:pPr>
          </w:p>
        </w:tc>
        <w:tc>
          <w:tcPr>
            <w:tcW w:w="267" w:type="dxa"/>
          </w:tcPr>
          <w:p w14:paraId="68EB2811" w14:textId="77777777" w:rsidR="001F20EE" w:rsidRPr="004262F3" w:rsidRDefault="001F20EE" w:rsidP="001F20EE">
            <w:pPr>
              <w:pStyle w:val="Texto"/>
              <w:tabs>
                <w:tab w:val="decimal" w:pos="1350"/>
              </w:tabs>
            </w:pPr>
          </w:p>
        </w:tc>
        <w:tc>
          <w:tcPr>
            <w:tcW w:w="1514" w:type="dxa"/>
          </w:tcPr>
          <w:p w14:paraId="206D0E16" w14:textId="77777777" w:rsidR="001F20EE" w:rsidRPr="004262F3" w:rsidRDefault="001F20EE" w:rsidP="001F20EE">
            <w:pPr>
              <w:pStyle w:val="Texto"/>
              <w:tabs>
                <w:tab w:val="decimal" w:pos="1350"/>
              </w:tabs>
              <w:jc w:val="left"/>
            </w:pPr>
          </w:p>
        </w:tc>
      </w:tr>
      <w:tr w:rsidR="001F20EE" w:rsidRPr="004262F3" w14:paraId="3ADE0E11" w14:textId="77777777" w:rsidTr="001F20EE">
        <w:tc>
          <w:tcPr>
            <w:tcW w:w="6172" w:type="dxa"/>
          </w:tcPr>
          <w:p w14:paraId="0678B8D9" w14:textId="7E444502" w:rsidR="001F20EE" w:rsidRPr="004262F3" w:rsidRDefault="001F20EE" w:rsidP="001F20EE">
            <w:pPr>
              <w:pStyle w:val="Texto"/>
              <w:ind w:left="432"/>
              <w:jc w:val="left"/>
            </w:pPr>
            <w:r w:rsidRPr="000E2ADE">
              <w:t>Resultados por ventas de otros bienes</w:t>
            </w:r>
          </w:p>
        </w:tc>
        <w:tc>
          <w:tcPr>
            <w:tcW w:w="1533" w:type="dxa"/>
          </w:tcPr>
          <w:p w14:paraId="6058139A" w14:textId="5A5E74E6" w:rsidR="001F20EE" w:rsidRPr="004262F3" w:rsidRDefault="001F20EE" w:rsidP="001F20EE">
            <w:pPr>
              <w:pStyle w:val="Texto"/>
              <w:tabs>
                <w:tab w:val="decimal" w:pos="1350"/>
              </w:tabs>
            </w:pPr>
            <w:r w:rsidRPr="00AC0475">
              <w:t>(72.766)</w:t>
            </w:r>
          </w:p>
        </w:tc>
        <w:tc>
          <w:tcPr>
            <w:tcW w:w="267" w:type="dxa"/>
          </w:tcPr>
          <w:p w14:paraId="2DF4F2AF" w14:textId="77777777" w:rsidR="001F20EE" w:rsidRPr="004262F3" w:rsidRDefault="001F20EE" w:rsidP="001F20EE">
            <w:pPr>
              <w:pStyle w:val="Texto"/>
              <w:tabs>
                <w:tab w:val="decimal" w:pos="1350"/>
              </w:tabs>
            </w:pPr>
          </w:p>
        </w:tc>
        <w:tc>
          <w:tcPr>
            <w:tcW w:w="1514" w:type="dxa"/>
          </w:tcPr>
          <w:p w14:paraId="290EE118" w14:textId="5B48B041" w:rsidR="001F20EE" w:rsidRPr="004262F3" w:rsidRDefault="001F20EE" w:rsidP="001F20EE">
            <w:pPr>
              <w:pStyle w:val="Texto"/>
              <w:tabs>
                <w:tab w:val="decimal" w:pos="1350"/>
              </w:tabs>
            </w:pPr>
            <w:r w:rsidRPr="002B5898">
              <w:t>(119.163)</w:t>
            </w:r>
          </w:p>
        </w:tc>
      </w:tr>
      <w:tr w:rsidR="001F20EE" w:rsidRPr="004262F3" w14:paraId="1EE997F2" w14:textId="77777777" w:rsidTr="001F20EE">
        <w:tc>
          <w:tcPr>
            <w:tcW w:w="6172" w:type="dxa"/>
          </w:tcPr>
          <w:p w14:paraId="6C32300B" w14:textId="049EEE71" w:rsidR="001F20EE" w:rsidRPr="004262F3" w:rsidRDefault="00047F2B" w:rsidP="001F20EE">
            <w:pPr>
              <w:pStyle w:val="Texto"/>
              <w:ind w:left="432"/>
              <w:jc w:val="left"/>
            </w:pPr>
            <w:r>
              <w:t>Recupero (Cargo) de la p</w:t>
            </w:r>
            <w:r w:rsidR="001F20EE" w:rsidRPr="00677D3D">
              <w:t>revisión para juicios y contingencias</w:t>
            </w:r>
            <w:r w:rsidR="001F20EE" w:rsidRPr="00555064">
              <w:t xml:space="preserve"> (Anexo III)</w:t>
            </w:r>
          </w:p>
        </w:tc>
        <w:tc>
          <w:tcPr>
            <w:tcW w:w="1533" w:type="dxa"/>
          </w:tcPr>
          <w:p w14:paraId="5C6A050A" w14:textId="3E3928B1" w:rsidR="001F20EE" w:rsidRPr="004262F3" w:rsidRDefault="001F20EE" w:rsidP="001F20EE">
            <w:pPr>
              <w:pStyle w:val="Texto"/>
              <w:tabs>
                <w:tab w:val="decimal" w:pos="1350"/>
              </w:tabs>
            </w:pPr>
            <w:r w:rsidRPr="00AC0475">
              <w:t>1.165.055</w:t>
            </w:r>
          </w:p>
        </w:tc>
        <w:tc>
          <w:tcPr>
            <w:tcW w:w="267" w:type="dxa"/>
          </w:tcPr>
          <w:p w14:paraId="6A5031F6" w14:textId="77777777" w:rsidR="001F20EE" w:rsidRPr="004262F3" w:rsidRDefault="001F20EE" w:rsidP="001F20EE">
            <w:pPr>
              <w:pStyle w:val="Texto"/>
              <w:tabs>
                <w:tab w:val="decimal" w:pos="1350"/>
              </w:tabs>
            </w:pPr>
          </w:p>
        </w:tc>
        <w:tc>
          <w:tcPr>
            <w:tcW w:w="1514" w:type="dxa"/>
          </w:tcPr>
          <w:p w14:paraId="2199A8B3" w14:textId="0E9E8402" w:rsidR="001F20EE" w:rsidRPr="004262F3" w:rsidRDefault="001F20EE" w:rsidP="001F20EE">
            <w:pPr>
              <w:pStyle w:val="Texto"/>
              <w:tabs>
                <w:tab w:val="decimal" w:pos="1350"/>
              </w:tabs>
            </w:pPr>
            <w:r w:rsidRPr="002B5898">
              <w:t>(122.593)</w:t>
            </w:r>
          </w:p>
        </w:tc>
      </w:tr>
      <w:tr w:rsidR="001F20EE" w:rsidRPr="004262F3" w14:paraId="42B104F0" w14:textId="77777777" w:rsidTr="001F20EE">
        <w:tc>
          <w:tcPr>
            <w:tcW w:w="6172" w:type="dxa"/>
          </w:tcPr>
          <w:p w14:paraId="0276EC3F" w14:textId="77777777" w:rsidR="001F20EE" w:rsidRPr="004262F3" w:rsidRDefault="001F20EE" w:rsidP="001F20EE">
            <w:pPr>
              <w:pStyle w:val="Texto"/>
              <w:ind w:left="432"/>
              <w:jc w:val="left"/>
            </w:pPr>
            <w:r w:rsidRPr="00677D3D">
              <w:t>Diversos</w:t>
            </w:r>
          </w:p>
        </w:tc>
        <w:tc>
          <w:tcPr>
            <w:tcW w:w="1533" w:type="dxa"/>
          </w:tcPr>
          <w:p w14:paraId="2751CB62" w14:textId="1903A01A" w:rsidR="001F20EE" w:rsidRPr="004262F3" w:rsidRDefault="001F20EE" w:rsidP="001F20EE">
            <w:pPr>
              <w:pStyle w:val="Texto"/>
              <w:tabs>
                <w:tab w:val="decimal" w:pos="1350"/>
              </w:tabs>
            </w:pPr>
            <w:r w:rsidRPr="00AC0475">
              <w:t>530.28</w:t>
            </w:r>
            <w:r w:rsidR="00161EB6">
              <w:t>8</w:t>
            </w:r>
          </w:p>
        </w:tc>
        <w:tc>
          <w:tcPr>
            <w:tcW w:w="267" w:type="dxa"/>
          </w:tcPr>
          <w:p w14:paraId="07F445AD" w14:textId="77777777" w:rsidR="001F20EE" w:rsidRPr="004262F3" w:rsidRDefault="001F20EE" w:rsidP="001F20EE">
            <w:pPr>
              <w:pStyle w:val="Texto"/>
              <w:tabs>
                <w:tab w:val="decimal" w:pos="1350"/>
              </w:tabs>
            </w:pPr>
          </w:p>
        </w:tc>
        <w:tc>
          <w:tcPr>
            <w:tcW w:w="1514" w:type="dxa"/>
          </w:tcPr>
          <w:p w14:paraId="4121A483" w14:textId="5D3283FB" w:rsidR="001F20EE" w:rsidRPr="004262F3" w:rsidRDefault="001F20EE" w:rsidP="001F20EE">
            <w:pPr>
              <w:pStyle w:val="Texto"/>
              <w:tabs>
                <w:tab w:val="decimal" w:pos="1350"/>
              </w:tabs>
            </w:pPr>
            <w:r w:rsidRPr="002B5898">
              <w:t>560.508</w:t>
            </w:r>
          </w:p>
        </w:tc>
      </w:tr>
      <w:tr w:rsidR="001F20EE" w:rsidRPr="004262F3" w14:paraId="75736EF0" w14:textId="77777777" w:rsidTr="001F20EE">
        <w:trPr>
          <w:trHeight w:val="57"/>
        </w:trPr>
        <w:tc>
          <w:tcPr>
            <w:tcW w:w="6172" w:type="dxa"/>
          </w:tcPr>
          <w:p w14:paraId="1C1752BE" w14:textId="77777777" w:rsidR="001F20EE" w:rsidRPr="004262F3" w:rsidRDefault="001F20EE" w:rsidP="001F20EE">
            <w:pPr>
              <w:pStyle w:val="Texto"/>
              <w:ind w:left="432"/>
              <w:jc w:val="left"/>
            </w:pPr>
          </w:p>
        </w:tc>
        <w:tc>
          <w:tcPr>
            <w:tcW w:w="1533" w:type="dxa"/>
            <w:tcBorders>
              <w:top w:val="single" w:sz="6" w:space="0" w:color="auto"/>
              <w:bottom w:val="double" w:sz="6" w:space="0" w:color="auto"/>
            </w:tcBorders>
          </w:tcPr>
          <w:p w14:paraId="45CDF78C" w14:textId="55C1E291" w:rsidR="001F20EE" w:rsidRPr="001F20EE" w:rsidRDefault="001F20EE" w:rsidP="001F20EE">
            <w:pPr>
              <w:pStyle w:val="Texto"/>
              <w:tabs>
                <w:tab w:val="decimal" w:pos="1350"/>
              </w:tabs>
              <w:rPr>
                <w:b/>
                <w:bCs/>
              </w:rPr>
            </w:pPr>
            <w:r w:rsidRPr="001F20EE">
              <w:rPr>
                <w:b/>
                <w:bCs/>
              </w:rPr>
              <w:t>1.622.57</w:t>
            </w:r>
            <w:r w:rsidR="00161EB6">
              <w:rPr>
                <w:b/>
                <w:bCs/>
              </w:rPr>
              <w:t>7</w:t>
            </w:r>
          </w:p>
        </w:tc>
        <w:tc>
          <w:tcPr>
            <w:tcW w:w="267" w:type="dxa"/>
          </w:tcPr>
          <w:p w14:paraId="099E9C5D" w14:textId="7739A80C" w:rsidR="001F20EE" w:rsidRPr="00555064" w:rsidRDefault="001F20EE" w:rsidP="001F20EE">
            <w:pPr>
              <w:pStyle w:val="Texto"/>
              <w:tabs>
                <w:tab w:val="decimal" w:pos="1350"/>
              </w:tabs>
              <w:rPr>
                <w:b/>
                <w:bCs/>
              </w:rPr>
            </w:pPr>
          </w:p>
        </w:tc>
        <w:tc>
          <w:tcPr>
            <w:tcW w:w="1514" w:type="dxa"/>
            <w:tcBorders>
              <w:top w:val="single" w:sz="6" w:space="0" w:color="auto"/>
              <w:bottom w:val="double" w:sz="6" w:space="0" w:color="auto"/>
            </w:tcBorders>
          </w:tcPr>
          <w:p w14:paraId="24E161D8" w14:textId="2FDCBD4D" w:rsidR="001F20EE" w:rsidRPr="001F20EE" w:rsidRDefault="001F20EE" w:rsidP="001F20EE">
            <w:pPr>
              <w:pStyle w:val="Texto"/>
              <w:tabs>
                <w:tab w:val="decimal" w:pos="1350"/>
              </w:tabs>
              <w:rPr>
                <w:b/>
                <w:bCs/>
              </w:rPr>
            </w:pPr>
            <w:r w:rsidRPr="001F20EE">
              <w:rPr>
                <w:b/>
                <w:bCs/>
              </w:rPr>
              <w:t>318.752</w:t>
            </w:r>
          </w:p>
        </w:tc>
      </w:tr>
    </w:tbl>
    <w:p w14:paraId="6873D45D" w14:textId="7F982225" w:rsidR="003770A1" w:rsidRDefault="003770A1" w:rsidP="0009612C">
      <w:pPr>
        <w:pStyle w:val="Textonota"/>
      </w:pPr>
      <w:r>
        <w:br w:type="page"/>
      </w:r>
    </w:p>
    <w:p w14:paraId="3001ECCE" w14:textId="77777777" w:rsidR="00555064" w:rsidRPr="00B702FF" w:rsidRDefault="00555064" w:rsidP="00B82D44">
      <w:pPr>
        <w:pStyle w:val="Textonota"/>
      </w:pPr>
    </w:p>
    <w:p w14:paraId="20DD7CC8" w14:textId="77777777" w:rsidR="00120456" w:rsidRPr="00262533" w:rsidRDefault="00F75720" w:rsidP="00120456">
      <w:pPr>
        <w:pStyle w:val="Ttulonota"/>
        <w:numPr>
          <w:ilvl w:val="0"/>
          <w:numId w:val="2"/>
        </w:numPr>
      </w:pPr>
      <w:r>
        <w:t>SALDOS Y OPERACIONES CON SOCIEDADES RELACIONADAS</w:t>
      </w:r>
    </w:p>
    <w:p w14:paraId="6C08C4B8" w14:textId="77777777" w:rsidR="00120456" w:rsidRPr="0068077F" w:rsidRDefault="00120456" w:rsidP="00CD1FE5">
      <w:pPr>
        <w:pStyle w:val="Textonota"/>
        <w:rPr>
          <w:sz w:val="16"/>
          <w:szCs w:val="16"/>
        </w:rPr>
      </w:pPr>
    </w:p>
    <w:p w14:paraId="276FAC4C" w14:textId="2AD225B1" w:rsidR="00714A03" w:rsidRDefault="00714A03" w:rsidP="00CD1FE5">
      <w:pPr>
        <w:pStyle w:val="Textonota"/>
      </w:pPr>
      <w:r>
        <w:t xml:space="preserve">El detalle de los saldos con las sociedades </w:t>
      </w:r>
      <w:r w:rsidR="00E05C11" w:rsidRPr="00E05C11">
        <w:t xml:space="preserve">Art. 33 Ley 19.550 y otras </w:t>
      </w:r>
      <w:r>
        <w:t xml:space="preserve">relacionadas al </w:t>
      </w:r>
      <w:r w:rsidR="00880486">
        <w:t>31</w:t>
      </w:r>
      <w:r w:rsidR="008300E8">
        <w:t xml:space="preserve"> </w:t>
      </w:r>
      <w:r w:rsidR="001B639D">
        <w:t>agosto</w:t>
      </w:r>
      <w:r w:rsidR="00880486">
        <w:t xml:space="preserve"> de</w:t>
      </w:r>
      <w:r w:rsidR="00A4282F">
        <w:t xml:space="preserve"> 202</w:t>
      </w:r>
      <w:r w:rsidR="00485E57">
        <w:t>2</w:t>
      </w:r>
      <w:r>
        <w:t xml:space="preserve"> y</w:t>
      </w:r>
      <w:r w:rsidR="009C3424">
        <w:t xml:space="preserve"> </w:t>
      </w:r>
      <w:r w:rsidR="005C6AE9">
        <w:t xml:space="preserve">al 31 de enero de </w:t>
      </w:r>
      <w:r w:rsidR="00880486">
        <w:t>202</w:t>
      </w:r>
      <w:r w:rsidR="001B639D">
        <w:t>2</w:t>
      </w:r>
      <w:r>
        <w:t xml:space="preserve"> es el siguiente:</w:t>
      </w:r>
    </w:p>
    <w:p w14:paraId="0231B75B" w14:textId="77777777" w:rsidR="00714A03" w:rsidRPr="00DE0A97" w:rsidRDefault="00714A03" w:rsidP="00CD1FE5">
      <w:pPr>
        <w:pStyle w:val="Textonota"/>
      </w:pPr>
    </w:p>
    <w:tbl>
      <w:tblPr>
        <w:tblStyle w:val="TableGrid"/>
        <w:tblW w:w="7164" w:type="dxa"/>
        <w:tblInd w:w="450" w:type="dxa"/>
        <w:tblLayout w:type="fixed"/>
        <w:tblLook w:val="04A0" w:firstRow="1" w:lastRow="0" w:firstColumn="1" w:lastColumn="0" w:noHBand="0" w:noVBand="1"/>
      </w:tblPr>
      <w:tblGrid>
        <w:gridCol w:w="1890"/>
        <w:gridCol w:w="1222"/>
        <w:gridCol w:w="90"/>
        <w:gridCol w:w="1172"/>
        <w:gridCol w:w="99"/>
        <w:gridCol w:w="1287"/>
        <w:gridCol w:w="99"/>
        <w:gridCol w:w="1305"/>
      </w:tblGrid>
      <w:tr w:rsidR="001F20EE" w:rsidRPr="009C0EB7" w14:paraId="523D87B0" w14:textId="67CBAB99" w:rsidTr="006A2DB9">
        <w:tc>
          <w:tcPr>
            <w:tcW w:w="1890" w:type="dxa"/>
          </w:tcPr>
          <w:p w14:paraId="4853C612" w14:textId="77777777" w:rsidR="001F20EE" w:rsidRPr="009C0EB7" w:rsidRDefault="001F20EE" w:rsidP="001F20EE">
            <w:pPr>
              <w:pStyle w:val="Texto"/>
              <w:rPr>
                <w:b/>
              </w:rPr>
            </w:pPr>
          </w:p>
        </w:tc>
        <w:tc>
          <w:tcPr>
            <w:tcW w:w="2484" w:type="dxa"/>
            <w:gridSpan w:val="3"/>
            <w:tcBorders>
              <w:bottom w:val="single" w:sz="6" w:space="0" w:color="auto"/>
            </w:tcBorders>
          </w:tcPr>
          <w:p w14:paraId="4BF4A444" w14:textId="19E7FF52" w:rsidR="001F20EE" w:rsidRPr="009C0EB7" w:rsidRDefault="001F20EE" w:rsidP="001F20EE">
            <w:pPr>
              <w:pStyle w:val="Texto"/>
              <w:jc w:val="center"/>
              <w:rPr>
                <w:b/>
              </w:rPr>
            </w:pPr>
            <w:r w:rsidRPr="001F20EE">
              <w:rPr>
                <w:b/>
              </w:rPr>
              <w:t>Créditos por Ventas</w:t>
            </w:r>
          </w:p>
        </w:tc>
        <w:tc>
          <w:tcPr>
            <w:tcW w:w="99" w:type="dxa"/>
          </w:tcPr>
          <w:p w14:paraId="4F693687" w14:textId="77777777" w:rsidR="001F20EE" w:rsidRPr="009C0EB7" w:rsidRDefault="001F20EE" w:rsidP="001F20EE">
            <w:pPr>
              <w:pStyle w:val="Texto"/>
              <w:jc w:val="center"/>
              <w:rPr>
                <w:b/>
              </w:rPr>
            </w:pPr>
          </w:p>
        </w:tc>
        <w:tc>
          <w:tcPr>
            <w:tcW w:w="2691" w:type="dxa"/>
            <w:gridSpan w:val="3"/>
            <w:tcBorders>
              <w:bottom w:val="single" w:sz="6" w:space="0" w:color="auto"/>
            </w:tcBorders>
          </w:tcPr>
          <w:p w14:paraId="0B830405" w14:textId="32D2F27D" w:rsidR="001F20EE" w:rsidRPr="009C0EB7" w:rsidRDefault="001F20EE" w:rsidP="001F20EE">
            <w:pPr>
              <w:pStyle w:val="Texto"/>
              <w:jc w:val="center"/>
              <w:rPr>
                <w:b/>
              </w:rPr>
            </w:pPr>
            <w:r w:rsidRPr="009C0EB7">
              <w:rPr>
                <w:b/>
              </w:rPr>
              <w:t>Deudas comerciales</w:t>
            </w:r>
          </w:p>
        </w:tc>
      </w:tr>
      <w:tr w:rsidR="001F20EE" w:rsidRPr="009C0EB7" w14:paraId="19AF9C6B" w14:textId="3C3DFBD3" w:rsidTr="006A2DB9">
        <w:tc>
          <w:tcPr>
            <w:tcW w:w="1890" w:type="dxa"/>
          </w:tcPr>
          <w:p w14:paraId="1D8B3BF0" w14:textId="77777777" w:rsidR="001F20EE" w:rsidRPr="009C0EB7" w:rsidRDefault="001F20EE" w:rsidP="001F20EE">
            <w:pPr>
              <w:pStyle w:val="Texto"/>
              <w:rPr>
                <w:b/>
              </w:rPr>
            </w:pPr>
          </w:p>
        </w:tc>
        <w:tc>
          <w:tcPr>
            <w:tcW w:w="1222" w:type="dxa"/>
            <w:tcBorders>
              <w:bottom w:val="single" w:sz="6" w:space="0" w:color="auto"/>
            </w:tcBorders>
          </w:tcPr>
          <w:p w14:paraId="5FD82949" w14:textId="65D07F81" w:rsidR="001F20EE" w:rsidRPr="009C0EB7" w:rsidRDefault="001F20EE" w:rsidP="001F20EE">
            <w:pPr>
              <w:pStyle w:val="Texto"/>
              <w:jc w:val="center"/>
              <w:rPr>
                <w:b/>
              </w:rPr>
            </w:pPr>
            <w:r w:rsidRPr="009C0EB7">
              <w:rPr>
                <w:b/>
              </w:rPr>
              <w:t>31/08/2022</w:t>
            </w:r>
          </w:p>
        </w:tc>
        <w:tc>
          <w:tcPr>
            <w:tcW w:w="90" w:type="dxa"/>
          </w:tcPr>
          <w:p w14:paraId="5AD55294" w14:textId="77777777" w:rsidR="001F20EE" w:rsidRPr="009C0EB7" w:rsidRDefault="001F20EE" w:rsidP="001F20EE">
            <w:pPr>
              <w:pStyle w:val="Texto"/>
              <w:jc w:val="center"/>
              <w:rPr>
                <w:b/>
              </w:rPr>
            </w:pPr>
          </w:p>
        </w:tc>
        <w:tc>
          <w:tcPr>
            <w:tcW w:w="1172" w:type="dxa"/>
            <w:tcBorders>
              <w:bottom w:val="single" w:sz="6" w:space="0" w:color="auto"/>
            </w:tcBorders>
          </w:tcPr>
          <w:p w14:paraId="780004DE" w14:textId="0AB86F3A" w:rsidR="001F20EE" w:rsidRPr="009C0EB7" w:rsidRDefault="001F20EE" w:rsidP="001F20EE">
            <w:pPr>
              <w:pStyle w:val="Texto"/>
              <w:jc w:val="center"/>
              <w:rPr>
                <w:b/>
              </w:rPr>
            </w:pPr>
            <w:r w:rsidRPr="009C0EB7">
              <w:rPr>
                <w:b/>
              </w:rPr>
              <w:t>31/0</w:t>
            </w:r>
            <w:r>
              <w:rPr>
                <w:b/>
              </w:rPr>
              <w:t>1</w:t>
            </w:r>
            <w:r w:rsidRPr="009C0EB7">
              <w:rPr>
                <w:b/>
              </w:rPr>
              <w:t>/202</w:t>
            </w:r>
            <w:r>
              <w:rPr>
                <w:b/>
              </w:rPr>
              <w:t>2</w:t>
            </w:r>
          </w:p>
        </w:tc>
        <w:tc>
          <w:tcPr>
            <w:tcW w:w="99" w:type="dxa"/>
          </w:tcPr>
          <w:p w14:paraId="3017549A" w14:textId="77777777" w:rsidR="001F20EE" w:rsidRPr="009C0EB7" w:rsidRDefault="001F20EE" w:rsidP="001F20EE">
            <w:pPr>
              <w:pStyle w:val="Texto"/>
              <w:jc w:val="center"/>
              <w:rPr>
                <w:b/>
              </w:rPr>
            </w:pPr>
          </w:p>
        </w:tc>
        <w:tc>
          <w:tcPr>
            <w:tcW w:w="1287" w:type="dxa"/>
            <w:tcBorders>
              <w:bottom w:val="single" w:sz="6" w:space="0" w:color="auto"/>
            </w:tcBorders>
          </w:tcPr>
          <w:p w14:paraId="006E124C" w14:textId="360EFAE3" w:rsidR="001F20EE" w:rsidRPr="009C0EB7" w:rsidRDefault="001F20EE" w:rsidP="001F20EE">
            <w:pPr>
              <w:pStyle w:val="Texto"/>
              <w:jc w:val="center"/>
              <w:rPr>
                <w:b/>
              </w:rPr>
            </w:pPr>
            <w:r w:rsidRPr="009C0EB7">
              <w:rPr>
                <w:b/>
              </w:rPr>
              <w:t>31/08/2022</w:t>
            </w:r>
          </w:p>
        </w:tc>
        <w:tc>
          <w:tcPr>
            <w:tcW w:w="99" w:type="dxa"/>
          </w:tcPr>
          <w:p w14:paraId="1AF51BA9" w14:textId="3E8B48A1" w:rsidR="001F20EE" w:rsidRPr="009C0EB7" w:rsidRDefault="001F20EE" w:rsidP="001F20EE">
            <w:pPr>
              <w:pStyle w:val="Texto"/>
              <w:jc w:val="center"/>
              <w:rPr>
                <w:b/>
              </w:rPr>
            </w:pPr>
          </w:p>
        </w:tc>
        <w:tc>
          <w:tcPr>
            <w:tcW w:w="1305" w:type="dxa"/>
            <w:tcBorders>
              <w:bottom w:val="single" w:sz="6" w:space="0" w:color="auto"/>
            </w:tcBorders>
          </w:tcPr>
          <w:p w14:paraId="30F2967C" w14:textId="77BBB71F" w:rsidR="001F20EE" w:rsidRPr="009C0EB7" w:rsidRDefault="001F20EE" w:rsidP="001F20EE">
            <w:pPr>
              <w:pStyle w:val="Texto"/>
              <w:jc w:val="center"/>
              <w:rPr>
                <w:b/>
              </w:rPr>
            </w:pPr>
            <w:r w:rsidRPr="009C0EB7">
              <w:rPr>
                <w:b/>
              </w:rPr>
              <w:t>31/0</w:t>
            </w:r>
            <w:r>
              <w:rPr>
                <w:b/>
              </w:rPr>
              <w:t>1</w:t>
            </w:r>
            <w:r w:rsidRPr="009C0EB7">
              <w:rPr>
                <w:b/>
              </w:rPr>
              <w:t>/202</w:t>
            </w:r>
            <w:r>
              <w:rPr>
                <w:b/>
              </w:rPr>
              <w:t>2</w:t>
            </w:r>
          </w:p>
        </w:tc>
      </w:tr>
      <w:tr w:rsidR="001F20EE" w:rsidRPr="009C0EB7" w14:paraId="5CE309CD" w14:textId="6583DBCD" w:rsidTr="006A2DB9">
        <w:tc>
          <w:tcPr>
            <w:tcW w:w="1890" w:type="dxa"/>
          </w:tcPr>
          <w:p w14:paraId="01106B33" w14:textId="77777777" w:rsidR="001F20EE" w:rsidRPr="009C0EB7" w:rsidRDefault="001F20EE" w:rsidP="001F20EE">
            <w:pPr>
              <w:pStyle w:val="Texto"/>
            </w:pPr>
          </w:p>
        </w:tc>
        <w:tc>
          <w:tcPr>
            <w:tcW w:w="1222" w:type="dxa"/>
          </w:tcPr>
          <w:p w14:paraId="6A533B99" w14:textId="77777777" w:rsidR="001F20EE" w:rsidRPr="009C0EB7" w:rsidRDefault="001F20EE" w:rsidP="006A2DB9">
            <w:pPr>
              <w:pStyle w:val="Texto"/>
              <w:tabs>
                <w:tab w:val="decimal" w:pos="1161"/>
              </w:tabs>
              <w:jc w:val="left"/>
            </w:pPr>
          </w:p>
        </w:tc>
        <w:tc>
          <w:tcPr>
            <w:tcW w:w="90" w:type="dxa"/>
          </w:tcPr>
          <w:p w14:paraId="28BDC429" w14:textId="77777777" w:rsidR="001F20EE" w:rsidRPr="009C0EB7" w:rsidRDefault="001F20EE" w:rsidP="001F20EE">
            <w:pPr>
              <w:pStyle w:val="Texto"/>
              <w:tabs>
                <w:tab w:val="decimal" w:pos="1080"/>
              </w:tabs>
              <w:jc w:val="left"/>
            </w:pPr>
          </w:p>
        </w:tc>
        <w:tc>
          <w:tcPr>
            <w:tcW w:w="1172" w:type="dxa"/>
          </w:tcPr>
          <w:p w14:paraId="0D342CAB" w14:textId="44CDDDAB" w:rsidR="001F20EE" w:rsidRPr="009C0EB7" w:rsidRDefault="001F20EE" w:rsidP="006A2DB9">
            <w:pPr>
              <w:pStyle w:val="Texto"/>
              <w:tabs>
                <w:tab w:val="decimal" w:pos="1041"/>
              </w:tabs>
              <w:jc w:val="left"/>
            </w:pPr>
          </w:p>
        </w:tc>
        <w:tc>
          <w:tcPr>
            <w:tcW w:w="99" w:type="dxa"/>
          </w:tcPr>
          <w:p w14:paraId="71F4D21F" w14:textId="77777777" w:rsidR="001F20EE" w:rsidRPr="009C0EB7" w:rsidRDefault="001F20EE" w:rsidP="001F20EE">
            <w:pPr>
              <w:pStyle w:val="Texto"/>
              <w:tabs>
                <w:tab w:val="decimal" w:pos="1131"/>
              </w:tabs>
              <w:jc w:val="left"/>
            </w:pPr>
          </w:p>
        </w:tc>
        <w:tc>
          <w:tcPr>
            <w:tcW w:w="1287" w:type="dxa"/>
          </w:tcPr>
          <w:p w14:paraId="0D75003B" w14:textId="0A1565F3" w:rsidR="001F20EE" w:rsidRPr="009C0EB7" w:rsidRDefault="001F20EE" w:rsidP="006A2DB9">
            <w:pPr>
              <w:pStyle w:val="Texto"/>
              <w:tabs>
                <w:tab w:val="decimal" w:pos="1245"/>
              </w:tabs>
              <w:jc w:val="left"/>
            </w:pPr>
          </w:p>
        </w:tc>
        <w:tc>
          <w:tcPr>
            <w:tcW w:w="99" w:type="dxa"/>
          </w:tcPr>
          <w:p w14:paraId="61A55949" w14:textId="19C09DDE" w:rsidR="001F20EE" w:rsidRPr="009C0EB7" w:rsidRDefault="001F20EE" w:rsidP="001F20EE">
            <w:pPr>
              <w:pStyle w:val="Texto"/>
              <w:tabs>
                <w:tab w:val="decimal" w:pos="1131"/>
              </w:tabs>
              <w:jc w:val="left"/>
            </w:pPr>
          </w:p>
        </w:tc>
        <w:tc>
          <w:tcPr>
            <w:tcW w:w="1305" w:type="dxa"/>
          </w:tcPr>
          <w:p w14:paraId="0E942FA0" w14:textId="4832D86B" w:rsidR="001F20EE" w:rsidRPr="009C0EB7" w:rsidRDefault="001F20EE" w:rsidP="006A2DB9">
            <w:pPr>
              <w:pStyle w:val="Texto"/>
              <w:tabs>
                <w:tab w:val="decimal" w:pos="1149"/>
              </w:tabs>
              <w:jc w:val="left"/>
            </w:pPr>
          </w:p>
        </w:tc>
      </w:tr>
      <w:tr w:rsidR="001F20EE" w:rsidRPr="009C0EB7" w14:paraId="646EA27C" w14:textId="65F3D308" w:rsidTr="006A2DB9">
        <w:trPr>
          <w:trHeight w:val="81"/>
        </w:trPr>
        <w:tc>
          <w:tcPr>
            <w:tcW w:w="1890" w:type="dxa"/>
          </w:tcPr>
          <w:p w14:paraId="0CFBD2E5" w14:textId="77777777" w:rsidR="001F20EE" w:rsidRPr="009C0EB7" w:rsidRDefault="001F20EE" w:rsidP="001F20EE">
            <w:pPr>
              <w:pStyle w:val="Texto"/>
            </w:pPr>
            <w:r w:rsidRPr="009C0EB7">
              <w:t>Ledesma S.A.A.I.</w:t>
            </w:r>
          </w:p>
        </w:tc>
        <w:tc>
          <w:tcPr>
            <w:tcW w:w="1222" w:type="dxa"/>
          </w:tcPr>
          <w:p w14:paraId="3D296C65" w14:textId="10178D13" w:rsidR="001F20EE" w:rsidRPr="009C0EB7" w:rsidRDefault="00404CDA" w:rsidP="006A2DB9">
            <w:pPr>
              <w:pStyle w:val="Texto"/>
              <w:tabs>
                <w:tab w:val="decimal" w:pos="1161"/>
              </w:tabs>
            </w:pPr>
            <w:r w:rsidRPr="00404CDA">
              <w:t>169.284.299</w:t>
            </w:r>
          </w:p>
        </w:tc>
        <w:tc>
          <w:tcPr>
            <w:tcW w:w="90" w:type="dxa"/>
          </w:tcPr>
          <w:p w14:paraId="13B2DC47" w14:textId="77777777" w:rsidR="001F20EE" w:rsidRPr="009C0EB7" w:rsidRDefault="001F20EE" w:rsidP="001F20EE">
            <w:pPr>
              <w:pStyle w:val="Texto"/>
              <w:tabs>
                <w:tab w:val="decimal" w:pos="1080"/>
              </w:tabs>
              <w:jc w:val="left"/>
            </w:pPr>
          </w:p>
        </w:tc>
        <w:tc>
          <w:tcPr>
            <w:tcW w:w="1172" w:type="dxa"/>
          </w:tcPr>
          <w:p w14:paraId="5F784AE1" w14:textId="658A9AE4" w:rsidR="001F20EE" w:rsidRPr="009C0EB7" w:rsidRDefault="006A2DB9" w:rsidP="006A2DB9">
            <w:pPr>
              <w:pStyle w:val="Texto"/>
              <w:tabs>
                <w:tab w:val="decimal" w:pos="1041"/>
              </w:tabs>
              <w:jc w:val="left"/>
            </w:pPr>
            <w:r w:rsidRPr="006A2DB9">
              <w:t xml:space="preserve">-       </w:t>
            </w:r>
          </w:p>
        </w:tc>
        <w:tc>
          <w:tcPr>
            <w:tcW w:w="99" w:type="dxa"/>
          </w:tcPr>
          <w:p w14:paraId="750EFC90" w14:textId="77777777" w:rsidR="001F20EE" w:rsidRPr="001F00E9" w:rsidRDefault="001F20EE" w:rsidP="001F20EE">
            <w:pPr>
              <w:pStyle w:val="Texto"/>
              <w:tabs>
                <w:tab w:val="decimal" w:pos="1131"/>
              </w:tabs>
              <w:jc w:val="left"/>
            </w:pPr>
          </w:p>
        </w:tc>
        <w:tc>
          <w:tcPr>
            <w:tcW w:w="1287" w:type="dxa"/>
          </w:tcPr>
          <w:p w14:paraId="15D35476" w14:textId="5865A4F0" w:rsidR="001F20EE" w:rsidRPr="001F00E9" w:rsidRDefault="00404CDA" w:rsidP="006A2DB9">
            <w:pPr>
              <w:pStyle w:val="Texto"/>
              <w:tabs>
                <w:tab w:val="decimal" w:pos="1245"/>
              </w:tabs>
              <w:jc w:val="left"/>
            </w:pPr>
            <w:r>
              <w:t>-</w:t>
            </w:r>
            <w:r w:rsidR="007F7F56">
              <w:t xml:space="preserve">         </w:t>
            </w:r>
          </w:p>
        </w:tc>
        <w:tc>
          <w:tcPr>
            <w:tcW w:w="99" w:type="dxa"/>
          </w:tcPr>
          <w:p w14:paraId="213147DA" w14:textId="5C968759" w:rsidR="001F20EE" w:rsidRPr="001F00E9" w:rsidRDefault="001F20EE" w:rsidP="001F20EE">
            <w:pPr>
              <w:pStyle w:val="Texto"/>
              <w:tabs>
                <w:tab w:val="decimal" w:pos="1131"/>
              </w:tabs>
              <w:jc w:val="left"/>
            </w:pPr>
          </w:p>
        </w:tc>
        <w:tc>
          <w:tcPr>
            <w:tcW w:w="1305" w:type="dxa"/>
          </w:tcPr>
          <w:p w14:paraId="55F3C5CD" w14:textId="3589E332" w:rsidR="001F20EE" w:rsidRPr="001F00E9" w:rsidRDefault="006A2DB9" w:rsidP="006A2DB9">
            <w:pPr>
              <w:pStyle w:val="Texto"/>
              <w:tabs>
                <w:tab w:val="decimal" w:pos="1149"/>
              </w:tabs>
              <w:jc w:val="left"/>
            </w:pPr>
            <w:r w:rsidRPr="006A2DB9">
              <w:t>(43.748.072)</w:t>
            </w:r>
          </w:p>
        </w:tc>
      </w:tr>
      <w:tr w:rsidR="001F20EE" w:rsidRPr="009C0EB7" w14:paraId="663A2439" w14:textId="03F838E5" w:rsidTr="006A2DB9">
        <w:tc>
          <w:tcPr>
            <w:tcW w:w="1890" w:type="dxa"/>
          </w:tcPr>
          <w:p w14:paraId="035C6477" w14:textId="77777777" w:rsidR="001F20EE" w:rsidRPr="009C0EB7" w:rsidRDefault="001F20EE" w:rsidP="001F20EE">
            <w:pPr>
              <w:pStyle w:val="Texto"/>
              <w:tabs>
                <w:tab w:val="left" w:pos="4380"/>
              </w:tabs>
              <w:rPr>
                <w:b/>
              </w:rPr>
            </w:pPr>
            <w:r w:rsidRPr="009C0EB7">
              <w:rPr>
                <w:b/>
              </w:rPr>
              <w:t>Total</w:t>
            </w:r>
          </w:p>
        </w:tc>
        <w:tc>
          <w:tcPr>
            <w:tcW w:w="1222" w:type="dxa"/>
            <w:tcBorders>
              <w:top w:val="single" w:sz="6" w:space="0" w:color="auto"/>
              <w:bottom w:val="double" w:sz="6" w:space="0" w:color="auto"/>
            </w:tcBorders>
          </w:tcPr>
          <w:p w14:paraId="4B82393B" w14:textId="1E72B563" w:rsidR="001F20EE" w:rsidRPr="009C0EB7" w:rsidRDefault="00404CDA" w:rsidP="006A2DB9">
            <w:pPr>
              <w:pStyle w:val="Texto"/>
              <w:tabs>
                <w:tab w:val="decimal" w:pos="1161"/>
              </w:tabs>
              <w:rPr>
                <w:b/>
                <w:bCs/>
              </w:rPr>
            </w:pPr>
            <w:r w:rsidRPr="00404CDA">
              <w:rPr>
                <w:b/>
                <w:bCs/>
              </w:rPr>
              <w:t>169.284.299</w:t>
            </w:r>
          </w:p>
        </w:tc>
        <w:tc>
          <w:tcPr>
            <w:tcW w:w="90" w:type="dxa"/>
          </w:tcPr>
          <w:p w14:paraId="107EE971" w14:textId="77777777" w:rsidR="001F20EE" w:rsidRPr="009C0EB7" w:rsidRDefault="001F20EE" w:rsidP="001F20EE">
            <w:pPr>
              <w:pStyle w:val="Texto"/>
              <w:tabs>
                <w:tab w:val="decimal" w:pos="1080"/>
              </w:tabs>
              <w:jc w:val="left"/>
              <w:rPr>
                <w:b/>
                <w:bCs/>
              </w:rPr>
            </w:pPr>
          </w:p>
        </w:tc>
        <w:tc>
          <w:tcPr>
            <w:tcW w:w="1172" w:type="dxa"/>
            <w:tcBorders>
              <w:top w:val="single" w:sz="6" w:space="0" w:color="auto"/>
              <w:bottom w:val="double" w:sz="6" w:space="0" w:color="auto"/>
            </w:tcBorders>
          </w:tcPr>
          <w:p w14:paraId="63A12D25" w14:textId="651AA20C" w:rsidR="001F20EE" w:rsidRPr="009C0EB7" w:rsidRDefault="006A2DB9" w:rsidP="006A2DB9">
            <w:pPr>
              <w:pStyle w:val="Texto"/>
              <w:tabs>
                <w:tab w:val="decimal" w:pos="1041"/>
              </w:tabs>
              <w:jc w:val="left"/>
              <w:rPr>
                <w:b/>
                <w:bCs/>
              </w:rPr>
            </w:pPr>
            <w:r>
              <w:rPr>
                <w:b/>
                <w:bCs/>
              </w:rPr>
              <w:t xml:space="preserve">-       </w:t>
            </w:r>
          </w:p>
        </w:tc>
        <w:tc>
          <w:tcPr>
            <w:tcW w:w="99" w:type="dxa"/>
          </w:tcPr>
          <w:p w14:paraId="118D06EA" w14:textId="77777777" w:rsidR="001F20EE" w:rsidRPr="001F00E9" w:rsidRDefault="001F20EE" w:rsidP="001F20EE">
            <w:pPr>
              <w:pStyle w:val="Texto"/>
              <w:tabs>
                <w:tab w:val="decimal" w:pos="1131"/>
              </w:tabs>
              <w:jc w:val="left"/>
              <w:rPr>
                <w:b/>
                <w:bCs/>
              </w:rPr>
            </w:pPr>
          </w:p>
        </w:tc>
        <w:tc>
          <w:tcPr>
            <w:tcW w:w="1287" w:type="dxa"/>
            <w:tcBorders>
              <w:top w:val="single" w:sz="6" w:space="0" w:color="auto"/>
              <w:bottom w:val="double" w:sz="6" w:space="0" w:color="auto"/>
            </w:tcBorders>
          </w:tcPr>
          <w:p w14:paraId="4F078874" w14:textId="27BAE9AD" w:rsidR="001F20EE" w:rsidRPr="001F00E9" w:rsidRDefault="00404CDA" w:rsidP="006A2DB9">
            <w:pPr>
              <w:pStyle w:val="Texto"/>
              <w:tabs>
                <w:tab w:val="decimal" w:pos="1245"/>
              </w:tabs>
              <w:jc w:val="left"/>
              <w:rPr>
                <w:b/>
                <w:bCs/>
              </w:rPr>
            </w:pPr>
            <w:r>
              <w:rPr>
                <w:b/>
                <w:bCs/>
              </w:rPr>
              <w:t>-</w:t>
            </w:r>
            <w:r w:rsidR="007F7F56">
              <w:rPr>
                <w:b/>
                <w:bCs/>
              </w:rPr>
              <w:t xml:space="preserve">         </w:t>
            </w:r>
          </w:p>
        </w:tc>
        <w:tc>
          <w:tcPr>
            <w:tcW w:w="99" w:type="dxa"/>
          </w:tcPr>
          <w:p w14:paraId="23A29B46" w14:textId="675BFD0B" w:rsidR="001F20EE" w:rsidRPr="001F00E9" w:rsidRDefault="001F20EE" w:rsidP="001F20EE">
            <w:pPr>
              <w:pStyle w:val="Texto"/>
              <w:tabs>
                <w:tab w:val="decimal" w:pos="1131"/>
              </w:tabs>
              <w:jc w:val="left"/>
              <w:rPr>
                <w:b/>
                <w:bCs/>
              </w:rPr>
            </w:pPr>
          </w:p>
        </w:tc>
        <w:tc>
          <w:tcPr>
            <w:tcW w:w="1305" w:type="dxa"/>
            <w:tcBorders>
              <w:top w:val="single" w:sz="6" w:space="0" w:color="auto"/>
              <w:bottom w:val="double" w:sz="6" w:space="0" w:color="auto"/>
            </w:tcBorders>
          </w:tcPr>
          <w:p w14:paraId="64AB607D" w14:textId="3A435FE4" w:rsidR="001F20EE" w:rsidRPr="001F00E9" w:rsidRDefault="006A2DB9" w:rsidP="006A2DB9">
            <w:pPr>
              <w:pStyle w:val="Texto"/>
              <w:tabs>
                <w:tab w:val="decimal" w:pos="1149"/>
              </w:tabs>
              <w:jc w:val="left"/>
              <w:rPr>
                <w:b/>
                <w:bCs/>
              </w:rPr>
            </w:pPr>
            <w:r w:rsidRPr="006A2DB9">
              <w:rPr>
                <w:b/>
                <w:bCs/>
              </w:rPr>
              <w:t>(43.748.072)</w:t>
            </w:r>
          </w:p>
        </w:tc>
      </w:tr>
    </w:tbl>
    <w:p w14:paraId="5BB35EA2" w14:textId="2632E6F0" w:rsidR="00B702FF" w:rsidRDefault="00B702FF" w:rsidP="006E7C8F">
      <w:pPr>
        <w:pStyle w:val="Textonota"/>
      </w:pPr>
    </w:p>
    <w:p w14:paraId="2DC24476" w14:textId="4A89775F" w:rsidR="00614607" w:rsidRDefault="00614607" w:rsidP="00614607">
      <w:pPr>
        <w:pStyle w:val="Textonota"/>
      </w:pPr>
      <w:r>
        <w:t xml:space="preserve">Los montos de </w:t>
      </w:r>
      <w:proofErr w:type="gramStart"/>
      <w:r>
        <w:t>la operaciones realizadas</w:t>
      </w:r>
      <w:proofErr w:type="gramEnd"/>
      <w:r>
        <w:t xml:space="preserve"> con las sociedades Art. 33 Ley 19.550 y otras relacionadas durante los </w:t>
      </w:r>
      <w:r w:rsidR="002402BF">
        <w:t>ejercicios</w:t>
      </w:r>
      <w:r>
        <w:t xml:space="preserve"> finalizado</w:t>
      </w:r>
      <w:r w:rsidR="00563DCA">
        <w:t>s</w:t>
      </w:r>
      <w:r>
        <w:t xml:space="preserve"> el </w:t>
      </w:r>
      <w:r w:rsidR="00DC38FD">
        <w:t xml:space="preserve">31 de </w:t>
      </w:r>
      <w:r w:rsidR="00ED51DE">
        <w:t>agosto</w:t>
      </w:r>
      <w:r w:rsidR="00DC38FD">
        <w:t xml:space="preserve"> de 2022</w:t>
      </w:r>
      <w:r w:rsidR="005C6AE9">
        <w:t xml:space="preserve"> y 202</w:t>
      </w:r>
      <w:r w:rsidR="004E6A32">
        <w:t>1</w:t>
      </w:r>
      <w:r>
        <w:t xml:space="preserve"> son los siguiente</w:t>
      </w:r>
      <w:r w:rsidR="002B2A77">
        <w:t>s</w:t>
      </w:r>
      <w:r>
        <w:t>:</w:t>
      </w:r>
    </w:p>
    <w:p w14:paraId="10C923AF" w14:textId="2A25DA75" w:rsidR="00614607" w:rsidRDefault="00614607" w:rsidP="006E7C8F">
      <w:pPr>
        <w:pStyle w:val="Textonota"/>
      </w:pPr>
    </w:p>
    <w:tbl>
      <w:tblPr>
        <w:tblStyle w:val="TableGrid"/>
        <w:tblW w:w="7128" w:type="dxa"/>
        <w:tblInd w:w="450" w:type="dxa"/>
        <w:tblLayout w:type="fixed"/>
        <w:tblLook w:val="04A0" w:firstRow="1" w:lastRow="0" w:firstColumn="1" w:lastColumn="0" w:noHBand="0" w:noVBand="1"/>
      </w:tblPr>
      <w:tblGrid>
        <w:gridCol w:w="1890"/>
        <w:gridCol w:w="1170"/>
        <w:gridCol w:w="72"/>
        <w:gridCol w:w="1188"/>
        <w:gridCol w:w="72"/>
        <w:gridCol w:w="1368"/>
        <w:gridCol w:w="99"/>
        <w:gridCol w:w="1269"/>
      </w:tblGrid>
      <w:tr w:rsidR="005B715C" w:rsidRPr="009C0EB7" w14:paraId="3D3A6703" w14:textId="7CAC6ED0" w:rsidTr="007F7F56">
        <w:tc>
          <w:tcPr>
            <w:tcW w:w="1890" w:type="dxa"/>
          </w:tcPr>
          <w:p w14:paraId="0F6AA8A0" w14:textId="77777777" w:rsidR="005B715C" w:rsidRPr="009C0EB7" w:rsidRDefault="005B715C" w:rsidP="007F2057">
            <w:pPr>
              <w:pStyle w:val="Texto"/>
              <w:rPr>
                <w:rFonts w:cs="Arial"/>
                <w:b/>
              </w:rPr>
            </w:pPr>
          </w:p>
        </w:tc>
        <w:tc>
          <w:tcPr>
            <w:tcW w:w="2430" w:type="dxa"/>
            <w:gridSpan w:val="3"/>
            <w:tcBorders>
              <w:bottom w:val="single" w:sz="6" w:space="0" w:color="auto"/>
            </w:tcBorders>
          </w:tcPr>
          <w:p w14:paraId="09D3B082" w14:textId="77777777" w:rsidR="005B715C" w:rsidRPr="009C0EB7" w:rsidRDefault="005B715C" w:rsidP="007F2057">
            <w:pPr>
              <w:pStyle w:val="Texto"/>
              <w:jc w:val="center"/>
              <w:rPr>
                <w:b/>
              </w:rPr>
            </w:pPr>
            <w:r w:rsidRPr="009C0EB7">
              <w:rPr>
                <w:b/>
              </w:rPr>
              <w:t>Ventas de bienes</w:t>
            </w:r>
          </w:p>
        </w:tc>
        <w:tc>
          <w:tcPr>
            <w:tcW w:w="72" w:type="dxa"/>
          </w:tcPr>
          <w:p w14:paraId="19272F6A" w14:textId="77777777" w:rsidR="005B715C" w:rsidRPr="009C0EB7" w:rsidRDefault="005B715C" w:rsidP="007F2057">
            <w:pPr>
              <w:pStyle w:val="Texto"/>
              <w:jc w:val="center"/>
              <w:rPr>
                <w:b/>
              </w:rPr>
            </w:pPr>
          </w:p>
        </w:tc>
        <w:tc>
          <w:tcPr>
            <w:tcW w:w="2734" w:type="dxa"/>
            <w:gridSpan w:val="3"/>
            <w:tcBorders>
              <w:bottom w:val="single" w:sz="6" w:space="0" w:color="auto"/>
            </w:tcBorders>
          </w:tcPr>
          <w:p w14:paraId="0F52B43A" w14:textId="2DD19793" w:rsidR="005B715C" w:rsidRPr="009C0EB7" w:rsidRDefault="005B715C" w:rsidP="007F2057">
            <w:pPr>
              <w:pStyle w:val="Texto"/>
              <w:jc w:val="center"/>
              <w:rPr>
                <w:b/>
              </w:rPr>
            </w:pPr>
            <w:r w:rsidRPr="009C0EB7">
              <w:rPr>
                <w:b/>
              </w:rPr>
              <w:t>Servicios recibidos</w:t>
            </w:r>
          </w:p>
        </w:tc>
      </w:tr>
      <w:tr w:rsidR="005B715C" w:rsidRPr="009C0EB7" w14:paraId="124EB833" w14:textId="4B866A12" w:rsidTr="007F7F56">
        <w:tc>
          <w:tcPr>
            <w:tcW w:w="1890" w:type="dxa"/>
          </w:tcPr>
          <w:p w14:paraId="048EB9A9" w14:textId="77777777" w:rsidR="005B715C" w:rsidRPr="009C0EB7" w:rsidRDefault="005B715C" w:rsidP="004E6A32">
            <w:pPr>
              <w:pStyle w:val="Texto"/>
              <w:rPr>
                <w:rFonts w:cs="Arial"/>
                <w:b/>
              </w:rPr>
            </w:pPr>
          </w:p>
        </w:tc>
        <w:tc>
          <w:tcPr>
            <w:tcW w:w="1170" w:type="dxa"/>
            <w:tcBorders>
              <w:top w:val="single" w:sz="6" w:space="0" w:color="auto"/>
              <w:bottom w:val="single" w:sz="6" w:space="0" w:color="auto"/>
            </w:tcBorders>
          </w:tcPr>
          <w:p w14:paraId="72752B29" w14:textId="53A566DE" w:rsidR="005B715C" w:rsidRPr="009C0EB7" w:rsidRDefault="005B715C" w:rsidP="004E6A32">
            <w:pPr>
              <w:pStyle w:val="Texto"/>
              <w:jc w:val="center"/>
              <w:rPr>
                <w:rFonts w:cs="Arial"/>
                <w:b/>
              </w:rPr>
            </w:pPr>
            <w:r w:rsidRPr="009C0EB7">
              <w:rPr>
                <w:b/>
              </w:rPr>
              <w:t>31/0</w:t>
            </w:r>
            <w:r w:rsidR="00270D8F" w:rsidRPr="009C0EB7">
              <w:rPr>
                <w:b/>
              </w:rPr>
              <w:t>8</w:t>
            </w:r>
            <w:r w:rsidRPr="009C0EB7">
              <w:rPr>
                <w:b/>
              </w:rPr>
              <w:t>/2022</w:t>
            </w:r>
          </w:p>
        </w:tc>
        <w:tc>
          <w:tcPr>
            <w:tcW w:w="72" w:type="dxa"/>
            <w:tcBorders>
              <w:top w:val="single" w:sz="6" w:space="0" w:color="auto"/>
            </w:tcBorders>
          </w:tcPr>
          <w:p w14:paraId="1405A887" w14:textId="77777777" w:rsidR="005B715C" w:rsidRPr="009C0EB7" w:rsidRDefault="005B715C" w:rsidP="004E6A32">
            <w:pPr>
              <w:pStyle w:val="Texto"/>
              <w:rPr>
                <w:rFonts w:cs="Arial"/>
                <w:b/>
              </w:rPr>
            </w:pPr>
          </w:p>
        </w:tc>
        <w:tc>
          <w:tcPr>
            <w:tcW w:w="1188" w:type="dxa"/>
            <w:tcBorders>
              <w:top w:val="single" w:sz="6" w:space="0" w:color="auto"/>
              <w:bottom w:val="single" w:sz="6" w:space="0" w:color="auto"/>
            </w:tcBorders>
          </w:tcPr>
          <w:p w14:paraId="381EF46C" w14:textId="353D9791" w:rsidR="005B715C" w:rsidRPr="009C0EB7" w:rsidRDefault="005B715C" w:rsidP="004E6A32">
            <w:pPr>
              <w:pStyle w:val="Texto"/>
              <w:jc w:val="center"/>
              <w:rPr>
                <w:rFonts w:cs="Arial"/>
                <w:b/>
              </w:rPr>
            </w:pPr>
            <w:r w:rsidRPr="009C0EB7">
              <w:rPr>
                <w:b/>
              </w:rPr>
              <w:t>31/0</w:t>
            </w:r>
            <w:r w:rsidR="00270D8F" w:rsidRPr="009C0EB7">
              <w:rPr>
                <w:b/>
              </w:rPr>
              <w:t>8</w:t>
            </w:r>
            <w:r w:rsidRPr="009C0EB7">
              <w:rPr>
                <w:b/>
              </w:rPr>
              <w:t>/2021</w:t>
            </w:r>
          </w:p>
        </w:tc>
        <w:tc>
          <w:tcPr>
            <w:tcW w:w="72" w:type="dxa"/>
          </w:tcPr>
          <w:p w14:paraId="1693A19D" w14:textId="77777777" w:rsidR="005B715C" w:rsidRPr="009C0EB7" w:rsidRDefault="005B715C" w:rsidP="004E6A32">
            <w:pPr>
              <w:pStyle w:val="Texto"/>
              <w:jc w:val="center"/>
              <w:rPr>
                <w:rFonts w:cs="Arial"/>
                <w:b/>
              </w:rPr>
            </w:pPr>
          </w:p>
        </w:tc>
        <w:tc>
          <w:tcPr>
            <w:tcW w:w="1368" w:type="dxa"/>
            <w:tcBorders>
              <w:top w:val="single" w:sz="6" w:space="0" w:color="auto"/>
            </w:tcBorders>
          </w:tcPr>
          <w:p w14:paraId="38ABB75D" w14:textId="079BAB56" w:rsidR="005B715C" w:rsidRPr="009C0EB7" w:rsidRDefault="005B715C" w:rsidP="004E6A32">
            <w:pPr>
              <w:pStyle w:val="Texto"/>
              <w:jc w:val="center"/>
              <w:rPr>
                <w:rFonts w:cs="Arial"/>
                <w:b/>
              </w:rPr>
            </w:pPr>
            <w:r w:rsidRPr="009C0EB7">
              <w:rPr>
                <w:b/>
              </w:rPr>
              <w:t>31/0</w:t>
            </w:r>
            <w:r w:rsidR="00270D8F" w:rsidRPr="009C0EB7">
              <w:rPr>
                <w:b/>
              </w:rPr>
              <w:t>8</w:t>
            </w:r>
            <w:r w:rsidRPr="009C0EB7">
              <w:rPr>
                <w:b/>
              </w:rPr>
              <w:t>/2022</w:t>
            </w:r>
          </w:p>
        </w:tc>
        <w:tc>
          <w:tcPr>
            <w:tcW w:w="99" w:type="dxa"/>
          </w:tcPr>
          <w:p w14:paraId="2EA62E86" w14:textId="77777777" w:rsidR="005B715C" w:rsidRPr="009C0EB7" w:rsidRDefault="005B715C" w:rsidP="004E6A32">
            <w:pPr>
              <w:pStyle w:val="Texto"/>
              <w:rPr>
                <w:rFonts w:cs="Arial"/>
                <w:b/>
              </w:rPr>
            </w:pPr>
          </w:p>
        </w:tc>
        <w:tc>
          <w:tcPr>
            <w:tcW w:w="1269" w:type="dxa"/>
            <w:tcBorders>
              <w:top w:val="single" w:sz="6" w:space="0" w:color="auto"/>
            </w:tcBorders>
          </w:tcPr>
          <w:p w14:paraId="385385F3" w14:textId="3AB1AB35" w:rsidR="005B715C" w:rsidRPr="009C0EB7" w:rsidRDefault="005B715C" w:rsidP="004E6A32">
            <w:pPr>
              <w:pStyle w:val="Texto"/>
              <w:jc w:val="center"/>
              <w:rPr>
                <w:rFonts w:cs="Arial"/>
                <w:b/>
              </w:rPr>
            </w:pPr>
            <w:r w:rsidRPr="009C0EB7">
              <w:rPr>
                <w:b/>
              </w:rPr>
              <w:t>31/0</w:t>
            </w:r>
            <w:r w:rsidR="00270D8F" w:rsidRPr="009C0EB7">
              <w:rPr>
                <w:b/>
              </w:rPr>
              <w:t>8</w:t>
            </w:r>
            <w:r w:rsidRPr="009C0EB7">
              <w:rPr>
                <w:b/>
              </w:rPr>
              <w:t>/2021</w:t>
            </w:r>
          </w:p>
        </w:tc>
      </w:tr>
      <w:tr w:rsidR="005B715C" w:rsidRPr="009C0EB7" w14:paraId="30611646" w14:textId="5D09B445" w:rsidTr="007F7F56">
        <w:tc>
          <w:tcPr>
            <w:tcW w:w="1890" w:type="dxa"/>
          </w:tcPr>
          <w:p w14:paraId="70FD3A7E" w14:textId="77777777" w:rsidR="005B715C" w:rsidRPr="009C0EB7" w:rsidRDefault="005B715C" w:rsidP="004E6A32">
            <w:pPr>
              <w:pStyle w:val="Texto"/>
              <w:rPr>
                <w:rFonts w:cs="Arial"/>
              </w:rPr>
            </w:pPr>
          </w:p>
        </w:tc>
        <w:tc>
          <w:tcPr>
            <w:tcW w:w="1170" w:type="dxa"/>
            <w:tcBorders>
              <w:top w:val="single" w:sz="6" w:space="0" w:color="auto"/>
            </w:tcBorders>
          </w:tcPr>
          <w:p w14:paraId="3DB9D5EE" w14:textId="77777777" w:rsidR="005B715C" w:rsidRPr="009C0EB7" w:rsidRDefault="005B715C" w:rsidP="004E6A32">
            <w:pPr>
              <w:pStyle w:val="Texto"/>
              <w:tabs>
                <w:tab w:val="decimal" w:pos="1075"/>
              </w:tabs>
              <w:rPr>
                <w:rFonts w:cs="Arial"/>
              </w:rPr>
            </w:pPr>
          </w:p>
        </w:tc>
        <w:tc>
          <w:tcPr>
            <w:tcW w:w="72" w:type="dxa"/>
          </w:tcPr>
          <w:p w14:paraId="1D50E381" w14:textId="77777777" w:rsidR="005B715C" w:rsidRPr="009C0EB7" w:rsidRDefault="005B715C" w:rsidP="004E6A32">
            <w:pPr>
              <w:pStyle w:val="Texto"/>
              <w:tabs>
                <w:tab w:val="decimal" w:pos="1350"/>
              </w:tabs>
              <w:rPr>
                <w:rFonts w:cs="Arial"/>
              </w:rPr>
            </w:pPr>
          </w:p>
        </w:tc>
        <w:tc>
          <w:tcPr>
            <w:tcW w:w="1188" w:type="dxa"/>
          </w:tcPr>
          <w:p w14:paraId="43348FC0" w14:textId="77777777" w:rsidR="005B715C" w:rsidRPr="009C0EB7" w:rsidRDefault="005B715C" w:rsidP="006A2DB9">
            <w:pPr>
              <w:pStyle w:val="Texto"/>
              <w:tabs>
                <w:tab w:val="decimal" w:pos="1164"/>
              </w:tabs>
              <w:rPr>
                <w:rFonts w:cs="Arial"/>
              </w:rPr>
            </w:pPr>
          </w:p>
        </w:tc>
        <w:tc>
          <w:tcPr>
            <w:tcW w:w="72" w:type="dxa"/>
          </w:tcPr>
          <w:p w14:paraId="527B81F4" w14:textId="77777777" w:rsidR="005B715C" w:rsidRPr="009C0EB7" w:rsidRDefault="005B715C" w:rsidP="004E6A32">
            <w:pPr>
              <w:pStyle w:val="Texto"/>
              <w:tabs>
                <w:tab w:val="decimal" w:pos="1350"/>
              </w:tabs>
              <w:rPr>
                <w:rFonts w:cs="Arial"/>
              </w:rPr>
            </w:pPr>
          </w:p>
        </w:tc>
        <w:tc>
          <w:tcPr>
            <w:tcW w:w="1368" w:type="dxa"/>
            <w:tcBorders>
              <w:top w:val="single" w:sz="6" w:space="0" w:color="auto"/>
            </w:tcBorders>
          </w:tcPr>
          <w:p w14:paraId="6735593C" w14:textId="77777777" w:rsidR="005B715C" w:rsidRPr="009C0EB7" w:rsidRDefault="005B715C" w:rsidP="004E6A32">
            <w:pPr>
              <w:pStyle w:val="Texto"/>
              <w:tabs>
                <w:tab w:val="decimal" w:pos="1002"/>
              </w:tabs>
              <w:rPr>
                <w:rFonts w:cs="Arial"/>
              </w:rPr>
            </w:pPr>
          </w:p>
        </w:tc>
        <w:tc>
          <w:tcPr>
            <w:tcW w:w="99" w:type="dxa"/>
          </w:tcPr>
          <w:p w14:paraId="04AD4CB6" w14:textId="77777777" w:rsidR="005B715C" w:rsidRPr="009C0EB7" w:rsidRDefault="005B715C" w:rsidP="004E6A32">
            <w:pPr>
              <w:pStyle w:val="Texto"/>
              <w:tabs>
                <w:tab w:val="decimal" w:pos="1350"/>
              </w:tabs>
              <w:rPr>
                <w:rFonts w:cs="Arial"/>
              </w:rPr>
            </w:pPr>
          </w:p>
        </w:tc>
        <w:tc>
          <w:tcPr>
            <w:tcW w:w="1269" w:type="dxa"/>
            <w:tcBorders>
              <w:top w:val="single" w:sz="6" w:space="0" w:color="auto"/>
            </w:tcBorders>
          </w:tcPr>
          <w:p w14:paraId="0764838A" w14:textId="77777777" w:rsidR="005B715C" w:rsidRPr="009C0EB7" w:rsidRDefault="005B715C" w:rsidP="006A2DB9">
            <w:pPr>
              <w:pStyle w:val="Texto"/>
              <w:tabs>
                <w:tab w:val="decimal" w:pos="1164"/>
              </w:tabs>
              <w:rPr>
                <w:rFonts w:cs="Arial"/>
              </w:rPr>
            </w:pPr>
          </w:p>
        </w:tc>
      </w:tr>
      <w:tr w:rsidR="005B715C" w:rsidRPr="009C0EB7" w14:paraId="27ABEE73" w14:textId="6ABC2638" w:rsidTr="007F7F56">
        <w:tc>
          <w:tcPr>
            <w:tcW w:w="1890" w:type="dxa"/>
          </w:tcPr>
          <w:p w14:paraId="17A03EDE" w14:textId="77777777" w:rsidR="005B715C" w:rsidRPr="009C0EB7" w:rsidRDefault="005B715C" w:rsidP="005B715C">
            <w:pPr>
              <w:pStyle w:val="Texto"/>
              <w:rPr>
                <w:rFonts w:cs="Arial"/>
              </w:rPr>
            </w:pPr>
            <w:r w:rsidRPr="009C0EB7">
              <w:rPr>
                <w:rFonts w:cs="Arial"/>
              </w:rPr>
              <w:t>Ledesma S.A.A.I.</w:t>
            </w:r>
          </w:p>
        </w:tc>
        <w:tc>
          <w:tcPr>
            <w:tcW w:w="1170" w:type="dxa"/>
            <w:tcBorders>
              <w:bottom w:val="single" w:sz="6" w:space="0" w:color="auto"/>
            </w:tcBorders>
            <w:vAlign w:val="top"/>
          </w:tcPr>
          <w:p w14:paraId="79989067" w14:textId="61CF4482" w:rsidR="005B715C" w:rsidRPr="001E7264" w:rsidRDefault="004643BB" w:rsidP="001E7264">
            <w:pPr>
              <w:rPr>
                <w:rFonts w:cs="Arial"/>
                <w:color w:val="000000"/>
                <w:sz w:val="20"/>
              </w:rPr>
            </w:pPr>
            <w:r>
              <w:rPr>
                <w:rFonts w:cs="Arial"/>
                <w:color w:val="000000"/>
                <w:sz w:val="20"/>
              </w:rPr>
              <w:t>370.615.388</w:t>
            </w:r>
          </w:p>
        </w:tc>
        <w:tc>
          <w:tcPr>
            <w:tcW w:w="72" w:type="dxa"/>
            <w:vAlign w:val="top"/>
          </w:tcPr>
          <w:p w14:paraId="6CE8C3BD" w14:textId="77777777" w:rsidR="005B715C" w:rsidRPr="009C0EB7" w:rsidRDefault="005B715C" w:rsidP="005B715C">
            <w:pPr>
              <w:pStyle w:val="Texto"/>
              <w:tabs>
                <w:tab w:val="decimal" w:pos="1350"/>
              </w:tabs>
              <w:rPr>
                <w:rFonts w:cs="Arial"/>
              </w:rPr>
            </w:pPr>
          </w:p>
        </w:tc>
        <w:tc>
          <w:tcPr>
            <w:tcW w:w="1188" w:type="dxa"/>
            <w:tcBorders>
              <w:bottom w:val="single" w:sz="6" w:space="0" w:color="auto"/>
            </w:tcBorders>
            <w:vAlign w:val="top"/>
          </w:tcPr>
          <w:p w14:paraId="38AA2179" w14:textId="7AC18F59" w:rsidR="005B715C" w:rsidRPr="009C0EB7" w:rsidRDefault="006A2DB9" w:rsidP="006A2DB9">
            <w:pPr>
              <w:pStyle w:val="Texto"/>
              <w:tabs>
                <w:tab w:val="decimal" w:pos="1164"/>
              </w:tabs>
              <w:jc w:val="left"/>
              <w:rPr>
                <w:rFonts w:cs="Arial"/>
              </w:rPr>
            </w:pPr>
            <w:r w:rsidRPr="006A2DB9">
              <w:rPr>
                <w:rFonts w:cs="Arial"/>
              </w:rPr>
              <w:t>367.088.488</w:t>
            </w:r>
          </w:p>
        </w:tc>
        <w:tc>
          <w:tcPr>
            <w:tcW w:w="72" w:type="dxa"/>
            <w:vAlign w:val="top"/>
          </w:tcPr>
          <w:p w14:paraId="71D2E384" w14:textId="77777777" w:rsidR="005B715C" w:rsidRPr="009C0EB7" w:rsidRDefault="005B715C" w:rsidP="005B715C">
            <w:pPr>
              <w:pStyle w:val="Texto"/>
              <w:tabs>
                <w:tab w:val="decimal" w:pos="1350"/>
              </w:tabs>
              <w:rPr>
                <w:rFonts w:cs="Arial"/>
              </w:rPr>
            </w:pPr>
          </w:p>
        </w:tc>
        <w:tc>
          <w:tcPr>
            <w:tcW w:w="1368" w:type="dxa"/>
            <w:tcBorders>
              <w:bottom w:val="single" w:sz="6" w:space="0" w:color="auto"/>
            </w:tcBorders>
            <w:vAlign w:val="top"/>
          </w:tcPr>
          <w:p w14:paraId="426F2083" w14:textId="3745BE83" w:rsidR="005B715C" w:rsidRPr="009C0EB7" w:rsidRDefault="00622546" w:rsidP="001E7264">
            <w:pPr>
              <w:rPr>
                <w:rFonts w:cs="Arial"/>
              </w:rPr>
            </w:pPr>
            <w:r>
              <w:rPr>
                <w:rFonts w:cs="Arial"/>
                <w:color w:val="000000"/>
                <w:sz w:val="20"/>
              </w:rPr>
              <w:t>(</w:t>
            </w:r>
            <w:r w:rsidR="001B196B">
              <w:rPr>
                <w:rFonts w:cs="Arial"/>
                <w:color w:val="000000"/>
                <w:sz w:val="20"/>
              </w:rPr>
              <w:t>102.069.175</w:t>
            </w:r>
            <w:r>
              <w:rPr>
                <w:rFonts w:cs="Arial"/>
                <w:color w:val="000000"/>
                <w:sz w:val="20"/>
              </w:rPr>
              <w:t>)</w:t>
            </w:r>
          </w:p>
        </w:tc>
        <w:tc>
          <w:tcPr>
            <w:tcW w:w="99" w:type="dxa"/>
            <w:vAlign w:val="top"/>
          </w:tcPr>
          <w:p w14:paraId="3C3F083F" w14:textId="77777777" w:rsidR="005B715C" w:rsidRPr="009C0EB7" w:rsidRDefault="005B715C" w:rsidP="005B715C">
            <w:pPr>
              <w:pStyle w:val="Texto"/>
              <w:tabs>
                <w:tab w:val="decimal" w:pos="1350"/>
              </w:tabs>
              <w:rPr>
                <w:rFonts w:cs="Arial"/>
              </w:rPr>
            </w:pPr>
          </w:p>
        </w:tc>
        <w:tc>
          <w:tcPr>
            <w:tcW w:w="1269" w:type="dxa"/>
            <w:tcBorders>
              <w:bottom w:val="single" w:sz="6" w:space="0" w:color="auto"/>
            </w:tcBorders>
            <w:vAlign w:val="top"/>
          </w:tcPr>
          <w:p w14:paraId="592C3DBD" w14:textId="2FD859FA" w:rsidR="005B715C" w:rsidRPr="009C0EB7" w:rsidRDefault="006A2DB9" w:rsidP="006A2DB9">
            <w:pPr>
              <w:pStyle w:val="Texto"/>
              <w:tabs>
                <w:tab w:val="decimal" w:pos="1164"/>
              </w:tabs>
              <w:jc w:val="left"/>
              <w:rPr>
                <w:rFonts w:cs="Arial"/>
              </w:rPr>
            </w:pPr>
            <w:r w:rsidRPr="006A2DB9">
              <w:rPr>
                <w:rFonts w:cs="Arial"/>
              </w:rPr>
              <w:t>(61.977.806)</w:t>
            </w:r>
          </w:p>
        </w:tc>
      </w:tr>
      <w:tr w:rsidR="005B715C" w:rsidRPr="009C0EB7" w14:paraId="31F61A37" w14:textId="2EA3B53D" w:rsidTr="007F7F56">
        <w:trPr>
          <w:trHeight w:val="156"/>
        </w:trPr>
        <w:tc>
          <w:tcPr>
            <w:tcW w:w="1890" w:type="dxa"/>
          </w:tcPr>
          <w:p w14:paraId="09E7731E" w14:textId="77777777" w:rsidR="005B715C" w:rsidRPr="009C0EB7" w:rsidRDefault="005B715C" w:rsidP="005B715C">
            <w:pPr>
              <w:pStyle w:val="Texto"/>
              <w:tabs>
                <w:tab w:val="left" w:pos="4380"/>
              </w:tabs>
              <w:rPr>
                <w:rFonts w:cs="Arial"/>
                <w:b/>
              </w:rPr>
            </w:pPr>
            <w:r w:rsidRPr="009C0EB7">
              <w:rPr>
                <w:rFonts w:cs="Arial"/>
                <w:b/>
              </w:rPr>
              <w:t>Total</w:t>
            </w:r>
          </w:p>
        </w:tc>
        <w:tc>
          <w:tcPr>
            <w:tcW w:w="1170" w:type="dxa"/>
            <w:tcBorders>
              <w:top w:val="single" w:sz="6" w:space="0" w:color="auto"/>
              <w:bottom w:val="double" w:sz="6" w:space="0" w:color="auto"/>
            </w:tcBorders>
            <w:vAlign w:val="top"/>
          </w:tcPr>
          <w:p w14:paraId="0F38085D" w14:textId="023CA351" w:rsidR="005B715C" w:rsidRPr="001E7264" w:rsidRDefault="004643BB" w:rsidP="001E7264">
            <w:pPr>
              <w:rPr>
                <w:rFonts w:cs="Arial"/>
                <w:b/>
                <w:bCs/>
              </w:rPr>
            </w:pPr>
            <w:r w:rsidRPr="001E7264">
              <w:rPr>
                <w:rFonts w:cs="Arial"/>
                <w:b/>
                <w:bCs/>
                <w:color w:val="000000"/>
                <w:sz w:val="20"/>
              </w:rPr>
              <w:t>370.615.388</w:t>
            </w:r>
          </w:p>
        </w:tc>
        <w:tc>
          <w:tcPr>
            <w:tcW w:w="72" w:type="dxa"/>
            <w:vAlign w:val="top"/>
          </w:tcPr>
          <w:p w14:paraId="73A58FAE" w14:textId="36280EB1" w:rsidR="005B715C" w:rsidRPr="001E7264" w:rsidRDefault="005B715C" w:rsidP="005B715C">
            <w:pPr>
              <w:pStyle w:val="Texto"/>
              <w:tabs>
                <w:tab w:val="decimal" w:pos="1350"/>
              </w:tabs>
              <w:rPr>
                <w:rFonts w:cs="Arial"/>
                <w:b/>
                <w:bCs/>
              </w:rPr>
            </w:pPr>
          </w:p>
        </w:tc>
        <w:tc>
          <w:tcPr>
            <w:tcW w:w="1188" w:type="dxa"/>
            <w:tcBorders>
              <w:top w:val="single" w:sz="6" w:space="0" w:color="auto"/>
              <w:bottom w:val="double" w:sz="6" w:space="0" w:color="auto"/>
            </w:tcBorders>
            <w:vAlign w:val="top"/>
          </w:tcPr>
          <w:p w14:paraId="3185F362" w14:textId="2BBAB12C" w:rsidR="005B715C" w:rsidRPr="001E7264" w:rsidRDefault="006A2DB9" w:rsidP="006A2DB9">
            <w:pPr>
              <w:pStyle w:val="Texto"/>
              <w:tabs>
                <w:tab w:val="decimal" w:pos="1164"/>
              </w:tabs>
              <w:jc w:val="left"/>
              <w:rPr>
                <w:rFonts w:cs="Arial"/>
                <w:b/>
                <w:bCs/>
              </w:rPr>
            </w:pPr>
            <w:r w:rsidRPr="001E7264">
              <w:rPr>
                <w:rFonts w:cs="Arial"/>
                <w:b/>
                <w:bCs/>
              </w:rPr>
              <w:t>367.088.488</w:t>
            </w:r>
          </w:p>
        </w:tc>
        <w:tc>
          <w:tcPr>
            <w:tcW w:w="72" w:type="dxa"/>
            <w:vAlign w:val="top"/>
          </w:tcPr>
          <w:p w14:paraId="7AD6C31A" w14:textId="3B0EC21C" w:rsidR="005B715C" w:rsidRPr="001E7264" w:rsidRDefault="005B715C" w:rsidP="005B715C">
            <w:pPr>
              <w:pStyle w:val="Texto"/>
              <w:tabs>
                <w:tab w:val="decimal" w:pos="1350"/>
              </w:tabs>
              <w:rPr>
                <w:rFonts w:cs="Arial"/>
                <w:b/>
                <w:bCs/>
              </w:rPr>
            </w:pPr>
          </w:p>
        </w:tc>
        <w:tc>
          <w:tcPr>
            <w:tcW w:w="1368" w:type="dxa"/>
            <w:tcBorders>
              <w:top w:val="single" w:sz="6" w:space="0" w:color="auto"/>
              <w:bottom w:val="double" w:sz="6" w:space="0" w:color="auto"/>
            </w:tcBorders>
            <w:vAlign w:val="top"/>
          </w:tcPr>
          <w:p w14:paraId="1C07A7BF" w14:textId="6C373603" w:rsidR="005B715C" w:rsidRPr="001E7264" w:rsidRDefault="00622546" w:rsidP="001E7264">
            <w:pPr>
              <w:rPr>
                <w:rFonts w:cs="Arial"/>
                <w:b/>
                <w:bCs/>
              </w:rPr>
            </w:pPr>
            <w:r>
              <w:rPr>
                <w:rFonts w:cs="Arial"/>
                <w:b/>
                <w:bCs/>
                <w:color w:val="000000"/>
                <w:sz w:val="20"/>
              </w:rPr>
              <w:t>(</w:t>
            </w:r>
            <w:r w:rsidR="001B196B" w:rsidRPr="001E7264">
              <w:rPr>
                <w:rFonts w:cs="Arial"/>
                <w:b/>
                <w:bCs/>
                <w:color w:val="000000"/>
                <w:sz w:val="20"/>
              </w:rPr>
              <w:t>102.069.175</w:t>
            </w:r>
            <w:r>
              <w:rPr>
                <w:rFonts w:cs="Arial"/>
                <w:b/>
                <w:bCs/>
                <w:color w:val="000000"/>
                <w:sz w:val="20"/>
              </w:rPr>
              <w:t>)</w:t>
            </w:r>
          </w:p>
        </w:tc>
        <w:tc>
          <w:tcPr>
            <w:tcW w:w="99" w:type="dxa"/>
            <w:vAlign w:val="top"/>
          </w:tcPr>
          <w:p w14:paraId="6CBB020E" w14:textId="77777777" w:rsidR="005B715C" w:rsidRPr="001E7264" w:rsidRDefault="005B715C" w:rsidP="005B715C">
            <w:pPr>
              <w:pStyle w:val="Texto"/>
              <w:tabs>
                <w:tab w:val="decimal" w:pos="1350"/>
              </w:tabs>
              <w:rPr>
                <w:rFonts w:cs="Arial"/>
                <w:b/>
                <w:bCs/>
              </w:rPr>
            </w:pPr>
          </w:p>
        </w:tc>
        <w:tc>
          <w:tcPr>
            <w:tcW w:w="1269" w:type="dxa"/>
            <w:tcBorders>
              <w:top w:val="single" w:sz="6" w:space="0" w:color="auto"/>
              <w:bottom w:val="double" w:sz="6" w:space="0" w:color="auto"/>
            </w:tcBorders>
            <w:vAlign w:val="top"/>
          </w:tcPr>
          <w:p w14:paraId="5D4AD1B7" w14:textId="47B85263" w:rsidR="005B715C" w:rsidRPr="001E7264" w:rsidRDefault="006A2DB9" w:rsidP="006A2DB9">
            <w:pPr>
              <w:pStyle w:val="Texto"/>
              <w:tabs>
                <w:tab w:val="decimal" w:pos="1164"/>
              </w:tabs>
              <w:jc w:val="left"/>
              <w:rPr>
                <w:rFonts w:cs="Arial"/>
                <w:b/>
                <w:bCs/>
              </w:rPr>
            </w:pPr>
            <w:r w:rsidRPr="001E7264">
              <w:rPr>
                <w:rFonts w:cs="Arial"/>
                <w:b/>
                <w:bCs/>
              </w:rPr>
              <w:t>(61.977.806)</w:t>
            </w:r>
          </w:p>
        </w:tc>
      </w:tr>
    </w:tbl>
    <w:p w14:paraId="1826D5DE" w14:textId="77777777" w:rsidR="000B5E27" w:rsidRDefault="000B5E27" w:rsidP="006E7C8F">
      <w:pPr>
        <w:pStyle w:val="Textonota"/>
      </w:pPr>
    </w:p>
    <w:p w14:paraId="25A15725" w14:textId="77777777" w:rsidR="006166AC" w:rsidRDefault="006166AC" w:rsidP="006166AC">
      <w:pPr>
        <w:pStyle w:val="Textonota"/>
        <w:tabs>
          <w:tab w:val="left" w:pos="1625"/>
        </w:tabs>
      </w:pPr>
    </w:p>
    <w:p w14:paraId="3EA62FA6" w14:textId="6DB4FCE8" w:rsidR="0091431D" w:rsidRPr="00262533" w:rsidRDefault="00345589" w:rsidP="00B87B52">
      <w:pPr>
        <w:pStyle w:val="Ttulonota"/>
        <w:numPr>
          <w:ilvl w:val="0"/>
          <w:numId w:val="2"/>
        </w:numPr>
      </w:pPr>
      <w:r>
        <w:t>APERTURA DE PLAZO</w:t>
      </w:r>
      <w:r w:rsidR="00C23C4F">
        <w:t xml:space="preserve">S </w:t>
      </w:r>
      <w:r>
        <w:t>DE CRÉDITOS Y DEUDAS</w:t>
      </w:r>
    </w:p>
    <w:p w14:paraId="087ED012" w14:textId="06F02ADD" w:rsidR="00A722A8" w:rsidRDefault="00A722A8" w:rsidP="00B82D44">
      <w:pPr>
        <w:pStyle w:val="Textonota"/>
      </w:pPr>
    </w:p>
    <w:tbl>
      <w:tblPr>
        <w:tblW w:w="8847" w:type="dxa"/>
        <w:tblInd w:w="432" w:type="dxa"/>
        <w:tblLayout w:type="fixed"/>
        <w:tblCellMar>
          <w:left w:w="0" w:type="dxa"/>
          <w:right w:w="0" w:type="dxa"/>
        </w:tblCellMar>
        <w:tblLook w:val="0000" w:firstRow="0" w:lastRow="0" w:firstColumn="0" w:lastColumn="0" w:noHBand="0" w:noVBand="0"/>
      </w:tblPr>
      <w:tblGrid>
        <w:gridCol w:w="2232"/>
        <w:gridCol w:w="72"/>
        <w:gridCol w:w="1188"/>
        <w:gridCol w:w="72"/>
        <w:gridCol w:w="1161"/>
        <w:gridCol w:w="72"/>
        <w:gridCol w:w="1368"/>
        <w:gridCol w:w="72"/>
        <w:gridCol w:w="1170"/>
        <w:gridCol w:w="72"/>
        <w:gridCol w:w="1368"/>
      </w:tblGrid>
      <w:tr w:rsidR="009F738E" w:rsidRPr="005B226F" w14:paraId="4726DACC" w14:textId="5BCC2673" w:rsidTr="005B226F">
        <w:tc>
          <w:tcPr>
            <w:tcW w:w="2232" w:type="dxa"/>
            <w:tcBorders>
              <w:bottom w:val="single" w:sz="6" w:space="0" w:color="auto"/>
            </w:tcBorders>
            <w:vAlign w:val="bottom"/>
          </w:tcPr>
          <w:p w14:paraId="48F6D524" w14:textId="77777777" w:rsidR="009F738E" w:rsidRPr="005B226F" w:rsidRDefault="009F738E" w:rsidP="009A6B8F">
            <w:pPr>
              <w:pStyle w:val="Texto"/>
              <w:jc w:val="center"/>
              <w:rPr>
                <w:b/>
                <w:bCs/>
              </w:rPr>
            </w:pPr>
            <w:r w:rsidRPr="005B226F">
              <w:rPr>
                <w:b/>
                <w:bCs/>
              </w:rPr>
              <w:t>Plazos</w:t>
            </w:r>
          </w:p>
        </w:tc>
        <w:tc>
          <w:tcPr>
            <w:tcW w:w="72" w:type="dxa"/>
            <w:vAlign w:val="bottom"/>
          </w:tcPr>
          <w:p w14:paraId="3125996C" w14:textId="77777777" w:rsidR="009F738E" w:rsidRPr="005B226F" w:rsidRDefault="009F738E" w:rsidP="009A6B8F">
            <w:pPr>
              <w:pStyle w:val="Texto"/>
              <w:jc w:val="center"/>
              <w:rPr>
                <w:b/>
                <w:bCs/>
              </w:rPr>
            </w:pPr>
          </w:p>
        </w:tc>
        <w:tc>
          <w:tcPr>
            <w:tcW w:w="1188" w:type="dxa"/>
            <w:tcBorders>
              <w:bottom w:val="single" w:sz="6" w:space="0" w:color="auto"/>
            </w:tcBorders>
            <w:vAlign w:val="bottom"/>
          </w:tcPr>
          <w:p w14:paraId="18C4AD02" w14:textId="13C1E7AB" w:rsidR="009F738E" w:rsidRPr="005B226F" w:rsidRDefault="009F738E" w:rsidP="009A6B8F">
            <w:pPr>
              <w:pStyle w:val="Texto"/>
              <w:jc w:val="center"/>
              <w:rPr>
                <w:b/>
                <w:bCs/>
              </w:rPr>
            </w:pPr>
            <w:r w:rsidRPr="005B226F">
              <w:rPr>
                <w:b/>
                <w:bCs/>
              </w:rPr>
              <w:t>Créditos por ventas</w:t>
            </w:r>
          </w:p>
        </w:tc>
        <w:tc>
          <w:tcPr>
            <w:tcW w:w="72" w:type="dxa"/>
            <w:vAlign w:val="bottom"/>
          </w:tcPr>
          <w:p w14:paraId="4C2DE125" w14:textId="77777777" w:rsidR="009F738E" w:rsidRPr="005B226F" w:rsidRDefault="009F738E" w:rsidP="009A6B8F">
            <w:pPr>
              <w:pStyle w:val="Texto"/>
              <w:jc w:val="center"/>
              <w:rPr>
                <w:b/>
                <w:bCs/>
              </w:rPr>
            </w:pPr>
          </w:p>
        </w:tc>
        <w:tc>
          <w:tcPr>
            <w:tcW w:w="1161" w:type="dxa"/>
            <w:tcBorders>
              <w:bottom w:val="single" w:sz="6" w:space="0" w:color="auto"/>
            </w:tcBorders>
            <w:vAlign w:val="bottom"/>
          </w:tcPr>
          <w:p w14:paraId="172323DB" w14:textId="77777777" w:rsidR="009F738E" w:rsidRPr="005B226F" w:rsidRDefault="009F738E" w:rsidP="009A6B8F">
            <w:pPr>
              <w:pStyle w:val="Texto"/>
              <w:jc w:val="center"/>
              <w:rPr>
                <w:b/>
                <w:bCs/>
              </w:rPr>
            </w:pPr>
            <w:r w:rsidRPr="005B226F">
              <w:rPr>
                <w:b/>
                <w:bCs/>
              </w:rPr>
              <w:t>Otros créditos</w:t>
            </w:r>
          </w:p>
        </w:tc>
        <w:tc>
          <w:tcPr>
            <w:tcW w:w="72" w:type="dxa"/>
            <w:vAlign w:val="bottom"/>
          </w:tcPr>
          <w:p w14:paraId="3A23531D" w14:textId="77777777" w:rsidR="009F738E" w:rsidRPr="005B226F" w:rsidRDefault="009F738E" w:rsidP="009A6B8F">
            <w:pPr>
              <w:pStyle w:val="Texto"/>
              <w:jc w:val="center"/>
              <w:rPr>
                <w:b/>
                <w:bCs/>
              </w:rPr>
            </w:pPr>
          </w:p>
        </w:tc>
        <w:tc>
          <w:tcPr>
            <w:tcW w:w="1368" w:type="dxa"/>
            <w:tcBorders>
              <w:bottom w:val="single" w:sz="6" w:space="0" w:color="auto"/>
            </w:tcBorders>
            <w:vAlign w:val="bottom"/>
          </w:tcPr>
          <w:p w14:paraId="78384F1B" w14:textId="77777777" w:rsidR="009F738E" w:rsidRPr="005B226F" w:rsidRDefault="009F738E" w:rsidP="009A6B8F">
            <w:pPr>
              <w:pStyle w:val="Texto"/>
              <w:jc w:val="center"/>
              <w:rPr>
                <w:b/>
                <w:bCs/>
              </w:rPr>
            </w:pPr>
            <w:r w:rsidRPr="005B226F">
              <w:rPr>
                <w:b/>
                <w:bCs/>
              </w:rPr>
              <w:t>Deudas comerciales</w:t>
            </w:r>
          </w:p>
        </w:tc>
        <w:tc>
          <w:tcPr>
            <w:tcW w:w="72" w:type="dxa"/>
            <w:vAlign w:val="bottom"/>
          </w:tcPr>
          <w:p w14:paraId="233FBB44" w14:textId="77777777" w:rsidR="009F738E" w:rsidRPr="005B226F" w:rsidRDefault="009F738E" w:rsidP="009A6B8F">
            <w:pPr>
              <w:pStyle w:val="Texto"/>
              <w:jc w:val="center"/>
              <w:rPr>
                <w:b/>
                <w:bCs/>
              </w:rPr>
            </w:pPr>
          </w:p>
        </w:tc>
        <w:tc>
          <w:tcPr>
            <w:tcW w:w="1170" w:type="dxa"/>
            <w:tcBorders>
              <w:bottom w:val="single" w:sz="6" w:space="0" w:color="auto"/>
            </w:tcBorders>
            <w:vAlign w:val="bottom"/>
          </w:tcPr>
          <w:p w14:paraId="307E0E6A" w14:textId="0B6B1413" w:rsidR="009F738E" w:rsidRPr="005B226F" w:rsidRDefault="009F738E" w:rsidP="009A6B8F">
            <w:pPr>
              <w:pStyle w:val="Texto"/>
              <w:jc w:val="center"/>
              <w:rPr>
                <w:b/>
                <w:bCs/>
              </w:rPr>
            </w:pPr>
            <w:r w:rsidRPr="005B226F">
              <w:rPr>
                <w:b/>
                <w:bCs/>
              </w:rPr>
              <w:t xml:space="preserve">Deudas sociales </w:t>
            </w:r>
            <w:r w:rsidRPr="005B226F">
              <w:rPr>
                <w:b/>
                <w:bCs/>
                <w:sz w:val="16"/>
                <w:szCs w:val="16"/>
              </w:rPr>
              <w:t>(1)</w:t>
            </w:r>
          </w:p>
        </w:tc>
        <w:tc>
          <w:tcPr>
            <w:tcW w:w="72" w:type="dxa"/>
            <w:vAlign w:val="bottom"/>
          </w:tcPr>
          <w:p w14:paraId="6EFBB4E6" w14:textId="77777777" w:rsidR="009F738E" w:rsidRPr="005B226F" w:rsidRDefault="009F738E" w:rsidP="009A6B8F">
            <w:pPr>
              <w:pStyle w:val="Texto"/>
              <w:jc w:val="center"/>
              <w:rPr>
                <w:b/>
                <w:bCs/>
              </w:rPr>
            </w:pPr>
          </w:p>
        </w:tc>
        <w:tc>
          <w:tcPr>
            <w:tcW w:w="1368" w:type="dxa"/>
            <w:tcBorders>
              <w:bottom w:val="single" w:sz="6" w:space="0" w:color="auto"/>
            </w:tcBorders>
            <w:vAlign w:val="bottom"/>
          </w:tcPr>
          <w:p w14:paraId="4957C4D4" w14:textId="77777777" w:rsidR="009F738E" w:rsidRPr="005B226F" w:rsidRDefault="009F738E" w:rsidP="009A6B8F">
            <w:pPr>
              <w:pStyle w:val="Texto"/>
              <w:jc w:val="center"/>
              <w:rPr>
                <w:b/>
                <w:bCs/>
              </w:rPr>
            </w:pPr>
            <w:r w:rsidRPr="005B226F">
              <w:rPr>
                <w:b/>
                <w:bCs/>
              </w:rPr>
              <w:t>Deudas fiscales y otras deudas</w:t>
            </w:r>
          </w:p>
        </w:tc>
      </w:tr>
      <w:tr w:rsidR="009F738E" w:rsidRPr="005B226F" w14:paraId="729C70EB" w14:textId="10C75EBD" w:rsidTr="005B226F">
        <w:tc>
          <w:tcPr>
            <w:tcW w:w="2232" w:type="dxa"/>
            <w:tcBorders>
              <w:top w:val="single" w:sz="6" w:space="0" w:color="auto"/>
            </w:tcBorders>
            <w:vAlign w:val="bottom"/>
          </w:tcPr>
          <w:p w14:paraId="38A49F86" w14:textId="77777777" w:rsidR="009F738E" w:rsidRPr="005B226F" w:rsidRDefault="009F738E" w:rsidP="00FF1873">
            <w:pPr>
              <w:pStyle w:val="Texto"/>
              <w:jc w:val="left"/>
            </w:pPr>
          </w:p>
        </w:tc>
        <w:tc>
          <w:tcPr>
            <w:tcW w:w="72" w:type="dxa"/>
            <w:vAlign w:val="bottom"/>
          </w:tcPr>
          <w:p w14:paraId="4449669E" w14:textId="77777777" w:rsidR="009F738E" w:rsidRPr="005B226F" w:rsidRDefault="009F738E" w:rsidP="00FF1873">
            <w:pPr>
              <w:pStyle w:val="Texto"/>
              <w:tabs>
                <w:tab w:val="decimal" w:pos="897"/>
              </w:tabs>
            </w:pPr>
          </w:p>
        </w:tc>
        <w:tc>
          <w:tcPr>
            <w:tcW w:w="1188" w:type="dxa"/>
            <w:tcBorders>
              <w:top w:val="single" w:sz="6" w:space="0" w:color="auto"/>
            </w:tcBorders>
            <w:vAlign w:val="bottom"/>
          </w:tcPr>
          <w:p w14:paraId="7AC4A75E" w14:textId="4FF0D7C3" w:rsidR="009F738E" w:rsidRPr="005B226F" w:rsidRDefault="009F738E" w:rsidP="005B226F">
            <w:pPr>
              <w:pStyle w:val="Texto"/>
              <w:tabs>
                <w:tab w:val="decimal" w:pos="1031"/>
              </w:tabs>
              <w:jc w:val="left"/>
            </w:pPr>
          </w:p>
        </w:tc>
        <w:tc>
          <w:tcPr>
            <w:tcW w:w="72" w:type="dxa"/>
            <w:vAlign w:val="bottom"/>
          </w:tcPr>
          <w:p w14:paraId="6555BD9A" w14:textId="77777777" w:rsidR="009F738E" w:rsidRPr="005B226F" w:rsidRDefault="009F738E" w:rsidP="00F56DBC">
            <w:pPr>
              <w:pStyle w:val="Texto"/>
              <w:tabs>
                <w:tab w:val="decimal" w:pos="1089"/>
              </w:tabs>
            </w:pPr>
          </w:p>
        </w:tc>
        <w:tc>
          <w:tcPr>
            <w:tcW w:w="1161" w:type="dxa"/>
            <w:tcBorders>
              <w:top w:val="single" w:sz="6" w:space="0" w:color="auto"/>
            </w:tcBorders>
            <w:vAlign w:val="bottom"/>
          </w:tcPr>
          <w:p w14:paraId="2557B1E9" w14:textId="77777777" w:rsidR="009F738E" w:rsidRPr="005B226F" w:rsidRDefault="009F738E" w:rsidP="005B226F">
            <w:pPr>
              <w:pStyle w:val="Texto"/>
              <w:tabs>
                <w:tab w:val="decimal" w:pos="1057"/>
              </w:tabs>
              <w:jc w:val="left"/>
            </w:pPr>
          </w:p>
        </w:tc>
        <w:tc>
          <w:tcPr>
            <w:tcW w:w="72" w:type="dxa"/>
            <w:vAlign w:val="bottom"/>
          </w:tcPr>
          <w:p w14:paraId="3050FFE0" w14:textId="77777777" w:rsidR="009F738E" w:rsidRPr="005B226F" w:rsidRDefault="009F738E" w:rsidP="00FF1873">
            <w:pPr>
              <w:pStyle w:val="Texto"/>
            </w:pPr>
          </w:p>
        </w:tc>
        <w:tc>
          <w:tcPr>
            <w:tcW w:w="1368" w:type="dxa"/>
            <w:tcBorders>
              <w:top w:val="single" w:sz="6" w:space="0" w:color="auto"/>
            </w:tcBorders>
            <w:vAlign w:val="bottom"/>
          </w:tcPr>
          <w:p w14:paraId="2E75121D" w14:textId="77777777" w:rsidR="009F738E" w:rsidRPr="005B226F" w:rsidRDefault="009F738E" w:rsidP="005B226F">
            <w:pPr>
              <w:pStyle w:val="Texto"/>
              <w:tabs>
                <w:tab w:val="decimal" w:pos="1210"/>
              </w:tabs>
              <w:jc w:val="left"/>
            </w:pPr>
          </w:p>
        </w:tc>
        <w:tc>
          <w:tcPr>
            <w:tcW w:w="72" w:type="dxa"/>
            <w:vAlign w:val="bottom"/>
          </w:tcPr>
          <w:p w14:paraId="5C449EED" w14:textId="77777777" w:rsidR="009F738E" w:rsidRPr="005B226F" w:rsidRDefault="009F738E" w:rsidP="00FF1873">
            <w:pPr>
              <w:pStyle w:val="Texto"/>
              <w:tabs>
                <w:tab w:val="decimal" w:pos="1266"/>
              </w:tabs>
            </w:pPr>
          </w:p>
        </w:tc>
        <w:tc>
          <w:tcPr>
            <w:tcW w:w="1170" w:type="dxa"/>
            <w:tcBorders>
              <w:top w:val="single" w:sz="6" w:space="0" w:color="auto"/>
            </w:tcBorders>
            <w:vAlign w:val="bottom"/>
          </w:tcPr>
          <w:p w14:paraId="09A8C9CB" w14:textId="77777777" w:rsidR="009F738E" w:rsidRPr="005B226F" w:rsidRDefault="009F738E" w:rsidP="00EF01A5">
            <w:pPr>
              <w:pStyle w:val="Texto"/>
              <w:tabs>
                <w:tab w:val="decimal" w:pos="1068"/>
              </w:tabs>
              <w:jc w:val="left"/>
            </w:pPr>
          </w:p>
        </w:tc>
        <w:tc>
          <w:tcPr>
            <w:tcW w:w="72" w:type="dxa"/>
            <w:vAlign w:val="bottom"/>
          </w:tcPr>
          <w:p w14:paraId="2B52190F" w14:textId="77777777" w:rsidR="009F738E" w:rsidRPr="005B226F" w:rsidRDefault="009F738E" w:rsidP="00FF1873">
            <w:pPr>
              <w:pStyle w:val="Texto"/>
              <w:tabs>
                <w:tab w:val="decimal" w:pos="987"/>
              </w:tabs>
            </w:pPr>
          </w:p>
        </w:tc>
        <w:tc>
          <w:tcPr>
            <w:tcW w:w="1368" w:type="dxa"/>
            <w:tcBorders>
              <w:top w:val="single" w:sz="6" w:space="0" w:color="auto"/>
            </w:tcBorders>
            <w:vAlign w:val="bottom"/>
          </w:tcPr>
          <w:p w14:paraId="079823A7" w14:textId="77777777" w:rsidR="009F738E" w:rsidRPr="005B226F" w:rsidRDefault="009F738E" w:rsidP="005B226F">
            <w:pPr>
              <w:pStyle w:val="Texto"/>
              <w:tabs>
                <w:tab w:val="decimal" w:pos="1185"/>
              </w:tabs>
              <w:jc w:val="left"/>
            </w:pPr>
          </w:p>
        </w:tc>
      </w:tr>
      <w:tr w:rsidR="00317B11" w:rsidRPr="005B226F" w14:paraId="05D40319" w14:textId="0FDD201B" w:rsidTr="00557BD2">
        <w:tc>
          <w:tcPr>
            <w:tcW w:w="2232" w:type="dxa"/>
            <w:vAlign w:val="bottom"/>
          </w:tcPr>
          <w:p w14:paraId="76A4CA80" w14:textId="77777777" w:rsidR="00317B11" w:rsidRPr="005B226F" w:rsidRDefault="00317B11" w:rsidP="00317B11">
            <w:pPr>
              <w:pStyle w:val="Texto"/>
              <w:jc w:val="left"/>
            </w:pPr>
            <w:r w:rsidRPr="005B226F">
              <w:t>Sin plazo establecido</w:t>
            </w:r>
          </w:p>
        </w:tc>
        <w:tc>
          <w:tcPr>
            <w:tcW w:w="72" w:type="dxa"/>
            <w:vAlign w:val="bottom"/>
          </w:tcPr>
          <w:p w14:paraId="49B34995" w14:textId="77777777" w:rsidR="00317B11" w:rsidRPr="005B226F" w:rsidRDefault="00317B11" w:rsidP="00317B11">
            <w:pPr>
              <w:pStyle w:val="Texto"/>
              <w:tabs>
                <w:tab w:val="decimal" w:pos="897"/>
              </w:tabs>
            </w:pPr>
          </w:p>
        </w:tc>
        <w:tc>
          <w:tcPr>
            <w:tcW w:w="1188" w:type="dxa"/>
          </w:tcPr>
          <w:p w14:paraId="3F3D48A9" w14:textId="768D94D1" w:rsidR="00317B11" w:rsidRPr="005B226F" w:rsidRDefault="009973AD" w:rsidP="00317B11">
            <w:pPr>
              <w:pStyle w:val="Texto"/>
              <w:tabs>
                <w:tab w:val="decimal" w:pos="1031"/>
              </w:tabs>
              <w:jc w:val="left"/>
            </w:pPr>
            <w:r>
              <w:t xml:space="preserve">-        </w:t>
            </w:r>
          </w:p>
        </w:tc>
        <w:tc>
          <w:tcPr>
            <w:tcW w:w="72" w:type="dxa"/>
          </w:tcPr>
          <w:p w14:paraId="2D195490" w14:textId="77777777" w:rsidR="00317B11" w:rsidRPr="005B226F" w:rsidRDefault="00317B11" w:rsidP="00317B11">
            <w:pPr>
              <w:pStyle w:val="Texto"/>
              <w:tabs>
                <w:tab w:val="decimal" w:pos="1089"/>
              </w:tabs>
              <w:jc w:val="left"/>
            </w:pPr>
          </w:p>
        </w:tc>
        <w:tc>
          <w:tcPr>
            <w:tcW w:w="1161" w:type="dxa"/>
          </w:tcPr>
          <w:p w14:paraId="3FCDD1A2" w14:textId="130AD4C1" w:rsidR="00317B11" w:rsidRPr="005B226F" w:rsidRDefault="009973AD" w:rsidP="00317B11">
            <w:pPr>
              <w:pStyle w:val="Texto"/>
              <w:tabs>
                <w:tab w:val="decimal" w:pos="1057"/>
              </w:tabs>
              <w:jc w:val="left"/>
            </w:pPr>
            <w:r>
              <w:t xml:space="preserve">-      </w:t>
            </w:r>
          </w:p>
        </w:tc>
        <w:tc>
          <w:tcPr>
            <w:tcW w:w="72" w:type="dxa"/>
          </w:tcPr>
          <w:p w14:paraId="55F00BF7" w14:textId="77777777" w:rsidR="00317B11" w:rsidRPr="005B226F" w:rsidRDefault="00317B11" w:rsidP="00317B11">
            <w:pPr>
              <w:pStyle w:val="Texto"/>
              <w:jc w:val="left"/>
            </w:pPr>
          </w:p>
        </w:tc>
        <w:tc>
          <w:tcPr>
            <w:tcW w:w="1368" w:type="dxa"/>
          </w:tcPr>
          <w:p w14:paraId="7507F3F2" w14:textId="1A85C8AE" w:rsidR="00317B11" w:rsidRPr="005B226F" w:rsidRDefault="009973AD" w:rsidP="00317B11">
            <w:pPr>
              <w:pStyle w:val="Texto"/>
              <w:tabs>
                <w:tab w:val="decimal" w:pos="1210"/>
              </w:tabs>
              <w:jc w:val="left"/>
            </w:pPr>
            <w:r>
              <w:t xml:space="preserve">-       </w:t>
            </w:r>
          </w:p>
        </w:tc>
        <w:tc>
          <w:tcPr>
            <w:tcW w:w="72" w:type="dxa"/>
          </w:tcPr>
          <w:p w14:paraId="4D26765C" w14:textId="767E2925" w:rsidR="00317B11" w:rsidRPr="005B226F" w:rsidRDefault="00317B11" w:rsidP="00317B11">
            <w:pPr>
              <w:pStyle w:val="Texto"/>
              <w:jc w:val="left"/>
            </w:pPr>
          </w:p>
        </w:tc>
        <w:tc>
          <w:tcPr>
            <w:tcW w:w="1170" w:type="dxa"/>
          </w:tcPr>
          <w:p w14:paraId="51516ECD" w14:textId="0C624CCF" w:rsidR="00317B11" w:rsidRPr="005B226F" w:rsidRDefault="009973AD" w:rsidP="00EF01A5">
            <w:pPr>
              <w:pStyle w:val="Texto"/>
              <w:tabs>
                <w:tab w:val="decimal" w:pos="1068"/>
              </w:tabs>
              <w:jc w:val="left"/>
            </w:pPr>
            <w:r>
              <w:t xml:space="preserve">-       </w:t>
            </w:r>
          </w:p>
        </w:tc>
        <w:tc>
          <w:tcPr>
            <w:tcW w:w="72" w:type="dxa"/>
          </w:tcPr>
          <w:p w14:paraId="3C148B76" w14:textId="77777777" w:rsidR="00317B11" w:rsidRPr="005B226F" w:rsidRDefault="00317B11" w:rsidP="00317B11">
            <w:pPr>
              <w:pStyle w:val="Texto"/>
              <w:jc w:val="left"/>
            </w:pPr>
          </w:p>
        </w:tc>
        <w:tc>
          <w:tcPr>
            <w:tcW w:w="1368" w:type="dxa"/>
          </w:tcPr>
          <w:p w14:paraId="7B36F14D" w14:textId="1E1DDB0E" w:rsidR="00317B11" w:rsidRPr="005B226F" w:rsidRDefault="009441A4" w:rsidP="00317B11">
            <w:pPr>
              <w:pStyle w:val="Texto"/>
              <w:tabs>
                <w:tab w:val="decimal" w:pos="1185"/>
              </w:tabs>
              <w:jc w:val="left"/>
            </w:pPr>
            <w:r>
              <w:t>85.491.</w:t>
            </w:r>
            <w:r w:rsidR="00AE2013">
              <w:t>952</w:t>
            </w:r>
          </w:p>
        </w:tc>
      </w:tr>
      <w:tr w:rsidR="00317B11" w:rsidRPr="005B226F" w14:paraId="5AAB3468" w14:textId="0086338D" w:rsidTr="00557BD2">
        <w:tc>
          <w:tcPr>
            <w:tcW w:w="2232" w:type="dxa"/>
            <w:vAlign w:val="bottom"/>
          </w:tcPr>
          <w:p w14:paraId="31878DC1" w14:textId="77777777" w:rsidR="00317B11" w:rsidRPr="005B226F" w:rsidRDefault="00317B11" w:rsidP="00317B11">
            <w:pPr>
              <w:pStyle w:val="Texto"/>
              <w:jc w:val="left"/>
            </w:pPr>
          </w:p>
        </w:tc>
        <w:tc>
          <w:tcPr>
            <w:tcW w:w="72" w:type="dxa"/>
            <w:vAlign w:val="bottom"/>
          </w:tcPr>
          <w:p w14:paraId="648F6063" w14:textId="77777777" w:rsidR="00317B11" w:rsidRPr="005B226F" w:rsidRDefault="00317B11" w:rsidP="00317B11">
            <w:pPr>
              <w:pStyle w:val="Texto"/>
              <w:tabs>
                <w:tab w:val="decimal" w:pos="897"/>
              </w:tabs>
            </w:pPr>
          </w:p>
        </w:tc>
        <w:tc>
          <w:tcPr>
            <w:tcW w:w="1188" w:type="dxa"/>
          </w:tcPr>
          <w:p w14:paraId="55E64B07" w14:textId="2D2E857A" w:rsidR="00317B11" w:rsidRPr="005B226F" w:rsidRDefault="00317B11" w:rsidP="00317B11">
            <w:pPr>
              <w:pStyle w:val="Texto"/>
              <w:tabs>
                <w:tab w:val="decimal" w:pos="1031"/>
              </w:tabs>
              <w:jc w:val="left"/>
            </w:pPr>
          </w:p>
        </w:tc>
        <w:tc>
          <w:tcPr>
            <w:tcW w:w="72" w:type="dxa"/>
          </w:tcPr>
          <w:p w14:paraId="7ED92EBF" w14:textId="77777777" w:rsidR="00317B11" w:rsidRPr="005B226F" w:rsidRDefault="00317B11" w:rsidP="00317B11">
            <w:pPr>
              <w:pStyle w:val="Texto"/>
              <w:tabs>
                <w:tab w:val="decimal" w:pos="1089"/>
              </w:tabs>
              <w:jc w:val="left"/>
            </w:pPr>
          </w:p>
        </w:tc>
        <w:tc>
          <w:tcPr>
            <w:tcW w:w="1161" w:type="dxa"/>
          </w:tcPr>
          <w:p w14:paraId="6CE3421B" w14:textId="77777777" w:rsidR="00317B11" w:rsidRPr="005B226F" w:rsidRDefault="00317B11" w:rsidP="00317B11">
            <w:pPr>
              <w:pStyle w:val="Texto"/>
              <w:tabs>
                <w:tab w:val="decimal" w:pos="1057"/>
              </w:tabs>
              <w:jc w:val="left"/>
            </w:pPr>
          </w:p>
        </w:tc>
        <w:tc>
          <w:tcPr>
            <w:tcW w:w="72" w:type="dxa"/>
          </w:tcPr>
          <w:p w14:paraId="656BF53A" w14:textId="77777777" w:rsidR="00317B11" w:rsidRPr="005B226F" w:rsidRDefault="00317B11" w:rsidP="00317B11">
            <w:pPr>
              <w:pStyle w:val="Texto"/>
              <w:jc w:val="left"/>
            </w:pPr>
          </w:p>
        </w:tc>
        <w:tc>
          <w:tcPr>
            <w:tcW w:w="1368" w:type="dxa"/>
          </w:tcPr>
          <w:p w14:paraId="79AB8FCD" w14:textId="77777777" w:rsidR="00317B11" w:rsidRPr="005B226F" w:rsidRDefault="00317B11" w:rsidP="00317B11">
            <w:pPr>
              <w:pStyle w:val="Texto"/>
              <w:tabs>
                <w:tab w:val="decimal" w:pos="1210"/>
              </w:tabs>
              <w:jc w:val="left"/>
            </w:pPr>
          </w:p>
        </w:tc>
        <w:tc>
          <w:tcPr>
            <w:tcW w:w="72" w:type="dxa"/>
          </w:tcPr>
          <w:p w14:paraId="45B8B497" w14:textId="77777777" w:rsidR="00317B11" w:rsidRPr="005B226F" w:rsidRDefault="00317B11" w:rsidP="00317B11">
            <w:pPr>
              <w:pStyle w:val="Texto"/>
              <w:jc w:val="left"/>
            </w:pPr>
          </w:p>
        </w:tc>
        <w:tc>
          <w:tcPr>
            <w:tcW w:w="1170" w:type="dxa"/>
          </w:tcPr>
          <w:p w14:paraId="7984D9E3" w14:textId="660E1E5D" w:rsidR="00317B11" w:rsidRPr="005B226F" w:rsidRDefault="00317B11" w:rsidP="00EF01A5">
            <w:pPr>
              <w:pStyle w:val="Texto"/>
              <w:tabs>
                <w:tab w:val="decimal" w:pos="1068"/>
              </w:tabs>
              <w:jc w:val="left"/>
            </w:pPr>
          </w:p>
        </w:tc>
        <w:tc>
          <w:tcPr>
            <w:tcW w:w="72" w:type="dxa"/>
          </w:tcPr>
          <w:p w14:paraId="78A7CF40" w14:textId="77777777" w:rsidR="00317B11" w:rsidRPr="005B226F" w:rsidRDefault="00317B11" w:rsidP="00317B11">
            <w:pPr>
              <w:pStyle w:val="Texto"/>
              <w:jc w:val="left"/>
            </w:pPr>
          </w:p>
        </w:tc>
        <w:tc>
          <w:tcPr>
            <w:tcW w:w="1368" w:type="dxa"/>
          </w:tcPr>
          <w:p w14:paraId="58C6B8C5" w14:textId="77777777" w:rsidR="00317B11" w:rsidRPr="005B226F" w:rsidRDefault="00317B11" w:rsidP="00317B11">
            <w:pPr>
              <w:pStyle w:val="Texto"/>
              <w:tabs>
                <w:tab w:val="decimal" w:pos="1185"/>
              </w:tabs>
              <w:jc w:val="left"/>
            </w:pPr>
          </w:p>
        </w:tc>
      </w:tr>
      <w:tr w:rsidR="00317B11" w:rsidRPr="005B226F" w14:paraId="469CBB69" w14:textId="056D5986" w:rsidTr="00557BD2">
        <w:tc>
          <w:tcPr>
            <w:tcW w:w="2232" w:type="dxa"/>
            <w:vAlign w:val="bottom"/>
          </w:tcPr>
          <w:p w14:paraId="750667A0" w14:textId="77777777" w:rsidR="00317B11" w:rsidRPr="005B226F" w:rsidRDefault="00317B11" w:rsidP="00317B11">
            <w:pPr>
              <w:pStyle w:val="Texto"/>
              <w:jc w:val="left"/>
            </w:pPr>
            <w:r w:rsidRPr="005B226F">
              <w:t>De plazo vencido</w:t>
            </w:r>
          </w:p>
        </w:tc>
        <w:tc>
          <w:tcPr>
            <w:tcW w:w="72" w:type="dxa"/>
            <w:vAlign w:val="bottom"/>
          </w:tcPr>
          <w:p w14:paraId="0415E4EB" w14:textId="77777777" w:rsidR="00317B11" w:rsidRPr="005B226F" w:rsidRDefault="00317B11" w:rsidP="00317B11">
            <w:pPr>
              <w:pStyle w:val="Texto"/>
              <w:tabs>
                <w:tab w:val="decimal" w:pos="897"/>
              </w:tabs>
            </w:pPr>
          </w:p>
        </w:tc>
        <w:tc>
          <w:tcPr>
            <w:tcW w:w="1188" w:type="dxa"/>
          </w:tcPr>
          <w:p w14:paraId="659A0898" w14:textId="1C491591" w:rsidR="00317B11" w:rsidRPr="005B226F" w:rsidRDefault="00317B11" w:rsidP="00317B11">
            <w:pPr>
              <w:pStyle w:val="Texto"/>
              <w:tabs>
                <w:tab w:val="decimal" w:pos="1031"/>
              </w:tabs>
              <w:jc w:val="left"/>
            </w:pPr>
          </w:p>
        </w:tc>
        <w:tc>
          <w:tcPr>
            <w:tcW w:w="72" w:type="dxa"/>
          </w:tcPr>
          <w:p w14:paraId="61489BB7" w14:textId="77777777" w:rsidR="00317B11" w:rsidRPr="005B226F" w:rsidRDefault="00317B11" w:rsidP="00317B11">
            <w:pPr>
              <w:pStyle w:val="Texto"/>
              <w:tabs>
                <w:tab w:val="decimal" w:pos="1089"/>
              </w:tabs>
              <w:jc w:val="left"/>
            </w:pPr>
          </w:p>
        </w:tc>
        <w:tc>
          <w:tcPr>
            <w:tcW w:w="1161" w:type="dxa"/>
          </w:tcPr>
          <w:p w14:paraId="398A95EB" w14:textId="77777777" w:rsidR="00317B11" w:rsidRPr="005B226F" w:rsidRDefault="00317B11" w:rsidP="00317B11">
            <w:pPr>
              <w:pStyle w:val="Texto"/>
              <w:tabs>
                <w:tab w:val="decimal" w:pos="1057"/>
              </w:tabs>
              <w:jc w:val="left"/>
            </w:pPr>
          </w:p>
        </w:tc>
        <w:tc>
          <w:tcPr>
            <w:tcW w:w="72" w:type="dxa"/>
          </w:tcPr>
          <w:p w14:paraId="14A63B6E" w14:textId="77777777" w:rsidR="00317B11" w:rsidRPr="005B226F" w:rsidRDefault="00317B11" w:rsidP="00317B11">
            <w:pPr>
              <w:pStyle w:val="Texto"/>
              <w:jc w:val="left"/>
            </w:pPr>
          </w:p>
        </w:tc>
        <w:tc>
          <w:tcPr>
            <w:tcW w:w="1368" w:type="dxa"/>
          </w:tcPr>
          <w:p w14:paraId="4842A362" w14:textId="77777777" w:rsidR="00317B11" w:rsidRPr="005B226F" w:rsidRDefault="00317B11" w:rsidP="00317B11">
            <w:pPr>
              <w:pStyle w:val="Texto"/>
              <w:tabs>
                <w:tab w:val="decimal" w:pos="1210"/>
              </w:tabs>
              <w:jc w:val="left"/>
            </w:pPr>
          </w:p>
        </w:tc>
        <w:tc>
          <w:tcPr>
            <w:tcW w:w="72" w:type="dxa"/>
          </w:tcPr>
          <w:p w14:paraId="3F82B7D3" w14:textId="77777777" w:rsidR="00317B11" w:rsidRPr="005B226F" w:rsidRDefault="00317B11" w:rsidP="00317B11">
            <w:pPr>
              <w:pStyle w:val="Texto"/>
              <w:jc w:val="left"/>
            </w:pPr>
          </w:p>
        </w:tc>
        <w:tc>
          <w:tcPr>
            <w:tcW w:w="1170" w:type="dxa"/>
          </w:tcPr>
          <w:p w14:paraId="27EE3E7E" w14:textId="46AFC91A" w:rsidR="00317B11" w:rsidRPr="005B226F" w:rsidRDefault="00317B11" w:rsidP="00EF01A5">
            <w:pPr>
              <w:pStyle w:val="Texto"/>
              <w:tabs>
                <w:tab w:val="decimal" w:pos="1068"/>
              </w:tabs>
              <w:jc w:val="left"/>
            </w:pPr>
          </w:p>
        </w:tc>
        <w:tc>
          <w:tcPr>
            <w:tcW w:w="72" w:type="dxa"/>
          </w:tcPr>
          <w:p w14:paraId="79E02297" w14:textId="77777777" w:rsidR="00317B11" w:rsidRPr="005B226F" w:rsidRDefault="00317B11" w:rsidP="00317B11">
            <w:pPr>
              <w:pStyle w:val="Texto"/>
              <w:jc w:val="left"/>
            </w:pPr>
          </w:p>
        </w:tc>
        <w:tc>
          <w:tcPr>
            <w:tcW w:w="1368" w:type="dxa"/>
          </w:tcPr>
          <w:p w14:paraId="269BEB40" w14:textId="77777777" w:rsidR="00317B11" w:rsidRPr="005B226F" w:rsidRDefault="00317B11" w:rsidP="00317B11">
            <w:pPr>
              <w:pStyle w:val="Texto"/>
              <w:tabs>
                <w:tab w:val="decimal" w:pos="1185"/>
              </w:tabs>
              <w:jc w:val="left"/>
            </w:pPr>
          </w:p>
        </w:tc>
      </w:tr>
      <w:tr w:rsidR="00317B11" w:rsidRPr="005B226F" w14:paraId="0B47897B" w14:textId="38ED9130" w:rsidTr="00557BD2">
        <w:tc>
          <w:tcPr>
            <w:tcW w:w="2232" w:type="dxa"/>
            <w:vAlign w:val="bottom"/>
          </w:tcPr>
          <w:p w14:paraId="05CE77BA" w14:textId="77777777" w:rsidR="00317B11" w:rsidRPr="005B226F" w:rsidRDefault="00317B11" w:rsidP="00317B11">
            <w:pPr>
              <w:pStyle w:val="Texto"/>
              <w:ind w:left="113"/>
              <w:jc w:val="left"/>
            </w:pPr>
            <w:r w:rsidRPr="005B226F">
              <w:t>Hasta 3 meses</w:t>
            </w:r>
          </w:p>
        </w:tc>
        <w:tc>
          <w:tcPr>
            <w:tcW w:w="72" w:type="dxa"/>
            <w:vAlign w:val="bottom"/>
          </w:tcPr>
          <w:p w14:paraId="12D55C82" w14:textId="77777777" w:rsidR="00317B11" w:rsidRPr="005B226F" w:rsidRDefault="00317B11" w:rsidP="00317B11">
            <w:pPr>
              <w:pStyle w:val="Texto"/>
              <w:tabs>
                <w:tab w:val="decimal" w:pos="897"/>
              </w:tabs>
            </w:pPr>
          </w:p>
        </w:tc>
        <w:tc>
          <w:tcPr>
            <w:tcW w:w="1188" w:type="dxa"/>
          </w:tcPr>
          <w:p w14:paraId="427DCC16" w14:textId="1D1FFBDD" w:rsidR="00317B11" w:rsidRPr="005B226F" w:rsidRDefault="004D097E" w:rsidP="00317B11">
            <w:pPr>
              <w:pStyle w:val="Texto"/>
              <w:tabs>
                <w:tab w:val="decimal" w:pos="1031"/>
              </w:tabs>
              <w:jc w:val="left"/>
            </w:pPr>
            <w:r w:rsidRPr="004D097E">
              <w:t>55.950.721</w:t>
            </w:r>
          </w:p>
        </w:tc>
        <w:tc>
          <w:tcPr>
            <w:tcW w:w="72" w:type="dxa"/>
          </w:tcPr>
          <w:p w14:paraId="6F0B40A1" w14:textId="77777777" w:rsidR="00317B11" w:rsidRPr="005B226F" w:rsidRDefault="00317B11" w:rsidP="00317B11">
            <w:pPr>
              <w:pStyle w:val="Texto"/>
              <w:tabs>
                <w:tab w:val="decimal" w:pos="1089"/>
              </w:tabs>
              <w:jc w:val="left"/>
            </w:pPr>
          </w:p>
        </w:tc>
        <w:tc>
          <w:tcPr>
            <w:tcW w:w="1161" w:type="dxa"/>
          </w:tcPr>
          <w:p w14:paraId="1DBB5C1F" w14:textId="6859DFCD" w:rsidR="00317B11" w:rsidRPr="005B226F" w:rsidRDefault="008E4930" w:rsidP="00317B11">
            <w:pPr>
              <w:pStyle w:val="Texto"/>
              <w:tabs>
                <w:tab w:val="decimal" w:pos="1057"/>
              </w:tabs>
              <w:jc w:val="left"/>
            </w:pPr>
            <w:r>
              <w:t>-</w:t>
            </w:r>
            <w:r w:rsidR="007F7F56">
              <w:t xml:space="preserve">      </w:t>
            </w:r>
          </w:p>
        </w:tc>
        <w:tc>
          <w:tcPr>
            <w:tcW w:w="72" w:type="dxa"/>
          </w:tcPr>
          <w:p w14:paraId="37C9E003" w14:textId="77777777" w:rsidR="00317B11" w:rsidRPr="005B226F" w:rsidRDefault="00317B11" w:rsidP="00317B11">
            <w:pPr>
              <w:pStyle w:val="Texto"/>
              <w:jc w:val="left"/>
            </w:pPr>
          </w:p>
        </w:tc>
        <w:tc>
          <w:tcPr>
            <w:tcW w:w="1368" w:type="dxa"/>
          </w:tcPr>
          <w:p w14:paraId="56A3A942" w14:textId="0C1412E8" w:rsidR="00317B11" w:rsidRPr="005B226F" w:rsidRDefault="00BB7490" w:rsidP="00317B11">
            <w:pPr>
              <w:pStyle w:val="Texto"/>
              <w:tabs>
                <w:tab w:val="decimal" w:pos="1210"/>
              </w:tabs>
              <w:jc w:val="left"/>
            </w:pPr>
            <w:r w:rsidRPr="00BB7490">
              <w:t>16.403.941</w:t>
            </w:r>
          </w:p>
        </w:tc>
        <w:tc>
          <w:tcPr>
            <w:tcW w:w="72" w:type="dxa"/>
          </w:tcPr>
          <w:p w14:paraId="5FA11E78" w14:textId="77777777" w:rsidR="00317B11" w:rsidRPr="005B226F" w:rsidRDefault="00317B11" w:rsidP="00317B11">
            <w:pPr>
              <w:pStyle w:val="Texto"/>
              <w:jc w:val="left"/>
            </w:pPr>
          </w:p>
        </w:tc>
        <w:tc>
          <w:tcPr>
            <w:tcW w:w="1170" w:type="dxa"/>
          </w:tcPr>
          <w:p w14:paraId="567F05EC" w14:textId="32732E4D" w:rsidR="00317B11" w:rsidRPr="005B226F" w:rsidRDefault="008E4930" w:rsidP="00EF01A5">
            <w:pPr>
              <w:pStyle w:val="Texto"/>
              <w:tabs>
                <w:tab w:val="decimal" w:pos="1068"/>
              </w:tabs>
              <w:jc w:val="left"/>
            </w:pPr>
            <w:r>
              <w:t>-</w:t>
            </w:r>
            <w:r w:rsidR="00D033E8">
              <w:t xml:space="preserve">       </w:t>
            </w:r>
          </w:p>
        </w:tc>
        <w:tc>
          <w:tcPr>
            <w:tcW w:w="72" w:type="dxa"/>
          </w:tcPr>
          <w:p w14:paraId="62130713" w14:textId="77777777" w:rsidR="00317B11" w:rsidRPr="005B226F" w:rsidRDefault="00317B11" w:rsidP="00317B11">
            <w:pPr>
              <w:pStyle w:val="Texto"/>
              <w:jc w:val="left"/>
            </w:pPr>
          </w:p>
        </w:tc>
        <w:tc>
          <w:tcPr>
            <w:tcW w:w="1368" w:type="dxa"/>
          </w:tcPr>
          <w:p w14:paraId="0F0343AA" w14:textId="794471D5" w:rsidR="00317B11" w:rsidRPr="005B226F" w:rsidRDefault="008E4930" w:rsidP="00317B11">
            <w:pPr>
              <w:pStyle w:val="Texto"/>
              <w:tabs>
                <w:tab w:val="decimal" w:pos="1185"/>
              </w:tabs>
              <w:jc w:val="left"/>
            </w:pPr>
            <w:r>
              <w:t>-</w:t>
            </w:r>
            <w:r w:rsidR="00D033E8">
              <w:t xml:space="preserve">       </w:t>
            </w:r>
          </w:p>
        </w:tc>
      </w:tr>
      <w:tr w:rsidR="00317B11" w:rsidRPr="005B226F" w14:paraId="4FCA4E8A" w14:textId="2CB879F4" w:rsidTr="00557BD2">
        <w:tc>
          <w:tcPr>
            <w:tcW w:w="2232" w:type="dxa"/>
            <w:vAlign w:val="bottom"/>
          </w:tcPr>
          <w:p w14:paraId="57B30A23" w14:textId="2B97E244" w:rsidR="00317B11" w:rsidRPr="005B226F" w:rsidRDefault="00317B11" w:rsidP="00317B11">
            <w:pPr>
              <w:pStyle w:val="Texto"/>
              <w:ind w:left="113"/>
              <w:jc w:val="left"/>
            </w:pPr>
            <w:r w:rsidRPr="005B226F">
              <w:t>Entre 3 y 6 meses</w:t>
            </w:r>
          </w:p>
        </w:tc>
        <w:tc>
          <w:tcPr>
            <w:tcW w:w="72" w:type="dxa"/>
            <w:vAlign w:val="bottom"/>
          </w:tcPr>
          <w:p w14:paraId="2F0C7DD7" w14:textId="77777777" w:rsidR="00317B11" w:rsidRPr="005B226F" w:rsidRDefault="00317B11" w:rsidP="00317B11">
            <w:pPr>
              <w:pStyle w:val="Texto"/>
              <w:tabs>
                <w:tab w:val="decimal" w:pos="897"/>
              </w:tabs>
            </w:pPr>
          </w:p>
        </w:tc>
        <w:tc>
          <w:tcPr>
            <w:tcW w:w="1188" w:type="dxa"/>
          </w:tcPr>
          <w:p w14:paraId="241C3E83" w14:textId="51E919BF" w:rsidR="00317B11" w:rsidRPr="005B226F" w:rsidRDefault="009973AD" w:rsidP="00317B11">
            <w:pPr>
              <w:pStyle w:val="Texto"/>
              <w:tabs>
                <w:tab w:val="decimal" w:pos="1031"/>
              </w:tabs>
              <w:jc w:val="left"/>
            </w:pPr>
            <w:r>
              <w:t xml:space="preserve">-        </w:t>
            </w:r>
          </w:p>
        </w:tc>
        <w:tc>
          <w:tcPr>
            <w:tcW w:w="72" w:type="dxa"/>
          </w:tcPr>
          <w:p w14:paraId="6A96FA88" w14:textId="77777777" w:rsidR="00317B11" w:rsidRPr="005B226F" w:rsidRDefault="00317B11" w:rsidP="00317B11">
            <w:pPr>
              <w:pStyle w:val="Texto"/>
              <w:tabs>
                <w:tab w:val="decimal" w:pos="1089"/>
              </w:tabs>
              <w:jc w:val="left"/>
            </w:pPr>
          </w:p>
        </w:tc>
        <w:tc>
          <w:tcPr>
            <w:tcW w:w="1161" w:type="dxa"/>
          </w:tcPr>
          <w:p w14:paraId="3D163688" w14:textId="615F2083" w:rsidR="00317B11" w:rsidRPr="005B226F" w:rsidRDefault="008E4930" w:rsidP="00317B11">
            <w:pPr>
              <w:pStyle w:val="Texto"/>
              <w:tabs>
                <w:tab w:val="decimal" w:pos="1057"/>
              </w:tabs>
              <w:jc w:val="left"/>
            </w:pPr>
            <w:r>
              <w:t>-</w:t>
            </w:r>
            <w:r w:rsidR="007F7F56">
              <w:t xml:space="preserve">      </w:t>
            </w:r>
          </w:p>
        </w:tc>
        <w:tc>
          <w:tcPr>
            <w:tcW w:w="72" w:type="dxa"/>
          </w:tcPr>
          <w:p w14:paraId="1836D44E" w14:textId="77777777" w:rsidR="00317B11" w:rsidRPr="005B226F" w:rsidRDefault="00317B11" w:rsidP="00317B11">
            <w:pPr>
              <w:pStyle w:val="Texto"/>
              <w:jc w:val="left"/>
            </w:pPr>
          </w:p>
        </w:tc>
        <w:tc>
          <w:tcPr>
            <w:tcW w:w="1368" w:type="dxa"/>
          </w:tcPr>
          <w:p w14:paraId="0A7B6019" w14:textId="4786217C" w:rsidR="00317B11" w:rsidRPr="005B226F" w:rsidRDefault="00BB7490" w:rsidP="00317B11">
            <w:pPr>
              <w:pStyle w:val="Texto"/>
              <w:tabs>
                <w:tab w:val="decimal" w:pos="1210"/>
              </w:tabs>
              <w:jc w:val="left"/>
            </w:pPr>
            <w:r w:rsidRPr="00BB7490">
              <w:t>1.041.981</w:t>
            </w:r>
          </w:p>
        </w:tc>
        <w:tc>
          <w:tcPr>
            <w:tcW w:w="72" w:type="dxa"/>
          </w:tcPr>
          <w:p w14:paraId="3A22558E" w14:textId="77777777" w:rsidR="00317B11" w:rsidRPr="005B226F" w:rsidRDefault="00317B11" w:rsidP="00317B11">
            <w:pPr>
              <w:pStyle w:val="Texto"/>
              <w:jc w:val="left"/>
            </w:pPr>
          </w:p>
        </w:tc>
        <w:tc>
          <w:tcPr>
            <w:tcW w:w="1170" w:type="dxa"/>
          </w:tcPr>
          <w:p w14:paraId="0D221882" w14:textId="536FBE61" w:rsidR="00317B11" w:rsidRPr="005B226F" w:rsidRDefault="008E4930" w:rsidP="00EF01A5">
            <w:pPr>
              <w:pStyle w:val="Texto"/>
              <w:tabs>
                <w:tab w:val="decimal" w:pos="1068"/>
              </w:tabs>
              <w:jc w:val="left"/>
            </w:pPr>
            <w:r>
              <w:t>-</w:t>
            </w:r>
            <w:r w:rsidR="00D033E8">
              <w:t xml:space="preserve">       </w:t>
            </w:r>
          </w:p>
        </w:tc>
        <w:tc>
          <w:tcPr>
            <w:tcW w:w="72" w:type="dxa"/>
          </w:tcPr>
          <w:p w14:paraId="7012E533" w14:textId="77777777" w:rsidR="00317B11" w:rsidRPr="005B226F" w:rsidRDefault="00317B11" w:rsidP="00317B11">
            <w:pPr>
              <w:pStyle w:val="Texto"/>
              <w:jc w:val="left"/>
            </w:pPr>
          </w:p>
        </w:tc>
        <w:tc>
          <w:tcPr>
            <w:tcW w:w="1368" w:type="dxa"/>
          </w:tcPr>
          <w:p w14:paraId="1FEFDBA7" w14:textId="113DB746" w:rsidR="00317B11" w:rsidRPr="005B226F" w:rsidRDefault="008E4930" w:rsidP="00317B11">
            <w:pPr>
              <w:pStyle w:val="Texto"/>
              <w:tabs>
                <w:tab w:val="decimal" w:pos="1185"/>
              </w:tabs>
              <w:jc w:val="left"/>
            </w:pPr>
            <w:r>
              <w:t>-</w:t>
            </w:r>
            <w:r w:rsidR="00D033E8">
              <w:t xml:space="preserve">       </w:t>
            </w:r>
          </w:p>
        </w:tc>
      </w:tr>
      <w:tr w:rsidR="00317B11" w:rsidRPr="005B226F" w14:paraId="1499E5BC" w14:textId="77777777" w:rsidTr="00557BD2">
        <w:tc>
          <w:tcPr>
            <w:tcW w:w="2232" w:type="dxa"/>
            <w:vAlign w:val="bottom"/>
          </w:tcPr>
          <w:p w14:paraId="05F6E587" w14:textId="35AC57EA" w:rsidR="00317B11" w:rsidRPr="005B226F" w:rsidRDefault="00317B11" w:rsidP="00317B11">
            <w:pPr>
              <w:pStyle w:val="Texto"/>
              <w:ind w:left="113"/>
              <w:jc w:val="left"/>
            </w:pPr>
            <w:r w:rsidRPr="005B226F">
              <w:t xml:space="preserve">Entre </w:t>
            </w:r>
            <w:r w:rsidR="00BB7490">
              <w:t>6</w:t>
            </w:r>
            <w:r w:rsidRPr="005B226F">
              <w:t xml:space="preserve"> y </w:t>
            </w:r>
            <w:r w:rsidR="00BB7490">
              <w:t>9</w:t>
            </w:r>
            <w:r w:rsidRPr="005B226F">
              <w:t xml:space="preserve"> meses </w:t>
            </w:r>
          </w:p>
        </w:tc>
        <w:tc>
          <w:tcPr>
            <w:tcW w:w="72" w:type="dxa"/>
            <w:vAlign w:val="bottom"/>
          </w:tcPr>
          <w:p w14:paraId="6BD01CBE" w14:textId="77777777" w:rsidR="00317B11" w:rsidRPr="005B226F" w:rsidRDefault="00317B11" w:rsidP="00317B11">
            <w:pPr>
              <w:pStyle w:val="Texto"/>
              <w:tabs>
                <w:tab w:val="decimal" w:pos="897"/>
              </w:tabs>
            </w:pPr>
          </w:p>
        </w:tc>
        <w:tc>
          <w:tcPr>
            <w:tcW w:w="1188" w:type="dxa"/>
          </w:tcPr>
          <w:p w14:paraId="46780991" w14:textId="66BE0794" w:rsidR="00317B11" w:rsidRPr="005B226F" w:rsidRDefault="004D097E" w:rsidP="00317B11">
            <w:pPr>
              <w:pStyle w:val="Texto"/>
              <w:tabs>
                <w:tab w:val="decimal" w:pos="1031"/>
              </w:tabs>
              <w:jc w:val="left"/>
            </w:pPr>
            <w:r>
              <w:t>-</w:t>
            </w:r>
            <w:r w:rsidR="007F7F56">
              <w:t xml:space="preserve">        </w:t>
            </w:r>
          </w:p>
        </w:tc>
        <w:tc>
          <w:tcPr>
            <w:tcW w:w="72" w:type="dxa"/>
          </w:tcPr>
          <w:p w14:paraId="0613D686" w14:textId="77777777" w:rsidR="00317B11" w:rsidRPr="005B226F" w:rsidRDefault="00317B11" w:rsidP="00317B11">
            <w:pPr>
              <w:pStyle w:val="Texto"/>
              <w:tabs>
                <w:tab w:val="decimal" w:pos="1089"/>
              </w:tabs>
              <w:jc w:val="left"/>
            </w:pPr>
          </w:p>
        </w:tc>
        <w:tc>
          <w:tcPr>
            <w:tcW w:w="1161" w:type="dxa"/>
          </w:tcPr>
          <w:p w14:paraId="421973CC" w14:textId="1BF7B02E" w:rsidR="00317B11" w:rsidRPr="005B226F" w:rsidRDefault="008E4930" w:rsidP="00317B11">
            <w:pPr>
              <w:pStyle w:val="Texto"/>
              <w:tabs>
                <w:tab w:val="decimal" w:pos="1057"/>
              </w:tabs>
              <w:jc w:val="left"/>
            </w:pPr>
            <w:r>
              <w:t>-</w:t>
            </w:r>
            <w:r w:rsidR="007F7F56">
              <w:t xml:space="preserve">      </w:t>
            </w:r>
          </w:p>
        </w:tc>
        <w:tc>
          <w:tcPr>
            <w:tcW w:w="72" w:type="dxa"/>
          </w:tcPr>
          <w:p w14:paraId="657C3DE3" w14:textId="77777777" w:rsidR="00317B11" w:rsidRPr="005B226F" w:rsidRDefault="00317B11" w:rsidP="00317B11">
            <w:pPr>
              <w:pStyle w:val="Texto"/>
              <w:jc w:val="left"/>
            </w:pPr>
          </w:p>
        </w:tc>
        <w:tc>
          <w:tcPr>
            <w:tcW w:w="1368" w:type="dxa"/>
          </w:tcPr>
          <w:p w14:paraId="6A5F1311" w14:textId="108411FF" w:rsidR="00317B11" w:rsidRPr="005B226F" w:rsidRDefault="00BB7490" w:rsidP="00317B11">
            <w:pPr>
              <w:pStyle w:val="Texto"/>
              <w:tabs>
                <w:tab w:val="decimal" w:pos="1210"/>
              </w:tabs>
              <w:jc w:val="left"/>
            </w:pPr>
            <w:r w:rsidRPr="00BB7490">
              <w:t>5.048.950</w:t>
            </w:r>
          </w:p>
        </w:tc>
        <w:tc>
          <w:tcPr>
            <w:tcW w:w="72" w:type="dxa"/>
          </w:tcPr>
          <w:p w14:paraId="5C6B58B4" w14:textId="77777777" w:rsidR="00317B11" w:rsidRPr="005B226F" w:rsidRDefault="00317B11" w:rsidP="00317B11">
            <w:pPr>
              <w:pStyle w:val="Texto"/>
              <w:jc w:val="left"/>
            </w:pPr>
          </w:p>
        </w:tc>
        <w:tc>
          <w:tcPr>
            <w:tcW w:w="1170" w:type="dxa"/>
          </w:tcPr>
          <w:p w14:paraId="1D36CFF4" w14:textId="38326E8C" w:rsidR="00317B11" w:rsidRPr="005B226F" w:rsidRDefault="008E4930" w:rsidP="00EF01A5">
            <w:pPr>
              <w:pStyle w:val="Texto"/>
              <w:tabs>
                <w:tab w:val="decimal" w:pos="1068"/>
              </w:tabs>
              <w:jc w:val="left"/>
            </w:pPr>
            <w:r>
              <w:t>-</w:t>
            </w:r>
            <w:r w:rsidR="00D033E8">
              <w:t xml:space="preserve">       </w:t>
            </w:r>
          </w:p>
        </w:tc>
        <w:tc>
          <w:tcPr>
            <w:tcW w:w="72" w:type="dxa"/>
          </w:tcPr>
          <w:p w14:paraId="5AD47FF5" w14:textId="77777777" w:rsidR="00317B11" w:rsidRPr="005B226F" w:rsidRDefault="00317B11" w:rsidP="00317B11">
            <w:pPr>
              <w:pStyle w:val="Texto"/>
              <w:jc w:val="left"/>
            </w:pPr>
          </w:p>
        </w:tc>
        <w:tc>
          <w:tcPr>
            <w:tcW w:w="1368" w:type="dxa"/>
          </w:tcPr>
          <w:p w14:paraId="253DBC50" w14:textId="798BE72D" w:rsidR="00317B11" w:rsidRPr="005B226F" w:rsidRDefault="008E4930" w:rsidP="00317B11">
            <w:pPr>
              <w:pStyle w:val="Texto"/>
              <w:tabs>
                <w:tab w:val="decimal" w:pos="1185"/>
              </w:tabs>
              <w:jc w:val="left"/>
            </w:pPr>
            <w:r>
              <w:t>-</w:t>
            </w:r>
            <w:r w:rsidR="00D033E8">
              <w:t xml:space="preserve">       </w:t>
            </w:r>
          </w:p>
        </w:tc>
      </w:tr>
      <w:tr w:rsidR="00317B11" w:rsidRPr="005B226F" w14:paraId="1B84B314" w14:textId="66A4873C" w:rsidTr="00557BD2">
        <w:tc>
          <w:tcPr>
            <w:tcW w:w="2232" w:type="dxa"/>
            <w:vAlign w:val="bottom"/>
          </w:tcPr>
          <w:p w14:paraId="3C84C27B" w14:textId="25333838" w:rsidR="00317B11" w:rsidRPr="005E3F19" w:rsidRDefault="00317B11" w:rsidP="00317B11">
            <w:pPr>
              <w:pStyle w:val="Texto"/>
              <w:jc w:val="left"/>
              <w:rPr>
                <w:b/>
                <w:bCs/>
              </w:rPr>
            </w:pPr>
            <w:r w:rsidRPr="005E3F19">
              <w:rPr>
                <w:b/>
                <w:bCs/>
              </w:rPr>
              <w:t>Subtotal</w:t>
            </w:r>
          </w:p>
        </w:tc>
        <w:tc>
          <w:tcPr>
            <w:tcW w:w="72" w:type="dxa"/>
            <w:vAlign w:val="bottom"/>
          </w:tcPr>
          <w:p w14:paraId="1510FFE7" w14:textId="77777777" w:rsidR="00317B11" w:rsidRPr="005B226F" w:rsidRDefault="00317B11" w:rsidP="00317B11">
            <w:pPr>
              <w:pStyle w:val="Texto"/>
              <w:tabs>
                <w:tab w:val="decimal" w:pos="897"/>
              </w:tabs>
            </w:pPr>
          </w:p>
        </w:tc>
        <w:tc>
          <w:tcPr>
            <w:tcW w:w="1188" w:type="dxa"/>
            <w:tcBorders>
              <w:top w:val="single" w:sz="6" w:space="0" w:color="auto"/>
              <w:bottom w:val="single" w:sz="6" w:space="0" w:color="auto"/>
            </w:tcBorders>
          </w:tcPr>
          <w:p w14:paraId="5EE6A8E3" w14:textId="369D31C8" w:rsidR="00317B11" w:rsidRPr="00EF01A5" w:rsidRDefault="004D097E" w:rsidP="00317B11">
            <w:pPr>
              <w:pStyle w:val="Texto"/>
              <w:tabs>
                <w:tab w:val="decimal" w:pos="1031"/>
              </w:tabs>
              <w:jc w:val="left"/>
              <w:rPr>
                <w:b/>
                <w:bCs/>
              </w:rPr>
            </w:pPr>
            <w:r w:rsidRPr="00EF01A5">
              <w:rPr>
                <w:b/>
                <w:bCs/>
              </w:rPr>
              <w:t>55.950.721</w:t>
            </w:r>
          </w:p>
        </w:tc>
        <w:tc>
          <w:tcPr>
            <w:tcW w:w="72" w:type="dxa"/>
          </w:tcPr>
          <w:p w14:paraId="51E9E94D" w14:textId="77777777" w:rsidR="00317B11" w:rsidRPr="00EF01A5" w:rsidRDefault="00317B11" w:rsidP="00317B11">
            <w:pPr>
              <w:pStyle w:val="Texto"/>
              <w:tabs>
                <w:tab w:val="decimal" w:pos="1089"/>
              </w:tabs>
              <w:jc w:val="left"/>
              <w:rPr>
                <w:b/>
                <w:bCs/>
              </w:rPr>
            </w:pPr>
          </w:p>
        </w:tc>
        <w:tc>
          <w:tcPr>
            <w:tcW w:w="1161" w:type="dxa"/>
            <w:tcBorders>
              <w:top w:val="single" w:sz="6" w:space="0" w:color="auto"/>
              <w:bottom w:val="single" w:sz="6" w:space="0" w:color="auto"/>
            </w:tcBorders>
          </w:tcPr>
          <w:p w14:paraId="15A80AD6" w14:textId="62F60D2D" w:rsidR="00317B11" w:rsidRPr="00EF01A5" w:rsidRDefault="008E4930" w:rsidP="00317B11">
            <w:pPr>
              <w:pStyle w:val="Texto"/>
              <w:tabs>
                <w:tab w:val="decimal" w:pos="1057"/>
              </w:tabs>
              <w:jc w:val="left"/>
              <w:rPr>
                <w:b/>
                <w:bCs/>
              </w:rPr>
            </w:pPr>
            <w:r w:rsidRPr="00EF01A5">
              <w:rPr>
                <w:b/>
                <w:bCs/>
              </w:rPr>
              <w:t>-</w:t>
            </w:r>
            <w:r w:rsidR="007F7F56" w:rsidRPr="00EF01A5">
              <w:rPr>
                <w:b/>
                <w:bCs/>
              </w:rPr>
              <w:t xml:space="preserve">      </w:t>
            </w:r>
          </w:p>
        </w:tc>
        <w:tc>
          <w:tcPr>
            <w:tcW w:w="72" w:type="dxa"/>
          </w:tcPr>
          <w:p w14:paraId="6AB481BE" w14:textId="77777777" w:rsidR="00317B11" w:rsidRPr="00EF01A5" w:rsidRDefault="00317B11" w:rsidP="00317B11">
            <w:pPr>
              <w:pStyle w:val="Texto"/>
              <w:jc w:val="left"/>
              <w:rPr>
                <w:b/>
                <w:bCs/>
              </w:rPr>
            </w:pPr>
          </w:p>
        </w:tc>
        <w:tc>
          <w:tcPr>
            <w:tcW w:w="1368" w:type="dxa"/>
            <w:tcBorders>
              <w:top w:val="single" w:sz="6" w:space="0" w:color="auto"/>
              <w:bottom w:val="single" w:sz="6" w:space="0" w:color="auto"/>
            </w:tcBorders>
          </w:tcPr>
          <w:p w14:paraId="29E2333C" w14:textId="5039766A" w:rsidR="00317B11" w:rsidRPr="00EF01A5" w:rsidRDefault="008E4930" w:rsidP="00317B11">
            <w:pPr>
              <w:pStyle w:val="Texto"/>
              <w:tabs>
                <w:tab w:val="decimal" w:pos="1210"/>
              </w:tabs>
              <w:jc w:val="left"/>
              <w:rPr>
                <w:b/>
                <w:bCs/>
              </w:rPr>
            </w:pPr>
            <w:r w:rsidRPr="00EF01A5">
              <w:rPr>
                <w:b/>
                <w:bCs/>
              </w:rPr>
              <w:t>22.494.872</w:t>
            </w:r>
          </w:p>
        </w:tc>
        <w:tc>
          <w:tcPr>
            <w:tcW w:w="72" w:type="dxa"/>
          </w:tcPr>
          <w:p w14:paraId="65D45D23" w14:textId="77777777" w:rsidR="00317B11" w:rsidRPr="00EF01A5" w:rsidRDefault="00317B11" w:rsidP="00317B11">
            <w:pPr>
              <w:pStyle w:val="Texto"/>
              <w:jc w:val="left"/>
              <w:rPr>
                <w:b/>
                <w:bCs/>
              </w:rPr>
            </w:pPr>
          </w:p>
        </w:tc>
        <w:tc>
          <w:tcPr>
            <w:tcW w:w="1170" w:type="dxa"/>
            <w:tcBorders>
              <w:top w:val="single" w:sz="6" w:space="0" w:color="auto"/>
              <w:bottom w:val="single" w:sz="6" w:space="0" w:color="auto"/>
            </w:tcBorders>
          </w:tcPr>
          <w:p w14:paraId="1FA528BB" w14:textId="6F83C49F" w:rsidR="00317B11" w:rsidRPr="00EF01A5" w:rsidRDefault="008E4930" w:rsidP="00EF01A5">
            <w:pPr>
              <w:pStyle w:val="Texto"/>
              <w:tabs>
                <w:tab w:val="decimal" w:pos="1068"/>
              </w:tabs>
              <w:jc w:val="left"/>
              <w:rPr>
                <w:b/>
                <w:bCs/>
              </w:rPr>
            </w:pPr>
            <w:r w:rsidRPr="00EF01A5">
              <w:rPr>
                <w:b/>
                <w:bCs/>
              </w:rPr>
              <w:t>-</w:t>
            </w:r>
            <w:r w:rsidR="00D033E8" w:rsidRPr="00EF01A5">
              <w:rPr>
                <w:b/>
                <w:bCs/>
              </w:rPr>
              <w:t xml:space="preserve">       </w:t>
            </w:r>
          </w:p>
        </w:tc>
        <w:tc>
          <w:tcPr>
            <w:tcW w:w="72" w:type="dxa"/>
          </w:tcPr>
          <w:p w14:paraId="1E185365" w14:textId="77777777" w:rsidR="00317B11" w:rsidRPr="00EF01A5" w:rsidRDefault="00317B11" w:rsidP="00317B11">
            <w:pPr>
              <w:pStyle w:val="Texto"/>
              <w:jc w:val="left"/>
              <w:rPr>
                <w:b/>
                <w:bCs/>
              </w:rPr>
            </w:pPr>
          </w:p>
        </w:tc>
        <w:tc>
          <w:tcPr>
            <w:tcW w:w="1368" w:type="dxa"/>
            <w:tcBorders>
              <w:top w:val="single" w:sz="6" w:space="0" w:color="auto"/>
              <w:bottom w:val="single" w:sz="6" w:space="0" w:color="auto"/>
            </w:tcBorders>
          </w:tcPr>
          <w:p w14:paraId="26440BC8" w14:textId="5974BF31" w:rsidR="00317B11" w:rsidRPr="00EF01A5" w:rsidRDefault="008E4930" w:rsidP="00317B11">
            <w:pPr>
              <w:pStyle w:val="Texto"/>
              <w:tabs>
                <w:tab w:val="decimal" w:pos="1185"/>
              </w:tabs>
              <w:jc w:val="left"/>
              <w:rPr>
                <w:b/>
                <w:bCs/>
              </w:rPr>
            </w:pPr>
            <w:r w:rsidRPr="00EF01A5">
              <w:rPr>
                <w:b/>
                <w:bCs/>
              </w:rPr>
              <w:t>-</w:t>
            </w:r>
            <w:r w:rsidR="00D033E8" w:rsidRPr="00EF01A5">
              <w:rPr>
                <w:b/>
                <w:bCs/>
              </w:rPr>
              <w:t xml:space="preserve">       </w:t>
            </w:r>
          </w:p>
        </w:tc>
      </w:tr>
      <w:tr w:rsidR="00317B11" w:rsidRPr="005B226F" w14:paraId="2D5FF75D" w14:textId="790DCAEB" w:rsidTr="00557BD2">
        <w:tc>
          <w:tcPr>
            <w:tcW w:w="2232" w:type="dxa"/>
            <w:vAlign w:val="bottom"/>
          </w:tcPr>
          <w:p w14:paraId="769F10AC" w14:textId="77777777" w:rsidR="00317B11" w:rsidRPr="005B226F" w:rsidRDefault="00317B11" w:rsidP="00317B11">
            <w:pPr>
              <w:pStyle w:val="Texto"/>
              <w:jc w:val="left"/>
            </w:pPr>
          </w:p>
        </w:tc>
        <w:tc>
          <w:tcPr>
            <w:tcW w:w="72" w:type="dxa"/>
            <w:vAlign w:val="bottom"/>
          </w:tcPr>
          <w:p w14:paraId="59FBCC35" w14:textId="77777777" w:rsidR="00317B11" w:rsidRPr="005B226F" w:rsidRDefault="00317B11" w:rsidP="00317B11">
            <w:pPr>
              <w:pStyle w:val="Texto"/>
              <w:tabs>
                <w:tab w:val="decimal" w:pos="897"/>
              </w:tabs>
            </w:pPr>
          </w:p>
        </w:tc>
        <w:tc>
          <w:tcPr>
            <w:tcW w:w="1188" w:type="dxa"/>
            <w:tcBorders>
              <w:top w:val="single" w:sz="6" w:space="0" w:color="auto"/>
            </w:tcBorders>
          </w:tcPr>
          <w:p w14:paraId="3A605AC1" w14:textId="32BCAD2E" w:rsidR="00317B11" w:rsidRPr="005B226F" w:rsidRDefault="00317B11" w:rsidP="00317B11">
            <w:pPr>
              <w:pStyle w:val="Texto"/>
              <w:tabs>
                <w:tab w:val="decimal" w:pos="1031"/>
              </w:tabs>
              <w:jc w:val="left"/>
            </w:pPr>
          </w:p>
        </w:tc>
        <w:tc>
          <w:tcPr>
            <w:tcW w:w="72" w:type="dxa"/>
          </w:tcPr>
          <w:p w14:paraId="1D866419" w14:textId="77777777" w:rsidR="00317B11" w:rsidRPr="005B226F" w:rsidRDefault="00317B11" w:rsidP="00317B11">
            <w:pPr>
              <w:pStyle w:val="Texto"/>
              <w:tabs>
                <w:tab w:val="decimal" w:pos="1089"/>
              </w:tabs>
              <w:jc w:val="left"/>
            </w:pPr>
          </w:p>
        </w:tc>
        <w:tc>
          <w:tcPr>
            <w:tcW w:w="1161" w:type="dxa"/>
            <w:tcBorders>
              <w:top w:val="single" w:sz="6" w:space="0" w:color="auto"/>
            </w:tcBorders>
          </w:tcPr>
          <w:p w14:paraId="47BADF95" w14:textId="69746E69" w:rsidR="00317B11" w:rsidRPr="005B226F" w:rsidRDefault="00317B11" w:rsidP="00317B11">
            <w:pPr>
              <w:pStyle w:val="Texto"/>
              <w:tabs>
                <w:tab w:val="decimal" w:pos="1057"/>
              </w:tabs>
              <w:jc w:val="left"/>
            </w:pPr>
          </w:p>
        </w:tc>
        <w:tc>
          <w:tcPr>
            <w:tcW w:w="72" w:type="dxa"/>
          </w:tcPr>
          <w:p w14:paraId="6720426D" w14:textId="77777777" w:rsidR="00317B11" w:rsidRPr="005B226F" w:rsidRDefault="00317B11" w:rsidP="00317B11">
            <w:pPr>
              <w:pStyle w:val="Texto"/>
              <w:jc w:val="left"/>
            </w:pPr>
          </w:p>
        </w:tc>
        <w:tc>
          <w:tcPr>
            <w:tcW w:w="1368" w:type="dxa"/>
            <w:tcBorders>
              <w:top w:val="single" w:sz="6" w:space="0" w:color="auto"/>
            </w:tcBorders>
          </w:tcPr>
          <w:p w14:paraId="5BA12DA2" w14:textId="3124BD06" w:rsidR="00317B11" w:rsidRPr="005B226F" w:rsidRDefault="00317B11" w:rsidP="00317B11">
            <w:pPr>
              <w:pStyle w:val="Texto"/>
              <w:tabs>
                <w:tab w:val="decimal" w:pos="1210"/>
              </w:tabs>
              <w:jc w:val="left"/>
            </w:pPr>
          </w:p>
        </w:tc>
        <w:tc>
          <w:tcPr>
            <w:tcW w:w="72" w:type="dxa"/>
          </w:tcPr>
          <w:p w14:paraId="5160781E" w14:textId="77777777" w:rsidR="00317B11" w:rsidRPr="005B226F" w:rsidRDefault="00317B11" w:rsidP="00317B11">
            <w:pPr>
              <w:pStyle w:val="Texto"/>
              <w:jc w:val="left"/>
            </w:pPr>
          </w:p>
        </w:tc>
        <w:tc>
          <w:tcPr>
            <w:tcW w:w="1170" w:type="dxa"/>
            <w:tcBorders>
              <w:top w:val="single" w:sz="6" w:space="0" w:color="auto"/>
            </w:tcBorders>
          </w:tcPr>
          <w:p w14:paraId="1FC24FCD" w14:textId="77777777" w:rsidR="00317B11" w:rsidRPr="005B226F" w:rsidRDefault="00317B11" w:rsidP="00EF01A5">
            <w:pPr>
              <w:pStyle w:val="Texto"/>
              <w:tabs>
                <w:tab w:val="decimal" w:pos="1068"/>
              </w:tabs>
              <w:jc w:val="left"/>
            </w:pPr>
          </w:p>
        </w:tc>
        <w:tc>
          <w:tcPr>
            <w:tcW w:w="72" w:type="dxa"/>
          </w:tcPr>
          <w:p w14:paraId="7C7C3473" w14:textId="77777777" w:rsidR="00317B11" w:rsidRPr="005B226F" w:rsidRDefault="00317B11" w:rsidP="00317B11">
            <w:pPr>
              <w:pStyle w:val="Texto"/>
              <w:jc w:val="left"/>
            </w:pPr>
          </w:p>
        </w:tc>
        <w:tc>
          <w:tcPr>
            <w:tcW w:w="1368" w:type="dxa"/>
            <w:tcBorders>
              <w:top w:val="single" w:sz="6" w:space="0" w:color="auto"/>
            </w:tcBorders>
          </w:tcPr>
          <w:p w14:paraId="43F51CD5" w14:textId="77777777" w:rsidR="00317B11" w:rsidRPr="005B226F" w:rsidRDefault="00317B11" w:rsidP="00317B11">
            <w:pPr>
              <w:pStyle w:val="Texto"/>
              <w:tabs>
                <w:tab w:val="decimal" w:pos="1185"/>
              </w:tabs>
              <w:jc w:val="left"/>
            </w:pPr>
          </w:p>
        </w:tc>
      </w:tr>
      <w:tr w:rsidR="00317B11" w:rsidRPr="005B226F" w14:paraId="5F58F8FE" w14:textId="103FD6C3" w:rsidTr="00557BD2">
        <w:tc>
          <w:tcPr>
            <w:tcW w:w="2232" w:type="dxa"/>
            <w:vAlign w:val="bottom"/>
          </w:tcPr>
          <w:p w14:paraId="7D51CAEB" w14:textId="449BF33A" w:rsidR="00317B11" w:rsidRPr="005B226F" w:rsidRDefault="00317B11" w:rsidP="00317B11">
            <w:pPr>
              <w:pStyle w:val="Texto"/>
              <w:jc w:val="left"/>
            </w:pPr>
            <w:r w:rsidRPr="005B226F">
              <w:t>A vencer</w:t>
            </w:r>
          </w:p>
        </w:tc>
        <w:tc>
          <w:tcPr>
            <w:tcW w:w="72" w:type="dxa"/>
            <w:vAlign w:val="bottom"/>
          </w:tcPr>
          <w:p w14:paraId="476E5CA2" w14:textId="77777777" w:rsidR="00317B11" w:rsidRPr="005B226F" w:rsidRDefault="00317B11" w:rsidP="00317B11">
            <w:pPr>
              <w:pStyle w:val="Texto"/>
              <w:tabs>
                <w:tab w:val="decimal" w:pos="897"/>
              </w:tabs>
            </w:pPr>
          </w:p>
        </w:tc>
        <w:tc>
          <w:tcPr>
            <w:tcW w:w="1188" w:type="dxa"/>
          </w:tcPr>
          <w:p w14:paraId="21D9C630" w14:textId="07833DE4" w:rsidR="00317B11" w:rsidRPr="005B226F" w:rsidRDefault="00317B11" w:rsidP="00317B11">
            <w:pPr>
              <w:pStyle w:val="Texto"/>
              <w:tabs>
                <w:tab w:val="decimal" w:pos="1031"/>
              </w:tabs>
              <w:jc w:val="left"/>
            </w:pPr>
          </w:p>
        </w:tc>
        <w:tc>
          <w:tcPr>
            <w:tcW w:w="72" w:type="dxa"/>
          </w:tcPr>
          <w:p w14:paraId="3A94E39F" w14:textId="77777777" w:rsidR="00317B11" w:rsidRPr="005B226F" w:rsidRDefault="00317B11" w:rsidP="00317B11">
            <w:pPr>
              <w:pStyle w:val="Texto"/>
              <w:tabs>
                <w:tab w:val="decimal" w:pos="1089"/>
              </w:tabs>
              <w:jc w:val="left"/>
            </w:pPr>
          </w:p>
        </w:tc>
        <w:tc>
          <w:tcPr>
            <w:tcW w:w="1161" w:type="dxa"/>
          </w:tcPr>
          <w:p w14:paraId="7CED2FD6" w14:textId="216A5673" w:rsidR="00317B11" w:rsidRPr="005B226F" w:rsidRDefault="00317B11" w:rsidP="00317B11">
            <w:pPr>
              <w:pStyle w:val="Texto"/>
              <w:tabs>
                <w:tab w:val="decimal" w:pos="1057"/>
              </w:tabs>
              <w:jc w:val="left"/>
            </w:pPr>
          </w:p>
        </w:tc>
        <w:tc>
          <w:tcPr>
            <w:tcW w:w="72" w:type="dxa"/>
          </w:tcPr>
          <w:p w14:paraId="32512638" w14:textId="77777777" w:rsidR="00317B11" w:rsidRPr="005B226F" w:rsidRDefault="00317B11" w:rsidP="00317B11">
            <w:pPr>
              <w:pStyle w:val="Texto"/>
              <w:jc w:val="left"/>
            </w:pPr>
          </w:p>
        </w:tc>
        <w:tc>
          <w:tcPr>
            <w:tcW w:w="1368" w:type="dxa"/>
          </w:tcPr>
          <w:p w14:paraId="6E340763" w14:textId="087F9456" w:rsidR="00317B11" w:rsidRPr="005B226F" w:rsidRDefault="00317B11" w:rsidP="00317B11">
            <w:pPr>
              <w:pStyle w:val="Texto"/>
              <w:tabs>
                <w:tab w:val="decimal" w:pos="1210"/>
              </w:tabs>
              <w:jc w:val="left"/>
            </w:pPr>
          </w:p>
        </w:tc>
        <w:tc>
          <w:tcPr>
            <w:tcW w:w="72" w:type="dxa"/>
          </w:tcPr>
          <w:p w14:paraId="5D0C4105" w14:textId="77777777" w:rsidR="00317B11" w:rsidRPr="005B226F" w:rsidRDefault="00317B11" w:rsidP="00317B11">
            <w:pPr>
              <w:pStyle w:val="Texto"/>
              <w:jc w:val="left"/>
            </w:pPr>
          </w:p>
        </w:tc>
        <w:tc>
          <w:tcPr>
            <w:tcW w:w="1170" w:type="dxa"/>
          </w:tcPr>
          <w:p w14:paraId="4370263C" w14:textId="310E3121" w:rsidR="00317B11" w:rsidRPr="005B226F" w:rsidRDefault="00317B11" w:rsidP="00EF01A5">
            <w:pPr>
              <w:pStyle w:val="Texto"/>
              <w:tabs>
                <w:tab w:val="decimal" w:pos="1068"/>
              </w:tabs>
              <w:jc w:val="left"/>
            </w:pPr>
          </w:p>
        </w:tc>
        <w:tc>
          <w:tcPr>
            <w:tcW w:w="72" w:type="dxa"/>
          </w:tcPr>
          <w:p w14:paraId="4077A6E9" w14:textId="77777777" w:rsidR="00317B11" w:rsidRPr="005B226F" w:rsidRDefault="00317B11" w:rsidP="00317B11">
            <w:pPr>
              <w:pStyle w:val="Texto"/>
              <w:jc w:val="left"/>
            </w:pPr>
          </w:p>
        </w:tc>
        <w:tc>
          <w:tcPr>
            <w:tcW w:w="1368" w:type="dxa"/>
          </w:tcPr>
          <w:p w14:paraId="494B0DB0" w14:textId="28B48990" w:rsidR="00317B11" w:rsidRPr="005B226F" w:rsidRDefault="00317B11" w:rsidP="00317B11">
            <w:pPr>
              <w:pStyle w:val="Texto"/>
              <w:tabs>
                <w:tab w:val="decimal" w:pos="1185"/>
              </w:tabs>
              <w:jc w:val="left"/>
            </w:pPr>
          </w:p>
        </w:tc>
      </w:tr>
      <w:tr w:rsidR="00A917DC" w:rsidRPr="005B226F" w14:paraId="05511366" w14:textId="77777777" w:rsidTr="00557BD2">
        <w:tc>
          <w:tcPr>
            <w:tcW w:w="2232" w:type="dxa"/>
            <w:vAlign w:val="bottom"/>
          </w:tcPr>
          <w:p w14:paraId="2A12A3C5" w14:textId="5EB114B9" w:rsidR="00A917DC" w:rsidRPr="005B226F" w:rsidRDefault="00A917DC" w:rsidP="00A917DC">
            <w:pPr>
              <w:pStyle w:val="Texto"/>
              <w:jc w:val="left"/>
            </w:pPr>
            <w:r w:rsidRPr="005B226F">
              <w:t>Hasta 3 meses</w:t>
            </w:r>
          </w:p>
        </w:tc>
        <w:tc>
          <w:tcPr>
            <w:tcW w:w="72" w:type="dxa"/>
            <w:vAlign w:val="bottom"/>
          </w:tcPr>
          <w:p w14:paraId="28217A62" w14:textId="77777777" w:rsidR="00A917DC" w:rsidRPr="005B226F" w:rsidRDefault="00A917DC" w:rsidP="00A917DC">
            <w:pPr>
              <w:pStyle w:val="Texto"/>
              <w:tabs>
                <w:tab w:val="decimal" w:pos="897"/>
              </w:tabs>
            </w:pPr>
          </w:p>
        </w:tc>
        <w:tc>
          <w:tcPr>
            <w:tcW w:w="1188" w:type="dxa"/>
          </w:tcPr>
          <w:p w14:paraId="62913FCC" w14:textId="2D770B52" w:rsidR="00A917DC" w:rsidRPr="005B226F" w:rsidRDefault="004D097E" w:rsidP="00A917DC">
            <w:pPr>
              <w:pStyle w:val="Texto"/>
              <w:tabs>
                <w:tab w:val="decimal" w:pos="1031"/>
              </w:tabs>
              <w:jc w:val="left"/>
            </w:pPr>
            <w:r w:rsidRPr="004D097E">
              <w:t>113.526.208</w:t>
            </w:r>
          </w:p>
        </w:tc>
        <w:tc>
          <w:tcPr>
            <w:tcW w:w="72" w:type="dxa"/>
          </w:tcPr>
          <w:p w14:paraId="79494D99" w14:textId="77777777" w:rsidR="00A917DC" w:rsidRPr="005B226F" w:rsidRDefault="00A917DC" w:rsidP="00A917DC">
            <w:pPr>
              <w:pStyle w:val="Texto"/>
              <w:tabs>
                <w:tab w:val="decimal" w:pos="1089"/>
              </w:tabs>
              <w:jc w:val="left"/>
            </w:pPr>
          </w:p>
        </w:tc>
        <w:tc>
          <w:tcPr>
            <w:tcW w:w="1161" w:type="dxa"/>
          </w:tcPr>
          <w:p w14:paraId="0C32D448" w14:textId="4AFA221A" w:rsidR="00A917DC" w:rsidRPr="005B226F" w:rsidRDefault="008E4930" w:rsidP="00A917DC">
            <w:pPr>
              <w:pStyle w:val="Texto"/>
              <w:tabs>
                <w:tab w:val="decimal" w:pos="1057"/>
              </w:tabs>
              <w:jc w:val="left"/>
            </w:pPr>
            <w:r w:rsidRPr="008E4930">
              <w:t>12.281.039</w:t>
            </w:r>
          </w:p>
        </w:tc>
        <w:tc>
          <w:tcPr>
            <w:tcW w:w="72" w:type="dxa"/>
          </w:tcPr>
          <w:p w14:paraId="15067EA3" w14:textId="77777777" w:rsidR="00A917DC" w:rsidRPr="005B226F" w:rsidRDefault="00A917DC" w:rsidP="00A917DC">
            <w:pPr>
              <w:pStyle w:val="Texto"/>
              <w:jc w:val="left"/>
            </w:pPr>
          </w:p>
        </w:tc>
        <w:tc>
          <w:tcPr>
            <w:tcW w:w="1368" w:type="dxa"/>
          </w:tcPr>
          <w:p w14:paraId="3534FAB3" w14:textId="78FB2D10" w:rsidR="00A917DC" w:rsidRPr="005B226F" w:rsidRDefault="008E4930" w:rsidP="00A917DC">
            <w:pPr>
              <w:pStyle w:val="Texto"/>
              <w:tabs>
                <w:tab w:val="decimal" w:pos="1210"/>
              </w:tabs>
              <w:jc w:val="left"/>
            </w:pPr>
            <w:r w:rsidRPr="008E4930">
              <w:t>12.294.840</w:t>
            </w:r>
          </w:p>
        </w:tc>
        <w:tc>
          <w:tcPr>
            <w:tcW w:w="72" w:type="dxa"/>
          </w:tcPr>
          <w:p w14:paraId="4C826371" w14:textId="77777777" w:rsidR="00A917DC" w:rsidRPr="005B226F" w:rsidRDefault="00A917DC" w:rsidP="00A917DC">
            <w:pPr>
              <w:pStyle w:val="Texto"/>
              <w:jc w:val="left"/>
            </w:pPr>
          </w:p>
        </w:tc>
        <w:tc>
          <w:tcPr>
            <w:tcW w:w="1170" w:type="dxa"/>
          </w:tcPr>
          <w:p w14:paraId="412DCBA7" w14:textId="56FCB50C" w:rsidR="00A917DC" w:rsidRPr="005B226F" w:rsidRDefault="008E4930" w:rsidP="00EF01A5">
            <w:pPr>
              <w:pStyle w:val="Texto"/>
              <w:tabs>
                <w:tab w:val="decimal" w:pos="1068"/>
              </w:tabs>
              <w:jc w:val="left"/>
            </w:pPr>
            <w:r w:rsidRPr="008E4930">
              <w:t>27.113.161</w:t>
            </w:r>
          </w:p>
        </w:tc>
        <w:tc>
          <w:tcPr>
            <w:tcW w:w="72" w:type="dxa"/>
          </w:tcPr>
          <w:p w14:paraId="14EAAB33" w14:textId="77777777" w:rsidR="00A917DC" w:rsidRPr="005B226F" w:rsidRDefault="00A917DC" w:rsidP="00A917DC">
            <w:pPr>
              <w:pStyle w:val="Texto"/>
              <w:jc w:val="left"/>
            </w:pPr>
          </w:p>
        </w:tc>
        <w:tc>
          <w:tcPr>
            <w:tcW w:w="1368" w:type="dxa"/>
          </w:tcPr>
          <w:p w14:paraId="09B67BBA" w14:textId="37BA7F7A" w:rsidR="00A917DC" w:rsidRPr="005B226F" w:rsidRDefault="005B41DA" w:rsidP="00A917DC">
            <w:pPr>
              <w:pStyle w:val="Texto"/>
              <w:tabs>
                <w:tab w:val="decimal" w:pos="1185"/>
              </w:tabs>
              <w:jc w:val="left"/>
            </w:pPr>
            <w:r w:rsidRPr="007B4377">
              <w:t>187.042</w:t>
            </w:r>
          </w:p>
        </w:tc>
      </w:tr>
      <w:tr w:rsidR="00A22FE6" w:rsidRPr="005B226F" w14:paraId="0D9453A1" w14:textId="77777777" w:rsidTr="00557BD2">
        <w:tc>
          <w:tcPr>
            <w:tcW w:w="2232" w:type="dxa"/>
            <w:vAlign w:val="bottom"/>
          </w:tcPr>
          <w:p w14:paraId="37B7BAA9" w14:textId="7E7655DB" w:rsidR="00A22FE6" w:rsidRPr="005B226F" w:rsidRDefault="00A22FE6" w:rsidP="00A22FE6">
            <w:pPr>
              <w:pStyle w:val="Texto"/>
              <w:jc w:val="left"/>
            </w:pPr>
            <w:r w:rsidRPr="005B226F">
              <w:t xml:space="preserve">Entre 3 y 6 meses </w:t>
            </w:r>
          </w:p>
        </w:tc>
        <w:tc>
          <w:tcPr>
            <w:tcW w:w="72" w:type="dxa"/>
            <w:vAlign w:val="bottom"/>
          </w:tcPr>
          <w:p w14:paraId="1E80A862" w14:textId="77777777" w:rsidR="00A22FE6" w:rsidRPr="005B226F" w:rsidRDefault="00A22FE6" w:rsidP="00A22FE6">
            <w:pPr>
              <w:pStyle w:val="Texto"/>
              <w:tabs>
                <w:tab w:val="decimal" w:pos="897"/>
              </w:tabs>
            </w:pPr>
          </w:p>
        </w:tc>
        <w:tc>
          <w:tcPr>
            <w:tcW w:w="1188" w:type="dxa"/>
          </w:tcPr>
          <w:p w14:paraId="04A049EF" w14:textId="4D14CD69" w:rsidR="00A22FE6" w:rsidRPr="005B226F" w:rsidRDefault="008E4930" w:rsidP="00A22FE6">
            <w:pPr>
              <w:pStyle w:val="Texto"/>
              <w:tabs>
                <w:tab w:val="decimal" w:pos="1031"/>
              </w:tabs>
              <w:jc w:val="left"/>
            </w:pPr>
            <w:r>
              <w:t>-</w:t>
            </w:r>
            <w:r w:rsidR="007F7F56">
              <w:t xml:space="preserve">        </w:t>
            </w:r>
          </w:p>
        </w:tc>
        <w:tc>
          <w:tcPr>
            <w:tcW w:w="72" w:type="dxa"/>
          </w:tcPr>
          <w:p w14:paraId="1440FB24" w14:textId="77777777" w:rsidR="00A22FE6" w:rsidRPr="005B226F" w:rsidRDefault="00A22FE6" w:rsidP="00A22FE6">
            <w:pPr>
              <w:pStyle w:val="Texto"/>
              <w:tabs>
                <w:tab w:val="decimal" w:pos="1089"/>
              </w:tabs>
              <w:jc w:val="left"/>
            </w:pPr>
          </w:p>
        </w:tc>
        <w:tc>
          <w:tcPr>
            <w:tcW w:w="1161" w:type="dxa"/>
          </w:tcPr>
          <w:p w14:paraId="1BEF5917" w14:textId="5DE9D970" w:rsidR="00A22FE6" w:rsidRPr="005B226F" w:rsidRDefault="008E4930" w:rsidP="00A22FE6">
            <w:pPr>
              <w:pStyle w:val="Texto"/>
              <w:tabs>
                <w:tab w:val="decimal" w:pos="1057"/>
              </w:tabs>
              <w:jc w:val="left"/>
            </w:pPr>
            <w:r>
              <w:t>-</w:t>
            </w:r>
            <w:r w:rsidR="007F7F56">
              <w:t xml:space="preserve">      </w:t>
            </w:r>
          </w:p>
        </w:tc>
        <w:tc>
          <w:tcPr>
            <w:tcW w:w="72" w:type="dxa"/>
          </w:tcPr>
          <w:p w14:paraId="483985FF" w14:textId="77777777" w:rsidR="00A22FE6" w:rsidRPr="005B226F" w:rsidRDefault="00A22FE6" w:rsidP="00A22FE6">
            <w:pPr>
              <w:pStyle w:val="Texto"/>
              <w:jc w:val="left"/>
            </w:pPr>
          </w:p>
        </w:tc>
        <w:tc>
          <w:tcPr>
            <w:tcW w:w="1368" w:type="dxa"/>
          </w:tcPr>
          <w:p w14:paraId="61D65BC8" w14:textId="5AE62A0C" w:rsidR="00A22FE6" w:rsidRPr="005B226F" w:rsidRDefault="008E4930" w:rsidP="00A22FE6">
            <w:pPr>
              <w:pStyle w:val="Texto"/>
              <w:tabs>
                <w:tab w:val="decimal" w:pos="1210"/>
              </w:tabs>
              <w:jc w:val="left"/>
            </w:pPr>
            <w:r>
              <w:t>-</w:t>
            </w:r>
            <w:r w:rsidR="00D033E8">
              <w:t xml:space="preserve">       </w:t>
            </w:r>
          </w:p>
        </w:tc>
        <w:tc>
          <w:tcPr>
            <w:tcW w:w="72" w:type="dxa"/>
          </w:tcPr>
          <w:p w14:paraId="778BE0D1" w14:textId="77777777" w:rsidR="00A22FE6" w:rsidRPr="005B226F" w:rsidRDefault="00A22FE6" w:rsidP="00A22FE6">
            <w:pPr>
              <w:pStyle w:val="Texto"/>
              <w:jc w:val="left"/>
            </w:pPr>
          </w:p>
        </w:tc>
        <w:tc>
          <w:tcPr>
            <w:tcW w:w="1170" w:type="dxa"/>
          </w:tcPr>
          <w:p w14:paraId="4C3CB7F9" w14:textId="2D66B440" w:rsidR="00A22FE6" w:rsidRPr="005B226F" w:rsidRDefault="008E4930" w:rsidP="00EF01A5">
            <w:pPr>
              <w:pStyle w:val="Texto"/>
              <w:tabs>
                <w:tab w:val="decimal" w:pos="1068"/>
              </w:tabs>
              <w:jc w:val="left"/>
            </w:pPr>
            <w:r>
              <w:t>-</w:t>
            </w:r>
            <w:r w:rsidR="00D033E8">
              <w:t xml:space="preserve">       </w:t>
            </w:r>
          </w:p>
        </w:tc>
        <w:tc>
          <w:tcPr>
            <w:tcW w:w="72" w:type="dxa"/>
          </w:tcPr>
          <w:p w14:paraId="506AA3A6" w14:textId="77777777" w:rsidR="00A22FE6" w:rsidRPr="005B226F" w:rsidRDefault="00A22FE6" w:rsidP="00A22FE6">
            <w:pPr>
              <w:pStyle w:val="Texto"/>
              <w:jc w:val="left"/>
            </w:pPr>
          </w:p>
        </w:tc>
        <w:tc>
          <w:tcPr>
            <w:tcW w:w="1368" w:type="dxa"/>
          </w:tcPr>
          <w:p w14:paraId="2614E921" w14:textId="72D998BB" w:rsidR="00A22FE6" w:rsidRPr="005B226F" w:rsidRDefault="008E4930" w:rsidP="00A22FE6">
            <w:pPr>
              <w:pStyle w:val="Texto"/>
              <w:tabs>
                <w:tab w:val="decimal" w:pos="1185"/>
              </w:tabs>
              <w:jc w:val="left"/>
            </w:pPr>
            <w:r>
              <w:t>-</w:t>
            </w:r>
            <w:r w:rsidR="00D033E8">
              <w:t xml:space="preserve">       </w:t>
            </w:r>
          </w:p>
        </w:tc>
      </w:tr>
      <w:tr w:rsidR="00A22FE6" w:rsidRPr="005B226F" w14:paraId="2DEE3634" w14:textId="77777777" w:rsidTr="00557BD2">
        <w:tc>
          <w:tcPr>
            <w:tcW w:w="2232" w:type="dxa"/>
            <w:vAlign w:val="bottom"/>
          </w:tcPr>
          <w:p w14:paraId="302A43A9" w14:textId="77777777" w:rsidR="00A22FE6" w:rsidRPr="005B226F" w:rsidRDefault="00A22FE6" w:rsidP="00A22FE6">
            <w:pPr>
              <w:pStyle w:val="Texto"/>
              <w:jc w:val="left"/>
            </w:pPr>
            <w:r w:rsidRPr="005B226F">
              <w:t>Entre 6 y 9 meses</w:t>
            </w:r>
          </w:p>
        </w:tc>
        <w:tc>
          <w:tcPr>
            <w:tcW w:w="72" w:type="dxa"/>
            <w:vAlign w:val="bottom"/>
          </w:tcPr>
          <w:p w14:paraId="6072685C" w14:textId="77777777" w:rsidR="00A22FE6" w:rsidRPr="005B226F" w:rsidRDefault="00A22FE6" w:rsidP="00A22FE6">
            <w:pPr>
              <w:pStyle w:val="Texto"/>
              <w:tabs>
                <w:tab w:val="decimal" w:pos="897"/>
              </w:tabs>
            </w:pPr>
          </w:p>
        </w:tc>
        <w:tc>
          <w:tcPr>
            <w:tcW w:w="1188" w:type="dxa"/>
          </w:tcPr>
          <w:p w14:paraId="32482558" w14:textId="31492847" w:rsidR="00A22FE6" w:rsidRPr="005B226F" w:rsidRDefault="008E4930" w:rsidP="00A22FE6">
            <w:pPr>
              <w:pStyle w:val="Texto"/>
              <w:tabs>
                <w:tab w:val="decimal" w:pos="1031"/>
              </w:tabs>
              <w:jc w:val="left"/>
            </w:pPr>
            <w:r>
              <w:t>-</w:t>
            </w:r>
            <w:r w:rsidR="007F7F56">
              <w:t xml:space="preserve">        </w:t>
            </w:r>
          </w:p>
        </w:tc>
        <w:tc>
          <w:tcPr>
            <w:tcW w:w="72" w:type="dxa"/>
          </w:tcPr>
          <w:p w14:paraId="14CD726B" w14:textId="77777777" w:rsidR="00A22FE6" w:rsidRPr="005B226F" w:rsidRDefault="00A22FE6" w:rsidP="00A22FE6">
            <w:pPr>
              <w:pStyle w:val="Texto"/>
              <w:tabs>
                <w:tab w:val="decimal" w:pos="1089"/>
              </w:tabs>
              <w:jc w:val="left"/>
            </w:pPr>
          </w:p>
        </w:tc>
        <w:tc>
          <w:tcPr>
            <w:tcW w:w="1161" w:type="dxa"/>
          </w:tcPr>
          <w:p w14:paraId="28AB375B" w14:textId="2B127720" w:rsidR="00A22FE6" w:rsidRPr="005B226F" w:rsidRDefault="008E4930" w:rsidP="00A22FE6">
            <w:pPr>
              <w:pStyle w:val="Texto"/>
              <w:tabs>
                <w:tab w:val="decimal" w:pos="1057"/>
              </w:tabs>
              <w:jc w:val="left"/>
            </w:pPr>
            <w:r>
              <w:t>-</w:t>
            </w:r>
            <w:r w:rsidR="007F7F56">
              <w:t xml:space="preserve">      </w:t>
            </w:r>
          </w:p>
        </w:tc>
        <w:tc>
          <w:tcPr>
            <w:tcW w:w="72" w:type="dxa"/>
          </w:tcPr>
          <w:p w14:paraId="4B7778A6" w14:textId="77777777" w:rsidR="00A22FE6" w:rsidRPr="005B226F" w:rsidRDefault="00A22FE6" w:rsidP="00A22FE6">
            <w:pPr>
              <w:pStyle w:val="Texto"/>
              <w:jc w:val="left"/>
            </w:pPr>
          </w:p>
        </w:tc>
        <w:tc>
          <w:tcPr>
            <w:tcW w:w="1368" w:type="dxa"/>
          </w:tcPr>
          <w:p w14:paraId="415C42EF" w14:textId="083D3598" w:rsidR="00A22FE6" w:rsidRPr="005B226F" w:rsidRDefault="008E4930" w:rsidP="00A22FE6">
            <w:pPr>
              <w:pStyle w:val="Texto"/>
              <w:tabs>
                <w:tab w:val="decimal" w:pos="1210"/>
              </w:tabs>
              <w:jc w:val="left"/>
            </w:pPr>
            <w:r>
              <w:t>-</w:t>
            </w:r>
            <w:r w:rsidR="00D033E8">
              <w:t xml:space="preserve">       </w:t>
            </w:r>
          </w:p>
        </w:tc>
        <w:tc>
          <w:tcPr>
            <w:tcW w:w="72" w:type="dxa"/>
          </w:tcPr>
          <w:p w14:paraId="0B80A15F" w14:textId="77777777" w:rsidR="00A22FE6" w:rsidRPr="005B226F" w:rsidRDefault="00A22FE6" w:rsidP="00A22FE6">
            <w:pPr>
              <w:pStyle w:val="Texto"/>
              <w:jc w:val="left"/>
            </w:pPr>
          </w:p>
        </w:tc>
        <w:tc>
          <w:tcPr>
            <w:tcW w:w="1170" w:type="dxa"/>
          </w:tcPr>
          <w:p w14:paraId="60BB651E" w14:textId="10B245E2" w:rsidR="00A22FE6" w:rsidRPr="005B226F" w:rsidRDefault="008E4930" w:rsidP="00EF01A5">
            <w:pPr>
              <w:pStyle w:val="Texto"/>
              <w:tabs>
                <w:tab w:val="decimal" w:pos="1068"/>
              </w:tabs>
              <w:jc w:val="left"/>
            </w:pPr>
            <w:r>
              <w:t>-</w:t>
            </w:r>
            <w:r w:rsidR="00D033E8">
              <w:t xml:space="preserve">       </w:t>
            </w:r>
          </w:p>
        </w:tc>
        <w:tc>
          <w:tcPr>
            <w:tcW w:w="72" w:type="dxa"/>
          </w:tcPr>
          <w:p w14:paraId="1023252A" w14:textId="77777777" w:rsidR="00A22FE6" w:rsidRPr="005B226F" w:rsidRDefault="00A22FE6" w:rsidP="00A22FE6">
            <w:pPr>
              <w:pStyle w:val="Texto"/>
              <w:jc w:val="left"/>
            </w:pPr>
          </w:p>
        </w:tc>
        <w:tc>
          <w:tcPr>
            <w:tcW w:w="1368" w:type="dxa"/>
          </w:tcPr>
          <w:p w14:paraId="2F557A00" w14:textId="0051ADC0" w:rsidR="00A22FE6" w:rsidRPr="005B226F" w:rsidRDefault="008E4930" w:rsidP="00A22FE6">
            <w:pPr>
              <w:pStyle w:val="Texto"/>
              <w:tabs>
                <w:tab w:val="decimal" w:pos="1185"/>
              </w:tabs>
              <w:jc w:val="left"/>
            </w:pPr>
            <w:r w:rsidRPr="008E4930">
              <w:t>2.175.734</w:t>
            </w:r>
          </w:p>
        </w:tc>
      </w:tr>
      <w:tr w:rsidR="00A917DC" w:rsidRPr="005B226F" w14:paraId="65CE83F3" w14:textId="77777777" w:rsidTr="00557BD2">
        <w:tc>
          <w:tcPr>
            <w:tcW w:w="2232" w:type="dxa"/>
            <w:vAlign w:val="bottom"/>
          </w:tcPr>
          <w:p w14:paraId="7DBF0CDF" w14:textId="4863EC7B" w:rsidR="00A917DC" w:rsidRPr="005B226F" w:rsidRDefault="00A917DC" w:rsidP="00A917DC">
            <w:pPr>
              <w:pStyle w:val="Texto"/>
              <w:jc w:val="left"/>
            </w:pPr>
            <w:r w:rsidRPr="005B226F">
              <w:t>De 1 a 2 años</w:t>
            </w:r>
          </w:p>
        </w:tc>
        <w:tc>
          <w:tcPr>
            <w:tcW w:w="72" w:type="dxa"/>
            <w:vAlign w:val="bottom"/>
          </w:tcPr>
          <w:p w14:paraId="255DD4C7" w14:textId="77777777" w:rsidR="00A917DC" w:rsidRPr="005B226F" w:rsidRDefault="00A917DC" w:rsidP="00A917DC">
            <w:pPr>
              <w:pStyle w:val="Texto"/>
              <w:tabs>
                <w:tab w:val="decimal" w:pos="897"/>
              </w:tabs>
            </w:pPr>
          </w:p>
        </w:tc>
        <w:tc>
          <w:tcPr>
            <w:tcW w:w="1188" w:type="dxa"/>
            <w:tcBorders>
              <w:bottom w:val="single" w:sz="6" w:space="0" w:color="auto"/>
            </w:tcBorders>
          </w:tcPr>
          <w:p w14:paraId="6FEECC5F" w14:textId="7FDBBBE1" w:rsidR="00A917DC" w:rsidRPr="005B226F" w:rsidRDefault="008E4930" w:rsidP="00A917DC">
            <w:pPr>
              <w:pStyle w:val="Texto"/>
              <w:tabs>
                <w:tab w:val="decimal" w:pos="1031"/>
              </w:tabs>
              <w:jc w:val="left"/>
            </w:pPr>
            <w:r>
              <w:t>-</w:t>
            </w:r>
            <w:r w:rsidR="007F7F56">
              <w:t xml:space="preserve">        </w:t>
            </w:r>
          </w:p>
        </w:tc>
        <w:tc>
          <w:tcPr>
            <w:tcW w:w="72" w:type="dxa"/>
          </w:tcPr>
          <w:p w14:paraId="37235964" w14:textId="77777777" w:rsidR="00A917DC" w:rsidRPr="005B226F" w:rsidRDefault="00A917DC" w:rsidP="00A917DC">
            <w:pPr>
              <w:pStyle w:val="Texto"/>
              <w:tabs>
                <w:tab w:val="decimal" w:pos="1089"/>
              </w:tabs>
              <w:jc w:val="left"/>
            </w:pPr>
          </w:p>
        </w:tc>
        <w:tc>
          <w:tcPr>
            <w:tcW w:w="1161" w:type="dxa"/>
            <w:tcBorders>
              <w:bottom w:val="single" w:sz="6" w:space="0" w:color="auto"/>
            </w:tcBorders>
          </w:tcPr>
          <w:p w14:paraId="622914FD" w14:textId="3E754995" w:rsidR="00A917DC" w:rsidRPr="005B226F" w:rsidRDefault="00BB7490" w:rsidP="00A917DC">
            <w:pPr>
              <w:pStyle w:val="Texto"/>
              <w:tabs>
                <w:tab w:val="decimal" w:pos="1057"/>
              </w:tabs>
              <w:jc w:val="left"/>
            </w:pPr>
            <w:r w:rsidRPr="00BB7490">
              <w:t>965.470</w:t>
            </w:r>
          </w:p>
        </w:tc>
        <w:tc>
          <w:tcPr>
            <w:tcW w:w="72" w:type="dxa"/>
          </w:tcPr>
          <w:p w14:paraId="5D170892" w14:textId="77777777" w:rsidR="00A917DC" w:rsidRPr="005B226F" w:rsidRDefault="00A917DC" w:rsidP="00A917DC">
            <w:pPr>
              <w:pStyle w:val="Texto"/>
              <w:jc w:val="left"/>
            </w:pPr>
          </w:p>
        </w:tc>
        <w:tc>
          <w:tcPr>
            <w:tcW w:w="1368" w:type="dxa"/>
            <w:tcBorders>
              <w:bottom w:val="single" w:sz="6" w:space="0" w:color="auto"/>
            </w:tcBorders>
          </w:tcPr>
          <w:p w14:paraId="57B0C100" w14:textId="59128AF1" w:rsidR="00A917DC" w:rsidRPr="005B226F" w:rsidRDefault="008E4930" w:rsidP="00A917DC">
            <w:pPr>
              <w:pStyle w:val="Texto"/>
              <w:tabs>
                <w:tab w:val="decimal" w:pos="1210"/>
              </w:tabs>
              <w:jc w:val="left"/>
            </w:pPr>
            <w:r>
              <w:t>-</w:t>
            </w:r>
            <w:r w:rsidR="00D033E8">
              <w:t xml:space="preserve">       </w:t>
            </w:r>
          </w:p>
        </w:tc>
        <w:tc>
          <w:tcPr>
            <w:tcW w:w="72" w:type="dxa"/>
          </w:tcPr>
          <w:p w14:paraId="32E8EF6C" w14:textId="77777777" w:rsidR="00A917DC" w:rsidRPr="005B226F" w:rsidRDefault="00A917DC" w:rsidP="00A917DC">
            <w:pPr>
              <w:pStyle w:val="Texto"/>
              <w:jc w:val="left"/>
            </w:pPr>
          </w:p>
        </w:tc>
        <w:tc>
          <w:tcPr>
            <w:tcW w:w="1170" w:type="dxa"/>
            <w:tcBorders>
              <w:bottom w:val="single" w:sz="6" w:space="0" w:color="auto"/>
            </w:tcBorders>
          </w:tcPr>
          <w:p w14:paraId="2D35D495" w14:textId="20E9B8D1" w:rsidR="00A917DC" w:rsidRPr="005B226F" w:rsidRDefault="008E4930" w:rsidP="00EF01A5">
            <w:pPr>
              <w:pStyle w:val="Texto"/>
              <w:tabs>
                <w:tab w:val="decimal" w:pos="1068"/>
              </w:tabs>
              <w:jc w:val="left"/>
            </w:pPr>
            <w:r>
              <w:t>-</w:t>
            </w:r>
            <w:r w:rsidR="00D033E8">
              <w:t xml:space="preserve">       </w:t>
            </w:r>
          </w:p>
        </w:tc>
        <w:tc>
          <w:tcPr>
            <w:tcW w:w="72" w:type="dxa"/>
          </w:tcPr>
          <w:p w14:paraId="05292383" w14:textId="77777777" w:rsidR="00A917DC" w:rsidRPr="005B226F" w:rsidRDefault="00A917DC" w:rsidP="00A917DC">
            <w:pPr>
              <w:pStyle w:val="Texto"/>
              <w:jc w:val="left"/>
            </w:pPr>
          </w:p>
        </w:tc>
        <w:tc>
          <w:tcPr>
            <w:tcW w:w="1368" w:type="dxa"/>
            <w:tcBorders>
              <w:bottom w:val="single" w:sz="6" w:space="0" w:color="auto"/>
            </w:tcBorders>
          </w:tcPr>
          <w:p w14:paraId="164401BA" w14:textId="76CA061B" w:rsidR="00A917DC" w:rsidRPr="005B226F" w:rsidRDefault="008E4930" w:rsidP="00A917DC">
            <w:pPr>
              <w:pStyle w:val="Texto"/>
              <w:tabs>
                <w:tab w:val="decimal" w:pos="1185"/>
              </w:tabs>
              <w:jc w:val="left"/>
            </w:pPr>
            <w:r>
              <w:t>-</w:t>
            </w:r>
            <w:r w:rsidR="00D033E8">
              <w:t xml:space="preserve">       </w:t>
            </w:r>
          </w:p>
        </w:tc>
      </w:tr>
      <w:tr w:rsidR="00317B11" w:rsidRPr="005B226F" w14:paraId="0B30A0C6" w14:textId="3EE61DB2" w:rsidTr="00557BD2">
        <w:trPr>
          <w:trHeight w:val="53"/>
        </w:trPr>
        <w:tc>
          <w:tcPr>
            <w:tcW w:w="2232" w:type="dxa"/>
            <w:vAlign w:val="bottom"/>
          </w:tcPr>
          <w:p w14:paraId="7355233A" w14:textId="77777777" w:rsidR="00317B11" w:rsidRPr="005B226F" w:rsidRDefault="00317B11" w:rsidP="00317B11">
            <w:pPr>
              <w:pStyle w:val="Textonota"/>
              <w:ind w:left="0"/>
              <w:jc w:val="left"/>
              <w:rPr>
                <w:b/>
              </w:rPr>
            </w:pPr>
            <w:r w:rsidRPr="005B226F">
              <w:rPr>
                <w:b/>
              </w:rPr>
              <w:t>Total</w:t>
            </w:r>
          </w:p>
        </w:tc>
        <w:tc>
          <w:tcPr>
            <w:tcW w:w="72" w:type="dxa"/>
            <w:vAlign w:val="bottom"/>
          </w:tcPr>
          <w:p w14:paraId="2DFBF3B7" w14:textId="77777777" w:rsidR="00317B11" w:rsidRPr="005B226F" w:rsidRDefault="00317B11" w:rsidP="00317B11">
            <w:pPr>
              <w:pStyle w:val="Texto"/>
              <w:tabs>
                <w:tab w:val="decimal" w:pos="897"/>
              </w:tabs>
              <w:rPr>
                <w:b/>
              </w:rPr>
            </w:pPr>
          </w:p>
        </w:tc>
        <w:tc>
          <w:tcPr>
            <w:tcW w:w="1188" w:type="dxa"/>
            <w:tcBorders>
              <w:top w:val="single" w:sz="6" w:space="0" w:color="auto"/>
              <w:bottom w:val="double" w:sz="6" w:space="0" w:color="auto"/>
            </w:tcBorders>
          </w:tcPr>
          <w:p w14:paraId="30587251" w14:textId="44E58B7F" w:rsidR="00317B11" w:rsidRPr="00621A5D" w:rsidRDefault="004D097E" w:rsidP="00317B11">
            <w:pPr>
              <w:pStyle w:val="Texto"/>
              <w:tabs>
                <w:tab w:val="decimal" w:pos="1031"/>
              </w:tabs>
              <w:jc w:val="left"/>
              <w:rPr>
                <w:b/>
                <w:bCs/>
              </w:rPr>
            </w:pPr>
            <w:r w:rsidRPr="004D097E">
              <w:rPr>
                <w:b/>
                <w:bCs/>
              </w:rPr>
              <w:t>169.476.929</w:t>
            </w:r>
          </w:p>
        </w:tc>
        <w:tc>
          <w:tcPr>
            <w:tcW w:w="72" w:type="dxa"/>
          </w:tcPr>
          <w:p w14:paraId="4C2667CA" w14:textId="77777777" w:rsidR="00317B11" w:rsidRPr="00A917DC" w:rsidRDefault="00317B11" w:rsidP="00317B11">
            <w:pPr>
              <w:pStyle w:val="Texto"/>
              <w:tabs>
                <w:tab w:val="decimal" w:pos="1089"/>
              </w:tabs>
              <w:jc w:val="left"/>
              <w:rPr>
                <w:b/>
                <w:bCs/>
              </w:rPr>
            </w:pPr>
          </w:p>
        </w:tc>
        <w:tc>
          <w:tcPr>
            <w:tcW w:w="1161" w:type="dxa"/>
            <w:tcBorders>
              <w:top w:val="single" w:sz="6" w:space="0" w:color="auto"/>
              <w:bottom w:val="double" w:sz="6" w:space="0" w:color="auto"/>
            </w:tcBorders>
          </w:tcPr>
          <w:p w14:paraId="78688C77" w14:textId="35255464" w:rsidR="00317B11" w:rsidRPr="00A917DC" w:rsidRDefault="008E4930" w:rsidP="00317B11">
            <w:pPr>
              <w:pStyle w:val="Texto"/>
              <w:tabs>
                <w:tab w:val="decimal" w:pos="1057"/>
              </w:tabs>
              <w:jc w:val="left"/>
              <w:rPr>
                <w:b/>
                <w:bCs/>
              </w:rPr>
            </w:pPr>
            <w:r w:rsidRPr="008E4930">
              <w:rPr>
                <w:b/>
                <w:bCs/>
              </w:rPr>
              <w:t>13.246.509</w:t>
            </w:r>
          </w:p>
        </w:tc>
        <w:tc>
          <w:tcPr>
            <w:tcW w:w="72" w:type="dxa"/>
          </w:tcPr>
          <w:p w14:paraId="5DE1BA7F" w14:textId="77777777" w:rsidR="00317B11" w:rsidRPr="00A917DC" w:rsidRDefault="00317B11" w:rsidP="00317B11">
            <w:pPr>
              <w:pStyle w:val="Texto"/>
              <w:jc w:val="left"/>
              <w:rPr>
                <w:b/>
                <w:bCs/>
              </w:rPr>
            </w:pPr>
          </w:p>
        </w:tc>
        <w:tc>
          <w:tcPr>
            <w:tcW w:w="1368" w:type="dxa"/>
            <w:tcBorders>
              <w:top w:val="single" w:sz="6" w:space="0" w:color="auto"/>
              <w:bottom w:val="double" w:sz="6" w:space="0" w:color="auto"/>
            </w:tcBorders>
          </w:tcPr>
          <w:p w14:paraId="37BC9159" w14:textId="0FC3D89C" w:rsidR="00317B11" w:rsidRPr="00A917DC" w:rsidRDefault="00A17CA0" w:rsidP="00317B11">
            <w:pPr>
              <w:pStyle w:val="Texto"/>
              <w:tabs>
                <w:tab w:val="decimal" w:pos="1210"/>
              </w:tabs>
              <w:jc w:val="left"/>
              <w:rPr>
                <w:b/>
                <w:bCs/>
              </w:rPr>
            </w:pPr>
            <w:r w:rsidRPr="00A17CA0">
              <w:rPr>
                <w:b/>
                <w:bCs/>
              </w:rPr>
              <w:t>34.789.712</w:t>
            </w:r>
          </w:p>
        </w:tc>
        <w:tc>
          <w:tcPr>
            <w:tcW w:w="72" w:type="dxa"/>
          </w:tcPr>
          <w:p w14:paraId="5820DCCC" w14:textId="77777777" w:rsidR="00317B11" w:rsidRPr="00A917DC" w:rsidRDefault="00317B11" w:rsidP="00317B11">
            <w:pPr>
              <w:pStyle w:val="Texto"/>
              <w:jc w:val="left"/>
              <w:rPr>
                <w:b/>
                <w:bCs/>
              </w:rPr>
            </w:pPr>
          </w:p>
        </w:tc>
        <w:tc>
          <w:tcPr>
            <w:tcW w:w="1170" w:type="dxa"/>
            <w:tcBorders>
              <w:top w:val="single" w:sz="6" w:space="0" w:color="auto"/>
              <w:bottom w:val="double" w:sz="6" w:space="0" w:color="auto"/>
            </w:tcBorders>
          </w:tcPr>
          <w:p w14:paraId="06625C73" w14:textId="0716C589" w:rsidR="00317B11" w:rsidRPr="00A917DC" w:rsidRDefault="004D097E" w:rsidP="00EF01A5">
            <w:pPr>
              <w:pStyle w:val="Texto"/>
              <w:tabs>
                <w:tab w:val="decimal" w:pos="1068"/>
              </w:tabs>
              <w:jc w:val="left"/>
              <w:rPr>
                <w:b/>
                <w:bCs/>
              </w:rPr>
            </w:pPr>
            <w:r w:rsidRPr="004D097E">
              <w:rPr>
                <w:b/>
                <w:bCs/>
              </w:rPr>
              <w:t>27.113.161</w:t>
            </w:r>
          </w:p>
        </w:tc>
        <w:tc>
          <w:tcPr>
            <w:tcW w:w="72" w:type="dxa"/>
          </w:tcPr>
          <w:p w14:paraId="06815EC7" w14:textId="77777777" w:rsidR="00317B11" w:rsidRPr="00A917DC" w:rsidRDefault="00317B11" w:rsidP="00317B11">
            <w:pPr>
              <w:pStyle w:val="Texto"/>
              <w:jc w:val="left"/>
              <w:rPr>
                <w:b/>
                <w:bCs/>
              </w:rPr>
            </w:pPr>
          </w:p>
        </w:tc>
        <w:tc>
          <w:tcPr>
            <w:tcW w:w="1368" w:type="dxa"/>
            <w:tcBorders>
              <w:top w:val="single" w:sz="6" w:space="0" w:color="auto"/>
              <w:bottom w:val="double" w:sz="6" w:space="0" w:color="auto"/>
            </w:tcBorders>
          </w:tcPr>
          <w:p w14:paraId="2C1DB835" w14:textId="706E412A" w:rsidR="00317B11" w:rsidRPr="00A917DC" w:rsidRDefault="00AE2013" w:rsidP="00317B11">
            <w:pPr>
              <w:pStyle w:val="Texto"/>
              <w:tabs>
                <w:tab w:val="decimal" w:pos="1185"/>
              </w:tabs>
              <w:jc w:val="left"/>
              <w:rPr>
                <w:b/>
                <w:bCs/>
              </w:rPr>
            </w:pPr>
            <w:r>
              <w:rPr>
                <w:b/>
                <w:bCs/>
              </w:rPr>
              <w:t>87.854.</w:t>
            </w:r>
            <w:r w:rsidR="009754FD">
              <w:rPr>
                <w:b/>
                <w:bCs/>
              </w:rPr>
              <w:t>728</w:t>
            </w:r>
          </w:p>
        </w:tc>
      </w:tr>
    </w:tbl>
    <w:p w14:paraId="0DE2E325" w14:textId="77777777" w:rsidR="001453FB" w:rsidRDefault="001453FB" w:rsidP="00B82D44">
      <w:pPr>
        <w:pStyle w:val="Textonota"/>
      </w:pPr>
    </w:p>
    <w:p w14:paraId="0928B08C" w14:textId="6862EBD3" w:rsidR="001453FB" w:rsidRDefault="00E217C6" w:rsidP="000B5E27">
      <w:pPr>
        <w:pStyle w:val="Textonota"/>
        <w:numPr>
          <w:ilvl w:val="1"/>
          <w:numId w:val="14"/>
        </w:numPr>
        <w:ind w:left="810"/>
        <w:rPr>
          <w:rFonts w:cs="Arial"/>
          <w:color w:val="000000"/>
          <w:sz w:val="16"/>
          <w:szCs w:val="16"/>
        </w:rPr>
      </w:pPr>
      <w:r>
        <w:rPr>
          <w:rFonts w:cs="Arial"/>
          <w:color w:val="000000"/>
          <w:sz w:val="16"/>
          <w:szCs w:val="16"/>
        </w:rPr>
        <w:t xml:space="preserve">Los planes de pago de aportes y contribuciones de la seguridad social por </w:t>
      </w:r>
      <w:r w:rsidR="00787C19" w:rsidRPr="00787C19">
        <w:rPr>
          <w:rFonts w:cs="Arial"/>
          <w:color w:val="000000"/>
          <w:sz w:val="16"/>
          <w:szCs w:val="16"/>
        </w:rPr>
        <w:t>10.620.968</w:t>
      </w:r>
      <w:r>
        <w:rPr>
          <w:rFonts w:cs="Arial"/>
          <w:color w:val="000000"/>
          <w:sz w:val="16"/>
          <w:szCs w:val="16"/>
        </w:rPr>
        <w:t xml:space="preserve"> devengan interés anual del </w:t>
      </w:r>
      <w:r w:rsidR="00787C19">
        <w:rPr>
          <w:rFonts w:cs="Arial"/>
          <w:color w:val="000000"/>
          <w:sz w:val="16"/>
          <w:szCs w:val="16"/>
        </w:rPr>
        <w:t>25</w:t>
      </w:r>
      <w:r>
        <w:rPr>
          <w:rFonts w:cs="Arial"/>
          <w:color w:val="000000"/>
          <w:sz w:val="16"/>
          <w:szCs w:val="16"/>
        </w:rPr>
        <w:t>%.</w:t>
      </w:r>
    </w:p>
    <w:p w14:paraId="7D8A8DAB" w14:textId="131E8682" w:rsidR="003770A1" w:rsidRDefault="003770A1" w:rsidP="00B82D44">
      <w:pPr>
        <w:pStyle w:val="Textonota"/>
      </w:pPr>
      <w:r>
        <w:br w:type="page"/>
      </w:r>
    </w:p>
    <w:p w14:paraId="3CE23628" w14:textId="77777777" w:rsidR="00D033E8" w:rsidRPr="00360489" w:rsidRDefault="00D033E8" w:rsidP="00090F45">
      <w:pPr>
        <w:pStyle w:val="Textonota"/>
      </w:pPr>
    </w:p>
    <w:p w14:paraId="51D7DF53" w14:textId="68147E7B" w:rsidR="00EC3738" w:rsidRDefault="00EC3738" w:rsidP="00EC3738">
      <w:pPr>
        <w:pStyle w:val="Ttulonota"/>
        <w:numPr>
          <w:ilvl w:val="0"/>
          <w:numId w:val="2"/>
        </w:numPr>
      </w:pPr>
      <w:r>
        <w:t xml:space="preserve">RESTRICCIONES A </w:t>
      </w:r>
      <w:r w:rsidRPr="00A7641D">
        <w:t>L</w:t>
      </w:r>
      <w:r w:rsidR="00F70167" w:rsidRPr="00A7641D">
        <w:t>OS RESULTADOS ACUMULADOS</w:t>
      </w:r>
    </w:p>
    <w:p w14:paraId="619F4220" w14:textId="77777777" w:rsidR="00EC3738" w:rsidRPr="00D65A31" w:rsidRDefault="00EC3738" w:rsidP="00D65A31">
      <w:pPr>
        <w:pStyle w:val="Textonota"/>
      </w:pPr>
    </w:p>
    <w:p w14:paraId="7F2CF61B" w14:textId="29AA724E" w:rsidR="00B13895" w:rsidRPr="00D65A31" w:rsidRDefault="00EC389B" w:rsidP="00D65A31">
      <w:pPr>
        <w:pStyle w:val="Textonota"/>
      </w:pPr>
      <w:r w:rsidRPr="00D65A31">
        <w:t xml:space="preserve">De acuerdo con lo establecido por el Art. 70 de la Ley General de Sociedades Comerciales (Ley </w:t>
      </w:r>
      <w:proofErr w:type="spellStart"/>
      <w:r w:rsidRPr="00D65A31">
        <w:t>N°</w:t>
      </w:r>
      <w:proofErr w:type="spellEnd"/>
      <w:r w:rsidRPr="00D65A31">
        <w:t xml:space="preserve"> 19.550), deberá destinarse a Reserva Legal el 5% de las utilidades que arroje el estado de resultados de cada ejercicio, hasta que la misma alcance el 20% del capital social y del ajuste del capital. Dicha reserva no estará disponible para la distribución de dividendos. </w:t>
      </w:r>
    </w:p>
    <w:p w14:paraId="3C6FB05A" w14:textId="77777777" w:rsidR="00EC389B" w:rsidRPr="00D65A31" w:rsidRDefault="00EC389B" w:rsidP="00D65A31">
      <w:pPr>
        <w:pStyle w:val="Textonota"/>
      </w:pPr>
    </w:p>
    <w:p w14:paraId="682DBA43" w14:textId="15497A2F" w:rsidR="00D11AFE" w:rsidRDefault="00D11AFE" w:rsidP="00D65A31">
      <w:pPr>
        <w:pStyle w:val="Textonota"/>
      </w:pPr>
      <w:r w:rsidRPr="00D65A31">
        <w:t xml:space="preserve">Asimismo, de acuerdo con la Ley </w:t>
      </w:r>
      <w:proofErr w:type="spellStart"/>
      <w:r w:rsidRPr="00D65A31">
        <w:t>N°</w:t>
      </w:r>
      <w:proofErr w:type="spellEnd"/>
      <w:r w:rsidRPr="00D65A31">
        <w:t xml:space="preserve"> 25.063, los dividendos que se distribuyan, en dinero o en especie, en exceso de las utilidades impositivas acumuladas al cierre del ejercicio inmediato anterior a la fecha de pago o distribución, estarán sujetos a una retención del 35% en concepto de impuesto a las ganancias con carácter de pago único y definitivo.</w:t>
      </w:r>
      <w:r w:rsidR="00C70949">
        <w:t xml:space="preserve"> Se consideran utilidades impositivas acumuladas a los efectos de este impuesto al saldo de utilidades contables acumuladas al cierre del ejercicio inmediato anterior a la vigencia de la referida ley menos los dividendos pagados más las utilidades impositivas determinadas a partir de dicho ejercicio. </w:t>
      </w:r>
    </w:p>
    <w:p w14:paraId="3EE12707" w14:textId="77777777" w:rsidR="00C70949" w:rsidRDefault="00C70949" w:rsidP="00C70949">
      <w:pPr>
        <w:pStyle w:val="Textonota"/>
      </w:pPr>
    </w:p>
    <w:p w14:paraId="5EA31C18" w14:textId="77777777" w:rsidR="00D11AFE" w:rsidRDefault="00C70949" w:rsidP="00C70949">
      <w:pPr>
        <w:pStyle w:val="Textonota"/>
      </w:pPr>
      <w:r>
        <w:t xml:space="preserve">La reforma tributaria sancionada el 27 de diciembre de 2017 por la Ley </w:t>
      </w:r>
      <w:proofErr w:type="spellStart"/>
      <w:r>
        <w:t>Nº</w:t>
      </w:r>
      <w:proofErr w:type="spellEnd"/>
      <w:r>
        <w:t xml:space="preserve"> 27.430 y promulgada por Decreto 1112/2017 del mismo año, introdujo entre otras cuestiones un impuesto adicional a los dividendos o utilidades que se distribuyan a personas humanas de Argentina y del exterior y a personas jurídicas del exterior. Es decir, no aplica a las distribuciones que una sociedad argentina hace a otra sociedad local. El impuesto tendrá carácter de pago único y definitivo, y será retenido por la empresa que efectúa la distribución de los dividendos o utilidades al momento de su puesta a disposición o capitalización.</w:t>
      </w:r>
    </w:p>
    <w:p w14:paraId="6D5AE252" w14:textId="77777777" w:rsidR="005B226F" w:rsidRPr="00D65A31" w:rsidRDefault="005B226F" w:rsidP="00D65A31">
      <w:pPr>
        <w:pStyle w:val="Textonota"/>
      </w:pPr>
    </w:p>
    <w:p w14:paraId="110297AA" w14:textId="77777777" w:rsidR="00D11AFE" w:rsidRPr="00D65A31" w:rsidRDefault="00D11AFE" w:rsidP="00D65A31">
      <w:pPr>
        <w:pStyle w:val="Textonota"/>
      </w:pPr>
    </w:p>
    <w:p w14:paraId="4A4B25AB" w14:textId="77777777" w:rsidR="00106072" w:rsidRDefault="00106072" w:rsidP="00AF7CC3">
      <w:pPr>
        <w:pStyle w:val="Textonota"/>
      </w:pPr>
    </w:p>
    <w:p w14:paraId="54AB5662" w14:textId="3DF69442" w:rsidR="00090F45" w:rsidRPr="00AF7CC3" w:rsidRDefault="00090F45" w:rsidP="00AF7CC3">
      <w:pPr>
        <w:pStyle w:val="Textonota"/>
        <w:sectPr w:rsidR="00090F45" w:rsidRPr="00AF7CC3" w:rsidSect="0017259F">
          <w:headerReference w:type="even" r:id="rId16"/>
          <w:headerReference w:type="default" r:id="rId17"/>
          <w:headerReference w:type="first" r:id="rId18"/>
          <w:pgSz w:w="12240" w:h="15840" w:code="1"/>
          <w:pgMar w:top="576" w:right="864" w:bottom="576" w:left="1728" w:header="432" w:footer="432" w:gutter="0"/>
          <w:cols w:space="720"/>
        </w:sectPr>
      </w:pPr>
    </w:p>
    <w:p w14:paraId="4C1DBF33" w14:textId="77777777" w:rsidR="00B4297E" w:rsidRPr="004C0854" w:rsidRDefault="009201A0" w:rsidP="00E333F2">
      <w:pPr>
        <w:pStyle w:val="Texto"/>
        <w:jc w:val="right"/>
        <w:rPr>
          <w:b/>
          <w:lang w:val="pt-BR"/>
        </w:rPr>
      </w:pPr>
      <w:r>
        <w:rPr>
          <w:b/>
          <w:lang w:val="pt-BR"/>
        </w:rPr>
        <w:lastRenderedPageBreak/>
        <w:t xml:space="preserve">ANEXO </w:t>
      </w:r>
      <w:r w:rsidR="00097FD6">
        <w:rPr>
          <w:b/>
          <w:lang w:val="pt-BR"/>
        </w:rPr>
        <w:t>I</w:t>
      </w:r>
    </w:p>
    <w:p w14:paraId="358211A0" w14:textId="77777777" w:rsidR="00A05057" w:rsidRPr="00264C35" w:rsidRDefault="00264C35" w:rsidP="00952B21">
      <w:pPr>
        <w:pStyle w:val="Ttuloprincipal"/>
        <w:rPr>
          <w:lang w:val="pt-BR"/>
        </w:rPr>
      </w:pPr>
      <w:r w:rsidRPr="00264C35">
        <w:rPr>
          <w:lang w:val="pt-BR"/>
        </w:rPr>
        <w:t>LEDESMA FRUTAS S.A.U.</w:t>
      </w:r>
    </w:p>
    <w:p w14:paraId="59EAF280" w14:textId="77777777" w:rsidR="00A05057" w:rsidRPr="00264C35" w:rsidRDefault="00A05057" w:rsidP="00847068">
      <w:pPr>
        <w:pStyle w:val="Texto"/>
        <w:jc w:val="center"/>
        <w:rPr>
          <w:lang w:val="pt-BR"/>
        </w:rPr>
      </w:pPr>
    </w:p>
    <w:p w14:paraId="25660E5D" w14:textId="77777777" w:rsidR="00E333F2" w:rsidRPr="00264C35" w:rsidRDefault="00E333F2" w:rsidP="00847068">
      <w:pPr>
        <w:pStyle w:val="Texto"/>
        <w:jc w:val="center"/>
        <w:rPr>
          <w:lang w:val="pt-BR"/>
        </w:rPr>
      </w:pPr>
    </w:p>
    <w:p w14:paraId="5741D4E9" w14:textId="77777777" w:rsidR="00E333F2" w:rsidRDefault="00097FD6" w:rsidP="006754C7">
      <w:pPr>
        <w:pStyle w:val="Titulonota"/>
        <w:jc w:val="center"/>
      </w:pPr>
      <w:r>
        <w:t xml:space="preserve">EVOLUCIÓN DE </w:t>
      </w:r>
      <w:r w:rsidR="00040720">
        <w:t>BIENES DE USO</w:t>
      </w:r>
    </w:p>
    <w:p w14:paraId="1391C14B" w14:textId="77777777" w:rsidR="00E333F2" w:rsidRDefault="00E333F2" w:rsidP="006754C7">
      <w:pPr>
        <w:pStyle w:val="Texto"/>
        <w:jc w:val="center"/>
      </w:pPr>
    </w:p>
    <w:p w14:paraId="28140247" w14:textId="64BA5C7B" w:rsidR="000201D6" w:rsidRDefault="000201D6" w:rsidP="000201D6">
      <w:pPr>
        <w:pStyle w:val="Titulonota"/>
        <w:jc w:val="center"/>
      </w:pPr>
      <w:r>
        <w:t xml:space="preserve">POR EL </w:t>
      </w:r>
      <w:r w:rsidR="000536B4">
        <w:t>PERÍODO DE SIETE MESES</w:t>
      </w:r>
      <w:r>
        <w:t xml:space="preserve"> FINALIZADO EL 31 DE </w:t>
      </w:r>
      <w:r w:rsidR="00270D8F">
        <w:t>AGOSTO</w:t>
      </w:r>
      <w:r>
        <w:t xml:space="preserve"> DE 2022</w:t>
      </w:r>
    </w:p>
    <w:p w14:paraId="22A819BD" w14:textId="77777777" w:rsidR="000201D6" w:rsidRDefault="000201D6" w:rsidP="000201D6">
      <w:pPr>
        <w:pStyle w:val="Texto"/>
        <w:jc w:val="center"/>
      </w:pPr>
    </w:p>
    <w:p w14:paraId="25F02720" w14:textId="77777777" w:rsidR="000201D6" w:rsidRDefault="000201D6" w:rsidP="000201D6">
      <w:pPr>
        <w:pStyle w:val="Titulonota"/>
        <w:jc w:val="center"/>
      </w:pPr>
      <w:r>
        <w:t>COMPARATIVA CON EL EJERCICIO ANTERIOR</w:t>
      </w:r>
    </w:p>
    <w:p w14:paraId="33321C82" w14:textId="77777777" w:rsidR="00047562" w:rsidRDefault="00047562" w:rsidP="00F120D1">
      <w:pPr>
        <w:pStyle w:val="Texto"/>
        <w:jc w:val="center"/>
      </w:pPr>
    </w:p>
    <w:p w14:paraId="247C88DC" w14:textId="77777777" w:rsidR="00E333F2" w:rsidRDefault="0059154A" w:rsidP="00A86E1B">
      <w:pPr>
        <w:pStyle w:val="Texto"/>
        <w:jc w:val="center"/>
      </w:pPr>
      <w:r>
        <w:t xml:space="preserve">(Cifras expresadas en pesos </w:t>
      </w:r>
      <w:r w:rsidR="00A86E1B">
        <w:t xml:space="preserve">- </w:t>
      </w:r>
      <w:r>
        <w:t>Nota 2.2</w:t>
      </w:r>
      <w:r w:rsidR="00A203D4">
        <w:t>)</w:t>
      </w:r>
    </w:p>
    <w:p w14:paraId="589B2D66" w14:textId="77777777" w:rsidR="0049201C" w:rsidRDefault="0049201C" w:rsidP="00A86E1B">
      <w:pPr>
        <w:pStyle w:val="Texto"/>
        <w:jc w:val="center"/>
      </w:pPr>
    </w:p>
    <w:p w14:paraId="542974D9" w14:textId="77777777" w:rsidR="00A203D4" w:rsidRDefault="00A203D4" w:rsidP="00A86E1B">
      <w:pPr>
        <w:pStyle w:val="Texto"/>
        <w:jc w:val="center"/>
      </w:pPr>
    </w:p>
    <w:tbl>
      <w:tblPr>
        <w:tblStyle w:val="TableGrid"/>
        <w:tblW w:w="0" w:type="auto"/>
        <w:tblInd w:w="-288" w:type="dxa"/>
        <w:tblLayout w:type="fixed"/>
        <w:tblLook w:val="04A0" w:firstRow="1" w:lastRow="0" w:firstColumn="1" w:lastColumn="0" w:noHBand="0" w:noVBand="1"/>
      </w:tblPr>
      <w:tblGrid>
        <w:gridCol w:w="3213"/>
        <w:gridCol w:w="90"/>
        <w:gridCol w:w="1377"/>
        <w:gridCol w:w="72"/>
        <w:gridCol w:w="1098"/>
        <w:gridCol w:w="72"/>
        <w:gridCol w:w="1548"/>
        <w:gridCol w:w="130"/>
        <w:gridCol w:w="1400"/>
      </w:tblGrid>
      <w:tr w:rsidR="00F55135" w:rsidRPr="009C0EB7" w14:paraId="7F1C831E" w14:textId="0F706063" w:rsidTr="006A2DB9">
        <w:tc>
          <w:tcPr>
            <w:tcW w:w="3213" w:type="dxa"/>
          </w:tcPr>
          <w:p w14:paraId="55749E05" w14:textId="77777777" w:rsidR="00F55135" w:rsidRPr="009C0EB7" w:rsidRDefault="00F55135" w:rsidP="005011D1">
            <w:pPr>
              <w:pStyle w:val="Texto"/>
              <w:jc w:val="center"/>
              <w:rPr>
                <w:b/>
              </w:rPr>
            </w:pPr>
          </w:p>
        </w:tc>
        <w:tc>
          <w:tcPr>
            <w:tcW w:w="90" w:type="dxa"/>
          </w:tcPr>
          <w:p w14:paraId="75DF02F3" w14:textId="77777777" w:rsidR="00F55135" w:rsidRPr="009C0EB7" w:rsidRDefault="00F55135" w:rsidP="00DD241C">
            <w:pPr>
              <w:pStyle w:val="Texto"/>
              <w:jc w:val="left"/>
            </w:pPr>
          </w:p>
        </w:tc>
        <w:tc>
          <w:tcPr>
            <w:tcW w:w="5697" w:type="dxa"/>
            <w:gridSpan w:val="7"/>
            <w:tcBorders>
              <w:bottom w:val="single" w:sz="6" w:space="0" w:color="auto"/>
            </w:tcBorders>
          </w:tcPr>
          <w:p w14:paraId="652E688A" w14:textId="53C8234F" w:rsidR="00F55135" w:rsidRPr="009C0EB7" w:rsidRDefault="00F55135" w:rsidP="00DD241C">
            <w:pPr>
              <w:pStyle w:val="Texto"/>
              <w:jc w:val="center"/>
              <w:rPr>
                <w:b/>
              </w:rPr>
            </w:pPr>
            <w:r w:rsidRPr="009C0EB7">
              <w:rPr>
                <w:b/>
              </w:rPr>
              <w:t>3</w:t>
            </w:r>
            <w:r w:rsidR="00217C3D" w:rsidRPr="009C0EB7">
              <w:rPr>
                <w:b/>
              </w:rPr>
              <w:t>1</w:t>
            </w:r>
            <w:r w:rsidRPr="009C0EB7">
              <w:rPr>
                <w:b/>
              </w:rPr>
              <w:t>/</w:t>
            </w:r>
            <w:r w:rsidR="00217C3D" w:rsidRPr="009C0EB7">
              <w:rPr>
                <w:b/>
              </w:rPr>
              <w:t>0</w:t>
            </w:r>
            <w:r w:rsidR="00270D8F" w:rsidRPr="009C0EB7">
              <w:rPr>
                <w:b/>
              </w:rPr>
              <w:t>8</w:t>
            </w:r>
            <w:r w:rsidRPr="009C0EB7">
              <w:rPr>
                <w:b/>
              </w:rPr>
              <w:t>/202</w:t>
            </w:r>
            <w:r w:rsidR="000536B4">
              <w:rPr>
                <w:b/>
              </w:rPr>
              <w:t>2</w:t>
            </w:r>
          </w:p>
        </w:tc>
      </w:tr>
      <w:tr w:rsidR="00F55135" w:rsidRPr="009C0EB7" w14:paraId="21FA08F8" w14:textId="406D6746" w:rsidTr="006A2DB9">
        <w:tc>
          <w:tcPr>
            <w:tcW w:w="3213" w:type="dxa"/>
          </w:tcPr>
          <w:p w14:paraId="03DF028C" w14:textId="77777777" w:rsidR="00F55135" w:rsidRPr="009C0EB7" w:rsidRDefault="00F55135" w:rsidP="005011D1">
            <w:pPr>
              <w:pStyle w:val="Texto"/>
              <w:jc w:val="center"/>
              <w:rPr>
                <w:b/>
              </w:rPr>
            </w:pPr>
          </w:p>
        </w:tc>
        <w:tc>
          <w:tcPr>
            <w:tcW w:w="90" w:type="dxa"/>
          </w:tcPr>
          <w:p w14:paraId="1D717706" w14:textId="77777777" w:rsidR="00F55135" w:rsidRPr="009C0EB7" w:rsidRDefault="00F55135" w:rsidP="00DD241C">
            <w:pPr>
              <w:pStyle w:val="Texto"/>
              <w:jc w:val="left"/>
            </w:pPr>
          </w:p>
        </w:tc>
        <w:tc>
          <w:tcPr>
            <w:tcW w:w="5697" w:type="dxa"/>
            <w:gridSpan w:val="7"/>
            <w:tcBorders>
              <w:bottom w:val="single" w:sz="6" w:space="0" w:color="auto"/>
            </w:tcBorders>
          </w:tcPr>
          <w:p w14:paraId="401FCCE9" w14:textId="243783A5" w:rsidR="00F55135" w:rsidRPr="009C0EB7" w:rsidRDefault="00F55135" w:rsidP="00DD241C">
            <w:pPr>
              <w:pStyle w:val="Texto"/>
              <w:jc w:val="center"/>
              <w:rPr>
                <w:b/>
              </w:rPr>
            </w:pPr>
            <w:r w:rsidRPr="009C0EB7">
              <w:rPr>
                <w:b/>
              </w:rPr>
              <w:t>Valores de origen</w:t>
            </w:r>
          </w:p>
        </w:tc>
      </w:tr>
      <w:tr w:rsidR="00DA79BC" w:rsidRPr="009C0EB7" w14:paraId="7F3B518C" w14:textId="1F04D060" w:rsidTr="006A2DB9">
        <w:tc>
          <w:tcPr>
            <w:tcW w:w="3213" w:type="dxa"/>
            <w:tcBorders>
              <w:bottom w:val="single" w:sz="6" w:space="0" w:color="auto"/>
            </w:tcBorders>
          </w:tcPr>
          <w:p w14:paraId="1036DD06" w14:textId="77777777" w:rsidR="00DA79BC" w:rsidRPr="009C0EB7" w:rsidRDefault="00DA79BC" w:rsidP="00F55135">
            <w:pPr>
              <w:pStyle w:val="Texto"/>
              <w:jc w:val="center"/>
              <w:rPr>
                <w:b/>
              </w:rPr>
            </w:pPr>
            <w:r w:rsidRPr="009C0EB7">
              <w:rPr>
                <w:b/>
              </w:rPr>
              <w:t>Cuenta principal</w:t>
            </w:r>
          </w:p>
        </w:tc>
        <w:tc>
          <w:tcPr>
            <w:tcW w:w="90" w:type="dxa"/>
          </w:tcPr>
          <w:p w14:paraId="23C9FB3C" w14:textId="77777777" w:rsidR="00DA79BC" w:rsidRPr="009C0EB7" w:rsidRDefault="00DA79BC" w:rsidP="00F55135">
            <w:pPr>
              <w:pStyle w:val="Texto"/>
              <w:jc w:val="left"/>
            </w:pPr>
          </w:p>
        </w:tc>
        <w:tc>
          <w:tcPr>
            <w:tcW w:w="1377" w:type="dxa"/>
            <w:tcBorders>
              <w:bottom w:val="single" w:sz="6" w:space="0" w:color="auto"/>
            </w:tcBorders>
          </w:tcPr>
          <w:p w14:paraId="16B7EE49" w14:textId="77777777" w:rsidR="00DA79BC" w:rsidRPr="009C0EB7" w:rsidRDefault="00DA79BC" w:rsidP="00F55135">
            <w:pPr>
              <w:pStyle w:val="Texto"/>
              <w:jc w:val="center"/>
              <w:rPr>
                <w:b/>
              </w:rPr>
            </w:pPr>
            <w:r w:rsidRPr="009C0EB7">
              <w:rPr>
                <w:b/>
              </w:rPr>
              <w:t>Al inicio del ejercicio</w:t>
            </w:r>
          </w:p>
        </w:tc>
        <w:tc>
          <w:tcPr>
            <w:tcW w:w="72" w:type="dxa"/>
          </w:tcPr>
          <w:p w14:paraId="293D36EB" w14:textId="77777777" w:rsidR="00DA79BC" w:rsidRPr="009C0EB7" w:rsidRDefault="00DA79BC" w:rsidP="00F55135">
            <w:pPr>
              <w:pStyle w:val="Texto"/>
              <w:jc w:val="left"/>
            </w:pPr>
          </w:p>
        </w:tc>
        <w:tc>
          <w:tcPr>
            <w:tcW w:w="1098" w:type="dxa"/>
            <w:tcBorders>
              <w:bottom w:val="single" w:sz="6" w:space="0" w:color="auto"/>
            </w:tcBorders>
          </w:tcPr>
          <w:p w14:paraId="2C70AB64" w14:textId="77777777" w:rsidR="00DA79BC" w:rsidRPr="009C0EB7" w:rsidRDefault="00DA79BC" w:rsidP="00F55135">
            <w:pPr>
              <w:pStyle w:val="Texto"/>
              <w:jc w:val="center"/>
              <w:rPr>
                <w:b/>
              </w:rPr>
            </w:pPr>
            <w:r w:rsidRPr="009C0EB7">
              <w:rPr>
                <w:b/>
              </w:rPr>
              <w:t>Altas</w:t>
            </w:r>
          </w:p>
        </w:tc>
        <w:tc>
          <w:tcPr>
            <w:tcW w:w="72" w:type="dxa"/>
          </w:tcPr>
          <w:p w14:paraId="796BE2E2" w14:textId="77777777" w:rsidR="00DA79BC" w:rsidRPr="009C0EB7" w:rsidRDefault="00DA79BC" w:rsidP="00F55135">
            <w:pPr>
              <w:pStyle w:val="Texto"/>
              <w:jc w:val="left"/>
            </w:pPr>
          </w:p>
        </w:tc>
        <w:tc>
          <w:tcPr>
            <w:tcW w:w="1548" w:type="dxa"/>
            <w:tcBorders>
              <w:bottom w:val="single" w:sz="6" w:space="0" w:color="auto"/>
            </w:tcBorders>
          </w:tcPr>
          <w:p w14:paraId="7E8CEBB4" w14:textId="143A6F1C" w:rsidR="00DA79BC" w:rsidRPr="009C0EB7" w:rsidRDefault="00DA79BC" w:rsidP="00F55135">
            <w:pPr>
              <w:pStyle w:val="Texto"/>
              <w:jc w:val="center"/>
              <w:rPr>
                <w:b/>
              </w:rPr>
            </w:pPr>
            <w:r w:rsidRPr="009C0EB7">
              <w:rPr>
                <w:b/>
              </w:rPr>
              <w:t>Transferencias</w:t>
            </w:r>
          </w:p>
        </w:tc>
        <w:tc>
          <w:tcPr>
            <w:tcW w:w="130" w:type="dxa"/>
          </w:tcPr>
          <w:p w14:paraId="591BBEE3" w14:textId="77777777" w:rsidR="00DA79BC" w:rsidRPr="009C0EB7" w:rsidRDefault="00DA79BC" w:rsidP="00F55135">
            <w:pPr>
              <w:pStyle w:val="Texto"/>
              <w:jc w:val="center"/>
              <w:rPr>
                <w:b/>
              </w:rPr>
            </w:pPr>
          </w:p>
        </w:tc>
        <w:tc>
          <w:tcPr>
            <w:tcW w:w="1400" w:type="dxa"/>
            <w:tcBorders>
              <w:bottom w:val="single" w:sz="6" w:space="0" w:color="auto"/>
            </w:tcBorders>
          </w:tcPr>
          <w:p w14:paraId="16BAC287" w14:textId="5B75008D" w:rsidR="00DA79BC" w:rsidRPr="009C0EB7" w:rsidRDefault="00DA79BC" w:rsidP="00F55135">
            <w:pPr>
              <w:pStyle w:val="Texto"/>
              <w:jc w:val="center"/>
              <w:rPr>
                <w:b/>
              </w:rPr>
            </w:pPr>
            <w:r w:rsidRPr="009C0EB7">
              <w:rPr>
                <w:b/>
              </w:rPr>
              <w:t xml:space="preserve">Al cierre del </w:t>
            </w:r>
            <w:r w:rsidR="00787C19" w:rsidRPr="00787C19">
              <w:rPr>
                <w:b/>
              </w:rPr>
              <w:t>período</w:t>
            </w:r>
          </w:p>
        </w:tc>
      </w:tr>
      <w:tr w:rsidR="00DA79BC" w:rsidRPr="009C0EB7" w14:paraId="511612CE" w14:textId="15C56BBE" w:rsidTr="006A2DB9">
        <w:tc>
          <w:tcPr>
            <w:tcW w:w="3213" w:type="dxa"/>
            <w:tcBorders>
              <w:top w:val="single" w:sz="6" w:space="0" w:color="auto"/>
            </w:tcBorders>
          </w:tcPr>
          <w:p w14:paraId="21B45D20" w14:textId="77777777" w:rsidR="00DA79BC" w:rsidRPr="009C0EB7" w:rsidRDefault="00DA79BC" w:rsidP="00F55135">
            <w:pPr>
              <w:pStyle w:val="Texto"/>
              <w:jc w:val="left"/>
            </w:pPr>
          </w:p>
        </w:tc>
        <w:tc>
          <w:tcPr>
            <w:tcW w:w="90" w:type="dxa"/>
          </w:tcPr>
          <w:p w14:paraId="1F655271" w14:textId="77777777" w:rsidR="00DA79BC" w:rsidRPr="009C0EB7" w:rsidRDefault="00DA79BC" w:rsidP="00F55135">
            <w:pPr>
              <w:pStyle w:val="Texto"/>
              <w:jc w:val="left"/>
            </w:pPr>
          </w:p>
        </w:tc>
        <w:tc>
          <w:tcPr>
            <w:tcW w:w="1377" w:type="dxa"/>
            <w:tcBorders>
              <w:top w:val="single" w:sz="6" w:space="0" w:color="auto"/>
            </w:tcBorders>
          </w:tcPr>
          <w:p w14:paraId="0D188D46" w14:textId="77777777" w:rsidR="00DA79BC" w:rsidRPr="009C0EB7" w:rsidRDefault="00DA79BC" w:rsidP="006A2DB9">
            <w:pPr>
              <w:pStyle w:val="Texto"/>
              <w:tabs>
                <w:tab w:val="decimal" w:pos="1335"/>
              </w:tabs>
              <w:jc w:val="left"/>
            </w:pPr>
          </w:p>
        </w:tc>
        <w:tc>
          <w:tcPr>
            <w:tcW w:w="72" w:type="dxa"/>
          </w:tcPr>
          <w:p w14:paraId="01F07034" w14:textId="77777777" w:rsidR="00DA79BC" w:rsidRPr="009C0EB7" w:rsidRDefault="00DA79BC" w:rsidP="00D65A31">
            <w:pPr>
              <w:pStyle w:val="Texto"/>
              <w:jc w:val="left"/>
            </w:pPr>
          </w:p>
        </w:tc>
        <w:tc>
          <w:tcPr>
            <w:tcW w:w="1098" w:type="dxa"/>
            <w:tcBorders>
              <w:top w:val="single" w:sz="6" w:space="0" w:color="auto"/>
            </w:tcBorders>
          </w:tcPr>
          <w:p w14:paraId="000D3018" w14:textId="77777777" w:rsidR="00DA79BC" w:rsidRPr="009C0EB7" w:rsidRDefault="00DA79BC" w:rsidP="006A2DB9">
            <w:pPr>
              <w:pStyle w:val="Texto"/>
              <w:tabs>
                <w:tab w:val="decimal" w:pos="1044"/>
              </w:tabs>
              <w:jc w:val="left"/>
            </w:pPr>
          </w:p>
        </w:tc>
        <w:tc>
          <w:tcPr>
            <w:tcW w:w="72" w:type="dxa"/>
          </w:tcPr>
          <w:p w14:paraId="14FABADA" w14:textId="77777777" w:rsidR="00DA79BC" w:rsidRPr="009C0EB7" w:rsidRDefault="00DA79BC" w:rsidP="00D65A31">
            <w:pPr>
              <w:pStyle w:val="Texto"/>
              <w:jc w:val="left"/>
            </w:pPr>
          </w:p>
        </w:tc>
        <w:tc>
          <w:tcPr>
            <w:tcW w:w="1548" w:type="dxa"/>
            <w:tcBorders>
              <w:top w:val="single" w:sz="6" w:space="0" w:color="auto"/>
            </w:tcBorders>
          </w:tcPr>
          <w:p w14:paraId="121880E9" w14:textId="77777777" w:rsidR="00DA79BC" w:rsidRPr="009C0EB7" w:rsidRDefault="00DA79BC" w:rsidP="009C0EB7">
            <w:pPr>
              <w:pStyle w:val="Texto"/>
              <w:tabs>
                <w:tab w:val="decimal" w:pos="1281"/>
              </w:tabs>
              <w:jc w:val="left"/>
            </w:pPr>
          </w:p>
        </w:tc>
        <w:tc>
          <w:tcPr>
            <w:tcW w:w="130" w:type="dxa"/>
          </w:tcPr>
          <w:p w14:paraId="24B6CF49" w14:textId="77777777" w:rsidR="00DA79BC" w:rsidRPr="009C0EB7" w:rsidRDefault="00DA79BC" w:rsidP="00572035">
            <w:pPr>
              <w:pStyle w:val="Texto"/>
              <w:tabs>
                <w:tab w:val="decimal" w:pos="1004"/>
              </w:tabs>
              <w:jc w:val="left"/>
            </w:pPr>
          </w:p>
        </w:tc>
        <w:tc>
          <w:tcPr>
            <w:tcW w:w="1400" w:type="dxa"/>
            <w:tcBorders>
              <w:top w:val="single" w:sz="6" w:space="0" w:color="auto"/>
            </w:tcBorders>
          </w:tcPr>
          <w:p w14:paraId="51C3226D" w14:textId="77777777" w:rsidR="00DA79BC" w:rsidRPr="009C0EB7" w:rsidRDefault="00DA79BC" w:rsidP="006A2DB9">
            <w:pPr>
              <w:pStyle w:val="Texto"/>
              <w:tabs>
                <w:tab w:val="decimal" w:pos="1341"/>
              </w:tabs>
            </w:pPr>
          </w:p>
        </w:tc>
      </w:tr>
      <w:tr w:rsidR="0056602D" w:rsidRPr="009C0EB7" w14:paraId="096B92B4" w14:textId="460C9799" w:rsidTr="002C5DD8">
        <w:tc>
          <w:tcPr>
            <w:tcW w:w="3213" w:type="dxa"/>
          </w:tcPr>
          <w:p w14:paraId="56DC5076" w14:textId="77777777" w:rsidR="0056602D" w:rsidRPr="009C0EB7" w:rsidRDefault="0056602D" w:rsidP="0056602D">
            <w:pPr>
              <w:pStyle w:val="Texto"/>
              <w:jc w:val="left"/>
            </w:pPr>
            <w:r w:rsidRPr="009C0EB7">
              <w:t>Terrenos</w:t>
            </w:r>
          </w:p>
        </w:tc>
        <w:tc>
          <w:tcPr>
            <w:tcW w:w="90" w:type="dxa"/>
          </w:tcPr>
          <w:p w14:paraId="5D07A0B9" w14:textId="77777777" w:rsidR="0056602D" w:rsidRPr="009C0EB7" w:rsidRDefault="0056602D" w:rsidP="0056602D">
            <w:pPr>
              <w:pStyle w:val="Texto"/>
              <w:jc w:val="left"/>
            </w:pPr>
          </w:p>
        </w:tc>
        <w:tc>
          <w:tcPr>
            <w:tcW w:w="1377" w:type="dxa"/>
          </w:tcPr>
          <w:p w14:paraId="08ADBB97" w14:textId="31F30804" w:rsidR="0056602D" w:rsidRPr="009C0EB7" w:rsidRDefault="0056602D" w:rsidP="0056602D">
            <w:pPr>
              <w:pStyle w:val="Texto"/>
              <w:tabs>
                <w:tab w:val="decimal" w:pos="1335"/>
              </w:tabs>
            </w:pPr>
            <w:r w:rsidRPr="00581EAD">
              <w:t>242.042.263</w:t>
            </w:r>
          </w:p>
        </w:tc>
        <w:tc>
          <w:tcPr>
            <w:tcW w:w="72" w:type="dxa"/>
          </w:tcPr>
          <w:p w14:paraId="0C02564B" w14:textId="77777777" w:rsidR="0056602D" w:rsidRPr="009C0EB7" w:rsidRDefault="0056602D" w:rsidP="0056602D">
            <w:pPr>
              <w:pStyle w:val="Texto"/>
              <w:jc w:val="left"/>
            </w:pPr>
          </w:p>
        </w:tc>
        <w:tc>
          <w:tcPr>
            <w:tcW w:w="1098" w:type="dxa"/>
          </w:tcPr>
          <w:p w14:paraId="50B524D5" w14:textId="1A51CCF9" w:rsidR="0056602D" w:rsidRPr="009C0EB7" w:rsidRDefault="0056602D" w:rsidP="0056602D">
            <w:pPr>
              <w:pStyle w:val="Texto"/>
              <w:tabs>
                <w:tab w:val="decimal" w:pos="1044"/>
              </w:tabs>
            </w:pPr>
            <w:r>
              <w:t xml:space="preserve">-         </w:t>
            </w:r>
          </w:p>
        </w:tc>
        <w:tc>
          <w:tcPr>
            <w:tcW w:w="72" w:type="dxa"/>
          </w:tcPr>
          <w:p w14:paraId="5052D1F3" w14:textId="77777777" w:rsidR="0056602D" w:rsidRPr="009C0EB7" w:rsidRDefault="0056602D" w:rsidP="0056602D">
            <w:pPr>
              <w:pStyle w:val="Texto"/>
              <w:jc w:val="left"/>
            </w:pPr>
          </w:p>
        </w:tc>
        <w:tc>
          <w:tcPr>
            <w:tcW w:w="1548" w:type="dxa"/>
            <w:vAlign w:val="top"/>
          </w:tcPr>
          <w:p w14:paraId="0ABCD607" w14:textId="64784816" w:rsidR="0056602D" w:rsidRPr="0056602D" w:rsidRDefault="0056602D" w:rsidP="0056602D">
            <w:pPr>
              <w:pStyle w:val="Texto"/>
              <w:tabs>
                <w:tab w:val="decimal" w:pos="1281"/>
              </w:tabs>
            </w:pPr>
            <w:r w:rsidRPr="0056602D">
              <w:t xml:space="preserve">-        </w:t>
            </w:r>
          </w:p>
        </w:tc>
        <w:tc>
          <w:tcPr>
            <w:tcW w:w="130" w:type="dxa"/>
          </w:tcPr>
          <w:p w14:paraId="32A6EBAB" w14:textId="77777777" w:rsidR="0056602D" w:rsidRPr="009C0EB7" w:rsidRDefault="0056602D" w:rsidP="0056602D">
            <w:pPr>
              <w:pStyle w:val="Texto"/>
              <w:tabs>
                <w:tab w:val="decimal" w:pos="1004"/>
              </w:tabs>
              <w:jc w:val="left"/>
            </w:pPr>
          </w:p>
        </w:tc>
        <w:tc>
          <w:tcPr>
            <w:tcW w:w="1400" w:type="dxa"/>
          </w:tcPr>
          <w:p w14:paraId="6C20A6EA" w14:textId="0C4EA7A8" w:rsidR="0056602D" w:rsidRPr="009C0EB7" w:rsidRDefault="0056602D" w:rsidP="0056602D">
            <w:pPr>
              <w:pStyle w:val="Texto"/>
              <w:tabs>
                <w:tab w:val="decimal" w:pos="1341"/>
              </w:tabs>
            </w:pPr>
            <w:r w:rsidRPr="00F83E08">
              <w:t>242.042.263</w:t>
            </w:r>
          </w:p>
        </w:tc>
      </w:tr>
      <w:tr w:rsidR="0056602D" w:rsidRPr="009C0EB7" w14:paraId="40A98427" w14:textId="3BB05326" w:rsidTr="002C5DD8">
        <w:tc>
          <w:tcPr>
            <w:tcW w:w="3213" w:type="dxa"/>
          </w:tcPr>
          <w:p w14:paraId="7EE7B3CA" w14:textId="77777777" w:rsidR="0056602D" w:rsidRPr="009C0EB7" w:rsidRDefault="0056602D" w:rsidP="0056602D">
            <w:pPr>
              <w:pStyle w:val="Texto"/>
              <w:jc w:val="left"/>
            </w:pPr>
            <w:r w:rsidRPr="009C0EB7">
              <w:t>Mejoras en campos y fincas</w:t>
            </w:r>
          </w:p>
        </w:tc>
        <w:tc>
          <w:tcPr>
            <w:tcW w:w="90" w:type="dxa"/>
          </w:tcPr>
          <w:p w14:paraId="19E959A0" w14:textId="77777777" w:rsidR="0056602D" w:rsidRPr="009C0EB7" w:rsidRDefault="0056602D" w:rsidP="0056602D">
            <w:pPr>
              <w:pStyle w:val="Texto"/>
              <w:jc w:val="left"/>
            </w:pPr>
          </w:p>
        </w:tc>
        <w:tc>
          <w:tcPr>
            <w:tcW w:w="1377" w:type="dxa"/>
          </w:tcPr>
          <w:p w14:paraId="282011BD" w14:textId="083F5B05" w:rsidR="0056602D" w:rsidRPr="009C0EB7" w:rsidRDefault="0056602D" w:rsidP="0056602D">
            <w:pPr>
              <w:pStyle w:val="Texto"/>
              <w:tabs>
                <w:tab w:val="decimal" w:pos="1335"/>
              </w:tabs>
            </w:pPr>
            <w:r w:rsidRPr="00581EAD">
              <w:t>16.763.061</w:t>
            </w:r>
          </w:p>
        </w:tc>
        <w:tc>
          <w:tcPr>
            <w:tcW w:w="72" w:type="dxa"/>
          </w:tcPr>
          <w:p w14:paraId="7155457E" w14:textId="77777777" w:rsidR="0056602D" w:rsidRPr="009C0EB7" w:rsidRDefault="0056602D" w:rsidP="0056602D">
            <w:pPr>
              <w:pStyle w:val="Texto"/>
              <w:jc w:val="left"/>
            </w:pPr>
          </w:p>
        </w:tc>
        <w:tc>
          <w:tcPr>
            <w:tcW w:w="1098" w:type="dxa"/>
          </w:tcPr>
          <w:p w14:paraId="6F57D7B3" w14:textId="4F312AF2" w:rsidR="0056602D" w:rsidRPr="009C0EB7" w:rsidRDefault="0056602D" w:rsidP="0056602D">
            <w:pPr>
              <w:pStyle w:val="Texto"/>
              <w:tabs>
                <w:tab w:val="decimal" w:pos="1044"/>
              </w:tabs>
            </w:pPr>
            <w:r>
              <w:t xml:space="preserve">-         </w:t>
            </w:r>
          </w:p>
        </w:tc>
        <w:tc>
          <w:tcPr>
            <w:tcW w:w="72" w:type="dxa"/>
          </w:tcPr>
          <w:p w14:paraId="17FAE1A5" w14:textId="77777777" w:rsidR="0056602D" w:rsidRPr="009C0EB7" w:rsidRDefault="0056602D" w:rsidP="0056602D">
            <w:pPr>
              <w:pStyle w:val="Texto"/>
              <w:jc w:val="left"/>
            </w:pPr>
          </w:p>
        </w:tc>
        <w:tc>
          <w:tcPr>
            <w:tcW w:w="1548" w:type="dxa"/>
            <w:vAlign w:val="top"/>
          </w:tcPr>
          <w:p w14:paraId="3B04C294" w14:textId="75726069" w:rsidR="0056602D" w:rsidRPr="0056602D" w:rsidRDefault="0056602D" w:rsidP="0056602D">
            <w:pPr>
              <w:pStyle w:val="Texto"/>
              <w:tabs>
                <w:tab w:val="decimal" w:pos="1281"/>
              </w:tabs>
            </w:pPr>
            <w:r w:rsidRPr="0056602D">
              <w:t xml:space="preserve">-        </w:t>
            </w:r>
          </w:p>
        </w:tc>
        <w:tc>
          <w:tcPr>
            <w:tcW w:w="130" w:type="dxa"/>
          </w:tcPr>
          <w:p w14:paraId="02E0305B" w14:textId="77777777" w:rsidR="0056602D" w:rsidRPr="009C0EB7" w:rsidRDefault="0056602D" w:rsidP="0056602D">
            <w:pPr>
              <w:pStyle w:val="Texto"/>
              <w:tabs>
                <w:tab w:val="decimal" w:pos="1004"/>
              </w:tabs>
              <w:jc w:val="left"/>
            </w:pPr>
          </w:p>
        </w:tc>
        <w:tc>
          <w:tcPr>
            <w:tcW w:w="1400" w:type="dxa"/>
          </w:tcPr>
          <w:p w14:paraId="7672A142" w14:textId="69C77C10" w:rsidR="0056602D" w:rsidRPr="009C0EB7" w:rsidRDefault="0056602D" w:rsidP="0056602D">
            <w:pPr>
              <w:pStyle w:val="Texto"/>
              <w:tabs>
                <w:tab w:val="decimal" w:pos="1341"/>
              </w:tabs>
            </w:pPr>
            <w:r w:rsidRPr="00F83E08">
              <w:t>16.763.061</w:t>
            </w:r>
          </w:p>
        </w:tc>
      </w:tr>
      <w:tr w:rsidR="0056602D" w:rsidRPr="009C0EB7" w14:paraId="3E09669F" w14:textId="26A1539E" w:rsidTr="002C5DD8">
        <w:tc>
          <w:tcPr>
            <w:tcW w:w="3213" w:type="dxa"/>
          </w:tcPr>
          <w:p w14:paraId="423FA495" w14:textId="77777777" w:rsidR="0056602D" w:rsidRPr="009C0EB7" w:rsidRDefault="0056602D" w:rsidP="0056602D">
            <w:pPr>
              <w:pStyle w:val="Texto"/>
              <w:jc w:val="left"/>
            </w:pPr>
            <w:r w:rsidRPr="009C0EB7">
              <w:t>Edificios y construcciones</w:t>
            </w:r>
          </w:p>
        </w:tc>
        <w:tc>
          <w:tcPr>
            <w:tcW w:w="90" w:type="dxa"/>
          </w:tcPr>
          <w:p w14:paraId="1E99CEDC" w14:textId="77777777" w:rsidR="0056602D" w:rsidRPr="009C0EB7" w:rsidRDefault="0056602D" w:rsidP="0056602D">
            <w:pPr>
              <w:pStyle w:val="Texto"/>
              <w:jc w:val="left"/>
            </w:pPr>
          </w:p>
        </w:tc>
        <w:tc>
          <w:tcPr>
            <w:tcW w:w="1377" w:type="dxa"/>
          </w:tcPr>
          <w:p w14:paraId="0DA18286" w14:textId="13E31E72" w:rsidR="0056602D" w:rsidRPr="009C0EB7" w:rsidRDefault="0056602D" w:rsidP="0056602D">
            <w:pPr>
              <w:pStyle w:val="Texto"/>
              <w:tabs>
                <w:tab w:val="decimal" w:pos="1335"/>
              </w:tabs>
            </w:pPr>
            <w:r w:rsidRPr="00581EAD">
              <w:t>141.453.918</w:t>
            </w:r>
          </w:p>
        </w:tc>
        <w:tc>
          <w:tcPr>
            <w:tcW w:w="72" w:type="dxa"/>
          </w:tcPr>
          <w:p w14:paraId="081915CA" w14:textId="77777777" w:rsidR="0056602D" w:rsidRPr="009C0EB7" w:rsidRDefault="0056602D" w:rsidP="0056602D">
            <w:pPr>
              <w:pStyle w:val="Texto"/>
              <w:jc w:val="left"/>
            </w:pPr>
          </w:p>
        </w:tc>
        <w:tc>
          <w:tcPr>
            <w:tcW w:w="1098" w:type="dxa"/>
          </w:tcPr>
          <w:p w14:paraId="4565A852" w14:textId="2C49727D" w:rsidR="0056602D" w:rsidRPr="009C0EB7" w:rsidRDefault="0056602D" w:rsidP="0056602D">
            <w:pPr>
              <w:pStyle w:val="Texto"/>
              <w:tabs>
                <w:tab w:val="decimal" w:pos="1044"/>
              </w:tabs>
            </w:pPr>
            <w:r>
              <w:t xml:space="preserve">-         </w:t>
            </w:r>
          </w:p>
        </w:tc>
        <w:tc>
          <w:tcPr>
            <w:tcW w:w="72" w:type="dxa"/>
          </w:tcPr>
          <w:p w14:paraId="67F725A2" w14:textId="77777777" w:rsidR="0056602D" w:rsidRPr="009C0EB7" w:rsidRDefault="0056602D" w:rsidP="0056602D">
            <w:pPr>
              <w:pStyle w:val="Texto"/>
              <w:jc w:val="left"/>
            </w:pPr>
          </w:p>
        </w:tc>
        <w:tc>
          <w:tcPr>
            <w:tcW w:w="1548" w:type="dxa"/>
            <w:vAlign w:val="top"/>
          </w:tcPr>
          <w:p w14:paraId="71F0CD85" w14:textId="3FE995FA" w:rsidR="0056602D" w:rsidRPr="0056602D" w:rsidRDefault="0056602D" w:rsidP="0056602D">
            <w:pPr>
              <w:pStyle w:val="Texto"/>
              <w:tabs>
                <w:tab w:val="decimal" w:pos="1281"/>
              </w:tabs>
            </w:pPr>
            <w:r w:rsidRPr="0056602D">
              <w:t xml:space="preserve">-        </w:t>
            </w:r>
          </w:p>
        </w:tc>
        <w:tc>
          <w:tcPr>
            <w:tcW w:w="130" w:type="dxa"/>
          </w:tcPr>
          <w:p w14:paraId="705419CE" w14:textId="77777777" w:rsidR="0056602D" w:rsidRPr="009C0EB7" w:rsidRDefault="0056602D" w:rsidP="0056602D">
            <w:pPr>
              <w:pStyle w:val="Texto"/>
              <w:tabs>
                <w:tab w:val="decimal" w:pos="1004"/>
              </w:tabs>
              <w:jc w:val="left"/>
            </w:pPr>
          </w:p>
        </w:tc>
        <w:tc>
          <w:tcPr>
            <w:tcW w:w="1400" w:type="dxa"/>
          </w:tcPr>
          <w:p w14:paraId="1611AAF2" w14:textId="0D9A5BCC" w:rsidR="0056602D" w:rsidRPr="009C0EB7" w:rsidRDefault="0056602D" w:rsidP="0056602D">
            <w:pPr>
              <w:pStyle w:val="Texto"/>
              <w:tabs>
                <w:tab w:val="decimal" w:pos="1341"/>
              </w:tabs>
            </w:pPr>
            <w:r w:rsidRPr="00F83E08">
              <w:t>141.453.918</w:t>
            </w:r>
          </w:p>
        </w:tc>
      </w:tr>
      <w:tr w:rsidR="0056602D" w:rsidRPr="009C0EB7" w14:paraId="1D1AC75D" w14:textId="3ED7B186" w:rsidTr="002C5DD8">
        <w:tc>
          <w:tcPr>
            <w:tcW w:w="3213" w:type="dxa"/>
          </w:tcPr>
          <w:p w14:paraId="09B2AC9E" w14:textId="77777777" w:rsidR="0056602D" w:rsidRPr="009C0EB7" w:rsidRDefault="0056602D" w:rsidP="0056602D">
            <w:pPr>
              <w:pStyle w:val="Texto"/>
              <w:jc w:val="left"/>
            </w:pPr>
            <w:r w:rsidRPr="009C0EB7">
              <w:t>Plantaciones</w:t>
            </w:r>
          </w:p>
        </w:tc>
        <w:tc>
          <w:tcPr>
            <w:tcW w:w="90" w:type="dxa"/>
          </w:tcPr>
          <w:p w14:paraId="2694EE7C" w14:textId="77777777" w:rsidR="0056602D" w:rsidRPr="009C0EB7" w:rsidRDefault="0056602D" w:rsidP="0056602D">
            <w:pPr>
              <w:pStyle w:val="Texto"/>
              <w:jc w:val="left"/>
            </w:pPr>
          </w:p>
        </w:tc>
        <w:tc>
          <w:tcPr>
            <w:tcW w:w="1377" w:type="dxa"/>
          </w:tcPr>
          <w:p w14:paraId="3A8DD0A8" w14:textId="0ECFCAFE" w:rsidR="0056602D" w:rsidRPr="009C0EB7" w:rsidRDefault="0056602D" w:rsidP="0056602D">
            <w:pPr>
              <w:pStyle w:val="Texto"/>
              <w:tabs>
                <w:tab w:val="decimal" w:pos="1335"/>
              </w:tabs>
            </w:pPr>
            <w:r w:rsidRPr="00581EAD">
              <w:t>489.380.703</w:t>
            </w:r>
          </w:p>
        </w:tc>
        <w:tc>
          <w:tcPr>
            <w:tcW w:w="72" w:type="dxa"/>
          </w:tcPr>
          <w:p w14:paraId="6D8A8D0D" w14:textId="77777777" w:rsidR="0056602D" w:rsidRPr="009C0EB7" w:rsidRDefault="0056602D" w:rsidP="0056602D">
            <w:pPr>
              <w:pStyle w:val="Texto"/>
              <w:jc w:val="left"/>
            </w:pPr>
          </w:p>
        </w:tc>
        <w:tc>
          <w:tcPr>
            <w:tcW w:w="1098" w:type="dxa"/>
          </w:tcPr>
          <w:p w14:paraId="77522B9F" w14:textId="18B9E075" w:rsidR="0056602D" w:rsidRPr="009C0EB7" w:rsidRDefault="0056602D" w:rsidP="0056602D">
            <w:pPr>
              <w:pStyle w:val="Texto"/>
              <w:tabs>
                <w:tab w:val="decimal" w:pos="1044"/>
              </w:tabs>
            </w:pPr>
            <w:r>
              <w:t xml:space="preserve">-         </w:t>
            </w:r>
          </w:p>
        </w:tc>
        <w:tc>
          <w:tcPr>
            <w:tcW w:w="72" w:type="dxa"/>
          </w:tcPr>
          <w:p w14:paraId="2660755D" w14:textId="77777777" w:rsidR="0056602D" w:rsidRPr="009C0EB7" w:rsidRDefault="0056602D" w:rsidP="0056602D">
            <w:pPr>
              <w:pStyle w:val="Texto"/>
              <w:jc w:val="left"/>
            </w:pPr>
          </w:p>
        </w:tc>
        <w:tc>
          <w:tcPr>
            <w:tcW w:w="1548" w:type="dxa"/>
            <w:vAlign w:val="top"/>
          </w:tcPr>
          <w:p w14:paraId="1D45E2CE" w14:textId="7F2B7F25" w:rsidR="0056602D" w:rsidRPr="0056602D" w:rsidRDefault="0056602D" w:rsidP="0056602D">
            <w:pPr>
              <w:pStyle w:val="Texto"/>
              <w:tabs>
                <w:tab w:val="decimal" w:pos="1281"/>
              </w:tabs>
            </w:pPr>
            <w:r w:rsidRPr="0056602D">
              <w:t xml:space="preserve">-        </w:t>
            </w:r>
          </w:p>
        </w:tc>
        <w:tc>
          <w:tcPr>
            <w:tcW w:w="130" w:type="dxa"/>
          </w:tcPr>
          <w:p w14:paraId="6BAEFFB9" w14:textId="77777777" w:rsidR="0056602D" w:rsidRPr="009C0EB7" w:rsidRDefault="0056602D" w:rsidP="0056602D">
            <w:pPr>
              <w:pStyle w:val="Texto"/>
              <w:tabs>
                <w:tab w:val="decimal" w:pos="1004"/>
              </w:tabs>
              <w:jc w:val="left"/>
            </w:pPr>
          </w:p>
        </w:tc>
        <w:tc>
          <w:tcPr>
            <w:tcW w:w="1400" w:type="dxa"/>
          </w:tcPr>
          <w:p w14:paraId="73C23094" w14:textId="6F17E90C" w:rsidR="0056602D" w:rsidRPr="009C0EB7" w:rsidRDefault="0056602D" w:rsidP="0056602D">
            <w:pPr>
              <w:pStyle w:val="Texto"/>
              <w:tabs>
                <w:tab w:val="decimal" w:pos="1341"/>
              </w:tabs>
            </w:pPr>
            <w:r w:rsidRPr="00F83E08">
              <w:t>489.380.703</w:t>
            </w:r>
          </w:p>
        </w:tc>
      </w:tr>
      <w:tr w:rsidR="0056602D" w:rsidRPr="009C0EB7" w14:paraId="3AFAF759" w14:textId="7BCE81DE" w:rsidTr="002C5DD8">
        <w:tc>
          <w:tcPr>
            <w:tcW w:w="3213" w:type="dxa"/>
          </w:tcPr>
          <w:p w14:paraId="275EFC0D" w14:textId="77777777" w:rsidR="0056602D" w:rsidRPr="009C0EB7" w:rsidRDefault="0056602D" w:rsidP="0056602D">
            <w:pPr>
              <w:pStyle w:val="Texto"/>
              <w:jc w:val="left"/>
            </w:pPr>
            <w:r w:rsidRPr="009C0EB7">
              <w:t>Instalaciones</w:t>
            </w:r>
          </w:p>
        </w:tc>
        <w:tc>
          <w:tcPr>
            <w:tcW w:w="90" w:type="dxa"/>
          </w:tcPr>
          <w:p w14:paraId="01F83A38" w14:textId="77777777" w:rsidR="0056602D" w:rsidRPr="009C0EB7" w:rsidRDefault="0056602D" w:rsidP="0056602D">
            <w:pPr>
              <w:pStyle w:val="Texto"/>
              <w:jc w:val="left"/>
            </w:pPr>
          </w:p>
        </w:tc>
        <w:tc>
          <w:tcPr>
            <w:tcW w:w="1377" w:type="dxa"/>
          </w:tcPr>
          <w:p w14:paraId="2ADE325D" w14:textId="48285214" w:rsidR="0056602D" w:rsidRPr="009C0EB7" w:rsidRDefault="0056602D" w:rsidP="0056602D">
            <w:pPr>
              <w:pStyle w:val="Texto"/>
              <w:tabs>
                <w:tab w:val="decimal" w:pos="1335"/>
              </w:tabs>
            </w:pPr>
            <w:r w:rsidRPr="00581EAD">
              <w:t>29.595.612</w:t>
            </w:r>
          </w:p>
        </w:tc>
        <w:tc>
          <w:tcPr>
            <w:tcW w:w="72" w:type="dxa"/>
          </w:tcPr>
          <w:p w14:paraId="293EE039" w14:textId="77777777" w:rsidR="0056602D" w:rsidRPr="009C0EB7" w:rsidRDefault="0056602D" w:rsidP="0056602D">
            <w:pPr>
              <w:pStyle w:val="Texto"/>
              <w:jc w:val="left"/>
            </w:pPr>
          </w:p>
        </w:tc>
        <w:tc>
          <w:tcPr>
            <w:tcW w:w="1098" w:type="dxa"/>
          </w:tcPr>
          <w:p w14:paraId="6C2CAB4B" w14:textId="2DE4A114" w:rsidR="0056602D" w:rsidRPr="009C0EB7" w:rsidRDefault="0056602D" w:rsidP="0056602D">
            <w:pPr>
              <w:pStyle w:val="Texto"/>
              <w:tabs>
                <w:tab w:val="decimal" w:pos="1044"/>
              </w:tabs>
            </w:pPr>
            <w:r>
              <w:t xml:space="preserve">-         </w:t>
            </w:r>
          </w:p>
        </w:tc>
        <w:tc>
          <w:tcPr>
            <w:tcW w:w="72" w:type="dxa"/>
          </w:tcPr>
          <w:p w14:paraId="08B44C1E" w14:textId="77777777" w:rsidR="0056602D" w:rsidRPr="009C0EB7" w:rsidRDefault="0056602D" w:rsidP="0056602D">
            <w:pPr>
              <w:pStyle w:val="Texto"/>
              <w:jc w:val="left"/>
            </w:pPr>
          </w:p>
        </w:tc>
        <w:tc>
          <w:tcPr>
            <w:tcW w:w="1548" w:type="dxa"/>
            <w:vAlign w:val="top"/>
          </w:tcPr>
          <w:p w14:paraId="1FFFFF89" w14:textId="42B99ACA" w:rsidR="0056602D" w:rsidRPr="0056602D" w:rsidRDefault="0056602D" w:rsidP="0056602D">
            <w:pPr>
              <w:pStyle w:val="Texto"/>
              <w:tabs>
                <w:tab w:val="decimal" w:pos="1281"/>
              </w:tabs>
            </w:pPr>
            <w:r w:rsidRPr="0056602D">
              <w:t xml:space="preserve">-        </w:t>
            </w:r>
          </w:p>
        </w:tc>
        <w:tc>
          <w:tcPr>
            <w:tcW w:w="130" w:type="dxa"/>
          </w:tcPr>
          <w:p w14:paraId="02AB299E" w14:textId="77777777" w:rsidR="0056602D" w:rsidRPr="009C0EB7" w:rsidRDefault="0056602D" w:rsidP="0056602D">
            <w:pPr>
              <w:pStyle w:val="Texto"/>
              <w:tabs>
                <w:tab w:val="decimal" w:pos="1004"/>
              </w:tabs>
              <w:jc w:val="left"/>
            </w:pPr>
          </w:p>
        </w:tc>
        <w:tc>
          <w:tcPr>
            <w:tcW w:w="1400" w:type="dxa"/>
          </w:tcPr>
          <w:p w14:paraId="3C591543" w14:textId="5A0E2DA0" w:rsidR="0056602D" w:rsidRPr="009C0EB7" w:rsidRDefault="0056602D" w:rsidP="0056602D">
            <w:pPr>
              <w:pStyle w:val="Texto"/>
              <w:tabs>
                <w:tab w:val="decimal" w:pos="1341"/>
              </w:tabs>
            </w:pPr>
            <w:r w:rsidRPr="00F83E08">
              <w:t>29.595.612</w:t>
            </w:r>
          </w:p>
        </w:tc>
      </w:tr>
      <w:tr w:rsidR="0056602D" w:rsidRPr="009C0EB7" w14:paraId="7EC348FD" w14:textId="40918FAB" w:rsidTr="002C5DD8">
        <w:tc>
          <w:tcPr>
            <w:tcW w:w="3213" w:type="dxa"/>
          </w:tcPr>
          <w:p w14:paraId="48EFDD3C" w14:textId="77777777" w:rsidR="0056602D" w:rsidRPr="009C0EB7" w:rsidRDefault="0056602D" w:rsidP="0056602D">
            <w:pPr>
              <w:pStyle w:val="Texto"/>
              <w:jc w:val="left"/>
            </w:pPr>
            <w:r w:rsidRPr="009C0EB7">
              <w:t>Maquinarias y equipos</w:t>
            </w:r>
          </w:p>
        </w:tc>
        <w:tc>
          <w:tcPr>
            <w:tcW w:w="90" w:type="dxa"/>
          </w:tcPr>
          <w:p w14:paraId="350720B6" w14:textId="77777777" w:rsidR="0056602D" w:rsidRPr="009C0EB7" w:rsidRDefault="0056602D" w:rsidP="0056602D">
            <w:pPr>
              <w:pStyle w:val="Texto"/>
              <w:jc w:val="left"/>
            </w:pPr>
          </w:p>
        </w:tc>
        <w:tc>
          <w:tcPr>
            <w:tcW w:w="1377" w:type="dxa"/>
          </w:tcPr>
          <w:p w14:paraId="6D7EBEC1" w14:textId="62274C67" w:rsidR="0056602D" w:rsidRPr="009C0EB7" w:rsidRDefault="0056602D" w:rsidP="0056602D">
            <w:pPr>
              <w:pStyle w:val="Texto"/>
              <w:tabs>
                <w:tab w:val="decimal" w:pos="1335"/>
              </w:tabs>
            </w:pPr>
            <w:r w:rsidRPr="00581EAD">
              <w:t>115.610.850</w:t>
            </w:r>
          </w:p>
        </w:tc>
        <w:tc>
          <w:tcPr>
            <w:tcW w:w="72" w:type="dxa"/>
          </w:tcPr>
          <w:p w14:paraId="3268EDBF" w14:textId="77777777" w:rsidR="0056602D" w:rsidRPr="009C0EB7" w:rsidRDefault="0056602D" w:rsidP="0056602D">
            <w:pPr>
              <w:pStyle w:val="Texto"/>
              <w:jc w:val="left"/>
            </w:pPr>
          </w:p>
        </w:tc>
        <w:tc>
          <w:tcPr>
            <w:tcW w:w="1098" w:type="dxa"/>
          </w:tcPr>
          <w:p w14:paraId="7E758722" w14:textId="37043510" w:rsidR="0056602D" w:rsidRPr="009C0EB7" w:rsidRDefault="0056602D" w:rsidP="0056602D">
            <w:pPr>
              <w:pStyle w:val="Texto"/>
              <w:tabs>
                <w:tab w:val="decimal" w:pos="1044"/>
              </w:tabs>
            </w:pPr>
            <w:r>
              <w:t xml:space="preserve">-         </w:t>
            </w:r>
          </w:p>
        </w:tc>
        <w:tc>
          <w:tcPr>
            <w:tcW w:w="72" w:type="dxa"/>
          </w:tcPr>
          <w:p w14:paraId="7DCE1FE1" w14:textId="77777777" w:rsidR="0056602D" w:rsidRPr="009C0EB7" w:rsidRDefault="0056602D" w:rsidP="0056602D">
            <w:pPr>
              <w:pStyle w:val="Texto"/>
              <w:jc w:val="left"/>
            </w:pPr>
          </w:p>
        </w:tc>
        <w:tc>
          <w:tcPr>
            <w:tcW w:w="1548" w:type="dxa"/>
            <w:vAlign w:val="top"/>
          </w:tcPr>
          <w:p w14:paraId="07F93718" w14:textId="65740408" w:rsidR="0056602D" w:rsidRPr="0056602D" w:rsidRDefault="0056602D" w:rsidP="0056602D">
            <w:pPr>
              <w:pStyle w:val="Texto"/>
              <w:tabs>
                <w:tab w:val="decimal" w:pos="1281"/>
              </w:tabs>
            </w:pPr>
            <w:r w:rsidRPr="0056602D">
              <w:t xml:space="preserve">-        </w:t>
            </w:r>
          </w:p>
        </w:tc>
        <w:tc>
          <w:tcPr>
            <w:tcW w:w="130" w:type="dxa"/>
          </w:tcPr>
          <w:p w14:paraId="6C4FFCE6" w14:textId="77777777" w:rsidR="0056602D" w:rsidRPr="009C0EB7" w:rsidRDefault="0056602D" w:rsidP="0056602D">
            <w:pPr>
              <w:pStyle w:val="Texto"/>
              <w:tabs>
                <w:tab w:val="decimal" w:pos="1004"/>
              </w:tabs>
              <w:jc w:val="left"/>
            </w:pPr>
          </w:p>
        </w:tc>
        <w:tc>
          <w:tcPr>
            <w:tcW w:w="1400" w:type="dxa"/>
          </w:tcPr>
          <w:p w14:paraId="2B417547" w14:textId="32079CD3" w:rsidR="0056602D" w:rsidRPr="009C0EB7" w:rsidRDefault="0056602D" w:rsidP="0056602D">
            <w:pPr>
              <w:pStyle w:val="Texto"/>
              <w:tabs>
                <w:tab w:val="decimal" w:pos="1341"/>
              </w:tabs>
            </w:pPr>
            <w:r w:rsidRPr="00F83E08">
              <w:t>115.610.850</w:t>
            </w:r>
          </w:p>
        </w:tc>
      </w:tr>
      <w:tr w:rsidR="0056602D" w:rsidRPr="009C0EB7" w14:paraId="0EB39866" w14:textId="093CFCB0" w:rsidTr="002C5DD8">
        <w:tc>
          <w:tcPr>
            <w:tcW w:w="3213" w:type="dxa"/>
          </w:tcPr>
          <w:p w14:paraId="24D417BC" w14:textId="77777777" w:rsidR="0056602D" w:rsidRPr="009C0EB7" w:rsidRDefault="0056602D" w:rsidP="0056602D">
            <w:pPr>
              <w:pStyle w:val="Texto"/>
              <w:jc w:val="left"/>
            </w:pPr>
            <w:r w:rsidRPr="009C0EB7">
              <w:t>Herramientas</w:t>
            </w:r>
          </w:p>
        </w:tc>
        <w:tc>
          <w:tcPr>
            <w:tcW w:w="90" w:type="dxa"/>
          </w:tcPr>
          <w:p w14:paraId="779F4AA8" w14:textId="77777777" w:rsidR="0056602D" w:rsidRPr="009C0EB7" w:rsidRDefault="0056602D" w:rsidP="0056602D">
            <w:pPr>
              <w:pStyle w:val="Texto"/>
              <w:jc w:val="left"/>
            </w:pPr>
          </w:p>
        </w:tc>
        <w:tc>
          <w:tcPr>
            <w:tcW w:w="1377" w:type="dxa"/>
          </w:tcPr>
          <w:p w14:paraId="34FFF42F" w14:textId="741D8D9D" w:rsidR="0056602D" w:rsidRPr="009C0EB7" w:rsidRDefault="0056602D" w:rsidP="0056602D">
            <w:pPr>
              <w:pStyle w:val="Texto"/>
              <w:tabs>
                <w:tab w:val="decimal" w:pos="1335"/>
              </w:tabs>
            </w:pPr>
            <w:r w:rsidRPr="00581EAD">
              <w:t>2.550.360</w:t>
            </w:r>
          </w:p>
        </w:tc>
        <w:tc>
          <w:tcPr>
            <w:tcW w:w="72" w:type="dxa"/>
          </w:tcPr>
          <w:p w14:paraId="5A47914E" w14:textId="77777777" w:rsidR="0056602D" w:rsidRPr="009C0EB7" w:rsidRDefault="0056602D" w:rsidP="0056602D">
            <w:pPr>
              <w:pStyle w:val="Texto"/>
              <w:jc w:val="left"/>
            </w:pPr>
          </w:p>
        </w:tc>
        <w:tc>
          <w:tcPr>
            <w:tcW w:w="1098" w:type="dxa"/>
          </w:tcPr>
          <w:p w14:paraId="069E3C33" w14:textId="37747484" w:rsidR="0056602D" w:rsidRPr="009C0EB7" w:rsidRDefault="0056602D" w:rsidP="0056602D">
            <w:pPr>
              <w:pStyle w:val="Texto"/>
              <w:tabs>
                <w:tab w:val="decimal" w:pos="1044"/>
              </w:tabs>
            </w:pPr>
            <w:r>
              <w:t xml:space="preserve">-         </w:t>
            </w:r>
          </w:p>
        </w:tc>
        <w:tc>
          <w:tcPr>
            <w:tcW w:w="72" w:type="dxa"/>
          </w:tcPr>
          <w:p w14:paraId="7F78225A" w14:textId="77777777" w:rsidR="0056602D" w:rsidRPr="009C0EB7" w:rsidRDefault="0056602D" w:rsidP="0056602D">
            <w:pPr>
              <w:pStyle w:val="Texto"/>
              <w:jc w:val="left"/>
            </w:pPr>
          </w:p>
        </w:tc>
        <w:tc>
          <w:tcPr>
            <w:tcW w:w="1548" w:type="dxa"/>
            <w:vAlign w:val="top"/>
          </w:tcPr>
          <w:p w14:paraId="1FEAD329" w14:textId="2ECBA024" w:rsidR="0056602D" w:rsidRPr="0056602D" w:rsidRDefault="0056602D" w:rsidP="0056602D">
            <w:pPr>
              <w:pStyle w:val="Texto"/>
              <w:tabs>
                <w:tab w:val="decimal" w:pos="1281"/>
              </w:tabs>
            </w:pPr>
            <w:r w:rsidRPr="0056602D">
              <w:t xml:space="preserve">-        </w:t>
            </w:r>
          </w:p>
        </w:tc>
        <w:tc>
          <w:tcPr>
            <w:tcW w:w="130" w:type="dxa"/>
          </w:tcPr>
          <w:p w14:paraId="1F3C25A5" w14:textId="77777777" w:rsidR="0056602D" w:rsidRPr="009C0EB7" w:rsidRDefault="0056602D" w:rsidP="0056602D">
            <w:pPr>
              <w:pStyle w:val="Texto"/>
              <w:tabs>
                <w:tab w:val="decimal" w:pos="1004"/>
              </w:tabs>
              <w:jc w:val="left"/>
            </w:pPr>
          </w:p>
        </w:tc>
        <w:tc>
          <w:tcPr>
            <w:tcW w:w="1400" w:type="dxa"/>
          </w:tcPr>
          <w:p w14:paraId="03B6A1E4" w14:textId="5BAD64EE" w:rsidR="0056602D" w:rsidRPr="009C0EB7" w:rsidRDefault="0056602D" w:rsidP="0056602D">
            <w:pPr>
              <w:pStyle w:val="Texto"/>
              <w:tabs>
                <w:tab w:val="decimal" w:pos="1341"/>
              </w:tabs>
            </w:pPr>
            <w:r w:rsidRPr="00F83E08">
              <w:t>2.550.360</w:t>
            </w:r>
          </w:p>
        </w:tc>
      </w:tr>
      <w:tr w:rsidR="0056602D" w:rsidRPr="009C0EB7" w14:paraId="6914041A" w14:textId="106D52EA" w:rsidTr="002C5DD8">
        <w:tc>
          <w:tcPr>
            <w:tcW w:w="3213" w:type="dxa"/>
          </w:tcPr>
          <w:p w14:paraId="1AEA45FE" w14:textId="77777777" w:rsidR="0056602D" w:rsidRPr="009C0EB7" w:rsidRDefault="0056602D" w:rsidP="0056602D">
            <w:pPr>
              <w:pStyle w:val="Texto"/>
              <w:jc w:val="left"/>
            </w:pPr>
            <w:r w:rsidRPr="009C0EB7">
              <w:t>Rodados</w:t>
            </w:r>
          </w:p>
        </w:tc>
        <w:tc>
          <w:tcPr>
            <w:tcW w:w="90" w:type="dxa"/>
          </w:tcPr>
          <w:p w14:paraId="288BD8F2" w14:textId="77777777" w:rsidR="0056602D" w:rsidRPr="009C0EB7" w:rsidRDefault="0056602D" w:rsidP="0056602D">
            <w:pPr>
              <w:pStyle w:val="Texto"/>
              <w:jc w:val="left"/>
            </w:pPr>
          </w:p>
        </w:tc>
        <w:tc>
          <w:tcPr>
            <w:tcW w:w="1377" w:type="dxa"/>
          </w:tcPr>
          <w:p w14:paraId="180E942F" w14:textId="107B6F76" w:rsidR="0056602D" w:rsidRPr="009C0EB7" w:rsidRDefault="0056602D" w:rsidP="0056602D">
            <w:pPr>
              <w:pStyle w:val="Texto"/>
              <w:tabs>
                <w:tab w:val="decimal" w:pos="1335"/>
              </w:tabs>
            </w:pPr>
            <w:r w:rsidRPr="00581EAD">
              <w:t>21.376.378</w:t>
            </w:r>
          </w:p>
        </w:tc>
        <w:tc>
          <w:tcPr>
            <w:tcW w:w="72" w:type="dxa"/>
          </w:tcPr>
          <w:p w14:paraId="02578181" w14:textId="77777777" w:rsidR="0056602D" w:rsidRPr="009C0EB7" w:rsidRDefault="0056602D" w:rsidP="0056602D">
            <w:pPr>
              <w:pStyle w:val="Texto"/>
              <w:jc w:val="left"/>
            </w:pPr>
          </w:p>
        </w:tc>
        <w:tc>
          <w:tcPr>
            <w:tcW w:w="1098" w:type="dxa"/>
          </w:tcPr>
          <w:p w14:paraId="720FEEB4" w14:textId="09A6AD4B" w:rsidR="0056602D" w:rsidRPr="009C0EB7" w:rsidRDefault="0056602D" w:rsidP="0056602D">
            <w:pPr>
              <w:pStyle w:val="Texto"/>
              <w:tabs>
                <w:tab w:val="decimal" w:pos="1044"/>
              </w:tabs>
            </w:pPr>
            <w:r>
              <w:t xml:space="preserve">-         </w:t>
            </w:r>
          </w:p>
        </w:tc>
        <w:tc>
          <w:tcPr>
            <w:tcW w:w="72" w:type="dxa"/>
          </w:tcPr>
          <w:p w14:paraId="68455C1D" w14:textId="77777777" w:rsidR="0056602D" w:rsidRPr="009C0EB7" w:rsidRDefault="0056602D" w:rsidP="0056602D">
            <w:pPr>
              <w:pStyle w:val="Texto"/>
              <w:jc w:val="left"/>
            </w:pPr>
          </w:p>
        </w:tc>
        <w:tc>
          <w:tcPr>
            <w:tcW w:w="1548" w:type="dxa"/>
            <w:vAlign w:val="top"/>
          </w:tcPr>
          <w:p w14:paraId="1DEEB149" w14:textId="54CB5ADF" w:rsidR="0056602D" w:rsidRPr="0056602D" w:rsidRDefault="0056602D" w:rsidP="0056602D">
            <w:pPr>
              <w:pStyle w:val="Texto"/>
              <w:tabs>
                <w:tab w:val="decimal" w:pos="1281"/>
              </w:tabs>
            </w:pPr>
            <w:r w:rsidRPr="0056602D">
              <w:t xml:space="preserve">-        </w:t>
            </w:r>
          </w:p>
        </w:tc>
        <w:tc>
          <w:tcPr>
            <w:tcW w:w="130" w:type="dxa"/>
          </w:tcPr>
          <w:p w14:paraId="10C085C7" w14:textId="77777777" w:rsidR="0056602D" w:rsidRPr="009C0EB7" w:rsidRDefault="0056602D" w:rsidP="0056602D">
            <w:pPr>
              <w:pStyle w:val="Texto"/>
              <w:tabs>
                <w:tab w:val="decimal" w:pos="1004"/>
              </w:tabs>
              <w:jc w:val="left"/>
            </w:pPr>
          </w:p>
        </w:tc>
        <w:tc>
          <w:tcPr>
            <w:tcW w:w="1400" w:type="dxa"/>
          </w:tcPr>
          <w:p w14:paraId="4D129F7E" w14:textId="4C0AF3D4" w:rsidR="0056602D" w:rsidRPr="009C0EB7" w:rsidRDefault="0056602D" w:rsidP="0056602D">
            <w:pPr>
              <w:pStyle w:val="Texto"/>
              <w:tabs>
                <w:tab w:val="decimal" w:pos="1341"/>
              </w:tabs>
            </w:pPr>
            <w:r w:rsidRPr="00F83E08">
              <w:t>21.376.378</w:t>
            </w:r>
          </w:p>
        </w:tc>
      </w:tr>
      <w:tr w:rsidR="0056602D" w:rsidRPr="009C0EB7" w14:paraId="5020D8FE" w14:textId="5E7D7F5C" w:rsidTr="002C5DD8">
        <w:tc>
          <w:tcPr>
            <w:tcW w:w="3213" w:type="dxa"/>
          </w:tcPr>
          <w:p w14:paraId="3FEE3755" w14:textId="77777777" w:rsidR="0056602D" w:rsidRPr="009C0EB7" w:rsidRDefault="0056602D" w:rsidP="0056602D">
            <w:pPr>
              <w:pStyle w:val="Texto"/>
              <w:jc w:val="left"/>
            </w:pPr>
            <w:r w:rsidRPr="009C0EB7">
              <w:t>Muebles y útiles</w:t>
            </w:r>
          </w:p>
        </w:tc>
        <w:tc>
          <w:tcPr>
            <w:tcW w:w="90" w:type="dxa"/>
          </w:tcPr>
          <w:p w14:paraId="30CD8236" w14:textId="77777777" w:rsidR="0056602D" w:rsidRPr="009C0EB7" w:rsidRDefault="0056602D" w:rsidP="0056602D">
            <w:pPr>
              <w:pStyle w:val="Texto"/>
              <w:jc w:val="left"/>
            </w:pPr>
          </w:p>
        </w:tc>
        <w:tc>
          <w:tcPr>
            <w:tcW w:w="1377" w:type="dxa"/>
          </w:tcPr>
          <w:p w14:paraId="57090C49" w14:textId="5D80C0A0" w:rsidR="0056602D" w:rsidRPr="009C0EB7" w:rsidRDefault="0056602D" w:rsidP="0056602D">
            <w:pPr>
              <w:pStyle w:val="Texto"/>
              <w:tabs>
                <w:tab w:val="decimal" w:pos="1335"/>
              </w:tabs>
            </w:pPr>
            <w:r w:rsidRPr="00581EAD">
              <w:t>30.890.445</w:t>
            </w:r>
          </w:p>
        </w:tc>
        <w:tc>
          <w:tcPr>
            <w:tcW w:w="72" w:type="dxa"/>
          </w:tcPr>
          <w:p w14:paraId="11292EFA" w14:textId="77777777" w:rsidR="0056602D" w:rsidRPr="009C0EB7" w:rsidRDefault="0056602D" w:rsidP="0056602D">
            <w:pPr>
              <w:pStyle w:val="Texto"/>
              <w:jc w:val="left"/>
            </w:pPr>
          </w:p>
        </w:tc>
        <w:tc>
          <w:tcPr>
            <w:tcW w:w="1098" w:type="dxa"/>
          </w:tcPr>
          <w:p w14:paraId="73FBFA38" w14:textId="5F771D88" w:rsidR="0056602D" w:rsidRPr="009C0EB7" w:rsidRDefault="0056602D" w:rsidP="0056602D">
            <w:pPr>
              <w:pStyle w:val="Texto"/>
              <w:tabs>
                <w:tab w:val="decimal" w:pos="1044"/>
              </w:tabs>
            </w:pPr>
          </w:p>
        </w:tc>
        <w:tc>
          <w:tcPr>
            <w:tcW w:w="72" w:type="dxa"/>
          </w:tcPr>
          <w:p w14:paraId="24BB2889" w14:textId="77777777" w:rsidR="0056602D" w:rsidRPr="009C0EB7" w:rsidRDefault="0056602D" w:rsidP="0056602D">
            <w:pPr>
              <w:pStyle w:val="Texto"/>
              <w:jc w:val="left"/>
            </w:pPr>
          </w:p>
        </w:tc>
        <w:tc>
          <w:tcPr>
            <w:tcW w:w="1548" w:type="dxa"/>
            <w:vAlign w:val="top"/>
          </w:tcPr>
          <w:p w14:paraId="6D18166A" w14:textId="1869F607" w:rsidR="0056602D" w:rsidRPr="0056602D" w:rsidRDefault="0056602D" w:rsidP="0056602D">
            <w:pPr>
              <w:pStyle w:val="Texto"/>
              <w:tabs>
                <w:tab w:val="decimal" w:pos="1281"/>
              </w:tabs>
            </w:pPr>
            <w:r w:rsidRPr="0056602D">
              <w:t xml:space="preserve">-        </w:t>
            </w:r>
          </w:p>
        </w:tc>
        <w:tc>
          <w:tcPr>
            <w:tcW w:w="130" w:type="dxa"/>
          </w:tcPr>
          <w:p w14:paraId="4C4705AA" w14:textId="77777777" w:rsidR="0056602D" w:rsidRPr="009C0EB7" w:rsidRDefault="0056602D" w:rsidP="0056602D">
            <w:pPr>
              <w:pStyle w:val="Texto"/>
              <w:tabs>
                <w:tab w:val="decimal" w:pos="1004"/>
              </w:tabs>
              <w:jc w:val="left"/>
            </w:pPr>
          </w:p>
        </w:tc>
        <w:tc>
          <w:tcPr>
            <w:tcW w:w="1400" w:type="dxa"/>
          </w:tcPr>
          <w:p w14:paraId="0F8BDD6B" w14:textId="3412AEFC" w:rsidR="0056602D" w:rsidRPr="009C0EB7" w:rsidRDefault="0056602D" w:rsidP="0056602D">
            <w:pPr>
              <w:pStyle w:val="Texto"/>
              <w:tabs>
                <w:tab w:val="decimal" w:pos="1341"/>
              </w:tabs>
            </w:pPr>
            <w:r w:rsidRPr="00F83E08">
              <w:t>30.890.445</w:t>
            </w:r>
          </w:p>
        </w:tc>
      </w:tr>
      <w:tr w:rsidR="0056602D" w:rsidRPr="009C0EB7" w14:paraId="487D0936" w14:textId="03BA020E" w:rsidTr="002C5DD8">
        <w:tc>
          <w:tcPr>
            <w:tcW w:w="3213" w:type="dxa"/>
          </w:tcPr>
          <w:p w14:paraId="1731651D" w14:textId="77777777" w:rsidR="0056602D" w:rsidRPr="009C0EB7" w:rsidRDefault="0056602D" w:rsidP="0056602D">
            <w:pPr>
              <w:pStyle w:val="Texto"/>
              <w:jc w:val="left"/>
            </w:pPr>
            <w:r w:rsidRPr="009C0EB7">
              <w:t>Sistema de abastecimiento de agua</w:t>
            </w:r>
          </w:p>
        </w:tc>
        <w:tc>
          <w:tcPr>
            <w:tcW w:w="90" w:type="dxa"/>
          </w:tcPr>
          <w:p w14:paraId="5D00BF08" w14:textId="77777777" w:rsidR="0056602D" w:rsidRPr="009C0EB7" w:rsidRDefault="0056602D" w:rsidP="0056602D">
            <w:pPr>
              <w:pStyle w:val="Texto"/>
              <w:jc w:val="left"/>
            </w:pPr>
          </w:p>
        </w:tc>
        <w:tc>
          <w:tcPr>
            <w:tcW w:w="1377" w:type="dxa"/>
          </w:tcPr>
          <w:p w14:paraId="00AD8A46" w14:textId="2AF6EBA6" w:rsidR="0056602D" w:rsidRPr="009C0EB7" w:rsidRDefault="0056602D" w:rsidP="0056602D">
            <w:pPr>
              <w:pStyle w:val="Texto"/>
              <w:tabs>
                <w:tab w:val="decimal" w:pos="1335"/>
              </w:tabs>
            </w:pPr>
            <w:r w:rsidRPr="00581EAD">
              <w:t>236.393.623</w:t>
            </w:r>
          </w:p>
        </w:tc>
        <w:tc>
          <w:tcPr>
            <w:tcW w:w="72" w:type="dxa"/>
          </w:tcPr>
          <w:p w14:paraId="1C9E5648" w14:textId="77777777" w:rsidR="0056602D" w:rsidRPr="009C0EB7" w:rsidRDefault="0056602D" w:rsidP="0056602D">
            <w:pPr>
              <w:pStyle w:val="Texto"/>
              <w:jc w:val="left"/>
            </w:pPr>
          </w:p>
        </w:tc>
        <w:tc>
          <w:tcPr>
            <w:tcW w:w="1098" w:type="dxa"/>
          </w:tcPr>
          <w:p w14:paraId="0160BA24" w14:textId="1D87FC8B" w:rsidR="0056602D" w:rsidRPr="009C0EB7" w:rsidRDefault="0056602D" w:rsidP="0056602D">
            <w:pPr>
              <w:pStyle w:val="Texto"/>
              <w:tabs>
                <w:tab w:val="decimal" w:pos="1044"/>
              </w:tabs>
            </w:pPr>
            <w:r>
              <w:t xml:space="preserve">-         </w:t>
            </w:r>
          </w:p>
        </w:tc>
        <w:tc>
          <w:tcPr>
            <w:tcW w:w="72" w:type="dxa"/>
          </w:tcPr>
          <w:p w14:paraId="76D1959C" w14:textId="77777777" w:rsidR="0056602D" w:rsidRPr="009C0EB7" w:rsidRDefault="0056602D" w:rsidP="0056602D">
            <w:pPr>
              <w:pStyle w:val="Texto"/>
              <w:jc w:val="left"/>
            </w:pPr>
          </w:p>
        </w:tc>
        <w:tc>
          <w:tcPr>
            <w:tcW w:w="1548" w:type="dxa"/>
            <w:vAlign w:val="top"/>
          </w:tcPr>
          <w:p w14:paraId="58762BD9" w14:textId="34103C4A" w:rsidR="0056602D" w:rsidRPr="0056602D" w:rsidRDefault="0056602D" w:rsidP="0056602D">
            <w:pPr>
              <w:pStyle w:val="Texto"/>
              <w:tabs>
                <w:tab w:val="decimal" w:pos="1281"/>
              </w:tabs>
            </w:pPr>
            <w:r w:rsidRPr="0056602D">
              <w:t xml:space="preserve">-        </w:t>
            </w:r>
          </w:p>
        </w:tc>
        <w:tc>
          <w:tcPr>
            <w:tcW w:w="130" w:type="dxa"/>
          </w:tcPr>
          <w:p w14:paraId="33B68BB3" w14:textId="77777777" w:rsidR="0056602D" w:rsidRPr="009C0EB7" w:rsidRDefault="0056602D" w:rsidP="0056602D">
            <w:pPr>
              <w:pStyle w:val="Texto"/>
              <w:tabs>
                <w:tab w:val="decimal" w:pos="1004"/>
              </w:tabs>
              <w:jc w:val="left"/>
            </w:pPr>
          </w:p>
        </w:tc>
        <w:tc>
          <w:tcPr>
            <w:tcW w:w="1400" w:type="dxa"/>
          </w:tcPr>
          <w:p w14:paraId="11ED7EB3" w14:textId="7F380B45" w:rsidR="0056602D" w:rsidRPr="009C0EB7" w:rsidRDefault="0056602D" w:rsidP="0056602D">
            <w:pPr>
              <w:pStyle w:val="Texto"/>
              <w:tabs>
                <w:tab w:val="decimal" w:pos="1341"/>
              </w:tabs>
            </w:pPr>
            <w:r w:rsidRPr="00F83E08">
              <w:t>236.393.623</w:t>
            </w:r>
          </w:p>
        </w:tc>
      </w:tr>
      <w:tr w:rsidR="006A2DB9" w:rsidRPr="009C0EB7" w14:paraId="29DC725B" w14:textId="5F224190" w:rsidTr="006A2DB9">
        <w:trPr>
          <w:trHeight w:val="68"/>
        </w:trPr>
        <w:tc>
          <w:tcPr>
            <w:tcW w:w="3213" w:type="dxa"/>
          </w:tcPr>
          <w:p w14:paraId="7FD72D3D" w14:textId="77777777" w:rsidR="006A2DB9" w:rsidRPr="009C0EB7" w:rsidRDefault="006A2DB9" w:rsidP="006A2DB9">
            <w:pPr>
              <w:pStyle w:val="Texto"/>
              <w:jc w:val="left"/>
            </w:pPr>
            <w:r w:rsidRPr="009C0EB7">
              <w:t>Obras en curso</w:t>
            </w:r>
          </w:p>
        </w:tc>
        <w:tc>
          <w:tcPr>
            <w:tcW w:w="90" w:type="dxa"/>
          </w:tcPr>
          <w:p w14:paraId="7CEF6814" w14:textId="77777777" w:rsidR="006A2DB9" w:rsidRPr="009C0EB7" w:rsidRDefault="006A2DB9" w:rsidP="006A2DB9">
            <w:pPr>
              <w:pStyle w:val="Texto"/>
              <w:jc w:val="left"/>
            </w:pPr>
          </w:p>
        </w:tc>
        <w:tc>
          <w:tcPr>
            <w:tcW w:w="1377" w:type="dxa"/>
            <w:tcBorders>
              <w:bottom w:val="single" w:sz="6" w:space="0" w:color="auto"/>
            </w:tcBorders>
          </w:tcPr>
          <w:p w14:paraId="0778CF44" w14:textId="6AD233DD" w:rsidR="006A2DB9" w:rsidRPr="009C0EB7" w:rsidRDefault="006A2DB9" w:rsidP="006A2DB9">
            <w:pPr>
              <w:pStyle w:val="Texto"/>
              <w:tabs>
                <w:tab w:val="decimal" w:pos="1335"/>
              </w:tabs>
            </w:pPr>
            <w:r w:rsidRPr="00581EAD">
              <w:t>30.839.825</w:t>
            </w:r>
          </w:p>
        </w:tc>
        <w:tc>
          <w:tcPr>
            <w:tcW w:w="72" w:type="dxa"/>
          </w:tcPr>
          <w:p w14:paraId="40B40AE4" w14:textId="77777777" w:rsidR="006A2DB9" w:rsidRPr="009C0EB7" w:rsidRDefault="006A2DB9" w:rsidP="006A2DB9">
            <w:pPr>
              <w:pStyle w:val="Texto"/>
              <w:jc w:val="left"/>
            </w:pPr>
          </w:p>
        </w:tc>
        <w:tc>
          <w:tcPr>
            <w:tcW w:w="1098" w:type="dxa"/>
            <w:tcBorders>
              <w:bottom w:val="single" w:sz="6" w:space="0" w:color="auto"/>
            </w:tcBorders>
          </w:tcPr>
          <w:p w14:paraId="5612A697" w14:textId="77B4CF7B" w:rsidR="006A2DB9" w:rsidRPr="009C0EB7" w:rsidRDefault="006A2DB9" w:rsidP="006A2DB9">
            <w:pPr>
              <w:pStyle w:val="Texto"/>
              <w:tabs>
                <w:tab w:val="decimal" w:pos="1044"/>
              </w:tabs>
            </w:pPr>
            <w:r w:rsidRPr="006A2DB9">
              <w:t>5.159.005</w:t>
            </w:r>
          </w:p>
        </w:tc>
        <w:tc>
          <w:tcPr>
            <w:tcW w:w="72" w:type="dxa"/>
          </w:tcPr>
          <w:p w14:paraId="248DDFED" w14:textId="77777777" w:rsidR="006A2DB9" w:rsidRPr="009C0EB7" w:rsidRDefault="006A2DB9" w:rsidP="006A2DB9">
            <w:pPr>
              <w:pStyle w:val="Texto"/>
              <w:jc w:val="left"/>
            </w:pPr>
          </w:p>
        </w:tc>
        <w:tc>
          <w:tcPr>
            <w:tcW w:w="1548" w:type="dxa"/>
            <w:tcBorders>
              <w:bottom w:val="single" w:sz="6" w:space="0" w:color="auto"/>
            </w:tcBorders>
          </w:tcPr>
          <w:p w14:paraId="12DC5603" w14:textId="64151380" w:rsidR="006A2DB9" w:rsidRPr="009C0EB7" w:rsidRDefault="0056602D" w:rsidP="006A2DB9">
            <w:pPr>
              <w:pStyle w:val="Texto"/>
              <w:tabs>
                <w:tab w:val="decimal" w:pos="1281"/>
              </w:tabs>
            </w:pPr>
            <w:r w:rsidRPr="0056602D">
              <w:t xml:space="preserve">-        </w:t>
            </w:r>
          </w:p>
        </w:tc>
        <w:tc>
          <w:tcPr>
            <w:tcW w:w="130" w:type="dxa"/>
          </w:tcPr>
          <w:p w14:paraId="6BFE4443" w14:textId="77777777" w:rsidR="006A2DB9" w:rsidRPr="009C0EB7" w:rsidRDefault="006A2DB9" w:rsidP="006A2DB9">
            <w:pPr>
              <w:pStyle w:val="Texto"/>
              <w:tabs>
                <w:tab w:val="decimal" w:pos="1004"/>
              </w:tabs>
              <w:jc w:val="left"/>
            </w:pPr>
          </w:p>
        </w:tc>
        <w:tc>
          <w:tcPr>
            <w:tcW w:w="1400" w:type="dxa"/>
            <w:tcBorders>
              <w:bottom w:val="single" w:sz="6" w:space="0" w:color="auto"/>
            </w:tcBorders>
          </w:tcPr>
          <w:p w14:paraId="403A156B" w14:textId="62BAD9E1" w:rsidR="006A2DB9" w:rsidRPr="009C0EB7" w:rsidRDefault="006A2DB9" w:rsidP="006A2DB9">
            <w:pPr>
              <w:pStyle w:val="Texto"/>
              <w:tabs>
                <w:tab w:val="decimal" w:pos="1341"/>
              </w:tabs>
            </w:pPr>
            <w:r w:rsidRPr="00F83E08">
              <w:t>35.998.830</w:t>
            </w:r>
          </w:p>
        </w:tc>
      </w:tr>
      <w:tr w:rsidR="006A2DB9" w:rsidRPr="009C0EB7" w14:paraId="457E2670" w14:textId="0F547720" w:rsidTr="006A2DB9">
        <w:tc>
          <w:tcPr>
            <w:tcW w:w="3213" w:type="dxa"/>
          </w:tcPr>
          <w:p w14:paraId="091BC88E" w14:textId="0AC570B7" w:rsidR="006A2DB9" w:rsidRPr="009C0EB7" w:rsidRDefault="006A2DB9" w:rsidP="006A2DB9">
            <w:pPr>
              <w:pStyle w:val="Texto"/>
              <w:jc w:val="left"/>
              <w:rPr>
                <w:b/>
              </w:rPr>
            </w:pPr>
            <w:proofErr w:type="gramStart"/>
            <w:r w:rsidRPr="009C0EB7">
              <w:rPr>
                <w:b/>
              </w:rPr>
              <w:t>Total</w:t>
            </w:r>
            <w:proofErr w:type="gramEnd"/>
            <w:r w:rsidRPr="009C0EB7">
              <w:rPr>
                <w:b/>
              </w:rPr>
              <w:t xml:space="preserve"> al 31/08/2022</w:t>
            </w:r>
          </w:p>
        </w:tc>
        <w:tc>
          <w:tcPr>
            <w:tcW w:w="90" w:type="dxa"/>
          </w:tcPr>
          <w:p w14:paraId="09E9AB9B" w14:textId="77777777" w:rsidR="006A2DB9" w:rsidRPr="009C0EB7" w:rsidRDefault="006A2DB9" w:rsidP="006A2DB9">
            <w:pPr>
              <w:pStyle w:val="Texto"/>
              <w:jc w:val="left"/>
              <w:rPr>
                <w:b/>
              </w:rPr>
            </w:pPr>
          </w:p>
        </w:tc>
        <w:tc>
          <w:tcPr>
            <w:tcW w:w="1377" w:type="dxa"/>
            <w:tcBorders>
              <w:bottom w:val="double" w:sz="6" w:space="0" w:color="auto"/>
            </w:tcBorders>
          </w:tcPr>
          <w:p w14:paraId="64691FBD" w14:textId="6F2ADC66" w:rsidR="006A2DB9" w:rsidRPr="006A2DB9" w:rsidRDefault="006A2DB9" w:rsidP="006A2DB9">
            <w:pPr>
              <w:pStyle w:val="Texto"/>
              <w:tabs>
                <w:tab w:val="decimal" w:pos="1335"/>
              </w:tabs>
              <w:rPr>
                <w:b/>
                <w:bCs/>
              </w:rPr>
            </w:pPr>
            <w:r w:rsidRPr="006A2DB9">
              <w:rPr>
                <w:b/>
                <w:bCs/>
              </w:rPr>
              <w:t>1.356.897.038</w:t>
            </w:r>
          </w:p>
        </w:tc>
        <w:tc>
          <w:tcPr>
            <w:tcW w:w="72" w:type="dxa"/>
          </w:tcPr>
          <w:p w14:paraId="2FF38BF9" w14:textId="77777777" w:rsidR="006A2DB9" w:rsidRPr="009C0EB7" w:rsidRDefault="006A2DB9" w:rsidP="006A2DB9">
            <w:pPr>
              <w:pStyle w:val="Texto"/>
              <w:jc w:val="left"/>
              <w:rPr>
                <w:b/>
              </w:rPr>
            </w:pPr>
          </w:p>
        </w:tc>
        <w:tc>
          <w:tcPr>
            <w:tcW w:w="1098" w:type="dxa"/>
            <w:tcBorders>
              <w:bottom w:val="double" w:sz="6" w:space="0" w:color="auto"/>
            </w:tcBorders>
          </w:tcPr>
          <w:p w14:paraId="2D4DA208" w14:textId="02E7711F" w:rsidR="006A2DB9" w:rsidRPr="009C0EB7" w:rsidRDefault="006A2DB9" w:rsidP="006A2DB9">
            <w:pPr>
              <w:pStyle w:val="Texto"/>
              <w:tabs>
                <w:tab w:val="decimal" w:pos="1044"/>
              </w:tabs>
              <w:rPr>
                <w:b/>
                <w:bCs/>
              </w:rPr>
            </w:pPr>
            <w:r w:rsidRPr="006A2DB9">
              <w:rPr>
                <w:b/>
                <w:bCs/>
              </w:rPr>
              <w:t>5.159.005</w:t>
            </w:r>
          </w:p>
        </w:tc>
        <w:tc>
          <w:tcPr>
            <w:tcW w:w="72" w:type="dxa"/>
          </w:tcPr>
          <w:p w14:paraId="164DC6D4" w14:textId="77777777" w:rsidR="006A2DB9" w:rsidRPr="009C0EB7" w:rsidRDefault="006A2DB9" w:rsidP="006A2DB9">
            <w:pPr>
              <w:pStyle w:val="Texto"/>
              <w:jc w:val="left"/>
              <w:rPr>
                <w:b/>
                <w:bCs/>
              </w:rPr>
            </w:pPr>
          </w:p>
        </w:tc>
        <w:tc>
          <w:tcPr>
            <w:tcW w:w="1548" w:type="dxa"/>
            <w:tcBorders>
              <w:bottom w:val="double" w:sz="6" w:space="0" w:color="auto"/>
            </w:tcBorders>
          </w:tcPr>
          <w:p w14:paraId="48677EF4" w14:textId="4D607E59" w:rsidR="006A2DB9" w:rsidRPr="009C0EB7" w:rsidRDefault="0056602D" w:rsidP="006A2DB9">
            <w:pPr>
              <w:pStyle w:val="Texto"/>
              <w:tabs>
                <w:tab w:val="decimal" w:pos="1281"/>
              </w:tabs>
              <w:rPr>
                <w:b/>
                <w:bCs/>
              </w:rPr>
            </w:pPr>
            <w:r>
              <w:rPr>
                <w:b/>
                <w:bCs/>
              </w:rPr>
              <w:t xml:space="preserve">-        </w:t>
            </w:r>
          </w:p>
        </w:tc>
        <w:tc>
          <w:tcPr>
            <w:tcW w:w="130" w:type="dxa"/>
          </w:tcPr>
          <w:p w14:paraId="1CBCAD48" w14:textId="77777777" w:rsidR="006A2DB9" w:rsidRPr="009C0EB7" w:rsidRDefault="006A2DB9" w:rsidP="006A2DB9">
            <w:pPr>
              <w:pStyle w:val="Texto"/>
              <w:tabs>
                <w:tab w:val="decimal" w:pos="1004"/>
              </w:tabs>
              <w:jc w:val="left"/>
              <w:rPr>
                <w:b/>
                <w:bCs/>
              </w:rPr>
            </w:pPr>
          </w:p>
        </w:tc>
        <w:tc>
          <w:tcPr>
            <w:tcW w:w="1400" w:type="dxa"/>
            <w:tcBorders>
              <w:bottom w:val="double" w:sz="6" w:space="0" w:color="auto"/>
            </w:tcBorders>
          </w:tcPr>
          <w:p w14:paraId="366AC484" w14:textId="44194AA5" w:rsidR="006A2DB9" w:rsidRPr="009C0EB7" w:rsidRDefault="006A2DB9" w:rsidP="006A2DB9">
            <w:pPr>
              <w:pStyle w:val="Texto"/>
              <w:tabs>
                <w:tab w:val="decimal" w:pos="1341"/>
              </w:tabs>
              <w:rPr>
                <w:b/>
                <w:bCs/>
              </w:rPr>
            </w:pPr>
            <w:r w:rsidRPr="006A2DB9">
              <w:rPr>
                <w:b/>
                <w:bCs/>
              </w:rPr>
              <w:t>1.362.056.043</w:t>
            </w:r>
          </w:p>
        </w:tc>
      </w:tr>
      <w:tr w:rsidR="006A2DB9" w:rsidRPr="009C0EB7" w14:paraId="56915776" w14:textId="3901D724" w:rsidTr="006A2DB9">
        <w:tc>
          <w:tcPr>
            <w:tcW w:w="3213" w:type="dxa"/>
          </w:tcPr>
          <w:p w14:paraId="139581B0" w14:textId="38C59CA3" w:rsidR="006A2DB9" w:rsidRPr="009C0EB7" w:rsidRDefault="006A2DB9" w:rsidP="006A2DB9">
            <w:pPr>
              <w:pStyle w:val="Texto"/>
              <w:jc w:val="left"/>
              <w:rPr>
                <w:b/>
              </w:rPr>
            </w:pPr>
            <w:proofErr w:type="gramStart"/>
            <w:r w:rsidRPr="009C0EB7">
              <w:rPr>
                <w:b/>
              </w:rPr>
              <w:t>Total</w:t>
            </w:r>
            <w:proofErr w:type="gramEnd"/>
            <w:r w:rsidRPr="009C0EB7">
              <w:rPr>
                <w:b/>
              </w:rPr>
              <w:t xml:space="preserve"> al 31/01/2022</w:t>
            </w:r>
          </w:p>
        </w:tc>
        <w:tc>
          <w:tcPr>
            <w:tcW w:w="90" w:type="dxa"/>
          </w:tcPr>
          <w:p w14:paraId="699CFF19" w14:textId="77777777" w:rsidR="006A2DB9" w:rsidRPr="009C0EB7" w:rsidRDefault="006A2DB9" w:rsidP="006A2DB9">
            <w:pPr>
              <w:pStyle w:val="Texto"/>
              <w:jc w:val="left"/>
              <w:rPr>
                <w:b/>
              </w:rPr>
            </w:pPr>
          </w:p>
        </w:tc>
        <w:tc>
          <w:tcPr>
            <w:tcW w:w="1377" w:type="dxa"/>
            <w:tcBorders>
              <w:top w:val="double" w:sz="6" w:space="0" w:color="auto"/>
              <w:bottom w:val="double" w:sz="6" w:space="0" w:color="auto"/>
            </w:tcBorders>
          </w:tcPr>
          <w:p w14:paraId="46F34AD5" w14:textId="7C6899AB" w:rsidR="006A2DB9" w:rsidRPr="009C0EB7" w:rsidRDefault="006A2DB9" w:rsidP="006A2DB9">
            <w:pPr>
              <w:pStyle w:val="Texto"/>
              <w:tabs>
                <w:tab w:val="decimal" w:pos="1335"/>
              </w:tabs>
              <w:jc w:val="left"/>
              <w:rPr>
                <w:b/>
                <w:bCs/>
              </w:rPr>
            </w:pPr>
            <w:r w:rsidRPr="006A2DB9">
              <w:rPr>
                <w:b/>
                <w:bCs/>
              </w:rPr>
              <w:t>1.345.032.405</w:t>
            </w:r>
          </w:p>
        </w:tc>
        <w:tc>
          <w:tcPr>
            <w:tcW w:w="72" w:type="dxa"/>
          </w:tcPr>
          <w:p w14:paraId="7E8AA4AB" w14:textId="77777777" w:rsidR="006A2DB9" w:rsidRPr="009C0EB7" w:rsidRDefault="006A2DB9" w:rsidP="006A2DB9">
            <w:pPr>
              <w:pStyle w:val="Texto"/>
              <w:jc w:val="left"/>
              <w:rPr>
                <w:b/>
              </w:rPr>
            </w:pPr>
          </w:p>
        </w:tc>
        <w:tc>
          <w:tcPr>
            <w:tcW w:w="1098" w:type="dxa"/>
            <w:tcBorders>
              <w:top w:val="double" w:sz="6" w:space="0" w:color="auto"/>
              <w:bottom w:val="double" w:sz="6" w:space="0" w:color="auto"/>
            </w:tcBorders>
          </w:tcPr>
          <w:p w14:paraId="27DC256A" w14:textId="51667C4F" w:rsidR="006A2DB9" w:rsidRPr="009C0EB7" w:rsidRDefault="006A2DB9" w:rsidP="006A2DB9">
            <w:pPr>
              <w:pStyle w:val="Texto"/>
              <w:tabs>
                <w:tab w:val="decimal" w:pos="1044"/>
              </w:tabs>
              <w:rPr>
                <w:b/>
                <w:bCs/>
              </w:rPr>
            </w:pPr>
            <w:r w:rsidRPr="006A2DB9">
              <w:rPr>
                <w:b/>
                <w:bCs/>
              </w:rPr>
              <w:t>11.864.633</w:t>
            </w:r>
          </w:p>
        </w:tc>
        <w:tc>
          <w:tcPr>
            <w:tcW w:w="72" w:type="dxa"/>
          </w:tcPr>
          <w:p w14:paraId="43941F8F" w14:textId="77777777" w:rsidR="006A2DB9" w:rsidRPr="009C0EB7" w:rsidRDefault="006A2DB9" w:rsidP="006A2DB9">
            <w:pPr>
              <w:pStyle w:val="Texto"/>
              <w:jc w:val="left"/>
              <w:rPr>
                <w:b/>
                <w:bCs/>
              </w:rPr>
            </w:pPr>
          </w:p>
        </w:tc>
        <w:tc>
          <w:tcPr>
            <w:tcW w:w="1548" w:type="dxa"/>
            <w:tcBorders>
              <w:top w:val="double" w:sz="6" w:space="0" w:color="auto"/>
              <w:bottom w:val="double" w:sz="6" w:space="0" w:color="auto"/>
            </w:tcBorders>
          </w:tcPr>
          <w:p w14:paraId="19010108" w14:textId="6AB5D458" w:rsidR="006A2DB9" w:rsidRPr="009C0EB7" w:rsidRDefault="006A2DB9" w:rsidP="006A2DB9">
            <w:pPr>
              <w:pStyle w:val="Texto"/>
              <w:tabs>
                <w:tab w:val="decimal" w:pos="1281"/>
              </w:tabs>
              <w:rPr>
                <w:b/>
                <w:bCs/>
              </w:rPr>
            </w:pPr>
            <w:r>
              <w:rPr>
                <w:b/>
                <w:bCs/>
              </w:rPr>
              <w:t xml:space="preserve">-        </w:t>
            </w:r>
          </w:p>
        </w:tc>
        <w:tc>
          <w:tcPr>
            <w:tcW w:w="130" w:type="dxa"/>
          </w:tcPr>
          <w:p w14:paraId="5E437495" w14:textId="77777777" w:rsidR="006A2DB9" w:rsidRPr="009C0EB7" w:rsidRDefault="006A2DB9" w:rsidP="006A2DB9">
            <w:pPr>
              <w:pStyle w:val="Texto"/>
              <w:tabs>
                <w:tab w:val="decimal" w:pos="1004"/>
              </w:tabs>
              <w:jc w:val="left"/>
              <w:rPr>
                <w:b/>
                <w:bCs/>
              </w:rPr>
            </w:pPr>
          </w:p>
        </w:tc>
        <w:tc>
          <w:tcPr>
            <w:tcW w:w="1400" w:type="dxa"/>
            <w:tcBorders>
              <w:top w:val="double" w:sz="6" w:space="0" w:color="auto"/>
              <w:bottom w:val="double" w:sz="6" w:space="0" w:color="auto"/>
            </w:tcBorders>
          </w:tcPr>
          <w:p w14:paraId="16A75C18" w14:textId="0901D4FC" w:rsidR="006A2DB9" w:rsidRPr="009C0EB7" w:rsidRDefault="006A2DB9" w:rsidP="006A2DB9">
            <w:pPr>
              <w:pStyle w:val="Texto"/>
              <w:tabs>
                <w:tab w:val="decimal" w:pos="1341"/>
              </w:tabs>
              <w:rPr>
                <w:b/>
                <w:bCs/>
              </w:rPr>
            </w:pPr>
            <w:r w:rsidRPr="006A2DB9">
              <w:rPr>
                <w:b/>
                <w:bCs/>
              </w:rPr>
              <w:t>1.356.897.038</w:t>
            </w:r>
          </w:p>
        </w:tc>
      </w:tr>
    </w:tbl>
    <w:p w14:paraId="2E76A985" w14:textId="77777777" w:rsidR="0018412F" w:rsidRDefault="0018412F" w:rsidP="00C43443">
      <w:pPr>
        <w:pStyle w:val="Texto"/>
        <w:jc w:val="left"/>
      </w:pPr>
    </w:p>
    <w:tbl>
      <w:tblPr>
        <w:tblStyle w:val="TableGrid"/>
        <w:tblW w:w="10341" w:type="dxa"/>
        <w:tblInd w:w="-288" w:type="dxa"/>
        <w:tblLayout w:type="fixed"/>
        <w:tblLook w:val="04A0" w:firstRow="1" w:lastRow="0" w:firstColumn="1" w:lastColumn="0" w:noHBand="0" w:noVBand="1"/>
      </w:tblPr>
      <w:tblGrid>
        <w:gridCol w:w="3231"/>
        <w:gridCol w:w="90"/>
        <w:gridCol w:w="1215"/>
        <w:gridCol w:w="72"/>
        <w:gridCol w:w="828"/>
        <w:gridCol w:w="72"/>
        <w:gridCol w:w="1071"/>
        <w:gridCol w:w="72"/>
        <w:gridCol w:w="1164"/>
        <w:gridCol w:w="6"/>
        <w:gridCol w:w="64"/>
        <w:gridCol w:w="6"/>
        <w:gridCol w:w="1187"/>
        <w:gridCol w:w="6"/>
        <w:gridCol w:w="64"/>
        <w:gridCol w:w="6"/>
        <w:gridCol w:w="1181"/>
        <w:gridCol w:w="6"/>
      </w:tblGrid>
      <w:tr w:rsidR="00A203D4" w:rsidRPr="009C0EB7" w14:paraId="19203AA9" w14:textId="77777777" w:rsidTr="005C7D94">
        <w:trPr>
          <w:gridAfter w:val="1"/>
          <w:wAfter w:w="6" w:type="dxa"/>
        </w:trPr>
        <w:tc>
          <w:tcPr>
            <w:tcW w:w="3231" w:type="dxa"/>
          </w:tcPr>
          <w:p w14:paraId="195212DC" w14:textId="77777777" w:rsidR="00A203D4" w:rsidRPr="009C0EB7" w:rsidRDefault="00A203D4" w:rsidP="00A86E1B">
            <w:pPr>
              <w:pStyle w:val="Texto"/>
              <w:jc w:val="center"/>
              <w:rPr>
                <w:b/>
              </w:rPr>
            </w:pPr>
          </w:p>
        </w:tc>
        <w:tc>
          <w:tcPr>
            <w:tcW w:w="90" w:type="dxa"/>
          </w:tcPr>
          <w:p w14:paraId="7CAA3698" w14:textId="77777777" w:rsidR="00A203D4" w:rsidRPr="009C0EB7" w:rsidRDefault="00A203D4" w:rsidP="00A86E1B">
            <w:pPr>
              <w:pStyle w:val="Texto"/>
              <w:jc w:val="left"/>
            </w:pPr>
          </w:p>
        </w:tc>
        <w:tc>
          <w:tcPr>
            <w:tcW w:w="5757" w:type="dxa"/>
            <w:gridSpan w:val="11"/>
            <w:tcBorders>
              <w:bottom w:val="single" w:sz="6" w:space="0" w:color="auto"/>
            </w:tcBorders>
          </w:tcPr>
          <w:p w14:paraId="28FD59A9" w14:textId="7DECBC61" w:rsidR="00A203D4" w:rsidRPr="009C0EB7" w:rsidRDefault="00FF1873" w:rsidP="00A86E1B">
            <w:pPr>
              <w:pStyle w:val="Texto"/>
              <w:jc w:val="center"/>
              <w:rPr>
                <w:b/>
              </w:rPr>
            </w:pPr>
            <w:r w:rsidRPr="009C0EB7">
              <w:rPr>
                <w:b/>
              </w:rPr>
              <w:t>3</w:t>
            </w:r>
            <w:r w:rsidR="00217C3D" w:rsidRPr="009C0EB7">
              <w:rPr>
                <w:b/>
              </w:rPr>
              <w:t>1</w:t>
            </w:r>
            <w:r w:rsidRPr="009C0EB7">
              <w:rPr>
                <w:b/>
              </w:rPr>
              <w:t>/</w:t>
            </w:r>
            <w:r w:rsidR="00217C3D" w:rsidRPr="009C0EB7">
              <w:rPr>
                <w:b/>
              </w:rPr>
              <w:t>0</w:t>
            </w:r>
            <w:r w:rsidR="00270D8F" w:rsidRPr="009C0EB7">
              <w:rPr>
                <w:b/>
              </w:rPr>
              <w:t>8</w:t>
            </w:r>
            <w:r w:rsidRPr="009C0EB7">
              <w:rPr>
                <w:b/>
              </w:rPr>
              <w:t>/202</w:t>
            </w:r>
            <w:r w:rsidR="000201D6" w:rsidRPr="009C0EB7">
              <w:rPr>
                <w:b/>
              </w:rPr>
              <w:t>2</w:t>
            </w:r>
          </w:p>
        </w:tc>
        <w:tc>
          <w:tcPr>
            <w:tcW w:w="70" w:type="dxa"/>
            <w:gridSpan w:val="2"/>
          </w:tcPr>
          <w:p w14:paraId="1A65665D" w14:textId="77777777" w:rsidR="00A203D4" w:rsidRPr="009C0EB7" w:rsidRDefault="00A203D4" w:rsidP="00A86E1B">
            <w:pPr>
              <w:pStyle w:val="Texto"/>
              <w:jc w:val="center"/>
              <w:rPr>
                <w:b/>
              </w:rPr>
            </w:pPr>
          </w:p>
        </w:tc>
        <w:tc>
          <w:tcPr>
            <w:tcW w:w="1187" w:type="dxa"/>
            <w:gridSpan w:val="2"/>
            <w:tcBorders>
              <w:bottom w:val="single" w:sz="6" w:space="0" w:color="auto"/>
            </w:tcBorders>
          </w:tcPr>
          <w:p w14:paraId="3F14B994" w14:textId="73682A12" w:rsidR="00A203D4" w:rsidRPr="009C0EB7" w:rsidRDefault="00FF1873" w:rsidP="00A86E1B">
            <w:pPr>
              <w:pStyle w:val="Texto"/>
              <w:jc w:val="center"/>
              <w:rPr>
                <w:b/>
              </w:rPr>
            </w:pPr>
            <w:r w:rsidRPr="009C0EB7">
              <w:rPr>
                <w:b/>
              </w:rPr>
              <w:t>31/01/202</w:t>
            </w:r>
            <w:r w:rsidR="00270D8F" w:rsidRPr="009C0EB7">
              <w:rPr>
                <w:b/>
              </w:rPr>
              <w:t>2</w:t>
            </w:r>
          </w:p>
        </w:tc>
      </w:tr>
      <w:tr w:rsidR="00A203D4" w:rsidRPr="009C0EB7" w14:paraId="4BEA3308" w14:textId="77777777" w:rsidTr="005C7D94">
        <w:trPr>
          <w:gridAfter w:val="1"/>
          <w:wAfter w:w="6" w:type="dxa"/>
        </w:trPr>
        <w:tc>
          <w:tcPr>
            <w:tcW w:w="3231" w:type="dxa"/>
          </w:tcPr>
          <w:p w14:paraId="04771B59" w14:textId="77777777" w:rsidR="00A203D4" w:rsidRPr="009C0EB7" w:rsidRDefault="00A203D4" w:rsidP="00A86E1B">
            <w:pPr>
              <w:pStyle w:val="Texto"/>
              <w:jc w:val="center"/>
              <w:rPr>
                <w:b/>
              </w:rPr>
            </w:pPr>
          </w:p>
        </w:tc>
        <w:tc>
          <w:tcPr>
            <w:tcW w:w="90" w:type="dxa"/>
          </w:tcPr>
          <w:p w14:paraId="6860D06A" w14:textId="77777777" w:rsidR="00A203D4" w:rsidRPr="009C0EB7" w:rsidRDefault="00A203D4" w:rsidP="00A86E1B">
            <w:pPr>
              <w:pStyle w:val="Texto"/>
              <w:jc w:val="left"/>
            </w:pPr>
          </w:p>
        </w:tc>
        <w:tc>
          <w:tcPr>
            <w:tcW w:w="4494" w:type="dxa"/>
            <w:gridSpan w:val="7"/>
            <w:tcBorders>
              <w:bottom w:val="single" w:sz="6" w:space="0" w:color="auto"/>
            </w:tcBorders>
          </w:tcPr>
          <w:p w14:paraId="65285D5B" w14:textId="77777777" w:rsidR="00A203D4" w:rsidRPr="009C0EB7" w:rsidRDefault="00A203D4" w:rsidP="00A86E1B">
            <w:pPr>
              <w:pStyle w:val="Texto"/>
              <w:jc w:val="center"/>
              <w:rPr>
                <w:b/>
              </w:rPr>
            </w:pPr>
            <w:r w:rsidRPr="009C0EB7">
              <w:rPr>
                <w:b/>
              </w:rPr>
              <w:t>Depreciaciones</w:t>
            </w:r>
          </w:p>
        </w:tc>
        <w:tc>
          <w:tcPr>
            <w:tcW w:w="70" w:type="dxa"/>
            <w:gridSpan w:val="2"/>
          </w:tcPr>
          <w:p w14:paraId="589246A5" w14:textId="77777777" w:rsidR="00A203D4" w:rsidRPr="009C0EB7" w:rsidRDefault="00A203D4" w:rsidP="00A86E1B">
            <w:pPr>
              <w:pStyle w:val="Texto"/>
              <w:jc w:val="center"/>
              <w:rPr>
                <w:b/>
              </w:rPr>
            </w:pPr>
          </w:p>
        </w:tc>
        <w:tc>
          <w:tcPr>
            <w:tcW w:w="1193" w:type="dxa"/>
            <w:gridSpan w:val="2"/>
          </w:tcPr>
          <w:p w14:paraId="7EAD18EE" w14:textId="77777777" w:rsidR="00A203D4" w:rsidRPr="009C0EB7" w:rsidRDefault="00A203D4" w:rsidP="00A86E1B">
            <w:pPr>
              <w:pStyle w:val="Texto"/>
              <w:jc w:val="center"/>
              <w:rPr>
                <w:b/>
              </w:rPr>
            </w:pPr>
          </w:p>
        </w:tc>
        <w:tc>
          <w:tcPr>
            <w:tcW w:w="70" w:type="dxa"/>
            <w:gridSpan w:val="2"/>
          </w:tcPr>
          <w:p w14:paraId="51A25F5E" w14:textId="77777777" w:rsidR="00A203D4" w:rsidRPr="009C0EB7" w:rsidRDefault="00A203D4" w:rsidP="00A86E1B">
            <w:pPr>
              <w:pStyle w:val="Texto"/>
              <w:jc w:val="center"/>
              <w:rPr>
                <w:b/>
              </w:rPr>
            </w:pPr>
          </w:p>
        </w:tc>
        <w:tc>
          <w:tcPr>
            <w:tcW w:w="1187" w:type="dxa"/>
            <w:gridSpan w:val="2"/>
          </w:tcPr>
          <w:p w14:paraId="5D316B32" w14:textId="77777777" w:rsidR="00A203D4" w:rsidRPr="009C0EB7" w:rsidRDefault="00A203D4" w:rsidP="00A86E1B">
            <w:pPr>
              <w:pStyle w:val="Texto"/>
              <w:jc w:val="center"/>
              <w:rPr>
                <w:b/>
              </w:rPr>
            </w:pPr>
          </w:p>
        </w:tc>
      </w:tr>
      <w:tr w:rsidR="00BB7D5F" w:rsidRPr="009C0EB7" w14:paraId="0003F338" w14:textId="77777777" w:rsidTr="005C7D94">
        <w:tc>
          <w:tcPr>
            <w:tcW w:w="3231" w:type="dxa"/>
            <w:tcBorders>
              <w:bottom w:val="single" w:sz="6" w:space="0" w:color="auto"/>
            </w:tcBorders>
          </w:tcPr>
          <w:p w14:paraId="72B499E3" w14:textId="77777777" w:rsidR="00BB7D5F" w:rsidRPr="009C0EB7" w:rsidRDefault="00BB7D5F" w:rsidP="00A86E1B">
            <w:pPr>
              <w:pStyle w:val="Texto"/>
              <w:jc w:val="center"/>
              <w:rPr>
                <w:b/>
              </w:rPr>
            </w:pPr>
            <w:r w:rsidRPr="009C0EB7">
              <w:rPr>
                <w:b/>
              </w:rPr>
              <w:t>Cuenta principal</w:t>
            </w:r>
          </w:p>
        </w:tc>
        <w:tc>
          <w:tcPr>
            <w:tcW w:w="90" w:type="dxa"/>
          </w:tcPr>
          <w:p w14:paraId="15808D75" w14:textId="77777777" w:rsidR="00BB7D5F" w:rsidRPr="009C0EB7" w:rsidRDefault="00BB7D5F" w:rsidP="00A86E1B">
            <w:pPr>
              <w:pStyle w:val="Texto"/>
              <w:jc w:val="left"/>
            </w:pPr>
          </w:p>
        </w:tc>
        <w:tc>
          <w:tcPr>
            <w:tcW w:w="1215" w:type="dxa"/>
            <w:tcBorders>
              <w:bottom w:val="single" w:sz="6" w:space="0" w:color="auto"/>
            </w:tcBorders>
          </w:tcPr>
          <w:p w14:paraId="16E2C5DF" w14:textId="77777777" w:rsidR="009C0EB7" w:rsidRDefault="00BB7D5F" w:rsidP="00A86E1B">
            <w:pPr>
              <w:pStyle w:val="Texto"/>
              <w:jc w:val="center"/>
              <w:rPr>
                <w:b/>
              </w:rPr>
            </w:pPr>
            <w:r w:rsidRPr="009C0EB7">
              <w:rPr>
                <w:b/>
              </w:rPr>
              <w:t>Acumuladas</w:t>
            </w:r>
          </w:p>
          <w:p w14:paraId="7FBF7BDF" w14:textId="7F526467" w:rsidR="00BB7D5F" w:rsidRPr="009C0EB7" w:rsidRDefault="00BB7D5F" w:rsidP="00A86E1B">
            <w:pPr>
              <w:pStyle w:val="Texto"/>
              <w:jc w:val="center"/>
              <w:rPr>
                <w:b/>
              </w:rPr>
            </w:pPr>
            <w:r w:rsidRPr="009C0EB7">
              <w:rPr>
                <w:b/>
              </w:rPr>
              <w:t>al inicio del ejercicio</w:t>
            </w:r>
          </w:p>
        </w:tc>
        <w:tc>
          <w:tcPr>
            <w:tcW w:w="72" w:type="dxa"/>
          </w:tcPr>
          <w:p w14:paraId="700006F4" w14:textId="77777777" w:rsidR="00BB7D5F" w:rsidRPr="009C0EB7" w:rsidRDefault="00BB7D5F" w:rsidP="00A86E1B">
            <w:pPr>
              <w:pStyle w:val="Texto"/>
              <w:jc w:val="left"/>
            </w:pPr>
          </w:p>
        </w:tc>
        <w:tc>
          <w:tcPr>
            <w:tcW w:w="828" w:type="dxa"/>
            <w:tcBorders>
              <w:bottom w:val="single" w:sz="6" w:space="0" w:color="auto"/>
            </w:tcBorders>
          </w:tcPr>
          <w:p w14:paraId="56F0E637" w14:textId="77777777" w:rsidR="00BB7D5F" w:rsidRPr="009C0EB7" w:rsidRDefault="00BB7D5F" w:rsidP="00A86E1B">
            <w:pPr>
              <w:pStyle w:val="Texto"/>
              <w:jc w:val="center"/>
              <w:rPr>
                <w:b/>
              </w:rPr>
            </w:pPr>
            <w:r w:rsidRPr="009C0EB7">
              <w:rPr>
                <w:b/>
              </w:rPr>
              <w:t>Vida útil (años)</w:t>
            </w:r>
          </w:p>
        </w:tc>
        <w:tc>
          <w:tcPr>
            <w:tcW w:w="72" w:type="dxa"/>
          </w:tcPr>
          <w:p w14:paraId="72BCAB10" w14:textId="77777777" w:rsidR="00BB7D5F" w:rsidRPr="009C0EB7" w:rsidRDefault="00BB7D5F" w:rsidP="00A86E1B">
            <w:pPr>
              <w:pStyle w:val="Texto"/>
              <w:jc w:val="center"/>
              <w:rPr>
                <w:b/>
              </w:rPr>
            </w:pPr>
          </w:p>
        </w:tc>
        <w:tc>
          <w:tcPr>
            <w:tcW w:w="1071" w:type="dxa"/>
            <w:tcBorders>
              <w:bottom w:val="single" w:sz="6" w:space="0" w:color="auto"/>
            </w:tcBorders>
          </w:tcPr>
          <w:p w14:paraId="4AFB71E8" w14:textId="35EAF9FE" w:rsidR="00BB7D5F" w:rsidRPr="009C0EB7" w:rsidRDefault="00BB7D5F" w:rsidP="00A86E1B">
            <w:pPr>
              <w:pStyle w:val="Texto"/>
              <w:jc w:val="center"/>
              <w:rPr>
                <w:b/>
              </w:rPr>
            </w:pPr>
            <w:r w:rsidRPr="009C0EB7">
              <w:rPr>
                <w:b/>
              </w:rPr>
              <w:t xml:space="preserve">Del </w:t>
            </w:r>
            <w:r w:rsidR="00787C19" w:rsidRPr="00787C19">
              <w:rPr>
                <w:b/>
              </w:rPr>
              <w:t>período</w:t>
            </w:r>
          </w:p>
        </w:tc>
        <w:tc>
          <w:tcPr>
            <w:tcW w:w="72" w:type="dxa"/>
          </w:tcPr>
          <w:p w14:paraId="2B4DBD1B" w14:textId="77777777" w:rsidR="00BB7D5F" w:rsidRPr="009C0EB7" w:rsidRDefault="00BB7D5F" w:rsidP="00A86E1B">
            <w:pPr>
              <w:pStyle w:val="Texto"/>
              <w:jc w:val="center"/>
              <w:rPr>
                <w:b/>
              </w:rPr>
            </w:pPr>
          </w:p>
        </w:tc>
        <w:tc>
          <w:tcPr>
            <w:tcW w:w="1170" w:type="dxa"/>
            <w:gridSpan w:val="2"/>
            <w:tcBorders>
              <w:bottom w:val="single" w:sz="6" w:space="0" w:color="auto"/>
            </w:tcBorders>
          </w:tcPr>
          <w:p w14:paraId="605C76E5" w14:textId="3356D265" w:rsidR="00BB7D5F" w:rsidRPr="009C0EB7" w:rsidRDefault="00BB7D5F" w:rsidP="00A86E1B">
            <w:pPr>
              <w:pStyle w:val="Texto"/>
              <w:jc w:val="center"/>
              <w:rPr>
                <w:b/>
              </w:rPr>
            </w:pPr>
            <w:r w:rsidRPr="009C0EB7">
              <w:rPr>
                <w:b/>
              </w:rPr>
              <w:t xml:space="preserve">Acumulado al cierre </w:t>
            </w:r>
            <w:proofErr w:type="gramStart"/>
            <w:r w:rsidRPr="009C0EB7">
              <w:rPr>
                <w:b/>
              </w:rPr>
              <w:t xml:space="preserve">del  </w:t>
            </w:r>
            <w:r w:rsidR="00787C19" w:rsidRPr="00787C19">
              <w:rPr>
                <w:b/>
              </w:rPr>
              <w:t>período</w:t>
            </w:r>
            <w:proofErr w:type="gramEnd"/>
          </w:p>
        </w:tc>
        <w:tc>
          <w:tcPr>
            <w:tcW w:w="70" w:type="dxa"/>
            <w:gridSpan w:val="2"/>
          </w:tcPr>
          <w:p w14:paraId="564A10F9" w14:textId="77777777" w:rsidR="00BB7D5F" w:rsidRPr="009C0EB7" w:rsidRDefault="00BB7D5F" w:rsidP="00A86E1B">
            <w:pPr>
              <w:pStyle w:val="Texto"/>
              <w:jc w:val="center"/>
              <w:rPr>
                <w:b/>
              </w:rPr>
            </w:pPr>
          </w:p>
        </w:tc>
        <w:tc>
          <w:tcPr>
            <w:tcW w:w="1193" w:type="dxa"/>
            <w:gridSpan w:val="2"/>
            <w:tcBorders>
              <w:bottom w:val="single" w:sz="6" w:space="0" w:color="auto"/>
            </w:tcBorders>
          </w:tcPr>
          <w:p w14:paraId="7279FBDE" w14:textId="77777777" w:rsidR="00BB7D5F" w:rsidRPr="009C0EB7" w:rsidRDefault="00BB7D5F" w:rsidP="00A86E1B">
            <w:pPr>
              <w:pStyle w:val="Texto"/>
              <w:jc w:val="center"/>
              <w:rPr>
                <w:b/>
              </w:rPr>
            </w:pPr>
            <w:r w:rsidRPr="009C0EB7">
              <w:rPr>
                <w:b/>
              </w:rPr>
              <w:t>Valor residual</w:t>
            </w:r>
          </w:p>
        </w:tc>
        <w:tc>
          <w:tcPr>
            <w:tcW w:w="70" w:type="dxa"/>
            <w:gridSpan w:val="2"/>
          </w:tcPr>
          <w:p w14:paraId="4CC06491" w14:textId="77777777" w:rsidR="00BB7D5F" w:rsidRPr="009C0EB7" w:rsidRDefault="00BB7D5F" w:rsidP="00A86E1B">
            <w:pPr>
              <w:pStyle w:val="Texto"/>
              <w:jc w:val="center"/>
              <w:rPr>
                <w:b/>
              </w:rPr>
            </w:pPr>
          </w:p>
        </w:tc>
        <w:tc>
          <w:tcPr>
            <w:tcW w:w="1187" w:type="dxa"/>
            <w:gridSpan w:val="2"/>
            <w:tcBorders>
              <w:bottom w:val="single" w:sz="6" w:space="0" w:color="auto"/>
            </w:tcBorders>
          </w:tcPr>
          <w:p w14:paraId="0BDEDE54" w14:textId="77777777" w:rsidR="00BB7D5F" w:rsidRPr="009C0EB7" w:rsidRDefault="00BB7D5F" w:rsidP="00A86E1B">
            <w:pPr>
              <w:pStyle w:val="Texto"/>
              <w:jc w:val="center"/>
              <w:rPr>
                <w:b/>
              </w:rPr>
            </w:pPr>
            <w:r w:rsidRPr="009C0EB7">
              <w:rPr>
                <w:b/>
              </w:rPr>
              <w:t>Valor residual</w:t>
            </w:r>
          </w:p>
        </w:tc>
      </w:tr>
      <w:tr w:rsidR="00BB7D5F" w:rsidRPr="009C0EB7" w14:paraId="23B97675" w14:textId="77777777" w:rsidTr="005C7D94">
        <w:tc>
          <w:tcPr>
            <w:tcW w:w="3231" w:type="dxa"/>
            <w:tcBorders>
              <w:top w:val="single" w:sz="6" w:space="0" w:color="auto"/>
            </w:tcBorders>
          </w:tcPr>
          <w:p w14:paraId="32964F63" w14:textId="77777777" w:rsidR="00BB7D5F" w:rsidRPr="009C0EB7" w:rsidRDefault="00BB7D5F" w:rsidP="00A86E1B">
            <w:pPr>
              <w:pStyle w:val="Texto"/>
              <w:jc w:val="left"/>
            </w:pPr>
          </w:p>
        </w:tc>
        <w:tc>
          <w:tcPr>
            <w:tcW w:w="90" w:type="dxa"/>
          </w:tcPr>
          <w:p w14:paraId="4B704A9A" w14:textId="77777777" w:rsidR="00BB7D5F" w:rsidRPr="009C0EB7" w:rsidRDefault="00BB7D5F" w:rsidP="00A86E1B">
            <w:pPr>
              <w:pStyle w:val="Texto"/>
              <w:jc w:val="left"/>
            </w:pPr>
          </w:p>
        </w:tc>
        <w:tc>
          <w:tcPr>
            <w:tcW w:w="1215" w:type="dxa"/>
            <w:tcBorders>
              <w:top w:val="single" w:sz="6" w:space="0" w:color="auto"/>
            </w:tcBorders>
          </w:tcPr>
          <w:p w14:paraId="2DEAE21B" w14:textId="77777777" w:rsidR="00BB7D5F" w:rsidRPr="009C0EB7" w:rsidRDefault="00BB7D5F" w:rsidP="00CC0D41">
            <w:pPr>
              <w:pStyle w:val="Texto"/>
              <w:tabs>
                <w:tab w:val="decimal" w:pos="1176"/>
              </w:tabs>
            </w:pPr>
          </w:p>
        </w:tc>
        <w:tc>
          <w:tcPr>
            <w:tcW w:w="72" w:type="dxa"/>
          </w:tcPr>
          <w:p w14:paraId="26F0F409" w14:textId="77777777" w:rsidR="00BB7D5F" w:rsidRPr="009C0EB7" w:rsidRDefault="00BB7D5F" w:rsidP="00D65A31">
            <w:pPr>
              <w:pStyle w:val="Texto"/>
              <w:jc w:val="left"/>
            </w:pPr>
          </w:p>
        </w:tc>
        <w:tc>
          <w:tcPr>
            <w:tcW w:w="828" w:type="dxa"/>
            <w:tcBorders>
              <w:top w:val="single" w:sz="6" w:space="0" w:color="auto"/>
            </w:tcBorders>
          </w:tcPr>
          <w:p w14:paraId="5F395A69" w14:textId="77777777" w:rsidR="00BB7D5F" w:rsidRPr="009C0EB7" w:rsidRDefault="00BB7D5F" w:rsidP="00CC0D41">
            <w:pPr>
              <w:pStyle w:val="Texto"/>
              <w:jc w:val="center"/>
            </w:pPr>
          </w:p>
        </w:tc>
        <w:tc>
          <w:tcPr>
            <w:tcW w:w="72" w:type="dxa"/>
          </w:tcPr>
          <w:p w14:paraId="364E6907" w14:textId="77777777" w:rsidR="00BB7D5F" w:rsidRPr="009C0EB7" w:rsidRDefault="00BB7D5F" w:rsidP="00E327A2">
            <w:pPr>
              <w:pStyle w:val="Texto"/>
              <w:tabs>
                <w:tab w:val="decimal" w:pos="1269"/>
              </w:tabs>
              <w:jc w:val="left"/>
            </w:pPr>
          </w:p>
        </w:tc>
        <w:tc>
          <w:tcPr>
            <w:tcW w:w="1071" w:type="dxa"/>
            <w:tcBorders>
              <w:top w:val="single" w:sz="6" w:space="0" w:color="auto"/>
            </w:tcBorders>
          </w:tcPr>
          <w:p w14:paraId="7920072F" w14:textId="77777777" w:rsidR="00BB7D5F" w:rsidRPr="009C0EB7" w:rsidRDefault="00BB7D5F" w:rsidP="00CC0D41">
            <w:pPr>
              <w:pStyle w:val="Texto"/>
              <w:tabs>
                <w:tab w:val="decimal" w:pos="1020"/>
              </w:tabs>
            </w:pPr>
          </w:p>
        </w:tc>
        <w:tc>
          <w:tcPr>
            <w:tcW w:w="72" w:type="dxa"/>
          </w:tcPr>
          <w:p w14:paraId="5CC08784" w14:textId="77777777" w:rsidR="00BB7D5F" w:rsidRPr="009C0EB7" w:rsidRDefault="00BB7D5F" w:rsidP="00E327A2">
            <w:pPr>
              <w:pStyle w:val="Texto"/>
              <w:tabs>
                <w:tab w:val="decimal" w:pos="1269"/>
              </w:tabs>
              <w:jc w:val="left"/>
            </w:pPr>
          </w:p>
        </w:tc>
        <w:tc>
          <w:tcPr>
            <w:tcW w:w="1170" w:type="dxa"/>
            <w:gridSpan w:val="2"/>
            <w:tcBorders>
              <w:top w:val="single" w:sz="6" w:space="0" w:color="auto"/>
            </w:tcBorders>
          </w:tcPr>
          <w:p w14:paraId="611BAD17" w14:textId="77777777" w:rsidR="00BB7D5F" w:rsidRPr="009C0EB7" w:rsidRDefault="00BB7D5F" w:rsidP="005C7D94">
            <w:pPr>
              <w:pStyle w:val="Texto"/>
              <w:tabs>
                <w:tab w:val="decimal" w:pos="1140"/>
              </w:tabs>
            </w:pPr>
          </w:p>
        </w:tc>
        <w:tc>
          <w:tcPr>
            <w:tcW w:w="70" w:type="dxa"/>
            <w:gridSpan w:val="2"/>
          </w:tcPr>
          <w:p w14:paraId="7DCC38E6" w14:textId="77777777" w:rsidR="00BB7D5F" w:rsidRPr="009C0EB7" w:rsidRDefault="00BB7D5F" w:rsidP="00E327A2">
            <w:pPr>
              <w:pStyle w:val="Texto"/>
              <w:tabs>
                <w:tab w:val="decimal" w:pos="1269"/>
              </w:tabs>
              <w:jc w:val="left"/>
            </w:pPr>
          </w:p>
        </w:tc>
        <w:tc>
          <w:tcPr>
            <w:tcW w:w="1193" w:type="dxa"/>
            <w:gridSpan w:val="2"/>
            <w:tcBorders>
              <w:top w:val="single" w:sz="6" w:space="0" w:color="auto"/>
            </w:tcBorders>
          </w:tcPr>
          <w:p w14:paraId="1EAFBED3" w14:textId="77777777" w:rsidR="00BB7D5F" w:rsidRPr="009C0EB7" w:rsidRDefault="00BB7D5F" w:rsidP="005C7D94">
            <w:pPr>
              <w:pStyle w:val="Texto"/>
              <w:tabs>
                <w:tab w:val="decimal" w:pos="1149"/>
              </w:tabs>
            </w:pPr>
          </w:p>
        </w:tc>
        <w:tc>
          <w:tcPr>
            <w:tcW w:w="70" w:type="dxa"/>
            <w:gridSpan w:val="2"/>
          </w:tcPr>
          <w:p w14:paraId="57387473" w14:textId="77777777" w:rsidR="00BB7D5F" w:rsidRPr="009C0EB7" w:rsidRDefault="00BB7D5F" w:rsidP="00D65A31">
            <w:pPr>
              <w:pStyle w:val="Texto"/>
              <w:tabs>
                <w:tab w:val="decimal" w:pos="948"/>
                <w:tab w:val="decimal" w:pos="1269"/>
              </w:tabs>
              <w:jc w:val="left"/>
            </w:pPr>
          </w:p>
        </w:tc>
        <w:tc>
          <w:tcPr>
            <w:tcW w:w="1187" w:type="dxa"/>
            <w:gridSpan w:val="2"/>
            <w:tcBorders>
              <w:top w:val="single" w:sz="6" w:space="0" w:color="auto"/>
            </w:tcBorders>
          </w:tcPr>
          <w:p w14:paraId="2BD84AC7" w14:textId="77777777" w:rsidR="00BB7D5F" w:rsidRPr="009C0EB7" w:rsidRDefault="00BB7D5F" w:rsidP="005C7D94">
            <w:pPr>
              <w:pStyle w:val="Texto"/>
              <w:tabs>
                <w:tab w:val="decimal" w:pos="1149"/>
              </w:tabs>
            </w:pPr>
          </w:p>
        </w:tc>
      </w:tr>
      <w:tr w:rsidR="005C7D94" w:rsidRPr="009C0EB7" w14:paraId="53795B07" w14:textId="77777777" w:rsidTr="005C7D94">
        <w:tc>
          <w:tcPr>
            <w:tcW w:w="3231" w:type="dxa"/>
          </w:tcPr>
          <w:p w14:paraId="1D0228E5" w14:textId="77777777" w:rsidR="005C7D94" w:rsidRPr="009C0EB7" w:rsidRDefault="005C7D94" w:rsidP="005C7D94">
            <w:pPr>
              <w:pStyle w:val="Texto"/>
              <w:jc w:val="left"/>
            </w:pPr>
            <w:r w:rsidRPr="009C0EB7">
              <w:t>Terrenos</w:t>
            </w:r>
          </w:p>
        </w:tc>
        <w:tc>
          <w:tcPr>
            <w:tcW w:w="90" w:type="dxa"/>
          </w:tcPr>
          <w:p w14:paraId="76E78A1E" w14:textId="77777777" w:rsidR="005C7D94" w:rsidRPr="009C0EB7" w:rsidRDefault="005C7D94" w:rsidP="005C7D94">
            <w:pPr>
              <w:pStyle w:val="Texto"/>
              <w:jc w:val="left"/>
            </w:pPr>
          </w:p>
        </w:tc>
        <w:tc>
          <w:tcPr>
            <w:tcW w:w="1215" w:type="dxa"/>
          </w:tcPr>
          <w:p w14:paraId="2BAA9231" w14:textId="7BD3ACB0" w:rsidR="005C7D94" w:rsidRPr="009C0EB7" w:rsidRDefault="005C7D94" w:rsidP="005C7D94">
            <w:pPr>
              <w:pStyle w:val="Texto"/>
              <w:tabs>
                <w:tab w:val="decimal" w:pos="1176"/>
              </w:tabs>
            </w:pPr>
            <w:r w:rsidRPr="00BA02CB">
              <w:t>-</w:t>
            </w:r>
            <w:r>
              <w:t xml:space="preserve">          </w:t>
            </w:r>
          </w:p>
        </w:tc>
        <w:tc>
          <w:tcPr>
            <w:tcW w:w="72" w:type="dxa"/>
          </w:tcPr>
          <w:p w14:paraId="49B72DDA" w14:textId="77777777" w:rsidR="005C7D94" w:rsidRPr="009C0EB7" w:rsidRDefault="005C7D94" w:rsidP="005C7D94">
            <w:pPr>
              <w:pStyle w:val="Texto"/>
              <w:jc w:val="left"/>
            </w:pPr>
          </w:p>
        </w:tc>
        <w:tc>
          <w:tcPr>
            <w:tcW w:w="828" w:type="dxa"/>
          </w:tcPr>
          <w:p w14:paraId="66ABE07E" w14:textId="72CDA766" w:rsidR="005C7D94" w:rsidRPr="009C0EB7" w:rsidRDefault="005C7D94" w:rsidP="005C7D94">
            <w:pPr>
              <w:pStyle w:val="Texto"/>
              <w:jc w:val="center"/>
            </w:pPr>
            <w:r w:rsidRPr="002962B8">
              <w:t>N/A</w:t>
            </w:r>
          </w:p>
        </w:tc>
        <w:tc>
          <w:tcPr>
            <w:tcW w:w="72" w:type="dxa"/>
          </w:tcPr>
          <w:p w14:paraId="6AD02FB1" w14:textId="77777777" w:rsidR="005C7D94" w:rsidRPr="009C0EB7" w:rsidRDefault="005C7D94" w:rsidP="005C7D94">
            <w:pPr>
              <w:pStyle w:val="Texto"/>
            </w:pPr>
          </w:p>
        </w:tc>
        <w:tc>
          <w:tcPr>
            <w:tcW w:w="1071" w:type="dxa"/>
          </w:tcPr>
          <w:p w14:paraId="4FC2850C" w14:textId="0F3E1E8C" w:rsidR="005C7D94" w:rsidRPr="009C0EB7" w:rsidRDefault="005C7D94" w:rsidP="005C7D94">
            <w:pPr>
              <w:pStyle w:val="Texto"/>
              <w:tabs>
                <w:tab w:val="decimal" w:pos="1020"/>
              </w:tabs>
            </w:pPr>
            <w:r w:rsidRPr="008C0513">
              <w:t>-</w:t>
            </w:r>
            <w:r>
              <w:t xml:space="preserve">        </w:t>
            </w:r>
          </w:p>
        </w:tc>
        <w:tc>
          <w:tcPr>
            <w:tcW w:w="72" w:type="dxa"/>
          </w:tcPr>
          <w:p w14:paraId="7476FEFD" w14:textId="77777777" w:rsidR="005C7D94" w:rsidRPr="009C0EB7" w:rsidRDefault="005C7D94" w:rsidP="005C7D94">
            <w:pPr>
              <w:pStyle w:val="Texto"/>
            </w:pPr>
          </w:p>
        </w:tc>
        <w:tc>
          <w:tcPr>
            <w:tcW w:w="1170" w:type="dxa"/>
            <w:gridSpan w:val="2"/>
          </w:tcPr>
          <w:p w14:paraId="142123C1" w14:textId="5B84AE2A" w:rsidR="005C7D94" w:rsidRPr="009C0EB7" w:rsidRDefault="005C7D94" w:rsidP="005C7D94">
            <w:pPr>
              <w:pStyle w:val="Texto"/>
              <w:tabs>
                <w:tab w:val="decimal" w:pos="1140"/>
              </w:tabs>
            </w:pPr>
            <w:r w:rsidRPr="00E42BEF">
              <w:t>-</w:t>
            </w:r>
            <w:r>
              <w:t xml:space="preserve">         </w:t>
            </w:r>
          </w:p>
        </w:tc>
        <w:tc>
          <w:tcPr>
            <w:tcW w:w="70" w:type="dxa"/>
            <w:gridSpan w:val="2"/>
          </w:tcPr>
          <w:p w14:paraId="56654FB2" w14:textId="77777777" w:rsidR="005C7D94" w:rsidRPr="009C0EB7" w:rsidRDefault="005C7D94" w:rsidP="005C7D94">
            <w:pPr>
              <w:pStyle w:val="Texto"/>
            </w:pPr>
          </w:p>
        </w:tc>
        <w:tc>
          <w:tcPr>
            <w:tcW w:w="1193" w:type="dxa"/>
            <w:gridSpan w:val="2"/>
          </w:tcPr>
          <w:p w14:paraId="07AF3C6E" w14:textId="69382FF9" w:rsidR="005C7D94" w:rsidRPr="009C0EB7" w:rsidRDefault="005C7D94" w:rsidP="005C7D94">
            <w:pPr>
              <w:pStyle w:val="Texto"/>
              <w:tabs>
                <w:tab w:val="decimal" w:pos="1149"/>
              </w:tabs>
            </w:pPr>
            <w:r w:rsidRPr="00534660">
              <w:t>242.042.263</w:t>
            </w:r>
          </w:p>
        </w:tc>
        <w:tc>
          <w:tcPr>
            <w:tcW w:w="70" w:type="dxa"/>
            <w:gridSpan w:val="2"/>
          </w:tcPr>
          <w:p w14:paraId="68ADF67D" w14:textId="77777777" w:rsidR="005C7D94" w:rsidRPr="009C0EB7" w:rsidRDefault="005C7D94" w:rsidP="005C7D94">
            <w:pPr>
              <w:pStyle w:val="Texto"/>
              <w:jc w:val="left"/>
            </w:pPr>
          </w:p>
        </w:tc>
        <w:tc>
          <w:tcPr>
            <w:tcW w:w="1187" w:type="dxa"/>
            <w:gridSpan w:val="2"/>
          </w:tcPr>
          <w:p w14:paraId="74D611E4" w14:textId="2AABB768" w:rsidR="005C7D94" w:rsidRPr="009C0EB7" w:rsidRDefault="005C7D94" w:rsidP="005C7D94">
            <w:pPr>
              <w:pStyle w:val="Texto"/>
              <w:tabs>
                <w:tab w:val="decimal" w:pos="1149"/>
              </w:tabs>
            </w:pPr>
            <w:r w:rsidRPr="00B446A7">
              <w:t>242.042.263</w:t>
            </w:r>
          </w:p>
        </w:tc>
      </w:tr>
      <w:tr w:rsidR="005C7D94" w:rsidRPr="009C0EB7" w14:paraId="1FA18A11" w14:textId="77777777" w:rsidTr="005C7D94">
        <w:tc>
          <w:tcPr>
            <w:tcW w:w="3231" w:type="dxa"/>
          </w:tcPr>
          <w:p w14:paraId="71A5F77A" w14:textId="77777777" w:rsidR="005C7D94" w:rsidRPr="009C0EB7" w:rsidRDefault="005C7D94" w:rsidP="005C7D94">
            <w:pPr>
              <w:pStyle w:val="Texto"/>
              <w:jc w:val="left"/>
            </w:pPr>
            <w:r w:rsidRPr="009C0EB7">
              <w:t>Mejoras en carros y fincas</w:t>
            </w:r>
          </w:p>
        </w:tc>
        <w:tc>
          <w:tcPr>
            <w:tcW w:w="90" w:type="dxa"/>
          </w:tcPr>
          <w:p w14:paraId="0713FEA8" w14:textId="77777777" w:rsidR="005C7D94" w:rsidRPr="009C0EB7" w:rsidRDefault="005C7D94" w:rsidP="005C7D94">
            <w:pPr>
              <w:pStyle w:val="Texto"/>
              <w:jc w:val="left"/>
            </w:pPr>
          </w:p>
        </w:tc>
        <w:tc>
          <w:tcPr>
            <w:tcW w:w="1215" w:type="dxa"/>
          </w:tcPr>
          <w:p w14:paraId="251D25E9" w14:textId="7EA061EE" w:rsidR="005C7D94" w:rsidRPr="009C0EB7" w:rsidRDefault="005C7D94" w:rsidP="005C7D94">
            <w:pPr>
              <w:pStyle w:val="Texto"/>
              <w:tabs>
                <w:tab w:val="decimal" w:pos="1176"/>
              </w:tabs>
            </w:pPr>
            <w:r w:rsidRPr="00BA02CB">
              <w:t>16.763.061</w:t>
            </w:r>
          </w:p>
        </w:tc>
        <w:tc>
          <w:tcPr>
            <w:tcW w:w="72" w:type="dxa"/>
          </w:tcPr>
          <w:p w14:paraId="6A441BEE" w14:textId="77777777" w:rsidR="005C7D94" w:rsidRPr="009C0EB7" w:rsidRDefault="005C7D94" w:rsidP="005C7D94">
            <w:pPr>
              <w:pStyle w:val="Texto"/>
              <w:jc w:val="left"/>
            </w:pPr>
          </w:p>
        </w:tc>
        <w:tc>
          <w:tcPr>
            <w:tcW w:w="828" w:type="dxa"/>
          </w:tcPr>
          <w:p w14:paraId="33D851E1" w14:textId="37A01D9B" w:rsidR="005C7D94" w:rsidRPr="009C0EB7" w:rsidRDefault="005C7D94" w:rsidP="005C7D94">
            <w:pPr>
              <w:pStyle w:val="Texto"/>
              <w:jc w:val="center"/>
            </w:pPr>
            <w:r w:rsidRPr="002962B8">
              <w:t>20-50</w:t>
            </w:r>
          </w:p>
        </w:tc>
        <w:tc>
          <w:tcPr>
            <w:tcW w:w="72" w:type="dxa"/>
          </w:tcPr>
          <w:p w14:paraId="0CC9FC1C" w14:textId="77777777" w:rsidR="005C7D94" w:rsidRPr="009C0EB7" w:rsidRDefault="005C7D94" w:rsidP="005C7D94">
            <w:pPr>
              <w:pStyle w:val="Texto"/>
            </w:pPr>
          </w:p>
        </w:tc>
        <w:tc>
          <w:tcPr>
            <w:tcW w:w="1071" w:type="dxa"/>
          </w:tcPr>
          <w:p w14:paraId="3BD969B5" w14:textId="2A57ECF6" w:rsidR="005C7D94" w:rsidRPr="009C0EB7" w:rsidRDefault="005C7D94" w:rsidP="005C7D94">
            <w:pPr>
              <w:pStyle w:val="Texto"/>
              <w:tabs>
                <w:tab w:val="decimal" w:pos="1020"/>
              </w:tabs>
            </w:pPr>
            <w:r w:rsidRPr="008C0513">
              <w:t>-</w:t>
            </w:r>
            <w:r>
              <w:t xml:space="preserve">        </w:t>
            </w:r>
          </w:p>
        </w:tc>
        <w:tc>
          <w:tcPr>
            <w:tcW w:w="72" w:type="dxa"/>
          </w:tcPr>
          <w:p w14:paraId="1EB90CB0" w14:textId="77777777" w:rsidR="005C7D94" w:rsidRPr="009C0EB7" w:rsidRDefault="005C7D94" w:rsidP="005C7D94">
            <w:pPr>
              <w:pStyle w:val="Texto"/>
            </w:pPr>
          </w:p>
        </w:tc>
        <w:tc>
          <w:tcPr>
            <w:tcW w:w="1170" w:type="dxa"/>
            <w:gridSpan w:val="2"/>
          </w:tcPr>
          <w:p w14:paraId="3C287DCD" w14:textId="5F9557BB" w:rsidR="005C7D94" w:rsidRPr="009C0EB7" w:rsidRDefault="005C7D94" w:rsidP="005C7D94">
            <w:pPr>
              <w:pStyle w:val="Texto"/>
              <w:tabs>
                <w:tab w:val="decimal" w:pos="1140"/>
              </w:tabs>
            </w:pPr>
            <w:r w:rsidRPr="00E42BEF">
              <w:t>16.763.061</w:t>
            </w:r>
          </w:p>
        </w:tc>
        <w:tc>
          <w:tcPr>
            <w:tcW w:w="70" w:type="dxa"/>
            <w:gridSpan w:val="2"/>
          </w:tcPr>
          <w:p w14:paraId="786EEE59" w14:textId="77777777" w:rsidR="005C7D94" w:rsidRPr="009C0EB7" w:rsidRDefault="005C7D94" w:rsidP="005C7D94">
            <w:pPr>
              <w:pStyle w:val="Texto"/>
            </w:pPr>
          </w:p>
        </w:tc>
        <w:tc>
          <w:tcPr>
            <w:tcW w:w="1193" w:type="dxa"/>
            <w:gridSpan w:val="2"/>
          </w:tcPr>
          <w:p w14:paraId="52BAB41B" w14:textId="20CF79A4" w:rsidR="005C7D94" w:rsidRPr="009C0EB7" w:rsidRDefault="005C7D94" w:rsidP="005C7D94">
            <w:pPr>
              <w:pStyle w:val="Texto"/>
              <w:tabs>
                <w:tab w:val="decimal" w:pos="1149"/>
              </w:tabs>
            </w:pPr>
            <w:r w:rsidRPr="00534660">
              <w:t>-</w:t>
            </w:r>
            <w:r>
              <w:t xml:space="preserve">         </w:t>
            </w:r>
          </w:p>
        </w:tc>
        <w:tc>
          <w:tcPr>
            <w:tcW w:w="70" w:type="dxa"/>
            <w:gridSpan w:val="2"/>
          </w:tcPr>
          <w:p w14:paraId="5F9C5FAD" w14:textId="77777777" w:rsidR="005C7D94" w:rsidRPr="009C0EB7" w:rsidRDefault="005C7D94" w:rsidP="005C7D94">
            <w:pPr>
              <w:pStyle w:val="Texto"/>
              <w:jc w:val="left"/>
            </w:pPr>
          </w:p>
        </w:tc>
        <w:tc>
          <w:tcPr>
            <w:tcW w:w="1187" w:type="dxa"/>
            <w:gridSpan w:val="2"/>
          </w:tcPr>
          <w:p w14:paraId="0D0F50F5" w14:textId="4350B2D1" w:rsidR="005C7D94" w:rsidRPr="009C0EB7" w:rsidRDefault="005C7D94" w:rsidP="005C7D94">
            <w:pPr>
              <w:pStyle w:val="Texto"/>
              <w:tabs>
                <w:tab w:val="decimal" w:pos="1149"/>
              </w:tabs>
            </w:pPr>
            <w:r w:rsidRPr="00B446A7">
              <w:t>-</w:t>
            </w:r>
            <w:r>
              <w:t xml:space="preserve">         </w:t>
            </w:r>
          </w:p>
        </w:tc>
      </w:tr>
      <w:tr w:rsidR="005C7D94" w:rsidRPr="009C0EB7" w14:paraId="60D10459" w14:textId="77777777" w:rsidTr="005C7D94">
        <w:tc>
          <w:tcPr>
            <w:tcW w:w="3231" w:type="dxa"/>
          </w:tcPr>
          <w:p w14:paraId="133A7775" w14:textId="77777777" w:rsidR="005C7D94" w:rsidRPr="009C0EB7" w:rsidRDefault="005C7D94" w:rsidP="005C7D94">
            <w:pPr>
              <w:pStyle w:val="Texto"/>
              <w:jc w:val="left"/>
            </w:pPr>
            <w:r w:rsidRPr="009C0EB7">
              <w:t>Edificios y construcciones</w:t>
            </w:r>
          </w:p>
        </w:tc>
        <w:tc>
          <w:tcPr>
            <w:tcW w:w="90" w:type="dxa"/>
          </w:tcPr>
          <w:p w14:paraId="45058FB5" w14:textId="77777777" w:rsidR="005C7D94" w:rsidRPr="009C0EB7" w:rsidRDefault="005C7D94" w:rsidP="005C7D94">
            <w:pPr>
              <w:pStyle w:val="Texto"/>
              <w:jc w:val="left"/>
            </w:pPr>
          </w:p>
        </w:tc>
        <w:tc>
          <w:tcPr>
            <w:tcW w:w="1215" w:type="dxa"/>
          </w:tcPr>
          <w:p w14:paraId="0166E22F" w14:textId="67EF729F" w:rsidR="005C7D94" w:rsidRPr="009C0EB7" w:rsidRDefault="005C7D94" w:rsidP="005C7D94">
            <w:pPr>
              <w:pStyle w:val="Texto"/>
              <w:tabs>
                <w:tab w:val="decimal" w:pos="1176"/>
              </w:tabs>
            </w:pPr>
            <w:r w:rsidRPr="00BA02CB">
              <w:t>134.957.366</w:t>
            </w:r>
          </w:p>
        </w:tc>
        <w:tc>
          <w:tcPr>
            <w:tcW w:w="72" w:type="dxa"/>
          </w:tcPr>
          <w:p w14:paraId="62FFC6DD" w14:textId="77777777" w:rsidR="005C7D94" w:rsidRPr="009C0EB7" w:rsidRDefault="005C7D94" w:rsidP="005C7D94">
            <w:pPr>
              <w:pStyle w:val="Texto"/>
              <w:jc w:val="left"/>
            </w:pPr>
          </w:p>
        </w:tc>
        <w:tc>
          <w:tcPr>
            <w:tcW w:w="828" w:type="dxa"/>
          </w:tcPr>
          <w:p w14:paraId="35EF7AB7" w14:textId="7683DE2A" w:rsidR="005C7D94" w:rsidRPr="009C0EB7" w:rsidRDefault="005C7D94" w:rsidP="005C7D94">
            <w:pPr>
              <w:pStyle w:val="Texto"/>
              <w:jc w:val="center"/>
            </w:pPr>
            <w:r w:rsidRPr="002962B8">
              <w:t>5-30</w:t>
            </w:r>
          </w:p>
        </w:tc>
        <w:tc>
          <w:tcPr>
            <w:tcW w:w="72" w:type="dxa"/>
          </w:tcPr>
          <w:p w14:paraId="3F439300" w14:textId="77777777" w:rsidR="005C7D94" w:rsidRPr="009C0EB7" w:rsidRDefault="005C7D94" w:rsidP="005C7D94">
            <w:pPr>
              <w:pStyle w:val="Texto"/>
            </w:pPr>
          </w:p>
        </w:tc>
        <w:tc>
          <w:tcPr>
            <w:tcW w:w="1071" w:type="dxa"/>
          </w:tcPr>
          <w:p w14:paraId="1E6B3CA5" w14:textId="5DC24EAB" w:rsidR="005C7D94" w:rsidRPr="009C0EB7" w:rsidRDefault="005C7D94" w:rsidP="005C7D94">
            <w:pPr>
              <w:pStyle w:val="Texto"/>
              <w:tabs>
                <w:tab w:val="decimal" w:pos="1020"/>
              </w:tabs>
            </w:pPr>
            <w:r w:rsidRPr="008C0513">
              <w:t>1.080.570</w:t>
            </w:r>
          </w:p>
        </w:tc>
        <w:tc>
          <w:tcPr>
            <w:tcW w:w="72" w:type="dxa"/>
          </w:tcPr>
          <w:p w14:paraId="13025106" w14:textId="77777777" w:rsidR="005C7D94" w:rsidRPr="009C0EB7" w:rsidRDefault="005C7D94" w:rsidP="005C7D94">
            <w:pPr>
              <w:pStyle w:val="Texto"/>
            </w:pPr>
          </w:p>
        </w:tc>
        <w:tc>
          <w:tcPr>
            <w:tcW w:w="1170" w:type="dxa"/>
            <w:gridSpan w:val="2"/>
          </w:tcPr>
          <w:p w14:paraId="5AEB06CE" w14:textId="40D34D04" w:rsidR="005C7D94" w:rsidRPr="009C0EB7" w:rsidRDefault="005C7D94" w:rsidP="005C7D94">
            <w:pPr>
              <w:pStyle w:val="Texto"/>
              <w:tabs>
                <w:tab w:val="decimal" w:pos="1140"/>
              </w:tabs>
            </w:pPr>
            <w:r w:rsidRPr="00E42BEF">
              <w:t>136.037.936</w:t>
            </w:r>
          </w:p>
        </w:tc>
        <w:tc>
          <w:tcPr>
            <w:tcW w:w="70" w:type="dxa"/>
            <w:gridSpan w:val="2"/>
          </w:tcPr>
          <w:p w14:paraId="0570EC73" w14:textId="77777777" w:rsidR="005C7D94" w:rsidRPr="009C0EB7" w:rsidRDefault="005C7D94" w:rsidP="005C7D94">
            <w:pPr>
              <w:pStyle w:val="Texto"/>
            </w:pPr>
          </w:p>
        </w:tc>
        <w:tc>
          <w:tcPr>
            <w:tcW w:w="1193" w:type="dxa"/>
            <w:gridSpan w:val="2"/>
          </w:tcPr>
          <w:p w14:paraId="582BA28F" w14:textId="3E4B5C5D" w:rsidR="005C7D94" w:rsidRPr="009C0EB7" w:rsidRDefault="005C7D94" w:rsidP="005C7D94">
            <w:pPr>
              <w:pStyle w:val="Texto"/>
              <w:tabs>
                <w:tab w:val="decimal" w:pos="1149"/>
              </w:tabs>
            </w:pPr>
            <w:r w:rsidRPr="00534660">
              <w:t>5.415.982</w:t>
            </w:r>
          </w:p>
        </w:tc>
        <w:tc>
          <w:tcPr>
            <w:tcW w:w="70" w:type="dxa"/>
            <w:gridSpan w:val="2"/>
          </w:tcPr>
          <w:p w14:paraId="1D083D4A" w14:textId="77777777" w:rsidR="005C7D94" w:rsidRPr="009C0EB7" w:rsidRDefault="005C7D94" w:rsidP="005C7D94">
            <w:pPr>
              <w:pStyle w:val="Texto"/>
              <w:jc w:val="left"/>
            </w:pPr>
          </w:p>
        </w:tc>
        <w:tc>
          <w:tcPr>
            <w:tcW w:w="1187" w:type="dxa"/>
            <w:gridSpan w:val="2"/>
          </w:tcPr>
          <w:p w14:paraId="60240497" w14:textId="422F603A" w:rsidR="005C7D94" w:rsidRPr="009C0EB7" w:rsidRDefault="005C7D94" w:rsidP="005C7D94">
            <w:pPr>
              <w:pStyle w:val="Texto"/>
              <w:tabs>
                <w:tab w:val="decimal" w:pos="1149"/>
              </w:tabs>
            </w:pPr>
            <w:r w:rsidRPr="00B446A7">
              <w:t>6.496.552</w:t>
            </w:r>
          </w:p>
        </w:tc>
      </w:tr>
      <w:tr w:rsidR="005C7D94" w:rsidRPr="009C0EB7" w14:paraId="780E62EA" w14:textId="77777777" w:rsidTr="005C7D94">
        <w:trPr>
          <w:trHeight w:val="117"/>
        </w:trPr>
        <w:tc>
          <w:tcPr>
            <w:tcW w:w="3231" w:type="dxa"/>
          </w:tcPr>
          <w:p w14:paraId="4DA0AEF6" w14:textId="77777777" w:rsidR="005C7D94" w:rsidRPr="009C0EB7" w:rsidRDefault="005C7D94" w:rsidP="005C7D94">
            <w:pPr>
              <w:pStyle w:val="Texto"/>
              <w:jc w:val="left"/>
            </w:pPr>
            <w:r w:rsidRPr="009C0EB7">
              <w:t>Plantaciones</w:t>
            </w:r>
          </w:p>
        </w:tc>
        <w:tc>
          <w:tcPr>
            <w:tcW w:w="90" w:type="dxa"/>
          </w:tcPr>
          <w:p w14:paraId="2864EB09" w14:textId="77777777" w:rsidR="005C7D94" w:rsidRPr="009C0EB7" w:rsidRDefault="005C7D94" w:rsidP="005C7D94">
            <w:pPr>
              <w:pStyle w:val="Texto"/>
              <w:jc w:val="left"/>
            </w:pPr>
          </w:p>
        </w:tc>
        <w:tc>
          <w:tcPr>
            <w:tcW w:w="1215" w:type="dxa"/>
          </w:tcPr>
          <w:p w14:paraId="42997FAD" w14:textId="5EC161E4" w:rsidR="005C7D94" w:rsidRPr="009C0EB7" w:rsidRDefault="005C7D94" w:rsidP="005C7D94">
            <w:pPr>
              <w:pStyle w:val="Texto"/>
              <w:tabs>
                <w:tab w:val="decimal" w:pos="1176"/>
              </w:tabs>
            </w:pPr>
            <w:r w:rsidRPr="00BA02CB">
              <w:t>89.045.544</w:t>
            </w:r>
          </w:p>
        </w:tc>
        <w:tc>
          <w:tcPr>
            <w:tcW w:w="72" w:type="dxa"/>
          </w:tcPr>
          <w:p w14:paraId="15C3EDA9" w14:textId="77777777" w:rsidR="005C7D94" w:rsidRPr="009C0EB7" w:rsidRDefault="005C7D94" w:rsidP="005C7D94">
            <w:pPr>
              <w:pStyle w:val="Texto"/>
              <w:jc w:val="left"/>
            </w:pPr>
          </w:p>
        </w:tc>
        <w:tc>
          <w:tcPr>
            <w:tcW w:w="828" w:type="dxa"/>
          </w:tcPr>
          <w:p w14:paraId="5C6EE6C8" w14:textId="270E37D8" w:rsidR="005C7D94" w:rsidRPr="009C0EB7" w:rsidRDefault="0009272C" w:rsidP="005C7D94">
            <w:pPr>
              <w:pStyle w:val="Texto"/>
              <w:jc w:val="center"/>
            </w:pPr>
            <w:r>
              <w:t>5-20</w:t>
            </w:r>
          </w:p>
        </w:tc>
        <w:tc>
          <w:tcPr>
            <w:tcW w:w="72" w:type="dxa"/>
          </w:tcPr>
          <w:p w14:paraId="25987DF2" w14:textId="77777777" w:rsidR="005C7D94" w:rsidRPr="009C0EB7" w:rsidRDefault="005C7D94" w:rsidP="005C7D94">
            <w:pPr>
              <w:pStyle w:val="Texto"/>
            </w:pPr>
          </w:p>
        </w:tc>
        <w:tc>
          <w:tcPr>
            <w:tcW w:w="1071" w:type="dxa"/>
          </w:tcPr>
          <w:p w14:paraId="662466FB" w14:textId="736349B9" w:rsidR="005C7D94" w:rsidRPr="009C0EB7" w:rsidRDefault="005C7D94" w:rsidP="005C7D94">
            <w:pPr>
              <w:pStyle w:val="Texto"/>
              <w:tabs>
                <w:tab w:val="decimal" w:pos="1020"/>
              </w:tabs>
            </w:pPr>
            <w:r w:rsidRPr="008C0513">
              <w:t>22.387.485</w:t>
            </w:r>
          </w:p>
        </w:tc>
        <w:tc>
          <w:tcPr>
            <w:tcW w:w="72" w:type="dxa"/>
          </w:tcPr>
          <w:p w14:paraId="1D8FA29F" w14:textId="77777777" w:rsidR="005C7D94" w:rsidRPr="009C0EB7" w:rsidRDefault="005C7D94" w:rsidP="005C7D94">
            <w:pPr>
              <w:pStyle w:val="Texto"/>
            </w:pPr>
          </w:p>
        </w:tc>
        <w:tc>
          <w:tcPr>
            <w:tcW w:w="1170" w:type="dxa"/>
            <w:gridSpan w:val="2"/>
          </w:tcPr>
          <w:p w14:paraId="2A5E75C5" w14:textId="45E75544" w:rsidR="005C7D94" w:rsidRPr="009C0EB7" w:rsidRDefault="005C7D94" w:rsidP="005C7D94">
            <w:pPr>
              <w:pStyle w:val="Texto"/>
              <w:tabs>
                <w:tab w:val="decimal" w:pos="1140"/>
              </w:tabs>
            </w:pPr>
            <w:r w:rsidRPr="00E42BEF">
              <w:t>111.433.029</w:t>
            </w:r>
          </w:p>
        </w:tc>
        <w:tc>
          <w:tcPr>
            <w:tcW w:w="70" w:type="dxa"/>
            <w:gridSpan w:val="2"/>
          </w:tcPr>
          <w:p w14:paraId="04D8CF67" w14:textId="77777777" w:rsidR="005C7D94" w:rsidRPr="009C0EB7" w:rsidRDefault="005C7D94" w:rsidP="005C7D94">
            <w:pPr>
              <w:pStyle w:val="Texto"/>
            </w:pPr>
          </w:p>
        </w:tc>
        <w:tc>
          <w:tcPr>
            <w:tcW w:w="1193" w:type="dxa"/>
            <w:gridSpan w:val="2"/>
          </w:tcPr>
          <w:p w14:paraId="0C9944D0" w14:textId="1B3ACA6A" w:rsidR="005C7D94" w:rsidRPr="009C0EB7" w:rsidRDefault="005C7D94" w:rsidP="005C7D94">
            <w:pPr>
              <w:pStyle w:val="Texto"/>
              <w:tabs>
                <w:tab w:val="decimal" w:pos="1149"/>
              </w:tabs>
            </w:pPr>
            <w:r w:rsidRPr="00534660">
              <w:t>377.947.674</w:t>
            </w:r>
          </w:p>
        </w:tc>
        <w:tc>
          <w:tcPr>
            <w:tcW w:w="70" w:type="dxa"/>
            <w:gridSpan w:val="2"/>
          </w:tcPr>
          <w:p w14:paraId="6EF1A159" w14:textId="77777777" w:rsidR="005C7D94" w:rsidRPr="009C0EB7" w:rsidRDefault="005C7D94" w:rsidP="005C7D94">
            <w:pPr>
              <w:pStyle w:val="Texto"/>
              <w:jc w:val="left"/>
            </w:pPr>
          </w:p>
        </w:tc>
        <w:tc>
          <w:tcPr>
            <w:tcW w:w="1187" w:type="dxa"/>
            <w:gridSpan w:val="2"/>
          </w:tcPr>
          <w:p w14:paraId="46C7BF9A" w14:textId="369112CF" w:rsidR="005C7D94" w:rsidRPr="009C0EB7" w:rsidRDefault="005C7D94" w:rsidP="005C7D94">
            <w:pPr>
              <w:pStyle w:val="Texto"/>
              <w:tabs>
                <w:tab w:val="decimal" w:pos="1149"/>
              </w:tabs>
            </w:pPr>
            <w:r w:rsidRPr="00B446A7">
              <w:t>400.335.159</w:t>
            </w:r>
          </w:p>
        </w:tc>
      </w:tr>
      <w:tr w:rsidR="005C7D94" w:rsidRPr="009C0EB7" w14:paraId="798CEE31" w14:textId="77777777" w:rsidTr="005C7D94">
        <w:tc>
          <w:tcPr>
            <w:tcW w:w="3231" w:type="dxa"/>
          </w:tcPr>
          <w:p w14:paraId="5AF5A165" w14:textId="77777777" w:rsidR="005C7D94" w:rsidRPr="009C0EB7" w:rsidRDefault="005C7D94" w:rsidP="005C7D94">
            <w:pPr>
              <w:pStyle w:val="Texto"/>
              <w:jc w:val="left"/>
            </w:pPr>
            <w:r w:rsidRPr="009C0EB7">
              <w:t>Instalaciones</w:t>
            </w:r>
          </w:p>
        </w:tc>
        <w:tc>
          <w:tcPr>
            <w:tcW w:w="90" w:type="dxa"/>
          </w:tcPr>
          <w:p w14:paraId="1C3D793C" w14:textId="77777777" w:rsidR="005C7D94" w:rsidRPr="009C0EB7" w:rsidRDefault="005C7D94" w:rsidP="005C7D94">
            <w:pPr>
              <w:pStyle w:val="Texto"/>
              <w:jc w:val="left"/>
            </w:pPr>
          </w:p>
        </w:tc>
        <w:tc>
          <w:tcPr>
            <w:tcW w:w="1215" w:type="dxa"/>
          </w:tcPr>
          <w:p w14:paraId="7D60A898" w14:textId="0460F3F4" w:rsidR="005C7D94" w:rsidRPr="009C0EB7" w:rsidRDefault="005C7D94" w:rsidP="005C7D94">
            <w:pPr>
              <w:pStyle w:val="Texto"/>
              <w:tabs>
                <w:tab w:val="decimal" w:pos="1176"/>
              </w:tabs>
            </w:pPr>
            <w:r w:rsidRPr="00BA02CB">
              <w:t>29.595.612</w:t>
            </w:r>
          </w:p>
        </w:tc>
        <w:tc>
          <w:tcPr>
            <w:tcW w:w="72" w:type="dxa"/>
          </w:tcPr>
          <w:p w14:paraId="0030B919" w14:textId="77777777" w:rsidR="005C7D94" w:rsidRPr="009C0EB7" w:rsidRDefault="005C7D94" w:rsidP="005C7D94">
            <w:pPr>
              <w:pStyle w:val="Texto"/>
              <w:jc w:val="left"/>
            </w:pPr>
          </w:p>
        </w:tc>
        <w:tc>
          <w:tcPr>
            <w:tcW w:w="828" w:type="dxa"/>
          </w:tcPr>
          <w:p w14:paraId="16A2C491" w14:textId="775A1147" w:rsidR="005C7D94" w:rsidRPr="009C0EB7" w:rsidRDefault="005C7D94" w:rsidP="005C7D94">
            <w:pPr>
              <w:pStyle w:val="Texto"/>
              <w:jc w:val="center"/>
            </w:pPr>
            <w:r w:rsidRPr="002962B8">
              <w:t>5</w:t>
            </w:r>
          </w:p>
        </w:tc>
        <w:tc>
          <w:tcPr>
            <w:tcW w:w="72" w:type="dxa"/>
          </w:tcPr>
          <w:p w14:paraId="7D5B9D47" w14:textId="77777777" w:rsidR="005C7D94" w:rsidRPr="009C0EB7" w:rsidRDefault="005C7D94" w:rsidP="005C7D94">
            <w:pPr>
              <w:pStyle w:val="Texto"/>
            </w:pPr>
          </w:p>
        </w:tc>
        <w:tc>
          <w:tcPr>
            <w:tcW w:w="1071" w:type="dxa"/>
          </w:tcPr>
          <w:p w14:paraId="3EADAC3F" w14:textId="78C5926B" w:rsidR="005C7D94" w:rsidRPr="009C0EB7" w:rsidRDefault="005C7D94" w:rsidP="005C7D94">
            <w:pPr>
              <w:pStyle w:val="Texto"/>
              <w:tabs>
                <w:tab w:val="decimal" w:pos="1020"/>
              </w:tabs>
            </w:pPr>
            <w:r w:rsidRPr="008C0513">
              <w:t>-</w:t>
            </w:r>
            <w:r>
              <w:t xml:space="preserve">        </w:t>
            </w:r>
          </w:p>
        </w:tc>
        <w:tc>
          <w:tcPr>
            <w:tcW w:w="72" w:type="dxa"/>
          </w:tcPr>
          <w:p w14:paraId="27B5C5AE" w14:textId="77777777" w:rsidR="005C7D94" w:rsidRPr="009C0EB7" w:rsidRDefault="005C7D94" w:rsidP="005C7D94">
            <w:pPr>
              <w:pStyle w:val="Texto"/>
            </w:pPr>
          </w:p>
        </w:tc>
        <w:tc>
          <w:tcPr>
            <w:tcW w:w="1170" w:type="dxa"/>
            <w:gridSpan w:val="2"/>
          </w:tcPr>
          <w:p w14:paraId="036D610F" w14:textId="72F7E0D7" w:rsidR="005C7D94" w:rsidRPr="009C0EB7" w:rsidRDefault="005C7D94" w:rsidP="005C7D94">
            <w:pPr>
              <w:pStyle w:val="Texto"/>
              <w:tabs>
                <w:tab w:val="decimal" w:pos="1140"/>
              </w:tabs>
            </w:pPr>
            <w:r w:rsidRPr="00E42BEF">
              <w:t>29.595.612</w:t>
            </w:r>
          </w:p>
        </w:tc>
        <w:tc>
          <w:tcPr>
            <w:tcW w:w="70" w:type="dxa"/>
            <w:gridSpan w:val="2"/>
          </w:tcPr>
          <w:p w14:paraId="16311C72" w14:textId="77777777" w:rsidR="005C7D94" w:rsidRPr="009C0EB7" w:rsidRDefault="005C7D94" w:rsidP="005C7D94">
            <w:pPr>
              <w:pStyle w:val="Texto"/>
            </w:pPr>
          </w:p>
        </w:tc>
        <w:tc>
          <w:tcPr>
            <w:tcW w:w="1193" w:type="dxa"/>
            <w:gridSpan w:val="2"/>
          </w:tcPr>
          <w:p w14:paraId="751D0A64" w14:textId="393F9FD4" w:rsidR="005C7D94" w:rsidRPr="009C0EB7" w:rsidRDefault="005C7D94" w:rsidP="005C7D94">
            <w:pPr>
              <w:pStyle w:val="Texto"/>
              <w:tabs>
                <w:tab w:val="decimal" w:pos="1149"/>
              </w:tabs>
            </w:pPr>
            <w:r w:rsidRPr="00534660">
              <w:t>-</w:t>
            </w:r>
            <w:r>
              <w:t xml:space="preserve">         </w:t>
            </w:r>
          </w:p>
        </w:tc>
        <w:tc>
          <w:tcPr>
            <w:tcW w:w="70" w:type="dxa"/>
            <w:gridSpan w:val="2"/>
          </w:tcPr>
          <w:p w14:paraId="76249B61" w14:textId="77777777" w:rsidR="005C7D94" w:rsidRPr="009C0EB7" w:rsidRDefault="005C7D94" w:rsidP="005C7D94">
            <w:pPr>
              <w:pStyle w:val="Texto"/>
              <w:jc w:val="left"/>
            </w:pPr>
          </w:p>
        </w:tc>
        <w:tc>
          <w:tcPr>
            <w:tcW w:w="1187" w:type="dxa"/>
            <w:gridSpan w:val="2"/>
          </w:tcPr>
          <w:p w14:paraId="7569DE95" w14:textId="38D49BFB" w:rsidR="005C7D94" w:rsidRPr="009C0EB7" w:rsidRDefault="005C7D94" w:rsidP="005C7D94">
            <w:pPr>
              <w:pStyle w:val="Texto"/>
              <w:tabs>
                <w:tab w:val="decimal" w:pos="1149"/>
              </w:tabs>
            </w:pPr>
            <w:r w:rsidRPr="00B446A7">
              <w:t>-</w:t>
            </w:r>
            <w:r>
              <w:t xml:space="preserve">         </w:t>
            </w:r>
          </w:p>
        </w:tc>
      </w:tr>
      <w:tr w:rsidR="005C7D94" w:rsidRPr="009C0EB7" w14:paraId="23F68C35" w14:textId="77777777" w:rsidTr="005C7D94">
        <w:tc>
          <w:tcPr>
            <w:tcW w:w="3231" w:type="dxa"/>
          </w:tcPr>
          <w:p w14:paraId="2E9AB594" w14:textId="77777777" w:rsidR="005C7D94" w:rsidRPr="009C0EB7" w:rsidRDefault="005C7D94" w:rsidP="005C7D94">
            <w:pPr>
              <w:pStyle w:val="Texto"/>
              <w:jc w:val="left"/>
            </w:pPr>
            <w:r w:rsidRPr="009C0EB7">
              <w:t>Maquinarias y equipos</w:t>
            </w:r>
          </w:p>
        </w:tc>
        <w:tc>
          <w:tcPr>
            <w:tcW w:w="90" w:type="dxa"/>
          </w:tcPr>
          <w:p w14:paraId="0034B846" w14:textId="77777777" w:rsidR="005C7D94" w:rsidRPr="009C0EB7" w:rsidRDefault="005C7D94" w:rsidP="005C7D94">
            <w:pPr>
              <w:pStyle w:val="Texto"/>
              <w:jc w:val="left"/>
            </w:pPr>
          </w:p>
        </w:tc>
        <w:tc>
          <w:tcPr>
            <w:tcW w:w="1215" w:type="dxa"/>
          </w:tcPr>
          <w:p w14:paraId="018E102D" w14:textId="1D38A833" w:rsidR="005C7D94" w:rsidRPr="009C0EB7" w:rsidRDefault="005C7D94" w:rsidP="005C7D94">
            <w:pPr>
              <w:pStyle w:val="Texto"/>
              <w:tabs>
                <w:tab w:val="decimal" w:pos="1176"/>
              </w:tabs>
            </w:pPr>
            <w:r w:rsidRPr="00BA02CB">
              <w:t>115.610.850</w:t>
            </w:r>
          </w:p>
        </w:tc>
        <w:tc>
          <w:tcPr>
            <w:tcW w:w="72" w:type="dxa"/>
          </w:tcPr>
          <w:p w14:paraId="420F5169" w14:textId="77777777" w:rsidR="005C7D94" w:rsidRPr="009C0EB7" w:rsidRDefault="005C7D94" w:rsidP="005C7D94">
            <w:pPr>
              <w:pStyle w:val="Texto"/>
              <w:jc w:val="left"/>
            </w:pPr>
          </w:p>
        </w:tc>
        <w:tc>
          <w:tcPr>
            <w:tcW w:w="828" w:type="dxa"/>
          </w:tcPr>
          <w:p w14:paraId="00ABCC36" w14:textId="583CB896" w:rsidR="005C7D94" w:rsidRPr="009C0EB7" w:rsidRDefault="005C7D94" w:rsidP="005C7D94">
            <w:pPr>
              <w:pStyle w:val="Texto"/>
              <w:jc w:val="center"/>
            </w:pPr>
            <w:r w:rsidRPr="002962B8">
              <w:t>10</w:t>
            </w:r>
          </w:p>
        </w:tc>
        <w:tc>
          <w:tcPr>
            <w:tcW w:w="72" w:type="dxa"/>
          </w:tcPr>
          <w:p w14:paraId="59C5DD33" w14:textId="77777777" w:rsidR="005C7D94" w:rsidRPr="009C0EB7" w:rsidRDefault="005C7D94" w:rsidP="005C7D94">
            <w:pPr>
              <w:pStyle w:val="Texto"/>
            </w:pPr>
          </w:p>
        </w:tc>
        <w:tc>
          <w:tcPr>
            <w:tcW w:w="1071" w:type="dxa"/>
          </w:tcPr>
          <w:p w14:paraId="16C3E677" w14:textId="608E20A6" w:rsidR="005C7D94" w:rsidRPr="009C0EB7" w:rsidRDefault="005C7D94" w:rsidP="005C7D94">
            <w:pPr>
              <w:pStyle w:val="Texto"/>
              <w:tabs>
                <w:tab w:val="decimal" w:pos="1020"/>
              </w:tabs>
            </w:pPr>
            <w:r w:rsidRPr="008C0513">
              <w:t>-</w:t>
            </w:r>
            <w:r>
              <w:t xml:space="preserve">        </w:t>
            </w:r>
          </w:p>
        </w:tc>
        <w:tc>
          <w:tcPr>
            <w:tcW w:w="72" w:type="dxa"/>
          </w:tcPr>
          <w:p w14:paraId="746D289C" w14:textId="77777777" w:rsidR="005C7D94" w:rsidRPr="009C0EB7" w:rsidRDefault="005C7D94" w:rsidP="005C7D94">
            <w:pPr>
              <w:pStyle w:val="Texto"/>
            </w:pPr>
          </w:p>
        </w:tc>
        <w:tc>
          <w:tcPr>
            <w:tcW w:w="1170" w:type="dxa"/>
            <w:gridSpan w:val="2"/>
          </w:tcPr>
          <w:p w14:paraId="1ABBF085" w14:textId="15B26200" w:rsidR="005C7D94" w:rsidRPr="009C0EB7" w:rsidRDefault="005C7D94" w:rsidP="005C7D94">
            <w:pPr>
              <w:pStyle w:val="Texto"/>
              <w:tabs>
                <w:tab w:val="decimal" w:pos="1140"/>
              </w:tabs>
            </w:pPr>
            <w:r w:rsidRPr="00E42BEF">
              <w:t>115.610.850</w:t>
            </w:r>
          </w:p>
        </w:tc>
        <w:tc>
          <w:tcPr>
            <w:tcW w:w="70" w:type="dxa"/>
            <w:gridSpan w:val="2"/>
          </w:tcPr>
          <w:p w14:paraId="3706DDEE" w14:textId="77777777" w:rsidR="005C7D94" w:rsidRPr="009C0EB7" w:rsidRDefault="005C7D94" w:rsidP="005C7D94">
            <w:pPr>
              <w:pStyle w:val="Texto"/>
            </w:pPr>
          </w:p>
        </w:tc>
        <w:tc>
          <w:tcPr>
            <w:tcW w:w="1193" w:type="dxa"/>
            <w:gridSpan w:val="2"/>
          </w:tcPr>
          <w:p w14:paraId="1D7CD578" w14:textId="25CC24A1" w:rsidR="005C7D94" w:rsidRPr="009C0EB7" w:rsidRDefault="005C7D94" w:rsidP="005C7D94">
            <w:pPr>
              <w:pStyle w:val="Texto"/>
              <w:tabs>
                <w:tab w:val="decimal" w:pos="1149"/>
              </w:tabs>
            </w:pPr>
            <w:r w:rsidRPr="00534660">
              <w:t>-</w:t>
            </w:r>
            <w:r>
              <w:t xml:space="preserve">         </w:t>
            </w:r>
          </w:p>
        </w:tc>
        <w:tc>
          <w:tcPr>
            <w:tcW w:w="70" w:type="dxa"/>
            <w:gridSpan w:val="2"/>
          </w:tcPr>
          <w:p w14:paraId="5916268C" w14:textId="77777777" w:rsidR="005C7D94" w:rsidRPr="009C0EB7" w:rsidRDefault="005C7D94" w:rsidP="005C7D94">
            <w:pPr>
              <w:pStyle w:val="Texto"/>
              <w:jc w:val="left"/>
            </w:pPr>
          </w:p>
        </w:tc>
        <w:tc>
          <w:tcPr>
            <w:tcW w:w="1187" w:type="dxa"/>
            <w:gridSpan w:val="2"/>
          </w:tcPr>
          <w:p w14:paraId="41D1AD6A" w14:textId="35EDB465" w:rsidR="005C7D94" w:rsidRPr="009C0EB7" w:rsidRDefault="005C7D94" w:rsidP="005C7D94">
            <w:pPr>
              <w:pStyle w:val="Texto"/>
              <w:tabs>
                <w:tab w:val="decimal" w:pos="1149"/>
              </w:tabs>
            </w:pPr>
            <w:r w:rsidRPr="00B446A7">
              <w:t>-</w:t>
            </w:r>
            <w:r>
              <w:t xml:space="preserve">         </w:t>
            </w:r>
          </w:p>
        </w:tc>
      </w:tr>
      <w:tr w:rsidR="005C7D94" w:rsidRPr="009C0EB7" w14:paraId="112A30CC" w14:textId="77777777" w:rsidTr="005C7D94">
        <w:tc>
          <w:tcPr>
            <w:tcW w:w="3231" w:type="dxa"/>
          </w:tcPr>
          <w:p w14:paraId="446D98C8" w14:textId="77777777" w:rsidR="005C7D94" w:rsidRPr="009C0EB7" w:rsidRDefault="005C7D94" w:rsidP="005C7D94">
            <w:pPr>
              <w:pStyle w:val="Texto"/>
              <w:jc w:val="left"/>
            </w:pPr>
            <w:r w:rsidRPr="009C0EB7">
              <w:t>Herramientas</w:t>
            </w:r>
          </w:p>
        </w:tc>
        <w:tc>
          <w:tcPr>
            <w:tcW w:w="90" w:type="dxa"/>
          </w:tcPr>
          <w:p w14:paraId="3B8B0E18" w14:textId="77777777" w:rsidR="005C7D94" w:rsidRPr="009C0EB7" w:rsidRDefault="005C7D94" w:rsidP="005C7D94">
            <w:pPr>
              <w:pStyle w:val="Texto"/>
              <w:jc w:val="left"/>
            </w:pPr>
          </w:p>
        </w:tc>
        <w:tc>
          <w:tcPr>
            <w:tcW w:w="1215" w:type="dxa"/>
          </w:tcPr>
          <w:p w14:paraId="60A87599" w14:textId="18FE3EBF" w:rsidR="005C7D94" w:rsidRPr="009C0EB7" w:rsidRDefault="005C7D94" w:rsidP="005C7D94">
            <w:pPr>
              <w:pStyle w:val="Texto"/>
              <w:tabs>
                <w:tab w:val="decimal" w:pos="1176"/>
              </w:tabs>
            </w:pPr>
            <w:r w:rsidRPr="00BA02CB">
              <w:t>2.550.360</w:t>
            </w:r>
          </w:p>
        </w:tc>
        <w:tc>
          <w:tcPr>
            <w:tcW w:w="72" w:type="dxa"/>
          </w:tcPr>
          <w:p w14:paraId="39B46857" w14:textId="77777777" w:rsidR="005C7D94" w:rsidRPr="009C0EB7" w:rsidRDefault="005C7D94" w:rsidP="005C7D94">
            <w:pPr>
              <w:pStyle w:val="Texto"/>
              <w:jc w:val="left"/>
            </w:pPr>
          </w:p>
        </w:tc>
        <w:tc>
          <w:tcPr>
            <w:tcW w:w="828" w:type="dxa"/>
          </w:tcPr>
          <w:p w14:paraId="0D487C17" w14:textId="1B8F0C29" w:rsidR="005C7D94" w:rsidRPr="009C0EB7" w:rsidRDefault="005C7D94" w:rsidP="005C7D94">
            <w:pPr>
              <w:pStyle w:val="Texto"/>
              <w:jc w:val="center"/>
            </w:pPr>
            <w:r w:rsidRPr="002962B8">
              <w:t>30</w:t>
            </w:r>
          </w:p>
        </w:tc>
        <w:tc>
          <w:tcPr>
            <w:tcW w:w="72" w:type="dxa"/>
          </w:tcPr>
          <w:p w14:paraId="30CD4610" w14:textId="77777777" w:rsidR="005C7D94" w:rsidRPr="009C0EB7" w:rsidRDefault="005C7D94" w:rsidP="005C7D94">
            <w:pPr>
              <w:pStyle w:val="Texto"/>
            </w:pPr>
          </w:p>
        </w:tc>
        <w:tc>
          <w:tcPr>
            <w:tcW w:w="1071" w:type="dxa"/>
          </w:tcPr>
          <w:p w14:paraId="4E05A722" w14:textId="323A8558" w:rsidR="005C7D94" w:rsidRPr="009C0EB7" w:rsidRDefault="005C7D94" w:rsidP="005C7D94">
            <w:pPr>
              <w:pStyle w:val="Texto"/>
              <w:tabs>
                <w:tab w:val="decimal" w:pos="1020"/>
              </w:tabs>
            </w:pPr>
            <w:r w:rsidRPr="008C0513">
              <w:t>-</w:t>
            </w:r>
            <w:r>
              <w:t xml:space="preserve">        </w:t>
            </w:r>
          </w:p>
        </w:tc>
        <w:tc>
          <w:tcPr>
            <w:tcW w:w="72" w:type="dxa"/>
          </w:tcPr>
          <w:p w14:paraId="49E99C97" w14:textId="77777777" w:rsidR="005C7D94" w:rsidRPr="009C0EB7" w:rsidRDefault="005C7D94" w:rsidP="005C7D94">
            <w:pPr>
              <w:pStyle w:val="Texto"/>
            </w:pPr>
          </w:p>
        </w:tc>
        <w:tc>
          <w:tcPr>
            <w:tcW w:w="1170" w:type="dxa"/>
            <w:gridSpan w:val="2"/>
          </w:tcPr>
          <w:p w14:paraId="22293382" w14:textId="2D5A949A" w:rsidR="005C7D94" w:rsidRPr="009C0EB7" w:rsidRDefault="005C7D94" w:rsidP="005C7D94">
            <w:pPr>
              <w:pStyle w:val="Texto"/>
              <w:tabs>
                <w:tab w:val="decimal" w:pos="1140"/>
              </w:tabs>
            </w:pPr>
            <w:r w:rsidRPr="00E42BEF">
              <w:t>2.550.360</w:t>
            </w:r>
          </w:p>
        </w:tc>
        <w:tc>
          <w:tcPr>
            <w:tcW w:w="70" w:type="dxa"/>
            <w:gridSpan w:val="2"/>
          </w:tcPr>
          <w:p w14:paraId="21A9D639" w14:textId="77777777" w:rsidR="005C7D94" w:rsidRPr="009C0EB7" w:rsidRDefault="005C7D94" w:rsidP="005C7D94">
            <w:pPr>
              <w:pStyle w:val="Texto"/>
            </w:pPr>
          </w:p>
        </w:tc>
        <w:tc>
          <w:tcPr>
            <w:tcW w:w="1193" w:type="dxa"/>
            <w:gridSpan w:val="2"/>
          </w:tcPr>
          <w:p w14:paraId="0B8C13F0" w14:textId="326F95FC" w:rsidR="005C7D94" w:rsidRPr="009C0EB7" w:rsidRDefault="005C7D94" w:rsidP="005C7D94">
            <w:pPr>
              <w:pStyle w:val="Texto"/>
              <w:tabs>
                <w:tab w:val="decimal" w:pos="1149"/>
              </w:tabs>
            </w:pPr>
            <w:r w:rsidRPr="00534660">
              <w:t>-</w:t>
            </w:r>
            <w:r>
              <w:t xml:space="preserve">         </w:t>
            </w:r>
          </w:p>
        </w:tc>
        <w:tc>
          <w:tcPr>
            <w:tcW w:w="70" w:type="dxa"/>
            <w:gridSpan w:val="2"/>
          </w:tcPr>
          <w:p w14:paraId="17E59FC1" w14:textId="77777777" w:rsidR="005C7D94" w:rsidRPr="009C0EB7" w:rsidRDefault="005C7D94" w:rsidP="005C7D94">
            <w:pPr>
              <w:pStyle w:val="Texto"/>
              <w:jc w:val="left"/>
            </w:pPr>
          </w:p>
        </w:tc>
        <w:tc>
          <w:tcPr>
            <w:tcW w:w="1187" w:type="dxa"/>
            <w:gridSpan w:val="2"/>
          </w:tcPr>
          <w:p w14:paraId="5F2E601D" w14:textId="3A461517" w:rsidR="005C7D94" w:rsidRPr="009C0EB7" w:rsidRDefault="005C7D94" w:rsidP="005C7D94">
            <w:pPr>
              <w:pStyle w:val="Texto"/>
              <w:tabs>
                <w:tab w:val="decimal" w:pos="1149"/>
              </w:tabs>
            </w:pPr>
            <w:r w:rsidRPr="00B446A7">
              <w:t>-</w:t>
            </w:r>
            <w:r>
              <w:t xml:space="preserve">         </w:t>
            </w:r>
          </w:p>
        </w:tc>
      </w:tr>
      <w:tr w:rsidR="005C7D94" w:rsidRPr="009C0EB7" w14:paraId="09B72C25" w14:textId="77777777" w:rsidTr="005C7D94">
        <w:tc>
          <w:tcPr>
            <w:tcW w:w="3231" w:type="dxa"/>
          </w:tcPr>
          <w:p w14:paraId="1A9ECA0B" w14:textId="77777777" w:rsidR="005C7D94" w:rsidRPr="009C0EB7" w:rsidRDefault="005C7D94" w:rsidP="005C7D94">
            <w:pPr>
              <w:pStyle w:val="Texto"/>
              <w:jc w:val="left"/>
            </w:pPr>
            <w:r w:rsidRPr="009C0EB7">
              <w:t>Rodados</w:t>
            </w:r>
          </w:p>
        </w:tc>
        <w:tc>
          <w:tcPr>
            <w:tcW w:w="90" w:type="dxa"/>
          </w:tcPr>
          <w:p w14:paraId="58B9C9DB" w14:textId="77777777" w:rsidR="005C7D94" w:rsidRPr="009C0EB7" w:rsidRDefault="005C7D94" w:rsidP="005C7D94">
            <w:pPr>
              <w:pStyle w:val="Texto"/>
              <w:jc w:val="left"/>
            </w:pPr>
          </w:p>
        </w:tc>
        <w:tc>
          <w:tcPr>
            <w:tcW w:w="1215" w:type="dxa"/>
          </w:tcPr>
          <w:p w14:paraId="6A81C9CC" w14:textId="330EAD72" w:rsidR="005C7D94" w:rsidRPr="009C0EB7" w:rsidRDefault="005C7D94" w:rsidP="005C7D94">
            <w:pPr>
              <w:pStyle w:val="Texto"/>
              <w:tabs>
                <w:tab w:val="decimal" w:pos="1176"/>
              </w:tabs>
            </w:pPr>
            <w:r w:rsidRPr="00BA02CB">
              <w:t>21.376.378</w:t>
            </w:r>
          </w:p>
        </w:tc>
        <w:tc>
          <w:tcPr>
            <w:tcW w:w="72" w:type="dxa"/>
          </w:tcPr>
          <w:p w14:paraId="10277EE3" w14:textId="77777777" w:rsidR="005C7D94" w:rsidRPr="009C0EB7" w:rsidRDefault="005C7D94" w:rsidP="005C7D94">
            <w:pPr>
              <w:pStyle w:val="Texto"/>
              <w:jc w:val="left"/>
            </w:pPr>
          </w:p>
        </w:tc>
        <w:tc>
          <w:tcPr>
            <w:tcW w:w="828" w:type="dxa"/>
          </w:tcPr>
          <w:p w14:paraId="58EB8E0F" w14:textId="6F86DBDE" w:rsidR="005C7D94" w:rsidRPr="009C0EB7" w:rsidRDefault="005C7D94" w:rsidP="005C7D94">
            <w:pPr>
              <w:pStyle w:val="Texto"/>
              <w:jc w:val="center"/>
            </w:pPr>
            <w:r w:rsidRPr="002962B8">
              <w:t>5-10</w:t>
            </w:r>
          </w:p>
        </w:tc>
        <w:tc>
          <w:tcPr>
            <w:tcW w:w="72" w:type="dxa"/>
          </w:tcPr>
          <w:p w14:paraId="5FB5C4B7" w14:textId="77777777" w:rsidR="005C7D94" w:rsidRPr="009C0EB7" w:rsidRDefault="005C7D94" w:rsidP="005C7D94">
            <w:pPr>
              <w:pStyle w:val="Texto"/>
            </w:pPr>
          </w:p>
        </w:tc>
        <w:tc>
          <w:tcPr>
            <w:tcW w:w="1071" w:type="dxa"/>
          </w:tcPr>
          <w:p w14:paraId="5B489691" w14:textId="2C0717D1" w:rsidR="005C7D94" w:rsidRPr="009C0EB7" w:rsidRDefault="005C7D94" w:rsidP="005C7D94">
            <w:pPr>
              <w:pStyle w:val="Texto"/>
              <w:tabs>
                <w:tab w:val="decimal" w:pos="1020"/>
              </w:tabs>
            </w:pPr>
            <w:r w:rsidRPr="008C0513">
              <w:t>-</w:t>
            </w:r>
            <w:r>
              <w:t xml:space="preserve">        </w:t>
            </w:r>
          </w:p>
        </w:tc>
        <w:tc>
          <w:tcPr>
            <w:tcW w:w="72" w:type="dxa"/>
          </w:tcPr>
          <w:p w14:paraId="0AC51CB5" w14:textId="77777777" w:rsidR="005C7D94" w:rsidRPr="009C0EB7" w:rsidRDefault="005C7D94" w:rsidP="005C7D94">
            <w:pPr>
              <w:pStyle w:val="Texto"/>
            </w:pPr>
          </w:p>
        </w:tc>
        <w:tc>
          <w:tcPr>
            <w:tcW w:w="1170" w:type="dxa"/>
            <w:gridSpan w:val="2"/>
          </w:tcPr>
          <w:p w14:paraId="46EB1209" w14:textId="32528E81" w:rsidR="005C7D94" w:rsidRPr="009C0EB7" w:rsidRDefault="005C7D94" w:rsidP="005C7D94">
            <w:pPr>
              <w:pStyle w:val="Texto"/>
              <w:tabs>
                <w:tab w:val="decimal" w:pos="1140"/>
              </w:tabs>
            </w:pPr>
            <w:r w:rsidRPr="00E42BEF">
              <w:t>21.376.378</w:t>
            </w:r>
          </w:p>
        </w:tc>
        <w:tc>
          <w:tcPr>
            <w:tcW w:w="70" w:type="dxa"/>
            <w:gridSpan w:val="2"/>
          </w:tcPr>
          <w:p w14:paraId="431FCBA5" w14:textId="77777777" w:rsidR="005C7D94" w:rsidRPr="009C0EB7" w:rsidRDefault="005C7D94" w:rsidP="005C7D94">
            <w:pPr>
              <w:pStyle w:val="Texto"/>
            </w:pPr>
          </w:p>
        </w:tc>
        <w:tc>
          <w:tcPr>
            <w:tcW w:w="1193" w:type="dxa"/>
            <w:gridSpan w:val="2"/>
          </w:tcPr>
          <w:p w14:paraId="35D453C1" w14:textId="23FF7DEF" w:rsidR="005C7D94" w:rsidRPr="009C0EB7" w:rsidRDefault="005C7D94" w:rsidP="005C7D94">
            <w:pPr>
              <w:pStyle w:val="Texto"/>
              <w:tabs>
                <w:tab w:val="decimal" w:pos="1149"/>
              </w:tabs>
            </w:pPr>
            <w:r w:rsidRPr="00534660">
              <w:t>-</w:t>
            </w:r>
            <w:r>
              <w:t xml:space="preserve">         </w:t>
            </w:r>
          </w:p>
        </w:tc>
        <w:tc>
          <w:tcPr>
            <w:tcW w:w="70" w:type="dxa"/>
            <w:gridSpan w:val="2"/>
          </w:tcPr>
          <w:p w14:paraId="2D9DF2A6" w14:textId="77777777" w:rsidR="005C7D94" w:rsidRPr="009C0EB7" w:rsidRDefault="005C7D94" w:rsidP="005C7D94">
            <w:pPr>
              <w:pStyle w:val="Texto"/>
              <w:jc w:val="left"/>
            </w:pPr>
          </w:p>
        </w:tc>
        <w:tc>
          <w:tcPr>
            <w:tcW w:w="1187" w:type="dxa"/>
            <w:gridSpan w:val="2"/>
          </w:tcPr>
          <w:p w14:paraId="1F72947C" w14:textId="0633D8CE" w:rsidR="005C7D94" w:rsidRPr="009C0EB7" w:rsidRDefault="005C7D94" w:rsidP="005C7D94">
            <w:pPr>
              <w:pStyle w:val="Texto"/>
              <w:tabs>
                <w:tab w:val="decimal" w:pos="1149"/>
              </w:tabs>
            </w:pPr>
            <w:r w:rsidRPr="00B446A7">
              <w:t>-</w:t>
            </w:r>
            <w:r>
              <w:t xml:space="preserve">         </w:t>
            </w:r>
          </w:p>
        </w:tc>
      </w:tr>
      <w:tr w:rsidR="005C7D94" w:rsidRPr="009C0EB7" w14:paraId="4F1C3E86" w14:textId="77777777" w:rsidTr="005C7D94">
        <w:tc>
          <w:tcPr>
            <w:tcW w:w="3231" w:type="dxa"/>
          </w:tcPr>
          <w:p w14:paraId="53254BC6" w14:textId="77777777" w:rsidR="005C7D94" w:rsidRPr="009C0EB7" w:rsidRDefault="005C7D94" w:rsidP="005C7D94">
            <w:pPr>
              <w:pStyle w:val="Texto"/>
              <w:jc w:val="left"/>
            </w:pPr>
            <w:r w:rsidRPr="009C0EB7">
              <w:t>Muebles y útiles</w:t>
            </w:r>
          </w:p>
        </w:tc>
        <w:tc>
          <w:tcPr>
            <w:tcW w:w="90" w:type="dxa"/>
          </w:tcPr>
          <w:p w14:paraId="58D8DDF2" w14:textId="77777777" w:rsidR="005C7D94" w:rsidRPr="009C0EB7" w:rsidRDefault="005C7D94" w:rsidP="005C7D94">
            <w:pPr>
              <w:pStyle w:val="Texto"/>
              <w:jc w:val="left"/>
            </w:pPr>
          </w:p>
        </w:tc>
        <w:tc>
          <w:tcPr>
            <w:tcW w:w="1215" w:type="dxa"/>
          </w:tcPr>
          <w:p w14:paraId="12C75FCA" w14:textId="6581395A" w:rsidR="005C7D94" w:rsidRPr="009C0EB7" w:rsidRDefault="005C7D94" w:rsidP="005C7D94">
            <w:pPr>
              <w:pStyle w:val="Texto"/>
              <w:tabs>
                <w:tab w:val="decimal" w:pos="1176"/>
              </w:tabs>
            </w:pPr>
            <w:r w:rsidRPr="00BA02CB">
              <w:t>30.890.445</w:t>
            </w:r>
          </w:p>
        </w:tc>
        <w:tc>
          <w:tcPr>
            <w:tcW w:w="72" w:type="dxa"/>
          </w:tcPr>
          <w:p w14:paraId="05B277D1" w14:textId="77777777" w:rsidR="005C7D94" w:rsidRPr="009C0EB7" w:rsidRDefault="005C7D94" w:rsidP="005C7D94">
            <w:pPr>
              <w:pStyle w:val="Texto"/>
              <w:jc w:val="left"/>
            </w:pPr>
          </w:p>
        </w:tc>
        <w:tc>
          <w:tcPr>
            <w:tcW w:w="828" w:type="dxa"/>
          </w:tcPr>
          <w:p w14:paraId="17A89BF3" w14:textId="5712D6DC" w:rsidR="005C7D94" w:rsidRPr="009C0EB7" w:rsidRDefault="005C7D94" w:rsidP="005C7D94">
            <w:pPr>
              <w:pStyle w:val="Texto"/>
              <w:jc w:val="center"/>
            </w:pPr>
            <w:r w:rsidRPr="002962B8">
              <w:t>3</w:t>
            </w:r>
          </w:p>
        </w:tc>
        <w:tc>
          <w:tcPr>
            <w:tcW w:w="72" w:type="dxa"/>
          </w:tcPr>
          <w:p w14:paraId="3A738362" w14:textId="77777777" w:rsidR="005C7D94" w:rsidRPr="009C0EB7" w:rsidRDefault="005C7D94" w:rsidP="005C7D94">
            <w:pPr>
              <w:pStyle w:val="Texto"/>
            </w:pPr>
          </w:p>
        </w:tc>
        <w:tc>
          <w:tcPr>
            <w:tcW w:w="1071" w:type="dxa"/>
          </w:tcPr>
          <w:p w14:paraId="7C8412BA" w14:textId="7F0A0009" w:rsidR="005C7D94" w:rsidRPr="009C0EB7" w:rsidRDefault="005C7D94" w:rsidP="005C7D94">
            <w:pPr>
              <w:pStyle w:val="Texto"/>
              <w:tabs>
                <w:tab w:val="decimal" w:pos="1020"/>
              </w:tabs>
            </w:pPr>
            <w:r w:rsidRPr="008C0513">
              <w:t>-</w:t>
            </w:r>
            <w:r>
              <w:t xml:space="preserve">        </w:t>
            </w:r>
          </w:p>
        </w:tc>
        <w:tc>
          <w:tcPr>
            <w:tcW w:w="72" w:type="dxa"/>
          </w:tcPr>
          <w:p w14:paraId="71CF5863" w14:textId="77777777" w:rsidR="005C7D94" w:rsidRPr="009C0EB7" w:rsidRDefault="005C7D94" w:rsidP="005C7D94">
            <w:pPr>
              <w:pStyle w:val="Texto"/>
            </w:pPr>
          </w:p>
        </w:tc>
        <w:tc>
          <w:tcPr>
            <w:tcW w:w="1170" w:type="dxa"/>
            <w:gridSpan w:val="2"/>
          </w:tcPr>
          <w:p w14:paraId="3A7EC0AE" w14:textId="240F022B" w:rsidR="005C7D94" w:rsidRPr="009C0EB7" w:rsidRDefault="005C7D94" w:rsidP="005C7D94">
            <w:pPr>
              <w:pStyle w:val="Texto"/>
              <w:tabs>
                <w:tab w:val="decimal" w:pos="1140"/>
              </w:tabs>
            </w:pPr>
            <w:r w:rsidRPr="00E42BEF">
              <w:t>30.890.445</w:t>
            </w:r>
          </w:p>
        </w:tc>
        <w:tc>
          <w:tcPr>
            <w:tcW w:w="70" w:type="dxa"/>
            <w:gridSpan w:val="2"/>
          </w:tcPr>
          <w:p w14:paraId="2BB2B0A6" w14:textId="77777777" w:rsidR="005C7D94" w:rsidRPr="009C0EB7" w:rsidRDefault="005C7D94" w:rsidP="005C7D94">
            <w:pPr>
              <w:pStyle w:val="Texto"/>
            </w:pPr>
          </w:p>
        </w:tc>
        <w:tc>
          <w:tcPr>
            <w:tcW w:w="1193" w:type="dxa"/>
            <w:gridSpan w:val="2"/>
          </w:tcPr>
          <w:p w14:paraId="012F9731" w14:textId="5834D1FC" w:rsidR="005C7D94" w:rsidRPr="009C0EB7" w:rsidRDefault="005C7D94" w:rsidP="005C7D94">
            <w:pPr>
              <w:pStyle w:val="Texto"/>
              <w:tabs>
                <w:tab w:val="decimal" w:pos="1149"/>
              </w:tabs>
            </w:pPr>
            <w:r w:rsidRPr="00534660">
              <w:t>-</w:t>
            </w:r>
            <w:r>
              <w:t xml:space="preserve">         </w:t>
            </w:r>
          </w:p>
        </w:tc>
        <w:tc>
          <w:tcPr>
            <w:tcW w:w="70" w:type="dxa"/>
            <w:gridSpan w:val="2"/>
          </w:tcPr>
          <w:p w14:paraId="19C7DFD6" w14:textId="77777777" w:rsidR="005C7D94" w:rsidRPr="009C0EB7" w:rsidRDefault="005C7D94" w:rsidP="005C7D94">
            <w:pPr>
              <w:pStyle w:val="Texto"/>
              <w:jc w:val="left"/>
            </w:pPr>
          </w:p>
        </w:tc>
        <w:tc>
          <w:tcPr>
            <w:tcW w:w="1187" w:type="dxa"/>
            <w:gridSpan w:val="2"/>
          </w:tcPr>
          <w:p w14:paraId="23E2CE97" w14:textId="3CDCC6B8" w:rsidR="005C7D94" w:rsidRPr="009C0EB7" w:rsidRDefault="005C7D94" w:rsidP="005C7D94">
            <w:pPr>
              <w:pStyle w:val="Texto"/>
              <w:tabs>
                <w:tab w:val="decimal" w:pos="1149"/>
              </w:tabs>
            </w:pPr>
            <w:r w:rsidRPr="00B446A7">
              <w:t>-</w:t>
            </w:r>
            <w:r>
              <w:t xml:space="preserve">         </w:t>
            </w:r>
          </w:p>
        </w:tc>
      </w:tr>
      <w:tr w:rsidR="005C7D94" w:rsidRPr="009C0EB7" w14:paraId="4F59E4C3" w14:textId="77777777" w:rsidTr="005C7D94">
        <w:tc>
          <w:tcPr>
            <w:tcW w:w="3231" w:type="dxa"/>
          </w:tcPr>
          <w:p w14:paraId="09977DB3" w14:textId="77777777" w:rsidR="005C7D94" w:rsidRPr="009C0EB7" w:rsidRDefault="005C7D94" w:rsidP="005C7D94">
            <w:pPr>
              <w:pStyle w:val="Texto"/>
              <w:jc w:val="left"/>
            </w:pPr>
            <w:r w:rsidRPr="009C0EB7">
              <w:t>Sistema de abastecimiento de agua</w:t>
            </w:r>
          </w:p>
        </w:tc>
        <w:tc>
          <w:tcPr>
            <w:tcW w:w="90" w:type="dxa"/>
          </w:tcPr>
          <w:p w14:paraId="13BE041D" w14:textId="77777777" w:rsidR="005C7D94" w:rsidRPr="009C0EB7" w:rsidRDefault="005C7D94" w:rsidP="005C7D94">
            <w:pPr>
              <w:pStyle w:val="Texto"/>
              <w:jc w:val="left"/>
            </w:pPr>
          </w:p>
        </w:tc>
        <w:tc>
          <w:tcPr>
            <w:tcW w:w="1215" w:type="dxa"/>
          </w:tcPr>
          <w:p w14:paraId="7BB075F8" w14:textId="0111E9A1" w:rsidR="005C7D94" w:rsidRPr="009C0EB7" w:rsidRDefault="005C7D94" w:rsidP="005C7D94">
            <w:pPr>
              <w:pStyle w:val="Texto"/>
              <w:tabs>
                <w:tab w:val="decimal" w:pos="1176"/>
              </w:tabs>
            </w:pPr>
            <w:r w:rsidRPr="00BA02CB">
              <w:t>232.837.394</w:t>
            </w:r>
          </w:p>
        </w:tc>
        <w:tc>
          <w:tcPr>
            <w:tcW w:w="72" w:type="dxa"/>
          </w:tcPr>
          <w:p w14:paraId="3BAA9618" w14:textId="77777777" w:rsidR="005C7D94" w:rsidRPr="009C0EB7" w:rsidRDefault="005C7D94" w:rsidP="005C7D94">
            <w:pPr>
              <w:pStyle w:val="Texto"/>
              <w:jc w:val="left"/>
            </w:pPr>
          </w:p>
        </w:tc>
        <w:tc>
          <w:tcPr>
            <w:tcW w:w="828" w:type="dxa"/>
          </w:tcPr>
          <w:p w14:paraId="709D4AB3" w14:textId="20F6E998" w:rsidR="005C7D94" w:rsidRPr="009C0EB7" w:rsidRDefault="005C7D94" w:rsidP="005C7D94">
            <w:pPr>
              <w:pStyle w:val="Texto"/>
              <w:jc w:val="center"/>
            </w:pPr>
            <w:r w:rsidRPr="002962B8">
              <w:t>3-10</w:t>
            </w:r>
          </w:p>
        </w:tc>
        <w:tc>
          <w:tcPr>
            <w:tcW w:w="72" w:type="dxa"/>
          </w:tcPr>
          <w:p w14:paraId="5D47A651" w14:textId="77777777" w:rsidR="005C7D94" w:rsidRPr="009C0EB7" w:rsidRDefault="005C7D94" w:rsidP="005C7D94">
            <w:pPr>
              <w:pStyle w:val="Texto"/>
            </w:pPr>
          </w:p>
        </w:tc>
        <w:tc>
          <w:tcPr>
            <w:tcW w:w="1071" w:type="dxa"/>
          </w:tcPr>
          <w:p w14:paraId="20C463D8" w14:textId="59A3FCDB" w:rsidR="005C7D94" w:rsidRPr="009C0EB7" w:rsidRDefault="005C7D94" w:rsidP="005C7D94">
            <w:pPr>
              <w:pStyle w:val="Texto"/>
              <w:tabs>
                <w:tab w:val="decimal" w:pos="1020"/>
              </w:tabs>
            </w:pPr>
            <w:r w:rsidRPr="008C0513">
              <w:t>1.471.355</w:t>
            </w:r>
          </w:p>
        </w:tc>
        <w:tc>
          <w:tcPr>
            <w:tcW w:w="72" w:type="dxa"/>
          </w:tcPr>
          <w:p w14:paraId="293716F5" w14:textId="77777777" w:rsidR="005C7D94" w:rsidRPr="009C0EB7" w:rsidRDefault="005C7D94" w:rsidP="005C7D94">
            <w:pPr>
              <w:pStyle w:val="Texto"/>
            </w:pPr>
          </w:p>
        </w:tc>
        <w:tc>
          <w:tcPr>
            <w:tcW w:w="1170" w:type="dxa"/>
            <w:gridSpan w:val="2"/>
          </w:tcPr>
          <w:p w14:paraId="41788567" w14:textId="2E072E40" w:rsidR="005C7D94" w:rsidRPr="009C0EB7" w:rsidRDefault="005C7D94" w:rsidP="005C7D94">
            <w:pPr>
              <w:pStyle w:val="Texto"/>
              <w:tabs>
                <w:tab w:val="decimal" w:pos="1140"/>
              </w:tabs>
            </w:pPr>
            <w:r w:rsidRPr="00E42BEF">
              <w:t>234.308.749</w:t>
            </w:r>
          </w:p>
        </w:tc>
        <w:tc>
          <w:tcPr>
            <w:tcW w:w="70" w:type="dxa"/>
            <w:gridSpan w:val="2"/>
          </w:tcPr>
          <w:p w14:paraId="47A2966F" w14:textId="77777777" w:rsidR="005C7D94" w:rsidRPr="009C0EB7" w:rsidRDefault="005C7D94" w:rsidP="005C7D94">
            <w:pPr>
              <w:pStyle w:val="Texto"/>
            </w:pPr>
          </w:p>
        </w:tc>
        <w:tc>
          <w:tcPr>
            <w:tcW w:w="1193" w:type="dxa"/>
            <w:gridSpan w:val="2"/>
          </w:tcPr>
          <w:p w14:paraId="43720E3E" w14:textId="0BBF0C97" w:rsidR="005C7D94" w:rsidRPr="009C0EB7" w:rsidRDefault="005C7D94" w:rsidP="005C7D94">
            <w:pPr>
              <w:pStyle w:val="Texto"/>
              <w:tabs>
                <w:tab w:val="decimal" w:pos="1149"/>
              </w:tabs>
            </w:pPr>
            <w:r w:rsidRPr="00534660">
              <w:t>2.084.874</w:t>
            </w:r>
          </w:p>
        </w:tc>
        <w:tc>
          <w:tcPr>
            <w:tcW w:w="70" w:type="dxa"/>
            <w:gridSpan w:val="2"/>
          </w:tcPr>
          <w:p w14:paraId="09994C46" w14:textId="77777777" w:rsidR="005C7D94" w:rsidRPr="009C0EB7" w:rsidRDefault="005C7D94" w:rsidP="005C7D94">
            <w:pPr>
              <w:pStyle w:val="Texto"/>
              <w:jc w:val="left"/>
            </w:pPr>
          </w:p>
        </w:tc>
        <w:tc>
          <w:tcPr>
            <w:tcW w:w="1187" w:type="dxa"/>
            <w:gridSpan w:val="2"/>
          </w:tcPr>
          <w:p w14:paraId="590FD48C" w14:textId="33E12020" w:rsidR="005C7D94" w:rsidRPr="009C0EB7" w:rsidRDefault="005C7D94" w:rsidP="005C7D94">
            <w:pPr>
              <w:pStyle w:val="Texto"/>
              <w:tabs>
                <w:tab w:val="decimal" w:pos="1149"/>
              </w:tabs>
            </w:pPr>
            <w:r w:rsidRPr="00B446A7">
              <w:t>3.556.229</w:t>
            </w:r>
          </w:p>
        </w:tc>
      </w:tr>
      <w:tr w:rsidR="005C7D94" w:rsidRPr="009C0EB7" w14:paraId="11232B9F" w14:textId="77777777" w:rsidTr="005C7D94">
        <w:tc>
          <w:tcPr>
            <w:tcW w:w="3231" w:type="dxa"/>
          </w:tcPr>
          <w:p w14:paraId="46A9E7E1" w14:textId="77777777" w:rsidR="005C7D94" w:rsidRPr="009C0EB7" w:rsidRDefault="005C7D94" w:rsidP="005C7D94">
            <w:pPr>
              <w:pStyle w:val="Texto"/>
              <w:jc w:val="left"/>
            </w:pPr>
            <w:r w:rsidRPr="009C0EB7">
              <w:t>Obras en curso</w:t>
            </w:r>
          </w:p>
        </w:tc>
        <w:tc>
          <w:tcPr>
            <w:tcW w:w="90" w:type="dxa"/>
          </w:tcPr>
          <w:p w14:paraId="7F3170CF" w14:textId="77777777" w:rsidR="005C7D94" w:rsidRPr="009C0EB7" w:rsidRDefault="005C7D94" w:rsidP="005C7D94">
            <w:pPr>
              <w:pStyle w:val="Texto"/>
              <w:jc w:val="left"/>
            </w:pPr>
          </w:p>
        </w:tc>
        <w:tc>
          <w:tcPr>
            <w:tcW w:w="1215" w:type="dxa"/>
            <w:tcBorders>
              <w:bottom w:val="single" w:sz="6" w:space="0" w:color="auto"/>
            </w:tcBorders>
          </w:tcPr>
          <w:p w14:paraId="26C1BFBE" w14:textId="7CC06445" w:rsidR="005C7D94" w:rsidRPr="009C0EB7" w:rsidRDefault="005C7D94" w:rsidP="005C7D94">
            <w:pPr>
              <w:pStyle w:val="Texto"/>
              <w:tabs>
                <w:tab w:val="decimal" w:pos="1176"/>
              </w:tabs>
            </w:pPr>
            <w:r w:rsidRPr="00BA02CB">
              <w:t>-</w:t>
            </w:r>
            <w:r>
              <w:t xml:space="preserve">          </w:t>
            </w:r>
          </w:p>
        </w:tc>
        <w:tc>
          <w:tcPr>
            <w:tcW w:w="72" w:type="dxa"/>
          </w:tcPr>
          <w:p w14:paraId="71E5B051" w14:textId="77777777" w:rsidR="005C7D94" w:rsidRPr="009C0EB7" w:rsidRDefault="005C7D94" w:rsidP="005C7D94">
            <w:pPr>
              <w:pStyle w:val="Texto"/>
              <w:jc w:val="left"/>
            </w:pPr>
          </w:p>
        </w:tc>
        <w:tc>
          <w:tcPr>
            <w:tcW w:w="828" w:type="dxa"/>
          </w:tcPr>
          <w:p w14:paraId="52D641E9" w14:textId="406DD4A4" w:rsidR="005C7D94" w:rsidRPr="009C0EB7" w:rsidRDefault="005C7D94" w:rsidP="005C7D94">
            <w:pPr>
              <w:pStyle w:val="Texto"/>
              <w:jc w:val="center"/>
            </w:pPr>
            <w:r w:rsidRPr="002962B8">
              <w:t>N/A</w:t>
            </w:r>
          </w:p>
        </w:tc>
        <w:tc>
          <w:tcPr>
            <w:tcW w:w="72" w:type="dxa"/>
          </w:tcPr>
          <w:p w14:paraId="00AB71F9" w14:textId="77777777" w:rsidR="005C7D94" w:rsidRPr="009C0EB7" w:rsidRDefault="005C7D94" w:rsidP="005C7D94">
            <w:pPr>
              <w:pStyle w:val="Texto"/>
            </w:pPr>
          </w:p>
        </w:tc>
        <w:tc>
          <w:tcPr>
            <w:tcW w:w="1071" w:type="dxa"/>
            <w:tcBorders>
              <w:bottom w:val="single" w:sz="6" w:space="0" w:color="auto"/>
            </w:tcBorders>
          </w:tcPr>
          <w:p w14:paraId="4C400744" w14:textId="0294E56F" w:rsidR="005C7D94" w:rsidRPr="009C0EB7" w:rsidRDefault="005C7D94" w:rsidP="005C7D94">
            <w:pPr>
              <w:pStyle w:val="Texto"/>
              <w:tabs>
                <w:tab w:val="decimal" w:pos="1020"/>
              </w:tabs>
            </w:pPr>
            <w:r w:rsidRPr="008C0513">
              <w:t>-</w:t>
            </w:r>
            <w:r>
              <w:t xml:space="preserve">        </w:t>
            </w:r>
          </w:p>
        </w:tc>
        <w:tc>
          <w:tcPr>
            <w:tcW w:w="72" w:type="dxa"/>
            <w:tcBorders>
              <w:bottom w:val="single" w:sz="6" w:space="0" w:color="auto"/>
            </w:tcBorders>
          </w:tcPr>
          <w:p w14:paraId="4F63A32E" w14:textId="77777777" w:rsidR="005C7D94" w:rsidRPr="009C0EB7" w:rsidRDefault="005C7D94" w:rsidP="005C7D94">
            <w:pPr>
              <w:pStyle w:val="Texto"/>
            </w:pPr>
          </w:p>
        </w:tc>
        <w:tc>
          <w:tcPr>
            <w:tcW w:w="1170" w:type="dxa"/>
            <w:gridSpan w:val="2"/>
            <w:tcBorders>
              <w:bottom w:val="single" w:sz="6" w:space="0" w:color="auto"/>
            </w:tcBorders>
          </w:tcPr>
          <w:p w14:paraId="3C77FB18" w14:textId="62D99902" w:rsidR="005C7D94" w:rsidRPr="009C0EB7" w:rsidRDefault="005C7D94" w:rsidP="005C7D94">
            <w:pPr>
              <w:pStyle w:val="Texto"/>
              <w:tabs>
                <w:tab w:val="decimal" w:pos="1140"/>
              </w:tabs>
            </w:pPr>
            <w:r w:rsidRPr="00E42BEF">
              <w:t>-</w:t>
            </w:r>
            <w:r>
              <w:t xml:space="preserve">         </w:t>
            </w:r>
          </w:p>
        </w:tc>
        <w:tc>
          <w:tcPr>
            <w:tcW w:w="70" w:type="dxa"/>
            <w:gridSpan w:val="2"/>
          </w:tcPr>
          <w:p w14:paraId="61E8AA53" w14:textId="77777777" w:rsidR="005C7D94" w:rsidRPr="009C0EB7" w:rsidRDefault="005C7D94" w:rsidP="005C7D94">
            <w:pPr>
              <w:pStyle w:val="Texto"/>
            </w:pPr>
          </w:p>
        </w:tc>
        <w:tc>
          <w:tcPr>
            <w:tcW w:w="1193" w:type="dxa"/>
            <w:gridSpan w:val="2"/>
            <w:tcBorders>
              <w:bottom w:val="single" w:sz="6" w:space="0" w:color="auto"/>
            </w:tcBorders>
          </w:tcPr>
          <w:p w14:paraId="35DB0D7E" w14:textId="70B6225B" w:rsidR="005C7D94" w:rsidRPr="009C0EB7" w:rsidRDefault="005C7D94" w:rsidP="005C7D94">
            <w:pPr>
              <w:pStyle w:val="Texto"/>
              <w:tabs>
                <w:tab w:val="decimal" w:pos="1149"/>
              </w:tabs>
            </w:pPr>
            <w:r w:rsidRPr="00534660">
              <w:t>35.998.830</w:t>
            </w:r>
          </w:p>
        </w:tc>
        <w:tc>
          <w:tcPr>
            <w:tcW w:w="70" w:type="dxa"/>
            <w:gridSpan w:val="2"/>
          </w:tcPr>
          <w:p w14:paraId="2FA15E5C" w14:textId="77777777" w:rsidR="005C7D94" w:rsidRPr="009C0EB7" w:rsidRDefault="005C7D94" w:rsidP="005C7D94">
            <w:pPr>
              <w:pStyle w:val="Texto"/>
              <w:jc w:val="left"/>
            </w:pPr>
          </w:p>
        </w:tc>
        <w:tc>
          <w:tcPr>
            <w:tcW w:w="1187" w:type="dxa"/>
            <w:gridSpan w:val="2"/>
            <w:tcBorders>
              <w:bottom w:val="single" w:sz="6" w:space="0" w:color="auto"/>
            </w:tcBorders>
          </w:tcPr>
          <w:p w14:paraId="5CADC31E" w14:textId="5EE37DDA" w:rsidR="005C7D94" w:rsidRPr="009C0EB7" w:rsidRDefault="005C7D94" w:rsidP="005C7D94">
            <w:pPr>
              <w:pStyle w:val="Texto"/>
              <w:tabs>
                <w:tab w:val="decimal" w:pos="1149"/>
              </w:tabs>
            </w:pPr>
            <w:r w:rsidRPr="00B446A7">
              <w:t>30.839.825</w:t>
            </w:r>
          </w:p>
        </w:tc>
      </w:tr>
      <w:tr w:rsidR="005C7D94" w:rsidRPr="009C0EB7" w14:paraId="53F13B6C" w14:textId="77777777" w:rsidTr="005C7D94">
        <w:tc>
          <w:tcPr>
            <w:tcW w:w="3231" w:type="dxa"/>
          </w:tcPr>
          <w:p w14:paraId="0D4D1E73" w14:textId="7A1B41F0" w:rsidR="005C7D94" w:rsidRPr="009C0EB7" w:rsidRDefault="005C7D94" w:rsidP="005C7D94">
            <w:pPr>
              <w:pStyle w:val="Texto"/>
              <w:jc w:val="left"/>
              <w:rPr>
                <w:b/>
              </w:rPr>
            </w:pPr>
            <w:proofErr w:type="gramStart"/>
            <w:r w:rsidRPr="009C0EB7">
              <w:rPr>
                <w:b/>
              </w:rPr>
              <w:t>Total</w:t>
            </w:r>
            <w:proofErr w:type="gramEnd"/>
            <w:r w:rsidRPr="009C0EB7">
              <w:rPr>
                <w:b/>
              </w:rPr>
              <w:t xml:space="preserve"> al 31/08/2022</w:t>
            </w:r>
          </w:p>
        </w:tc>
        <w:tc>
          <w:tcPr>
            <w:tcW w:w="90" w:type="dxa"/>
          </w:tcPr>
          <w:p w14:paraId="6295D148" w14:textId="77777777" w:rsidR="005C7D94" w:rsidRPr="009C0EB7" w:rsidRDefault="005C7D94" w:rsidP="005C7D94">
            <w:pPr>
              <w:pStyle w:val="Texto"/>
              <w:jc w:val="left"/>
              <w:rPr>
                <w:b/>
              </w:rPr>
            </w:pPr>
          </w:p>
        </w:tc>
        <w:tc>
          <w:tcPr>
            <w:tcW w:w="1215" w:type="dxa"/>
            <w:tcBorders>
              <w:bottom w:val="double" w:sz="6" w:space="0" w:color="auto"/>
            </w:tcBorders>
          </w:tcPr>
          <w:p w14:paraId="288A9724" w14:textId="399DD9E4" w:rsidR="005C7D94" w:rsidRPr="009C0EB7" w:rsidRDefault="005C7D94" w:rsidP="005C7D94">
            <w:pPr>
              <w:pStyle w:val="Texto"/>
              <w:tabs>
                <w:tab w:val="decimal" w:pos="1176"/>
              </w:tabs>
              <w:jc w:val="left"/>
              <w:rPr>
                <w:b/>
              </w:rPr>
            </w:pPr>
            <w:r w:rsidRPr="00CC0D41">
              <w:rPr>
                <w:b/>
              </w:rPr>
              <w:t xml:space="preserve"> 673.627.010 </w:t>
            </w:r>
          </w:p>
        </w:tc>
        <w:tc>
          <w:tcPr>
            <w:tcW w:w="72" w:type="dxa"/>
          </w:tcPr>
          <w:p w14:paraId="67D50DB4" w14:textId="77777777" w:rsidR="005C7D94" w:rsidRPr="009C0EB7" w:rsidRDefault="005C7D94" w:rsidP="005C7D94">
            <w:pPr>
              <w:pStyle w:val="Texto"/>
              <w:jc w:val="left"/>
              <w:rPr>
                <w:b/>
              </w:rPr>
            </w:pPr>
          </w:p>
        </w:tc>
        <w:tc>
          <w:tcPr>
            <w:tcW w:w="828" w:type="dxa"/>
          </w:tcPr>
          <w:p w14:paraId="20B0444B" w14:textId="77777777" w:rsidR="005C7D94" w:rsidRPr="009C0EB7" w:rsidRDefault="005C7D94" w:rsidP="005C7D94">
            <w:pPr>
              <w:pStyle w:val="Texto"/>
              <w:jc w:val="center"/>
              <w:rPr>
                <w:b/>
              </w:rPr>
            </w:pPr>
          </w:p>
        </w:tc>
        <w:tc>
          <w:tcPr>
            <w:tcW w:w="72" w:type="dxa"/>
          </w:tcPr>
          <w:p w14:paraId="2538A326" w14:textId="77777777" w:rsidR="005C7D94" w:rsidRPr="009C0EB7" w:rsidRDefault="005C7D94" w:rsidP="005C7D94">
            <w:pPr>
              <w:pStyle w:val="Texto"/>
              <w:rPr>
                <w:b/>
              </w:rPr>
            </w:pPr>
          </w:p>
        </w:tc>
        <w:tc>
          <w:tcPr>
            <w:tcW w:w="1071" w:type="dxa"/>
            <w:tcBorders>
              <w:bottom w:val="double" w:sz="6" w:space="0" w:color="auto"/>
            </w:tcBorders>
          </w:tcPr>
          <w:p w14:paraId="08D7C199" w14:textId="5825D933" w:rsidR="005C7D94" w:rsidRPr="009C0EB7" w:rsidRDefault="005C7D94" w:rsidP="005C7D94">
            <w:pPr>
              <w:pStyle w:val="Texto"/>
              <w:tabs>
                <w:tab w:val="decimal" w:pos="1020"/>
              </w:tabs>
              <w:rPr>
                <w:b/>
                <w:bCs/>
              </w:rPr>
            </w:pPr>
            <w:r w:rsidRPr="00D033E8">
              <w:rPr>
                <w:b/>
              </w:rPr>
              <w:t>24.939.410</w:t>
            </w:r>
          </w:p>
        </w:tc>
        <w:tc>
          <w:tcPr>
            <w:tcW w:w="72" w:type="dxa"/>
          </w:tcPr>
          <w:p w14:paraId="582AC76C" w14:textId="77777777" w:rsidR="005C7D94" w:rsidRPr="009C0EB7" w:rsidRDefault="005C7D94" w:rsidP="005C7D94">
            <w:pPr>
              <w:pStyle w:val="Texto"/>
              <w:rPr>
                <w:b/>
                <w:bCs/>
              </w:rPr>
            </w:pPr>
          </w:p>
        </w:tc>
        <w:tc>
          <w:tcPr>
            <w:tcW w:w="1170" w:type="dxa"/>
            <w:gridSpan w:val="2"/>
            <w:tcBorders>
              <w:bottom w:val="double" w:sz="6" w:space="0" w:color="auto"/>
            </w:tcBorders>
          </w:tcPr>
          <w:p w14:paraId="7C3166F4" w14:textId="5240A604" w:rsidR="005C7D94" w:rsidRPr="009C0EB7" w:rsidRDefault="005C7D94" w:rsidP="005C7D94">
            <w:pPr>
              <w:pStyle w:val="Texto"/>
              <w:tabs>
                <w:tab w:val="decimal" w:pos="1140"/>
              </w:tabs>
              <w:rPr>
                <w:b/>
                <w:bCs/>
              </w:rPr>
            </w:pPr>
            <w:r w:rsidRPr="00D033E8">
              <w:rPr>
                <w:b/>
              </w:rPr>
              <w:t>698.566.420</w:t>
            </w:r>
          </w:p>
        </w:tc>
        <w:tc>
          <w:tcPr>
            <w:tcW w:w="70" w:type="dxa"/>
            <w:gridSpan w:val="2"/>
          </w:tcPr>
          <w:p w14:paraId="0E478DFD" w14:textId="77777777" w:rsidR="005C7D94" w:rsidRPr="009C0EB7" w:rsidRDefault="005C7D94" w:rsidP="005C7D94">
            <w:pPr>
              <w:pStyle w:val="Texto"/>
              <w:rPr>
                <w:b/>
                <w:bCs/>
              </w:rPr>
            </w:pPr>
          </w:p>
        </w:tc>
        <w:tc>
          <w:tcPr>
            <w:tcW w:w="1193" w:type="dxa"/>
            <w:gridSpan w:val="2"/>
            <w:tcBorders>
              <w:bottom w:val="double" w:sz="6" w:space="0" w:color="auto"/>
            </w:tcBorders>
          </w:tcPr>
          <w:p w14:paraId="6A1ED363" w14:textId="3998618A" w:rsidR="005C7D94" w:rsidRPr="005C7D94" w:rsidRDefault="005C7D94" w:rsidP="005C7D94">
            <w:pPr>
              <w:pStyle w:val="Texto"/>
              <w:tabs>
                <w:tab w:val="decimal" w:pos="1149"/>
              </w:tabs>
              <w:rPr>
                <w:b/>
                <w:bCs/>
              </w:rPr>
            </w:pPr>
            <w:r w:rsidRPr="005C7D94">
              <w:rPr>
                <w:b/>
                <w:bCs/>
              </w:rPr>
              <w:t>663.489.623</w:t>
            </w:r>
          </w:p>
        </w:tc>
        <w:tc>
          <w:tcPr>
            <w:tcW w:w="70" w:type="dxa"/>
            <w:gridSpan w:val="2"/>
          </w:tcPr>
          <w:p w14:paraId="3BA06ACF" w14:textId="77777777" w:rsidR="005C7D94" w:rsidRPr="009C0EB7" w:rsidRDefault="005C7D94" w:rsidP="005C7D94">
            <w:pPr>
              <w:pStyle w:val="Texto"/>
              <w:jc w:val="left"/>
              <w:rPr>
                <w:b/>
              </w:rPr>
            </w:pPr>
          </w:p>
        </w:tc>
        <w:tc>
          <w:tcPr>
            <w:tcW w:w="1187" w:type="dxa"/>
            <w:gridSpan w:val="2"/>
            <w:tcBorders>
              <w:top w:val="single" w:sz="6" w:space="0" w:color="auto"/>
            </w:tcBorders>
          </w:tcPr>
          <w:p w14:paraId="142E6BFB" w14:textId="77777777" w:rsidR="005C7D94" w:rsidRPr="005C7D94" w:rsidRDefault="005C7D94" w:rsidP="005C7D94">
            <w:pPr>
              <w:pStyle w:val="Texto"/>
              <w:tabs>
                <w:tab w:val="decimal" w:pos="1149"/>
              </w:tabs>
            </w:pPr>
          </w:p>
        </w:tc>
      </w:tr>
      <w:tr w:rsidR="005C7D94" w:rsidRPr="009C0EB7" w14:paraId="5DA67A2A" w14:textId="77777777" w:rsidTr="005C7D94">
        <w:tc>
          <w:tcPr>
            <w:tcW w:w="3231" w:type="dxa"/>
          </w:tcPr>
          <w:p w14:paraId="688183C3" w14:textId="048E9D1B" w:rsidR="005C7D94" w:rsidRPr="009C0EB7" w:rsidRDefault="005C7D94" w:rsidP="005C7D94">
            <w:pPr>
              <w:pStyle w:val="Texto"/>
              <w:jc w:val="left"/>
              <w:rPr>
                <w:b/>
              </w:rPr>
            </w:pPr>
            <w:proofErr w:type="gramStart"/>
            <w:r w:rsidRPr="009C0EB7">
              <w:rPr>
                <w:b/>
              </w:rPr>
              <w:t>Total</w:t>
            </w:r>
            <w:proofErr w:type="gramEnd"/>
            <w:r w:rsidRPr="009C0EB7">
              <w:rPr>
                <w:b/>
              </w:rPr>
              <w:t xml:space="preserve"> al 31/01/2022</w:t>
            </w:r>
          </w:p>
        </w:tc>
        <w:tc>
          <w:tcPr>
            <w:tcW w:w="90" w:type="dxa"/>
          </w:tcPr>
          <w:p w14:paraId="4BA8AE66" w14:textId="77777777" w:rsidR="005C7D94" w:rsidRPr="009C0EB7" w:rsidRDefault="005C7D94" w:rsidP="005C7D94">
            <w:pPr>
              <w:pStyle w:val="Texto"/>
              <w:jc w:val="left"/>
              <w:rPr>
                <w:b/>
              </w:rPr>
            </w:pPr>
          </w:p>
        </w:tc>
        <w:tc>
          <w:tcPr>
            <w:tcW w:w="1215" w:type="dxa"/>
            <w:tcBorders>
              <w:top w:val="double" w:sz="6" w:space="0" w:color="auto"/>
              <w:bottom w:val="double" w:sz="6" w:space="0" w:color="auto"/>
            </w:tcBorders>
          </w:tcPr>
          <w:p w14:paraId="213761BD" w14:textId="2B665E63" w:rsidR="005C7D94" w:rsidRPr="009C0EB7" w:rsidRDefault="005C7D94" w:rsidP="005C7D94">
            <w:pPr>
              <w:pStyle w:val="Texto"/>
              <w:tabs>
                <w:tab w:val="decimal" w:pos="1176"/>
              </w:tabs>
              <w:jc w:val="left"/>
              <w:rPr>
                <w:b/>
              </w:rPr>
            </w:pPr>
            <w:r w:rsidRPr="00CC0D41">
              <w:rPr>
                <w:b/>
              </w:rPr>
              <w:t>653.234.299</w:t>
            </w:r>
          </w:p>
        </w:tc>
        <w:tc>
          <w:tcPr>
            <w:tcW w:w="72" w:type="dxa"/>
          </w:tcPr>
          <w:p w14:paraId="64AD4B9A" w14:textId="77777777" w:rsidR="005C7D94" w:rsidRPr="009C0EB7" w:rsidRDefault="005C7D94" w:rsidP="005C7D94">
            <w:pPr>
              <w:pStyle w:val="Texto"/>
              <w:jc w:val="left"/>
              <w:rPr>
                <w:b/>
              </w:rPr>
            </w:pPr>
          </w:p>
        </w:tc>
        <w:tc>
          <w:tcPr>
            <w:tcW w:w="828" w:type="dxa"/>
          </w:tcPr>
          <w:p w14:paraId="188B4A33" w14:textId="77777777" w:rsidR="005C7D94" w:rsidRPr="009C0EB7" w:rsidRDefault="005C7D94" w:rsidP="005C7D94">
            <w:pPr>
              <w:pStyle w:val="Texto"/>
              <w:jc w:val="center"/>
              <w:rPr>
                <w:b/>
              </w:rPr>
            </w:pPr>
          </w:p>
        </w:tc>
        <w:tc>
          <w:tcPr>
            <w:tcW w:w="72" w:type="dxa"/>
          </w:tcPr>
          <w:p w14:paraId="32AA43F8" w14:textId="77777777" w:rsidR="005C7D94" w:rsidRPr="009C0EB7" w:rsidRDefault="005C7D94" w:rsidP="005C7D94">
            <w:pPr>
              <w:pStyle w:val="Texto"/>
              <w:rPr>
                <w:b/>
              </w:rPr>
            </w:pPr>
          </w:p>
        </w:tc>
        <w:tc>
          <w:tcPr>
            <w:tcW w:w="1071" w:type="dxa"/>
            <w:tcBorders>
              <w:top w:val="double" w:sz="6" w:space="0" w:color="auto"/>
              <w:bottom w:val="double" w:sz="6" w:space="0" w:color="auto"/>
            </w:tcBorders>
          </w:tcPr>
          <w:p w14:paraId="48FE58D6" w14:textId="1FFC98FE" w:rsidR="005C7D94" w:rsidRPr="009C0EB7" w:rsidRDefault="005C7D94" w:rsidP="005C7D94">
            <w:pPr>
              <w:pStyle w:val="Texto"/>
              <w:tabs>
                <w:tab w:val="decimal" w:pos="1020"/>
              </w:tabs>
              <w:rPr>
                <w:b/>
              </w:rPr>
            </w:pPr>
            <w:r w:rsidRPr="00CC0D41">
              <w:rPr>
                <w:b/>
              </w:rPr>
              <w:t>20.392.711</w:t>
            </w:r>
          </w:p>
        </w:tc>
        <w:tc>
          <w:tcPr>
            <w:tcW w:w="72" w:type="dxa"/>
          </w:tcPr>
          <w:p w14:paraId="60A2D81E" w14:textId="77777777" w:rsidR="005C7D94" w:rsidRPr="009C0EB7" w:rsidRDefault="005C7D94" w:rsidP="005C7D94">
            <w:pPr>
              <w:pStyle w:val="Texto"/>
              <w:jc w:val="left"/>
              <w:rPr>
                <w:b/>
              </w:rPr>
            </w:pPr>
          </w:p>
        </w:tc>
        <w:tc>
          <w:tcPr>
            <w:tcW w:w="1170" w:type="dxa"/>
            <w:gridSpan w:val="2"/>
            <w:tcBorders>
              <w:top w:val="double" w:sz="6" w:space="0" w:color="auto"/>
              <w:bottom w:val="double" w:sz="6" w:space="0" w:color="auto"/>
            </w:tcBorders>
          </w:tcPr>
          <w:p w14:paraId="6249D096" w14:textId="079EF1E8" w:rsidR="005C7D94" w:rsidRPr="009C0EB7" w:rsidRDefault="005C7D94" w:rsidP="005C7D94">
            <w:pPr>
              <w:pStyle w:val="Texto"/>
              <w:tabs>
                <w:tab w:val="decimal" w:pos="1140"/>
              </w:tabs>
              <w:jc w:val="left"/>
              <w:rPr>
                <w:b/>
              </w:rPr>
            </w:pPr>
            <w:r w:rsidRPr="00CC0D41">
              <w:rPr>
                <w:b/>
              </w:rPr>
              <w:t>673.627.010</w:t>
            </w:r>
          </w:p>
        </w:tc>
        <w:tc>
          <w:tcPr>
            <w:tcW w:w="70" w:type="dxa"/>
            <w:gridSpan w:val="2"/>
          </w:tcPr>
          <w:p w14:paraId="44D3F497" w14:textId="77777777" w:rsidR="005C7D94" w:rsidRPr="009C0EB7" w:rsidRDefault="005C7D94" w:rsidP="005C7D94">
            <w:pPr>
              <w:pStyle w:val="Texto"/>
              <w:rPr>
                <w:b/>
              </w:rPr>
            </w:pPr>
          </w:p>
        </w:tc>
        <w:tc>
          <w:tcPr>
            <w:tcW w:w="1193" w:type="dxa"/>
            <w:gridSpan w:val="2"/>
            <w:tcBorders>
              <w:top w:val="double" w:sz="6" w:space="0" w:color="auto"/>
            </w:tcBorders>
          </w:tcPr>
          <w:p w14:paraId="125B267D" w14:textId="4B5FB9EE" w:rsidR="005C7D94" w:rsidRPr="001F00E9" w:rsidRDefault="005C7D94" w:rsidP="005C7D94">
            <w:pPr>
              <w:pStyle w:val="Texto"/>
              <w:tabs>
                <w:tab w:val="decimal" w:pos="1149"/>
              </w:tabs>
              <w:jc w:val="left"/>
            </w:pPr>
          </w:p>
        </w:tc>
        <w:tc>
          <w:tcPr>
            <w:tcW w:w="70" w:type="dxa"/>
            <w:gridSpan w:val="2"/>
          </w:tcPr>
          <w:p w14:paraId="4DE056E3" w14:textId="77777777" w:rsidR="005C7D94" w:rsidRPr="009C0EB7" w:rsidRDefault="005C7D94" w:rsidP="005C7D94">
            <w:pPr>
              <w:pStyle w:val="Texto"/>
              <w:jc w:val="left"/>
              <w:rPr>
                <w:b/>
              </w:rPr>
            </w:pPr>
          </w:p>
        </w:tc>
        <w:tc>
          <w:tcPr>
            <w:tcW w:w="1187" w:type="dxa"/>
            <w:gridSpan w:val="2"/>
            <w:tcBorders>
              <w:bottom w:val="double" w:sz="6" w:space="0" w:color="auto"/>
            </w:tcBorders>
          </w:tcPr>
          <w:p w14:paraId="32721543" w14:textId="17564F15" w:rsidR="005C7D94" w:rsidRPr="009C0EB7" w:rsidRDefault="005C7D94" w:rsidP="005C7D94">
            <w:pPr>
              <w:pStyle w:val="Texto"/>
              <w:tabs>
                <w:tab w:val="decimal" w:pos="1128"/>
              </w:tabs>
              <w:rPr>
                <w:b/>
                <w:bCs/>
              </w:rPr>
            </w:pPr>
            <w:r w:rsidRPr="005C7D94">
              <w:rPr>
                <w:b/>
                <w:bCs/>
              </w:rPr>
              <w:t>683.270.028</w:t>
            </w:r>
          </w:p>
        </w:tc>
      </w:tr>
    </w:tbl>
    <w:p w14:paraId="3EC94610" w14:textId="77777777" w:rsidR="00C46BA0" w:rsidRDefault="00C46BA0">
      <w:pPr>
        <w:rPr>
          <w:sz w:val="20"/>
        </w:rPr>
      </w:pPr>
      <w:r>
        <w:br w:type="page"/>
      </w:r>
    </w:p>
    <w:p w14:paraId="4A91B7B1" w14:textId="77777777" w:rsidR="00C46BA0" w:rsidRPr="00E333F2" w:rsidRDefault="00C46BA0" w:rsidP="00C46BA0">
      <w:pPr>
        <w:pStyle w:val="Texto"/>
        <w:jc w:val="right"/>
        <w:rPr>
          <w:b/>
        </w:rPr>
      </w:pPr>
      <w:bookmarkStart w:id="3" w:name="_Hlk59526698"/>
      <w:r w:rsidRPr="00E333F2">
        <w:rPr>
          <w:b/>
        </w:rPr>
        <w:lastRenderedPageBreak/>
        <w:t xml:space="preserve">ANEXO </w:t>
      </w:r>
      <w:r w:rsidR="008B4976">
        <w:rPr>
          <w:b/>
        </w:rPr>
        <w:t>II</w:t>
      </w:r>
    </w:p>
    <w:p w14:paraId="5340E002" w14:textId="77777777" w:rsidR="00C46BA0" w:rsidRDefault="00C46BA0" w:rsidP="00C46BA0">
      <w:pPr>
        <w:pStyle w:val="Texto"/>
        <w:jc w:val="right"/>
      </w:pPr>
    </w:p>
    <w:p w14:paraId="7ADE9D57" w14:textId="77777777" w:rsidR="00C46BA0" w:rsidRPr="00264C35" w:rsidRDefault="00264C35" w:rsidP="00C46BA0">
      <w:pPr>
        <w:pStyle w:val="Ttuloprincipal"/>
        <w:rPr>
          <w:lang w:val="pt-BR"/>
        </w:rPr>
      </w:pPr>
      <w:r w:rsidRPr="00264C35">
        <w:rPr>
          <w:lang w:val="pt-BR"/>
        </w:rPr>
        <w:t>LEDESMA FRUTAS S.A.U.</w:t>
      </w:r>
    </w:p>
    <w:p w14:paraId="49471308" w14:textId="77777777" w:rsidR="00C46BA0" w:rsidRPr="00264C35" w:rsidRDefault="00C46BA0" w:rsidP="00C46BA0">
      <w:pPr>
        <w:pStyle w:val="Texto"/>
        <w:jc w:val="center"/>
        <w:rPr>
          <w:lang w:val="pt-BR"/>
        </w:rPr>
      </w:pPr>
    </w:p>
    <w:p w14:paraId="46B200A2" w14:textId="77777777" w:rsidR="00C46BA0" w:rsidRPr="00264C35" w:rsidRDefault="00C46BA0" w:rsidP="00C46BA0">
      <w:pPr>
        <w:pStyle w:val="Texto"/>
        <w:jc w:val="center"/>
        <w:rPr>
          <w:lang w:val="pt-BR"/>
        </w:rPr>
      </w:pPr>
    </w:p>
    <w:p w14:paraId="35CF21D1" w14:textId="37439767" w:rsidR="00C46BA0" w:rsidRDefault="00514415" w:rsidP="00C46BA0">
      <w:pPr>
        <w:pStyle w:val="Titulonota"/>
        <w:jc w:val="center"/>
      </w:pPr>
      <w:r>
        <w:t>INVERSIONES</w:t>
      </w:r>
      <w:r w:rsidR="00A560FA">
        <w:t xml:space="preserve"> CORRIENTES</w:t>
      </w:r>
      <w:r w:rsidR="00393F26">
        <w:t xml:space="preserve"> AL </w:t>
      </w:r>
      <w:r w:rsidR="00DC38FD">
        <w:t xml:space="preserve">31 DE </w:t>
      </w:r>
      <w:r w:rsidR="00270D8F">
        <w:t>AGOSTO</w:t>
      </w:r>
      <w:r w:rsidR="00DC38FD">
        <w:t xml:space="preserve"> DE 2022</w:t>
      </w:r>
    </w:p>
    <w:p w14:paraId="66511608" w14:textId="77777777" w:rsidR="00C46BA0" w:rsidRDefault="00C46BA0" w:rsidP="00C46BA0">
      <w:pPr>
        <w:pStyle w:val="Texto"/>
        <w:jc w:val="center"/>
      </w:pPr>
    </w:p>
    <w:p w14:paraId="4EA1D4BC" w14:textId="14D71E56" w:rsidR="00C46BA0" w:rsidRPr="0070674E" w:rsidRDefault="00C5442B" w:rsidP="00C46BA0">
      <w:pPr>
        <w:pStyle w:val="Titulonota"/>
        <w:jc w:val="center"/>
      </w:pPr>
      <w:r w:rsidRPr="0070674E">
        <w:t>COMPARATIV</w:t>
      </w:r>
      <w:r w:rsidR="00BA7CEA">
        <w:t>AS</w:t>
      </w:r>
      <w:r w:rsidRPr="0070674E">
        <w:t xml:space="preserve"> CO</w:t>
      </w:r>
      <w:r w:rsidR="008B4976">
        <w:t>N</w:t>
      </w:r>
      <w:r w:rsidRPr="0070674E">
        <w:t xml:space="preserve"> EL EJERCICIO ANTERIOR</w:t>
      </w:r>
    </w:p>
    <w:p w14:paraId="316B2077" w14:textId="77777777" w:rsidR="00C46BA0" w:rsidRPr="0070674E" w:rsidRDefault="00C46BA0" w:rsidP="00C46BA0">
      <w:pPr>
        <w:pStyle w:val="Texto"/>
        <w:jc w:val="center"/>
      </w:pPr>
    </w:p>
    <w:p w14:paraId="75C94BD8" w14:textId="77777777" w:rsidR="00C46BA0" w:rsidRDefault="00C46BA0" w:rsidP="00C46BA0">
      <w:pPr>
        <w:pStyle w:val="Texto"/>
        <w:jc w:val="center"/>
      </w:pPr>
      <w:r>
        <w:t>(Cifras expresadas en pesos</w:t>
      </w:r>
      <w:r w:rsidR="008B4976">
        <w:t xml:space="preserve"> - </w:t>
      </w:r>
      <w:r>
        <w:t>Nota 2.</w:t>
      </w:r>
      <w:r w:rsidR="0059154A">
        <w:t>2</w:t>
      </w:r>
      <w:r w:rsidR="00A203D4">
        <w:t>)</w:t>
      </w:r>
    </w:p>
    <w:p w14:paraId="466F9CC6" w14:textId="77777777" w:rsidR="007F2057" w:rsidRDefault="007F2057" w:rsidP="00C46BA0">
      <w:pPr>
        <w:pStyle w:val="Texto"/>
        <w:jc w:val="center"/>
      </w:pPr>
    </w:p>
    <w:p w14:paraId="42DE22C9" w14:textId="77777777" w:rsidR="007F2057" w:rsidRDefault="007F2057" w:rsidP="00C46BA0">
      <w:pPr>
        <w:pStyle w:val="Texto"/>
        <w:jc w:val="center"/>
      </w:pPr>
    </w:p>
    <w:p w14:paraId="5EE93E1A" w14:textId="77777777" w:rsidR="007F2057" w:rsidRDefault="007F2057" w:rsidP="00C46BA0">
      <w:pPr>
        <w:pStyle w:val="Texto"/>
        <w:jc w:val="center"/>
      </w:pPr>
    </w:p>
    <w:p w14:paraId="3500576B" w14:textId="77777777" w:rsidR="007F2057" w:rsidRDefault="007F2057" w:rsidP="00C46BA0">
      <w:pPr>
        <w:pStyle w:val="Texto"/>
        <w:jc w:val="center"/>
      </w:pPr>
    </w:p>
    <w:tbl>
      <w:tblPr>
        <w:tblStyle w:val="TableGrid"/>
        <w:tblW w:w="8116" w:type="dxa"/>
        <w:jc w:val="center"/>
        <w:tblLayout w:type="fixed"/>
        <w:tblLook w:val="04A0" w:firstRow="1" w:lastRow="0" w:firstColumn="1" w:lastColumn="0" w:noHBand="0" w:noVBand="1"/>
      </w:tblPr>
      <w:tblGrid>
        <w:gridCol w:w="5010"/>
        <w:gridCol w:w="1418"/>
        <w:gridCol w:w="248"/>
        <w:gridCol w:w="1440"/>
      </w:tblGrid>
      <w:tr w:rsidR="00B16D14" w:rsidRPr="009C0EB7" w14:paraId="19223A21" w14:textId="77777777" w:rsidTr="002300C5">
        <w:trPr>
          <w:jc w:val="center"/>
        </w:trPr>
        <w:tc>
          <w:tcPr>
            <w:tcW w:w="5010" w:type="dxa"/>
          </w:tcPr>
          <w:p w14:paraId="692673E4" w14:textId="77777777" w:rsidR="00B16D14" w:rsidRPr="009C0EB7" w:rsidRDefault="00B16D14" w:rsidP="00233075">
            <w:pPr>
              <w:pStyle w:val="Texto"/>
              <w:jc w:val="left"/>
              <w:rPr>
                <w:b/>
              </w:rPr>
            </w:pPr>
          </w:p>
        </w:tc>
        <w:tc>
          <w:tcPr>
            <w:tcW w:w="1418" w:type="dxa"/>
            <w:tcBorders>
              <w:bottom w:val="single" w:sz="6" w:space="0" w:color="auto"/>
            </w:tcBorders>
          </w:tcPr>
          <w:p w14:paraId="3A9E6F19" w14:textId="16F9F51B" w:rsidR="00B16D14" w:rsidRPr="009C0EB7" w:rsidRDefault="00B16D14" w:rsidP="00233075">
            <w:pPr>
              <w:pStyle w:val="Texto"/>
              <w:jc w:val="center"/>
              <w:rPr>
                <w:b/>
              </w:rPr>
            </w:pPr>
            <w:r w:rsidRPr="009C0EB7">
              <w:rPr>
                <w:b/>
              </w:rPr>
              <w:t xml:space="preserve">Valor al </w:t>
            </w:r>
            <w:r w:rsidR="00FF1873" w:rsidRPr="009C0EB7">
              <w:rPr>
                <w:b/>
              </w:rPr>
              <w:t>3</w:t>
            </w:r>
            <w:r w:rsidR="00217C3D" w:rsidRPr="009C0EB7">
              <w:rPr>
                <w:b/>
              </w:rPr>
              <w:t>1</w:t>
            </w:r>
            <w:r w:rsidR="00FF1873" w:rsidRPr="009C0EB7">
              <w:rPr>
                <w:b/>
              </w:rPr>
              <w:t>/</w:t>
            </w:r>
            <w:r w:rsidR="00481CC2" w:rsidRPr="009C0EB7">
              <w:rPr>
                <w:b/>
              </w:rPr>
              <w:t>0</w:t>
            </w:r>
            <w:r w:rsidR="00270D8F" w:rsidRPr="009C0EB7">
              <w:rPr>
                <w:b/>
              </w:rPr>
              <w:t>8</w:t>
            </w:r>
            <w:r w:rsidR="00FF1873" w:rsidRPr="009C0EB7">
              <w:rPr>
                <w:b/>
              </w:rPr>
              <w:t>/202</w:t>
            </w:r>
            <w:r w:rsidR="000201D6" w:rsidRPr="009C0EB7">
              <w:rPr>
                <w:b/>
              </w:rPr>
              <w:t>2</w:t>
            </w:r>
          </w:p>
        </w:tc>
        <w:tc>
          <w:tcPr>
            <w:tcW w:w="248" w:type="dxa"/>
          </w:tcPr>
          <w:p w14:paraId="6B18D598" w14:textId="77777777" w:rsidR="00B16D14" w:rsidRPr="009C0EB7" w:rsidRDefault="00B16D14" w:rsidP="00233075">
            <w:pPr>
              <w:pStyle w:val="Texto"/>
              <w:jc w:val="center"/>
              <w:rPr>
                <w:b/>
              </w:rPr>
            </w:pPr>
          </w:p>
        </w:tc>
        <w:tc>
          <w:tcPr>
            <w:tcW w:w="1440" w:type="dxa"/>
            <w:tcBorders>
              <w:bottom w:val="single" w:sz="6" w:space="0" w:color="auto"/>
            </w:tcBorders>
          </w:tcPr>
          <w:p w14:paraId="32C70BF3" w14:textId="4C223CC2" w:rsidR="00B16D14" w:rsidRPr="009C0EB7" w:rsidRDefault="00B16D14" w:rsidP="00233075">
            <w:pPr>
              <w:pStyle w:val="Texto"/>
              <w:jc w:val="center"/>
              <w:rPr>
                <w:b/>
              </w:rPr>
            </w:pPr>
            <w:r w:rsidRPr="009C0EB7">
              <w:rPr>
                <w:b/>
              </w:rPr>
              <w:t xml:space="preserve">Valor al </w:t>
            </w:r>
            <w:r w:rsidR="00FF1873" w:rsidRPr="009C0EB7">
              <w:rPr>
                <w:b/>
              </w:rPr>
              <w:t>31/01/202</w:t>
            </w:r>
            <w:r w:rsidR="00270D8F" w:rsidRPr="009C0EB7">
              <w:rPr>
                <w:b/>
              </w:rPr>
              <w:t>2</w:t>
            </w:r>
          </w:p>
        </w:tc>
      </w:tr>
      <w:tr w:rsidR="00B16D14" w:rsidRPr="009C0EB7" w14:paraId="0B8FE3A5" w14:textId="77777777" w:rsidTr="002300C5">
        <w:trPr>
          <w:jc w:val="center"/>
        </w:trPr>
        <w:tc>
          <w:tcPr>
            <w:tcW w:w="5010" w:type="dxa"/>
          </w:tcPr>
          <w:p w14:paraId="511CB717" w14:textId="77777777" w:rsidR="00B16D14" w:rsidRPr="009C0EB7" w:rsidRDefault="00B16D14" w:rsidP="00233075">
            <w:pPr>
              <w:pStyle w:val="Texto"/>
              <w:jc w:val="left"/>
            </w:pPr>
          </w:p>
        </w:tc>
        <w:tc>
          <w:tcPr>
            <w:tcW w:w="1418" w:type="dxa"/>
            <w:tcBorders>
              <w:top w:val="single" w:sz="6" w:space="0" w:color="auto"/>
            </w:tcBorders>
          </w:tcPr>
          <w:p w14:paraId="463C62DB" w14:textId="77777777" w:rsidR="00B16D14" w:rsidRPr="009C0EB7" w:rsidRDefault="00B16D14" w:rsidP="00233075">
            <w:pPr>
              <w:pStyle w:val="Texto"/>
              <w:tabs>
                <w:tab w:val="decimal" w:pos="1269"/>
              </w:tabs>
              <w:jc w:val="left"/>
            </w:pPr>
          </w:p>
        </w:tc>
        <w:tc>
          <w:tcPr>
            <w:tcW w:w="248" w:type="dxa"/>
          </w:tcPr>
          <w:p w14:paraId="15A937EA" w14:textId="77777777" w:rsidR="00B16D14" w:rsidRPr="009C0EB7" w:rsidRDefault="00B16D14" w:rsidP="00233075">
            <w:pPr>
              <w:pStyle w:val="Texto"/>
              <w:tabs>
                <w:tab w:val="decimal" w:pos="1269"/>
              </w:tabs>
              <w:jc w:val="left"/>
            </w:pPr>
          </w:p>
        </w:tc>
        <w:tc>
          <w:tcPr>
            <w:tcW w:w="1440" w:type="dxa"/>
            <w:tcBorders>
              <w:top w:val="single" w:sz="6" w:space="0" w:color="auto"/>
            </w:tcBorders>
          </w:tcPr>
          <w:p w14:paraId="17D2C302" w14:textId="77777777" w:rsidR="00B16D14" w:rsidRPr="009C0EB7" w:rsidRDefault="00B16D14" w:rsidP="00233075">
            <w:pPr>
              <w:pStyle w:val="Texto"/>
              <w:tabs>
                <w:tab w:val="decimal" w:pos="1269"/>
              </w:tabs>
              <w:jc w:val="left"/>
            </w:pPr>
          </w:p>
        </w:tc>
      </w:tr>
      <w:tr w:rsidR="00B16D14" w:rsidRPr="009C0EB7" w14:paraId="3931E5F7" w14:textId="77777777" w:rsidTr="002300C5">
        <w:trPr>
          <w:jc w:val="center"/>
        </w:trPr>
        <w:tc>
          <w:tcPr>
            <w:tcW w:w="5010" w:type="dxa"/>
          </w:tcPr>
          <w:p w14:paraId="2A1CE219" w14:textId="77777777" w:rsidR="00B16D14" w:rsidRPr="009C0EB7" w:rsidRDefault="00B16D14" w:rsidP="00233075">
            <w:pPr>
              <w:pStyle w:val="Texto"/>
              <w:jc w:val="left"/>
              <w:rPr>
                <w:b/>
              </w:rPr>
            </w:pPr>
            <w:r w:rsidRPr="009C0EB7">
              <w:rPr>
                <w:b/>
              </w:rPr>
              <w:t>Inversiones corrientes</w:t>
            </w:r>
          </w:p>
        </w:tc>
        <w:tc>
          <w:tcPr>
            <w:tcW w:w="1418" w:type="dxa"/>
          </w:tcPr>
          <w:p w14:paraId="63751146" w14:textId="77777777" w:rsidR="00B16D14" w:rsidRPr="009C0EB7" w:rsidRDefault="00B16D14" w:rsidP="00233075">
            <w:pPr>
              <w:pStyle w:val="Texto"/>
              <w:tabs>
                <w:tab w:val="decimal" w:pos="1269"/>
              </w:tabs>
              <w:jc w:val="left"/>
            </w:pPr>
          </w:p>
        </w:tc>
        <w:tc>
          <w:tcPr>
            <w:tcW w:w="248" w:type="dxa"/>
          </w:tcPr>
          <w:p w14:paraId="1D249368" w14:textId="77777777" w:rsidR="00B16D14" w:rsidRPr="009C0EB7" w:rsidRDefault="00B16D14" w:rsidP="00233075">
            <w:pPr>
              <w:pStyle w:val="Texto"/>
              <w:tabs>
                <w:tab w:val="decimal" w:pos="1269"/>
              </w:tabs>
              <w:jc w:val="left"/>
            </w:pPr>
          </w:p>
        </w:tc>
        <w:tc>
          <w:tcPr>
            <w:tcW w:w="1440" w:type="dxa"/>
          </w:tcPr>
          <w:p w14:paraId="1F37C29E" w14:textId="77777777" w:rsidR="00B16D14" w:rsidRPr="009C0EB7" w:rsidRDefault="00B16D14" w:rsidP="00233075">
            <w:pPr>
              <w:pStyle w:val="Texto"/>
              <w:tabs>
                <w:tab w:val="decimal" w:pos="1269"/>
              </w:tabs>
              <w:jc w:val="left"/>
            </w:pPr>
          </w:p>
        </w:tc>
      </w:tr>
      <w:tr w:rsidR="009A6CA9" w:rsidRPr="009C0EB7" w14:paraId="21E67EFC" w14:textId="77777777" w:rsidTr="000C6F7D">
        <w:trPr>
          <w:jc w:val="center"/>
        </w:trPr>
        <w:tc>
          <w:tcPr>
            <w:tcW w:w="5010" w:type="dxa"/>
          </w:tcPr>
          <w:p w14:paraId="4A5001E8" w14:textId="77777777" w:rsidR="009A6CA9" w:rsidRPr="009C0EB7" w:rsidRDefault="009A6CA9" w:rsidP="009A6CA9">
            <w:pPr>
              <w:pStyle w:val="Texto"/>
              <w:jc w:val="left"/>
            </w:pPr>
          </w:p>
        </w:tc>
        <w:tc>
          <w:tcPr>
            <w:tcW w:w="1418" w:type="dxa"/>
          </w:tcPr>
          <w:p w14:paraId="35E3DFFC" w14:textId="77777777" w:rsidR="009A6CA9" w:rsidRPr="009C0EB7" w:rsidRDefault="009A6CA9" w:rsidP="009A6CA9">
            <w:pPr>
              <w:pStyle w:val="Texto"/>
              <w:tabs>
                <w:tab w:val="decimal" w:pos="1269"/>
              </w:tabs>
              <w:jc w:val="left"/>
            </w:pPr>
          </w:p>
        </w:tc>
        <w:tc>
          <w:tcPr>
            <w:tcW w:w="248" w:type="dxa"/>
          </w:tcPr>
          <w:p w14:paraId="0214A230" w14:textId="77777777" w:rsidR="009A6CA9" w:rsidRPr="009C0EB7" w:rsidRDefault="009A6CA9" w:rsidP="009A6CA9">
            <w:pPr>
              <w:pStyle w:val="Texto"/>
              <w:tabs>
                <w:tab w:val="decimal" w:pos="1269"/>
              </w:tabs>
              <w:jc w:val="left"/>
            </w:pPr>
          </w:p>
        </w:tc>
        <w:tc>
          <w:tcPr>
            <w:tcW w:w="1440" w:type="dxa"/>
            <w:vAlign w:val="top"/>
          </w:tcPr>
          <w:p w14:paraId="6C9EC488" w14:textId="02C9DA70" w:rsidR="009A6CA9" w:rsidRPr="009C0EB7" w:rsidRDefault="009A6CA9" w:rsidP="009A6CA9">
            <w:pPr>
              <w:pStyle w:val="Texto"/>
              <w:tabs>
                <w:tab w:val="decimal" w:pos="1269"/>
              </w:tabs>
              <w:jc w:val="left"/>
            </w:pPr>
          </w:p>
        </w:tc>
      </w:tr>
      <w:tr w:rsidR="007051B4" w:rsidRPr="009C0EB7" w14:paraId="7F19F21C" w14:textId="77777777" w:rsidTr="0009694D">
        <w:trPr>
          <w:jc w:val="center"/>
        </w:trPr>
        <w:tc>
          <w:tcPr>
            <w:tcW w:w="5010" w:type="dxa"/>
          </w:tcPr>
          <w:p w14:paraId="22A25168" w14:textId="5F62879D" w:rsidR="007051B4" w:rsidRPr="009C0EB7" w:rsidRDefault="007051B4" w:rsidP="007051B4">
            <w:pPr>
              <w:pStyle w:val="Texto"/>
              <w:jc w:val="left"/>
            </w:pPr>
            <w:r w:rsidRPr="009C0EB7">
              <w:t xml:space="preserve">Fondos comunes de inversión en moneda local </w:t>
            </w:r>
            <w:r w:rsidRPr="009C0EB7">
              <w:rPr>
                <w:sz w:val="16"/>
                <w:szCs w:val="16"/>
              </w:rPr>
              <w:t>(1)</w:t>
            </w:r>
          </w:p>
        </w:tc>
        <w:tc>
          <w:tcPr>
            <w:tcW w:w="1418" w:type="dxa"/>
            <w:tcBorders>
              <w:bottom w:val="single" w:sz="6" w:space="0" w:color="auto"/>
            </w:tcBorders>
            <w:vAlign w:val="top"/>
          </w:tcPr>
          <w:p w14:paraId="1E8E66D9" w14:textId="07DDB788" w:rsidR="007051B4" w:rsidRPr="009C0EB7" w:rsidRDefault="005C7D94" w:rsidP="007051B4">
            <w:pPr>
              <w:pStyle w:val="Texto"/>
              <w:tabs>
                <w:tab w:val="decimal" w:pos="1269"/>
              </w:tabs>
              <w:jc w:val="left"/>
            </w:pPr>
            <w:r w:rsidRPr="005C7D94">
              <w:t>1.779.557</w:t>
            </w:r>
          </w:p>
        </w:tc>
        <w:tc>
          <w:tcPr>
            <w:tcW w:w="248" w:type="dxa"/>
          </w:tcPr>
          <w:p w14:paraId="580C53DE" w14:textId="77777777" w:rsidR="007051B4" w:rsidRPr="009C0EB7" w:rsidRDefault="007051B4" w:rsidP="007051B4">
            <w:pPr>
              <w:pStyle w:val="Texto"/>
              <w:tabs>
                <w:tab w:val="decimal" w:pos="1269"/>
              </w:tabs>
              <w:jc w:val="left"/>
            </w:pPr>
          </w:p>
        </w:tc>
        <w:tc>
          <w:tcPr>
            <w:tcW w:w="1440" w:type="dxa"/>
            <w:tcBorders>
              <w:bottom w:val="single" w:sz="6" w:space="0" w:color="auto"/>
            </w:tcBorders>
            <w:vAlign w:val="top"/>
          </w:tcPr>
          <w:p w14:paraId="6BFA5EF6" w14:textId="461EDEA7" w:rsidR="007051B4" w:rsidRPr="009C0EB7" w:rsidRDefault="005C7D94" w:rsidP="007051B4">
            <w:pPr>
              <w:pStyle w:val="Texto"/>
              <w:tabs>
                <w:tab w:val="decimal" w:pos="1269"/>
              </w:tabs>
              <w:jc w:val="left"/>
            </w:pPr>
            <w:r w:rsidRPr="005C7D94">
              <w:t>4.607.216</w:t>
            </w:r>
          </w:p>
        </w:tc>
      </w:tr>
      <w:tr w:rsidR="007051B4" w:rsidRPr="009C0EB7" w14:paraId="59354E7A" w14:textId="77777777" w:rsidTr="0009694D">
        <w:trPr>
          <w:jc w:val="center"/>
        </w:trPr>
        <w:tc>
          <w:tcPr>
            <w:tcW w:w="5010" w:type="dxa"/>
          </w:tcPr>
          <w:p w14:paraId="216A07FF" w14:textId="24EBB55D" w:rsidR="007051B4" w:rsidRPr="009C0EB7" w:rsidRDefault="007051B4" w:rsidP="007051B4">
            <w:pPr>
              <w:pStyle w:val="Texto"/>
              <w:jc w:val="left"/>
              <w:rPr>
                <w:b/>
              </w:rPr>
            </w:pPr>
            <w:r w:rsidRPr="009C0EB7">
              <w:rPr>
                <w:b/>
              </w:rPr>
              <w:t>Total</w:t>
            </w:r>
          </w:p>
        </w:tc>
        <w:tc>
          <w:tcPr>
            <w:tcW w:w="1418" w:type="dxa"/>
            <w:tcBorders>
              <w:top w:val="single" w:sz="6" w:space="0" w:color="auto"/>
              <w:bottom w:val="double" w:sz="6" w:space="0" w:color="auto"/>
            </w:tcBorders>
            <w:vAlign w:val="top"/>
          </w:tcPr>
          <w:p w14:paraId="49EA11DC" w14:textId="5F382D0F" w:rsidR="007051B4" w:rsidRPr="009C0EB7" w:rsidRDefault="005C7D94" w:rsidP="007051B4">
            <w:pPr>
              <w:pStyle w:val="Texto"/>
              <w:tabs>
                <w:tab w:val="decimal" w:pos="1269"/>
              </w:tabs>
              <w:jc w:val="left"/>
              <w:rPr>
                <w:b/>
                <w:bCs/>
              </w:rPr>
            </w:pPr>
            <w:r w:rsidRPr="005C7D94">
              <w:rPr>
                <w:b/>
                <w:bCs/>
              </w:rPr>
              <w:t>1.779.557</w:t>
            </w:r>
          </w:p>
        </w:tc>
        <w:tc>
          <w:tcPr>
            <w:tcW w:w="248" w:type="dxa"/>
          </w:tcPr>
          <w:p w14:paraId="33BBFC5D" w14:textId="77777777" w:rsidR="007051B4" w:rsidRPr="009C0EB7" w:rsidRDefault="007051B4" w:rsidP="007051B4">
            <w:pPr>
              <w:pStyle w:val="Texto"/>
              <w:tabs>
                <w:tab w:val="decimal" w:pos="1269"/>
              </w:tabs>
              <w:jc w:val="left"/>
              <w:rPr>
                <w:b/>
                <w:bCs/>
              </w:rPr>
            </w:pPr>
          </w:p>
        </w:tc>
        <w:tc>
          <w:tcPr>
            <w:tcW w:w="1440" w:type="dxa"/>
            <w:tcBorders>
              <w:top w:val="single" w:sz="6" w:space="0" w:color="auto"/>
              <w:bottom w:val="double" w:sz="6" w:space="0" w:color="auto"/>
            </w:tcBorders>
            <w:vAlign w:val="top"/>
          </w:tcPr>
          <w:p w14:paraId="4DCD54A6" w14:textId="6A19FF4C" w:rsidR="007051B4" w:rsidRPr="009C0EB7" w:rsidRDefault="005C7D94" w:rsidP="007051B4">
            <w:pPr>
              <w:pStyle w:val="Texto"/>
              <w:tabs>
                <w:tab w:val="decimal" w:pos="1269"/>
              </w:tabs>
              <w:jc w:val="left"/>
              <w:rPr>
                <w:b/>
                <w:bCs/>
              </w:rPr>
            </w:pPr>
            <w:r w:rsidRPr="005C7D94">
              <w:rPr>
                <w:b/>
                <w:bCs/>
              </w:rPr>
              <w:t>4.607.216</w:t>
            </w:r>
          </w:p>
        </w:tc>
      </w:tr>
      <w:bookmarkEnd w:id="3"/>
    </w:tbl>
    <w:p w14:paraId="6D1086EB" w14:textId="1560F940" w:rsidR="00EE4546" w:rsidRDefault="00EE4546" w:rsidP="000B5E27">
      <w:pPr>
        <w:pStyle w:val="Texto"/>
        <w:jc w:val="center"/>
      </w:pPr>
    </w:p>
    <w:p w14:paraId="4446D980" w14:textId="0351A7E8" w:rsidR="006166AC" w:rsidRPr="006166AC" w:rsidRDefault="00481CC2" w:rsidP="000B5E27">
      <w:pPr>
        <w:pStyle w:val="Texto"/>
        <w:numPr>
          <w:ilvl w:val="1"/>
          <w:numId w:val="18"/>
        </w:numPr>
        <w:ind w:left="1170"/>
        <w:jc w:val="left"/>
        <w:rPr>
          <w:sz w:val="16"/>
          <w:szCs w:val="16"/>
        </w:rPr>
      </w:pPr>
      <w:r w:rsidRPr="00481CC2">
        <w:rPr>
          <w:sz w:val="16"/>
          <w:szCs w:val="16"/>
        </w:rPr>
        <w:t xml:space="preserve">Al 31 de </w:t>
      </w:r>
      <w:r w:rsidR="000536B4">
        <w:rPr>
          <w:sz w:val="16"/>
          <w:szCs w:val="16"/>
        </w:rPr>
        <w:t>agosto</w:t>
      </w:r>
      <w:r w:rsidR="007F6A7B">
        <w:rPr>
          <w:sz w:val="16"/>
          <w:szCs w:val="16"/>
        </w:rPr>
        <w:t xml:space="preserve"> </w:t>
      </w:r>
      <w:r w:rsidRPr="00481CC2">
        <w:rPr>
          <w:sz w:val="16"/>
          <w:szCs w:val="16"/>
        </w:rPr>
        <w:t>del 202</w:t>
      </w:r>
      <w:r w:rsidR="00A121B2">
        <w:rPr>
          <w:sz w:val="16"/>
          <w:szCs w:val="16"/>
        </w:rPr>
        <w:t>2</w:t>
      </w:r>
      <w:r w:rsidRPr="00481CC2">
        <w:rPr>
          <w:sz w:val="16"/>
          <w:szCs w:val="16"/>
        </w:rPr>
        <w:t xml:space="preserve"> </w:t>
      </w:r>
      <w:r w:rsidR="005629B4">
        <w:rPr>
          <w:sz w:val="16"/>
          <w:szCs w:val="16"/>
        </w:rPr>
        <w:t>y</w:t>
      </w:r>
      <w:r w:rsidR="000536B4">
        <w:rPr>
          <w:sz w:val="16"/>
          <w:szCs w:val="16"/>
        </w:rPr>
        <w:t xml:space="preserve"> al 31 de </w:t>
      </w:r>
      <w:r w:rsidR="00A121B2">
        <w:rPr>
          <w:sz w:val="16"/>
          <w:szCs w:val="16"/>
        </w:rPr>
        <w:t>enero</w:t>
      </w:r>
      <w:r w:rsidRPr="00481CC2">
        <w:rPr>
          <w:sz w:val="16"/>
          <w:szCs w:val="16"/>
        </w:rPr>
        <w:t xml:space="preserve"> del</w:t>
      </w:r>
      <w:r w:rsidR="005629B4">
        <w:rPr>
          <w:sz w:val="16"/>
          <w:szCs w:val="16"/>
        </w:rPr>
        <w:t xml:space="preserve"> 202</w:t>
      </w:r>
      <w:r w:rsidR="007F6A7B">
        <w:rPr>
          <w:sz w:val="16"/>
          <w:szCs w:val="16"/>
        </w:rPr>
        <w:t>2</w:t>
      </w:r>
      <w:r w:rsidRPr="00481CC2">
        <w:rPr>
          <w:sz w:val="16"/>
          <w:szCs w:val="16"/>
        </w:rPr>
        <w:t xml:space="preserve"> corresponde a </w:t>
      </w:r>
      <w:r w:rsidR="005A1E9C">
        <w:rPr>
          <w:sz w:val="16"/>
          <w:szCs w:val="16"/>
        </w:rPr>
        <w:t>521.639</w:t>
      </w:r>
      <w:r w:rsidR="00994F53">
        <w:rPr>
          <w:sz w:val="16"/>
          <w:szCs w:val="16"/>
        </w:rPr>
        <w:t xml:space="preserve"> y a </w:t>
      </w:r>
      <w:r w:rsidR="005A1E9C" w:rsidRPr="005A1E9C">
        <w:rPr>
          <w:sz w:val="16"/>
          <w:szCs w:val="16"/>
        </w:rPr>
        <w:t>101.260</w:t>
      </w:r>
      <w:r w:rsidRPr="00481CC2">
        <w:rPr>
          <w:sz w:val="16"/>
          <w:szCs w:val="16"/>
        </w:rPr>
        <w:t xml:space="preserve"> cuotas partes del fondo común de inversión “Super ahorro B” del Banco Santander Rio.</w:t>
      </w:r>
    </w:p>
    <w:p w14:paraId="1F29E2BA" w14:textId="77777777" w:rsidR="004412F4" w:rsidRDefault="004412F4" w:rsidP="000B5E27">
      <w:pPr>
        <w:pStyle w:val="Texto"/>
        <w:jc w:val="center"/>
      </w:pPr>
    </w:p>
    <w:p w14:paraId="2E14D517" w14:textId="4D21A7A9" w:rsidR="00EE4546" w:rsidRDefault="00EE4546" w:rsidP="000B5E27">
      <w:pPr>
        <w:pStyle w:val="Texto"/>
        <w:jc w:val="center"/>
      </w:pPr>
      <w:r>
        <w:br w:type="page"/>
      </w:r>
    </w:p>
    <w:p w14:paraId="703FA699" w14:textId="77777777" w:rsidR="00EE4546" w:rsidRPr="00EE4546" w:rsidRDefault="00EE4546" w:rsidP="00EE4546">
      <w:pPr>
        <w:pStyle w:val="Texto"/>
        <w:jc w:val="right"/>
        <w:rPr>
          <w:b/>
          <w:lang w:val="pt-BR"/>
        </w:rPr>
      </w:pPr>
      <w:r w:rsidRPr="00EE4546">
        <w:rPr>
          <w:b/>
          <w:lang w:val="pt-BR"/>
        </w:rPr>
        <w:lastRenderedPageBreak/>
        <w:t>ANEXO</w:t>
      </w:r>
      <w:r w:rsidR="008B4976">
        <w:rPr>
          <w:b/>
          <w:lang w:val="pt-BR"/>
        </w:rPr>
        <w:t xml:space="preserve"> III</w:t>
      </w:r>
    </w:p>
    <w:p w14:paraId="54E73437" w14:textId="77777777" w:rsidR="00EE4546" w:rsidRPr="00EE4546" w:rsidRDefault="00EE4546" w:rsidP="00876E63">
      <w:pPr>
        <w:pStyle w:val="Texto"/>
        <w:jc w:val="center"/>
        <w:rPr>
          <w:lang w:val="pt-BR"/>
        </w:rPr>
      </w:pPr>
    </w:p>
    <w:p w14:paraId="44CB0CE7" w14:textId="77777777" w:rsidR="00EE4546" w:rsidRPr="00264C35" w:rsidRDefault="00EE4546" w:rsidP="00EE4546">
      <w:pPr>
        <w:pStyle w:val="Ttuloprincipal"/>
        <w:rPr>
          <w:lang w:val="pt-BR"/>
        </w:rPr>
      </w:pPr>
      <w:r w:rsidRPr="00264C35">
        <w:rPr>
          <w:lang w:val="pt-BR"/>
        </w:rPr>
        <w:t>LEDESMA FRUTAS S.A.U.</w:t>
      </w:r>
    </w:p>
    <w:p w14:paraId="3CBADB7A" w14:textId="77777777" w:rsidR="00EE4546" w:rsidRPr="00264C35" w:rsidRDefault="00EE4546" w:rsidP="00EE4546">
      <w:pPr>
        <w:pStyle w:val="Texto"/>
        <w:jc w:val="center"/>
        <w:rPr>
          <w:lang w:val="pt-BR"/>
        </w:rPr>
      </w:pPr>
    </w:p>
    <w:p w14:paraId="67829DD3" w14:textId="77777777" w:rsidR="00EE4546" w:rsidRPr="00264C35" w:rsidRDefault="00EE4546" w:rsidP="00EE4546">
      <w:pPr>
        <w:pStyle w:val="Texto"/>
        <w:jc w:val="center"/>
        <w:rPr>
          <w:lang w:val="pt-BR"/>
        </w:rPr>
      </w:pPr>
    </w:p>
    <w:p w14:paraId="18EDA4EF" w14:textId="77777777" w:rsidR="00EE4546" w:rsidRDefault="00AD266C" w:rsidP="00EE4546">
      <w:pPr>
        <w:pStyle w:val="Titulonota"/>
        <w:jc w:val="center"/>
      </w:pPr>
      <w:r>
        <w:t xml:space="preserve">EVOLUCIÓN DE LAS </w:t>
      </w:r>
      <w:r w:rsidR="0085241C">
        <w:t>PREVISIONES</w:t>
      </w:r>
    </w:p>
    <w:p w14:paraId="6FDD3346" w14:textId="77777777" w:rsidR="00EE4546" w:rsidRDefault="00EE4546" w:rsidP="00EE4546">
      <w:pPr>
        <w:pStyle w:val="Texto"/>
        <w:jc w:val="center"/>
      </w:pPr>
    </w:p>
    <w:p w14:paraId="16B4432F" w14:textId="219B0A0D" w:rsidR="000201D6" w:rsidRPr="00EE4546" w:rsidRDefault="000201D6" w:rsidP="000201D6">
      <w:pPr>
        <w:pStyle w:val="Titulonota"/>
        <w:jc w:val="center"/>
      </w:pPr>
      <w:r>
        <w:t xml:space="preserve">POR EL </w:t>
      </w:r>
      <w:r w:rsidR="000536B4">
        <w:t>PERÍODO DE SIETE MESES</w:t>
      </w:r>
      <w:r>
        <w:t xml:space="preserve"> FINALIZADO EL</w:t>
      </w:r>
      <w:r w:rsidRPr="00EE4546">
        <w:t xml:space="preserve"> </w:t>
      </w:r>
      <w:r>
        <w:t xml:space="preserve">31 DE </w:t>
      </w:r>
      <w:r w:rsidR="000536B4">
        <w:t>AGOSTO</w:t>
      </w:r>
      <w:r>
        <w:t xml:space="preserve"> DE 2022</w:t>
      </w:r>
    </w:p>
    <w:p w14:paraId="1C822CB5" w14:textId="77777777" w:rsidR="000201D6" w:rsidRPr="00EE4546" w:rsidRDefault="000201D6" w:rsidP="000201D6">
      <w:pPr>
        <w:pStyle w:val="Texto"/>
        <w:jc w:val="center"/>
      </w:pPr>
    </w:p>
    <w:p w14:paraId="48F9CBEF" w14:textId="77777777" w:rsidR="000201D6" w:rsidRPr="0070674E" w:rsidRDefault="000201D6" w:rsidP="000201D6">
      <w:pPr>
        <w:pStyle w:val="Titulonota"/>
        <w:jc w:val="center"/>
      </w:pPr>
      <w:r w:rsidRPr="0070674E">
        <w:t>COMPARATIV</w:t>
      </w:r>
      <w:r>
        <w:t>A</w:t>
      </w:r>
      <w:r w:rsidRPr="0070674E">
        <w:t xml:space="preserve"> CO</w:t>
      </w:r>
      <w:r>
        <w:t>N</w:t>
      </w:r>
      <w:r w:rsidRPr="0070674E">
        <w:t xml:space="preserve"> EL EJERCICIO ANTERIOR</w:t>
      </w:r>
    </w:p>
    <w:p w14:paraId="7F77D12D" w14:textId="77777777" w:rsidR="00EE4546" w:rsidRPr="0070674E" w:rsidRDefault="00EE4546" w:rsidP="00EE4546">
      <w:pPr>
        <w:pStyle w:val="Texto"/>
        <w:jc w:val="center"/>
      </w:pPr>
    </w:p>
    <w:p w14:paraId="32A0B704" w14:textId="77777777" w:rsidR="00EE4546" w:rsidRDefault="00EE4546" w:rsidP="00A203D4">
      <w:pPr>
        <w:pStyle w:val="Texto"/>
        <w:jc w:val="center"/>
      </w:pPr>
      <w:r>
        <w:t xml:space="preserve">(Cifras expresadas en pesos </w:t>
      </w:r>
      <w:r w:rsidR="008B4976">
        <w:t xml:space="preserve">- </w:t>
      </w:r>
      <w:r>
        <w:t>Nota 2.2</w:t>
      </w:r>
      <w:r w:rsidR="00A203D4">
        <w:t>)</w:t>
      </w:r>
    </w:p>
    <w:p w14:paraId="5A99DE1B" w14:textId="77777777" w:rsidR="007F2057" w:rsidRDefault="007F2057" w:rsidP="00A203D4">
      <w:pPr>
        <w:pStyle w:val="Texto"/>
        <w:jc w:val="center"/>
      </w:pPr>
    </w:p>
    <w:p w14:paraId="5BEAA0DA" w14:textId="77777777" w:rsidR="007F2057" w:rsidRDefault="007F2057" w:rsidP="00A203D4">
      <w:pPr>
        <w:pStyle w:val="Texto"/>
        <w:jc w:val="center"/>
      </w:pPr>
    </w:p>
    <w:p w14:paraId="5329AC60" w14:textId="77777777" w:rsidR="007F2057" w:rsidRDefault="007F2057" w:rsidP="00A203D4">
      <w:pPr>
        <w:pStyle w:val="Texto"/>
        <w:jc w:val="center"/>
      </w:pPr>
    </w:p>
    <w:p w14:paraId="00C6CF46" w14:textId="77777777" w:rsidR="007F2057" w:rsidRDefault="007F2057" w:rsidP="00A203D4">
      <w:pPr>
        <w:pStyle w:val="Texto"/>
        <w:jc w:val="center"/>
      </w:pPr>
    </w:p>
    <w:tbl>
      <w:tblPr>
        <w:tblStyle w:val="TableGrid"/>
        <w:tblW w:w="10485" w:type="dxa"/>
        <w:jc w:val="center"/>
        <w:tblLayout w:type="fixed"/>
        <w:tblLook w:val="04A0" w:firstRow="1" w:lastRow="0" w:firstColumn="1" w:lastColumn="0" w:noHBand="0" w:noVBand="1"/>
      </w:tblPr>
      <w:tblGrid>
        <w:gridCol w:w="3528"/>
        <w:gridCol w:w="180"/>
        <w:gridCol w:w="1296"/>
        <w:gridCol w:w="112"/>
        <w:gridCol w:w="1274"/>
        <w:gridCol w:w="90"/>
        <w:gridCol w:w="1530"/>
        <w:gridCol w:w="84"/>
        <w:gridCol w:w="1095"/>
        <w:gridCol w:w="84"/>
        <w:gridCol w:w="1212"/>
      </w:tblGrid>
      <w:tr w:rsidR="00511600" w14:paraId="14F664ED" w14:textId="77777777" w:rsidTr="00EF01A5">
        <w:trPr>
          <w:jc w:val="center"/>
        </w:trPr>
        <w:tc>
          <w:tcPr>
            <w:tcW w:w="3528" w:type="dxa"/>
            <w:tcBorders>
              <w:bottom w:val="single" w:sz="6" w:space="0" w:color="auto"/>
            </w:tcBorders>
          </w:tcPr>
          <w:p w14:paraId="660A4F39" w14:textId="77777777" w:rsidR="00511600" w:rsidRPr="004A623B" w:rsidRDefault="00511600" w:rsidP="00F2155C">
            <w:pPr>
              <w:pStyle w:val="Texto"/>
              <w:jc w:val="center"/>
              <w:rPr>
                <w:b/>
              </w:rPr>
            </w:pPr>
            <w:r>
              <w:rPr>
                <w:b/>
              </w:rPr>
              <w:t>Rubros</w:t>
            </w:r>
          </w:p>
        </w:tc>
        <w:tc>
          <w:tcPr>
            <w:tcW w:w="180" w:type="dxa"/>
          </w:tcPr>
          <w:p w14:paraId="348E30A6" w14:textId="77777777" w:rsidR="00511600" w:rsidRDefault="00511600" w:rsidP="00F2155C">
            <w:pPr>
              <w:pStyle w:val="Texto"/>
              <w:jc w:val="left"/>
            </w:pPr>
          </w:p>
        </w:tc>
        <w:tc>
          <w:tcPr>
            <w:tcW w:w="1296" w:type="dxa"/>
            <w:tcBorders>
              <w:bottom w:val="single" w:sz="6" w:space="0" w:color="auto"/>
            </w:tcBorders>
          </w:tcPr>
          <w:p w14:paraId="4DED27AC" w14:textId="41C9070D" w:rsidR="00511600" w:rsidRPr="004A623B" w:rsidRDefault="00511600" w:rsidP="00F2155C">
            <w:pPr>
              <w:pStyle w:val="Texto"/>
              <w:jc w:val="center"/>
              <w:rPr>
                <w:b/>
              </w:rPr>
            </w:pPr>
            <w:r w:rsidRPr="004A28A1">
              <w:rPr>
                <w:b/>
              </w:rPr>
              <w:t>Saldo al comienzo del ejercicio</w:t>
            </w:r>
          </w:p>
        </w:tc>
        <w:tc>
          <w:tcPr>
            <w:tcW w:w="112" w:type="dxa"/>
          </w:tcPr>
          <w:p w14:paraId="1E17C362" w14:textId="77777777" w:rsidR="00511600" w:rsidRDefault="00511600" w:rsidP="00F2155C">
            <w:pPr>
              <w:pStyle w:val="Texto"/>
              <w:jc w:val="center"/>
              <w:rPr>
                <w:b/>
              </w:rPr>
            </w:pPr>
          </w:p>
        </w:tc>
        <w:tc>
          <w:tcPr>
            <w:tcW w:w="1274" w:type="dxa"/>
            <w:tcBorders>
              <w:bottom w:val="single" w:sz="6" w:space="0" w:color="auto"/>
            </w:tcBorders>
          </w:tcPr>
          <w:p w14:paraId="10AF4E89" w14:textId="77777777" w:rsidR="00511600" w:rsidRDefault="00511600" w:rsidP="00F2155C">
            <w:pPr>
              <w:pStyle w:val="Texto"/>
              <w:jc w:val="center"/>
              <w:rPr>
                <w:b/>
              </w:rPr>
            </w:pPr>
            <w:r>
              <w:rPr>
                <w:b/>
              </w:rPr>
              <w:t>A</w:t>
            </w:r>
            <w:r w:rsidRPr="001A598E">
              <w:rPr>
                <w:b/>
              </w:rPr>
              <w:t>umentos</w:t>
            </w:r>
          </w:p>
        </w:tc>
        <w:tc>
          <w:tcPr>
            <w:tcW w:w="90" w:type="dxa"/>
          </w:tcPr>
          <w:p w14:paraId="30649FA2" w14:textId="77777777" w:rsidR="00511600" w:rsidRDefault="00511600" w:rsidP="00F2155C">
            <w:pPr>
              <w:pStyle w:val="Texto"/>
              <w:jc w:val="center"/>
              <w:rPr>
                <w:b/>
              </w:rPr>
            </w:pPr>
          </w:p>
        </w:tc>
        <w:tc>
          <w:tcPr>
            <w:tcW w:w="1530" w:type="dxa"/>
            <w:tcBorders>
              <w:bottom w:val="single" w:sz="6" w:space="0" w:color="auto"/>
            </w:tcBorders>
          </w:tcPr>
          <w:p w14:paraId="6F3A23E7" w14:textId="373FE1CD" w:rsidR="00511600" w:rsidRDefault="00511600" w:rsidP="00F2155C">
            <w:pPr>
              <w:pStyle w:val="Texto"/>
              <w:jc w:val="center"/>
              <w:rPr>
                <w:b/>
              </w:rPr>
            </w:pPr>
            <w:r>
              <w:rPr>
                <w:b/>
              </w:rPr>
              <w:t>Aplicaciones</w:t>
            </w:r>
          </w:p>
        </w:tc>
        <w:tc>
          <w:tcPr>
            <w:tcW w:w="84" w:type="dxa"/>
          </w:tcPr>
          <w:p w14:paraId="1926A07F" w14:textId="77777777" w:rsidR="00511600" w:rsidRDefault="00511600" w:rsidP="00F2155C">
            <w:pPr>
              <w:pStyle w:val="Texto"/>
              <w:jc w:val="center"/>
              <w:rPr>
                <w:b/>
              </w:rPr>
            </w:pPr>
          </w:p>
        </w:tc>
        <w:tc>
          <w:tcPr>
            <w:tcW w:w="1095" w:type="dxa"/>
          </w:tcPr>
          <w:p w14:paraId="3D9A5318" w14:textId="6D847300" w:rsidR="00511600" w:rsidRDefault="00511600" w:rsidP="00F2155C">
            <w:pPr>
              <w:pStyle w:val="Texto"/>
              <w:jc w:val="center"/>
              <w:rPr>
                <w:b/>
              </w:rPr>
            </w:pPr>
            <w:r w:rsidRPr="00511600">
              <w:rPr>
                <w:b/>
              </w:rPr>
              <w:t>Efecto RECPAM</w:t>
            </w:r>
          </w:p>
        </w:tc>
        <w:tc>
          <w:tcPr>
            <w:tcW w:w="84" w:type="dxa"/>
          </w:tcPr>
          <w:p w14:paraId="1D0E14C1" w14:textId="6E6F4441" w:rsidR="00511600" w:rsidRDefault="00511600" w:rsidP="00F2155C">
            <w:pPr>
              <w:pStyle w:val="Texto"/>
              <w:jc w:val="center"/>
              <w:rPr>
                <w:b/>
              </w:rPr>
            </w:pPr>
          </w:p>
        </w:tc>
        <w:tc>
          <w:tcPr>
            <w:tcW w:w="1212" w:type="dxa"/>
            <w:tcBorders>
              <w:bottom w:val="single" w:sz="6" w:space="0" w:color="auto"/>
            </w:tcBorders>
          </w:tcPr>
          <w:p w14:paraId="09A4DE72" w14:textId="79C8C16D" w:rsidR="00511600" w:rsidRPr="004A623B" w:rsidRDefault="00511600" w:rsidP="00F2155C">
            <w:pPr>
              <w:pStyle w:val="Texto"/>
              <w:jc w:val="center"/>
              <w:rPr>
                <w:b/>
              </w:rPr>
            </w:pPr>
            <w:r>
              <w:rPr>
                <w:b/>
              </w:rPr>
              <w:t>Saldos al cierre del ejercicio</w:t>
            </w:r>
          </w:p>
        </w:tc>
      </w:tr>
      <w:tr w:rsidR="00511600" w14:paraId="770A80C1" w14:textId="77777777" w:rsidTr="00EF01A5">
        <w:trPr>
          <w:jc w:val="center"/>
        </w:trPr>
        <w:tc>
          <w:tcPr>
            <w:tcW w:w="3528" w:type="dxa"/>
            <w:tcBorders>
              <w:top w:val="single" w:sz="6" w:space="0" w:color="auto"/>
            </w:tcBorders>
          </w:tcPr>
          <w:p w14:paraId="4B8AA3B3" w14:textId="77777777" w:rsidR="00511600" w:rsidRDefault="00511600" w:rsidP="00F2155C">
            <w:pPr>
              <w:pStyle w:val="Texto"/>
              <w:jc w:val="left"/>
            </w:pPr>
          </w:p>
        </w:tc>
        <w:tc>
          <w:tcPr>
            <w:tcW w:w="180" w:type="dxa"/>
          </w:tcPr>
          <w:p w14:paraId="20B6EE6F" w14:textId="77777777" w:rsidR="00511600" w:rsidRDefault="00511600" w:rsidP="00F2155C">
            <w:pPr>
              <w:pStyle w:val="Texto"/>
              <w:jc w:val="left"/>
            </w:pPr>
          </w:p>
        </w:tc>
        <w:tc>
          <w:tcPr>
            <w:tcW w:w="1296" w:type="dxa"/>
            <w:tcBorders>
              <w:top w:val="single" w:sz="6" w:space="0" w:color="auto"/>
            </w:tcBorders>
          </w:tcPr>
          <w:p w14:paraId="24E5DB16" w14:textId="77777777" w:rsidR="00511600" w:rsidRDefault="00511600" w:rsidP="00511600">
            <w:pPr>
              <w:pStyle w:val="Texto"/>
              <w:tabs>
                <w:tab w:val="decimal" w:pos="1135"/>
              </w:tabs>
              <w:jc w:val="left"/>
            </w:pPr>
          </w:p>
        </w:tc>
        <w:tc>
          <w:tcPr>
            <w:tcW w:w="112" w:type="dxa"/>
          </w:tcPr>
          <w:p w14:paraId="2112AEC4" w14:textId="77777777" w:rsidR="00511600" w:rsidRDefault="00511600" w:rsidP="00F2155C">
            <w:pPr>
              <w:pStyle w:val="Texto"/>
              <w:tabs>
                <w:tab w:val="decimal" w:pos="1269"/>
              </w:tabs>
              <w:jc w:val="left"/>
            </w:pPr>
          </w:p>
        </w:tc>
        <w:tc>
          <w:tcPr>
            <w:tcW w:w="1274" w:type="dxa"/>
            <w:tcBorders>
              <w:top w:val="single" w:sz="6" w:space="0" w:color="auto"/>
            </w:tcBorders>
          </w:tcPr>
          <w:p w14:paraId="64C74B86" w14:textId="77777777" w:rsidR="00511600" w:rsidRDefault="00511600" w:rsidP="00EF01A5">
            <w:pPr>
              <w:pStyle w:val="Texto"/>
              <w:tabs>
                <w:tab w:val="decimal" w:pos="963"/>
              </w:tabs>
              <w:jc w:val="left"/>
            </w:pPr>
          </w:p>
        </w:tc>
        <w:tc>
          <w:tcPr>
            <w:tcW w:w="90" w:type="dxa"/>
          </w:tcPr>
          <w:p w14:paraId="4CA947F8" w14:textId="77777777" w:rsidR="00511600" w:rsidRDefault="00511600" w:rsidP="00F2155C">
            <w:pPr>
              <w:pStyle w:val="Texto"/>
              <w:tabs>
                <w:tab w:val="decimal" w:pos="1269"/>
              </w:tabs>
              <w:jc w:val="left"/>
            </w:pPr>
          </w:p>
        </w:tc>
        <w:tc>
          <w:tcPr>
            <w:tcW w:w="1530" w:type="dxa"/>
            <w:tcBorders>
              <w:top w:val="single" w:sz="6" w:space="0" w:color="auto"/>
            </w:tcBorders>
          </w:tcPr>
          <w:p w14:paraId="6ADE118A" w14:textId="77777777" w:rsidR="00511600" w:rsidRDefault="00511600" w:rsidP="00D033E8">
            <w:pPr>
              <w:pStyle w:val="Texto"/>
              <w:tabs>
                <w:tab w:val="decimal" w:pos="1120"/>
              </w:tabs>
            </w:pPr>
          </w:p>
        </w:tc>
        <w:tc>
          <w:tcPr>
            <w:tcW w:w="84" w:type="dxa"/>
          </w:tcPr>
          <w:p w14:paraId="50CF5176" w14:textId="77777777" w:rsidR="00511600" w:rsidRDefault="00511600" w:rsidP="00F2155C">
            <w:pPr>
              <w:pStyle w:val="Texto"/>
              <w:tabs>
                <w:tab w:val="decimal" w:pos="1150"/>
              </w:tabs>
              <w:jc w:val="left"/>
            </w:pPr>
          </w:p>
        </w:tc>
        <w:tc>
          <w:tcPr>
            <w:tcW w:w="1095" w:type="dxa"/>
          </w:tcPr>
          <w:p w14:paraId="1D4B7FAC" w14:textId="77777777" w:rsidR="00511600" w:rsidRDefault="00511600" w:rsidP="00511600">
            <w:pPr>
              <w:pStyle w:val="Texto"/>
              <w:tabs>
                <w:tab w:val="decimal" w:pos="946"/>
              </w:tabs>
              <w:jc w:val="left"/>
            </w:pPr>
          </w:p>
        </w:tc>
        <w:tc>
          <w:tcPr>
            <w:tcW w:w="84" w:type="dxa"/>
          </w:tcPr>
          <w:p w14:paraId="4B991C64" w14:textId="6472A5B2" w:rsidR="00511600" w:rsidRDefault="00511600" w:rsidP="00F2155C">
            <w:pPr>
              <w:pStyle w:val="Texto"/>
              <w:tabs>
                <w:tab w:val="decimal" w:pos="1150"/>
              </w:tabs>
              <w:jc w:val="left"/>
            </w:pPr>
          </w:p>
        </w:tc>
        <w:tc>
          <w:tcPr>
            <w:tcW w:w="1212" w:type="dxa"/>
            <w:tcBorders>
              <w:top w:val="single" w:sz="6" w:space="0" w:color="auto"/>
            </w:tcBorders>
          </w:tcPr>
          <w:p w14:paraId="1DD1071C" w14:textId="403EFDBD" w:rsidR="00511600" w:rsidRDefault="00511600" w:rsidP="00511600">
            <w:pPr>
              <w:pStyle w:val="Texto"/>
              <w:tabs>
                <w:tab w:val="decimal" w:pos="1077"/>
              </w:tabs>
            </w:pPr>
          </w:p>
        </w:tc>
      </w:tr>
      <w:tr w:rsidR="00511600" w14:paraId="1CE96A19" w14:textId="77777777" w:rsidTr="00EF01A5">
        <w:trPr>
          <w:jc w:val="center"/>
        </w:trPr>
        <w:tc>
          <w:tcPr>
            <w:tcW w:w="3528" w:type="dxa"/>
          </w:tcPr>
          <w:p w14:paraId="68FA662B" w14:textId="77777777" w:rsidR="00511600" w:rsidRPr="001E75B8" w:rsidRDefault="00511600" w:rsidP="00F2155C">
            <w:pPr>
              <w:pStyle w:val="Texto"/>
              <w:jc w:val="left"/>
              <w:rPr>
                <w:b/>
              </w:rPr>
            </w:pPr>
            <w:r>
              <w:rPr>
                <w:b/>
              </w:rPr>
              <w:t>D</w:t>
            </w:r>
            <w:r w:rsidRPr="001E75B8">
              <w:rPr>
                <w:b/>
              </w:rPr>
              <w:t>educidas del activo</w:t>
            </w:r>
            <w:r>
              <w:rPr>
                <w:b/>
              </w:rPr>
              <w:t>:</w:t>
            </w:r>
          </w:p>
        </w:tc>
        <w:tc>
          <w:tcPr>
            <w:tcW w:w="180" w:type="dxa"/>
          </w:tcPr>
          <w:p w14:paraId="692E7BC6" w14:textId="77777777" w:rsidR="00511600" w:rsidRDefault="00511600" w:rsidP="00F2155C">
            <w:pPr>
              <w:pStyle w:val="Texto"/>
              <w:jc w:val="left"/>
            </w:pPr>
          </w:p>
        </w:tc>
        <w:tc>
          <w:tcPr>
            <w:tcW w:w="1296" w:type="dxa"/>
          </w:tcPr>
          <w:p w14:paraId="374F5A4F" w14:textId="77777777" w:rsidR="00511600" w:rsidRDefault="00511600" w:rsidP="00511600">
            <w:pPr>
              <w:pStyle w:val="Texto"/>
              <w:tabs>
                <w:tab w:val="decimal" w:pos="1135"/>
              </w:tabs>
              <w:jc w:val="left"/>
            </w:pPr>
          </w:p>
        </w:tc>
        <w:tc>
          <w:tcPr>
            <w:tcW w:w="112" w:type="dxa"/>
          </w:tcPr>
          <w:p w14:paraId="7A485A71" w14:textId="77777777" w:rsidR="00511600" w:rsidRDefault="00511600" w:rsidP="00F2155C">
            <w:pPr>
              <w:pStyle w:val="Texto"/>
              <w:tabs>
                <w:tab w:val="decimal" w:pos="1269"/>
              </w:tabs>
              <w:jc w:val="left"/>
            </w:pPr>
          </w:p>
        </w:tc>
        <w:tc>
          <w:tcPr>
            <w:tcW w:w="1274" w:type="dxa"/>
          </w:tcPr>
          <w:p w14:paraId="44C2A7C6" w14:textId="77777777" w:rsidR="00511600" w:rsidRDefault="00511600" w:rsidP="00EF01A5">
            <w:pPr>
              <w:pStyle w:val="Texto"/>
              <w:tabs>
                <w:tab w:val="decimal" w:pos="963"/>
              </w:tabs>
              <w:jc w:val="left"/>
            </w:pPr>
          </w:p>
        </w:tc>
        <w:tc>
          <w:tcPr>
            <w:tcW w:w="90" w:type="dxa"/>
          </w:tcPr>
          <w:p w14:paraId="7AAB212E" w14:textId="77777777" w:rsidR="00511600" w:rsidRDefault="00511600" w:rsidP="00F2155C">
            <w:pPr>
              <w:pStyle w:val="Texto"/>
              <w:tabs>
                <w:tab w:val="decimal" w:pos="1269"/>
              </w:tabs>
              <w:jc w:val="left"/>
            </w:pPr>
          </w:p>
        </w:tc>
        <w:tc>
          <w:tcPr>
            <w:tcW w:w="1530" w:type="dxa"/>
          </w:tcPr>
          <w:p w14:paraId="7EEA313B" w14:textId="77777777" w:rsidR="00511600" w:rsidRDefault="00511600" w:rsidP="00D033E8">
            <w:pPr>
              <w:pStyle w:val="Texto"/>
              <w:tabs>
                <w:tab w:val="decimal" w:pos="1120"/>
              </w:tabs>
            </w:pPr>
          </w:p>
        </w:tc>
        <w:tc>
          <w:tcPr>
            <w:tcW w:w="84" w:type="dxa"/>
          </w:tcPr>
          <w:p w14:paraId="70F9D048" w14:textId="77777777" w:rsidR="00511600" w:rsidRDefault="00511600" w:rsidP="00F2155C">
            <w:pPr>
              <w:pStyle w:val="Texto"/>
              <w:tabs>
                <w:tab w:val="decimal" w:pos="1150"/>
              </w:tabs>
              <w:jc w:val="left"/>
            </w:pPr>
          </w:p>
        </w:tc>
        <w:tc>
          <w:tcPr>
            <w:tcW w:w="1095" w:type="dxa"/>
          </w:tcPr>
          <w:p w14:paraId="2F89B43E" w14:textId="77777777" w:rsidR="00511600" w:rsidRDefault="00511600" w:rsidP="00511600">
            <w:pPr>
              <w:pStyle w:val="Texto"/>
              <w:tabs>
                <w:tab w:val="decimal" w:pos="946"/>
              </w:tabs>
              <w:jc w:val="left"/>
            </w:pPr>
          </w:p>
        </w:tc>
        <w:tc>
          <w:tcPr>
            <w:tcW w:w="84" w:type="dxa"/>
          </w:tcPr>
          <w:p w14:paraId="61B3FC50" w14:textId="746DB370" w:rsidR="00511600" w:rsidRDefault="00511600" w:rsidP="00F2155C">
            <w:pPr>
              <w:pStyle w:val="Texto"/>
              <w:tabs>
                <w:tab w:val="decimal" w:pos="1150"/>
              </w:tabs>
              <w:jc w:val="left"/>
            </w:pPr>
          </w:p>
        </w:tc>
        <w:tc>
          <w:tcPr>
            <w:tcW w:w="1212" w:type="dxa"/>
          </w:tcPr>
          <w:p w14:paraId="04110B41" w14:textId="4BE31546" w:rsidR="00511600" w:rsidRDefault="00511600" w:rsidP="00511600">
            <w:pPr>
              <w:pStyle w:val="Texto"/>
              <w:tabs>
                <w:tab w:val="decimal" w:pos="1077"/>
              </w:tabs>
            </w:pPr>
          </w:p>
        </w:tc>
      </w:tr>
      <w:tr w:rsidR="00511600" w14:paraId="1584787D" w14:textId="77777777" w:rsidTr="00EF01A5">
        <w:trPr>
          <w:jc w:val="center"/>
        </w:trPr>
        <w:tc>
          <w:tcPr>
            <w:tcW w:w="3528" w:type="dxa"/>
          </w:tcPr>
          <w:p w14:paraId="4197FE60" w14:textId="77777777" w:rsidR="00511600" w:rsidRPr="001E75B8" w:rsidRDefault="00511600" w:rsidP="00F2155C">
            <w:pPr>
              <w:pStyle w:val="Texto"/>
              <w:jc w:val="left"/>
            </w:pPr>
          </w:p>
        </w:tc>
        <w:tc>
          <w:tcPr>
            <w:tcW w:w="180" w:type="dxa"/>
          </w:tcPr>
          <w:p w14:paraId="7F0672AD" w14:textId="77777777" w:rsidR="00511600" w:rsidRDefault="00511600" w:rsidP="00F2155C">
            <w:pPr>
              <w:pStyle w:val="Texto"/>
              <w:jc w:val="left"/>
            </w:pPr>
          </w:p>
        </w:tc>
        <w:tc>
          <w:tcPr>
            <w:tcW w:w="1296" w:type="dxa"/>
          </w:tcPr>
          <w:p w14:paraId="356A53D4" w14:textId="77777777" w:rsidR="00511600" w:rsidRDefault="00511600" w:rsidP="00511600">
            <w:pPr>
              <w:pStyle w:val="Texto"/>
              <w:tabs>
                <w:tab w:val="decimal" w:pos="1135"/>
              </w:tabs>
              <w:jc w:val="left"/>
            </w:pPr>
          </w:p>
        </w:tc>
        <w:tc>
          <w:tcPr>
            <w:tcW w:w="112" w:type="dxa"/>
          </w:tcPr>
          <w:p w14:paraId="4B1EC4F5" w14:textId="77777777" w:rsidR="00511600" w:rsidRDefault="00511600" w:rsidP="00F2155C">
            <w:pPr>
              <w:pStyle w:val="Texto"/>
              <w:tabs>
                <w:tab w:val="decimal" w:pos="1269"/>
              </w:tabs>
              <w:jc w:val="left"/>
            </w:pPr>
          </w:p>
        </w:tc>
        <w:tc>
          <w:tcPr>
            <w:tcW w:w="1274" w:type="dxa"/>
          </w:tcPr>
          <w:p w14:paraId="7676B5C8" w14:textId="77777777" w:rsidR="00511600" w:rsidRDefault="00511600" w:rsidP="00EF01A5">
            <w:pPr>
              <w:pStyle w:val="Texto"/>
              <w:tabs>
                <w:tab w:val="decimal" w:pos="963"/>
              </w:tabs>
              <w:jc w:val="left"/>
            </w:pPr>
          </w:p>
        </w:tc>
        <w:tc>
          <w:tcPr>
            <w:tcW w:w="90" w:type="dxa"/>
          </w:tcPr>
          <w:p w14:paraId="43289E23" w14:textId="77777777" w:rsidR="00511600" w:rsidRDefault="00511600" w:rsidP="00F2155C">
            <w:pPr>
              <w:pStyle w:val="Texto"/>
              <w:tabs>
                <w:tab w:val="decimal" w:pos="1269"/>
              </w:tabs>
              <w:jc w:val="left"/>
            </w:pPr>
          </w:p>
        </w:tc>
        <w:tc>
          <w:tcPr>
            <w:tcW w:w="1530" w:type="dxa"/>
          </w:tcPr>
          <w:p w14:paraId="4B596F8B" w14:textId="77777777" w:rsidR="00511600" w:rsidRDefault="00511600" w:rsidP="00D033E8">
            <w:pPr>
              <w:pStyle w:val="Texto"/>
              <w:tabs>
                <w:tab w:val="decimal" w:pos="1120"/>
              </w:tabs>
            </w:pPr>
          </w:p>
        </w:tc>
        <w:tc>
          <w:tcPr>
            <w:tcW w:w="84" w:type="dxa"/>
          </w:tcPr>
          <w:p w14:paraId="4B4D25BD" w14:textId="77777777" w:rsidR="00511600" w:rsidRDefault="00511600" w:rsidP="00F2155C">
            <w:pPr>
              <w:pStyle w:val="Texto"/>
              <w:tabs>
                <w:tab w:val="decimal" w:pos="1150"/>
              </w:tabs>
              <w:jc w:val="left"/>
            </w:pPr>
          </w:p>
        </w:tc>
        <w:tc>
          <w:tcPr>
            <w:tcW w:w="1095" w:type="dxa"/>
          </w:tcPr>
          <w:p w14:paraId="032738FB" w14:textId="77777777" w:rsidR="00511600" w:rsidRDefault="00511600" w:rsidP="00511600">
            <w:pPr>
              <w:pStyle w:val="Texto"/>
              <w:tabs>
                <w:tab w:val="decimal" w:pos="946"/>
              </w:tabs>
              <w:jc w:val="left"/>
            </w:pPr>
          </w:p>
        </w:tc>
        <w:tc>
          <w:tcPr>
            <w:tcW w:w="84" w:type="dxa"/>
          </w:tcPr>
          <w:p w14:paraId="41C2C225" w14:textId="50D47F5F" w:rsidR="00511600" w:rsidRDefault="00511600" w:rsidP="00F2155C">
            <w:pPr>
              <w:pStyle w:val="Texto"/>
              <w:tabs>
                <w:tab w:val="decimal" w:pos="1150"/>
              </w:tabs>
              <w:jc w:val="left"/>
            </w:pPr>
          </w:p>
        </w:tc>
        <w:tc>
          <w:tcPr>
            <w:tcW w:w="1212" w:type="dxa"/>
          </w:tcPr>
          <w:p w14:paraId="04E9B9AB" w14:textId="50E379C1" w:rsidR="00511600" w:rsidRDefault="00511600" w:rsidP="00511600">
            <w:pPr>
              <w:pStyle w:val="Texto"/>
              <w:tabs>
                <w:tab w:val="decimal" w:pos="1077"/>
              </w:tabs>
            </w:pPr>
          </w:p>
        </w:tc>
      </w:tr>
      <w:tr w:rsidR="00511600" w14:paraId="016150A7" w14:textId="77777777" w:rsidTr="00EF01A5">
        <w:trPr>
          <w:jc w:val="center"/>
        </w:trPr>
        <w:tc>
          <w:tcPr>
            <w:tcW w:w="3528" w:type="dxa"/>
          </w:tcPr>
          <w:p w14:paraId="160F2310" w14:textId="77777777" w:rsidR="00511600" w:rsidRPr="001E75B8" w:rsidRDefault="00511600" w:rsidP="00F2155C">
            <w:pPr>
              <w:pStyle w:val="Texto"/>
              <w:jc w:val="left"/>
              <w:rPr>
                <w:b/>
              </w:rPr>
            </w:pPr>
            <w:r w:rsidRPr="001E75B8">
              <w:rPr>
                <w:b/>
              </w:rPr>
              <w:t>Corriente</w:t>
            </w:r>
            <w:r>
              <w:rPr>
                <w:b/>
              </w:rPr>
              <w:t>:</w:t>
            </w:r>
          </w:p>
        </w:tc>
        <w:tc>
          <w:tcPr>
            <w:tcW w:w="180" w:type="dxa"/>
          </w:tcPr>
          <w:p w14:paraId="5DC0D382" w14:textId="77777777" w:rsidR="00511600" w:rsidRDefault="00511600" w:rsidP="00F2155C">
            <w:pPr>
              <w:pStyle w:val="Texto"/>
              <w:jc w:val="left"/>
            </w:pPr>
          </w:p>
        </w:tc>
        <w:tc>
          <w:tcPr>
            <w:tcW w:w="1296" w:type="dxa"/>
          </w:tcPr>
          <w:p w14:paraId="497F12FE" w14:textId="77777777" w:rsidR="00511600" w:rsidRDefault="00511600" w:rsidP="00511600">
            <w:pPr>
              <w:pStyle w:val="Texto"/>
              <w:tabs>
                <w:tab w:val="decimal" w:pos="1135"/>
              </w:tabs>
              <w:jc w:val="left"/>
            </w:pPr>
          </w:p>
        </w:tc>
        <w:tc>
          <w:tcPr>
            <w:tcW w:w="112" w:type="dxa"/>
          </w:tcPr>
          <w:p w14:paraId="2B088247" w14:textId="77777777" w:rsidR="00511600" w:rsidRDefault="00511600" w:rsidP="00F2155C">
            <w:pPr>
              <w:pStyle w:val="Texto"/>
              <w:tabs>
                <w:tab w:val="decimal" w:pos="1269"/>
              </w:tabs>
              <w:jc w:val="left"/>
            </w:pPr>
          </w:p>
        </w:tc>
        <w:tc>
          <w:tcPr>
            <w:tcW w:w="1274" w:type="dxa"/>
          </w:tcPr>
          <w:p w14:paraId="007A95C5" w14:textId="77777777" w:rsidR="00511600" w:rsidRDefault="00511600" w:rsidP="00EF01A5">
            <w:pPr>
              <w:pStyle w:val="Texto"/>
              <w:tabs>
                <w:tab w:val="decimal" w:pos="963"/>
              </w:tabs>
              <w:jc w:val="left"/>
            </w:pPr>
          </w:p>
        </w:tc>
        <w:tc>
          <w:tcPr>
            <w:tcW w:w="90" w:type="dxa"/>
          </w:tcPr>
          <w:p w14:paraId="79D04DFA" w14:textId="77777777" w:rsidR="00511600" w:rsidRDefault="00511600" w:rsidP="00F2155C">
            <w:pPr>
              <w:pStyle w:val="Texto"/>
              <w:tabs>
                <w:tab w:val="decimal" w:pos="1269"/>
              </w:tabs>
              <w:jc w:val="left"/>
            </w:pPr>
          </w:p>
        </w:tc>
        <w:tc>
          <w:tcPr>
            <w:tcW w:w="1530" w:type="dxa"/>
          </w:tcPr>
          <w:p w14:paraId="79EFF3E8" w14:textId="77777777" w:rsidR="00511600" w:rsidRDefault="00511600" w:rsidP="00D033E8">
            <w:pPr>
              <w:pStyle w:val="Texto"/>
              <w:tabs>
                <w:tab w:val="decimal" w:pos="1120"/>
              </w:tabs>
            </w:pPr>
          </w:p>
        </w:tc>
        <w:tc>
          <w:tcPr>
            <w:tcW w:w="84" w:type="dxa"/>
          </w:tcPr>
          <w:p w14:paraId="47D5C2C3" w14:textId="77777777" w:rsidR="00511600" w:rsidRDefault="00511600" w:rsidP="00F2155C">
            <w:pPr>
              <w:pStyle w:val="Texto"/>
              <w:tabs>
                <w:tab w:val="decimal" w:pos="1150"/>
              </w:tabs>
              <w:jc w:val="left"/>
            </w:pPr>
          </w:p>
        </w:tc>
        <w:tc>
          <w:tcPr>
            <w:tcW w:w="1095" w:type="dxa"/>
          </w:tcPr>
          <w:p w14:paraId="29BDF517" w14:textId="77777777" w:rsidR="00511600" w:rsidRDefault="00511600" w:rsidP="00511600">
            <w:pPr>
              <w:pStyle w:val="Texto"/>
              <w:tabs>
                <w:tab w:val="decimal" w:pos="946"/>
              </w:tabs>
              <w:jc w:val="left"/>
            </w:pPr>
          </w:p>
        </w:tc>
        <w:tc>
          <w:tcPr>
            <w:tcW w:w="84" w:type="dxa"/>
          </w:tcPr>
          <w:p w14:paraId="56332FF4" w14:textId="12C1A404" w:rsidR="00511600" w:rsidRDefault="00511600" w:rsidP="00F2155C">
            <w:pPr>
              <w:pStyle w:val="Texto"/>
              <w:tabs>
                <w:tab w:val="decimal" w:pos="1150"/>
              </w:tabs>
              <w:jc w:val="left"/>
            </w:pPr>
          </w:p>
        </w:tc>
        <w:tc>
          <w:tcPr>
            <w:tcW w:w="1212" w:type="dxa"/>
          </w:tcPr>
          <w:p w14:paraId="1ABDE0AF" w14:textId="679EE7E5" w:rsidR="00511600" w:rsidRDefault="00511600" w:rsidP="00511600">
            <w:pPr>
              <w:pStyle w:val="Texto"/>
              <w:tabs>
                <w:tab w:val="decimal" w:pos="1077"/>
              </w:tabs>
            </w:pPr>
          </w:p>
        </w:tc>
      </w:tr>
      <w:tr w:rsidR="00511600" w14:paraId="3F575BC4" w14:textId="77777777" w:rsidTr="00EF01A5">
        <w:trPr>
          <w:trHeight w:val="80"/>
          <w:jc w:val="center"/>
        </w:trPr>
        <w:tc>
          <w:tcPr>
            <w:tcW w:w="3528" w:type="dxa"/>
          </w:tcPr>
          <w:p w14:paraId="0D5FB731" w14:textId="77777777" w:rsidR="00511600" w:rsidRPr="001E75B8" w:rsidRDefault="00511600" w:rsidP="00F2155C">
            <w:pPr>
              <w:pStyle w:val="Texto"/>
              <w:jc w:val="left"/>
            </w:pPr>
          </w:p>
        </w:tc>
        <w:tc>
          <w:tcPr>
            <w:tcW w:w="180" w:type="dxa"/>
          </w:tcPr>
          <w:p w14:paraId="2C037FD6" w14:textId="77777777" w:rsidR="00511600" w:rsidRDefault="00511600" w:rsidP="00F2155C">
            <w:pPr>
              <w:pStyle w:val="Texto"/>
              <w:jc w:val="left"/>
            </w:pPr>
          </w:p>
        </w:tc>
        <w:tc>
          <w:tcPr>
            <w:tcW w:w="1296" w:type="dxa"/>
          </w:tcPr>
          <w:p w14:paraId="1D4BFA17" w14:textId="77777777" w:rsidR="00511600" w:rsidRDefault="00511600" w:rsidP="00511600">
            <w:pPr>
              <w:pStyle w:val="Texto"/>
              <w:tabs>
                <w:tab w:val="decimal" w:pos="1135"/>
              </w:tabs>
              <w:jc w:val="left"/>
            </w:pPr>
          </w:p>
        </w:tc>
        <w:tc>
          <w:tcPr>
            <w:tcW w:w="112" w:type="dxa"/>
          </w:tcPr>
          <w:p w14:paraId="06C60F2D" w14:textId="77777777" w:rsidR="00511600" w:rsidRDefault="00511600" w:rsidP="0051085D">
            <w:pPr>
              <w:pStyle w:val="Texto"/>
              <w:tabs>
                <w:tab w:val="decimal" w:pos="1269"/>
              </w:tabs>
              <w:jc w:val="left"/>
            </w:pPr>
          </w:p>
        </w:tc>
        <w:tc>
          <w:tcPr>
            <w:tcW w:w="1274" w:type="dxa"/>
          </w:tcPr>
          <w:p w14:paraId="7740DFC3" w14:textId="77777777" w:rsidR="00511600" w:rsidRDefault="00511600" w:rsidP="00EF01A5">
            <w:pPr>
              <w:pStyle w:val="Texto"/>
              <w:tabs>
                <w:tab w:val="decimal" w:pos="963"/>
              </w:tabs>
              <w:jc w:val="left"/>
            </w:pPr>
          </w:p>
        </w:tc>
        <w:tc>
          <w:tcPr>
            <w:tcW w:w="90" w:type="dxa"/>
          </w:tcPr>
          <w:p w14:paraId="0ED53D0F" w14:textId="77777777" w:rsidR="00511600" w:rsidRDefault="00511600" w:rsidP="0051085D">
            <w:pPr>
              <w:pStyle w:val="Texto"/>
              <w:tabs>
                <w:tab w:val="decimal" w:pos="1269"/>
              </w:tabs>
              <w:jc w:val="left"/>
            </w:pPr>
          </w:p>
        </w:tc>
        <w:tc>
          <w:tcPr>
            <w:tcW w:w="1530" w:type="dxa"/>
          </w:tcPr>
          <w:p w14:paraId="43C02166" w14:textId="77777777" w:rsidR="00511600" w:rsidRDefault="00511600" w:rsidP="00D033E8">
            <w:pPr>
              <w:pStyle w:val="Texto"/>
              <w:tabs>
                <w:tab w:val="decimal" w:pos="1120"/>
              </w:tabs>
              <w:jc w:val="left"/>
            </w:pPr>
          </w:p>
        </w:tc>
        <w:tc>
          <w:tcPr>
            <w:tcW w:w="84" w:type="dxa"/>
          </w:tcPr>
          <w:p w14:paraId="2DA65B53" w14:textId="77777777" w:rsidR="00511600" w:rsidRDefault="00511600" w:rsidP="0051085D">
            <w:pPr>
              <w:pStyle w:val="Texto"/>
              <w:tabs>
                <w:tab w:val="decimal" w:pos="1150"/>
              </w:tabs>
              <w:jc w:val="left"/>
            </w:pPr>
          </w:p>
        </w:tc>
        <w:tc>
          <w:tcPr>
            <w:tcW w:w="1095" w:type="dxa"/>
          </w:tcPr>
          <w:p w14:paraId="25FB9AA1" w14:textId="77777777" w:rsidR="00511600" w:rsidRDefault="00511600" w:rsidP="00511600">
            <w:pPr>
              <w:pStyle w:val="Texto"/>
              <w:tabs>
                <w:tab w:val="decimal" w:pos="946"/>
              </w:tabs>
              <w:jc w:val="left"/>
            </w:pPr>
          </w:p>
        </w:tc>
        <w:tc>
          <w:tcPr>
            <w:tcW w:w="84" w:type="dxa"/>
          </w:tcPr>
          <w:p w14:paraId="5E57DF53" w14:textId="77703058" w:rsidR="00511600" w:rsidRDefault="00511600" w:rsidP="0051085D">
            <w:pPr>
              <w:pStyle w:val="Texto"/>
              <w:tabs>
                <w:tab w:val="decimal" w:pos="1150"/>
              </w:tabs>
              <w:jc w:val="left"/>
            </w:pPr>
          </w:p>
        </w:tc>
        <w:tc>
          <w:tcPr>
            <w:tcW w:w="1212" w:type="dxa"/>
          </w:tcPr>
          <w:p w14:paraId="26AC697B" w14:textId="04C395D6" w:rsidR="00511600" w:rsidRDefault="00511600" w:rsidP="00511600">
            <w:pPr>
              <w:pStyle w:val="Texto"/>
              <w:tabs>
                <w:tab w:val="decimal" w:pos="1077"/>
              </w:tabs>
              <w:jc w:val="left"/>
            </w:pPr>
          </w:p>
        </w:tc>
      </w:tr>
      <w:tr w:rsidR="008A1985" w14:paraId="4615CA1E" w14:textId="77777777" w:rsidTr="00EF01A5">
        <w:trPr>
          <w:trHeight w:val="80"/>
          <w:jc w:val="center"/>
        </w:trPr>
        <w:tc>
          <w:tcPr>
            <w:tcW w:w="3528" w:type="dxa"/>
          </w:tcPr>
          <w:p w14:paraId="13F7EDEA" w14:textId="78016C04" w:rsidR="008A1985" w:rsidRPr="00D033E8" w:rsidRDefault="008A1985" w:rsidP="008A1985">
            <w:pPr>
              <w:pStyle w:val="Texto"/>
              <w:jc w:val="left"/>
              <w:rPr>
                <w:b/>
                <w:bCs/>
              </w:rPr>
            </w:pPr>
            <w:r w:rsidRPr="00D033E8">
              <w:t xml:space="preserve">Para </w:t>
            </w:r>
            <w:r w:rsidR="00047F2B" w:rsidRPr="00047F2B">
              <w:t xml:space="preserve">desvalorización de </w:t>
            </w:r>
            <w:r w:rsidRPr="00D033E8">
              <w:t>otros créditos</w:t>
            </w:r>
          </w:p>
        </w:tc>
        <w:tc>
          <w:tcPr>
            <w:tcW w:w="180" w:type="dxa"/>
          </w:tcPr>
          <w:p w14:paraId="296EE880" w14:textId="77777777" w:rsidR="008A1985" w:rsidRDefault="008A1985" w:rsidP="008A1985">
            <w:pPr>
              <w:pStyle w:val="Texto"/>
              <w:jc w:val="left"/>
            </w:pPr>
          </w:p>
        </w:tc>
        <w:tc>
          <w:tcPr>
            <w:tcW w:w="1296" w:type="dxa"/>
          </w:tcPr>
          <w:p w14:paraId="1EDA3CB6" w14:textId="749A1FB4" w:rsidR="008A1985" w:rsidRDefault="008A1985" w:rsidP="008A1985">
            <w:pPr>
              <w:pStyle w:val="Texto"/>
              <w:tabs>
                <w:tab w:val="decimal" w:pos="1135"/>
              </w:tabs>
              <w:jc w:val="left"/>
            </w:pPr>
            <w:r w:rsidRPr="008A1985">
              <w:t>1.256.465</w:t>
            </w:r>
          </w:p>
        </w:tc>
        <w:tc>
          <w:tcPr>
            <w:tcW w:w="112" w:type="dxa"/>
          </w:tcPr>
          <w:p w14:paraId="3557CD29" w14:textId="77777777" w:rsidR="008A1985" w:rsidRDefault="008A1985" w:rsidP="008A1985">
            <w:pPr>
              <w:pStyle w:val="Texto"/>
              <w:tabs>
                <w:tab w:val="decimal" w:pos="1269"/>
              </w:tabs>
              <w:jc w:val="left"/>
            </w:pPr>
          </w:p>
        </w:tc>
        <w:tc>
          <w:tcPr>
            <w:tcW w:w="1274" w:type="dxa"/>
          </w:tcPr>
          <w:p w14:paraId="04667CD5" w14:textId="64DB5A43" w:rsidR="008A1985" w:rsidRDefault="008A1985" w:rsidP="00EF01A5">
            <w:pPr>
              <w:pStyle w:val="Texto"/>
              <w:tabs>
                <w:tab w:val="decimal" w:pos="963"/>
              </w:tabs>
              <w:jc w:val="left"/>
            </w:pPr>
            <w:r w:rsidRPr="008A1985">
              <w:t>364.098</w:t>
            </w:r>
            <w:r w:rsidR="00047F2B">
              <w:t xml:space="preserve"> </w:t>
            </w:r>
            <w:r w:rsidR="00047F2B" w:rsidRPr="00D033E8">
              <w:rPr>
                <w:sz w:val="16"/>
                <w:szCs w:val="16"/>
              </w:rPr>
              <w:t>(1)</w:t>
            </w:r>
          </w:p>
        </w:tc>
        <w:tc>
          <w:tcPr>
            <w:tcW w:w="90" w:type="dxa"/>
          </w:tcPr>
          <w:p w14:paraId="6ACFB02C" w14:textId="77777777" w:rsidR="008A1985" w:rsidRDefault="008A1985" w:rsidP="008A1985">
            <w:pPr>
              <w:pStyle w:val="Texto"/>
              <w:tabs>
                <w:tab w:val="decimal" w:pos="1269"/>
              </w:tabs>
              <w:jc w:val="left"/>
            </w:pPr>
          </w:p>
        </w:tc>
        <w:tc>
          <w:tcPr>
            <w:tcW w:w="1530" w:type="dxa"/>
          </w:tcPr>
          <w:p w14:paraId="3CA67C0D" w14:textId="3ED168C0" w:rsidR="008A1985" w:rsidRDefault="0056602D" w:rsidP="00D033E8">
            <w:pPr>
              <w:pStyle w:val="Texto"/>
              <w:tabs>
                <w:tab w:val="decimal" w:pos="1120"/>
              </w:tabs>
              <w:jc w:val="left"/>
            </w:pPr>
            <w:r w:rsidRPr="0056602D">
              <w:t xml:space="preserve">-        </w:t>
            </w:r>
          </w:p>
        </w:tc>
        <w:tc>
          <w:tcPr>
            <w:tcW w:w="84" w:type="dxa"/>
          </w:tcPr>
          <w:p w14:paraId="59F1C022" w14:textId="77777777" w:rsidR="008A1985" w:rsidRDefault="008A1985" w:rsidP="008A1985">
            <w:pPr>
              <w:pStyle w:val="Texto"/>
              <w:tabs>
                <w:tab w:val="decimal" w:pos="1150"/>
              </w:tabs>
              <w:jc w:val="left"/>
            </w:pPr>
          </w:p>
        </w:tc>
        <w:tc>
          <w:tcPr>
            <w:tcW w:w="1095" w:type="dxa"/>
          </w:tcPr>
          <w:p w14:paraId="2A64C825" w14:textId="4D020E17" w:rsidR="008A1985" w:rsidRDefault="008A1985" w:rsidP="008A1985">
            <w:pPr>
              <w:pStyle w:val="Texto"/>
              <w:tabs>
                <w:tab w:val="decimal" w:pos="946"/>
              </w:tabs>
              <w:jc w:val="left"/>
            </w:pPr>
            <w:r w:rsidRPr="008A1985">
              <w:t>(</w:t>
            </w:r>
            <w:r w:rsidR="009B7E4A">
              <w:t>515.864</w:t>
            </w:r>
            <w:r w:rsidRPr="008A1985">
              <w:t>)</w:t>
            </w:r>
          </w:p>
        </w:tc>
        <w:tc>
          <w:tcPr>
            <w:tcW w:w="84" w:type="dxa"/>
          </w:tcPr>
          <w:p w14:paraId="775F0D94" w14:textId="77777777" w:rsidR="008A1985" w:rsidRDefault="008A1985" w:rsidP="008A1985">
            <w:pPr>
              <w:pStyle w:val="Texto"/>
              <w:tabs>
                <w:tab w:val="decimal" w:pos="1150"/>
              </w:tabs>
              <w:jc w:val="left"/>
            </w:pPr>
          </w:p>
        </w:tc>
        <w:tc>
          <w:tcPr>
            <w:tcW w:w="1212" w:type="dxa"/>
          </w:tcPr>
          <w:p w14:paraId="1498D450" w14:textId="6CE1463C" w:rsidR="008A1985" w:rsidRDefault="008A1985" w:rsidP="008A1985">
            <w:pPr>
              <w:pStyle w:val="Texto"/>
              <w:tabs>
                <w:tab w:val="decimal" w:pos="1077"/>
              </w:tabs>
              <w:jc w:val="left"/>
            </w:pPr>
            <w:r w:rsidRPr="008A1985">
              <w:t>1.1</w:t>
            </w:r>
            <w:r w:rsidR="009B7E4A">
              <w:t>04.699</w:t>
            </w:r>
          </w:p>
        </w:tc>
      </w:tr>
      <w:tr w:rsidR="008A1985" w14:paraId="03B452FF" w14:textId="77777777" w:rsidTr="00EF01A5">
        <w:trPr>
          <w:jc w:val="center"/>
        </w:trPr>
        <w:tc>
          <w:tcPr>
            <w:tcW w:w="3528" w:type="dxa"/>
          </w:tcPr>
          <w:p w14:paraId="6A8BFC4A" w14:textId="6437EAC7" w:rsidR="008A1985" w:rsidRPr="00E20336" w:rsidRDefault="008A1985" w:rsidP="008A1985">
            <w:pPr>
              <w:pStyle w:val="Texto"/>
              <w:jc w:val="left"/>
              <w:rPr>
                <w:b/>
              </w:rPr>
            </w:pPr>
            <w:proofErr w:type="gramStart"/>
            <w:r w:rsidRPr="00E20336">
              <w:rPr>
                <w:b/>
              </w:rPr>
              <w:t>Total</w:t>
            </w:r>
            <w:proofErr w:type="gramEnd"/>
            <w:r w:rsidRPr="00E20336">
              <w:rPr>
                <w:b/>
              </w:rPr>
              <w:t xml:space="preserve"> </w:t>
            </w:r>
            <w:r>
              <w:rPr>
                <w:b/>
              </w:rPr>
              <w:t>al 31/08/2022</w:t>
            </w:r>
          </w:p>
        </w:tc>
        <w:tc>
          <w:tcPr>
            <w:tcW w:w="180" w:type="dxa"/>
          </w:tcPr>
          <w:p w14:paraId="175A9E71" w14:textId="77777777" w:rsidR="008A1985" w:rsidRDefault="008A1985" w:rsidP="008A1985">
            <w:pPr>
              <w:pStyle w:val="Texto"/>
              <w:jc w:val="left"/>
            </w:pPr>
          </w:p>
        </w:tc>
        <w:tc>
          <w:tcPr>
            <w:tcW w:w="1296" w:type="dxa"/>
            <w:tcBorders>
              <w:top w:val="single" w:sz="6" w:space="0" w:color="auto"/>
              <w:bottom w:val="double" w:sz="6" w:space="0" w:color="auto"/>
            </w:tcBorders>
          </w:tcPr>
          <w:p w14:paraId="0A7D1CB0" w14:textId="68C7D4C0" w:rsidR="008A1985" w:rsidRPr="005B715C" w:rsidRDefault="008A1985" w:rsidP="008A1985">
            <w:pPr>
              <w:pStyle w:val="Texto"/>
              <w:tabs>
                <w:tab w:val="decimal" w:pos="1135"/>
              </w:tabs>
              <w:rPr>
                <w:b/>
                <w:bCs/>
              </w:rPr>
            </w:pPr>
            <w:r w:rsidRPr="008A1985">
              <w:rPr>
                <w:b/>
                <w:bCs/>
              </w:rPr>
              <w:t>1.256.465</w:t>
            </w:r>
          </w:p>
        </w:tc>
        <w:tc>
          <w:tcPr>
            <w:tcW w:w="112" w:type="dxa"/>
          </w:tcPr>
          <w:p w14:paraId="7CC231EC" w14:textId="67FC85F4" w:rsidR="008A1985" w:rsidRPr="005B715C" w:rsidRDefault="008A1985" w:rsidP="008A1985">
            <w:pPr>
              <w:pStyle w:val="Texto"/>
              <w:tabs>
                <w:tab w:val="decimal" w:pos="1269"/>
              </w:tabs>
              <w:jc w:val="left"/>
              <w:rPr>
                <w:b/>
                <w:bCs/>
              </w:rPr>
            </w:pPr>
          </w:p>
        </w:tc>
        <w:tc>
          <w:tcPr>
            <w:tcW w:w="1274" w:type="dxa"/>
            <w:tcBorders>
              <w:top w:val="single" w:sz="6" w:space="0" w:color="auto"/>
              <w:bottom w:val="double" w:sz="6" w:space="0" w:color="auto"/>
            </w:tcBorders>
          </w:tcPr>
          <w:p w14:paraId="41022E75" w14:textId="78D08CD9" w:rsidR="008A1985" w:rsidRPr="005B715C" w:rsidRDefault="008A1985" w:rsidP="00EF01A5">
            <w:pPr>
              <w:pStyle w:val="Texto"/>
              <w:tabs>
                <w:tab w:val="decimal" w:pos="963"/>
              </w:tabs>
              <w:rPr>
                <w:b/>
                <w:bCs/>
              </w:rPr>
            </w:pPr>
            <w:r w:rsidRPr="008A1985">
              <w:rPr>
                <w:b/>
                <w:bCs/>
              </w:rPr>
              <w:t>364.098</w:t>
            </w:r>
          </w:p>
        </w:tc>
        <w:tc>
          <w:tcPr>
            <w:tcW w:w="90" w:type="dxa"/>
          </w:tcPr>
          <w:p w14:paraId="0BBD24EF" w14:textId="77777777" w:rsidR="008A1985" w:rsidRPr="005B715C" w:rsidRDefault="008A1985" w:rsidP="008A1985">
            <w:pPr>
              <w:pStyle w:val="Texto"/>
              <w:tabs>
                <w:tab w:val="decimal" w:pos="1269"/>
              </w:tabs>
              <w:jc w:val="left"/>
              <w:rPr>
                <w:b/>
                <w:bCs/>
              </w:rPr>
            </w:pPr>
          </w:p>
        </w:tc>
        <w:tc>
          <w:tcPr>
            <w:tcW w:w="1530" w:type="dxa"/>
            <w:tcBorders>
              <w:top w:val="single" w:sz="6" w:space="0" w:color="auto"/>
              <w:bottom w:val="double" w:sz="6" w:space="0" w:color="auto"/>
            </w:tcBorders>
          </w:tcPr>
          <w:p w14:paraId="663C60FD" w14:textId="03A06328" w:rsidR="008A1985" w:rsidRPr="005B715C" w:rsidRDefault="0056602D" w:rsidP="00D033E8">
            <w:pPr>
              <w:pStyle w:val="Texto"/>
              <w:tabs>
                <w:tab w:val="decimal" w:pos="1120"/>
              </w:tabs>
              <w:rPr>
                <w:b/>
                <w:bCs/>
              </w:rPr>
            </w:pPr>
            <w:r w:rsidRPr="0056602D">
              <w:rPr>
                <w:b/>
                <w:bCs/>
              </w:rPr>
              <w:t xml:space="preserve">-        </w:t>
            </w:r>
          </w:p>
        </w:tc>
        <w:tc>
          <w:tcPr>
            <w:tcW w:w="84" w:type="dxa"/>
          </w:tcPr>
          <w:p w14:paraId="71448745" w14:textId="77777777" w:rsidR="008A1985" w:rsidRPr="005B715C" w:rsidRDefault="008A1985" w:rsidP="008A1985">
            <w:pPr>
              <w:pStyle w:val="Texto"/>
              <w:tabs>
                <w:tab w:val="decimal" w:pos="1150"/>
              </w:tabs>
              <w:jc w:val="left"/>
              <w:rPr>
                <w:b/>
                <w:bCs/>
              </w:rPr>
            </w:pPr>
          </w:p>
        </w:tc>
        <w:tc>
          <w:tcPr>
            <w:tcW w:w="1095" w:type="dxa"/>
            <w:tcBorders>
              <w:top w:val="single" w:sz="6" w:space="0" w:color="auto"/>
              <w:bottom w:val="double" w:sz="6" w:space="0" w:color="auto"/>
            </w:tcBorders>
          </w:tcPr>
          <w:p w14:paraId="3481D585" w14:textId="58ECE7B2" w:rsidR="008A1985" w:rsidRPr="005B715C" w:rsidRDefault="008A1985" w:rsidP="008A1985">
            <w:pPr>
              <w:pStyle w:val="Texto"/>
              <w:tabs>
                <w:tab w:val="decimal" w:pos="946"/>
              </w:tabs>
              <w:jc w:val="left"/>
              <w:rPr>
                <w:b/>
                <w:bCs/>
              </w:rPr>
            </w:pPr>
            <w:r w:rsidRPr="008A1985">
              <w:rPr>
                <w:b/>
                <w:bCs/>
              </w:rPr>
              <w:t>(</w:t>
            </w:r>
            <w:r w:rsidR="009B7E4A">
              <w:rPr>
                <w:b/>
                <w:bCs/>
              </w:rPr>
              <w:t>515.864</w:t>
            </w:r>
            <w:r w:rsidRPr="008A1985">
              <w:rPr>
                <w:b/>
                <w:bCs/>
              </w:rPr>
              <w:t>)</w:t>
            </w:r>
          </w:p>
        </w:tc>
        <w:tc>
          <w:tcPr>
            <w:tcW w:w="84" w:type="dxa"/>
          </w:tcPr>
          <w:p w14:paraId="44ED4457" w14:textId="37B4F759" w:rsidR="008A1985" w:rsidRPr="005B715C" w:rsidRDefault="008A1985" w:rsidP="008A1985">
            <w:pPr>
              <w:pStyle w:val="Texto"/>
              <w:tabs>
                <w:tab w:val="decimal" w:pos="1150"/>
              </w:tabs>
              <w:jc w:val="left"/>
              <w:rPr>
                <w:b/>
                <w:bCs/>
              </w:rPr>
            </w:pPr>
          </w:p>
        </w:tc>
        <w:tc>
          <w:tcPr>
            <w:tcW w:w="1212" w:type="dxa"/>
            <w:tcBorders>
              <w:top w:val="single" w:sz="6" w:space="0" w:color="auto"/>
              <w:bottom w:val="double" w:sz="6" w:space="0" w:color="auto"/>
            </w:tcBorders>
          </w:tcPr>
          <w:p w14:paraId="6E7E70A5" w14:textId="4522D397" w:rsidR="008A1985" w:rsidRPr="005B715C" w:rsidRDefault="008A1985" w:rsidP="008A1985">
            <w:pPr>
              <w:pStyle w:val="Texto"/>
              <w:tabs>
                <w:tab w:val="decimal" w:pos="1077"/>
              </w:tabs>
              <w:rPr>
                <w:b/>
                <w:bCs/>
              </w:rPr>
            </w:pPr>
            <w:r w:rsidRPr="008A1985">
              <w:rPr>
                <w:b/>
                <w:bCs/>
              </w:rPr>
              <w:t>1.1</w:t>
            </w:r>
            <w:r w:rsidR="009B7E4A">
              <w:rPr>
                <w:b/>
                <w:bCs/>
              </w:rPr>
              <w:t>04.699</w:t>
            </w:r>
          </w:p>
        </w:tc>
      </w:tr>
      <w:tr w:rsidR="008A1985" w14:paraId="2B2A15C9" w14:textId="77777777" w:rsidTr="00EF01A5">
        <w:trPr>
          <w:jc w:val="center"/>
        </w:trPr>
        <w:tc>
          <w:tcPr>
            <w:tcW w:w="3528" w:type="dxa"/>
          </w:tcPr>
          <w:p w14:paraId="37E0A73A" w14:textId="6157EB42" w:rsidR="008A1985" w:rsidRPr="00E20336" w:rsidRDefault="008A1985" w:rsidP="008A1985">
            <w:pPr>
              <w:pStyle w:val="Texto"/>
              <w:jc w:val="left"/>
              <w:rPr>
                <w:b/>
              </w:rPr>
            </w:pPr>
            <w:proofErr w:type="gramStart"/>
            <w:r>
              <w:rPr>
                <w:b/>
              </w:rPr>
              <w:t>Total</w:t>
            </w:r>
            <w:proofErr w:type="gramEnd"/>
            <w:r>
              <w:rPr>
                <w:b/>
              </w:rPr>
              <w:t xml:space="preserve"> al 31/01/2022</w:t>
            </w:r>
          </w:p>
        </w:tc>
        <w:tc>
          <w:tcPr>
            <w:tcW w:w="180" w:type="dxa"/>
          </w:tcPr>
          <w:p w14:paraId="407C2474" w14:textId="77777777" w:rsidR="008A1985" w:rsidRDefault="008A1985" w:rsidP="008A1985">
            <w:pPr>
              <w:pStyle w:val="Texto"/>
              <w:jc w:val="left"/>
            </w:pPr>
          </w:p>
        </w:tc>
        <w:tc>
          <w:tcPr>
            <w:tcW w:w="1296" w:type="dxa"/>
            <w:tcBorders>
              <w:top w:val="double" w:sz="6" w:space="0" w:color="auto"/>
              <w:bottom w:val="double" w:sz="6" w:space="0" w:color="auto"/>
            </w:tcBorders>
          </w:tcPr>
          <w:p w14:paraId="758F3B72" w14:textId="232A02B8" w:rsidR="008A1985" w:rsidRPr="005B715C" w:rsidRDefault="008A1985" w:rsidP="008A1985">
            <w:pPr>
              <w:pStyle w:val="Texto"/>
              <w:tabs>
                <w:tab w:val="decimal" w:pos="1135"/>
              </w:tabs>
              <w:rPr>
                <w:b/>
                <w:bCs/>
              </w:rPr>
            </w:pPr>
            <w:r w:rsidRPr="008A1985">
              <w:rPr>
                <w:b/>
                <w:bCs/>
              </w:rPr>
              <w:t>1.573.937</w:t>
            </w:r>
          </w:p>
        </w:tc>
        <w:tc>
          <w:tcPr>
            <w:tcW w:w="112" w:type="dxa"/>
          </w:tcPr>
          <w:p w14:paraId="12E8854B" w14:textId="77777777" w:rsidR="008A1985" w:rsidRPr="005B715C" w:rsidRDefault="008A1985" w:rsidP="008A1985">
            <w:pPr>
              <w:pStyle w:val="Texto"/>
              <w:tabs>
                <w:tab w:val="decimal" w:pos="1269"/>
              </w:tabs>
              <w:jc w:val="center"/>
              <w:rPr>
                <w:b/>
                <w:bCs/>
              </w:rPr>
            </w:pPr>
          </w:p>
        </w:tc>
        <w:tc>
          <w:tcPr>
            <w:tcW w:w="1274" w:type="dxa"/>
            <w:tcBorders>
              <w:top w:val="double" w:sz="6" w:space="0" w:color="auto"/>
              <w:bottom w:val="double" w:sz="6" w:space="0" w:color="auto"/>
            </w:tcBorders>
          </w:tcPr>
          <w:p w14:paraId="7D4E51E7" w14:textId="2D9922F9" w:rsidR="008A1985" w:rsidRPr="005B715C" w:rsidRDefault="008A1985" w:rsidP="00EF01A5">
            <w:pPr>
              <w:pStyle w:val="Texto"/>
              <w:tabs>
                <w:tab w:val="decimal" w:pos="963"/>
              </w:tabs>
              <w:rPr>
                <w:b/>
                <w:bCs/>
              </w:rPr>
            </w:pPr>
            <w:r w:rsidRPr="008A1985">
              <w:rPr>
                <w:b/>
                <w:bCs/>
              </w:rPr>
              <w:t>150.976</w:t>
            </w:r>
          </w:p>
        </w:tc>
        <w:tc>
          <w:tcPr>
            <w:tcW w:w="90" w:type="dxa"/>
          </w:tcPr>
          <w:p w14:paraId="40A90BF2" w14:textId="77777777" w:rsidR="008A1985" w:rsidRPr="005B715C" w:rsidRDefault="008A1985" w:rsidP="008A1985">
            <w:pPr>
              <w:pStyle w:val="Texto"/>
              <w:tabs>
                <w:tab w:val="decimal" w:pos="1269"/>
              </w:tabs>
              <w:jc w:val="center"/>
              <w:rPr>
                <w:b/>
                <w:bCs/>
              </w:rPr>
            </w:pPr>
          </w:p>
        </w:tc>
        <w:tc>
          <w:tcPr>
            <w:tcW w:w="1530" w:type="dxa"/>
            <w:tcBorders>
              <w:top w:val="double" w:sz="6" w:space="0" w:color="auto"/>
              <w:bottom w:val="double" w:sz="6" w:space="0" w:color="auto"/>
            </w:tcBorders>
          </w:tcPr>
          <w:p w14:paraId="7F971A1D" w14:textId="587C2369" w:rsidR="008A1985" w:rsidRPr="005B715C" w:rsidRDefault="008A1985" w:rsidP="00D033E8">
            <w:pPr>
              <w:pStyle w:val="Texto"/>
              <w:tabs>
                <w:tab w:val="decimal" w:pos="1120"/>
              </w:tabs>
              <w:rPr>
                <w:b/>
                <w:bCs/>
              </w:rPr>
            </w:pPr>
            <w:r>
              <w:rPr>
                <w:b/>
                <w:bCs/>
              </w:rPr>
              <w:t xml:space="preserve">-        </w:t>
            </w:r>
          </w:p>
        </w:tc>
        <w:tc>
          <w:tcPr>
            <w:tcW w:w="84" w:type="dxa"/>
          </w:tcPr>
          <w:p w14:paraId="244EB85B" w14:textId="77777777" w:rsidR="008A1985" w:rsidRPr="005B715C" w:rsidRDefault="008A1985" w:rsidP="008A1985">
            <w:pPr>
              <w:pStyle w:val="Texto"/>
              <w:tabs>
                <w:tab w:val="decimal" w:pos="1150"/>
              </w:tabs>
              <w:jc w:val="center"/>
              <w:rPr>
                <w:b/>
                <w:bCs/>
              </w:rPr>
            </w:pPr>
          </w:p>
        </w:tc>
        <w:tc>
          <w:tcPr>
            <w:tcW w:w="1095" w:type="dxa"/>
            <w:tcBorders>
              <w:top w:val="double" w:sz="6" w:space="0" w:color="auto"/>
              <w:bottom w:val="double" w:sz="6" w:space="0" w:color="auto"/>
            </w:tcBorders>
          </w:tcPr>
          <w:p w14:paraId="4ECC2405" w14:textId="43B80C97" w:rsidR="008A1985" w:rsidRPr="005B715C" w:rsidRDefault="008A1985" w:rsidP="008A1985">
            <w:pPr>
              <w:pStyle w:val="Texto"/>
              <w:tabs>
                <w:tab w:val="decimal" w:pos="946"/>
              </w:tabs>
              <w:jc w:val="left"/>
              <w:rPr>
                <w:b/>
                <w:bCs/>
              </w:rPr>
            </w:pPr>
            <w:r w:rsidRPr="008A1985">
              <w:rPr>
                <w:b/>
                <w:bCs/>
              </w:rPr>
              <w:t>(468.448)</w:t>
            </w:r>
          </w:p>
        </w:tc>
        <w:tc>
          <w:tcPr>
            <w:tcW w:w="84" w:type="dxa"/>
          </w:tcPr>
          <w:p w14:paraId="506545B5" w14:textId="73E90E07" w:rsidR="008A1985" w:rsidRPr="005B715C" w:rsidRDefault="008A1985" w:rsidP="008A1985">
            <w:pPr>
              <w:pStyle w:val="Texto"/>
              <w:tabs>
                <w:tab w:val="decimal" w:pos="1150"/>
              </w:tabs>
              <w:jc w:val="center"/>
              <w:rPr>
                <w:b/>
                <w:bCs/>
              </w:rPr>
            </w:pPr>
          </w:p>
        </w:tc>
        <w:tc>
          <w:tcPr>
            <w:tcW w:w="1212" w:type="dxa"/>
            <w:tcBorders>
              <w:top w:val="double" w:sz="6" w:space="0" w:color="auto"/>
              <w:bottom w:val="double" w:sz="6" w:space="0" w:color="auto"/>
            </w:tcBorders>
          </w:tcPr>
          <w:p w14:paraId="75BE9369" w14:textId="516D13A3" w:rsidR="008A1985" w:rsidRPr="005B715C" w:rsidRDefault="008A1985" w:rsidP="008A1985">
            <w:pPr>
              <w:pStyle w:val="Texto"/>
              <w:tabs>
                <w:tab w:val="decimal" w:pos="1077"/>
              </w:tabs>
              <w:rPr>
                <w:b/>
                <w:bCs/>
              </w:rPr>
            </w:pPr>
            <w:r w:rsidRPr="008A1985">
              <w:rPr>
                <w:b/>
                <w:bCs/>
              </w:rPr>
              <w:t>1.256.465</w:t>
            </w:r>
          </w:p>
        </w:tc>
      </w:tr>
      <w:tr w:rsidR="008A1985" w14:paraId="04C83CEA" w14:textId="77777777" w:rsidTr="00EF01A5">
        <w:trPr>
          <w:jc w:val="center"/>
        </w:trPr>
        <w:tc>
          <w:tcPr>
            <w:tcW w:w="3528" w:type="dxa"/>
          </w:tcPr>
          <w:p w14:paraId="08929691" w14:textId="77777777" w:rsidR="008A1985" w:rsidRPr="00E20336" w:rsidRDefault="008A1985" w:rsidP="008A1985">
            <w:pPr>
              <w:pStyle w:val="Texto"/>
              <w:jc w:val="left"/>
            </w:pPr>
          </w:p>
        </w:tc>
        <w:tc>
          <w:tcPr>
            <w:tcW w:w="180" w:type="dxa"/>
          </w:tcPr>
          <w:p w14:paraId="7AA6E448" w14:textId="77777777" w:rsidR="008A1985" w:rsidRDefault="008A1985" w:rsidP="008A1985">
            <w:pPr>
              <w:pStyle w:val="Texto"/>
              <w:jc w:val="left"/>
            </w:pPr>
          </w:p>
        </w:tc>
        <w:tc>
          <w:tcPr>
            <w:tcW w:w="1296" w:type="dxa"/>
            <w:tcBorders>
              <w:top w:val="double" w:sz="6" w:space="0" w:color="auto"/>
            </w:tcBorders>
          </w:tcPr>
          <w:p w14:paraId="6F90936B" w14:textId="77777777" w:rsidR="008A1985" w:rsidRDefault="008A1985" w:rsidP="008A1985">
            <w:pPr>
              <w:pStyle w:val="Texto"/>
              <w:tabs>
                <w:tab w:val="decimal" w:pos="1135"/>
              </w:tabs>
            </w:pPr>
          </w:p>
        </w:tc>
        <w:tc>
          <w:tcPr>
            <w:tcW w:w="112" w:type="dxa"/>
          </w:tcPr>
          <w:p w14:paraId="1874540E" w14:textId="77777777" w:rsidR="008A1985" w:rsidRDefault="008A1985" w:rsidP="008A1985">
            <w:pPr>
              <w:pStyle w:val="Texto"/>
              <w:tabs>
                <w:tab w:val="decimal" w:pos="1269"/>
              </w:tabs>
            </w:pPr>
          </w:p>
        </w:tc>
        <w:tc>
          <w:tcPr>
            <w:tcW w:w="1274" w:type="dxa"/>
            <w:tcBorders>
              <w:top w:val="double" w:sz="6" w:space="0" w:color="auto"/>
            </w:tcBorders>
          </w:tcPr>
          <w:p w14:paraId="41C94B04" w14:textId="77777777" w:rsidR="008A1985" w:rsidRDefault="008A1985" w:rsidP="00EF01A5">
            <w:pPr>
              <w:pStyle w:val="Texto"/>
              <w:tabs>
                <w:tab w:val="decimal" w:pos="963"/>
              </w:tabs>
            </w:pPr>
          </w:p>
        </w:tc>
        <w:tc>
          <w:tcPr>
            <w:tcW w:w="90" w:type="dxa"/>
          </w:tcPr>
          <w:p w14:paraId="624FBF8D" w14:textId="77777777" w:rsidR="008A1985" w:rsidRDefault="008A1985" w:rsidP="008A1985">
            <w:pPr>
              <w:pStyle w:val="Texto"/>
              <w:tabs>
                <w:tab w:val="decimal" w:pos="1269"/>
              </w:tabs>
            </w:pPr>
          </w:p>
        </w:tc>
        <w:tc>
          <w:tcPr>
            <w:tcW w:w="1530" w:type="dxa"/>
            <w:tcBorders>
              <w:top w:val="double" w:sz="6" w:space="0" w:color="auto"/>
            </w:tcBorders>
          </w:tcPr>
          <w:p w14:paraId="26109E56" w14:textId="77777777" w:rsidR="008A1985" w:rsidRDefault="008A1985" w:rsidP="00D033E8">
            <w:pPr>
              <w:pStyle w:val="Texto"/>
              <w:tabs>
                <w:tab w:val="decimal" w:pos="1120"/>
              </w:tabs>
            </w:pPr>
          </w:p>
        </w:tc>
        <w:tc>
          <w:tcPr>
            <w:tcW w:w="84" w:type="dxa"/>
          </w:tcPr>
          <w:p w14:paraId="47D1A4C4" w14:textId="77777777" w:rsidR="008A1985" w:rsidRDefault="008A1985" w:rsidP="008A1985">
            <w:pPr>
              <w:pStyle w:val="Texto"/>
              <w:tabs>
                <w:tab w:val="decimal" w:pos="1150"/>
              </w:tabs>
            </w:pPr>
          </w:p>
        </w:tc>
        <w:tc>
          <w:tcPr>
            <w:tcW w:w="1095" w:type="dxa"/>
            <w:tcBorders>
              <w:top w:val="double" w:sz="6" w:space="0" w:color="auto"/>
            </w:tcBorders>
          </w:tcPr>
          <w:p w14:paraId="63F0DFFA" w14:textId="77777777" w:rsidR="008A1985" w:rsidRDefault="008A1985" w:rsidP="008A1985">
            <w:pPr>
              <w:pStyle w:val="Texto"/>
              <w:tabs>
                <w:tab w:val="decimal" w:pos="946"/>
              </w:tabs>
              <w:jc w:val="left"/>
            </w:pPr>
          </w:p>
        </w:tc>
        <w:tc>
          <w:tcPr>
            <w:tcW w:w="84" w:type="dxa"/>
          </w:tcPr>
          <w:p w14:paraId="460D7B26" w14:textId="088EA8DD" w:rsidR="008A1985" w:rsidRDefault="008A1985" w:rsidP="008A1985">
            <w:pPr>
              <w:pStyle w:val="Texto"/>
              <w:tabs>
                <w:tab w:val="decimal" w:pos="1150"/>
              </w:tabs>
            </w:pPr>
          </w:p>
        </w:tc>
        <w:tc>
          <w:tcPr>
            <w:tcW w:w="1212" w:type="dxa"/>
            <w:tcBorders>
              <w:top w:val="double" w:sz="6" w:space="0" w:color="auto"/>
            </w:tcBorders>
          </w:tcPr>
          <w:p w14:paraId="30C15AE1" w14:textId="7D5BCB74" w:rsidR="008A1985" w:rsidRDefault="008A1985" w:rsidP="008A1985">
            <w:pPr>
              <w:pStyle w:val="Texto"/>
              <w:tabs>
                <w:tab w:val="decimal" w:pos="1077"/>
              </w:tabs>
            </w:pPr>
          </w:p>
        </w:tc>
      </w:tr>
      <w:tr w:rsidR="008A1985" w14:paraId="2BE3EC70" w14:textId="77777777" w:rsidTr="00EF01A5">
        <w:trPr>
          <w:jc w:val="center"/>
        </w:trPr>
        <w:tc>
          <w:tcPr>
            <w:tcW w:w="3528" w:type="dxa"/>
          </w:tcPr>
          <w:p w14:paraId="10D59056" w14:textId="77777777" w:rsidR="008A1985" w:rsidRPr="0071172A" w:rsidRDefault="008A1985" w:rsidP="008A1985">
            <w:pPr>
              <w:pStyle w:val="Texto"/>
              <w:jc w:val="left"/>
              <w:rPr>
                <w:b/>
              </w:rPr>
            </w:pPr>
            <w:r>
              <w:rPr>
                <w:b/>
              </w:rPr>
              <w:t>Incluidas en el pasivo:</w:t>
            </w:r>
          </w:p>
        </w:tc>
        <w:tc>
          <w:tcPr>
            <w:tcW w:w="180" w:type="dxa"/>
          </w:tcPr>
          <w:p w14:paraId="6C0EF6FA" w14:textId="77777777" w:rsidR="008A1985" w:rsidRDefault="008A1985" w:rsidP="008A1985">
            <w:pPr>
              <w:pStyle w:val="Texto"/>
              <w:jc w:val="left"/>
            </w:pPr>
          </w:p>
        </w:tc>
        <w:tc>
          <w:tcPr>
            <w:tcW w:w="1296" w:type="dxa"/>
          </w:tcPr>
          <w:p w14:paraId="1525B674" w14:textId="77777777" w:rsidR="008A1985" w:rsidRDefault="008A1985" w:rsidP="008A1985">
            <w:pPr>
              <w:pStyle w:val="Texto"/>
              <w:tabs>
                <w:tab w:val="decimal" w:pos="1135"/>
              </w:tabs>
            </w:pPr>
          </w:p>
        </w:tc>
        <w:tc>
          <w:tcPr>
            <w:tcW w:w="112" w:type="dxa"/>
          </w:tcPr>
          <w:p w14:paraId="62D54DB1" w14:textId="77777777" w:rsidR="008A1985" w:rsidRDefault="008A1985" w:rsidP="008A1985">
            <w:pPr>
              <w:pStyle w:val="Texto"/>
              <w:tabs>
                <w:tab w:val="decimal" w:pos="1269"/>
              </w:tabs>
            </w:pPr>
          </w:p>
        </w:tc>
        <w:tc>
          <w:tcPr>
            <w:tcW w:w="1274" w:type="dxa"/>
          </w:tcPr>
          <w:p w14:paraId="2C125911" w14:textId="77777777" w:rsidR="008A1985" w:rsidRDefault="008A1985" w:rsidP="00EF01A5">
            <w:pPr>
              <w:pStyle w:val="Texto"/>
              <w:tabs>
                <w:tab w:val="decimal" w:pos="963"/>
              </w:tabs>
            </w:pPr>
          </w:p>
        </w:tc>
        <w:tc>
          <w:tcPr>
            <w:tcW w:w="90" w:type="dxa"/>
          </w:tcPr>
          <w:p w14:paraId="56EFABE1" w14:textId="77777777" w:rsidR="008A1985" w:rsidRDefault="008A1985" w:rsidP="008A1985">
            <w:pPr>
              <w:pStyle w:val="Texto"/>
              <w:tabs>
                <w:tab w:val="decimal" w:pos="1269"/>
              </w:tabs>
            </w:pPr>
          </w:p>
        </w:tc>
        <w:tc>
          <w:tcPr>
            <w:tcW w:w="1530" w:type="dxa"/>
          </w:tcPr>
          <w:p w14:paraId="4CC569D9" w14:textId="77777777" w:rsidR="008A1985" w:rsidRDefault="008A1985" w:rsidP="00D033E8">
            <w:pPr>
              <w:pStyle w:val="Texto"/>
              <w:tabs>
                <w:tab w:val="decimal" w:pos="1120"/>
              </w:tabs>
            </w:pPr>
          </w:p>
        </w:tc>
        <w:tc>
          <w:tcPr>
            <w:tcW w:w="84" w:type="dxa"/>
          </w:tcPr>
          <w:p w14:paraId="40E28F30" w14:textId="77777777" w:rsidR="008A1985" w:rsidRDefault="008A1985" w:rsidP="008A1985">
            <w:pPr>
              <w:pStyle w:val="Texto"/>
              <w:tabs>
                <w:tab w:val="decimal" w:pos="1150"/>
              </w:tabs>
            </w:pPr>
          </w:p>
        </w:tc>
        <w:tc>
          <w:tcPr>
            <w:tcW w:w="1095" w:type="dxa"/>
          </w:tcPr>
          <w:p w14:paraId="2705D2E8" w14:textId="77777777" w:rsidR="008A1985" w:rsidRDefault="008A1985" w:rsidP="008A1985">
            <w:pPr>
              <w:pStyle w:val="Texto"/>
              <w:tabs>
                <w:tab w:val="decimal" w:pos="946"/>
              </w:tabs>
              <w:jc w:val="left"/>
            </w:pPr>
          </w:p>
        </w:tc>
        <w:tc>
          <w:tcPr>
            <w:tcW w:w="84" w:type="dxa"/>
          </w:tcPr>
          <w:p w14:paraId="6C139029" w14:textId="2ACD74C7" w:rsidR="008A1985" w:rsidRDefault="008A1985" w:rsidP="008A1985">
            <w:pPr>
              <w:pStyle w:val="Texto"/>
              <w:tabs>
                <w:tab w:val="decimal" w:pos="1150"/>
              </w:tabs>
            </w:pPr>
          </w:p>
        </w:tc>
        <w:tc>
          <w:tcPr>
            <w:tcW w:w="1212" w:type="dxa"/>
          </w:tcPr>
          <w:p w14:paraId="66AA3C9B" w14:textId="459926D0" w:rsidR="008A1985" w:rsidRDefault="008A1985" w:rsidP="008A1985">
            <w:pPr>
              <w:pStyle w:val="Texto"/>
              <w:tabs>
                <w:tab w:val="decimal" w:pos="1077"/>
              </w:tabs>
            </w:pPr>
          </w:p>
        </w:tc>
      </w:tr>
      <w:tr w:rsidR="008A1985" w14:paraId="2738B7CC" w14:textId="77777777" w:rsidTr="00EF01A5">
        <w:trPr>
          <w:jc w:val="center"/>
        </w:trPr>
        <w:tc>
          <w:tcPr>
            <w:tcW w:w="3528" w:type="dxa"/>
          </w:tcPr>
          <w:p w14:paraId="61F24E44" w14:textId="77777777" w:rsidR="008A1985" w:rsidRPr="00E20336" w:rsidRDefault="008A1985" w:rsidP="008A1985">
            <w:pPr>
              <w:pStyle w:val="Texto"/>
              <w:jc w:val="left"/>
            </w:pPr>
          </w:p>
        </w:tc>
        <w:tc>
          <w:tcPr>
            <w:tcW w:w="180" w:type="dxa"/>
          </w:tcPr>
          <w:p w14:paraId="27B16EC8" w14:textId="77777777" w:rsidR="008A1985" w:rsidRDefault="008A1985" w:rsidP="008A1985">
            <w:pPr>
              <w:pStyle w:val="Texto"/>
              <w:jc w:val="left"/>
            </w:pPr>
          </w:p>
        </w:tc>
        <w:tc>
          <w:tcPr>
            <w:tcW w:w="1296" w:type="dxa"/>
          </w:tcPr>
          <w:p w14:paraId="5CF3AD98" w14:textId="77777777" w:rsidR="008A1985" w:rsidRDefault="008A1985" w:rsidP="008A1985">
            <w:pPr>
              <w:pStyle w:val="Texto"/>
              <w:tabs>
                <w:tab w:val="decimal" w:pos="1135"/>
              </w:tabs>
            </w:pPr>
          </w:p>
        </w:tc>
        <w:tc>
          <w:tcPr>
            <w:tcW w:w="112" w:type="dxa"/>
          </w:tcPr>
          <w:p w14:paraId="0B57903D" w14:textId="77777777" w:rsidR="008A1985" w:rsidRDefault="008A1985" w:rsidP="008A1985">
            <w:pPr>
              <w:pStyle w:val="Texto"/>
              <w:tabs>
                <w:tab w:val="decimal" w:pos="1269"/>
              </w:tabs>
            </w:pPr>
          </w:p>
        </w:tc>
        <w:tc>
          <w:tcPr>
            <w:tcW w:w="1274" w:type="dxa"/>
          </w:tcPr>
          <w:p w14:paraId="39453CD7" w14:textId="77777777" w:rsidR="008A1985" w:rsidRPr="008A1985" w:rsidRDefault="008A1985" w:rsidP="00EF01A5">
            <w:pPr>
              <w:pStyle w:val="Texto"/>
              <w:tabs>
                <w:tab w:val="decimal" w:pos="963"/>
              </w:tabs>
            </w:pPr>
          </w:p>
        </w:tc>
        <w:tc>
          <w:tcPr>
            <w:tcW w:w="90" w:type="dxa"/>
          </w:tcPr>
          <w:p w14:paraId="303BE54A" w14:textId="77777777" w:rsidR="008A1985" w:rsidRDefault="008A1985" w:rsidP="008A1985">
            <w:pPr>
              <w:pStyle w:val="Texto"/>
              <w:tabs>
                <w:tab w:val="decimal" w:pos="1269"/>
              </w:tabs>
            </w:pPr>
          </w:p>
        </w:tc>
        <w:tc>
          <w:tcPr>
            <w:tcW w:w="1530" w:type="dxa"/>
          </w:tcPr>
          <w:p w14:paraId="125997D3" w14:textId="77777777" w:rsidR="008A1985" w:rsidRDefault="008A1985" w:rsidP="00D033E8">
            <w:pPr>
              <w:pStyle w:val="Texto"/>
              <w:tabs>
                <w:tab w:val="decimal" w:pos="1120"/>
              </w:tabs>
            </w:pPr>
          </w:p>
        </w:tc>
        <w:tc>
          <w:tcPr>
            <w:tcW w:w="84" w:type="dxa"/>
          </w:tcPr>
          <w:p w14:paraId="536AE4F6" w14:textId="77777777" w:rsidR="008A1985" w:rsidRDefault="008A1985" w:rsidP="008A1985">
            <w:pPr>
              <w:pStyle w:val="Texto"/>
              <w:tabs>
                <w:tab w:val="decimal" w:pos="1150"/>
              </w:tabs>
            </w:pPr>
          </w:p>
        </w:tc>
        <w:tc>
          <w:tcPr>
            <w:tcW w:w="1095" w:type="dxa"/>
          </w:tcPr>
          <w:p w14:paraId="27995F87" w14:textId="77777777" w:rsidR="008A1985" w:rsidRDefault="008A1985" w:rsidP="008A1985">
            <w:pPr>
              <w:pStyle w:val="Texto"/>
              <w:tabs>
                <w:tab w:val="decimal" w:pos="946"/>
              </w:tabs>
              <w:jc w:val="left"/>
            </w:pPr>
          </w:p>
        </w:tc>
        <w:tc>
          <w:tcPr>
            <w:tcW w:w="84" w:type="dxa"/>
          </w:tcPr>
          <w:p w14:paraId="0420DDFD" w14:textId="2578D53E" w:rsidR="008A1985" w:rsidRDefault="008A1985" w:rsidP="008A1985">
            <w:pPr>
              <w:pStyle w:val="Texto"/>
              <w:tabs>
                <w:tab w:val="decimal" w:pos="1150"/>
              </w:tabs>
            </w:pPr>
          </w:p>
        </w:tc>
        <w:tc>
          <w:tcPr>
            <w:tcW w:w="1212" w:type="dxa"/>
          </w:tcPr>
          <w:p w14:paraId="7F6D829D" w14:textId="458E6E0E" w:rsidR="008A1985" w:rsidRDefault="008A1985" w:rsidP="008A1985">
            <w:pPr>
              <w:pStyle w:val="Texto"/>
              <w:tabs>
                <w:tab w:val="decimal" w:pos="1077"/>
              </w:tabs>
            </w:pPr>
          </w:p>
        </w:tc>
      </w:tr>
      <w:tr w:rsidR="008A1985" w14:paraId="6CFCA80B" w14:textId="77777777" w:rsidTr="00EF01A5">
        <w:trPr>
          <w:jc w:val="center"/>
        </w:trPr>
        <w:tc>
          <w:tcPr>
            <w:tcW w:w="3528" w:type="dxa"/>
          </w:tcPr>
          <w:p w14:paraId="45EFE334" w14:textId="77777777" w:rsidR="008A1985" w:rsidRPr="00A203D4" w:rsidRDefault="008A1985" w:rsidP="008A1985">
            <w:pPr>
              <w:pStyle w:val="Texto"/>
              <w:jc w:val="left"/>
              <w:rPr>
                <w:b/>
              </w:rPr>
            </w:pPr>
            <w:r>
              <w:rPr>
                <w:b/>
              </w:rPr>
              <w:t>No corriente:</w:t>
            </w:r>
          </w:p>
        </w:tc>
        <w:tc>
          <w:tcPr>
            <w:tcW w:w="180" w:type="dxa"/>
          </w:tcPr>
          <w:p w14:paraId="1EEC106B" w14:textId="77777777" w:rsidR="008A1985" w:rsidRDefault="008A1985" w:rsidP="008A1985">
            <w:pPr>
              <w:pStyle w:val="Texto"/>
              <w:jc w:val="left"/>
            </w:pPr>
          </w:p>
        </w:tc>
        <w:tc>
          <w:tcPr>
            <w:tcW w:w="1296" w:type="dxa"/>
          </w:tcPr>
          <w:p w14:paraId="613E9A22" w14:textId="77777777" w:rsidR="008A1985" w:rsidRDefault="008A1985" w:rsidP="008A1985">
            <w:pPr>
              <w:pStyle w:val="Texto"/>
              <w:tabs>
                <w:tab w:val="decimal" w:pos="1135"/>
              </w:tabs>
            </w:pPr>
          </w:p>
        </w:tc>
        <w:tc>
          <w:tcPr>
            <w:tcW w:w="112" w:type="dxa"/>
          </w:tcPr>
          <w:p w14:paraId="39ABEC35" w14:textId="77777777" w:rsidR="008A1985" w:rsidRDefault="008A1985" w:rsidP="008A1985">
            <w:pPr>
              <w:pStyle w:val="Texto"/>
              <w:tabs>
                <w:tab w:val="decimal" w:pos="1269"/>
              </w:tabs>
            </w:pPr>
          </w:p>
        </w:tc>
        <w:tc>
          <w:tcPr>
            <w:tcW w:w="1274" w:type="dxa"/>
          </w:tcPr>
          <w:p w14:paraId="13918FA3" w14:textId="77777777" w:rsidR="008A1985" w:rsidRPr="008A1985" w:rsidRDefault="008A1985" w:rsidP="00EF01A5">
            <w:pPr>
              <w:pStyle w:val="Texto"/>
              <w:tabs>
                <w:tab w:val="decimal" w:pos="963"/>
              </w:tabs>
            </w:pPr>
          </w:p>
        </w:tc>
        <w:tc>
          <w:tcPr>
            <w:tcW w:w="90" w:type="dxa"/>
          </w:tcPr>
          <w:p w14:paraId="524026A6" w14:textId="77777777" w:rsidR="008A1985" w:rsidRDefault="008A1985" w:rsidP="008A1985">
            <w:pPr>
              <w:pStyle w:val="Texto"/>
              <w:tabs>
                <w:tab w:val="decimal" w:pos="1269"/>
              </w:tabs>
            </w:pPr>
          </w:p>
        </w:tc>
        <w:tc>
          <w:tcPr>
            <w:tcW w:w="1530" w:type="dxa"/>
          </w:tcPr>
          <w:p w14:paraId="453B3060" w14:textId="77777777" w:rsidR="008A1985" w:rsidRDefault="008A1985" w:rsidP="00D033E8">
            <w:pPr>
              <w:pStyle w:val="Texto"/>
              <w:tabs>
                <w:tab w:val="decimal" w:pos="1120"/>
              </w:tabs>
            </w:pPr>
          </w:p>
        </w:tc>
        <w:tc>
          <w:tcPr>
            <w:tcW w:w="84" w:type="dxa"/>
          </w:tcPr>
          <w:p w14:paraId="64442E44" w14:textId="77777777" w:rsidR="008A1985" w:rsidRDefault="008A1985" w:rsidP="008A1985">
            <w:pPr>
              <w:pStyle w:val="Texto"/>
              <w:tabs>
                <w:tab w:val="decimal" w:pos="1150"/>
              </w:tabs>
            </w:pPr>
          </w:p>
        </w:tc>
        <w:tc>
          <w:tcPr>
            <w:tcW w:w="1095" w:type="dxa"/>
          </w:tcPr>
          <w:p w14:paraId="0D50091D" w14:textId="77777777" w:rsidR="008A1985" w:rsidRDefault="008A1985" w:rsidP="008A1985">
            <w:pPr>
              <w:pStyle w:val="Texto"/>
              <w:tabs>
                <w:tab w:val="decimal" w:pos="946"/>
              </w:tabs>
              <w:jc w:val="left"/>
            </w:pPr>
          </w:p>
        </w:tc>
        <w:tc>
          <w:tcPr>
            <w:tcW w:w="84" w:type="dxa"/>
          </w:tcPr>
          <w:p w14:paraId="654D03EB" w14:textId="41F273C4" w:rsidR="008A1985" w:rsidRDefault="008A1985" w:rsidP="008A1985">
            <w:pPr>
              <w:pStyle w:val="Texto"/>
              <w:tabs>
                <w:tab w:val="decimal" w:pos="1150"/>
              </w:tabs>
            </w:pPr>
          </w:p>
        </w:tc>
        <w:tc>
          <w:tcPr>
            <w:tcW w:w="1212" w:type="dxa"/>
          </w:tcPr>
          <w:p w14:paraId="74F4C37E" w14:textId="7BF0F0A6" w:rsidR="008A1985" w:rsidRDefault="008A1985" w:rsidP="008A1985">
            <w:pPr>
              <w:pStyle w:val="Texto"/>
              <w:tabs>
                <w:tab w:val="decimal" w:pos="1077"/>
              </w:tabs>
            </w:pPr>
          </w:p>
        </w:tc>
      </w:tr>
      <w:tr w:rsidR="008A1985" w14:paraId="18124323" w14:textId="77777777" w:rsidTr="00EF01A5">
        <w:trPr>
          <w:trHeight w:val="76"/>
          <w:jc w:val="center"/>
        </w:trPr>
        <w:tc>
          <w:tcPr>
            <w:tcW w:w="3528" w:type="dxa"/>
          </w:tcPr>
          <w:p w14:paraId="33C794B9" w14:textId="77777777" w:rsidR="008A1985" w:rsidRPr="00E20336" w:rsidRDefault="008A1985" w:rsidP="008A1985">
            <w:pPr>
              <w:pStyle w:val="Texto"/>
              <w:jc w:val="left"/>
            </w:pPr>
          </w:p>
        </w:tc>
        <w:tc>
          <w:tcPr>
            <w:tcW w:w="180" w:type="dxa"/>
          </w:tcPr>
          <w:p w14:paraId="0AA15840" w14:textId="77777777" w:rsidR="008A1985" w:rsidRDefault="008A1985" w:rsidP="008A1985">
            <w:pPr>
              <w:pStyle w:val="Texto"/>
              <w:jc w:val="left"/>
            </w:pPr>
          </w:p>
        </w:tc>
        <w:tc>
          <w:tcPr>
            <w:tcW w:w="1296" w:type="dxa"/>
          </w:tcPr>
          <w:p w14:paraId="6AC336F6" w14:textId="77777777" w:rsidR="008A1985" w:rsidRDefault="008A1985" w:rsidP="008A1985">
            <w:pPr>
              <w:pStyle w:val="Texto"/>
              <w:tabs>
                <w:tab w:val="decimal" w:pos="1135"/>
              </w:tabs>
            </w:pPr>
          </w:p>
        </w:tc>
        <w:tc>
          <w:tcPr>
            <w:tcW w:w="112" w:type="dxa"/>
          </w:tcPr>
          <w:p w14:paraId="5E205F8B" w14:textId="77777777" w:rsidR="008A1985" w:rsidRDefault="008A1985" w:rsidP="008A1985">
            <w:pPr>
              <w:pStyle w:val="Texto"/>
              <w:tabs>
                <w:tab w:val="decimal" w:pos="1269"/>
              </w:tabs>
              <w:jc w:val="left"/>
            </w:pPr>
          </w:p>
        </w:tc>
        <w:tc>
          <w:tcPr>
            <w:tcW w:w="1274" w:type="dxa"/>
          </w:tcPr>
          <w:p w14:paraId="1AFE5215" w14:textId="77777777" w:rsidR="008A1985" w:rsidRPr="008A1985" w:rsidRDefault="008A1985" w:rsidP="00EF01A5">
            <w:pPr>
              <w:pStyle w:val="Texto"/>
              <w:tabs>
                <w:tab w:val="decimal" w:pos="963"/>
              </w:tabs>
            </w:pPr>
          </w:p>
        </w:tc>
        <w:tc>
          <w:tcPr>
            <w:tcW w:w="90" w:type="dxa"/>
          </w:tcPr>
          <w:p w14:paraId="299FA966" w14:textId="77777777" w:rsidR="008A1985" w:rsidRDefault="008A1985" w:rsidP="008A1985">
            <w:pPr>
              <w:pStyle w:val="Texto"/>
              <w:tabs>
                <w:tab w:val="decimal" w:pos="1269"/>
              </w:tabs>
              <w:jc w:val="left"/>
            </w:pPr>
          </w:p>
        </w:tc>
        <w:tc>
          <w:tcPr>
            <w:tcW w:w="1530" w:type="dxa"/>
          </w:tcPr>
          <w:p w14:paraId="5B9EA882" w14:textId="77777777" w:rsidR="008A1985" w:rsidRDefault="008A1985" w:rsidP="00D033E8">
            <w:pPr>
              <w:pStyle w:val="Texto"/>
              <w:tabs>
                <w:tab w:val="decimal" w:pos="1120"/>
              </w:tabs>
            </w:pPr>
          </w:p>
        </w:tc>
        <w:tc>
          <w:tcPr>
            <w:tcW w:w="84" w:type="dxa"/>
          </w:tcPr>
          <w:p w14:paraId="4345FA75" w14:textId="77777777" w:rsidR="008A1985" w:rsidRDefault="008A1985" w:rsidP="008A1985">
            <w:pPr>
              <w:pStyle w:val="Texto"/>
              <w:tabs>
                <w:tab w:val="decimal" w:pos="1150"/>
              </w:tabs>
              <w:jc w:val="left"/>
            </w:pPr>
          </w:p>
        </w:tc>
        <w:tc>
          <w:tcPr>
            <w:tcW w:w="1095" w:type="dxa"/>
          </w:tcPr>
          <w:p w14:paraId="3829C148" w14:textId="77777777" w:rsidR="008A1985" w:rsidRDefault="008A1985" w:rsidP="008A1985">
            <w:pPr>
              <w:pStyle w:val="Texto"/>
              <w:tabs>
                <w:tab w:val="decimal" w:pos="946"/>
              </w:tabs>
              <w:jc w:val="left"/>
            </w:pPr>
          </w:p>
        </w:tc>
        <w:tc>
          <w:tcPr>
            <w:tcW w:w="84" w:type="dxa"/>
          </w:tcPr>
          <w:p w14:paraId="4151DF2F" w14:textId="527A4805" w:rsidR="008A1985" w:rsidRDefault="008A1985" w:rsidP="008A1985">
            <w:pPr>
              <w:pStyle w:val="Texto"/>
              <w:tabs>
                <w:tab w:val="decimal" w:pos="1150"/>
              </w:tabs>
              <w:jc w:val="left"/>
            </w:pPr>
          </w:p>
        </w:tc>
        <w:tc>
          <w:tcPr>
            <w:tcW w:w="1212" w:type="dxa"/>
          </w:tcPr>
          <w:p w14:paraId="091C2709" w14:textId="569C32B3" w:rsidR="008A1985" w:rsidRDefault="008A1985" w:rsidP="008A1985">
            <w:pPr>
              <w:pStyle w:val="Texto"/>
              <w:tabs>
                <w:tab w:val="decimal" w:pos="1077"/>
              </w:tabs>
            </w:pPr>
          </w:p>
        </w:tc>
      </w:tr>
      <w:tr w:rsidR="008A1985" w14:paraId="466F861E" w14:textId="77777777" w:rsidTr="00EF01A5">
        <w:trPr>
          <w:jc w:val="center"/>
        </w:trPr>
        <w:tc>
          <w:tcPr>
            <w:tcW w:w="3528" w:type="dxa"/>
          </w:tcPr>
          <w:p w14:paraId="0FA65868" w14:textId="77777777" w:rsidR="008A1985" w:rsidRPr="00E20336" w:rsidRDefault="008A1985" w:rsidP="008A1985">
            <w:pPr>
              <w:pStyle w:val="Texto"/>
              <w:jc w:val="left"/>
            </w:pPr>
            <w:bookmarkStart w:id="4" w:name="_Hlk20258623"/>
            <w:r w:rsidRPr="0071172A">
              <w:t>Para juicios y contingencias</w:t>
            </w:r>
          </w:p>
        </w:tc>
        <w:tc>
          <w:tcPr>
            <w:tcW w:w="180" w:type="dxa"/>
          </w:tcPr>
          <w:p w14:paraId="7B9A3437" w14:textId="77777777" w:rsidR="008A1985" w:rsidRDefault="008A1985" w:rsidP="008A1985">
            <w:pPr>
              <w:pStyle w:val="Texto"/>
              <w:jc w:val="left"/>
            </w:pPr>
          </w:p>
        </w:tc>
        <w:tc>
          <w:tcPr>
            <w:tcW w:w="1296" w:type="dxa"/>
            <w:tcBorders>
              <w:bottom w:val="single" w:sz="6" w:space="0" w:color="auto"/>
            </w:tcBorders>
          </w:tcPr>
          <w:p w14:paraId="65D22926" w14:textId="2EAD5FCD" w:rsidR="008A1985" w:rsidRDefault="008A1985" w:rsidP="008A1985">
            <w:pPr>
              <w:pStyle w:val="Texto"/>
              <w:tabs>
                <w:tab w:val="decimal" w:pos="1135"/>
              </w:tabs>
            </w:pPr>
            <w:r w:rsidRPr="008A1985">
              <w:t>1.751.267</w:t>
            </w:r>
          </w:p>
        </w:tc>
        <w:tc>
          <w:tcPr>
            <w:tcW w:w="112" w:type="dxa"/>
          </w:tcPr>
          <w:p w14:paraId="4A818AB8" w14:textId="77777777" w:rsidR="008A1985" w:rsidRDefault="008A1985" w:rsidP="008A1985">
            <w:pPr>
              <w:pStyle w:val="Texto"/>
              <w:tabs>
                <w:tab w:val="decimal" w:pos="1269"/>
              </w:tabs>
              <w:jc w:val="left"/>
            </w:pPr>
          </w:p>
        </w:tc>
        <w:tc>
          <w:tcPr>
            <w:tcW w:w="1274" w:type="dxa"/>
          </w:tcPr>
          <w:p w14:paraId="66B38E9B" w14:textId="02271C06" w:rsidR="008A1985" w:rsidRPr="008A1985" w:rsidRDefault="00047F2B" w:rsidP="00EF01A5">
            <w:pPr>
              <w:pStyle w:val="Texto"/>
              <w:tabs>
                <w:tab w:val="decimal" w:pos="963"/>
              </w:tabs>
            </w:pPr>
            <w:r>
              <w:t>-</w:t>
            </w:r>
            <w:r w:rsidR="00D033E8">
              <w:t xml:space="preserve">     </w:t>
            </w:r>
          </w:p>
        </w:tc>
        <w:tc>
          <w:tcPr>
            <w:tcW w:w="90" w:type="dxa"/>
          </w:tcPr>
          <w:p w14:paraId="1172C161" w14:textId="7EFC9FF1" w:rsidR="008A1985" w:rsidRDefault="008A1985" w:rsidP="008A1985">
            <w:pPr>
              <w:pStyle w:val="Texto"/>
              <w:tabs>
                <w:tab w:val="decimal" w:pos="1269"/>
              </w:tabs>
              <w:jc w:val="left"/>
            </w:pPr>
          </w:p>
        </w:tc>
        <w:tc>
          <w:tcPr>
            <w:tcW w:w="1530" w:type="dxa"/>
            <w:tcBorders>
              <w:bottom w:val="single" w:sz="6" w:space="0" w:color="auto"/>
            </w:tcBorders>
          </w:tcPr>
          <w:p w14:paraId="2B84CCAB" w14:textId="520432BB" w:rsidR="008A1985" w:rsidRPr="00241D87" w:rsidRDefault="008A1985" w:rsidP="00D033E8">
            <w:pPr>
              <w:pStyle w:val="Texto"/>
              <w:tabs>
                <w:tab w:val="decimal" w:pos="1120"/>
              </w:tabs>
            </w:pPr>
            <w:r w:rsidRPr="00D033E8">
              <w:t>(1.165.055)</w:t>
            </w:r>
            <w:r w:rsidR="00047F2B">
              <w:t xml:space="preserve"> </w:t>
            </w:r>
            <w:r w:rsidR="00047F2B" w:rsidRPr="00D033E8">
              <w:rPr>
                <w:sz w:val="16"/>
                <w:szCs w:val="16"/>
              </w:rPr>
              <w:t>(2)</w:t>
            </w:r>
          </w:p>
        </w:tc>
        <w:tc>
          <w:tcPr>
            <w:tcW w:w="84" w:type="dxa"/>
          </w:tcPr>
          <w:p w14:paraId="775B7AD9" w14:textId="77777777" w:rsidR="008A1985" w:rsidRPr="00241D87" w:rsidRDefault="008A1985" w:rsidP="008A1985">
            <w:pPr>
              <w:pStyle w:val="Texto"/>
              <w:tabs>
                <w:tab w:val="decimal" w:pos="1150"/>
              </w:tabs>
              <w:jc w:val="left"/>
            </w:pPr>
          </w:p>
        </w:tc>
        <w:tc>
          <w:tcPr>
            <w:tcW w:w="1095" w:type="dxa"/>
            <w:tcBorders>
              <w:bottom w:val="single" w:sz="6" w:space="0" w:color="auto"/>
            </w:tcBorders>
          </w:tcPr>
          <w:p w14:paraId="5F8E9053" w14:textId="52B226EF" w:rsidR="008A1985" w:rsidRPr="00241D87" w:rsidRDefault="008A1985" w:rsidP="008A1985">
            <w:pPr>
              <w:pStyle w:val="Texto"/>
              <w:tabs>
                <w:tab w:val="decimal" w:pos="946"/>
              </w:tabs>
              <w:jc w:val="left"/>
            </w:pPr>
            <w:r w:rsidRPr="008A1985">
              <w:t>(586.212)</w:t>
            </w:r>
          </w:p>
        </w:tc>
        <w:tc>
          <w:tcPr>
            <w:tcW w:w="84" w:type="dxa"/>
          </w:tcPr>
          <w:p w14:paraId="00E2110C" w14:textId="34E8BC5A" w:rsidR="008A1985" w:rsidRPr="00241D87" w:rsidRDefault="008A1985" w:rsidP="008A1985">
            <w:pPr>
              <w:pStyle w:val="Texto"/>
              <w:tabs>
                <w:tab w:val="decimal" w:pos="1150"/>
              </w:tabs>
              <w:jc w:val="left"/>
            </w:pPr>
          </w:p>
        </w:tc>
        <w:tc>
          <w:tcPr>
            <w:tcW w:w="1212" w:type="dxa"/>
            <w:tcBorders>
              <w:bottom w:val="single" w:sz="6" w:space="0" w:color="auto"/>
            </w:tcBorders>
          </w:tcPr>
          <w:p w14:paraId="1F66D113" w14:textId="57BF3F12" w:rsidR="008A1985" w:rsidRPr="0056602D" w:rsidRDefault="0056602D" w:rsidP="008A1985">
            <w:pPr>
              <w:pStyle w:val="Texto"/>
              <w:tabs>
                <w:tab w:val="decimal" w:pos="1077"/>
              </w:tabs>
            </w:pPr>
            <w:r w:rsidRPr="0056602D">
              <w:t xml:space="preserve">-       </w:t>
            </w:r>
          </w:p>
        </w:tc>
      </w:tr>
      <w:bookmarkEnd w:id="4"/>
      <w:tr w:rsidR="008A1985" w14:paraId="0C79D24A" w14:textId="77777777" w:rsidTr="00EF01A5">
        <w:trPr>
          <w:jc w:val="center"/>
        </w:trPr>
        <w:tc>
          <w:tcPr>
            <w:tcW w:w="3528" w:type="dxa"/>
          </w:tcPr>
          <w:p w14:paraId="3F78F9ED" w14:textId="7EEF04FD" w:rsidR="008A1985" w:rsidRPr="00E20336" w:rsidRDefault="008A1985" w:rsidP="008A1985">
            <w:pPr>
              <w:pStyle w:val="Texto"/>
              <w:jc w:val="left"/>
              <w:rPr>
                <w:b/>
              </w:rPr>
            </w:pPr>
            <w:proofErr w:type="gramStart"/>
            <w:r w:rsidRPr="00217C3D">
              <w:rPr>
                <w:b/>
              </w:rPr>
              <w:t>Total</w:t>
            </w:r>
            <w:proofErr w:type="gramEnd"/>
            <w:r w:rsidRPr="00217C3D">
              <w:rPr>
                <w:b/>
              </w:rPr>
              <w:t xml:space="preserve"> al 31/0</w:t>
            </w:r>
            <w:r>
              <w:rPr>
                <w:b/>
              </w:rPr>
              <w:t>8</w:t>
            </w:r>
            <w:r w:rsidRPr="00217C3D">
              <w:rPr>
                <w:b/>
              </w:rPr>
              <w:t>/202</w:t>
            </w:r>
            <w:r>
              <w:rPr>
                <w:b/>
              </w:rPr>
              <w:t>2</w:t>
            </w:r>
          </w:p>
        </w:tc>
        <w:tc>
          <w:tcPr>
            <w:tcW w:w="180" w:type="dxa"/>
          </w:tcPr>
          <w:p w14:paraId="1F18C873" w14:textId="77777777" w:rsidR="008A1985" w:rsidRDefault="008A1985" w:rsidP="008A1985">
            <w:pPr>
              <w:pStyle w:val="Texto"/>
              <w:jc w:val="left"/>
            </w:pPr>
          </w:p>
        </w:tc>
        <w:tc>
          <w:tcPr>
            <w:tcW w:w="1296" w:type="dxa"/>
            <w:tcBorders>
              <w:top w:val="single" w:sz="6" w:space="0" w:color="auto"/>
              <w:bottom w:val="double" w:sz="6" w:space="0" w:color="auto"/>
            </w:tcBorders>
          </w:tcPr>
          <w:p w14:paraId="14CEA4F8" w14:textId="1B3B3F5E" w:rsidR="008A1985" w:rsidRPr="005B715C" w:rsidRDefault="008A1985" w:rsidP="008A1985">
            <w:pPr>
              <w:pStyle w:val="Texto"/>
              <w:tabs>
                <w:tab w:val="decimal" w:pos="1135"/>
              </w:tabs>
              <w:rPr>
                <w:b/>
                <w:bCs/>
              </w:rPr>
            </w:pPr>
            <w:r w:rsidRPr="008A1985">
              <w:rPr>
                <w:b/>
                <w:bCs/>
              </w:rPr>
              <w:t>1.751.267</w:t>
            </w:r>
          </w:p>
        </w:tc>
        <w:tc>
          <w:tcPr>
            <w:tcW w:w="112" w:type="dxa"/>
          </w:tcPr>
          <w:p w14:paraId="569B729E" w14:textId="5DABD002" w:rsidR="008A1985" w:rsidRPr="005B715C" w:rsidRDefault="008A1985" w:rsidP="008A1985">
            <w:pPr>
              <w:pStyle w:val="Texto"/>
              <w:tabs>
                <w:tab w:val="decimal" w:pos="1269"/>
              </w:tabs>
              <w:jc w:val="left"/>
              <w:rPr>
                <w:b/>
                <w:bCs/>
              </w:rPr>
            </w:pPr>
          </w:p>
        </w:tc>
        <w:tc>
          <w:tcPr>
            <w:tcW w:w="1274" w:type="dxa"/>
            <w:tcBorders>
              <w:top w:val="single" w:sz="6" w:space="0" w:color="auto"/>
              <w:bottom w:val="double" w:sz="6" w:space="0" w:color="auto"/>
            </w:tcBorders>
          </w:tcPr>
          <w:p w14:paraId="2488FDE7" w14:textId="3E7B351B" w:rsidR="008A1985" w:rsidRPr="005B715C" w:rsidRDefault="005A1E9C" w:rsidP="00EF01A5">
            <w:pPr>
              <w:pStyle w:val="Texto"/>
              <w:tabs>
                <w:tab w:val="decimal" w:pos="963"/>
              </w:tabs>
              <w:rPr>
                <w:b/>
                <w:bCs/>
              </w:rPr>
            </w:pPr>
            <w:r w:rsidRPr="00CC5FDD">
              <w:rPr>
                <w:b/>
                <w:bCs/>
              </w:rPr>
              <w:t>-</w:t>
            </w:r>
            <w:r w:rsidR="00D033E8">
              <w:t xml:space="preserve">     </w:t>
            </w:r>
          </w:p>
        </w:tc>
        <w:tc>
          <w:tcPr>
            <w:tcW w:w="90" w:type="dxa"/>
          </w:tcPr>
          <w:p w14:paraId="36814CFA" w14:textId="77777777" w:rsidR="008A1985" w:rsidRPr="005B715C" w:rsidRDefault="008A1985" w:rsidP="008A1985">
            <w:pPr>
              <w:pStyle w:val="Texto"/>
              <w:tabs>
                <w:tab w:val="decimal" w:pos="1269"/>
              </w:tabs>
              <w:jc w:val="left"/>
              <w:rPr>
                <w:b/>
                <w:bCs/>
              </w:rPr>
            </w:pPr>
          </w:p>
        </w:tc>
        <w:tc>
          <w:tcPr>
            <w:tcW w:w="1530" w:type="dxa"/>
            <w:tcBorders>
              <w:top w:val="single" w:sz="6" w:space="0" w:color="auto"/>
              <w:bottom w:val="double" w:sz="6" w:space="0" w:color="auto"/>
            </w:tcBorders>
          </w:tcPr>
          <w:p w14:paraId="16FF1BAE" w14:textId="7F5FB709" w:rsidR="008A1985" w:rsidRPr="005B715C" w:rsidRDefault="008A1985" w:rsidP="00D033E8">
            <w:pPr>
              <w:pStyle w:val="Texto"/>
              <w:tabs>
                <w:tab w:val="decimal" w:pos="1120"/>
              </w:tabs>
              <w:rPr>
                <w:b/>
                <w:bCs/>
              </w:rPr>
            </w:pPr>
            <w:r w:rsidRPr="00D033E8">
              <w:rPr>
                <w:b/>
              </w:rPr>
              <w:t>(1.165.055)</w:t>
            </w:r>
          </w:p>
        </w:tc>
        <w:tc>
          <w:tcPr>
            <w:tcW w:w="84" w:type="dxa"/>
          </w:tcPr>
          <w:p w14:paraId="7FFB5FE1" w14:textId="77777777" w:rsidR="008A1985" w:rsidRPr="005B715C" w:rsidRDefault="008A1985" w:rsidP="008A1985">
            <w:pPr>
              <w:pStyle w:val="Texto"/>
              <w:tabs>
                <w:tab w:val="decimal" w:pos="1150"/>
              </w:tabs>
              <w:jc w:val="left"/>
              <w:rPr>
                <w:b/>
                <w:bCs/>
              </w:rPr>
            </w:pPr>
          </w:p>
        </w:tc>
        <w:tc>
          <w:tcPr>
            <w:tcW w:w="1095" w:type="dxa"/>
            <w:tcBorders>
              <w:top w:val="single" w:sz="6" w:space="0" w:color="auto"/>
              <w:bottom w:val="double" w:sz="6" w:space="0" w:color="auto"/>
            </w:tcBorders>
          </w:tcPr>
          <w:p w14:paraId="6F31CC02" w14:textId="1654DABD" w:rsidR="008A1985" w:rsidRPr="005B715C" w:rsidRDefault="008A1985" w:rsidP="008A1985">
            <w:pPr>
              <w:pStyle w:val="Texto"/>
              <w:tabs>
                <w:tab w:val="decimal" w:pos="946"/>
              </w:tabs>
              <w:jc w:val="left"/>
              <w:rPr>
                <w:b/>
                <w:bCs/>
              </w:rPr>
            </w:pPr>
            <w:r w:rsidRPr="008A1985">
              <w:rPr>
                <w:b/>
                <w:bCs/>
              </w:rPr>
              <w:t>(586.212)</w:t>
            </w:r>
          </w:p>
        </w:tc>
        <w:tc>
          <w:tcPr>
            <w:tcW w:w="84" w:type="dxa"/>
          </w:tcPr>
          <w:p w14:paraId="5C156DE6" w14:textId="7B43B2DD" w:rsidR="008A1985" w:rsidRPr="005B715C" w:rsidRDefault="008A1985" w:rsidP="008A1985">
            <w:pPr>
              <w:pStyle w:val="Texto"/>
              <w:tabs>
                <w:tab w:val="decimal" w:pos="1150"/>
              </w:tabs>
              <w:jc w:val="left"/>
              <w:rPr>
                <w:b/>
                <w:bCs/>
              </w:rPr>
            </w:pPr>
          </w:p>
        </w:tc>
        <w:tc>
          <w:tcPr>
            <w:tcW w:w="1212" w:type="dxa"/>
            <w:tcBorders>
              <w:top w:val="single" w:sz="6" w:space="0" w:color="auto"/>
              <w:bottom w:val="double" w:sz="6" w:space="0" w:color="auto"/>
            </w:tcBorders>
          </w:tcPr>
          <w:p w14:paraId="32980162" w14:textId="1480D1D0" w:rsidR="008A1985" w:rsidRPr="005B715C" w:rsidRDefault="008A1985" w:rsidP="008A1985">
            <w:pPr>
              <w:pStyle w:val="Texto"/>
              <w:tabs>
                <w:tab w:val="decimal" w:pos="1077"/>
              </w:tabs>
              <w:rPr>
                <w:b/>
                <w:bCs/>
              </w:rPr>
            </w:pPr>
            <w:r w:rsidRPr="008A1985">
              <w:rPr>
                <w:b/>
                <w:bCs/>
              </w:rPr>
              <w:t xml:space="preserve">-       </w:t>
            </w:r>
          </w:p>
        </w:tc>
      </w:tr>
      <w:tr w:rsidR="008A1985" w14:paraId="14A1AF81" w14:textId="77777777" w:rsidTr="00EF01A5">
        <w:trPr>
          <w:jc w:val="center"/>
        </w:trPr>
        <w:tc>
          <w:tcPr>
            <w:tcW w:w="3528" w:type="dxa"/>
          </w:tcPr>
          <w:p w14:paraId="38851D03" w14:textId="27F2C463" w:rsidR="008A1985" w:rsidRPr="00E20336" w:rsidRDefault="008A1985" w:rsidP="008A1985">
            <w:pPr>
              <w:pStyle w:val="Texto"/>
              <w:jc w:val="left"/>
              <w:rPr>
                <w:b/>
              </w:rPr>
            </w:pPr>
            <w:proofErr w:type="gramStart"/>
            <w:r>
              <w:rPr>
                <w:b/>
              </w:rPr>
              <w:t>Total</w:t>
            </w:r>
            <w:proofErr w:type="gramEnd"/>
            <w:r>
              <w:rPr>
                <w:b/>
              </w:rPr>
              <w:t xml:space="preserve"> al 31/01/2022</w:t>
            </w:r>
          </w:p>
        </w:tc>
        <w:tc>
          <w:tcPr>
            <w:tcW w:w="180" w:type="dxa"/>
          </w:tcPr>
          <w:p w14:paraId="65B6E028" w14:textId="77777777" w:rsidR="008A1985" w:rsidRDefault="008A1985" w:rsidP="008A1985">
            <w:pPr>
              <w:pStyle w:val="Texto"/>
              <w:jc w:val="left"/>
            </w:pPr>
          </w:p>
        </w:tc>
        <w:tc>
          <w:tcPr>
            <w:tcW w:w="1296" w:type="dxa"/>
            <w:tcBorders>
              <w:top w:val="double" w:sz="6" w:space="0" w:color="auto"/>
              <w:bottom w:val="double" w:sz="6" w:space="0" w:color="auto"/>
            </w:tcBorders>
          </w:tcPr>
          <w:p w14:paraId="33C23B72" w14:textId="115B56FD" w:rsidR="008A1985" w:rsidRPr="005B715C" w:rsidRDefault="008A1985" w:rsidP="008A1985">
            <w:pPr>
              <w:pStyle w:val="Texto"/>
              <w:tabs>
                <w:tab w:val="decimal" w:pos="1135"/>
              </w:tabs>
              <w:jc w:val="left"/>
              <w:rPr>
                <w:b/>
                <w:bCs/>
              </w:rPr>
            </w:pPr>
            <w:r w:rsidRPr="008A1985">
              <w:rPr>
                <w:b/>
                <w:bCs/>
              </w:rPr>
              <w:t>2.369.072</w:t>
            </w:r>
          </w:p>
        </w:tc>
        <w:tc>
          <w:tcPr>
            <w:tcW w:w="112" w:type="dxa"/>
          </w:tcPr>
          <w:p w14:paraId="3D6F40E2" w14:textId="77777777" w:rsidR="008A1985" w:rsidRPr="005B715C" w:rsidRDefault="008A1985" w:rsidP="008A1985">
            <w:pPr>
              <w:pStyle w:val="Texto"/>
              <w:tabs>
                <w:tab w:val="decimal" w:pos="1269"/>
              </w:tabs>
              <w:jc w:val="left"/>
              <w:rPr>
                <w:b/>
                <w:bCs/>
              </w:rPr>
            </w:pPr>
          </w:p>
        </w:tc>
        <w:tc>
          <w:tcPr>
            <w:tcW w:w="1274" w:type="dxa"/>
            <w:tcBorders>
              <w:top w:val="double" w:sz="6" w:space="0" w:color="auto"/>
              <w:bottom w:val="double" w:sz="6" w:space="0" w:color="auto"/>
            </w:tcBorders>
          </w:tcPr>
          <w:p w14:paraId="7018E7FA" w14:textId="09582212" w:rsidR="008A1985" w:rsidRPr="005B715C" w:rsidRDefault="008A1985" w:rsidP="00EF01A5">
            <w:pPr>
              <w:pStyle w:val="Texto"/>
              <w:tabs>
                <w:tab w:val="decimal" w:pos="963"/>
              </w:tabs>
              <w:jc w:val="left"/>
              <w:rPr>
                <w:b/>
                <w:bCs/>
              </w:rPr>
            </w:pPr>
            <w:r w:rsidRPr="008A1985">
              <w:rPr>
                <w:b/>
                <w:bCs/>
              </w:rPr>
              <w:t>179.223</w:t>
            </w:r>
          </w:p>
        </w:tc>
        <w:tc>
          <w:tcPr>
            <w:tcW w:w="90" w:type="dxa"/>
          </w:tcPr>
          <w:p w14:paraId="068865C6" w14:textId="77777777" w:rsidR="008A1985" w:rsidRPr="005B715C" w:rsidRDefault="008A1985" w:rsidP="008A1985">
            <w:pPr>
              <w:pStyle w:val="Texto"/>
              <w:tabs>
                <w:tab w:val="decimal" w:pos="1269"/>
              </w:tabs>
              <w:jc w:val="left"/>
              <w:rPr>
                <w:b/>
                <w:bCs/>
              </w:rPr>
            </w:pPr>
          </w:p>
        </w:tc>
        <w:tc>
          <w:tcPr>
            <w:tcW w:w="1530" w:type="dxa"/>
            <w:tcBorders>
              <w:top w:val="double" w:sz="6" w:space="0" w:color="auto"/>
              <w:bottom w:val="double" w:sz="6" w:space="0" w:color="auto"/>
            </w:tcBorders>
          </w:tcPr>
          <w:p w14:paraId="47A22728" w14:textId="62EBD838" w:rsidR="008A1985" w:rsidRPr="005B715C" w:rsidRDefault="008A1985" w:rsidP="00D033E8">
            <w:pPr>
              <w:pStyle w:val="Texto"/>
              <w:tabs>
                <w:tab w:val="decimal" w:pos="1120"/>
              </w:tabs>
              <w:rPr>
                <w:b/>
                <w:bCs/>
              </w:rPr>
            </w:pPr>
            <w:r>
              <w:rPr>
                <w:b/>
                <w:bCs/>
              </w:rPr>
              <w:t xml:space="preserve">-        </w:t>
            </w:r>
          </w:p>
        </w:tc>
        <w:tc>
          <w:tcPr>
            <w:tcW w:w="84" w:type="dxa"/>
          </w:tcPr>
          <w:p w14:paraId="5AD73843" w14:textId="77777777" w:rsidR="008A1985" w:rsidRPr="005B715C" w:rsidRDefault="008A1985" w:rsidP="008A1985">
            <w:pPr>
              <w:pStyle w:val="Texto"/>
              <w:tabs>
                <w:tab w:val="decimal" w:pos="1150"/>
              </w:tabs>
              <w:jc w:val="left"/>
              <w:rPr>
                <w:b/>
                <w:bCs/>
              </w:rPr>
            </w:pPr>
          </w:p>
        </w:tc>
        <w:tc>
          <w:tcPr>
            <w:tcW w:w="1095" w:type="dxa"/>
            <w:tcBorders>
              <w:top w:val="double" w:sz="6" w:space="0" w:color="auto"/>
              <w:bottom w:val="double" w:sz="6" w:space="0" w:color="auto"/>
            </w:tcBorders>
          </w:tcPr>
          <w:p w14:paraId="2A2570B3" w14:textId="60A764E5" w:rsidR="008A1985" w:rsidRPr="005B715C" w:rsidRDefault="008A1985" w:rsidP="008A1985">
            <w:pPr>
              <w:pStyle w:val="Texto"/>
              <w:tabs>
                <w:tab w:val="decimal" w:pos="946"/>
              </w:tabs>
              <w:jc w:val="left"/>
              <w:rPr>
                <w:b/>
                <w:bCs/>
              </w:rPr>
            </w:pPr>
            <w:r w:rsidRPr="008A1985">
              <w:rPr>
                <w:b/>
                <w:bCs/>
              </w:rPr>
              <w:t>(797.028)</w:t>
            </w:r>
          </w:p>
        </w:tc>
        <w:tc>
          <w:tcPr>
            <w:tcW w:w="84" w:type="dxa"/>
          </w:tcPr>
          <w:p w14:paraId="74756127" w14:textId="646C4F27" w:rsidR="008A1985" w:rsidRPr="005B715C" w:rsidRDefault="008A1985" w:rsidP="008A1985">
            <w:pPr>
              <w:pStyle w:val="Texto"/>
              <w:tabs>
                <w:tab w:val="decimal" w:pos="1150"/>
              </w:tabs>
              <w:jc w:val="left"/>
              <w:rPr>
                <w:b/>
                <w:bCs/>
              </w:rPr>
            </w:pPr>
          </w:p>
        </w:tc>
        <w:tc>
          <w:tcPr>
            <w:tcW w:w="1212" w:type="dxa"/>
            <w:tcBorders>
              <w:top w:val="double" w:sz="6" w:space="0" w:color="auto"/>
              <w:bottom w:val="double" w:sz="6" w:space="0" w:color="auto"/>
            </w:tcBorders>
          </w:tcPr>
          <w:p w14:paraId="624BE51F" w14:textId="2FA294EF" w:rsidR="008A1985" w:rsidRPr="005B715C" w:rsidRDefault="008A1985" w:rsidP="008A1985">
            <w:pPr>
              <w:pStyle w:val="Texto"/>
              <w:tabs>
                <w:tab w:val="decimal" w:pos="1077"/>
              </w:tabs>
              <w:jc w:val="left"/>
              <w:rPr>
                <w:b/>
                <w:bCs/>
              </w:rPr>
            </w:pPr>
            <w:r w:rsidRPr="008A1985">
              <w:rPr>
                <w:b/>
                <w:bCs/>
              </w:rPr>
              <w:t>1.751.267</w:t>
            </w:r>
          </w:p>
        </w:tc>
      </w:tr>
    </w:tbl>
    <w:p w14:paraId="19D6A828" w14:textId="77777777" w:rsidR="00E333F2" w:rsidRDefault="00E333F2" w:rsidP="00C43443">
      <w:pPr>
        <w:pStyle w:val="Texto"/>
        <w:jc w:val="left"/>
      </w:pPr>
    </w:p>
    <w:p w14:paraId="388E2F22" w14:textId="2816A872" w:rsidR="0069100B" w:rsidRPr="0069100B" w:rsidRDefault="0069100B" w:rsidP="00511600">
      <w:pPr>
        <w:pStyle w:val="Texto"/>
        <w:numPr>
          <w:ilvl w:val="0"/>
          <w:numId w:val="7"/>
        </w:numPr>
        <w:ind w:left="45"/>
        <w:jc w:val="left"/>
        <w:rPr>
          <w:sz w:val="16"/>
        </w:rPr>
      </w:pPr>
      <w:r w:rsidRPr="0069100B">
        <w:rPr>
          <w:sz w:val="16"/>
        </w:rPr>
        <w:t xml:space="preserve">Imputado al rubro </w:t>
      </w:r>
      <w:r w:rsidR="00BD6C31">
        <w:rPr>
          <w:sz w:val="16"/>
        </w:rPr>
        <w:t>“</w:t>
      </w:r>
      <w:r w:rsidRPr="0069100B">
        <w:rPr>
          <w:sz w:val="16"/>
        </w:rPr>
        <w:t>Resultado financier</w:t>
      </w:r>
      <w:r w:rsidR="006D747A">
        <w:rPr>
          <w:sz w:val="16"/>
        </w:rPr>
        <w:t>o y por tenencia, neto</w:t>
      </w:r>
      <w:r w:rsidR="00BD6C31">
        <w:rPr>
          <w:sz w:val="16"/>
        </w:rPr>
        <w:t>”</w:t>
      </w:r>
      <w:r w:rsidR="006D747A">
        <w:rPr>
          <w:sz w:val="16"/>
        </w:rPr>
        <w:t xml:space="preserve"> (Nota 3.</w:t>
      </w:r>
      <w:r w:rsidR="00082794">
        <w:rPr>
          <w:sz w:val="16"/>
        </w:rPr>
        <w:t>i</w:t>
      </w:r>
      <w:r w:rsidRPr="0069100B">
        <w:rPr>
          <w:sz w:val="16"/>
        </w:rPr>
        <w:t>).</w:t>
      </w:r>
    </w:p>
    <w:p w14:paraId="5AFDB429" w14:textId="71735398" w:rsidR="00805F33" w:rsidRDefault="00805F33" w:rsidP="00511600">
      <w:pPr>
        <w:pStyle w:val="Texto"/>
        <w:numPr>
          <w:ilvl w:val="0"/>
          <w:numId w:val="7"/>
        </w:numPr>
        <w:ind w:left="45"/>
        <w:jc w:val="left"/>
      </w:pPr>
      <w:r>
        <w:rPr>
          <w:sz w:val="16"/>
        </w:rPr>
        <w:t>Imputado al rubro “Otros</w:t>
      </w:r>
      <w:r w:rsidR="007D4CA2">
        <w:rPr>
          <w:sz w:val="16"/>
        </w:rPr>
        <w:t xml:space="preserve"> </w:t>
      </w:r>
      <w:r>
        <w:rPr>
          <w:sz w:val="16"/>
        </w:rPr>
        <w:t>ingresos</w:t>
      </w:r>
      <w:r w:rsidR="00160A62">
        <w:rPr>
          <w:sz w:val="16"/>
        </w:rPr>
        <w:t>, neto</w:t>
      </w:r>
      <w:r>
        <w:rPr>
          <w:sz w:val="16"/>
        </w:rPr>
        <w:t xml:space="preserve">” del estado de resultados (Nota </w:t>
      </w:r>
      <w:r w:rsidR="00DA79B9">
        <w:rPr>
          <w:sz w:val="16"/>
        </w:rPr>
        <w:t>3.</w:t>
      </w:r>
      <w:r w:rsidR="00082794">
        <w:rPr>
          <w:sz w:val="16"/>
        </w:rPr>
        <w:t>j</w:t>
      </w:r>
      <w:r>
        <w:rPr>
          <w:sz w:val="16"/>
        </w:rPr>
        <w:t>).</w:t>
      </w:r>
    </w:p>
    <w:p w14:paraId="51F57A7C" w14:textId="77777777" w:rsidR="003657F2" w:rsidRDefault="003657F2" w:rsidP="000B5E27">
      <w:pPr>
        <w:pStyle w:val="Texto"/>
        <w:jc w:val="center"/>
      </w:pPr>
      <w:r>
        <w:br w:type="page"/>
      </w:r>
    </w:p>
    <w:p w14:paraId="5168CEF9" w14:textId="77777777" w:rsidR="003657F2" w:rsidRPr="00EE4546" w:rsidRDefault="003657F2" w:rsidP="003657F2">
      <w:pPr>
        <w:pStyle w:val="Texto"/>
        <w:jc w:val="right"/>
        <w:rPr>
          <w:b/>
          <w:lang w:val="pt-BR"/>
        </w:rPr>
      </w:pPr>
      <w:r w:rsidRPr="00EE4546">
        <w:rPr>
          <w:b/>
          <w:lang w:val="pt-BR"/>
        </w:rPr>
        <w:lastRenderedPageBreak/>
        <w:t xml:space="preserve">ANEXO </w:t>
      </w:r>
      <w:r w:rsidR="00785594">
        <w:rPr>
          <w:b/>
          <w:lang w:val="pt-BR"/>
        </w:rPr>
        <w:t>IV</w:t>
      </w:r>
    </w:p>
    <w:p w14:paraId="3CD8FDD3" w14:textId="77777777" w:rsidR="003657F2" w:rsidRPr="00EE4546" w:rsidRDefault="003657F2" w:rsidP="003657F2">
      <w:pPr>
        <w:pStyle w:val="Texto"/>
        <w:jc w:val="right"/>
        <w:rPr>
          <w:lang w:val="pt-BR"/>
        </w:rPr>
      </w:pPr>
    </w:p>
    <w:p w14:paraId="6B8E598C" w14:textId="77777777" w:rsidR="003657F2" w:rsidRPr="00264C35" w:rsidRDefault="003657F2" w:rsidP="003657F2">
      <w:pPr>
        <w:pStyle w:val="Ttuloprincipal"/>
        <w:rPr>
          <w:lang w:val="pt-BR"/>
        </w:rPr>
      </w:pPr>
      <w:r w:rsidRPr="00264C35">
        <w:rPr>
          <w:lang w:val="pt-BR"/>
        </w:rPr>
        <w:t>LEDESMA FRUTAS S.A.U.</w:t>
      </w:r>
    </w:p>
    <w:p w14:paraId="4F0E3E27" w14:textId="77777777" w:rsidR="003657F2" w:rsidRPr="00264C35" w:rsidRDefault="003657F2" w:rsidP="003657F2">
      <w:pPr>
        <w:pStyle w:val="Texto"/>
        <w:jc w:val="center"/>
        <w:rPr>
          <w:lang w:val="pt-BR"/>
        </w:rPr>
      </w:pPr>
    </w:p>
    <w:p w14:paraId="70734664" w14:textId="77777777" w:rsidR="003657F2" w:rsidRPr="00264C35" w:rsidRDefault="003657F2" w:rsidP="003657F2">
      <w:pPr>
        <w:pStyle w:val="Texto"/>
        <w:jc w:val="center"/>
        <w:rPr>
          <w:lang w:val="pt-BR"/>
        </w:rPr>
      </w:pPr>
    </w:p>
    <w:p w14:paraId="11605D92" w14:textId="77777777" w:rsidR="003657F2" w:rsidRDefault="003657F2" w:rsidP="003657F2">
      <w:pPr>
        <w:pStyle w:val="Titulonota"/>
        <w:jc w:val="center"/>
      </w:pPr>
      <w:r>
        <w:t xml:space="preserve">COSTO DE </w:t>
      </w:r>
      <w:r w:rsidR="00785594">
        <w:t>VENTAS</w:t>
      </w:r>
    </w:p>
    <w:p w14:paraId="38F26B9A" w14:textId="77777777" w:rsidR="003F34AB" w:rsidRDefault="003F34AB" w:rsidP="003657F2">
      <w:pPr>
        <w:pStyle w:val="Texto"/>
        <w:jc w:val="center"/>
      </w:pPr>
    </w:p>
    <w:p w14:paraId="4716CA50" w14:textId="45DABA54" w:rsidR="003657F2" w:rsidRPr="00EE4546" w:rsidRDefault="009D4578" w:rsidP="003657F2">
      <w:pPr>
        <w:pStyle w:val="Titulonota"/>
        <w:jc w:val="center"/>
      </w:pPr>
      <w:r>
        <w:t xml:space="preserve">POR EL </w:t>
      </w:r>
      <w:r w:rsidR="000536B4">
        <w:t>PERÍODO DE SIETE MESES</w:t>
      </w:r>
      <w:r w:rsidR="0097738E">
        <w:t xml:space="preserve"> </w:t>
      </w:r>
      <w:r>
        <w:t xml:space="preserve">FINALIZADO EL </w:t>
      </w:r>
      <w:r w:rsidR="00DC38FD">
        <w:t xml:space="preserve">31 DE </w:t>
      </w:r>
      <w:r w:rsidR="00270D8F">
        <w:t>AGOSTO</w:t>
      </w:r>
      <w:r w:rsidR="00DC38FD">
        <w:t xml:space="preserve"> DE 2022</w:t>
      </w:r>
    </w:p>
    <w:p w14:paraId="505C30F5" w14:textId="77777777" w:rsidR="003657F2" w:rsidRPr="00EE4546" w:rsidRDefault="003657F2" w:rsidP="00C04AEC">
      <w:pPr>
        <w:pStyle w:val="Texto"/>
        <w:tabs>
          <w:tab w:val="left" w:pos="5865"/>
        </w:tabs>
        <w:jc w:val="center"/>
      </w:pPr>
    </w:p>
    <w:p w14:paraId="7BCF154C" w14:textId="33FD9E8C" w:rsidR="003657F2" w:rsidRPr="0070674E" w:rsidRDefault="00A203D4" w:rsidP="003657F2">
      <w:pPr>
        <w:pStyle w:val="Titulonota"/>
        <w:jc w:val="center"/>
      </w:pPr>
      <w:r>
        <w:t xml:space="preserve">COMPARATIVO </w:t>
      </w:r>
      <w:r w:rsidR="00785594">
        <w:t xml:space="preserve">CON EL </w:t>
      </w:r>
      <w:r w:rsidR="000536B4">
        <w:t>MISMO PERÍODO DEL</w:t>
      </w:r>
      <w:r w:rsidR="00785594">
        <w:t xml:space="preserve"> </w:t>
      </w:r>
      <w:r w:rsidR="003657F2" w:rsidRPr="0070674E">
        <w:t>EJERCICIO ANTERIOR</w:t>
      </w:r>
    </w:p>
    <w:p w14:paraId="5270ECD5" w14:textId="77777777" w:rsidR="003657F2" w:rsidRPr="0070674E" w:rsidRDefault="003657F2" w:rsidP="003657F2">
      <w:pPr>
        <w:pStyle w:val="Texto"/>
        <w:jc w:val="center"/>
      </w:pPr>
    </w:p>
    <w:p w14:paraId="513A9AB1" w14:textId="77777777" w:rsidR="003657F2" w:rsidRDefault="003657F2" w:rsidP="003657F2">
      <w:pPr>
        <w:pStyle w:val="Texto"/>
        <w:jc w:val="center"/>
      </w:pPr>
      <w:r>
        <w:t xml:space="preserve">(Cifras expresadas en pesos </w:t>
      </w:r>
      <w:r w:rsidR="00785594">
        <w:t xml:space="preserve">- </w:t>
      </w:r>
      <w:r>
        <w:t>Nota 2.2)</w:t>
      </w:r>
    </w:p>
    <w:p w14:paraId="504D670B" w14:textId="77777777" w:rsidR="007F2057" w:rsidRDefault="007F2057" w:rsidP="003657F2">
      <w:pPr>
        <w:pStyle w:val="Texto"/>
        <w:jc w:val="center"/>
      </w:pPr>
    </w:p>
    <w:p w14:paraId="4476FCAB" w14:textId="77777777" w:rsidR="007F2057" w:rsidRDefault="007F2057" w:rsidP="003657F2">
      <w:pPr>
        <w:pStyle w:val="Texto"/>
        <w:jc w:val="center"/>
      </w:pPr>
    </w:p>
    <w:p w14:paraId="23C806A3" w14:textId="77777777" w:rsidR="007F2057" w:rsidRDefault="007F2057" w:rsidP="003657F2">
      <w:pPr>
        <w:pStyle w:val="Texto"/>
        <w:jc w:val="center"/>
      </w:pPr>
    </w:p>
    <w:p w14:paraId="4BB35EE0" w14:textId="77777777" w:rsidR="007F2057" w:rsidRDefault="007F2057" w:rsidP="003657F2">
      <w:pPr>
        <w:pStyle w:val="Texto"/>
        <w:jc w:val="center"/>
      </w:pPr>
    </w:p>
    <w:tbl>
      <w:tblPr>
        <w:tblStyle w:val="TableGrid"/>
        <w:tblW w:w="8242" w:type="dxa"/>
        <w:jc w:val="center"/>
        <w:tblLayout w:type="fixed"/>
        <w:tblLook w:val="04A0" w:firstRow="1" w:lastRow="0" w:firstColumn="1" w:lastColumn="0" w:noHBand="0" w:noVBand="1"/>
      </w:tblPr>
      <w:tblGrid>
        <w:gridCol w:w="4950"/>
        <w:gridCol w:w="1582"/>
        <w:gridCol w:w="112"/>
        <w:gridCol w:w="1598"/>
      </w:tblGrid>
      <w:tr w:rsidR="00B82D44" w:rsidRPr="005D2398" w14:paraId="23BC3EA9" w14:textId="77777777" w:rsidTr="008A1985">
        <w:trPr>
          <w:jc w:val="center"/>
        </w:trPr>
        <w:tc>
          <w:tcPr>
            <w:tcW w:w="4950" w:type="dxa"/>
          </w:tcPr>
          <w:p w14:paraId="3B4B920A" w14:textId="77777777" w:rsidR="00B82D44" w:rsidRPr="00FB4472" w:rsidRDefault="00B82D44" w:rsidP="00134A2D">
            <w:pPr>
              <w:pStyle w:val="Texto"/>
              <w:jc w:val="center"/>
            </w:pPr>
          </w:p>
        </w:tc>
        <w:tc>
          <w:tcPr>
            <w:tcW w:w="1582" w:type="dxa"/>
            <w:tcBorders>
              <w:bottom w:val="single" w:sz="6" w:space="0" w:color="auto"/>
            </w:tcBorders>
          </w:tcPr>
          <w:p w14:paraId="5D2E5B3A" w14:textId="4FC7766C" w:rsidR="00B82D44" w:rsidRPr="005D2398" w:rsidRDefault="00FF1873" w:rsidP="00134A2D">
            <w:pPr>
              <w:pStyle w:val="Texto"/>
              <w:jc w:val="center"/>
              <w:rPr>
                <w:b/>
              </w:rPr>
            </w:pPr>
            <w:r>
              <w:rPr>
                <w:b/>
              </w:rPr>
              <w:t>3</w:t>
            </w:r>
            <w:r w:rsidR="00217C3D">
              <w:rPr>
                <w:b/>
              </w:rPr>
              <w:t>1</w:t>
            </w:r>
            <w:r>
              <w:rPr>
                <w:b/>
              </w:rPr>
              <w:t>/</w:t>
            </w:r>
            <w:r w:rsidR="00217C3D">
              <w:rPr>
                <w:b/>
              </w:rPr>
              <w:t>0</w:t>
            </w:r>
            <w:r w:rsidR="00270D8F">
              <w:rPr>
                <w:b/>
              </w:rPr>
              <w:t>8</w:t>
            </w:r>
            <w:r>
              <w:rPr>
                <w:b/>
              </w:rPr>
              <w:t>/202</w:t>
            </w:r>
            <w:r w:rsidR="000201D6">
              <w:rPr>
                <w:b/>
              </w:rPr>
              <w:t>2</w:t>
            </w:r>
          </w:p>
        </w:tc>
        <w:tc>
          <w:tcPr>
            <w:tcW w:w="112" w:type="dxa"/>
          </w:tcPr>
          <w:p w14:paraId="566EB8DB" w14:textId="77777777" w:rsidR="00B82D44" w:rsidRPr="005D2398" w:rsidRDefault="00B82D44" w:rsidP="00134A2D">
            <w:pPr>
              <w:pStyle w:val="Texto"/>
              <w:jc w:val="center"/>
              <w:rPr>
                <w:b/>
              </w:rPr>
            </w:pPr>
          </w:p>
        </w:tc>
        <w:tc>
          <w:tcPr>
            <w:tcW w:w="1598" w:type="dxa"/>
            <w:tcBorders>
              <w:bottom w:val="single" w:sz="6" w:space="0" w:color="auto"/>
            </w:tcBorders>
          </w:tcPr>
          <w:p w14:paraId="70B67BE7" w14:textId="471C729C" w:rsidR="00B82D44" w:rsidRPr="005D2398" w:rsidRDefault="000201D6" w:rsidP="00134A2D">
            <w:pPr>
              <w:pStyle w:val="Texto"/>
              <w:jc w:val="center"/>
              <w:rPr>
                <w:b/>
              </w:rPr>
            </w:pPr>
            <w:r>
              <w:rPr>
                <w:b/>
              </w:rPr>
              <w:t>31/0</w:t>
            </w:r>
            <w:r w:rsidR="000536B4">
              <w:rPr>
                <w:b/>
              </w:rPr>
              <w:t>8</w:t>
            </w:r>
            <w:r>
              <w:rPr>
                <w:b/>
              </w:rPr>
              <w:t>/202</w:t>
            </w:r>
            <w:r w:rsidR="000536B4">
              <w:rPr>
                <w:b/>
              </w:rPr>
              <w:t>1</w:t>
            </w:r>
          </w:p>
        </w:tc>
      </w:tr>
      <w:tr w:rsidR="00B82D44" w:rsidRPr="005D2398" w14:paraId="7D903C5E" w14:textId="77777777" w:rsidTr="008A1985">
        <w:trPr>
          <w:jc w:val="center"/>
        </w:trPr>
        <w:tc>
          <w:tcPr>
            <w:tcW w:w="4950" w:type="dxa"/>
          </w:tcPr>
          <w:p w14:paraId="07BCA90C" w14:textId="77777777" w:rsidR="00B82D44" w:rsidRPr="00FB4472" w:rsidRDefault="00B82D44" w:rsidP="00134A2D">
            <w:pPr>
              <w:pStyle w:val="Texto"/>
              <w:jc w:val="left"/>
            </w:pPr>
          </w:p>
        </w:tc>
        <w:tc>
          <w:tcPr>
            <w:tcW w:w="1582" w:type="dxa"/>
            <w:tcBorders>
              <w:top w:val="single" w:sz="6" w:space="0" w:color="auto"/>
            </w:tcBorders>
          </w:tcPr>
          <w:p w14:paraId="6BADE80E" w14:textId="77777777" w:rsidR="00B82D44" w:rsidRPr="005D2398" w:rsidRDefault="00B82D44" w:rsidP="008A1985">
            <w:pPr>
              <w:pStyle w:val="Texto"/>
              <w:tabs>
                <w:tab w:val="decimal" w:pos="1372"/>
              </w:tabs>
            </w:pPr>
          </w:p>
        </w:tc>
        <w:tc>
          <w:tcPr>
            <w:tcW w:w="112" w:type="dxa"/>
          </w:tcPr>
          <w:p w14:paraId="09AC51DB" w14:textId="77777777" w:rsidR="00B82D44" w:rsidRPr="005D2398" w:rsidRDefault="00B82D44" w:rsidP="00134A2D">
            <w:pPr>
              <w:pStyle w:val="Texto"/>
              <w:tabs>
                <w:tab w:val="decimal" w:pos="1269"/>
              </w:tabs>
              <w:jc w:val="left"/>
            </w:pPr>
          </w:p>
        </w:tc>
        <w:tc>
          <w:tcPr>
            <w:tcW w:w="1598" w:type="dxa"/>
            <w:tcBorders>
              <w:top w:val="single" w:sz="6" w:space="0" w:color="auto"/>
            </w:tcBorders>
          </w:tcPr>
          <w:p w14:paraId="32CD0046" w14:textId="77777777" w:rsidR="00B82D44" w:rsidRPr="005D2398" w:rsidRDefault="00B82D44" w:rsidP="00511600">
            <w:pPr>
              <w:pStyle w:val="Texto"/>
              <w:tabs>
                <w:tab w:val="decimal" w:pos="1397"/>
              </w:tabs>
              <w:jc w:val="left"/>
            </w:pPr>
          </w:p>
        </w:tc>
      </w:tr>
      <w:tr w:rsidR="008A1985" w:rsidRPr="005D2398" w14:paraId="6DDDE8AC" w14:textId="77777777" w:rsidTr="008A1985">
        <w:trPr>
          <w:jc w:val="center"/>
        </w:trPr>
        <w:tc>
          <w:tcPr>
            <w:tcW w:w="4950" w:type="dxa"/>
          </w:tcPr>
          <w:p w14:paraId="2168D22B" w14:textId="1E5329B1" w:rsidR="008A1985" w:rsidRPr="00FB4472" w:rsidRDefault="008A1985" w:rsidP="008A1985">
            <w:pPr>
              <w:pStyle w:val="Texto"/>
              <w:jc w:val="left"/>
            </w:pPr>
            <w:r w:rsidRPr="00BF75B5">
              <w:t>Existencia</w:t>
            </w:r>
            <w:r>
              <w:t>s</w:t>
            </w:r>
            <w:r w:rsidRPr="00BF75B5">
              <w:t xml:space="preserve"> al inicio del ejercicio</w:t>
            </w:r>
          </w:p>
        </w:tc>
        <w:tc>
          <w:tcPr>
            <w:tcW w:w="1582" w:type="dxa"/>
          </w:tcPr>
          <w:p w14:paraId="4D538460" w14:textId="47959574" w:rsidR="008A1985" w:rsidRPr="005D2398" w:rsidRDefault="008A1985" w:rsidP="001E7264">
            <w:pPr>
              <w:pStyle w:val="Texto"/>
              <w:tabs>
                <w:tab w:val="decimal" w:pos="1372"/>
              </w:tabs>
            </w:pPr>
            <w:r w:rsidRPr="001E7264">
              <w:t>205.230.253</w:t>
            </w:r>
          </w:p>
        </w:tc>
        <w:tc>
          <w:tcPr>
            <w:tcW w:w="112" w:type="dxa"/>
          </w:tcPr>
          <w:p w14:paraId="180A3F07" w14:textId="77777777" w:rsidR="008A1985" w:rsidRPr="005D2398" w:rsidRDefault="008A1985" w:rsidP="008A1985">
            <w:pPr>
              <w:pStyle w:val="Texto"/>
              <w:tabs>
                <w:tab w:val="decimal" w:pos="1269"/>
              </w:tabs>
              <w:jc w:val="left"/>
            </w:pPr>
          </w:p>
        </w:tc>
        <w:tc>
          <w:tcPr>
            <w:tcW w:w="1598" w:type="dxa"/>
          </w:tcPr>
          <w:p w14:paraId="5C20B573" w14:textId="042BF15A" w:rsidR="008A1985" w:rsidRPr="005D2398" w:rsidRDefault="008A1985" w:rsidP="008A1985">
            <w:pPr>
              <w:pStyle w:val="Texto"/>
              <w:tabs>
                <w:tab w:val="decimal" w:pos="1397"/>
              </w:tabs>
            </w:pPr>
            <w:r w:rsidRPr="00F71DC8">
              <w:t>188.871.871</w:t>
            </w:r>
          </w:p>
        </w:tc>
      </w:tr>
      <w:tr w:rsidR="008A1985" w:rsidRPr="005D2398" w14:paraId="149363D4" w14:textId="77777777" w:rsidTr="008A1985">
        <w:trPr>
          <w:jc w:val="center"/>
        </w:trPr>
        <w:tc>
          <w:tcPr>
            <w:tcW w:w="4950" w:type="dxa"/>
          </w:tcPr>
          <w:p w14:paraId="7533FDE6" w14:textId="4994D992" w:rsidR="008A1985" w:rsidRPr="00FB4472" w:rsidRDefault="008A1985" w:rsidP="008A1985">
            <w:pPr>
              <w:pStyle w:val="Texto"/>
              <w:jc w:val="left"/>
            </w:pPr>
            <w:r w:rsidRPr="00BF75B5">
              <w:t>Compras</w:t>
            </w:r>
          </w:p>
        </w:tc>
        <w:tc>
          <w:tcPr>
            <w:tcW w:w="1582" w:type="dxa"/>
          </w:tcPr>
          <w:p w14:paraId="66A064A7" w14:textId="58F0759F" w:rsidR="008A1985" w:rsidRPr="005D2398" w:rsidRDefault="008A1985" w:rsidP="001E7264">
            <w:pPr>
              <w:pStyle w:val="Texto"/>
              <w:tabs>
                <w:tab w:val="decimal" w:pos="1372"/>
              </w:tabs>
            </w:pPr>
            <w:r w:rsidRPr="001E7264">
              <w:t>31.412.941</w:t>
            </w:r>
          </w:p>
        </w:tc>
        <w:tc>
          <w:tcPr>
            <w:tcW w:w="112" w:type="dxa"/>
          </w:tcPr>
          <w:p w14:paraId="32423D80" w14:textId="77777777" w:rsidR="008A1985" w:rsidRPr="005D2398" w:rsidRDefault="008A1985" w:rsidP="008A1985">
            <w:pPr>
              <w:pStyle w:val="Texto"/>
              <w:tabs>
                <w:tab w:val="decimal" w:pos="1269"/>
              </w:tabs>
              <w:jc w:val="left"/>
            </w:pPr>
          </w:p>
        </w:tc>
        <w:tc>
          <w:tcPr>
            <w:tcW w:w="1598" w:type="dxa"/>
          </w:tcPr>
          <w:p w14:paraId="323E2161" w14:textId="5EDBDEDE" w:rsidR="008A1985" w:rsidRPr="005D2398" w:rsidRDefault="008A1985" w:rsidP="008A1985">
            <w:pPr>
              <w:pStyle w:val="Texto"/>
              <w:tabs>
                <w:tab w:val="decimal" w:pos="1397"/>
              </w:tabs>
            </w:pPr>
            <w:r w:rsidRPr="00F71DC8">
              <w:t>73.476.463</w:t>
            </w:r>
          </w:p>
        </w:tc>
      </w:tr>
      <w:tr w:rsidR="008A1985" w:rsidRPr="005D2398" w14:paraId="183212BC" w14:textId="77777777" w:rsidTr="008A1985">
        <w:trPr>
          <w:jc w:val="center"/>
        </w:trPr>
        <w:tc>
          <w:tcPr>
            <w:tcW w:w="4950" w:type="dxa"/>
          </w:tcPr>
          <w:p w14:paraId="75696A78" w14:textId="2D2CC6F3" w:rsidR="008A1985" w:rsidRPr="00FB4472" w:rsidRDefault="008A1985" w:rsidP="008A1985">
            <w:pPr>
              <w:pStyle w:val="Texto"/>
              <w:jc w:val="left"/>
            </w:pPr>
            <w:r w:rsidRPr="00BF75B5">
              <w:t>Gastos de producción (Anexo VI)</w:t>
            </w:r>
          </w:p>
        </w:tc>
        <w:tc>
          <w:tcPr>
            <w:tcW w:w="1582" w:type="dxa"/>
          </w:tcPr>
          <w:p w14:paraId="68266F1C" w14:textId="214192A0" w:rsidR="008A1985" w:rsidRPr="005D2398" w:rsidRDefault="008A1985" w:rsidP="008A1985">
            <w:pPr>
              <w:pStyle w:val="Texto"/>
              <w:tabs>
                <w:tab w:val="decimal" w:pos="1372"/>
              </w:tabs>
            </w:pPr>
            <w:r w:rsidRPr="00D91F47">
              <w:t>200.786.217</w:t>
            </w:r>
          </w:p>
        </w:tc>
        <w:tc>
          <w:tcPr>
            <w:tcW w:w="112" w:type="dxa"/>
          </w:tcPr>
          <w:p w14:paraId="25816635" w14:textId="77777777" w:rsidR="008A1985" w:rsidRPr="005D2398" w:rsidRDefault="008A1985" w:rsidP="008A1985">
            <w:pPr>
              <w:pStyle w:val="Texto"/>
              <w:tabs>
                <w:tab w:val="decimal" w:pos="1269"/>
              </w:tabs>
              <w:jc w:val="left"/>
            </w:pPr>
          </w:p>
        </w:tc>
        <w:tc>
          <w:tcPr>
            <w:tcW w:w="1598" w:type="dxa"/>
          </w:tcPr>
          <w:p w14:paraId="703ABB58" w14:textId="46093C7C" w:rsidR="008A1985" w:rsidRPr="005D2398" w:rsidRDefault="008A1985" w:rsidP="008A1985">
            <w:pPr>
              <w:pStyle w:val="Texto"/>
              <w:tabs>
                <w:tab w:val="decimal" w:pos="1397"/>
              </w:tabs>
            </w:pPr>
            <w:r w:rsidRPr="00F71DC8">
              <w:t>178.285.033</w:t>
            </w:r>
          </w:p>
        </w:tc>
      </w:tr>
      <w:tr w:rsidR="008A1985" w:rsidRPr="005D2398" w14:paraId="02E37583" w14:textId="77777777" w:rsidTr="008A1985">
        <w:trPr>
          <w:jc w:val="center"/>
        </w:trPr>
        <w:tc>
          <w:tcPr>
            <w:tcW w:w="4950" w:type="dxa"/>
          </w:tcPr>
          <w:p w14:paraId="54058233" w14:textId="6AA8DE20" w:rsidR="008A1985" w:rsidRPr="00FB4472" w:rsidRDefault="008A1985" w:rsidP="008A1985">
            <w:pPr>
              <w:pStyle w:val="Texto"/>
              <w:jc w:val="left"/>
            </w:pPr>
            <w:r w:rsidRPr="00BF75B5">
              <w:t>Resultado por tenencia de bienes de cambio (Nota 3.</w:t>
            </w:r>
            <w:r w:rsidR="00082794">
              <w:t>i</w:t>
            </w:r>
            <w:r w:rsidRPr="00BF75B5">
              <w:t>)</w:t>
            </w:r>
          </w:p>
        </w:tc>
        <w:tc>
          <w:tcPr>
            <w:tcW w:w="1582" w:type="dxa"/>
          </w:tcPr>
          <w:p w14:paraId="7260B870" w14:textId="5DAF3200" w:rsidR="008A1985" w:rsidRPr="005D2398" w:rsidRDefault="008A1985" w:rsidP="008A1985">
            <w:pPr>
              <w:pStyle w:val="Texto"/>
              <w:tabs>
                <w:tab w:val="decimal" w:pos="1372"/>
              </w:tabs>
            </w:pPr>
            <w:r w:rsidRPr="00D91F47">
              <w:t>134.965</w:t>
            </w:r>
          </w:p>
        </w:tc>
        <w:tc>
          <w:tcPr>
            <w:tcW w:w="112" w:type="dxa"/>
          </w:tcPr>
          <w:p w14:paraId="03909FB2" w14:textId="77777777" w:rsidR="008A1985" w:rsidRPr="005D2398" w:rsidRDefault="008A1985" w:rsidP="008A1985">
            <w:pPr>
              <w:pStyle w:val="Texto"/>
              <w:tabs>
                <w:tab w:val="decimal" w:pos="1269"/>
              </w:tabs>
              <w:jc w:val="left"/>
            </w:pPr>
          </w:p>
        </w:tc>
        <w:tc>
          <w:tcPr>
            <w:tcW w:w="1598" w:type="dxa"/>
          </w:tcPr>
          <w:p w14:paraId="5E4B1EA5" w14:textId="301B636D" w:rsidR="008A1985" w:rsidRPr="005D2398" w:rsidRDefault="008A1985" w:rsidP="008A1985">
            <w:pPr>
              <w:pStyle w:val="Texto"/>
              <w:tabs>
                <w:tab w:val="decimal" w:pos="1397"/>
              </w:tabs>
            </w:pPr>
            <w:r w:rsidRPr="00F71DC8">
              <w:t>18.942</w:t>
            </w:r>
          </w:p>
        </w:tc>
      </w:tr>
      <w:tr w:rsidR="008A1985" w:rsidRPr="005D2398" w14:paraId="334513D2" w14:textId="77777777" w:rsidTr="008A1985">
        <w:trPr>
          <w:jc w:val="center"/>
        </w:trPr>
        <w:tc>
          <w:tcPr>
            <w:tcW w:w="4950" w:type="dxa"/>
          </w:tcPr>
          <w:p w14:paraId="6B1FE6B3" w14:textId="62BB1C6D" w:rsidR="008A1985" w:rsidRPr="00FB4472" w:rsidRDefault="008A1985" w:rsidP="008A1985">
            <w:pPr>
              <w:pStyle w:val="Texto"/>
              <w:jc w:val="left"/>
            </w:pPr>
            <w:r w:rsidRPr="00BF75B5">
              <w:t>Existencia</w:t>
            </w:r>
            <w:r>
              <w:t>s</w:t>
            </w:r>
            <w:r w:rsidRPr="00BF75B5">
              <w:t xml:space="preserve"> al final del </w:t>
            </w:r>
            <w:r>
              <w:t>ejercicio</w:t>
            </w:r>
            <w:r w:rsidRPr="00BF75B5">
              <w:t xml:space="preserve"> </w:t>
            </w:r>
          </w:p>
        </w:tc>
        <w:tc>
          <w:tcPr>
            <w:tcW w:w="1582" w:type="dxa"/>
            <w:tcBorders>
              <w:bottom w:val="single" w:sz="6" w:space="0" w:color="auto"/>
            </w:tcBorders>
          </w:tcPr>
          <w:p w14:paraId="41E23F24" w14:textId="251E2482" w:rsidR="008A1985" w:rsidRPr="005D2398" w:rsidRDefault="008A1985" w:rsidP="008A1985">
            <w:pPr>
              <w:pStyle w:val="Texto"/>
              <w:tabs>
                <w:tab w:val="decimal" w:pos="1372"/>
              </w:tabs>
            </w:pPr>
            <w:r w:rsidRPr="00D91F47">
              <w:t>(85.143.469)</w:t>
            </w:r>
          </w:p>
        </w:tc>
        <w:tc>
          <w:tcPr>
            <w:tcW w:w="112" w:type="dxa"/>
          </w:tcPr>
          <w:p w14:paraId="1F9D1807" w14:textId="77777777" w:rsidR="008A1985" w:rsidRPr="005D2398" w:rsidRDefault="008A1985" w:rsidP="008A1985">
            <w:pPr>
              <w:pStyle w:val="Texto"/>
              <w:tabs>
                <w:tab w:val="decimal" w:pos="1269"/>
              </w:tabs>
              <w:jc w:val="left"/>
            </w:pPr>
          </w:p>
        </w:tc>
        <w:tc>
          <w:tcPr>
            <w:tcW w:w="1598" w:type="dxa"/>
            <w:tcBorders>
              <w:bottom w:val="single" w:sz="6" w:space="0" w:color="auto"/>
            </w:tcBorders>
          </w:tcPr>
          <w:p w14:paraId="68AF971D" w14:textId="25C21940" w:rsidR="008A1985" w:rsidRPr="005D2398" w:rsidRDefault="008A1985" w:rsidP="008A1985">
            <w:pPr>
              <w:pStyle w:val="Texto"/>
              <w:tabs>
                <w:tab w:val="decimal" w:pos="1397"/>
              </w:tabs>
            </w:pPr>
            <w:r w:rsidRPr="00F71DC8">
              <w:t>(75.109.223)</w:t>
            </w:r>
          </w:p>
        </w:tc>
      </w:tr>
      <w:tr w:rsidR="008A1985" w:rsidRPr="005D2398" w14:paraId="41FF9A98" w14:textId="77777777" w:rsidTr="008A1985">
        <w:trPr>
          <w:jc w:val="center"/>
        </w:trPr>
        <w:tc>
          <w:tcPr>
            <w:tcW w:w="4950" w:type="dxa"/>
          </w:tcPr>
          <w:p w14:paraId="7C16226C" w14:textId="77777777" w:rsidR="008A1985" w:rsidRPr="00F01EAE" w:rsidRDefault="008A1985" w:rsidP="008A1985">
            <w:pPr>
              <w:pStyle w:val="Texto"/>
              <w:jc w:val="left"/>
              <w:rPr>
                <w:b/>
              </w:rPr>
            </w:pPr>
            <w:r w:rsidRPr="00F01EAE">
              <w:rPr>
                <w:b/>
              </w:rPr>
              <w:t>Costo de ventas</w:t>
            </w:r>
          </w:p>
        </w:tc>
        <w:tc>
          <w:tcPr>
            <w:tcW w:w="1582" w:type="dxa"/>
            <w:tcBorders>
              <w:top w:val="single" w:sz="6" w:space="0" w:color="auto"/>
              <w:bottom w:val="double" w:sz="6" w:space="0" w:color="auto"/>
            </w:tcBorders>
          </w:tcPr>
          <w:p w14:paraId="78337FD8" w14:textId="0390A404" w:rsidR="008A1985" w:rsidRPr="008A1985" w:rsidRDefault="008A1985" w:rsidP="008A1985">
            <w:pPr>
              <w:pStyle w:val="Texto"/>
              <w:tabs>
                <w:tab w:val="decimal" w:pos="1372"/>
              </w:tabs>
              <w:rPr>
                <w:b/>
                <w:bCs/>
              </w:rPr>
            </w:pPr>
            <w:r w:rsidRPr="008A1985">
              <w:rPr>
                <w:b/>
                <w:bCs/>
              </w:rPr>
              <w:t>352.420.907</w:t>
            </w:r>
          </w:p>
        </w:tc>
        <w:tc>
          <w:tcPr>
            <w:tcW w:w="112" w:type="dxa"/>
          </w:tcPr>
          <w:p w14:paraId="6ABC6FFC" w14:textId="57769E8B" w:rsidR="008A1985" w:rsidRPr="004A28A1" w:rsidRDefault="008A1985" w:rsidP="008A1985">
            <w:pPr>
              <w:pStyle w:val="Texto"/>
              <w:tabs>
                <w:tab w:val="decimal" w:pos="1269"/>
              </w:tabs>
              <w:jc w:val="left"/>
              <w:rPr>
                <w:b/>
                <w:bCs/>
              </w:rPr>
            </w:pPr>
          </w:p>
        </w:tc>
        <w:tc>
          <w:tcPr>
            <w:tcW w:w="1598" w:type="dxa"/>
            <w:tcBorders>
              <w:top w:val="single" w:sz="6" w:space="0" w:color="auto"/>
              <w:bottom w:val="double" w:sz="6" w:space="0" w:color="auto"/>
            </w:tcBorders>
          </w:tcPr>
          <w:p w14:paraId="5A2113C0" w14:textId="5ECC9E0E" w:rsidR="008A1985" w:rsidRPr="008A1985" w:rsidRDefault="008A1985" w:rsidP="008A1985">
            <w:pPr>
              <w:pStyle w:val="Texto"/>
              <w:tabs>
                <w:tab w:val="decimal" w:pos="1397"/>
              </w:tabs>
              <w:rPr>
                <w:b/>
                <w:bCs/>
              </w:rPr>
            </w:pPr>
            <w:r w:rsidRPr="008A1985">
              <w:rPr>
                <w:b/>
                <w:bCs/>
              </w:rPr>
              <w:t>365.543.086</w:t>
            </w:r>
          </w:p>
        </w:tc>
      </w:tr>
    </w:tbl>
    <w:p w14:paraId="05DA9E00" w14:textId="77777777" w:rsidR="003657F2" w:rsidRDefault="003657F2" w:rsidP="000B5E27">
      <w:pPr>
        <w:pStyle w:val="Texto"/>
        <w:jc w:val="center"/>
      </w:pPr>
    </w:p>
    <w:p w14:paraId="2EEC253E" w14:textId="77777777" w:rsidR="003657F2" w:rsidRDefault="003657F2" w:rsidP="000B5E27">
      <w:pPr>
        <w:pStyle w:val="Texto"/>
        <w:jc w:val="center"/>
      </w:pPr>
    </w:p>
    <w:p w14:paraId="345D7AB0" w14:textId="77777777" w:rsidR="00B040DB" w:rsidRDefault="00B040DB" w:rsidP="000B5E27">
      <w:pPr>
        <w:pStyle w:val="Texto"/>
        <w:jc w:val="center"/>
      </w:pPr>
      <w:r>
        <w:br w:type="page"/>
      </w:r>
    </w:p>
    <w:p w14:paraId="01389080" w14:textId="77777777" w:rsidR="00B040DB" w:rsidRPr="004C0854" w:rsidRDefault="00B040DB" w:rsidP="00B040DB">
      <w:pPr>
        <w:pStyle w:val="Texto"/>
        <w:jc w:val="right"/>
        <w:rPr>
          <w:b/>
          <w:lang w:val="pt-BR"/>
        </w:rPr>
      </w:pPr>
      <w:r w:rsidRPr="004C0854">
        <w:rPr>
          <w:b/>
          <w:lang w:val="pt-BR"/>
        </w:rPr>
        <w:lastRenderedPageBreak/>
        <w:t xml:space="preserve">ANEXO </w:t>
      </w:r>
      <w:r w:rsidR="00F06867">
        <w:rPr>
          <w:b/>
          <w:lang w:val="pt-BR"/>
        </w:rPr>
        <w:t>V</w:t>
      </w:r>
    </w:p>
    <w:p w14:paraId="720C3AD1" w14:textId="77777777" w:rsidR="00B040DB" w:rsidRPr="004C0854" w:rsidRDefault="00B040DB" w:rsidP="00B040DB">
      <w:pPr>
        <w:pStyle w:val="Texto"/>
        <w:jc w:val="right"/>
        <w:rPr>
          <w:lang w:val="pt-BR"/>
        </w:rPr>
      </w:pPr>
    </w:p>
    <w:p w14:paraId="5A39463B" w14:textId="04E57140" w:rsidR="00B040DB" w:rsidRPr="00264C35" w:rsidRDefault="00264C35" w:rsidP="00B040DB">
      <w:pPr>
        <w:pStyle w:val="Ttuloprincipal"/>
        <w:rPr>
          <w:lang w:val="pt-BR"/>
        </w:rPr>
      </w:pPr>
      <w:r w:rsidRPr="00264C35">
        <w:rPr>
          <w:lang w:val="pt-BR"/>
        </w:rPr>
        <w:t>LEDESMA FRUTAS S.A.U.</w:t>
      </w:r>
    </w:p>
    <w:p w14:paraId="624836CC" w14:textId="77777777" w:rsidR="00B040DB" w:rsidRPr="00264C35" w:rsidRDefault="00B040DB" w:rsidP="00B040DB">
      <w:pPr>
        <w:pStyle w:val="Texto"/>
        <w:jc w:val="center"/>
        <w:rPr>
          <w:lang w:val="pt-BR"/>
        </w:rPr>
      </w:pPr>
    </w:p>
    <w:p w14:paraId="076B297F" w14:textId="77777777" w:rsidR="00B040DB" w:rsidRPr="00264C35" w:rsidRDefault="00B040DB" w:rsidP="00B040DB">
      <w:pPr>
        <w:pStyle w:val="Texto"/>
        <w:jc w:val="center"/>
        <w:rPr>
          <w:lang w:val="pt-BR"/>
        </w:rPr>
      </w:pPr>
    </w:p>
    <w:p w14:paraId="3523AA81" w14:textId="61DC9B1E" w:rsidR="00B040DB" w:rsidRDefault="00F50175" w:rsidP="00B040DB">
      <w:pPr>
        <w:pStyle w:val="Titulonota"/>
        <w:jc w:val="center"/>
      </w:pPr>
      <w:r>
        <w:t xml:space="preserve">ACTIVOS Y PASIVOS EN </w:t>
      </w:r>
      <w:proofErr w:type="gramStart"/>
      <w:r>
        <w:t>MONEDA</w:t>
      </w:r>
      <w:proofErr w:type="gramEnd"/>
      <w:r>
        <w:t xml:space="preserve"> EXTRANJERA</w:t>
      </w:r>
    </w:p>
    <w:p w14:paraId="3450E7A3" w14:textId="77777777" w:rsidR="00B040DB" w:rsidRDefault="00B040DB" w:rsidP="00B040DB">
      <w:pPr>
        <w:pStyle w:val="Texto"/>
        <w:jc w:val="center"/>
      </w:pPr>
    </w:p>
    <w:p w14:paraId="63A3C1CA" w14:textId="13D23A27" w:rsidR="00563DCA" w:rsidRPr="00145A37" w:rsidRDefault="00563DCA" w:rsidP="00145A37">
      <w:pPr>
        <w:pStyle w:val="Titulonota"/>
        <w:jc w:val="center"/>
      </w:pPr>
      <w:r w:rsidRPr="00145A37">
        <w:t xml:space="preserve">AL </w:t>
      </w:r>
      <w:r w:rsidR="00DC38FD">
        <w:t xml:space="preserve">31 DE </w:t>
      </w:r>
      <w:r w:rsidR="00270D8F">
        <w:t>AGOSTO</w:t>
      </w:r>
      <w:r w:rsidR="00DC38FD">
        <w:t xml:space="preserve"> DE 2022</w:t>
      </w:r>
    </w:p>
    <w:p w14:paraId="1C4E3FF9" w14:textId="77777777" w:rsidR="00563DCA" w:rsidRDefault="00563DCA" w:rsidP="00B040DB">
      <w:pPr>
        <w:pStyle w:val="Texto"/>
        <w:jc w:val="center"/>
      </w:pPr>
    </w:p>
    <w:p w14:paraId="1ED32AB7" w14:textId="1BB38BA2" w:rsidR="00B040DB" w:rsidRDefault="00F06867" w:rsidP="00B040DB">
      <w:pPr>
        <w:pStyle w:val="Titulonota"/>
        <w:jc w:val="center"/>
      </w:pPr>
      <w:r>
        <w:t>COMPARATIVO</w:t>
      </w:r>
      <w:r w:rsidR="0095075E">
        <w:t>S</w:t>
      </w:r>
      <w:r>
        <w:t xml:space="preserve"> CON EL EJERCICIO ANTERIOR</w:t>
      </w:r>
    </w:p>
    <w:p w14:paraId="261A616F" w14:textId="77777777" w:rsidR="00B040DB" w:rsidRDefault="00B040DB" w:rsidP="00B040DB">
      <w:pPr>
        <w:pStyle w:val="Texto"/>
        <w:jc w:val="center"/>
      </w:pPr>
    </w:p>
    <w:p w14:paraId="5D18A694" w14:textId="77777777" w:rsidR="00B040DB" w:rsidRDefault="00B040DB" w:rsidP="00B040DB">
      <w:pPr>
        <w:pStyle w:val="Texto"/>
        <w:jc w:val="center"/>
      </w:pPr>
      <w:r>
        <w:t xml:space="preserve">(Cifras expresadas en pesos </w:t>
      </w:r>
      <w:r w:rsidR="00F06867">
        <w:t>-</w:t>
      </w:r>
      <w:r w:rsidR="00A203D4">
        <w:t xml:space="preserve"> </w:t>
      </w:r>
      <w:r>
        <w:t>Nota 2.</w:t>
      </w:r>
      <w:r w:rsidR="00E23614">
        <w:t>2</w:t>
      </w:r>
      <w:r>
        <w:t>)</w:t>
      </w:r>
    </w:p>
    <w:p w14:paraId="15BB7201" w14:textId="77777777" w:rsidR="007F2057" w:rsidRDefault="007F2057" w:rsidP="00B040DB">
      <w:pPr>
        <w:pStyle w:val="Texto"/>
        <w:jc w:val="center"/>
      </w:pPr>
    </w:p>
    <w:p w14:paraId="53115BF7" w14:textId="77777777" w:rsidR="00FB5BDB" w:rsidRDefault="00FB5BDB" w:rsidP="00B040DB">
      <w:pPr>
        <w:pStyle w:val="Texto"/>
        <w:jc w:val="center"/>
      </w:pPr>
    </w:p>
    <w:p w14:paraId="5C01F722" w14:textId="77777777" w:rsidR="00FB5BDB" w:rsidRDefault="00FB5BDB" w:rsidP="00B040DB">
      <w:pPr>
        <w:pStyle w:val="Texto"/>
        <w:jc w:val="center"/>
      </w:pPr>
    </w:p>
    <w:p w14:paraId="5272BC7A" w14:textId="77777777" w:rsidR="00FB5BDB" w:rsidRDefault="00FB5BDB" w:rsidP="00B040DB">
      <w:pPr>
        <w:pStyle w:val="Texto"/>
        <w:jc w:val="center"/>
      </w:pPr>
    </w:p>
    <w:tbl>
      <w:tblPr>
        <w:tblStyle w:val="TableGrid"/>
        <w:tblW w:w="10188" w:type="dxa"/>
        <w:jc w:val="center"/>
        <w:tblLayout w:type="fixed"/>
        <w:tblLook w:val="04A0" w:firstRow="1" w:lastRow="0" w:firstColumn="1" w:lastColumn="0" w:noHBand="0" w:noVBand="1"/>
      </w:tblPr>
      <w:tblGrid>
        <w:gridCol w:w="3780"/>
        <w:gridCol w:w="90"/>
        <w:gridCol w:w="664"/>
        <w:gridCol w:w="146"/>
        <w:gridCol w:w="909"/>
        <w:gridCol w:w="180"/>
        <w:gridCol w:w="1395"/>
        <w:gridCol w:w="180"/>
        <w:gridCol w:w="1420"/>
        <w:gridCol w:w="11"/>
        <w:gridCol w:w="79"/>
        <w:gridCol w:w="11"/>
        <w:gridCol w:w="1323"/>
      </w:tblGrid>
      <w:tr w:rsidR="00FB5BDB" w14:paraId="00BBE18B" w14:textId="77777777" w:rsidTr="008A1985">
        <w:trPr>
          <w:jc w:val="center"/>
        </w:trPr>
        <w:tc>
          <w:tcPr>
            <w:tcW w:w="3780" w:type="dxa"/>
          </w:tcPr>
          <w:p w14:paraId="16B56818" w14:textId="2B4BBBB0" w:rsidR="00FB5BDB" w:rsidRDefault="00FB5BDB" w:rsidP="00FB5BDB">
            <w:pPr>
              <w:pStyle w:val="Texto"/>
              <w:jc w:val="left"/>
            </w:pPr>
          </w:p>
        </w:tc>
        <w:tc>
          <w:tcPr>
            <w:tcW w:w="90" w:type="dxa"/>
          </w:tcPr>
          <w:p w14:paraId="4867170B" w14:textId="77777777" w:rsidR="00FB5BDB" w:rsidRDefault="00FB5BDB" w:rsidP="00FB5BDB">
            <w:pPr>
              <w:pStyle w:val="Texto"/>
              <w:jc w:val="left"/>
            </w:pPr>
          </w:p>
        </w:tc>
        <w:tc>
          <w:tcPr>
            <w:tcW w:w="4905" w:type="dxa"/>
            <w:gridSpan w:val="8"/>
            <w:tcBorders>
              <w:bottom w:val="single" w:sz="6" w:space="0" w:color="auto"/>
            </w:tcBorders>
          </w:tcPr>
          <w:p w14:paraId="35EBCEEC" w14:textId="3B969DED" w:rsidR="00FB5BDB" w:rsidRPr="00036E96" w:rsidRDefault="000201D6" w:rsidP="00FB5BDB">
            <w:pPr>
              <w:pStyle w:val="Texto"/>
              <w:jc w:val="center"/>
              <w:rPr>
                <w:b/>
              </w:rPr>
            </w:pPr>
            <w:r>
              <w:rPr>
                <w:b/>
              </w:rPr>
              <w:t>31/0</w:t>
            </w:r>
            <w:r w:rsidR="00270D8F">
              <w:rPr>
                <w:b/>
              </w:rPr>
              <w:t>8</w:t>
            </w:r>
            <w:r>
              <w:rPr>
                <w:b/>
              </w:rPr>
              <w:t>/2022</w:t>
            </w:r>
          </w:p>
        </w:tc>
        <w:tc>
          <w:tcPr>
            <w:tcW w:w="90" w:type="dxa"/>
            <w:gridSpan w:val="2"/>
          </w:tcPr>
          <w:p w14:paraId="326E09FA" w14:textId="77777777" w:rsidR="00FB5BDB" w:rsidRDefault="00FB5BDB" w:rsidP="00FB5BDB">
            <w:pPr>
              <w:pStyle w:val="Texto"/>
              <w:tabs>
                <w:tab w:val="decimal" w:pos="1065"/>
              </w:tabs>
              <w:jc w:val="center"/>
            </w:pPr>
          </w:p>
        </w:tc>
        <w:tc>
          <w:tcPr>
            <w:tcW w:w="1323" w:type="dxa"/>
          </w:tcPr>
          <w:p w14:paraId="42819848" w14:textId="4622C03A" w:rsidR="00FB5BDB" w:rsidRPr="00036E96" w:rsidRDefault="00FF1873" w:rsidP="00FB5BDB">
            <w:pPr>
              <w:pStyle w:val="Texto"/>
              <w:jc w:val="center"/>
              <w:rPr>
                <w:b/>
              </w:rPr>
            </w:pPr>
            <w:r>
              <w:rPr>
                <w:b/>
              </w:rPr>
              <w:t>31/01/202</w:t>
            </w:r>
            <w:r w:rsidR="00270D8F">
              <w:rPr>
                <w:b/>
              </w:rPr>
              <w:t>2</w:t>
            </w:r>
          </w:p>
        </w:tc>
      </w:tr>
      <w:tr w:rsidR="00FB5BDB" w14:paraId="03681103" w14:textId="77777777" w:rsidTr="008A1985">
        <w:trPr>
          <w:jc w:val="center"/>
        </w:trPr>
        <w:tc>
          <w:tcPr>
            <w:tcW w:w="3780" w:type="dxa"/>
          </w:tcPr>
          <w:p w14:paraId="42C84DBD" w14:textId="77777777" w:rsidR="00FB5BDB" w:rsidRDefault="00FB5BDB" w:rsidP="00FB5BDB">
            <w:pPr>
              <w:pStyle w:val="Texto"/>
              <w:jc w:val="center"/>
            </w:pPr>
            <w:r>
              <w:rPr>
                <w:b/>
              </w:rPr>
              <w:t>Rubros</w:t>
            </w:r>
          </w:p>
        </w:tc>
        <w:tc>
          <w:tcPr>
            <w:tcW w:w="90" w:type="dxa"/>
          </w:tcPr>
          <w:p w14:paraId="195B2700" w14:textId="77777777" w:rsidR="00FB5BDB" w:rsidRDefault="00FB5BDB" w:rsidP="00FB5BDB">
            <w:pPr>
              <w:pStyle w:val="Texto"/>
              <w:jc w:val="left"/>
            </w:pPr>
          </w:p>
        </w:tc>
        <w:tc>
          <w:tcPr>
            <w:tcW w:w="1719" w:type="dxa"/>
            <w:gridSpan w:val="3"/>
            <w:tcBorders>
              <w:top w:val="single" w:sz="6" w:space="0" w:color="auto"/>
              <w:bottom w:val="single" w:sz="6" w:space="0" w:color="auto"/>
            </w:tcBorders>
          </w:tcPr>
          <w:p w14:paraId="58F3FA0C" w14:textId="77777777" w:rsidR="00FB5BDB" w:rsidRPr="00036E96" w:rsidRDefault="00FB5BDB" w:rsidP="00FB5BDB">
            <w:pPr>
              <w:pStyle w:val="Texto"/>
              <w:jc w:val="center"/>
              <w:rPr>
                <w:b/>
              </w:rPr>
            </w:pPr>
            <w:r>
              <w:rPr>
                <w:b/>
              </w:rPr>
              <w:t>Clase y monto de la moneda extranjera</w:t>
            </w:r>
          </w:p>
        </w:tc>
        <w:tc>
          <w:tcPr>
            <w:tcW w:w="180" w:type="dxa"/>
            <w:tcBorders>
              <w:top w:val="single" w:sz="6" w:space="0" w:color="auto"/>
            </w:tcBorders>
          </w:tcPr>
          <w:p w14:paraId="22CC9067" w14:textId="77777777" w:rsidR="00FB5BDB" w:rsidRDefault="00FB5BDB" w:rsidP="00FB5BDB">
            <w:pPr>
              <w:pStyle w:val="Texto"/>
              <w:jc w:val="center"/>
            </w:pPr>
          </w:p>
        </w:tc>
        <w:tc>
          <w:tcPr>
            <w:tcW w:w="1395" w:type="dxa"/>
            <w:tcBorders>
              <w:top w:val="single" w:sz="6" w:space="0" w:color="auto"/>
            </w:tcBorders>
          </w:tcPr>
          <w:p w14:paraId="1CCC846E" w14:textId="387F28B2" w:rsidR="00FB5BDB" w:rsidRDefault="00FB5BDB" w:rsidP="00FB5BDB">
            <w:pPr>
              <w:pStyle w:val="Texto"/>
              <w:jc w:val="center"/>
            </w:pPr>
            <w:r>
              <w:rPr>
                <w:b/>
              </w:rPr>
              <w:t xml:space="preserve">Tipo de cambio el cierre del </w:t>
            </w:r>
            <w:r w:rsidR="000201D6">
              <w:rPr>
                <w:b/>
              </w:rPr>
              <w:t>ejercicio</w:t>
            </w:r>
          </w:p>
        </w:tc>
        <w:tc>
          <w:tcPr>
            <w:tcW w:w="180" w:type="dxa"/>
            <w:tcBorders>
              <w:top w:val="single" w:sz="6" w:space="0" w:color="auto"/>
            </w:tcBorders>
          </w:tcPr>
          <w:p w14:paraId="6D012E99" w14:textId="77777777" w:rsidR="00FB5BDB" w:rsidRDefault="00FB5BDB" w:rsidP="00FB5BDB">
            <w:pPr>
              <w:pStyle w:val="Texto"/>
              <w:jc w:val="center"/>
            </w:pPr>
          </w:p>
        </w:tc>
        <w:tc>
          <w:tcPr>
            <w:tcW w:w="1420" w:type="dxa"/>
            <w:tcBorders>
              <w:top w:val="single" w:sz="6" w:space="0" w:color="auto"/>
            </w:tcBorders>
          </w:tcPr>
          <w:p w14:paraId="61659E17" w14:textId="77777777" w:rsidR="00FB5BDB" w:rsidRDefault="00FB5BDB" w:rsidP="00FB5BDB">
            <w:pPr>
              <w:pStyle w:val="Texto"/>
              <w:jc w:val="center"/>
            </w:pPr>
            <w:r w:rsidRPr="00036E96">
              <w:rPr>
                <w:b/>
              </w:rPr>
              <w:t xml:space="preserve">Monto en moneda </w:t>
            </w:r>
            <w:r>
              <w:rPr>
                <w:b/>
              </w:rPr>
              <w:t>local</w:t>
            </w:r>
          </w:p>
        </w:tc>
        <w:tc>
          <w:tcPr>
            <w:tcW w:w="90" w:type="dxa"/>
            <w:gridSpan w:val="2"/>
          </w:tcPr>
          <w:p w14:paraId="126EB199" w14:textId="77777777" w:rsidR="00FB5BDB" w:rsidRDefault="00FB5BDB" w:rsidP="00FB5BDB">
            <w:pPr>
              <w:pStyle w:val="Texto"/>
              <w:tabs>
                <w:tab w:val="decimal" w:pos="1065"/>
              </w:tabs>
              <w:jc w:val="center"/>
            </w:pPr>
          </w:p>
        </w:tc>
        <w:tc>
          <w:tcPr>
            <w:tcW w:w="1334" w:type="dxa"/>
            <w:gridSpan w:val="2"/>
            <w:tcBorders>
              <w:top w:val="single" w:sz="6" w:space="0" w:color="auto"/>
            </w:tcBorders>
          </w:tcPr>
          <w:p w14:paraId="3B9FFADF" w14:textId="77777777" w:rsidR="00FB5BDB" w:rsidRDefault="00FB5BDB" w:rsidP="00FB5BDB">
            <w:pPr>
              <w:pStyle w:val="Texto"/>
              <w:jc w:val="center"/>
            </w:pPr>
            <w:r w:rsidRPr="00036E96">
              <w:rPr>
                <w:b/>
              </w:rPr>
              <w:t xml:space="preserve">Monto en moneda </w:t>
            </w:r>
            <w:r>
              <w:rPr>
                <w:b/>
              </w:rPr>
              <w:t>local</w:t>
            </w:r>
          </w:p>
        </w:tc>
      </w:tr>
      <w:tr w:rsidR="00FB5BDB" w14:paraId="0792E972" w14:textId="77777777" w:rsidTr="008A1985">
        <w:trPr>
          <w:jc w:val="center"/>
        </w:trPr>
        <w:tc>
          <w:tcPr>
            <w:tcW w:w="3780" w:type="dxa"/>
            <w:tcBorders>
              <w:top w:val="single" w:sz="6" w:space="0" w:color="auto"/>
            </w:tcBorders>
          </w:tcPr>
          <w:p w14:paraId="4A6144F4" w14:textId="77777777" w:rsidR="00FB5BDB" w:rsidRDefault="00FB5BDB" w:rsidP="00FB5BDB">
            <w:pPr>
              <w:pStyle w:val="Texto"/>
              <w:jc w:val="left"/>
            </w:pPr>
          </w:p>
        </w:tc>
        <w:tc>
          <w:tcPr>
            <w:tcW w:w="90" w:type="dxa"/>
          </w:tcPr>
          <w:p w14:paraId="109F2C92" w14:textId="77777777" w:rsidR="00FB5BDB" w:rsidRDefault="00FB5BDB" w:rsidP="00FB5BDB">
            <w:pPr>
              <w:pStyle w:val="Texto"/>
              <w:jc w:val="left"/>
            </w:pPr>
          </w:p>
        </w:tc>
        <w:tc>
          <w:tcPr>
            <w:tcW w:w="664" w:type="dxa"/>
            <w:tcBorders>
              <w:top w:val="single" w:sz="6" w:space="0" w:color="auto"/>
            </w:tcBorders>
          </w:tcPr>
          <w:p w14:paraId="457D8E0B" w14:textId="77777777" w:rsidR="00FB5BDB" w:rsidRDefault="00FB5BDB" w:rsidP="00FB5BDB">
            <w:pPr>
              <w:pStyle w:val="Texto"/>
              <w:jc w:val="center"/>
            </w:pPr>
          </w:p>
        </w:tc>
        <w:tc>
          <w:tcPr>
            <w:tcW w:w="146" w:type="dxa"/>
            <w:tcBorders>
              <w:top w:val="single" w:sz="6" w:space="0" w:color="auto"/>
            </w:tcBorders>
          </w:tcPr>
          <w:p w14:paraId="7CBF0DE4" w14:textId="77777777" w:rsidR="00FB5BDB" w:rsidRDefault="00FB5BDB" w:rsidP="00FB5BDB">
            <w:pPr>
              <w:pStyle w:val="Texto"/>
              <w:jc w:val="left"/>
            </w:pPr>
          </w:p>
        </w:tc>
        <w:tc>
          <w:tcPr>
            <w:tcW w:w="909" w:type="dxa"/>
            <w:tcBorders>
              <w:top w:val="single" w:sz="6" w:space="0" w:color="auto"/>
            </w:tcBorders>
          </w:tcPr>
          <w:p w14:paraId="4884D21F" w14:textId="77777777" w:rsidR="00FB5BDB" w:rsidRDefault="00FB5BDB" w:rsidP="00BD472D">
            <w:pPr>
              <w:pStyle w:val="Texto"/>
              <w:tabs>
                <w:tab w:val="decimal" w:pos="777"/>
              </w:tabs>
              <w:jc w:val="left"/>
            </w:pPr>
          </w:p>
        </w:tc>
        <w:tc>
          <w:tcPr>
            <w:tcW w:w="180" w:type="dxa"/>
          </w:tcPr>
          <w:p w14:paraId="2A7DD77D" w14:textId="77777777" w:rsidR="00FB5BDB" w:rsidRDefault="00FB5BDB" w:rsidP="0051085D">
            <w:pPr>
              <w:pStyle w:val="Texto"/>
              <w:jc w:val="center"/>
            </w:pPr>
          </w:p>
        </w:tc>
        <w:tc>
          <w:tcPr>
            <w:tcW w:w="1395" w:type="dxa"/>
            <w:tcBorders>
              <w:top w:val="single" w:sz="6" w:space="0" w:color="auto"/>
            </w:tcBorders>
          </w:tcPr>
          <w:p w14:paraId="38C0A34A" w14:textId="77777777" w:rsidR="00FB5BDB" w:rsidRDefault="00FB5BDB" w:rsidP="0051085D">
            <w:pPr>
              <w:pStyle w:val="Texto"/>
              <w:jc w:val="center"/>
            </w:pPr>
          </w:p>
        </w:tc>
        <w:tc>
          <w:tcPr>
            <w:tcW w:w="180" w:type="dxa"/>
          </w:tcPr>
          <w:p w14:paraId="51450F4B" w14:textId="77777777" w:rsidR="00FB5BDB" w:rsidRDefault="00FB5BDB" w:rsidP="0051085D">
            <w:pPr>
              <w:pStyle w:val="Texto"/>
              <w:tabs>
                <w:tab w:val="decimal" w:pos="1065"/>
              </w:tabs>
              <w:jc w:val="center"/>
            </w:pPr>
          </w:p>
        </w:tc>
        <w:tc>
          <w:tcPr>
            <w:tcW w:w="1420" w:type="dxa"/>
            <w:tcBorders>
              <w:top w:val="single" w:sz="6" w:space="0" w:color="auto"/>
            </w:tcBorders>
          </w:tcPr>
          <w:p w14:paraId="6168A00A" w14:textId="77777777" w:rsidR="00FB5BDB" w:rsidRDefault="00FB5BDB" w:rsidP="008A1985">
            <w:pPr>
              <w:pStyle w:val="Texto"/>
              <w:tabs>
                <w:tab w:val="decimal" w:pos="1203"/>
              </w:tabs>
              <w:jc w:val="left"/>
            </w:pPr>
          </w:p>
        </w:tc>
        <w:tc>
          <w:tcPr>
            <w:tcW w:w="90" w:type="dxa"/>
            <w:gridSpan w:val="2"/>
          </w:tcPr>
          <w:p w14:paraId="05D079C7" w14:textId="77777777" w:rsidR="00FB5BDB" w:rsidRDefault="00FB5BDB" w:rsidP="00FB5BDB">
            <w:pPr>
              <w:pStyle w:val="Texto"/>
              <w:tabs>
                <w:tab w:val="decimal" w:pos="1065"/>
              </w:tabs>
              <w:jc w:val="left"/>
            </w:pPr>
          </w:p>
        </w:tc>
        <w:tc>
          <w:tcPr>
            <w:tcW w:w="1334" w:type="dxa"/>
            <w:gridSpan w:val="2"/>
            <w:tcBorders>
              <w:top w:val="single" w:sz="6" w:space="0" w:color="auto"/>
            </w:tcBorders>
          </w:tcPr>
          <w:p w14:paraId="29DC681D" w14:textId="77777777" w:rsidR="00FB5BDB" w:rsidRDefault="00FB5BDB" w:rsidP="00BD472D">
            <w:pPr>
              <w:pStyle w:val="Texto"/>
              <w:tabs>
                <w:tab w:val="decimal" w:pos="1193"/>
              </w:tabs>
              <w:jc w:val="left"/>
            </w:pPr>
          </w:p>
        </w:tc>
      </w:tr>
      <w:tr w:rsidR="00FB5BDB" w14:paraId="5B850261" w14:textId="77777777" w:rsidTr="008A1985">
        <w:trPr>
          <w:jc w:val="center"/>
        </w:trPr>
        <w:tc>
          <w:tcPr>
            <w:tcW w:w="3780" w:type="dxa"/>
          </w:tcPr>
          <w:p w14:paraId="2A1263C7" w14:textId="77777777" w:rsidR="00FB5BDB" w:rsidRPr="005A2DA0" w:rsidRDefault="00FB5BDB" w:rsidP="00FB5BDB">
            <w:pPr>
              <w:pStyle w:val="Texto"/>
              <w:jc w:val="left"/>
              <w:rPr>
                <w:b/>
              </w:rPr>
            </w:pPr>
            <w:r w:rsidRPr="005A2DA0">
              <w:rPr>
                <w:b/>
              </w:rPr>
              <w:t>ACTIVO</w:t>
            </w:r>
          </w:p>
        </w:tc>
        <w:tc>
          <w:tcPr>
            <w:tcW w:w="90" w:type="dxa"/>
          </w:tcPr>
          <w:p w14:paraId="1E8A86F6" w14:textId="77777777" w:rsidR="00FB5BDB" w:rsidRDefault="00FB5BDB" w:rsidP="00FB5BDB">
            <w:pPr>
              <w:pStyle w:val="Texto"/>
              <w:jc w:val="left"/>
            </w:pPr>
          </w:p>
        </w:tc>
        <w:tc>
          <w:tcPr>
            <w:tcW w:w="664" w:type="dxa"/>
          </w:tcPr>
          <w:p w14:paraId="436851A6" w14:textId="77777777" w:rsidR="00FB5BDB" w:rsidRDefault="00FB5BDB" w:rsidP="00FB5BDB">
            <w:pPr>
              <w:pStyle w:val="Texto"/>
              <w:jc w:val="center"/>
            </w:pPr>
          </w:p>
        </w:tc>
        <w:tc>
          <w:tcPr>
            <w:tcW w:w="146" w:type="dxa"/>
          </w:tcPr>
          <w:p w14:paraId="141135AF" w14:textId="77777777" w:rsidR="00FB5BDB" w:rsidRDefault="00FB5BDB" w:rsidP="00FB5BDB">
            <w:pPr>
              <w:pStyle w:val="Texto"/>
              <w:jc w:val="left"/>
            </w:pPr>
          </w:p>
        </w:tc>
        <w:tc>
          <w:tcPr>
            <w:tcW w:w="909" w:type="dxa"/>
          </w:tcPr>
          <w:p w14:paraId="73452F05" w14:textId="77777777" w:rsidR="00FB5BDB" w:rsidRDefault="00FB5BDB" w:rsidP="00BD472D">
            <w:pPr>
              <w:pStyle w:val="Texto"/>
              <w:tabs>
                <w:tab w:val="decimal" w:pos="777"/>
              </w:tabs>
              <w:jc w:val="left"/>
            </w:pPr>
          </w:p>
        </w:tc>
        <w:tc>
          <w:tcPr>
            <w:tcW w:w="180" w:type="dxa"/>
          </w:tcPr>
          <w:p w14:paraId="4029D8B7" w14:textId="77777777" w:rsidR="00FB5BDB" w:rsidRDefault="00FB5BDB" w:rsidP="0051085D">
            <w:pPr>
              <w:pStyle w:val="Texto"/>
              <w:jc w:val="center"/>
            </w:pPr>
          </w:p>
        </w:tc>
        <w:tc>
          <w:tcPr>
            <w:tcW w:w="1395" w:type="dxa"/>
          </w:tcPr>
          <w:p w14:paraId="206BAEBD" w14:textId="77777777" w:rsidR="00FB5BDB" w:rsidRDefault="00FB5BDB" w:rsidP="0051085D">
            <w:pPr>
              <w:pStyle w:val="Texto"/>
              <w:jc w:val="center"/>
            </w:pPr>
          </w:p>
        </w:tc>
        <w:tc>
          <w:tcPr>
            <w:tcW w:w="180" w:type="dxa"/>
          </w:tcPr>
          <w:p w14:paraId="5E1B3C5C" w14:textId="77777777" w:rsidR="00FB5BDB" w:rsidRDefault="00FB5BDB" w:rsidP="0051085D">
            <w:pPr>
              <w:pStyle w:val="Texto"/>
              <w:tabs>
                <w:tab w:val="decimal" w:pos="1065"/>
              </w:tabs>
              <w:jc w:val="center"/>
            </w:pPr>
          </w:p>
        </w:tc>
        <w:tc>
          <w:tcPr>
            <w:tcW w:w="1420" w:type="dxa"/>
          </w:tcPr>
          <w:p w14:paraId="55E77BFF" w14:textId="77777777" w:rsidR="00FB5BDB" w:rsidRDefault="00FB5BDB" w:rsidP="008A1985">
            <w:pPr>
              <w:pStyle w:val="Texto"/>
              <w:tabs>
                <w:tab w:val="decimal" w:pos="1203"/>
              </w:tabs>
              <w:jc w:val="left"/>
            </w:pPr>
          </w:p>
        </w:tc>
        <w:tc>
          <w:tcPr>
            <w:tcW w:w="90" w:type="dxa"/>
            <w:gridSpan w:val="2"/>
          </w:tcPr>
          <w:p w14:paraId="2C8CD907" w14:textId="77777777" w:rsidR="00FB5BDB" w:rsidRDefault="00FB5BDB" w:rsidP="00FB5BDB">
            <w:pPr>
              <w:pStyle w:val="Texto"/>
              <w:tabs>
                <w:tab w:val="decimal" w:pos="1065"/>
              </w:tabs>
              <w:jc w:val="left"/>
            </w:pPr>
          </w:p>
        </w:tc>
        <w:tc>
          <w:tcPr>
            <w:tcW w:w="1334" w:type="dxa"/>
            <w:gridSpan w:val="2"/>
          </w:tcPr>
          <w:p w14:paraId="326EB0E5" w14:textId="77777777" w:rsidR="00FB5BDB" w:rsidRDefault="00FB5BDB" w:rsidP="00BD472D">
            <w:pPr>
              <w:pStyle w:val="Texto"/>
              <w:tabs>
                <w:tab w:val="decimal" w:pos="1193"/>
              </w:tabs>
              <w:jc w:val="left"/>
            </w:pPr>
          </w:p>
        </w:tc>
      </w:tr>
      <w:tr w:rsidR="00FB5BDB" w14:paraId="083A0D0E" w14:textId="77777777" w:rsidTr="008A1985">
        <w:trPr>
          <w:jc w:val="center"/>
        </w:trPr>
        <w:tc>
          <w:tcPr>
            <w:tcW w:w="3780" w:type="dxa"/>
          </w:tcPr>
          <w:p w14:paraId="18B91E21" w14:textId="77777777" w:rsidR="00FB5BDB" w:rsidRPr="00C87BA5" w:rsidRDefault="00FB5BDB" w:rsidP="00FB5BDB">
            <w:pPr>
              <w:pStyle w:val="Texto"/>
              <w:jc w:val="left"/>
              <w:rPr>
                <w:b/>
              </w:rPr>
            </w:pPr>
            <w:r>
              <w:rPr>
                <w:b/>
              </w:rPr>
              <w:t>ACTIVO CORRIENTE</w:t>
            </w:r>
          </w:p>
        </w:tc>
        <w:tc>
          <w:tcPr>
            <w:tcW w:w="90" w:type="dxa"/>
          </w:tcPr>
          <w:p w14:paraId="10C59821" w14:textId="77777777" w:rsidR="00FB5BDB" w:rsidRDefault="00FB5BDB" w:rsidP="00FB5BDB">
            <w:pPr>
              <w:pStyle w:val="Texto"/>
              <w:jc w:val="left"/>
            </w:pPr>
          </w:p>
        </w:tc>
        <w:tc>
          <w:tcPr>
            <w:tcW w:w="664" w:type="dxa"/>
          </w:tcPr>
          <w:p w14:paraId="0769F00D" w14:textId="77777777" w:rsidR="00FB5BDB" w:rsidRDefault="00FB5BDB" w:rsidP="00FB5BDB">
            <w:pPr>
              <w:pStyle w:val="Texto"/>
              <w:jc w:val="center"/>
            </w:pPr>
          </w:p>
        </w:tc>
        <w:tc>
          <w:tcPr>
            <w:tcW w:w="146" w:type="dxa"/>
          </w:tcPr>
          <w:p w14:paraId="062ACFD5" w14:textId="77777777" w:rsidR="00FB5BDB" w:rsidRDefault="00FB5BDB" w:rsidP="00FB5BDB">
            <w:pPr>
              <w:pStyle w:val="Texto"/>
              <w:jc w:val="left"/>
            </w:pPr>
          </w:p>
        </w:tc>
        <w:tc>
          <w:tcPr>
            <w:tcW w:w="909" w:type="dxa"/>
          </w:tcPr>
          <w:p w14:paraId="3373DF31" w14:textId="77777777" w:rsidR="00FB5BDB" w:rsidRDefault="00FB5BDB" w:rsidP="00BD472D">
            <w:pPr>
              <w:pStyle w:val="Texto"/>
              <w:tabs>
                <w:tab w:val="decimal" w:pos="777"/>
              </w:tabs>
              <w:jc w:val="left"/>
            </w:pPr>
          </w:p>
        </w:tc>
        <w:tc>
          <w:tcPr>
            <w:tcW w:w="180" w:type="dxa"/>
          </w:tcPr>
          <w:p w14:paraId="7F463935" w14:textId="77777777" w:rsidR="00FB5BDB" w:rsidRDefault="00FB5BDB" w:rsidP="0051085D">
            <w:pPr>
              <w:pStyle w:val="Texto"/>
              <w:jc w:val="center"/>
            </w:pPr>
          </w:p>
        </w:tc>
        <w:tc>
          <w:tcPr>
            <w:tcW w:w="1395" w:type="dxa"/>
          </w:tcPr>
          <w:p w14:paraId="440DA15C" w14:textId="77777777" w:rsidR="00FB5BDB" w:rsidRDefault="00FB5BDB" w:rsidP="0051085D">
            <w:pPr>
              <w:pStyle w:val="Texto"/>
              <w:jc w:val="center"/>
            </w:pPr>
          </w:p>
        </w:tc>
        <w:tc>
          <w:tcPr>
            <w:tcW w:w="180" w:type="dxa"/>
          </w:tcPr>
          <w:p w14:paraId="59F4310B" w14:textId="77777777" w:rsidR="00FB5BDB" w:rsidRDefault="00FB5BDB" w:rsidP="0051085D">
            <w:pPr>
              <w:pStyle w:val="Texto"/>
              <w:tabs>
                <w:tab w:val="decimal" w:pos="1065"/>
              </w:tabs>
              <w:jc w:val="center"/>
            </w:pPr>
          </w:p>
        </w:tc>
        <w:tc>
          <w:tcPr>
            <w:tcW w:w="1420" w:type="dxa"/>
          </w:tcPr>
          <w:p w14:paraId="080A5F0C" w14:textId="77777777" w:rsidR="00FB5BDB" w:rsidRDefault="00FB5BDB" w:rsidP="008A1985">
            <w:pPr>
              <w:pStyle w:val="Texto"/>
              <w:tabs>
                <w:tab w:val="decimal" w:pos="1203"/>
              </w:tabs>
              <w:jc w:val="left"/>
            </w:pPr>
          </w:p>
        </w:tc>
        <w:tc>
          <w:tcPr>
            <w:tcW w:w="90" w:type="dxa"/>
            <w:gridSpan w:val="2"/>
          </w:tcPr>
          <w:p w14:paraId="10ECFFFE" w14:textId="77777777" w:rsidR="00FB5BDB" w:rsidRDefault="00FB5BDB" w:rsidP="00FB5BDB">
            <w:pPr>
              <w:pStyle w:val="Texto"/>
              <w:tabs>
                <w:tab w:val="decimal" w:pos="1065"/>
              </w:tabs>
              <w:jc w:val="left"/>
            </w:pPr>
          </w:p>
        </w:tc>
        <w:tc>
          <w:tcPr>
            <w:tcW w:w="1334" w:type="dxa"/>
            <w:gridSpan w:val="2"/>
          </w:tcPr>
          <w:p w14:paraId="6F256253" w14:textId="77777777" w:rsidR="00FB5BDB" w:rsidRDefault="00FB5BDB" w:rsidP="00BD472D">
            <w:pPr>
              <w:pStyle w:val="Texto"/>
              <w:tabs>
                <w:tab w:val="decimal" w:pos="1193"/>
              </w:tabs>
              <w:jc w:val="left"/>
            </w:pPr>
          </w:p>
        </w:tc>
      </w:tr>
      <w:tr w:rsidR="00FB5BDB" w14:paraId="4B31B447" w14:textId="77777777" w:rsidTr="008A1985">
        <w:trPr>
          <w:jc w:val="center"/>
        </w:trPr>
        <w:tc>
          <w:tcPr>
            <w:tcW w:w="3780" w:type="dxa"/>
          </w:tcPr>
          <w:p w14:paraId="36139227" w14:textId="77777777" w:rsidR="00FB5BDB" w:rsidRDefault="00FB5BDB" w:rsidP="00FB5BDB">
            <w:pPr>
              <w:pStyle w:val="Texto"/>
              <w:jc w:val="left"/>
            </w:pPr>
          </w:p>
        </w:tc>
        <w:tc>
          <w:tcPr>
            <w:tcW w:w="90" w:type="dxa"/>
          </w:tcPr>
          <w:p w14:paraId="27DAA142" w14:textId="77777777" w:rsidR="00FB5BDB" w:rsidRDefault="00FB5BDB" w:rsidP="00FB5BDB">
            <w:pPr>
              <w:pStyle w:val="Texto"/>
              <w:jc w:val="left"/>
            </w:pPr>
          </w:p>
        </w:tc>
        <w:tc>
          <w:tcPr>
            <w:tcW w:w="664" w:type="dxa"/>
          </w:tcPr>
          <w:p w14:paraId="09693892" w14:textId="77777777" w:rsidR="00FB5BDB" w:rsidRDefault="00FB5BDB" w:rsidP="00FB5BDB">
            <w:pPr>
              <w:pStyle w:val="Texto"/>
              <w:jc w:val="center"/>
            </w:pPr>
          </w:p>
        </w:tc>
        <w:tc>
          <w:tcPr>
            <w:tcW w:w="146" w:type="dxa"/>
          </w:tcPr>
          <w:p w14:paraId="24ABF97B" w14:textId="77777777" w:rsidR="00FB5BDB" w:rsidRDefault="00FB5BDB" w:rsidP="00FB5BDB">
            <w:pPr>
              <w:pStyle w:val="Texto"/>
              <w:jc w:val="left"/>
            </w:pPr>
          </w:p>
        </w:tc>
        <w:tc>
          <w:tcPr>
            <w:tcW w:w="909" w:type="dxa"/>
          </w:tcPr>
          <w:p w14:paraId="748E9F40" w14:textId="77777777" w:rsidR="00FB5BDB" w:rsidRDefault="00FB5BDB" w:rsidP="00BD472D">
            <w:pPr>
              <w:pStyle w:val="Texto"/>
              <w:tabs>
                <w:tab w:val="decimal" w:pos="777"/>
              </w:tabs>
              <w:jc w:val="left"/>
            </w:pPr>
          </w:p>
        </w:tc>
        <w:tc>
          <w:tcPr>
            <w:tcW w:w="180" w:type="dxa"/>
          </w:tcPr>
          <w:p w14:paraId="1E80439A" w14:textId="77777777" w:rsidR="00FB5BDB" w:rsidRDefault="00FB5BDB" w:rsidP="0051085D">
            <w:pPr>
              <w:pStyle w:val="Texto"/>
              <w:jc w:val="center"/>
            </w:pPr>
          </w:p>
        </w:tc>
        <w:tc>
          <w:tcPr>
            <w:tcW w:w="1395" w:type="dxa"/>
          </w:tcPr>
          <w:p w14:paraId="39AE2D68" w14:textId="77777777" w:rsidR="00FB5BDB" w:rsidRDefault="00FB5BDB" w:rsidP="0051085D">
            <w:pPr>
              <w:pStyle w:val="Texto"/>
              <w:jc w:val="center"/>
            </w:pPr>
          </w:p>
        </w:tc>
        <w:tc>
          <w:tcPr>
            <w:tcW w:w="180" w:type="dxa"/>
          </w:tcPr>
          <w:p w14:paraId="6A10CD0A" w14:textId="77777777" w:rsidR="00FB5BDB" w:rsidRDefault="00FB5BDB" w:rsidP="0051085D">
            <w:pPr>
              <w:pStyle w:val="Texto"/>
              <w:tabs>
                <w:tab w:val="decimal" w:pos="1065"/>
              </w:tabs>
              <w:jc w:val="center"/>
            </w:pPr>
          </w:p>
        </w:tc>
        <w:tc>
          <w:tcPr>
            <w:tcW w:w="1420" w:type="dxa"/>
          </w:tcPr>
          <w:p w14:paraId="2196E5CE" w14:textId="77777777" w:rsidR="00FB5BDB" w:rsidRDefault="00FB5BDB" w:rsidP="008A1985">
            <w:pPr>
              <w:pStyle w:val="Texto"/>
              <w:tabs>
                <w:tab w:val="decimal" w:pos="1203"/>
              </w:tabs>
              <w:jc w:val="left"/>
            </w:pPr>
          </w:p>
        </w:tc>
        <w:tc>
          <w:tcPr>
            <w:tcW w:w="90" w:type="dxa"/>
            <w:gridSpan w:val="2"/>
          </w:tcPr>
          <w:p w14:paraId="34FADC44" w14:textId="77777777" w:rsidR="00FB5BDB" w:rsidRDefault="00FB5BDB" w:rsidP="00FB5BDB">
            <w:pPr>
              <w:pStyle w:val="Texto"/>
              <w:tabs>
                <w:tab w:val="decimal" w:pos="1065"/>
              </w:tabs>
              <w:jc w:val="left"/>
            </w:pPr>
          </w:p>
        </w:tc>
        <w:tc>
          <w:tcPr>
            <w:tcW w:w="1334" w:type="dxa"/>
            <w:gridSpan w:val="2"/>
          </w:tcPr>
          <w:p w14:paraId="16E0DAAC" w14:textId="77777777" w:rsidR="00FB5BDB" w:rsidRDefault="00FB5BDB" w:rsidP="00BD472D">
            <w:pPr>
              <w:pStyle w:val="Texto"/>
              <w:tabs>
                <w:tab w:val="decimal" w:pos="1193"/>
              </w:tabs>
              <w:jc w:val="left"/>
            </w:pPr>
          </w:p>
        </w:tc>
      </w:tr>
      <w:tr w:rsidR="00FB5BDB" w14:paraId="19DCB070" w14:textId="77777777" w:rsidTr="008A1985">
        <w:trPr>
          <w:jc w:val="center"/>
        </w:trPr>
        <w:tc>
          <w:tcPr>
            <w:tcW w:w="3780" w:type="dxa"/>
          </w:tcPr>
          <w:p w14:paraId="0FC51A46" w14:textId="77777777" w:rsidR="00FB5BDB" w:rsidRPr="00A203D4" w:rsidRDefault="00FB5BDB" w:rsidP="00FB5BDB">
            <w:pPr>
              <w:pStyle w:val="Texto"/>
              <w:jc w:val="left"/>
            </w:pPr>
            <w:r w:rsidRPr="00A203D4">
              <w:t>Otros créditos</w:t>
            </w:r>
            <w:r>
              <w:t>:</w:t>
            </w:r>
          </w:p>
        </w:tc>
        <w:tc>
          <w:tcPr>
            <w:tcW w:w="90" w:type="dxa"/>
          </w:tcPr>
          <w:p w14:paraId="178D9C17" w14:textId="77777777" w:rsidR="00FB5BDB" w:rsidRDefault="00FB5BDB" w:rsidP="00FB5BDB">
            <w:pPr>
              <w:pStyle w:val="Texto"/>
              <w:jc w:val="left"/>
            </w:pPr>
          </w:p>
        </w:tc>
        <w:tc>
          <w:tcPr>
            <w:tcW w:w="664" w:type="dxa"/>
          </w:tcPr>
          <w:p w14:paraId="2EA9DBB9" w14:textId="77777777" w:rsidR="00FB5BDB" w:rsidRDefault="00FB5BDB" w:rsidP="00FB5BDB">
            <w:pPr>
              <w:pStyle w:val="Texto"/>
              <w:jc w:val="center"/>
            </w:pPr>
          </w:p>
        </w:tc>
        <w:tc>
          <w:tcPr>
            <w:tcW w:w="146" w:type="dxa"/>
          </w:tcPr>
          <w:p w14:paraId="455F18FB" w14:textId="77777777" w:rsidR="00FB5BDB" w:rsidRDefault="00FB5BDB" w:rsidP="00FB5BDB">
            <w:pPr>
              <w:pStyle w:val="Texto"/>
              <w:jc w:val="left"/>
            </w:pPr>
          </w:p>
        </w:tc>
        <w:tc>
          <w:tcPr>
            <w:tcW w:w="909" w:type="dxa"/>
          </w:tcPr>
          <w:p w14:paraId="6C4E27AD" w14:textId="77777777" w:rsidR="00FB5BDB" w:rsidRDefault="00FB5BDB" w:rsidP="00BD472D">
            <w:pPr>
              <w:pStyle w:val="Texto"/>
              <w:tabs>
                <w:tab w:val="decimal" w:pos="777"/>
              </w:tabs>
              <w:jc w:val="left"/>
            </w:pPr>
          </w:p>
        </w:tc>
        <w:tc>
          <w:tcPr>
            <w:tcW w:w="180" w:type="dxa"/>
          </w:tcPr>
          <w:p w14:paraId="0D551787" w14:textId="77777777" w:rsidR="00FB5BDB" w:rsidRDefault="00FB5BDB" w:rsidP="0051085D">
            <w:pPr>
              <w:pStyle w:val="Texto"/>
              <w:jc w:val="center"/>
            </w:pPr>
          </w:p>
        </w:tc>
        <w:tc>
          <w:tcPr>
            <w:tcW w:w="1395" w:type="dxa"/>
          </w:tcPr>
          <w:p w14:paraId="14745D4E" w14:textId="77777777" w:rsidR="00FB5BDB" w:rsidRDefault="00FB5BDB" w:rsidP="0051085D">
            <w:pPr>
              <w:pStyle w:val="Texto"/>
              <w:jc w:val="center"/>
            </w:pPr>
          </w:p>
        </w:tc>
        <w:tc>
          <w:tcPr>
            <w:tcW w:w="180" w:type="dxa"/>
          </w:tcPr>
          <w:p w14:paraId="4F2C22D8" w14:textId="77777777" w:rsidR="00FB5BDB" w:rsidRDefault="00FB5BDB" w:rsidP="0051085D">
            <w:pPr>
              <w:pStyle w:val="Texto"/>
              <w:tabs>
                <w:tab w:val="decimal" w:pos="1065"/>
              </w:tabs>
              <w:jc w:val="center"/>
            </w:pPr>
          </w:p>
        </w:tc>
        <w:tc>
          <w:tcPr>
            <w:tcW w:w="1420" w:type="dxa"/>
          </w:tcPr>
          <w:p w14:paraId="6B41AA6F" w14:textId="77777777" w:rsidR="00FB5BDB" w:rsidRDefault="00FB5BDB" w:rsidP="008A1985">
            <w:pPr>
              <w:pStyle w:val="Texto"/>
              <w:tabs>
                <w:tab w:val="decimal" w:pos="1203"/>
              </w:tabs>
            </w:pPr>
          </w:p>
        </w:tc>
        <w:tc>
          <w:tcPr>
            <w:tcW w:w="90" w:type="dxa"/>
            <w:gridSpan w:val="2"/>
          </w:tcPr>
          <w:p w14:paraId="513448BA" w14:textId="77777777" w:rsidR="00FB5BDB" w:rsidRDefault="00FB5BDB" w:rsidP="00FB5BDB">
            <w:pPr>
              <w:pStyle w:val="Texto"/>
              <w:tabs>
                <w:tab w:val="decimal" w:pos="1065"/>
              </w:tabs>
              <w:jc w:val="left"/>
            </w:pPr>
          </w:p>
        </w:tc>
        <w:tc>
          <w:tcPr>
            <w:tcW w:w="1334" w:type="dxa"/>
            <w:gridSpan w:val="2"/>
          </w:tcPr>
          <w:p w14:paraId="5DD6F0B1" w14:textId="77777777" w:rsidR="00FB5BDB" w:rsidRDefault="00FB5BDB" w:rsidP="00BD472D">
            <w:pPr>
              <w:pStyle w:val="Texto"/>
              <w:tabs>
                <w:tab w:val="decimal" w:pos="1193"/>
              </w:tabs>
              <w:jc w:val="left"/>
            </w:pPr>
          </w:p>
        </w:tc>
      </w:tr>
      <w:tr w:rsidR="008A1985" w14:paraId="0F13857B" w14:textId="77777777" w:rsidTr="008A1985">
        <w:trPr>
          <w:jc w:val="center"/>
        </w:trPr>
        <w:tc>
          <w:tcPr>
            <w:tcW w:w="3780" w:type="dxa"/>
          </w:tcPr>
          <w:p w14:paraId="42696F03" w14:textId="77777777" w:rsidR="008A1985" w:rsidRPr="00A203D4" w:rsidRDefault="008A1985" w:rsidP="008A1985">
            <w:pPr>
              <w:pStyle w:val="Texto"/>
              <w:ind w:left="270"/>
              <w:jc w:val="left"/>
            </w:pPr>
            <w:r w:rsidRPr="00A203D4">
              <w:t>Reembolsos sobre exportaciones</w:t>
            </w:r>
          </w:p>
        </w:tc>
        <w:tc>
          <w:tcPr>
            <w:tcW w:w="90" w:type="dxa"/>
          </w:tcPr>
          <w:p w14:paraId="61D49403" w14:textId="77777777" w:rsidR="008A1985" w:rsidRDefault="008A1985" w:rsidP="008A1985">
            <w:pPr>
              <w:pStyle w:val="Texto"/>
              <w:jc w:val="left"/>
            </w:pPr>
          </w:p>
        </w:tc>
        <w:tc>
          <w:tcPr>
            <w:tcW w:w="664" w:type="dxa"/>
          </w:tcPr>
          <w:p w14:paraId="333F33B2" w14:textId="72153A48" w:rsidR="008A1985" w:rsidRDefault="008A1985" w:rsidP="008A1985">
            <w:pPr>
              <w:pStyle w:val="Texto"/>
              <w:jc w:val="center"/>
            </w:pPr>
            <w:r w:rsidRPr="009A10B0">
              <w:t>USD</w:t>
            </w:r>
          </w:p>
        </w:tc>
        <w:tc>
          <w:tcPr>
            <w:tcW w:w="146" w:type="dxa"/>
          </w:tcPr>
          <w:p w14:paraId="1AAF1021" w14:textId="77777777" w:rsidR="008A1985" w:rsidRDefault="008A1985" w:rsidP="008A1985">
            <w:pPr>
              <w:pStyle w:val="Texto"/>
              <w:jc w:val="left"/>
            </w:pPr>
          </w:p>
        </w:tc>
        <w:tc>
          <w:tcPr>
            <w:tcW w:w="909" w:type="dxa"/>
          </w:tcPr>
          <w:p w14:paraId="490A7B02" w14:textId="3C234F27" w:rsidR="008A1985" w:rsidRDefault="008A1985" w:rsidP="008A1985">
            <w:pPr>
              <w:pStyle w:val="Texto"/>
              <w:tabs>
                <w:tab w:val="decimal" w:pos="777"/>
              </w:tabs>
              <w:jc w:val="left"/>
            </w:pPr>
            <w:r w:rsidRPr="00511600">
              <w:t>7.974</w:t>
            </w:r>
          </w:p>
        </w:tc>
        <w:tc>
          <w:tcPr>
            <w:tcW w:w="180" w:type="dxa"/>
          </w:tcPr>
          <w:p w14:paraId="321DDE55" w14:textId="77777777" w:rsidR="008A1985" w:rsidRDefault="008A1985" w:rsidP="008A1985">
            <w:pPr>
              <w:pStyle w:val="Texto"/>
              <w:jc w:val="center"/>
            </w:pPr>
          </w:p>
        </w:tc>
        <w:tc>
          <w:tcPr>
            <w:tcW w:w="1395" w:type="dxa"/>
          </w:tcPr>
          <w:p w14:paraId="3EE73E38" w14:textId="101C5A4D" w:rsidR="008A1985" w:rsidRDefault="008A1985" w:rsidP="008A1985">
            <w:pPr>
              <w:pStyle w:val="Texto"/>
              <w:jc w:val="center"/>
            </w:pPr>
            <w:r w:rsidRPr="008A1985">
              <w:t>138,5</w:t>
            </w:r>
            <w:r w:rsidR="00404CDA">
              <w:t>3</w:t>
            </w:r>
          </w:p>
        </w:tc>
        <w:tc>
          <w:tcPr>
            <w:tcW w:w="180" w:type="dxa"/>
          </w:tcPr>
          <w:p w14:paraId="484AADEE" w14:textId="77777777" w:rsidR="008A1985" w:rsidRDefault="008A1985" w:rsidP="008A1985">
            <w:pPr>
              <w:pStyle w:val="Texto"/>
              <w:tabs>
                <w:tab w:val="decimal" w:pos="1065"/>
              </w:tabs>
              <w:jc w:val="center"/>
            </w:pPr>
          </w:p>
        </w:tc>
        <w:tc>
          <w:tcPr>
            <w:tcW w:w="1420" w:type="dxa"/>
          </w:tcPr>
          <w:p w14:paraId="73FF5727" w14:textId="25F89031" w:rsidR="008A1985" w:rsidRPr="00FB5BDB" w:rsidRDefault="00516001" w:rsidP="001E7264">
            <w:pPr>
              <w:pStyle w:val="Texto"/>
              <w:tabs>
                <w:tab w:val="decimal" w:pos="1203"/>
              </w:tabs>
            </w:pPr>
            <w:r w:rsidRPr="001E7264">
              <w:t>1.</w:t>
            </w:r>
            <w:r w:rsidR="009B7E4A">
              <w:t>104.699</w:t>
            </w:r>
          </w:p>
        </w:tc>
        <w:tc>
          <w:tcPr>
            <w:tcW w:w="90" w:type="dxa"/>
            <w:gridSpan w:val="2"/>
          </w:tcPr>
          <w:p w14:paraId="25BF6F40" w14:textId="77777777" w:rsidR="008A1985" w:rsidRDefault="008A1985" w:rsidP="008A1985">
            <w:pPr>
              <w:pStyle w:val="Texto"/>
              <w:tabs>
                <w:tab w:val="decimal" w:pos="1065"/>
              </w:tabs>
            </w:pPr>
          </w:p>
        </w:tc>
        <w:tc>
          <w:tcPr>
            <w:tcW w:w="1334" w:type="dxa"/>
            <w:gridSpan w:val="2"/>
          </w:tcPr>
          <w:p w14:paraId="3C1BBC4C" w14:textId="0077AE13" w:rsidR="008A1985" w:rsidRDefault="00516001" w:rsidP="001E7264">
            <w:pPr>
              <w:pStyle w:val="Texto"/>
              <w:tabs>
                <w:tab w:val="decimal" w:pos="1203"/>
              </w:tabs>
            </w:pPr>
            <w:r w:rsidRPr="001E7264">
              <w:t>1.256.46</w:t>
            </w:r>
            <w:r w:rsidR="00B841B9">
              <w:t>5</w:t>
            </w:r>
          </w:p>
        </w:tc>
      </w:tr>
      <w:tr w:rsidR="008A1985" w14:paraId="49A37F4B" w14:textId="77777777" w:rsidTr="008A1985">
        <w:trPr>
          <w:jc w:val="center"/>
        </w:trPr>
        <w:tc>
          <w:tcPr>
            <w:tcW w:w="3780" w:type="dxa"/>
          </w:tcPr>
          <w:p w14:paraId="7AF4794D" w14:textId="61495A11" w:rsidR="008A1985" w:rsidRPr="00A203D4" w:rsidRDefault="008A1985" w:rsidP="008A1985">
            <w:pPr>
              <w:pStyle w:val="Texto"/>
              <w:ind w:left="270"/>
              <w:jc w:val="left"/>
            </w:pPr>
            <w:r w:rsidRPr="005A45D0">
              <w:t>Previsión para desvalorización de otros créditos</w:t>
            </w:r>
          </w:p>
        </w:tc>
        <w:tc>
          <w:tcPr>
            <w:tcW w:w="90" w:type="dxa"/>
          </w:tcPr>
          <w:p w14:paraId="0FDE72F7" w14:textId="77777777" w:rsidR="008A1985" w:rsidRDefault="008A1985" w:rsidP="008A1985">
            <w:pPr>
              <w:pStyle w:val="Texto"/>
              <w:jc w:val="left"/>
            </w:pPr>
          </w:p>
        </w:tc>
        <w:tc>
          <w:tcPr>
            <w:tcW w:w="664" w:type="dxa"/>
          </w:tcPr>
          <w:p w14:paraId="63ED2819" w14:textId="53AE62BC" w:rsidR="008A1985" w:rsidRDefault="008A1985" w:rsidP="008A1985">
            <w:pPr>
              <w:pStyle w:val="Texto"/>
              <w:jc w:val="center"/>
            </w:pPr>
            <w:r w:rsidRPr="009A10B0">
              <w:t>USD</w:t>
            </w:r>
          </w:p>
        </w:tc>
        <w:tc>
          <w:tcPr>
            <w:tcW w:w="146" w:type="dxa"/>
          </w:tcPr>
          <w:p w14:paraId="1C283408" w14:textId="77777777" w:rsidR="008A1985" w:rsidRDefault="008A1985" w:rsidP="008A1985">
            <w:pPr>
              <w:pStyle w:val="Texto"/>
              <w:jc w:val="left"/>
            </w:pPr>
          </w:p>
        </w:tc>
        <w:tc>
          <w:tcPr>
            <w:tcW w:w="909" w:type="dxa"/>
          </w:tcPr>
          <w:p w14:paraId="4D60CE6D" w14:textId="578FE468" w:rsidR="008A1985" w:rsidRDefault="008A1985" w:rsidP="008A1985">
            <w:pPr>
              <w:pStyle w:val="Texto"/>
              <w:tabs>
                <w:tab w:val="decimal" w:pos="777"/>
              </w:tabs>
              <w:jc w:val="left"/>
            </w:pPr>
            <w:r w:rsidRPr="00511600">
              <w:t>(7.974)</w:t>
            </w:r>
          </w:p>
        </w:tc>
        <w:tc>
          <w:tcPr>
            <w:tcW w:w="180" w:type="dxa"/>
          </w:tcPr>
          <w:p w14:paraId="15DC1C4B" w14:textId="77777777" w:rsidR="008A1985" w:rsidRDefault="008A1985" w:rsidP="008A1985">
            <w:pPr>
              <w:pStyle w:val="Texto"/>
              <w:jc w:val="center"/>
            </w:pPr>
          </w:p>
        </w:tc>
        <w:tc>
          <w:tcPr>
            <w:tcW w:w="1395" w:type="dxa"/>
          </w:tcPr>
          <w:p w14:paraId="383623EA" w14:textId="0533C3E2" w:rsidR="008A1985" w:rsidRDefault="008A1985" w:rsidP="008A1985">
            <w:pPr>
              <w:pStyle w:val="Texto"/>
              <w:jc w:val="center"/>
            </w:pPr>
            <w:r w:rsidRPr="008A1985">
              <w:t>138,5</w:t>
            </w:r>
            <w:r w:rsidR="00404CDA">
              <w:t>3</w:t>
            </w:r>
          </w:p>
        </w:tc>
        <w:tc>
          <w:tcPr>
            <w:tcW w:w="180" w:type="dxa"/>
          </w:tcPr>
          <w:p w14:paraId="100CAA78" w14:textId="77777777" w:rsidR="008A1985" w:rsidRDefault="008A1985" w:rsidP="008A1985">
            <w:pPr>
              <w:pStyle w:val="Texto"/>
              <w:tabs>
                <w:tab w:val="decimal" w:pos="1065"/>
              </w:tabs>
              <w:jc w:val="center"/>
            </w:pPr>
          </w:p>
        </w:tc>
        <w:tc>
          <w:tcPr>
            <w:tcW w:w="1420" w:type="dxa"/>
          </w:tcPr>
          <w:p w14:paraId="50F464A1" w14:textId="4233009F" w:rsidR="008A1985" w:rsidRDefault="00516001" w:rsidP="001E7264">
            <w:pPr>
              <w:pStyle w:val="Texto"/>
              <w:tabs>
                <w:tab w:val="decimal" w:pos="1203"/>
              </w:tabs>
            </w:pPr>
            <w:r w:rsidRPr="001E7264">
              <w:t>(1.1</w:t>
            </w:r>
            <w:r w:rsidR="009B7E4A">
              <w:t>04.699</w:t>
            </w:r>
            <w:r w:rsidRPr="001E7264">
              <w:t>)</w:t>
            </w:r>
          </w:p>
        </w:tc>
        <w:tc>
          <w:tcPr>
            <w:tcW w:w="90" w:type="dxa"/>
            <w:gridSpan w:val="2"/>
          </w:tcPr>
          <w:p w14:paraId="4AC566AE" w14:textId="025F9F4C" w:rsidR="008A1985" w:rsidRDefault="008A1985" w:rsidP="008A1985">
            <w:pPr>
              <w:pStyle w:val="Texto"/>
              <w:tabs>
                <w:tab w:val="decimal" w:pos="1065"/>
              </w:tabs>
            </w:pPr>
          </w:p>
        </w:tc>
        <w:tc>
          <w:tcPr>
            <w:tcW w:w="1334" w:type="dxa"/>
            <w:gridSpan w:val="2"/>
          </w:tcPr>
          <w:p w14:paraId="1200F429" w14:textId="13188A93" w:rsidR="008A1985" w:rsidRDefault="00516001" w:rsidP="001E7264">
            <w:pPr>
              <w:pStyle w:val="Texto"/>
              <w:tabs>
                <w:tab w:val="decimal" w:pos="1203"/>
              </w:tabs>
            </w:pPr>
            <w:r w:rsidRPr="001E7264">
              <w:t>(1.256.465)</w:t>
            </w:r>
          </w:p>
        </w:tc>
      </w:tr>
      <w:tr w:rsidR="008A1985" w14:paraId="7E161D2D" w14:textId="77777777" w:rsidTr="008A1985">
        <w:trPr>
          <w:jc w:val="center"/>
        </w:trPr>
        <w:tc>
          <w:tcPr>
            <w:tcW w:w="3780" w:type="dxa"/>
          </w:tcPr>
          <w:p w14:paraId="20573524" w14:textId="77777777" w:rsidR="008A1985" w:rsidRPr="002A489A" w:rsidRDefault="008A1985" w:rsidP="008A1985">
            <w:pPr>
              <w:pStyle w:val="Texto"/>
              <w:jc w:val="left"/>
              <w:rPr>
                <w:b/>
              </w:rPr>
            </w:pPr>
            <w:proofErr w:type="gramStart"/>
            <w:r>
              <w:rPr>
                <w:b/>
              </w:rPr>
              <w:t>Total</w:t>
            </w:r>
            <w:proofErr w:type="gramEnd"/>
            <w:r>
              <w:rPr>
                <w:b/>
              </w:rPr>
              <w:t xml:space="preserve"> activo corriente</w:t>
            </w:r>
          </w:p>
        </w:tc>
        <w:tc>
          <w:tcPr>
            <w:tcW w:w="90" w:type="dxa"/>
          </w:tcPr>
          <w:p w14:paraId="4C9E7833" w14:textId="77777777" w:rsidR="008A1985" w:rsidRDefault="008A1985" w:rsidP="008A1985">
            <w:pPr>
              <w:pStyle w:val="Texto"/>
              <w:jc w:val="left"/>
            </w:pPr>
          </w:p>
        </w:tc>
        <w:tc>
          <w:tcPr>
            <w:tcW w:w="664" w:type="dxa"/>
          </w:tcPr>
          <w:p w14:paraId="7676195C" w14:textId="77777777" w:rsidR="008A1985" w:rsidRDefault="008A1985" w:rsidP="008A1985">
            <w:pPr>
              <w:pStyle w:val="Texto"/>
              <w:jc w:val="center"/>
            </w:pPr>
          </w:p>
        </w:tc>
        <w:tc>
          <w:tcPr>
            <w:tcW w:w="146" w:type="dxa"/>
          </w:tcPr>
          <w:p w14:paraId="2BB7E0A6" w14:textId="77777777" w:rsidR="008A1985" w:rsidRDefault="008A1985" w:rsidP="008A1985">
            <w:pPr>
              <w:pStyle w:val="Texto"/>
              <w:jc w:val="left"/>
            </w:pPr>
          </w:p>
        </w:tc>
        <w:tc>
          <w:tcPr>
            <w:tcW w:w="909" w:type="dxa"/>
          </w:tcPr>
          <w:p w14:paraId="48320E74" w14:textId="77777777" w:rsidR="008A1985" w:rsidRDefault="008A1985" w:rsidP="008A1985">
            <w:pPr>
              <w:pStyle w:val="Texto"/>
              <w:tabs>
                <w:tab w:val="decimal" w:pos="777"/>
              </w:tabs>
              <w:jc w:val="left"/>
            </w:pPr>
          </w:p>
        </w:tc>
        <w:tc>
          <w:tcPr>
            <w:tcW w:w="180" w:type="dxa"/>
          </w:tcPr>
          <w:p w14:paraId="4361634A" w14:textId="77777777" w:rsidR="008A1985" w:rsidRDefault="008A1985" w:rsidP="008A1985">
            <w:pPr>
              <w:pStyle w:val="Texto"/>
              <w:jc w:val="center"/>
            </w:pPr>
          </w:p>
        </w:tc>
        <w:tc>
          <w:tcPr>
            <w:tcW w:w="1395" w:type="dxa"/>
          </w:tcPr>
          <w:p w14:paraId="0A2ADDFC" w14:textId="0CA91DFA" w:rsidR="008A1985" w:rsidRDefault="008A1985" w:rsidP="008A1985">
            <w:pPr>
              <w:pStyle w:val="Texto"/>
              <w:jc w:val="center"/>
            </w:pPr>
          </w:p>
        </w:tc>
        <w:tc>
          <w:tcPr>
            <w:tcW w:w="180" w:type="dxa"/>
          </w:tcPr>
          <w:p w14:paraId="2992C6B1" w14:textId="77777777" w:rsidR="008A1985" w:rsidRDefault="008A1985" w:rsidP="008A1985">
            <w:pPr>
              <w:pStyle w:val="Texto"/>
              <w:tabs>
                <w:tab w:val="decimal" w:pos="1065"/>
              </w:tabs>
              <w:jc w:val="center"/>
            </w:pPr>
          </w:p>
        </w:tc>
        <w:tc>
          <w:tcPr>
            <w:tcW w:w="1420" w:type="dxa"/>
            <w:tcBorders>
              <w:top w:val="single" w:sz="6" w:space="0" w:color="auto"/>
              <w:bottom w:val="single" w:sz="6" w:space="0" w:color="auto"/>
            </w:tcBorders>
          </w:tcPr>
          <w:p w14:paraId="7EDD4C57" w14:textId="73CF12DE" w:rsidR="008A1985" w:rsidRPr="001E7264" w:rsidRDefault="00E26495" w:rsidP="001E7264">
            <w:pPr>
              <w:pStyle w:val="Texto"/>
              <w:tabs>
                <w:tab w:val="decimal" w:pos="1203"/>
              </w:tabs>
              <w:rPr>
                <w:b/>
                <w:bCs/>
              </w:rPr>
            </w:pPr>
            <w:r>
              <w:rPr>
                <w:b/>
                <w:bCs/>
              </w:rPr>
              <w:t>-</w:t>
            </w:r>
            <w:r w:rsidR="00D033E8">
              <w:rPr>
                <w:b/>
                <w:bCs/>
              </w:rPr>
              <w:t xml:space="preserve">       </w:t>
            </w:r>
          </w:p>
        </w:tc>
        <w:tc>
          <w:tcPr>
            <w:tcW w:w="90" w:type="dxa"/>
            <w:gridSpan w:val="2"/>
          </w:tcPr>
          <w:p w14:paraId="0AC68FDB" w14:textId="3E665262" w:rsidR="008A1985" w:rsidRPr="00BD472D" w:rsidRDefault="008A1985" w:rsidP="008A1985">
            <w:pPr>
              <w:pStyle w:val="Texto"/>
              <w:tabs>
                <w:tab w:val="decimal" w:pos="1065"/>
              </w:tabs>
              <w:rPr>
                <w:b/>
                <w:bCs/>
              </w:rPr>
            </w:pPr>
          </w:p>
        </w:tc>
        <w:tc>
          <w:tcPr>
            <w:tcW w:w="1334" w:type="dxa"/>
            <w:gridSpan w:val="2"/>
            <w:tcBorders>
              <w:top w:val="single" w:sz="6" w:space="0" w:color="auto"/>
              <w:bottom w:val="single" w:sz="6" w:space="0" w:color="auto"/>
            </w:tcBorders>
          </w:tcPr>
          <w:p w14:paraId="7E898DE9" w14:textId="5243CD5C" w:rsidR="008A1985" w:rsidRPr="001E7264" w:rsidRDefault="00D033E8" w:rsidP="001E7264">
            <w:pPr>
              <w:pStyle w:val="Texto"/>
              <w:tabs>
                <w:tab w:val="decimal" w:pos="1203"/>
              </w:tabs>
              <w:rPr>
                <w:b/>
                <w:bCs/>
              </w:rPr>
            </w:pPr>
            <w:r>
              <w:rPr>
                <w:b/>
                <w:bCs/>
              </w:rPr>
              <w:t xml:space="preserve">-       </w:t>
            </w:r>
          </w:p>
        </w:tc>
      </w:tr>
      <w:tr w:rsidR="008A1985" w14:paraId="51BE2DD2" w14:textId="77777777" w:rsidTr="008A1985">
        <w:trPr>
          <w:jc w:val="center"/>
        </w:trPr>
        <w:tc>
          <w:tcPr>
            <w:tcW w:w="3780" w:type="dxa"/>
          </w:tcPr>
          <w:p w14:paraId="316A392A" w14:textId="77777777" w:rsidR="008A1985" w:rsidRPr="002A489A" w:rsidRDefault="008A1985" w:rsidP="008A1985">
            <w:pPr>
              <w:pStyle w:val="Texto"/>
              <w:jc w:val="left"/>
              <w:rPr>
                <w:b/>
              </w:rPr>
            </w:pPr>
            <w:proofErr w:type="gramStart"/>
            <w:r>
              <w:rPr>
                <w:b/>
              </w:rPr>
              <w:t>Total</w:t>
            </w:r>
            <w:proofErr w:type="gramEnd"/>
            <w:r>
              <w:rPr>
                <w:b/>
              </w:rPr>
              <w:t xml:space="preserve"> activo</w:t>
            </w:r>
          </w:p>
        </w:tc>
        <w:tc>
          <w:tcPr>
            <w:tcW w:w="90" w:type="dxa"/>
          </w:tcPr>
          <w:p w14:paraId="531FD6CD" w14:textId="77777777" w:rsidR="008A1985" w:rsidRDefault="008A1985" w:rsidP="008A1985">
            <w:pPr>
              <w:pStyle w:val="Texto"/>
              <w:jc w:val="left"/>
            </w:pPr>
          </w:p>
        </w:tc>
        <w:tc>
          <w:tcPr>
            <w:tcW w:w="664" w:type="dxa"/>
          </w:tcPr>
          <w:p w14:paraId="07804873" w14:textId="77777777" w:rsidR="008A1985" w:rsidRDefault="008A1985" w:rsidP="008A1985">
            <w:pPr>
              <w:pStyle w:val="Texto"/>
              <w:jc w:val="center"/>
            </w:pPr>
          </w:p>
        </w:tc>
        <w:tc>
          <w:tcPr>
            <w:tcW w:w="146" w:type="dxa"/>
          </w:tcPr>
          <w:p w14:paraId="5F680C50" w14:textId="77777777" w:rsidR="008A1985" w:rsidRDefault="008A1985" w:rsidP="008A1985">
            <w:pPr>
              <w:pStyle w:val="Texto"/>
              <w:jc w:val="left"/>
            </w:pPr>
          </w:p>
        </w:tc>
        <w:tc>
          <w:tcPr>
            <w:tcW w:w="909" w:type="dxa"/>
          </w:tcPr>
          <w:p w14:paraId="35AD3D2B" w14:textId="77777777" w:rsidR="008A1985" w:rsidRDefault="008A1985" w:rsidP="008A1985">
            <w:pPr>
              <w:pStyle w:val="Texto"/>
              <w:tabs>
                <w:tab w:val="decimal" w:pos="777"/>
              </w:tabs>
              <w:jc w:val="left"/>
            </w:pPr>
          </w:p>
        </w:tc>
        <w:tc>
          <w:tcPr>
            <w:tcW w:w="180" w:type="dxa"/>
          </w:tcPr>
          <w:p w14:paraId="521067DF" w14:textId="77777777" w:rsidR="008A1985" w:rsidRDefault="008A1985" w:rsidP="008A1985">
            <w:pPr>
              <w:pStyle w:val="Texto"/>
              <w:jc w:val="center"/>
            </w:pPr>
          </w:p>
        </w:tc>
        <w:tc>
          <w:tcPr>
            <w:tcW w:w="1395" w:type="dxa"/>
          </w:tcPr>
          <w:p w14:paraId="5A6DBA44" w14:textId="4EEFC102" w:rsidR="008A1985" w:rsidRDefault="008A1985" w:rsidP="008A1985">
            <w:pPr>
              <w:pStyle w:val="Texto"/>
              <w:jc w:val="center"/>
            </w:pPr>
          </w:p>
        </w:tc>
        <w:tc>
          <w:tcPr>
            <w:tcW w:w="180" w:type="dxa"/>
          </w:tcPr>
          <w:p w14:paraId="3E8F9DE4" w14:textId="77777777" w:rsidR="008A1985" w:rsidRDefault="008A1985" w:rsidP="008A1985">
            <w:pPr>
              <w:pStyle w:val="Texto"/>
              <w:tabs>
                <w:tab w:val="decimal" w:pos="1065"/>
              </w:tabs>
              <w:jc w:val="center"/>
            </w:pPr>
          </w:p>
        </w:tc>
        <w:tc>
          <w:tcPr>
            <w:tcW w:w="1420" w:type="dxa"/>
            <w:tcBorders>
              <w:top w:val="single" w:sz="6" w:space="0" w:color="auto"/>
              <w:bottom w:val="double" w:sz="6" w:space="0" w:color="auto"/>
            </w:tcBorders>
          </w:tcPr>
          <w:p w14:paraId="26A90FD8" w14:textId="5A64633C" w:rsidR="008A1985" w:rsidRPr="001E7264" w:rsidRDefault="00E26495" w:rsidP="001E7264">
            <w:pPr>
              <w:pStyle w:val="Texto"/>
              <w:tabs>
                <w:tab w:val="decimal" w:pos="1203"/>
              </w:tabs>
              <w:rPr>
                <w:b/>
                <w:bCs/>
              </w:rPr>
            </w:pPr>
            <w:r>
              <w:rPr>
                <w:b/>
                <w:bCs/>
              </w:rPr>
              <w:t>-</w:t>
            </w:r>
            <w:r w:rsidR="00D033E8">
              <w:rPr>
                <w:b/>
                <w:bCs/>
              </w:rPr>
              <w:t xml:space="preserve">       </w:t>
            </w:r>
          </w:p>
        </w:tc>
        <w:tc>
          <w:tcPr>
            <w:tcW w:w="90" w:type="dxa"/>
            <w:gridSpan w:val="2"/>
          </w:tcPr>
          <w:p w14:paraId="3ED1870B" w14:textId="77777777" w:rsidR="008A1985" w:rsidRPr="00BD472D" w:rsidRDefault="008A1985" w:rsidP="008A1985">
            <w:pPr>
              <w:pStyle w:val="Texto"/>
              <w:tabs>
                <w:tab w:val="decimal" w:pos="1065"/>
              </w:tabs>
              <w:rPr>
                <w:b/>
                <w:bCs/>
              </w:rPr>
            </w:pPr>
          </w:p>
        </w:tc>
        <w:tc>
          <w:tcPr>
            <w:tcW w:w="1334" w:type="dxa"/>
            <w:gridSpan w:val="2"/>
            <w:tcBorders>
              <w:top w:val="single" w:sz="6" w:space="0" w:color="auto"/>
              <w:bottom w:val="double" w:sz="6" w:space="0" w:color="auto"/>
            </w:tcBorders>
          </w:tcPr>
          <w:p w14:paraId="073685F8" w14:textId="1D5CD076" w:rsidR="008A1985" w:rsidRPr="001E7264" w:rsidRDefault="00D033E8" w:rsidP="001E7264">
            <w:pPr>
              <w:pStyle w:val="Texto"/>
              <w:tabs>
                <w:tab w:val="decimal" w:pos="1203"/>
              </w:tabs>
              <w:rPr>
                <w:b/>
                <w:bCs/>
              </w:rPr>
            </w:pPr>
            <w:r>
              <w:rPr>
                <w:b/>
                <w:bCs/>
              </w:rPr>
              <w:t xml:space="preserve">-       </w:t>
            </w:r>
          </w:p>
        </w:tc>
      </w:tr>
      <w:tr w:rsidR="008A1985" w14:paraId="2C87BE91" w14:textId="77777777" w:rsidTr="008A1985">
        <w:trPr>
          <w:jc w:val="center"/>
        </w:trPr>
        <w:tc>
          <w:tcPr>
            <w:tcW w:w="3780" w:type="dxa"/>
          </w:tcPr>
          <w:p w14:paraId="07F0AA02" w14:textId="77777777" w:rsidR="008A1985" w:rsidRDefault="008A1985" w:rsidP="008A1985">
            <w:pPr>
              <w:pStyle w:val="Texto"/>
              <w:jc w:val="left"/>
            </w:pPr>
          </w:p>
        </w:tc>
        <w:tc>
          <w:tcPr>
            <w:tcW w:w="90" w:type="dxa"/>
          </w:tcPr>
          <w:p w14:paraId="36B6C49A" w14:textId="77777777" w:rsidR="008A1985" w:rsidRDefault="008A1985" w:rsidP="008A1985">
            <w:pPr>
              <w:pStyle w:val="Texto"/>
              <w:jc w:val="left"/>
            </w:pPr>
          </w:p>
        </w:tc>
        <w:tc>
          <w:tcPr>
            <w:tcW w:w="664" w:type="dxa"/>
          </w:tcPr>
          <w:p w14:paraId="1CA1126D" w14:textId="77777777" w:rsidR="008A1985" w:rsidRDefault="008A1985" w:rsidP="008A1985">
            <w:pPr>
              <w:pStyle w:val="Texto"/>
              <w:jc w:val="center"/>
            </w:pPr>
          </w:p>
        </w:tc>
        <w:tc>
          <w:tcPr>
            <w:tcW w:w="146" w:type="dxa"/>
          </w:tcPr>
          <w:p w14:paraId="6A4CA833" w14:textId="77777777" w:rsidR="008A1985" w:rsidRDefault="008A1985" w:rsidP="008A1985">
            <w:pPr>
              <w:pStyle w:val="Texto"/>
              <w:jc w:val="left"/>
            </w:pPr>
          </w:p>
        </w:tc>
        <w:tc>
          <w:tcPr>
            <w:tcW w:w="909" w:type="dxa"/>
          </w:tcPr>
          <w:p w14:paraId="19DDAD1B" w14:textId="77777777" w:rsidR="008A1985" w:rsidRDefault="008A1985" w:rsidP="008A1985">
            <w:pPr>
              <w:pStyle w:val="Texto"/>
              <w:tabs>
                <w:tab w:val="decimal" w:pos="777"/>
              </w:tabs>
              <w:jc w:val="left"/>
            </w:pPr>
          </w:p>
        </w:tc>
        <w:tc>
          <w:tcPr>
            <w:tcW w:w="180" w:type="dxa"/>
          </w:tcPr>
          <w:p w14:paraId="6846B2F5" w14:textId="77777777" w:rsidR="008A1985" w:rsidRDefault="008A1985" w:rsidP="008A1985">
            <w:pPr>
              <w:pStyle w:val="Texto"/>
              <w:jc w:val="center"/>
            </w:pPr>
          </w:p>
        </w:tc>
        <w:tc>
          <w:tcPr>
            <w:tcW w:w="1395" w:type="dxa"/>
          </w:tcPr>
          <w:p w14:paraId="7B4C4C26" w14:textId="77777777" w:rsidR="008A1985" w:rsidRDefault="008A1985" w:rsidP="008A1985">
            <w:pPr>
              <w:pStyle w:val="Texto"/>
              <w:jc w:val="center"/>
            </w:pPr>
          </w:p>
        </w:tc>
        <w:tc>
          <w:tcPr>
            <w:tcW w:w="180" w:type="dxa"/>
          </w:tcPr>
          <w:p w14:paraId="39124444" w14:textId="77777777" w:rsidR="008A1985" w:rsidRDefault="008A1985" w:rsidP="008A1985">
            <w:pPr>
              <w:pStyle w:val="Texto"/>
              <w:tabs>
                <w:tab w:val="decimal" w:pos="1065"/>
              </w:tabs>
              <w:jc w:val="center"/>
            </w:pPr>
          </w:p>
        </w:tc>
        <w:tc>
          <w:tcPr>
            <w:tcW w:w="1420" w:type="dxa"/>
            <w:tcBorders>
              <w:top w:val="double" w:sz="6" w:space="0" w:color="auto"/>
            </w:tcBorders>
          </w:tcPr>
          <w:p w14:paraId="0CD1C54A" w14:textId="7A2F89C6" w:rsidR="008A1985" w:rsidRDefault="008A1985" w:rsidP="008A1985">
            <w:pPr>
              <w:pStyle w:val="Texto"/>
              <w:tabs>
                <w:tab w:val="decimal" w:pos="1203"/>
              </w:tabs>
            </w:pPr>
          </w:p>
        </w:tc>
        <w:tc>
          <w:tcPr>
            <w:tcW w:w="90" w:type="dxa"/>
            <w:gridSpan w:val="2"/>
          </w:tcPr>
          <w:p w14:paraId="668A6087" w14:textId="77777777" w:rsidR="008A1985" w:rsidRDefault="008A1985" w:rsidP="008A1985">
            <w:pPr>
              <w:pStyle w:val="Texto"/>
              <w:tabs>
                <w:tab w:val="decimal" w:pos="1065"/>
              </w:tabs>
            </w:pPr>
          </w:p>
        </w:tc>
        <w:tc>
          <w:tcPr>
            <w:tcW w:w="1334" w:type="dxa"/>
            <w:gridSpan w:val="2"/>
            <w:tcBorders>
              <w:top w:val="double" w:sz="6" w:space="0" w:color="auto"/>
            </w:tcBorders>
          </w:tcPr>
          <w:p w14:paraId="65A6012B" w14:textId="0CC56333" w:rsidR="008A1985" w:rsidRDefault="008A1985" w:rsidP="001E7264">
            <w:pPr>
              <w:pStyle w:val="Texto"/>
              <w:tabs>
                <w:tab w:val="decimal" w:pos="1193"/>
              </w:tabs>
            </w:pPr>
          </w:p>
        </w:tc>
      </w:tr>
      <w:tr w:rsidR="008A1985" w14:paraId="310E8CC0" w14:textId="77777777" w:rsidTr="008A1985">
        <w:trPr>
          <w:jc w:val="center"/>
        </w:trPr>
        <w:tc>
          <w:tcPr>
            <w:tcW w:w="3780" w:type="dxa"/>
          </w:tcPr>
          <w:p w14:paraId="6EA68263" w14:textId="77777777" w:rsidR="008A1985" w:rsidRPr="001A71A2" w:rsidRDefault="008A1985" w:rsidP="008A1985">
            <w:pPr>
              <w:pStyle w:val="Texto"/>
              <w:jc w:val="left"/>
              <w:rPr>
                <w:b/>
              </w:rPr>
            </w:pPr>
            <w:r>
              <w:rPr>
                <w:b/>
              </w:rPr>
              <w:t>PASIVO</w:t>
            </w:r>
          </w:p>
        </w:tc>
        <w:tc>
          <w:tcPr>
            <w:tcW w:w="90" w:type="dxa"/>
          </w:tcPr>
          <w:p w14:paraId="04E4F546" w14:textId="77777777" w:rsidR="008A1985" w:rsidRDefault="008A1985" w:rsidP="008A1985">
            <w:pPr>
              <w:pStyle w:val="Texto"/>
              <w:jc w:val="left"/>
            </w:pPr>
          </w:p>
        </w:tc>
        <w:tc>
          <w:tcPr>
            <w:tcW w:w="664" w:type="dxa"/>
          </w:tcPr>
          <w:p w14:paraId="5EA221B8" w14:textId="77777777" w:rsidR="008A1985" w:rsidRDefault="008A1985" w:rsidP="008A1985">
            <w:pPr>
              <w:pStyle w:val="Texto"/>
              <w:jc w:val="center"/>
            </w:pPr>
          </w:p>
        </w:tc>
        <w:tc>
          <w:tcPr>
            <w:tcW w:w="146" w:type="dxa"/>
          </w:tcPr>
          <w:p w14:paraId="0CF47EE4" w14:textId="77777777" w:rsidR="008A1985" w:rsidRDefault="008A1985" w:rsidP="008A1985">
            <w:pPr>
              <w:pStyle w:val="Texto"/>
              <w:jc w:val="left"/>
            </w:pPr>
          </w:p>
        </w:tc>
        <w:tc>
          <w:tcPr>
            <w:tcW w:w="909" w:type="dxa"/>
          </w:tcPr>
          <w:p w14:paraId="1AB4ABA6" w14:textId="77777777" w:rsidR="008A1985" w:rsidRDefault="008A1985" w:rsidP="008A1985">
            <w:pPr>
              <w:pStyle w:val="Texto"/>
              <w:tabs>
                <w:tab w:val="decimal" w:pos="777"/>
              </w:tabs>
              <w:jc w:val="left"/>
            </w:pPr>
          </w:p>
        </w:tc>
        <w:tc>
          <w:tcPr>
            <w:tcW w:w="180" w:type="dxa"/>
          </w:tcPr>
          <w:p w14:paraId="2029C956" w14:textId="77777777" w:rsidR="008A1985" w:rsidRDefault="008A1985" w:rsidP="008A1985">
            <w:pPr>
              <w:pStyle w:val="Texto"/>
              <w:jc w:val="center"/>
            </w:pPr>
          </w:p>
        </w:tc>
        <w:tc>
          <w:tcPr>
            <w:tcW w:w="1395" w:type="dxa"/>
          </w:tcPr>
          <w:p w14:paraId="7E1DAD66" w14:textId="77777777" w:rsidR="008A1985" w:rsidRDefault="008A1985" w:rsidP="008A1985">
            <w:pPr>
              <w:pStyle w:val="Texto"/>
              <w:jc w:val="center"/>
            </w:pPr>
          </w:p>
        </w:tc>
        <w:tc>
          <w:tcPr>
            <w:tcW w:w="180" w:type="dxa"/>
          </w:tcPr>
          <w:p w14:paraId="539214FE" w14:textId="77777777" w:rsidR="008A1985" w:rsidRDefault="008A1985" w:rsidP="008A1985">
            <w:pPr>
              <w:pStyle w:val="Texto"/>
              <w:tabs>
                <w:tab w:val="decimal" w:pos="1065"/>
              </w:tabs>
              <w:jc w:val="center"/>
            </w:pPr>
          </w:p>
        </w:tc>
        <w:tc>
          <w:tcPr>
            <w:tcW w:w="1420" w:type="dxa"/>
          </w:tcPr>
          <w:p w14:paraId="263C46B1" w14:textId="0B7B4F28" w:rsidR="008A1985" w:rsidRDefault="008A1985" w:rsidP="008A1985">
            <w:pPr>
              <w:pStyle w:val="Texto"/>
              <w:tabs>
                <w:tab w:val="decimal" w:pos="1203"/>
              </w:tabs>
            </w:pPr>
          </w:p>
        </w:tc>
        <w:tc>
          <w:tcPr>
            <w:tcW w:w="90" w:type="dxa"/>
            <w:gridSpan w:val="2"/>
          </w:tcPr>
          <w:p w14:paraId="7170B5C9" w14:textId="77777777" w:rsidR="008A1985" w:rsidRDefault="008A1985" w:rsidP="008A1985">
            <w:pPr>
              <w:pStyle w:val="Texto"/>
              <w:tabs>
                <w:tab w:val="decimal" w:pos="1065"/>
              </w:tabs>
            </w:pPr>
          </w:p>
        </w:tc>
        <w:tc>
          <w:tcPr>
            <w:tcW w:w="1334" w:type="dxa"/>
            <w:gridSpan w:val="2"/>
          </w:tcPr>
          <w:p w14:paraId="0BFAD6C9" w14:textId="14986AC8" w:rsidR="008A1985" w:rsidRDefault="008A1985" w:rsidP="001E7264">
            <w:pPr>
              <w:pStyle w:val="Texto"/>
              <w:tabs>
                <w:tab w:val="decimal" w:pos="1193"/>
              </w:tabs>
            </w:pPr>
          </w:p>
        </w:tc>
      </w:tr>
      <w:tr w:rsidR="008A1985" w14:paraId="37AEBE45" w14:textId="77777777" w:rsidTr="008A1985">
        <w:trPr>
          <w:jc w:val="center"/>
        </w:trPr>
        <w:tc>
          <w:tcPr>
            <w:tcW w:w="3780" w:type="dxa"/>
          </w:tcPr>
          <w:p w14:paraId="163A7047" w14:textId="77777777" w:rsidR="008A1985" w:rsidRPr="00C00D30" w:rsidRDefault="008A1985" w:rsidP="008A1985">
            <w:pPr>
              <w:pStyle w:val="Texto"/>
              <w:jc w:val="left"/>
              <w:rPr>
                <w:b/>
              </w:rPr>
            </w:pPr>
            <w:r w:rsidRPr="00C00D30">
              <w:rPr>
                <w:b/>
              </w:rPr>
              <w:t>PASIVO</w:t>
            </w:r>
            <w:r>
              <w:rPr>
                <w:b/>
              </w:rPr>
              <w:t xml:space="preserve"> CORRIENTE</w:t>
            </w:r>
          </w:p>
        </w:tc>
        <w:tc>
          <w:tcPr>
            <w:tcW w:w="90" w:type="dxa"/>
          </w:tcPr>
          <w:p w14:paraId="5AF2150E" w14:textId="77777777" w:rsidR="008A1985" w:rsidRDefault="008A1985" w:rsidP="008A1985">
            <w:pPr>
              <w:pStyle w:val="Texto"/>
              <w:jc w:val="left"/>
            </w:pPr>
          </w:p>
        </w:tc>
        <w:tc>
          <w:tcPr>
            <w:tcW w:w="664" w:type="dxa"/>
          </w:tcPr>
          <w:p w14:paraId="141E9BF2" w14:textId="77777777" w:rsidR="008A1985" w:rsidRDefault="008A1985" w:rsidP="008A1985">
            <w:pPr>
              <w:pStyle w:val="Texto"/>
              <w:jc w:val="center"/>
            </w:pPr>
          </w:p>
        </w:tc>
        <w:tc>
          <w:tcPr>
            <w:tcW w:w="146" w:type="dxa"/>
          </w:tcPr>
          <w:p w14:paraId="75514EEE" w14:textId="77777777" w:rsidR="008A1985" w:rsidRDefault="008A1985" w:rsidP="008A1985">
            <w:pPr>
              <w:pStyle w:val="Texto"/>
              <w:jc w:val="left"/>
            </w:pPr>
          </w:p>
        </w:tc>
        <w:tc>
          <w:tcPr>
            <w:tcW w:w="909" w:type="dxa"/>
          </w:tcPr>
          <w:p w14:paraId="4B4DED42" w14:textId="77777777" w:rsidR="008A1985" w:rsidRDefault="008A1985" w:rsidP="008A1985">
            <w:pPr>
              <w:pStyle w:val="Texto"/>
              <w:tabs>
                <w:tab w:val="decimal" w:pos="777"/>
              </w:tabs>
              <w:jc w:val="left"/>
            </w:pPr>
          </w:p>
        </w:tc>
        <w:tc>
          <w:tcPr>
            <w:tcW w:w="180" w:type="dxa"/>
          </w:tcPr>
          <w:p w14:paraId="0793CCEE" w14:textId="77777777" w:rsidR="008A1985" w:rsidRDefault="008A1985" w:rsidP="008A1985">
            <w:pPr>
              <w:pStyle w:val="Texto"/>
              <w:jc w:val="center"/>
            </w:pPr>
          </w:p>
        </w:tc>
        <w:tc>
          <w:tcPr>
            <w:tcW w:w="1395" w:type="dxa"/>
          </w:tcPr>
          <w:p w14:paraId="4C2972AB" w14:textId="77777777" w:rsidR="008A1985" w:rsidRDefault="008A1985" w:rsidP="008A1985">
            <w:pPr>
              <w:pStyle w:val="Texto"/>
              <w:jc w:val="center"/>
            </w:pPr>
          </w:p>
        </w:tc>
        <w:tc>
          <w:tcPr>
            <w:tcW w:w="180" w:type="dxa"/>
          </w:tcPr>
          <w:p w14:paraId="6D20EA67" w14:textId="77777777" w:rsidR="008A1985" w:rsidRDefault="008A1985" w:rsidP="008A1985">
            <w:pPr>
              <w:pStyle w:val="Texto"/>
              <w:tabs>
                <w:tab w:val="decimal" w:pos="1065"/>
              </w:tabs>
              <w:jc w:val="center"/>
            </w:pPr>
          </w:p>
        </w:tc>
        <w:tc>
          <w:tcPr>
            <w:tcW w:w="1420" w:type="dxa"/>
          </w:tcPr>
          <w:p w14:paraId="22CD5AEB" w14:textId="36452571" w:rsidR="008A1985" w:rsidRDefault="008A1985" w:rsidP="008A1985">
            <w:pPr>
              <w:pStyle w:val="Texto"/>
              <w:tabs>
                <w:tab w:val="decimal" w:pos="1203"/>
              </w:tabs>
            </w:pPr>
          </w:p>
        </w:tc>
        <w:tc>
          <w:tcPr>
            <w:tcW w:w="90" w:type="dxa"/>
            <w:gridSpan w:val="2"/>
          </w:tcPr>
          <w:p w14:paraId="3B25B99F" w14:textId="15BA2F07" w:rsidR="008A1985" w:rsidRDefault="008A1985" w:rsidP="008A1985">
            <w:pPr>
              <w:pStyle w:val="Texto"/>
              <w:tabs>
                <w:tab w:val="decimal" w:pos="1065"/>
              </w:tabs>
            </w:pPr>
          </w:p>
        </w:tc>
        <w:tc>
          <w:tcPr>
            <w:tcW w:w="1334" w:type="dxa"/>
            <w:gridSpan w:val="2"/>
          </w:tcPr>
          <w:p w14:paraId="314ED0D8" w14:textId="22AAE441" w:rsidR="008A1985" w:rsidRDefault="008A1985" w:rsidP="001E7264">
            <w:pPr>
              <w:pStyle w:val="Texto"/>
              <w:tabs>
                <w:tab w:val="decimal" w:pos="1193"/>
              </w:tabs>
            </w:pPr>
          </w:p>
        </w:tc>
      </w:tr>
      <w:tr w:rsidR="008A1985" w14:paraId="5C25D63E" w14:textId="77777777" w:rsidTr="008A1985">
        <w:trPr>
          <w:jc w:val="center"/>
        </w:trPr>
        <w:tc>
          <w:tcPr>
            <w:tcW w:w="3780" w:type="dxa"/>
          </w:tcPr>
          <w:p w14:paraId="45C621B3" w14:textId="77777777" w:rsidR="008A1985" w:rsidRPr="00A203D4" w:rsidRDefault="008A1985" w:rsidP="008A1985">
            <w:pPr>
              <w:pStyle w:val="Texto"/>
              <w:jc w:val="left"/>
            </w:pPr>
          </w:p>
        </w:tc>
        <w:tc>
          <w:tcPr>
            <w:tcW w:w="90" w:type="dxa"/>
          </w:tcPr>
          <w:p w14:paraId="5D07B88D" w14:textId="77777777" w:rsidR="008A1985" w:rsidRDefault="008A1985" w:rsidP="008A1985">
            <w:pPr>
              <w:pStyle w:val="Texto"/>
              <w:jc w:val="left"/>
            </w:pPr>
          </w:p>
        </w:tc>
        <w:tc>
          <w:tcPr>
            <w:tcW w:w="664" w:type="dxa"/>
          </w:tcPr>
          <w:p w14:paraId="0C3FE1FA" w14:textId="77777777" w:rsidR="008A1985" w:rsidRDefault="008A1985" w:rsidP="008A1985">
            <w:pPr>
              <w:pStyle w:val="Texto"/>
              <w:jc w:val="center"/>
            </w:pPr>
          </w:p>
        </w:tc>
        <w:tc>
          <w:tcPr>
            <w:tcW w:w="146" w:type="dxa"/>
          </w:tcPr>
          <w:p w14:paraId="09CCE4C1" w14:textId="77777777" w:rsidR="008A1985" w:rsidRDefault="008A1985" w:rsidP="008A1985">
            <w:pPr>
              <w:pStyle w:val="Texto"/>
              <w:jc w:val="left"/>
            </w:pPr>
          </w:p>
        </w:tc>
        <w:tc>
          <w:tcPr>
            <w:tcW w:w="909" w:type="dxa"/>
          </w:tcPr>
          <w:p w14:paraId="147064AE" w14:textId="77777777" w:rsidR="008A1985" w:rsidRDefault="008A1985" w:rsidP="008A1985">
            <w:pPr>
              <w:pStyle w:val="Texto"/>
              <w:tabs>
                <w:tab w:val="decimal" w:pos="777"/>
              </w:tabs>
              <w:jc w:val="left"/>
            </w:pPr>
          </w:p>
        </w:tc>
        <w:tc>
          <w:tcPr>
            <w:tcW w:w="180" w:type="dxa"/>
          </w:tcPr>
          <w:p w14:paraId="36D33344" w14:textId="77777777" w:rsidR="008A1985" w:rsidRDefault="008A1985" w:rsidP="008A1985">
            <w:pPr>
              <w:pStyle w:val="Texto"/>
              <w:jc w:val="center"/>
            </w:pPr>
          </w:p>
        </w:tc>
        <w:tc>
          <w:tcPr>
            <w:tcW w:w="1395" w:type="dxa"/>
          </w:tcPr>
          <w:p w14:paraId="5F627930" w14:textId="77777777" w:rsidR="008A1985" w:rsidRDefault="008A1985" w:rsidP="008A1985">
            <w:pPr>
              <w:pStyle w:val="Texto"/>
              <w:jc w:val="center"/>
            </w:pPr>
          </w:p>
        </w:tc>
        <w:tc>
          <w:tcPr>
            <w:tcW w:w="180" w:type="dxa"/>
          </w:tcPr>
          <w:p w14:paraId="5FD01D32" w14:textId="77777777" w:rsidR="008A1985" w:rsidRDefault="008A1985" w:rsidP="008A1985">
            <w:pPr>
              <w:pStyle w:val="Texto"/>
              <w:tabs>
                <w:tab w:val="decimal" w:pos="1065"/>
              </w:tabs>
              <w:jc w:val="center"/>
            </w:pPr>
          </w:p>
        </w:tc>
        <w:tc>
          <w:tcPr>
            <w:tcW w:w="1420" w:type="dxa"/>
          </w:tcPr>
          <w:p w14:paraId="4DFD038B" w14:textId="11035ABF" w:rsidR="008A1985" w:rsidRDefault="008A1985" w:rsidP="008A1985">
            <w:pPr>
              <w:pStyle w:val="Texto"/>
              <w:tabs>
                <w:tab w:val="decimal" w:pos="1203"/>
              </w:tabs>
            </w:pPr>
          </w:p>
        </w:tc>
        <w:tc>
          <w:tcPr>
            <w:tcW w:w="90" w:type="dxa"/>
            <w:gridSpan w:val="2"/>
          </w:tcPr>
          <w:p w14:paraId="7E7DD96A" w14:textId="77777777" w:rsidR="008A1985" w:rsidRDefault="008A1985" w:rsidP="008A1985">
            <w:pPr>
              <w:pStyle w:val="Texto"/>
              <w:tabs>
                <w:tab w:val="decimal" w:pos="1065"/>
              </w:tabs>
            </w:pPr>
          </w:p>
        </w:tc>
        <w:tc>
          <w:tcPr>
            <w:tcW w:w="1334" w:type="dxa"/>
            <w:gridSpan w:val="2"/>
          </w:tcPr>
          <w:p w14:paraId="3D0AA341" w14:textId="48BD0FA7" w:rsidR="008A1985" w:rsidRDefault="008A1985" w:rsidP="001E7264">
            <w:pPr>
              <w:pStyle w:val="Texto"/>
              <w:tabs>
                <w:tab w:val="decimal" w:pos="1193"/>
              </w:tabs>
            </w:pPr>
          </w:p>
        </w:tc>
      </w:tr>
      <w:tr w:rsidR="008A1985" w14:paraId="6F43C37F" w14:textId="77777777" w:rsidTr="008A1985">
        <w:trPr>
          <w:jc w:val="center"/>
        </w:trPr>
        <w:tc>
          <w:tcPr>
            <w:tcW w:w="3780" w:type="dxa"/>
          </w:tcPr>
          <w:p w14:paraId="3298FC5D" w14:textId="77777777" w:rsidR="008A1985" w:rsidRPr="00A203D4" w:rsidRDefault="008A1985" w:rsidP="008A1985">
            <w:pPr>
              <w:pStyle w:val="Texto"/>
              <w:jc w:val="left"/>
            </w:pPr>
            <w:r w:rsidRPr="00A203D4">
              <w:t>Deudas comerciales</w:t>
            </w:r>
            <w:r>
              <w:t>:</w:t>
            </w:r>
          </w:p>
        </w:tc>
        <w:tc>
          <w:tcPr>
            <w:tcW w:w="90" w:type="dxa"/>
          </w:tcPr>
          <w:p w14:paraId="32164E95" w14:textId="77777777" w:rsidR="008A1985" w:rsidRDefault="008A1985" w:rsidP="008A1985">
            <w:pPr>
              <w:pStyle w:val="Texto"/>
              <w:jc w:val="left"/>
            </w:pPr>
          </w:p>
        </w:tc>
        <w:tc>
          <w:tcPr>
            <w:tcW w:w="664" w:type="dxa"/>
          </w:tcPr>
          <w:p w14:paraId="1CD178F5" w14:textId="77777777" w:rsidR="008A1985" w:rsidRDefault="008A1985" w:rsidP="008A1985">
            <w:pPr>
              <w:pStyle w:val="Texto"/>
              <w:jc w:val="center"/>
            </w:pPr>
          </w:p>
        </w:tc>
        <w:tc>
          <w:tcPr>
            <w:tcW w:w="146" w:type="dxa"/>
          </w:tcPr>
          <w:p w14:paraId="2B1A05C7" w14:textId="77777777" w:rsidR="008A1985" w:rsidRDefault="008A1985" w:rsidP="008A1985">
            <w:pPr>
              <w:pStyle w:val="Texto"/>
              <w:jc w:val="left"/>
            </w:pPr>
          </w:p>
        </w:tc>
        <w:tc>
          <w:tcPr>
            <w:tcW w:w="909" w:type="dxa"/>
          </w:tcPr>
          <w:p w14:paraId="205C74AB" w14:textId="77777777" w:rsidR="008A1985" w:rsidRDefault="008A1985" w:rsidP="008A1985">
            <w:pPr>
              <w:pStyle w:val="Texto"/>
              <w:tabs>
                <w:tab w:val="decimal" w:pos="777"/>
              </w:tabs>
              <w:jc w:val="left"/>
            </w:pPr>
          </w:p>
        </w:tc>
        <w:tc>
          <w:tcPr>
            <w:tcW w:w="180" w:type="dxa"/>
          </w:tcPr>
          <w:p w14:paraId="15F481A4" w14:textId="77777777" w:rsidR="008A1985" w:rsidRDefault="008A1985" w:rsidP="008A1985">
            <w:pPr>
              <w:pStyle w:val="Texto"/>
              <w:jc w:val="center"/>
            </w:pPr>
          </w:p>
        </w:tc>
        <w:tc>
          <w:tcPr>
            <w:tcW w:w="1395" w:type="dxa"/>
          </w:tcPr>
          <w:p w14:paraId="601E28EC" w14:textId="77777777" w:rsidR="008A1985" w:rsidRDefault="008A1985" w:rsidP="008A1985">
            <w:pPr>
              <w:pStyle w:val="Texto"/>
              <w:jc w:val="center"/>
            </w:pPr>
          </w:p>
        </w:tc>
        <w:tc>
          <w:tcPr>
            <w:tcW w:w="180" w:type="dxa"/>
          </w:tcPr>
          <w:p w14:paraId="0014D65B" w14:textId="77777777" w:rsidR="008A1985" w:rsidRDefault="008A1985" w:rsidP="008A1985">
            <w:pPr>
              <w:pStyle w:val="Texto"/>
              <w:tabs>
                <w:tab w:val="decimal" w:pos="1065"/>
              </w:tabs>
              <w:jc w:val="center"/>
            </w:pPr>
          </w:p>
        </w:tc>
        <w:tc>
          <w:tcPr>
            <w:tcW w:w="1420" w:type="dxa"/>
          </w:tcPr>
          <w:p w14:paraId="3A7014C3" w14:textId="180E5156" w:rsidR="008A1985" w:rsidRDefault="008A1985" w:rsidP="008A1985">
            <w:pPr>
              <w:pStyle w:val="Texto"/>
              <w:tabs>
                <w:tab w:val="decimal" w:pos="1203"/>
              </w:tabs>
            </w:pPr>
          </w:p>
        </w:tc>
        <w:tc>
          <w:tcPr>
            <w:tcW w:w="90" w:type="dxa"/>
            <w:gridSpan w:val="2"/>
          </w:tcPr>
          <w:p w14:paraId="78D93D0D" w14:textId="77777777" w:rsidR="008A1985" w:rsidRDefault="008A1985" w:rsidP="008A1985">
            <w:pPr>
              <w:pStyle w:val="Texto"/>
              <w:tabs>
                <w:tab w:val="decimal" w:pos="1065"/>
              </w:tabs>
            </w:pPr>
          </w:p>
        </w:tc>
        <w:tc>
          <w:tcPr>
            <w:tcW w:w="1334" w:type="dxa"/>
            <w:gridSpan w:val="2"/>
          </w:tcPr>
          <w:p w14:paraId="41081CC0" w14:textId="5B1A0271" w:rsidR="008A1985" w:rsidRDefault="008A1985" w:rsidP="001E7264">
            <w:pPr>
              <w:pStyle w:val="Texto"/>
              <w:tabs>
                <w:tab w:val="decimal" w:pos="1193"/>
              </w:tabs>
            </w:pPr>
          </w:p>
        </w:tc>
      </w:tr>
      <w:tr w:rsidR="008A1985" w14:paraId="13A23F06" w14:textId="77777777" w:rsidTr="008A1985">
        <w:trPr>
          <w:jc w:val="center"/>
        </w:trPr>
        <w:tc>
          <w:tcPr>
            <w:tcW w:w="3780" w:type="dxa"/>
          </w:tcPr>
          <w:p w14:paraId="15AFBF7F" w14:textId="77777777" w:rsidR="008A1985" w:rsidRDefault="008A1985" w:rsidP="008A1985">
            <w:pPr>
              <w:pStyle w:val="Texto"/>
              <w:ind w:left="270"/>
              <w:jc w:val="left"/>
            </w:pPr>
            <w:r>
              <w:t>Proveedores</w:t>
            </w:r>
          </w:p>
        </w:tc>
        <w:tc>
          <w:tcPr>
            <w:tcW w:w="90" w:type="dxa"/>
          </w:tcPr>
          <w:p w14:paraId="12523565" w14:textId="77777777" w:rsidR="008A1985" w:rsidRDefault="008A1985" w:rsidP="008A1985">
            <w:pPr>
              <w:pStyle w:val="Texto"/>
              <w:jc w:val="left"/>
            </w:pPr>
          </w:p>
        </w:tc>
        <w:tc>
          <w:tcPr>
            <w:tcW w:w="664" w:type="dxa"/>
          </w:tcPr>
          <w:p w14:paraId="76D71764" w14:textId="3F27ECCD" w:rsidR="008A1985" w:rsidRDefault="008A1985" w:rsidP="008A1985">
            <w:pPr>
              <w:pStyle w:val="Texto"/>
              <w:jc w:val="center"/>
            </w:pPr>
            <w:r w:rsidRPr="009A10B0">
              <w:t>USD</w:t>
            </w:r>
          </w:p>
        </w:tc>
        <w:tc>
          <w:tcPr>
            <w:tcW w:w="146" w:type="dxa"/>
          </w:tcPr>
          <w:p w14:paraId="34A93DE8" w14:textId="77777777" w:rsidR="008A1985" w:rsidRDefault="008A1985" w:rsidP="008A1985">
            <w:pPr>
              <w:pStyle w:val="Texto"/>
              <w:jc w:val="left"/>
            </w:pPr>
          </w:p>
        </w:tc>
        <w:tc>
          <w:tcPr>
            <w:tcW w:w="909" w:type="dxa"/>
          </w:tcPr>
          <w:p w14:paraId="5BB8BA62" w14:textId="3DD66120" w:rsidR="008A1985" w:rsidRDefault="008A1985" w:rsidP="008A1985">
            <w:pPr>
              <w:pStyle w:val="Texto"/>
              <w:tabs>
                <w:tab w:val="decimal" w:pos="777"/>
              </w:tabs>
              <w:jc w:val="left"/>
            </w:pPr>
            <w:r w:rsidRPr="00511600">
              <w:t>600</w:t>
            </w:r>
          </w:p>
        </w:tc>
        <w:tc>
          <w:tcPr>
            <w:tcW w:w="180" w:type="dxa"/>
          </w:tcPr>
          <w:p w14:paraId="58D317EB" w14:textId="77777777" w:rsidR="008A1985" w:rsidRDefault="008A1985" w:rsidP="008A1985">
            <w:pPr>
              <w:pStyle w:val="Texto"/>
              <w:jc w:val="center"/>
            </w:pPr>
          </w:p>
        </w:tc>
        <w:tc>
          <w:tcPr>
            <w:tcW w:w="1395" w:type="dxa"/>
          </w:tcPr>
          <w:p w14:paraId="354975CD" w14:textId="7517834E" w:rsidR="008A1985" w:rsidRDefault="00953142" w:rsidP="008A1985">
            <w:pPr>
              <w:pStyle w:val="Texto"/>
              <w:jc w:val="center"/>
            </w:pPr>
            <w:r>
              <w:t>138,73</w:t>
            </w:r>
          </w:p>
        </w:tc>
        <w:tc>
          <w:tcPr>
            <w:tcW w:w="180" w:type="dxa"/>
          </w:tcPr>
          <w:p w14:paraId="5E3914BC" w14:textId="77777777" w:rsidR="008A1985" w:rsidRDefault="008A1985" w:rsidP="008A1985">
            <w:pPr>
              <w:pStyle w:val="Texto"/>
              <w:tabs>
                <w:tab w:val="decimal" w:pos="1065"/>
              </w:tabs>
              <w:jc w:val="center"/>
            </w:pPr>
          </w:p>
        </w:tc>
        <w:tc>
          <w:tcPr>
            <w:tcW w:w="1420" w:type="dxa"/>
            <w:tcBorders>
              <w:bottom w:val="single" w:sz="6" w:space="0" w:color="auto"/>
            </w:tcBorders>
          </w:tcPr>
          <w:p w14:paraId="4EDD5347" w14:textId="102973A1" w:rsidR="008A1985" w:rsidRPr="0095697C" w:rsidRDefault="00516001" w:rsidP="001E7264">
            <w:pPr>
              <w:pStyle w:val="Texto"/>
              <w:tabs>
                <w:tab w:val="decimal" w:pos="1203"/>
              </w:tabs>
            </w:pPr>
            <w:r w:rsidRPr="001E7264">
              <w:t>83.22</w:t>
            </w:r>
            <w:r w:rsidR="00953142">
              <w:t>4</w:t>
            </w:r>
          </w:p>
        </w:tc>
        <w:tc>
          <w:tcPr>
            <w:tcW w:w="90" w:type="dxa"/>
            <w:gridSpan w:val="2"/>
          </w:tcPr>
          <w:p w14:paraId="1BD0A29D" w14:textId="77777777" w:rsidR="008A1985" w:rsidRDefault="008A1985" w:rsidP="008A1985">
            <w:pPr>
              <w:pStyle w:val="Texto"/>
              <w:tabs>
                <w:tab w:val="decimal" w:pos="1065"/>
              </w:tabs>
            </w:pPr>
          </w:p>
        </w:tc>
        <w:tc>
          <w:tcPr>
            <w:tcW w:w="1334" w:type="dxa"/>
            <w:gridSpan w:val="2"/>
            <w:tcBorders>
              <w:bottom w:val="single" w:sz="6" w:space="0" w:color="auto"/>
            </w:tcBorders>
          </w:tcPr>
          <w:p w14:paraId="2DFB1004" w14:textId="01E557B7" w:rsidR="008A1985" w:rsidRPr="00DA79B9" w:rsidRDefault="00516001" w:rsidP="001E7264">
            <w:pPr>
              <w:pStyle w:val="Texto"/>
              <w:tabs>
                <w:tab w:val="decimal" w:pos="1203"/>
              </w:tabs>
            </w:pPr>
            <w:r w:rsidRPr="001E7264">
              <w:t xml:space="preserve">1.100.079 </w:t>
            </w:r>
          </w:p>
        </w:tc>
      </w:tr>
      <w:tr w:rsidR="008A1985" w14:paraId="614E1899" w14:textId="77777777" w:rsidTr="008A1985">
        <w:trPr>
          <w:jc w:val="center"/>
        </w:trPr>
        <w:tc>
          <w:tcPr>
            <w:tcW w:w="3780" w:type="dxa"/>
          </w:tcPr>
          <w:p w14:paraId="1F4C0FEA" w14:textId="77777777" w:rsidR="008A1985" w:rsidRPr="00C00D30" w:rsidRDefault="008A1985" w:rsidP="008A1985">
            <w:pPr>
              <w:pStyle w:val="Texto"/>
              <w:jc w:val="left"/>
              <w:rPr>
                <w:b/>
              </w:rPr>
            </w:pPr>
            <w:proofErr w:type="gramStart"/>
            <w:r>
              <w:rPr>
                <w:b/>
              </w:rPr>
              <w:t>Total</w:t>
            </w:r>
            <w:proofErr w:type="gramEnd"/>
            <w:r>
              <w:rPr>
                <w:b/>
              </w:rPr>
              <w:t xml:space="preserve"> pasivo corriente</w:t>
            </w:r>
          </w:p>
        </w:tc>
        <w:tc>
          <w:tcPr>
            <w:tcW w:w="90" w:type="dxa"/>
          </w:tcPr>
          <w:p w14:paraId="440B4233" w14:textId="77777777" w:rsidR="008A1985" w:rsidRDefault="008A1985" w:rsidP="008A1985">
            <w:pPr>
              <w:pStyle w:val="Texto"/>
              <w:jc w:val="left"/>
            </w:pPr>
          </w:p>
        </w:tc>
        <w:tc>
          <w:tcPr>
            <w:tcW w:w="664" w:type="dxa"/>
          </w:tcPr>
          <w:p w14:paraId="7EF76F39" w14:textId="77777777" w:rsidR="008A1985" w:rsidRDefault="008A1985" w:rsidP="008A1985">
            <w:pPr>
              <w:pStyle w:val="Texto"/>
              <w:jc w:val="center"/>
            </w:pPr>
          </w:p>
        </w:tc>
        <w:tc>
          <w:tcPr>
            <w:tcW w:w="146" w:type="dxa"/>
          </w:tcPr>
          <w:p w14:paraId="7572CF98" w14:textId="77777777" w:rsidR="008A1985" w:rsidRDefault="008A1985" w:rsidP="008A1985">
            <w:pPr>
              <w:pStyle w:val="Texto"/>
              <w:jc w:val="left"/>
            </w:pPr>
          </w:p>
        </w:tc>
        <w:tc>
          <w:tcPr>
            <w:tcW w:w="909" w:type="dxa"/>
          </w:tcPr>
          <w:p w14:paraId="5092FE04" w14:textId="77777777" w:rsidR="008A1985" w:rsidRDefault="008A1985" w:rsidP="008A1985">
            <w:pPr>
              <w:pStyle w:val="Texto"/>
              <w:tabs>
                <w:tab w:val="decimal" w:pos="777"/>
              </w:tabs>
              <w:jc w:val="left"/>
            </w:pPr>
          </w:p>
        </w:tc>
        <w:tc>
          <w:tcPr>
            <w:tcW w:w="180" w:type="dxa"/>
          </w:tcPr>
          <w:p w14:paraId="3227CCC6" w14:textId="77777777" w:rsidR="008A1985" w:rsidRDefault="008A1985" w:rsidP="008A1985">
            <w:pPr>
              <w:pStyle w:val="Texto"/>
              <w:jc w:val="center"/>
            </w:pPr>
          </w:p>
        </w:tc>
        <w:tc>
          <w:tcPr>
            <w:tcW w:w="1395" w:type="dxa"/>
          </w:tcPr>
          <w:p w14:paraId="3BE7A24B" w14:textId="77777777" w:rsidR="008A1985" w:rsidRDefault="008A1985" w:rsidP="008A1985">
            <w:pPr>
              <w:pStyle w:val="Texto"/>
              <w:jc w:val="center"/>
            </w:pPr>
          </w:p>
        </w:tc>
        <w:tc>
          <w:tcPr>
            <w:tcW w:w="180" w:type="dxa"/>
          </w:tcPr>
          <w:p w14:paraId="4049F355" w14:textId="77777777" w:rsidR="008A1985" w:rsidRDefault="008A1985" w:rsidP="008A1985">
            <w:pPr>
              <w:pStyle w:val="Texto"/>
              <w:tabs>
                <w:tab w:val="decimal" w:pos="1065"/>
              </w:tabs>
              <w:jc w:val="center"/>
            </w:pPr>
          </w:p>
        </w:tc>
        <w:tc>
          <w:tcPr>
            <w:tcW w:w="1420" w:type="dxa"/>
            <w:tcBorders>
              <w:top w:val="single" w:sz="6" w:space="0" w:color="auto"/>
              <w:bottom w:val="single" w:sz="6" w:space="0" w:color="auto"/>
            </w:tcBorders>
          </w:tcPr>
          <w:p w14:paraId="7008E6C8" w14:textId="52888073" w:rsidR="008A1985" w:rsidRPr="001E7264" w:rsidRDefault="00516001" w:rsidP="001E7264">
            <w:pPr>
              <w:pStyle w:val="Texto"/>
              <w:tabs>
                <w:tab w:val="decimal" w:pos="1203"/>
              </w:tabs>
              <w:rPr>
                <w:b/>
                <w:bCs/>
              </w:rPr>
            </w:pPr>
            <w:r w:rsidRPr="001E7264">
              <w:rPr>
                <w:b/>
                <w:bCs/>
              </w:rPr>
              <w:t>83.22</w:t>
            </w:r>
            <w:r w:rsidR="00953142">
              <w:rPr>
                <w:b/>
                <w:bCs/>
              </w:rPr>
              <w:t>4</w:t>
            </w:r>
          </w:p>
        </w:tc>
        <w:tc>
          <w:tcPr>
            <w:tcW w:w="90" w:type="dxa"/>
            <w:gridSpan w:val="2"/>
          </w:tcPr>
          <w:p w14:paraId="208A7DDF" w14:textId="292EF10C" w:rsidR="008A1985" w:rsidRPr="00AB1A76" w:rsidRDefault="008A1985" w:rsidP="008A1985">
            <w:pPr>
              <w:pStyle w:val="Texto"/>
              <w:tabs>
                <w:tab w:val="decimal" w:pos="1065"/>
              </w:tabs>
              <w:rPr>
                <w:b/>
                <w:bCs/>
              </w:rPr>
            </w:pPr>
          </w:p>
        </w:tc>
        <w:tc>
          <w:tcPr>
            <w:tcW w:w="1334" w:type="dxa"/>
            <w:gridSpan w:val="2"/>
            <w:tcBorders>
              <w:top w:val="single" w:sz="6" w:space="0" w:color="auto"/>
              <w:bottom w:val="single" w:sz="6" w:space="0" w:color="auto"/>
            </w:tcBorders>
          </w:tcPr>
          <w:p w14:paraId="7C0B872F" w14:textId="0749E293" w:rsidR="008A1985" w:rsidRPr="001E7264" w:rsidRDefault="00516001" w:rsidP="001E7264">
            <w:pPr>
              <w:pStyle w:val="Texto"/>
              <w:tabs>
                <w:tab w:val="decimal" w:pos="1203"/>
              </w:tabs>
              <w:rPr>
                <w:b/>
                <w:bCs/>
              </w:rPr>
            </w:pPr>
            <w:r w:rsidRPr="001E7264">
              <w:rPr>
                <w:b/>
                <w:bCs/>
              </w:rPr>
              <w:t>1.100.079</w:t>
            </w:r>
          </w:p>
        </w:tc>
      </w:tr>
      <w:tr w:rsidR="008A1985" w14:paraId="71B01E7D" w14:textId="77777777" w:rsidTr="008A1985">
        <w:trPr>
          <w:jc w:val="center"/>
        </w:trPr>
        <w:tc>
          <w:tcPr>
            <w:tcW w:w="3780" w:type="dxa"/>
          </w:tcPr>
          <w:p w14:paraId="0C128F9C" w14:textId="77777777" w:rsidR="008A1985" w:rsidRPr="00C00D30" w:rsidRDefault="008A1985" w:rsidP="008A1985">
            <w:pPr>
              <w:pStyle w:val="Texto"/>
              <w:jc w:val="left"/>
              <w:rPr>
                <w:b/>
              </w:rPr>
            </w:pPr>
            <w:proofErr w:type="gramStart"/>
            <w:r>
              <w:rPr>
                <w:b/>
              </w:rPr>
              <w:t>Total</w:t>
            </w:r>
            <w:proofErr w:type="gramEnd"/>
            <w:r>
              <w:rPr>
                <w:b/>
              </w:rPr>
              <w:t xml:space="preserve"> pasivo</w:t>
            </w:r>
          </w:p>
        </w:tc>
        <w:tc>
          <w:tcPr>
            <w:tcW w:w="90" w:type="dxa"/>
          </w:tcPr>
          <w:p w14:paraId="3F1C07F9" w14:textId="77777777" w:rsidR="008A1985" w:rsidRDefault="008A1985" w:rsidP="008A1985">
            <w:pPr>
              <w:pStyle w:val="Texto"/>
              <w:jc w:val="left"/>
            </w:pPr>
          </w:p>
        </w:tc>
        <w:tc>
          <w:tcPr>
            <w:tcW w:w="664" w:type="dxa"/>
          </w:tcPr>
          <w:p w14:paraId="316AAD0E" w14:textId="77777777" w:rsidR="008A1985" w:rsidRDefault="008A1985" w:rsidP="008A1985">
            <w:pPr>
              <w:pStyle w:val="Texto"/>
              <w:jc w:val="center"/>
            </w:pPr>
          </w:p>
        </w:tc>
        <w:tc>
          <w:tcPr>
            <w:tcW w:w="146" w:type="dxa"/>
          </w:tcPr>
          <w:p w14:paraId="647DC481" w14:textId="77777777" w:rsidR="008A1985" w:rsidRDefault="008A1985" w:rsidP="008A1985">
            <w:pPr>
              <w:pStyle w:val="Texto"/>
              <w:jc w:val="left"/>
            </w:pPr>
          </w:p>
        </w:tc>
        <w:tc>
          <w:tcPr>
            <w:tcW w:w="909" w:type="dxa"/>
          </w:tcPr>
          <w:p w14:paraId="47E88193" w14:textId="77777777" w:rsidR="008A1985" w:rsidRDefault="008A1985" w:rsidP="008A1985">
            <w:pPr>
              <w:pStyle w:val="Texto"/>
              <w:tabs>
                <w:tab w:val="decimal" w:pos="777"/>
              </w:tabs>
              <w:jc w:val="left"/>
            </w:pPr>
          </w:p>
        </w:tc>
        <w:tc>
          <w:tcPr>
            <w:tcW w:w="180" w:type="dxa"/>
          </w:tcPr>
          <w:p w14:paraId="3DBFAFC8" w14:textId="77777777" w:rsidR="008A1985" w:rsidRDefault="008A1985" w:rsidP="008A1985">
            <w:pPr>
              <w:pStyle w:val="Texto"/>
              <w:jc w:val="center"/>
            </w:pPr>
          </w:p>
        </w:tc>
        <w:tc>
          <w:tcPr>
            <w:tcW w:w="1395" w:type="dxa"/>
          </w:tcPr>
          <w:p w14:paraId="7DC75B27" w14:textId="77777777" w:rsidR="008A1985" w:rsidRDefault="008A1985" w:rsidP="008A1985">
            <w:pPr>
              <w:pStyle w:val="Texto"/>
              <w:jc w:val="center"/>
            </w:pPr>
          </w:p>
        </w:tc>
        <w:tc>
          <w:tcPr>
            <w:tcW w:w="180" w:type="dxa"/>
          </w:tcPr>
          <w:p w14:paraId="6400DCA7" w14:textId="77777777" w:rsidR="008A1985" w:rsidRDefault="008A1985" w:rsidP="008A1985">
            <w:pPr>
              <w:pStyle w:val="Texto"/>
              <w:tabs>
                <w:tab w:val="decimal" w:pos="1065"/>
              </w:tabs>
              <w:jc w:val="center"/>
            </w:pPr>
          </w:p>
        </w:tc>
        <w:tc>
          <w:tcPr>
            <w:tcW w:w="1420" w:type="dxa"/>
            <w:tcBorders>
              <w:top w:val="single" w:sz="6" w:space="0" w:color="auto"/>
              <w:bottom w:val="double" w:sz="6" w:space="0" w:color="auto"/>
            </w:tcBorders>
          </w:tcPr>
          <w:p w14:paraId="101DEBAE" w14:textId="776A0A68" w:rsidR="008A1985" w:rsidRPr="001E7264" w:rsidRDefault="00516001" w:rsidP="001E7264">
            <w:pPr>
              <w:pStyle w:val="Texto"/>
              <w:tabs>
                <w:tab w:val="decimal" w:pos="1203"/>
              </w:tabs>
              <w:rPr>
                <w:b/>
                <w:bCs/>
              </w:rPr>
            </w:pPr>
            <w:r w:rsidRPr="001E7264">
              <w:rPr>
                <w:b/>
                <w:bCs/>
              </w:rPr>
              <w:t>83.22</w:t>
            </w:r>
            <w:r w:rsidR="00953142">
              <w:rPr>
                <w:b/>
                <w:bCs/>
              </w:rPr>
              <w:t>4</w:t>
            </w:r>
          </w:p>
        </w:tc>
        <w:tc>
          <w:tcPr>
            <w:tcW w:w="90" w:type="dxa"/>
            <w:gridSpan w:val="2"/>
          </w:tcPr>
          <w:p w14:paraId="66E73319" w14:textId="77777777" w:rsidR="008A1985" w:rsidRPr="00AB1A76" w:rsidRDefault="008A1985" w:rsidP="008A1985">
            <w:pPr>
              <w:pStyle w:val="Texto"/>
              <w:tabs>
                <w:tab w:val="decimal" w:pos="1065"/>
              </w:tabs>
              <w:rPr>
                <w:b/>
                <w:bCs/>
              </w:rPr>
            </w:pPr>
          </w:p>
        </w:tc>
        <w:tc>
          <w:tcPr>
            <w:tcW w:w="1334" w:type="dxa"/>
            <w:gridSpan w:val="2"/>
            <w:tcBorders>
              <w:top w:val="single" w:sz="6" w:space="0" w:color="auto"/>
              <w:bottom w:val="double" w:sz="6" w:space="0" w:color="auto"/>
            </w:tcBorders>
          </w:tcPr>
          <w:p w14:paraId="4EA02B76" w14:textId="3885C332" w:rsidR="008A1985" w:rsidRPr="001E7264" w:rsidRDefault="00516001" w:rsidP="001E7264">
            <w:pPr>
              <w:pStyle w:val="Texto"/>
              <w:tabs>
                <w:tab w:val="decimal" w:pos="1203"/>
              </w:tabs>
              <w:rPr>
                <w:b/>
                <w:bCs/>
              </w:rPr>
            </w:pPr>
            <w:r w:rsidRPr="001E7264">
              <w:rPr>
                <w:b/>
                <w:bCs/>
              </w:rPr>
              <w:t>1.100.079</w:t>
            </w:r>
          </w:p>
        </w:tc>
      </w:tr>
    </w:tbl>
    <w:p w14:paraId="0C8E8C56" w14:textId="77777777" w:rsidR="00B040DB" w:rsidRDefault="00B040DB" w:rsidP="000B5E27">
      <w:pPr>
        <w:pStyle w:val="Texto"/>
        <w:jc w:val="center"/>
      </w:pPr>
    </w:p>
    <w:p w14:paraId="53AA7A82" w14:textId="77777777" w:rsidR="00B040DB" w:rsidRDefault="00B040DB" w:rsidP="000B5E27">
      <w:pPr>
        <w:pStyle w:val="Texto"/>
        <w:jc w:val="center"/>
      </w:pPr>
    </w:p>
    <w:p w14:paraId="4E2AC111" w14:textId="77777777" w:rsidR="00957D16" w:rsidRDefault="00957D16" w:rsidP="000B5E27">
      <w:pPr>
        <w:pStyle w:val="Texto"/>
        <w:jc w:val="center"/>
      </w:pPr>
      <w:r>
        <w:br w:type="page"/>
      </w:r>
    </w:p>
    <w:p w14:paraId="593D7BF8" w14:textId="77777777" w:rsidR="00957D16" w:rsidRPr="00957D16" w:rsidRDefault="00957D16" w:rsidP="00957D16">
      <w:pPr>
        <w:pStyle w:val="Texto"/>
        <w:jc w:val="right"/>
        <w:rPr>
          <w:b/>
          <w:lang w:val="pt-BR"/>
        </w:rPr>
      </w:pPr>
      <w:r w:rsidRPr="00957D16">
        <w:rPr>
          <w:b/>
          <w:lang w:val="pt-BR"/>
        </w:rPr>
        <w:lastRenderedPageBreak/>
        <w:t xml:space="preserve">ANEXO </w:t>
      </w:r>
      <w:r w:rsidR="00BC4A15">
        <w:rPr>
          <w:b/>
          <w:lang w:val="pt-BR"/>
        </w:rPr>
        <w:t>VI</w:t>
      </w:r>
    </w:p>
    <w:p w14:paraId="26C9CE49" w14:textId="77777777" w:rsidR="00957D16" w:rsidRPr="00957D16" w:rsidRDefault="00957D16" w:rsidP="00957D16">
      <w:pPr>
        <w:pStyle w:val="Texto"/>
        <w:jc w:val="right"/>
        <w:rPr>
          <w:lang w:val="pt-BR"/>
        </w:rPr>
      </w:pPr>
    </w:p>
    <w:p w14:paraId="26FB7D4B" w14:textId="77777777" w:rsidR="00957D16" w:rsidRPr="00957D16" w:rsidRDefault="00264C35" w:rsidP="00957D16">
      <w:pPr>
        <w:pStyle w:val="Ttuloprincipal"/>
        <w:rPr>
          <w:lang w:val="pt-BR"/>
        </w:rPr>
      </w:pPr>
      <w:r>
        <w:rPr>
          <w:lang w:val="pt-BR"/>
        </w:rPr>
        <w:t>LEDESMA FRUTAS S.A.U.</w:t>
      </w:r>
    </w:p>
    <w:p w14:paraId="1902779F" w14:textId="77777777" w:rsidR="00957D16" w:rsidRPr="00957D16" w:rsidRDefault="00957D16" w:rsidP="00957D16">
      <w:pPr>
        <w:pStyle w:val="Texto"/>
        <w:jc w:val="center"/>
        <w:rPr>
          <w:lang w:val="pt-BR"/>
        </w:rPr>
      </w:pPr>
    </w:p>
    <w:p w14:paraId="0EB3CC48" w14:textId="77777777" w:rsidR="00957D16" w:rsidRPr="00957D16" w:rsidRDefault="00957D16" w:rsidP="00957D16">
      <w:pPr>
        <w:pStyle w:val="Texto"/>
        <w:jc w:val="center"/>
        <w:rPr>
          <w:lang w:val="pt-BR"/>
        </w:rPr>
      </w:pPr>
    </w:p>
    <w:p w14:paraId="5F82E4A0" w14:textId="6BD5B47A" w:rsidR="002D6C60" w:rsidRDefault="00957D16" w:rsidP="00957D16">
      <w:pPr>
        <w:pStyle w:val="Titulonota"/>
        <w:jc w:val="center"/>
      </w:pPr>
      <w:r>
        <w:t xml:space="preserve">INFORMACIÓN </w:t>
      </w:r>
      <w:r w:rsidR="00D11AFE">
        <w:t>REQUERIDA</w:t>
      </w:r>
      <w:r>
        <w:t xml:space="preserve"> POR EL ART. 64 INC. </w:t>
      </w:r>
      <w:r w:rsidR="00BC4A15">
        <w:t>b</w:t>
      </w:r>
      <w:r>
        <w:t xml:space="preserve">) </w:t>
      </w:r>
      <w:r w:rsidR="00D66670">
        <w:t>DE LA LEY</w:t>
      </w:r>
      <w:r w:rsidR="00D66670" w:rsidRPr="00497152">
        <w:t xml:space="preserve"> 19.550</w:t>
      </w:r>
    </w:p>
    <w:p w14:paraId="2FA66ABC" w14:textId="77777777" w:rsidR="002D6C60" w:rsidRDefault="002D6C60" w:rsidP="004412F4">
      <w:pPr>
        <w:pStyle w:val="Texto"/>
        <w:jc w:val="center"/>
      </w:pPr>
    </w:p>
    <w:p w14:paraId="68540BB3" w14:textId="2965B2C0" w:rsidR="000201D6" w:rsidRDefault="000201D6" w:rsidP="000201D6">
      <w:pPr>
        <w:pStyle w:val="Titulonota"/>
        <w:jc w:val="center"/>
      </w:pPr>
      <w:r>
        <w:t xml:space="preserve">POR EL </w:t>
      </w:r>
      <w:r w:rsidR="000536B4">
        <w:t xml:space="preserve">PERÍODO DE SIETE MESES </w:t>
      </w:r>
      <w:r>
        <w:t xml:space="preserve">FINALIZADO EL 31 DE </w:t>
      </w:r>
      <w:r w:rsidR="00270D8F">
        <w:t>AGOSTO</w:t>
      </w:r>
      <w:r>
        <w:t xml:space="preserve"> DE 202</w:t>
      </w:r>
      <w:r w:rsidR="00106072">
        <w:t>2</w:t>
      </w:r>
    </w:p>
    <w:p w14:paraId="7B51AF9C" w14:textId="77777777" w:rsidR="000201D6" w:rsidRDefault="000201D6" w:rsidP="000201D6">
      <w:pPr>
        <w:pStyle w:val="Texto"/>
        <w:jc w:val="center"/>
      </w:pPr>
    </w:p>
    <w:p w14:paraId="07CAEEDC" w14:textId="1E3FC5D8" w:rsidR="000201D6" w:rsidRDefault="000201D6" w:rsidP="000201D6">
      <w:pPr>
        <w:pStyle w:val="Titulonota"/>
        <w:jc w:val="center"/>
      </w:pPr>
      <w:r>
        <w:t xml:space="preserve">COMPARATIVA CON EL </w:t>
      </w:r>
      <w:r w:rsidR="000536B4">
        <w:t>MISMO</w:t>
      </w:r>
      <w:r>
        <w:t xml:space="preserve"> </w:t>
      </w:r>
      <w:r w:rsidR="000536B4">
        <w:t xml:space="preserve">PERÍODO DEL </w:t>
      </w:r>
      <w:r>
        <w:t>EJERCICIO ANTERIOR</w:t>
      </w:r>
    </w:p>
    <w:p w14:paraId="784CF8AE" w14:textId="77777777" w:rsidR="00957D16" w:rsidRDefault="00957D16" w:rsidP="00957D16">
      <w:pPr>
        <w:pStyle w:val="Texto"/>
        <w:jc w:val="center"/>
      </w:pPr>
    </w:p>
    <w:p w14:paraId="3BED1383" w14:textId="77777777" w:rsidR="00957D16" w:rsidRDefault="00957D16" w:rsidP="00957D16">
      <w:pPr>
        <w:pStyle w:val="Texto"/>
        <w:jc w:val="center"/>
      </w:pPr>
      <w:r>
        <w:t xml:space="preserve">(Cifras expresadas en pesos </w:t>
      </w:r>
      <w:r w:rsidR="00103618">
        <w:t xml:space="preserve">- </w:t>
      </w:r>
      <w:r>
        <w:t>Nota 2.</w:t>
      </w:r>
      <w:r w:rsidR="00E23614">
        <w:t>2</w:t>
      </w:r>
      <w:r>
        <w:t>)</w:t>
      </w:r>
    </w:p>
    <w:p w14:paraId="11125C70" w14:textId="77777777" w:rsidR="00957D16" w:rsidRDefault="00957D16" w:rsidP="00FB5BDB">
      <w:pPr>
        <w:pStyle w:val="Texto"/>
        <w:jc w:val="center"/>
      </w:pPr>
    </w:p>
    <w:p w14:paraId="0870F1FC" w14:textId="77777777" w:rsidR="00F64A0D" w:rsidRDefault="00F64A0D" w:rsidP="00FB5BDB">
      <w:pPr>
        <w:pStyle w:val="Texto"/>
        <w:jc w:val="center"/>
      </w:pPr>
    </w:p>
    <w:p w14:paraId="6FFFF3FC" w14:textId="77777777" w:rsidR="00957D16" w:rsidRDefault="00957D16" w:rsidP="00FB5BDB">
      <w:pPr>
        <w:pStyle w:val="Texto"/>
        <w:jc w:val="center"/>
      </w:pPr>
    </w:p>
    <w:p w14:paraId="49400787" w14:textId="77777777" w:rsidR="00957D16" w:rsidRDefault="00957D16" w:rsidP="00FB5BDB">
      <w:pPr>
        <w:pStyle w:val="Texto"/>
        <w:jc w:val="center"/>
      </w:pPr>
    </w:p>
    <w:tbl>
      <w:tblPr>
        <w:tblStyle w:val="TableGrid"/>
        <w:tblW w:w="10623" w:type="dxa"/>
        <w:jc w:val="center"/>
        <w:tblLayout w:type="fixed"/>
        <w:tblLook w:val="04A0" w:firstRow="1" w:lastRow="0" w:firstColumn="1" w:lastColumn="0" w:noHBand="0" w:noVBand="1"/>
      </w:tblPr>
      <w:tblGrid>
        <w:gridCol w:w="3150"/>
        <w:gridCol w:w="111"/>
        <w:gridCol w:w="1239"/>
        <w:gridCol w:w="147"/>
        <w:gridCol w:w="1644"/>
        <w:gridCol w:w="156"/>
        <w:gridCol w:w="1457"/>
        <w:gridCol w:w="142"/>
        <w:gridCol w:w="1263"/>
        <w:gridCol w:w="144"/>
        <w:gridCol w:w="1170"/>
      </w:tblGrid>
      <w:tr w:rsidR="00324AEF" w:rsidRPr="00AA4854" w14:paraId="4513CE5B" w14:textId="77777777" w:rsidTr="008A1985">
        <w:trPr>
          <w:jc w:val="center"/>
        </w:trPr>
        <w:tc>
          <w:tcPr>
            <w:tcW w:w="3150" w:type="dxa"/>
          </w:tcPr>
          <w:p w14:paraId="386D9EFC" w14:textId="77777777" w:rsidR="00324AEF" w:rsidRPr="00AA4854" w:rsidRDefault="00324AEF" w:rsidP="001B4904">
            <w:pPr>
              <w:pStyle w:val="Texto"/>
              <w:jc w:val="center"/>
              <w:rPr>
                <w:b/>
              </w:rPr>
            </w:pPr>
          </w:p>
        </w:tc>
        <w:tc>
          <w:tcPr>
            <w:tcW w:w="111" w:type="dxa"/>
          </w:tcPr>
          <w:p w14:paraId="6078F453" w14:textId="77777777" w:rsidR="00324AEF" w:rsidRPr="00AA4854" w:rsidRDefault="00324AEF" w:rsidP="001B4904">
            <w:pPr>
              <w:pStyle w:val="Texto"/>
              <w:jc w:val="left"/>
            </w:pPr>
          </w:p>
        </w:tc>
        <w:tc>
          <w:tcPr>
            <w:tcW w:w="6048" w:type="dxa"/>
            <w:gridSpan w:val="7"/>
            <w:tcBorders>
              <w:bottom w:val="single" w:sz="6" w:space="0" w:color="auto"/>
            </w:tcBorders>
          </w:tcPr>
          <w:p w14:paraId="1B41F8A2" w14:textId="28A711AB" w:rsidR="00324AEF" w:rsidRPr="00AA4854" w:rsidRDefault="000201D6" w:rsidP="001B4904">
            <w:pPr>
              <w:pStyle w:val="Texto"/>
              <w:jc w:val="center"/>
              <w:rPr>
                <w:b/>
              </w:rPr>
            </w:pPr>
            <w:r>
              <w:rPr>
                <w:b/>
              </w:rPr>
              <w:t>31/0</w:t>
            </w:r>
            <w:r w:rsidR="00270D8F">
              <w:rPr>
                <w:b/>
              </w:rPr>
              <w:t>8</w:t>
            </w:r>
            <w:r>
              <w:rPr>
                <w:b/>
              </w:rPr>
              <w:t>/2022</w:t>
            </w:r>
          </w:p>
        </w:tc>
        <w:tc>
          <w:tcPr>
            <w:tcW w:w="144" w:type="dxa"/>
          </w:tcPr>
          <w:p w14:paraId="4CEC2895" w14:textId="77777777" w:rsidR="00324AEF" w:rsidRPr="00AA4854" w:rsidRDefault="00324AEF" w:rsidP="001B4904">
            <w:pPr>
              <w:pStyle w:val="Texto"/>
              <w:jc w:val="center"/>
            </w:pPr>
          </w:p>
        </w:tc>
        <w:tc>
          <w:tcPr>
            <w:tcW w:w="1170" w:type="dxa"/>
            <w:tcBorders>
              <w:bottom w:val="single" w:sz="6" w:space="0" w:color="auto"/>
            </w:tcBorders>
          </w:tcPr>
          <w:p w14:paraId="1ADDABC8" w14:textId="56C02AC1" w:rsidR="00324AEF" w:rsidRPr="00AA4854" w:rsidRDefault="00FF1873" w:rsidP="001B4904">
            <w:pPr>
              <w:pStyle w:val="Texto"/>
              <w:jc w:val="center"/>
              <w:rPr>
                <w:b/>
              </w:rPr>
            </w:pPr>
            <w:r w:rsidRPr="00AA4854">
              <w:rPr>
                <w:b/>
              </w:rPr>
              <w:t>3</w:t>
            </w:r>
            <w:r w:rsidR="00CB37CE" w:rsidRPr="00AA4854">
              <w:rPr>
                <w:b/>
              </w:rPr>
              <w:t>1</w:t>
            </w:r>
            <w:r w:rsidRPr="00AA4854">
              <w:rPr>
                <w:b/>
              </w:rPr>
              <w:t>/</w:t>
            </w:r>
            <w:r w:rsidR="00CB37CE" w:rsidRPr="00AA4854">
              <w:rPr>
                <w:b/>
              </w:rPr>
              <w:t>0</w:t>
            </w:r>
            <w:r w:rsidR="000536B4">
              <w:rPr>
                <w:b/>
              </w:rPr>
              <w:t>8</w:t>
            </w:r>
            <w:r w:rsidR="00D65A31" w:rsidRPr="00AA4854">
              <w:rPr>
                <w:b/>
              </w:rPr>
              <w:t>/202</w:t>
            </w:r>
            <w:r w:rsidR="000536B4">
              <w:rPr>
                <w:b/>
              </w:rPr>
              <w:t>1</w:t>
            </w:r>
          </w:p>
        </w:tc>
      </w:tr>
      <w:tr w:rsidR="00324AEF" w:rsidRPr="00AA4854" w14:paraId="526A4AF7" w14:textId="77777777" w:rsidTr="008A1985">
        <w:trPr>
          <w:jc w:val="center"/>
        </w:trPr>
        <w:tc>
          <w:tcPr>
            <w:tcW w:w="3150" w:type="dxa"/>
            <w:tcBorders>
              <w:bottom w:val="single" w:sz="6" w:space="0" w:color="auto"/>
            </w:tcBorders>
          </w:tcPr>
          <w:p w14:paraId="23E04377" w14:textId="77777777" w:rsidR="00324AEF" w:rsidRPr="00AA4854" w:rsidRDefault="00F64A0D" w:rsidP="001B4904">
            <w:pPr>
              <w:pStyle w:val="Texto"/>
              <w:jc w:val="center"/>
              <w:rPr>
                <w:b/>
              </w:rPr>
            </w:pPr>
            <w:r w:rsidRPr="00AA4854">
              <w:rPr>
                <w:b/>
              </w:rPr>
              <w:t>Rubro</w:t>
            </w:r>
          </w:p>
        </w:tc>
        <w:tc>
          <w:tcPr>
            <w:tcW w:w="111" w:type="dxa"/>
          </w:tcPr>
          <w:p w14:paraId="6D88EDDD" w14:textId="77777777" w:rsidR="00324AEF" w:rsidRPr="00AA4854" w:rsidRDefault="00324AEF" w:rsidP="001B4904">
            <w:pPr>
              <w:pStyle w:val="Texto"/>
              <w:jc w:val="left"/>
            </w:pPr>
          </w:p>
        </w:tc>
        <w:tc>
          <w:tcPr>
            <w:tcW w:w="1239" w:type="dxa"/>
            <w:tcBorders>
              <w:bottom w:val="single" w:sz="6" w:space="0" w:color="auto"/>
            </w:tcBorders>
          </w:tcPr>
          <w:p w14:paraId="391A3BFC" w14:textId="77777777" w:rsidR="00324AEF" w:rsidRPr="00AA4854" w:rsidRDefault="00324AEF" w:rsidP="001B4904">
            <w:pPr>
              <w:pStyle w:val="Texto"/>
              <w:jc w:val="center"/>
              <w:rPr>
                <w:b/>
              </w:rPr>
            </w:pPr>
            <w:r w:rsidRPr="00AA4854">
              <w:rPr>
                <w:b/>
              </w:rPr>
              <w:t>Gastos de producción</w:t>
            </w:r>
          </w:p>
        </w:tc>
        <w:tc>
          <w:tcPr>
            <w:tcW w:w="147" w:type="dxa"/>
          </w:tcPr>
          <w:p w14:paraId="3E7C0066" w14:textId="77777777" w:rsidR="00324AEF" w:rsidRPr="00AA4854" w:rsidRDefault="00324AEF" w:rsidP="001B4904">
            <w:pPr>
              <w:pStyle w:val="Texto"/>
              <w:jc w:val="left"/>
            </w:pPr>
          </w:p>
        </w:tc>
        <w:tc>
          <w:tcPr>
            <w:tcW w:w="1644" w:type="dxa"/>
            <w:tcBorders>
              <w:bottom w:val="single" w:sz="6" w:space="0" w:color="auto"/>
            </w:tcBorders>
          </w:tcPr>
          <w:p w14:paraId="36281854" w14:textId="77777777" w:rsidR="00324AEF" w:rsidRPr="00AA4854" w:rsidRDefault="00324AEF" w:rsidP="001B4904">
            <w:pPr>
              <w:pStyle w:val="Texto"/>
              <w:jc w:val="center"/>
              <w:rPr>
                <w:b/>
              </w:rPr>
            </w:pPr>
            <w:r w:rsidRPr="00AA4854">
              <w:rPr>
                <w:b/>
              </w:rPr>
              <w:t>Gastos de comercialización</w:t>
            </w:r>
          </w:p>
        </w:tc>
        <w:tc>
          <w:tcPr>
            <w:tcW w:w="156" w:type="dxa"/>
          </w:tcPr>
          <w:p w14:paraId="3B3A2F19" w14:textId="77777777" w:rsidR="00324AEF" w:rsidRPr="00AA4854" w:rsidRDefault="00324AEF" w:rsidP="001B4904">
            <w:pPr>
              <w:pStyle w:val="Texto"/>
              <w:jc w:val="left"/>
            </w:pPr>
          </w:p>
        </w:tc>
        <w:tc>
          <w:tcPr>
            <w:tcW w:w="1457" w:type="dxa"/>
            <w:tcBorders>
              <w:bottom w:val="single" w:sz="6" w:space="0" w:color="auto"/>
            </w:tcBorders>
          </w:tcPr>
          <w:p w14:paraId="422DB117" w14:textId="77777777" w:rsidR="00324AEF" w:rsidRPr="00AA4854" w:rsidRDefault="00324AEF" w:rsidP="001B4904">
            <w:pPr>
              <w:pStyle w:val="Texto"/>
              <w:jc w:val="center"/>
              <w:rPr>
                <w:b/>
              </w:rPr>
            </w:pPr>
            <w:r w:rsidRPr="00AA4854">
              <w:rPr>
                <w:b/>
              </w:rPr>
              <w:t>Gastos de administración</w:t>
            </w:r>
          </w:p>
        </w:tc>
        <w:tc>
          <w:tcPr>
            <w:tcW w:w="142" w:type="dxa"/>
          </w:tcPr>
          <w:p w14:paraId="6DEFA57B" w14:textId="77777777" w:rsidR="00324AEF" w:rsidRPr="00AA4854" w:rsidRDefault="00324AEF" w:rsidP="001B4904">
            <w:pPr>
              <w:pStyle w:val="Texto"/>
              <w:jc w:val="center"/>
            </w:pPr>
          </w:p>
        </w:tc>
        <w:tc>
          <w:tcPr>
            <w:tcW w:w="1263" w:type="dxa"/>
            <w:tcBorders>
              <w:bottom w:val="single" w:sz="6" w:space="0" w:color="auto"/>
            </w:tcBorders>
          </w:tcPr>
          <w:p w14:paraId="1DAC4FA1" w14:textId="77777777" w:rsidR="00324AEF" w:rsidRPr="00AA4854" w:rsidRDefault="00324AEF" w:rsidP="001B4904">
            <w:pPr>
              <w:pStyle w:val="Texto"/>
              <w:jc w:val="center"/>
              <w:rPr>
                <w:b/>
              </w:rPr>
            </w:pPr>
            <w:r w:rsidRPr="00AA4854">
              <w:rPr>
                <w:b/>
              </w:rPr>
              <w:t>Total</w:t>
            </w:r>
          </w:p>
        </w:tc>
        <w:tc>
          <w:tcPr>
            <w:tcW w:w="144" w:type="dxa"/>
          </w:tcPr>
          <w:p w14:paraId="76779559" w14:textId="77777777" w:rsidR="00324AEF" w:rsidRPr="00AA4854" w:rsidRDefault="00324AEF" w:rsidP="001B4904">
            <w:pPr>
              <w:pStyle w:val="Texto"/>
              <w:jc w:val="center"/>
            </w:pPr>
          </w:p>
        </w:tc>
        <w:tc>
          <w:tcPr>
            <w:tcW w:w="1170" w:type="dxa"/>
            <w:tcBorders>
              <w:bottom w:val="single" w:sz="6" w:space="0" w:color="auto"/>
            </w:tcBorders>
          </w:tcPr>
          <w:p w14:paraId="64A96A92" w14:textId="77777777" w:rsidR="00324AEF" w:rsidRPr="00AA4854" w:rsidRDefault="00324AEF" w:rsidP="001B4904">
            <w:pPr>
              <w:pStyle w:val="Texto"/>
              <w:jc w:val="center"/>
              <w:rPr>
                <w:b/>
              </w:rPr>
            </w:pPr>
            <w:r w:rsidRPr="00AA4854">
              <w:rPr>
                <w:b/>
              </w:rPr>
              <w:t>Total</w:t>
            </w:r>
          </w:p>
        </w:tc>
      </w:tr>
      <w:tr w:rsidR="00324AEF" w:rsidRPr="00AA4854" w14:paraId="4147CE2F" w14:textId="77777777" w:rsidTr="008A1985">
        <w:trPr>
          <w:trHeight w:val="65"/>
          <w:jc w:val="center"/>
        </w:trPr>
        <w:tc>
          <w:tcPr>
            <w:tcW w:w="3150" w:type="dxa"/>
            <w:tcBorders>
              <w:top w:val="single" w:sz="6" w:space="0" w:color="auto"/>
            </w:tcBorders>
          </w:tcPr>
          <w:p w14:paraId="52CABD19" w14:textId="77777777" w:rsidR="00324AEF" w:rsidRPr="00AA4854" w:rsidRDefault="00324AEF" w:rsidP="00B52D2F">
            <w:pPr>
              <w:pStyle w:val="Texto"/>
              <w:jc w:val="left"/>
            </w:pPr>
          </w:p>
        </w:tc>
        <w:tc>
          <w:tcPr>
            <w:tcW w:w="111" w:type="dxa"/>
          </w:tcPr>
          <w:p w14:paraId="46C539FB" w14:textId="77777777" w:rsidR="00324AEF" w:rsidRPr="00AA4854" w:rsidRDefault="00324AEF" w:rsidP="001B4904">
            <w:pPr>
              <w:pStyle w:val="Texto"/>
              <w:jc w:val="left"/>
            </w:pPr>
          </w:p>
        </w:tc>
        <w:tc>
          <w:tcPr>
            <w:tcW w:w="1239" w:type="dxa"/>
            <w:tcBorders>
              <w:top w:val="single" w:sz="6" w:space="0" w:color="auto"/>
            </w:tcBorders>
          </w:tcPr>
          <w:p w14:paraId="174E1A1E" w14:textId="77777777" w:rsidR="00324AEF" w:rsidRPr="00AA4854" w:rsidRDefault="00324AEF" w:rsidP="008A1985">
            <w:pPr>
              <w:pStyle w:val="Texto"/>
              <w:tabs>
                <w:tab w:val="decimal" w:pos="1188"/>
              </w:tabs>
            </w:pPr>
          </w:p>
        </w:tc>
        <w:tc>
          <w:tcPr>
            <w:tcW w:w="147" w:type="dxa"/>
          </w:tcPr>
          <w:p w14:paraId="2A4CB2C3" w14:textId="77777777" w:rsidR="00324AEF" w:rsidRPr="00AA4854" w:rsidRDefault="00324AEF" w:rsidP="00AA4854">
            <w:pPr>
              <w:pStyle w:val="Texto"/>
              <w:jc w:val="left"/>
            </w:pPr>
          </w:p>
        </w:tc>
        <w:tc>
          <w:tcPr>
            <w:tcW w:w="1644" w:type="dxa"/>
            <w:tcBorders>
              <w:top w:val="single" w:sz="6" w:space="0" w:color="auto"/>
            </w:tcBorders>
          </w:tcPr>
          <w:p w14:paraId="5B72AFB7" w14:textId="77777777" w:rsidR="00324AEF" w:rsidRPr="00AA4854" w:rsidRDefault="00324AEF" w:rsidP="008A1985">
            <w:pPr>
              <w:pStyle w:val="Texto"/>
              <w:tabs>
                <w:tab w:val="decimal" w:pos="1244"/>
              </w:tabs>
            </w:pPr>
          </w:p>
        </w:tc>
        <w:tc>
          <w:tcPr>
            <w:tcW w:w="156" w:type="dxa"/>
          </w:tcPr>
          <w:p w14:paraId="59CBE741" w14:textId="77777777" w:rsidR="00324AEF" w:rsidRPr="00AA4854" w:rsidRDefault="00324AEF" w:rsidP="00AA4854">
            <w:pPr>
              <w:pStyle w:val="Texto"/>
              <w:jc w:val="left"/>
            </w:pPr>
          </w:p>
        </w:tc>
        <w:tc>
          <w:tcPr>
            <w:tcW w:w="1457" w:type="dxa"/>
            <w:tcBorders>
              <w:top w:val="single" w:sz="6" w:space="0" w:color="auto"/>
            </w:tcBorders>
          </w:tcPr>
          <w:p w14:paraId="7E739867" w14:textId="77777777" w:rsidR="00324AEF" w:rsidRPr="00AA4854" w:rsidRDefault="00324AEF" w:rsidP="00511600">
            <w:pPr>
              <w:pStyle w:val="Texto"/>
              <w:tabs>
                <w:tab w:val="decimal" w:pos="1170"/>
              </w:tabs>
              <w:jc w:val="left"/>
            </w:pPr>
          </w:p>
        </w:tc>
        <w:tc>
          <w:tcPr>
            <w:tcW w:w="142" w:type="dxa"/>
          </w:tcPr>
          <w:p w14:paraId="33AAA7EC" w14:textId="77777777" w:rsidR="00324AEF" w:rsidRPr="00AA4854" w:rsidRDefault="00324AEF" w:rsidP="00AA4854">
            <w:pPr>
              <w:pStyle w:val="Texto"/>
              <w:jc w:val="left"/>
            </w:pPr>
          </w:p>
        </w:tc>
        <w:tc>
          <w:tcPr>
            <w:tcW w:w="1263" w:type="dxa"/>
            <w:tcBorders>
              <w:top w:val="single" w:sz="6" w:space="0" w:color="auto"/>
            </w:tcBorders>
          </w:tcPr>
          <w:p w14:paraId="34F8CFFE" w14:textId="77777777" w:rsidR="00324AEF" w:rsidRPr="00AA4854" w:rsidRDefault="00324AEF" w:rsidP="008A1985">
            <w:pPr>
              <w:pStyle w:val="Texto"/>
              <w:tabs>
                <w:tab w:val="decimal" w:pos="1175"/>
              </w:tabs>
            </w:pPr>
          </w:p>
        </w:tc>
        <w:tc>
          <w:tcPr>
            <w:tcW w:w="144" w:type="dxa"/>
          </w:tcPr>
          <w:p w14:paraId="48501326" w14:textId="77777777" w:rsidR="00324AEF" w:rsidRPr="00AA4854" w:rsidRDefault="00324AEF" w:rsidP="00D65A31">
            <w:pPr>
              <w:pStyle w:val="Texto"/>
              <w:tabs>
                <w:tab w:val="decimal" w:pos="1033"/>
              </w:tabs>
              <w:jc w:val="center"/>
            </w:pPr>
          </w:p>
        </w:tc>
        <w:tc>
          <w:tcPr>
            <w:tcW w:w="1170" w:type="dxa"/>
            <w:tcBorders>
              <w:top w:val="single" w:sz="6" w:space="0" w:color="auto"/>
            </w:tcBorders>
          </w:tcPr>
          <w:p w14:paraId="42FB6468" w14:textId="77777777" w:rsidR="00324AEF" w:rsidRPr="00AA4854" w:rsidRDefault="00324AEF" w:rsidP="008A1985">
            <w:pPr>
              <w:pStyle w:val="Texto"/>
              <w:tabs>
                <w:tab w:val="decimal" w:pos="1131"/>
              </w:tabs>
            </w:pPr>
          </w:p>
        </w:tc>
      </w:tr>
      <w:tr w:rsidR="008A1985" w:rsidRPr="00AA4854" w14:paraId="65964E0C" w14:textId="77777777" w:rsidTr="008A1985">
        <w:trPr>
          <w:jc w:val="center"/>
        </w:trPr>
        <w:tc>
          <w:tcPr>
            <w:tcW w:w="3150" w:type="dxa"/>
          </w:tcPr>
          <w:p w14:paraId="7ABDCA32" w14:textId="2335C870" w:rsidR="008A1985" w:rsidRPr="00AA4854" w:rsidRDefault="008A1985" w:rsidP="008A1985">
            <w:pPr>
              <w:pStyle w:val="Texto"/>
              <w:jc w:val="left"/>
            </w:pPr>
            <w:r w:rsidRPr="00AA4854">
              <w:t>Honorarios y retribuciones por servicios</w:t>
            </w:r>
            <w:r w:rsidR="007E7DC8">
              <w:t xml:space="preserve"> </w:t>
            </w:r>
            <w:r w:rsidR="007E7DC8" w:rsidRPr="00EC5DB3">
              <w:rPr>
                <w:sz w:val="16"/>
                <w:szCs w:val="16"/>
              </w:rPr>
              <w:t>(1)</w:t>
            </w:r>
          </w:p>
        </w:tc>
        <w:tc>
          <w:tcPr>
            <w:tcW w:w="111" w:type="dxa"/>
          </w:tcPr>
          <w:p w14:paraId="5E02DA4C" w14:textId="77777777" w:rsidR="008A1985" w:rsidRPr="00AA4854" w:rsidRDefault="008A1985" w:rsidP="008A1985">
            <w:pPr>
              <w:pStyle w:val="Texto"/>
              <w:jc w:val="left"/>
            </w:pPr>
          </w:p>
        </w:tc>
        <w:tc>
          <w:tcPr>
            <w:tcW w:w="1239" w:type="dxa"/>
          </w:tcPr>
          <w:p w14:paraId="2E7D7272" w14:textId="5658E34C" w:rsidR="008A1985" w:rsidRPr="00AA4854" w:rsidRDefault="008A1985" w:rsidP="008A1985">
            <w:pPr>
              <w:pStyle w:val="Texto"/>
              <w:tabs>
                <w:tab w:val="decimal" w:pos="1188"/>
              </w:tabs>
            </w:pPr>
            <w:r w:rsidRPr="00153789">
              <w:t>62.840.302</w:t>
            </w:r>
          </w:p>
        </w:tc>
        <w:tc>
          <w:tcPr>
            <w:tcW w:w="147" w:type="dxa"/>
          </w:tcPr>
          <w:p w14:paraId="1D9C5B47" w14:textId="77777777" w:rsidR="008A1985" w:rsidRPr="00AA4854" w:rsidRDefault="008A1985" w:rsidP="008A1985">
            <w:pPr>
              <w:pStyle w:val="Texto"/>
              <w:jc w:val="left"/>
            </w:pPr>
          </w:p>
        </w:tc>
        <w:tc>
          <w:tcPr>
            <w:tcW w:w="1644" w:type="dxa"/>
          </w:tcPr>
          <w:p w14:paraId="126680CC" w14:textId="28C7785E" w:rsidR="008A1985" w:rsidRPr="00AA4854" w:rsidRDefault="008A1985" w:rsidP="008A1985">
            <w:pPr>
              <w:pStyle w:val="Texto"/>
              <w:tabs>
                <w:tab w:val="decimal" w:pos="1244"/>
              </w:tabs>
            </w:pPr>
            <w:r w:rsidRPr="00DE4CB4">
              <w:t>330.105</w:t>
            </w:r>
          </w:p>
        </w:tc>
        <w:tc>
          <w:tcPr>
            <w:tcW w:w="156" w:type="dxa"/>
          </w:tcPr>
          <w:p w14:paraId="0167C8F6" w14:textId="77777777" w:rsidR="008A1985" w:rsidRPr="00AA4854" w:rsidRDefault="008A1985" w:rsidP="008A1985">
            <w:pPr>
              <w:pStyle w:val="Texto"/>
              <w:jc w:val="left"/>
            </w:pPr>
          </w:p>
        </w:tc>
        <w:tc>
          <w:tcPr>
            <w:tcW w:w="1457" w:type="dxa"/>
          </w:tcPr>
          <w:p w14:paraId="05953759" w14:textId="7DF1F73B" w:rsidR="008A1985" w:rsidRPr="00AA4854" w:rsidRDefault="008A1985" w:rsidP="008A1985">
            <w:pPr>
              <w:pStyle w:val="Texto"/>
              <w:tabs>
                <w:tab w:val="decimal" w:pos="1170"/>
              </w:tabs>
            </w:pPr>
            <w:r w:rsidRPr="002D6C5E">
              <w:t>2.718.283</w:t>
            </w:r>
          </w:p>
        </w:tc>
        <w:tc>
          <w:tcPr>
            <w:tcW w:w="142" w:type="dxa"/>
          </w:tcPr>
          <w:p w14:paraId="48790ABA" w14:textId="77777777" w:rsidR="008A1985" w:rsidRPr="00AA4854" w:rsidRDefault="008A1985" w:rsidP="008A1985">
            <w:pPr>
              <w:pStyle w:val="Texto"/>
              <w:jc w:val="left"/>
            </w:pPr>
          </w:p>
        </w:tc>
        <w:tc>
          <w:tcPr>
            <w:tcW w:w="1263" w:type="dxa"/>
          </w:tcPr>
          <w:p w14:paraId="669D6C26" w14:textId="09C93D00" w:rsidR="008A1985" w:rsidRPr="00AA4854" w:rsidRDefault="008A1985" w:rsidP="008A1985">
            <w:pPr>
              <w:pStyle w:val="Texto"/>
              <w:tabs>
                <w:tab w:val="decimal" w:pos="1175"/>
              </w:tabs>
            </w:pPr>
            <w:r w:rsidRPr="00131A24">
              <w:t>65.888.690</w:t>
            </w:r>
          </w:p>
        </w:tc>
        <w:tc>
          <w:tcPr>
            <w:tcW w:w="144" w:type="dxa"/>
          </w:tcPr>
          <w:p w14:paraId="404AE1F2" w14:textId="77777777" w:rsidR="008A1985" w:rsidRPr="00AA4854" w:rsidRDefault="008A1985" w:rsidP="008A1985">
            <w:pPr>
              <w:pStyle w:val="Texto"/>
              <w:tabs>
                <w:tab w:val="decimal" w:pos="1033"/>
              </w:tabs>
              <w:jc w:val="center"/>
            </w:pPr>
          </w:p>
        </w:tc>
        <w:tc>
          <w:tcPr>
            <w:tcW w:w="1170" w:type="dxa"/>
          </w:tcPr>
          <w:p w14:paraId="13CAC939" w14:textId="39B40128" w:rsidR="008A1985" w:rsidRPr="00AA4854" w:rsidRDefault="008A1985" w:rsidP="008A1985">
            <w:pPr>
              <w:pStyle w:val="Texto"/>
              <w:tabs>
                <w:tab w:val="decimal" w:pos="1131"/>
              </w:tabs>
            </w:pPr>
            <w:r w:rsidRPr="00635D8C">
              <w:t>47.986.951</w:t>
            </w:r>
          </w:p>
        </w:tc>
      </w:tr>
      <w:tr w:rsidR="008A1985" w:rsidRPr="00AA4854" w14:paraId="6C609DEA" w14:textId="77777777" w:rsidTr="008A1985">
        <w:trPr>
          <w:jc w:val="center"/>
        </w:trPr>
        <w:tc>
          <w:tcPr>
            <w:tcW w:w="3150" w:type="dxa"/>
          </w:tcPr>
          <w:p w14:paraId="523D00FE" w14:textId="77777777" w:rsidR="008A1985" w:rsidRPr="00AA4854" w:rsidRDefault="008A1985" w:rsidP="008A1985">
            <w:pPr>
              <w:pStyle w:val="Texto"/>
              <w:jc w:val="left"/>
            </w:pPr>
            <w:r w:rsidRPr="00AA4854">
              <w:t>Sueldos y jornales</w:t>
            </w:r>
          </w:p>
        </w:tc>
        <w:tc>
          <w:tcPr>
            <w:tcW w:w="111" w:type="dxa"/>
          </w:tcPr>
          <w:p w14:paraId="095BF9ED" w14:textId="77777777" w:rsidR="008A1985" w:rsidRPr="00AA4854" w:rsidRDefault="008A1985" w:rsidP="008A1985">
            <w:pPr>
              <w:pStyle w:val="Texto"/>
              <w:jc w:val="left"/>
            </w:pPr>
          </w:p>
        </w:tc>
        <w:tc>
          <w:tcPr>
            <w:tcW w:w="1239" w:type="dxa"/>
          </w:tcPr>
          <w:p w14:paraId="288FB0EC" w14:textId="54D42C04" w:rsidR="008A1985" w:rsidRPr="00AA4854" w:rsidRDefault="008A1985" w:rsidP="008A1985">
            <w:pPr>
              <w:pStyle w:val="Texto"/>
              <w:tabs>
                <w:tab w:val="decimal" w:pos="1188"/>
              </w:tabs>
            </w:pPr>
            <w:r w:rsidRPr="00153789">
              <w:t>56.675.078</w:t>
            </w:r>
          </w:p>
        </w:tc>
        <w:tc>
          <w:tcPr>
            <w:tcW w:w="147" w:type="dxa"/>
          </w:tcPr>
          <w:p w14:paraId="2B830D93" w14:textId="77777777" w:rsidR="008A1985" w:rsidRPr="00AA4854" w:rsidRDefault="008A1985" w:rsidP="008A1985">
            <w:pPr>
              <w:pStyle w:val="Texto"/>
              <w:jc w:val="left"/>
            </w:pPr>
          </w:p>
        </w:tc>
        <w:tc>
          <w:tcPr>
            <w:tcW w:w="1644" w:type="dxa"/>
          </w:tcPr>
          <w:p w14:paraId="5DAC90F3" w14:textId="2E6B1CED" w:rsidR="008A1985" w:rsidRPr="00AA4854" w:rsidRDefault="008A1985" w:rsidP="008A1985">
            <w:pPr>
              <w:pStyle w:val="Texto"/>
              <w:tabs>
                <w:tab w:val="decimal" w:pos="1244"/>
              </w:tabs>
            </w:pPr>
            <w:r w:rsidRPr="00DE4CB4">
              <w:t>-</w:t>
            </w:r>
            <w:r>
              <w:t xml:space="preserve">       </w:t>
            </w:r>
          </w:p>
        </w:tc>
        <w:tc>
          <w:tcPr>
            <w:tcW w:w="156" w:type="dxa"/>
          </w:tcPr>
          <w:p w14:paraId="40419E3B" w14:textId="77777777" w:rsidR="008A1985" w:rsidRPr="00AA4854" w:rsidRDefault="008A1985" w:rsidP="008A1985">
            <w:pPr>
              <w:pStyle w:val="Texto"/>
              <w:jc w:val="left"/>
            </w:pPr>
          </w:p>
        </w:tc>
        <w:tc>
          <w:tcPr>
            <w:tcW w:w="1457" w:type="dxa"/>
          </w:tcPr>
          <w:p w14:paraId="3060231D" w14:textId="42973DE6" w:rsidR="008A1985" w:rsidRPr="00AA4854" w:rsidRDefault="008A1985" w:rsidP="008A1985">
            <w:pPr>
              <w:pStyle w:val="Texto"/>
              <w:tabs>
                <w:tab w:val="decimal" w:pos="1170"/>
              </w:tabs>
            </w:pPr>
            <w:r w:rsidRPr="002D6C5E">
              <w:t>-</w:t>
            </w:r>
            <w:r>
              <w:t xml:space="preserve">       </w:t>
            </w:r>
          </w:p>
        </w:tc>
        <w:tc>
          <w:tcPr>
            <w:tcW w:w="142" w:type="dxa"/>
          </w:tcPr>
          <w:p w14:paraId="732FD5AA" w14:textId="77777777" w:rsidR="008A1985" w:rsidRPr="00AA4854" w:rsidRDefault="008A1985" w:rsidP="008A1985">
            <w:pPr>
              <w:pStyle w:val="Texto"/>
              <w:jc w:val="left"/>
            </w:pPr>
          </w:p>
        </w:tc>
        <w:tc>
          <w:tcPr>
            <w:tcW w:w="1263" w:type="dxa"/>
          </w:tcPr>
          <w:p w14:paraId="0D24DB90" w14:textId="187FC1A8" w:rsidR="008A1985" w:rsidRPr="00AA4854" w:rsidRDefault="008A1985" w:rsidP="008A1985">
            <w:pPr>
              <w:pStyle w:val="Texto"/>
              <w:tabs>
                <w:tab w:val="decimal" w:pos="1175"/>
              </w:tabs>
            </w:pPr>
            <w:r w:rsidRPr="00131A24">
              <w:t>56.675.078</w:t>
            </w:r>
          </w:p>
        </w:tc>
        <w:tc>
          <w:tcPr>
            <w:tcW w:w="144" w:type="dxa"/>
          </w:tcPr>
          <w:p w14:paraId="5A07E014" w14:textId="77777777" w:rsidR="008A1985" w:rsidRPr="00AA4854" w:rsidRDefault="008A1985" w:rsidP="008A1985">
            <w:pPr>
              <w:pStyle w:val="Texto"/>
              <w:tabs>
                <w:tab w:val="decimal" w:pos="1033"/>
              </w:tabs>
              <w:jc w:val="center"/>
            </w:pPr>
          </w:p>
        </w:tc>
        <w:tc>
          <w:tcPr>
            <w:tcW w:w="1170" w:type="dxa"/>
          </w:tcPr>
          <w:p w14:paraId="7B2C4504" w14:textId="2E071B57" w:rsidR="008A1985" w:rsidRPr="00AA4854" w:rsidRDefault="008A1985" w:rsidP="008A1985">
            <w:pPr>
              <w:pStyle w:val="Texto"/>
              <w:tabs>
                <w:tab w:val="decimal" w:pos="1131"/>
              </w:tabs>
            </w:pPr>
            <w:r w:rsidRPr="00635D8C">
              <w:t>55.418.640</w:t>
            </w:r>
          </w:p>
        </w:tc>
      </w:tr>
      <w:tr w:rsidR="008A1985" w:rsidRPr="00AA4854" w14:paraId="3AB8FBE0" w14:textId="77777777" w:rsidTr="008A1985">
        <w:trPr>
          <w:jc w:val="center"/>
        </w:trPr>
        <w:tc>
          <w:tcPr>
            <w:tcW w:w="3150" w:type="dxa"/>
          </w:tcPr>
          <w:p w14:paraId="519716C3" w14:textId="77777777" w:rsidR="008A1985" w:rsidRPr="00AA4854" w:rsidRDefault="008A1985" w:rsidP="008A1985">
            <w:pPr>
              <w:pStyle w:val="Texto"/>
              <w:jc w:val="left"/>
            </w:pPr>
            <w:r w:rsidRPr="00AA4854">
              <w:t>Contribuciones sociales</w:t>
            </w:r>
          </w:p>
        </w:tc>
        <w:tc>
          <w:tcPr>
            <w:tcW w:w="111" w:type="dxa"/>
          </w:tcPr>
          <w:p w14:paraId="2C512151" w14:textId="77777777" w:rsidR="008A1985" w:rsidRPr="00AA4854" w:rsidRDefault="008A1985" w:rsidP="008A1985">
            <w:pPr>
              <w:pStyle w:val="Texto"/>
              <w:jc w:val="left"/>
            </w:pPr>
          </w:p>
        </w:tc>
        <w:tc>
          <w:tcPr>
            <w:tcW w:w="1239" w:type="dxa"/>
          </w:tcPr>
          <w:p w14:paraId="3F77D82C" w14:textId="03DCC25E" w:rsidR="008A1985" w:rsidRPr="00AA4854" w:rsidRDefault="008A1985" w:rsidP="008A1985">
            <w:pPr>
              <w:pStyle w:val="Texto"/>
              <w:tabs>
                <w:tab w:val="decimal" w:pos="1188"/>
              </w:tabs>
            </w:pPr>
            <w:r w:rsidRPr="00153789">
              <w:t>6.210.013</w:t>
            </w:r>
          </w:p>
        </w:tc>
        <w:tc>
          <w:tcPr>
            <w:tcW w:w="147" w:type="dxa"/>
          </w:tcPr>
          <w:p w14:paraId="73ACEF37" w14:textId="77777777" w:rsidR="008A1985" w:rsidRPr="00AA4854" w:rsidRDefault="008A1985" w:rsidP="008A1985">
            <w:pPr>
              <w:pStyle w:val="Texto"/>
              <w:jc w:val="left"/>
            </w:pPr>
          </w:p>
        </w:tc>
        <w:tc>
          <w:tcPr>
            <w:tcW w:w="1644" w:type="dxa"/>
          </w:tcPr>
          <w:p w14:paraId="4C620C03" w14:textId="0EF7602C" w:rsidR="008A1985" w:rsidRPr="00AA4854" w:rsidRDefault="008A1985" w:rsidP="008A1985">
            <w:pPr>
              <w:pStyle w:val="Texto"/>
              <w:tabs>
                <w:tab w:val="decimal" w:pos="1244"/>
              </w:tabs>
            </w:pPr>
            <w:r w:rsidRPr="00DE4CB4">
              <w:t>-</w:t>
            </w:r>
            <w:r>
              <w:t xml:space="preserve">       </w:t>
            </w:r>
          </w:p>
        </w:tc>
        <w:tc>
          <w:tcPr>
            <w:tcW w:w="156" w:type="dxa"/>
          </w:tcPr>
          <w:p w14:paraId="6873B2D1" w14:textId="77777777" w:rsidR="008A1985" w:rsidRPr="00AA4854" w:rsidRDefault="008A1985" w:rsidP="008A1985">
            <w:pPr>
              <w:pStyle w:val="Texto"/>
              <w:jc w:val="left"/>
            </w:pPr>
          </w:p>
        </w:tc>
        <w:tc>
          <w:tcPr>
            <w:tcW w:w="1457" w:type="dxa"/>
          </w:tcPr>
          <w:p w14:paraId="399FF310" w14:textId="7545646C" w:rsidR="008A1985" w:rsidRPr="00AA4854" w:rsidRDefault="008A1985" w:rsidP="008A1985">
            <w:pPr>
              <w:pStyle w:val="Texto"/>
              <w:tabs>
                <w:tab w:val="decimal" w:pos="1170"/>
              </w:tabs>
            </w:pPr>
            <w:r w:rsidRPr="002D6C5E">
              <w:t>-</w:t>
            </w:r>
            <w:r>
              <w:t xml:space="preserve">       </w:t>
            </w:r>
          </w:p>
        </w:tc>
        <w:tc>
          <w:tcPr>
            <w:tcW w:w="142" w:type="dxa"/>
          </w:tcPr>
          <w:p w14:paraId="483C7F4F" w14:textId="77777777" w:rsidR="008A1985" w:rsidRPr="00AA4854" w:rsidRDefault="008A1985" w:rsidP="008A1985">
            <w:pPr>
              <w:pStyle w:val="Texto"/>
              <w:jc w:val="left"/>
            </w:pPr>
          </w:p>
        </w:tc>
        <w:tc>
          <w:tcPr>
            <w:tcW w:w="1263" w:type="dxa"/>
          </w:tcPr>
          <w:p w14:paraId="53ECD303" w14:textId="22CBE2F6" w:rsidR="008A1985" w:rsidRPr="00AA4854" w:rsidRDefault="008A1985" w:rsidP="008A1985">
            <w:pPr>
              <w:pStyle w:val="Texto"/>
              <w:tabs>
                <w:tab w:val="decimal" w:pos="1175"/>
              </w:tabs>
            </w:pPr>
            <w:r w:rsidRPr="00131A24">
              <w:t>6.210.013</w:t>
            </w:r>
          </w:p>
        </w:tc>
        <w:tc>
          <w:tcPr>
            <w:tcW w:w="144" w:type="dxa"/>
          </w:tcPr>
          <w:p w14:paraId="3F6807B6" w14:textId="77777777" w:rsidR="008A1985" w:rsidRPr="00AA4854" w:rsidRDefault="008A1985" w:rsidP="008A1985">
            <w:pPr>
              <w:pStyle w:val="Texto"/>
              <w:tabs>
                <w:tab w:val="decimal" w:pos="1033"/>
              </w:tabs>
              <w:jc w:val="center"/>
            </w:pPr>
          </w:p>
        </w:tc>
        <w:tc>
          <w:tcPr>
            <w:tcW w:w="1170" w:type="dxa"/>
          </w:tcPr>
          <w:p w14:paraId="14FCA0FE" w14:textId="53390B65" w:rsidR="008A1985" w:rsidRPr="00AA4854" w:rsidRDefault="008A1985" w:rsidP="008A1985">
            <w:pPr>
              <w:pStyle w:val="Texto"/>
              <w:tabs>
                <w:tab w:val="decimal" w:pos="1131"/>
              </w:tabs>
            </w:pPr>
            <w:r w:rsidRPr="00635D8C">
              <w:t>5.539.540</w:t>
            </w:r>
          </w:p>
        </w:tc>
      </w:tr>
      <w:tr w:rsidR="008A1985" w:rsidRPr="00AA4854" w14:paraId="101FECC3" w14:textId="77777777" w:rsidTr="008A1985">
        <w:trPr>
          <w:jc w:val="center"/>
        </w:trPr>
        <w:tc>
          <w:tcPr>
            <w:tcW w:w="3150" w:type="dxa"/>
          </w:tcPr>
          <w:p w14:paraId="5BE14AFC" w14:textId="77777777" w:rsidR="008A1985" w:rsidRPr="00AA4854" w:rsidRDefault="008A1985" w:rsidP="008A1985">
            <w:pPr>
              <w:pStyle w:val="Texto"/>
              <w:jc w:val="left"/>
            </w:pPr>
            <w:r w:rsidRPr="00AA4854">
              <w:t>Impuestos, tasas y contribuciones</w:t>
            </w:r>
          </w:p>
        </w:tc>
        <w:tc>
          <w:tcPr>
            <w:tcW w:w="111" w:type="dxa"/>
          </w:tcPr>
          <w:p w14:paraId="6D069DF4" w14:textId="77777777" w:rsidR="008A1985" w:rsidRPr="00AA4854" w:rsidRDefault="008A1985" w:rsidP="008A1985">
            <w:pPr>
              <w:pStyle w:val="Texto"/>
              <w:jc w:val="left"/>
            </w:pPr>
          </w:p>
        </w:tc>
        <w:tc>
          <w:tcPr>
            <w:tcW w:w="1239" w:type="dxa"/>
          </w:tcPr>
          <w:p w14:paraId="31E695DF" w14:textId="2DFC718B" w:rsidR="008A1985" w:rsidRPr="00AA4854" w:rsidRDefault="008A1985" w:rsidP="008A1985">
            <w:pPr>
              <w:pStyle w:val="Texto"/>
              <w:tabs>
                <w:tab w:val="decimal" w:pos="1188"/>
              </w:tabs>
            </w:pPr>
            <w:r w:rsidRPr="00153789">
              <w:t>345.221</w:t>
            </w:r>
          </w:p>
        </w:tc>
        <w:tc>
          <w:tcPr>
            <w:tcW w:w="147" w:type="dxa"/>
          </w:tcPr>
          <w:p w14:paraId="76106C24" w14:textId="77777777" w:rsidR="008A1985" w:rsidRPr="00AA4854" w:rsidRDefault="008A1985" w:rsidP="008A1985">
            <w:pPr>
              <w:pStyle w:val="Texto"/>
              <w:jc w:val="left"/>
            </w:pPr>
          </w:p>
        </w:tc>
        <w:tc>
          <w:tcPr>
            <w:tcW w:w="1644" w:type="dxa"/>
          </w:tcPr>
          <w:p w14:paraId="6F11A300" w14:textId="2532FDE8" w:rsidR="008A1985" w:rsidRPr="00AA4854" w:rsidRDefault="008A1985" w:rsidP="008A1985">
            <w:pPr>
              <w:pStyle w:val="Texto"/>
              <w:tabs>
                <w:tab w:val="decimal" w:pos="1244"/>
              </w:tabs>
            </w:pPr>
            <w:r w:rsidRPr="00DE4CB4">
              <w:t>156.785</w:t>
            </w:r>
          </w:p>
        </w:tc>
        <w:tc>
          <w:tcPr>
            <w:tcW w:w="156" w:type="dxa"/>
          </w:tcPr>
          <w:p w14:paraId="12A73602" w14:textId="77777777" w:rsidR="008A1985" w:rsidRPr="00AA4854" w:rsidRDefault="008A1985" w:rsidP="008A1985">
            <w:pPr>
              <w:pStyle w:val="Texto"/>
              <w:jc w:val="left"/>
            </w:pPr>
          </w:p>
        </w:tc>
        <w:tc>
          <w:tcPr>
            <w:tcW w:w="1457" w:type="dxa"/>
          </w:tcPr>
          <w:p w14:paraId="33CF99B5" w14:textId="25BD5882" w:rsidR="008A1985" w:rsidRPr="00AA4854" w:rsidRDefault="008A1985" w:rsidP="008A1985">
            <w:pPr>
              <w:pStyle w:val="Texto"/>
              <w:tabs>
                <w:tab w:val="decimal" w:pos="1170"/>
              </w:tabs>
            </w:pPr>
            <w:r w:rsidRPr="002D6C5E">
              <w:t>719.915</w:t>
            </w:r>
          </w:p>
        </w:tc>
        <w:tc>
          <w:tcPr>
            <w:tcW w:w="142" w:type="dxa"/>
          </w:tcPr>
          <w:p w14:paraId="3E488A53" w14:textId="77777777" w:rsidR="008A1985" w:rsidRPr="00AA4854" w:rsidRDefault="008A1985" w:rsidP="008A1985">
            <w:pPr>
              <w:pStyle w:val="Texto"/>
              <w:jc w:val="left"/>
            </w:pPr>
          </w:p>
        </w:tc>
        <w:tc>
          <w:tcPr>
            <w:tcW w:w="1263" w:type="dxa"/>
          </w:tcPr>
          <w:p w14:paraId="7FEF5642" w14:textId="5250FA88" w:rsidR="008A1985" w:rsidRPr="00AA4854" w:rsidRDefault="008A1985" w:rsidP="008A1985">
            <w:pPr>
              <w:pStyle w:val="Texto"/>
              <w:tabs>
                <w:tab w:val="decimal" w:pos="1175"/>
              </w:tabs>
            </w:pPr>
            <w:r w:rsidRPr="00131A24">
              <w:t>1.221.921</w:t>
            </w:r>
          </w:p>
        </w:tc>
        <w:tc>
          <w:tcPr>
            <w:tcW w:w="144" w:type="dxa"/>
          </w:tcPr>
          <w:p w14:paraId="1BCD2674" w14:textId="77777777" w:rsidR="008A1985" w:rsidRPr="00AA4854" w:rsidRDefault="008A1985" w:rsidP="008A1985">
            <w:pPr>
              <w:pStyle w:val="Texto"/>
              <w:tabs>
                <w:tab w:val="decimal" w:pos="1033"/>
              </w:tabs>
              <w:jc w:val="center"/>
            </w:pPr>
          </w:p>
        </w:tc>
        <w:tc>
          <w:tcPr>
            <w:tcW w:w="1170" w:type="dxa"/>
          </w:tcPr>
          <w:p w14:paraId="2848E903" w14:textId="471D90C0" w:rsidR="008A1985" w:rsidRPr="00AA4854" w:rsidRDefault="008A1985" w:rsidP="008A1985">
            <w:pPr>
              <w:pStyle w:val="Texto"/>
              <w:tabs>
                <w:tab w:val="decimal" w:pos="1131"/>
              </w:tabs>
            </w:pPr>
            <w:r w:rsidRPr="00635D8C">
              <w:t>6.440.377</w:t>
            </w:r>
          </w:p>
        </w:tc>
      </w:tr>
      <w:tr w:rsidR="008A1985" w:rsidRPr="00AA4854" w14:paraId="566044B2" w14:textId="77777777" w:rsidTr="008A1985">
        <w:trPr>
          <w:jc w:val="center"/>
        </w:trPr>
        <w:tc>
          <w:tcPr>
            <w:tcW w:w="3150" w:type="dxa"/>
          </w:tcPr>
          <w:p w14:paraId="33CAB20F" w14:textId="77777777" w:rsidR="008A1985" w:rsidRPr="00AA4854" w:rsidRDefault="008A1985" w:rsidP="008A1985">
            <w:pPr>
              <w:pStyle w:val="Texto"/>
              <w:jc w:val="left"/>
            </w:pPr>
            <w:r w:rsidRPr="00AA4854">
              <w:t>Depósitos, fletes, acarreos y otros</w:t>
            </w:r>
          </w:p>
        </w:tc>
        <w:tc>
          <w:tcPr>
            <w:tcW w:w="111" w:type="dxa"/>
          </w:tcPr>
          <w:p w14:paraId="021DAC4A" w14:textId="77777777" w:rsidR="008A1985" w:rsidRPr="00AA4854" w:rsidRDefault="008A1985" w:rsidP="008A1985">
            <w:pPr>
              <w:pStyle w:val="Texto"/>
              <w:jc w:val="left"/>
            </w:pPr>
          </w:p>
        </w:tc>
        <w:tc>
          <w:tcPr>
            <w:tcW w:w="1239" w:type="dxa"/>
          </w:tcPr>
          <w:p w14:paraId="47674742" w14:textId="3B64D69C" w:rsidR="008A1985" w:rsidRPr="00AA4854" w:rsidRDefault="008A1985" w:rsidP="008A1985">
            <w:pPr>
              <w:pStyle w:val="Texto"/>
              <w:tabs>
                <w:tab w:val="decimal" w:pos="1188"/>
              </w:tabs>
            </w:pPr>
            <w:r w:rsidRPr="00153789">
              <w:t>4.967.431</w:t>
            </w:r>
          </w:p>
        </w:tc>
        <w:tc>
          <w:tcPr>
            <w:tcW w:w="147" w:type="dxa"/>
          </w:tcPr>
          <w:p w14:paraId="6025878B" w14:textId="77777777" w:rsidR="008A1985" w:rsidRPr="00AA4854" w:rsidRDefault="008A1985" w:rsidP="008A1985">
            <w:pPr>
              <w:pStyle w:val="Texto"/>
              <w:jc w:val="left"/>
            </w:pPr>
          </w:p>
        </w:tc>
        <w:tc>
          <w:tcPr>
            <w:tcW w:w="1644" w:type="dxa"/>
          </w:tcPr>
          <w:p w14:paraId="1ACDC4CD" w14:textId="4638C43B" w:rsidR="008A1985" w:rsidRPr="00AA4854" w:rsidRDefault="008A1985" w:rsidP="008A1985">
            <w:pPr>
              <w:pStyle w:val="Texto"/>
              <w:tabs>
                <w:tab w:val="decimal" w:pos="1244"/>
              </w:tabs>
            </w:pPr>
            <w:r w:rsidRPr="00DE4CB4">
              <w:t>-</w:t>
            </w:r>
            <w:r>
              <w:t xml:space="preserve">       </w:t>
            </w:r>
          </w:p>
        </w:tc>
        <w:tc>
          <w:tcPr>
            <w:tcW w:w="156" w:type="dxa"/>
          </w:tcPr>
          <w:p w14:paraId="6303B620" w14:textId="77777777" w:rsidR="008A1985" w:rsidRPr="00AA4854" w:rsidRDefault="008A1985" w:rsidP="008A1985">
            <w:pPr>
              <w:pStyle w:val="Texto"/>
              <w:jc w:val="left"/>
            </w:pPr>
          </w:p>
        </w:tc>
        <w:tc>
          <w:tcPr>
            <w:tcW w:w="1457" w:type="dxa"/>
          </w:tcPr>
          <w:p w14:paraId="206ED8AC" w14:textId="6DDE4717" w:rsidR="008A1985" w:rsidRPr="00AA4854" w:rsidRDefault="008A1985" w:rsidP="008A1985">
            <w:pPr>
              <w:pStyle w:val="Texto"/>
              <w:tabs>
                <w:tab w:val="decimal" w:pos="1170"/>
              </w:tabs>
            </w:pPr>
            <w:r w:rsidRPr="002D6C5E">
              <w:t>-</w:t>
            </w:r>
            <w:r>
              <w:t xml:space="preserve">       </w:t>
            </w:r>
          </w:p>
        </w:tc>
        <w:tc>
          <w:tcPr>
            <w:tcW w:w="142" w:type="dxa"/>
          </w:tcPr>
          <w:p w14:paraId="577AF94D" w14:textId="77777777" w:rsidR="008A1985" w:rsidRPr="00AA4854" w:rsidRDefault="008A1985" w:rsidP="008A1985">
            <w:pPr>
              <w:pStyle w:val="Texto"/>
              <w:jc w:val="left"/>
            </w:pPr>
          </w:p>
        </w:tc>
        <w:tc>
          <w:tcPr>
            <w:tcW w:w="1263" w:type="dxa"/>
          </w:tcPr>
          <w:p w14:paraId="23BAEF5E" w14:textId="53E62003" w:rsidR="008A1985" w:rsidRPr="00AA4854" w:rsidRDefault="008A1985" w:rsidP="008A1985">
            <w:pPr>
              <w:pStyle w:val="Texto"/>
              <w:tabs>
                <w:tab w:val="decimal" w:pos="1175"/>
              </w:tabs>
            </w:pPr>
            <w:r w:rsidRPr="00131A24">
              <w:t>4.967.431</w:t>
            </w:r>
          </w:p>
        </w:tc>
        <w:tc>
          <w:tcPr>
            <w:tcW w:w="144" w:type="dxa"/>
          </w:tcPr>
          <w:p w14:paraId="557DAE4E" w14:textId="77777777" w:rsidR="008A1985" w:rsidRPr="00AA4854" w:rsidRDefault="008A1985" w:rsidP="008A1985">
            <w:pPr>
              <w:pStyle w:val="Texto"/>
              <w:tabs>
                <w:tab w:val="decimal" w:pos="1033"/>
              </w:tabs>
              <w:jc w:val="center"/>
            </w:pPr>
          </w:p>
        </w:tc>
        <w:tc>
          <w:tcPr>
            <w:tcW w:w="1170" w:type="dxa"/>
          </w:tcPr>
          <w:p w14:paraId="5194D946" w14:textId="3E0C606D" w:rsidR="008A1985" w:rsidRPr="00AA4854" w:rsidRDefault="008A1985" w:rsidP="008A1985">
            <w:pPr>
              <w:pStyle w:val="Texto"/>
              <w:tabs>
                <w:tab w:val="decimal" w:pos="1131"/>
              </w:tabs>
            </w:pPr>
            <w:r w:rsidRPr="00635D8C">
              <w:t>5.287.660</w:t>
            </w:r>
          </w:p>
        </w:tc>
      </w:tr>
      <w:tr w:rsidR="008A1985" w:rsidRPr="00AA4854" w14:paraId="6F9427E8" w14:textId="77777777" w:rsidTr="008A1985">
        <w:trPr>
          <w:jc w:val="center"/>
        </w:trPr>
        <w:tc>
          <w:tcPr>
            <w:tcW w:w="3150" w:type="dxa"/>
          </w:tcPr>
          <w:p w14:paraId="46383A94" w14:textId="77777777" w:rsidR="008A1985" w:rsidRPr="00AA4854" w:rsidRDefault="008A1985" w:rsidP="008A1985">
            <w:pPr>
              <w:pStyle w:val="Texto"/>
              <w:jc w:val="left"/>
            </w:pPr>
            <w:r w:rsidRPr="00AA4854">
              <w:t>Reparaciones y mantenimiento</w:t>
            </w:r>
          </w:p>
        </w:tc>
        <w:tc>
          <w:tcPr>
            <w:tcW w:w="111" w:type="dxa"/>
          </w:tcPr>
          <w:p w14:paraId="762C1867" w14:textId="77777777" w:rsidR="008A1985" w:rsidRPr="00AA4854" w:rsidRDefault="008A1985" w:rsidP="008A1985">
            <w:pPr>
              <w:pStyle w:val="Texto"/>
              <w:jc w:val="left"/>
            </w:pPr>
          </w:p>
        </w:tc>
        <w:tc>
          <w:tcPr>
            <w:tcW w:w="1239" w:type="dxa"/>
          </w:tcPr>
          <w:p w14:paraId="14B1230D" w14:textId="169F44CC" w:rsidR="008A1985" w:rsidRPr="00AA4854" w:rsidRDefault="008A1985" w:rsidP="008A1985">
            <w:pPr>
              <w:pStyle w:val="Texto"/>
              <w:tabs>
                <w:tab w:val="decimal" w:pos="1188"/>
              </w:tabs>
            </w:pPr>
            <w:r w:rsidRPr="00153789">
              <w:t>33.159.215</w:t>
            </w:r>
          </w:p>
        </w:tc>
        <w:tc>
          <w:tcPr>
            <w:tcW w:w="147" w:type="dxa"/>
          </w:tcPr>
          <w:p w14:paraId="6A9A7878" w14:textId="77777777" w:rsidR="008A1985" w:rsidRPr="00AA4854" w:rsidRDefault="008A1985" w:rsidP="008A1985">
            <w:pPr>
              <w:pStyle w:val="Texto"/>
              <w:jc w:val="left"/>
            </w:pPr>
          </w:p>
        </w:tc>
        <w:tc>
          <w:tcPr>
            <w:tcW w:w="1644" w:type="dxa"/>
          </w:tcPr>
          <w:p w14:paraId="430C9020" w14:textId="73E304D0" w:rsidR="008A1985" w:rsidRPr="00AA4854" w:rsidRDefault="008A1985" w:rsidP="008A1985">
            <w:pPr>
              <w:pStyle w:val="Texto"/>
              <w:tabs>
                <w:tab w:val="decimal" w:pos="1244"/>
              </w:tabs>
            </w:pPr>
            <w:r w:rsidRPr="00DE4CB4">
              <w:t>-</w:t>
            </w:r>
            <w:r>
              <w:t xml:space="preserve">       </w:t>
            </w:r>
          </w:p>
        </w:tc>
        <w:tc>
          <w:tcPr>
            <w:tcW w:w="156" w:type="dxa"/>
          </w:tcPr>
          <w:p w14:paraId="5401F11E" w14:textId="77777777" w:rsidR="008A1985" w:rsidRPr="00AA4854" w:rsidRDefault="008A1985" w:rsidP="008A1985">
            <w:pPr>
              <w:pStyle w:val="Texto"/>
              <w:jc w:val="left"/>
            </w:pPr>
          </w:p>
        </w:tc>
        <w:tc>
          <w:tcPr>
            <w:tcW w:w="1457" w:type="dxa"/>
          </w:tcPr>
          <w:p w14:paraId="698BEF67" w14:textId="36717A49" w:rsidR="008A1985" w:rsidRPr="00AA4854" w:rsidRDefault="008A1985" w:rsidP="008A1985">
            <w:pPr>
              <w:pStyle w:val="Texto"/>
              <w:tabs>
                <w:tab w:val="decimal" w:pos="1170"/>
              </w:tabs>
            </w:pPr>
            <w:r w:rsidRPr="002D6C5E">
              <w:t>-</w:t>
            </w:r>
            <w:r>
              <w:t xml:space="preserve">       </w:t>
            </w:r>
          </w:p>
        </w:tc>
        <w:tc>
          <w:tcPr>
            <w:tcW w:w="142" w:type="dxa"/>
          </w:tcPr>
          <w:p w14:paraId="386C24A6" w14:textId="77777777" w:rsidR="008A1985" w:rsidRPr="00AA4854" w:rsidRDefault="008A1985" w:rsidP="008A1985">
            <w:pPr>
              <w:pStyle w:val="Texto"/>
              <w:jc w:val="left"/>
            </w:pPr>
          </w:p>
        </w:tc>
        <w:tc>
          <w:tcPr>
            <w:tcW w:w="1263" w:type="dxa"/>
          </w:tcPr>
          <w:p w14:paraId="27C6D32A" w14:textId="0D2C1D2E" w:rsidR="008A1985" w:rsidRPr="00AA4854" w:rsidRDefault="008A1985" w:rsidP="008A1985">
            <w:pPr>
              <w:pStyle w:val="Texto"/>
              <w:tabs>
                <w:tab w:val="decimal" w:pos="1175"/>
              </w:tabs>
            </w:pPr>
            <w:r w:rsidRPr="00131A24">
              <w:t>33.159.215</w:t>
            </w:r>
          </w:p>
        </w:tc>
        <w:tc>
          <w:tcPr>
            <w:tcW w:w="144" w:type="dxa"/>
          </w:tcPr>
          <w:p w14:paraId="119FCA74" w14:textId="77777777" w:rsidR="008A1985" w:rsidRPr="00AA4854" w:rsidRDefault="008A1985" w:rsidP="008A1985">
            <w:pPr>
              <w:pStyle w:val="Texto"/>
              <w:tabs>
                <w:tab w:val="decimal" w:pos="1033"/>
              </w:tabs>
              <w:jc w:val="center"/>
            </w:pPr>
          </w:p>
        </w:tc>
        <w:tc>
          <w:tcPr>
            <w:tcW w:w="1170" w:type="dxa"/>
          </w:tcPr>
          <w:p w14:paraId="3A266F9A" w14:textId="4631B760" w:rsidR="008A1985" w:rsidRPr="00AA4854" w:rsidRDefault="008A1985" w:rsidP="008A1985">
            <w:pPr>
              <w:pStyle w:val="Texto"/>
              <w:tabs>
                <w:tab w:val="decimal" w:pos="1131"/>
              </w:tabs>
            </w:pPr>
            <w:r w:rsidRPr="00635D8C">
              <w:t>35.884.660</w:t>
            </w:r>
          </w:p>
        </w:tc>
      </w:tr>
      <w:tr w:rsidR="008A1985" w:rsidRPr="00AA4854" w14:paraId="5F062935" w14:textId="77777777" w:rsidTr="008A1985">
        <w:trPr>
          <w:jc w:val="center"/>
        </w:trPr>
        <w:tc>
          <w:tcPr>
            <w:tcW w:w="3150" w:type="dxa"/>
          </w:tcPr>
          <w:p w14:paraId="21CBDBA1" w14:textId="77777777" w:rsidR="008A1985" w:rsidRPr="00AA4854" w:rsidRDefault="008A1985" w:rsidP="008A1985">
            <w:pPr>
              <w:pStyle w:val="Texto"/>
              <w:jc w:val="left"/>
            </w:pPr>
            <w:r w:rsidRPr="00AA4854">
              <w:t>Depreciaciones de bienes de uso</w:t>
            </w:r>
          </w:p>
        </w:tc>
        <w:tc>
          <w:tcPr>
            <w:tcW w:w="111" w:type="dxa"/>
          </w:tcPr>
          <w:p w14:paraId="24B57C24" w14:textId="77777777" w:rsidR="008A1985" w:rsidRPr="00AA4854" w:rsidRDefault="008A1985" w:rsidP="008A1985">
            <w:pPr>
              <w:pStyle w:val="Texto"/>
              <w:jc w:val="left"/>
            </w:pPr>
          </w:p>
        </w:tc>
        <w:tc>
          <w:tcPr>
            <w:tcW w:w="1239" w:type="dxa"/>
          </w:tcPr>
          <w:p w14:paraId="616843F2" w14:textId="7DE6184B" w:rsidR="008A1985" w:rsidRPr="00AA4854" w:rsidRDefault="008A1985" w:rsidP="008A1985">
            <w:pPr>
              <w:pStyle w:val="Texto"/>
              <w:tabs>
                <w:tab w:val="decimal" w:pos="1188"/>
              </w:tabs>
            </w:pPr>
            <w:r w:rsidRPr="00153789">
              <w:t>24.939.410</w:t>
            </w:r>
          </w:p>
        </w:tc>
        <w:tc>
          <w:tcPr>
            <w:tcW w:w="147" w:type="dxa"/>
          </w:tcPr>
          <w:p w14:paraId="78039711" w14:textId="77777777" w:rsidR="008A1985" w:rsidRPr="00AA4854" w:rsidRDefault="008A1985" w:rsidP="008A1985">
            <w:pPr>
              <w:pStyle w:val="Texto"/>
              <w:jc w:val="left"/>
            </w:pPr>
          </w:p>
        </w:tc>
        <w:tc>
          <w:tcPr>
            <w:tcW w:w="1644" w:type="dxa"/>
          </w:tcPr>
          <w:p w14:paraId="3CC7668E" w14:textId="12F6547D" w:rsidR="008A1985" w:rsidRPr="00AA4854" w:rsidRDefault="008A1985" w:rsidP="008A1985">
            <w:pPr>
              <w:pStyle w:val="Texto"/>
              <w:tabs>
                <w:tab w:val="decimal" w:pos="1244"/>
              </w:tabs>
            </w:pPr>
            <w:r w:rsidRPr="00DE4CB4">
              <w:t>-</w:t>
            </w:r>
            <w:r>
              <w:t xml:space="preserve">       </w:t>
            </w:r>
          </w:p>
        </w:tc>
        <w:tc>
          <w:tcPr>
            <w:tcW w:w="156" w:type="dxa"/>
          </w:tcPr>
          <w:p w14:paraId="48B62755" w14:textId="77777777" w:rsidR="008A1985" w:rsidRPr="00AA4854" w:rsidRDefault="008A1985" w:rsidP="008A1985">
            <w:pPr>
              <w:pStyle w:val="Texto"/>
              <w:jc w:val="left"/>
            </w:pPr>
          </w:p>
        </w:tc>
        <w:tc>
          <w:tcPr>
            <w:tcW w:w="1457" w:type="dxa"/>
          </w:tcPr>
          <w:p w14:paraId="0F0FC83D" w14:textId="02D6B916" w:rsidR="008A1985" w:rsidRPr="00AA4854" w:rsidRDefault="008A1985" w:rsidP="008A1985">
            <w:pPr>
              <w:pStyle w:val="Texto"/>
              <w:tabs>
                <w:tab w:val="decimal" w:pos="1170"/>
              </w:tabs>
            </w:pPr>
            <w:r w:rsidRPr="002D6C5E">
              <w:t>-</w:t>
            </w:r>
            <w:r>
              <w:t xml:space="preserve">       </w:t>
            </w:r>
          </w:p>
        </w:tc>
        <w:tc>
          <w:tcPr>
            <w:tcW w:w="142" w:type="dxa"/>
          </w:tcPr>
          <w:p w14:paraId="6B819643" w14:textId="77777777" w:rsidR="008A1985" w:rsidRPr="00AA4854" w:rsidRDefault="008A1985" w:rsidP="008A1985">
            <w:pPr>
              <w:pStyle w:val="Texto"/>
              <w:jc w:val="left"/>
            </w:pPr>
          </w:p>
        </w:tc>
        <w:tc>
          <w:tcPr>
            <w:tcW w:w="1263" w:type="dxa"/>
          </w:tcPr>
          <w:p w14:paraId="656E7AD4" w14:textId="66D39457" w:rsidR="008A1985" w:rsidRPr="00AA4854" w:rsidRDefault="008A1985" w:rsidP="008A1985">
            <w:pPr>
              <w:pStyle w:val="Texto"/>
              <w:tabs>
                <w:tab w:val="decimal" w:pos="1175"/>
              </w:tabs>
            </w:pPr>
            <w:r w:rsidRPr="00131A24">
              <w:t>24.939.410</w:t>
            </w:r>
          </w:p>
        </w:tc>
        <w:tc>
          <w:tcPr>
            <w:tcW w:w="144" w:type="dxa"/>
          </w:tcPr>
          <w:p w14:paraId="5A6B05D5" w14:textId="77777777" w:rsidR="008A1985" w:rsidRPr="00AA4854" w:rsidRDefault="008A1985" w:rsidP="008A1985">
            <w:pPr>
              <w:pStyle w:val="Texto"/>
              <w:tabs>
                <w:tab w:val="decimal" w:pos="1033"/>
              </w:tabs>
              <w:jc w:val="center"/>
            </w:pPr>
          </w:p>
        </w:tc>
        <w:tc>
          <w:tcPr>
            <w:tcW w:w="1170" w:type="dxa"/>
          </w:tcPr>
          <w:p w14:paraId="56CBAF05" w14:textId="57864B42" w:rsidR="008A1985" w:rsidRPr="00AA4854" w:rsidRDefault="008A1985" w:rsidP="008A1985">
            <w:pPr>
              <w:pStyle w:val="Texto"/>
              <w:tabs>
                <w:tab w:val="decimal" w:pos="1131"/>
              </w:tabs>
            </w:pPr>
            <w:r w:rsidRPr="00635D8C">
              <w:t>20.320.216</w:t>
            </w:r>
          </w:p>
        </w:tc>
      </w:tr>
      <w:tr w:rsidR="008A1985" w:rsidRPr="00AA4854" w14:paraId="70BFB0AC" w14:textId="77777777" w:rsidTr="008A1985">
        <w:trPr>
          <w:jc w:val="center"/>
        </w:trPr>
        <w:tc>
          <w:tcPr>
            <w:tcW w:w="3150" w:type="dxa"/>
          </w:tcPr>
          <w:p w14:paraId="0A67C0A8" w14:textId="77777777" w:rsidR="008A1985" w:rsidRPr="00AA4854" w:rsidRDefault="008A1985" w:rsidP="008A1985">
            <w:pPr>
              <w:pStyle w:val="Texto"/>
              <w:jc w:val="left"/>
            </w:pPr>
            <w:r w:rsidRPr="00AA4854">
              <w:t>Gastos generales</w:t>
            </w:r>
          </w:p>
        </w:tc>
        <w:tc>
          <w:tcPr>
            <w:tcW w:w="111" w:type="dxa"/>
          </w:tcPr>
          <w:p w14:paraId="49569DCF" w14:textId="77777777" w:rsidR="008A1985" w:rsidRPr="00AA4854" w:rsidRDefault="008A1985" w:rsidP="008A1985">
            <w:pPr>
              <w:pStyle w:val="Texto"/>
              <w:jc w:val="left"/>
            </w:pPr>
          </w:p>
        </w:tc>
        <w:tc>
          <w:tcPr>
            <w:tcW w:w="1239" w:type="dxa"/>
          </w:tcPr>
          <w:p w14:paraId="1AF0F18F" w14:textId="2F722792" w:rsidR="008A1985" w:rsidRPr="00AA4854" w:rsidRDefault="00E26495" w:rsidP="008A1985">
            <w:pPr>
              <w:pStyle w:val="Texto"/>
              <w:tabs>
                <w:tab w:val="decimal" w:pos="1188"/>
              </w:tabs>
            </w:pPr>
            <w:r w:rsidRPr="00E26495">
              <w:t>66.500</w:t>
            </w:r>
          </w:p>
        </w:tc>
        <w:tc>
          <w:tcPr>
            <w:tcW w:w="147" w:type="dxa"/>
          </w:tcPr>
          <w:p w14:paraId="286FA8E2" w14:textId="77777777" w:rsidR="008A1985" w:rsidRPr="00AA4854" w:rsidRDefault="008A1985" w:rsidP="008A1985">
            <w:pPr>
              <w:pStyle w:val="Texto"/>
              <w:jc w:val="left"/>
            </w:pPr>
          </w:p>
        </w:tc>
        <w:tc>
          <w:tcPr>
            <w:tcW w:w="1644" w:type="dxa"/>
          </w:tcPr>
          <w:p w14:paraId="5EAEA6D7" w14:textId="45CDE8E8" w:rsidR="008A1985" w:rsidRPr="00AA4854" w:rsidRDefault="008A1985" w:rsidP="008A1985">
            <w:pPr>
              <w:pStyle w:val="Texto"/>
              <w:tabs>
                <w:tab w:val="decimal" w:pos="1244"/>
              </w:tabs>
            </w:pPr>
            <w:r w:rsidRPr="00DE4CB4">
              <w:t>293.857</w:t>
            </w:r>
          </w:p>
        </w:tc>
        <w:tc>
          <w:tcPr>
            <w:tcW w:w="156" w:type="dxa"/>
          </w:tcPr>
          <w:p w14:paraId="6D435D8B" w14:textId="77777777" w:rsidR="008A1985" w:rsidRPr="00AA4854" w:rsidRDefault="008A1985" w:rsidP="008A1985">
            <w:pPr>
              <w:pStyle w:val="Texto"/>
              <w:jc w:val="left"/>
            </w:pPr>
          </w:p>
        </w:tc>
        <w:tc>
          <w:tcPr>
            <w:tcW w:w="1457" w:type="dxa"/>
          </w:tcPr>
          <w:p w14:paraId="4C689CB9" w14:textId="5C481B1A" w:rsidR="008A1985" w:rsidRPr="00AA4854" w:rsidRDefault="008A1985" w:rsidP="008A1985">
            <w:pPr>
              <w:pStyle w:val="Texto"/>
              <w:tabs>
                <w:tab w:val="decimal" w:pos="1170"/>
              </w:tabs>
            </w:pPr>
            <w:r w:rsidRPr="002D6C5E">
              <w:t>127.078</w:t>
            </w:r>
          </w:p>
        </w:tc>
        <w:tc>
          <w:tcPr>
            <w:tcW w:w="142" w:type="dxa"/>
          </w:tcPr>
          <w:p w14:paraId="64514F87" w14:textId="77777777" w:rsidR="008A1985" w:rsidRPr="00AA4854" w:rsidRDefault="008A1985" w:rsidP="008A1985">
            <w:pPr>
              <w:pStyle w:val="Texto"/>
              <w:jc w:val="left"/>
            </w:pPr>
          </w:p>
        </w:tc>
        <w:tc>
          <w:tcPr>
            <w:tcW w:w="1263" w:type="dxa"/>
          </w:tcPr>
          <w:p w14:paraId="1E64E495" w14:textId="52E365E2" w:rsidR="008A1985" w:rsidRPr="00AA4854" w:rsidRDefault="00E26495" w:rsidP="008A1985">
            <w:pPr>
              <w:pStyle w:val="Texto"/>
              <w:tabs>
                <w:tab w:val="decimal" w:pos="1175"/>
              </w:tabs>
            </w:pPr>
            <w:r w:rsidRPr="00E26495">
              <w:t>487.435</w:t>
            </w:r>
          </w:p>
        </w:tc>
        <w:tc>
          <w:tcPr>
            <w:tcW w:w="144" w:type="dxa"/>
          </w:tcPr>
          <w:p w14:paraId="1FA1E93E" w14:textId="77777777" w:rsidR="008A1985" w:rsidRPr="00AA4854" w:rsidRDefault="008A1985" w:rsidP="008A1985">
            <w:pPr>
              <w:pStyle w:val="Texto"/>
              <w:tabs>
                <w:tab w:val="decimal" w:pos="1033"/>
              </w:tabs>
              <w:jc w:val="center"/>
            </w:pPr>
          </w:p>
        </w:tc>
        <w:tc>
          <w:tcPr>
            <w:tcW w:w="1170" w:type="dxa"/>
          </w:tcPr>
          <w:p w14:paraId="217DC372" w14:textId="0389F37C" w:rsidR="008A1985" w:rsidRPr="00AA4854" w:rsidRDefault="00E26495" w:rsidP="008A1985">
            <w:pPr>
              <w:pStyle w:val="Texto"/>
              <w:tabs>
                <w:tab w:val="decimal" w:pos="1131"/>
              </w:tabs>
            </w:pPr>
            <w:r w:rsidRPr="00E26495">
              <w:t>1.027.663</w:t>
            </w:r>
          </w:p>
        </w:tc>
      </w:tr>
      <w:tr w:rsidR="005C112C" w:rsidRPr="00AA4854" w14:paraId="129BDA24" w14:textId="77777777" w:rsidTr="008A1985">
        <w:trPr>
          <w:jc w:val="center"/>
        </w:trPr>
        <w:tc>
          <w:tcPr>
            <w:tcW w:w="3150" w:type="dxa"/>
          </w:tcPr>
          <w:p w14:paraId="37253C2C" w14:textId="0E19A3CB" w:rsidR="005C112C" w:rsidRPr="00AA4854" w:rsidRDefault="005C112C" w:rsidP="005C112C">
            <w:pPr>
              <w:pStyle w:val="Texto"/>
              <w:jc w:val="left"/>
            </w:pPr>
            <w:r>
              <w:t>Comisiones y gastos bancarios</w:t>
            </w:r>
          </w:p>
        </w:tc>
        <w:tc>
          <w:tcPr>
            <w:tcW w:w="111" w:type="dxa"/>
          </w:tcPr>
          <w:p w14:paraId="2A823C07" w14:textId="77777777" w:rsidR="005C112C" w:rsidRPr="00AA4854" w:rsidRDefault="005C112C" w:rsidP="005C112C">
            <w:pPr>
              <w:pStyle w:val="Texto"/>
              <w:jc w:val="left"/>
            </w:pPr>
          </w:p>
        </w:tc>
        <w:tc>
          <w:tcPr>
            <w:tcW w:w="1239" w:type="dxa"/>
          </w:tcPr>
          <w:p w14:paraId="61459C6D" w14:textId="529B4672" w:rsidR="005C112C" w:rsidRPr="00E26495" w:rsidRDefault="005C112C" w:rsidP="005C112C">
            <w:pPr>
              <w:pStyle w:val="Texto"/>
              <w:tabs>
                <w:tab w:val="decimal" w:pos="1188"/>
              </w:tabs>
            </w:pPr>
            <w:r w:rsidRPr="002D6C5E">
              <w:t>-</w:t>
            </w:r>
            <w:r>
              <w:t xml:space="preserve">       </w:t>
            </w:r>
          </w:p>
        </w:tc>
        <w:tc>
          <w:tcPr>
            <w:tcW w:w="147" w:type="dxa"/>
          </w:tcPr>
          <w:p w14:paraId="468EF12A" w14:textId="77777777" w:rsidR="005C112C" w:rsidRPr="00AA4854" w:rsidRDefault="005C112C" w:rsidP="005C112C">
            <w:pPr>
              <w:pStyle w:val="Texto"/>
              <w:jc w:val="left"/>
            </w:pPr>
          </w:p>
        </w:tc>
        <w:tc>
          <w:tcPr>
            <w:tcW w:w="1644" w:type="dxa"/>
          </w:tcPr>
          <w:p w14:paraId="74C6C3DA" w14:textId="266BA48C" w:rsidR="005C112C" w:rsidRPr="00DE4CB4" w:rsidRDefault="005C112C" w:rsidP="005C112C">
            <w:pPr>
              <w:pStyle w:val="Texto"/>
              <w:tabs>
                <w:tab w:val="decimal" w:pos="1244"/>
              </w:tabs>
            </w:pPr>
            <w:r>
              <w:t>178.916</w:t>
            </w:r>
          </w:p>
        </w:tc>
        <w:tc>
          <w:tcPr>
            <w:tcW w:w="156" w:type="dxa"/>
          </w:tcPr>
          <w:p w14:paraId="08547C1B" w14:textId="77777777" w:rsidR="005C112C" w:rsidRPr="00AA4854" w:rsidRDefault="005C112C" w:rsidP="005C112C">
            <w:pPr>
              <w:pStyle w:val="Texto"/>
              <w:jc w:val="left"/>
            </w:pPr>
          </w:p>
        </w:tc>
        <w:tc>
          <w:tcPr>
            <w:tcW w:w="1457" w:type="dxa"/>
          </w:tcPr>
          <w:p w14:paraId="2C29DFAB" w14:textId="3E8F5CAA" w:rsidR="005C112C" w:rsidRPr="002D6C5E" w:rsidRDefault="005C112C" w:rsidP="005C112C">
            <w:pPr>
              <w:pStyle w:val="Texto"/>
              <w:tabs>
                <w:tab w:val="decimal" w:pos="1170"/>
              </w:tabs>
            </w:pPr>
            <w:r w:rsidRPr="002D6C5E">
              <w:t>-</w:t>
            </w:r>
            <w:r>
              <w:t xml:space="preserve">       </w:t>
            </w:r>
          </w:p>
        </w:tc>
        <w:tc>
          <w:tcPr>
            <w:tcW w:w="142" w:type="dxa"/>
          </w:tcPr>
          <w:p w14:paraId="5D765E03" w14:textId="77777777" w:rsidR="005C112C" w:rsidRPr="00AA4854" w:rsidRDefault="005C112C" w:rsidP="005C112C">
            <w:pPr>
              <w:pStyle w:val="Texto"/>
              <w:jc w:val="left"/>
            </w:pPr>
          </w:p>
        </w:tc>
        <w:tc>
          <w:tcPr>
            <w:tcW w:w="1263" w:type="dxa"/>
          </w:tcPr>
          <w:p w14:paraId="21019074" w14:textId="5B5E8D34" w:rsidR="005C112C" w:rsidRPr="00E26495" w:rsidRDefault="005C112C" w:rsidP="005C112C">
            <w:pPr>
              <w:pStyle w:val="Texto"/>
              <w:tabs>
                <w:tab w:val="decimal" w:pos="1175"/>
              </w:tabs>
            </w:pPr>
            <w:r>
              <w:t>178.916</w:t>
            </w:r>
          </w:p>
        </w:tc>
        <w:tc>
          <w:tcPr>
            <w:tcW w:w="144" w:type="dxa"/>
          </w:tcPr>
          <w:p w14:paraId="540F732D" w14:textId="77777777" w:rsidR="005C112C" w:rsidRPr="00AA4854" w:rsidRDefault="005C112C" w:rsidP="005C112C">
            <w:pPr>
              <w:pStyle w:val="Texto"/>
              <w:tabs>
                <w:tab w:val="decimal" w:pos="1033"/>
              </w:tabs>
              <w:jc w:val="center"/>
            </w:pPr>
          </w:p>
        </w:tc>
        <w:tc>
          <w:tcPr>
            <w:tcW w:w="1170" w:type="dxa"/>
          </w:tcPr>
          <w:p w14:paraId="6FC278A9" w14:textId="555BDA95" w:rsidR="005C112C" w:rsidRPr="00E26495" w:rsidRDefault="005C112C" w:rsidP="005C112C">
            <w:pPr>
              <w:pStyle w:val="Texto"/>
              <w:tabs>
                <w:tab w:val="decimal" w:pos="1131"/>
              </w:tabs>
            </w:pPr>
            <w:r>
              <w:t>181.886</w:t>
            </w:r>
          </w:p>
        </w:tc>
      </w:tr>
      <w:tr w:rsidR="005C112C" w:rsidRPr="00AA4854" w14:paraId="22E73F78" w14:textId="77777777" w:rsidTr="008A1985">
        <w:trPr>
          <w:jc w:val="center"/>
        </w:trPr>
        <w:tc>
          <w:tcPr>
            <w:tcW w:w="3150" w:type="dxa"/>
          </w:tcPr>
          <w:p w14:paraId="49264D7A" w14:textId="77777777" w:rsidR="005C112C" w:rsidRPr="00AA4854" w:rsidRDefault="005C112C" w:rsidP="005C112C">
            <w:pPr>
              <w:pStyle w:val="Texto"/>
              <w:jc w:val="left"/>
            </w:pPr>
            <w:r>
              <w:t>Energía y combustibles</w:t>
            </w:r>
          </w:p>
        </w:tc>
        <w:tc>
          <w:tcPr>
            <w:tcW w:w="111" w:type="dxa"/>
          </w:tcPr>
          <w:p w14:paraId="5D770CB2" w14:textId="77777777" w:rsidR="005C112C" w:rsidRPr="00AA4854" w:rsidRDefault="005C112C" w:rsidP="005C112C">
            <w:pPr>
              <w:pStyle w:val="Texto"/>
              <w:jc w:val="left"/>
            </w:pPr>
          </w:p>
        </w:tc>
        <w:tc>
          <w:tcPr>
            <w:tcW w:w="1239" w:type="dxa"/>
          </w:tcPr>
          <w:p w14:paraId="3B2EFE87" w14:textId="77777777" w:rsidR="005C112C" w:rsidRPr="00153789" w:rsidRDefault="005C112C" w:rsidP="005C112C">
            <w:pPr>
              <w:pStyle w:val="Texto"/>
              <w:tabs>
                <w:tab w:val="decimal" w:pos="1188"/>
              </w:tabs>
            </w:pPr>
            <w:r w:rsidRPr="00E26495">
              <w:t>11.583.047</w:t>
            </w:r>
          </w:p>
        </w:tc>
        <w:tc>
          <w:tcPr>
            <w:tcW w:w="147" w:type="dxa"/>
          </w:tcPr>
          <w:p w14:paraId="14E7502C" w14:textId="77777777" w:rsidR="005C112C" w:rsidRPr="00AA4854" w:rsidRDefault="005C112C" w:rsidP="005C112C">
            <w:pPr>
              <w:pStyle w:val="Texto"/>
              <w:jc w:val="left"/>
            </w:pPr>
          </w:p>
        </w:tc>
        <w:tc>
          <w:tcPr>
            <w:tcW w:w="1644" w:type="dxa"/>
          </w:tcPr>
          <w:p w14:paraId="08FB5445" w14:textId="67012476" w:rsidR="005C112C" w:rsidRPr="00DE4CB4" w:rsidRDefault="005C112C" w:rsidP="005C112C">
            <w:pPr>
              <w:pStyle w:val="Texto"/>
              <w:tabs>
                <w:tab w:val="decimal" w:pos="1244"/>
              </w:tabs>
            </w:pPr>
            <w:r w:rsidRPr="00DE4CB4">
              <w:t>-</w:t>
            </w:r>
            <w:r>
              <w:t xml:space="preserve">       </w:t>
            </w:r>
          </w:p>
        </w:tc>
        <w:tc>
          <w:tcPr>
            <w:tcW w:w="156" w:type="dxa"/>
          </w:tcPr>
          <w:p w14:paraId="2CDC9BF5" w14:textId="77777777" w:rsidR="005C112C" w:rsidRPr="00AA4854" w:rsidRDefault="005C112C" w:rsidP="005C112C">
            <w:pPr>
              <w:pStyle w:val="Texto"/>
              <w:jc w:val="left"/>
            </w:pPr>
          </w:p>
        </w:tc>
        <w:tc>
          <w:tcPr>
            <w:tcW w:w="1457" w:type="dxa"/>
          </w:tcPr>
          <w:p w14:paraId="2657C505" w14:textId="31E0ABC5" w:rsidR="005C112C" w:rsidRPr="002D6C5E" w:rsidRDefault="005C112C" w:rsidP="005C112C">
            <w:pPr>
              <w:pStyle w:val="Texto"/>
              <w:tabs>
                <w:tab w:val="decimal" w:pos="1170"/>
              </w:tabs>
            </w:pPr>
            <w:r w:rsidRPr="002D6C5E">
              <w:t>-</w:t>
            </w:r>
            <w:r>
              <w:t xml:space="preserve">       </w:t>
            </w:r>
          </w:p>
        </w:tc>
        <w:tc>
          <w:tcPr>
            <w:tcW w:w="142" w:type="dxa"/>
          </w:tcPr>
          <w:p w14:paraId="102E2171" w14:textId="77777777" w:rsidR="005C112C" w:rsidRPr="00AA4854" w:rsidRDefault="005C112C" w:rsidP="005C112C">
            <w:pPr>
              <w:pStyle w:val="Texto"/>
              <w:jc w:val="left"/>
            </w:pPr>
          </w:p>
        </w:tc>
        <w:tc>
          <w:tcPr>
            <w:tcW w:w="1263" w:type="dxa"/>
          </w:tcPr>
          <w:p w14:paraId="54C5B09C" w14:textId="77777777" w:rsidR="005C112C" w:rsidRPr="00131A24" w:rsidRDefault="005C112C" w:rsidP="005C112C">
            <w:pPr>
              <w:pStyle w:val="Texto"/>
              <w:tabs>
                <w:tab w:val="decimal" w:pos="1175"/>
              </w:tabs>
            </w:pPr>
            <w:r w:rsidRPr="00E26495">
              <w:t>11.583.047</w:t>
            </w:r>
          </w:p>
        </w:tc>
        <w:tc>
          <w:tcPr>
            <w:tcW w:w="144" w:type="dxa"/>
          </w:tcPr>
          <w:p w14:paraId="3F15323B" w14:textId="77777777" w:rsidR="005C112C" w:rsidRPr="00AA4854" w:rsidRDefault="005C112C" w:rsidP="005C112C">
            <w:pPr>
              <w:pStyle w:val="Texto"/>
              <w:tabs>
                <w:tab w:val="decimal" w:pos="1033"/>
              </w:tabs>
              <w:jc w:val="center"/>
            </w:pPr>
          </w:p>
        </w:tc>
        <w:tc>
          <w:tcPr>
            <w:tcW w:w="1170" w:type="dxa"/>
          </w:tcPr>
          <w:p w14:paraId="2B34C7F1" w14:textId="77777777" w:rsidR="005C112C" w:rsidRPr="00635D8C" w:rsidRDefault="005C112C" w:rsidP="005C112C">
            <w:pPr>
              <w:pStyle w:val="Texto"/>
              <w:tabs>
                <w:tab w:val="decimal" w:pos="1131"/>
              </w:tabs>
            </w:pPr>
            <w:r w:rsidRPr="00E26495">
              <w:t>4.497.861</w:t>
            </w:r>
          </w:p>
        </w:tc>
      </w:tr>
      <w:tr w:rsidR="005C112C" w:rsidRPr="00AA4854" w14:paraId="5CC5190C" w14:textId="77777777" w:rsidTr="008A1985">
        <w:trPr>
          <w:trHeight w:val="58"/>
          <w:jc w:val="center"/>
        </w:trPr>
        <w:tc>
          <w:tcPr>
            <w:tcW w:w="3150" w:type="dxa"/>
          </w:tcPr>
          <w:p w14:paraId="1D315A9C" w14:textId="2F487CBF" w:rsidR="005C112C" w:rsidRPr="00AA4854" w:rsidRDefault="005C112C" w:rsidP="005C112C">
            <w:pPr>
              <w:pStyle w:val="Texto"/>
              <w:jc w:val="left"/>
              <w:rPr>
                <w:b/>
              </w:rPr>
            </w:pPr>
            <w:r w:rsidRPr="00AA4854">
              <w:rPr>
                <w:b/>
              </w:rPr>
              <w:t xml:space="preserve">Totales al </w:t>
            </w:r>
            <w:r>
              <w:rPr>
                <w:b/>
              </w:rPr>
              <w:t>31/08/2022</w:t>
            </w:r>
          </w:p>
        </w:tc>
        <w:tc>
          <w:tcPr>
            <w:tcW w:w="111" w:type="dxa"/>
          </w:tcPr>
          <w:p w14:paraId="096DCDCB" w14:textId="77777777" w:rsidR="005C112C" w:rsidRPr="00AA4854" w:rsidRDefault="005C112C" w:rsidP="005C112C">
            <w:pPr>
              <w:pStyle w:val="Texto"/>
              <w:jc w:val="left"/>
            </w:pPr>
          </w:p>
        </w:tc>
        <w:tc>
          <w:tcPr>
            <w:tcW w:w="1239" w:type="dxa"/>
            <w:tcBorders>
              <w:top w:val="single" w:sz="6" w:space="0" w:color="auto"/>
              <w:bottom w:val="double" w:sz="6" w:space="0" w:color="auto"/>
            </w:tcBorders>
          </w:tcPr>
          <w:p w14:paraId="547CA449" w14:textId="03EBE202" w:rsidR="005C112C" w:rsidRPr="00D033E8" w:rsidRDefault="005C112C" w:rsidP="005C112C">
            <w:pPr>
              <w:pStyle w:val="Texto"/>
              <w:tabs>
                <w:tab w:val="decimal" w:pos="1188"/>
              </w:tabs>
            </w:pPr>
            <w:r w:rsidRPr="005C112C">
              <w:rPr>
                <w:b/>
                <w:bCs/>
              </w:rPr>
              <w:t>200.786.217</w:t>
            </w:r>
          </w:p>
        </w:tc>
        <w:tc>
          <w:tcPr>
            <w:tcW w:w="147" w:type="dxa"/>
          </w:tcPr>
          <w:p w14:paraId="4CB75F8F" w14:textId="77777777" w:rsidR="005C112C" w:rsidRPr="005B715C" w:rsidRDefault="005C112C" w:rsidP="005C112C">
            <w:pPr>
              <w:pStyle w:val="Texto"/>
              <w:jc w:val="left"/>
              <w:rPr>
                <w:b/>
                <w:bCs/>
              </w:rPr>
            </w:pPr>
          </w:p>
        </w:tc>
        <w:tc>
          <w:tcPr>
            <w:tcW w:w="1644" w:type="dxa"/>
            <w:tcBorders>
              <w:top w:val="single" w:sz="6" w:space="0" w:color="auto"/>
              <w:bottom w:val="double" w:sz="6" w:space="0" w:color="auto"/>
            </w:tcBorders>
          </w:tcPr>
          <w:p w14:paraId="31D9BF07" w14:textId="4F01E5D8" w:rsidR="005C112C" w:rsidRPr="008A1985" w:rsidRDefault="005C112C" w:rsidP="005C112C">
            <w:pPr>
              <w:pStyle w:val="Texto"/>
              <w:tabs>
                <w:tab w:val="decimal" w:pos="1244"/>
              </w:tabs>
              <w:rPr>
                <w:b/>
                <w:bCs/>
              </w:rPr>
            </w:pPr>
            <w:r>
              <w:rPr>
                <w:b/>
                <w:bCs/>
              </w:rPr>
              <w:t>959.663</w:t>
            </w:r>
          </w:p>
        </w:tc>
        <w:tc>
          <w:tcPr>
            <w:tcW w:w="156" w:type="dxa"/>
          </w:tcPr>
          <w:p w14:paraId="09822D5D" w14:textId="77777777" w:rsidR="005C112C" w:rsidRPr="005B715C" w:rsidRDefault="005C112C" w:rsidP="005C112C">
            <w:pPr>
              <w:pStyle w:val="Texto"/>
              <w:jc w:val="left"/>
              <w:rPr>
                <w:b/>
                <w:bCs/>
              </w:rPr>
            </w:pPr>
          </w:p>
        </w:tc>
        <w:tc>
          <w:tcPr>
            <w:tcW w:w="1457" w:type="dxa"/>
            <w:tcBorders>
              <w:top w:val="single" w:sz="6" w:space="0" w:color="auto"/>
              <w:bottom w:val="double" w:sz="6" w:space="0" w:color="auto"/>
            </w:tcBorders>
          </w:tcPr>
          <w:p w14:paraId="6212F6A4" w14:textId="467A257F" w:rsidR="005C112C" w:rsidRPr="008A1985" w:rsidRDefault="005C112C" w:rsidP="005C112C">
            <w:pPr>
              <w:pStyle w:val="Texto"/>
              <w:tabs>
                <w:tab w:val="decimal" w:pos="1170"/>
              </w:tabs>
              <w:rPr>
                <w:b/>
                <w:bCs/>
              </w:rPr>
            </w:pPr>
            <w:r w:rsidRPr="008A1985">
              <w:rPr>
                <w:b/>
                <w:bCs/>
              </w:rPr>
              <w:t>3.565.276</w:t>
            </w:r>
          </w:p>
        </w:tc>
        <w:tc>
          <w:tcPr>
            <w:tcW w:w="142" w:type="dxa"/>
          </w:tcPr>
          <w:p w14:paraId="0C8CD1B7" w14:textId="77777777" w:rsidR="005C112C" w:rsidRPr="005B715C" w:rsidRDefault="005C112C" w:rsidP="005C112C">
            <w:pPr>
              <w:pStyle w:val="Texto"/>
              <w:jc w:val="left"/>
              <w:rPr>
                <w:b/>
                <w:bCs/>
              </w:rPr>
            </w:pPr>
          </w:p>
        </w:tc>
        <w:tc>
          <w:tcPr>
            <w:tcW w:w="1263" w:type="dxa"/>
            <w:tcBorders>
              <w:top w:val="single" w:sz="6" w:space="0" w:color="auto"/>
              <w:bottom w:val="double" w:sz="6" w:space="0" w:color="auto"/>
            </w:tcBorders>
          </w:tcPr>
          <w:p w14:paraId="11560EAF" w14:textId="12A2B00A" w:rsidR="005C112C" w:rsidRPr="008A1985" w:rsidRDefault="005C112C" w:rsidP="005C112C">
            <w:pPr>
              <w:pStyle w:val="Texto"/>
              <w:tabs>
                <w:tab w:val="decimal" w:pos="1175"/>
              </w:tabs>
              <w:rPr>
                <w:b/>
                <w:bCs/>
              </w:rPr>
            </w:pPr>
            <w:r w:rsidRPr="008A1985">
              <w:rPr>
                <w:b/>
                <w:bCs/>
              </w:rPr>
              <w:t>205.</w:t>
            </w:r>
            <w:r>
              <w:rPr>
                <w:b/>
                <w:bCs/>
              </w:rPr>
              <w:t>311.156</w:t>
            </w:r>
          </w:p>
        </w:tc>
        <w:tc>
          <w:tcPr>
            <w:tcW w:w="144" w:type="dxa"/>
          </w:tcPr>
          <w:p w14:paraId="2D7E01B4" w14:textId="77777777" w:rsidR="005C112C" w:rsidRPr="005B715C" w:rsidRDefault="005C112C" w:rsidP="005C112C">
            <w:pPr>
              <w:pStyle w:val="Texto"/>
              <w:tabs>
                <w:tab w:val="decimal" w:pos="1033"/>
              </w:tabs>
              <w:jc w:val="center"/>
              <w:rPr>
                <w:b/>
                <w:bCs/>
              </w:rPr>
            </w:pPr>
          </w:p>
        </w:tc>
        <w:tc>
          <w:tcPr>
            <w:tcW w:w="1170" w:type="dxa"/>
            <w:tcBorders>
              <w:top w:val="single" w:sz="6" w:space="0" w:color="auto"/>
            </w:tcBorders>
          </w:tcPr>
          <w:p w14:paraId="56141DB9" w14:textId="7681B575" w:rsidR="005C112C" w:rsidRPr="005B715C" w:rsidRDefault="005C112C" w:rsidP="005C112C">
            <w:pPr>
              <w:pStyle w:val="Texto"/>
              <w:tabs>
                <w:tab w:val="decimal" w:pos="1131"/>
              </w:tabs>
              <w:rPr>
                <w:b/>
                <w:bCs/>
              </w:rPr>
            </w:pPr>
          </w:p>
        </w:tc>
      </w:tr>
      <w:tr w:rsidR="005C112C" w:rsidRPr="00AA4854" w14:paraId="2645BD99" w14:textId="77777777" w:rsidTr="008A1985">
        <w:trPr>
          <w:jc w:val="center"/>
        </w:trPr>
        <w:tc>
          <w:tcPr>
            <w:tcW w:w="3150" w:type="dxa"/>
          </w:tcPr>
          <w:p w14:paraId="105ECF35" w14:textId="10F9645B" w:rsidR="005C112C" w:rsidRPr="00AA4854" w:rsidRDefault="005C112C" w:rsidP="005C112C">
            <w:pPr>
              <w:pStyle w:val="Texto"/>
              <w:jc w:val="left"/>
              <w:rPr>
                <w:b/>
              </w:rPr>
            </w:pPr>
            <w:r w:rsidRPr="00AA4854">
              <w:rPr>
                <w:b/>
              </w:rPr>
              <w:t>Totales al 31/0</w:t>
            </w:r>
            <w:r>
              <w:rPr>
                <w:b/>
              </w:rPr>
              <w:t>8</w:t>
            </w:r>
            <w:r w:rsidRPr="00AA4854">
              <w:rPr>
                <w:b/>
              </w:rPr>
              <w:t>/202</w:t>
            </w:r>
            <w:r>
              <w:rPr>
                <w:b/>
              </w:rPr>
              <w:t>1</w:t>
            </w:r>
          </w:p>
        </w:tc>
        <w:tc>
          <w:tcPr>
            <w:tcW w:w="111" w:type="dxa"/>
          </w:tcPr>
          <w:p w14:paraId="203FE2AC" w14:textId="77777777" w:rsidR="005C112C" w:rsidRPr="00AA4854" w:rsidRDefault="005C112C" w:rsidP="005C112C">
            <w:pPr>
              <w:pStyle w:val="Texto"/>
              <w:jc w:val="left"/>
            </w:pPr>
          </w:p>
        </w:tc>
        <w:tc>
          <w:tcPr>
            <w:tcW w:w="1239" w:type="dxa"/>
            <w:tcBorders>
              <w:top w:val="double" w:sz="6" w:space="0" w:color="auto"/>
              <w:bottom w:val="double" w:sz="6" w:space="0" w:color="auto"/>
            </w:tcBorders>
          </w:tcPr>
          <w:p w14:paraId="4DE79FB9" w14:textId="23F7E915" w:rsidR="005C112C" w:rsidRPr="005B715C" w:rsidRDefault="005C112C" w:rsidP="005C112C">
            <w:pPr>
              <w:pStyle w:val="Texto"/>
              <w:tabs>
                <w:tab w:val="decimal" w:pos="1188"/>
              </w:tabs>
              <w:rPr>
                <w:b/>
                <w:bCs/>
              </w:rPr>
            </w:pPr>
            <w:r w:rsidRPr="008A1985">
              <w:rPr>
                <w:b/>
                <w:bCs/>
              </w:rPr>
              <w:t>178.285.033</w:t>
            </w:r>
          </w:p>
        </w:tc>
        <w:tc>
          <w:tcPr>
            <w:tcW w:w="147" w:type="dxa"/>
          </w:tcPr>
          <w:p w14:paraId="49E761BC" w14:textId="77777777" w:rsidR="005C112C" w:rsidRPr="005B715C" w:rsidRDefault="005C112C" w:rsidP="005C112C">
            <w:pPr>
              <w:pStyle w:val="Texto"/>
              <w:jc w:val="left"/>
              <w:rPr>
                <w:b/>
                <w:bCs/>
              </w:rPr>
            </w:pPr>
          </w:p>
        </w:tc>
        <w:tc>
          <w:tcPr>
            <w:tcW w:w="1644" w:type="dxa"/>
            <w:tcBorders>
              <w:top w:val="double" w:sz="6" w:space="0" w:color="auto"/>
              <w:bottom w:val="double" w:sz="6" w:space="0" w:color="auto"/>
            </w:tcBorders>
          </w:tcPr>
          <w:p w14:paraId="4C9D47DB" w14:textId="3C236B2D" w:rsidR="005C112C" w:rsidRPr="005B715C" w:rsidRDefault="005C112C" w:rsidP="005C112C">
            <w:pPr>
              <w:pStyle w:val="Texto"/>
              <w:tabs>
                <w:tab w:val="decimal" w:pos="1244"/>
              </w:tabs>
              <w:rPr>
                <w:b/>
                <w:bCs/>
              </w:rPr>
            </w:pPr>
            <w:r>
              <w:rPr>
                <w:b/>
                <w:bCs/>
              </w:rPr>
              <w:t>556.336</w:t>
            </w:r>
          </w:p>
        </w:tc>
        <w:tc>
          <w:tcPr>
            <w:tcW w:w="156" w:type="dxa"/>
          </w:tcPr>
          <w:p w14:paraId="48DA7F3D" w14:textId="77777777" w:rsidR="005C112C" w:rsidRPr="005B715C" w:rsidRDefault="005C112C" w:rsidP="005C112C">
            <w:pPr>
              <w:pStyle w:val="Texto"/>
              <w:jc w:val="left"/>
              <w:rPr>
                <w:b/>
                <w:bCs/>
              </w:rPr>
            </w:pPr>
          </w:p>
        </w:tc>
        <w:tc>
          <w:tcPr>
            <w:tcW w:w="1457" w:type="dxa"/>
            <w:tcBorders>
              <w:top w:val="double" w:sz="6" w:space="0" w:color="auto"/>
              <w:bottom w:val="double" w:sz="6" w:space="0" w:color="auto"/>
            </w:tcBorders>
          </w:tcPr>
          <w:p w14:paraId="01502978" w14:textId="0C9D4EE3" w:rsidR="005C112C" w:rsidRPr="005B715C" w:rsidRDefault="005C112C" w:rsidP="005C112C">
            <w:pPr>
              <w:pStyle w:val="Texto"/>
              <w:tabs>
                <w:tab w:val="decimal" w:pos="1170"/>
              </w:tabs>
              <w:rPr>
                <w:b/>
                <w:bCs/>
              </w:rPr>
            </w:pPr>
            <w:r w:rsidRPr="008A1985">
              <w:rPr>
                <w:b/>
                <w:bCs/>
              </w:rPr>
              <w:t>3.744.085</w:t>
            </w:r>
          </w:p>
        </w:tc>
        <w:tc>
          <w:tcPr>
            <w:tcW w:w="142" w:type="dxa"/>
          </w:tcPr>
          <w:p w14:paraId="7B53A00E" w14:textId="77777777" w:rsidR="005C112C" w:rsidRPr="005B715C" w:rsidRDefault="005C112C" w:rsidP="005C112C">
            <w:pPr>
              <w:pStyle w:val="Texto"/>
              <w:jc w:val="left"/>
              <w:rPr>
                <w:b/>
                <w:bCs/>
              </w:rPr>
            </w:pPr>
          </w:p>
        </w:tc>
        <w:tc>
          <w:tcPr>
            <w:tcW w:w="1263" w:type="dxa"/>
            <w:tcBorders>
              <w:top w:val="double" w:sz="6" w:space="0" w:color="auto"/>
              <w:bottom w:val="nil"/>
            </w:tcBorders>
          </w:tcPr>
          <w:p w14:paraId="52303385" w14:textId="1C8B95B8" w:rsidR="005C112C" w:rsidRPr="008A1985" w:rsidRDefault="005C112C" w:rsidP="005C112C">
            <w:pPr>
              <w:pStyle w:val="Texto"/>
              <w:tabs>
                <w:tab w:val="decimal" w:pos="1175"/>
              </w:tabs>
            </w:pPr>
          </w:p>
        </w:tc>
        <w:tc>
          <w:tcPr>
            <w:tcW w:w="144" w:type="dxa"/>
          </w:tcPr>
          <w:p w14:paraId="1E35530E" w14:textId="6E444E8B" w:rsidR="005C112C" w:rsidRPr="005B715C" w:rsidRDefault="005C112C" w:rsidP="005C112C">
            <w:pPr>
              <w:pStyle w:val="Texto"/>
              <w:tabs>
                <w:tab w:val="decimal" w:pos="1033"/>
              </w:tabs>
              <w:jc w:val="left"/>
              <w:rPr>
                <w:b/>
                <w:bCs/>
              </w:rPr>
            </w:pPr>
          </w:p>
        </w:tc>
        <w:tc>
          <w:tcPr>
            <w:tcW w:w="1170" w:type="dxa"/>
            <w:tcBorders>
              <w:bottom w:val="double" w:sz="6" w:space="0" w:color="auto"/>
            </w:tcBorders>
          </w:tcPr>
          <w:p w14:paraId="7EBFFC7A" w14:textId="3EEC2C1E" w:rsidR="005C112C" w:rsidRPr="008A1985" w:rsidRDefault="005C112C" w:rsidP="005C112C">
            <w:pPr>
              <w:pStyle w:val="Texto"/>
              <w:tabs>
                <w:tab w:val="decimal" w:pos="1131"/>
              </w:tabs>
              <w:rPr>
                <w:b/>
                <w:bCs/>
              </w:rPr>
            </w:pPr>
            <w:r w:rsidRPr="008A1985">
              <w:rPr>
                <w:b/>
                <w:bCs/>
              </w:rPr>
              <w:t>182.</w:t>
            </w:r>
            <w:r>
              <w:rPr>
                <w:b/>
                <w:bCs/>
              </w:rPr>
              <w:t>585.454</w:t>
            </w:r>
          </w:p>
        </w:tc>
      </w:tr>
    </w:tbl>
    <w:p w14:paraId="5C875200" w14:textId="0F8802B8" w:rsidR="00957D16" w:rsidRDefault="00957D16" w:rsidP="004412F4">
      <w:pPr>
        <w:pStyle w:val="Texto"/>
      </w:pPr>
    </w:p>
    <w:p w14:paraId="6FDD0CC1" w14:textId="6B60449E" w:rsidR="005C112C" w:rsidRPr="00EF01A5" w:rsidRDefault="005C112C" w:rsidP="00EF01A5">
      <w:pPr>
        <w:pStyle w:val="Texto"/>
        <w:numPr>
          <w:ilvl w:val="0"/>
          <w:numId w:val="38"/>
        </w:numPr>
        <w:ind w:left="0"/>
        <w:rPr>
          <w:sz w:val="16"/>
          <w:szCs w:val="16"/>
        </w:rPr>
      </w:pPr>
      <w:r w:rsidRPr="00EF01A5">
        <w:rPr>
          <w:sz w:val="16"/>
          <w:szCs w:val="16"/>
        </w:rPr>
        <w:t>Incluye 102.069.175 y 61.977.806 correspondiente a servicios prestados por las Sociedades Art. 33 Ley 19.550 y otras relacionadas por los periodos finalizados el 31 de agosto de 2022 y 2021, respectivamente.</w:t>
      </w:r>
    </w:p>
    <w:p w14:paraId="11025723" w14:textId="77777777" w:rsidR="005C112C" w:rsidRPr="00EF01A5" w:rsidRDefault="005C112C" w:rsidP="004412F4">
      <w:pPr>
        <w:pStyle w:val="Texto"/>
        <w:rPr>
          <w:sz w:val="16"/>
          <w:szCs w:val="16"/>
        </w:rPr>
      </w:pPr>
    </w:p>
    <w:p w14:paraId="13139E11" w14:textId="5C06A277" w:rsidR="00B040DB" w:rsidRPr="004412F4" w:rsidRDefault="00B040DB" w:rsidP="004412F4">
      <w:pPr>
        <w:pStyle w:val="Texto"/>
      </w:pPr>
    </w:p>
    <w:p w14:paraId="72A39B62" w14:textId="77777777" w:rsidR="00465A1B" w:rsidRPr="004412F4" w:rsidRDefault="00465A1B" w:rsidP="004412F4">
      <w:pPr>
        <w:pStyle w:val="Texto"/>
      </w:pPr>
    </w:p>
    <w:p w14:paraId="098CFB10" w14:textId="77777777" w:rsidR="0003641A" w:rsidRPr="005C112C" w:rsidRDefault="0003641A" w:rsidP="005C112C">
      <w:pPr>
        <w:pStyle w:val="Texto"/>
        <w:sectPr w:rsidR="0003641A" w:rsidRPr="005C112C" w:rsidSect="00AF5927">
          <w:headerReference w:type="default" r:id="rId19"/>
          <w:pgSz w:w="12240" w:h="15840" w:code="1"/>
          <w:pgMar w:top="576" w:right="758" w:bottom="576" w:left="1728" w:header="432" w:footer="432" w:gutter="0"/>
          <w:cols w:space="720"/>
        </w:sectPr>
      </w:pPr>
    </w:p>
    <w:p w14:paraId="03016724" w14:textId="77777777" w:rsidR="00106072" w:rsidRDefault="00106072" w:rsidP="00106072">
      <w:pPr>
        <w:pStyle w:val="Ttuloprincipal"/>
        <w:jc w:val="both"/>
        <w:outlineLvl w:val="0"/>
      </w:pPr>
    </w:p>
    <w:p w14:paraId="67DE6FEC" w14:textId="77777777" w:rsidR="00106072" w:rsidRDefault="00106072" w:rsidP="00106072">
      <w:pPr>
        <w:pStyle w:val="Ttuloprincipal"/>
        <w:jc w:val="both"/>
        <w:outlineLvl w:val="0"/>
      </w:pPr>
    </w:p>
    <w:p w14:paraId="5B789224" w14:textId="77777777" w:rsidR="00106072" w:rsidRDefault="00106072" w:rsidP="00106072">
      <w:pPr>
        <w:pStyle w:val="Ttuloprincipal"/>
        <w:jc w:val="both"/>
        <w:outlineLvl w:val="0"/>
      </w:pPr>
    </w:p>
    <w:p w14:paraId="3B8B6504" w14:textId="77777777" w:rsidR="00106072" w:rsidRDefault="00106072" w:rsidP="00106072">
      <w:pPr>
        <w:pStyle w:val="Ttuloprincipal"/>
        <w:jc w:val="both"/>
        <w:outlineLvl w:val="0"/>
      </w:pPr>
    </w:p>
    <w:p w14:paraId="6DAF208B" w14:textId="77777777" w:rsidR="00106072" w:rsidRDefault="00106072" w:rsidP="00106072">
      <w:pPr>
        <w:pStyle w:val="Ttuloprincipal"/>
        <w:jc w:val="both"/>
        <w:outlineLvl w:val="0"/>
      </w:pPr>
    </w:p>
    <w:p w14:paraId="72806962" w14:textId="77777777" w:rsidR="00106072" w:rsidRDefault="00106072" w:rsidP="00106072">
      <w:pPr>
        <w:pStyle w:val="Ttuloprincipal"/>
        <w:jc w:val="both"/>
        <w:outlineLvl w:val="0"/>
      </w:pPr>
    </w:p>
    <w:p w14:paraId="4357BC3A" w14:textId="77777777" w:rsidR="00106072" w:rsidRPr="00262533" w:rsidRDefault="00106072" w:rsidP="00106072">
      <w:pPr>
        <w:pStyle w:val="Ttuloprincipal"/>
        <w:jc w:val="both"/>
        <w:outlineLvl w:val="0"/>
      </w:pPr>
    </w:p>
    <w:p w14:paraId="17DCDF01" w14:textId="77777777" w:rsidR="00106072" w:rsidRPr="00262533" w:rsidRDefault="00106072" w:rsidP="00106072">
      <w:pPr>
        <w:pStyle w:val="Ttuloprincipal"/>
        <w:jc w:val="both"/>
        <w:outlineLvl w:val="0"/>
      </w:pPr>
    </w:p>
    <w:p w14:paraId="0F63EC5A" w14:textId="4A8BA284" w:rsidR="00106072" w:rsidRDefault="00106072" w:rsidP="00106072">
      <w:pPr>
        <w:pStyle w:val="Ttuloprincipal"/>
        <w:jc w:val="both"/>
        <w:outlineLvl w:val="0"/>
      </w:pPr>
      <w:r>
        <w:t xml:space="preserve">INFORME </w:t>
      </w:r>
      <w:r w:rsidR="00062378">
        <w:t>SOBRE REVISIÓN DE ESTADOS CONTABLES DE PERÍODO INTERMEDIO</w:t>
      </w:r>
      <w:r>
        <w:t xml:space="preserve"> DE LOS AUDITORES INDEPENDIENTES</w:t>
      </w:r>
    </w:p>
    <w:p w14:paraId="076EFB03" w14:textId="77777777" w:rsidR="00106072" w:rsidRPr="00262533" w:rsidRDefault="00106072" w:rsidP="00106072">
      <w:pPr>
        <w:pStyle w:val="Texto"/>
      </w:pPr>
    </w:p>
    <w:p w14:paraId="47A04C0D" w14:textId="77777777" w:rsidR="00106072" w:rsidRDefault="00106072" w:rsidP="00106072">
      <w:pPr>
        <w:pStyle w:val="Texto"/>
      </w:pPr>
    </w:p>
    <w:p w14:paraId="6B925DC5" w14:textId="77777777" w:rsidR="00106072" w:rsidRDefault="00106072" w:rsidP="00106072">
      <w:pPr>
        <w:pStyle w:val="Texto"/>
      </w:pPr>
      <w:r>
        <w:t xml:space="preserve">A los Señores </w:t>
      </w:r>
      <w:proofErr w:type="gramStart"/>
      <w:r>
        <w:t>Directores</w:t>
      </w:r>
      <w:proofErr w:type="gramEnd"/>
      <w:r>
        <w:t xml:space="preserve"> de</w:t>
      </w:r>
    </w:p>
    <w:p w14:paraId="6924409B" w14:textId="77777777" w:rsidR="00106072" w:rsidRPr="003F491E" w:rsidRDefault="00106072" w:rsidP="00106072">
      <w:pPr>
        <w:pStyle w:val="Texto"/>
        <w:rPr>
          <w:b/>
          <w:lang w:val="pt-BR"/>
        </w:rPr>
      </w:pPr>
      <w:r w:rsidRPr="003F491E">
        <w:rPr>
          <w:b/>
          <w:lang w:val="pt-BR"/>
        </w:rPr>
        <w:t>LEDESMA FRUTAS S.A.U.</w:t>
      </w:r>
    </w:p>
    <w:p w14:paraId="2ECF65D5" w14:textId="77777777" w:rsidR="00106072" w:rsidRPr="00134A2D" w:rsidRDefault="00106072" w:rsidP="00106072">
      <w:pPr>
        <w:pStyle w:val="Texto"/>
      </w:pPr>
      <w:r w:rsidRPr="00134A2D">
        <w:t>Domicilio legal: Av. Corrientes 415</w:t>
      </w:r>
      <w:r>
        <w:t>,</w:t>
      </w:r>
      <w:r w:rsidRPr="00134A2D">
        <w:t xml:space="preserve"> 8° Piso</w:t>
      </w:r>
      <w:r>
        <w:t>,</w:t>
      </w:r>
      <w:r w:rsidRPr="00134A2D">
        <w:t xml:space="preserve"> Ciudad Autónoma de Buenos Aires</w:t>
      </w:r>
    </w:p>
    <w:p w14:paraId="658268F4" w14:textId="77777777" w:rsidR="00106072" w:rsidRPr="00033306" w:rsidRDefault="00106072" w:rsidP="00106072">
      <w:pPr>
        <w:pStyle w:val="Texto"/>
      </w:pPr>
      <w:r w:rsidRPr="00033306">
        <w:t>CUIT: 30-54923166-3</w:t>
      </w:r>
    </w:p>
    <w:p w14:paraId="57014AE8" w14:textId="77777777" w:rsidR="00106072" w:rsidRPr="00134A2D" w:rsidRDefault="00106072" w:rsidP="00106072">
      <w:pPr>
        <w:pStyle w:val="Texto"/>
      </w:pPr>
    </w:p>
    <w:p w14:paraId="67A38031" w14:textId="77777777" w:rsidR="00106072" w:rsidRPr="00134A2D" w:rsidRDefault="00106072" w:rsidP="00106072">
      <w:pPr>
        <w:pStyle w:val="Texto"/>
      </w:pPr>
    </w:p>
    <w:p w14:paraId="0679D6CF" w14:textId="77777777" w:rsidR="00106072" w:rsidRPr="00262533" w:rsidRDefault="00106072" w:rsidP="00106072">
      <w:pPr>
        <w:pStyle w:val="Textoinfaud"/>
        <w:numPr>
          <w:ilvl w:val="0"/>
          <w:numId w:val="4"/>
        </w:numPr>
        <w:rPr>
          <w:b/>
        </w:rPr>
      </w:pPr>
      <w:r>
        <w:rPr>
          <w:b/>
        </w:rPr>
        <w:t>Informe sobre los estados contables</w:t>
      </w:r>
    </w:p>
    <w:p w14:paraId="0B32721C" w14:textId="77777777" w:rsidR="00106072" w:rsidRPr="00546339" w:rsidRDefault="00106072" w:rsidP="00106072">
      <w:pPr>
        <w:pStyle w:val="Textoinfaud"/>
      </w:pPr>
    </w:p>
    <w:p w14:paraId="29504469" w14:textId="77777777" w:rsidR="00106072" w:rsidRPr="009A2972" w:rsidRDefault="00106072" w:rsidP="00106072">
      <w:pPr>
        <w:pStyle w:val="Textoinfaud"/>
        <w:rPr>
          <w:rFonts w:cs="Arial"/>
          <w:b/>
          <w:color w:val="000000" w:themeColor="text1"/>
        </w:rPr>
      </w:pPr>
      <w:r w:rsidRPr="009A2972">
        <w:rPr>
          <w:rFonts w:cs="Arial"/>
          <w:b/>
          <w:color w:val="000000" w:themeColor="text1"/>
        </w:rPr>
        <w:t>Introducción</w:t>
      </w:r>
    </w:p>
    <w:p w14:paraId="075D3861" w14:textId="77777777" w:rsidR="00106072" w:rsidRPr="009A2972" w:rsidRDefault="00106072" w:rsidP="00106072">
      <w:pPr>
        <w:pStyle w:val="Textoinfaud"/>
        <w:rPr>
          <w:rFonts w:cs="Arial"/>
          <w:color w:val="000000" w:themeColor="text1"/>
        </w:rPr>
      </w:pPr>
    </w:p>
    <w:p w14:paraId="1E48989D" w14:textId="13F2937C" w:rsidR="00106072" w:rsidRPr="009A2972" w:rsidRDefault="00106072" w:rsidP="00106072">
      <w:pPr>
        <w:pStyle w:val="Textoinfaud"/>
        <w:rPr>
          <w:rFonts w:cs="Arial"/>
          <w:color w:val="000000" w:themeColor="text1"/>
        </w:rPr>
      </w:pPr>
      <w:r w:rsidRPr="009A2972">
        <w:rPr>
          <w:rFonts w:cs="Arial"/>
          <w:color w:val="000000" w:themeColor="text1"/>
        </w:rPr>
        <w:tab/>
        <w:t>1.</w:t>
      </w:r>
      <w:r w:rsidRPr="009A2972">
        <w:rPr>
          <w:rFonts w:cs="Arial"/>
          <w:color w:val="000000" w:themeColor="text1"/>
        </w:rPr>
        <w:tab/>
        <w:t xml:space="preserve">Hemos revisado los estados contables </w:t>
      </w:r>
      <w:r w:rsidR="00062378">
        <w:rPr>
          <w:rFonts w:cs="Arial"/>
          <w:color w:val="000000" w:themeColor="text1"/>
        </w:rPr>
        <w:t xml:space="preserve">de período intermedio </w:t>
      </w:r>
      <w:r w:rsidRPr="009A2972">
        <w:rPr>
          <w:rFonts w:cs="Arial"/>
          <w:color w:val="000000" w:themeColor="text1"/>
        </w:rPr>
        <w:t xml:space="preserve">adjuntos de LEDESMA FRUTAS S.A.U. (“la Sociedad”), que comprenden: (a) el estado de situación patrimonial al </w:t>
      </w:r>
      <w:r>
        <w:rPr>
          <w:rFonts w:cs="Arial"/>
          <w:color w:val="000000" w:themeColor="text1"/>
        </w:rPr>
        <w:t xml:space="preserve">31 de </w:t>
      </w:r>
      <w:r w:rsidR="00270D8F">
        <w:rPr>
          <w:rFonts w:cs="Arial"/>
          <w:color w:val="000000" w:themeColor="text1"/>
        </w:rPr>
        <w:t>agosto</w:t>
      </w:r>
      <w:r>
        <w:rPr>
          <w:rFonts w:cs="Arial"/>
          <w:color w:val="000000" w:themeColor="text1"/>
        </w:rPr>
        <w:t xml:space="preserve"> de 2022</w:t>
      </w:r>
      <w:r w:rsidRPr="009A2972">
        <w:rPr>
          <w:rFonts w:cs="Arial"/>
          <w:color w:val="000000" w:themeColor="text1"/>
        </w:rPr>
        <w:t xml:space="preserve">, (b) los estados de resultados, de evolución del patrimonio neto y de flujo de efectivo por el </w:t>
      </w:r>
      <w:r w:rsidR="000536B4">
        <w:rPr>
          <w:rFonts w:cs="Arial"/>
          <w:color w:val="000000" w:themeColor="text1"/>
        </w:rPr>
        <w:t>período de siete meses</w:t>
      </w:r>
      <w:r w:rsidRPr="009A2972">
        <w:rPr>
          <w:rFonts w:cs="Arial"/>
          <w:color w:val="000000" w:themeColor="text1"/>
        </w:rPr>
        <w:t xml:space="preserve"> finalizado en esa fecha, y (c) un resumen de las políticas contables significativas y otra información explicativa. </w:t>
      </w:r>
    </w:p>
    <w:p w14:paraId="62137B6D" w14:textId="77777777" w:rsidR="00106072" w:rsidRPr="009A2972" w:rsidRDefault="00106072" w:rsidP="00106072">
      <w:pPr>
        <w:pStyle w:val="Textoinfaud"/>
        <w:rPr>
          <w:rFonts w:cs="Arial"/>
          <w:color w:val="000000" w:themeColor="text1"/>
        </w:rPr>
      </w:pPr>
    </w:p>
    <w:p w14:paraId="2072EDE0" w14:textId="77777777" w:rsidR="00106072" w:rsidRPr="009A2972" w:rsidRDefault="00106072" w:rsidP="00106072">
      <w:pPr>
        <w:pStyle w:val="Textoinfaud"/>
        <w:rPr>
          <w:rFonts w:cs="Arial"/>
          <w:b/>
          <w:color w:val="000000" w:themeColor="text1"/>
        </w:rPr>
      </w:pPr>
      <w:r w:rsidRPr="009A2972">
        <w:rPr>
          <w:rFonts w:cs="Arial"/>
          <w:b/>
          <w:color w:val="000000" w:themeColor="text1"/>
        </w:rPr>
        <w:t>Responsabilidad de la Dirección de la Sociedad en relación con los estados contables</w:t>
      </w:r>
    </w:p>
    <w:p w14:paraId="741C65B7" w14:textId="77777777" w:rsidR="00106072" w:rsidRPr="009A2972" w:rsidRDefault="00106072" w:rsidP="00106072">
      <w:pPr>
        <w:pStyle w:val="Textoinfaud"/>
        <w:rPr>
          <w:rFonts w:cs="Arial"/>
          <w:color w:val="000000" w:themeColor="text1"/>
        </w:rPr>
      </w:pPr>
    </w:p>
    <w:p w14:paraId="0077184B" w14:textId="77777777" w:rsidR="00106072" w:rsidRPr="009A2972" w:rsidRDefault="00106072" w:rsidP="00106072">
      <w:pPr>
        <w:pStyle w:val="Textoinfaud"/>
        <w:rPr>
          <w:rFonts w:cs="Arial"/>
          <w:color w:val="000000" w:themeColor="text1"/>
        </w:rPr>
      </w:pPr>
      <w:r w:rsidRPr="009A2972">
        <w:rPr>
          <w:rFonts w:cs="Arial"/>
          <w:color w:val="000000" w:themeColor="text1"/>
        </w:rPr>
        <w:tab/>
        <w:t>2.</w:t>
      </w:r>
      <w:r w:rsidRPr="009A2972">
        <w:rPr>
          <w:rFonts w:cs="Arial"/>
          <w:color w:val="000000" w:themeColor="text1"/>
        </w:rPr>
        <w:tab/>
        <w:t>La Dirección de la Sociedad es responsable por la preparación y presentación razonable de los estados contables adjuntos de conformidad con el marco de información contable prescripto por la Inspección General de Justicia, que, tal como se indica la Nota 2.1</w:t>
      </w:r>
      <w:r>
        <w:rPr>
          <w:rFonts w:cs="Arial"/>
          <w:color w:val="000000" w:themeColor="text1"/>
        </w:rPr>
        <w:t>.</w:t>
      </w:r>
      <w:r w:rsidRPr="009A2972">
        <w:rPr>
          <w:rFonts w:cs="Arial"/>
          <w:color w:val="000000" w:themeColor="text1"/>
        </w:rPr>
        <w:t xml:space="preserve"> a los estados contables adjuntos, requiere aplicar las normas contables profesionales argentinas vigentes en la Ciudad Autónoma de Buenos Aires, y es también responsable del control interno que considere necesario para permitir la preparación de estados contables libres de distorsiones significativas, ya sea debido a errores o irregularidades.</w:t>
      </w:r>
    </w:p>
    <w:p w14:paraId="73EB9DA1" w14:textId="77777777" w:rsidR="00106072" w:rsidRPr="009A2972" w:rsidRDefault="00106072" w:rsidP="00106072">
      <w:pPr>
        <w:pStyle w:val="Textoinfaud"/>
        <w:rPr>
          <w:rFonts w:cs="Arial"/>
          <w:color w:val="000000" w:themeColor="text1"/>
        </w:rPr>
      </w:pPr>
    </w:p>
    <w:p w14:paraId="310B2606" w14:textId="77777777" w:rsidR="00106072" w:rsidRPr="009A2972" w:rsidRDefault="00106072" w:rsidP="00106072">
      <w:pPr>
        <w:pStyle w:val="Textoinfaud"/>
        <w:rPr>
          <w:rFonts w:cs="Arial"/>
          <w:b/>
          <w:color w:val="000000" w:themeColor="text1"/>
        </w:rPr>
      </w:pPr>
      <w:r w:rsidRPr="009A2972">
        <w:rPr>
          <w:rFonts w:cs="Arial"/>
          <w:b/>
          <w:color w:val="000000" w:themeColor="text1"/>
        </w:rPr>
        <w:t>Responsabilidad del auditor</w:t>
      </w:r>
    </w:p>
    <w:p w14:paraId="13BE6EDA" w14:textId="77777777" w:rsidR="00106072" w:rsidRPr="009A2972" w:rsidRDefault="00106072" w:rsidP="00106072">
      <w:pPr>
        <w:pStyle w:val="Textoinfaud"/>
        <w:rPr>
          <w:rFonts w:cs="Arial"/>
          <w:color w:val="000000" w:themeColor="text1"/>
        </w:rPr>
      </w:pPr>
    </w:p>
    <w:p w14:paraId="0BAF5D4B" w14:textId="5E4C4BB4" w:rsidR="00106072" w:rsidRPr="009A2972" w:rsidRDefault="00106072" w:rsidP="00106072">
      <w:pPr>
        <w:pStyle w:val="Textoinfaud"/>
        <w:rPr>
          <w:rFonts w:cs="Arial"/>
          <w:color w:val="000000" w:themeColor="text1"/>
        </w:rPr>
      </w:pPr>
      <w:r w:rsidRPr="009A2972">
        <w:rPr>
          <w:rFonts w:cs="Arial"/>
          <w:color w:val="000000" w:themeColor="text1"/>
        </w:rPr>
        <w:tab/>
        <w:t>3.</w:t>
      </w:r>
      <w:r w:rsidRPr="009A2972">
        <w:rPr>
          <w:rFonts w:cs="Arial"/>
          <w:color w:val="000000" w:themeColor="text1"/>
        </w:rPr>
        <w:tab/>
        <w:t xml:space="preserve">Nuestra responsabilidad es expresar una </w:t>
      </w:r>
      <w:r w:rsidR="00515ABF" w:rsidRPr="00515ABF">
        <w:rPr>
          <w:rFonts w:cs="Arial"/>
          <w:color w:val="000000" w:themeColor="text1"/>
        </w:rPr>
        <w:t>conclusión</w:t>
      </w:r>
      <w:r w:rsidRPr="009A2972">
        <w:rPr>
          <w:rFonts w:cs="Arial"/>
          <w:color w:val="000000" w:themeColor="text1"/>
        </w:rPr>
        <w:t xml:space="preserve"> sobre los estados contables adjuntos basada en nuestra </w:t>
      </w:r>
      <w:r w:rsidR="00515ABF" w:rsidRPr="00515ABF">
        <w:rPr>
          <w:rFonts w:cs="Arial"/>
          <w:color w:val="000000" w:themeColor="text1"/>
        </w:rPr>
        <w:t>revisión, la cual fue realizada</w:t>
      </w:r>
      <w:r w:rsidRPr="009A2972">
        <w:rPr>
          <w:rFonts w:cs="Arial"/>
          <w:color w:val="000000" w:themeColor="text1"/>
        </w:rPr>
        <w:t xml:space="preserve"> de conformidad con las normas de la Resolución Técnica </w:t>
      </w:r>
      <w:proofErr w:type="spellStart"/>
      <w:r w:rsidRPr="009A2972">
        <w:rPr>
          <w:rFonts w:cs="Arial"/>
          <w:color w:val="000000" w:themeColor="text1"/>
        </w:rPr>
        <w:t>N°</w:t>
      </w:r>
      <w:proofErr w:type="spellEnd"/>
      <w:r w:rsidRPr="009A2972">
        <w:rPr>
          <w:rFonts w:cs="Arial"/>
          <w:color w:val="000000" w:themeColor="text1"/>
        </w:rPr>
        <w:t xml:space="preserve"> 37 de la Federación Argentina de Consejos Profesionales de Ciencias Económicas</w:t>
      </w:r>
      <w:r w:rsidR="00515ABF" w:rsidRPr="00515ABF">
        <w:rPr>
          <w:rFonts w:cs="Arial"/>
          <w:color w:val="000000" w:themeColor="text1"/>
        </w:rPr>
        <w:t xml:space="preserve"> aplicables a la revisión de estados contables de períodos intermedios, y cumpliendo con </w:t>
      </w:r>
      <w:r w:rsidRPr="009A2972">
        <w:rPr>
          <w:rFonts w:cs="Arial"/>
          <w:color w:val="000000" w:themeColor="text1"/>
        </w:rPr>
        <w:t>los requerimientos de ética</w:t>
      </w:r>
      <w:r w:rsidR="00515ABF" w:rsidRPr="00515ABF">
        <w:rPr>
          <w:rFonts w:cs="Arial"/>
          <w:color w:val="000000" w:themeColor="text1"/>
        </w:rPr>
        <w:t xml:space="preserve"> pertinentes a</w:t>
      </w:r>
      <w:r>
        <w:rPr>
          <w:rFonts w:cs="Arial"/>
          <w:color w:val="000000" w:themeColor="text1"/>
        </w:rPr>
        <w:t xml:space="preserve"> </w:t>
      </w:r>
      <w:r w:rsidRPr="009A2972">
        <w:rPr>
          <w:rFonts w:cs="Arial"/>
          <w:color w:val="000000" w:themeColor="text1"/>
        </w:rPr>
        <w:t>la auditoría</w:t>
      </w:r>
      <w:r>
        <w:rPr>
          <w:rFonts w:cs="Arial"/>
          <w:color w:val="000000" w:themeColor="text1"/>
        </w:rPr>
        <w:t xml:space="preserve"> de </w:t>
      </w:r>
      <w:r w:rsidRPr="009A2972">
        <w:rPr>
          <w:rFonts w:cs="Arial"/>
          <w:color w:val="000000" w:themeColor="text1"/>
        </w:rPr>
        <w:t>los estados contables</w:t>
      </w:r>
      <w:r w:rsidR="00515ABF" w:rsidRPr="00515ABF">
        <w:rPr>
          <w:rFonts w:cs="Arial"/>
          <w:color w:val="000000" w:themeColor="text1"/>
        </w:rPr>
        <w:t xml:space="preserve"> anuales de la Sociedad.</w:t>
      </w:r>
      <w:r w:rsidR="00062378">
        <w:rPr>
          <w:rFonts w:cs="Arial"/>
          <w:color w:val="000000" w:themeColor="text1"/>
        </w:rPr>
        <w:t xml:space="preserve"> </w:t>
      </w:r>
      <w:r w:rsidR="00062378" w:rsidRPr="00062378">
        <w:rPr>
          <w:rFonts w:cs="Arial"/>
          <w:color w:val="000000" w:themeColor="text1"/>
        </w:rPr>
        <w:t>Una revisión de estados contables de períodos</w:t>
      </w:r>
      <w:r w:rsidR="00062378">
        <w:rPr>
          <w:rFonts w:cs="Arial"/>
          <w:color w:val="000000" w:themeColor="text1"/>
        </w:rPr>
        <w:t xml:space="preserve"> </w:t>
      </w:r>
      <w:r w:rsidR="00062378" w:rsidRPr="00062378">
        <w:rPr>
          <w:rFonts w:cs="Arial"/>
          <w:color w:val="000000" w:themeColor="text1"/>
        </w:rPr>
        <w:t>intermedios consiste en realizar indagaciones, principalmente a las personas responsables de las cuestiones</w:t>
      </w:r>
      <w:r w:rsidR="00062378">
        <w:rPr>
          <w:rFonts w:cs="Arial"/>
          <w:color w:val="000000" w:themeColor="text1"/>
        </w:rPr>
        <w:t xml:space="preserve"> </w:t>
      </w:r>
      <w:r w:rsidR="00062378" w:rsidRPr="00062378">
        <w:rPr>
          <w:rFonts w:cs="Arial"/>
          <w:color w:val="000000" w:themeColor="text1"/>
        </w:rPr>
        <w:t>contables y financieras, y aplicar procedimientos analíticos y otros procedimientos de revisión. El alcance de</w:t>
      </w:r>
      <w:r w:rsidR="00062378">
        <w:rPr>
          <w:rFonts w:cs="Arial"/>
          <w:color w:val="000000" w:themeColor="text1"/>
        </w:rPr>
        <w:t xml:space="preserve"> </w:t>
      </w:r>
      <w:r w:rsidR="00062378" w:rsidRPr="00062378">
        <w:rPr>
          <w:rFonts w:cs="Arial"/>
          <w:color w:val="000000" w:themeColor="text1"/>
        </w:rPr>
        <w:t>una revisión es sustancialmente menor que el de una auditoría de estados contables y, por consiguiente, no</w:t>
      </w:r>
      <w:r w:rsidR="00062378">
        <w:rPr>
          <w:rFonts w:cs="Arial"/>
          <w:color w:val="000000" w:themeColor="text1"/>
        </w:rPr>
        <w:t xml:space="preserve"> </w:t>
      </w:r>
      <w:r w:rsidR="00062378" w:rsidRPr="00062378">
        <w:rPr>
          <w:rFonts w:cs="Arial"/>
          <w:color w:val="000000" w:themeColor="text1"/>
        </w:rPr>
        <w:t>nos permite obtener seguridad de que tomaremos conocimiento de todas las cuestiones significativas que</w:t>
      </w:r>
      <w:r w:rsidR="00062378">
        <w:rPr>
          <w:rFonts w:cs="Arial"/>
          <w:color w:val="000000" w:themeColor="text1"/>
        </w:rPr>
        <w:t xml:space="preserve"> </w:t>
      </w:r>
      <w:r w:rsidR="00062378" w:rsidRPr="00062378">
        <w:rPr>
          <w:rFonts w:cs="Arial"/>
          <w:color w:val="000000" w:themeColor="text1"/>
        </w:rPr>
        <w:t>podrían identificarse en una auditoría. Por lo tanto, no expresamos una opinión de auditoría</w:t>
      </w:r>
      <w:r w:rsidR="00062378">
        <w:rPr>
          <w:rFonts w:cs="Arial"/>
          <w:color w:val="000000" w:themeColor="text1"/>
        </w:rPr>
        <w:t>.</w:t>
      </w:r>
    </w:p>
    <w:p w14:paraId="619AAD48" w14:textId="77777777" w:rsidR="00106072" w:rsidRDefault="00106072" w:rsidP="00106072">
      <w:pPr>
        <w:pStyle w:val="Textoinfaud"/>
        <w:rPr>
          <w:rFonts w:cs="Arial"/>
          <w:color w:val="000000" w:themeColor="text1"/>
        </w:rPr>
      </w:pPr>
    </w:p>
    <w:p w14:paraId="68247DFC" w14:textId="77777777" w:rsidR="0056602D" w:rsidRPr="0009794D" w:rsidRDefault="00515ABF" w:rsidP="0056602D">
      <w:pPr>
        <w:pStyle w:val="Textoinfaud"/>
        <w:rPr>
          <w:rFonts w:cs="Arial"/>
          <w:b/>
          <w:color w:val="000000" w:themeColor="text1"/>
        </w:rPr>
      </w:pPr>
      <w:r>
        <w:rPr>
          <w:rFonts w:cs="Arial"/>
          <w:b/>
          <w:color w:val="000000" w:themeColor="text1"/>
        </w:rPr>
        <w:t>Conclusión</w:t>
      </w:r>
    </w:p>
    <w:p w14:paraId="5D6090AA" w14:textId="77777777" w:rsidR="0056602D" w:rsidRPr="0009794D" w:rsidRDefault="0056602D" w:rsidP="0056602D">
      <w:pPr>
        <w:pStyle w:val="Textoinfaud"/>
        <w:rPr>
          <w:rFonts w:cs="Arial"/>
          <w:color w:val="000000" w:themeColor="text1"/>
        </w:rPr>
      </w:pPr>
    </w:p>
    <w:p w14:paraId="5C9AB26F" w14:textId="77777777" w:rsidR="0056602D" w:rsidRPr="00D033E8" w:rsidRDefault="0056602D" w:rsidP="0056602D">
      <w:pPr>
        <w:pStyle w:val="Textoinfaud"/>
        <w:rPr>
          <w:rFonts w:cs="Arial"/>
          <w:color w:val="000000" w:themeColor="text1"/>
        </w:rPr>
      </w:pPr>
      <w:r>
        <w:tab/>
      </w:r>
      <w:r w:rsidRPr="00DD36CC">
        <w:t>4.</w:t>
      </w:r>
      <w:r w:rsidRPr="00DD36CC">
        <w:tab/>
      </w:r>
      <w:r w:rsidRPr="008F5336">
        <w:t xml:space="preserve">Sobre la base de </w:t>
      </w:r>
      <w:r w:rsidRPr="00260CC7">
        <w:t xml:space="preserve">nuestra </w:t>
      </w:r>
      <w:r w:rsidRPr="008F5336">
        <w:t>revisión, nada llamó nuestra atención que nos hiciera pensar que</w:t>
      </w:r>
      <w:r w:rsidRPr="00DD36CC">
        <w:t xml:space="preserve"> </w:t>
      </w:r>
      <w:r w:rsidRPr="00260CC7">
        <w:t xml:space="preserve">los estados contables adjuntos </w:t>
      </w:r>
      <w:r w:rsidRPr="008F5336">
        <w:t>no están presentados en forma razonable</w:t>
      </w:r>
      <w:r w:rsidRPr="00260CC7">
        <w:t xml:space="preserve">, en todos sus aspectos significativos, de conformidad </w:t>
      </w:r>
      <w:bookmarkStart w:id="5" w:name="_Hlk45627620"/>
      <w:r w:rsidRPr="00260CC7">
        <w:t>con el marco de información contable mencionado en el párrafo 2.</w:t>
      </w:r>
      <w:bookmarkEnd w:id="5"/>
      <w:r>
        <w:t xml:space="preserve"> </w:t>
      </w:r>
    </w:p>
    <w:p w14:paraId="5B0223C2" w14:textId="5AEA35B1" w:rsidR="009419C3" w:rsidRDefault="009419C3">
      <w:pPr>
        <w:rPr>
          <w:rFonts w:cs="Arial"/>
          <w:color w:val="000000" w:themeColor="text1"/>
          <w:sz w:val="20"/>
        </w:rPr>
      </w:pPr>
      <w:r>
        <w:rPr>
          <w:rFonts w:cs="Arial"/>
          <w:color w:val="000000" w:themeColor="text1"/>
        </w:rPr>
        <w:br w:type="page"/>
      </w:r>
    </w:p>
    <w:p w14:paraId="30B6F29D" w14:textId="77777777" w:rsidR="009419C3" w:rsidRDefault="009419C3" w:rsidP="009419C3">
      <w:pPr>
        <w:pStyle w:val="Textoinfaud"/>
        <w:jc w:val="center"/>
      </w:pPr>
    </w:p>
    <w:p w14:paraId="75863A03" w14:textId="77777777" w:rsidR="009419C3" w:rsidRDefault="009419C3" w:rsidP="009419C3">
      <w:pPr>
        <w:pStyle w:val="Textoinfaud"/>
        <w:jc w:val="center"/>
      </w:pPr>
    </w:p>
    <w:p w14:paraId="396C8225" w14:textId="77777777" w:rsidR="009419C3" w:rsidRDefault="009419C3" w:rsidP="009419C3">
      <w:pPr>
        <w:pStyle w:val="Textoinfaud"/>
        <w:jc w:val="center"/>
      </w:pPr>
    </w:p>
    <w:p w14:paraId="12C9A56D" w14:textId="77777777" w:rsidR="009419C3" w:rsidRDefault="009419C3" w:rsidP="009419C3">
      <w:pPr>
        <w:pStyle w:val="Textoinfaud"/>
        <w:jc w:val="center"/>
      </w:pPr>
    </w:p>
    <w:p w14:paraId="5CDC1439" w14:textId="77777777" w:rsidR="009419C3" w:rsidRPr="00262533" w:rsidRDefault="009419C3" w:rsidP="009419C3">
      <w:pPr>
        <w:pStyle w:val="Textoinfaud"/>
        <w:jc w:val="center"/>
      </w:pPr>
    </w:p>
    <w:p w14:paraId="0200AF72" w14:textId="77777777" w:rsidR="009419C3" w:rsidRPr="00262533" w:rsidRDefault="009419C3" w:rsidP="009419C3">
      <w:pPr>
        <w:pStyle w:val="Textoinfaud"/>
        <w:jc w:val="center"/>
      </w:pPr>
    </w:p>
    <w:p w14:paraId="6F5748A1" w14:textId="77777777" w:rsidR="009419C3" w:rsidRPr="004E311E" w:rsidRDefault="009419C3" w:rsidP="009419C3">
      <w:pPr>
        <w:pStyle w:val="Texto"/>
        <w:jc w:val="center"/>
        <w:rPr>
          <w:sz w:val="16"/>
          <w:szCs w:val="16"/>
        </w:rPr>
      </w:pPr>
      <w:r w:rsidRPr="004E311E">
        <w:rPr>
          <w:sz w:val="16"/>
          <w:szCs w:val="16"/>
        </w:rPr>
        <w:t>- 2 -</w:t>
      </w:r>
    </w:p>
    <w:p w14:paraId="661ABCC9" w14:textId="62E7E87E" w:rsidR="00515ABF" w:rsidRDefault="00515ABF" w:rsidP="0056602D">
      <w:pPr>
        <w:pStyle w:val="Textoinfaud"/>
        <w:rPr>
          <w:rFonts w:cs="Arial"/>
          <w:color w:val="000000" w:themeColor="text1"/>
        </w:rPr>
      </w:pPr>
    </w:p>
    <w:p w14:paraId="75CF101F" w14:textId="77777777" w:rsidR="009419C3" w:rsidRPr="0009794D" w:rsidRDefault="009419C3" w:rsidP="0056602D">
      <w:pPr>
        <w:pStyle w:val="Textoinfaud"/>
        <w:rPr>
          <w:rFonts w:cs="Arial"/>
          <w:color w:val="000000" w:themeColor="text1"/>
        </w:rPr>
      </w:pPr>
    </w:p>
    <w:p w14:paraId="7C22A2F0" w14:textId="77777777" w:rsidR="00515ABF" w:rsidRPr="009419C3" w:rsidRDefault="00515ABF" w:rsidP="00515ABF">
      <w:pPr>
        <w:pStyle w:val="Textoinfaud"/>
        <w:tabs>
          <w:tab w:val="left" w:pos="1134"/>
        </w:tabs>
        <w:rPr>
          <w:b/>
          <w:bCs/>
        </w:rPr>
      </w:pPr>
      <w:r w:rsidRPr="009419C3">
        <w:rPr>
          <w:b/>
          <w:bCs/>
        </w:rPr>
        <w:t>Propósito de los estados contables</w:t>
      </w:r>
    </w:p>
    <w:p w14:paraId="57D1CCBE" w14:textId="77777777" w:rsidR="00515ABF" w:rsidRDefault="00515ABF" w:rsidP="00515ABF">
      <w:pPr>
        <w:pStyle w:val="Textoinfaud"/>
        <w:tabs>
          <w:tab w:val="left" w:pos="1134"/>
        </w:tabs>
      </w:pPr>
    </w:p>
    <w:p w14:paraId="26A88318" w14:textId="77777777" w:rsidR="00106072" w:rsidRPr="00DD36CC" w:rsidRDefault="00515ABF" w:rsidP="009419C3">
      <w:pPr>
        <w:pStyle w:val="Textoinfaud"/>
      </w:pPr>
      <w:r>
        <w:tab/>
        <w:t>5.</w:t>
      </w:r>
      <w:r>
        <w:tab/>
        <w:t>Los estados contables adjuntos fueron preparados por la Dirección de la Sociedad al solo efecto de ser utilizados por Ledesma S.A.A.I., sociedad controlante, para (a) valuar su inversión en la Sociedad mediante el método de la participación, en sus estados financieros separados al 31 de agosto de 2022, (b) su inclusión dentro de los estados financieros consolidados de la sociedad controlante y sus sociedades controladas a dicha fecha y (c) para su presentación a la Comisión Nacional de Valores junto con los estados financieros de la sociedad controlante. La utilización para otros propósitos de los estados contables adjuntos y de nuestro informe de revisión, podría no ser apropiada.</w:t>
      </w:r>
    </w:p>
    <w:p w14:paraId="2B75AD86" w14:textId="77777777" w:rsidR="00106072" w:rsidRDefault="00106072" w:rsidP="00106072">
      <w:pPr>
        <w:pStyle w:val="Texto"/>
        <w:tabs>
          <w:tab w:val="center" w:pos="7200"/>
        </w:tabs>
      </w:pPr>
    </w:p>
    <w:p w14:paraId="5C8EB10A" w14:textId="77777777" w:rsidR="00106072" w:rsidRDefault="00106072" w:rsidP="00106072">
      <w:pPr>
        <w:pStyle w:val="Textoinfaud"/>
        <w:rPr>
          <w:rFonts w:cs="Arial"/>
          <w:color w:val="000000" w:themeColor="text1"/>
        </w:rPr>
      </w:pPr>
    </w:p>
    <w:p w14:paraId="1FA87CE5" w14:textId="77777777" w:rsidR="00106072" w:rsidRPr="0009794D" w:rsidRDefault="00106072" w:rsidP="00106072">
      <w:pPr>
        <w:pStyle w:val="Textoinfaud"/>
        <w:numPr>
          <w:ilvl w:val="0"/>
          <w:numId w:val="4"/>
        </w:numPr>
        <w:rPr>
          <w:b/>
        </w:rPr>
      </w:pPr>
      <w:r w:rsidRPr="0009794D">
        <w:rPr>
          <w:b/>
        </w:rPr>
        <w:t>Informe sobre otros requerimientos legales y</w:t>
      </w:r>
      <w:r>
        <w:rPr>
          <w:b/>
        </w:rPr>
        <w:t>,</w:t>
      </w:r>
      <w:r w:rsidRPr="0009794D">
        <w:rPr>
          <w:b/>
        </w:rPr>
        <w:t xml:space="preserve"> re</w:t>
      </w:r>
      <w:r>
        <w:rPr>
          <w:b/>
        </w:rPr>
        <w:t>g</w:t>
      </w:r>
      <w:r w:rsidRPr="0009794D">
        <w:rPr>
          <w:b/>
        </w:rPr>
        <w:t xml:space="preserve">ulatorios </w:t>
      </w:r>
    </w:p>
    <w:p w14:paraId="1DCC0DD3" w14:textId="77777777" w:rsidR="00106072" w:rsidRPr="0009794D" w:rsidRDefault="00106072" w:rsidP="00106072">
      <w:pPr>
        <w:pStyle w:val="Textoinfaud"/>
        <w:rPr>
          <w:rFonts w:cs="Arial"/>
          <w:color w:val="000000" w:themeColor="text1"/>
        </w:rPr>
      </w:pPr>
    </w:p>
    <w:p w14:paraId="383B06B5" w14:textId="77777777" w:rsidR="00106072" w:rsidRPr="0009794D" w:rsidRDefault="00106072" w:rsidP="00106072">
      <w:pPr>
        <w:pStyle w:val="Textoinfaud"/>
        <w:rPr>
          <w:rFonts w:cs="Arial"/>
          <w:color w:val="000000" w:themeColor="text1"/>
        </w:rPr>
      </w:pPr>
      <w:r w:rsidRPr="0009794D">
        <w:rPr>
          <w:rFonts w:cs="Arial"/>
          <w:color w:val="000000" w:themeColor="text1"/>
        </w:rPr>
        <w:t>En cumplimiento de disposiciones vigentes informamos que:</w:t>
      </w:r>
    </w:p>
    <w:p w14:paraId="4B7D2A4A" w14:textId="77777777" w:rsidR="00106072" w:rsidRPr="0009794D" w:rsidRDefault="00106072" w:rsidP="00106072">
      <w:pPr>
        <w:pStyle w:val="Textoinfaud"/>
        <w:rPr>
          <w:rFonts w:cs="Arial"/>
          <w:color w:val="000000" w:themeColor="text1"/>
        </w:rPr>
      </w:pPr>
    </w:p>
    <w:p w14:paraId="1BCC3F3D" w14:textId="2E85B2F4" w:rsidR="00106072" w:rsidRPr="0009794D" w:rsidRDefault="00796CA9" w:rsidP="00106072">
      <w:pPr>
        <w:pStyle w:val="Textoinfaud"/>
        <w:numPr>
          <w:ilvl w:val="0"/>
          <w:numId w:val="16"/>
        </w:numPr>
        <w:rPr>
          <w:rFonts w:cs="Arial"/>
          <w:color w:val="000000" w:themeColor="text1"/>
        </w:rPr>
      </w:pPr>
      <w:r>
        <w:rPr>
          <w:rFonts w:cs="Arial"/>
          <w:color w:val="000000" w:themeColor="text1"/>
        </w:rPr>
        <w:t>L</w:t>
      </w:r>
      <w:r w:rsidR="00106072" w:rsidRPr="0009794D">
        <w:rPr>
          <w:rFonts w:cs="Arial"/>
          <w:color w:val="000000" w:themeColor="text1"/>
        </w:rPr>
        <w:t>os estados contables mencionados en el párrafo 1. surgen de registros contables llevados, en sus aspectos formales, de conformidad con las normas legales vigentes.</w:t>
      </w:r>
    </w:p>
    <w:p w14:paraId="05A2BF49" w14:textId="77777777" w:rsidR="00106072" w:rsidRPr="0009794D" w:rsidRDefault="00106072" w:rsidP="00106072">
      <w:pPr>
        <w:pStyle w:val="Textoinfaud"/>
        <w:rPr>
          <w:rFonts w:cs="Arial"/>
          <w:color w:val="000000" w:themeColor="text1"/>
        </w:rPr>
      </w:pPr>
    </w:p>
    <w:p w14:paraId="4F9108DE" w14:textId="54DF59FE" w:rsidR="00106072" w:rsidRPr="0009794D" w:rsidRDefault="00106072" w:rsidP="00106072">
      <w:pPr>
        <w:pStyle w:val="Textoinfaud"/>
        <w:numPr>
          <w:ilvl w:val="0"/>
          <w:numId w:val="16"/>
        </w:numPr>
        <w:rPr>
          <w:rFonts w:cs="Arial"/>
          <w:color w:val="000000" w:themeColor="text1"/>
        </w:rPr>
      </w:pPr>
      <w:r w:rsidRPr="0009794D">
        <w:rPr>
          <w:rFonts w:cs="Arial"/>
          <w:color w:val="000000" w:themeColor="text1"/>
        </w:rPr>
        <w:t xml:space="preserve">Al </w:t>
      </w:r>
      <w:r>
        <w:rPr>
          <w:rFonts w:cs="Arial"/>
          <w:color w:val="000000" w:themeColor="text1"/>
        </w:rPr>
        <w:t xml:space="preserve">31 de </w:t>
      </w:r>
      <w:r w:rsidR="00270D8F">
        <w:rPr>
          <w:rFonts w:cs="Arial"/>
          <w:color w:val="000000" w:themeColor="text1"/>
        </w:rPr>
        <w:t>agosto</w:t>
      </w:r>
      <w:r>
        <w:rPr>
          <w:rFonts w:cs="Arial"/>
          <w:color w:val="000000" w:themeColor="text1"/>
        </w:rPr>
        <w:t xml:space="preserve"> de 2022</w:t>
      </w:r>
      <w:r w:rsidRPr="0009794D">
        <w:rPr>
          <w:rFonts w:cs="Arial"/>
          <w:color w:val="000000" w:themeColor="text1"/>
        </w:rPr>
        <w:t>, la deuda devengada en concepto de aportes y contribuciones con destino al Sistema Integrado Previsional Argentino, que surge de los registros contables de la Sociedad, asciende a $</w:t>
      </w:r>
      <w:r w:rsidR="003B3851">
        <w:t>1.862.161,67</w:t>
      </w:r>
      <w:r w:rsidRPr="0009794D">
        <w:rPr>
          <w:rFonts w:cs="Arial"/>
          <w:color w:val="000000" w:themeColor="text1"/>
        </w:rPr>
        <w:t>, no siendo exigible a esa fecha.</w:t>
      </w:r>
    </w:p>
    <w:p w14:paraId="60136FDF" w14:textId="77777777" w:rsidR="00106072" w:rsidRPr="0009794D" w:rsidRDefault="00106072" w:rsidP="00106072">
      <w:pPr>
        <w:pStyle w:val="Textoinfaud"/>
        <w:rPr>
          <w:rFonts w:cs="Arial"/>
          <w:color w:val="000000" w:themeColor="text1"/>
        </w:rPr>
      </w:pPr>
    </w:p>
    <w:p w14:paraId="5CA0A61B" w14:textId="77777777" w:rsidR="00106072" w:rsidRDefault="00106072" w:rsidP="00106072">
      <w:pPr>
        <w:pStyle w:val="Textoinfaud"/>
      </w:pPr>
    </w:p>
    <w:p w14:paraId="1A113BBE" w14:textId="77777777" w:rsidR="00106072" w:rsidRDefault="00106072" w:rsidP="00106072">
      <w:pPr>
        <w:pStyle w:val="Textoinfaud"/>
      </w:pPr>
      <w:r>
        <w:t>Ciudad Autónoma de Buenos Aires,</w:t>
      </w:r>
    </w:p>
    <w:p w14:paraId="222DAB03" w14:textId="575F9B81" w:rsidR="00106072" w:rsidRDefault="00106072" w:rsidP="00106072">
      <w:pPr>
        <w:pStyle w:val="Textoinfaud"/>
      </w:pPr>
      <w:r>
        <w:t xml:space="preserve">   </w:t>
      </w:r>
      <w:r w:rsidR="005141DD">
        <w:t>11</w:t>
      </w:r>
      <w:r>
        <w:t xml:space="preserve"> de </w:t>
      </w:r>
      <w:r w:rsidR="00E94133">
        <w:t>octubre</w:t>
      </w:r>
      <w:r>
        <w:t xml:space="preserve"> de 20</w:t>
      </w:r>
      <w:r w:rsidR="009C0EB7">
        <w:t>22</w:t>
      </w:r>
    </w:p>
    <w:p w14:paraId="4D065467" w14:textId="77777777" w:rsidR="00106072" w:rsidRDefault="00106072" w:rsidP="00106072">
      <w:pPr>
        <w:pStyle w:val="Textoinfaud"/>
      </w:pPr>
    </w:p>
    <w:p w14:paraId="06E0C3BF" w14:textId="77777777" w:rsidR="00106072" w:rsidRDefault="00106072" w:rsidP="00106072">
      <w:pPr>
        <w:pStyle w:val="Textoinfaud"/>
        <w:tabs>
          <w:tab w:val="clear" w:pos="720"/>
          <w:tab w:val="clear" w:pos="1080"/>
          <w:tab w:val="center" w:pos="7020"/>
        </w:tabs>
      </w:pPr>
      <w:r>
        <w:tab/>
        <w:t>PISTRELLI, HENRY MARTIN Y ASOCIADOS S.R.L.</w:t>
      </w:r>
    </w:p>
    <w:p w14:paraId="77C21F12" w14:textId="77777777" w:rsidR="00106072" w:rsidRPr="00AA4BCF" w:rsidRDefault="00106072" w:rsidP="00106072">
      <w:pPr>
        <w:pStyle w:val="Textoinfaud"/>
        <w:tabs>
          <w:tab w:val="clear" w:pos="720"/>
          <w:tab w:val="clear" w:pos="1080"/>
          <w:tab w:val="center" w:pos="7020"/>
        </w:tabs>
      </w:pPr>
      <w:r>
        <w:tab/>
        <w:t xml:space="preserve">C.P.C.E.C.A.B.A. </w:t>
      </w:r>
      <w:proofErr w:type="spellStart"/>
      <w:r>
        <w:t>T°</w:t>
      </w:r>
      <w:proofErr w:type="spellEnd"/>
      <w:r>
        <w:t xml:space="preserve"> 1 - </w:t>
      </w:r>
      <w:proofErr w:type="spellStart"/>
      <w:r>
        <w:t>F°</w:t>
      </w:r>
      <w:proofErr w:type="spellEnd"/>
      <w:r>
        <w:t xml:space="preserve"> 13</w:t>
      </w:r>
    </w:p>
    <w:p w14:paraId="6D2EE794" w14:textId="77777777" w:rsidR="00106072" w:rsidRPr="00AA4BCF" w:rsidRDefault="00106072" w:rsidP="00106072">
      <w:pPr>
        <w:pStyle w:val="Textoinfaud"/>
        <w:tabs>
          <w:tab w:val="clear" w:pos="720"/>
          <w:tab w:val="clear" w:pos="1080"/>
          <w:tab w:val="center" w:pos="7020"/>
        </w:tabs>
      </w:pPr>
    </w:p>
    <w:p w14:paraId="3B77044A" w14:textId="77777777" w:rsidR="00106072" w:rsidRPr="00AA4BCF" w:rsidRDefault="00106072" w:rsidP="00106072">
      <w:pPr>
        <w:pStyle w:val="Textoinfaud"/>
        <w:tabs>
          <w:tab w:val="clear" w:pos="720"/>
          <w:tab w:val="clear" w:pos="1080"/>
          <w:tab w:val="center" w:pos="7020"/>
        </w:tabs>
      </w:pPr>
    </w:p>
    <w:p w14:paraId="5FEC5788" w14:textId="77777777" w:rsidR="00106072" w:rsidRPr="00AA4BCF" w:rsidRDefault="00106072" w:rsidP="00106072">
      <w:pPr>
        <w:pStyle w:val="Textoinfaud"/>
        <w:tabs>
          <w:tab w:val="clear" w:pos="720"/>
          <w:tab w:val="clear" w:pos="1080"/>
          <w:tab w:val="center" w:pos="7020"/>
        </w:tabs>
      </w:pPr>
    </w:p>
    <w:p w14:paraId="0669B97F" w14:textId="0E397B7E" w:rsidR="00106072" w:rsidRPr="00A35C3C" w:rsidRDefault="00106072" w:rsidP="00106072">
      <w:pPr>
        <w:pStyle w:val="Textoinfaud"/>
        <w:tabs>
          <w:tab w:val="clear" w:pos="720"/>
          <w:tab w:val="clear" w:pos="1080"/>
          <w:tab w:val="center" w:pos="7020"/>
        </w:tabs>
      </w:pPr>
      <w:r w:rsidRPr="00AA4BCF">
        <w:tab/>
      </w:r>
      <w:r w:rsidR="001E7264" w:rsidRPr="001E7264">
        <w:t>KAR</w:t>
      </w:r>
      <w:r w:rsidR="00470ABA">
        <w:t>E</w:t>
      </w:r>
      <w:r w:rsidR="001E7264" w:rsidRPr="001E7264">
        <w:t>N GRIGORIAN</w:t>
      </w:r>
    </w:p>
    <w:p w14:paraId="1F6A6A60" w14:textId="77777777" w:rsidR="00106072" w:rsidRPr="00A35C3C" w:rsidRDefault="00106072" w:rsidP="00106072">
      <w:pPr>
        <w:pStyle w:val="Textoinfaud"/>
        <w:tabs>
          <w:tab w:val="clear" w:pos="720"/>
          <w:tab w:val="clear" w:pos="1080"/>
          <w:tab w:val="center" w:pos="7020"/>
        </w:tabs>
      </w:pPr>
      <w:r w:rsidRPr="00A35C3C">
        <w:tab/>
        <w:t>Socio</w:t>
      </w:r>
    </w:p>
    <w:p w14:paraId="507F9787" w14:textId="596B5D00" w:rsidR="00106072" w:rsidRPr="00DF7E61" w:rsidRDefault="00106072" w:rsidP="00106072">
      <w:pPr>
        <w:pStyle w:val="Textoinfaud"/>
        <w:tabs>
          <w:tab w:val="clear" w:pos="720"/>
          <w:tab w:val="clear" w:pos="1080"/>
          <w:tab w:val="center" w:pos="7020"/>
        </w:tabs>
      </w:pPr>
      <w:r w:rsidRPr="00A35C3C">
        <w:tab/>
      </w:r>
      <w:r w:rsidR="001E7264" w:rsidRPr="001E7264">
        <w:t>Contador Público U.B.A.</w:t>
      </w:r>
    </w:p>
    <w:p w14:paraId="49E4E7CA" w14:textId="2A8BD2D3" w:rsidR="00106072" w:rsidRPr="00DF7E61" w:rsidRDefault="00106072" w:rsidP="00106072">
      <w:pPr>
        <w:pStyle w:val="Textoinfaud"/>
        <w:tabs>
          <w:tab w:val="clear" w:pos="720"/>
          <w:tab w:val="clear" w:pos="1080"/>
          <w:tab w:val="center" w:pos="7020"/>
        </w:tabs>
      </w:pPr>
      <w:r w:rsidRPr="00DF7E61">
        <w:tab/>
      </w:r>
      <w:r w:rsidR="001E7264" w:rsidRPr="001E7264">
        <w:t xml:space="preserve">C.P.C.E.C.A.B.A. </w:t>
      </w:r>
      <w:proofErr w:type="spellStart"/>
      <w:r w:rsidR="001E7264" w:rsidRPr="001E7264">
        <w:t>T°</w:t>
      </w:r>
      <w:proofErr w:type="spellEnd"/>
      <w:r w:rsidR="001E7264" w:rsidRPr="001E7264">
        <w:t xml:space="preserve"> 175 - </w:t>
      </w:r>
      <w:proofErr w:type="spellStart"/>
      <w:r w:rsidR="001E7264" w:rsidRPr="001E7264">
        <w:t>F°</w:t>
      </w:r>
      <w:proofErr w:type="spellEnd"/>
      <w:r w:rsidR="001E7264" w:rsidRPr="001E7264">
        <w:t xml:space="preserve"> 31</w:t>
      </w:r>
    </w:p>
    <w:p w14:paraId="666057E6" w14:textId="77777777" w:rsidR="001E7264" w:rsidRDefault="001E7264" w:rsidP="004412F4">
      <w:pPr>
        <w:pStyle w:val="Texto"/>
      </w:pPr>
    </w:p>
    <w:p w14:paraId="67DC027B" w14:textId="4B5065DB" w:rsidR="00DC78F7" w:rsidRPr="00DF7E61" w:rsidRDefault="00DC78F7" w:rsidP="004412F4">
      <w:pPr>
        <w:pStyle w:val="Texto"/>
      </w:pPr>
      <w:r w:rsidRPr="00DF7E61">
        <w:br w:type="page"/>
      </w:r>
    </w:p>
    <w:p w14:paraId="33FDC4BB" w14:textId="500577CC" w:rsidR="00DC78F7" w:rsidRPr="00DF7E61" w:rsidRDefault="00DC78F7" w:rsidP="00DC78F7">
      <w:pPr>
        <w:pStyle w:val="Ttuloprincipal"/>
        <w:outlineLvl w:val="0"/>
      </w:pPr>
    </w:p>
    <w:p w14:paraId="7CD1C06C" w14:textId="77777777" w:rsidR="009642B3" w:rsidRPr="00DF7E61" w:rsidRDefault="009642B3" w:rsidP="00DC78F7">
      <w:pPr>
        <w:pStyle w:val="Ttuloprincipal"/>
        <w:outlineLvl w:val="0"/>
      </w:pPr>
    </w:p>
    <w:p w14:paraId="1068BB67" w14:textId="77777777" w:rsidR="000B5E27" w:rsidRPr="00DF7E61" w:rsidRDefault="000B5E27" w:rsidP="00DC78F7">
      <w:pPr>
        <w:pStyle w:val="Ttuloprincipal"/>
        <w:outlineLvl w:val="0"/>
      </w:pPr>
    </w:p>
    <w:p w14:paraId="706417DE" w14:textId="47CDE117" w:rsidR="00DC78F7" w:rsidRDefault="00DC78F7" w:rsidP="00DC78F7">
      <w:pPr>
        <w:pStyle w:val="Ttuloprincipal"/>
        <w:outlineLvl w:val="0"/>
      </w:pPr>
      <w:r>
        <w:t>INFORME DE LA COMISIÓN FISCALIZADORA</w:t>
      </w:r>
    </w:p>
    <w:p w14:paraId="259CA042" w14:textId="35D0468D" w:rsidR="00DC78F7" w:rsidRDefault="00DC78F7" w:rsidP="00770898">
      <w:pPr>
        <w:pStyle w:val="Textoinfaud"/>
      </w:pPr>
    </w:p>
    <w:p w14:paraId="122F67B7" w14:textId="3FAA9ED0" w:rsidR="00DC78F7" w:rsidRDefault="00DC78F7" w:rsidP="00770898">
      <w:pPr>
        <w:pStyle w:val="Textoinfaud"/>
      </w:pPr>
    </w:p>
    <w:p w14:paraId="09C84B91" w14:textId="77777777" w:rsidR="00DC78F7" w:rsidRDefault="00DC78F7" w:rsidP="00DC78F7">
      <w:pPr>
        <w:pStyle w:val="Textoinfaud"/>
      </w:pPr>
      <w:r>
        <w:t>Señores Accionistas de</w:t>
      </w:r>
    </w:p>
    <w:p w14:paraId="6407B132" w14:textId="60B9B2E6" w:rsidR="00DC78F7" w:rsidRPr="00DC78F7" w:rsidRDefault="009419C3" w:rsidP="00DC78F7">
      <w:pPr>
        <w:pStyle w:val="Textoinfaud"/>
        <w:rPr>
          <w:b/>
          <w:bCs/>
        </w:rPr>
      </w:pPr>
      <w:r w:rsidRPr="00DC78F7">
        <w:rPr>
          <w:b/>
          <w:bCs/>
        </w:rPr>
        <w:t>LEDESMA FRUTAS S.A.U.</w:t>
      </w:r>
    </w:p>
    <w:p w14:paraId="1625BBDC" w14:textId="77777777" w:rsidR="00DC78F7" w:rsidRDefault="00DC78F7" w:rsidP="00DC78F7">
      <w:pPr>
        <w:pStyle w:val="Textoinfaud"/>
      </w:pPr>
      <w:r>
        <w:t>Presente.</w:t>
      </w:r>
    </w:p>
    <w:p w14:paraId="60A0B023" w14:textId="77777777" w:rsidR="00C54E8E" w:rsidRDefault="00C54E8E" w:rsidP="00DC78F7">
      <w:pPr>
        <w:pStyle w:val="Textoinfaud"/>
      </w:pPr>
    </w:p>
    <w:p w14:paraId="705381C6" w14:textId="77777777" w:rsidR="00C54E8E" w:rsidRDefault="00C54E8E" w:rsidP="00DC78F7">
      <w:pPr>
        <w:pStyle w:val="Textoinfaud"/>
      </w:pPr>
    </w:p>
    <w:p w14:paraId="40A4A197" w14:textId="0F920842" w:rsidR="00DC78F7" w:rsidRDefault="00DC78F7" w:rsidP="00DC78F7">
      <w:pPr>
        <w:pStyle w:val="Textoinfaud"/>
      </w:pPr>
      <w:r>
        <w:t>De nuestra consideración:</w:t>
      </w:r>
    </w:p>
    <w:p w14:paraId="59C27662" w14:textId="77777777" w:rsidR="00DC78F7" w:rsidRDefault="00DC78F7" w:rsidP="000B5E27">
      <w:pPr>
        <w:pStyle w:val="TextoInfSndico"/>
      </w:pPr>
    </w:p>
    <w:p w14:paraId="06D80051" w14:textId="7398D437" w:rsidR="00DC78F7" w:rsidRDefault="00DC78F7" w:rsidP="000B5E27">
      <w:pPr>
        <w:pStyle w:val="TextoInfSndico"/>
      </w:pPr>
      <w:r>
        <w:tab/>
        <w:t xml:space="preserve">En nuestro carácter de miembros de la Comisión Fiscalizadora de Ledesma Frutas S.A.U., (en adelante, la “Sociedad”), hemos </w:t>
      </w:r>
      <w:r w:rsidR="00B1405F">
        <w:t>efectuado una revisión de</w:t>
      </w:r>
      <w:r>
        <w:t xml:space="preserve"> los documentos detallados en el punto 1 siguiente. Los documentos citados </w:t>
      </w:r>
      <w:r w:rsidR="00B1405F">
        <w:t>son</w:t>
      </w:r>
      <w:r>
        <w:t xml:space="preserve"> responsabilidad del Directorio de la Sociedad.</w:t>
      </w:r>
    </w:p>
    <w:p w14:paraId="2790CA77" w14:textId="68F890B0" w:rsidR="00DC78F7" w:rsidRDefault="00DC78F7" w:rsidP="000B5E27">
      <w:pPr>
        <w:pStyle w:val="TextoInfSndico"/>
      </w:pPr>
    </w:p>
    <w:p w14:paraId="22D3940B" w14:textId="77777777" w:rsidR="00D557E0" w:rsidRDefault="00D557E0" w:rsidP="000B5E27">
      <w:pPr>
        <w:pStyle w:val="TextoInfSndico"/>
      </w:pPr>
    </w:p>
    <w:p w14:paraId="78B4030E" w14:textId="634DE06A" w:rsidR="00DC78F7" w:rsidRPr="00DC78F7" w:rsidRDefault="00DC78F7" w:rsidP="000B5E27">
      <w:pPr>
        <w:pStyle w:val="TextoInfSndico"/>
        <w:numPr>
          <w:ilvl w:val="0"/>
          <w:numId w:val="22"/>
        </w:numPr>
        <w:rPr>
          <w:b/>
          <w:bCs/>
        </w:rPr>
      </w:pPr>
      <w:r w:rsidRPr="00DC78F7">
        <w:rPr>
          <w:b/>
          <w:bCs/>
        </w:rPr>
        <w:t xml:space="preserve">DOCUMENTOS </w:t>
      </w:r>
      <w:r w:rsidR="00471B2F">
        <w:rPr>
          <w:b/>
          <w:bCs/>
        </w:rPr>
        <w:t>OBJETO DE LA REVISIÓN</w:t>
      </w:r>
      <w:r w:rsidRPr="00DC78F7">
        <w:rPr>
          <w:b/>
          <w:bCs/>
        </w:rPr>
        <w:t>:</w:t>
      </w:r>
    </w:p>
    <w:p w14:paraId="37421B68" w14:textId="77777777" w:rsidR="00DC78F7" w:rsidRDefault="00DC78F7" w:rsidP="000B5E27">
      <w:pPr>
        <w:pStyle w:val="TextoInfSndico"/>
      </w:pPr>
    </w:p>
    <w:p w14:paraId="2CE62965" w14:textId="617C64D5" w:rsidR="00DC78F7" w:rsidRDefault="00DC78F7" w:rsidP="000B5E27">
      <w:pPr>
        <w:pStyle w:val="TextoInfSndico"/>
        <w:numPr>
          <w:ilvl w:val="0"/>
          <w:numId w:val="24"/>
        </w:numPr>
      </w:pPr>
      <w:r>
        <w:t>Estados contables de la Sociedad</w:t>
      </w:r>
      <w:r w:rsidR="00B1405F">
        <w:t>.</w:t>
      </w:r>
      <w:r w:rsidR="00471B2F">
        <w:t xml:space="preserve"> </w:t>
      </w:r>
    </w:p>
    <w:p w14:paraId="36EA8C2E" w14:textId="77777777" w:rsidR="00DC78F7" w:rsidRDefault="00DC78F7" w:rsidP="000B5E27">
      <w:pPr>
        <w:pStyle w:val="TextoInfSndico"/>
      </w:pPr>
    </w:p>
    <w:p w14:paraId="7C352BCC" w14:textId="1700690F" w:rsidR="00B1405F" w:rsidRDefault="00BF4D63" w:rsidP="00A953F1">
      <w:pPr>
        <w:pStyle w:val="TextoInfSndico"/>
        <w:numPr>
          <w:ilvl w:val="0"/>
          <w:numId w:val="25"/>
        </w:numPr>
        <w:ind w:left="504" w:hanging="504"/>
      </w:pPr>
      <w:r>
        <w:t xml:space="preserve"> </w:t>
      </w:r>
      <w:r w:rsidR="00DC78F7">
        <w:t xml:space="preserve">Estado de Situación Patrimonial al </w:t>
      </w:r>
      <w:r w:rsidR="00DC38FD">
        <w:t xml:space="preserve">31 de </w:t>
      </w:r>
      <w:r w:rsidR="00270D8F">
        <w:t>agosto</w:t>
      </w:r>
      <w:r w:rsidR="00DC38FD">
        <w:t xml:space="preserve"> de 2022</w:t>
      </w:r>
      <w:r w:rsidR="00523989">
        <w:t xml:space="preserve"> y los correspondientes</w:t>
      </w:r>
      <w:r w:rsidR="003A474A">
        <w:t>.</w:t>
      </w:r>
    </w:p>
    <w:p w14:paraId="27B56EA2" w14:textId="77777777" w:rsidR="00AE54F0" w:rsidRDefault="00AE54F0" w:rsidP="00C17130">
      <w:pPr>
        <w:pStyle w:val="TextoInfSndico"/>
      </w:pPr>
    </w:p>
    <w:p w14:paraId="14CEE488" w14:textId="3E0E3C9F" w:rsidR="00DC78F7" w:rsidRDefault="00DC78F7" w:rsidP="00A953F1">
      <w:pPr>
        <w:pStyle w:val="TextoInfSndico"/>
        <w:numPr>
          <w:ilvl w:val="0"/>
          <w:numId w:val="25"/>
        </w:numPr>
        <w:ind w:left="504" w:hanging="504"/>
      </w:pPr>
      <w:r>
        <w:t xml:space="preserve">Estados de Resultados, de Evolución del Patrimonio Neto y de Flujo de Efectivo </w:t>
      </w:r>
      <w:r w:rsidR="00B1405F">
        <w:t xml:space="preserve">al </w:t>
      </w:r>
      <w:r w:rsidR="00DC38FD">
        <w:t>31 de</w:t>
      </w:r>
      <w:r w:rsidR="00270D8F">
        <w:t xml:space="preserve"> agosto</w:t>
      </w:r>
      <w:r w:rsidR="009C0EB7">
        <w:t xml:space="preserve"> de 20</w:t>
      </w:r>
      <w:r w:rsidR="00DC38FD">
        <w:t>22</w:t>
      </w:r>
      <w:r w:rsidR="00B1405F">
        <w:t xml:space="preserve"> </w:t>
      </w:r>
      <w:r w:rsidR="00723911">
        <w:t xml:space="preserve">por </w:t>
      </w:r>
      <w:r>
        <w:t xml:space="preserve">el </w:t>
      </w:r>
      <w:r w:rsidR="00106072">
        <w:t>ejercicio</w:t>
      </w:r>
      <w:r>
        <w:t xml:space="preserve"> finalizado en esa fecha.</w:t>
      </w:r>
    </w:p>
    <w:p w14:paraId="1A454D90" w14:textId="77777777" w:rsidR="00DC78F7" w:rsidRDefault="00DC78F7" w:rsidP="000B5E27">
      <w:pPr>
        <w:pStyle w:val="TextoInfSndico"/>
      </w:pPr>
    </w:p>
    <w:p w14:paraId="6021EAE7" w14:textId="252AE39A" w:rsidR="00DC78F7" w:rsidRPr="00D557E0" w:rsidRDefault="00BF4D63" w:rsidP="00A953F1">
      <w:pPr>
        <w:pStyle w:val="TextoInfSndico"/>
        <w:numPr>
          <w:ilvl w:val="0"/>
          <w:numId w:val="25"/>
        </w:numPr>
        <w:ind w:left="504" w:hanging="504"/>
      </w:pPr>
      <w:r>
        <w:t xml:space="preserve"> </w:t>
      </w:r>
      <w:r w:rsidR="00DC78F7" w:rsidRPr="00D557E0">
        <w:t xml:space="preserve">Notas 1 a </w:t>
      </w:r>
      <w:r w:rsidR="00D457B4">
        <w:t>6</w:t>
      </w:r>
      <w:r w:rsidR="00471B2F" w:rsidRPr="00186BBD">
        <w:t xml:space="preserve"> y </w:t>
      </w:r>
      <w:r w:rsidR="00DC78F7" w:rsidRPr="00186BBD">
        <w:t>Anexos I</w:t>
      </w:r>
      <w:r w:rsidR="00E0289E">
        <w:t xml:space="preserve"> a</w:t>
      </w:r>
      <w:r w:rsidR="00DC78F7" w:rsidRPr="00186BBD">
        <w:t xml:space="preserve"> VI</w:t>
      </w:r>
      <w:r w:rsidR="00471B2F" w:rsidRPr="00186BBD">
        <w:t xml:space="preserve"> </w:t>
      </w:r>
      <w:r w:rsidR="00471B2F">
        <w:t>que son parte integrante de los estados contables</w:t>
      </w:r>
      <w:r w:rsidR="001C50EC" w:rsidRPr="00D557E0">
        <w:t>.</w:t>
      </w:r>
    </w:p>
    <w:p w14:paraId="6ED04AB3" w14:textId="77777777" w:rsidR="00DC78F7" w:rsidRPr="00D557E0" w:rsidRDefault="00DC78F7" w:rsidP="000B5E27">
      <w:pPr>
        <w:pStyle w:val="TextoInfSndico"/>
      </w:pPr>
    </w:p>
    <w:p w14:paraId="1819CD7E" w14:textId="77777777" w:rsidR="00DC78F7" w:rsidRPr="00D80420" w:rsidRDefault="00DC78F7" w:rsidP="000B5E27">
      <w:pPr>
        <w:pStyle w:val="TextoInfSndico"/>
      </w:pPr>
    </w:p>
    <w:p w14:paraId="30ED142B" w14:textId="1766FC39" w:rsidR="00DC78F7" w:rsidRPr="00DC78F7" w:rsidRDefault="00DC78F7" w:rsidP="000B5E27">
      <w:pPr>
        <w:pStyle w:val="TextoInfSndico"/>
        <w:numPr>
          <w:ilvl w:val="0"/>
          <w:numId w:val="22"/>
        </w:numPr>
        <w:rPr>
          <w:b/>
          <w:bCs/>
        </w:rPr>
      </w:pPr>
      <w:r w:rsidRPr="00DC78F7">
        <w:rPr>
          <w:b/>
          <w:bCs/>
        </w:rPr>
        <w:t>ALCANCE DE</w:t>
      </w:r>
      <w:r w:rsidR="00471B2F">
        <w:rPr>
          <w:b/>
          <w:bCs/>
        </w:rPr>
        <w:t xml:space="preserve"> </w:t>
      </w:r>
      <w:r w:rsidRPr="00DC78F7">
        <w:rPr>
          <w:b/>
          <w:bCs/>
        </w:rPr>
        <w:t>L</w:t>
      </w:r>
      <w:r w:rsidR="00471B2F">
        <w:rPr>
          <w:b/>
          <w:bCs/>
        </w:rPr>
        <w:t>A REVISIÓN</w:t>
      </w:r>
    </w:p>
    <w:p w14:paraId="122B94B5" w14:textId="77777777" w:rsidR="00DC78F7" w:rsidRDefault="00DC78F7" w:rsidP="000B5E27">
      <w:pPr>
        <w:pStyle w:val="TextoInfSndico"/>
      </w:pPr>
    </w:p>
    <w:p w14:paraId="2CF4AA7D" w14:textId="1B4FA2C7" w:rsidR="00DC78F7" w:rsidRDefault="00DC78F7" w:rsidP="000B5E27">
      <w:pPr>
        <w:pStyle w:val="TextoInfSndico"/>
      </w:pPr>
      <w:r>
        <w:tab/>
      </w:r>
      <w:r w:rsidR="00A47DEA" w:rsidRPr="00A47DEA">
        <w:t>Nuestro trabajo fue realizado de acuerdo con las normas de sindicatura vigentes. Dichas normas requieren que la revisión de los documentos detallados en el punto 1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67D50A5B" w14:textId="77777777" w:rsidR="00DC78F7" w:rsidRDefault="00DC78F7" w:rsidP="000B5E27">
      <w:pPr>
        <w:pStyle w:val="TextoInfSndico"/>
      </w:pPr>
    </w:p>
    <w:p w14:paraId="413D42DE" w14:textId="5852FB1B" w:rsidR="009642B3" w:rsidRDefault="00DC78F7" w:rsidP="000B5E27">
      <w:pPr>
        <w:pStyle w:val="TextoInfSndico"/>
      </w:pPr>
      <w:r>
        <w:tab/>
      </w:r>
      <w:r w:rsidR="00A47DEA" w:rsidRPr="00A47DEA">
        <w:t>Para realizar nuestra tarea profesional sobre los documentos detallados en el punto 1, hemos revisado el trabajo efectuado por el auditor externo quien emitió su informe de fecha 11 de octubre de 2022 de acuerdo con las normas de auditoría vigentes para la revisión de estados contables de períodos intermedios.</w:t>
      </w:r>
    </w:p>
    <w:p w14:paraId="3CA174A4" w14:textId="77777777" w:rsidR="009642B3" w:rsidRDefault="009642B3">
      <w:pPr>
        <w:rPr>
          <w:sz w:val="20"/>
        </w:rPr>
      </w:pPr>
      <w:r>
        <w:br w:type="page"/>
      </w:r>
    </w:p>
    <w:p w14:paraId="5D8B4254" w14:textId="4509BC5A" w:rsidR="009642B3" w:rsidRPr="002D6398" w:rsidRDefault="009642B3" w:rsidP="009642B3">
      <w:pPr>
        <w:pStyle w:val="Ttuloprincipal"/>
      </w:pPr>
    </w:p>
    <w:p w14:paraId="3AF4AC20" w14:textId="450079AD" w:rsidR="009642B3" w:rsidRDefault="009642B3" w:rsidP="009642B3">
      <w:pPr>
        <w:pStyle w:val="Ttuloprincipal"/>
      </w:pPr>
    </w:p>
    <w:p w14:paraId="3E48C474" w14:textId="77777777" w:rsidR="0062087C" w:rsidRPr="002D6398" w:rsidRDefault="0062087C" w:rsidP="009642B3">
      <w:pPr>
        <w:pStyle w:val="Ttuloprincipal"/>
      </w:pPr>
    </w:p>
    <w:p w14:paraId="577C285B" w14:textId="77777777" w:rsidR="009642B3" w:rsidRPr="002D6398" w:rsidRDefault="009642B3" w:rsidP="009642B3">
      <w:pPr>
        <w:pStyle w:val="texto0"/>
        <w:jc w:val="center"/>
        <w:rPr>
          <w:sz w:val="16"/>
          <w:szCs w:val="16"/>
        </w:rPr>
      </w:pPr>
      <w:r w:rsidRPr="002D6398">
        <w:rPr>
          <w:sz w:val="16"/>
          <w:szCs w:val="16"/>
        </w:rPr>
        <w:t>- 2 -</w:t>
      </w:r>
    </w:p>
    <w:p w14:paraId="2BC57458" w14:textId="10E40CAE" w:rsidR="009642B3" w:rsidRDefault="009642B3" w:rsidP="009642B3">
      <w:pPr>
        <w:pStyle w:val="texto0"/>
        <w:jc w:val="center"/>
      </w:pPr>
    </w:p>
    <w:p w14:paraId="17C71CB2" w14:textId="77777777" w:rsidR="00D033E8" w:rsidRPr="002D6398" w:rsidRDefault="00D033E8" w:rsidP="009642B3">
      <w:pPr>
        <w:pStyle w:val="texto0"/>
        <w:jc w:val="center"/>
      </w:pPr>
    </w:p>
    <w:p w14:paraId="51251801" w14:textId="510D1588" w:rsidR="009642B3" w:rsidRPr="002D6398" w:rsidRDefault="00515ABF" w:rsidP="00D033E8">
      <w:pPr>
        <w:pStyle w:val="TextoInfSndico"/>
      </w:pPr>
      <w:r w:rsidRPr="00E60BA6">
        <w:t>El informe de los auditores externos contiene la siguiente aclaración previa:</w:t>
      </w:r>
    </w:p>
    <w:p w14:paraId="1716BC40" w14:textId="77777777" w:rsidR="009642B3" w:rsidRPr="002D6398" w:rsidRDefault="009642B3" w:rsidP="00D033E8">
      <w:pPr>
        <w:pStyle w:val="texto0"/>
        <w:jc w:val="left"/>
      </w:pPr>
    </w:p>
    <w:p w14:paraId="4E3A4C0B" w14:textId="14A36730" w:rsidR="00B1405F" w:rsidRDefault="00106072" w:rsidP="008F5336">
      <w:pPr>
        <w:pStyle w:val="TextoInfSndico"/>
      </w:pPr>
      <w:r>
        <w:tab/>
      </w:r>
      <w:r w:rsidR="00A47DEA" w:rsidRPr="00A47DEA">
        <w:t xml:space="preserve">Una revisión de estados contables de períodos intermedios consiste en realizar indagaciones, principalmente a las personas responsables de las cuestiones contables y financieras, y </w:t>
      </w:r>
      <w:proofErr w:type="gramStart"/>
      <w:r w:rsidR="00A47DEA" w:rsidRPr="00A47DEA">
        <w:t>aplicar  procedimientos</w:t>
      </w:r>
      <w:proofErr w:type="gramEnd"/>
      <w:r w:rsidR="00A47DEA" w:rsidRPr="00A47DEA">
        <w:t xml:space="preserve"> analíticos y otros procedimientos de revisión. El alcance de una revisión es sustancialmente menor que el de una auditoría de estados contables y, por consiguiente, no permite a los auditores obtener seguridad de que tomarán conocimiento de todas las cuestiones significativas que podrían identificarse en una auditoría. Por lo tanto, los auditores no expresaron una opinión de auditoría.</w:t>
      </w:r>
    </w:p>
    <w:p w14:paraId="305DE03A" w14:textId="77777777" w:rsidR="00B1405F" w:rsidRPr="00A22FE6" w:rsidRDefault="00B1405F" w:rsidP="000B5E27">
      <w:pPr>
        <w:pStyle w:val="TextoInfSndico"/>
        <w:rPr>
          <w:sz w:val="18"/>
          <w:szCs w:val="18"/>
        </w:rPr>
      </w:pPr>
    </w:p>
    <w:p w14:paraId="4D596A8D" w14:textId="28D8EFBD" w:rsidR="00DC78F7" w:rsidRDefault="00B1405F" w:rsidP="000B5E27">
      <w:pPr>
        <w:pStyle w:val="TextoInfSndico"/>
      </w:pPr>
      <w:r>
        <w:tab/>
      </w:r>
      <w:r w:rsidR="00A47DEA" w:rsidRPr="00A47DEA">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0D4AE0E7" w14:textId="16FB6F66" w:rsidR="00A32B4B" w:rsidRPr="00A22FE6" w:rsidRDefault="00A32B4B" w:rsidP="000B5E27">
      <w:pPr>
        <w:pStyle w:val="TextoInfSndico"/>
        <w:rPr>
          <w:sz w:val="18"/>
          <w:szCs w:val="18"/>
        </w:rPr>
      </w:pPr>
    </w:p>
    <w:p w14:paraId="0657CBDE" w14:textId="25BA5283" w:rsidR="00DC78F7" w:rsidRDefault="00DC78F7" w:rsidP="000B5E27">
      <w:pPr>
        <w:pStyle w:val="TextoInfSndico"/>
      </w:pPr>
      <w:r>
        <w:tab/>
      </w:r>
      <w:r w:rsidR="00A47DEA" w:rsidRPr="00A47DEA">
        <w:t xml:space="preserve">Asimismo, durante el ejercicio hemos dado cumplimiento a lo establecido por el art.  294 inc. 1, 2, 3, 4 y 9 de la Ley General de Sociedades </w:t>
      </w:r>
      <w:proofErr w:type="spellStart"/>
      <w:r w:rsidR="00A47DEA" w:rsidRPr="00A47DEA">
        <w:t>N°</w:t>
      </w:r>
      <w:proofErr w:type="spellEnd"/>
      <w:r w:rsidR="00A47DEA" w:rsidRPr="00A47DEA">
        <w:t xml:space="preserve"> 19.550, no habiéndose presentado ninguna de las situaciones contempladas en los inc. 6, 7, 8, 10 y 11 de la citada Ley.</w:t>
      </w:r>
    </w:p>
    <w:p w14:paraId="0B246ECF" w14:textId="187E22EF" w:rsidR="00A32B4B" w:rsidRPr="00D033E8" w:rsidRDefault="00A32B4B" w:rsidP="000B5E27">
      <w:pPr>
        <w:pStyle w:val="TextoInfSndico"/>
      </w:pPr>
    </w:p>
    <w:p w14:paraId="7DFFD9C5" w14:textId="77777777" w:rsidR="00515ABF" w:rsidRDefault="00515ABF" w:rsidP="00515ABF">
      <w:pPr>
        <w:pStyle w:val="TextoInfSndico"/>
      </w:pPr>
      <w:r>
        <w:t>Adicionalmente, informamos que:</w:t>
      </w:r>
    </w:p>
    <w:p w14:paraId="5B5252D3" w14:textId="77777777" w:rsidR="00515ABF" w:rsidRDefault="00515ABF" w:rsidP="00515ABF">
      <w:pPr>
        <w:pStyle w:val="TextoInfSndico"/>
      </w:pPr>
    </w:p>
    <w:p w14:paraId="00405707" w14:textId="33D74EB8" w:rsidR="00515ABF" w:rsidRPr="00D033E8" w:rsidRDefault="00A47DEA" w:rsidP="00D033E8">
      <w:pPr>
        <w:pStyle w:val="TextoInfSndico"/>
        <w:numPr>
          <w:ilvl w:val="0"/>
          <w:numId w:val="34"/>
        </w:numPr>
      </w:pPr>
      <w:r w:rsidRPr="00A47DEA">
        <w:t xml:space="preserve">En ejercicio del control de legalidad que nos compete, manifestamos que hemos asistido a la mayoría de las reuniones de Directorio que se han celebrado, como así también a las Asambleas. Durante el período finalizado el 31 de agosto de 2022 se aplicaron los restantes procedimientos descriptos en el artículo 294 de la Ley General de Sociedades </w:t>
      </w:r>
      <w:proofErr w:type="spellStart"/>
      <w:r w:rsidRPr="00A47DEA">
        <w:t>N°</w:t>
      </w:r>
      <w:proofErr w:type="spellEnd"/>
      <w:r w:rsidRPr="00A47DEA">
        <w:t xml:space="preserve"> 19.550 considerados oportunos en las circunstancias.</w:t>
      </w:r>
    </w:p>
    <w:p w14:paraId="3F574A03" w14:textId="77777777" w:rsidR="00515ABF" w:rsidRPr="00D033E8" w:rsidRDefault="00515ABF" w:rsidP="00D033E8">
      <w:pPr>
        <w:pStyle w:val="TextoInfSndico"/>
      </w:pPr>
    </w:p>
    <w:p w14:paraId="12BF1DDA" w14:textId="5D4757E7" w:rsidR="00515ABF" w:rsidRPr="00D033E8" w:rsidRDefault="00A47DEA" w:rsidP="00D033E8">
      <w:pPr>
        <w:pStyle w:val="TextoInfSndico"/>
        <w:numPr>
          <w:ilvl w:val="0"/>
          <w:numId w:val="34"/>
        </w:numPr>
      </w:pPr>
      <w:r w:rsidRPr="00A47DEA">
        <w:t>Al 31 de agosto de 2022 la deuda devengada en concepto de aportes y contribuciones con destino al Sistema Integrado Previsional Argentino, que surge de los registros contables de la Sociedad, asciende a $1.862</w:t>
      </w:r>
      <w:r w:rsidR="00C54E8E">
        <w:t>.</w:t>
      </w:r>
      <w:r w:rsidRPr="00A47DEA">
        <w:t>161,67, no siendo exigible a esa fecha.</w:t>
      </w:r>
    </w:p>
    <w:p w14:paraId="48E8DE01" w14:textId="77777777" w:rsidR="00A32B4B" w:rsidRPr="00A22FE6" w:rsidRDefault="00A32B4B" w:rsidP="000B5E27">
      <w:pPr>
        <w:pStyle w:val="TextoInfSndico"/>
        <w:rPr>
          <w:sz w:val="18"/>
          <w:szCs w:val="18"/>
        </w:rPr>
      </w:pPr>
    </w:p>
    <w:p w14:paraId="3298C846" w14:textId="77777777" w:rsidR="000B5E27" w:rsidRPr="00A22FE6" w:rsidRDefault="000B5E27" w:rsidP="000B5E27">
      <w:pPr>
        <w:pStyle w:val="TextoInfSndico"/>
        <w:rPr>
          <w:sz w:val="18"/>
          <w:szCs w:val="18"/>
        </w:rPr>
      </w:pPr>
    </w:p>
    <w:p w14:paraId="2A47E126" w14:textId="77777777" w:rsidR="00DC78F7" w:rsidRPr="00DC78F7" w:rsidRDefault="00DC78F7" w:rsidP="000B5E27">
      <w:pPr>
        <w:pStyle w:val="TextoInfSndico"/>
        <w:numPr>
          <w:ilvl w:val="0"/>
          <w:numId w:val="22"/>
        </w:numPr>
        <w:rPr>
          <w:b/>
          <w:bCs/>
        </w:rPr>
      </w:pPr>
      <w:r w:rsidRPr="00DC78F7">
        <w:rPr>
          <w:b/>
          <w:bCs/>
        </w:rPr>
        <w:t>CONCLUSIÓN</w:t>
      </w:r>
    </w:p>
    <w:p w14:paraId="22953FBB" w14:textId="77777777" w:rsidR="00DC78F7" w:rsidRPr="00A22FE6" w:rsidRDefault="00DC78F7" w:rsidP="000B5E27">
      <w:pPr>
        <w:pStyle w:val="TextoInfSndico"/>
        <w:rPr>
          <w:sz w:val="18"/>
          <w:szCs w:val="18"/>
        </w:rPr>
      </w:pPr>
    </w:p>
    <w:p w14:paraId="36CAE37F" w14:textId="1D21B858" w:rsidR="00B1405F" w:rsidRDefault="00B1405F" w:rsidP="00B1405F">
      <w:pPr>
        <w:pStyle w:val="TextoInfSndico"/>
      </w:pPr>
      <w:r>
        <w:tab/>
      </w:r>
      <w:r w:rsidR="00A47DEA" w:rsidRPr="00A47DEA">
        <w:t>Basados en nuestra revisión, con el alcance descripto en el punto 2, no hemos tomado conocimiento de ninguna modificación importante que deba hacerse a los estados contables adjuntos para que los mismos estén presentados de conformidad con las normas contables profesionales.</w:t>
      </w:r>
    </w:p>
    <w:p w14:paraId="208647E5" w14:textId="77777777" w:rsidR="00B1405F" w:rsidRPr="00A22FE6" w:rsidRDefault="00B1405F" w:rsidP="00B1405F">
      <w:pPr>
        <w:pStyle w:val="TextoInfSndico"/>
        <w:rPr>
          <w:sz w:val="18"/>
          <w:szCs w:val="18"/>
        </w:rPr>
      </w:pPr>
    </w:p>
    <w:p w14:paraId="7E8C637D" w14:textId="77777777" w:rsidR="00BD69AC" w:rsidRPr="00A22FE6" w:rsidRDefault="00BD69AC" w:rsidP="00A22FE6">
      <w:pPr>
        <w:pStyle w:val="TextoInfSndico"/>
        <w:rPr>
          <w:sz w:val="18"/>
          <w:szCs w:val="18"/>
        </w:rPr>
      </w:pPr>
    </w:p>
    <w:p w14:paraId="094AA6F1" w14:textId="070EF65B" w:rsidR="00DC78F7" w:rsidRDefault="00DC78F7" w:rsidP="001B0A6A">
      <w:pPr>
        <w:pStyle w:val="Textoinfaud"/>
        <w:tabs>
          <w:tab w:val="center" w:pos="6930"/>
        </w:tabs>
      </w:pPr>
      <w:r>
        <w:t>Ciudad Autónoma de Buenos Aires,</w:t>
      </w:r>
    </w:p>
    <w:p w14:paraId="7AD6F454" w14:textId="77777777" w:rsidR="009419C3" w:rsidRDefault="00DC78F7" w:rsidP="001B0A6A">
      <w:pPr>
        <w:pStyle w:val="Textoinfaud"/>
        <w:tabs>
          <w:tab w:val="center" w:pos="6930"/>
        </w:tabs>
      </w:pPr>
      <w:r w:rsidRPr="00E11026">
        <w:t xml:space="preserve">  </w:t>
      </w:r>
      <w:r w:rsidR="00B52D2F">
        <w:t xml:space="preserve"> </w:t>
      </w:r>
      <w:r w:rsidR="00E37945">
        <w:t>11</w:t>
      </w:r>
      <w:r w:rsidRPr="00810F72">
        <w:t xml:space="preserve"> de </w:t>
      </w:r>
      <w:r w:rsidR="00263070">
        <w:t>o</w:t>
      </w:r>
      <w:r w:rsidR="002D3F7B">
        <w:t>c</w:t>
      </w:r>
      <w:r w:rsidR="00263070">
        <w:t>tubre</w:t>
      </w:r>
      <w:r w:rsidRPr="00810F72">
        <w:t xml:space="preserve"> de 20</w:t>
      </w:r>
      <w:r w:rsidR="009C0EB7">
        <w:t>22</w:t>
      </w:r>
    </w:p>
    <w:p w14:paraId="5B8BAC36" w14:textId="70A45662" w:rsidR="009419C3" w:rsidRDefault="009419C3" w:rsidP="001B0A6A">
      <w:pPr>
        <w:pStyle w:val="Textoinfaud"/>
        <w:tabs>
          <w:tab w:val="center" w:pos="6930"/>
        </w:tabs>
      </w:pPr>
      <w:r>
        <w:tab/>
      </w:r>
      <w:r>
        <w:tab/>
      </w:r>
      <w:r w:rsidR="001B0A6A" w:rsidRPr="00810F72">
        <w:tab/>
      </w:r>
      <w:r w:rsidRPr="00810F72">
        <w:t>MAR</w:t>
      </w:r>
      <w:r>
        <w:t>Í</w:t>
      </w:r>
      <w:r w:rsidRPr="00810F72">
        <w:t>A FRAGUAS</w:t>
      </w:r>
    </w:p>
    <w:p w14:paraId="7E580DC2" w14:textId="22C4E181" w:rsidR="007D16F8" w:rsidRPr="00810F72" w:rsidRDefault="009419C3" w:rsidP="001B0A6A">
      <w:pPr>
        <w:pStyle w:val="Textoinfaud"/>
        <w:tabs>
          <w:tab w:val="center" w:pos="6930"/>
        </w:tabs>
      </w:pPr>
      <w:r>
        <w:tab/>
      </w:r>
      <w:r>
        <w:tab/>
      </w:r>
      <w:r>
        <w:tab/>
      </w:r>
      <w:r w:rsidRPr="00810F72">
        <w:t xml:space="preserve">Síndico </w:t>
      </w:r>
      <w:r w:rsidR="007D16F8" w:rsidRPr="00810F72">
        <w:br w:type="page"/>
      </w:r>
    </w:p>
    <w:p w14:paraId="1314CCF5" w14:textId="77777777" w:rsidR="00EE7F54" w:rsidRPr="00810F72" w:rsidRDefault="00EE7F54" w:rsidP="00EE7F54">
      <w:pPr>
        <w:pStyle w:val="Ttuloprincipal"/>
      </w:pPr>
    </w:p>
    <w:p w14:paraId="200781B0" w14:textId="77777777" w:rsidR="00EE7F54" w:rsidRPr="00810F72" w:rsidRDefault="00EE7F54" w:rsidP="00EE7F54">
      <w:pPr>
        <w:pStyle w:val="Ttuloprincipal"/>
      </w:pPr>
    </w:p>
    <w:p w14:paraId="5B06F6A2" w14:textId="77777777" w:rsidR="00EE7F54" w:rsidRPr="00810F72" w:rsidRDefault="00EE7F54" w:rsidP="00EE7F54">
      <w:pPr>
        <w:pStyle w:val="Ttuloprincipal"/>
      </w:pPr>
    </w:p>
    <w:p w14:paraId="35307972" w14:textId="77777777" w:rsidR="00EE7F54" w:rsidRPr="00810F72" w:rsidRDefault="00EE7F54" w:rsidP="00EE7F54">
      <w:pPr>
        <w:pStyle w:val="Ttuloprincipal"/>
      </w:pPr>
    </w:p>
    <w:p w14:paraId="1FAFE707" w14:textId="77777777" w:rsidR="00EE7F54" w:rsidRPr="00810F72" w:rsidRDefault="00EE7F54" w:rsidP="00EE7F54">
      <w:pPr>
        <w:pStyle w:val="Ttuloprincipal"/>
      </w:pPr>
    </w:p>
    <w:p w14:paraId="3A3EBE80" w14:textId="77777777" w:rsidR="00EE7F54" w:rsidRPr="00810F72" w:rsidRDefault="00EE7F54" w:rsidP="00EE7F54">
      <w:pPr>
        <w:pStyle w:val="Ttuloprincipal"/>
      </w:pPr>
    </w:p>
    <w:p w14:paraId="141F0EDE" w14:textId="77777777" w:rsidR="00EE7F54" w:rsidRPr="00810F72" w:rsidRDefault="008B153E" w:rsidP="00EE7F54">
      <w:pPr>
        <w:pStyle w:val="Ttuloprincipal"/>
      </w:pPr>
      <w:r w:rsidRPr="00810F72">
        <w:t>LEDESMA FRUTAS S.A.U.</w:t>
      </w:r>
    </w:p>
    <w:p w14:paraId="068A1060" w14:textId="77777777" w:rsidR="00EE7F54" w:rsidRPr="00810F72" w:rsidRDefault="00EE7F54" w:rsidP="00EE7F54">
      <w:pPr>
        <w:pStyle w:val="Texto"/>
        <w:jc w:val="center"/>
      </w:pPr>
    </w:p>
    <w:p w14:paraId="79A2EF6A" w14:textId="77777777" w:rsidR="00EE7F54" w:rsidRPr="00810F72" w:rsidRDefault="00EE7F54" w:rsidP="00EE7F54">
      <w:pPr>
        <w:pStyle w:val="Textoinfaud"/>
        <w:jc w:val="center"/>
      </w:pPr>
    </w:p>
    <w:p w14:paraId="7AC7ACB7" w14:textId="77777777" w:rsidR="00EE7F54" w:rsidRDefault="00E11B7C" w:rsidP="00EE7F54">
      <w:pPr>
        <w:pStyle w:val="Titulonota"/>
        <w:jc w:val="center"/>
      </w:pPr>
      <w:r>
        <w:t>R</w:t>
      </w:r>
      <w:r w:rsidR="00EE7F54">
        <w:t>ATIFICACIÓN DE FIRMAS LITOGRAFIADAS</w:t>
      </w:r>
    </w:p>
    <w:p w14:paraId="5939E862" w14:textId="77777777" w:rsidR="00EE7F54" w:rsidRDefault="00EE7F54" w:rsidP="00EE7F54">
      <w:pPr>
        <w:pStyle w:val="Textoinfaud"/>
      </w:pPr>
    </w:p>
    <w:p w14:paraId="1D94D3D7" w14:textId="77777777" w:rsidR="00EE7F54" w:rsidRDefault="00EE7F54" w:rsidP="00EE7F54">
      <w:pPr>
        <w:pStyle w:val="Textoinfaud"/>
      </w:pPr>
    </w:p>
    <w:p w14:paraId="718FA995" w14:textId="77777777" w:rsidR="00EE7F54" w:rsidRDefault="00EE7F54" w:rsidP="00EE7F54">
      <w:pPr>
        <w:pStyle w:val="Textoinfaud"/>
      </w:pPr>
    </w:p>
    <w:p w14:paraId="2F69A819" w14:textId="77777777" w:rsidR="00EE7F54" w:rsidRDefault="00EE7F54" w:rsidP="00EE7F54">
      <w:pPr>
        <w:pStyle w:val="Textoinfaud"/>
      </w:pPr>
    </w:p>
    <w:p w14:paraId="0362A160" w14:textId="33F940AD" w:rsidR="00655756" w:rsidRPr="00497152" w:rsidRDefault="00655756" w:rsidP="00655756">
      <w:pPr>
        <w:pStyle w:val="texto0"/>
      </w:pPr>
      <w:r w:rsidRPr="00497152">
        <w:t xml:space="preserve">Por la </w:t>
      </w:r>
      <w:r>
        <w:t xml:space="preserve">presente, se ratifican las firmas que obran litografiadas en los estados contables al </w:t>
      </w:r>
      <w:r w:rsidR="00DC38FD">
        <w:t xml:space="preserve">31 de </w:t>
      </w:r>
      <w:r w:rsidR="005B210C">
        <w:t>agosto</w:t>
      </w:r>
      <w:r w:rsidR="00DC38FD">
        <w:t xml:space="preserve"> de 2022</w:t>
      </w:r>
      <w:r>
        <w:t xml:space="preserve"> en las hojas que anteceden desde la página </w:t>
      </w:r>
      <w:proofErr w:type="spellStart"/>
      <w:r>
        <w:t>N°</w:t>
      </w:r>
      <w:proofErr w:type="spellEnd"/>
      <w:r>
        <w:t xml:space="preserve"> 1 hasta la página </w:t>
      </w:r>
      <w:proofErr w:type="spellStart"/>
      <w:r>
        <w:t>N°</w:t>
      </w:r>
      <w:proofErr w:type="spellEnd"/>
      <w:r>
        <w:t xml:space="preserve"> </w:t>
      </w:r>
      <w:r w:rsidR="002300C5">
        <w:t>2</w:t>
      </w:r>
      <w:r w:rsidR="00DF7E61">
        <w:t>5</w:t>
      </w:r>
      <w:r>
        <w:t>.</w:t>
      </w:r>
    </w:p>
    <w:p w14:paraId="79D58EA1" w14:textId="77777777" w:rsidR="00EE7F54" w:rsidRDefault="00EE7F54" w:rsidP="00875E1D">
      <w:pPr>
        <w:pStyle w:val="texto0"/>
        <w:tabs>
          <w:tab w:val="center" w:pos="2070"/>
          <w:tab w:val="center" w:pos="7560"/>
        </w:tabs>
      </w:pPr>
    </w:p>
    <w:p w14:paraId="10CD9D85" w14:textId="77777777" w:rsidR="00EE7F54" w:rsidRDefault="00EE7F54" w:rsidP="00875E1D">
      <w:pPr>
        <w:pStyle w:val="texto0"/>
        <w:tabs>
          <w:tab w:val="center" w:pos="2070"/>
          <w:tab w:val="center" w:pos="7560"/>
        </w:tabs>
      </w:pPr>
    </w:p>
    <w:p w14:paraId="3B20A180" w14:textId="77777777" w:rsidR="00EE7F54" w:rsidRDefault="00EE7F54" w:rsidP="00875E1D">
      <w:pPr>
        <w:pStyle w:val="texto0"/>
        <w:tabs>
          <w:tab w:val="center" w:pos="2070"/>
          <w:tab w:val="center" w:pos="7560"/>
        </w:tabs>
      </w:pPr>
    </w:p>
    <w:p w14:paraId="6DE08F74" w14:textId="77777777" w:rsidR="00EE7F54" w:rsidRDefault="00EE7F54" w:rsidP="00875E1D">
      <w:pPr>
        <w:pStyle w:val="texto0"/>
        <w:tabs>
          <w:tab w:val="center" w:pos="2070"/>
          <w:tab w:val="center" w:pos="7560"/>
        </w:tabs>
      </w:pPr>
    </w:p>
    <w:p w14:paraId="5AEC3AD1" w14:textId="23178CA2" w:rsidR="00EE7F54" w:rsidRDefault="00EE7F54" w:rsidP="00875E1D">
      <w:pPr>
        <w:pStyle w:val="texto0"/>
        <w:tabs>
          <w:tab w:val="center" w:pos="2070"/>
          <w:tab w:val="center" w:pos="7560"/>
        </w:tabs>
      </w:pPr>
    </w:p>
    <w:p w14:paraId="722B90D0" w14:textId="77777777" w:rsidR="00A524D5" w:rsidRDefault="00A524D5" w:rsidP="00875E1D">
      <w:pPr>
        <w:pStyle w:val="texto0"/>
        <w:tabs>
          <w:tab w:val="center" w:pos="2070"/>
          <w:tab w:val="center" w:pos="7560"/>
        </w:tabs>
      </w:pPr>
      <w:r>
        <w:tab/>
        <w:t>Por Comisión Fiscalizadora</w:t>
      </w:r>
    </w:p>
    <w:p w14:paraId="1BB1F98C" w14:textId="49A17075" w:rsidR="00EE7F54" w:rsidRDefault="00EE7F54" w:rsidP="00875E1D">
      <w:pPr>
        <w:pStyle w:val="texto0"/>
        <w:tabs>
          <w:tab w:val="center" w:pos="2070"/>
          <w:tab w:val="center" w:pos="7560"/>
        </w:tabs>
      </w:pPr>
    </w:p>
    <w:p w14:paraId="51640920" w14:textId="05BEFB8D" w:rsidR="00A524D5" w:rsidRDefault="00A524D5" w:rsidP="00875E1D">
      <w:pPr>
        <w:pStyle w:val="texto0"/>
        <w:tabs>
          <w:tab w:val="center" w:pos="2070"/>
          <w:tab w:val="center" w:pos="7560"/>
        </w:tabs>
      </w:pPr>
    </w:p>
    <w:p w14:paraId="0AC50B6B" w14:textId="4453CE61" w:rsidR="00A524D5" w:rsidRDefault="00A524D5" w:rsidP="00875E1D">
      <w:pPr>
        <w:pStyle w:val="texto0"/>
        <w:tabs>
          <w:tab w:val="center" w:pos="2070"/>
          <w:tab w:val="center" w:pos="7560"/>
        </w:tabs>
      </w:pPr>
    </w:p>
    <w:p w14:paraId="5E213627" w14:textId="77777777" w:rsidR="00A524D5" w:rsidRDefault="00A524D5" w:rsidP="00875E1D">
      <w:pPr>
        <w:pStyle w:val="texto0"/>
        <w:tabs>
          <w:tab w:val="center" w:pos="2070"/>
          <w:tab w:val="center" w:pos="7560"/>
        </w:tabs>
      </w:pPr>
    </w:p>
    <w:p w14:paraId="15BF286F" w14:textId="77777777" w:rsidR="00EE7F54" w:rsidRDefault="00EE7F54" w:rsidP="00875E1D">
      <w:pPr>
        <w:pStyle w:val="texto0"/>
        <w:tabs>
          <w:tab w:val="center" w:pos="2070"/>
          <w:tab w:val="center" w:pos="7560"/>
        </w:tabs>
      </w:pPr>
    </w:p>
    <w:p w14:paraId="3B5B11CE" w14:textId="185ABC9C" w:rsidR="001E7264" w:rsidRDefault="00EE7F54" w:rsidP="001E7264">
      <w:pPr>
        <w:pStyle w:val="texto0"/>
        <w:tabs>
          <w:tab w:val="center" w:pos="2070"/>
          <w:tab w:val="center" w:pos="7371"/>
        </w:tabs>
      </w:pPr>
      <w:r>
        <w:tab/>
      </w:r>
      <w:r w:rsidR="00E37945" w:rsidRPr="00E37945">
        <w:t>MARÍA FRAGUAS</w:t>
      </w:r>
      <w:r w:rsidR="001E7264">
        <w:tab/>
      </w:r>
      <w:r w:rsidR="00E37945" w:rsidRPr="00E37945">
        <w:t>Lic. SANTIAGO</w:t>
      </w:r>
      <w:r w:rsidR="003A2EE5" w:rsidRPr="005171C3">
        <w:t xml:space="preserve"> BLAQUIER</w:t>
      </w:r>
    </w:p>
    <w:p w14:paraId="3110F700" w14:textId="52485112" w:rsidR="00EE7F54" w:rsidRDefault="00EE7F54" w:rsidP="001E7264">
      <w:pPr>
        <w:pStyle w:val="texto0"/>
        <w:tabs>
          <w:tab w:val="center" w:pos="2070"/>
          <w:tab w:val="center" w:pos="7371"/>
        </w:tabs>
      </w:pPr>
      <w:r w:rsidRPr="005171C3">
        <w:tab/>
      </w:r>
      <w:bookmarkStart w:id="6" w:name="_Hlk19199789"/>
      <w:r w:rsidRPr="005171C3">
        <w:t>Síndic</w:t>
      </w:r>
      <w:bookmarkEnd w:id="6"/>
      <w:r w:rsidR="00C53DDB">
        <w:t>o</w:t>
      </w:r>
      <w:r w:rsidRPr="005171C3">
        <w:tab/>
      </w:r>
      <w:proofErr w:type="gramStart"/>
      <w:r w:rsidR="00E950FA">
        <w:t>Director</w:t>
      </w:r>
      <w:proofErr w:type="gramEnd"/>
    </w:p>
    <w:p w14:paraId="47CCEC47" w14:textId="3ADD7E43" w:rsidR="001E5E0D" w:rsidRDefault="001E5E0D" w:rsidP="00875E1D">
      <w:pPr>
        <w:pStyle w:val="Texto"/>
        <w:jc w:val="center"/>
      </w:pPr>
    </w:p>
    <w:p w14:paraId="5E419559" w14:textId="150B5C57" w:rsidR="00C53DDB" w:rsidRDefault="00C53DDB" w:rsidP="00875E1D">
      <w:pPr>
        <w:pStyle w:val="Texto"/>
        <w:jc w:val="center"/>
      </w:pPr>
    </w:p>
    <w:p w14:paraId="6FE22362" w14:textId="77777777" w:rsidR="00C53DDB" w:rsidRPr="00DF0D18" w:rsidRDefault="00C53DDB" w:rsidP="00875E1D">
      <w:pPr>
        <w:pStyle w:val="Texto"/>
        <w:jc w:val="center"/>
      </w:pPr>
    </w:p>
    <w:p w14:paraId="2D646626" w14:textId="77777777" w:rsidR="00EE7F54" w:rsidRPr="00DF0D18" w:rsidRDefault="00EE7F54" w:rsidP="00875E1D">
      <w:pPr>
        <w:pStyle w:val="Texto"/>
        <w:jc w:val="center"/>
      </w:pPr>
    </w:p>
    <w:p w14:paraId="7FAF8C4E" w14:textId="77777777" w:rsidR="00EE7F54" w:rsidRPr="00DF0D18" w:rsidRDefault="00EE7F54" w:rsidP="00875E1D">
      <w:pPr>
        <w:pStyle w:val="Texto"/>
        <w:jc w:val="center"/>
      </w:pPr>
    </w:p>
    <w:p w14:paraId="0CA677A3" w14:textId="77777777" w:rsidR="00EE7F54" w:rsidRPr="00DF0D18" w:rsidRDefault="00EE7F54" w:rsidP="00875E1D">
      <w:pPr>
        <w:pStyle w:val="Texto"/>
        <w:jc w:val="center"/>
      </w:pPr>
    </w:p>
    <w:p w14:paraId="69485FE2" w14:textId="77777777" w:rsidR="00EE7F54" w:rsidRDefault="00EE7F54" w:rsidP="00875E1D">
      <w:pPr>
        <w:pStyle w:val="Texto"/>
        <w:jc w:val="center"/>
      </w:pPr>
      <w:r>
        <w:t>PISTRELLI, HENRY MARTIN Y ASOCIADOS S.R.L.</w:t>
      </w:r>
    </w:p>
    <w:p w14:paraId="18935FBC" w14:textId="77777777" w:rsidR="00EE7F54" w:rsidRDefault="00EE7F54" w:rsidP="00875E1D">
      <w:pPr>
        <w:pStyle w:val="Texto"/>
        <w:jc w:val="center"/>
      </w:pPr>
      <w:r>
        <w:t xml:space="preserve">C.P.C.E.C.A.B.A. </w:t>
      </w:r>
      <w:proofErr w:type="spellStart"/>
      <w:r>
        <w:t>T°</w:t>
      </w:r>
      <w:proofErr w:type="spellEnd"/>
      <w:r>
        <w:t xml:space="preserve"> 1 - </w:t>
      </w:r>
      <w:proofErr w:type="spellStart"/>
      <w:r>
        <w:t>F°</w:t>
      </w:r>
      <w:proofErr w:type="spellEnd"/>
      <w:r>
        <w:t xml:space="preserve"> 13</w:t>
      </w:r>
    </w:p>
    <w:p w14:paraId="68CC61B9" w14:textId="77777777" w:rsidR="00EE7F54" w:rsidRDefault="00EE7F54" w:rsidP="00875E1D">
      <w:pPr>
        <w:pStyle w:val="Texto"/>
        <w:jc w:val="center"/>
      </w:pPr>
    </w:p>
    <w:p w14:paraId="03CDD96B" w14:textId="48F1B40C" w:rsidR="00EE7F54" w:rsidRDefault="00EE7F54" w:rsidP="00875E1D">
      <w:pPr>
        <w:pStyle w:val="Texto"/>
        <w:jc w:val="center"/>
      </w:pPr>
    </w:p>
    <w:p w14:paraId="7B951C54" w14:textId="77777777" w:rsidR="00360124" w:rsidRDefault="00360124" w:rsidP="00875E1D">
      <w:pPr>
        <w:pStyle w:val="Texto"/>
        <w:jc w:val="center"/>
      </w:pPr>
    </w:p>
    <w:p w14:paraId="0B1A7DDE" w14:textId="77777777" w:rsidR="00EE7F54" w:rsidRDefault="00EE7F54" w:rsidP="00875E1D">
      <w:pPr>
        <w:pStyle w:val="Texto"/>
        <w:jc w:val="center"/>
      </w:pPr>
    </w:p>
    <w:p w14:paraId="2A397866" w14:textId="40D81E21" w:rsidR="00BD7DA7" w:rsidRPr="00761B80" w:rsidRDefault="00BD7DA7" w:rsidP="00BD7DA7">
      <w:pPr>
        <w:pStyle w:val="Texto"/>
        <w:jc w:val="center"/>
      </w:pPr>
      <w:r>
        <w:t>KA</w:t>
      </w:r>
      <w:r w:rsidR="00470ABA">
        <w:t>RE</w:t>
      </w:r>
      <w:r>
        <w:t>N GRIGORIAN</w:t>
      </w:r>
    </w:p>
    <w:p w14:paraId="6E19259E" w14:textId="77777777" w:rsidR="00EE7F54" w:rsidRPr="004470E9" w:rsidRDefault="00EE7F54" w:rsidP="00875E1D">
      <w:pPr>
        <w:pStyle w:val="Texto"/>
        <w:jc w:val="center"/>
      </w:pPr>
      <w:r w:rsidRPr="004470E9">
        <w:t>Socio</w:t>
      </w:r>
    </w:p>
    <w:p w14:paraId="55C50B6B" w14:textId="1F14D3C9" w:rsidR="00EE7F54" w:rsidRPr="004470E9" w:rsidRDefault="00EE7F54" w:rsidP="00875E1D">
      <w:pPr>
        <w:pStyle w:val="Texto"/>
        <w:jc w:val="center"/>
      </w:pPr>
      <w:r w:rsidRPr="004470E9">
        <w:t>Contador Público U.</w:t>
      </w:r>
      <w:r w:rsidR="00BD7DA7" w:rsidRPr="00761B80">
        <w:t>B.A</w:t>
      </w:r>
      <w:r w:rsidRPr="004470E9">
        <w:t>.</w:t>
      </w:r>
    </w:p>
    <w:p w14:paraId="0353ECCE" w14:textId="3B80E192" w:rsidR="00EE7F54" w:rsidRPr="004470E9" w:rsidRDefault="00EE7F54" w:rsidP="00875E1D">
      <w:pPr>
        <w:pStyle w:val="Texto"/>
        <w:jc w:val="center"/>
      </w:pPr>
      <w:r w:rsidRPr="004470E9">
        <w:t xml:space="preserve">C.P.C.E.C.A.B.A. </w:t>
      </w:r>
      <w:proofErr w:type="spellStart"/>
      <w:r w:rsidRPr="004470E9">
        <w:t>T°</w:t>
      </w:r>
      <w:proofErr w:type="spellEnd"/>
      <w:r w:rsidRPr="004470E9">
        <w:t xml:space="preserve"> </w:t>
      </w:r>
      <w:r w:rsidR="00BD7DA7" w:rsidRPr="00761B80">
        <w:t>1</w:t>
      </w:r>
      <w:r w:rsidR="00BD7DA7">
        <w:t>75</w:t>
      </w:r>
      <w:r w:rsidR="00BD7DA7" w:rsidRPr="00761B80">
        <w:t xml:space="preserve"> –</w:t>
      </w:r>
      <w:r w:rsidR="00577012" w:rsidRPr="004470E9">
        <w:t xml:space="preserve"> </w:t>
      </w:r>
      <w:proofErr w:type="spellStart"/>
      <w:r w:rsidR="00577012" w:rsidRPr="004470E9">
        <w:t>F°</w:t>
      </w:r>
      <w:proofErr w:type="spellEnd"/>
      <w:r w:rsidR="00577012" w:rsidRPr="004470E9">
        <w:t xml:space="preserve"> </w:t>
      </w:r>
      <w:r w:rsidR="00BD7DA7">
        <w:t>31</w:t>
      </w:r>
    </w:p>
    <w:p w14:paraId="0E0EE401" w14:textId="77777777" w:rsidR="00705238" w:rsidRDefault="00705238" w:rsidP="00875E1D">
      <w:pPr>
        <w:pStyle w:val="Texto"/>
        <w:jc w:val="center"/>
        <w:sectPr w:rsidR="00705238" w:rsidSect="001D1E0F">
          <w:headerReference w:type="default" r:id="rId20"/>
          <w:footerReference w:type="default" r:id="rId21"/>
          <w:pgSz w:w="12240" w:h="15840" w:code="1"/>
          <w:pgMar w:top="576" w:right="864" w:bottom="576" w:left="1728" w:header="432" w:footer="432" w:gutter="0"/>
          <w:cols w:space="720"/>
        </w:sectPr>
      </w:pPr>
    </w:p>
    <w:p w14:paraId="45B041A6" w14:textId="371D950C" w:rsidR="0057342E" w:rsidRPr="00705238" w:rsidRDefault="0057342E" w:rsidP="00705238">
      <w:pPr>
        <w:pStyle w:val="Texto"/>
      </w:pPr>
    </w:p>
    <w:sectPr w:rsidR="0057342E" w:rsidRPr="00705238" w:rsidSect="001D1E0F">
      <w:headerReference w:type="default" r:id="rId22"/>
      <w:footerReference w:type="default" r:id="rId23"/>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2500E" w14:textId="77777777" w:rsidR="00DB0C87" w:rsidRDefault="00DB0C87">
      <w:r>
        <w:separator/>
      </w:r>
    </w:p>
  </w:endnote>
  <w:endnote w:type="continuationSeparator" w:id="0">
    <w:p w14:paraId="017699CF" w14:textId="77777777" w:rsidR="00DB0C87" w:rsidRDefault="00DB0C87">
      <w:r>
        <w:continuationSeparator/>
      </w:r>
    </w:p>
  </w:endnote>
  <w:endnote w:type="continuationNotice" w:id="1">
    <w:p w14:paraId="5351D8AF" w14:textId="77777777" w:rsidR="00DB0C87" w:rsidRDefault="00DB0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D536" w14:textId="0A4006DC" w:rsidR="00C70D90" w:rsidRPr="008A0400" w:rsidRDefault="00DB0C87" w:rsidP="00A847EB">
    <w:pPr>
      <w:pStyle w:val="Texto"/>
      <w:tabs>
        <w:tab w:val="center" w:pos="1440"/>
        <w:tab w:val="center" w:pos="4860"/>
        <w:tab w:val="center" w:pos="8460"/>
      </w:tabs>
      <w:ind w:right="108"/>
      <w:rPr>
        <w:sz w:val="14"/>
        <w:szCs w:val="14"/>
      </w:rPr>
    </w:pPr>
    <w:r w:rsidRPr="008A0400">
      <w:rPr>
        <w:sz w:val="14"/>
        <w:szCs w:val="14"/>
      </w:rPr>
      <w:tab/>
    </w:r>
  </w:p>
  <w:p w14:paraId="413C98BD" w14:textId="76266B1B" w:rsidR="00DB0C87" w:rsidRPr="008A0400" w:rsidRDefault="00DB0C87" w:rsidP="004470E9">
    <w:pPr>
      <w:pStyle w:val="Texto"/>
      <w:tabs>
        <w:tab w:val="center" w:pos="1440"/>
        <w:tab w:val="center" w:pos="4860"/>
        <w:tab w:val="center" w:pos="8460"/>
      </w:tabs>
      <w:ind w:right="108"/>
      <w:rPr>
        <w:sz w:val="14"/>
        <w:szCs w:val="14"/>
      </w:rPr>
    </w:pPr>
    <w:r w:rsidRPr="008A0400">
      <w:rPr>
        <w:sz w:val="14"/>
        <w:szCs w:val="14"/>
      </w:rPr>
      <w:t>Firmado a efectos de su identificación con</w:t>
    </w:r>
    <w:r>
      <w:rPr>
        <w:sz w:val="14"/>
        <w:szCs w:val="14"/>
      </w:rPr>
      <w:tab/>
    </w:r>
    <w:r w:rsidRPr="008A0400">
      <w:rPr>
        <w:sz w:val="14"/>
        <w:szCs w:val="14"/>
      </w:rPr>
      <w:t>Firmado a e</w:t>
    </w:r>
    <w:r>
      <w:rPr>
        <w:sz w:val="14"/>
        <w:szCs w:val="14"/>
      </w:rPr>
      <w:t>fectos de su identificación con</w:t>
    </w:r>
  </w:p>
  <w:p w14:paraId="4CBC69BE" w14:textId="5E3B9F56" w:rsidR="00DB0C87" w:rsidRPr="008A0400" w:rsidRDefault="00DB0C87" w:rsidP="004470E9">
    <w:pPr>
      <w:pStyle w:val="Texto"/>
      <w:tabs>
        <w:tab w:val="center" w:pos="1440"/>
        <w:tab w:val="center" w:pos="4860"/>
        <w:tab w:val="center" w:pos="8460"/>
      </w:tabs>
      <w:ind w:right="108"/>
      <w:rPr>
        <w:sz w:val="14"/>
        <w:szCs w:val="14"/>
      </w:rPr>
    </w:pPr>
    <w:r>
      <w:rPr>
        <w:sz w:val="14"/>
        <w:szCs w:val="14"/>
      </w:rPr>
      <w:tab/>
      <w:t xml:space="preserve">nuestro informe de fecha </w:t>
    </w:r>
    <w:r w:rsidR="007B7C53">
      <w:rPr>
        <w:sz w:val="14"/>
        <w:szCs w:val="14"/>
      </w:rPr>
      <w:t>1</w:t>
    </w:r>
    <w:r w:rsidR="00CD370E">
      <w:rPr>
        <w:sz w:val="14"/>
        <w:szCs w:val="14"/>
      </w:rPr>
      <w:t>1</w:t>
    </w:r>
    <w:r>
      <w:rPr>
        <w:sz w:val="14"/>
        <w:szCs w:val="14"/>
      </w:rPr>
      <w:t>-</w:t>
    </w:r>
    <w:r w:rsidR="001A24FB">
      <w:rPr>
        <w:sz w:val="14"/>
        <w:szCs w:val="14"/>
      </w:rPr>
      <w:t>10</w:t>
    </w:r>
    <w:r>
      <w:rPr>
        <w:sz w:val="14"/>
        <w:szCs w:val="14"/>
      </w:rPr>
      <w:t>-20</w:t>
    </w:r>
    <w:r w:rsidR="009C0EB7">
      <w:rPr>
        <w:sz w:val="14"/>
        <w:szCs w:val="14"/>
      </w:rPr>
      <w:t>22</w:t>
    </w:r>
    <w:r>
      <w:rPr>
        <w:sz w:val="14"/>
        <w:szCs w:val="14"/>
      </w:rPr>
      <w:tab/>
      <w:t xml:space="preserve">nuestro informe de fecha </w:t>
    </w:r>
    <w:r w:rsidR="00C70D90">
      <w:rPr>
        <w:sz w:val="14"/>
        <w:szCs w:val="14"/>
      </w:rPr>
      <w:t>1</w:t>
    </w:r>
    <w:r w:rsidR="00E37945">
      <w:rPr>
        <w:sz w:val="14"/>
        <w:szCs w:val="14"/>
      </w:rPr>
      <w:t>1</w:t>
    </w:r>
    <w:r>
      <w:rPr>
        <w:sz w:val="14"/>
        <w:szCs w:val="14"/>
      </w:rPr>
      <w:t>-</w:t>
    </w:r>
    <w:r w:rsidR="001A24FB">
      <w:rPr>
        <w:sz w:val="14"/>
        <w:szCs w:val="14"/>
      </w:rPr>
      <w:t>10</w:t>
    </w:r>
    <w:r>
      <w:rPr>
        <w:sz w:val="14"/>
        <w:szCs w:val="14"/>
      </w:rPr>
      <w:t>-20</w:t>
    </w:r>
    <w:r w:rsidR="009C0EB7">
      <w:rPr>
        <w:sz w:val="14"/>
        <w:szCs w:val="14"/>
      </w:rPr>
      <w:t>22</w:t>
    </w:r>
  </w:p>
  <w:p w14:paraId="73318B1E" w14:textId="5D4AFAE2" w:rsidR="00DB0C87" w:rsidRPr="008A0400" w:rsidRDefault="00DB0C87" w:rsidP="004470E9">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PISTRELLI, HENRY MARTIN Y ASOCIADOS S.R.L.</w:t>
    </w:r>
  </w:p>
  <w:p w14:paraId="4EB2E9B8" w14:textId="2A8B8212" w:rsidR="00DB0C87" w:rsidRDefault="00DB0C87" w:rsidP="004470E9">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C.P.C.E.</w:t>
    </w:r>
    <w:r>
      <w:rPr>
        <w:sz w:val="14"/>
        <w:szCs w:val="14"/>
      </w:rPr>
      <w:t>C.A</w:t>
    </w:r>
    <w:r w:rsidRPr="008A0400">
      <w:rPr>
        <w:sz w:val="14"/>
        <w:szCs w:val="14"/>
      </w:rPr>
      <w:t xml:space="preserve">.B.A. </w:t>
    </w:r>
    <w:proofErr w:type="spellStart"/>
    <w:r w:rsidRPr="008A0400">
      <w:rPr>
        <w:sz w:val="14"/>
        <w:szCs w:val="14"/>
      </w:rPr>
      <w:t>T°</w:t>
    </w:r>
    <w:proofErr w:type="spellEnd"/>
    <w:r w:rsidRPr="008A0400">
      <w:rPr>
        <w:sz w:val="14"/>
        <w:szCs w:val="14"/>
      </w:rPr>
      <w:t xml:space="preserve"> 1 - </w:t>
    </w:r>
    <w:proofErr w:type="spellStart"/>
    <w:r w:rsidRPr="008A0400">
      <w:rPr>
        <w:sz w:val="14"/>
        <w:szCs w:val="14"/>
      </w:rPr>
      <w:t>F°</w:t>
    </w:r>
    <w:proofErr w:type="spellEnd"/>
    <w:r w:rsidRPr="008A0400">
      <w:rPr>
        <w:sz w:val="14"/>
        <w:szCs w:val="14"/>
      </w:rPr>
      <w:t xml:space="preserve"> </w:t>
    </w:r>
    <w:r>
      <w:rPr>
        <w:sz w:val="14"/>
        <w:szCs w:val="14"/>
      </w:rPr>
      <w:t>13</w:t>
    </w:r>
  </w:p>
  <w:p w14:paraId="40BD205E" w14:textId="13A43533" w:rsidR="00DB0C87" w:rsidRPr="00632A5A" w:rsidRDefault="00C70D90" w:rsidP="004470E9">
    <w:pPr>
      <w:pStyle w:val="Texto"/>
      <w:tabs>
        <w:tab w:val="center" w:pos="1440"/>
        <w:tab w:val="center" w:pos="4860"/>
        <w:tab w:val="center" w:pos="8010"/>
        <w:tab w:val="center" w:pos="8460"/>
      </w:tabs>
      <w:ind w:right="108"/>
      <w:rPr>
        <w:sz w:val="18"/>
        <w:lang w:val="pt-BR"/>
      </w:rPr>
    </w:pPr>
    <w:r w:rsidRPr="003C62FC">
      <w:rPr>
        <w:sz w:val="18"/>
      </w:rPr>
      <w:tab/>
    </w:r>
    <w:r w:rsidRPr="003C62FC">
      <w:rPr>
        <w:sz w:val="18"/>
      </w:rPr>
      <w:tab/>
    </w:r>
    <w:r w:rsidRPr="003C62FC">
      <w:rPr>
        <w:sz w:val="18"/>
      </w:rPr>
      <w:tab/>
    </w:r>
    <w:r w:rsidR="007B7C53" w:rsidRPr="00385AE5">
      <w:rPr>
        <w:sz w:val="18"/>
        <w:lang w:val="pt-BR"/>
      </w:rPr>
      <w:t>Lic. SANTIAGO</w:t>
    </w:r>
    <w:r w:rsidR="00DB0C87" w:rsidRPr="00632A5A">
      <w:rPr>
        <w:sz w:val="18"/>
        <w:lang w:val="pt-BR"/>
      </w:rPr>
      <w:t xml:space="preserve"> BLAQUIER</w:t>
    </w:r>
  </w:p>
  <w:p w14:paraId="328F9EE6" w14:textId="7900AD48" w:rsidR="00DB0C87" w:rsidRPr="00632A5A" w:rsidRDefault="00DB0C87" w:rsidP="004470E9">
    <w:pPr>
      <w:pStyle w:val="Texto"/>
      <w:tabs>
        <w:tab w:val="center" w:pos="1440"/>
        <w:tab w:val="center" w:pos="4860"/>
        <w:tab w:val="center" w:pos="8010"/>
        <w:tab w:val="center" w:pos="8460"/>
      </w:tabs>
      <w:ind w:right="108"/>
      <w:rPr>
        <w:sz w:val="18"/>
        <w:lang w:val="pt-BR"/>
      </w:rPr>
    </w:pPr>
    <w:r w:rsidRPr="00632A5A">
      <w:rPr>
        <w:sz w:val="18"/>
        <w:lang w:val="pt-BR"/>
      </w:rPr>
      <w:tab/>
    </w:r>
    <w:r w:rsidRPr="00632A5A">
      <w:rPr>
        <w:sz w:val="18"/>
        <w:lang w:val="pt-BR"/>
      </w:rPr>
      <w:tab/>
    </w:r>
    <w:r w:rsidRPr="00632A5A">
      <w:rPr>
        <w:sz w:val="18"/>
        <w:lang w:val="pt-BR"/>
      </w:rPr>
      <w:tab/>
    </w:r>
    <w:r w:rsidR="00C70D90" w:rsidRPr="00632A5A">
      <w:rPr>
        <w:sz w:val="18"/>
        <w:lang w:val="pt-BR"/>
      </w:rPr>
      <w:t>Presidente</w:t>
    </w:r>
  </w:p>
  <w:p w14:paraId="32A8437C" w14:textId="08E2DE08" w:rsidR="00C70D90" w:rsidRPr="00632A5A" w:rsidRDefault="007B7C53" w:rsidP="00A847EB">
    <w:pPr>
      <w:pStyle w:val="Texto"/>
      <w:tabs>
        <w:tab w:val="center" w:pos="1440"/>
        <w:tab w:val="center" w:pos="4860"/>
        <w:tab w:val="center" w:pos="8460"/>
      </w:tabs>
      <w:ind w:right="108"/>
      <w:rPr>
        <w:sz w:val="14"/>
        <w:szCs w:val="14"/>
        <w:lang w:val="pt-BR"/>
      </w:rPr>
    </w:pPr>
    <w:r w:rsidRPr="00B37EE1">
      <w:rPr>
        <w:sz w:val="14"/>
        <w:szCs w:val="14"/>
        <w:lang w:val="pt-BR"/>
      </w:rPr>
      <w:tab/>
    </w:r>
    <w:r w:rsidRPr="00385AE5">
      <w:rPr>
        <w:sz w:val="14"/>
        <w:lang w:val="pt-BR"/>
      </w:rPr>
      <w:t>MARIA FRAGUAS</w:t>
    </w:r>
    <w:r w:rsidR="00C70D90" w:rsidRPr="00632A5A">
      <w:rPr>
        <w:sz w:val="14"/>
        <w:szCs w:val="14"/>
        <w:lang w:val="pt-BR"/>
      </w:rPr>
      <w:tab/>
      <w:t>KAR</w:t>
    </w:r>
    <w:r w:rsidR="00470ABA" w:rsidRPr="00632A5A">
      <w:rPr>
        <w:sz w:val="14"/>
        <w:szCs w:val="14"/>
        <w:lang w:val="pt-BR"/>
      </w:rPr>
      <w:t>E</w:t>
    </w:r>
    <w:r w:rsidR="00C70D90" w:rsidRPr="00632A5A">
      <w:rPr>
        <w:sz w:val="14"/>
        <w:szCs w:val="14"/>
        <w:lang w:val="pt-BR"/>
      </w:rPr>
      <w:t>N GRIGORIAN</w:t>
    </w:r>
  </w:p>
  <w:p w14:paraId="1D59B3C3" w14:textId="2A2B7C80" w:rsidR="00DB0C87" w:rsidRPr="00632A5A" w:rsidRDefault="00C70D90" w:rsidP="004470E9">
    <w:pPr>
      <w:pStyle w:val="Texto"/>
      <w:tabs>
        <w:tab w:val="center" w:pos="1440"/>
        <w:tab w:val="center" w:pos="4860"/>
        <w:tab w:val="center" w:pos="8460"/>
      </w:tabs>
      <w:ind w:right="108"/>
      <w:rPr>
        <w:sz w:val="14"/>
        <w:lang w:val="pt-BR"/>
      </w:rPr>
    </w:pPr>
    <w:r w:rsidRPr="00632A5A">
      <w:rPr>
        <w:sz w:val="14"/>
        <w:szCs w:val="14"/>
        <w:lang w:val="pt-BR"/>
      </w:rPr>
      <w:tab/>
      <w:t xml:space="preserve">Por </w:t>
    </w:r>
    <w:proofErr w:type="spellStart"/>
    <w:r w:rsidRPr="00632A5A">
      <w:rPr>
        <w:sz w:val="14"/>
        <w:szCs w:val="14"/>
        <w:lang w:val="pt-BR"/>
      </w:rPr>
      <w:t>Comisión</w:t>
    </w:r>
    <w:proofErr w:type="spellEnd"/>
    <w:r w:rsidRPr="00632A5A">
      <w:rPr>
        <w:sz w:val="14"/>
        <w:szCs w:val="14"/>
        <w:lang w:val="pt-BR"/>
      </w:rPr>
      <w:t xml:space="preserve"> Fiscalizadora</w:t>
    </w:r>
    <w:r w:rsidR="00DB0C87" w:rsidRPr="00632A5A">
      <w:rPr>
        <w:sz w:val="14"/>
        <w:lang w:val="pt-BR"/>
      </w:rPr>
      <w:tab/>
      <w:t>Socio</w:t>
    </w:r>
  </w:p>
  <w:p w14:paraId="15520BE5" w14:textId="2E49C5BF" w:rsidR="00DB0C87" w:rsidRPr="00632A5A" w:rsidRDefault="00DB0C87" w:rsidP="004470E9">
    <w:pPr>
      <w:pStyle w:val="Texto"/>
      <w:tabs>
        <w:tab w:val="center" w:pos="1440"/>
        <w:tab w:val="center" w:pos="4860"/>
        <w:tab w:val="center" w:pos="8460"/>
      </w:tabs>
      <w:ind w:right="108"/>
      <w:rPr>
        <w:sz w:val="14"/>
        <w:lang w:val="pt-BR"/>
      </w:rPr>
    </w:pPr>
    <w:r w:rsidRPr="00632A5A">
      <w:rPr>
        <w:sz w:val="14"/>
        <w:lang w:val="pt-BR"/>
      </w:rPr>
      <w:tab/>
    </w:r>
    <w:r w:rsidRPr="00632A5A">
      <w:rPr>
        <w:sz w:val="14"/>
        <w:lang w:val="pt-BR"/>
      </w:rPr>
      <w:tab/>
      <w:t>Contador Público U.</w:t>
    </w:r>
    <w:r w:rsidR="00C70D90" w:rsidRPr="00632A5A">
      <w:rPr>
        <w:sz w:val="14"/>
        <w:szCs w:val="14"/>
        <w:lang w:val="pt-BR"/>
      </w:rPr>
      <w:t>B.A</w:t>
    </w:r>
    <w:r w:rsidRPr="00632A5A">
      <w:rPr>
        <w:sz w:val="14"/>
        <w:lang w:val="pt-BR"/>
      </w:rPr>
      <w:t>.</w:t>
    </w:r>
  </w:p>
  <w:p w14:paraId="079F11AF" w14:textId="40645EF2" w:rsidR="00DB0C87" w:rsidRPr="00632A5A" w:rsidRDefault="00DB0C87" w:rsidP="004470E9">
    <w:pPr>
      <w:pStyle w:val="Texto"/>
      <w:tabs>
        <w:tab w:val="center" w:pos="1440"/>
        <w:tab w:val="center" w:pos="4860"/>
        <w:tab w:val="center" w:pos="8460"/>
      </w:tabs>
      <w:ind w:right="108"/>
      <w:rPr>
        <w:sz w:val="14"/>
        <w:lang w:val="pt-BR"/>
      </w:rPr>
    </w:pPr>
    <w:r w:rsidRPr="00632A5A">
      <w:rPr>
        <w:sz w:val="14"/>
        <w:lang w:val="pt-BR"/>
      </w:rPr>
      <w:tab/>
    </w:r>
    <w:r w:rsidRPr="00632A5A">
      <w:rPr>
        <w:sz w:val="14"/>
        <w:lang w:val="pt-BR"/>
      </w:rPr>
      <w:tab/>
      <w:t xml:space="preserve">C.P.C.E.C.A.B.A. T° </w:t>
    </w:r>
    <w:r w:rsidR="00C70D90" w:rsidRPr="00632A5A">
      <w:rPr>
        <w:sz w:val="14"/>
        <w:szCs w:val="14"/>
        <w:lang w:val="pt-BR"/>
      </w:rPr>
      <w:t>175</w:t>
    </w:r>
    <w:r w:rsidRPr="00632A5A">
      <w:rPr>
        <w:sz w:val="14"/>
        <w:lang w:val="pt-BR"/>
      </w:rPr>
      <w:t xml:space="preserve"> - F° </w:t>
    </w:r>
    <w:r w:rsidR="00C70D90" w:rsidRPr="00632A5A">
      <w:rPr>
        <w:sz w:val="14"/>
        <w:szCs w:val="14"/>
        <w:lang w:val="pt-BR"/>
      </w:rPr>
      <w:t>31</w:t>
    </w:r>
  </w:p>
  <w:p w14:paraId="7C76109B" w14:textId="07385DCA" w:rsidR="00DB0C87" w:rsidRPr="00F44A7D" w:rsidRDefault="00DB0C87" w:rsidP="00A67FB6">
    <w:pPr>
      <w:pStyle w:val="Footer"/>
      <w:rPr>
        <w:sz w:val="14"/>
        <w:szCs w:val="14"/>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8343" w14:textId="0B34E4C0" w:rsidR="00DB0C87" w:rsidRPr="00F44A7D" w:rsidRDefault="00DB0C87" w:rsidP="004436C0">
    <w:pPr>
      <w:pStyle w:val="Footer"/>
      <w:rPr>
        <w:sz w:val="14"/>
        <w:szCs w:val="14"/>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E210" w14:textId="09B54C18" w:rsidR="00705238" w:rsidRPr="00F44A7D" w:rsidRDefault="00705238" w:rsidP="004436C0">
    <w:pPr>
      <w:pStyle w:val="Footer"/>
      <w:rPr>
        <w:sz w:val="14"/>
        <w:szCs w:val="14"/>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9317" w14:textId="77777777" w:rsidR="00DB0C87" w:rsidRDefault="00DB0C87">
      <w:r>
        <w:separator/>
      </w:r>
    </w:p>
  </w:footnote>
  <w:footnote w:type="continuationSeparator" w:id="0">
    <w:p w14:paraId="3A905D0B" w14:textId="77777777" w:rsidR="00DB0C87" w:rsidRDefault="00DB0C87">
      <w:r>
        <w:continuationSeparator/>
      </w:r>
    </w:p>
  </w:footnote>
  <w:footnote w:type="continuationNotice" w:id="1">
    <w:p w14:paraId="0A21CD50" w14:textId="77777777" w:rsidR="00DB0C87" w:rsidRDefault="00DB0C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F048" w14:textId="77777777" w:rsidR="00DB0C87" w:rsidRDefault="00DB0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5A3F" w14:textId="1A39C42F" w:rsidR="00DB0C87" w:rsidRPr="00264C35" w:rsidRDefault="00DB0C87">
    <w:pPr>
      <w:pStyle w:val="Ttuloprincipal"/>
      <w:rPr>
        <w:b w:val="0"/>
        <w:sz w:val="16"/>
        <w:szCs w:val="16"/>
        <w:lang w:val="pt-BR"/>
      </w:rPr>
    </w:pPr>
    <w:r w:rsidRPr="004C0854">
      <w:rPr>
        <w:rStyle w:val="PageNumber"/>
        <w:b w:val="0"/>
        <w:sz w:val="16"/>
        <w:szCs w:val="16"/>
        <w:lang w:val="pt-BR"/>
      </w:rPr>
      <w:t xml:space="preserve">- </w:t>
    </w:r>
    <w:r w:rsidRPr="00CC6B67">
      <w:rPr>
        <w:rStyle w:val="PageNumber"/>
        <w:b w:val="0"/>
        <w:sz w:val="16"/>
        <w:szCs w:val="16"/>
      </w:rPr>
      <w:fldChar w:fldCharType="begin"/>
    </w:r>
    <w:r w:rsidRPr="004C0854">
      <w:rPr>
        <w:rStyle w:val="PageNumber"/>
        <w:b w:val="0"/>
        <w:sz w:val="16"/>
        <w:szCs w:val="16"/>
        <w:lang w:val="pt-BR"/>
      </w:rPr>
      <w:instrText xml:space="preserve"> PAGE </w:instrText>
    </w:r>
    <w:r w:rsidRPr="00CC6B67">
      <w:rPr>
        <w:rStyle w:val="PageNumber"/>
        <w:b w:val="0"/>
        <w:sz w:val="16"/>
        <w:szCs w:val="16"/>
      </w:rPr>
      <w:fldChar w:fldCharType="separate"/>
    </w:r>
    <w:r>
      <w:rPr>
        <w:rStyle w:val="PageNumber"/>
        <w:b w:val="0"/>
        <w:noProof/>
        <w:sz w:val="16"/>
        <w:szCs w:val="16"/>
        <w:lang w:val="pt-BR"/>
      </w:rPr>
      <w:t>5</w:t>
    </w:r>
    <w:r w:rsidRPr="00CC6B67">
      <w:rPr>
        <w:rStyle w:val="PageNumber"/>
        <w:b w:val="0"/>
        <w:sz w:val="16"/>
        <w:szCs w:val="16"/>
      </w:rPr>
      <w:fldChar w:fldCharType="end"/>
    </w:r>
    <w:r w:rsidRPr="00264C35">
      <w:rPr>
        <w:rStyle w:val="PageNumber"/>
        <w:b w:val="0"/>
        <w:sz w:val="16"/>
        <w:szCs w:val="16"/>
        <w:lang w:val="pt-BR"/>
      </w:rPr>
      <w:t xml:space="preserve"> -</w:t>
    </w:r>
  </w:p>
  <w:p w14:paraId="2F9EEF64" w14:textId="77777777" w:rsidR="00DB0C87" w:rsidRPr="00264C35" w:rsidRDefault="00DB0C87" w:rsidP="00AE29F4">
    <w:pPr>
      <w:pStyle w:val="Texto"/>
      <w:jc w:val="center"/>
      <w:rPr>
        <w:sz w:val="16"/>
        <w:szCs w:val="16"/>
        <w:lang w:val="pt-BR"/>
      </w:rPr>
    </w:pPr>
  </w:p>
  <w:p w14:paraId="7F529442" w14:textId="77777777" w:rsidR="00DB0C87" w:rsidRPr="00264C35" w:rsidRDefault="00DB0C87" w:rsidP="00554B75">
    <w:pPr>
      <w:pStyle w:val="Ttuloprincipal"/>
      <w:rPr>
        <w:lang w:val="pt-BR"/>
      </w:rPr>
    </w:pPr>
    <w:r w:rsidRPr="00264C35">
      <w:rPr>
        <w:lang w:val="pt-BR"/>
      </w:rPr>
      <w:t>LEDESMA FRUTAS S.A.U.</w:t>
    </w:r>
  </w:p>
  <w:p w14:paraId="1E0EAC61" w14:textId="77777777" w:rsidR="00DB0C87" w:rsidRPr="00264C35" w:rsidRDefault="00DB0C87">
    <w:pPr>
      <w:pStyle w:val="Texto"/>
      <w:jc w:val="center"/>
      <w:rPr>
        <w:sz w:val="16"/>
        <w:szCs w:val="16"/>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7BDC" w14:textId="77777777" w:rsidR="00DB0C87" w:rsidRDefault="00DB0C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CDD0" w14:textId="77777777" w:rsidR="00DB0C87" w:rsidRDefault="00DB0C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7000" w14:textId="0003C57B" w:rsidR="00DB0C87" w:rsidRPr="00264C35" w:rsidRDefault="00DB0C87" w:rsidP="00A505F7">
    <w:pPr>
      <w:pStyle w:val="Header"/>
      <w:jc w:val="center"/>
      <w:rPr>
        <w:sz w:val="16"/>
        <w:szCs w:val="16"/>
        <w:lang w:val="pt-BR"/>
      </w:rPr>
    </w:pPr>
    <w:r w:rsidRPr="00677B91">
      <w:rPr>
        <w:rStyle w:val="PageNumber"/>
        <w:sz w:val="16"/>
        <w:szCs w:val="16"/>
        <w:lang w:val="pt-BR"/>
      </w:rPr>
      <w:t xml:space="preserve">- </w:t>
    </w:r>
    <w:r w:rsidRPr="00B50761">
      <w:rPr>
        <w:rStyle w:val="PageNumber"/>
        <w:sz w:val="16"/>
        <w:szCs w:val="16"/>
      </w:rPr>
      <w:fldChar w:fldCharType="begin"/>
    </w:r>
    <w:r w:rsidRPr="00677B91">
      <w:rPr>
        <w:rStyle w:val="PageNumber"/>
        <w:sz w:val="16"/>
        <w:szCs w:val="16"/>
        <w:lang w:val="pt-BR"/>
      </w:rPr>
      <w:instrText xml:space="preserve"> PAGE </w:instrText>
    </w:r>
    <w:r w:rsidRPr="00B50761">
      <w:rPr>
        <w:rStyle w:val="PageNumber"/>
        <w:sz w:val="16"/>
        <w:szCs w:val="16"/>
      </w:rPr>
      <w:fldChar w:fldCharType="separate"/>
    </w:r>
    <w:r>
      <w:rPr>
        <w:rStyle w:val="PageNumber"/>
        <w:noProof/>
        <w:sz w:val="16"/>
        <w:szCs w:val="16"/>
        <w:lang w:val="pt-BR"/>
      </w:rPr>
      <w:t>19</w:t>
    </w:r>
    <w:r w:rsidRPr="00B50761">
      <w:rPr>
        <w:rStyle w:val="PageNumber"/>
        <w:sz w:val="16"/>
        <w:szCs w:val="16"/>
      </w:rPr>
      <w:fldChar w:fldCharType="end"/>
    </w:r>
    <w:r w:rsidRPr="00264C35">
      <w:rPr>
        <w:rStyle w:val="PageNumber"/>
        <w:sz w:val="16"/>
        <w:szCs w:val="16"/>
        <w:lang w:val="pt-BR"/>
      </w:rPr>
      <w:t xml:space="preserve"> -</w:t>
    </w:r>
  </w:p>
  <w:p w14:paraId="19BC80ED" w14:textId="77777777" w:rsidR="00DB0C87" w:rsidRPr="00264C35" w:rsidRDefault="00DB0C87" w:rsidP="00A505F7">
    <w:pPr>
      <w:pStyle w:val="Header"/>
      <w:jc w:val="center"/>
      <w:rPr>
        <w:sz w:val="16"/>
        <w:szCs w:val="16"/>
        <w:lang w:val="pt-BR"/>
      </w:rPr>
    </w:pPr>
  </w:p>
  <w:p w14:paraId="6FAABE2A" w14:textId="77777777" w:rsidR="00DB0C87" w:rsidRPr="00264C35" w:rsidRDefault="00DB0C87" w:rsidP="00A505F7">
    <w:pPr>
      <w:pStyle w:val="Header"/>
      <w:jc w:val="center"/>
      <w:rPr>
        <w:b/>
        <w:sz w:val="24"/>
        <w:szCs w:val="24"/>
        <w:lang w:val="pt-BR"/>
      </w:rPr>
    </w:pPr>
    <w:r w:rsidRPr="00264C35">
      <w:rPr>
        <w:b/>
        <w:sz w:val="24"/>
        <w:szCs w:val="24"/>
        <w:lang w:val="pt-BR"/>
      </w:rPr>
      <w:t>LEDESMA FRUTAS S.A.U.</w:t>
    </w:r>
  </w:p>
  <w:p w14:paraId="044E48B3" w14:textId="77777777" w:rsidR="00DB0C87" w:rsidRPr="00264C35" w:rsidRDefault="00DB0C87" w:rsidP="00A505F7">
    <w:pPr>
      <w:pStyle w:val="Header"/>
      <w:jc w:val="center"/>
      <w:rPr>
        <w:sz w:val="16"/>
        <w:szCs w:val="16"/>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FB0F" w14:textId="77777777" w:rsidR="00DB0C87" w:rsidRDefault="00DB0C8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879709632"/>
      <w:docPartObj>
        <w:docPartGallery w:val="Page Numbers (Top of Page)"/>
        <w:docPartUnique/>
      </w:docPartObj>
    </w:sdtPr>
    <w:sdtEndPr>
      <w:rPr>
        <w:noProof/>
        <w:sz w:val="16"/>
        <w:szCs w:val="16"/>
      </w:rPr>
    </w:sdtEndPr>
    <w:sdtContent>
      <w:p w14:paraId="1FE17C45" w14:textId="5B14CA8A" w:rsidR="00DB0C87" w:rsidRPr="00BE2EBE" w:rsidRDefault="00DB0C87"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21</w:t>
        </w:r>
        <w:r w:rsidRPr="001D5290">
          <w:rPr>
            <w:noProof/>
            <w:sz w:val="16"/>
            <w:szCs w:val="16"/>
          </w:rPr>
          <w:fldChar w:fldCharType="end"/>
        </w:r>
        <w:r w:rsidRPr="00BE2EBE">
          <w:rPr>
            <w:noProof/>
            <w:sz w:val="16"/>
            <w:szCs w:val="16"/>
            <w:lang w:val="en-US"/>
          </w:rPr>
          <w:t xml:space="preserve"> -</w:t>
        </w:r>
      </w:p>
    </w:sdtContent>
  </w:sdt>
  <w:p w14:paraId="286921EF" w14:textId="77777777" w:rsidR="00DB0C87" w:rsidRPr="00DD111B" w:rsidRDefault="00DB0C87" w:rsidP="00DD111B">
    <w:pPr>
      <w:pStyle w:val="Texto"/>
      <w:jc w:val="center"/>
      <w:rPr>
        <w:sz w:val="16"/>
        <w:szCs w:val="16"/>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BE65" w14:textId="77777777" w:rsidR="00DB0C87" w:rsidRPr="00022920" w:rsidRDefault="00DB0C87" w:rsidP="0002292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8AAF" w14:textId="77777777" w:rsidR="00705238" w:rsidRPr="00022920" w:rsidRDefault="00705238"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AAC"/>
    <w:multiLevelType w:val="hybridMultilevel"/>
    <w:tmpl w:val="7F9C0ADC"/>
    <w:lvl w:ilvl="0" w:tplc="91BEC4B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 w15:restartNumberingAfterBreak="0">
    <w:nsid w:val="06E11D36"/>
    <w:multiLevelType w:val="hybridMultilevel"/>
    <w:tmpl w:val="C2E8D01E"/>
    <w:lvl w:ilvl="0" w:tplc="D5A6D9E4">
      <w:start w:val="1"/>
      <w:numFmt w:val="decimal"/>
      <w:lvlText w:val="(%1)"/>
      <w:lvlJc w:val="left"/>
      <w:pPr>
        <w:ind w:left="720" w:hanging="360"/>
      </w:pPr>
      <w:rPr>
        <w:rFonts w:hint="default"/>
      </w:rPr>
    </w:lvl>
    <w:lvl w:ilvl="1" w:tplc="D5A6D9E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211284"/>
    <w:multiLevelType w:val="hybridMultilevel"/>
    <w:tmpl w:val="2F80A400"/>
    <w:lvl w:ilvl="0" w:tplc="B70E066E">
      <w:start w:val="1"/>
      <w:numFmt w:val="lowerLetter"/>
      <w:lvlText w:val="%1)"/>
      <w:lvlJc w:val="left"/>
      <w:pPr>
        <w:ind w:left="1512" w:hanging="360"/>
      </w:pPr>
      <w:rPr>
        <w:rFonts w:ascii="Arial" w:hAnsi="Arial" w:hint="default"/>
        <w:b/>
        <w:i w:val="0"/>
        <w:sz w:val="20"/>
      </w:rPr>
    </w:lvl>
    <w:lvl w:ilvl="1" w:tplc="7F08BD06">
      <w:start w:val="1"/>
      <w:numFmt w:val="lowerLetter"/>
      <w:lvlText w:val="%2)"/>
      <w:lvlJc w:val="left"/>
      <w:pPr>
        <w:ind w:left="1152" w:hanging="360"/>
      </w:pPr>
      <w:rPr>
        <w:rFonts w:ascii="Arial" w:hAnsi="Arial" w:hint="default"/>
        <w:b/>
        <w:i w:val="0"/>
        <w:sz w:val="20"/>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0BFD16DB"/>
    <w:multiLevelType w:val="hybridMultilevel"/>
    <w:tmpl w:val="2A2AEE84"/>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0DB330B7"/>
    <w:multiLevelType w:val="hybridMultilevel"/>
    <w:tmpl w:val="09EAA4AE"/>
    <w:lvl w:ilvl="0" w:tplc="B7F4B6DE">
      <w:start w:val="380"/>
      <w:numFmt w:val="bullet"/>
      <w:lvlText w:val="-"/>
      <w:lvlJc w:val="left"/>
      <w:pPr>
        <w:ind w:left="360" w:hanging="360"/>
      </w:pPr>
      <w:rPr>
        <w:rFonts w:ascii="Arial" w:eastAsia="Times New Roman" w:hAnsi="Arial" w:cs="Aria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17BB0E2E"/>
    <w:multiLevelType w:val="hybridMultilevel"/>
    <w:tmpl w:val="7F9C0ADC"/>
    <w:lvl w:ilvl="0" w:tplc="91BEC4B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6" w15:restartNumberingAfterBreak="0">
    <w:nsid w:val="17CB6B65"/>
    <w:multiLevelType w:val="hybridMultilevel"/>
    <w:tmpl w:val="90661CCE"/>
    <w:lvl w:ilvl="0" w:tplc="055CF2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8825AA5"/>
    <w:multiLevelType w:val="hybridMultilevel"/>
    <w:tmpl w:val="05248620"/>
    <w:lvl w:ilvl="0" w:tplc="2B3636FE">
      <w:start w:val="1"/>
      <w:numFmt w:val="lowerRoman"/>
      <w:lvlText w:val="%1."/>
      <w:lvlJc w:val="right"/>
      <w:pPr>
        <w:ind w:left="360" w:hanging="36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9" w15:restartNumberingAfterBreak="0">
    <w:nsid w:val="1D43548C"/>
    <w:multiLevelType w:val="hybridMultilevel"/>
    <w:tmpl w:val="A7341EAE"/>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D4C2294"/>
    <w:multiLevelType w:val="hybridMultilevel"/>
    <w:tmpl w:val="701C4446"/>
    <w:lvl w:ilvl="0" w:tplc="9E4A2112">
      <w:start w:val="1"/>
      <w:numFmt w:val="decimal"/>
      <w:lvlText w:val="3.%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54674"/>
    <w:multiLevelType w:val="hybridMultilevel"/>
    <w:tmpl w:val="B6D804D4"/>
    <w:lvl w:ilvl="0" w:tplc="AD6EF056">
      <w:start w:val="1"/>
      <w:numFmt w:val="lowerLetter"/>
      <w:lvlText w:val="%1)"/>
      <w:lvlJc w:val="left"/>
      <w:pPr>
        <w:ind w:left="1152" w:hanging="360"/>
      </w:pPr>
      <w:rPr>
        <w:rFonts w:ascii="Arial" w:hAnsi="Arial" w:hint="default"/>
        <w:b/>
        <w:i w:val="0"/>
        <w:sz w:val="2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2" w15:restartNumberingAfterBreak="0">
    <w:nsid w:val="273A0BCD"/>
    <w:multiLevelType w:val="hybridMultilevel"/>
    <w:tmpl w:val="5C8CFD9E"/>
    <w:lvl w:ilvl="0" w:tplc="677A4144">
      <w:start w:val="1"/>
      <w:numFmt w:val="lowerLetter"/>
      <w:lvlText w:val="%1)"/>
      <w:lvlJc w:val="left"/>
      <w:pPr>
        <w:ind w:left="1872" w:hanging="360"/>
      </w:pPr>
      <w:rPr>
        <w:rFonts w:hint="default"/>
      </w:rPr>
    </w:lvl>
    <w:lvl w:ilvl="1" w:tplc="2C0A0019" w:tentative="1">
      <w:start w:val="1"/>
      <w:numFmt w:val="lowerLetter"/>
      <w:lvlText w:val="%2."/>
      <w:lvlJc w:val="left"/>
      <w:pPr>
        <w:ind w:left="2592" w:hanging="360"/>
      </w:pPr>
    </w:lvl>
    <w:lvl w:ilvl="2" w:tplc="21B6BA8E">
      <w:start w:val="1"/>
      <w:numFmt w:val="lowerLetter"/>
      <w:lvlText w:val="%3)"/>
      <w:lvlJc w:val="left"/>
      <w:pPr>
        <w:ind w:left="1512" w:hanging="360"/>
      </w:pPr>
      <w:rPr>
        <w:rFonts w:hint="default"/>
      </w:rPr>
    </w:lvl>
    <w:lvl w:ilvl="3" w:tplc="2C0A000F" w:tentative="1">
      <w:start w:val="1"/>
      <w:numFmt w:val="decimal"/>
      <w:lvlText w:val="%4."/>
      <w:lvlJc w:val="left"/>
      <w:pPr>
        <w:ind w:left="4032" w:hanging="360"/>
      </w:pPr>
    </w:lvl>
    <w:lvl w:ilvl="4" w:tplc="2C0A0019" w:tentative="1">
      <w:start w:val="1"/>
      <w:numFmt w:val="lowerLetter"/>
      <w:lvlText w:val="%5."/>
      <w:lvlJc w:val="left"/>
      <w:pPr>
        <w:ind w:left="4752" w:hanging="360"/>
      </w:pPr>
    </w:lvl>
    <w:lvl w:ilvl="5" w:tplc="2C0A001B" w:tentative="1">
      <w:start w:val="1"/>
      <w:numFmt w:val="lowerRoman"/>
      <w:lvlText w:val="%6."/>
      <w:lvlJc w:val="right"/>
      <w:pPr>
        <w:ind w:left="5472" w:hanging="180"/>
      </w:pPr>
    </w:lvl>
    <w:lvl w:ilvl="6" w:tplc="2C0A000F" w:tentative="1">
      <w:start w:val="1"/>
      <w:numFmt w:val="decimal"/>
      <w:lvlText w:val="%7."/>
      <w:lvlJc w:val="left"/>
      <w:pPr>
        <w:ind w:left="6192" w:hanging="360"/>
      </w:pPr>
    </w:lvl>
    <w:lvl w:ilvl="7" w:tplc="2C0A0019" w:tentative="1">
      <w:start w:val="1"/>
      <w:numFmt w:val="lowerLetter"/>
      <w:lvlText w:val="%8."/>
      <w:lvlJc w:val="left"/>
      <w:pPr>
        <w:ind w:left="6912" w:hanging="360"/>
      </w:pPr>
    </w:lvl>
    <w:lvl w:ilvl="8" w:tplc="2C0A001B" w:tentative="1">
      <w:start w:val="1"/>
      <w:numFmt w:val="lowerRoman"/>
      <w:lvlText w:val="%9."/>
      <w:lvlJc w:val="right"/>
      <w:pPr>
        <w:ind w:left="7632" w:hanging="180"/>
      </w:pPr>
    </w:lvl>
  </w:abstractNum>
  <w:abstractNum w:abstractNumId="13" w15:restartNumberingAfterBreak="0">
    <w:nsid w:val="278C6D06"/>
    <w:multiLevelType w:val="hybridMultilevel"/>
    <w:tmpl w:val="C414C45A"/>
    <w:lvl w:ilvl="0" w:tplc="D084D512">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7C5696D"/>
    <w:multiLevelType w:val="hybridMultilevel"/>
    <w:tmpl w:val="C3E48DDE"/>
    <w:lvl w:ilvl="0" w:tplc="8370F3E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A76193E"/>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957707"/>
    <w:multiLevelType w:val="hybridMultilevel"/>
    <w:tmpl w:val="E1925FA2"/>
    <w:lvl w:ilvl="0" w:tplc="926CC75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DE8498E"/>
    <w:multiLevelType w:val="hybridMultilevel"/>
    <w:tmpl w:val="3D9E5022"/>
    <w:lvl w:ilvl="0" w:tplc="62F4B7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18622DA"/>
    <w:multiLevelType w:val="hybridMultilevel"/>
    <w:tmpl w:val="489CDF54"/>
    <w:lvl w:ilvl="0" w:tplc="8DE4E74E">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33403"/>
    <w:multiLevelType w:val="hybridMultilevel"/>
    <w:tmpl w:val="B2DC22D8"/>
    <w:lvl w:ilvl="0" w:tplc="6E60C3C4">
      <w:start w:val="1"/>
      <w:numFmt w:val="lowerRoman"/>
      <w:lvlText w:val="%1."/>
      <w:lvlJc w:val="left"/>
      <w:pPr>
        <w:ind w:left="1512" w:hanging="360"/>
      </w:pPr>
      <w:rPr>
        <w:rFonts w:hint="default"/>
        <w:sz w:val="20"/>
        <w:szCs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0" w15:restartNumberingAfterBreak="0">
    <w:nsid w:val="37B85BDB"/>
    <w:multiLevelType w:val="hybridMultilevel"/>
    <w:tmpl w:val="0A60884A"/>
    <w:lvl w:ilvl="0" w:tplc="E4EE414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D26C9"/>
    <w:multiLevelType w:val="hybridMultilevel"/>
    <w:tmpl w:val="58A4FCA0"/>
    <w:lvl w:ilvl="0" w:tplc="2FBE14DA">
      <w:start w:val="1"/>
      <w:numFmt w:val="lowerLetter"/>
      <w:lvlText w:val="%1)"/>
      <w:lvlJc w:val="left"/>
      <w:pPr>
        <w:ind w:left="1152" w:hanging="360"/>
      </w:pPr>
      <w:rPr>
        <w:rFonts w:ascii="Arial" w:hAnsi="Arial" w:cs="Times New Roman" w:hint="default"/>
        <w:b w:val="0"/>
        <w:i w:val="0"/>
        <w:sz w:val="20"/>
        <w:szCs w:val="16"/>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15:restartNumberingAfterBreak="0">
    <w:nsid w:val="38F85222"/>
    <w:multiLevelType w:val="hybridMultilevel"/>
    <w:tmpl w:val="2DA68C30"/>
    <w:lvl w:ilvl="0" w:tplc="C7E2C5A0">
      <w:start w:val="1"/>
      <w:numFmt w:val="lowerRoman"/>
      <w:lvlText w:val="%1."/>
      <w:lvlJc w:val="left"/>
      <w:pPr>
        <w:ind w:left="1512" w:hanging="360"/>
      </w:pPr>
      <w:rPr>
        <w:rFonts w:hint="default"/>
        <w:sz w:val="20"/>
        <w:szCs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3"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4" w15:restartNumberingAfterBreak="0">
    <w:nsid w:val="4BE12B70"/>
    <w:multiLevelType w:val="hybridMultilevel"/>
    <w:tmpl w:val="12CEB81A"/>
    <w:lvl w:ilvl="0" w:tplc="65586ECC">
      <w:start w:val="1"/>
      <w:numFmt w:val="decimal"/>
      <w:lvlText w:val="2.%1."/>
      <w:lvlJc w:val="left"/>
      <w:pPr>
        <w:ind w:left="792" w:hanging="360"/>
      </w:pPr>
      <w:rPr>
        <w:rFonts w:ascii="Arial" w:hAnsi="Arial" w:hint="default"/>
        <w:b/>
        <w:i w:val="0"/>
        <w:sz w:val="20"/>
      </w:rPr>
    </w:lvl>
    <w:lvl w:ilvl="1" w:tplc="2BA85BDE">
      <w:start w:val="1"/>
      <w:numFmt w:val="lowerLetter"/>
      <w:lvlText w:val="%2)"/>
      <w:lvlJc w:val="left"/>
      <w:pPr>
        <w:ind w:left="792" w:hanging="360"/>
      </w:pPr>
      <w:rPr>
        <w:rFonts w:hint="default"/>
        <w:b/>
        <w:bCs/>
      </w:rPr>
    </w:lvl>
    <w:lvl w:ilvl="2" w:tplc="1E341460">
      <w:start w:val="1"/>
      <w:numFmt w:val="lowerLetter"/>
      <w:lvlText w:val="(%3)"/>
      <w:lvlJc w:val="left"/>
      <w:pPr>
        <w:ind w:left="2772" w:hanging="360"/>
      </w:pPr>
      <w:rPr>
        <w:rFonts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4EC478ED"/>
    <w:multiLevelType w:val="hybridMultilevel"/>
    <w:tmpl w:val="C9E4DD2A"/>
    <w:lvl w:ilvl="0" w:tplc="0F9EA372">
      <w:start w:val="1"/>
      <w:numFmt w:val="lowerRoman"/>
      <w:lvlText w:val="%1."/>
      <w:lvlJc w:val="left"/>
      <w:pPr>
        <w:ind w:left="1512" w:hanging="360"/>
      </w:pPr>
      <w:rPr>
        <w:rFonts w:hint="default"/>
        <w:sz w:val="20"/>
        <w:szCs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6" w15:restartNumberingAfterBreak="0">
    <w:nsid w:val="5423133B"/>
    <w:multiLevelType w:val="hybridMultilevel"/>
    <w:tmpl w:val="C330955C"/>
    <w:lvl w:ilvl="0" w:tplc="BAA4DAEA">
      <w:start w:val="1"/>
      <w:numFmt w:val="bullet"/>
      <w:lvlText w:val=""/>
      <w:lvlJc w:val="left"/>
      <w:pPr>
        <w:ind w:left="720" w:hanging="360"/>
      </w:pPr>
      <w:rPr>
        <w:rFonts w:ascii="Symbol" w:hAnsi="Symbol" w:hint="default"/>
      </w:rPr>
    </w:lvl>
    <w:lvl w:ilvl="1" w:tplc="1A3E0896">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E500C"/>
    <w:multiLevelType w:val="hybridMultilevel"/>
    <w:tmpl w:val="1EDEA772"/>
    <w:lvl w:ilvl="0" w:tplc="BAA4DAEA">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5DA010AE"/>
    <w:multiLevelType w:val="hybridMultilevel"/>
    <w:tmpl w:val="806E781A"/>
    <w:lvl w:ilvl="0" w:tplc="2C0A0017">
      <w:start w:val="1"/>
      <w:numFmt w:val="lowerLetter"/>
      <w:lvlText w:val="%1)"/>
      <w:lvlJc w:val="left"/>
      <w:pPr>
        <w:ind w:left="1872" w:hanging="360"/>
      </w:pPr>
    </w:lvl>
    <w:lvl w:ilvl="1" w:tplc="99F84FB0">
      <w:start w:val="1"/>
      <w:numFmt w:val="lowerLetter"/>
      <w:lvlText w:val="%2)"/>
      <w:lvlJc w:val="left"/>
      <w:pPr>
        <w:ind w:left="1512" w:hanging="360"/>
      </w:pPr>
      <w:rPr>
        <w:rFonts w:hint="default"/>
      </w:rPr>
    </w:lvl>
    <w:lvl w:ilvl="2" w:tplc="2C0A001B" w:tentative="1">
      <w:start w:val="1"/>
      <w:numFmt w:val="lowerRoman"/>
      <w:lvlText w:val="%3."/>
      <w:lvlJc w:val="right"/>
      <w:pPr>
        <w:ind w:left="3312" w:hanging="180"/>
      </w:pPr>
    </w:lvl>
    <w:lvl w:ilvl="3" w:tplc="2C0A000F" w:tentative="1">
      <w:start w:val="1"/>
      <w:numFmt w:val="decimal"/>
      <w:lvlText w:val="%4."/>
      <w:lvlJc w:val="left"/>
      <w:pPr>
        <w:ind w:left="4032" w:hanging="360"/>
      </w:pPr>
    </w:lvl>
    <w:lvl w:ilvl="4" w:tplc="2C0A0019" w:tentative="1">
      <w:start w:val="1"/>
      <w:numFmt w:val="lowerLetter"/>
      <w:lvlText w:val="%5."/>
      <w:lvlJc w:val="left"/>
      <w:pPr>
        <w:ind w:left="4752" w:hanging="360"/>
      </w:pPr>
    </w:lvl>
    <w:lvl w:ilvl="5" w:tplc="2C0A001B" w:tentative="1">
      <w:start w:val="1"/>
      <w:numFmt w:val="lowerRoman"/>
      <w:lvlText w:val="%6."/>
      <w:lvlJc w:val="right"/>
      <w:pPr>
        <w:ind w:left="5472" w:hanging="180"/>
      </w:pPr>
    </w:lvl>
    <w:lvl w:ilvl="6" w:tplc="2C0A000F" w:tentative="1">
      <w:start w:val="1"/>
      <w:numFmt w:val="decimal"/>
      <w:lvlText w:val="%7."/>
      <w:lvlJc w:val="left"/>
      <w:pPr>
        <w:ind w:left="6192" w:hanging="360"/>
      </w:pPr>
    </w:lvl>
    <w:lvl w:ilvl="7" w:tplc="2C0A0019" w:tentative="1">
      <w:start w:val="1"/>
      <w:numFmt w:val="lowerLetter"/>
      <w:lvlText w:val="%8."/>
      <w:lvlJc w:val="left"/>
      <w:pPr>
        <w:ind w:left="6912" w:hanging="360"/>
      </w:pPr>
    </w:lvl>
    <w:lvl w:ilvl="8" w:tplc="2C0A001B" w:tentative="1">
      <w:start w:val="1"/>
      <w:numFmt w:val="lowerRoman"/>
      <w:lvlText w:val="%9."/>
      <w:lvlJc w:val="right"/>
      <w:pPr>
        <w:ind w:left="7632" w:hanging="180"/>
      </w:pPr>
    </w:lvl>
  </w:abstractNum>
  <w:abstractNum w:abstractNumId="29" w15:restartNumberingAfterBreak="0">
    <w:nsid w:val="5EB8114C"/>
    <w:multiLevelType w:val="hybridMultilevel"/>
    <w:tmpl w:val="690C7F20"/>
    <w:lvl w:ilvl="0" w:tplc="2EE8FB6E">
      <w:start w:val="1"/>
      <w:numFmt w:val="lowerLetter"/>
      <w:lvlText w:val="%1)"/>
      <w:lvlJc w:val="left"/>
      <w:pPr>
        <w:ind w:left="432" w:hanging="432"/>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D677D"/>
    <w:multiLevelType w:val="hybridMultilevel"/>
    <w:tmpl w:val="306C0B7A"/>
    <w:lvl w:ilvl="0" w:tplc="36689B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18739B"/>
    <w:multiLevelType w:val="hybridMultilevel"/>
    <w:tmpl w:val="1160E626"/>
    <w:lvl w:ilvl="0" w:tplc="D194960E">
      <w:start w:val="1"/>
      <w:numFmt w:val="decimal"/>
      <w:lvlText w:val="1.%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5F0640"/>
    <w:multiLevelType w:val="hybridMultilevel"/>
    <w:tmpl w:val="EC10C9A0"/>
    <w:lvl w:ilvl="0" w:tplc="A934B1B4">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8641830"/>
    <w:multiLevelType w:val="hybridMultilevel"/>
    <w:tmpl w:val="DCE4D2A4"/>
    <w:lvl w:ilvl="0" w:tplc="386876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687174C3"/>
    <w:multiLevelType w:val="hybridMultilevel"/>
    <w:tmpl w:val="9FF60694"/>
    <w:lvl w:ilvl="0" w:tplc="DEA4B9C6">
      <w:start w:val="1"/>
      <w:numFmt w:val="lowerLetter"/>
      <w:lvlText w:val="%1)"/>
      <w:lvlJc w:val="left"/>
      <w:pPr>
        <w:ind w:left="1152" w:hanging="360"/>
      </w:pPr>
      <w:rPr>
        <w:rFonts w:ascii="Arial" w:hAnsi="Arial" w:hint="default"/>
        <w:b/>
        <w:i w:val="0"/>
        <w:sz w:val="20"/>
      </w:rPr>
    </w:lvl>
    <w:lvl w:ilvl="1" w:tplc="D5A6D9E4">
      <w:start w:val="1"/>
      <w:numFmt w:val="decimal"/>
      <w:lvlText w:val="(%2)"/>
      <w:lvlJc w:val="left"/>
      <w:pPr>
        <w:ind w:left="2232" w:hanging="360"/>
      </w:pPr>
      <w:rPr>
        <w:rFonts w:hint="default"/>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5" w15:restartNumberingAfterBreak="0">
    <w:nsid w:val="7B70439A"/>
    <w:multiLevelType w:val="hybridMultilevel"/>
    <w:tmpl w:val="39DE4B0A"/>
    <w:lvl w:ilvl="0" w:tplc="C4D0EA2A">
      <w:start w:val="1"/>
      <w:numFmt w:val="decimal"/>
      <w:lvlText w:val="1.1.%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07314"/>
    <w:multiLevelType w:val="hybridMultilevel"/>
    <w:tmpl w:val="241836AA"/>
    <w:lvl w:ilvl="0" w:tplc="A4FE5174">
      <w:start w:val="8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7DDF3622"/>
    <w:multiLevelType w:val="hybridMultilevel"/>
    <w:tmpl w:val="315E2DFA"/>
    <w:lvl w:ilvl="0" w:tplc="FBD6E740">
      <w:start w:val="1"/>
      <w:numFmt w:val="bullet"/>
      <w:lvlText w:val=""/>
      <w:lvlJc w:val="left"/>
      <w:pPr>
        <w:ind w:left="1512" w:hanging="360"/>
      </w:pPr>
      <w:rPr>
        <w:rFonts w:ascii="Symbol" w:hAnsi="Symbol" w:hint="default"/>
        <w:sz w:val="16"/>
      </w:rPr>
    </w:lvl>
    <w:lvl w:ilvl="1" w:tplc="2C0A0003" w:tentative="1">
      <w:start w:val="1"/>
      <w:numFmt w:val="bullet"/>
      <w:lvlText w:val="o"/>
      <w:lvlJc w:val="left"/>
      <w:pPr>
        <w:ind w:left="2592" w:hanging="360"/>
      </w:pPr>
      <w:rPr>
        <w:rFonts w:ascii="Courier New" w:hAnsi="Courier New" w:cs="Courier New" w:hint="default"/>
      </w:rPr>
    </w:lvl>
    <w:lvl w:ilvl="2" w:tplc="2C0A0005" w:tentative="1">
      <w:start w:val="1"/>
      <w:numFmt w:val="bullet"/>
      <w:lvlText w:val=""/>
      <w:lvlJc w:val="left"/>
      <w:pPr>
        <w:ind w:left="3312" w:hanging="360"/>
      </w:pPr>
      <w:rPr>
        <w:rFonts w:ascii="Wingdings" w:hAnsi="Wingdings" w:hint="default"/>
      </w:rPr>
    </w:lvl>
    <w:lvl w:ilvl="3" w:tplc="2C0A0001" w:tentative="1">
      <w:start w:val="1"/>
      <w:numFmt w:val="bullet"/>
      <w:lvlText w:val=""/>
      <w:lvlJc w:val="left"/>
      <w:pPr>
        <w:ind w:left="4032" w:hanging="360"/>
      </w:pPr>
      <w:rPr>
        <w:rFonts w:ascii="Symbol" w:hAnsi="Symbol" w:hint="default"/>
      </w:rPr>
    </w:lvl>
    <w:lvl w:ilvl="4" w:tplc="2C0A0003" w:tentative="1">
      <w:start w:val="1"/>
      <w:numFmt w:val="bullet"/>
      <w:lvlText w:val="o"/>
      <w:lvlJc w:val="left"/>
      <w:pPr>
        <w:ind w:left="4752" w:hanging="360"/>
      </w:pPr>
      <w:rPr>
        <w:rFonts w:ascii="Courier New" w:hAnsi="Courier New" w:cs="Courier New" w:hint="default"/>
      </w:rPr>
    </w:lvl>
    <w:lvl w:ilvl="5" w:tplc="2C0A0005" w:tentative="1">
      <w:start w:val="1"/>
      <w:numFmt w:val="bullet"/>
      <w:lvlText w:val=""/>
      <w:lvlJc w:val="left"/>
      <w:pPr>
        <w:ind w:left="5472" w:hanging="360"/>
      </w:pPr>
      <w:rPr>
        <w:rFonts w:ascii="Wingdings" w:hAnsi="Wingdings" w:hint="default"/>
      </w:rPr>
    </w:lvl>
    <w:lvl w:ilvl="6" w:tplc="2C0A0001" w:tentative="1">
      <w:start w:val="1"/>
      <w:numFmt w:val="bullet"/>
      <w:lvlText w:val=""/>
      <w:lvlJc w:val="left"/>
      <w:pPr>
        <w:ind w:left="6192" w:hanging="360"/>
      </w:pPr>
      <w:rPr>
        <w:rFonts w:ascii="Symbol" w:hAnsi="Symbol" w:hint="default"/>
      </w:rPr>
    </w:lvl>
    <w:lvl w:ilvl="7" w:tplc="2C0A0003" w:tentative="1">
      <w:start w:val="1"/>
      <w:numFmt w:val="bullet"/>
      <w:lvlText w:val="o"/>
      <w:lvlJc w:val="left"/>
      <w:pPr>
        <w:ind w:left="6912" w:hanging="360"/>
      </w:pPr>
      <w:rPr>
        <w:rFonts w:ascii="Courier New" w:hAnsi="Courier New" w:cs="Courier New" w:hint="default"/>
      </w:rPr>
    </w:lvl>
    <w:lvl w:ilvl="8" w:tplc="2C0A0005" w:tentative="1">
      <w:start w:val="1"/>
      <w:numFmt w:val="bullet"/>
      <w:lvlText w:val=""/>
      <w:lvlJc w:val="left"/>
      <w:pPr>
        <w:ind w:left="7632" w:hanging="360"/>
      </w:pPr>
      <w:rPr>
        <w:rFonts w:ascii="Wingdings" w:hAnsi="Wingdings" w:hint="default"/>
      </w:rPr>
    </w:lvl>
  </w:abstractNum>
  <w:num w:numId="1">
    <w:abstractNumId w:val="8"/>
  </w:num>
  <w:num w:numId="2">
    <w:abstractNumId w:val="23"/>
  </w:num>
  <w:num w:numId="3">
    <w:abstractNumId w:val="26"/>
  </w:num>
  <w:num w:numId="4">
    <w:abstractNumId w:val="15"/>
  </w:num>
  <w:num w:numId="5">
    <w:abstractNumId w:val="29"/>
  </w:num>
  <w:num w:numId="6">
    <w:abstractNumId w:val="24"/>
  </w:num>
  <w:num w:numId="7">
    <w:abstractNumId w:val="20"/>
  </w:num>
  <w:num w:numId="8">
    <w:abstractNumId w:val="21"/>
  </w:num>
  <w:num w:numId="9">
    <w:abstractNumId w:val="11"/>
  </w:num>
  <w:num w:numId="10">
    <w:abstractNumId w:val="2"/>
  </w:num>
  <w:num w:numId="11">
    <w:abstractNumId w:val="19"/>
  </w:num>
  <w:num w:numId="12">
    <w:abstractNumId w:val="22"/>
  </w:num>
  <w:num w:numId="13">
    <w:abstractNumId w:val="25"/>
  </w:num>
  <w:num w:numId="14">
    <w:abstractNumId w:val="34"/>
  </w:num>
  <w:num w:numId="15">
    <w:abstractNumId w:val="0"/>
  </w:num>
  <w:num w:numId="16">
    <w:abstractNumId w:val="16"/>
  </w:num>
  <w:num w:numId="17">
    <w:abstractNumId w:val="12"/>
  </w:num>
  <w:num w:numId="18">
    <w:abstractNumId w:val="1"/>
  </w:num>
  <w:num w:numId="19">
    <w:abstractNumId w:val="5"/>
  </w:num>
  <w:num w:numId="20">
    <w:abstractNumId w:val="37"/>
  </w:num>
  <w:num w:numId="21">
    <w:abstractNumId w:val="28"/>
  </w:num>
  <w:num w:numId="22">
    <w:abstractNumId w:val="18"/>
  </w:num>
  <w:num w:numId="23">
    <w:abstractNumId w:val="30"/>
  </w:num>
  <w:num w:numId="24">
    <w:abstractNumId w:val="31"/>
  </w:num>
  <w:num w:numId="25">
    <w:abstractNumId w:val="35"/>
  </w:num>
  <w:num w:numId="26">
    <w:abstractNumId w:val="10"/>
  </w:num>
  <w:num w:numId="27">
    <w:abstractNumId w:val="3"/>
  </w:num>
  <w:num w:numId="28">
    <w:abstractNumId w:val="7"/>
  </w:num>
  <w:num w:numId="29">
    <w:abstractNumId w:val="4"/>
  </w:num>
  <w:num w:numId="30">
    <w:abstractNumId w:val="27"/>
  </w:num>
  <w:num w:numId="31">
    <w:abstractNumId w:val="36"/>
  </w:num>
  <w:num w:numId="32">
    <w:abstractNumId w:val="17"/>
  </w:num>
  <w:num w:numId="33">
    <w:abstractNumId w:val="9"/>
  </w:num>
  <w:num w:numId="34">
    <w:abstractNumId w:val="13"/>
  </w:num>
  <w:num w:numId="35">
    <w:abstractNumId w:val="14"/>
  </w:num>
  <w:num w:numId="36">
    <w:abstractNumId w:val="33"/>
  </w:num>
  <w:num w:numId="37">
    <w:abstractNumId w:val="6"/>
  </w:num>
  <w:num w:numId="38">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vg2tj6F4yy+AmzMuVT+ibVVgMNfO1T44pm5/t6wkBsxR0Gr9GIFulyBb02uKChLchb+RUmLLmlJdTQKGa6mMtQ==" w:salt="FpwsvoAyRywNUDK5inaxrg=="/>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301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1F5"/>
    <w:rsid w:val="0000067A"/>
    <w:rsid w:val="00000AE1"/>
    <w:rsid w:val="00001102"/>
    <w:rsid w:val="00001801"/>
    <w:rsid w:val="00001AAF"/>
    <w:rsid w:val="00001C48"/>
    <w:rsid w:val="00001C7F"/>
    <w:rsid w:val="00002430"/>
    <w:rsid w:val="000024AA"/>
    <w:rsid w:val="000025E5"/>
    <w:rsid w:val="00003084"/>
    <w:rsid w:val="000032DB"/>
    <w:rsid w:val="00003530"/>
    <w:rsid w:val="00003DC2"/>
    <w:rsid w:val="00003DF8"/>
    <w:rsid w:val="00004002"/>
    <w:rsid w:val="00004B71"/>
    <w:rsid w:val="0000532C"/>
    <w:rsid w:val="00005BDB"/>
    <w:rsid w:val="00005C3D"/>
    <w:rsid w:val="000064B5"/>
    <w:rsid w:val="000066C6"/>
    <w:rsid w:val="00006A93"/>
    <w:rsid w:val="00006BCA"/>
    <w:rsid w:val="00006F3A"/>
    <w:rsid w:val="0000704C"/>
    <w:rsid w:val="00007147"/>
    <w:rsid w:val="000072CB"/>
    <w:rsid w:val="00007374"/>
    <w:rsid w:val="0000742B"/>
    <w:rsid w:val="0000764F"/>
    <w:rsid w:val="00007776"/>
    <w:rsid w:val="0000786D"/>
    <w:rsid w:val="00007A80"/>
    <w:rsid w:val="00007D78"/>
    <w:rsid w:val="00007F47"/>
    <w:rsid w:val="0001059C"/>
    <w:rsid w:val="0001081C"/>
    <w:rsid w:val="00011580"/>
    <w:rsid w:val="000117A9"/>
    <w:rsid w:val="00011972"/>
    <w:rsid w:val="00011FEF"/>
    <w:rsid w:val="00012271"/>
    <w:rsid w:val="00012EB5"/>
    <w:rsid w:val="00012EDC"/>
    <w:rsid w:val="00013191"/>
    <w:rsid w:val="00013474"/>
    <w:rsid w:val="000136BA"/>
    <w:rsid w:val="000138C4"/>
    <w:rsid w:val="00013B55"/>
    <w:rsid w:val="00013C60"/>
    <w:rsid w:val="00013E81"/>
    <w:rsid w:val="00013EA6"/>
    <w:rsid w:val="00014797"/>
    <w:rsid w:val="000147B9"/>
    <w:rsid w:val="00014CC3"/>
    <w:rsid w:val="000150CC"/>
    <w:rsid w:val="000153DD"/>
    <w:rsid w:val="000160C4"/>
    <w:rsid w:val="000169C6"/>
    <w:rsid w:val="00016CCF"/>
    <w:rsid w:val="0001748E"/>
    <w:rsid w:val="000178B1"/>
    <w:rsid w:val="00017922"/>
    <w:rsid w:val="000201D6"/>
    <w:rsid w:val="0002054A"/>
    <w:rsid w:val="00020C00"/>
    <w:rsid w:val="00021040"/>
    <w:rsid w:val="000211F5"/>
    <w:rsid w:val="00021517"/>
    <w:rsid w:val="0002170E"/>
    <w:rsid w:val="00021768"/>
    <w:rsid w:val="00021DAC"/>
    <w:rsid w:val="00021E01"/>
    <w:rsid w:val="00022084"/>
    <w:rsid w:val="00022410"/>
    <w:rsid w:val="00022416"/>
    <w:rsid w:val="00022672"/>
    <w:rsid w:val="00022920"/>
    <w:rsid w:val="000229B9"/>
    <w:rsid w:val="00022A9D"/>
    <w:rsid w:val="00022B1B"/>
    <w:rsid w:val="0002322A"/>
    <w:rsid w:val="00023298"/>
    <w:rsid w:val="000232D5"/>
    <w:rsid w:val="0002337D"/>
    <w:rsid w:val="00023560"/>
    <w:rsid w:val="000235A7"/>
    <w:rsid w:val="000235C8"/>
    <w:rsid w:val="00023A18"/>
    <w:rsid w:val="00023AF6"/>
    <w:rsid w:val="00023C46"/>
    <w:rsid w:val="00023E82"/>
    <w:rsid w:val="000243AC"/>
    <w:rsid w:val="0002443D"/>
    <w:rsid w:val="00024543"/>
    <w:rsid w:val="00025033"/>
    <w:rsid w:val="000250A4"/>
    <w:rsid w:val="00025608"/>
    <w:rsid w:val="00025742"/>
    <w:rsid w:val="00026275"/>
    <w:rsid w:val="00026665"/>
    <w:rsid w:val="00026A1A"/>
    <w:rsid w:val="00027283"/>
    <w:rsid w:val="000274AF"/>
    <w:rsid w:val="000274F4"/>
    <w:rsid w:val="000279A1"/>
    <w:rsid w:val="00027A68"/>
    <w:rsid w:val="00030116"/>
    <w:rsid w:val="0003096E"/>
    <w:rsid w:val="00030978"/>
    <w:rsid w:val="00030B2C"/>
    <w:rsid w:val="00030B5A"/>
    <w:rsid w:val="00030FCD"/>
    <w:rsid w:val="00031011"/>
    <w:rsid w:val="00031058"/>
    <w:rsid w:val="00031612"/>
    <w:rsid w:val="000318ED"/>
    <w:rsid w:val="00031ED4"/>
    <w:rsid w:val="00031F01"/>
    <w:rsid w:val="00031F4F"/>
    <w:rsid w:val="000320A3"/>
    <w:rsid w:val="00032678"/>
    <w:rsid w:val="00032A51"/>
    <w:rsid w:val="00032AB6"/>
    <w:rsid w:val="00032FAF"/>
    <w:rsid w:val="00033306"/>
    <w:rsid w:val="000338D9"/>
    <w:rsid w:val="000340C6"/>
    <w:rsid w:val="0003429D"/>
    <w:rsid w:val="000344E2"/>
    <w:rsid w:val="00034526"/>
    <w:rsid w:val="0003477E"/>
    <w:rsid w:val="00034A35"/>
    <w:rsid w:val="00034F4A"/>
    <w:rsid w:val="000351AE"/>
    <w:rsid w:val="00035EFD"/>
    <w:rsid w:val="0003619A"/>
    <w:rsid w:val="00036326"/>
    <w:rsid w:val="0003641A"/>
    <w:rsid w:val="00036A2E"/>
    <w:rsid w:val="00036D16"/>
    <w:rsid w:val="00036E96"/>
    <w:rsid w:val="000370A6"/>
    <w:rsid w:val="00037D84"/>
    <w:rsid w:val="00040225"/>
    <w:rsid w:val="00040324"/>
    <w:rsid w:val="0004048C"/>
    <w:rsid w:val="00040720"/>
    <w:rsid w:val="00040819"/>
    <w:rsid w:val="0004087F"/>
    <w:rsid w:val="00040A0D"/>
    <w:rsid w:val="00040B61"/>
    <w:rsid w:val="00040B6E"/>
    <w:rsid w:val="00041013"/>
    <w:rsid w:val="00041301"/>
    <w:rsid w:val="000418E1"/>
    <w:rsid w:val="00041C00"/>
    <w:rsid w:val="00042046"/>
    <w:rsid w:val="00042254"/>
    <w:rsid w:val="0004254C"/>
    <w:rsid w:val="00042ADE"/>
    <w:rsid w:val="00042FD1"/>
    <w:rsid w:val="00043402"/>
    <w:rsid w:val="000435EF"/>
    <w:rsid w:val="00043746"/>
    <w:rsid w:val="00043767"/>
    <w:rsid w:val="00043783"/>
    <w:rsid w:val="000438E3"/>
    <w:rsid w:val="00043E58"/>
    <w:rsid w:val="00043FC7"/>
    <w:rsid w:val="000442D0"/>
    <w:rsid w:val="000444B1"/>
    <w:rsid w:val="000444FE"/>
    <w:rsid w:val="0004456D"/>
    <w:rsid w:val="00044897"/>
    <w:rsid w:val="0004509A"/>
    <w:rsid w:val="00045428"/>
    <w:rsid w:val="000455F2"/>
    <w:rsid w:val="000455F3"/>
    <w:rsid w:val="00045985"/>
    <w:rsid w:val="00045A24"/>
    <w:rsid w:val="00045D89"/>
    <w:rsid w:val="00045E37"/>
    <w:rsid w:val="00046353"/>
    <w:rsid w:val="00046763"/>
    <w:rsid w:val="00046A7F"/>
    <w:rsid w:val="00047367"/>
    <w:rsid w:val="00047562"/>
    <w:rsid w:val="00047611"/>
    <w:rsid w:val="00047718"/>
    <w:rsid w:val="00047983"/>
    <w:rsid w:val="00047E2A"/>
    <w:rsid w:val="00047E8B"/>
    <w:rsid w:val="00047F2B"/>
    <w:rsid w:val="0005040C"/>
    <w:rsid w:val="00050729"/>
    <w:rsid w:val="00050E66"/>
    <w:rsid w:val="00051457"/>
    <w:rsid w:val="0005165F"/>
    <w:rsid w:val="000519AD"/>
    <w:rsid w:val="000523FA"/>
    <w:rsid w:val="000527C9"/>
    <w:rsid w:val="000527D3"/>
    <w:rsid w:val="00052B81"/>
    <w:rsid w:val="00052D03"/>
    <w:rsid w:val="00052DC8"/>
    <w:rsid w:val="00053094"/>
    <w:rsid w:val="00053315"/>
    <w:rsid w:val="0005332E"/>
    <w:rsid w:val="000536B4"/>
    <w:rsid w:val="00053D55"/>
    <w:rsid w:val="000546FA"/>
    <w:rsid w:val="000548F5"/>
    <w:rsid w:val="000556E1"/>
    <w:rsid w:val="00055873"/>
    <w:rsid w:val="0005602D"/>
    <w:rsid w:val="00056C14"/>
    <w:rsid w:val="00056CE8"/>
    <w:rsid w:val="00056E97"/>
    <w:rsid w:val="000571C6"/>
    <w:rsid w:val="00057219"/>
    <w:rsid w:val="00057931"/>
    <w:rsid w:val="00060212"/>
    <w:rsid w:val="00060A91"/>
    <w:rsid w:val="00060EA7"/>
    <w:rsid w:val="00061265"/>
    <w:rsid w:val="000613CF"/>
    <w:rsid w:val="000615DC"/>
    <w:rsid w:val="0006166E"/>
    <w:rsid w:val="000616D7"/>
    <w:rsid w:val="00061AF0"/>
    <w:rsid w:val="00062008"/>
    <w:rsid w:val="00062378"/>
    <w:rsid w:val="00062965"/>
    <w:rsid w:val="00062B4C"/>
    <w:rsid w:val="00062BCA"/>
    <w:rsid w:val="00062C3E"/>
    <w:rsid w:val="00063035"/>
    <w:rsid w:val="000630F0"/>
    <w:rsid w:val="00063593"/>
    <w:rsid w:val="000642F4"/>
    <w:rsid w:val="00064565"/>
    <w:rsid w:val="0006469E"/>
    <w:rsid w:val="000647C1"/>
    <w:rsid w:val="00064A46"/>
    <w:rsid w:val="00065877"/>
    <w:rsid w:val="00065A50"/>
    <w:rsid w:val="00065E87"/>
    <w:rsid w:val="00066033"/>
    <w:rsid w:val="000660E9"/>
    <w:rsid w:val="00066CB8"/>
    <w:rsid w:val="00066CD2"/>
    <w:rsid w:val="000674BC"/>
    <w:rsid w:val="00067660"/>
    <w:rsid w:val="000676C4"/>
    <w:rsid w:val="00067B9B"/>
    <w:rsid w:val="00070042"/>
    <w:rsid w:val="00070181"/>
    <w:rsid w:val="0007073C"/>
    <w:rsid w:val="00070998"/>
    <w:rsid w:val="00070C60"/>
    <w:rsid w:val="000710D8"/>
    <w:rsid w:val="00071247"/>
    <w:rsid w:val="000712E0"/>
    <w:rsid w:val="00071310"/>
    <w:rsid w:val="00071830"/>
    <w:rsid w:val="0007268E"/>
    <w:rsid w:val="00072A44"/>
    <w:rsid w:val="00072A6E"/>
    <w:rsid w:val="00072E7F"/>
    <w:rsid w:val="00073029"/>
    <w:rsid w:val="0007314C"/>
    <w:rsid w:val="00073257"/>
    <w:rsid w:val="000732B4"/>
    <w:rsid w:val="00073607"/>
    <w:rsid w:val="0007388F"/>
    <w:rsid w:val="000739F0"/>
    <w:rsid w:val="00073C44"/>
    <w:rsid w:val="000743EC"/>
    <w:rsid w:val="000745EF"/>
    <w:rsid w:val="00074645"/>
    <w:rsid w:val="00075112"/>
    <w:rsid w:val="0007575D"/>
    <w:rsid w:val="00075B14"/>
    <w:rsid w:val="0007609C"/>
    <w:rsid w:val="000760EB"/>
    <w:rsid w:val="000767C0"/>
    <w:rsid w:val="00076AD3"/>
    <w:rsid w:val="00076CA6"/>
    <w:rsid w:val="00076E9C"/>
    <w:rsid w:val="00077032"/>
    <w:rsid w:val="00077352"/>
    <w:rsid w:val="000778B6"/>
    <w:rsid w:val="00077C6D"/>
    <w:rsid w:val="00077C98"/>
    <w:rsid w:val="00077E35"/>
    <w:rsid w:val="000801EE"/>
    <w:rsid w:val="00080FD0"/>
    <w:rsid w:val="0008124C"/>
    <w:rsid w:val="000816D8"/>
    <w:rsid w:val="000817E5"/>
    <w:rsid w:val="000818A0"/>
    <w:rsid w:val="00082541"/>
    <w:rsid w:val="00082794"/>
    <w:rsid w:val="0008292C"/>
    <w:rsid w:val="00082BC2"/>
    <w:rsid w:val="00082DC0"/>
    <w:rsid w:val="00082E7A"/>
    <w:rsid w:val="00082F25"/>
    <w:rsid w:val="00083948"/>
    <w:rsid w:val="00084064"/>
    <w:rsid w:val="0008437A"/>
    <w:rsid w:val="00084466"/>
    <w:rsid w:val="000845D5"/>
    <w:rsid w:val="000846D4"/>
    <w:rsid w:val="00084CA9"/>
    <w:rsid w:val="00084ECB"/>
    <w:rsid w:val="0008589A"/>
    <w:rsid w:val="000863CC"/>
    <w:rsid w:val="000863FA"/>
    <w:rsid w:val="00086892"/>
    <w:rsid w:val="000876BB"/>
    <w:rsid w:val="0008793B"/>
    <w:rsid w:val="00087BDA"/>
    <w:rsid w:val="00087D4B"/>
    <w:rsid w:val="000901B9"/>
    <w:rsid w:val="000903E4"/>
    <w:rsid w:val="000907F8"/>
    <w:rsid w:val="0009089A"/>
    <w:rsid w:val="00090961"/>
    <w:rsid w:val="00090AC0"/>
    <w:rsid w:val="00090C07"/>
    <w:rsid w:val="00090EE1"/>
    <w:rsid w:val="00090F45"/>
    <w:rsid w:val="00090F58"/>
    <w:rsid w:val="0009124C"/>
    <w:rsid w:val="00091460"/>
    <w:rsid w:val="00091911"/>
    <w:rsid w:val="00091C01"/>
    <w:rsid w:val="00092031"/>
    <w:rsid w:val="0009204C"/>
    <w:rsid w:val="000921C1"/>
    <w:rsid w:val="00092234"/>
    <w:rsid w:val="0009241A"/>
    <w:rsid w:val="0009272C"/>
    <w:rsid w:val="00092744"/>
    <w:rsid w:val="0009279C"/>
    <w:rsid w:val="00092EC7"/>
    <w:rsid w:val="00093155"/>
    <w:rsid w:val="00093234"/>
    <w:rsid w:val="000933E9"/>
    <w:rsid w:val="000938BA"/>
    <w:rsid w:val="00093B0D"/>
    <w:rsid w:val="000940A8"/>
    <w:rsid w:val="00094242"/>
    <w:rsid w:val="00094ADC"/>
    <w:rsid w:val="00094CB0"/>
    <w:rsid w:val="0009578D"/>
    <w:rsid w:val="0009584D"/>
    <w:rsid w:val="000958D8"/>
    <w:rsid w:val="0009612C"/>
    <w:rsid w:val="00096511"/>
    <w:rsid w:val="0009694D"/>
    <w:rsid w:val="00096AF5"/>
    <w:rsid w:val="00096C06"/>
    <w:rsid w:val="00096DB9"/>
    <w:rsid w:val="00097560"/>
    <w:rsid w:val="0009769D"/>
    <w:rsid w:val="00097935"/>
    <w:rsid w:val="0009794D"/>
    <w:rsid w:val="00097FD6"/>
    <w:rsid w:val="000A056B"/>
    <w:rsid w:val="000A05F7"/>
    <w:rsid w:val="000A087F"/>
    <w:rsid w:val="000A092E"/>
    <w:rsid w:val="000A09D6"/>
    <w:rsid w:val="000A0A74"/>
    <w:rsid w:val="000A0D3B"/>
    <w:rsid w:val="000A0E91"/>
    <w:rsid w:val="000A0FFA"/>
    <w:rsid w:val="000A1775"/>
    <w:rsid w:val="000A17D7"/>
    <w:rsid w:val="000A190D"/>
    <w:rsid w:val="000A1D7C"/>
    <w:rsid w:val="000A1F26"/>
    <w:rsid w:val="000A261B"/>
    <w:rsid w:val="000A29C5"/>
    <w:rsid w:val="000A2CD9"/>
    <w:rsid w:val="000A2D38"/>
    <w:rsid w:val="000A2DCF"/>
    <w:rsid w:val="000A2E2E"/>
    <w:rsid w:val="000A30AB"/>
    <w:rsid w:val="000A3426"/>
    <w:rsid w:val="000A3701"/>
    <w:rsid w:val="000A4118"/>
    <w:rsid w:val="000A43B7"/>
    <w:rsid w:val="000A44A8"/>
    <w:rsid w:val="000A4653"/>
    <w:rsid w:val="000A46E4"/>
    <w:rsid w:val="000A4708"/>
    <w:rsid w:val="000A4C07"/>
    <w:rsid w:val="000A4DE9"/>
    <w:rsid w:val="000A5228"/>
    <w:rsid w:val="000A59B1"/>
    <w:rsid w:val="000A5B4A"/>
    <w:rsid w:val="000A5F3E"/>
    <w:rsid w:val="000A61C6"/>
    <w:rsid w:val="000A6E54"/>
    <w:rsid w:val="000A6F2B"/>
    <w:rsid w:val="000A751D"/>
    <w:rsid w:val="000A756F"/>
    <w:rsid w:val="000B00CE"/>
    <w:rsid w:val="000B027D"/>
    <w:rsid w:val="000B02BA"/>
    <w:rsid w:val="000B0725"/>
    <w:rsid w:val="000B08B0"/>
    <w:rsid w:val="000B116A"/>
    <w:rsid w:val="000B1343"/>
    <w:rsid w:val="000B166B"/>
    <w:rsid w:val="000B1D24"/>
    <w:rsid w:val="000B240E"/>
    <w:rsid w:val="000B32BC"/>
    <w:rsid w:val="000B3422"/>
    <w:rsid w:val="000B37F3"/>
    <w:rsid w:val="000B3A38"/>
    <w:rsid w:val="000B3B9B"/>
    <w:rsid w:val="000B3CDA"/>
    <w:rsid w:val="000B3D0C"/>
    <w:rsid w:val="000B4220"/>
    <w:rsid w:val="000B462F"/>
    <w:rsid w:val="000B4D2B"/>
    <w:rsid w:val="000B4EFC"/>
    <w:rsid w:val="000B5067"/>
    <w:rsid w:val="000B52FF"/>
    <w:rsid w:val="000B5E27"/>
    <w:rsid w:val="000B5E71"/>
    <w:rsid w:val="000B6594"/>
    <w:rsid w:val="000B66F1"/>
    <w:rsid w:val="000B6BFE"/>
    <w:rsid w:val="000B6D11"/>
    <w:rsid w:val="000B6D15"/>
    <w:rsid w:val="000B709F"/>
    <w:rsid w:val="000B7260"/>
    <w:rsid w:val="000B730C"/>
    <w:rsid w:val="000B7445"/>
    <w:rsid w:val="000B7B82"/>
    <w:rsid w:val="000B7C8F"/>
    <w:rsid w:val="000C0202"/>
    <w:rsid w:val="000C06AA"/>
    <w:rsid w:val="000C1047"/>
    <w:rsid w:val="000C1488"/>
    <w:rsid w:val="000C1523"/>
    <w:rsid w:val="000C166E"/>
    <w:rsid w:val="000C184D"/>
    <w:rsid w:val="000C1D94"/>
    <w:rsid w:val="000C210D"/>
    <w:rsid w:val="000C257A"/>
    <w:rsid w:val="000C2662"/>
    <w:rsid w:val="000C2780"/>
    <w:rsid w:val="000C2A44"/>
    <w:rsid w:val="000C2A5C"/>
    <w:rsid w:val="000C2C7E"/>
    <w:rsid w:val="000C2E16"/>
    <w:rsid w:val="000C2ED7"/>
    <w:rsid w:val="000C330C"/>
    <w:rsid w:val="000C35CD"/>
    <w:rsid w:val="000C39E6"/>
    <w:rsid w:val="000C3A02"/>
    <w:rsid w:val="000C3CA0"/>
    <w:rsid w:val="000C3DB9"/>
    <w:rsid w:val="000C3F32"/>
    <w:rsid w:val="000C4F2B"/>
    <w:rsid w:val="000C4FA7"/>
    <w:rsid w:val="000C503A"/>
    <w:rsid w:val="000C5320"/>
    <w:rsid w:val="000C5538"/>
    <w:rsid w:val="000C55F5"/>
    <w:rsid w:val="000C56DD"/>
    <w:rsid w:val="000C57F6"/>
    <w:rsid w:val="000C5E90"/>
    <w:rsid w:val="000C64D4"/>
    <w:rsid w:val="000C6501"/>
    <w:rsid w:val="000C6840"/>
    <w:rsid w:val="000C6E6E"/>
    <w:rsid w:val="000C6F7D"/>
    <w:rsid w:val="000C6FF8"/>
    <w:rsid w:val="000C7290"/>
    <w:rsid w:val="000C7846"/>
    <w:rsid w:val="000C7925"/>
    <w:rsid w:val="000D0092"/>
    <w:rsid w:val="000D018A"/>
    <w:rsid w:val="000D07AE"/>
    <w:rsid w:val="000D0EFB"/>
    <w:rsid w:val="000D11FE"/>
    <w:rsid w:val="000D184E"/>
    <w:rsid w:val="000D1AC9"/>
    <w:rsid w:val="000D1BB8"/>
    <w:rsid w:val="000D1D05"/>
    <w:rsid w:val="000D1FE3"/>
    <w:rsid w:val="000D2205"/>
    <w:rsid w:val="000D28B2"/>
    <w:rsid w:val="000D2E8B"/>
    <w:rsid w:val="000D323B"/>
    <w:rsid w:val="000D34DD"/>
    <w:rsid w:val="000D3E39"/>
    <w:rsid w:val="000D4107"/>
    <w:rsid w:val="000D489A"/>
    <w:rsid w:val="000D4911"/>
    <w:rsid w:val="000D4B4A"/>
    <w:rsid w:val="000D4C50"/>
    <w:rsid w:val="000D4D0A"/>
    <w:rsid w:val="000D4E62"/>
    <w:rsid w:val="000D4FAF"/>
    <w:rsid w:val="000D508A"/>
    <w:rsid w:val="000D5098"/>
    <w:rsid w:val="000D5473"/>
    <w:rsid w:val="000D57BF"/>
    <w:rsid w:val="000D57D2"/>
    <w:rsid w:val="000D5ABB"/>
    <w:rsid w:val="000D6317"/>
    <w:rsid w:val="000D635E"/>
    <w:rsid w:val="000D668E"/>
    <w:rsid w:val="000D6BE5"/>
    <w:rsid w:val="000D785D"/>
    <w:rsid w:val="000D7E3C"/>
    <w:rsid w:val="000E01E6"/>
    <w:rsid w:val="000E053F"/>
    <w:rsid w:val="000E0616"/>
    <w:rsid w:val="000E084B"/>
    <w:rsid w:val="000E0D1B"/>
    <w:rsid w:val="000E0ED6"/>
    <w:rsid w:val="000E115B"/>
    <w:rsid w:val="000E1691"/>
    <w:rsid w:val="000E18DB"/>
    <w:rsid w:val="000E19EC"/>
    <w:rsid w:val="000E1ED8"/>
    <w:rsid w:val="000E2033"/>
    <w:rsid w:val="000E2165"/>
    <w:rsid w:val="000E2199"/>
    <w:rsid w:val="000E21D5"/>
    <w:rsid w:val="000E23AD"/>
    <w:rsid w:val="000E2ADE"/>
    <w:rsid w:val="000E2B6B"/>
    <w:rsid w:val="000E3347"/>
    <w:rsid w:val="000E34E0"/>
    <w:rsid w:val="000E3610"/>
    <w:rsid w:val="000E37B8"/>
    <w:rsid w:val="000E3806"/>
    <w:rsid w:val="000E38EC"/>
    <w:rsid w:val="000E39EC"/>
    <w:rsid w:val="000E4353"/>
    <w:rsid w:val="000E44ED"/>
    <w:rsid w:val="000E4849"/>
    <w:rsid w:val="000E4917"/>
    <w:rsid w:val="000E4A5F"/>
    <w:rsid w:val="000E4E4F"/>
    <w:rsid w:val="000E4ED3"/>
    <w:rsid w:val="000E5387"/>
    <w:rsid w:val="000E5403"/>
    <w:rsid w:val="000E54FE"/>
    <w:rsid w:val="000E5FC8"/>
    <w:rsid w:val="000E609C"/>
    <w:rsid w:val="000E6680"/>
    <w:rsid w:val="000E6B8E"/>
    <w:rsid w:val="000E6D43"/>
    <w:rsid w:val="000E6E76"/>
    <w:rsid w:val="000E701A"/>
    <w:rsid w:val="000E735E"/>
    <w:rsid w:val="000E7427"/>
    <w:rsid w:val="000E7569"/>
    <w:rsid w:val="000E7BF1"/>
    <w:rsid w:val="000E7EB0"/>
    <w:rsid w:val="000E7F93"/>
    <w:rsid w:val="000F00A4"/>
    <w:rsid w:val="000F060A"/>
    <w:rsid w:val="000F06E7"/>
    <w:rsid w:val="000F091C"/>
    <w:rsid w:val="000F0DC1"/>
    <w:rsid w:val="000F0DEF"/>
    <w:rsid w:val="000F0EBF"/>
    <w:rsid w:val="000F0F3E"/>
    <w:rsid w:val="000F126A"/>
    <w:rsid w:val="000F1516"/>
    <w:rsid w:val="000F1CBE"/>
    <w:rsid w:val="000F1DF3"/>
    <w:rsid w:val="000F1E79"/>
    <w:rsid w:val="000F1F36"/>
    <w:rsid w:val="000F2294"/>
    <w:rsid w:val="000F2CDD"/>
    <w:rsid w:val="000F3192"/>
    <w:rsid w:val="000F3279"/>
    <w:rsid w:val="000F3480"/>
    <w:rsid w:val="000F4029"/>
    <w:rsid w:val="000F40E2"/>
    <w:rsid w:val="000F437A"/>
    <w:rsid w:val="000F4467"/>
    <w:rsid w:val="000F4640"/>
    <w:rsid w:val="000F4EF5"/>
    <w:rsid w:val="000F5605"/>
    <w:rsid w:val="000F5899"/>
    <w:rsid w:val="000F5C24"/>
    <w:rsid w:val="000F5F84"/>
    <w:rsid w:val="000F61EE"/>
    <w:rsid w:val="000F662C"/>
    <w:rsid w:val="000F6A55"/>
    <w:rsid w:val="000F6AF8"/>
    <w:rsid w:val="000F73F3"/>
    <w:rsid w:val="000F795A"/>
    <w:rsid w:val="000F7F63"/>
    <w:rsid w:val="00100E92"/>
    <w:rsid w:val="0010158A"/>
    <w:rsid w:val="0010159D"/>
    <w:rsid w:val="00101902"/>
    <w:rsid w:val="00101B99"/>
    <w:rsid w:val="00101CAA"/>
    <w:rsid w:val="00101EE7"/>
    <w:rsid w:val="00102612"/>
    <w:rsid w:val="00102707"/>
    <w:rsid w:val="00102789"/>
    <w:rsid w:val="00102E81"/>
    <w:rsid w:val="0010302A"/>
    <w:rsid w:val="00103167"/>
    <w:rsid w:val="00103618"/>
    <w:rsid w:val="00103AE4"/>
    <w:rsid w:val="00104081"/>
    <w:rsid w:val="001044CA"/>
    <w:rsid w:val="00104664"/>
    <w:rsid w:val="00104816"/>
    <w:rsid w:val="00104B09"/>
    <w:rsid w:val="00104CBB"/>
    <w:rsid w:val="00105295"/>
    <w:rsid w:val="001055E4"/>
    <w:rsid w:val="001057F7"/>
    <w:rsid w:val="0010593A"/>
    <w:rsid w:val="00105973"/>
    <w:rsid w:val="001059F7"/>
    <w:rsid w:val="00105A6D"/>
    <w:rsid w:val="00105F18"/>
    <w:rsid w:val="00106072"/>
    <w:rsid w:val="0010630A"/>
    <w:rsid w:val="00106542"/>
    <w:rsid w:val="0010734A"/>
    <w:rsid w:val="001073FF"/>
    <w:rsid w:val="001074C4"/>
    <w:rsid w:val="001077D7"/>
    <w:rsid w:val="001078CE"/>
    <w:rsid w:val="001078DE"/>
    <w:rsid w:val="00107B89"/>
    <w:rsid w:val="00107BAB"/>
    <w:rsid w:val="00110075"/>
    <w:rsid w:val="00110248"/>
    <w:rsid w:val="00110287"/>
    <w:rsid w:val="00110580"/>
    <w:rsid w:val="00110682"/>
    <w:rsid w:val="001107EA"/>
    <w:rsid w:val="001108C5"/>
    <w:rsid w:val="00110D46"/>
    <w:rsid w:val="00110EFA"/>
    <w:rsid w:val="00111C32"/>
    <w:rsid w:val="00111DB0"/>
    <w:rsid w:val="00111F4D"/>
    <w:rsid w:val="00112042"/>
    <w:rsid w:val="001120AB"/>
    <w:rsid w:val="001127BD"/>
    <w:rsid w:val="00112EE9"/>
    <w:rsid w:val="00113354"/>
    <w:rsid w:val="0011346B"/>
    <w:rsid w:val="00114385"/>
    <w:rsid w:val="001149CA"/>
    <w:rsid w:val="001150F5"/>
    <w:rsid w:val="0011518A"/>
    <w:rsid w:val="00115238"/>
    <w:rsid w:val="001153AA"/>
    <w:rsid w:val="00116806"/>
    <w:rsid w:val="00116810"/>
    <w:rsid w:val="00116A7A"/>
    <w:rsid w:val="001173B6"/>
    <w:rsid w:val="00117AB0"/>
    <w:rsid w:val="00117B01"/>
    <w:rsid w:val="00117E3C"/>
    <w:rsid w:val="00117F93"/>
    <w:rsid w:val="001202DB"/>
    <w:rsid w:val="00120456"/>
    <w:rsid w:val="001205DA"/>
    <w:rsid w:val="00120682"/>
    <w:rsid w:val="00120968"/>
    <w:rsid w:val="00120B2F"/>
    <w:rsid w:val="00120CC2"/>
    <w:rsid w:val="00120F6A"/>
    <w:rsid w:val="0012118B"/>
    <w:rsid w:val="0012130E"/>
    <w:rsid w:val="00121727"/>
    <w:rsid w:val="00121A32"/>
    <w:rsid w:val="00121A77"/>
    <w:rsid w:val="001220E3"/>
    <w:rsid w:val="0012213A"/>
    <w:rsid w:val="00122365"/>
    <w:rsid w:val="001225C7"/>
    <w:rsid w:val="00122812"/>
    <w:rsid w:val="00122A8A"/>
    <w:rsid w:val="00122B66"/>
    <w:rsid w:val="00122C3F"/>
    <w:rsid w:val="00122E4F"/>
    <w:rsid w:val="00123475"/>
    <w:rsid w:val="00123953"/>
    <w:rsid w:val="00124453"/>
    <w:rsid w:val="00124709"/>
    <w:rsid w:val="00124902"/>
    <w:rsid w:val="0012490A"/>
    <w:rsid w:val="00124BDE"/>
    <w:rsid w:val="00124C8B"/>
    <w:rsid w:val="00124E12"/>
    <w:rsid w:val="00124E1F"/>
    <w:rsid w:val="0012563B"/>
    <w:rsid w:val="00125F15"/>
    <w:rsid w:val="0012616F"/>
    <w:rsid w:val="00126352"/>
    <w:rsid w:val="001265EC"/>
    <w:rsid w:val="0012683F"/>
    <w:rsid w:val="00126A91"/>
    <w:rsid w:val="00126D54"/>
    <w:rsid w:val="00126F8E"/>
    <w:rsid w:val="001270F0"/>
    <w:rsid w:val="00127412"/>
    <w:rsid w:val="001279E1"/>
    <w:rsid w:val="00127BA7"/>
    <w:rsid w:val="00127F96"/>
    <w:rsid w:val="00127FD9"/>
    <w:rsid w:val="00131119"/>
    <w:rsid w:val="001313E9"/>
    <w:rsid w:val="00131608"/>
    <w:rsid w:val="0013174E"/>
    <w:rsid w:val="001319F3"/>
    <w:rsid w:val="00131C4C"/>
    <w:rsid w:val="00131F89"/>
    <w:rsid w:val="001321D9"/>
    <w:rsid w:val="001329EB"/>
    <w:rsid w:val="00133991"/>
    <w:rsid w:val="00133B40"/>
    <w:rsid w:val="00134462"/>
    <w:rsid w:val="00134591"/>
    <w:rsid w:val="00134A2D"/>
    <w:rsid w:val="00134AE1"/>
    <w:rsid w:val="00135089"/>
    <w:rsid w:val="001353E5"/>
    <w:rsid w:val="0013575E"/>
    <w:rsid w:val="001357D5"/>
    <w:rsid w:val="00135D09"/>
    <w:rsid w:val="00135FF5"/>
    <w:rsid w:val="001360D4"/>
    <w:rsid w:val="00136601"/>
    <w:rsid w:val="00136641"/>
    <w:rsid w:val="00136674"/>
    <w:rsid w:val="001367F6"/>
    <w:rsid w:val="00136801"/>
    <w:rsid w:val="0013688A"/>
    <w:rsid w:val="001369E2"/>
    <w:rsid w:val="00136B6D"/>
    <w:rsid w:val="00136EA8"/>
    <w:rsid w:val="00136EC7"/>
    <w:rsid w:val="00136F6A"/>
    <w:rsid w:val="001370EF"/>
    <w:rsid w:val="001375A8"/>
    <w:rsid w:val="0013783F"/>
    <w:rsid w:val="00137914"/>
    <w:rsid w:val="001379EF"/>
    <w:rsid w:val="00137AE3"/>
    <w:rsid w:val="00137BA5"/>
    <w:rsid w:val="00137C5E"/>
    <w:rsid w:val="00137D7E"/>
    <w:rsid w:val="00137ED4"/>
    <w:rsid w:val="00140D51"/>
    <w:rsid w:val="00141429"/>
    <w:rsid w:val="0014182B"/>
    <w:rsid w:val="00141E5C"/>
    <w:rsid w:val="00141F3E"/>
    <w:rsid w:val="00142147"/>
    <w:rsid w:val="0014224E"/>
    <w:rsid w:val="00142ABA"/>
    <w:rsid w:val="00142D5D"/>
    <w:rsid w:val="00142E2F"/>
    <w:rsid w:val="00143061"/>
    <w:rsid w:val="00143302"/>
    <w:rsid w:val="00143BC6"/>
    <w:rsid w:val="00143FC4"/>
    <w:rsid w:val="001453FB"/>
    <w:rsid w:val="00145831"/>
    <w:rsid w:val="00145A37"/>
    <w:rsid w:val="00145C56"/>
    <w:rsid w:val="00145EB0"/>
    <w:rsid w:val="0014631B"/>
    <w:rsid w:val="00146972"/>
    <w:rsid w:val="001469CD"/>
    <w:rsid w:val="00146D0F"/>
    <w:rsid w:val="001475FA"/>
    <w:rsid w:val="001478FA"/>
    <w:rsid w:val="00147F3C"/>
    <w:rsid w:val="001500C7"/>
    <w:rsid w:val="00150C03"/>
    <w:rsid w:val="00150CF9"/>
    <w:rsid w:val="00151521"/>
    <w:rsid w:val="00151A15"/>
    <w:rsid w:val="00151BB3"/>
    <w:rsid w:val="00152245"/>
    <w:rsid w:val="0015271E"/>
    <w:rsid w:val="00152BEE"/>
    <w:rsid w:val="00152E92"/>
    <w:rsid w:val="00152EB0"/>
    <w:rsid w:val="00153515"/>
    <w:rsid w:val="001538F3"/>
    <w:rsid w:val="001541CF"/>
    <w:rsid w:val="0015429A"/>
    <w:rsid w:val="001543EB"/>
    <w:rsid w:val="001549C7"/>
    <w:rsid w:val="00154A39"/>
    <w:rsid w:val="00154B6F"/>
    <w:rsid w:val="00154DDE"/>
    <w:rsid w:val="00154F3D"/>
    <w:rsid w:val="00155410"/>
    <w:rsid w:val="001567CC"/>
    <w:rsid w:val="00156814"/>
    <w:rsid w:val="001569AA"/>
    <w:rsid w:val="00156A71"/>
    <w:rsid w:val="001571F8"/>
    <w:rsid w:val="00157890"/>
    <w:rsid w:val="00157EDF"/>
    <w:rsid w:val="0016004A"/>
    <w:rsid w:val="001603C6"/>
    <w:rsid w:val="00160666"/>
    <w:rsid w:val="001606C6"/>
    <w:rsid w:val="00160A62"/>
    <w:rsid w:val="00161065"/>
    <w:rsid w:val="0016111B"/>
    <w:rsid w:val="00161385"/>
    <w:rsid w:val="00161D63"/>
    <w:rsid w:val="00161EB6"/>
    <w:rsid w:val="001623BD"/>
    <w:rsid w:val="001628B7"/>
    <w:rsid w:val="00162C58"/>
    <w:rsid w:val="0016307C"/>
    <w:rsid w:val="0016379D"/>
    <w:rsid w:val="001639C5"/>
    <w:rsid w:val="00163A56"/>
    <w:rsid w:val="00164A84"/>
    <w:rsid w:val="001653DA"/>
    <w:rsid w:val="0016585A"/>
    <w:rsid w:val="00165E8E"/>
    <w:rsid w:val="00166409"/>
    <w:rsid w:val="0016652D"/>
    <w:rsid w:val="00166570"/>
    <w:rsid w:val="001666E5"/>
    <w:rsid w:val="001667FF"/>
    <w:rsid w:val="00166F64"/>
    <w:rsid w:val="00166F8E"/>
    <w:rsid w:val="00167398"/>
    <w:rsid w:val="001673A3"/>
    <w:rsid w:val="001677E9"/>
    <w:rsid w:val="00167E84"/>
    <w:rsid w:val="00170297"/>
    <w:rsid w:val="001705FA"/>
    <w:rsid w:val="001706D2"/>
    <w:rsid w:val="001707C5"/>
    <w:rsid w:val="00170838"/>
    <w:rsid w:val="0017113A"/>
    <w:rsid w:val="00171671"/>
    <w:rsid w:val="00171DF5"/>
    <w:rsid w:val="00171E9A"/>
    <w:rsid w:val="001722AE"/>
    <w:rsid w:val="00172391"/>
    <w:rsid w:val="00172518"/>
    <w:rsid w:val="00172539"/>
    <w:rsid w:val="0017258E"/>
    <w:rsid w:val="0017259F"/>
    <w:rsid w:val="0017267B"/>
    <w:rsid w:val="00172ED5"/>
    <w:rsid w:val="001733D4"/>
    <w:rsid w:val="001734B5"/>
    <w:rsid w:val="0017387A"/>
    <w:rsid w:val="0017393F"/>
    <w:rsid w:val="00173ECD"/>
    <w:rsid w:val="00173EDE"/>
    <w:rsid w:val="001742ED"/>
    <w:rsid w:val="00174A4C"/>
    <w:rsid w:val="00174E1F"/>
    <w:rsid w:val="00175060"/>
    <w:rsid w:val="0017564D"/>
    <w:rsid w:val="00175866"/>
    <w:rsid w:val="00175E43"/>
    <w:rsid w:val="00175EDC"/>
    <w:rsid w:val="00175FE1"/>
    <w:rsid w:val="00175FFB"/>
    <w:rsid w:val="00176335"/>
    <w:rsid w:val="001764CF"/>
    <w:rsid w:val="00176BAA"/>
    <w:rsid w:val="00176C39"/>
    <w:rsid w:val="00177977"/>
    <w:rsid w:val="001779A5"/>
    <w:rsid w:val="001803C1"/>
    <w:rsid w:val="001809DA"/>
    <w:rsid w:val="00180A5D"/>
    <w:rsid w:val="001810ED"/>
    <w:rsid w:val="00181225"/>
    <w:rsid w:val="001814BD"/>
    <w:rsid w:val="0018192D"/>
    <w:rsid w:val="00181D5C"/>
    <w:rsid w:val="00181E2B"/>
    <w:rsid w:val="00181FBE"/>
    <w:rsid w:val="00182053"/>
    <w:rsid w:val="0018205E"/>
    <w:rsid w:val="001823CF"/>
    <w:rsid w:val="00182580"/>
    <w:rsid w:val="00182BF3"/>
    <w:rsid w:val="00182C39"/>
    <w:rsid w:val="00182C49"/>
    <w:rsid w:val="00182F9B"/>
    <w:rsid w:val="00183217"/>
    <w:rsid w:val="00183717"/>
    <w:rsid w:val="00183800"/>
    <w:rsid w:val="001839B2"/>
    <w:rsid w:val="0018412F"/>
    <w:rsid w:val="001844F0"/>
    <w:rsid w:val="0018489F"/>
    <w:rsid w:val="00184B46"/>
    <w:rsid w:val="00184B57"/>
    <w:rsid w:val="00184E39"/>
    <w:rsid w:val="00184E45"/>
    <w:rsid w:val="00184FAA"/>
    <w:rsid w:val="00185069"/>
    <w:rsid w:val="00185952"/>
    <w:rsid w:val="00185C6A"/>
    <w:rsid w:val="00185D54"/>
    <w:rsid w:val="00186BBD"/>
    <w:rsid w:val="001871A2"/>
    <w:rsid w:val="001871BD"/>
    <w:rsid w:val="0018786A"/>
    <w:rsid w:val="001900D7"/>
    <w:rsid w:val="0019010E"/>
    <w:rsid w:val="00190134"/>
    <w:rsid w:val="001901FC"/>
    <w:rsid w:val="00190637"/>
    <w:rsid w:val="001906F1"/>
    <w:rsid w:val="00191ABC"/>
    <w:rsid w:val="00191E6F"/>
    <w:rsid w:val="0019215C"/>
    <w:rsid w:val="00192644"/>
    <w:rsid w:val="00192884"/>
    <w:rsid w:val="00192AA5"/>
    <w:rsid w:val="00192BBC"/>
    <w:rsid w:val="001937E3"/>
    <w:rsid w:val="00194323"/>
    <w:rsid w:val="00194BF3"/>
    <w:rsid w:val="00194F6B"/>
    <w:rsid w:val="0019504D"/>
    <w:rsid w:val="0019517B"/>
    <w:rsid w:val="00195557"/>
    <w:rsid w:val="00195881"/>
    <w:rsid w:val="001958FD"/>
    <w:rsid w:val="00195A58"/>
    <w:rsid w:val="00195BFB"/>
    <w:rsid w:val="001975A0"/>
    <w:rsid w:val="0019782E"/>
    <w:rsid w:val="00197C28"/>
    <w:rsid w:val="00197D3F"/>
    <w:rsid w:val="001A0445"/>
    <w:rsid w:val="001A049A"/>
    <w:rsid w:val="001A087F"/>
    <w:rsid w:val="001A0A2E"/>
    <w:rsid w:val="001A0CD2"/>
    <w:rsid w:val="001A0D76"/>
    <w:rsid w:val="001A1051"/>
    <w:rsid w:val="001A14D0"/>
    <w:rsid w:val="001A14F8"/>
    <w:rsid w:val="001A1891"/>
    <w:rsid w:val="001A1A10"/>
    <w:rsid w:val="001A1CB1"/>
    <w:rsid w:val="001A202B"/>
    <w:rsid w:val="001A21CD"/>
    <w:rsid w:val="001A2283"/>
    <w:rsid w:val="001A24FB"/>
    <w:rsid w:val="001A26F5"/>
    <w:rsid w:val="001A2805"/>
    <w:rsid w:val="001A2BE2"/>
    <w:rsid w:val="001A32F4"/>
    <w:rsid w:val="001A3D50"/>
    <w:rsid w:val="001A42D6"/>
    <w:rsid w:val="001A4818"/>
    <w:rsid w:val="001A5021"/>
    <w:rsid w:val="001A5354"/>
    <w:rsid w:val="001A55D4"/>
    <w:rsid w:val="001A58A9"/>
    <w:rsid w:val="001A598E"/>
    <w:rsid w:val="001A5ACB"/>
    <w:rsid w:val="001A5B97"/>
    <w:rsid w:val="001A5BAE"/>
    <w:rsid w:val="001A5CC5"/>
    <w:rsid w:val="001A638A"/>
    <w:rsid w:val="001A63FD"/>
    <w:rsid w:val="001A64D7"/>
    <w:rsid w:val="001A659A"/>
    <w:rsid w:val="001A6699"/>
    <w:rsid w:val="001A69C0"/>
    <w:rsid w:val="001A6B5E"/>
    <w:rsid w:val="001A6B67"/>
    <w:rsid w:val="001A71A2"/>
    <w:rsid w:val="001A779E"/>
    <w:rsid w:val="001A7ABA"/>
    <w:rsid w:val="001A7AE9"/>
    <w:rsid w:val="001B0644"/>
    <w:rsid w:val="001B0761"/>
    <w:rsid w:val="001B082D"/>
    <w:rsid w:val="001B0A3F"/>
    <w:rsid w:val="001B0A6A"/>
    <w:rsid w:val="001B0F25"/>
    <w:rsid w:val="001B1343"/>
    <w:rsid w:val="001B17F8"/>
    <w:rsid w:val="001B196B"/>
    <w:rsid w:val="001B1BA6"/>
    <w:rsid w:val="001B1C54"/>
    <w:rsid w:val="001B1C8D"/>
    <w:rsid w:val="001B1CDA"/>
    <w:rsid w:val="001B25A0"/>
    <w:rsid w:val="001B25FA"/>
    <w:rsid w:val="001B29C1"/>
    <w:rsid w:val="001B2B79"/>
    <w:rsid w:val="001B3002"/>
    <w:rsid w:val="001B3624"/>
    <w:rsid w:val="001B36A6"/>
    <w:rsid w:val="001B3AEC"/>
    <w:rsid w:val="001B3B07"/>
    <w:rsid w:val="001B3BB2"/>
    <w:rsid w:val="001B3F39"/>
    <w:rsid w:val="001B41E6"/>
    <w:rsid w:val="001B4904"/>
    <w:rsid w:val="001B4C11"/>
    <w:rsid w:val="001B4CBB"/>
    <w:rsid w:val="001B4DF4"/>
    <w:rsid w:val="001B5102"/>
    <w:rsid w:val="001B574C"/>
    <w:rsid w:val="001B5C41"/>
    <w:rsid w:val="001B5DEB"/>
    <w:rsid w:val="001B639D"/>
    <w:rsid w:val="001B63DC"/>
    <w:rsid w:val="001B675D"/>
    <w:rsid w:val="001B6DFD"/>
    <w:rsid w:val="001B6E36"/>
    <w:rsid w:val="001B702D"/>
    <w:rsid w:val="001B7285"/>
    <w:rsid w:val="001B734D"/>
    <w:rsid w:val="001B7355"/>
    <w:rsid w:val="001B76EE"/>
    <w:rsid w:val="001B79AC"/>
    <w:rsid w:val="001B7B9E"/>
    <w:rsid w:val="001B7D7A"/>
    <w:rsid w:val="001C047B"/>
    <w:rsid w:val="001C06DA"/>
    <w:rsid w:val="001C0ACD"/>
    <w:rsid w:val="001C10EC"/>
    <w:rsid w:val="001C13A5"/>
    <w:rsid w:val="001C1423"/>
    <w:rsid w:val="001C1672"/>
    <w:rsid w:val="001C240E"/>
    <w:rsid w:val="001C267B"/>
    <w:rsid w:val="001C2D8A"/>
    <w:rsid w:val="001C2FA3"/>
    <w:rsid w:val="001C3296"/>
    <w:rsid w:val="001C362F"/>
    <w:rsid w:val="001C37A2"/>
    <w:rsid w:val="001C3E77"/>
    <w:rsid w:val="001C4217"/>
    <w:rsid w:val="001C453F"/>
    <w:rsid w:val="001C45A3"/>
    <w:rsid w:val="001C47E6"/>
    <w:rsid w:val="001C4894"/>
    <w:rsid w:val="001C491B"/>
    <w:rsid w:val="001C4B4C"/>
    <w:rsid w:val="001C4CD3"/>
    <w:rsid w:val="001C4DD9"/>
    <w:rsid w:val="001C4F23"/>
    <w:rsid w:val="001C5060"/>
    <w:rsid w:val="001C50EC"/>
    <w:rsid w:val="001C511A"/>
    <w:rsid w:val="001C51DF"/>
    <w:rsid w:val="001C54C8"/>
    <w:rsid w:val="001C56BA"/>
    <w:rsid w:val="001C58E5"/>
    <w:rsid w:val="001C5DEB"/>
    <w:rsid w:val="001C5EF1"/>
    <w:rsid w:val="001C63A2"/>
    <w:rsid w:val="001C67C6"/>
    <w:rsid w:val="001C6853"/>
    <w:rsid w:val="001C6878"/>
    <w:rsid w:val="001C6989"/>
    <w:rsid w:val="001C6A71"/>
    <w:rsid w:val="001C6BFE"/>
    <w:rsid w:val="001C6FB8"/>
    <w:rsid w:val="001C7AB9"/>
    <w:rsid w:val="001D00A2"/>
    <w:rsid w:val="001D0133"/>
    <w:rsid w:val="001D02DA"/>
    <w:rsid w:val="001D0671"/>
    <w:rsid w:val="001D0800"/>
    <w:rsid w:val="001D0AC9"/>
    <w:rsid w:val="001D0B00"/>
    <w:rsid w:val="001D0BA4"/>
    <w:rsid w:val="001D0BBB"/>
    <w:rsid w:val="001D1007"/>
    <w:rsid w:val="001D1061"/>
    <w:rsid w:val="001D1220"/>
    <w:rsid w:val="001D12BF"/>
    <w:rsid w:val="001D1429"/>
    <w:rsid w:val="001D166C"/>
    <w:rsid w:val="001D1714"/>
    <w:rsid w:val="001D17F5"/>
    <w:rsid w:val="001D1E0F"/>
    <w:rsid w:val="001D2765"/>
    <w:rsid w:val="001D283D"/>
    <w:rsid w:val="001D2A88"/>
    <w:rsid w:val="001D2E63"/>
    <w:rsid w:val="001D2ED8"/>
    <w:rsid w:val="001D3118"/>
    <w:rsid w:val="001D38AD"/>
    <w:rsid w:val="001D3ED4"/>
    <w:rsid w:val="001D3EE0"/>
    <w:rsid w:val="001D4054"/>
    <w:rsid w:val="001D4EE9"/>
    <w:rsid w:val="001D508E"/>
    <w:rsid w:val="001D5418"/>
    <w:rsid w:val="001D55AD"/>
    <w:rsid w:val="001D583D"/>
    <w:rsid w:val="001D5D70"/>
    <w:rsid w:val="001D62ED"/>
    <w:rsid w:val="001D6307"/>
    <w:rsid w:val="001D63C9"/>
    <w:rsid w:val="001D6473"/>
    <w:rsid w:val="001D6613"/>
    <w:rsid w:val="001D7050"/>
    <w:rsid w:val="001D7625"/>
    <w:rsid w:val="001D785A"/>
    <w:rsid w:val="001D7D48"/>
    <w:rsid w:val="001E0292"/>
    <w:rsid w:val="001E05FB"/>
    <w:rsid w:val="001E08FE"/>
    <w:rsid w:val="001E0D7B"/>
    <w:rsid w:val="001E107E"/>
    <w:rsid w:val="001E1387"/>
    <w:rsid w:val="001E13A4"/>
    <w:rsid w:val="001E13AA"/>
    <w:rsid w:val="001E1529"/>
    <w:rsid w:val="001E15E4"/>
    <w:rsid w:val="001E18D1"/>
    <w:rsid w:val="001E1A6C"/>
    <w:rsid w:val="001E1A97"/>
    <w:rsid w:val="001E21BE"/>
    <w:rsid w:val="001E2248"/>
    <w:rsid w:val="001E2AB2"/>
    <w:rsid w:val="001E2E6F"/>
    <w:rsid w:val="001E386A"/>
    <w:rsid w:val="001E39F0"/>
    <w:rsid w:val="001E3A52"/>
    <w:rsid w:val="001E3E6E"/>
    <w:rsid w:val="001E3F39"/>
    <w:rsid w:val="001E3F3B"/>
    <w:rsid w:val="001E4910"/>
    <w:rsid w:val="001E5A38"/>
    <w:rsid w:val="001E5CC2"/>
    <w:rsid w:val="001E5E0D"/>
    <w:rsid w:val="001E5E37"/>
    <w:rsid w:val="001E63D8"/>
    <w:rsid w:val="001E6441"/>
    <w:rsid w:val="001E669D"/>
    <w:rsid w:val="001E6E04"/>
    <w:rsid w:val="001E6E33"/>
    <w:rsid w:val="001E6EDA"/>
    <w:rsid w:val="001E7264"/>
    <w:rsid w:val="001E75B8"/>
    <w:rsid w:val="001E7706"/>
    <w:rsid w:val="001E778F"/>
    <w:rsid w:val="001E77B7"/>
    <w:rsid w:val="001E78BF"/>
    <w:rsid w:val="001F00E9"/>
    <w:rsid w:val="001F0190"/>
    <w:rsid w:val="001F0535"/>
    <w:rsid w:val="001F0CBC"/>
    <w:rsid w:val="001F0D30"/>
    <w:rsid w:val="001F1A32"/>
    <w:rsid w:val="001F1C13"/>
    <w:rsid w:val="001F20EE"/>
    <w:rsid w:val="001F2193"/>
    <w:rsid w:val="001F21F4"/>
    <w:rsid w:val="001F2362"/>
    <w:rsid w:val="001F25D6"/>
    <w:rsid w:val="001F279C"/>
    <w:rsid w:val="001F283A"/>
    <w:rsid w:val="001F292F"/>
    <w:rsid w:val="001F2C81"/>
    <w:rsid w:val="001F2FB2"/>
    <w:rsid w:val="001F311A"/>
    <w:rsid w:val="001F3A5F"/>
    <w:rsid w:val="001F44BA"/>
    <w:rsid w:val="001F455C"/>
    <w:rsid w:val="001F4785"/>
    <w:rsid w:val="001F4854"/>
    <w:rsid w:val="001F49F9"/>
    <w:rsid w:val="001F4D9B"/>
    <w:rsid w:val="001F4F7A"/>
    <w:rsid w:val="001F5070"/>
    <w:rsid w:val="001F550D"/>
    <w:rsid w:val="001F6261"/>
    <w:rsid w:val="001F6342"/>
    <w:rsid w:val="001F64E3"/>
    <w:rsid w:val="001F6D0F"/>
    <w:rsid w:val="001F73E7"/>
    <w:rsid w:val="001F7901"/>
    <w:rsid w:val="001F7989"/>
    <w:rsid w:val="001F7A31"/>
    <w:rsid w:val="0020021F"/>
    <w:rsid w:val="002002A4"/>
    <w:rsid w:val="002007D6"/>
    <w:rsid w:val="00200915"/>
    <w:rsid w:val="002009C3"/>
    <w:rsid w:val="00200F8E"/>
    <w:rsid w:val="00200FA3"/>
    <w:rsid w:val="00201126"/>
    <w:rsid w:val="00201262"/>
    <w:rsid w:val="002014D7"/>
    <w:rsid w:val="002017B4"/>
    <w:rsid w:val="00201A4E"/>
    <w:rsid w:val="00201B75"/>
    <w:rsid w:val="00201DB9"/>
    <w:rsid w:val="0020278C"/>
    <w:rsid w:val="002027C9"/>
    <w:rsid w:val="002031EB"/>
    <w:rsid w:val="0020327F"/>
    <w:rsid w:val="002033E7"/>
    <w:rsid w:val="002034B8"/>
    <w:rsid w:val="00204243"/>
    <w:rsid w:val="00204770"/>
    <w:rsid w:val="00204777"/>
    <w:rsid w:val="00204ED3"/>
    <w:rsid w:val="00205330"/>
    <w:rsid w:val="00205560"/>
    <w:rsid w:val="00205A75"/>
    <w:rsid w:val="00205C2D"/>
    <w:rsid w:val="00205E6D"/>
    <w:rsid w:val="00205EA2"/>
    <w:rsid w:val="00205F68"/>
    <w:rsid w:val="00205FD0"/>
    <w:rsid w:val="002060D4"/>
    <w:rsid w:val="00206216"/>
    <w:rsid w:val="002066FE"/>
    <w:rsid w:val="00206B7E"/>
    <w:rsid w:val="00206F81"/>
    <w:rsid w:val="002073FD"/>
    <w:rsid w:val="002078D4"/>
    <w:rsid w:val="002078D8"/>
    <w:rsid w:val="00207C88"/>
    <w:rsid w:val="00207D3B"/>
    <w:rsid w:val="0021023A"/>
    <w:rsid w:val="00210284"/>
    <w:rsid w:val="00210729"/>
    <w:rsid w:val="0021072E"/>
    <w:rsid w:val="00210800"/>
    <w:rsid w:val="00210838"/>
    <w:rsid w:val="00210C91"/>
    <w:rsid w:val="00210DD4"/>
    <w:rsid w:val="00210E9A"/>
    <w:rsid w:val="00211296"/>
    <w:rsid w:val="0021166D"/>
    <w:rsid w:val="002116CB"/>
    <w:rsid w:val="00211D54"/>
    <w:rsid w:val="00211D71"/>
    <w:rsid w:val="00212032"/>
    <w:rsid w:val="002126C1"/>
    <w:rsid w:val="00212741"/>
    <w:rsid w:val="00212B51"/>
    <w:rsid w:val="00212C9E"/>
    <w:rsid w:val="00212F8E"/>
    <w:rsid w:val="00213072"/>
    <w:rsid w:val="00213145"/>
    <w:rsid w:val="00213634"/>
    <w:rsid w:val="0021377D"/>
    <w:rsid w:val="002138A9"/>
    <w:rsid w:val="00213D83"/>
    <w:rsid w:val="0021441D"/>
    <w:rsid w:val="002144F3"/>
    <w:rsid w:val="00214828"/>
    <w:rsid w:val="002148F6"/>
    <w:rsid w:val="00214C6F"/>
    <w:rsid w:val="002150F7"/>
    <w:rsid w:val="0021548D"/>
    <w:rsid w:val="002154FD"/>
    <w:rsid w:val="00215AE5"/>
    <w:rsid w:val="00215B1B"/>
    <w:rsid w:val="00215CEB"/>
    <w:rsid w:val="00216632"/>
    <w:rsid w:val="002168E8"/>
    <w:rsid w:val="00217103"/>
    <w:rsid w:val="00217284"/>
    <w:rsid w:val="002172C4"/>
    <w:rsid w:val="002172DF"/>
    <w:rsid w:val="00217C3D"/>
    <w:rsid w:val="0022000A"/>
    <w:rsid w:val="00220172"/>
    <w:rsid w:val="00220295"/>
    <w:rsid w:val="0022040A"/>
    <w:rsid w:val="00220448"/>
    <w:rsid w:val="002206CF"/>
    <w:rsid w:val="0022091E"/>
    <w:rsid w:val="002209F9"/>
    <w:rsid w:val="00220C2B"/>
    <w:rsid w:val="00220C61"/>
    <w:rsid w:val="00220D5B"/>
    <w:rsid w:val="00220DF3"/>
    <w:rsid w:val="002213EC"/>
    <w:rsid w:val="0022175D"/>
    <w:rsid w:val="0022190C"/>
    <w:rsid w:val="00222225"/>
    <w:rsid w:val="00222369"/>
    <w:rsid w:val="002226BF"/>
    <w:rsid w:val="00222F00"/>
    <w:rsid w:val="0022316A"/>
    <w:rsid w:val="00223858"/>
    <w:rsid w:val="00223A39"/>
    <w:rsid w:val="00223AF7"/>
    <w:rsid w:val="00223C8B"/>
    <w:rsid w:val="00223CE4"/>
    <w:rsid w:val="002246B2"/>
    <w:rsid w:val="0022496F"/>
    <w:rsid w:val="00224B4D"/>
    <w:rsid w:val="00224BE7"/>
    <w:rsid w:val="002254A6"/>
    <w:rsid w:val="00225A10"/>
    <w:rsid w:val="00225A72"/>
    <w:rsid w:val="00225C73"/>
    <w:rsid w:val="00225E67"/>
    <w:rsid w:val="00225EB8"/>
    <w:rsid w:val="002263C0"/>
    <w:rsid w:val="002275D4"/>
    <w:rsid w:val="00227B77"/>
    <w:rsid w:val="00227DC3"/>
    <w:rsid w:val="00230031"/>
    <w:rsid w:val="002300C5"/>
    <w:rsid w:val="002302A1"/>
    <w:rsid w:val="00230357"/>
    <w:rsid w:val="00230602"/>
    <w:rsid w:val="002306E7"/>
    <w:rsid w:val="0023075A"/>
    <w:rsid w:val="00230ABA"/>
    <w:rsid w:val="00230BEE"/>
    <w:rsid w:val="00230F94"/>
    <w:rsid w:val="00230FF2"/>
    <w:rsid w:val="0023151E"/>
    <w:rsid w:val="0023153A"/>
    <w:rsid w:val="002315FC"/>
    <w:rsid w:val="0023179C"/>
    <w:rsid w:val="002318EA"/>
    <w:rsid w:val="00232660"/>
    <w:rsid w:val="00232C66"/>
    <w:rsid w:val="00232DA5"/>
    <w:rsid w:val="00232FE4"/>
    <w:rsid w:val="00233075"/>
    <w:rsid w:val="00233142"/>
    <w:rsid w:val="0023356D"/>
    <w:rsid w:val="00233608"/>
    <w:rsid w:val="0023392A"/>
    <w:rsid w:val="00233E27"/>
    <w:rsid w:val="00233E7C"/>
    <w:rsid w:val="00233F1C"/>
    <w:rsid w:val="00234027"/>
    <w:rsid w:val="002344C2"/>
    <w:rsid w:val="00234550"/>
    <w:rsid w:val="00234CEB"/>
    <w:rsid w:val="00234F75"/>
    <w:rsid w:val="00235413"/>
    <w:rsid w:val="00235519"/>
    <w:rsid w:val="00235A72"/>
    <w:rsid w:val="00235EF7"/>
    <w:rsid w:val="0023665E"/>
    <w:rsid w:val="00236750"/>
    <w:rsid w:val="00236A25"/>
    <w:rsid w:val="00236AE0"/>
    <w:rsid w:val="00236EEA"/>
    <w:rsid w:val="00237183"/>
    <w:rsid w:val="00237440"/>
    <w:rsid w:val="00237540"/>
    <w:rsid w:val="00237545"/>
    <w:rsid w:val="002377D3"/>
    <w:rsid w:val="00237844"/>
    <w:rsid w:val="0024006C"/>
    <w:rsid w:val="0024021A"/>
    <w:rsid w:val="0024024A"/>
    <w:rsid w:val="002402BF"/>
    <w:rsid w:val="00240AB8"/>
    <w:rsid w:val="00241825"/>
    <w:rsid w:val="002418BC"/>
    <w:rsid w:val="002419C0"/>
    <w:rsid w:val="00241B4E"/>
    <w:rsid w:val="00241D74"/>
    <w:rsid w:val="00241D87"/>
    <w:rsid w:val="00241ED1"/>
    <w:rsid w:val="0024250D"/>
    <w:rsid w:val="00242529"/>
    <w:rsid w:val="002425DA"/>
    <w:rsid w:val="00242A90"/>
    <w:rsid w:val="00242A92"/>
    <w:rsid w:val="00242D06"/>
    <w:rsid w:val="002430EC"/>
    <w:rsid w:val="00243414"/>
    <w:rsid w:val="002437D8"/>
    <w:rsid w:val="00243C62"/>
    <w:rsid w:val="00243E5E"/>
    <w:rsid w:val="00244368"/>
    <w:rsid w:val="002443ED"/>
    <w:rsid w:val="0024492F"/>
    <w:rsid w:val="00244BFD"/>
    <w:rsid w:val="00244FF9"/>
    <w:rsid w:val="002451BF"/>
    <w:rsid w:val="0024527B"/>
    <w:rsid w:val="0024545A"/>
    <w:rsid w:val="002454E5"/>
    <w:rsid w:val="00245511"/>
    <w:rsid w:val="002455F2"/>
    <w:rsid w:val="00245866"/>
    <w:rsid w:val="002466AD"/>
    <w:rsid w:val="002466BA"/>
    <w:rsid w:val="00246E3E"/>
    <w:rsid w:val="00246E62"/>
    <w:rsid w:val="00246F1E"/>
    <w:rsid w:val="002470C0"/>
    <w:rsid w:val="002477D2"/>
    <w:rsid w:val="002479EA"/>
    <w:rsid w:val="00250062"/>
    <w:rsid w:val="00250328"/>
    <w:rsid w:val="0025049D"/>
    <w:rsid w:val="002507AE"/>
    <w:rsid w:val="00250E23"/>
    <w:rsid w:val="0025134D"/>
    <w:rsid w:val="0025140A"/>
    <w:rsid w:val="002514FE"/>
    <w:rsid w:val="0025159F"/>
    <w:rsid w:val="002517F5"/>
    <w:rsid w:val="00251911"/>
    <w:rsid w:val="002519F9"/>
    <w:rsid w:val="00251AB2"/>
    <w:rsid w:val="00252239"/>
    <w:rsid w:val="002522B3"/>
    <w:rsid w:val="002523B8"/>
    <w:rsid w:val="002526DD"/>
    <w:rsid w:val="0025277E"/>
    <w:rsid w:val="002529C6"/>
    <w:rsid w:val="00252B72"/>
    <w:rsid w:val="00252B75"/>
    <w:rsid w:val="00252D65"/>
    <w:rsid w:val="00252E6F"/>
    <w:rsid w:val="002531B9"/>
    <w:rsid w:val="0025343A"/>
    <w:rsid w:val="0025346B"/>
    <w:rsid w:val="002535B8"/>
    <w:rsid w:val="002536CB"/>
    <w:rsid w:val="00253DB8"/>
    <w:rsid w:val="00254371"/>
    <w:rsid w:val="002543DE"/>
    <w:rsid w:val="0025470B"/>
    <w:rsid w:val="00254891"/>
    <w:rsid w:val="0025494D"/>
    <w:rsid w:val="00254D34"/>
    <w:rsid w:val="00254DA9"/>
    <w:rsid w:val="002552AE"/>
    <w:rsid w:val="0025575E"/>
    <w:rsid w:val="00255B6B"/>
    <w:rsid w:val="00255C72"/>
    <w:rsid w:val="00255CDF"/>
    <w:rsid w:val="00255D3E"/>
    <w:rsid w:val="00255E41"/>
    <w:rsid w:val="002561B9"/>
    <w:rsid w:val="00256295"/>
    <w:rsid w:val="002562D2"/>
    <w:rsid w:val="0025651E"/>
    <w:rsid w:val="002565D9"/>
    <w:rsid w:val="00256D52"/>
    <w:rsid w:val="00256E1C"/>
    <w:rsid w:val="002572F6"/>
    <w:rsid w:val="002574DF"/>
    <w:rsid w:val="00260005"/>
    <w:rsid w:val="00260819"/>
    <w:rsid w:val="00260BE4"/>
    <w:rsid w:val="00260CC7"/>
    <w:rsid w:val="0026128A"/>
    <w:rsid w:val="002612A6"/>
    <w:rsid w:val="00261319"/>
    <w:rsid w:val="00261718"/>
    <w:rsid w:val="0026199E"/>
    <w:rsid w:val="002619C5"/>
    <w:rsid w:val="00261F00"/>
    <w:rsid w:val="00262170"/>
    <w:rsid w:val="00262533"/>
    <w:rsid w:val="00262618"/>
    <w:rsid w:val="00262866"/>
    <w:rsid w:val="00262AF8"/>
    <w:rsid w:val="00263070"/>
    <w:rsid w:val="0026311F"/>
    <w:rsid w:val="00263215"/>
    <w:rsid w:val="00263337"/>
    <w:rsid w:val="0026394E"/>
    <w:rsid w:val="00263E91"/>
    <w:rsid w:val="00264355"/>
    <w:rsid w:val="00264861"/>
    <w:rsid w:val="00264AAD"/>
    <w:rsid w:val="00264C35"/>
    <w:rsid w:val="00265CC0"/>
    <w:rsid w:val="002660DE"/>
    <w:rsid w:val="0026637D"/>
    <w:rsid w:val="00266992"/>
    <w:rsid w:val="0026712B"/>
    <w:rsid w:val="002674F6"/>
    <w:rsid w:val="00267B72"/>
    <w:rsid w:val="00270068"/>
    <w:rsid w:val="00270227"/>
    <w:rsid w:val="002705BB"/>
    <w:rsid w:val="00270816"/>
    <w:rsid w:val="00270CB3"/>
    <w:rsid w:val="00270CBE"/>
    <w:rsid w:val="00270D8F"/>
    <w:rsid w:val="002711C7"/>
    <w:rsid w:val="0027138B"/>
    <w:rsid w:val="00271788"/>
    <w:rsid w:val="0027196D"/>
    <w:rsid w:val="00271CEF"/>
    <w:rsid w:val="00271E05"/>
    <w:rsid w:val="00272527"/>
    <w:rsid w:val="002725B2"/>
    <w:rsid w:val="00272BEA"/>
    <w:rsid w:val="00272DDD"/>
    <w:rsid w:val="00273388"/>
    <w:rsid w:val="002735C8"/>
    <w:rsid w:val="002735D1"/>
    <w:rsid w:val="00273F38"/>
    <w:rsid w:val="0027469B"/>
    <w:rsid w:val="00274AB5"/>
    <w:rsid w:val="00274BF0"/>
    <w:rsid w:val="00274DE8"/>
    <w:rsid w:val="00274E0A"/>
    <w:rsid w:val="002753EC"/>
    <w:rsid w:val="002754A5"/>
    <w:rsid w:val="002759ED"/>
    <w:rsid w:val="00275A4B"/>
    <w:rsid w:val="00275A7E"/>
    <w:rsid w:val="00275B15"/>
    <w:rsid w:val="00275C7F"/>
    <w:rsid w:val="00276084"/>
    <w:rsid w:val="0027613E"/>
    <w:rsid w:val="002768C1"/>
    <w:rsid w:val="00277135"/>
    <w:rsid w:val="002773D0"/>
    <w:rsid w:val="00277545"/>
    <w:rsid w:val="002778B8"/>
    <w:rsid w:val="0027793D"/>
    <w:rsid w:val="00277AC3"/>
    <w:rsid w:val="00277BCF"/>
    <w:rsid w:val="0028013A"/>
    <w:rsid w:val="002807E1"/>
    <w:rsid w:val="00280924"/>
    <w:rsid w:val="00280F21"/>
    <w:rsid w:val="0028104F"/>
    <w:rsid w:val="00281063"/>
    <w:rsid w:val="00282187"/>
    <w:rsid w:val="00282210"/>
    <w:rsid w:val="00282839"/>
    <w:rsid w:val="00282AA7"/>
    <w:rsid w:val="00282B3B"/>
    <w:rsid w:val="00282D61"/>
    <w:rsid w:val="002830A7"/>
    <w:rsid w:val="0028345E"/>
    <w:rsid w:val="002837BA"/>
    <w:rsid w:val="00283B54"/>
    <w:rsid w:val="00283C9D"/>
    <w:rsid w:val="002842EC"/>
    <w:rsid w:val="00284687"/>
    <w:rsid w:val="002847A9"/>
    <w:rsid w:val="0028488F"/>
    <w:rsid w:val="00284A57"/>
    <w:rsid w:val="00284ADD"/>
    <w:rsid w:val="00284B87"/>
    <w:rsid w:val="00284E2F"/>
    <w:rsid w:val="00284FC9"/>
    <w:rsid w:val="0028539E"/>
    <w:rsid w:val="0028544D"/>
    <w:rsid w:val="00285830"/>
    <w:rsid w:val="00285A0D"/>
    <w:rsid w:val="00285CFF"/>
    <w:rsid w:val="00285E83"/>
    <w:rsid w:val="00286459"/>
    <w:rsid w:val="00286BCF"/>
    <w:rsid w:val="00286CD8"/>
    <w:rsid w:val="00286E71"/>
    <w:rsid w:val="00286EAE"/>
    <w:rsid w:val="00286F75"/>
    <w:rsid w:val="002872AB"/>
    <w:rsid w:val="00287392"/>
    <w:rsid w:val="002874C1"/>
    <w:rsid w:val="0028759E"/>
    <w:rsid w:val="0028784A"/>
    <w:rsid w:val="002878EF"/>
    <w:rsid w:val="00287DB5"/>
    <w:rsid w:val="00287DE1"/>
    <w:rsid w:val="00287E86"/>
    <w:rsid w:val="002900BC"/>
    <w:rsid w:val="0029076F"/>
    <w:rsid w:val="002907F4"/>
    <w:rsid w:val="00290A58"/>
    <w:rsid w:val="00290B1E"/>
    <w:rsid w:val="00290C49"/>
    <w:rsid w:val="002910A0"/>
    <w:rsid w:val="0029119C"/>
    <w:rsid w:val="002911F6"/>
    <w:rsid w:val="0029149C"/>
    <w:rsid w:val="002917F5"/>
    <w:rsid w:val="00291ED5"/>
    <w:rsid w:val="00291F87"/>
    <w:rsid w:val="0029204D"/>
    <w:rsid w:val="002921DB"/>
    <w:rsid w:val="002924CA"/>
    <w:rsid w:val="00292645"/>
    <w:rsid w:val="002928E5"/>
    <w:rsid w:val="00292F0C"/>
    <w:rsid w:val="002930CC"/>
    <w:rsid w:val="0029316C"/>
    <w:rsid w:val="002935E7"/>
    <w:rsid w:val="002936B3"/>
    <w:rsid w:val="00293944"/>
    <w:rsid w:val="00293D07"/>
    <w:rsid w:val="00293F3D"/>
    <w:rsid w:val="00294025"/>
    <w:rsid w:val="00294B7A"/>
    <w:rsid w:val="00294FA3"/>
    <w:rsid w:val="0029515E"/>
    <w:rsid w:val="002953BD"/>
    <w:rsid w:val="00295882"/>
    <w:rsid w:val="00295AD6"/>
    <w:rsid w:val="0029617C"/>
    <w:rsid w:val="002967C3"/>
    <w:rsid w:val="00296E15"/>
    <w:rsid w:val="00296ECB"/>
    <w:rsid w:val="002974DC"/>
    <w:rsid w:val="00297CAB"/>
    <w:rsid w:val="00297F5B"/>
    <w:rsid w:val="00297F92"/>
    <w:rsid w:val="002A046C"/>
    <w:rsid w:val="002A077D"/>
    <w:rsid w:val="002A0D3C"/>
    <w:rsid w:val="002A0F3D"/>
    <w:rsid w:val="002A10E2"/>
    <w:rsid w:val="002A13E4"/>
    <w:rsid w:val="002A1714"/>
    <w:rsid w:val="002A19B5"/>
    <w:rsid w:val="002A1EE8"/>
    <w:rsid w:val="002A200A"/>
    <w:rsid w:val="002A247A"/>
    <w:rsid w:val="002A25F1"/>
    <w:rsid w:val="002A2610"/>
    <w:rsid w:val="002A2666"/>
    <w:rsid w:val="002A2A30"/>
    <w:rsid w:val="002A2B56"/>
    <w:rsid w:val="002A2C57"/>
    <w:rsid w:val="002A2D74"/>
    <w:rsid w:val="002A3086"/>
    <w:rsid w:val="002A3625"/>
    <w:rsid w:val="002A3649"/>
    <w:rsid w:val="002A3A4B"/>
    <w:rsid w:val="002A3CAC"/>
    <w:rsid w:val="002A42B5"/>
    <w:rsid w:val="002A442F"/>
    <w:rsid w:val="002A457A"/>
    <w:rsid w:val="002A46D3"/>
    <w:rsid w:val="002A4704"/>
    <w:rsid w:val="002A489A"/>
    <w:rsid w:val="002A5253"/>
    <w:rsid w:val="002A528E"/>
    <w:rsid w:val="002A5334"/>
    <w:rsid w:val="002A5824"/>
    <w:rsid w:val="002A5A21"/>
    <w:rsid w:val="002A5D24"/>
    <w:rsid w:val="002A5FA6"/>
    <w:rsid w:val="002A65BC"/>
    <w:rsid w:val="002A697A"/>
    <w:rsid w:val="002A6D88"/>
    <w:rsid w:val="002A6E0D"/>
    <w:rsid w:val="002A73D7"/>
    <w:rsid w:val="002A75FC"/>
    <w:rsid w:val="002A7714"/>
    <w:rsid w:val="002A7D8A"/>
    <w:rsid w:val="002A7DC4"/>
    <w:rsid w:val="002B0411"/>
    <w:rsid w:val="002B0721"/>
    <w:rsid w:val="002B0794"/>
    <w:rsid w:val="002B08B0"/>
    <w:rsid w:val="002B092A"/>
    <w:rsid w:val="002B0ABD"/>
    <w:rsid w:val="002B0D2D"/>
    <w:rsid w:val="002B0F80"/>
    <w:rsid w:val="002B0FCA"/>
    <w:rsid w:val="002B148A"/>
    <w:rsid w:val="002B1523"/>
    <w:rsid w:val="002B1E41"/>
    <w:rsid w:val="002B1F67"/>
    <w:rsid w:val="002B2084"/>
    <w:rsid w:val="002B20F3"/>
    <w:rsid w:val="002B2745"/>
    <w:rsid w:val="002B2991"/>
    <w:rsid w:val="002B2A77"/>
    <w:rsid w:val="002B2F0D"/>
    <w:rsid w:val="002B2FEA"/>
    <w:rsid w:val="002B322D"/>
    <w:rsid w:val="002B3D6D"/>
    <w:rsid w:val="002B40BE"/>
    <w:rsid w:val="002B5709"/>
    <w:rsid w:val="002B5B24"/>
    <w:rsid w:val="002B5B3B"/>
    <w:rsid w:val="002B5BE0"/>
    <w:rsid w:val="002B658A"/>
    <w:rsid w:val="002B6E0C"/>
    <w:rsid w:val="002B6FB0"/>
    <w:rsid w:val="002B7BE6"/>
    <w:rsid w:val="002C0351"/>
    <w:rsid w:val="002C07CF"/>
    <w:rsid w:val="002C0B30"/>
    <w:rsid w:val="002C0E6B"/>
    <w:rsid w:val="002C1A2B"/>
    <w:rsid w:val="002C2046"/>
    <w:rsid w:val="002C2084"/>
    <w:rsid w:val="002C21EF"/>
    <w:rsid w:val="002C226D"/>
    <w:rsid w:val="002C26FD"/>
    <w:rsid w:val="002C27E4"/>
    <w:rsid w:val="002C28F4"/>
    <w:rsid w:val="002C2BCE"/>
    <w:rsid w:val="002C2D0C"/>
    <w:rsid w:val="002C3198"/>
    <w:rsid w:val="002C32D8"/>
    <w:rsid w:val="002C3998"/>
    <w:rsid w:val="002C3E9E"/>
    <w:rsid w:val="002C449B"/>
    <w:rsid w:val="002C45B6"/>
    <w:rsid w:val="002C5088"/>
    <w:rsid w:val="002C51B3"/>
    <w:rsid w:val="002C56E8"/>
    <w:rsid w:val="002C58A6"/>
    <w:rsid w:val="002C5C56"/>
    <w:rsid w:val="002C5CE5"/>
    <w:rsid w:val="002C5D26"/>
    <w:rsid w:val="002C5DF8"/>
    <w:rsid w:val="002C622B"/>
    <w:rsid w:val="002C69E7"/>
    <w:rsid w:val="002C6C0C"/>
    <w:rsid w:val="002C7087"/>
    <w:rsid w:val="002C777F"/>
    <w:rsid w:val="002C7906"/>
    <w:rsid w:val="002C7B00"/>
    <w:rsid w:val="002C7F6F"/>
    <w:rsid w:val="002D01E5"/>
    <w:rsid w:val="002D0479"/>
    <w:rsid w:val="002D0781"/>
    <w:rsid w:val="002D10CF"/>
    <w:rsid w:val="002D1113"/>
    <w:rsid w:val="002D1499"/>
    <w:rsid w:val="002D1854"/>
    <w:rsid w:val="002D1916"/>
    <w:rsid w:val="002D199C"/>
    <w:rsid w:val="002D1BFB"/>
    <w:rsid w:val="002D2047"/>
    <w:rsid w:val="002D20D6"/>
    <w:rsid w:val="002D2227"/>
    <w:rsid w:val="002D27C5"/>
    <w:rsid w:val="002D29E3"/>
    <w:rsid w:val="002D398A"/>
    <w:rsid w:val="002D3A32"/>
    <w:rsid w:val="002D3C35"/>
    <w:rsid w:val="002D3F7B"/>
    <w:rsid w:val="002D40FE"/>
    <w:rsid w:val="002D4344"/>
    <w:rsid w:val="002D441C"/>
    <w:rsid w:val="002D45AF"/>
    <w:rsid w:val="002D4CB2"/>
    <w:rsid w:val="002D4F1C"/>
    <w:rsid w:val="002D4F6C"/>
    <w:rsid w:val="002D5175"/>
    <w:rsid w:val="002D5AC9"/>
    <w:rsid w:val="002D5CB2"/>
    <w:rsid w:val="002D61E2"/>
    <w:rsid w:val="002D6398"/>
    <w:rsid w:val="002D640F"/>
    <w:rsid w:val="002D6771"/>
    <w:rsid w:val="002D6C60"/>
    <w:rsid w:val="002D6F8F"/>
    <w:rsid w:val="002D719E"/>
    <w:rsid w:val="002D72C5"/>
    <w:rsid w:val="002D7955"/>
    <w:rsid w:val="002E0404"/>
    <w:rsid w:val="002E0805"/>
    <w:rsid w:val="002E0D50"/>
    <w:rsid w:val="002E0F98"/>
    <w:rsid w:val="002E1ACA"/>
    <w:rsid w:val="002E1FBE"/>
    <w:rsid w:val="002E1FDF"/>
    <w:rsid w:val="002E29BB"/>
    <w:rsid w:val="002E2A16"/>
    <w:rsid w:val="002E2E30"/>
    <w:rsid w:val="002E2ECB"/>
    <w:rsid w:val="002E308C"/>
    <w:rsid w:val="002E309E"/>
    <w:rsid w:val="002E3935"/>
    <w:rsid w:val="002E3B1E"/>
    <w:rsid w:val="002E3C20"/>
    <w:rsid w:val="002E40CF"/>
    <w:rsid w:val="002E40FD"/>
    <w:rsid w:val="002E4225"/>
    <w:rsid w:val="002E52A5"/>
    <w:rsid w:val="002E5481"/>
    <w:rsid w:val="002E57FA"/>
    <w:rsid w:val="002E5A60"/>
    <w:rsid w:val="002E5AEB"/>
    <w:rsid w:val="002E5DFF"/>
    <w:rsid w:val="002E617D"/>
    <w:rsid w:val="002E63D4"/>
    <w:rsid w:val="002E6CAE"/>
    <w:rsid w:val="002E721C"/>
    <w:rsid w:val="002E73EE"/>
    <w:rsid w:val="002E7782"/>
    <w:rsid w:val="002E799B"/>
    <w:rsid w:val="002E7BCA"/>
    <w:rsid w:val="002E7C82"/>
    <w:rsid w:val="002E7E99"/>
    <w:rsid w:val="002F024B"/>
    <w:rsid w:val="002F03B7"/>
    <w:rsid w:val="002F0B17"/>
    <w:rsid w:val="002F0EF2"/>
    <w:rsid w:val="002F121B"/>
    <w:rsid w:val="002F1437"/>
    <w:rsid w:val="002F1705"/>
    <w:rsid w:val="002F185D"/>
    <w:rsid w:val="002F1CAA"/>
    <w:rsid w:val="002F1F57"/>
    <w:rsid w:val="002F1FDB"/>
    <w:rsid w:val="002F2DBF"/>
    <w:rsid w:val="002F2FA1"/>
    <w:rsid w:val="002F305A"/>
    <w:rsid w:val="002F30E8"/>
    <w:rsid w:val="002F3330"/>
    <w:rsid w:val="002F341E"/>
    <w:rsid w:val="002F3575"/>
    <w:rsid w:val="002F3757"/>
    <w:rsid w:val="002F3AE9"/>
    <w:rsid w:val="002F3C1E"/>
    <w:rsid w:val="002F3E13"/>
    <w:rsid w:val="002F4607"/>
    <w:rsid w:val="002F4825"/>
    <w:rsid w:val="002F4962"/>
    <w:rsid w:val="002F5163"/>
    <w:rsid w:val="002F589E"/>
    <w:rsid w:val="002F5A80"/>
    <w:rsid w:val="002F5BB3"/>
    <w:rsid w:val="002F5CF5"/>
    <w:rsid w:val="002F6311"/>
    <w:rsid w:val="002F631A"/>
    <w:rsid w:val="002F6A79"/>
    <w:rsid w:val="002F71ED"/>
    <w:rsid w:val="002F733E"/>
    <w:rsid w:val="002F7678"/>
    <w:rsid w:val="002F7C45"/>
    <w:rsid w:val="00300953"/>
    <w:rsid w:val="00300E28"/>
    <w:rsid w:val="00301076"/>
    <w:rsid w:val="00301E8F"/>
    <w:rsid w:val="00301E9C"/>
    <w:rsid w:val="0030201E"/>
    <w:rsid w:val="003020AF"/>
    <w:rsid w:val="003022F1"/>
    <w:rsid w:val="003025BF"/>
    <w:rsid w:val="003028E2"/>
    <w:rsid w:val="00302C3E"/>
    <w:rsid w:val="00303007"/>
    <w:rsid w:val="003030D7"/>
    <w:rsid w:val="003032A1"/>
    <w:rsid w:val="00303650"/>
    <w:rsid w:val="00303684"/>
    <w:rsid w:val="00303738"/>
    <w:rsid w:val="00303BFD"/>
    <w:rsid w:val="00303DDD"/>
    <w:rsid w:val="0030437E"/>
    <w:rsid w:val="003043F9"/>
    <w:rsid w:val="00304B61"/>
    <w:rsid w:val="00305585"/>
    <w:rsid w:val="0030597B"/>
    <w:rsid w:val="00305D55"/>
    <w:rsid w:val="00305E4B"/>
    <w:rsid w:val="00305E92"/>
    <w:rsid w:val="00306712"/>
    <w:rsid w:val="00306DE3"/>
    <w:rsid w:val="003070B7"/>
    <w:rsid w:val="00307689"/>
    <w:rsid w:val="00307CBE"/>
    <w:rsid w:val="00307E8C"/>
    <w:rsid w:val="003100DA"/>
    <w:rsid w:val="003100DE"/>
    <w:rsid w:val="00310B58"/>
    <w:rsid w:val="00310D90"/>
    <w:rsid w:val="00311007"/>
    <w:rsid w:val="003117E6"/>
    <w:rsid w:val="00311A8F"/>
    <w:rsid w:val="00311AD5"/>
    <w:rsid w:val="00312491"/>
    <w:rsid w:val="003125E3"/>
    <w:rsid w:val="0031294A"/>
    <w:rsid w:val="00312E59"/>
    <w:rsid w:val="00312EE6"/>
    <w:rsid w:val="00312FA0"/>
    <w:rsid w:val="00313BEB"/>
    <w:rsid w:val="00313D46"/>
    <w:rsid w:val="00313FEA"/>
    <w:rsid w:val="0031428B"/>
    <w:rsid w:val="003148C6"/>
    <w:rsid w:val="00314F80"/>
    <w:rsid w:val="00315021"/>
    <w:rsid w:val="00315099"/>
    <w:rsid w:val="00315276"/>
    <w:rsid w:val="003159E4"/>
    <w:rsid w:val="00315A91"/>
    <w:rsid w:val="00315DB3"/>
    <w:rsid w:val="00315F25"/>
    <w:rsid w:val="00316400"/>
    <w:rsid w:val="00316AF1"/>
    <w:rsid w:val="00316B6C"/>
    <w:rsid w:val="00316D07"/>
    <w:rsid w:val="00317270"/>
    <w:rsid w:val="00317729"/>
    <w:rsid w:val="003177E5"/>
    <w:rsid w:val="003179CD"/>
    <w:rsid w:val="00317B11"/>
    <w:rsid w:val="00317BC1"/>
    <w:rsid w:val="0032040E"/>
    <w:rsid w:val="0032089C"/>
    <w:rsid w:val="00320961"/>
    <w:rsid w:val="00320970"/>
    <w:rsid w:val="00320CD0"/>
    <w:rsid w:val="00321185"/>
    <w:rsid w:val="00321238"/>
    <w:rsid w:val="0032131F"/>
    <w:rsid w:val="00321444"/>
    <w:rsid w:val="00321779"/>
    <w:rsid w:val="003218BC"/>
    <w:rsid w:val="00322038"/>
    <w:rsid w:val="00322563"/>
    <w:rsid w:val="00322757"/>
    <w:rsid w:val="0032285A"/>
    <w:rsid w:val="00322A04"/>
    <w:rsid w:val="00322E54"/>
    <w:rsid w:val="0032347E"/>
    <w:rsid w:val="00323962"/>
    <w:rsid w:val="00323E14"/>
    <w:rsid w:val="00323E8D"/>
    <w:rsid w:val="00324105"/>
    <w:rsid w:val="00324753"/>
    <w:rsid w:val="00324AEF"/>
    <w:rsid w:val="00324D07"/>
    <w:rsid w:val="00325151"/>
    <w:rsid w:val="0032561B"/>
    <w:rsid w:val="00325845"/>
    <w:rsid w:val="00325F7E"/>
    <w:rsid w:val="003260CD"/>
    <w:rsid w:val="00326235"/>
    <w:rsid w:val="003263B4"/>
    <w:rsid w:val="00326419"/>
    <w:rsid w:val="003264B5"/>
    <w:rsid w:val="00326695"/>
    <w:rsid w:val="00326A7F"/>
    <w:rsid w:val="00327163"/>
    <w:rsid w:val="003271BF"/>
    <w:rsid w:val="00327612"/>
    <w:rsid w:val="00330163"/>
    <w:rsid w:val="0033046B"/>
    <w:rsid w:val="00330C51"/>
    <w:rsid w:val="00330F4E"/>
    <w:rsid w:val="00330F9D"/>
    <w:rsid w:val="00331188"/>
    <w:rsid w:val="003316BD"/>
    <w:rsid w:val="003321D2"/>
    <w:rsid w:val="0033256B"/>
    <w:rsid w:val="003326D1"/>
    <w:rsid w:val="00332C7C"/>
    <w:rsid w:val="00332D1B"/>
    <w:rsid w:val="00332D84"/>
    <w:rsid w:val="00332DC5"/>
    <w:rsid w:val="00332EBA"/>
    <w:rsid w:val="003335BD"/>
    <w:rsid w:val="00333718"/>
    <w:rsid w:val="0033412E"/>
    <w:rsid w:val="00334428"/>
    <w:rsid w:val="00334507"/>
    <w:rsid w:val="0033527F"/>
    <w:rsid w:val="003352DD"/>
    <w:rsid w:val="003356BD"/>
    <w:rsid w:val="00335704"/>
    <w:rsid w:val="00335715"/>
    <w:rsid w:val="00335B9B"/>
    <w:rsid w:val="00335BBD"/>
    <w:rsid w:val="00335CDE"/>
    <w:rsid w:val="00335D1E"/>
    <w:rsid w:val="00335DA8"/>
    <w:rsid w:val="003366A2"/>
    <w:rsid w:val="003366FE"/>
    <w:rsid w:val="0033676B"/>
    <w:rsid w:val="00336A6F"/>
    <w:rsid w:val="00336BCE"/>
    <w:rsid w:val="00336DEB"/>
    <w:rsid w:val="003375A8"/>
    <w:rsid w:val="003377D6"/>
    <w:rsid w:val="00340083"/>
    <w:rsid w:val="003400EE"/>
    <w:rsid w:val="003402D6"/>
    <w:rsid w:val="00340971"/>
    <w:rsid w:val="0034105F"/>
    <w:rsid w:val="00341197"/>
    <w:rsid w:val="003413D7"/>
    <w:rsid w:val="00341965"/>
    <w:rsid w:val="00341AD4"/>
    <w:rsid w:val="0034210B"/>
    <w:rsid w:val="00342139"/>
    <w:rsid w:val="003425FD"/>
    <w:rsid w:val="003427F8"/>
    <w:rsid w:val="00343012"/>
    <w:rsid w:val="0034328A"/>
    <w:rsid w:val="0034354C"/>
    <w:rsid w:val="00343B16"/>
    <w:rsid w:val="00343D17"/>
    <w:rsid w:val="00343E6F"/>
    <w:rsid w:val="0034435A"/>
    <w:rsid w:val="00344783"/>
    <w:rsid w:val="00344E2F"/>
    <w:rsid w:val="00344F6E"/>
    <w:rsid w:val="00345248"/>
    <w:rsid w:val="00345589"/>
    <w:rsid w:val="003459C5"/>
    <w:rsid w:val="00345B9E"/>
    <w:rsid w:val="003460AA"/>
    <w:rsid w:val="0034651D"/>
    <w:rsid w:val="0034690F"/>
    <w:rsid w:val="00346E6B"/>
    <w:rsid w:val="0034736A"/>
    <w:rsid w:val="00347CFE"/>
    <w:rsid w:val="00350048"/>
    <w:rsid w:val="0035022F"/>
    <w:rsid w:val="00350393"/>
    <w:rsid w:val="003505CC"/>
    <w:rsid w:val="00350DAB"/>
    <w:rsid w:val="00350E24"/>
    <w:rsid w:val="00350F90"/>
    <w:rsid w:val="00351948"/>
    <w:rsid w:val="00351959"/>
    <w:rsid w:val="00351C23"/>
    <w:rsid w:val="00351D20"/>
    <w:rsid w:val="00352476"/>
    <w:rsid w:val="00352FF7"/>
    <w:rsid w:val="003532B2"/>
    <w:rsid w:val="00353300"/>
    <w:rsid w:val="003538B0"/>
    <w:rsid w:val="00353BEF"/>
    <w:rsid w:val="0035407D"/>
    <w:rsid w:val="003541B6"/>
    <w:rsid w:val="00354219"/>
    <w:rsid w:val="0035424D"/>
    <w:rsid w:val="00354498"/>
    <w:rsid w:val="00354509"/>
    <w:rsid w:val="00354980"/>
    <w:rsid w:val="00354A53"/>
    <w:rsid w:val="00354AD2"/>
    <w:rsid w:val="00354CA7"/>
    <w:rsid w:val="00354E7C"/>
    <w:rsid w:val="003551F3"/>
    <w:rsid w:val="003559FD"/>
    <w:rsid w:val="00355CED"/>
    <w:rsid w:val="00355EAE"/>
    <w:rsid w:val="00355ED9"/>
    <w:rsid w:val="003560F6"/>
    <w:rsid w:val="00356127"/>
    <w:rsid w:val="003563B3"/>
    <w:rsid w:val="003563BF"/>
    <w:rsid w:val="00356919"/>
    <w:rsid w:val="00357034"/>
    <w:rsid w:val="0035727E"/>
    <w:rsid w:val="0035772C"/>
    <w:rsid w:val="00357979"/>
    <w:rsid w:val="00357EBF"/>
    <w:rsid w:val="00357ECA"/>
    <w:rsid w:val="00360124"/>
    <w:rsid w:val="0036022A"/>
    <w:rsid w:val="00360489"/>
    <w:rsid w:val="00360550"/>
    <w:rsid w:val="00360D61"/>
    <w:rsid w:val="0036105B"/>
    <w:rsid w:val="003615FB"/>
    <w:rsid w:val="003617EA"/>
    <w:rsid w:val="00361D6F"/>
    <w:rsid w:val="00361F73"/>
    <w:rsid w:val="00362023"/>
    <w:rsid w:val="00362102"/>
    <w:rsid w:val="00362452"/>
    <w:rsid w:val="00362493"/>
    <w:rsid w:val="0036281B"/>
    <w:rsid w:val="00363173"/>
    <w:rsid w:val="00364704"/>
    <w:rsid w:val="00364833"/>
    <w:rsid w:val="00364942"/>
    <w:rsid w:val="00364947"/>
    <w:rsid w:val="00364AD1"/>
    <w:rsid w:val="00365018"/>
    <w:rsid w:val="0036544A"/>
    <w:rsid w:val="003654EB"/>
    <w:rsid w:val="003657A3"/>
    <w:rsid w:val="003657F2"/>
    <w:rsid w:val="003659AF"/>
    <w:rsid w:val="00365ACA"/>
    <w:rsid w:val="003661BD"/>
    <w:rsid w:val="0036657E"/>
    <w:rsid w:val="00366A55"/>
    <w:rsid w:val="0036782D"/>
    <w:rsid w:val="003679F9"/>
    <w:rsid w:val="00367C9B"/>
    <w:rsid w:val="00367DF8"/>
    <w:rsid w:val="003700E2"/>
    <w:rsid w:val="003701B7"/>
    <w:rsid w:val="00370659"/>
    <w:rsid w:val="00370996"/>
    <w:rsid w:val="00371052"/>
    <w:rsid w:val="00371117"/>
    <w:rsid w:val="003713B9"/>
    <w:rsid w:val="00371441"/>
    <w:rsid w:val="003715C3"/>
    <w:rsid w:val="00371AC8"/>
    <w:rsid w:val="00372071"/>
    <w:rsid w:val="00372194"/>
    <w:rsid w:val="00372310"/>
    <w:rsid w:val="0037265D"/>
    <w:rsid w:val="003730C1"/>
    <w:rsid w:val="00373546"/>
    <w:rsid w:val="003738C7"/>
    <w:rsid w:val="00373C55"/>
    <w:rsid w:val="00373DF5"/>
    <w:rsid w:val="00373FE3"/>
    <w:rsid w:val="003742BB"/>
    <w:rsid w:val="0037458A"/>
    <w:rsid w:val="0037480A"/>
    <w:rsid w:val="00374B7E"/>
    <w:rsid w:val="00375031"/>
    <w:rsid w:val="00375451"/>
    <w:rsid w:val="00375501"/>
    <w:rsid w:val="0037553E"/>
    <w:rsid w:val="003756DC"/>
    <w:rsid w:val="00375918"/>
    <w:rsid w:val="00376032"/>
    <w:rsid w:val="00376247"/>
    <w:rsid w:val="003766A3"/>
    <w:rsid w:val="00376D61"/>
    <w:rsid w:val="003770A1"/>
    <w:rsid w:val="003770F7"/>
    <w:rsid w:val="00377875"/>
    <w:rsid w:val="0037793E"/>
    <w:rsid w:val="0038007A"/>
    <w:rsid w:val="00380129"/>
    <w:rsid w:val="00380255"/>
    <w:rsid w:val="00380391"/>
    <w:rsid w:val="003806E9"/>
    <w:rsid w:val="00380792"/>
    <w:rsid w:val="00380B16"/>
    <w:rsid w:val="003813D3"/>
    <w:rsid w:val="00381758"/>
    <w:rsid w:val="00381989"/>
    <w:rsid w:val="00381E68"/>
    <w:rsid w:val="00381EDD"/>
    <w:rsid w:val="00381F65"/>
    <w:rsid w:val="003821A3"/>
    <w:rsid w:val="003821CB"/>
    <w:rsid w:val="003824FC"/>
    <w:rsid w:val="00382B8E"/>
    <w:rsid w:val="00382CAB"/>
    <w:rsid w:val="0038333F"/>
    <w:rsid w:val="0038359F"/>
    <w:rsid w:val="0038370B"/>
    <w:rsid w:val="0038373B"/>
    <w:rsid w:val="00383DB3"/>
    <w:rsid w:val="00384354"/>
    <w:rsid w:val="003843C9"/>
    <w:rsid w:val="00384686"/>
    <w:rsid w:val="003847C4"/>
    <w:rsid w:val="00384D16"/>
    <w:rsid w:val="00384D86"/>
    <w:rsid w:val="00384E85"/>
    <w:rsid w:val="00385AE5"/>
    <w:rsid w:val="00385B19"/>
    <w:rsid w:val="00385CF1"/>
    <w:rsid w:val="00385D89"/>
    <w:rsid w:val="003860CC"/>
    <w:rsid w:val="00386BFD"/>
    <w:rsid w:val="00386D05"/>
    <w:rsid w:val="003870F7"/>
    <w:rsid w:val="003871D6"/>
    <w:rsid w:val="003873E3"/>
    <w:rsid w:val="003873E4"/>
    <w:rsid w:val="00387624"/>
    <w:rsid w:val="00387673"/>
    <w:rsid w:val="0038773F"/>
    <w:rsid w:val="00387804"/>
    <w:rsid w:val="00390152"/>
    <w:rsid w:val="00390294"/>
    <w:rsid w:val="00390795"/>
    <w:rsid w:val="0039093D"/>
    <w:rsid w:val="003912AE"/>
    <w:rsid w:val="003913A5"/>
    <w:rsid w:val="0039142B"/>
    <w:rsid w:val="0039145A"/>
    <w:rsid w:val="00391A77"/>
    <w:rsid w:val="003922FE"/>
    <w:rsid w:val="00392361"/>
    <w:rsid w:val="00392661"/>
    <w:rsid w:val="0039292C"/>
    <w:rsid w:val="00392F05"/>
    <w:rsid w:val="00393913"/>
    <w:rsid w:val="00393999"/>
    <w:rsid w:val="00393C12"/>
    <w:rsid w:val="00393C9C"/>
    <w:rsid w:val="00393E05"/>
    <w:rsid w:val="00393F26"/>
    <w:rsid w:val="003952C5"/>
    <w:rsid w:val="00395AF3"/>
    <w:rsid w:val="00395CFF"/>
    <w:rsid w:val="00395F7B"/>
    <w:rsid w:val="003963CF"/>
    <w:rsid w:val="0039651B"/>
    <w:rsid w:val="003967F1"/>
    <w:rsid w:val="00396868"/>
    <w:rsid w:val="00396C08"/>
    <w:rsid w:val="00397E69"/>
    <w:rsid w:val="003A02C6"/>
    <w:rsid w:val="003A03EA"/>
    <w:rsid w:val="003A0AB3"/>
    <w:rsid w:val="003A0F7E"/>
    <w:rsid w:val="003A11AF"/>
    <w:rsid w:val="003A1B2F"/>
    <w:rsid w:val="003A1EDA"/>
    <w:rsid w:val="003A2142"/>
    <w:rsid w:val="003A24A1"/>
    <w:rsid w:val="003A2CB5"/>
    <w:rsid w:val="003A2EE5"/>
    <w:rsid w:val="003A32DC"/>
    <w:rsid w:val="003A394F"/>
    <w:rsid w:val="003A39E8"/>
    <w:rsid w:val="003A4121"/>
    <w:rsid w:val="003A424F"/>
    <w:rsid w:val="003A425C"/>
    <w:rsid w:val="003A44D9"/>
    <w:rsid w:val="003A459B"/>
    <w:rsid w:val="003A46B7"/>
    <w:rsid w:val="003A4722"/>
    <w:rsid w:val="003A474A"/>
    <w:rsid w:val="003A4BEF"/>
    <w:rsid w:val="003A4E57"/>
    <w:rsid w:val="003A5115"/>
    <w:rsid w:val="003A5E87"/>
    <w:rsid w:val="003A6374"/>
    <w:rsid w:val="003A6489"/>
    <w:rsid w:val="003A67F4"/>
    <w:rsid w:val="003A681A"/>
    <w:rsid w:val="003A6A2B"/>
    <w:rsid w:val="003A71AF"/>
    <w:rsid w:val="003A7357"/>
    <w:rsid w:val="003A753C"/>
    <w:rsid w:val="003A754A"/>
    <w:rsid w:val="003A7582"/>
    <w:rsid w:val="003A764E"/>
    <w:rsid w:val="003A787E"/>
    <w:rsid w:val="003A79ED"/>
    <w:rsid w:val="003B0151"/>
    <w:rsid w:val="003B04B5"/>
    <w:rsid w:val="003B0BC6"/>
    <w:rsid w:val="003B0C11"/>
    <w:rsid w:val="003B0FD7"/>
    <w:rsid w:val="003B114F"/>
    <w:rsid w:val="003B1231"/>
    <w:rsid w:val="003B189F"/>
    <w:rsid w:val="003B19A0"/>
    <w:rsid w:val="003B1F79"/>
    <w:rsid w:val="003B1FAF"/>
    <w:rsid w:val="003B21DB"/>
    <w:rsid w:val="003B23A4"/>
    <w:rsid w:val="003B2A40"/>
    <w:rsid w:val="003B2D13"/>
    <w:rsid w:val="003B2D9E"/>
    <w:rsid w:val="003B2F64"/>
    <w:rsid w:val="003B3072"/>
    <w:rsid w:val="003B30B6"/>
    <w:rsid w:val="003B311A"/>
    <w:rsid w:val="003B3248"/>
    <w:rsid w:val="003B350E"/>
    <w:rsid w:val="003B3851"/>
    <w:rsid w:val="003B3BB5"/>
    <w:rsid w:val="003B45C2"/>
    <w:rsid w:val="003B4701"/>
    <w:rsid w:val="003B47C7"/>
    <w:rsid w:val="003B49FE"/>
    <w:rsid w:val="003B4A01"/>
    <w:rsid w:val="003B4AF8"/>
    <w:rsid w:val="003B4B21"/>
    <w:rsid w:val="003B5015"/>
    <w:rsid w:val="003B5559"/>
    <w:rsid w:val="003B55FD"/>
    <w:rsid w:val="003B5CBE"/>
    <w:rsid w:val="003B5D45"/>
    <w:rsid w:val="003B5E6E"/>
    <w:rsid w:val="003B5F46"/>
    <w:rsid w:val="003B628B"/>
    <w:rsid w:val="003B66F7"/>
    <w:rsid w:val="003B682C"/>
    <w:rsid w:val="003B683C"/>
    <w:rsid w:val="003B697B"/>
    <w:rsid w:val="003B6A9C"/>
    <w:rsid w:val="003B727D"/>
    <w:rsid w:val="003B7485"/>
    <w:rsid w:val="003B74EE"/>
    <w:rsid w:val="003B7967"/>
    <w:rsid w:val="003B7D36"/>
    <w:rsid w:val="003B7DBE"/>
    <w:rsid w:val="003C00D0"/>
    <w:rsid w:val="003C06A6"/>
    <w:rsid w:val="003C08D6"/>
    <w:rsid w:val="003C0BF0"/>
    <w:rsid w:val="003C0D6A"/>
    <w:rsid w:val="003C0DC6"/>
    <w:rsid w:val="003C0E88"/>
    <w:rsid w:val="003C103E"/>
    <w:rsid w:val="003C11FA"/>
    <w:rsid w:val="003C17B7"/>
    <w:rsid w:val="003C1B6A"/>
    <w:rsid w:val="003C1BC0"/>
    <w:rsid w:val="003C1FC2"/>
    <w:rsid w:val="003C2126"/>
    <w:rsid w:val="003C2226"/>
    <w:rsid w:val="003C23CB"/>
    <w:rsid w:val="003C28A7"/>
    <w:rsid w:val="003C2A35"/>
    <w:rsid w:val="003C2C36"/>
    <w:rsid w:val="003C2E39"/>
    <w:rsid w:val="003C2E6C"/>
    <w:rsid w:val="003C3119"/>
    <w:rsid w:val="003C36B9"/>
    <w:rsid w:val="003C3953"/>
    <w:rsid w:val="003C3A3A"/>
    <w:rsid w:val="003C3AC6"/>
    <w:rsid w:val="003C3BE9"/>
    <w:rsid w:val="003C431A"/>
    <w:rsid w:val="003C4362"/>
    <w:rsid w:val="003C45EF"/>
    <w:rsid w:val="003C4685"/>
    <w:rsid w:val="003C46B0"/>
    <w:rsid w:val="003C46E3"/>
    <w:rsid w:val="003C483A"/>
    <w:rsid w:val="003C4912"/>
    <w:rsid w:val="003C49F3"/>
    <w:rsid w:val="003C49FF"/>
    <w:rsid w:val="003C4A98"/>
    <w:rsid w:val="003C4D2D"/>
    <w:rsid w:val="003C564D"/>
    <w:rsid w:val="003C586C"/>
    <w:rsid w:val="003C598D"/>
    <w:rsid w:val="003C5B26"/>
    <w:rsid w:val="003C5C9B"/>
    <w:rsid w:val="003C62AC"/>
    <w:rsid w:val="003C6410"/>
    <w:rsid w:val="003C6641"/>
    <w:rsid w:val="003C7449"/>
    <w:rsid w:val="003C7789"/>
    <w:rsid w:val="003C7888"/>
    <w:rsid w:val="003C7D25"/>
    <w:rsid w:val="003C7F99"/>
    <w:rsid w:val="003D0449"/>
    <w:rsid w:val="003D0796"/>
    <w:rsid w:val="003D0A31"/>
    <w:rsid w:val="003D0D24"/>
    <w:rsid w:val="003D0ED9"/>
    <w:rsid w:val="003D0FAF"/>
    <w:rsid w:val="003D1455"/>
    <w:rsid w:val="003D15CA"/>
    <w:rsid w:val="003D1605"/>
    <w:rsid w:val="003D17AF"/>
    <w:rsid w:val="003D1C60"/>
    <w:rsid w:val="003D1EF2"/>
    <w:rsid w:val="003D23B3"/>
    <w:rsid w:val="003D2728"/>
    <w:rsid w:val="003D27C3"/>
    <w:rsid w:val="003D292E"/>
    <w:rsid w:val="003D29BD"/>
    <w:rsid w:val="003D2E9F"/>
    <w:rsid w:val="003D2F54"/>
    <w:rsid w:val="003D32BB"/>
    <w:rsid w:val="003D3867"/>
    <w:rsid w:val="003D3D7E"/>
    <w:rsid w:val="003D3E8A"/>
    <w:rsid w:val="003D412B"/>
    <w:rsid w:val="003D42FE"/>
    <w:rsid w:val="003D457A"/>
    <w:rsid w:val="003D4705"/>
    <w:rsid w:val="003D49D1"/>
    <w:rsid w:val="003D5220"/>
    <w:rsid w:val="003D56E4"/>
    <w:rsid w:val="003D6352"/>
    <w:rsid w:val="003D68A2"/>
    <w:rsid w:val="003D6C3B"/>
    <w:rsid w:val="003D6D42"/>
    <w:rsid w:val="003D71DD"/>
    <w:rsid w:val="003D7756"/>
    <w:rsid w:val="003D7A5F"/>
    <w:rsid w:val="003D7B03"/>
    <w:rsid w:val="003D7B18"/>
    <w:rsid w:val="003D7D14"/>
    <w:rsid w:val="003D7E5B"/>
    <w:rsid w:val="003D7E85"/>
    <w:rsid w:val="003E0294"/>
    <w:rsid w:val="003E0301"/>
    <w:rsid w:val="003E0494"/>
    <w:rsid w:val="003E074F"/>
    <w:rsid w:val="003E082B"/>
    <w:rsid w:val="003E0E51"/>
    <w:rsid w:val="003E0E82"/>
    <w:rsid w:val="003E0F48"/>
    <w:rsid w:val="003E15CF"/>
    <w:rsid w:val="003E1AE6"/>
    <w:rsid w:val="003E24B4"/>
    <w:rsid w:val="003E2554"/>
    <w:rsid w:val="003E2AAA"/>
    <w:rsid w:val="003E41F0"/>
    <w:rsid w:val="003E493B"/>
    <w:rsid w:val="003E4AFF"/>
    <w:rsid w:val="003E599F"/>
    <w:rsid w:val="003E5AC0"/>
    <w:rsid w:val="003E5B1A"/>
    <w:rsid w:val="003E5E04"/>
    <w:rsid w:val="003E653C"/>
    <w:rsid w:val="003E659A"/>
    <w:rsid w:val="003E6746"/>
    <w:rsid w:val="003E6C8D"/>
    <w:rsid w:val="003E6FA2"/>
    <w:rsid w:val="003E7098"/>
    <w:rsid w:val="003E71CF"/>
    <w:rsid w:val="003E7356"/>
    <w:rsid w:val="003E74B7"/>
    <w:rsid w:val="003E75E5"/>
    <w:rsid w:val="003E7698"/>
    <w:rsid w:val="003E7768"/>
    <w:rsid w:val="003E7776"/>
    <w:rsid w:val="003E7931"/>
    <w:rsid w:val="003E7E2E"/>
    <w:rsid w:val="003E7E8B"/>
    <w:rsid w:val="003F09CE"/>
    <w:rsid w:val="003F1312"/>
    <w:rsid w:val="003F1CDC"/>
    <w:rsid w:val="003F1D3E"/>
    <w:rsid w:val="003F1FE1"/>
    <w:rsid w:val="003F20AD"/>
    <w:rsid w:val="003F218A"/>
    <w:rsid w:val="003F2733"/>
    <w:rsid w:val="003F3184"/>
    <w:rsid w:val="003F3283"/>
    <w:rsid w:val="003F34AB"/>
    <w:rsid w:val="003F35E6"/>
    <w:rsid w:val="003F3789"/>
    <w:rsid w:val="003F3B2A"/>
    <w:rsid w:val="003F3C88"/>
    <w:rsid w:val="003F3DC6"/>
    <w:rsid w:val="003F45A4"/>
    <w:rsid w:val="003F491E"/>
    <w:rsid w:val="003F4D4E"/>
    <w:rsid w:val="003F53C8"/>
    <w:rsid w:val="003F57C3"/>
    <w:rsid w:val="003F57E0"/>
    <w:rsid w:val="003F59E0"/>
    <w:rsid w:val="003F5A05"/>
    <w:rsid w:val="003F68A1"/>
    <w:rsid w:val="003F69C6"/>
    <w:rsid w:val="003F69FE"/>
    <w:rsid w:val="003F778C"/>
    <w:rsid w:val="003F7C29"/>
    <w:rsid w:val="003F7E58"/>
    <w:rsid w:val="0040001A"/>
    <w:rsid w:val="004000E1"/>
    <w:rsid w:val="0040036D"/>
    <w:rsid w:val="00400CD5"/>
    <w:rsid w:val="004010D1"/>
    <w:rsid w:val="0040145E"/>
    <w:rsid w:val="00401686"/>
    <w:rsid w:val="004016CA"/>
    <w:rsid w:val="004016E3"/>
    <w:rsid w:val="00401752"/>
    <w:rsid w:val="0040196E"/>
    <w:rsid w:val="00401995"/>
    <w:rsid w:val="00401C40"/>
    <w:rsid w:val="00401DB4"/>
    <w:rsid w:val="00401E02"/>
    <w:rsid w:val="00401E46"/>
    <w:rsid w:val="00401E95"/>
    <w:rsid w:val="0040223A"/>
    <w:rsid w:val="00402745"/>
    <w:rsid w:val="004027B4"/>
    <w:rsid w:val="00402DE1"/>
    <w:rsid w:val="00402E97"/>
    <w:rsid w:val="00403D25"/>
    <w:rsid w:val="00404316"/>
    <w:rsid w:val="0040445A"/>
    <w:rsid w:val="0040453C"/>
    <w:rsid w:val="0040491B"/>
    <w:rsid w:val="00404983"/>
    <w:rsid w:val="004049C9"/>
    <w:rsid w:val="004049E6"/>
    <w:rsid w:val="00404BD6"/>
    <w:rsid w:val="00404CDA"/>
    <w:rsid w:val="00404CE3"/>
    <w:rsid w:val="00404F47"/>
    <w:rsid w:val="00404FB4"/>
    <w:rsid w:val="00405309"/>
    <w:rsid w:val="00405794"/>
    <w:rsid w:val="00405838"/>
    <w:rsid w:val="0040614A"/>
    <w:rsid w:val="00406158"/>
    <w:rsid w:val="00406A56"/>
    <w:rsid w:val="00406DE8"/>
    <w:rsid w:val="00406E93"/>
    <w:rsid w:val="00406EFE"/>
    <w:rsid w:val="00406F1E"/>
    <w:rsid w:val="004074D7"/>
    <w:rsid w:val="0040764E"/>
    <w:rsid w:val="0040765F"/>
    <w:rsid w:val="0040789E"/>
    <w:rsid w:val="00407D5F"/>
    <w:rsid w:val="00407D8C"/>
    <w:rsid w:val="00407DB5"/>
    <w:rsid w:val="00407E76"/>
    <w:rsid w:val="004101D7"/>
    <w:rsid w:val="0041055D"/>
    <w:rsid w:val="004105A7"/>
    <w:rsid w:val="0041068A"/>
    <w:rsid w:val="00410A3C"/>
    <w:rsid w:val="00410A5B"/>
    <w:rsid w:val="00410C9F"/>
    <w:rsid w:val="00410CDC"/>
    <w:rsid w:val="00410E24"/>
    <w:rsid w:val="00410EB7"/>
    <w:rsid w:val="00411302"/>
    <w:rsid w:val="00411594"/>
    <w:rsid w:val="004116D0"/>
    <w:rsid w:val="00411926"/>
    <w:rsid w:val="00411ED1"/>
    <w:rsid w:val="00411F55"/>
    <w:rsid w:val="0041204A"/>
    <w:rsid w:val="0041206E"/>
    <w:rsid w:val="00412572"/>
    <w:rsid w:val="004128BB"/>
    <w:rsid w:val="00412B65"/>
    <w:rsid w:val="00412C0B"/>
    <w:rsid w:val="00412D08"/>
    <w:rsid w:val="00413042"/>
    <w:rsid w:val="00413213"/>
    <w:rsid w:val="00414106"/>
    <w:rsid w:val="00414B3B"/>
    <w:rsid w:val="00414D7A"/>
    <w:rsid w:val="00414E4C"/>
    <w:rsid w:val="00414E9F"/>
    <w:rsid w:val="004155D6"/>
    <w:rsid w:val="00415600"/>
    <w:rsid w:val="00415676"/>
    <w:rsid w:val="0041568C"/>
    <w:rsid w:val="00415799"/>
    <w:rsid w:val="004157E2"/>
    <w:rsid w:val="00415815"/>
    <w:rsid w:val="004159DE"/>
    <w:rsid w:val="00415D05"/>
    <w:rsid w:val="004169F3"/>
    <w:rsid w:val="00417226"/>
    <w:rsid w:val="004172B8"/>
    <w:rsid w:val="004177CD"/>
    <w:rsid w:val="00417A16"/>
    <w:rsid w:val="00417A68"/>
    <w:rsid w:val="00417B07"/>
    <w:rsid w:val="00417C00"/>
    <w:rsid w:val="00417C1C"/>
    <w:rsid w:val="00420092"/>
    <w:rsid w:val="004201B7"/>
    <w:rsid w:val="00420204"/>
    <w:rsid w:val="004205E2"/>
    <w:rsid w:val="004206D3"/>
    <w:rsid w:val="004209A0"/>
    <w:rsid w:val="00420D24"/>
    <w:rsid w:val="00420E5D"/>
    <w:rsid w:val="00420EAB"/>
    <w:rsid w:val="00421414"/>
    <w:rsid w:val="00421931"/>
    <w:rsid w:val="00421BE4"/>
    <w:rsid w:val="004221E0"/>
    <w:rsid w:val="00423282"/>
    <w:rsid w:val="0042328E"/>
    <w:rsid w:val="00423812"/>
    <w:rsid w:val="00423A84"/>
    <w:rsid w:val="00423F0B"/>
    <w:rsid w:val="0042419A"/>
    <w:rsid w:val="004244CD"/>
    <w:rsid w:val="0042461B"/>
    <w:rsid w:val="00424752"/>
    <w:rsid w:val="0042491B"/>
    <w:rsid w:val="00424B56"/>
    <w:rsid w:val="0042506E"/>
    <w:rsid w:val="00425653"/>
    <w:rsid w:val="004256E2"/>
    <w:rsid w:val="0042591F"/>
    <w:rsid w:val="00425BC3"/>
    <w:rsid w:val="00425DB3"/>
    <w:rsid w:val="004262F3"/>
    <w:rsid w:val="00426A8B"/>
    <w:rsid w:val="00426CFE"/>
    <w:rsid w:val="00426DCE"/>
    <w:rsid w:val="0042766B"/>
    <w:rsid w:val="00427CF5"/>
    <w:rsid w:val="00430024"/>
    <w:rsid w:val="004300DD"/>
    <w:rsid w:val="0043019D"/>
    <w:rsid w:val="00430266"/>
    <w:rsid w:val="00430BF2"/>
    <w:rsid w:val="00430FA9"/>
    <w:rsid w:val="004311C5"/>
    <w:rsid w:val="004313CD"/>
    <w:rsid w:val="004313CE"/>
    <w:rsid w:val="00431865"/>
    <w:rsid w:val="004319F8"/>
    <w:rsid w:val="00431A65"/>
    <w:rsid w:val="00431C06"/>
    <w:rsid w:val="00431DD6"/>
    <w:rsid w:val="0043226C"/>
    <w:rsid w:val="004325C4"/>
    <w:rsid w:val="004326BA"/>
    <w:rsid w:val="004326F2"/>
    <w:rsid w:val="00432BC4"/>
    <w:rsid w:val="00432C90"/>
    <w:rsid w:val="00432FB2"/>
    <w:rsid w:val="00433088"/>
    <w:rsid w:val="00433225"/>
    <w:rsid w:val="00433498"/>
    <w:rsid w:val="004336DA"/>
    <w:rsid w:val="00433985"/>
    <w:rsid w:val="00433EC4"/>
    <w:rsid w:val="004340FF"/>
    <w:rsid w:val="00434259"/>
    <w:rsid w:val="004343BB"/>
    <w:rsid w:val="0043496F"/>
    <w:rsid w:val="0043498B"/>
    <w:rsid w:val="00434BD0"/>
    <w:rsid w:val="004357CB"/>
    <w:rsid w:val="00435CF0"/>
    <w:rsid w:val="00435DED"/>
    <w:rsid w:val="00435F1E"/>
    <w:rsid w:val="0043625A"/>
    <w:rsid w:val="00436C64"/>
    <w:rsid w:val="00436C93"/>
    <w:rsid w:val="00437E8D"/>
    <w:rsid w:val="00440108"/>
    <w:rsid w:val="00440402"/>
    <w:rsid w:val="00440995"/>
    <w:rsid w:val="00440CF4"/>
    <w:rsid w:val="00440D4A"/>
    <w:rsid w:val="00440E3C"/>
    <w:rsid w:val="0044126D"/>
    <w:rsid w:val="004412F4"/>
    <w:rsid w:val="00441341"/>
    <w:rsid w:val="004420AD"/>
    <w:rsid w:val="00442186"/>
    <w:rsid w:val="00442303"/>
    <w:rsid w:val="00442840"/>
    <w:rsid w:val="00442ABC"/>
    <w:rsid w:val="00442F9B"/>
    <w:rsid w:val="004430FE"/>
    <w:rsid w:val="004434E7"/>
    <w:rsid w:val="0044357C"/>
    <w:rsid w:val="004436C0"/>
    <w:rsid w:val="00443CC4"/>
    <w:rsid w:val="00444063"/>
    <w:rsid w:val="00444456"/>
    <w:rsid w:val="00444831"/>
    <w:rsid w:val="00444897"/>
    <w:rsid w:val="00444927"/>
    <w:rsid w:val="00444AB5"/>
    <w:rsid w:val="00444B97"/>
    <w:rsid w:val="00444BAD"/>
    <w:rsid w:val="00444C63"/>
    <w:rsid w:val="00444F81"/>
    <w:rsid w:val="00445646"/>
    <w:rsid w:val="004456AE"/>
    <w:rsid w:val="0044607C"/>
    <w:rsid w:val="00446148"/>
    <w:rsid w:val="00446185"/>
    <w:rsid w:val="004463CA"/>
    <w:rsid w:val="00446873"/>
    <w:rsid w:val="00446E97"/>
    <w:rsid w:val="004470E9"/>
    <w:rsid w:val="0044736B"/>
    <w:rsid w:val="004506F4"/>
    <w:rsid w:val="00450865"/>
    <w:rsid w:val="00450B20"/>
    <w:rsid w:val="00450C4A"/>
    <w:rsid w:val="00450D1E"/>
    <w:rsid w:val="0045107D"/>
    <w:rsid w:val="0045108D"/>
    <w:rsid w:val="00451621"/>
    <w:rsid w:val="00451AF4"/>
    <w:rsid w:val="00451FDA"/>
    <w:rsid w:val="004521CA"/>
    <w:rsid w:val="004522DB"/>
    <w:rsid w:val="00452361"/>
    <w:rsid w:val="00452DD0"/>
    <w:rsid w:val="0045321F"/>
    <w:rsid w:val="00453335"/>
    <w:rsid w:val="00453582"/>
    <w:rsid w:val="0045362F"/>
    <w:rsid w:val="00454214"/>
    <w:rsid w:val="004542AF"/>
    <w:rsid w:val="004545D8"/>
    <w:rsid w:val="0045464C"/>
    <w:rsid w:val="004547B6"/>
    <w:rsid w:val="00454AF9"/>
    <w:rsid w:val="0045574D"/>
    <w:rsid w:val="00455815"/>
    <w:rsid w:val="00456177"/>
    <w:rsid w:val="004567AD"/>
    <w:rsid w:val="00456902"/>
    <w:rsid w:val="0045697A"/>
    <w:rsid w:val="00456AB7"/>
    <w:rsid w:val="00456C77"/>
    <w:rsid w:val="00456F66"/>
    <w:rsid w:val="00456FF9"/>
    <w:rsid w:val="00457020"/>
    <w:rsid w:val="0045703B"/>
    <w:rsid w:val="00457156"/>
    <w:rsid w:val="00457165"/>
    <w:rsid w:val="004574A5"/>
    <w:rsid w:val="0045770A"/>
    <w:rsid w:val="004577AF"/>
    <w:rsid w:val="00460547"/>
    <w:rsid w:val="004606F7"/>
    <w:rsid w:val="00460753"/>
    <w:rsid w:val="00460F40"/>
    <w:rsid w:val="00460F4C"/>
    <w:rsid w:val="00461082"/>
    <w:rsid w:val="004610FA"/>
    <w:rsid w:val="004611C7"/>
    <w:rsid w:val="00461227"/>
    <w:rsid w:val="00461307"/>
    <w:rsid w:val="00461E15"/>
    <w:rsid w:val="0046201D"/>
    <w:rsid w:val="0046202F"/>
    <w:rsid w:val="004624E6"/>
    <w:rsid w:val="0046251F"/>
    <w:rsid w:val="004625EB"/>
    <w:rsid w:val="00462693"/>
    <w:rsid w:val="004626CB"/>
    <w:rsid w:val="00462DBA"/>
    <w:rsid w:val="00463287"/>
    <w:rsid w:val="00463884"/>
    <w:rsid w:val="00463A60"/>
    <w:rsid w:val="00463B4A"/>
    <w:rsid w:val="00463CDA"/>
    <w:rsid w:val="004643BB"/>
    <w:rsid w:val="004643EA"/>
    <w:rsid w:val="0046466D"/>
    <w:rsid w:val="0046494C"/>
    <w:rsid w:val="00464973"/>
    <w:rsid w:val="00464AC1"/>
    <w:rsid w:val="00464E3C"/>
    <w:rsid w:val="004656B9"/>
    <w:rsid w:val="004656F1"/>
    <w:rsid w:val="00465A1B"/>
    <w:rsid w:val="00466043"/>
    <w:rsid w:val="0046637F"/>
    <w:rsid w:val="004665A0"/>
    <w:rsid w:val="004665AC"/>
    <w:rsid w:val="00466823"/>
    <w:rsid w:val="00466CD8"/>
    <w:rsid w:val="00467598"/>
    <w:rsid w:val="00467705"/>
    <w:rsid w:val="00467A16"/>
    <w:rsid w:val="00467BF1"/>
    <w:rsid w:val="00467D07"/>
    <w:rsid w:val="00470086"/>
    <w:rsid w:val="00470115"/>
    <w:rsid w:val="00470318"/>
    <w:rsid w:val="0047061C"/>
    <w:rsid w:val="00470919"/>
    <w:rsid w:val="004709AD"/>
    <w:rsid w:val="00470A8E"/>
    <w:rsid w:val="00470ABA"/>
    <w:rsid w:val="00470B49"/>
    <w:rsid w:val="0047121D"/>
    <w:rsid w:val="0047141E"/>
    <w:rsid w:val="0047166E"/>
    <w:rsid w:val="004719FF"/>
    <w:rsid w:val="00471B2F"/>
    <w:rsid w:val="00471D98"/>
    <w:rsid w:val="00471F7C"/>
    <w:rsid w:val="00472229"/>
    <w:rsid w:val="0047239B"/>
    <w:rsid w:val="00472520"/>
    <w:rsid w:val="00472B97"/>
    <w:rsid w:val="00472D0C"/>
    <w:rsid w:val="00473E61"/>
    <w:rsid w:val="00474C6C"/>
    <w:rsid w:val="00475030"/>
    <w:rsid w:val="00475594"/>
    <w:rsid w:val="00475718"/>
    <w:rsid w:val="004757FE"/>
    <w:rsid w:val="004765E2"/>
    <w:rsid w:val="00476EE4"/>
    <w:rsid w:val="00476FC0"/>
    <w:rsid w:val="004774C8"/>
    <w:rsid w:val="0047778D"/>
    <w:rsid w:val="00477A70"/>
    <w:rsid w:val="00477DD3"/>
    <w:rsid w:val="00477E33"/>
    <w:rsid w:val="0048063A"/>
    <w:rsid w:val="00480823"/>
    <w:rsid w:val="0048132A"/>
    <w:rsid w:val="00481372"/>
    <w:rsid w:val="00481577"/>
    <w:rsid w:val="00481CC2"/>
    <w:rsid w:val="00482648"/>
    <w:rsid w:val="00482714"/>
    <w:rsid w:val="004827BE"/>
    <w:rsid w:val="00482CDC"/>
    <w:rsid w:val="00483A0A"/>
    <w:rsid w:val="00483C11"/>
    <w:rsid w:val="004840C7"/>
    <w:rsid w:val="0048431E"/>
    <w:rsid w:val="0048452C"/>
    <w:rsid w:val="00484FFF"/>
    <w:rsid w:val="0048510A"/>
    <w:rsid w:val="0048556E"/>
    <w:rsid w:val="00485983"/>
    <w:rsid w:val="00485C88"/>
    <w:rsid w:val="00485E57"/>
    <w:rsid w:val="00486283"/>
    <w:rsid w:val="00486330"/>
    <w:rsid w:val="00486994"/>
    <w:rsid w:val="00486AB4"/>
    <w:rsid w:val="00486C94"/>
    <w:rsid w:val="00486F10"/>
    <w:rsid w:val="004877D9"/>
    <w:rsid w:val="00487800"/>
    <w:rsid w:val="00487A18"/>
    <w:rsid w:val="00487B6D"/>
    <w:rsid w:val="00490AEC"/>
    <w:rsid w:val="00490F2C"/>
    <w:rsid w:val="004914F2"/>
    <w:rsid w:val="004919A4"/>
    <w:rsid w:val="00491B01"/>
    <w:rsid w:val="00491C6A"/>
    <w:rsid w:val="00491E47"/>
    <w:rsid w:val="0049201C"/>
    <w:rsid w:val="004927EB"/>
    <w:rsid w:val="00492919"/>
    <w:rsid w:val="00492B0F"/>
    <w:rsid w:val="00492B48"/>
    <w:rsid w:val="00492C0F"/>
    <w:rsid w:val="00492C8C"/>
    <w:rsid w:val="00492DDC"/>
    <w:rsid w:val="00493ED8"/>
    <w:rsid w:val="004941CF"/>
    <w:rsid w:val="004943CF"/>
    <w:rsid w:val="004946DD"/>
    <w:rsid w:val="004947DF"/>
    <w:rsid w:val="0049488C"/>
    <w:rsid w:val="0049494C"/>
    <w:rsid w:val="0049498D"/>
    <w:rsid w:val="004949A2"/>
    <w:rsid w:val="00494FAF"/>
    <w:rsid w:val="00494FB8"/>
    <w:rsid w:val="0049521D"/>
    <w:rsid w:val="004954A5"/>
    <w:rsid w:val="00495844"/>
    <w:rsid w:val="00495F80"/>
    <w:rsid w:val="00496077"/>
    <w:rsid w:val="004960E2"/>
    <w:rsid w:val="00496243"/>
    <w:rsid w:val="0049653D"/>
    <w:rsid w:val="00496D56"/>
    <w:rsid w:val="004971E0"/>
    <w:rsid w:val="004973AE"/>
    <w:rsid w:val="004974EB"/>
    <w:rsid w:val="004A036B"/>
    <w:rsid w:val="004A05A8"/>
    <w:rsid w:val="004A0848"/>
    <w:rsid w:val="004A0ED9"/>
    <w:rsid w:val="004A109E"/>
    <w:rsid w:val="004A11CB"/>
    <w:rsid w:val="004A1329"/>
    <w:rsid w:val="004A2193"/>
    <w:rsid w:val="004A25FC"/>
    <w:rsid w:val="004A28A1"/>
    <w:rsid w:val="004A2909"/>
    <w:rsid w:val="004A2A2A"/>
    <w:rsid w:val="004A2DDD"/>
    <w:rsid w:val="004A2E16"/>
    <w:rsid w:val="004A2E76"/>
    <w:rsid w:val="004A3105"/>
    <w:rsid w:val="004A314E"/>
    <w:rsid w:val="004A324E"/>
    <w:rsid w:val="004A331F"/>
    <w:rsid w:val="004A340D"/>
    <w:rsid w:val="004A3EF3"/>
    <w:rsid w:val="004A40C7"/>
    <w:rsid w:val="004A4F6E"/>
    <w:rsid w:val="004A4F93"/>
    <w:rsid w:val="004A500B"/>
    <w:rsid w:val="004A5037"/>
    <w:rsid w:val="004A51EE"/>
    <w:rsid w:val="004A5522"/>
    <w:rsid w:val="004A5590"/>
    <w:rsid w:val="004A55EC"/>
    <w:rsid w:val="004A57BD"/>
    <w:rsid w:val="004A623B"/>
    <w:rsid w:val="004A62D0"/>
    <w:rsid w:val="004A66ED"/>
    <w:rsid w:val="004A6DA0"/>
    <w:rsid w:val="004A7288"/>
    <w:rsid w:val="004A770A"/>
    <w:rsid w:val="004A77F3"/>
    <w:rsid w:val="004A7E26"/>
    <w:rsid w:val="004B04D9"/>
    <w:rsid w:val="004B0597"/>
    <w:rsid w:val="004B05B5"/>
    <w:rsid w:val="004B05CB"/>
    <w:rsid w:val="004B0C4B"/>
    <w:rsid w:val="004B11F6"/>
    <w:rsid w:val="004B1490"/>
    <w:rsid w:val="004B18A9"/>
    <w:rsid w:val="004B19A1"/>
    <w:rsid w:val="004B1CDA"/>
    <w:rsid w:val="004B2571"/>
    <w:rsid w:val="004B26A4"/>
    <w:rsid w:val="004B2724"/>
    <w:rsid w:val="004B2EB3"/>
    <w:rsid w:val="004B3165"/>
    <w:rsid w:val="004B3678"/>
    <w:rsid w:val="004B374B"/>
    <w:rsid w:val="004B3980"/>
    <w:rsid w:val="004B3E76"/>
    <w:rsid w:val="004B3FB1"/>
    <w:rsid w:val="004B40C9"/>
    <w:rsid w:val="004B4AAF"/>
    <w:rsid w:val="004B4BA9"/>
    <w:rsid w:val="004B4C7B"/>
    <w:rsid w:val="004B4C97"/>
    <w:rsid w:val="004B5273"/>
    <w:rsid w:val="004B59BF"/>
    <w:rsid w:val="004B5C35"/>
    <w:rsid w:val="004B5CB9"/>
    <w:rsid w:val="004B63B8"/>
    <w:rsid w:val="004B6467"/>
    <w:rsid w:val="004B6615"/>
    <w:rsid w:val="004B68CD"/>
    <w:rsid w:val="004B6A49"/>
    <w:rsid w:val="004B6E86"/>
    <w:rsid w:val="004B729D"/>
    <w:rsid w:val="004B72C1"/>
    <w:rsid w:val="004B7D4E"/>
    <w:rsid w:val="004B7E9C"/>
    <w:rsid w:val="004C0854"/>
    <w:rsid w:val="004C0928"/>
    <w:rsid w:val="004C09CA"/>
    <w:rsid w:val="004C0F04"/>
    <w:rsid w:val="004C0FB3"/>
    <w:rsid w:val="004C101D"/>
    <w:rsid w:val="004C10BF"/>
    <w:rsid w:val="004C18E9"/>
    <w:rsid w:val="004C1F77"/>
    <w:rsid w:val="004C21AE"/>
    <w:rsid w:val="004C281D"/>
    <w:rsid w:val="004C2C65"/>
    <w:rsid w:val="004C2C81"/>
    <w:rsid w:val="004C2CEB"/>
    <w:rsid w:val="004C2D2C"/>
    <w:rsid w:val="004C308A"/>
    <w:rsid w:val="004C3146"/>
    <w:rsid w:val="004C370A"/>
    <w:rsid w:val="004C3727"/>
    <w:rsid w:val="004C3B7A"/>
    <w:rsid w:val="004C3CD8"/>
    <w:rsid w:val="004C3D33"/>
    <w:rsid w:val="004C434E"/>
    <w:rsid w:val="004C43F7"/>
    <w:rsid w:val="004C49BF"/>
    <w:rsid w:val="004C4AA1"/>
    <w:rsid w:val="004C4C3C"/>
    <w:rsid w:val="004C56C1"/>
    <w:rsid w:val="004C56F4"/>
    <w:rsid w:val="004C63EE"/>
    <w:rsid w:val="004C652B"/>
    <w:rsid w:val="004C66E3"/>
    <w:rsid w:val="004C67ED"/>
    <w:rsid w:val="004C6AD5"/>
    <w:rsid w:val="004C6ED8"/>
    <w:rsid w:val="004C6F95"/>
    <w:rsid w:val="004C7267"/>
    <w:rsid w:val="004C7404"/>
    <w:rsid w:val="004C7811"/>
    <w:rsid w:val="004C783B"/>
    <w:rsid w:val="004C796E"/>
    <w:rsid w:val="004C7A29"/>
    <w:rsid w:val="004C7B97"/>
    <w:rsid w:val="004C7E83"/>
    <w:rsid w:val="004D01FB"/>
    <w:rsid w:val="004D029F"/>
    <w:rsid w:val="004D097E"/>
    <w:rsid w:val="004D11C2"/>
    <w:rsid w:val="004D178E"/>
    <w:rsid w:val="004D181E"/>
    <w:rsid w:val="004D1AFE"/>
    <w:rsid w:val="004D2284"/>
    <w:rsid w:val="004D245A"/>
    <w:rsid w:val="004D2AFF"/>
    <w:rsid w:val="004D2CA7"/>
    <w:rsid w:val="004D323D"/>
    <w:rsid w:val="004D353B"/>
    <w:rsid w:val="004D386B"/>
    <w:rsid w:val="004D3EB3"/>
    <w:rsid w:val="004D3F58"/>
    <w:rsid w:val="004D4090"/>
    <w:rsid w:val="004D412C"/>
    <w:rsid w:val="004D4371"/>
    <w:rsid w:val="004D4639"/>
    <w:rsid w:val="004D4F44"/>
    <w:rsid w:val="004D54CA"/>
    <w:rsid w:val="004D5B84"/>
    <w:rsid w:val="004D605E"/>
    <w:rsid w:val="004D63C8"/>
    <w:rsid w:val="004D6B85"/>
    <w:rsid w:val="004D6F8E"/>
    <w:rsid w:val="004D6FDF"/>
    <w:rsid w:val="004D7091"/>
    <w:rsid w:val="004D7152"/>
    <w:rsid w:val="004D7397"/>
    <w:rsid w:val="004D7CB9"/>
    <w:rsid w:val="004D7D92"/>
    <w:rsid w:val="004D7F85"/>
    <w:rsid w:val="004E0098"/>
    <w:rsid w:val="004E0254"/>
    <w:rsid w:val="004E0594"/>
    <w:rsid w:val="004E095E"/>
    <w:rsid w:val="004E09DF"/>
    <w:rsid w:val="004E0BD2"/>
    <w:rsid w:val="004E0D75"/>
    <w:rsid w:val="004E199E"/>
    <w:rsid w:val="004E1BEC"/>
    <w:rsid w:val="004E2151"/>
    <w:rsid w:val="004E2B55"/>
    <w:rsid w:val="004E311E"/>
    <w:rsid w:val="004E3169"/>
    <w:rsid w:val="004E3214"/>
    <w:rsid w:val="004E33EF"/>
    <w:rsid w:val="004E36A1"/>
    <w:rsid w:val="004E37E7"/>
    <w:rsid w:val="004E39EF"/>
    <w:rsid w:val="004E3BFD"/>
    <w:rsid w:val="004E47BF"/>
    <w:rsid w:val="004E47FD"/>
    <w:rsid w:val="004E4A74"/>
    <w:rsid w:val="004E4F70"/>
    <w:rsid w:val="004E516A"/>
    <w:rsid w:val="004E5179"/>
    <w:rsid w:val="004E524F"/>
    <w:rsid w:val="004E5258"/>
    <w:rsid w:val="004E541E"/>
    <w:rsid w:val="004E57AE"/>
    <w:rsid w:val="004E59A7"/>
    <w:rsid w:val="004E5A3E"/>
    <w:rsid w:val="004E5C13"/>
    <w:rsid w:val="004E5D2D"/>
    <w:rsid w:val="004E635E"/>
    <w:rsid w:val="004E63EF"/>
    <w:rsid w:val="004E6A32"/>
    <w:rsid w:val="004E6C5D"/>
    <w:rsid w:val="004E6D48"/>
    <w:rsid w:val="004E6E00"/>
    <w:rsid w:val="004E70D8"/>
    <w:rsid w:val="004E73B7"/>
    <w:rsid w:val="004E73CE"/>
    <w:rsid w:val="004E79D5"/>
    <w:rsid w:val="004E7B9C"/>
    <w:rsid w:val="004E7E3B"/>
    <w:rsid w:val="004F07ED"/>
    <w:rsid w:val="004F08BC"/>
    <w:rsid w:val="004F0B69"/>
    <w:rsid w:val="004F10F1"/>
    <w:rsid w:val="004F11C8"/>
    <w:rsid w:val="004F1380"/>
    <w:rsid w:val="004F249E"/>
    <w:rsid w:val="004F2627"/>
    <w:rsid w:val="004F2781"/>
    <w:rsid w:val="004F2B3A"/>
    <w:rsid w:val="004F2B88"/>
    <w:rsid w:val="004F2D45"/>
    <w:rsid w:val="004F31B5"/>
    <w:rsid w:val="004F32E5"/>
    <w:rsid w:val="004F33CD"/>
    <w:rsid w:val="004F3812"/>
    <w:rsid w:val="004F3B7B"/>
    <w:rsid w:val="004F3BCE"/>
    <w:rsid w:val="004F3C73"/>
    <w:rsid w:val="004F3F27"/>
    <w:rsid w:val="004F3FD6"/>
    <w:rsid w:val="004F40FE"/>
    <w:rsid w:val="004F41CE"/>
    <w:rsid w:val="004F49F7"/>
    <w:rsid w:val="004F4E5F"/>
    <w:rsid w:val="004F5270"/>
    <w:rsid w:val="004F5342"/>
    <w:rsid w:val="004F54B0"/>
    <w:rsid w:val="004F5A0B"/>
    <w:rsid w:val="004F6B2B"/>
    <w:rsid w:val="004F6C77"/>
    <w:rsid w:val="004F6CF2"/>
    <w:rsid w:val="004F6D59"/>
    <w:rsid w:val="004F6F0B"/>
    <w:rsid w:val="004F6F73"/>
    <w:rsid w:val="004F7439"/>
    <w:rsid w:val="004F7818"/>
    <w:rsid w:val="004F7912"/>
    <w:rsid w:val="004F7C31"/>
    <w:rsid w:val="004F7C97"/>
    <w:rsid w:val="004F7D46"/>
    <w:rsid w:val="004F7F28"/>
    <w:rsid w:val="0050013F"/>
    <w:rsid w:val="00500152"/>
    <w:rsid w:val="0050022F"/>
    <w:rsid w:val="0050034B"/>
    <w:rsid w:val="0050057F"/>
    <w:rsid w:val="00500E53"/>
    <w:rsid w:val="00500F3E"/>
    <w:rsid w:val="0050104F"/>
    <w:rsid w:val="005011D1"/>
    <w:rsid w:val="00501240"/>
    <w:rsid w:val="0050154A"/>
    <w:rsid w:val="005016B9"/>
    <w:rsid w:val="005017B5"/>
    <w:rsid w:val="005017FF"/>
    <w:rsid w:val="00501C8C"/>
    <w:rsid w:val="00502330"/>
    <w:rsid w:val="005023AB"/>
    <w:rsid w:val="005025BD"/>
    <w:rsid w:val="0050267F"/>
    <w:rsid w:val="005027F9"/>
    <w:rsid w:val="00502A3C"/>
    <w:rsid w:val="00503158"/>
    <w:rsid w:val="005038A9"/>
    <w:rsid w:val="005041CC"/>
    <w:rsid w:val="005042A8"/>
    <w:rsid w:val="005046A7"/>
    <w:rsid w:val="00504CBE"/>
    <w:rsid w:val="0050509E"/>
    <w:rsid w:val="00505121"/>
    <w:rsid w:val="005052F3"/>
    <w:rsid w:val="005053BF"/>
    <w:rsid w:val="00505FDA"/>
    <w:rsid w:val="0050612B"/>
    <w:rsid w:val="0050649D"/>
    <w:rsid w:val="005065DC"/>
    <w:rsid w:val="005066A1"/>
    <w:rsid w:val="005068C4"/>
    <w:rsid w:val="00506F90"/>
    <w:rsid w:val="00506FA1"/>
    <w:rsid w:val="0050716D"/>
    <w:rsid w:val="00507A3F"/>
    <w:rsid w:val="005100ED"/>
    <w:rsid w:val="005106B5"/>
    <w:rsid w:val="0051085D"/>
    <w:rsid w:val="00510872"/>
    <w:rsid w:val="0051093E"/>
    <w:rsid w:val="00510A2F"/>
    <w:rsid w:val="00510B2C"/>
    <w:rsid w:val="00510C67"/>
    <w:rsid w:val="00510EF2"/>
    <w:rsid w:val="00510FFB"/>
    <w:rsid w:val="005112CC"/>
    <w:rsid w:val="00511600"/>
    <w:rsid w:val="005117D9"/>
    <w:rsid w:val="005117E6"/>
    <w:rsid w:val="00511C94"/>
    <w:rsid w:val="005124B9"/>
    <w:rsid w:val="00512A21"/>
    <w:rsid w:val="00512F55"/>
    <w:rsid w:val="005130AA"/>
    <w:rsid w:val="00513418"/>
    <w:rsid w:val="005138FB"/>
    <w:rsid w:val="00513CFA"/>
    <w:rsid w:val="00513DCB"/>
    <w:rsid w:val="005141DD"/>
    <w:rsid w:val="0051431D"/>
    <w:rsid w:val="005143AD"/>
    <w:rsid w:val="00514415"/>
    <w:rsid w:val="00514623"/>
    <w:rsid w:val="00514679"/>
    <w:rsid w:val="00514CDA"/>
    <w:rsid w:val="00514F67"/>
    <w:rsid w:val="00514FA9"/>
    <w:rsid w:val="00515A80"/>
    <w:rsid w:val="00515ABF"/>
    <w:rsid w:val="00515BB2"/>
    <w:rsid w:val="00515C84"/>
    <w:rsid w:val="00516001"/>
    <w:rsid w:val="005161B4"/>
    <w:rsid w:val="00516293"/>
    <w:rsid w:val="005167DB"/>
    <w:rsid w:val="0051694B"/>
    <w:rsid w:val="005171C3"/>
    <w:rsid w:val="005171F3"/>
    <w:rsid w:val="0051727A"/>
    <w:rsid w:val="005172AD"/>
    <w:rsid w:val="005172C8"/>
    <w:rsid w:val="00517866"/>
    <w:rsid w:val="00517B92"/>
    <w:rsid w:val="00517DBF"/>
    <w:rsid w:val="00520B07"/>
    <w:rsid w:val="00520C84"/>
    <w:rsid w:val="00520DD9"/>
    <w:rsid w:val="0052109E"/>
    <w:rsid w:val="005214FB"/>
    <w:rsid w:val="0052181C"/>
    <w:rsid w:val="00521A35"/>
    <w:rsid w:val="00522297"/>
    <w:rsid w:val="00522360"/>
    <w:rsid w:val="00522B3A"/>
    <w:rsid w:val="00523970"/>
    <w:rsid w:val="00523989"/>
    <w:rsid w:val="00523C47"/>
    <w:rsid w:val="00523CE1"/>
    <w:rsid w:val="00523EC1"/>
    <w:rsid w:val="00524179"/>
    <w:rsid w:val="00524230"/>
    <w:rsid w:val="00524356"/>
    <w:rsid w:val="00524699"/>
    <w:rsid w:val="00524C8F"/>
    <w:rsid w:val="00525D01"/>
    <w:rsid w:val="00525F37"/>
    <w:rsid w:val="00526153"/>
    <w:rsid w:val="00526208"/>
    <w:rsid w:val="0052690A"/>
    <w:rsid w:val="005276FA"/>
    <w:rsid w:val="00527829"/>
    <w:rsid w:val="00527BB7"/>
    <w:rsid w:val="00527F10"/>
    <w:rsid w:val="0053018A"/>
    <w:rsid w:val="0053143E"/>
    <w:rsid w:val="00531993"/>
    <w:rsid w:val="00531C69"/>
    <w:rsid w:val="00531C75"/>
    <w:rsid w:val="00531C9D"/>
    <w:rsid w:val="0053225A"/>
    <w:rsid w:val="005322CF"/>
    <w:rsid w:val="005323C7"/>
    <w:rsid w:val="00532B47"/>
    <w:rsid w:val="00532C1C"/>
    <w:rsid w:val="00532F2A"/>
    <w:rsid w:val="0053312A"/>
    <w:rsid w:val="00533233"/>
    <w:rsid w:val="005332F4"/>
    <w:rsid w:val="0053347C"/>
    <w:rsid w:val="00533B08"/>
    <w:rsid w:val="00533E3B"/>
    <w:rsid w:val="005342C1"/>
    <w:rsid w:val="0053434C"/>
    <w:rsid w:val="005344BE"/>
    <w:rsid w:val="00534AB9"/>
    <w:rsid w:val="00535098"/>
    <w:rsid w:val="00535257"/>
    <w:rsid w:val="0053581C"/>
    <w:rsid w:val="00535E5D"/>
    <w:rsid w:val="00536858"/>
    <w:rsid w:val="00536EF3"/>
    <w:rsid w:val="00537019"/>
    <w:rsid w:val="00537102"/>
    <w:rsid w:val="00537A85"/>
    <w:rsid w:val="00537B4F"/>
    <w:rsid w:val="00537B73"/>
    <w:rsid w:val="005400D7"/>
    <w:rsid w:val="00540311"/>
    <w:rsid w:val="005404A9"/>
    <w:rsid w:val="005408DE"/>
    <w:rsid w:val="00540BD9"/>
    <w:rsid w:val="00540FF2"/>
    <w:rsid w:val="00541028"/>
    <w:rsid w:val="005413D9"/>
    <w:rsid w:val="00541549"/>
    <w:rsid w:val="00541DAE"/>
    <w:rsid w:val="0054213D"/>
    <w:rsid w:val="0054221C"/>
    <w:rsid w:val="005425D8"/>
    <w:rsid w:val="00542CF4"/>
    <w:rsid w:val="00542D4B"/>
    <w:rsid w:val="00542F63"/>
    <w:rsid w:val="00542FE6"/>
    <w:rsid w:val="005433F6"/>
    <w:rsid w:val="0054370E"/>
    <w:rsid w:val="00543796"/>
    <w:rsid w:val="00543A80"/>
    <w:rsid w:val="00543D6B"/>
    <w:rsid w:val="00543F41"/>
    <w:rsid w:val="0054420D"/>
    <w:rsid w:val="005443AE"/>
    <w:rsid w:val="00544488"/>
    <w:rsid w:val="0054472B"/>
    <w:rsid w:val="0054516D"/>
    <w:rsid w:val="005451D2"/>
    <w:rsid w:val="005452A8"/>
    <w:rsid w:val="0054552A"/>
    <w:rsid w:val="005456D8"/>
    <w:rsid w:val="005459A9"/>
    <w:rsid w:val="00545E96"/>
    <w:rsid w:val="00546339"/>
    <w:rsid w:val="00546829"/>
    <w:rsid w:val="005468BE"/>
    <w:rsid w:val="005468C9"/>
    <w:rsid w:val="00546C55"/>
    <w:rsid w:val="00546C56"/>
    <w:rsid w:val="00546DE1"/>
    <w:rsid w:val="005470F3"/>
    <w:rsid w:val="00547276"/>
    <w:rsid w:val="005472CC"/>
    <w:rsid w:val="0054767F"/>
    <w:rsid w:val="00547907"/>
    <w:rsid w:val="00547AB3"/>
    <w:rsid w:val="00547CBB"/>
    <w:rsid w:val="00547FBA"/>
    <w:rsid w:val="0055017A"/>
    <w:rsid w:val="00550230"/>
    <w:rsid w:val="005504F7"/>
    <w:rsid w:val="005507ED"/>
    <w:rsid w:val="00550B03"/>
    <w:rsid w:val="00550BDB"/>
    <w:rsid w:val="00551539"/>
    <w:rsid w:val="0055165E"/>
    <w:rsid w:val="0055176B"/>
    <w:rsid w:val="005519C8"/>
    <w:rsid w:val="00551C60"/>
    <w:rsid w:val="005523D9"/>
    <w:rsid w:val="005526D3"/>
    <w:rsid w:val="00552958"/>
    <w:rsid w:val="00552A79"/>
    <w:rsid w:val="0055325B"/>
    <w:rsid w:val="00553547"/>
    <w:rsid w:val="00553B30"/>
    <w:rsid w:val="00554279"/>
    <w:rsid w:val="0055434E"/>
    <w:rsid w:val="00554414"/>
    <w:rsid w:val="0055446E"/>
    <w:rsid w:val="00554535"/>
    <w:rsid w:val="00554898"/>
    <w:rsid w:val="00554922"/>
    <w:rsid w:val="00554B75"/>
    <w:rsid w:val="00554F52"/>
    <w:rsid w:val="00555064"/>
    <w:rsid w:val="0055559F"/>
    <w:rsid w:val="0055568D"/>
    <w:rsid w:val="005556B8"/>
    <w:rsid w:val="005556D2"/>
    <w:rsid w:val="00555958"/>
    <w:rsid w:val="005559F0"/>
    <w:rsid w:val="00556215"/>
    <w:rsid w:val="00556373"/>
    <w:rsid w:val="00556629"/>
    <w:rsid w:val="005568F8"/>
    <w:rsid w:val="00556975"/>
    <w:rsid w:val="00556CB3"/>
    <w:rsid w:val="00556F9D"/>
    <w:rsid w:val="00556FC8"/>
    <w:rsid w:val="005572B0"/>
    <w:rsid w:val="0055732A"/>
    <w:rsid w:val="005573AE"/>
    <w:rsid w:val="005573DC"/>
    <w:rsid w:val="00557504"/>
    <w:rsid w:val="00557798"/>
    <w:rsid w:val="0055794C"/>
    <w:rsid w:val="005579E3"/>
    <w:rsid w:val="00557A7B"/>
    <w:rsid w:val="00557BD2"/>
    <w:rsid w:val="00557EE5"/>
    <w:rsid w:val="005601E3"/>
    <w:rsid w:val="00560510"/>
    <w:rsid w:val="00560646"/>
    <w:rsid w:val="00560843"/>
    <w:rsid w:val="005609DC"/>
    <w:rsid w:val="00560DC1"/>
    <w:rsid w:val="005612D3"/>
    <w:rsid w:val="005616AB"/>
    <w:rsid w:val="00561826"/>
    <w:rsid w:val="005618C8"/>
    <w:rsid w:val="00561B9E"/>
    <w:rsid w:val="00562429"/>
    <w:rsid w:val="00562615"/>
    <w:rsid w:val="005628DD"/>
    <w:rsid w:val="005629A9"/>
    <w:rsid w:val="005629B4"/>
    <w:rsid w:val="005629E1"/>
    <w:rsid w:val="005631CD"/>
    <w:rsid w:val="00563251"/>
    <w:rsid w:val="0056347B"/>
    <w:rsid w:val="005639E3"/>
    <w:rsid w:val="00563CDC"/>
    <w:rsid w:val="00563D78"/>
    <w:rsid w:val="00563DCA"/>
    <w:rsid w:val="005643A4"/>
    <w:rsid w:val="00564606"/>
    <w:rsid w:val="00564904"/>
    <w:rsid w:val="00564924"/>
    <w:rsid w:val="00564A0C"/>
    <w:rsid w:val="00564CBD"/>
    <w:rsid w:val="00564CC4"/>
    <w:rsid w:val="00564DC5"/>
    <w:rsid w:val="00564FEF"/>
    <w:rsid w:val="005650B3"/>
    <w:rsid w:val="005653EF"/>
    <w:rsid w:val="005656DD"/>
    <w:rsid w:val="00565B06"/>
    <w:rsid w:val="00565F02"/>
    <w:rsid w:val="00565F5B"/>
    <w:rsid w:val="0056602D"/>
    <w:rsid w:val="00566186"/>
    <w:rsid w:val="0056653A"/>
    <w:rsid w:val="005665DF"/>
    <w:rsid w:val="00566AE5"/>
    <w:rsid w:val="00566BF2"/>
    <w:rsid w:val="00566CDF"/>
    <w:rsid w:val="00567207"/>
    <w:rsid w:val="005672EE"/>
    <w:rsid w:val="00567376"/>
    <w:rsid w:val="00567502"/>
    <w:rsid w:val="0056784A"/>
    <w:rsid w:val="00567925"/>
    <w:rsid w:val="00567943"/>
    <w:rsid w:val="00570128"/>
    <w:rsid w:val="005701C8"/>
    <w:rsid w:val="0057073C"/>
    <w:rsid w:val="00570971"/>
    <w:rsid w:val="005709E9"/>
    <w:rsid w:val="00570BA8"/>
    <w:rsid w:val="00571009"/>
    <w:rsid w:val="005711D3"/>
    <w:rsid w:val="005716A8"/>
    <w:rsid w:val="0057172A"/>
    <w:rsid w:val="00571DBB"/>
    <w:rsid w:val="00572035"/>
    <w:rsid w:val="0057208B"/>
    <w:rsid w:val="005721CD"/>
    <w:rsid w:val="00572331"/>
    <w:rsid w:val="005725E5"/>
    <w:rsid w:val="005725F4"/>
    <w:rsid w:val="00572654"/>
    <w:rsid w:val="0057297A"/>
    <w:rsid w:val="00572E09"/>
    <w:rsid w:val="0057342E"/>
    <w:rsid w:val="005735A2"/>
    <w:rsid w:val="005739F2"/>
    <w:rsid w:val="00573D29"/>
    <w:rsid w:val="00573EA6"/>
    <w:rsid w:val="005745DD"/>
    <w:rsid w:val="00574659"/>
    <w:rsid w:val="00574EBC"/>
    <w:rsid w:val="005753C9"/>
    <w:rsid w:val="0057559B"/>
    <w:rsid w:val="0057570D"/>
    <w:rsid w:val="0057657C"/>
    <w:rsid w:val="005766EB"/>
    <w:rsid w:val="00576858"/>
    <w:rsid w:val="00576DAA"/>
    <w:rsid w:val="00576F4D"/>
    <w:rsid w:val="00577012"/>
    <w:rsid w:val="00577253"/>
    <w:rsid w:val="0057747C"/>
    <w:rsid w:val="005778C3"/>
    <w:rsid w:val="00577A62"/>
    <w:rsid w:val="00577BA9"/>
    <w:rsid w:val="0058002E"/>
    <w:rsid w:val="00580460"/>
    <w:rsid w:val="0058071C"/>
    <w:rsid w:val="00580976"/>
    <w:rsid w:val="00580F2C"/>
    <w:rsid w:val="00580FF3"/>
    <w:rsid w:val="005810B6"/>
    <w:rsid w:val="0058119F"/>
    <w:rsid w:val="005811D1"/>
    <w:rsid w:val="0058126D"/>
    <w:rsid w:val="0058129F"/>
    <w:rsid w:val="005815C0"/>
    <w:rsid w:val="005815FC"/>
    <w:rsid w:val="005816D0"/>
    <w:rsid w:val="005816E6"/>
    <w:rsid w:val="00581A8C"/>
    <w:rsid w:val="005821E3"/>
    <w:rsid w:val="00582462"/>
    <w:rsid w:val="00582E1C"/>
    <w:rsid w:val="00583ABF"/>
    <w:rsid w:val="00583C07"/>
    <w:rsid w:val="00584309"/>
    <w:rsid w:val="0058476E"/>
    <w:rsid w:val="0058487F"/>
    <w:rsid w:val="00584C24"/>
    <w:rsid w:val="00584E22"/>
    <w:rsid w:val="00585ACE"/>
    <w:rsid w:val="00585EA7"/>
    <w:rsid w:val="00585FE6"/>
    <w:rsid w:val="0058601A"/>
    <w:rsid w:val="005861E7"/>
    <w:rsid w:val="0058636D"/>
    <w:rsid w:val="00586C44"/>
    <w:rsid w:val="00586C87"/>
    <w:rsid w:val="00587470"/>
    <w:rsid w:val="0058758A"/>
    <w:rsid w:val="00587AB9"/>
    <w:rsid w:val="00587B1F"/>
    <w:rsid w:val="00587B2B"/>
    <w:rsid w:val="00587B88"/>
    <w:rsid w:val="005902CE"/>
    <w:rsid w:val="00590474"/>
    <w:rsid w:val="005904CD"/>
    <w:rsid w:val="005907CB"/>
    <w:rsid w:val="00590859"/>
    <w:rsid w:val="0059118B"/>
    <w:rsid w:val="0059128E"/>
    <w:rsid w:val="00591436"/>
    <w:rsid w:val="005914C5"/>
    <w:rsid w:val="005914D7"/>
    <w:rsid w:val="005914E8"/>
    <w:rsid w:val="0059154A"/>
    <w:rsid w:val="0059158B"/>
    <w:rsid w:val="00591EFA"/>
    <w:rsid w:val="005924DB"/>
    <w:rsid w:val="0059256B"/>
    <w:rsid w:val="00592B63"/>
    <w:rsid w:val="00592EA0"/>
    <w:rsid w:val="00593203"/>
    <w:rsid w:val="00593339"/>
    <w:rsid w:val="005935DA"/>
    <w:rsid w:val="005938C3"/>
    <w:rsid w:val="00593AF4"/>
    <w:rsid w:val="00593B88"/>
    <w:rsid w:val="00593BF1"/>
    <w:rsid w:val="005940D2"/>
    <w:rsid w:val="005943EB"/>
    <w:rsid w:val="005946A7"/>
    <w:rsid w:val="00594DEE"/>
    <w:rsid w:val="00594FB6"/>
    <w:rsid w:val="00595CD2"/>
    <w:rsid w:val="00595EEA"/>
    <w:rsid w:val="00596042"/>
    <w:rsid w:val="00596133"/>
    <w:rsid w:val="005963BB"/>
    <w:rsid w:val="005963ED"/>
    <w:rsid w:val="0059646A"/>
    <w:rsid w:val="00596485"/>
    <w:rsid w:val="00596496"/>
    <w:rsid w:val="005965F2"/>
    <w:rsid w:val="0059680A"/>
    <w:rsid w:val="0059686A"/>
    <w:rsid w:val="00597045"/>
    <w:rsid w:val="0059707F"/>
    <w:rsid w:val="0059746A"/>
    <w:rsid w:val="0059751B"/>
    <w:rsid w:val="0059777C"/>
    <w:rsid w:val="00597BA8"/>
    <w:rsid w:val="005A0159"/>
    <w:rsid w:val="005A055F"/>
    <w:rsid w:val="005A06B7"/>
    <w:rsid w:val="005A0986"/>
    <w:rsid w:val="005A099D"/>
    <w:rsid w:val="005A0A75"/>
    <w:rsid w:val="005A0CBF"/>
    <w:rsid w:val="005A1221"/>
    <w:rsid w:val="005A1557"/>
    <w:rsid w:val="005A15BA"/>
    <w:rsid w:val="005A1918"/>
    <w:rsid w:val="005A1B4F"/>
    <w:rsid w:val="005A1E9C"/>
    <w:rsid w:val="005A1F86"/>
    <w:rsid w:val="005A201C"/>
    <w:rsid w:val="005A220C"/>
    <w:rsid w:val="005A222D"/>
    <w:rsid w:val="005A22B9"/>
    <w:rsid w:val="005A2310"/>
    <w:rsid w:val="005A2CF0"/>
    <w:rsid w:val="005A2DA0"/>
    <w:rsid w:val="005A323F"/>
    <w:rsid w:val="005A33A6"/>
    <w:rsid w:val="005A4164"/>
    <w:rsid w:val="005A45D0"/>
    <w:rsid w:val="005A494A"/>
    <w:rsid w:val="005A4C50"/>
    <w:rsid w:val="005A5009"/>
    <w:rsid w:val="005A5B0A"/>
    <w:rsid w:val="005A606F"/>
    <w:rsid w:val="005A6120"/>
    <w:rsid w:val="005A6350"/>
    <w:rsid w:val="005A64A4"/>
    <w:rsid w:val="005A7206"/>
    <w:rsid w:val="005A77C6"/>
    <w:rsid w:val="005A7A7B"/>
    <w:rsid w:val="005A7B8D"/>
    <w:rsid w:val="005A7EF9"/>
    <w:rsid w:val="005A7F98"/>
    <w:rsid w:val="005B02D0"/>
    <w:rsid w:val="005B03E9"/>
    <w:rsid w:val="005B0570"/>
    <w:rsid w:val="005B0761"/>
    <w:rsid w:val="005B0D56"/>
    <w:rsid w:val="005B124A"/>
    <w:rsid w:val="005B1AF3"/>
    <w:rsid w:val="005B210C"/>
    <w:rsid w:val="005B226F"/>
    <w:rsid w:val="005B2765"/>
    <w:rsid w:val="005B2F7A"/>
    <w:rsid w:val="005B3064"/>
    <w:rsid w:val="005B3D1B"/>
    <w:rsid w:val="005B3EE4"/>
    <w:rsid w:val="005B41DA"/>
    <w:rsid w:val="005B41DE"/>
    <w:rsid w:val="005B4343"/>
    <w:rsid w:val="005B44C5"/>
    <w:rsid w:val="005B4C48"/>
    <w:rsid w:val="005B4E5D"/>
    <w:rsid w:val="005B54AA"/>
    <w:rsid w:val="005B5584"/>
    <w:rsid w:val="005B570D"/>
    <w:rsid w:val="005B5F44"/>
    <w:rsid w:val="005B613E"/>
    <w:rsid w:val="005B64CE"/>
    <w:rsid w:val="005B68A9"/>
    <w:rsid w:val="005B6D95"/>
    <w:rsid w:val="005B7093"/>
    <w:rsid w:val="005B715C"/>
    <w:rsid w:val="005B7614"/>
    <w:rsid w:val="005B7A9F"/>
    <w:rsid w:val="005B7C32"/>
    <w:rsid w:val="005C0072"/>
    <w:rsid w:val="005C00A5"/>
    <w:rsid w:val="005C00F9"/>
    <w:rsid w:val="005C04EB"/>
    <w:rsid w:val="005C05FC"/>
    <w:rsid w:val="005C0632"/>
    <w:rsid w:val="005C0A4F"/>
    <w:rsid w:val="005C112C"/>
    <w:rsid w:val="005C12E6"/>
    <w:rsid w:val="005C1333"/>
    <w:rsid w:val="005C1518"/>
    <w:rsid w:val="005C1678"/>
    <w:rsid w:val="005C1849"/>
    <w:rsid w:val="005C1986"/>
    <w:rsid w:val="005C22EA"/>
    <w:rsid w:val="005C23B5"/>
    <w:rsid w:val="005C2D5E"/>
    <w:rsid w:val="005C33CD"/>
    <w:rsid w:val="005C3B38"/>
    <w:rsid w:val="005C3C54"/>
    <w:rsid w:val="005C4C09"/>
    <w:rsid w:val="005C4D65"/>
    <w:rsid w:val="005C53F6"/>
    <w:rsid w:val="005C5515"/>
    <w:rsid w:val="005C573E"/>
    <w:rsid w:val="005C5921"/>
    <w:rsid w:val="005C60D2"/>
    <w:rsid w:val="005C6383"/>
    <w:rsid w:val="005C6388"/>
    <w:rsid w:val="005C68BA"/>
    <w:rsid w:val="005C6AE9"/>
    <w:rsid w:val="005C6EA3"/>
    <w:rsid w:val="005C7554"/>
    <w:rsid w:val="005C77A9"/>
    <w:rsid w:val="005C7D94"/>
    <w:rsid w:val="005D059C"/>
    <w:rsid w:val="005D075D"/>
    <w:rsid w:val="005D191D"/>
    <w:rsid w:val="005D1C25"/>
    <w:rsid w:val="005D1C33"/>
    <w:rsid w:val="005D2398"/>
    <w:rsid w:val="005D2C6B"/>
    <w:rsid w:val="005D2D85"/>
    <w:rsid w:val="005D2DB9"/>
    <w:rsid w:val="005D30D3"/>
    <w:rsid w:val="005D31AF"/>
    <w:rsid w:val="005D3B24"/>
    <w:rsid w:val="005D3FB7"/>
    <w:rsid w:val="005D4A5F"/>
    <w:rsid w:val="005D4B6D"/>
    <w:rsid w:val="005D4CC2"/>
    <w:rsid w:val="005D5356"/>
    <w:rsid w:val="005D555A"/>
    <w:rsid w:val="005D558A"/>
    <w:rsid w:val="005D56FB"/>
    <w:rsid w:val="005D5E95"/>
    <w:rsid w:val="005D65BD"/>
    <w:rsid w:val="005D687E"/>
    <w:rsid w:val="005D727C"/>
    <w:rsid w:val="005D73AF"/>
    <w:rsid w:val="005D7573"/>
    <w:rsid w:val="005D788C"/>
    <w:rsid w:val="005E06C3"/>
    <w:rsid w:val="005E08D7"/>
    <w:rsid w:val="005E0A0F"/>
    <w:rsid w:val="005E197D"/>
    <w:rsid w:val="005E1982"/>
    <w:rsid w:val="005E1D45"/>
    <w:rsid w:val="005E24CE"/>
    <w:rsid w:val="005E260A"/>
    <w:rsid w:val="005E296A"/>
    <w:rsid w:val="005E2EED"/>
    <w:rsid w:val="005E3495"/>
    <w:rsid w:val="005E35FC"/>
    <w:rsid w:val="005E3C64"/>
    <w:rsid w:val="005E3F19"/>
    <w:rsid w:val="005E3F78"/>
    <w:rsid w:val="005E3F99"/>
    <w:rsid w:val="005E416C"/>
    <w:rsid w:val="005E4517"/>
    <w:rsid w:val="005E45AA"/>
    <w:rsid w:val="005E4C4B"/>
    <w:rsid w:val="005E5803"/>
    <w:rsid w:val="005E58C2"/>
    <w:rsid w:val="005E5AB2"/>
    <w:rsid w:val="005E5AC3"/>
    <w:rsid w:val="005E6055"/>
    <w:rsid w:val="005E62BF"/>
    <w:rsid w:val="005E6B06"/>
    <w:rsid w:val="005E711B"/>
    <w:rsid w:val="005E72EF"/>
    <w:rsid w:val="005E7DB2"/>
    <w:rsid w:val="005E7DE2"/>
    <w:rsid w:val="005F0516"/>
    <w:rsid w:val="005F062A"/>
    <w:rsid w:val="005F0718"/>
    <w:rsid w:val="005F0C42"/>
    <w:rsid w:val="005F146B"/>
    <w:rsid w:val="005F1523"/>
    <w:rsid w:val="005F1587"/>
    <w:rsid w:val="005F179C"/>
    <w:rsid w:val="005F188F"/>
    <w:rsid w:val="005F18BE"/>
    <w:rsid w:val="005F1CDD"/>
    <w:rsid w:val="005F1DEC"/>
    <w:rsid w:val="005F22A3"/>
    <w:rsid w:val="005F260F"/>
    <w:rsid w:val="005F2834"/>
    <w:rsid w:val="005F288D"/>
    <w:rsid w:val="005F28EB"/>
    <w:rsid w:val="005F2DF1"/>
    <w:rsid w:val="005F3804"/>
    <w:rsid w:val="005F3A8B"/>
    <w:rsid w:val="005F3FED"/>
    <w:rsid w:val="005F4423"/>
    <w:rsid w:val="005F49D5"/>
    <w:rsid w:val="005F4AED"/>
    <w:rsid w:val="005F4F22"/>
    <w:rsid w:val="005F4F9D"/>
    <w:rsid w:val="005F51C4"/>
    <w:rsid w:val="005F51E2"/>
    <w:rsid w:val="005F5429"/>
    <w:rsid w:val="005F5475"/>
    <w:rsid w:val="005F55F5"/>
    <w:rsid w:val="005F58EE"/>
    <w:rsid w:val="005F5C04"/>
    <w:rsid w:val="005F5C16"/>
    <w:rsid w:val="005F5DF9"/>
    <w:rsid w:val="005F5FB9"/>
    <w:rsid w:val="005F5FC6"/>
    <w:rsid w:val="005F6780"/>
    <w:rsid w:val="005F74F0"/>
    <w:rsid w:val="005F74F1"/>
    <w:rsid w:val="005F79DC"/>
    <w:rsid w:val="005F7C00"/>
    <w:rsid w:val="005F7CBA"/>
    <w:rsid w:val="005F7D0F"/>
    <w:rsid w:val="006000B8"/>
    <w:rsid w:val="006001FC"/>
    <w:rsid w:val="00600300"/>
    <w:rsid w:val="00600A4F"/>
    <w:rsid w:val="00600F52"/>
    <w:rsid w:val="00601125"/>
    <w:rsid w:val="006017F3"/>
    <w:rsid w:val="00601932"/>
    <w:rsid w:val="00601D3A"/>
    <w:rsid w:val="0060263E"/>
    <w:rsid w:val="006029F5"/>
    <w:rsid w:val="00602AED"/>
    <w:rsid w:val="00602D75"/>
    <w:rsid w:val="00602E2F"/>
    <w:rsid w:val="006031F8"/>
    <w:rsid w:val="00603209"/>
    <w:rsid w:val="006035BC"/>
    <w:rsid w:val="00603CA6"/>
    <w:rsid w:val="00603E20"/>
    <w:rsid w:val="00603FD3"/>
    <w:rsid w:val="006040DF"/>
    <w:rsid w:val="0060429F"/>
    <w:rsid w:val="0060458B"/>
    <w:rsid w:val="0060491C"/>
    <w:rsid w:val="00604A7E"/>
    <w:rsid w:val="00604C7D"/>
    <w:rsid w:val="00604DF3"/>
    <w:rsid w:val="00605149"/>
    <w:rsid w:val="006051F7"/>
    <w:rsid w:val="00605232"/>
    <w:rsid w:val="00605305"/>
    <w:rsid w:val="00605408"/>
    <w:rsid w:val="0060542F"/>
    <w:rsid w:val="006054B5"/>
    <w:rsid w:val="00605762"/>
    <w:rsid w:val="0060588A"/>
    <w:rsid w:val="00605B65"/>
    <w:rsid w:val="00605E75"/>
    <w:rsid w:val="0060645C"/>
    <w:rsid w:val="006064CC"/>
    <w:rsid w:val="00606EA1"/>
    <w:rsid w:val="00607317"/>
    <w:rsid w:val="0060757E"/>
    <w:rsid w:val="006076A6"/>
    <w:rsid w:val="00610823"/>
    <w:rsid w:val="00610BA2"/>
    <w:rsid w:val="00611131"/>
    <w:rsid w:val="006116E9"/>
    <w:rsid w:val="006117FD"/>
    <w:rsid w:val="00611939"/>
    <w:rsid w:val="006119B8"/>
    <w:rsid w:val="00611A16"/>
    <w:rsid w:val="00612140"/>
    <w:rsid w:val="00612541"/>
    <w:rsid w:val="006125AA"/>
    <w:rsid w:val="006128FD"/>
    <w:rsid w:val="00613127"/>
    <w:rsid w:val="00613211"/>
    <w:rsid w:val="00613445"/>
    <w:rsid w:val="00613AF7"/>
    <w:rsid w:val="00613BB4"/>
    <w:rsid w:val="00613E55"/>
    <w:rsid w:val="006142C8"/>
    <w:rsid w:val="0061452E"/>
    <w:rsid w:val="00614607"/>
    <w:rsid w:val="006147D0"/>
    <w:rsid w:val="00614857"/>
    <w:rsid w:val="006151B3"/>
    <w:rsid w:val="006156A2"/>
    <w:rsid w:val="00615741"/>
    <w:rsid w:val="00615C6E"/>
    <w:rsid w:val="00615F2F"/>
    <w:rsid w:val="0061622F"/>
    <w:rsid w:val="00616375"/>
    <w:rsid w:val="006166AC"/>
    <w:rsid w:val="006168A2"/>
    <w:rsid w:val="006174BE"/>
    <w:rsid w:val="00617B39"/>
    <w:rsid w:val="00617C5B"/>
    <w:rsid w:val="00617D96"/>
    <w:rsid w:val="0062026E"/>
    <w:rsid w:val="0062087C"/>
    <w:rsid w:val="0062090F"/>
    <w:rsid w:val="00620D39"/>
    <w:rsid w:val="00620FD2"/>
    <w:rsid w:val="0062155D"/>
    <w:rsid w:val="006215F4"/>
    <w:rsid w:val="006217BE"/>
    <w:rsid w:val="00621A5D"/>
    <w:rsid w:val="00621FB3"/>
    <w:rsid w:val="0062209E"/>
    <w:rsid w:val="00622546"/>
    <w:rsid w:val="00622697"/>
    <w:rsid w:val="00622B01"/>
    <w:rsid w:val="00622C39"/>
    <w:rsid w:val="00622EF6"/>
    <w:rsid w:val="00623086"/>
    <w:rsid w:val="00623C29"/>
    <w:rsid w:val="00623D35"/>
    <w:rsid w:val="0062405A"/>
    <w:rsid w:val="006242B2"/>
    <w:rsid w:val="00624349"/>
    <w:rsid w:val="006246C7"/>
    <w:rsid w:val="0062490F"/>
    <w:rsid w:val="00624A13"/>
    <w:rsid w:val="00624AA1"/>
    <w:rsid w:val="0062600A"/>
    <w:rsid w:val="00626315"/>
    <w:rsid w:val="006264CB"/>
    <w:rsid w:val="0062662F"/>
    <w:rsid w:val="006268DE"/>
    <w:rsid w:val="00626944"/>
    <w:rsid w:val="00626E1C"/>
    <w:rsid w:val="00627171"/>
    <w:rsid w:val="00627228"/>
    <w:rsid w:val="00627316"/>
    <w:rsid w:val="0062776C"/>
    <w:rsid w:val="0062798A"/>
    <w:rsid w:val="00627B17"/>
    <w:rsid w:val="00627C68"/>
    <w:rsid w:val="00627D25"/>
    <w:rsid w:val="0063021B"/>
    <w:rsid w:val="0063045A"/>
    <w:rsid w:val="0063162C"/>
    <w:rsid w:val="006318AE"/>
    <w:rsid w:val="00631CA4"/>
    <w:rsid w:val="00631DCF"/>
    <w:rsid w:val="006322A8"/>
    <w:rsid w:val="00632577"/>
    <w:rsid w:val="00632A5A"/>
    <w:rsid w:val="00632C3C"/>
    <w:rsid w:val="00633467"/>
    <w:rsid w:val="006334CE"/>
    <w:rsid w:val="00633A02"/>
    <w:rsid w:val="00633CDB"/>
    <w:rsid w:val="00634298"/>
    <w:rsid w:val="00634DE1"/>
    <w:rsid w:val="006354C1"/>
    <w:rsid w:val="00635524"/>
    <w:rsid w:val="006358C2"/>
    <w:rsid w:val="00635ADC"/>
    <w:rsid w:val="00635ADE"/>
    <w:rsid w:val="00635F63"/>
    <w:rsid w:val="0063639A"/>
    <w:rsid w:val="00636874"/>
    <w:rsid w:val="00636D63"/>
    <w:rsid w:val="006371B8"/>
    <w:rsid w:val="006375DE"/>
    <w:rsid w:val="00637766"/>
    <w:rsid w:val="00637780"/>
    <w:rsid w:val="00637A98"/>
    <w:rsid w:val="00637AB2"/>
    <w:rsid w:val="00640169"/>
    <w:rsid w:val="00640420"/>
    <w:rsid w:val="00640A3F"/>
    <w:rsid w:val="00640B5F"/>
    <w:rsid w:val="00640D8F"/>
    <w:rsid w:val="00641241"/>
    <w:rsid w:val="006413D8"/>
    <w:rsid w:val="00641849"/>
    <w:rsid w:val="006419AC"/>
    <w:rsid w:val="00641E6E"/>
    <w:rsid w:val="00641F9F"/>
    <w:rsid w:val="00641FB6"/>
    <w:rsid w:val="006421F9"/>
    <w:rsid w:val="00642334"/>
    <w:rsid w:val="00642C2F"/>
    <w:rsid w:val="00642D5C"/>
    <w:rsid w:val="00643194"/>
    <w:rsid w:val="00643289"/>
    <w:rsid w:val="006432D3"/>
    <w:rsid w:val="00643517"/>
    <w:rsid w:val="0064361F"/>
    <w:rsid w:val="00643AE3"/>
    <w:rsid w:val="00643AF0"/>
    <w:rsid w:val="006440BE"/>
    <w:rsid w:val="006442F3"/>
    <w:rsid w:val="00644752"/>
    <w:rsid w:val="00644CAD"/>
    <w:rsid w:val="00644F65"/>
    <w:rsid w:val="00645616"/>
    <w:rsid w:val="0064573A"/>
    <w:rsid w:val="006457B9"/>
    <w:rsid w:val="00645A70"/>
    <w:rsid w:val="00645AC6"/>
    <w:rsid w:val="00645B97"/>
    <w:rsid w:val="00646264"/>
    <w:rsid w:val="00646572"/>
    <w:rsid w:val="0064692D"/>
    <w:rsid w:val="006469DC"/>
    <w:rsid w:val="00646B86"/>
    <w:rsid w:val="00646EC7"/>
    <w:rsid w:val="0064761B"/>
    <w:rsid w:val="006500AD"/>
    <w:rsid w:val="006507E0"/>
    <w:rsid w:val="00650C5C"/>
    <w:rsid w:val="00650D21"/>
    <w:rsid w:val="00650DBA"/>
    <w:rsid w:val="00651487"/>
    <w:rsid w:val="00651765"/>
    <w:rsid w:val="00651872"/>
    <w:rsid w:val="00651AC8"/>
    <w:rsid w:val="00651B02"/>
    <w:rsid w:val="00651FD8"/>
    <w:rsid w:val="006523F9"/>
    <w:rsid w:val="00652511"/>
    <w:rsid w:val="00652A46"/>
    <w:rsid w:val="00652B8C"/>
    <w:rsid w:val="00652EB6"/>
    <w:rsid w:val="00652F69"/>
    <w:rsid w:val="00652F93"/>
    <w:rsid w:val="00652FC5"/>
    <w:rsid w:val="00653154"/>
    <w:rsid w:val="0065345F"/>
    <w:rsid w:val="00653785"/>
    <w:rsid w:val="00653C12"/>
    <w:rsid w:val="00653D8B"/>
    <w:rsid w:val="006542C3"/>
    <w:rsid w:val="00654715"/>
    <w:rsid w:val="00654885"/>
    <w:rsid w:val="00654E57"/>
    <w:rsid w:val="00655015"/>
    <w:rsid w:val="006556C7"/>
    <w:rsid w:val="00655756"/>
    <w:rsid w:val="00655821"/>
    <w:rsid w:val="00655C29"/>
    <w:rsid w:val="00655DF4"/>
    <w:rsid w:val="0065603A"/>
    <w:rsid w:val="00656412"/>
    <w:rsid w:val="006567E5"/>
    <w:rsid w:val="00656C44"/>
    <w:rsid w:val="00656E4B"/>
    <w:rsid w:val="0065760B"/>
    <w:rsid w:val="00657635"/>
    <w:rsid w:val="00657736"/>
    <w:rsid w:val="0066022D"/>
    <w:rsid w:val="006604B4"/>
    <w:rsid w:val="006609BA"/>
    <w:rsid w:val="0066104E"/>
    <w:rsid w:val="00661AC4"/>
    <w:rsid w:val="006621A6"/>
    <w:rsid w:val="0066226D"/>
    <w:rsid w:val="0066241E"/>
    <w:rsid w:val="0066269E"/>
    <w:rsid w:val="00662A2C"/>
    <w:rsid w:val="00662C18"/>
    <w:rsid w:val="00662ECB"/>
    <w:rsid w:val="00663480"/>
    <w:rsid w:val="00663481"/>
    <w:rsid w:val="00663BBB"/>
    <w:rsid w:val="00664443"/>
    <w:rsid w:val="006647E9"/>
    <w:rsid w:val="00664AB8"/>
    <w:rsid w:val="00664B10"/>
    <w:rsid w:val="00664B85"/>
    <w:rsid w:val="0066503C"/>
    <w:rsid w:val="0066521A"/>
    <w:rsid w:val="0066562B"/>
    <w:rsid w:val="006659E8"/>
    <w:rsid w:val="00665ACA"/>
    <w:rsid w:val="00665B48"/>
    <w:rsid w:val="00666301"/>
    <w:rsid w:val="00666407"/>
    <w:rsid w:val="00666655"/>
    <w:rsid w:val="00666885"/>
    <w:rsid w:val="006668DF"/>
    <w:rsid w:val="00666D35"/>
    <w:rsid w:val="00667305"/>
    <w:rsid w:val="006673A2"/>
    <w:rsid w:val="0066752B"/>
    <w:rsid w:val="00667535"/>
    <w:rsid w:val="00667CED"/>
    <w:rsid w:val="006706C9"/>
    <w:rsid w:val="00670A11"/>
    <w:rsid w:val="00671183"/>
    <w:rsid w:val="0067139F"/>
    <w:rsid w:val="006714FB"/>
    <w:rsid w:val="006715AF"/>
    <w:rsid w:val="006717C5"/>
    <w:rsid w:val="0067193A"/>
    <w:rsid w:val="00671AE1"/>
    <w:rsid w:val="00671BF0"/>
    <w:rsid w:val="00671ED7"/>
    <w:rsid w:val="0067200D"/>
    <w:rsid w:val="00672282"/>
    <w:rsid w:val="0067259B"/>
    <w:rsid w:val="006727F7"/>
    <w:rsid w:val="00672808"/>
    <w:rsid w:val="006735AB"/>
    <w:rsid w:val="006738F7"/>
    <w:rsid w:val="00674549"/>
    <w:rsid w:val="006754C7"/>
    <w:rsid w:val="00675681"/>
    <w:rsid w:val="00675ECB"/>
    <w:rsid w:val="0067605D"/>
    <w:rsid w:val="0067685D"/>
    <w:rsid w:val="00676972"/>
    <w:rsid w:val="00676A0F"/>
    <w:rsid w:val="00676B79"/>
    <w:rsid w:val="00676EC1"/>
    <w:rsid w:val="00677185"/>
    <w:rsid w:val="0067751A"/>
    <w:rsid w:val="00677875"/>
    <w:rsid w:val="00677B91"/>
    <w:rsid w:val="00677D3D"/>
    <w:rsid w:val="006800A1"/>
    <w:rsid w:val="00680517"/>
    <w:rsid w:val="0068052E"/>
    <w:rsid w:val="0068077F"/>
    <w:rsid w:val="00680992"/>
    <w:rsid w:val="00680DB9"/>
    <w:rsid w:val="00680F34"/>
    <w:rsid w:val="0068128F"/>
    <w:rsid w:val="00681348"/>
    <w:rsid w:val="00681A8C"/>
    <w:rsid w:val="00681AC7"/>
    <w:rsid w:val="00681B61"/>
    <w:rsid w:val="0068206D"/>
    <w:rsid w:val="006825AF"/>
    <w:rsid w:val="006827A8"/>
    <w:rsid w:val="006827E3"/>
    <w:rsid w:val="006828D8"/>
    <w:rsid w:val="0068298C"/>
    <w:rsid w:val="00682AAC"/>
    <w:rsid w:val="00682CE7"/>
    <w:rsid w:val="00682DF2"/>
    <w:rsid w:val="00683150"/>
    <w:rsid w:val="00683257"/>
    <w:rsid w:val="006833D0"/>
    <w:rsid w:val="0068346C"/>
    <w:rsid w:val="0068371A"/>
    <w:rsid w:val="00683A0F"/>
    <w:rsid w:val="00683ACB"/>
    <w:rsid w:val="00683E41"/>
    <w:rsid w:val="00684051"/>
    <w:rsid w:val="0068419E"/>
    <w:rsid w:val="00684246"/>
    <w:rsid w:val="006842E8"/>
    <w:rsid w:val="00684C1B"/>
    <w:rsid w:val="00684CFB"/>
    <w:rsid w:val="00685F5A"/>
    <w:rsid w:val="006860A7"/>
    <w:rsid w:val="006862DD"/>
    <w:rsid w:val="0068669D"/>
    <w:rsid w:val="006874E1"/>
    <w:rsid w:val="0068772F"/>
    <w:rsid w:val="00687FC6"/>
    <w:rsid w:val="00690258"/>
    <w:rsid w:val="006903A8"/>
    <w:rsid w:val="00690FC7"/>
    <w:rsid w:val="0069100B"/>
    <w:rsid w:val="006911DA"/>
    <w:rsid w:val="006918DD"/>
    <w:rsid w:val="006919C1"/>
    <w:rsid w:val="00691BF7"/>
    <w:rsid w:val="00691E25"/>
    <w:rsid w:val="00691EA6"/>
    <w:rsid w:val="0069248D"/>
    <w:rsid w:val="00693386"/>
    <w:rsid w:val="0069353C"/>
    <w:rsid w:val="006936F0"/>
    <w:rsid w:val="00693F0A"/>
    <w:rsid w:val="00694171"/>
    <w:rsid w:val="0069422F"/>
    <w:rsid w:val="006944CB"/>
    <w:rsid w:val="00694F79"/>
    <w:rsid w:val="00695A9F"/>
    <w:rsid w:val="00696B5E"/>
    <w:rsid w:val="00696C10"/>
    <w:rsid w:val="0069704C"/>
    <w:rsid w:val="006977DC"/>
    <w:rsid w:val="00697A07"/>
    <w:rsid w:val="00697BAA"/>
    <w:rsid w:val="00697BB6"/>
    <w:rsid w:val="006A02AB"/>
    <w:rsid w:val="006A062B"/>
    <w:rsid w:val="006A09ED"/>
    <w:rsid w:val="006A14F1"/>
    <w:rsid w:val="006A1772"/>
    <w:rsid w:val="006A18DE"/>
    <w:rsid w:val="006A1C4B"/>
    <w:rsid w:val="006A1F60"/>
    <w:rsid w:val="006A27C6"/>
    <w:rsid w:val="006A2ADC"/>
    <w:rsid w:val="006A2DB9"/>
    <w:rsid w:val="006A2ED6"/>
    <w:rsid w:val="006A3A8E"/>
    <w:rsid w:val="006A3FE5"/>
    <w:rsid w:val="006A4025"/>
    <w:rsid w:val="006A4190"/>
    <w:rsid w:val="006A46E5"/>
    <w:rsid w:val="006A4781"/>
    <w:rsid w:val="006A4C4F"/>
    <w:rsid w:val="006A4D36"/>
    <w:rsid w:val="006A4EF1"/>
    <w:rsid w:val="006A5126"/>
    <w:rsid w:val="006A5470"/>
    <w:rsid w:val="006A59B9"/>
    <w:rsid w:val="006A60E9"/>
    <w:rsid w:val="006A668C"/>
    <w:rsid w:val="006A687D"/>
    <w:rsid w:val="006A6F87"/>
    <w:rsid w:val="006A72A4"/>
    <w:rsid w:val="006A7A18"/>
    <w:rsid w:val="006B0038"/>
    <w:rsid w:val="006B0168"/>
    <w:rsid w:val="006B03C7"/>
    <w:rsid w:val="006B072C"/>
    <w:rsid w:val="006B0887"/>
    <w:rsid w:val="006B0DE6"/>
    <w:rsid w:val="006B0E6A"/>
    <w:rsid w:val="006B1071"/>
    <w:rsid w:val="006B130E"/>
    <w:rsid w:val="006B21E1"/>
    <w:rsid w:val="006B274A"/>
    <w:rsid w:val="006B2AA2"/>
    <w:rsid w:val="006B2DDB"/>
    <w:rsid w:val="006B2FF1"/>
    <w:rsid w:val="006B3312"/>
    <w:rsid w:val="006B368F"/>
    <w:rsid w:val="006B399A"/>
    <w:rsid w:val="006B39B6"/>
    <w:rsid w:val="006B3A15"/>
    <w:rsid w:val="006B3C9B"/>
    <w:rsid w:val="006B3CC7"/>
    <w:rsid w:val="006B43B8"/>
    <w:rsid w:val="006B44B0"/>
    <w:rsid w:val="006B46FB"/>
    <w:rsid w:val="006B4C4D"/>
    <w:rsid w:val="006B51E0"/>
    <w:rsid w:val="006B54DD"/>
    <w:rsid w:val="006B5533"/>
    <w:rsid w:val="006B55FE"/>
    <w:rsid w:val="006B6027"/>
    <w:rsid w:val="006B635A"/>
    <w:rsid w:val="006B641C"/>
    <w:rsid w:val="006B68A5"/>
    <w:rsid w:val="006B6AE3"/>
    <w:rsid w:val="006B6BE7"/>
    <w:rsid w:val="006B6C76"/>
    <w:rsid w:val="006B781D"/>
    <w:rsid w:val="006C0832"/>
    <w:rsid w:val="006C0D1B"/>
    <w:rsid w:val="006C0F92"/>
    <w:rsid w:val="006C1326"/>
    <w:rsid w:val="006C19B6"/>
    <w:rsid w:val="006C21B9"/>
    <w:rsid w:val="006C2249"/>
    <w:rsid w:val="006C2455"/>
    <w:rsid w:val="006C2676"/>
    <w:rsid w:val="006C3065"/>
    <w:rsid w:val="006C32D8"/>
    <w:rsid w:val="006C3382"/>
    <w:rsid w:val="006C34F9"/>
    <w:rsid w:val="006C38BF"/>
    <w:rsid w:val="006C3988"/>
    <w:rsid w:val="006C3C29"/>
    <w:rsid w:val="006C3C96"/>
    <w:rsid w:val="006C3CDD"/>
    <w:rsid w:val="006C3E23"/>
    <w:rsid w:val="006C3FF1"/>
    <w:rsid w:val="006C4580"/>
    <w:rsid w:val="006C4704"/>
    <w:rsid w:val="006C49B8"/>
    <w:rsid w:val="006C4EED"/>
    <w:rsid w:val="006C4FC6"/>
    <w:rsid w:val="006C513A"/>
    <w:rsid w:val="006C53C8"/>
    <w:rsid w:val="006C54FF"/>
    <w:rsid w:val="006C55DD"/>
    <w:rsid w:val="006C5856"/>
    <w:rsid w:val="006C5C98"/>
    <w:rsid w:val="006C5EF5"/>
    <w:rsid w:val="006C643D"/>
    <w:rsid w:val="006C65A0"/>
    <w:rsid w:val="006C66D0"/>
    <w:rsid w:val="006C68C1"/>
    <w:rsid w:val="006C6A85"/>
    <w:rsid w:val="006C7226"/>
    <w:rsid w:val="006C730E"/>
    <w:rsid w:val="006C73F7"/>
    <w:rsid w:val="006C75B4"/>
    <w:rsid w:val="006C76E7"/>
    <w:rsid w:val="006C79CA"/>
    <w:rsid w:val="006C7EF9"/>
    <w:rsid w:val="006D0C5D"/>
    <w:rsid w:val="006D1320"/>
    <w:rsid w:val="006D14C9"/>
    <w:rsid w:val="006D14E8"/>
    <w:rsid w:val="006D19FD"/>
    <w:rsid w:val="006D1EFA"/>
    <w:rsid w:val="006D20B1"/>
    <w:rsid w:val="006D232E"/>
    <w:rsid w:val="006D2547"/>
    <w:rsid w:val="006D299F"/>
    <w:rsid w:val="006D2D71"/>
    <w:rsid w:val="006D2DDD"/>
    <w:rsid w:val="006D3767"/>
    <w:rsid w:val="006D3997"/>
    <w:rsid w:val="006D3C31"/>
    <w:rsid w:val="006D3C8A"/>
    <w:rsid w:val="006D4190"/>
    <w:rsid w:val="006D4659"/>
    <w:rsid w:val="006D4DF9"/>
    <w:rsid w:val="006D4FDF"/>
    <w:rsid w:val="006D5054"/>
    <w:rsid w:val="006D5256"/>
    <w:rsid w:val="006D52C9"/>
    <w:rsid w:val="006D53FA"/>
    <w:rsid w:val="006D5865"/>
    <w:rsid w:val="006D5A0A"/>
    <w:rsid w:val="006D5B39"/>
    <w:rsid w:val="006D5BF8"/>
    <w:rsid w:val="006D5BFF"/>
    <w:rsid w:val="006D691B"/>
    <w:rsid w:val="006D6D35"/>
    <w:rsid w:val="006D6F75"/>
    <w:rsid w:val="006D71C6"/>
    <w:rsid w:val="006D747A"/>
    <w:rsid w:val="006D790F"/>
    <w:rsid w:val="006D7B96"/>
    <w:rsid w:val="006D7DC7"/>
    <w:rsid w:val="006D7EAD"/>
    <w:rsid w:val="006E0081"/>
    <w:rsid w:val="006E05E5"/>
    <w:rsid w:val="006E074F"/>
    <w:rsid w:val="006E0B40"/>
    <w:rsid w:val="006E0DFC"/>
    <w:rsid w:val="006E1807"/>
    <w:rsid w:val="006E1915"/>
    <w:rsid w:val="006E204B"/>
    <w:rsid w:val="006E227E"/>
    <w:rsid w:val="006E26C8"/>
    <w:rsid w:val="006E2AD2"/>
    <w:rsid w:val="006E2FBC"/>
    <w:rsid w:val="006E30D9"/>
    <w:rsid w:val="006E320F"/>
    <w:rsid w:val="006E4293"/>
    <w:rsid w:val="006E4305"/>
    <w:rsid w:val="006E46F6"/>
    <w:rsid w:val="006E470C"/>
    <w:rsid w:val="006E475D"/>
    <w:rsid w:val="006E489A"/>
    <w:rsid w:val="006E49DB"/>
    <w:rsid w:val="006E52D3"/>
    <w:rsid w:val="006E6142"/>
    <w:rsid w:val="006E65D2"/>
    <w:rsid w:val="006E6F35"/>
    <w:rsid w:val="006E75D7"/>
    <w:rsid w:val="006E7A58"/>
    <w:rsid w:val="006E7C8F"/>
    <w:rsid w:val="006F01EB"/>
    <w:rsid w:val="006F0208"/>
    <w:rsid w:val="006F0910"/>
    <w:rsid w:val="006F1409"/>
    <w:rsid w:val="006F15E1"/>
    <w:rsid w:val="006F17D3"/>
    <w:rsid w:val="006F17FC"/>
    <w:rsid w:val="006F1B8C"/>
    <w:rsid w:val="006F225B"/>
    <w:rsid w:val="006F26D0"/>
    <w:rsid w:val="006F31AF"/>
    <w:rsid w:val="006F3AD7"/>
    <w:rsid w:val="006F4008"/>
    <w:rsid w:val="006F445B"/>
    <w:rsid w:val="006F4520"/>
    <w:rsid w:val="006F474C"/>
    <w:rsid w:val="006F47D2"/>
    <w:rsid w:val="006F4C2F"/>
    <w:rsid w:val="006F4E89"/>
    <w:rsid w:val="006F50B2"/>
    <w:rsid w:val="006F527F"/>
    <w:rsid w:val="006F530F"/>
    <w:rsid w:val="006F5357"/>
    <w:rsid w:val="006F5583"/>
    <w:rsid w:val="006F5792"/>
    <w:rsid w:val="006F57B1"/>
    <w:rsid w:val="006F5D33"/>
    <w:rsid w:val="006F5ED9"/>
    <w:rsid w:val="006F6264"/>
    <w:rsid w:val="006F63BB"/>
    <w:rsid w:val="006F64FC"/>
    <w:rsid w:val="006F65B5"/>
    <w:rsid w:val="006F6978"/>
    <w:rsid w:val="006F6C6D"/>
    <w:rsid w:val="006F6D50"/>
    <w:rsid w:val="006F7413"/>
    <w:rsid w:val="006F7705"/>
    <w:rsid w:val="006F79E5"/>
    <w:rsid w:val="006F7AF7"/>
    <w:rsid w:val="007003B1"/>
    <w:rsid w:val="00700538"/>
    <w:rsid w:val="007007A8"/>
    <w:rsid w:val="00700BEC"/>
    <w:rsid w:val="00701847"/>
    <w:rsid w:val="00702918"/>
    <w:rsid w:val="00702BB0"/>
    <w:rsid w:val="00702DA0"/>
    <w:rsid w:val="00702F49"/>
    <w:rsid w:val="00702F73"/>
    <w:rsid w:val="00703365"/>
    <w:rsid w:val="007036F0"/>
    <w:rsid w:val="0070371F"/>
    <w:rsid w:val="0070383F"/>
    <w:rsid w:val="007038F7"/>
    <w:rsid w:val="00703A76"/>
    <w:rsid w:val="00703CAB"/>
    <w:rsid w:val="00703EA2"/>
    <w:rsid w:val="00703ED5"/>
    <w:rsid w:val="00703F8A"/>
    <w:rsid w:val="00704220"/>
    <w:rsid w:val="0070424C"/>
    <w:rsid w:val="00704C9D"/>
    <w:rsid w:val="00704D8C"/>
    <w:rsid w:val="00704EAB"/>
    <w:rsid w:val="00704F14"/>
    <w:rsid w:val="0070508C"/>
    <w:rsid w:val="007051B4"/>
    <w:rsid w:val="00705238"/>
    <w:rsid w:val="007055F9"/>
    <w:rsid w:val="00705729"/>
    <w:rsid w:val="0070625C"/>
    <w:rsid w:val="0070654E"/>
    <w:rsid w:val="0070674E"/>
    <w:rsid w:val="00706C87"/>
    <w:rsid w:val="00706FE2"/>
    <w:rsid w:val="007071A5"/>
    <w:rsid w:val="00707248"/>
    <w:rsid w:val="00707305"/>
    <w:rsid w:val="00710161"/>
    <w:rsid w:val="007103A2"/>
    <w:rsid w:val="007105E2"/>
    <w:rsid w:val="007109B2"/>
    <w:rsid w:val="00710ADD"/>
    <w:rsid w:val="00710B80"/>
    <w:rsid w:val="00710F39"/>
    <w:rsid w:val="007112BD"/>
    <w:rsid w:val="0071172A"/>
    <w:rsid w:val="007117F6"/>
    <w:rsid w:val="00711842"/>
    <w:rsid w:val="007118F7"/>
    <w:rsid w:val="00711A1B"/>
    <w:rsid w:val="00711DDE"/>
    <w:rsid w:val="00711FE9"/>
    <w:rsid w:val="0071252C"/>
    <w:rsid w:val="0071265D"/>
    <w:rsid w:val="00712687"/>
    <w:rsid w:val="0071327F"/>
    <w:rsid w:val="007138FC"/>
    <w:rsid w:val="00713F84"/>
    <w:rsid w:val="00713FDD"/>
    <w:rsid w:val="0071413A"/>
    <w:rsid w:val="00714775"/>
    <w:rsid w:val="00714802"/>
    <w:rsid w:val="00714A03"/>
    <w:rsid w:val="00714B34"/>
    <w:rsid w:val="00714E0D"/>
    <w:rsid w:val="00714E9B"/>
    <w:rsid w:val="00715679"/>
    <w:rsid w:val="0071594D"/>
    <w:rsid w:val="00715970"/>
    <w:rsid w:val="0071613A"/>
    <w:rsid w:val="00716267"/>
    <w:rsid w:val="00716FF0"/>
    <w:rsid w:val="0071707B"/>
    <w:rsid w:val="007175F3"/>
    <w:rsid w:val="00717767"/>
    <w:rsid w:val="00717B50"/>
    <w:rsid w:val="00717C0F"/>
    <w:rsid w:val="00717F1F"/>
    <w:rsid w:val="0072033C"/>
    <w:rsid w:val="00720808"/>
    <w:rsid w:val="007209D7"/>
    <w:rsid w:val="00720F89"/>
    <w:rsid w:val="00720F8A"/>
    <w:rsid w:val="00721096"/>
    <w:rsid w:val="00721424"/>
    <w:rsid w:val="007226EB"/>
    <w:rsid w:val="00722781"/>
    <w:rsid w:val="00722A2F"/>
    <w:rsid w:val="00723114"/>
    <w:rsid w:val="00723406"/>
    <w:rsid w:val="00723911"/>
    <w:rsid w:val="00723EC3"/>
    <w:rsid w:val="0072401B"/>
    <w:rsid w:val="0072470C"/>
    <w:rsid w:val="00724C30"/>
    <w:rsid w:val="00724F22"/>
    <w:rsid w:val="00725284"/>
    <w:rsid w:val="007258E1"/>
    <w:rsid w:val="00725A88"/>
    <w:rsid w:val="00726CAC"/>
    <w:rsid w:val="007270A6"/>
    <w:rsid w:val="007271E8"/>
    <w:rsid w:val="00727230"/>
    <w:rsid w:val="00727B8C"/>
    <w:rsid w:val="00730049"/>
    <w:rsid w:val="00730271"/>
    <w:rsid w:val="00730596"/>
    <w:rsid w:val="00730E7E"/>
    <w:rsid w:val="00730EBA"/>
    <w:rsid w:val="007310CC"/>
    <w:rsid w:val="00731243"/>
    <w:rsid w:val="007318BD"/>
    <w:rsid w:val="00731B14"/>
    <w:rsid w:val="00731D1A"/>
    <w:rsid w:val="00731EFB"/>
    <w:rsid w:val="007327AB"/>
    <w:rsid w:val="00732CFA"/>
    <w:rsid w:val="00732D15"/>
    <w:rsid w:val="00732DAC"/>
    <w:rsid w:val="00733494"/>
    <w:rsid w:val="0073356E"/>
    <w:rsid w:val="0073362A"/>
    <w:rsid w:val="007338CA"/>
    <w:rsid w:val="00733B1A"/>
    <w:rsid w:val="00733D60"/>
    <w:rsid w:val="00734068"/>
    <w:rsid w:val="0073407F"/>
    <w:rsid w:val="00734435"/>
    <w:rsid w:val="00734B4D"/>
    <w:rsid w:val="007350A6"/>
    <w:rsid w:val="007357FD"/>
    <w:rsid w:val="00735F19"/>
    <w:rsid w:val="007360A9"/>
    <w:rsid w:val="0073617B"/>
    <w:rsid w:val="00736263"/>
    <w:rsid w:val="007371A2"/>
    <w:rsid w:val="007371CB"/>
    <w:rsid w:val="00737983"/>
    <w:rsid w:val="007379F1"/>
    <w:rsid w:val="00737B1D"/>
    <w:rsid w:val="00737FED"/>
    <w:rsid w:val="0074068A"/>
    <w:rsid w:val="007406D5"/>
    <w:rsid w:val="007407C4"/>
    <w:rsid w:val="00740AA3"/>
    <w:rsid w:val="00740B49"/>
    <w:rsid w:val="00740B85"/>
    <w:rsid w:val="00741793"/>
    <w:rsid w:val="00741830"/>
    <w:rsid w:val="00741B49"/>
    <w:rsid w:val="00741BE6"/>
    <w:rsid w:val="00741C0E"/>
    <w:rsid w:val="00741F9D"/>
    <w:rsid w:val="0074218B"/>
    <w:rsid w:val="00742F7C"/>
    <w:rsid w:val="00743046"/>
    <w:rsid w:val="0074358C"/>
    <w:rsid w:val="00743B9A"/>
    <w:rsid w:val="0074486A"/>
    <w:rsid w:val="00744F73"/>
    <w:rsid w:val="007455C6"/>
    <w:rsid w:val="00745BB6"/>
    <w:rsid w:val="00746368"/>
    <w:rsid w:val="00746AF6"/>
    <w:rsid w:val="00746C56"/>
    <w:rsid w:val="007471C5"/>
    <w:rsid w:val="00747204"/>
    <w:rsid w:val="0074774F"/>
    <w:rsid w:val="0074776C"/>
    <w:rsid w:val="007503A3"/>
    <w:rsid w:val="00750AD5"/>
    <w:rsid w:val="00750D0C"/>
    <w:rsid w:val="00751127"/>
    <w:rsid w:val="007514A2"/>
    <w:rsid w:val="0075184C"/>
    <w:rsid w:val="007519C9"/>
    <w:rsid w:val="00752411"/>
    <w:rsid w:val="00752524"/>
    <w:rsid w:val="007528C2"/>
    <w:rsid w:val="00752A7B"/>
    <w:rsid w:val="00753256"/>
    <w:rsid w:val="00753807"/>
    <w:rsid w:val="00753910"/>
    <w:rsid w:val="00753969"/>
    <w:rsid w:val="00753AC5"/>
    <w:rsid w:val="00753B0A"/>
    <w:rsid w:val="007541A2"/>
    <w:rsid w:val="0075426C"/>
    <w:rsid w:val="007543DC"/>
    <w:rsid w:val="00754C3E"/>
    <w:rsid w:val="00754EB4"/>
    <w:rsid w:val="00754FA5"/>
    <w:rsid w:val="0075509B"/>
    <w:rsid w:val="007550F4"/>
    <w:rsid w:val="00755209"/>
    <w:rsid w:val="007556E6"/>
    <w:rsid w:val="007557B0"/>
    <w:rsid w:val="00756222"/>
    <w:rsid w:val="007563BE"/>
    <w:rsid w:val="00756558"/>
    <w:rsid w:val="00756615"/>
    <w:rsid w:val="00756619"/>
    <w:rsid w:val="0075682F"/>
    <w:rsid w:val="0075699B"/>
    <w:rsid w:val="00756A62"/>
    <w:rsid w:val="00756B82"/>
    <w:rsid w:val="00757228"/>
    <w:rsid w:val="00757348"/>
    <w:rsid w:val="007574ED"/>
    <w:rsid w:val="00760022"/>
    <w:rsid w:val="00760701"/>
    <w:rsid w:val="007607D1"/>
    <w:rsid w:val="007609A9"/>
    <w:rsid w:val="00761997"/>
    <w:rsid w:val="00761D1B"/>
    <w:rsid w:val="00761F89"/>
    <w:rsid w:val="00761FD7"/>
    <w:rsid w:val="007624F8"/>
    <w:rsid w:val="00762561"/>
    <w:rsid w:val="007627EF"/>
    <w:rsid w:val="007628C0"/>
    <w:rsid w:val="00762AEE"/>
    <w:rsid w:val="00762D76"/>
    <w:rsid w:val="00762DF7"/>
    <w:rsid w:val="007630F4"/>
    <w:rsid w:val="0076382B"/>
    <w:rsid w:val="00764218"/>
    <w:rsid w:val="0076448A"/>
    <w:rsid w:val="00764578"/>
    <w:rsid w:val="00764804"/>
    <w:rsid w:val="00764A3D"/>
    <w:rsid w:val="00764BD7"/>
    <w:rsid w:val="0076513E"/>
    <w:rsid w:val="00765234"/>
    <w:rsid w:val="00765248"/>
    <w:rsid w:val="007652CB"/>
    <w:rsid w:val="00765E95"/>
    <w:rsid w:val="00765FED"/>
    <w:rsid w:val="007661CC"/>
    <w:rsid w:val="00766250"/>
    <w:rsid w:val="007667DE"/>
    <w:rsid w:val="00766B9B"/>
    <w:rsid w:val="00766C84"/>
    <w:rsid w:val="0076756B"/>
    <w:rsid w:val="00770898"/>
    <w:rsid w:val="007708ED"/>
    <w:rsid w:val="00770ACB"/>
    <w:rsid w:val="00770C60"/>
    <w:rsid w:val="00770ED0"/>
    <w:rsid w:val="00770F1C"/>
    <w:rsid w:val="00771782"/>
    <w:rsid w:val="00771A5A"/>
    <w:rsid w:val="00772041"/>
    <w:rsid w:val="007723BF"/>
    <w:rsid w:val="00772911"/>
    <w:rsid w:val="007729B6"/>
    <w:rsid w:val="00772E39"/>
    <w:rsid w:val="00772E67"/>
    <w:rsid w:val="00772F3F"/>
    <w:rsid w:val="0077384C"/>
    <w:rsid w:val="0077388D"/>
    <w:rsid w:val="00773C60"/>
    <w:rsid w:val="00773CD4"/>
    <w:rsid w:val="00773E32"/>
    <w:rsid w:val="007741E3"/>
    <w:rsid w:val="007742F8"/>
    <w:rsid w:val="00774603"/>
    <w:rsid w:val="00774873"/>
    <w:rsid w:val="00774984"/>
    <w:rsid w:val="00774A76"/>
    <w:rsid w:val="00774B33"/>
    <w:rsid w:val="00774E9B"/>
    <w:rsid w:val="00775662"/>
    <w:rsid w:val="00775857"/>
    <w:rsid w:val="007759F2"/>
    <w:rsid w:val="00775B11"/>
    <w:rsid w:val="00775E5C"/>
    <w:rsid w:val="00775EEE"/>
    <w:rsid w:val="007762A7"/>
    <w:rsid w:val="00776729"/>
    <w:rsid w:val="00776D49"/>
    <w:rsid w:val="00777998"/>
    <w:rsid w:val="00777AE6"/>
    <w:rsid w:val="00777CFB"/>
    <w:rsid w:val="007808AD"/>
    <w:rsid w:val="00780A0C"/>
    <w:rsid w:val="00780C8A"/>
    <w:rsid w:val="00780EE7"/>
    <w:rsid w:val="007816EC"/>
    <w:rsid w:val="00781EFA"/>
    <w:rsid w:val="00781F0B"/>
    <w:rsid w:val="007820AC"/>
    <w:rsid w:val="00782400"/>
    <w:rsid w:val="00782FA3"/>
    <w:rsid w:val="007833D3"/>
    <w:rsid w:val="0078369B"/>
    <w:rsid w:val="00783B27"/>
    <w:rsid w:val="00784477"/>
    <w:rsid w:val="007845A6"/>
    <w:rsid w:val="007848DA"/>
    <w:rsid w:val="00784AF9"/>
    <w:rsid w:val="00784B50"/>
    <w:rsid w:val="007851F7"/>
    <w:rsid w:val="00785594"/>
    <w:rsid w:val="00785934"/>
    <w:rsid w:val="00785B26"/>
    <w:rsid w:val="00785BD9"/>
    <w:rsid w:val="0078638E"/>
    <w:rsid w:val="007864A9"/>
    <w:rsid w:val="007865BF"/>
    <w:rsid w:val="007866F6"/>
    <w:rsid w:val="00786978"/>
    <w:rsid w:val="00786984"/>
    <w:rsid w:val="007869A7"/>
    <w:rsid w:val="00786D02"/>
    <w:rsid w:val="00786DF3"/>
    <w:rsid w:val="00787155"/>
    <w:rsid w:val="00787231"/>
    <w:rsid w:val="00787B18"/>
    <w:rsid w:val="00787C19"/>
    <w:rsid w:val="00787D95"/>
    <w:rsid w:val="007900D3"/>
    <w:rsid w:val="0079016C"/>
    <w:rsid w:val="0079028E"/>
    <w:rsid w:val="007902CD"/>
    <w:rsid w:val="00790356"/>
    <w:rsid w:val="0079051E"/>
    <w:rsid w:val="0079058D"/>
    <w:rsid w:val="007909A7"/>
    <w:rsid w:val="00790A5A"/>
    <w:rsid w:val="00790A7A"/>
    <w:rsid w:val="00790D52"/>
    <w:rsid w:val="0079133A"/>
    <w:rsid w:val="0079156D"/>
    <w:rsid w:val="00791990"/>
    <w:rsid w:val="00791A90"/>
    <w:rsid w:val="0079220B"/>
    <w:rsid w:val="0079246E"/>
    <w:rsid w:val="007928A7"/>
    <w:rsid w:val="00792BC8"/>
    <w:rsid w:val="00792D7D"/>
    <w:rsid w:val="00792E3D"/>
    <w:rsid w:val="00792F81"/>
    <w:rsid w:val="00792FDE"/>
    <w:rsid w:val="0079301D"/>
    <w:rsid w:val="00793307"/>
    <w:rsid w:val="00794054"/>
    <w:rsid w:val="00794E32"/>
    <w:rsid w:val="007951B3"/>
    <w:rsid w:val="007951D5"/>
    <w:rsid w:val="007952A0"/>
    <w:rsid w:val="0079599C"/>
    <w:rsid w:val="00795A16"/>
    <w:rsid w:val="00795E22"/>
    <w:rsid w:val="00796CA9"/>
    <w:rsid w:val="00797BA6"/>
    <w:rsid w:val="00797DF2"/>
    <w:rsid w:val="007A0196"/>
    <w:rsid w:val="007A01A1"/>
    <w:rsid w:val="007A130B"/>
    <w:rsid w:val="007A1A27"/>
    <w:rsid w:val="007A20B2"/>
    <w:rsid w:val="007A2428"/>
    <w:rsid w:val="007A24F0"/>
    <w:rsid w:val="007A2A17"/>
    <w:rsid w:val="007A2ECC"/>
    <w:rsid w:val="007A2ED0"/>
    <w:rsid w:val="007A30E8"/>
    <w:rsid w:val="007A33FC"/>
    <w:rsid w:val="007A3476"/>
    <w:rsid w:val="007A3A0A"/>
    <w:rsid w:val="007A3C1E"/>
    <w:rsid w:val="007A45E0"/>
    <w:rsid w:val="007A4735"/>
    <w:rsid w:val="007A4790"/>
    <w:rsid w:val="007A514D"/>
    <w:rsid w:val="007A55A8"/>
    <w:rsid w:val="007A57C3"/>
    <w:rsid w:val="007A6430"/>
    <w:rsid w:val="007A6560"/>
    <w:rsid w:val="007A688E"/>
    <w:rsid w:val="007A6B8A"/>
    <w:rsid w:val="007A713A"/>
    <w:rsid w:val="007A72B1"/>
    <w:rsid w:val="007A7630"/>
    <w:rsid w:val="007A7A3F"/>
    <w:rsid w:val="007A7C63"/>
    <w:rsid w:val="007B026C"/>
    <w:rsid w:val="007B04F6"/>
    <w:rsid w:val="007B062D"/>
    <w:rsid w:val="007B06FC"/>
    <w:rsid w:val="007B0726"/>
    <w:rsid w:val="007B1987"/>
    <w:rsid w:val="007B2014"/>
    <w:rsid w:val="007B23FD"/>
    <w:rsid w:val="007B273E"/>
    <w:rsid w:val="007B2B92"/>
    <w:rsid w:val="007B2EE3"/>
    <w:rsid w:val="007B3024"/>
    <w:rsid w:val="007B3648"/>
    <w:rsid w:val="007B382F"/>
    <w:rsid w:val="007B3837"/>
    <w:rsid w:val="007B3B0B"/>
    <w:rsid w:val="007B3D15"/>
    <w:rsid w:val="007B3F22"/>
    <w:rsid w:val="007B3F66"/>
    <w:rsid w:val="007B40D9"/>
    <w:rsid w:val="007B4464"/>
    <w:rsid w:val="007B481B"/>
    <w:rsid w:val="007B5365"/>
    <w:rsid w:val="007B55AB"/>
    <w:rsid w:val="007B5F4A"/>
    <w:rsid w:val="007B66F8"/>
    <w:rsid w:val="007B6883"/>
    <w:rsid w:val="007B6C57"/>
    <w:rsid w:val="007B6FBA"/>
    <w:rsid w:val="007B70CD"/>
    <w:rsid w:val="007B736A"/>
    <w:rsid w:val="007B78D9"/>
    <w:rsid w:val="007B7BAD"/>
    <w:rsid w:val="007B7BFD"/>
    <w:rsid w:val="007B7C39"/>
    <w:rsid w:val="007B7C53"/>
    <w:rsid w:val="007C0626"/>
    <w:rsid w:val="007C0A80"/>
    <w:rsid w:val="007C147A"/>
    <w:rsid w:val="007C16D7"/>
    <w:rsid w:val="007C174E"/>
    <w:rsid w:val="007C189D"/>
    <w:rsid w:val="007C1B0A"/>
    <w:rsid w:val="007C1B68"/>
    <w:rsid w:val="007C1E81"/>
    <w:rsid w:val="007C291A"/>
    <w:rsid w:val="007C2B2A"/>
    <w:rsid w:val="007C2EEA"/>
    <w:rsid w:val="007C3123"/>
    <w:rsid w:val="007C31A2"/>
    <w:rsid w:val="007C329D"/>
    <w:rsid w:val="007C3585"/>
    <w:rsid w:val="007C37A4"/>
    <w:rsid w:val="007C38EB"/>
    <w:rsid w:val="007C3B2A"/>
    <w:rsid w:val="007C3B63"/>
    <w:rsid w:val="007C4005"/>
    <w:rsid w:val="007C403A"/>
    <w:rsid w:val="007C4499"/>
    <w:rsid w:val="007C49C0"/>
    <w:rsid w:val="007C4B87"/>
    <w:rsid w:val="007C4C5A"/>
    <w:rsid w:val="007C4E41"/>
    <w:rsid w:val="007C54FC"/>
    <w:rsid w:val="007C55D2"/>
    <w:rsid w:val="007C5B17"/>
    <w:rsid w:val="007C61A7"/>
    <w:rsid w:val="007C6C57"/>
    <w:rsid w:val="007C7661"/>
    <w:rsid w:val="007C7821"/>
    <w:rsid w:val="007C7E5B"/>
    <w:rsid w:val="007C7FF6"/>
    <w:rsid w:val="007D09F0"/>
    <w:rsid w:val="007D0C6F"/>
    <w:rsid w:val="007D1137"/>
    <w:rsid w:val="007D11E6"/>
    <w:rsid w:val="007D16F8"/>
    <w:rsid w:val="007D17A5"/>
    <w:rsid w:val="007D1A4A"/>
    <w:rsid w:val="007D1A50"/>
    <w:rsid w:val="007D1E84"/>
    <w:rsid w:val="007D25AD"/>
    <w:rsid w:val="007D26CB"/>
    <w:rsid w:val="007D27A4"/>
    <w:rsid w:val="007D2A4D"/>
    <w:rsid w:val="007D2CC1"/>
    <w:rsid w:val="007D2D8A"/>
    <w:rsid w:val="007D3135"/>
    <w:rsid w:val="007D317E"/>
    <w:rsid w:val="007D38F0"/>
    <w:rsid w:val="007D3E53"/>
    <w:rsid w:val="007D3E8F"/>
    <w:rsid w:val="007D4376"/>
    <w:rsid w:val="007D462E"/>
    <w:rsid w:val="007D488A"/>
    <w:rsid w:val="007D48B8"/>
    <w:rsid w:val="007D499B"/>
    <w:rsid w:val="007D49EC"/>
    <w:rsid w:val="007D4B07"/>
    <w:rsid w:val="007D4CA2"/>
    <w:rsid w:val="007D4E56"/>
    <w:rsid w:val="007D4F47"/>
    <w:rsid w:val="007D4FDD"/>
    <w:rsid w:val="007D50FE"/>
    <w:rsid w:val="007D511E"/>
    <w:rsid w:val="007D51D5"/>
    <w:rsid w:val="007D54CB"/>
    <w:rsid w:val="007D5776"/>
    <w:rsid w:val="007D5EFC"/>
    <w:rsid w:val="007D63DB"/>
    <w:rsid w:val="007D6FA4"/>
    <w:rsid w:val="007D6FC9"/>
    <w:rsid w:val="007D7ACD"/>
    <w:rsid w:val="007E0148"/>
    <w:rsid w:val="007E014C"/>
    <w:rsid w:val="007E0201"/>
    <w:rsid w:val="007E0471"/>
    <w:rsid w:val="007E05C9"/>
    <w:rsid w:val="007E061A"/>
    <w:rsid w:val="007E06BB"/>
    <w:rsid w:val="007E082C"/>
    <w:rsid w:val="007E09FA"/>
    <w:rsid w:val="007E1545"/>
    <w:rsid w:val="007E16CC"/>
    <w:rsid w:val="007E170A"/>
    <w:rsid w:val="007E187E"/>
    <w:rsid w:val="007E1A57"/>
    <w:rsid w:val="007E1BAA"/>
    <w:rsid w:val="007E1FA2"/>
    <w:rsid w:val="007E24AC"/>
    <w:rsid w:val="007E26CC"/>
    <w:rsid w:val="007E2E27"/>
    <w:rsid w:val="007E2E96"/>
    <w:rsid w:val="007E36A4"/>
    <w:rsid w:val="007E36DC"/>
    <w:rsid w:val="007E389D"/>
    <w:rsid w:val="007E3B91"/>
    <w:rsid w:val="007E4200"/>
    <w:rsid w:val="007E4C3D"/>
    <w:rsid w:val="007E545B"/>
    <w:rsid w:val="007E57E1"/>
    <w:rsid w:val="007E59A6"/>
    <w:rsid w:val="007E5A1C"/>
    <w:rsid w:val="007E5D94"/>
    <w:rsid w:val="007E5E77"/>
    <w:rsid w:val="007E69CA"/>
    <w:rsid w:val="007E76E0"/>
    <w:rsid w:val="007E77C1"/>
    <w:rsid w:val="007E77CB"/>
    <w:rsid w:val="007E7BD8"/>
    <w:rsid w:val="007E7DA1"/>
    <w:rsid w:val="007E7DC8"/>
    <w:rsid w:val="007F0983"/>
    <w:rsid w:val="007F0C42"/>
    <w:rsid w:val="007F0C8D"/>
    <w:rsid w:val="007F0CD6"/>
    <w:rsid w:val="007F0EF5"/>
    <w:rsid w:val="007F12B8"/>
    <w:rsid w:val="007F131A"/>
    <w:rsid w:val="007F15AA"/>
    <w:rsid w:val="007F1765"/>
    <w:rsid w:val="007F1873"/>
    <w:rsid w:val="007F1A18"/>
    <w:rsid w:val="007F2057"/>
    <w:rsid w:val="007F235E"/>
    <w:rsid w:val="007F2490"/>
    <w:rsid w:val="007F24D7"/>
    <w:rsid w:val="007F282E"/>
    <w:rsid w:val="007F2CB4"/>
    <w:rsid w:val="007F2DC1"/>
    <w:rsid w:val="007F2FD5"/>
    <w:rsid w:val="007F301C"/>
    <w:rsid w:val="007F3290"/>
    <w:rsid w:val="007F3348"/>
    <w:rsid w:val="007F3381"/>
    <w:rsid w:val="007F3621"/>
    <w:rsid w:val="007F39E3"/>
    <w:rsid w:val="007F3D79"/>
    <w:rsid w:val="007F4048"/>
    <w:rsid w:val="007F4BAC"/>
    <w:rsid w:val="007F4DEA"/>
    <w:rsid w:val="007F533A"/>
    <w:rsid w:val="007F55A0"/>
    <w:rsid w:val="007F57F9"/>
    <w:rsid w:val="007F5B21"/>
    <w:rsid w:val="007F5B94"/>
    <w:rsid w:val="007F5D49"/>
    <w:rsid w:val="007F601A"/>
    <w:rsid w:val="007F60A3"/>
    <w:rsid w:val="007F624A"/>
    <w:rsid w:val="007F6658"/>
    <w:rsid w:val="007F676A"/>
    <w:rsid w:val="007F6881"/>
    <w:rsid w:val="007F68AA"/>
    <w:rsid w:val="007F6A7B"/>
    <w:rsid w:val="007F6C63"/>
    <w:rsid w:val="007F712B"/>
    <w:rsid w:val="007F740D"/>
    <w:rsid w:val="007F7821"/>
    <w:rsid w:val="007F78FF"/>
    <w:rsid w:val="007F7F56"/>
    <w:rsid w:val="008007B0"/>
    <w:rsid w:val="008008DC"/>
    <w:rsid w:val="008009FE"/>
    <w:rsid w:val="00800B26"/>
    <w:rsid w:val="00800F07"/>
    <w:rsid w:val="00801096"/>
    <w:rsid w:val="008013BF"/>
    <w:rsid w:val="00801F36"/>
    <w:rsid w:val="0080214F"/>
    <w:rsid w:val="00802158"/>
    <w:rsid w:val="008022DF"/>
    <w:rsid w:val="0080239D"/>
    <w:rsid w:val="008026C5"/>
    <w:rsid w:val="0080296E"/>
    <w:rsid w:val="008030C7"/>
    <w:rsid w:val="0080314D"/>
    <w:rsid w:val="008032BD"/>
    <w:rsid w:val="008035A3"/>
    <w:rsid w:val="0080382F"/>
    <w:rsid w:val="0080391C"/>
    <w:rsid w:val="00803FAE"/>
    <w:rsid w:val="008041E3"/>
    <w:rsid w:val="00804569"/>
    <w:rsid w:val="0080463D"/>
    <w:rsid w:val="008047B5"/>
    <w:rsid w:val="008048C5"/>
    <w:rsid w:val="00804D2A"/>
    <w:rsid w:val="00804D38"/>
    <w:rsid w:val="00805071"/>
    <w:rsid w:val="00805144"/>
    <w:rsid w:val="0080533B"/>
    <w:rsid w:val="00805423"/>
    <w:rsid w:val="008055F4"/>
    <w:rsid w:val="00805E78"/>
    <w:rsid w:val="00805F33"/>
    <w:rsid w:val="00805F3E"/>
    <w:rsid w:val="00806114"/>
    <w:rsid w:val="008064F0"/>
    <w:rsid w:val="008067D0"/>
    <w:rsid w:val="00806FC3"/>
    <w:rsid w:val="0080740E"/>
    <w:rsid w:val="00807BC9"/>
    <w:rsid w:val="00807D0A"/>
    <w:rsid w:val="00810173"/>
    <w:rsid w:val="00810A0F"/>
    <w:rsid w:val="00810B05"/>
    <w:rsid w:val="00810C06"/>
    <w:rsid w:val="00810F72"/>
    <w:rsid w:val="00811016"/>
    <w:rsid w:val="00811187"/>
    <w:rsid w:val="008111E6"/>
    <w:rsid w:val="008117F8"/>
    <w:rsid w:val="00811AB2"/>
    <w:rsid w:val="00811B59"/>
    <w:rsid w:val="00811C75"/>
    <w:rsid w:val="00811D6A"/>
    <w:rsid w:val="00811E4E"/>
    <w:rsid w:val="00812096"/>
    <w:rsid w:val="008125F7"/>
    <w:rsid w:val="00812D53"/>
    <w:rsid w:val="00812F98"/>
    <w:rsid w:val="00813282"/>
    <w:rsid w:val="00813331"/>
    <w:rsid w:val="00813B1C"/>
    <w:rsid w:val="00813D94"/>
    <w:rsid w:val="008140D2"/>
    <w:rsid w:val="00814385"/>
    <w:rsid w:val="00814402"/>
    <w:rsid w:val="00814671"/>
    <w:rsid w:val="00814AA7"/>
    <w:rsid w:val="00814B57"/>
    <w:rsid w:val="00814E55"/>
    <w:rsid w:val="00814F37"/>
    <w:rsid w:val="00814F8C"/>
    <w:rsid w:val="008150AC"/>
    <w:rsid w:val="008150C4"/>
    <w:rsid w:val="008152D5"/>
    <w:rsid w:val="00815AC3"/>
    <w:rsid w:val="00815C15"/>
    <w:rsid w:val="00815E3A"/>
    <w:rsid w:val="00816246"/>
    <w:rsid w:val="008164DC"/>
    <w:rsid w:val="008168E8"/>
    <w:rsid w:val="00817D68"/>
    <w:rsid w:val="00820192"/>
    <w:rsid w:val="00820247"/>
    <w:rsid w:val="0082033F"/>
    <w:rsid w:val="008204D4"/>
    <w:rsid w:val="0082104A"/>
    <w:rsid w:val="00821700"/>
    <w:rsid w:val="00821A3C"/>
    <w:rsid w:val="00821C06"/>
    <w:rsid w:val="00821E69"/>
    <w:rsid w:val="00821FF6"/>
    <w:rsid w:val="0082209D"/>
    <w:rsid w:val="008226EB"/>
    <w:rsid w:val="00822877"/>
    <w:rsid w:val="00822C88"/>
    <w:rsid w:val="00822D37"/>
    <w:rsid w:val="00822D64"/>
    <w:rsid w:val="0082369B"/>
    <w:rsid w:val="00823BAB"/>
    <w:rsid w:val="00823C13"/>
    <w:rsid w:val="00823E1F"/>
    <w:rsid w:val="00824078"/>
    <w:rsid w:val="008242E4"/>
    <w:rsid w:val="00824844"/>
    <w:rsid w:val="00824AFD"/>
    <w:rsid w:val="0082500C"/>
    <w:rsid w:val="00825638"/>
    <w:rsid w:val="008256A4"/>
    <w:rsid w:val="0082624D"/>
    <w:rsid w:val="00826386"/>
    <w:rsid w:val="00826486"/>
    <w:rsid w:val="00826515"/>
    <w:rsid w:val="00826620"/>
    <w:rsid w:val="00826BF3"/>
    <w:rsid w:val="00827076"/>
    <w:rsid w:val="008270F2"/>
    <w:rsid w:val="0082733A"/>
    <w:rsid w:val="00827905"/>
    <w:rsid w:val="00827932"/>
    <w:rsid w:val="00827A94"/>
    <w:rsid w:val="008300E8"/>
    <w:rsid w:val="0083015F"/>
    <w:rsid w:val="008307D1"/>
    <w:rsid w:val="008309F8"/>
    <w:rsid w:val="00830D12"/>
    <w:rsid w:val="0083139E"/>
    <w:rsid w:val="008313A1"/>
    <w:rsid w:val="00831618"/>
    <w:rsid w:val="0083193A"/>
    <w:rsid w:val="00831D5F"/>
    <w:rsid w:val="00832084"/>
    <w:rsid w:val="0083253A"/>
    <w:rsid w:val="0083288A"/>
    <w:rsid w:val="00832B05"/>
    <w:rsid w:val="00832CEB"/>
    <w:rsid w:val="00832D15"/>
    <w:rsid w:val="00832D4E"/>
    <w:rsid w:val="00832D62"/>
    <w:rsid w:val="0083381C"/>
    <w:rsid w:val="00833A1C"/>
    <w:rsid w:val="00833A74"/>
    <w:rsid w:val="00834858"/>
    <w:rsid w:val="00835018"/>
    <w:rsid w:val="00835190"/>
    <w:rsid w:val="008359C7"/>
    <w:rsid w:val="008359F3"/>
    <w:rsid w:val="008359FB"/>
    <w:rsid w:val="00835A88"/>
    <w:rsid w:val="00835CCE"/>
    <w:rsid w:val="0083620A"/>
    <w:rsid w:val="008366BD"/>
    <w:rsid w:val="00836C3D"/>
    <w:rsid w:val="00836D93"/>
    <w:rsid w:val="00836FF1"/>
    <w:rsid w:val="00837265"/>
    <w:rsid w:val="00837755"/>
    <w:rsid w:val="00837D66"/>
    <w:rsid w:val="008404B4"/>
    <w:rsid w:val="008410AE"/>
    <w:rsid w:val="008412AE"/>
    <w:rsid w:val="00841813"/>
    <w:rsid w:val="00841C2A"/>
    <w:rsid w:val="00841C3B"/>
    <w:rsid w:val="0084231D"/>
    <w:rsid w:val="00842348"/>
    <w:rsid w:val="008424BD"/>
    <w:rsid w:val="0084290B"/>
    <w:rsid w:val="00842C6F"/>
    <w:rsid w:val="00842CD5"/>
    <w:rsid w:val="00842D3A"/>
    <w:rsid w:val="008431C1"/>
    <w:rsid w:val="0084337D"/>
    <w:rsid w:val="00843474"/>
    <w:rsid w:val="0084379B"/>
    <w:rsid w:val="00843D3B"/>
    <w:rsid w:val="00843FB8"/>
    <w:rsid w:val="00844AFA"/>
    <w:rsid w:val="008452C5"/>
    <w:rsid w:val="00845863"/>
    <w:rsid w:val="00845AA8"/>
    <w:rsid w:val="00845CC9"/>
    <w:rsid w:val="00845D9B"/>
    <w:rsid w:val="00845DCA"/>
    <w:rsid w:val="0084609A"/>
    <w:rsid w:val="008463C6"/>
    <w:rsid w:val="00846483"/>
    <w:rsid w:val="00846566"/>
    <w:rsid w:val="00846753"/>
    <w:rsid w:val="00846809"/>
    <w:rsid w:val="0084690B"/>
    <w:rsid w:val="00846BEA"/>
    <w:rsid w:val="00846C10"/>
    <w:rsid w:val="00846F27"/>
    <w:rsid w:val="00846FE7"/>
    <w:rsid w:val="00847068"/>
    <w:rsid w:val="00847499"/>
    <w:rsid w:val="0084778E"/>
    <w:rsid w:val="00847C80"/>
    <w:rsid w:val="00847D55"/>
    <w:rsid w:val="00847E37"/>
    <w:rsid w:val="00847EF4"/>
    <w:rsid w:val="00847F53"/>
    <w:rsid w:val="008502F0"/>
    <w:rsid w:val="0085034D"/>
    <w:rsid w:val="00850959"/>
    <w:rsid w:val="00850B9B"/>
    <w:rsid w:val="0085147B"/>
    <w:rsid w:val="00851638"/>
    <w:rsid w:val="008519A9"/>
    <w:rsid w:val="00851E0B"/>
    <w:rsid w:val="00851EF0"/>
    <w:rsid w:val="008520AC"/>
    <w:rsid w:val="0085241C"/>
    <w:rsid w:val="00852671"/>
    <w:rsid w:val="0085278F"/>
    <w:rsid w:val="008529F8"/>
    <w:rsid w:val="00852F5D"/>
    <w:rsid w:val="0085349D"/>
    <w:rsid w:val="00853622"/>
    <w:rsid w:val="00853C88"/>
    <w:rsid w:val="00853DB7"/>
    <w:rsid w:val="0085405B"/>
    <w:rsid w:val="00854138"/>
    <w:rsid w:val="00854CF8"/>
    <w:rsid w:val="00854EC9"/>
    <w:rsid w:val="00854F7A"/>
    <w:rsid w:val="0085507E"/>
    <w:rsid w:val="00855145"/>
    <w:rsid w:val="00855434"/>
    <w:rsid w:val="00855B2F"/>
    <w:rsid w:val="008564F1"/>
    <w:rsid w:val="00856C64"/>
    <w:rsid w:val="00856CFE"/>
    <w:rsid w:val="00857640"/>
    <w:rsid w:val="008579BE"/>
    <w:rsid w:val="00857A1C"/>
    <w:rsid w:val="00857A7B"/>
    <w:rsid w:val="00857FC2"/>
    <w:rsid w:val="00860575"/>
    <w:rsid w:val="008605F9"/>
    <w:rsid w:val="00860626"/>
    <w:rsid w:val="0086088E"/>
    <w:rsid w:val="008609EB"/>
    <w:rsid w:val="00860A98"/>
    <w:rsid w:val="00860D8A"/>
    <w:rsid w:val="00861B84"/>
    <w:rsid w:val="00862273"/>
    <w:rsid w:val="0086249E"/>
    <w:rsid w:val="008624DF"/>
    <w:rsid w:val="008626C0"/>
    <w:rsid w:val="00862A22"/>
    <w:rsid w:val="00862ABE"/>
    <w:rsid w:val="00862EAC"/>
    <w:rsid w:val="00863048"/>
    <w:rsid w:val="008633AA"/>
    <w:rsid w:val="00863611"/>
    <w:rsid w:val="008645C4"/>
    <w:rsid w:val="0086494A"/>
    <w:rsid w:val="00865017"/>
    <w:rsid w:val="008658B8"/>
    <w:rsid w:val="008658D6"/>
    <w:rsid w:val="00865CC5"/>
    <w:rsid w:val="00865E09"/>
    <w:rsid w:val="00865E56"/>
    <w:rsid w:val="00865F0A"/>
    <w:rsid w:val="008663E4"/>
    <w:rsid w:val="00866B88"/>
    <w:rsid w:val="00866BBA"/>
    <w:rsid w:val="00866F3E"/>
    <w:rsid w:val="008674A0"/>
    <w:rsid w:val="00867557"/>
    <w:rsid w:val="008675CB"/>
    <w:rsid w:val="0086782B"/>
    <w:rsid w:val="00867900"/>
    <w:rsid w:val="00867BBB"/>
    <w:rsid w:val="00867C98"/>
    <w:rsid w:val="00870233"/>
    <w:rsid w:val="008706A2"/>
    <w:rsid w:val="0087083C"/>
    <w:rsid w:val="00870B39"/>
    <w:rsid w:val="00870DBF"/>
    <w:rsid w:val="00870E01"/>
    <w:rsid w:val="00870F97"/>
    <w:rsid w:val="008710F7"/>
    <w:rsid w:val="0087146F"/>
    <w:rsid w:val="00871575"/>
    <w:rsid w:val="00871B25"/>
    <w:rsid w:val="00871D77"/>
    <w:rsid w:val="00872001"/>
    <w:rsid w:val="00872A73"/>
    <w:rsid w:val="0087353F"/>
    <w:rsid w:val="00873737"/>
    <w:rsid w:val="00873CAE"/>
    <w:rsid w:val="00873DCF"/>
    <w:rsid w:val="008741D5"/>
    <w:rsid w:val="0087470E"/>
    <w:rsid w:val="00874974"/>
    <w:rsid w:val="00874B66"/>
    <w:rsid w:val="00874F90"/>
    <w:rsid w:val="00875414"/>
    <w:rsid w:val="00875466"/>
    <w:rsid w:val="0087548F"/>
    <w:rsid w:val="00875533"/>
    <w:rsid w:val="0087555A"/>
    <w:rsid w:val="00875E1D"/>
    <w:rsid w:val="0087603D"/>
    <w:rsid w:val="008760D3"/>
    <w:rsid w:val="008760FB"/>
    <w:rsid w:val="00876666"/>
    <w:rsid w:val="00876B7B"/>
    <w:rsid w:val="00876B87"/>
    <w:rsid w:val="00876E63"/>
    <w:rsid w:val="00877018"/>
    <w:rsid w:val="0087792C"/>
    <w:rsid w:val="0087797B"/>
    <w:rsid w:val="00877A5A"/>
    <w:rsid w:val="00880407"/>
    <w:rsid w:val="00880486"/>
    <w:rsid w:val="00880840"/>
    <w:rsid w:val="00880BCB"/>
    <w:rsid w:val="00880C6E"/>
    <w:rsid w:val="00880CB8"/>
    <w:rsid w:val="00880F38"/>
    <w:rsid w:val="00880F52"/>
    <w:rsid w:val="008814FA"/>
    <w:rsid w:val="00881653"/>
    <w:rsid w:val="008816B0"/>
    <w:rsid w:val="008816C8"/>
    <w:rsid w:val="00881B0C"/>
    <w:rsid w:val="00881BFC"/>
    <w:rsid w:val="0088248F"/>
    <w:rsid w:val="008825ED"/>
    <w:rsid w:val="0088262E"/>
    <w:rsid w:val="00882791"/>
    <w:rsid w:val="0088288A"/>
    <w:rsid w:val="00882B20"/>
    <w:rsid w:val="00882EE6"/>
    <w:rsid w:val="00882F19"/>
    <w:rsid w:val="00883698"/>
    <w:rsid w:val="00883D11"/>
    <w:rsid w:val="00883F16"/>
    <w:rsid w:val="008841DC"/>
    <w:rsid w:val="00884299"/>
    <w:rsid w:val="008845C3"/>
    <w:rsid w:val="0088474F"/>
    <w:rsid w:val="0088515D"/>
    <w:rsid w:val="008851DE"/>
    <w:rsid w:val="00885621"/>
    <w:rsid w:val="00885AC0"/>
    <w:rsid w:val="00886063"/>
    <w:rsid w:val="00886112"/>
    <w:rsid w:val="00886326"/>
    <w:rsid w:val="00886626"/>
    <w:rsid w:val="00886CA6"/>
    <w:rsid w:val="008870B1"/>
    <w:rsid w:val="008871F0"/>
    <w:rsid w:val="00887217"/>
    <w:rsid w:val="0088771B"/>
    <w:rsid w:val="00887A33"/>
    <w:rsid w:val="00887E2E"/>
    <w:rsid w:val="008901A3"/>
    <w:rsid w:val="008901BE"/>
    <w:rsid w:val="00890564"/>
    <w:rsid w:val="00890690"/>
    <w:rsid w:val="008906BC"/>
    <w:rsid w:val="008908DC"/>
    <w:rsid w:val="008908DE"/>
    <w:rsid w:val="0089093A"/>
    <w:rsid w:val="008911CD"/>
    <w:rsid w:val="00891360"/>
    <w:rsid w:val="00891429"/>
    <w:rsid w:val="00891592"/>
    <w:rsid w:val="008916E8"/>
    <w:rsid w:val="0089224F"/>
    <w:rsid w:val="0089228C"/>
    <w:rsid w:val="00892392"/>
    <w:rsid w:val="008923B2"/>
    <w:rsid w:val="00892A16"/>
    <w:rsid w:val="00892A4E"/>
    <w:rsid w:val="00892DE4"/>
    <w:rsid w:val="00893239"/>
    <w:rsid w:val="008933D1"/>
    <w:rsid w:val="0089353D"/>
    <w:rsid w:val="008937EC"/>
    <w:rsid w:val="0089383E"/>
    <w:rsid w:val="008939F2"/>
    <w:rsid w:val="00893A70"/>
    <w:rsid w:val="00893AA4"/>
    <w:rsid w:val="00893D81"/>
    <w:rsid w:val="00893E93"/>
    <w:rsid w:val="00893F4D"/>
    <w:rsid w:val="00893FC6"/>
    <w:rsid w:val="00894E78"/>
    <w:rsid w:val="00895356"/>
    <w:rsid w:val="00895D84"/>
    <w:rsid w:val="008963DD"/>
    <w:rsid w:val="00896421"/>
    <w:rsid w:val="00896B9B"/>
    <w:rsid w:val="008974BE"/>
    <w:rsid w:val="00897AF5"/>
    <w:rsid w:val="00897D81"/>
    <w:rsid w:val="008A0400"/>
    <w:rsid w:val="008A0485"/>
    <w:rsid w:val="008A0891"/>
    <w:rsid w:val="008A0AE5"/>
    <w:rsid w:val="008A0BAF"/>
    <w:rsid w:val="008A1327"/>
    <w:rsid w:val="008A1498"/>
    <w:rsid w:val="008A174B"/>
    <w:rsid w:val="008A184C"/>
    <w:rsid w:val="008A1985"/>
    <w:rsid w:val="008A1E2B"/>
    <w:rsid w:val="008A2011"/>
    <w:rsid w:val="008A2065"/>
    <w:rsid w:val="008A2191"/>
    <w:rsid w:val="008A2385"/>
    <w:rsid w:val="008A27BA"/>
    <w:rsid w:val="008A2F41"/>
    <w:rsid w:val="008A3294"/>
    <w:rsid w:val="008A353B"/>
    <w:rsid w:val="008A378F"/>
    <w:rsid w:val="008A37F3"/>
    <w:rsid w:val="008A3B60"/>
    <w:rsid w:val="008A3E43"/>
    <w:rsid w:val="008A3FBE"/>
    <w:rsid w:val="008A432F"/>
    <w:rsid w:val="008A4BEA"/>
    <w:rsid w:val="008A4C58"/>
    <w:rsid w:val="008A57CB"/>
    <w:rsid w:val="008A57EC"/>
    <w:rsid w:val="008A5C12"/>
    <w:rsid w:val="008A5F04"/>
    <w:rsid w:val="008A5FA5"/>
    <w:rsid w:val="008A6097"/>
    <w:rsid w:val="008A65ED"/>
    <w:rsid w:val="008A6989"/>
    <w:rsid w:val="008A6AA0"/>
    <w:rsid w:val="008A6BB3"/>
    <w:rsid w:val="008A736A"/>
    <w:rsid w:val="008A7466"/>
    <w:rsid w:val="008A746F"/>
    <w:rsid w:val="008A7524"/>
    <w:rsid w:val="008A7811"/>
    <w:rsid w:val="008A7F8B"/>
    <w:rsid w:val="008B046D"/>
    <w:rsid w:val="008B0564"/>
    <w:rsid w:val="008B0D2B"/>
    <w:rsid w:val="008B0EC4"/>
    <w:rsid w:val="008B1039"/>
    <w:rsid w:val="008B115F"/>
    <w:rsid w:val="008B153E"/>
    <w:rsid w:val="008B188F"/>
    <w:rsid w:val="008B1F7F"/>
    <w:rsid w:val="008B203E"/>
    <w:rsid w:val="008B230F"/>
    <w:rsid w:val="008B24DF"/>
    <w:rsid w:val="008B2B06"/>
    <w:rsid w:val="008B2BD9"/>
    <w:rsid w:val="008B2BF4"/>
    <w:rsid w:val="008B2C28"/>
    <w:rsid w:val="008B32CF"/>
    <w:rsid w:val="008B33D5"/>
    <w:rsid w:val="008B342C"/>
    <w:rsid w:val="008B3CF5"/>
    <w:rsid w:val="008B3D31"/>
    <w:rsid w:val="008B3DFD"/>
    <w:rsid w:val="008B4258"/>
    <w:rsid w:val="008B491A"/>
    <w:rsid w:val="008B4976"/>
    <w:rsid w:val="008B4CAA"/>
    <w:rsid w:val="008B50B9"/>
    <w:rsid w:val="008B5146"/>
    <w:rsid w:val="008B5218"/>
    <w:rsid w:val="008B5289"/>
    <w:rsid w:val="008B534B"/>
    <w:rsid w:val="008B551B"/>
    <w:rsid w:val="008B59D2"/>
    <w:rsid w:val="008B5CFE"/>
    <w:rsid w:val="008B5D64"/>
    <w:rsid w:val="008B5DFF"/>
    <w:rsid w:val="008B6164"/>
    <w:rsid w:val="008B61E6"/>
    <w:rsid w:val="008B647F"/>
    <w:rsid w:val="008B6783"/>
    <w:rsid w:val="008B6A21"/>
    <w:rsid w:val="008B6B7B"/>
    <w:rsid w:val="008B6F15"/>
    <w:rsid w:val="008B746B"/>
    <w:rsid w:val="008B74A3"/>
    <w:rsid w:val="008B7880"/>
    <w:rsid w:val="008C0863"/>
    <w:rsid w:val="008C09C1"/>
    <w:rsid w:val="008C0DBD"/>
    <w:rsid w:val="008C0E44"/>
    <w:rsid w:val="008C0E6E"/>
    <w:rsid w:val="008C148F"/>
    <w:rsid w:val="008C2A2C"/>
    <w:rsid w:val="008C2DD8"/>
    <w:rsid w:val="008C2F41"/>
    <w:rsid w:val="008C303F"/>
    <w:rsid w:val="008C3318"/>
    <w:rsid w:val="008C3ADB"/>
    <w:rsid w:val="008C3EB3"/>
    <w:rsid w:val="008C472C"/>
    <w:rsid w:val="008C4E30"/>
    <w:rsid w:val="008C4EA4"/>
    <w:rsid w:val="008C4F4A"/>
    <w:rsid w:val="008C52EC"/>
    <w:rsid w:val="008C5327"/>
    <w:rsid w:val="008C5B3E"/>
    <w:rsid w:val="008C5F6D"/>
    <w:rsid w:val="008C624B"/>
    <w:rsid w:val="008C63A5"/>
    <w:rsid w:val="008C695E"/>
    <w:rsid w:val="008C6CBB"/>
    <w:rsid w:val="008C6F5E"/>
    <w:rsid w:val="008C6FFF"/>
    <w:rsid w:val="008C72CC"/>
    <w:rsid w:val="008C735E"/>
    <w:rsid w:val="008C7B71"/>
    <w:rsid w:val="008C7CB2"/>
    <w:rsid w:val="008C7DB9"/>
    <w:rsid w:val="008D04F1"/>
    <w:rsid w:val="008D0679"/>
    <w:rsid w:val="008D09DA"/>
    <w:rsid w:val="008D0BB3"/>
    <w:rsid w:val="008D0F7A"/>
    <w:rsid w:val="008D14D7"/>
    <w:rsid w:val="008D1618"/>
    <w:rsid w:val="008D1B55"/>
    <w:rsid w:val="008D1CC0"/>
    <w:rsid w:val="008D1D01"/>
    <w:rsid w:val="008D1E52"/>
    <w:rsid w:val="008D240B"/>
    <w:rsid w:val="008D24D7"/>
    <w:rsid w:val="008D25D0"/>
    <w:rsid w:val="008D2686"/>
    <w:rsid w:val="008D2817"/>
    <w:rsid w:val="008D2926"/>
    <w:rsid w:val="008D2FDE"/>
    <w:rsid w:val="008D3A21"/>
    <w:rsid w:val="008D3C01"/>
    <w:rsid w:val="008D40AA"/>
    <w:rsid w:val="008D41FF"/>
    <w:rsid w:val="008D4263"/>
    <w:rsid w:val="008D42BA"/>
    <w:rsid w:val="008D44E4"/>
    <w:rsid w:val="008D4BED"/>
    <w:rsid w:val="008D4CAF"/>
    <w:rsid w:val="008D4D10"/>
    <w:rsid w:val="008D4E4D"/>
    <w:rsid w:val="008D4F29"/>
    <w:rsid w:val="008D5233"/>
    <w:rsid w:val="008D5724"/>
    <w:rsid w:val="008D5D34"/>
    <w:rsid w:val="008D5E4D"/>
    <w:rsid w:val="008D6249"/>
    <w:rsid w:val="008D6671"/>
    <w:rsid w:val="008D66E9"/>
    <w:rsid w:val="008D6794"/>
    <w:rsid w:val="008D6CC7"/>
    <w:rsid w:val="008D6F0B"/>
    <w:rsid w:val="008D6F12"/>
    <w:rsid w:val="008D7195"/>
    <w:rsid w:val="008E0191"/>
    <w:rsid w:val="008E0205"/>
    <w:rsid w:val="008E031F"/>
    <w:rsid w:val="008E05F9"/>
    <w:rsid w:val="008E06B3"/>
    <w:rsid w:val="008E0B26"/>
    <w:rsid w:val="008E0BB4"/>
    <w:rsid w:val="008E0C5A"/>
    <w:rsid w:val="008E0C85"/>
    <w:rsid w:val="008E0CBA"/>
    <w:rsid w:val="008E0CE9"/>
    <w:rsid w:val="008E0FE8"/>
    <w:rsid w:val="008E1488"/>
    <w:rsid w:val="008E18BD"/>
    <w:rsid w:val="008E19B2"/>
    <w:rsid w:val="008E1BC7"/>
    <w:rsid w:val="008E1F9C"/>
    <w:rsid w:val="008E21F9"/>
    <w:rsid w:val="008E2341"/>
    <w:rsid w:val="008E2595"/>
    <w:rsid w:val="008E2C60"/>
    <w:rsid w:val="008E2D8F"/>
    <w:rsid w:val="008E2ECB"/>
    <w:rsid w:val="008E316C"/>
    <w:rsid w:val="008E31ED"/>
    <w:rsid w:val="008E3359"/>
    <w:rsid w:val="008E35B8"/>
    <w:rsid w:val="008E3660"/>
    <w:rsid w:val="008E37B9"/>
    <w:rsid w:val="008E37BF"/>
    <w:rsid w:val="008E3BF2"/>
    <w:rsid w:val="008E420F"/>
    <w:rsid w:val="008E4633"/>
    <w:rsid w:val="008E480F"/>
    <w:rsid w:val="008E489A"/>
    <w:rsid w:val="008E4930"/>
    <w:rsid w:val="008E49ED"/>
    <w:rsid w:val="008E4B13"/>
    <w:rsid w:val="008E4E2B"/>
    <w:rsid w:val="008E5081"/>
    <w:rsid w:val="008E57AD"/>
    <w:rsid w:val="008E58D8"/>
    <w:rsid w:val="008E5AB9"/>
    <w:rsid w:val="008E5C0C"/>
    <w:rsid w:val="008E63B4"/>
    <w:rsid w:val="008E68BD"/>
    <w:rsid w:val="008E6CB3"/>
    <w:rsid w:val="008E7262"/>
    <w:rsid w:val="008E78F3"/>
    <w:rsid w:val="008E798C"/>
    <w:rsid w:val="008E7A93"/>
    <w:rsid w:val="008E7BD1"/>
    <w:rsid w:val="008E7CEB"/>
    <w:rsid w:val="008E7E0F"/>
    <w:rsid w:val="008E7EDF"/>
    <w:rsid w:val="008F02C6"/>
    <w:rsid w:val="008F08ED"/>
    <w:rsid w:val="008F0EA8"/>
    <w:rsid w:val="008F0EF3"/>
    <w:rsid w:val="008F11EF"/>
    <w:rsid w:val="008F13BF"/>
    <w:rsid w:val="008F1486"/>
    <w:rsid w:val="008F180F"/>
    <w:rsid w:val="008F26CD"/>
    <w:rsid w:val="008F2872"/>
    <w:rsid w:val="008F2D34"/>
    <w:rsid w:val="008F2DD4"/>
    <w:rsid w:val="008F314A"/>
    <w:rsid w:val="008F3227"/>
    <w:rsid w:val="008F33BD"/>
    <w:rsid w:val="008F3920"/>
    <w:rsid w:val="008F3F51"/>
    <w:rsid w:val="008F4296"/>
    <w:rsid w:val="008F4355"/>
    <w:rsid w:val="008F46A2"/>
    <w:rsid w:val="008F4792"/>
    <w:rsid w:val="008F4ADE"/>
    <w:rsid w:val="008F4F3F"/>
    <w:rsid w:val="008F4F66"/>
    <w:rsid w:val="008F5147"/>
    <w:rsid w:val="008F5333"/>
    <w:rsid w:val="008F5336"/>
    <w:rsid w:val="008F5474"/>
    <w:rsid w:val="008F55C5"/>
    <w:rsid w:val="008F55D0"/>
    <w:rsid w:val="008F5BE0"/>
    <w:rsid w:val="008F5D18"/>
    <w:rsid w:val="008F6BC1"/>
    <w:rsid w:val="008F6BD0"/>
    <w:rsid w:val="008F6C59"/>
    <w:rsid w:val="008F6E4B"/>
    <w:rsid w:val="008F7520"/>
    <w:rsid w:val="008F75BE"/>
    <w:rsid w:val="008F78C0"/>
    <w:rsid w:val="008F7FE5"/>
    <w:rsid w:val="00900671"/>
    <w:rsid w:val="009006DF"/>
    <w:rsid w:val="00900F7C"/>
    <w:rsid w:val="0090108F"/>
    <w:rsid w:val="009010F0"/>
    <w:rsid w:val="00901161"/>
    <w:rsid w:val="00901472"/>
    <w:rsid w:val="009015C7"/>
    <w:rsid w:val="00902055"/>
    <w:rsid w:val="009024DC"/>
    <w:rsid w:val="0090280A"/>
    <w:rsid w:val="0090330C"/>
    <w:rsid w:val="009035F0"/>
    <w:rsid w:val="009037CF"/>
    <w:rsid w:val="00903AC3"/>
    <w:rsid w:val="009042BA"/>
    <w:rsid w:val="009049AD"/>
    <w:rsid w:val="00904D7C"/>
    <w:rsid w:val="00904E84"/>
    <w:rsid w:val="00904ECC"/>
    <w:rsid w:val="00905119"/>
    <w:rsid w:val="0090596E"/>
    <w:rsid w:val="00905B85"/>
    <w:rsid w:val="00905DD3"/>
    <w:rsid w:val="00905EF1"/>
    <w:rsid w:val="00905F10"/>
    <w:rsid w:val="00905F4E"/>
    <w:rsid w:val="0090609F"/>
    <w:rsid w:val="00906170"/>
    <w:rsid w:val="00906309"/>
    <w:rsid w:val="009063DA"/>
    <w:rsid w:val="009064A1"/>
    <w:rsid w:val="0090739A"/>
    <w:rsid w:val="0090744E"/>
    <w:rsid w:val="0090776A"/>
    <w:rsid w:val="009078AD"/>
    <w:rsid w:val="009078F6"/>
    <w:rsid w:val="00910261"/>
    <w:rsid w:val="0091089A"/>
    <w:rsid w:val="00910D88"/>
    <w:rsid w:val="00910E62"/>
    <w:rsid w:val="00910FEA"/>
    <w:rsid w:val="009112A0"/>
    <w:rsid w:val="00911419"/>
    <w:rsid w:val="00911E90"/>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3AE4"/>
    <w:rsid w:val="00913F34"/>
    <w:rsid w:val="0091431D"/>
    <w:rsid w:val="009143A5"/>
    <w:rsid w:val="009143C3"/>
    <w:rsid w:val="009147E7"/>
    <w:rsid w:val="00914865"/>
    <w:rsid w:val="00914D38"/>
    <w:rsid w:val="009153F4"/>
    <w:rsid w:val="00915602"/>
    <w:rsid w:val="00915626"/>
    <w:rsid w:val="009157A2"/>
    <w:rsid w:val="00916008"/>
    <w:rsid w:val="0091634A"/>
    <w:rsid w:val="0091653A"/>
    <w:rsid w:val="009165A1"/>
    <w:rsid w:val="009165F8"/>
    <w:rsid w:val="009166AE"/>
    <w:rsid w:val="00916FBA"/>
    <w:rsid w:val="00917158"/>
    <w:rsid w:val="00917240"/>
    <w:rsid w:val="009173C5"/>
    <w:rsid w:val="009173C8"/>
    <w:rsid w:val="009173F1"/>
    <w:rsid w:val="00917439"/>
    <w:rsid w:val="00917AC6"/>
    <w:rsid w:val="00917D6E"/>
    <w:rsid w:val="0092010E"/>
    <w:rsid w:val="009201A0"/>
    <w:rsid w:val="0092036A"/>
    <w:rsid w:val="00920400"/>
    <w:rsid w:val="009204C3"/>
    <w:rsid w:val="009209EC"/>
    <w:rsid w:val="00920C90"/>
    <w:rsid w:val="009219AD"/>
    <w:rsid w:val="009219C3"/>
    <w:rsid w:val="00921B72"/>
    <w:rsid w:val="00921BC5"/>
    <w:rsid w:val="00921F8A"/>
    <w:rsid w:val="00922223"/>
    <w:rsid w:val="00922265"/>
    <w:rsid w:val="009224E8"/>
    <w:rsid w:val="009224EC"/>
    <w:rsid w:val="009225B9"/>
    <w:rsid w:val="009228DE"/>
    <w:rsid w:val="00922904"/>
    <w:rsid w:val="00922D28"/>
    <w:rsid w:val="009231B0"/>
    <w:rsid w:val="00923357"/>
    <w:rsid w:val="00923F0D"/>
    <w:rsid w:val="00924118"/>
    <w:rsid w:val="009241FE"/>
    <w:rsid w:val="0092438F"/>
    <w:rsid w:val="00924967"/>
    <w:rsid w:val="00924BE7"/>
    <w:rsid w:val="00924C5A"/>
    <w:rsid w:val="00924CB1"/>
    <w:rsid w:val="0092503F"/>
    <w:rsid w:val="00925089"/>
    <w:rsid w:val="00925878"/>
    <w:rsid w:val="00925A2D"/>
    <w:rsid w:val="00925EF0"/>
    <w:rsid w:val="00926C1B"/>
    <w:rsid w:val="00927456"/>
    <w:rsid w:val="009277AF"/>
    <w:rsid w:val="009308BA"/>
    <w:rsid w:val="009309C3"/>
    <w:rsid w:val="00930DC5"/>
    <w:rsid w:val="009311EC"/>
    <w:rsid w:val="009316FD"/>
    <w:rsid w:val="009317F8"/>
    <w:rsid w:val="00932A33"/>
    <w:rsid w:val="00932B70"/>
    <w:rsid w:val="00933175"/>
    <w:rsid w:val="0093321E"/>
    <w:rsid w:val="00933291"/>
    <w:rsid w:val="009332EB"/>
    <w:rsid w:val="00933A71"/>
    <w:rsid w:val="00934E85"/>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9C3"/>
    <w:rsid w:val="00941D04"/>
    <w:rsid w:val="00941F81"/>
    <w:rsid w:val="00941FFA"/>
    <w:rsid w:val="00942100"/>
    <w:rsid w:val="009423CB"/>
    <w:rsid w:val="00942B3A"/>
    <w:rsid w:val="00942C30"/>
    <w:rsid w:val="009433A8"/>
    <w:rsid w:val="0094347D"/>
    <w:rsid w:val="00943652"/>
    <w:rsid w:val="0094375F"/>
    <w:rsid w:val="0094388A"/>
    <w:rsid w:val="00943AE3"/>
    <w:rsid w:val="00943C6E"/>
    <w:rsid w:val="00943D2C"/>
    <w:rsid w:val="00943E0A"/>
    <w:rsid w:val="00943E1E"/>
    <w:rsid w:val="00944092"/>
    <w:rsid w:val="009441A4"/>
    <w:rsid w:val="00944A55"/>
    <w:rsid w:val="00944BE1"/>
    <w:rsid w:val="0094504D"/>
    <w:rsid w:val="0094588C"/>
    <w:rsid w:val="00945D4D"/>
    <w:rsid w:val="00945D63"/>
    <w:rsid w:val="00945F89"/>
    <w:rsid w:val="00946E6A"/>
    <w:rsid w:val="00946FA9"/>
    <w:rsid w:val="009475F9"/>
    <w:rsid w:val="009477B2"/>
    <w:rsid w:val="00947C41"/>
    <w:rsid w:val="009500A8"/>
    <w:rsid w:val="00950495"/>
    <w:rsid w:val="0095075E"/>
    <w:rsid w:val="0095136B"/>
    <w:rsid w:val="009516E5"/>
    <w:rsid w:val="00951700"/>
    <w:rsid w:val="0095186E"/>
    <w:rsid w:val="00951AF0"/>
    <w:rsid w:val="00952053"/>
    <w:rsid w:val="009529F8"/>
    <w:rsid w:val="00952B21"/>
    <w:rsid w:val="00953142"/>
    <w:rsid w:val="0095363D"/>
    <w:rsid w:val="009539EA"/>
    <w:rsid w:val="00953A36"/>
    <w:rsid w:val="00953B08"/>
    <w:rsid w:val="00953B22"/>
    <w:rsid w:val="00953D65"/>
    <w:rsid w:val="009540BA"/>
    <w:rsid w:val="009544BA"/>
    <w:rsid w:val="00954991"/>
    <w:rsid w:val="00954CA0"/>
    <w:rsid w:val="0095531D"/>
    <w:rsid w:val="00955BF0"/>
    <w:rsid w:val="009561F1"/>
    <w:rsid w:val="009564E3"/>
    <w:rsid w:val="0095662E"/>
    <w:rsid w:val="0095668F"/>
    <w:rsid w:val="0095697C"/>
    <w:rsid w:val="00956AC0"/>
    <w:rsid w:val="00956BF8"/>
    <w:rsid w:val="00956D0B"/>
    <w:rsid w:val="00956EED"/>
    <w:rsid w:val="00957334"/>
    <w:rsid w:val="0095741C"/>
    <w:rsid w:val="009574F6"/>
    <w:rsid w:val="009575A5"/>
    <w:rsid w:val="00957786"/>
    <w:rsid w:val="0095791C"/>
    <w:rsid w:val="00957975"/>
    <w:rsid w:val="00957C98"/>
    <w:rsid w:val="00957D16"/>
    <w:rsid w:val="00957FF7"/>
    <w:rsid w:val="00960002"/>
    <w:rsid w:val="009603CA"/>
    <w:rsid w:val="009605DD"/>
    <w:rsid w:val="00960ED5"/>
    <w:rsid w:val="00960FB4"/>
    <w:rsid w:val="00961168"/>
    <w:rsid w:val="00961374"/>
    <w:rsid w:val="009615C3"/>
    <w:rsid w:val="00961CBE"/>
    <w:rsid w:val="00961E32"/>
    <w:rsid w:val="00961F9E"/>
    <w:rsid w:val="00962617"/>
    <w:rsid w:val="009627BC"/>
    <w:rsid w:val="00962922"/>
    <w:rsid w:val="00962985"/>
    <w:rsid w:val="00962B30"/>
    <w:rsid w:val="00962E07"/>
    <w:rsid w:val="0096301E"/>
    <w:rsid w:val="009634CE"/>
    <w:rsid w:val="009637A4"/>
    <w:rsid w:val="00963D5E"/>
    <w:rsid w:val="00963E9E"/>
    <w:rsid w:val="00963F61"/>
    <w:rsid w:val="009642B3"/>
    <w:rsid w:val="009650C3"/>
    <w:rsid w:val="0096540A"/>
    <w:rsid w:val="00965B7A"/>
    <w:rsid w:val="00965D64"/>
    <w:rsid w:val="00965E68"/>
    <w:rsid w:val="00966187"/>
    <w:rsid w:val="009674F3"/>
    <w:rsid w:val="009676B5"/>
    <w:rsid w:val="0096771D"/>
    <w:rsid w:val="00967BD5"/>
    <w:rsid w:val="00967C53"/>
    <w:rsid w:val="00970021"/>
    <w:rsid w:val="0097030C"/>
    <w:rsid w:val="00970785"/>
    <w:rsid w:val="00970ABB"/>
    <w:rsid w:val="00970BB4"/>
    <w:rsid w:val="00970C92"/>
    <w:rsid w:val="00970DC5"/>
    <w:rsid w:val="00970F56"/>
    <w:rsid w:val="0097127D"/>
    <w:rsid w:val="009712B4"/>
    <w:rsid w:val="00971485"/>
    <w:rsid w:val="00971925"/>
    <w:rsid w:val="00971B19"/>
    <w:rsid w:val="00971D23"/>
    <w:rsid w:val="00971D2A"/>
    <w:rsid w:val="00971DDD"/>
    <w:rsid w:val="00971E6A"/>
    <w:rsid w:val="00972785"/>
    <w:rsid w:val="009729DF"/>
    <w:rsid w:val="00972FED"/>
    <w:rsid w:val="00973604"/>
    <w:rsid w:val="00973698"/>
    <w:rsid w:val="0097389B"/>
    <w:rsid w:val="00973EC1"/>
    <w:rsid w:val="00974C94"/>
    <w:rsid w:val="00974D44"/>
    <w:rsid w:val="0097516F"/>
    <w:rsid w:val="00975289"/>
    <w:rsid w:val="009754FD"/>
    <w:rsid w:val="009755C6"/>
    <w:rsid w:val="00975878"/>
    <w:rsid w:val="00975DC3"/>
    <w:rsid w:val="00975F9F"/>
    <w:rsid w:val="00976294"/>
    <w:rsid w:val="0097646F"/>
    <w:rsid w:val="0097649B"/>
    <w:rsid w:val="00976B64"/>
    <w:rsid w:val="0097738E"/>
    <w:rsid w:val="00977390"/>
    <w:rsid w:val="00977882"/>
    <w:rsid w:val="009779AF"/>
    <w:rsid w:val="00977B2A"/>
    <w:rsid w:val="00977F86"/>
    <w:rsid w:val="00980152"/>
    <w:rsid w:val="00980BBB"/>
    <w:rsid w:val="00980F44"/>
    <w:rsid w:val="009815BC"/>
    <w:rsid w:val="009817E7"/>
    <w:rsid w:val="00981816"/>
    <w:rsid w:val="00981829"/>
    <w:rsid w:val="00981B18"/>
    <w:rsid w:val="00981D45"/>
    <w:rsid w:val="00981EFA"/>
    <w:rsid w:val="0098274A"/>
    <w:rsid w:val="00982795"/>
    <w:rsid w:val="009829F0"/>
    <w:rsid w:val="00982ECD"/>
    <w:rsid w:val="009830FC"/>
    <w:rsid w:val="009838F3"/>
    <w:rsid w:val="00983C86"/>
    <w:rsid w:val="00983ECD"/>
    <w:rsid w:val="00984230"/>
    <w:rsid w:val="0098459C"/>
    <w:rsid w:val="009846D2"/>
    <w:rsid w:val="00984CAE"/>
    <w:rsid w:val="00984CC3"/>
    <w:rsid w:val="00984EE1"/>
    <w:rsid w:val="00984F92"/>
    <w:rsid w:val="009854B3"/>
    <w:rsid w:val="00985D09"/>
    <w:rsid w:val="00985D73"/>
    <w:rsid w:val="00986041"/>
    <w:rsid w:val="0098645A"/>
    <w:rsid w:val="00986663"/>
    <w:rsid w:val="009869A8"/>
    <w:rsid w:val="00986A0B"/>
    <w:rsid w:val="00986A9D"/>
    <w:rsid w:val="00986B86"/>
    <w:rsid w:val="00986BC3"/>
    <w:rsid w:val="0098730D"/>
    <w:rsid w:val="00987FF4"/>
    <w:rsid w:val="009900A7"/>
    <w:rsid w:val="00990412"/>
    <w:rsid w:val="00990A6A"/>
    <w:rsid w:val="00990C42"/>
    <w:rsid w:val="0099123C"/>
    <w:rsid w:val="0099132E"/>
    <w:rsid w:val="00991399"/>
    <w:rsid w:val="009913D4"/>
    <w:rsid w:val="00991733"/>
    <w:rsid w:val="00991FF5"/>
    <w:rsid w:val="00992474"/>
    <w:rsid w:val="00992571"/>
    <w:rsid w:val="009925A5"/>
    <w:rsid w:val="009925DB"/>
    <w:rsid w:val="009926B2"/>
    <w:rsid w:val="009926BE"/>
    <w:rsid w:val="0099298E"/>
    <w:rsid w:val="00992C6F"/>
    <w:rsid w:val="00992C78"/>
    <w:rsid w:val="009933F3"/>
    <w:rsid w:val="0099355E"/>
    <w:rsid w:val="0099394E"/>
    <w:rsid w:val="00993C3C"/>
    <w:rsid w:val="00993E2B"/>
    <w:rsid w:val="009940D6"/>
    <w:rsid w:val="00994546"/>
    <w:rsid w:val="00994730"/>
    <w:rsid w:val="00994872"/>
    <w:rsid w:val="00994F53"/>
    <w:rsid w:val="00994F65"/>
    <w:rsid w:val="00995319"/>
    <w:rsid w:val="00995813"/>
    <w:rsid w:val="00995928"/>
    <w:rsid w:val="00995DCE"/>
    <w:rsid w:val="00995E65"/>
    <w:rsid w:val="00996250"/>
    <w:rsid w:val="00996508"/>
    <w:rsid w:val="00996A36"/>
    <w:rsid w:val="00996AB5"/>
    <w:rsid w:val="00996D78"/>
    <w:rsid w:val="00997254"/>
    <w:rsid w:val="0099732C"/>
    <w:rsid w:val="009973AD"/>
    <w:rsid w:val="0099752C"/>
    <w:rsid w:val="009975AF"/>
    <w:rsid w:val="00997B7B"/>
    <w:rsid w:val="00997D52"/>
    <w:rsid w:val="00997FF9"/>
    <w:rsid w:val="009A0011"/>
    <w:rsid w:val="009A0096"/>
    <w:rsid w:val="009A01B9"/>
    <w:rsid w:val="009A03F8"/>
    <w:rsid w:val="009A072C"/>
    <w:rsid w:val="009A0D6E"/>
    <w:rsid w:val="009A0EE0"/>
    <w:rsid w:val="009A102C"/>
    <w:rsid w:val="009A117F"/>
    <w:rsid w:val="009A118C"/>
    <w:rsid w:val="009A1976"/>
    <w:rsid w:val="009A21E6"/>
    <w:rsid w:val="009A2222"/>
    <w:rsid w:val="009A2494"/>
    <w:rsid w:val="009A2972"/>
    <w:rsid w:val="009A2A8B"/>
    <w:rsid w:val="009A2FD1"/>
    <w:rsid w:val="009A3408"/>
    <w:rsid w:val="009A364D"/>
    <w:rsid w:val="009A3B5F"/>
    <w:rsid w:val="009A3CD8"/>
    <w:rsid w:val="009A3D7E"/>
    <w:rsid w:val="009A4D3E"/>
    <w:rsid w:val="009A531F"/>
    <w:rsid w:val="009A5662"/>
    <w:rsid w:val="009A5BDA"/>
    <w:rsid w:val="009A5FAB"/>
    <w:rsid w:val="009A6016"/>
    <w:rsid w:val="009A651A"/>
    <w:rsid w:val="009A66A4"/>
    <w:rsid w:val="009A6815"/>
    <w:rsid w:val="009A6B8F"/>
    <w:rsid w:val="009A6CA9"/>
    <w:rsid w:val="009A6DEA"/>
    <w:rsid w:val="009A6F01"/>
    <w:rsid w:val="009A7880"/>
    <w:rsid w:val="009A7B34"/>
    <w:rsid w:val="009A7E0D"/>
    <w:rsid w:val="009B0348"/>
    <w:rsid w:val="009B0357"/>
    <w:rsid w:val="009B09DF"/>
    <w:rsid w:val="009B0CD4"/>
    <w:rsid w:val="009B0F2C"/>
    <w:rsid w:val="009B10F5"/>
    <w:rsid w:val="009B1AC0"/>
    <w:rsid w:val="009B1BFD"/>
    <w:rsid w:val="009B1D4D"/>
    <w:rsid w:val="009B1F64"/>
    <w:rsid w:val="009B3066"/>
    <w:rsid w:val="009B312B"/>
    <w:rsid w:val="009B3285"/>
    <w:rsid w:val="009B345D"/>
    <w:rsid w:val="009B3553"/>
    <w:rsid w:val="009B373B"/>
    <w:rsid w:val="009B375F"/>
    <w:rsid w:val="009B3BB0"/>
    <w:rsid w:val="009B4193"/>
    <w:rsid w:val="009B4311"/>
    <w:rsid w:val="009B4334"/>
    <w:rsid w:val="009B47EC"/>
    <w:rsid w:val="009B4C91"/>
    <w:rsid w:val="009B5431"/>
    <w:rsid w:val="009B552D"/>
    <w:rsid w:val="009B5644"/>
    <w:rsid w:val="009B573F"/>
    <w:rsid w:val="009B588D"/>
    <w:rsid w:val="009B6024"/>
    <w:rsid w:val="009B6157"/>
    <w:rsid w:val="009B62CE"/>
    <w:rsid w:val="009B64DE"/>
    <w:rsid w:val="009B67A1"/>
    <w:rsid w:val="009B706B"/>
    <w:rsid w:val="009B7358"/>
    <w:rsid w:val="009B737D"/>
    <w:rsid w:val="009B7530"/>
    <w:rsid w:val="009B7E4A"/>
    <w:rsid w:val="009C0EB7"/>
    <w:rsid w:val="009C109A"/>
    <w:rsid w:val="009C1115"/>
    <w:rsid w:val="009C1330"/>
    <w:rsid w:val="009C1868"/>
    <w:rsid w:val="009C189D"/>
    <w:rsid w:val="009C1CF8"/>
    <w:rsid w:val="009C221E"/>
    <w:rsid w:val="009C2414"/>
    <w:rsid w:val="009C2A2F"/>
    <w:rsid w:val="009C2BBE"/>
    <w:rsid w:val="009C3424"/>
    <w:rsid w:val="009C3477"/>
    <w:rsid w:val="009C394A"/>
    <w:rsid w:val="009C466D"/>
    <w:rsid w:val="009C490F"/>
    <w:rsid w:val="009C4A0B"/>
    <w:rsid w:val="009C4ACA"/>
    <w:rsid w:val="009C4C17"/>
    <w:rsid w:val="009C4D68"/>
    <w:rsid w:val="009C5020"/>
    <w:rsid w:val="009C578C"/>
    <w:rsid w:val="009C57CF"/>
    <w:rsid w:val="009C57EE"/>
    <w:rsid w:val="009C5A7C"/>
    <w:rsid w:val="009C5B42"/>
    <w:rsid w:val="009C5C9C"/>
    <w:rsid w:val="009C609D"/>
    <w:rsid w:val="009C6DC4"/>
    <w:rsid w:val="009C7393"/>
    <w:rsid w:val="009C73D6"/>
    <w:rsid w:val="009D074B"/>
    <w:rsid w:val="009D081D"/>
    <w:rsid w:val="009D0C1F"/>
    <w:rsid w:val="009D0D05"/>
    <w:rsid w:val="009D0F8A"/>
    <w:rsid w:val="009D120A"/>
    <w:rsid w:val="009D134E"/>
    <w:rsid w:val="009D160F"/>
    <w:rsid w:val="009D19DF"/>
    <w:rsid w:val="009D1D9D"/>
    <w:rsid w:val="009D1E14"/>
    <w:rsid w:val="009D1EAE"/>
    <w:rsid w:val="009D2302"/>
    <w:rsid w:val="009D2378"/>
    <w:rsid w:val="009D260F"/>
    <w:rsid w:val="009D26A0"/>
    <w:rsid w:val="009D26AB"/>
    <w:rsid w:val="009D3002"/>
    <w:rsid w:val="009D35E4"/>
    <w:rsid w:val="009D38EB"/>
    <w:rsid w:val="009D3A1B"/>
    <w:rsid w:val="009D3D69"/>
    <w:rsid w:val="009D3E2C"/>
    <w:rsid w:val="009D3EA4"/>
    <w:rsid w:val="009D406B"/>
    <w:rsid w:val="009D43ED"/>
    <w:rsid w:val="009D4578"/>
    <w:rsid w:val="009D4639"/>
    <w:rsid w:val="009D48AE"/>
    <w:rsid w:val="009D4A48"/>
    <w:rsid w:val="009D4AE5"/>
    <w:rsid w:val="009D4C44"/>
    <w:rsid w:val="009D538E"/>
    <w:rsid w:val="009D5511"/>
    <w:rsid w:val="009D57BF"/>
    <w:rsid w:val="009D6035"/>
    <w:rsid w:val="009D60F3"/>
    <w:rsid w:val="009D610E"/>
    <w:rsid w:val="009D615C"/>
    <w:rsid w:val="009D6802"/>
    <w:rsid w:val="009D6E8F"/>
    <w:rsid w:val="009D6FC9"/>
    <w:rsid w:val="009D715E"/>
    <w:rsid w:val="009D71B0"/>
    <w:rsid w:val="009D7318"/>
    <w:rsid w:val="009D75E0"/>
    <w:rsid w:val="009D7DF1"/>
    <w:rsid w:val="009E00E4"/>
    <w:rsid w:val="009E0153"/>
    <w:rsid w:val="009E02C1"/>
    <w:rsid w:val="009E0395"/>
    <w:rsid w:val="009E047F"/>
    <w:rsid w:val="009E08CE"/>
    <w:rsid w:val="009E0AEF"/>
    <w:rsid w:val="009E0EA3"/>
    <w:rsid w:val="009E1064"/>
    <w:rsid w:val="009E10A7"/>
    <w:rsid w:val="009E1198"/>
    <w:rsid w:val="009E154C"/>
    <w:rsid w:val="009E18D2"/>
    <w:rsid w:val="009E1914"/>
    <w:rsid w:val="009E19B5"/>
    <w:rsid w:val="009E1AA3"/>
    <w:rsid w:val="009E1AB6"/>
    <w:rsid w:val="009E1C1D"/>
    <w:rsid w:val="009E1E44"/>
    <w:rsid w:val="009E2263"/>
    <w:rsid w:val="009E2338"/>
    <w:rsid w:val="009E2561"/>
    <w:rsid w:val="009E256A"/>
    <w:rsid w:val="009E2A9F"/>
    <w:rsid w:val="009E3105"/>
    <w:rsid w:val="009E33AA"/>
    <w:rsid w:val="009E36EB"/>
    <w:rsid w:val="009E3E10"/>
    <w:rsid w:val="009E445D"/>
    <w:rsid w:val="009E4617"/>
    <w:rsid w:val="009E4903"/>
    <w:rsid w:val="009E4C55"/>
    <w:rsid w:val="009E5245"/>
    <w:rsid w:val="009E562B"/>
    <w:rsid w:val="009E570B"/>
    <w:rsid w:val="009E5824"/>
    <w:rsid w:val="009E5903"/>
    <w:rsid w:val="009E59BC"/>
    <w:rsid w:val="009E5D58"/>
    <w:rsid w:val="009E5F41"/>
    <w:rsid w:val="009E613B"/>
    <w:rsid w:val="009E6140"/>
    <w:rsid w:val="009E6321"/>
    <w:rsid w:val="009E6567"/>
    <w:rsid w:val="009E6A3B"/>
    <w:rsid w:val="009E6E77"/>
    <w:rsid w:val="009E7412"/>
    <w:rsid w:val="009E75B7"/>
    <w:rsid w:val="009E77DF"/>
    <w:rsid w:val="009E78D4"/>
    <w:rsid w:val="009E7BE3"/>
    <w:rsid w:val="009E7E8D"/>
    <w:rsid w:val="009F0185"/>
    <w:rsid w:val="009F0408"/>
    <w:rsid w:val="009F0697"/>
    <w:rsid w:val="009F0770"/>
    <w:rsid w:val="009F0B39"/>
    <w:rsid w:val="009F0B3D"/>
    <w:rsid w:val="009F0DB8"/>
    <w:rsid w:val="009F19F8"/>
    <w:rsid w:val="009F1DAB"/>
    <w:rsid w:val="009F1EA7"/>
    <w:rsid w:val="009F23CE"/>
    <w:rsid w:val="009F2973"/>
    <w:rsid w:val="009F2A4B"/>
    <w:rsid w:val="009F2F41"/>
    <w:rsid w:val="009F3092"/>
    <w:rsid w:val="009F30DA"/>
    <w:rsid w:val="009F3A1B"/>
    <w:rsid w:val="009F3BB2"/>
    <w:rsid w:val="009F3F73"/>
    <w:rsid w:val="009F4077"/>
    <w:rsid w:val="009F463F"/>
    <w:rsid w:val="009F4738"/>
    <w:rsid w:val="009F5240"/>
    <w:rsid w:val="009F5363"/>
    <w:rsid w:val="009F53E0"/>
    <w:rsid w:val="009F5577"/>
    <w:rsid w:val="009F5A92"/>
    <w:rsid w:val="009F5DB6"/>
    <w:rsid w:val="009F5E78"/>
    <w:rsid w:val="009F60CE"/>
    <w:rsid w:val="009F629B"/>
    <w:rsid w:val="009F6376"/>
    <w:rsid w:val="009F6870"/>
    <w:rsid w:val="009F69DC"/>
    <w:rsid w:val="009F6FAA"/>
    <w:rsid w:val="009F70C5"/>
    <w:rsid w:val="009F738E"/>
    <w:rsid w:val="009F74EE"/>
    <w:rsid w:val="009F784B"/>
    <w:rsid w:val="009F7B41"/>
    <w:rsid w:val="00A00116"/>
    <w:rsid w:val="00A00249"/>
    <w:rsid w:val="00A00310"/>
    <w:rsid w:val="00A00374"/>
    <w:rsid w:val="00A0045D"/>
    <w:rsid w:val="00A0079A"/>
    <w:rsid w:val="00A00B69"/>
    <w:rsid w:val="00A00EC5"/>
    <w:rsid w:val="00A00F05"/>
    <w:rsid w:val="00A01299"/>
    <w:rsid w:val="00A01676"/>
    <w:rsid w:val="00A01743"/>
    <w:rsid w:val="00A0199E"/>
    <w:rsid w:val="00A01E81"/>
    <w:rsid w:val="00A02051"/>
    <w:rsid w:val="00A0208C"/>
    <w:rsid w:val="00A02184"/>
    <w:rsid w:val="00A021B2"/>
    <w:rsid w:val="00A022EE"/>
    <w:rsid w:val="00A0233F"/>
    <w:rsid w:val="00A023EF"/>
    <w:rsid w:val="00A025CE"/>
    <w:rsid w:val="00A02A54"/>
    <w:rsid w:val="00A02F19"/>
    <w:rsid w:val="00A03DB7"/>
    <w:rsid w:val="00A04032"/>
    <w:rsid w:val="00A042C8"/>
    <w:rsid w:val="00A045A5"/>
    <w:rsid w:val="00A04FF0"/>
    <w:rsid w:val="00A05057"/>
    <w:rsid w:val="00A05880"/>
    <w:rsid w:val="00A05B13"/>
    <w:rsid w:val="00A05CC4"/>
    <w:rsid w:val="00A05D9B"/>
    <w:rsid w:val="00A05ED6"/>
    <w:rsid w:val="00A05FA5"/>
    <w:rsid w:val="00A063CA"/>
    <w:rsid w:val="00A064AA"/>
    <w:rsid w:val="00A064D5"/>
    <w:rsid w:val="00A06665"/>
    <w:rsid w:val="00A06A5F"/>
    <w:rsid w:val="00A06DF1"/>
    <w:rsid w:val="00A0711C"/>
    <w:rsid w:val="00A07182"/>
    <w:rsid w:val="00A071D0"/>
    <w:rsid w:val="00A07727"/>
    <w:rsid w:val="00A077B5"/>
    <w:rsid w:val="00A07B2A"/>
    <w:rsid w:val="00A10018"/>
    <w:rsid w:val="00A10189"/>
    <w:rsid w:val="00A101C7"/>
    <w:rsid w:val="00A10F43"/>
    <w:rsid w:val="00A10FDD"/>
    <w:rsid w:val="00A110C6"/>
    <w:rsid w:val="00A112CF"/>
    <w:rsid w:val="00A113E7"/>
    <w:rsid w:val="00A114EE"/>
    <w:rsid w:val="00A11A2C"/>
    <w:rsid w:val="00A11AF5"/>
    <w:rsid w:val="00A11C38"/>
    <w:rsid w:val="00A121B2"/>
    <w:rsid w:val="00A12665"/>
    <w:rsid w:val="00A12A1A"/>
    <w:rsid w:val="00A12A83"/>
    <w:rsid w:val="00A12F9C"/>
    <w:rsid w:val="00A1383B"/>
    <w:rsid w:val="00A140FF"/>
    <w:rsid w:val="00A1414B"/>
    <w:rsid w:val="00A14532"/>
    <w:rsid w:val="00A14A36"/>
    <w:rsid w:val="00A14B04"/>
    <w:rsid w:val="00A14CEB"/>
    <w:rsid w:val="00A14DDC"/>
    <w:rsid w:val="00A14F74"/>
    <w:rsid w:val="00A15030"/>
    <w:rsid w:val="00A150DE"/>
    <w:rsid w:val="00A1540D"/>
    <w:rsid w:val="00A15696"/>
    <w:rsid w:val="00A1569D"/>
    <w:rsid w:val="00A156DA"/>
    <w:rsid w:val="00A15A16"/>
    <w:rsid w:val="00A15C6A"/>
    <w:rsid w:val="00A15C74"/>
    <w:rsid w:val="00A160CF"/>
    <w:rsid w:val="00A1640F"/>
    <w:rsid w:val="00A16851"/>
    <w:rsid w:val="00A16A56"/>
    <w:rsid w:val="00A16CFC"/>
    <w:rsid w:val="00A16E06"/>
    <w:rsid w:val="00A172BA"/>
    <w:rsid w:val="00A1761C"/>
    <w:rsid w:val="00A1789D"/>
    <w:rsid w:val="00A17B0B"/>
    <w:rsid w:val="00A17CA0"/>
    <w:rsid w:val="00A17CCF"/>
    <w:rsid w:val="00A17E9F"/>
    <w:rsid w:val="00A17FDE"/>
    <w:rsid w:val="00A203D4"/>
    <w:rsid w:val="00A206EE"/>
    <w:rsid w:val="00A20752"/>
    <w:rsid w:val="00A20850"/>
    <w:rsid w:val="00A208C1"/>
    <w:rsid w:val="00A20B68"/>
    <w:rsid w:val="00A21F56"/>
    <w:rsid w:val="00A22ED4"/>
    <w:rsid w:val="00A22FE6"/>
    <w:rsid w:val="00A232F0"/>
    <w:rsid w:val="00A23790"/>
    <w:rsid w:val="00A238FE"/>
    <w:rsid w:val="00A23F45"/>
    <w:rsid w:val="00A23F56"/>
    <w:rsid w:val="00A246AF"/>
    <w:rsid w:val="00A24A56"/>
    <w:rsid w:val="00A24A7E"/>
    <w:rsid w:val="00A24ADB"/>
    <w:rsid w:val="00A24AEE"/>
    <w:rsid w:val="00A24CA4"/>
    <w:rsid w:val="00A24E6C"/>
    <w:rsid w:val="00A24E89"/>
    <w:rsid w:val="00A25573"/>
    <w:rsid w:val="00A255EF"/>
    <w:rsid w:val="00A26805"/>
    <w:rsid w:val="00A26901"/>
    <w:rsid w:val="00A26C76"/>
    <w:rsid w:val="00A26E3C"/>
    <w:rsid w:val="00A27215"/>
    <w:rsid w:val="00A276D9"/>
    <w:rsid w:val="00A276F8"/>
    <w:rsid w:val="00A278B3"/>
    <w:rsid w:val="00A27B53"/>
    <w:rsid w:val="00A27B60"/>
    <w:rsid w:val="00A27B87"/>
    <w:rsid w:val="00A27FEE"/>
    <w:rsid w:val="00A300D2"/>
    <w:rsid w:val="00A30180"/>
    <w:rsid w:val="00A3044A"/>
    <w:rsid w:val="00A3053A"/>
    <w:rsid w:val="00A30894"/>
    <w:rsid w:val="00A30A0E"/>
    <w:rsid w:val="00A30DB2"/>
    <w:rsid w:val="00A30ECC"/>
    <w:rsid w:val="00A30F2D"/>
    <w:rsid w:val="00A31A34"/>
    <w:rsid w:val="00A31E2A"/>
    <w:rsid w:val="00A3228F"/>
    <w:rsid w:val="00A322D0"/>
    <w:rsid w:val="00A32639"/>
    <w:rsid w:val="00A32B4B"/>
    <w:rsid w:val="00A32D66"/>
    <w:rsid w:val="00A32E6A"/>
    <w:rsid w:val="00A3309D"/>
    <w:rsid w:val="00A33566"/>
    <w:rsid w:val="00A3391A"/>
    <w:rsid w:val="00A33A04"/>
    <w:rsid w:val="00A33D10"/>
    <w:rsid w:val="00A34292"/>
    <w:rsid w:val="00A3466C"/>
    <w:rsid w:val="00A34710"/>
    <w:rsid w:val="00A34871"/>
    <w:rsid w:val="00A34C60"/>
    <w:rsid w:val="00A356AC"/>
    <w:rsid w:val="00A359FA"/>
    <w:rsid w:val="00A35C3C"/>
    <w:rsid w:val="00A35ECE"/>
    <w:rsid w:val="00A36038"/>
    <w:rsid w:val="00A3637C"/>
    <w:rsid w:val="00A36566"/>
    <w:rsid w:val="00A365D6"/>
    <w:rsid w:val="00A3703C"/>
    <w:rsid w:val="00A370D8"/>
    <w:rsid w:val="00A37145"/>
    <w:rsid w:val="00A401E7"/>
    <w:rsid w:val="00A40341"/>
    <w:rsid w:val="00A406FA"/>
    <w:rsid w:val="00A40B6A"/>
    <w:rsid w:val="00A41022"/>
    <w:rsid w:val="00A410D6"/>
    <w:rsid w:val="00A41107"/>
    <w:rsid w:val="00A412B6"/>
    <w:rsid w:val="00A417BF"/>
    <w:rsid w:val="00A41C96"/>
    <w:rsid w:val="00A42032"/>
    <w:rsid w:val="00A421DC"/>
    <w:rsid w:val="00A423D6"/>
    <w:rsid w:val="00A42478"/>
    <w:rsid w:val="00A42492"/>
    <w:rsid w:val="00A426AD"/>
    <w:rsid w:val="00A426E5"/>
    <w:rsid w:val="00A42787"/>
    <w:rsid w:val="00A4282F"/>
    <w:rsid w:val="00A42969"/>
    <w:rsid w:val="00A42D37"/>
    <w:rsid w:val="00A42FF3"/>
    <w:rsid w:val="00A43267"/>
    <w:rsid w:val="00A43810"/>
    <w:rsid w:val="00A4383E"/>
    <w:rsid w:val="00A438E8"/>
    <w:rsid w:val="00A43AA7"/>
    <w:rsid w:val="00A43B27"/>
    <w:rsid w:val="00A43DA4"/>
    <w:rsid w:val="00A4402D"/>
    <w:rsid w:val="00A4449C"/>
    <w:rsid w:val="00A44527"/>
    <w:rsid w:val="00A44F8A"/>
    <w:rsid w:val="00A452D5"/>
    <w:rsid w:val="00A45ED5"/>
    <w:rsid w:val="00A45EEC"/>
    <w:rsid w:val="00A45F85"/>
    <w:rsid w:val="00A45FFB"/>
    <w:rsid w:val="00A4610E"/>
    <w:rsid w:val="00A46164"/>
    <w:rsid w:val="00A461DC"/>
    <w:rsid w:val="00A46970"/>
    <w:rsid w:val="00A469B4"/>
    <w:rsid w:val="00A46B26"/>
    <w:rsid w:val="00A46B5C"/>
    <w:rsid w:val="00A46C60"/>
    <w:rsid w:val="00A46F85"/>
    <w:rsid w:val="00A4787B"/>
    <w:rsid w:val="00A47990"/>
    <w:rsid w:val="00A47B09"/>
    <w:rsid w:val="00A47DEA"/>
    <w:rsid w:val="00A47F30"/>
    <w:rsid w:val="00A50396"/>
    <w:rsid w:val="00A505F7"/>
    <w:rsid w:val="00A50F64"/>
    <w:rsid w:val="00A51287"/>
    <w:rsid w:val="00A5136F"/>
    <w:rsid w:val="00A519A7"/>
    <w:rsid w:val="00A51A33"/>
    <w:rsid w:val="00A51AD6"/>
    <w:rsid w:val="00A524D5"/>
    <w:rsid w:val="00A52652"/>
    <w:rsid w:val="00A5293D"/>
    <w:rsid w:val="00A52AC3"/>
    <w:rsid w:val="00A52C6A"/>
    <w:rsid w:val="00A52FD3"/>
    <w:rsid w:val="00A5346B"/>
    <w:rsid w:val="00A53817"/>
    <w:rsid w:val="00A53CA5"/>
    <w:rsid w:val="00A53CB5"/>
    <w:rsid w:val="00A53E29"/>
    <w:rsid w:val="00A541BA"/>
    <w:rsid w:val="00A54236"/>
    <w:rsid w:val="00A54807"/>
    <w:rsid w:val="00A548B3"/>
    <w:rsid w:val="00A54958"/>
    <w:rsid w:val="00A54A39"/>
    <w:rsid w:val="00A54A54"/>
    <w:rsid w:val="00A54E97"/>
    <w:rsid w:val="00A54EBA"/>
    <w:rsid w:val="00A55534"/>
    <w:rsid w:val="00A55655"/>
    <w:rsid w:val="00A55D6C"/>
    <w:rsid w:val="00A560FA"/>
    <w:rsid w:val="00A5621F"/>
    <w:rsid w:val="00A56D56"/>
    <w:rsid w:val="00A56EDA"/>
    <w:rsid w:val="00A56F60"/>
    <w:rsid w:val="00A5749A"/>
    <w:rsid w:val="00A574B4"/>
    <w:rsid w:val="00A5762F"/>
    <w:rsid w:val="00A57EEC"/>
    <w:rsid w:val="00A603C6"/>
    <w:rsid w:val="00A60D04"/>
    <w:rsid w:val="00A61335"/>
    <w:rsid w:val="00A615B4"/>
    <w:rsid w:val="00A618F1"/>
    <w:rsid w:val="00A61921"/>
    <w:rsid w:val="00A61A7D"/>
    <w:rsid w:val="00A61C50"/>
    <w:rsid w:val="00A61E4A"/>
    <w:rsid w:val="00A62599"/>
    <w:rsid w:val="00A62793"/>
    <w:rsid w:val="00A62CA2"/>
    <w:rsid w:val="00A62E50"/>
    <w:rsid w:val="00A62E88"/>
    <w:rsid w:val="00A63AEB"/>
    <w:rsid w:val="00A63C6C"/>
    <w:rsid w:val="00A642C5"/>
    <w:rsid w:val="00A648A9"/>
    <w:rsid w:val="00A64A33"/>
    <w:rsid w:val="00A64C52"/>
    <w:rsid w:val="00A6556E"/>
    <w:rsid w:val="00A65810"/>
    <w:rsid w:val="00A65A68"/>
    <w:rsid w:val="00A65CD3"/>
    <w:rsid w:val="00A65D4E"/>
    <w:rsid w:val="00A662B5"/>
    <w:rsid w:val="00A66317"/>
    <w:rsid w:val="00A66C2D"/>
    <w:rsid w:val="00A66F25"/>
    <w:rsid w:val="00A6724A"/>
    <w:rsid w:val="00A67327"/>
    <w:rsid w:val="00A67731"/>
    <w:rsid w:val="00A677F8"/>
    <w:rsid w:val="00A6786E"/>
    <w:rsid w:val="00A67942"/>
    <w:rsid w:val="00A67979"/>
    <w:rsid w:val="00A67A01"/>
    <w:rsid w:val="00A67BA2"/>
    <w:rsid w:val="00A67DA7"/>
    <w:rsid w:val="00A67FB6"/>
    <w:rsid w:val="00A70133"/>
    <w:rsid w:val="00A703B0"/>
    <w:rsid w:val="00A70C2F"/>
    <w:rsid w:val="00A7145D"/>
    <w:rsid w:val="00A71825"/>
    <w:rsid w:val="00A71838"/>
    <w:rsid w:val="00A71A02"/>
    <w:rsid w:val="00A71CD1"/>
    <w:rsid w:val="00A71E73"/>
    <w:rsid w:val="00A71FEB"/>
    <w:rsid w:val="00A722A8"/>
    <w:rsid w:val="00A72692"/>
    <w:rsid w:val="00A7293F"/>
    <w:rsid w:val="00A730BB"/>
    <w:rsid w:val="00A730FB"/>
    <w:rsid w:val="00A7349A"/>
    <w:rsid w:val="00A737A4"/>
    <w:rsid w:val="00A73DC8"/>
    <w:rsid w:val="00A740AC"/>
    <w:rsid w:val="00A74902"/>
    <w:rsid w:val="00A74983"/>
    <w:rsid w:val="00A74C4A"/>
    <w:rsid w:val="00A74C8F"/>
    <w:rsid w:val="00A75C47"/>
    <w:rsid w:val="00A75DD8"/>
    <w:rsid w:val="00A7640F"/>
    <w:rsid w:val="00A7641D"/>
    <w:rsid w:val="00A767A6"/>
    <w:rsid w:val="00A775A3"/>
    <w:rsid w:val="00A7786B"/>
    <w:rsid w:val="00A779BB"/>
    <w:rsid w:val="00A77A64"/>
    <w:rsid w:val="00A77A9D"/>
    <w:rsid w:val="00A77DB2"/>
    <w:rsid w:val="00A8006B"/>
    <w:rsid w:val="00A80183"/>
    <w:rsid w:val="00A80AC5"/>
    <w:rsid w:val="00A81307"/>
    <w:rsid w:val="00A81395"/>
    <w:rsid w:val="00A81675"/>
    <w:rsid w:val="00A81B80"/>
    <w:rsid w:val="00A81BBE"/>
    <w:rsid w:val="00A81C92"/>
    <w:rsid w:val="00A82978"/>
    <w:rsid w:val="00A82E01"/>
    <w:rsid w:val="00A82E2B"/>
    <w:rsid w:val="00A83585"/>
    <w:rsid w:val="00A836DD"/>
    <w:rsid w:val="00A83837"/>
    <w:rsid w:val="00A83B6D"/>
    <w:rsid w:val="00A841FA"/>
    <w:rsid w:val="00A8421D"/>
    <w:rsid w:val="00A847EB"/>
    <w:rsid w:val="00A857B3"/>
    <w:rsid w:val="00A85A03"/>
    <w:rsid w:val="00A85F2F"/>
    <w:rsid w:val="00A86098"/>
    <w:rsid w:val="00A86138"/>
    <w:rsid w:val="00A86197"/>
    <w:rsid w:val="00A8687B"/>
    <w:rsid w:val="00A86970"/>
    <w:rsid w:val="00A86D3B"/>
    <w:rsid w:val="00A86D61"/>
    <w:rsid w:val="00A86E1B"/>
    <w:rsid w:val="00A87251"/>
    <w:rsid w:val="00A87330"/>
    <w:rsid w:val="00A874A7"/>
    <w:rsid w:val="00A87C15"/>
    <w:rsid w:val="00A87C53"/>
    <w:rsid w:val="00A9003F"/>
    <w:rsid w:val="00A902B1"/>
    <w:rsid w:val="00A902F9"/>
    <w:rsid w:val="00A90384"/>
    <w:rsid w:val="00A905D1"/>
    <w:rsid w:val="00A90729"/>
    <w:rsid w:val="00A9073D"/>
    <w:rsid w:val="00A90C2E"/>
    <w:rsid w:val="00A90D9A"/>
    <w:rsid w:val="00A90FC2"/>
    <w:rsid w:val="00A91541"/>
    <w:rsid w:val="00A91743"/>
    <w:rsid w:val="00A917DC"/>
    <w:rsid w:val="00A91AC0"/>
    <w:rsid w:val="00A91AC1"/>
    <w:rsid w:val="00A91E81"/>
    <w:rsid w:val="00A92030"/>
    <w:rsid w:val="00A927B2"/>
    <w:rsid w:val="00A92A79"/>
    <w:rsid w:val="00A92D56"/>
    <w:rsid w:val="00A939DC"/>
    <w:rsid w:val="00A944A1"/>
    <w:rsid w:val="00A94766"/>
    <w:rsid w:val="00A94971"/>
    <w:rsid w:val="00A949C1"/>
    <w:rsid w:val="00A94C3A"/>
    <w:rsid w:val="00A95076"/>
    <w:rsid w:val="00A9517A"/>
    <w:rsid w:val="00A953F1"/>
    <w:rsid w:val="00A95D93"/>
    <w:rsid w:val="00A95F26"/>
    <w:rsid w:val="00A961B1"/>
    <w:rsid w:val="00A963E4"/>
    <w:rsid w:val="00A96970"/>
    <w:rsid w:val="00A969AF"/>
    <w:rsid w:val="00A96CBF"/>
    <w:rsid w:val="00A970CB"/>
    <w:rsid w:val="00A97851"/>
    <w:rsid w:val="00A97C39"/>
    <w:rsid w:val="00A97CA2"/>
    <w:rsid w:val="00AA0141"/>
    <w:rsid w:val="00AA06A4"/>
    <w:rsid w:val="00AA0E1A"/>
    <w:rsid w:val="00AA0EF5"/>
    <w:rsid w:val="00AA104E"/>
    <w:rsid w:val="00AA126F"/>
    <w:rsid w:val="00AA12DF"/>
    <w:rsid w:val="00AA1B0A"/>
    <w:rsid w:val="00AA1C65"/>
    <w:rsid w:val="00AA1D86"/>
    <w:rsid w:val="00AA1DDF"/>
    <w:rsid w:val="00AA1F57"/>
    <w:rsid w:val="00AA24FA"/>
    <w:rsid w:val="00AA2D75"/>
    <w:rsid w:val="00AA362E"/>
    <w:rsid w:val="00AA3E06"/>
    <w:rsid w:val="00AA3E8F"/>
    <w:rsid w:val="00AA3EB6"/>
    <w:rsid w:val="00AA3F27"/>
    <w:rsid w:val="00AA41AB"/>
    <w:rsid w:val="00AA4854"/>
    <w:rsid w:val="00AA48AA"/>
    <w:rsid w:val="00AA4BCF"/>
    <w:rsid w:val="00AA4D96"/>
    <w:rsid w:val="00AA4EC9"/>
    <w:rsid w:val="00AA5403"/>
    <w:rsid w:val="00AA56A1"/>
    <w:rsid w:val="00AA5BAA"/>
    <w:rsid w:val="00AA608C"/>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1751"/>
    <w:rsid w:val="00AB1850"/>
    <w:rsid w:val="00AB1A76"/>
    <w:rsid w:val="00AB1A9D"/>
    <w:rsid w:val="00AB1BEA"/>
    <w:rsid w:val="00AB1ED9"/>
    <w:rsid w:val="00AB2188"/>
    <w:rsid w:val="00AB237F"/>
    <w:rsid w:val="00AB27CD"/>
    <w:rsid w:val="00AB27F0"/>
    <w:rsid w:val="00AB2847"/>
    <w:rsid w:val="00AB299B"/>
    <w:rsid w:val="00AB2A71"/>
    <w:rsid w:val="00AB2C43"/>
    <w:rsid w:val="00AB3148"/>
    <w:rsid w:val="00AB31FA"/>
    <w:rsid w:val="00AB3E9B"/>
    <w:rsid w:val="00AB3F0E"/>
    <w:rsid w:val="00AB412D"/>
    <w:rsid w:val="00AB422D"/>
    <w:rsid w:val="00AB4258"/>
    <w:rsid w:val="00AB4373"/>
    <w:rsid w:val="00AB45CD"/>
    <w:rsid w:val="00AB468A"/>
    <w:rsid w:val="00AB4B80"/>
    <w:rsid w:val="00AB4C81"/>
    <w:rsid w:val="00AB5184"/>
    <w:rsid w:val="00AB57C1"/>
    <w:rsid w:val="00AB5877"/>
    <w:rsid w:val="00AB5A0D"/>
    <w:rsid w:val="00AB5C10"/>
    <w:rsid w:val="00AB5CED"/>
    <w:rsid w:val="00AB5DEF"/>
    <w:rsid w:val="00AB5E83"/>
    <w:rsid w:val="00AB65F6"/>
    <w:rsid w:val="00AB6717"/>
    <w:rsid w:val="00AB687B"/>
    <w:rsid w:val="00AB6B11"/>
    <w:rsid w:val="00AB6D81"/>
    <w:rsid w:val="00AB7342"/>
    <w:rsid w:val="00AB74A2"/>
    <w:rsid w:val="00AB7540"/>
    <w:rsid w:val="00AB7596"/>
    <w:rsid w:val="00AB75DB"/>
    <w:rsid w:val="00AB7D84"/>
    <w:rsid w:val="00AB7D8A"/>
    <w:rsid w:val="00AB7F11"/>
    <w:rsid w:val="00AC026E"/>
    <w:rsid w:val="00AC02C6"/>
    <w:rsid w:val="00AC040B"/>
    <w:rsid w:val="00AC05CC"/>
    <w:rsid w:val="00AC07DE"/>
    <w:rsid w:val="00AC0A77"/>
    <w:rsid w:val="00AC0AF7"/>
    <w:rsid w:val="00AC0B8A"/>
    <w:rsid w:val="00AC0D4B"/>
    <w:rsid w:val="00AC0D99"/>
    <w:rsid w:val="00AC176B"/>
    <w:rsid w:val="00AC176D"/>
    <w:rsid w:val="00AC23D0"/>
    <w:rsid w:val="00AC2403"/>
    <w:rsid w:val="00AC2717"/>
    <w:rsid w:val="00AC2BB3"/>
    <w:rsid w:val="00AC2C94"/>
    <w:rsid w:val="00AC2DC3"/>
    <w:rsid w:val="00AC2DDF"/>
    <w:rsid w:val="00AC2ECF"/>
    <w:rsid w:val="00AC2F6E"/>
    <w:rsid w:val="00AC35BC"/>
    <w:rsid w:val="00AC38BC"/>
    <w:rsid w:val="00AC3CE5"/>
    <w:rsid w:val="00AC4160"/>
    <w:rsid w:val="00AC432E"/>
    <w:rsid w:val="00AC4757"/>
    <w:rsid w:val="00AC47DD"/>
    <w:rsid w:val="00AC517E"/>
    <w:rsid w:val="00AC52FD"/>
    <w:rsid w:val="00AC5390"/>
    <w:rsid w:val="00AC5E68"/>
    <w:rsid w:val="00AC642C"/>
    <w:rsid w:val="00AC6B60"/>
    <w:rsid w:val="00AC714C"/>
    <w:rsid w:val="00AC719B"/>
    <w:rsid w:val="00AC7233"/>
    <w:rsid w:val="00AC72A2"/>
    <w:rsid w:val="00AC7572"/>
    <w:rsid w:val="00AC766D"/>
    <w:rsid w:val="00AC7875"/>
    <w:rsid w:val="00AC7BEF"/>
    <w:rsid w:val="00AD0077"/>
    <w:rsid w:val="00AD00C9"/>
    <w:rsid w:val="00AD05C2"/>
    <w:rsid w:val="00AD0606"/>
    <w:rsid w:val="00AD09DF"/>
    <w:rsid w:val="00AD0BC5"/>
    <w:rsid w:val="00AD0F8D"/>
    <w:rsid w:val="00AD1128"/>
    <w:rsid w:val="00AD12A2"/>
    <w:rsid w:val="00AD13C7"/>
    <w:rsid w:val="00AD16BB"/>
    <w:rsid w:val="00AD1988"/>
    <w:rsid w:val="00AD1BC2"/>
    <w:rsid w:val="00AD2155"/>
    <w:rsid w:val="00AD2215"/>
    <w:rsid w:val="00AD25EA"/>
    <w:rsid w:val="00AD266C"/>
    <w:rsid w:val="00AD2BCC"/>
    <w:rsid w:val="00AD2EEA"/>
    <w:rsid w:val="00AD3500"/>
    <w:rsid w:val="00AD3736"/>
    <w:rsid w:val="00AD38A4"/>
    <w:rsid w:val="00AD3A63"/>
    <w:rsid w:val="00AD3C67"/>
    <w:rsid w:val="00AD3E70"/>
    <w:rsid w:val="00AD418E"/>
    <w:rsid w:val="00AD4350"/>
    <w:rsid w:val="00AD454C"/>
    <w:rsid w:val="00AD45FC"/>
    <w:rsid w:val="00AD4A38"/>
    <w:rsid w:val="00AD518C"/>
    <w:rsid w:val="00AD51EE"/>
    <w:rsid w:val="00AD52D7"/>
    <w:rsid w:val="00AD5BA0"/>
    <w:rsid w:val="00AD5BBD"/>
    <w:rsid w:val="00AD5BF3"/>
    <w:rsid w:val="00AD5D16"/>
    <w:rsid w:val="00AD6944"/>
    <w:rsid w:val="00AD70C6"/>
    <w:rsid w:val="00AD7398"/>
    <w:rsid w:val="00AD775A"/>
    <w:rsid w:val="00AD77E9"/>
    <w:rsid w:val="00AD7C46"/>
    <w:rsid w:val="00AD7C7F"/>
    <w:rsid w:val="00AE04C1"/>
    <w:rsid w:val="00AE0D35"/>
    <w:rsid w:val="00AE0E17"/>
    <w:rsid w:val="00AE113B"/>
    <w:rsid w:val="00AE11D0"/>
    <w:rsid w:val="00AE14F7"/>
    <w:rsid w:val="00AE18FC"/>
    <w:rsid w:val="00AE1BB8"/>
    <w:rsid w:val="00AE1E53"/>
    <w:rsid w:val="00AE1F97"/>
    <w:rsid w:val="00AE2013"/>
    <w:rsid w:val="00AE223D"/>
    <w:rsid w:val="00AE23DA"/>
    <w:rsid w:val="00AE242B"/>
    <w:rsid w:val="00AE25C0"/>
    <w:rsid w:val="00AE25C2"/>
    <w:rsid w:val="00AE26FB"/>
    <w:rsid w:val="00AE29F4"/>
    <w:rsid w:val="00AE3043"/>
    <w:rsid w:val="00AE3CD9"/>
    <w:rsid w:val="00AE428C"/>
    <w:rsid w:val="00AE42B3"/>
    <w:rsid w:val="00AE432A"/>
    <w:rsid w:val="00AE4D3B"/>
    <w:rsid w:val="00AE4E6B"/>
    <w:rsid w:val="00AE4F07"/>
    <w:rsid w:val="00AE5366"/>
    <w:rsid w:val="00AE54F0"/>
    <w:rsid w:val="00AE5C0F"/>
    <w:rsid w:val="00AE60B2"/>
    <w:rsid w:val="00AE6275"/>
    <w:rsid w:val="00AE6685"/>
    <w:rsid w:val="00AE6950"/>
    <w:rsid w:val="00AE6BC4"/>
    <w:rsid w:val="00AE6D77"/>
    <w:rsid w:val="00AE6E4A"/>
    <w:rsid w:val="00AE6F5B"/>
    <w:rsid w:val="00AE6FD5"/>
    <w:rsid w:val="00AE7351"/>
    <w:rsid w:val="00AE7384"/>
    <w:rsid w:val="00AE7878"/>
    <w:rsid w:val="00AE793E"/>
    <w:rsid w:val="00AE7EC0"/>
    <w:rsid w:val="00AF018A"/>
    <w:rsid w:val="00AF0211"/>
    <w:rsid w:val="00AF06F2"/>
    <w:rsid w:val="00AF07ED"/>
    <w:rsid w:val="00AF0D62"/>
    <w:rsid w:val="00AF120F"/>
    <w:rsid w:val="00AF199A"/>
    <w:rsid w:val="00AF2223"/>
    <w:rsid w:val="00AF2503"/>
    <w:rsid w:val="00AF2512"/>
    <w:rsid w:val="00AF2C4D"/>
    <w:rsid w:val="00AF2C81"/>
    <w:rsid w:val="00AF2FD2"/>
    <w:rsid w:val="00AF2FF9"/>
    <w:rsid w:val="00AF3215"/>
    <w:rsid w:val="00AF37E8"/>
    <w:rsid w:val="00AF4347"/>
    <w:rsid w:val="00AF44C5"/>
    <w:rsid w:val="00AF461E"/>
    <w:rsid w:val="00AF4777"/>
    <w:rsid w:val="00AF5927"/>
    <w:rsid w:val="00AF59AD"/>
    <w:rsid w:val="00AF5D9E"/>
    <w:rsid w:val="00AF5EBC"/>
    <w:rsid w:val="00AF60F1"/>
    <w:rsid w:val="00AF6380"/>
    <w:rsid w:val="00AF66AB"/>
    <w:rsid w:val="00AF698B"/>
    <w:rsid w:val="00AF715E"/>
    <w:rsid w:val="00AF71E1"/>
    <w:rsid w:val="00AF7311"/>
    <w:rsid w:val="00AF78E6"/>
    <w:rsid w:val="00AF795B"/>
    <w:rsid w:val="00AF7CC3"/>
    <w:rsid w:val="00B00080"/>
    <w:rsid w:val="00B002E6"/>
    <w:rsid w:val="00B0030F"/>
    <w:rsid w:val="00B004C8"/>
    <w:rsid w:val="00B00698"/>
    <w:rsid w:val="00B00A02"/>
    <w:rsid w:val="00B00BD1"/>
    <w:rsid w:val="00B00E96"/>
    <w:rsid w:val="00B00ECB"/>
    <w:rsid w:val="00B00EFD"/>
    <w:rsid w:val="00B00FCB"/>
    <w:rsid w:val="00B01010"/>
    <w:rsid w:val="00B01288"/>
    <w:rsid w:val="00B01426"/>
    <w:rsid w:val="00B0143B"/>
    <w:rsid w:val="00B01BA6"/>
    <w:rsid w:val="00B01E58"/>
    <w:rsid w:val="00B021A1"/>
    <w:rsid w:val="00B0239A"/>
    <w:rsid w:val="00B024CE"/>
    <w:rsid w:val="00B026FE"/>
    <w:rsid w:val="00B02B8A"/>
    <w:rsid w:val="00B03152"/>
    <w:rsid w:val="00B0316E"/>
    <w:rsid w:val="00B031CE"/>
    <w:rsid w:val="00B03617"/>
    <w:rsid w:val="00B03783"/>
    <w:rsid w:val="00B0382A"/>
    <w:rsid w:val="00B03C66"/>
    <w:rsid w:val="00B03DEC"/>
    <w:rsid w:val="00B040DB"/>
    <w:rsid w:val="00B04979"/>
    <w:rsid w:val="00B04A82"/>
    <w:rsid w:val="00B05A0E"/>
    <w:rsid w:val="00B05BC0"/>
    <w:rsid w:val="00B05C2F"/>
    <w:rsid w:val="00B0685C"/>
    <w:rsid w:val="00B0705D"/>
    <w:rsid w:val="00B07147"/>
    <w:rsid w:val="00B07202"/>
    <w:rsid w:val="00B0734A"/>
    <w:rsid w:val="00B079EE"/>
    <w:rsid w:val="00B07CA4"/>
    <w:rsid w:val="00B10051"/>
    <w:rsid w:val="00B10124"/>
    <w:rsid w:val="00B10171"/>
    <w:rsid w:val="00B102E9"/>
    <w:rsid w:val="00B104BF"/>
    <w:rsid w:val="00B107AE"/>
    <w:rsid w:val="00B10FD7"/>
    <w:rsid w:val="00B113D5"/>
    <w:rsid w:val="00B119F6"/>
    <w:rsid w:val="00B11B47"/>
    <w:rsid w:val="00B11F59"/>
    <w:rsid w:val="00B12800"/>
    <w:rsid w:val="00B12FAB"/>
    <w:rsid w:val="00B134F0"/>
    <w:rsid w:val="00B137FE"/>
    <w:rsid w:val="00B13895"/>
    <w:rsid w:val="00B13C9A"/>
    <w:rsid w:val="00B1405B"/>
    <w:rsid w:val="00B1405F"/>
    <w:rsid w:val="00B1413F"/>
    <w:rsid w:val="00B1414B"/>
    <w:rsid w:val="00B14198"/>
    <w:rsid w:val="00B141D7"/>
    <w:rsid w:val="00B1457E"/>
    <w:rsid w:val="00B1470C"/>
    <w:rsid w:val="00B14AE6"/>
    <w:rsid w:val="00B14B2C"/>
    <w:rsid w:val="00B14D16"/>
    <w:rsid w:val="00B14E95"/>
    <w:rsid w:val="00B155A9"/>
    <w:rsid w:val="00B157F1"/>
    <w:rsid w:val="00B1590E"/>
    <w:rsid w:val="00B1598C"/>
    <w:rsid w:val="00B15A70"/>
    <w:rsid w:val="00B15F12"/>
    <w:rsid w:val="00B160FE"/>
    <w:rsid w:val="00B1611D"/>
    <w:rsid w:val="00B16212"/>
    <w:rsid w:val="00B16949"/>
    <w:rsid w:val="00B16C2E"/>
    <w:rsid w:val="00B16CCD"/>
    <w:rsid w:val="00B16D14"/>
    <w:rsid w:val="00B16F47"/>
    <w:rsid w:val="00B171E7"/>
    <w:rsid w:val="00B17DF7"/>
    <w:rsid w:val="00B17E4C"/>
    <w:rsid w:val="00B200B5"/>
    <w:rsid w:val="00B20361"/>
    <w:rsid w:val="00B2049A"/>
    <w:rsid w:val="00B2050C"/>
    <w:rsid w:val="00B20651"/>
    <w:rsid w:val="00B20732"/>
    <w:rsid w:val="00B209FB"/>
    <w:rsid w:val="00B20A1A"/>
    <w:rsid w:val="00B20B40"/>
    <w:rsid w:val="00B20DAD"/>
    <w:rsid w:val="00B21330"/>
    <w:rsid w:val="00B21538"/>
    <w:rsid w:val="00B2158C"/>
    <w:rsid w:val="00B2163F"/>
    <w:rsid w:val="00B2192B"/>
    <w:rsid w:val="00B2196F"/>
    <w:rsid w:val="00B21A1E"/>
    <w:rsid w:val="00B21D87"/>
    <w:rsid w:val="00B21F7D"/>
    <w:rsid w:val="00B220C4"/>
    <w:rsid w:val="00B22250"/>
    <w:rsid w:val="00B224B1"/>
    <w:rsid w:val="00B229BE"/>
    <w:rsid w:val="00B22C58"/>
    <w:rsid w:val="00B233E3"/>
    <w:rsid w:val="00B2344B"/>
    <w:rsid w:val="00B2365A"/>
    <w:rsid w:val="00B23698"/>
    <w:rsid w:val="00B237A3"/>
    <w:rsid w:val="00B23A8F"/>
    <w:rsid w:val="00B23AF9"/>
    <w:rsid w:val="00B23D19"/>
    <w:rsid w:val="00B2408F"/>
    <w:rsid w:val="00B242CF"/>
    <w:rsid w:val="00B24511"/>
    <w:rsid w:val="00B245BA"/>
    <w:rsid w:val="00B24D1C"/>
    <w:rsid w:val="00B25073"/>
    <w:rsid w:val="00B250C6"/>
    <w:rsid w:val="00B25567"/>
    <w:rsid w:val="00B25A92"/>
    <w:rsid w:val="00B25C1A"/>
    <w:rsid w:val="00B26004"/>
    <w:rsid w:val="00B26A4F"/>
    <w:rsid w:val="00B26FAA"/>
    <w:rsid w:val="00B2703C"/>
    <w:rsid w:val="00B2729B"/>
    <w:rsid w:val="00B2771B"/>
    <w:rsid w:val="00B277DE"/>
    <w:rsid w:val="00B27B4C"/>
    <w:rsid w:val="00B30614"/>
    <w:rsid w:val="00B30958"/>
    <w:rsid w:val="00B30CED"/>
    <w:rsid w:val="00B30F84"/>
    <w:rsid w:val="00B30FBA"/>
    <w:rsid w:val="00B311A0"/>
    <w:rsid w:val="00B314A4"/>
    <w:rsid w:val="00B31CB4"/>
    <w:rsid w:val="00B31DDF"/>
    <w:rsid w:val="00B31EEF"/>
    <w:rsid w:val="00B324C0"/>
    <w:rsid w:val="00B32628"/>
    <w:rsid w:val="00B326A3"/>
    <w:rsid w:val="00B3276A"/>
    <w:rsid w:val="00B332AC"/>
    <w:rsid w:val="00B333DA"/>
    <w:rsid w:val="00B33880"/>
    <w:rsid w:val="00B33BB3"/>
    <w:rsid w:val="00B33DCD"/>
    <w:rsid w:val="00B33ECA"/>
    <w:rsid w:val="00B341A5"/>
    <w:rsid w:val="00B34312"/>
    <w:rsid w:val="00B344F8"/>
    <w:rsid w:val="00B347FF"/>
    <w:rsid w:val="00B348BB"/>
    <w:rsid w:val="00B34FF9"/>
    <w:rsid w:val="00B350D5"/>
    <w:rsid w:val="00B3526F"/>
    <w:rsid w:val="00B35890"/>
    <w:rsid w:val="00B35933"/>
    <w:rsid w:val="00B35952"/>
    <w:rsid w:val="00B35E3B"/>
    <w:rsid w:val="00B365BE"/>
    <w:rsid w:val="00B367DC"/>
    <w:rsid w:val="00B36994"/>
    <w:rsid w:val="00B36A8D"/>
    <w:rsid w:val="00B37605"/>
    <w:rsid w:val="00B37672"/>
    <w:rsid w:val="00B377F0"/>
    <w:rsid w:val="00B37D94"/>
    <w:rsid w:val="00B37E46"/>
    <w:rsid w:val="00B37EE1"/>
    <w:rsid w:val="00B405E9"/>
    <w:rsid w:val="00B40D7C"/>
    <w:rsid w:val="00B40D82"/>
    <w:rsid w:val="00B40DE0"/>
    <w:rsid w:val="00B40FCB"/>
    <w:rsid w:val="00B41638"/>
    <w:rsid w:val="00B4176A"/>
    <w:rsid w:val="00B41947"/>
    <w:rsid w:val="00B41D2D"/>
    <w:rsid w:val="00B42021"/>
    <w:rsid w:val="00B420D8"/>
    <w:rsid w:val="00B42633"/>
    <w:rsid w:val="00B42884"/>
    <w:rsid w:val="00B4297E"/>
    <w:rsid w:val="00B42A21"/>
    <w:rsid w:val="00B42D84"/>
    <w:rsid w:val="00B43445"/>
    <w:rsid w:val="00B436A8"/>
    <w:rsid w:val="00B43EA6"/>
    <w:rsid w:val="00B44880"/>
    <w:rsid w:val="00B44BF8"/>
    <w:rsid w:val="00B44CA9"/>
    <w:rsid w:val="00B451F9"/>
    <w:rsid w:val="00B45739"/>
    <w:rsid w:val="00B45C3E"/>
    <w:rsid w:val="00B46813"/>
    <w:rsid w:val="00B468B9"/>
    <w:rsid w:val="00B47099"/>
    <w:rsid w:val="00B47137"/>
    <w:rsid w:val="00B479DC"/>
    <w:rsid w:val="00B47C8B"/>
    <w:rsid w:val="00B47CFD"/>
    <w:rsid w:val="00B47D3E"/>
    <w:rsid w:val="00B505F6"/>
    <w:rsid w:val="00B50739"/>
    <w:rsid w:val="00B50761"/>
    <w:rsid w:val="00B507A4"/>
    <w:rsid w:val="00B5080C"/>
    <w:rsid w:val="00B50974"/>
    <w:rsid w:val="00B50BF5"/>
    <w:rsid w:val="00B50C00"/>
    <w:rsid w:val="00B50C6B"/>
    <w:rsid w:val="00B50F65"/>
    <w:rsid w:val="00B515EF"/>
    <w:rsid w:val="00B51E58"/>
    <w:rsid w:val="00B52632"/>
    <w:rsid w:val="00B52AE3"/>
    <w:rsid w:val="00B52D2F"/>
    <w:rsid w:val="00B5339E"/>
    <w:rsid w:val="00B53426"/>
    <w:rsid w:val="00B53D94"/>
    <w:rsid w:val="00B53E9F"/>
    <w:rsid w:val="00B54F1A"/>
    <w:rsid w:val="00B54FB7"/>
    <w:rsid w:val="00B551C9"/>
    <w:rsid w:val="00B55309"/>
    <w:rsid w:val="00B5591A"/>
    <w:rsid w:val="00B55C8D"/>
    <w:rsid w:val="00B55E2F"/>
    <w:rsid w:val="00B55F8B"/>
    <w:rsid w:val="00B55FCA"/>
    <w:rsid w:val="00B5653E"/>
    <w:rsid w:val="00B57264"/>
    <w:rsid w:val="00B574A5"/>
    <w:rsid w:val="00B574D1"/>
    <w:rsid w:val="00B575C9"/>
    <w:rsid w:val="00B57621"/>
    <w:rsid w:val="00B5794B"/>
    <w:rsid w:val="00B57AFC"/>
    <w:rsid w:val="00B57DDC"/>
    <w:rsid w:val="00B6005E"/>
    <w:rsid w:val="00B6049E"/>
    <w:rsid w:val="00B609A0"/>
    <w:rsid w:val="00B60E12"/>
    <w:rsid w:val="00B6102C"/>
    <w:rsid w:val="00B610D2"/>
    <w:rsid w:val="00B611B9"/>
    <w:rsid w:val="00B62259"/>
    <w:rsid w:val="00B622C2"/>
    <w:rsid w:val="00B6292F"/>
    <w:rsid w:val="00B62CA3"/>
    <w:rsid w:val="00B63706"/>
    <w:rsid w:val="00B63797"/>
    <w:rsid w:val="00B64533"/>
    <w:rsid w:val="00B64580"/>
    <w:rsid w:val="00B64BB1"/>
    <w:rsid w:val="00B6529E"/>
    <w:rsid w:val="00B661EF"/>
    <w:rsid w:val="00B665C1"/>
    <w:rsid w:val="00B669C6"/>
    <w:rsid w:val="00B66BAF"/>
    <w:rsid w:val="00B66DD1"/>
    <w:rsid w:val="00B66EB3"/>
    <w:rsid w:val="00B6716D"/>
    <w:rsid w:val="00B67342"/>
    <w:rsid w:val="00B673CF"/>
    <w:rsid w:val="00B675BB"/>
    <w:rsid w:val="00B6769C"/>
    <w:rsid w:val="00B702FF"/>
    <w:rsid w:val="00B70417"/>
    <w:rsid w:val="00B70A3A"/>
    <w:rsid w:val="00B70E9A"/>
    <w:rsid w:val="00B71027"/>
    <w:rsid w:val="00B712E3"/>
    <w:rsid w:val="00B71A8C"/>
    <w:rsid w:val="00B71C41"/>
    <w:rsid w:val="00B71C62"/>
    <w:rsid w:val="00B71DD7"/>
    <w:rsid w:val="00B72628"/>
    <w:rsid w:val="00B7269D"/>
    <w:rsid w:val="00B72D1D"/>
    <w:rsid w:val="00B73310"/>
    <w:rsid w:val="00B73363"/>
    <w:rsid w:val="00B7388C"/>
    <w:rsid w:val="00B73E3F"/>
    <w:rsid w:val="00B73EE6"/>
    <w:rsid w:val="00B7443D"/>
    <w:rsid w:val="00B744FC"/>
    <w:rsid w:val="00B74961"/>
    <w:rsid w:val="00B74B83"/>
    <w:rsid w:val="00B75D8D"/>
    <w:rsid w:val="00B75DF8"/>
    <w:rsid w:val="00B76150"/>
    <w:rsid w:val="00B7628F"/>
    <w:rsid w:val="00B76583"/>
    <w:rsid w:val="00B7685B"/>
    <w:rsid w:val="00B76E9B"/>
    <w:rsid w:val="00B77293"/>
    <w:rsid w:val="00B7753C"/>
    <w:rsid w:val="00B77716"/>
    <w:rsid w:val="00B7790F"/>
    <w:rsid w:val="00B77CBF"/>
    <w:rsid w:val="00B77E6A"/>
    <w:rsid w:val="00B77F5C"/>
    <w:rsid w:val="00B80421"/>
    <w:rsid w:val="00B80A1A"/>
    <w:rsid w:val="00B80BB5"/>
    <w:rsid w:val="00B80C31"/>
    <w:rsid w:val="00B80F5A"/>
    <w:rsid w:val="00B814DF"/>
    <w:rsid w:val="00B81927"/>
    <w:rsid w:val="00B81981"/>
    <w:rsid w:val="00B81C2E"/>
    <w:rsid w:val="00B81EE5"/>
    <w:rsid w:val="00B82D44"/>
    <w:rsid w:val="00B82FC0"/>
    <w:rsid w:val="00B830F1"/>
    <w:rsid w:val="00B83435"/>
    <w:rsid w:val="00B83671"/>
    <w:rsid w:val="00B8369C"/>
    <w:rsid w:val="00B839BB"/>
    <w:rsid w:val="00B83E3D"/>
    <w:rsid w:val="00B841B9"/>
    <w:rsid w:val="00B84499"/>
    <w:rsid w:val="00B8456F"/>
    <w:rsid w:val="00B850DD"/>
    <w:rsid w:val="00B8512F"/>
    <w:rsid w:val="00B8574D"/>
    <w:rsid w:val="00B85CB0"/>
    <w:rsid w:val="00B85EC7"/>
    <w:rsid w:val="00B85EF1"/>
    <w:rsid w:val="00B85F57"/>
    <w:rsid w:val="00B860BE"/>
    <w:rsid w:val="00B86551"/>
    <w:rsid w:val="00B873F9"/>
    <w:rsid w:val="00B87B52"/>
    <w:rsid w:val="00B9001F"/>
    <w:rsid w:val="00B9011F"/>
    <w:rsid w:val="00B906A5"/>
    <w:rsid w:val="00B90BA4"/>
    <w:rsid w:val="00B90FE4"/>
    <w:rsid w:val="00B9129B"/>
    <w:rsid w:val="00B9132F"/>
    <w:rsid w:val="00B91854"/>
    <w:rsid w:val="00B91AD1"/>
    <w:rsid w:val="00B91BF0"/>
    <w:rsid w:val="00B91C9D"/>
    <w:rsid w:val="00B91EDC"/>
    <w:rsid w:val="00B92087"/>
    <w:rsid w:val="00B9211A"/>
    <w:rsid w:val="00B9212A"/>
    <w:rsid w:val="00B921B6"/>
    <w:rsid w:val="00B92646"/>
    <w:rsid w:val="00B927E8"/>
    <w:rsid w:val="00B928F5"/>
    <w:rsid w:val="00B92A03"/>
    <w:rsid w:val="00B92A3E"/>
    <w:rsid w:val="00B92B2E"/>
    <w:rsid w:val="00B92BC6"/>
    <w:rsid w:val="00B92D3E"/>
    <w:rsid w:val="00B932E1"/>
    <w:rsid w:val="00B93490"/>
    <w:rsid w:val="00B935CC"/>
    <w:rsid w:val="00B938AF"/>
    <w:rsid w:val="00B939B7"/>
    <w:rsid w:val="00B93C3E"/>
    <w:rsid w:val="00B93D12"/>
    <w:rsid w:val="00B93FEC"/>
    <w:rsid w:val="00B940C0"/>
    <w:rsid w:val="00B941F7"/>
    <w:rsid w:val="00B94439"/>
    <w:rsid w:val="00B94B38"/>
    <w:rsid w:val="00B95483"/>
    <w:rsid w:val="00B95AFF"/>
    <w:rsid w:val="00B95EA5"/>
    <w:rsid w:val="00B96A1C"/>
    <w:rsid w:val="00B96C59"/>
    <w:rsid w:val="00B96E5D"/>
    <w:rsid w:val="00B96F2F"/>
    <w:rsid w:val="00B9703C"/>
    <w:rsid w:val="00B970E8"/>
    <w:rsid w:val="00B97206"/>
    <w:rsid w:val="00B97423"/>
    <w:rsid w:val="00B9757F"/>
    <w:rsid w:val="00B977D1"/>
    <w:rsid w:val="00B97846"/>
    <w:rsid w:val="00BA057E"/>
    <w:rsid w:val="00BA06DE"/>
    <w:rsid w:val="00BA0872"/>
    <w:rsid w:val="00BA0B27"/>
    <w:rsid w:val="00BA0C00"/>
    <w:rsid w:val="00BA0E41"/>
    <w:rsid w:val="00BA10FD"/>
    <w:rsid w:val="00BA11B5"/>
    <w:rsid w:val="00BA128D"/>
    <w:rsid w:val="00BA14D4"/>
    <w:rsid w:val="00BA173B"/>
    <w:rsid w:val="00BA1968"/>
    <w:rsid w:val="00BA1D9C"/>
    <w:rsid w:val="00BA256D"/>
    <w:rsid w:val="00BA2606"/>
    <w:rsid w:val="00BA2D10"/>
    <w:rsid w:val="00BA2E2C"/>
    <w:rsid w:val="00BA2E47"/>
    <w:rsid w:val="00BA2E8E"/>
    <w:rsid w:val="00BA385E"/>
    <w:rsid w:val="00BA392D"/>
    <w:rsid w:val="00BA3979"/>
    <w:rsid w:val="00BA39B6"/>
    <w:rsid w:val="00BA3B50"/>
    <w:rsid w:val="00BA3CEF"/>
    <w:rsid w:val="00BA3D4F"/>
    <w:rsid w:val="00BA4152"/>
    <w:rsid w:val="00BA4467"/>
    <w:rsid w:val="00BA4532"/>
    <w:rsid w:val="00BA475B"/>
    <w:rsid w:val="00BA553A"/>
    <w:rsid w:val="00BA56D1"/>
    <w:rsid w:val="00BA632F"/>
    <w:rsid w:val="00BA66B6"/>
    <w:rsid w:val="00BA6D71"/>
    <w:rsid w:val="00BA6E3C"/>
    <w:rsid w:val="00BA6ED9"/>
    <w:rsid w:val="00BA7066"/>
    <w:rsid w:val="00BA7225"/>
    <w:rsid w:val="00BA7290"/>
    <w:rsid w:val="00BA7A3A"/>
    <w:rsid w:val="00BA7BB1"/>
    <w:rsid w:val="00BA7C3B"/>
    <w:rsid w:val="00BA7CEA"/>
    <w:rsid w:val="00BB05EF"/>
    <w:rsid w:val="00BB0720"/>
    <w:rsid w:val="00BB09E9"/>
    <w:rsid w:val="00BB0FED"/>
    <w:rsid w:val="00BB1A7D"/>
    <w:rsid w:val="00BB2185"/>
    <w:rsid w:val="00BB2451"/>
    <w:rsid w:val="00BB27F5"/>
    <w:rsid w:val="00BB2A9D"/>
    <w:rsid w:val="00BB3040"/>
    <w:rsid w:val="00BB357C"/>
    <w:rsid w:val="00BB3A54"/>
    <w:rsid w:val="00BB3B83"/>
    <w:rsid w:val="00BB3B8C"/>
    <w:rsid w:val="00BB3C13"/>
    <w:rsid w:val="00BB3C52"/>
    <w:rsid w:val="00BB3F8B"/>
    <w:rsid w:val="00BB4071"/>
    <w:rsid w:val="00BB4465"/>
    <w:rsid w:val="00BB44F0"/>
    <w:rsid w:val="00BB45A9"/>
    <w:rsid w:val="00BB4891"/>
    <w:rsid w:val="00BB49A6"/>
    <w:rsid w:val="00BB4F5B"/>
    <w:rsid w:val="00BB5363"/>
    <w:rsid w:val="00BB53A3"/>
    <w:rsid w:val="00BB5624"/>
    <w:rsid w:val="00BB5799"/>
    <w:rsid w:val="00BB58FB"/>
    <w:rsid w:val="00BB5D57"/>
    <w:rsid w:val="00BB5FB9"/>
    <w:rsid w:val="00BB6291"/>
    <w:rsid w:val="00BB6457"/>
    <w:rsid w:val="00BB648D"/>
    <w:rsid w:val="00BB688E"/>
    <w:rsid w:val="00BB6B19"/>
    <w:rsid w:val="00BB7396"/>
    <w:rsid w:val="00BB7490"/>
    <w:rsid w:val="00BB775E"/>
    <w:rsid w:val="00BB797A"/>
    <w:rsid w:val="00BB7BB4"/>
    <w:rsid w:val="00BB7CF1"/>
    <w:rsid w:val="00BB7D5F"/>
    <w:rsid w:val="00BB7E2B"/>
    <w:rsid w:val="00BB7F8E"/>
    <w:rsid w:val="00BC0919"/>
    <w:rsid w:val="00BC1376"/>
    <w:rsid w:val="00BC148A"/>
    <w:rsid w:val="00BC1575"/>
    <w:rsid w:val="00BC16C5"/>
    <w:rsid w:val="00BC1991"/>
    <w:rsid w:val="00BC1E7A"/>
    <w:rsid w:val="00BC2DA9"/>
    <w:rsid w:val="00BC3060"/>
    <w:rsid w:val="00BC337F"/>
    <w:rsid w:val="00BC33FA"/>
    <w:rsid w:val="00BC35F8"/>
    <w:rsid w:val="00BC3707"/>
    <w:rsid w:val="00BC38F8"/>
    <w:rsid w:val="00BC38FC"/>
    <w:rsid w:val="00BC3C63"/>
    <w:rsid w:val="00BC4000"/>
    <w:rsid w:val="00BC4186"/>
    <w:rsid w:val="00BC45C3"/>
    <w:rsid w:val="00BC4A15"/>
    <w:rsid w:val="00BC4B94"/>
    <w:rsid w:val="00BC4E5A"/>
    <w:rsid w:val="00BC4FD6"/>
    <w:rsid w:val="00BC5746"/>
    <w:rsid w:val="00BC5876"/>
    <w:rsid w:val="00BC5B59"/>
    <w:rsid w:val="00BC5CFB"/>
    <w:rsid w:val="00BC5E18"/>
    <w:rsid w:val="00BC5FDA"/>
    <w:rsid w:val="00BC621E"/>
    <w:rsid w:val="00BC642D"/>
    <w:rsid w:val="00BC65E6"/>
    <w:rsid w:val="00BC6914"/>
    <w:rsid w:val="00BC6A8D"/>
    <w:rsid w:val="00BC6FE4"/>
    <w:rsid w:val="00BC723E"/>
    <w:rsid w:val="00BC7528"/>
    <w:rsid w:val="00BC7650"/>
    <w:rsid w:val="00BC76DC"/>
    <w:rsid w:val="00BC7768"/>
    <w:rsid w:val="00BC7E93"/>
    <w:rsid w:val="00BC7FB9"/>
    <w:rsid w:val="00BD01F3"/>
    <w:rsid w:val="00BD03EA"/>
    <w:rsid w:val="00BD06AA"/>
    <w:rsid w:val="00BD075B"/>
    <w:rsid w:val="00BD08DC"/>
    <w:rsid w:val="00BD1147"/>
    <w:rsid w:val="00BD1488"/>
    <w:rsid w:val="00BD1567"/>
    <w:rsid w:val="00BD17C6"/>
    <w:rsid w:val="00BD1B9E"/>
    <w:rsid w:val="00BD1E34"/>
    <w:rsid w:val="00BD206E"/>
    <w:rsid w:val="00BD207C"/>
    <w:rsid w:val="00BD21E5"/>
    <w:rsid w:val="00BD2205"/>
    <w:rsid w:val="00BD2533"/>
    <w:rsid w:val="00BD2544"/>
    <w:rsid w:val="00BD2579"/>
    <w:rsid w:val="00BD267B"/>
    <w:rsid w:val="00BD4043"/>
    <w:rsid w:val="00BD405A"/>
    <w:rsid w:val="00BD407E"/>
    <w:rsid w:val="00BD40F3"/>
    <w:rsid w:val="00BD41D7"/>
    <w:rsid w:val="00BD472D"/>
    <w:rsid w:val="00BD4AA3"/>
    <w:rsid w:val="00BD4AFB"/>
    <w:rsid w:val="00BD4ECE"/>
    <w:rsid w:val="00BD515C"/>
    <w:rsid w:val="00BD52BA"/>
    <w:rsid w:val="00BD53BF"/>
    <w:rsid w:val="00BD5A3B"/>
    <w:rsid w:val="00BD5CE9"/>
    <w:rsid w:val="00BD5E96"/>
    <w:rsid w:val="00BD5F7E"/>
    <w:rsid w:val="00BD665E"/>
    <w:rsid w:val="00BD673A"/>
    <w:rsid w:val="00BD68DC"/>
    <w:rsid w:val="00BD69AC"/>
    <w:rsid w:val="00BD6C31"/>
    <w:rsid w:val="00BD7397"/>
    <w:rsid w:val="00BD7B6B"/>
    <w:rsid w:val="00BD7DA7"/>
    <w:rsid w:val="00BD7E92"/>
    <w:rsid w:val="00BE0196"/>
    <w:rsid w:val="00BE0545"/>
    <w:rsid w:val="00BE0722"/>
    <w:rsid w:val="00BE0CB1"/>
    <w:rsid w:val="00BE0EB8"/>
    <w:rsid w:val="00BE12FA"/>
    <w:rsid w:val="00BE1334"/>
    <w:rsid w:val="00BE19D1"/>
    <w:rsid w:val="00BE1EE2"/>
    <w:rsid w:val="00BE2125"/>
    <w:rsid w:val="00BE25DE"/>
    <w:rsid w:val="00BE26A3"/>
    <w:rsid w:val="00BE2A65"/>
    <w:rsid w:val="00BE2B8B"/>
    <w:rsid w:val="00BE2D27"/>
    <w:rsid w:val="00BE2EB5"/>
    <w:rsid w:val="00BE2EBE"/>
    <w:rsid w:val="00BE37F3"/>
    <w:rsid w:val="00BE3BC5"/>
    <w:rsid w:val="00BE3DE0"/>
    <w:rsid w:val="00BE446F"/>
    <w:rsid w:val="00BE4575"/>
    <w:rsid w:val="00BE459B"/>
    <w:rsid w:val="00BE4707"/>
    <w:rsid w:val="00BE48C7"/>
    <w:rsid w:val="00BE4D6D"/>
    <w:rsid w:val="00BE4F02"/>
    <w:rsid w:val="00BE5B53"/>
    <w:rsid w:val="00BE605D"/>
    <w:rsid w:val="00BE6261"/>
    <w:rsid w:val="00BE6433"/>
    <w:rsid w:val="00BE6B17"/>
    <w:rsid w:val="00BE6C2C"/>
    <w:rsid w:val="00BE6CF1"/>
    <w:rsid w:val="00BE6E33"/>
    <w:rsid w:val="00BE6EB8"/>
    <w:rsid w:val="00BE7E1C"/>
    <w:rsid w:val="00BF070B"/>
    <w:rsid w:val="00BF0872"/>
    <w:rsid w:val="00BF0941"/>
    <w:rsid w:val="00BF1235"/>
    <w:rsid w:val="00BF1A07"/>
    <w:rsid w:val="00BF1CF2"/>
    <w:rsid w:val="00BF25D0"/>
    <w:rsid w:val="00BF274E"/>
    <w:rsid w:val="00BF278C"/>
    <w:rsid w:val="00BF2CE8"/>
    <w:rsid w:val="00BF2F71"/>
    <w:rsid w:val="00BF32AA"/>
    <w:rsid w:val="00BF339A"/>
    <w:rsid w:val="00BF33C7"/>
    <w:rsid w:val="00BF36C8"/>
    <w:rsid w:val="00BF37C5"/>
    <w:rsid w:val="00BF37D3"/>
    <w:rsid w:val="00BF3823"/>
    <w:rsid w:val="00BF3904"/>
    <w:rsid w:val="00BF455A"/>
    <w:rsid w:val="00BF4A91"/>
    <w:rsid w:val="00BF4CBB"/>
    <w:rsid w:val="00BF4D63"/>
    <w:rsid w:val="00BF4E0B"/>
    <w:rsid w:val="00BF4E26"/>
    <w:rsid w:val="00BF4EDD"/>
    <w:rsid w:val="00BF5276"/>
    <w:rsid w:val="00BF54D4"/>
    <w:rsid w:val="00BF5601"/>
    <w:rsid w:val="00BF5699"/>
    <w:rsid w:val="00BF5809"/>
    <w:rsid w:val="00BF586B"/>
    <w:rsid w:val="00BF5C21"/>
    <w:rsid w:val="00BF5EF7"/>
    <w:rsid w:val="00BF63DE"/>
    <w:rsid w:val="00BF6598"/>
    <w:rsid w:val="00BF6A3A"/>
    <w:rsid w:val="00BF6C6F"/>
    <w:rsid w:val="00BF6CDE"/>
    <w:rsid w:val="00BF70F7"/>
    <w:rsid w:val="00BF76F6"/>
    <w:rsid w:val="00BF77D9"/>
    <w:rsid w:val="00BF7B08"/>
    <w:rsid w:val="00C0004F"/>
    <w:rsid w:val="00C00272"/>
    <w:rsid w:val="00C003DB"/>
    <w:rsid w:val="00C0043B"/>
    <w:rsid w:val="00C00C00"/>
    <w:rsid w:val="00C00D30"/>
    <w:rsid w:val="00C01757"/>
    <w:rsid w:val="00C01D7A"/>
    <w:rsid w:val="00C021F5"/>
    <w:rsid w:val="00C02690"/>
    <w:rsid w:val="00C026BB"/>
    <w:rsid w:val="00C02701"/>
    <w:rsid w:val="00C02C8B"/>
    <w:rsid w:val="00C02EA3"/>
    <w:rsid w:val="00C02F77"/>
    <w:rsid w:val="00C034E7"/>
    <w:rsid w:val="00C037B2"/>
    <w:rsid w:val="00C038F2"/>
    <w:rsid w:val="00C0403A"/>
    <w:rsid w:val="00C042E2"/>
    <w:rsid w:val="00C0443A"/>
    <w:rsid w:val="00C04AEC"/>
    <w:rsid w:val="00C04C2E"/>
    <w:rsid w:val="00C04C48"/>
    <w:rsid w:val="00C050CC"/>
    <w:rsid w:val="00C05290"/>
    <w:rsid w:val="00C053E6"/>
    <w:rsid w:val="00C054EF"/>
    <w:rsid w:val="00C05542"/>
    <w:rsid w:val="00C0670E"/>
    <w:rsid w:val="00C06C36"/>
    <w:rsid w:val="00C071BE"/>
    <w:rsid w:val="00C07854"/>
    <w:rsid w:val="00C07BB1"/>
    <w:rsid w:val="00C07DCA"/>
    <w:rsid w:val="00C10539"/>
    <w:rsid w:val="00C10660"/>
    <w:rsid w:val="00C10809"/>
    <w:rsid w:val="00C10AD7"/>
    <w:rsid w:val="00C10ADA"/>
    <w:rsid w:val="00C10E9A"/>
    <w:rsid w:val="00C112D1"/>
    <w:rsid w:val="00C114D8"/>
    <w:rsid w:val="00C11916"/>
    <w:rsid w:val="00C11CA1"/>
    <w:rsid w:val="00C11E0B"/>
    <w:rsid w:val="00C12426"/>
    <w:rsid w:val="00C124CF"/>
    <w:rsid w:val="00C124DA"/>
    <w:rsid w:val="00C124E3"/>
    <w:rsid w:val="00C12594"/>
    <w:rsid w:val="00C125A8"/>
    <w:rsid w:val="00C1266F"/>
    <w:rsid w:val="00C1276C"/>
    <w:rsid w:val="00C1277E"/>
    <w:rsid w:val="00C12855"/>
    <w:rsid w:val="00C12D16"/>
    <w:rsid w:val="00C12E2C"/>
    <w:rsid w:val="00C12E34"/>
    <w:rsid w:val="00C12EB5"/>
    <w:rsid w:val="00C12F8B"/>
    <w:rsid w:val="00C13224"/>
    <w:rsid w:val="00C13523"/>
    <w:rsid w:val="00C13604"/>
    <w:rsid w:val="00C13D27"/>
    <w:rsid w:val="00C143DA"/>
    <w:rsid w:val="00C145CC"/>
    <w:rsid w:val="00C148A6"/>
    <w:rsid w:val="00C14D39"/>
    <w:rsid w:val="00C14FF8"/>
    <w:rsid w:val="00C15716"/>
    <w:rsid w:val="00C15754"/>
    <w:rsid w:val="00C15884"/>
    <w:rsid w:val="00C15B8C"/>
    <w:rsid w:val="00C16350"/>
    <w:rsid w:val="00C16360"/>
    <w:rsid w:val="00C1671F"/>
    <w:rsid w:val="00C16E5C"/>
    <w:rsid w:val="00C17130"/>
    <w:rsid w:val="00C174C4"/>
    <w:rsid w:val="00C17748"/>
    <w:rsid w:val="00C17942"/>
    <w:rsid w:val="00C17BD6"/>
    <w:rsid w:val="00C20010"/>
    <w:rsid w:val="00C20084"/>
    <w:rsid w:val="00C205AE"/>
    <w:rsid w:val="00C20624"/>
    <w:rsid w:val="00C2065F"/>
    <w:rsid w:val="00C20ADF"/>
    <w:rsid w:val="00C20AE5"/>
    <w:rsid w:val="00C20B65"/>
    <w:rsid w:val="00C20C62"/>
    <w:rsid w:val="00C20D19"/>
    <w:rsid w:val="00C20EF1"/>
    <w:rsid w:val="00C210AF"/>
    <w:rsid w:val="00C21638"/>
    <w:rsid w:val="00C22032"/>
    <w:rsid w:val="00C22708"/>
    <w:rsid w:val="00C22D83"/>
    <w:rsid w:val="00C22EFE"/>
    <w:rsid w:val="00C22F1E"/>
    <w:rsid w:val="00C22FAE"/>
    <w:rsid w:val="00C22FE1"/>
    <w:rsid w:val="00C233F4"/>
    <w:rsid w:val="00C235BC"/>
    <w:rsid w:val="00C23B66"/>
    <w:rsid w:val="00C23C4F"/>
    <w:rsid w:val="00C24049"/>
    <w:rsid w:val="00C240BC"/>
    <w:rsid w:val="00C2441E"/>
    <w:rsid w:val="00C2461D"/>
    <w:rsid w:val="00C24C2B"/>
    <w:rsid w:val="00C25270"/>
    <w:rsid w:val="00C25333"/>
    <w:rsid w:val="00C2588F"/>
    <w:rsid w:val="00C25A19"/>
    <w:rsid w:val="00C25BC8"/>
    <w:rsid w:val="00C25CBA"/>
    <w:rsid w:val="00C25D50"/>
    <w:rsid w:val="00C25E6C"/>
    <w:rsid w:val="00C26152"/>
    <w:rsid w:val="00C26950"/>
    <w:rsid w:val="00C26A7A"/>
    <w:rsid w:val="00C26D06"/>
    <w:rsid w:val="00C27396"/>
    <w:rsid w:val="00C2756E"/>
    <w:rsid w:val="00C2767B"/>
    <w:rsid w:val="00C27845"/>
    <w:rsid w:val="00C279F2"/>
    <w:rsid w:val="00C30643"/>
    <w:rsid w:val="00C308B2"/>
    <w:rsid w:val="00C30CE6"/>
    <w:rsid w:val="00C31026"/>
    <w:rsid w:val="00C31722"/>
    <w:rsid w:val="00C32330"/>
    <w:rsid w:val="00C32485"/>
    <w:rsid w:val="00C32B63"/>
    <w:rsid w:val="00C32CD9"/>
    <w:rsid w:val="00C336A5"/>
    <w:rsid w:val="00C34148"/>
    <w:rsid w:val="00C341F8"/>
    <w:rsid w:val="00C34835"/>
    <w:rsid w:val="00C34B8A"/>
    <w:rsid w:val="00C3505C"/>
    <w:rsid w:val="00C353E1"/>
    <w:rsid w:val="00C3558C"/>
    <w:rsid w:val="00C359B3"/>
    <w:rsid w:val="00C3692D"/>
    <w:rsid w:val="00C36957"/>
    <w:rsid w:val="00C3739F"/>
    <w:rsid w:val="00C37546"/>
    <w:rsid w:val="00C37617"/>
    <w:rsid w:val="00C377DE"/>
    <w:rsid w:val="00C4058F"/>
    <w:rsid w:val="00C40803"/>
    <w:rsid w:val="00C40907"/>
    <w:rsid w:val="00C40A12"/>
    <w:rsid w:val="00C414AE"/>
    <w:rsid w:val="00C41B94"/>
    <w:rsid w:val="00C41BEB"/>
    <w:rsid w:val="00C41F00"/>
    <w:rsid w:val="00C421B5"/>
    <w:rsid w:val="00C4289A"/>
    <w:rsid w:val="00C42983"/>
    <w:rsid w:val="00C430EA"/>
    <w:rsid w:val="00C43443"/>
    <w:rsid w:val="00C437A6"/>
    <w:rsid w:val="00C441E2"/>
    <w:rsid w:val="00C4422B"/>
    <w:rsid w:val="00C44326"/>
    <w:rsid w:val="00C443A3"/>
    <w:rsid w:val="00C44473"/>
    <w:rsid w:val="00C44987"/>
    <w:rsid w:val="00C44A6A"/>
    <w:rsid w:val="00C44C3B"/>
    <w:rsid w:val="00C451EB"/>
    <w:rsid w:val="00C4530F"/>
    <w:rsid w:val="00C456B8"/>
    <w:rsid w:val="00C45CC0"/>
    <w:rsid w:val="00C45FB9"/>
    <w:rsid w:val="00C46151"/>
    <w:rsid w:val="00C46491"/>
    <w:rsid w:val="00C4678F"/>
    <w:rsid w:val="00C469B1"/>
    <w:rsid w:val="00C46BA0"/>
    <w:rsid w:val="00C47484"/>
    <w:rsid w:val="00C47775"/>
    <w:rsid w:val="00C47D3E"/>
    <w:rsid w:val="00C50077"/>
    <w:rsid w:val="00C501CA"/>
    <w:rsid w:val="00C50901"/>
    <w:rsid w:val="00C51199"/>
    <w:rsid w:val="00C51204"/>
    <w:rsid w:val="00C513E0"/>
    <w:rsid w:val="00C5158F"/>
    <w:rsid w:val="00C519D4"/>
    <w:rsid w:val="00C51C57"/>
    <w:rsid w:val="00C51D27"/>
    <w:rsid w:val="00C51E67"/>
    <w:rsid w:val="00C5203B"/>
    <w:rsid w:val="00C52101"/>
    <w:rsid w:val="00C5232F"/>
    <w:rsid w:val="00C52475"/>
    <w:rsid w:val="00C52B70"/>
    <w:rsid w:val="00C52F25"/>
    <w:rsid w:val="00C53471"/>
    <w:rsid w:val="00C53525"/>
    <w:rsid w:val="00C536B8"/>
    <w:rsid w:val="00C5394E"/>
    <w:rsid w:val="00C53C41"/>
    <w:rsid w:val="00C53D9F"/>
    <w:rsid w:val="00C53DDB"/>
    <w:rsid w:val="00C53DE6"/>
    <w:rsid w:val="00C541B3"/>
    <w:rsid w:val="00C54270"/>
    <w:rsid w:val="00C5440B"/>
    <w:rsid w:val="00C5442B"/>
    <w:rsid w:val="00C54E8E"/>
    <w:rsid w:val="00C54ED0"/>
    <w:rsid w:val="00C55369"/>
    <w:rsid w:val="00C55629"/>
    <w:rsid w:val="00C5580E"/>
    <w:rsid w:val="00C55A79"/>
    <w:rsid w:val="00C55AC5"/>
    <w:rsid w:val="00C55FB3"/>
    <w:rsid w:val="00C561A1"/>
    <w:rsid w:val="00C56222"/>
    <w:rsid w:val="00C567BB"/>
    <w:rsid w:val="00C5709A"/>
    <w:rsid w:val="00C576D6"/>
    <w:rsid w:val="00C578A3"/>
    <w:rsid w:val="00C57A51"/>
    <w:rsid w:val="00C57FE8"/>
    <w:rsid w:val="00C605E4"/>
    <w:rsid w:val="00C6060D"/>
    <w:rsid w:val="00C60631"/>
    <w:rsid w:val="00C607CE"/>
    <w:rsid w:val="00C60832"/>
    <w:rsid w:val="00C60ACE"/>
    <w:rsid w:val="00C61116"/>
    <w:rsid w:val="00C61363"/>
    <w:rsid w:val="00C614EF"/>
    <w:rsid w:val="00C615EF"/>
    <w:rsid w:val="00C61C41"/>
    <w:rsid w:val="00C61EAE"/>
    <w:rsid w:val="00C6201B"/>
    <w:rsid w:val="00C621F3"/>
    <w:rsid w:val="00C62511"/>
    <w:rsid w:val="00C629D6"/>
    <w:rsid w:val="00C63106"/>
    <w:rsid w:val="00C635FD"/>
    <w:rsid w:val="00C63E31"/>
    <w:rsid w:val="00C63E9D"/>
    <w:rsid w:val="00C64465"/>
    <w:rsid w:val="00C646F4"/>
    <w:rsid w:val="00C647F3"/>
    <w:rsid w:val="00C64DFF"/>
    <w:rsid w:val="00C64FA0"/>
    <w:rsid w:val="00C650F9"/>
    <w:rsid w:val="00C6548F"/>
    <w:rsid w:val="00C6561B"/>
    <w:rsid w:val="00C65C29"/>
    <w:rsid w:val="00C662CE"/>
    <w:rsid w:val="00C66BDB"/>
    <w:rsid w:val="00C66C0F"/>
    <w:rsid w:val="00C67244"/>
    <w:rsid w:val="00C675B3"/>
    <w:rsid w:val="00C67733"/>
    <w:rsid w:val="00C677AC"/>
    <w:rsid w:val="00C67871"/>
    <w:rsid w:val="00C67AC0"/>
    <w:rsid w:val="00C70470"/>
    <w:rsid w:val="00C70949"/>
    <w:rsid w:val="00C709A0"/>
    <w:rsid w:val="00C70A92"/>
    <w:rsid w:val="00C70D5B"/>
    <w:rsid w:val="00C70D8B"/>
    <w:rsid w:val="00C70D90"/>
    <w:rsid w:val="00C7124A"/>
    <w:rsid w:val="00C713BF"/>
    <w:rsid w:val="00C71625"/>
    <w:rsid w:val="00C717CA"/>
    <w:rsid w:val="00C71DAB"/>
    <w:rsid w:val="00C721CA"/>
    <w:rsid w:val="00C722CF"/>
    <w:rsid w:val="00C726D8"/>
    <w:rsid w:val="00C728D5"/>
    <w:rsid w:val="00C728EC"/>
    <w:rsid w:val="00C7292E"/>
    <w:rsid w:val="00C72A99"/>
    <w:rsid w:val="00C72EF2"/>
    <w:rsid w:val="00C72FFA"/>
    <w:rsid w:val="00C7322D"/>
    <w:rsid w:val="00C732C1"/>
    <w:rsid w:val="00C739EC"/>
    <w:rsid w:val="00C7409E"/>
    <w:rsid w:val="00C74139"/>
    <w:rsid w:val="00C743D3"/>
    <w:rsid w:val="00C7459E"/>
    <w:rsid w:val="00C74684"/>
    <w:rsid w:val="00C74B1B"/>
    <w:rsid w:val="00C74C1C"/>
    <w:rsid w:val="00C74EA6"/>
    <w:rsid w:val="00C74EB1"/>
    <w:rsid w:val="00C750FF"/>
    <w:rsid w:val="00C75292"/>
    <w:rsid w:val="00C754EB"/>
    <w:rsid w:val="00C759B2"/>
    <w:rsid w:val="00C759D8"/>
    <w:rsid w:val="00C75C11"/>
    <w:rsid w:val="00C75ECC"/>
    <w:rsid w:val="00C76C05"/>
    <w:rsid w:val="00C76F4D"/>
    <w:rsid w:val="00C770D1"/>
    <w:rsid w:val="00C7714D"/>
    <w:rsid w:val="00C773A5"/>
    <w:rsid w:val="00C773A8"/>
    <w:rsid w:val="00C77DD8"/>
    <w:rsid w:val="00C80150"/>
    <w:rsid w:val="00C80632"/>
    <w:rsid w:val="00C80A2A"/>
    <w:rsid w:val="00C80AC2"/>
    <w:rsid w:val="00C80C46"/>
    <w:rsid w:val="00C80CCE"/>
    <w:rsid w:val="00C8135C"/>
    <w:rsid w:val="00C815AA"/>
    <w:rsid w:val="00C815BF"/>
    <w:rsid w:val="00C81DD5"/>
    <w:rsid w:val="00C8201A"/>
    <w:rsid w:val="00C8216D"/>
    <w:rsid w:val="00C82244"/>
    <w:rsid w:val="00C82564"/>
    <w:rsid w:val="00C825E9"/>
    <w:rsid w:val="00C82735"/>
    <w:rsid w:val="00C828EC"/>
    <w:rsid w:val="00C82AB1"/>
    <w:rsid w:val="00C82C7E"/>
    <w:rsid w:val="00C82C9F"/>
    <w:rsid w:val="00C82E44"/>
    <w:rsid w:val="00C82E59"/>
    <w:rsid w:val="00C83BD7"/>
    <w:rsid w:val="00C83BDB"/>
    <w:rsid w:val="00C8407A"/>
    <w:rsid w:val="00C840C8"/>
    <w:rsid w:val="00C84174"/>
    <w:rsid w:val="00C8425F"/>
    <w:rsid w:val="00C8471A"/>
    <w:rsid w:val="00C84875"/>
    <w:rsid w:val="00C84925"/>
    <w:rsid w:val="00C84A06"/>
    <w:rsid w:val="00C84A6E"/>
    <w:rsid w:val="00C84C55"/>
    <w:rsid w:val="00C85441"/>
    <w:rsid w:val="00C85776"/>
    <w:rsid w:val="00C857B1"/>
    <w:rsid w:val="00C857EF"/>
    <w:rsid w:val="00C85A0B"/>
    <w:rsid w:val="00C85BCD"/>
    <w:rsid w:val="00C85F24"/>
    <w:rsid w:val="00C85F58"/>
    <w:rsid w:val="00C86064"/>
    <w:rsid w:val="00C868EB"/>
    <w:rsid w:val="00C86DDE"/>
    <w:rsid w:val="00C87031"/>
    <w:rsid w:val="00C87119"/>
    <w:rsid w:val="00C878E3"/>
    <w:rsid w:val="00C87BA5"/>
    <w:rsid w:val="00C90087"/>
    <w:rsid w:val="00C9046F"/>
    <w:rsid w:val="00C906B9"/>
    <w:rsid w:val="00C90A34"/>
    <w:rsid w:val="00C90AED"/>
    <w:rsid w:val="00C90CFB"/>
    <w:rsid w:val="00C913BD"/>
    <w:rsid w:val="00C916E9"/>
    <w:rsid w:val="00C928DF"/>
    <w:rsid w:val="00C92987"/>
    <w:rsid w:val="00C92F52"/>
    <w:rsid w:val="00C93A11"/>
    <w:rsid w:val="00C94260"/>
    <w:rsid w:val="00C9431B"/>
    <w:rsid w:val="00C944A5"/>
    <w:rsid w:val="00C945B7"/>
    <w:rsid w:val="00C94E2A"/>
    <w:rsid w:val="00C9518E"/>
    <w:rsid w:val="00C95AB5"/>
    <w:rsid w:val="00C95AE6"/>
    <w:rsid w:val="00C95D05"/>
    <w:rsid w:val="00C95EB5"/>
    <w:rsid w:val="00C963C7"/>
    <w:rsid w:val="00C969E8"/>
    <w:rsid w:val="00C96A01"/>
    <w:rsid w:val="00C96A25"/>
    <w:rsid w:val="00C96F8E"/>
    <w:rsid w:val="00C96F94"/>
    <w:rsid w:val="00C971E7"/>
    <w:rsid w:val="00C974CC"/>
    <w:rsid w:val="00CA04A7"/>
    <w:rsid w:val="00CA0710"/>
    <w:rsid w:val="00CA07B7"/>
    <w:rsid w:val="00CA0BAC"/>
    <w:rsid w:val="00CA0D17"/>
    <w:rsid w:val="00CA1433"/>
    <w:rsid w:val="00CA1973"/>
    <w:rsid w:val="00CA19E2"/>
    <w:rsid w:val="00CA1C55"/>
    <w:rsid w:val="00CA26D0"/>
    <w:rsid w:val="00CA2708"/>
    <w:rsid w:val="00CA2802"/>
    <w:rsid w:val="00CA29DF"/>
    <w:rsid w:val="00CA2BAE"/>
    <w:rsid w:val="00CA31DD"/>
    <w:rsid w:val="00CA3531"/>
    <w:rsid w:val="00CA3740"/>
    <w:rsid w:val="00CA3DA7"/>
    <w:rsid w:val="00CA3E19"/>
    <w:rsid w:val="00CA41EE"/>
    <w:rsid w:val="00CA4761"/>
    <w:rsid w:val="00CA47CD"/>
    <w:rsid w:val="00CA4898"/>
    <w:rsid w:val="00CA4BD5"/>
    <w:rsid w:val="00CA4F13"/>
    <w:rsid w:val="00CA5086"/>
    <w:rsid w:val="00CA53FB"/>
    <w:rsid w:val="00CA5524"/>
    <w:rsid w:val="00CA56A4"/>
    <w:rsid w:val="00CA5AF5"/>
    <w:rsid w:val="00CA641D"/>
    <w:rsid w:val="00CA6467"/>
    <w:rsid w:val="00CA6AC3"/>
    <w:rsid w:val="00CA6F21"/>
    <w:rsid w:val="00CA7149"/>
    <w:rsid w:val="00CA722A"/>
    <w:rsid w:val="00CA7797"/>
    <w:rsid w:val="00CA77B4"/>
    <w:rsid w:val="00CA7D76"/>
    <w:rsid w:val="00CA7E95"/>
    <w:rsid w:val="00CA7EF1"/>
    <w:rsid w:val="00CB00A1"/>
    <w:rsid w:val="00CB038B"/>
    <w:rsid w:val="00CB0497"/>
    <w:rsid w:val="00CB0A05"/>
    <w:rsid w:val="00CB0E44"/>
    <w:rsid w:val="00CB0F14"/>
    <w:rsid w:val="00CB1139"/>
    <w:rsid w:val="00CB167F"/>
    <w:rsid w:val="00CB1833"/>
    <w:rsid w:val="00CB1BB5"/>
    <w:rsid w:val="00CB21E4"/>
    <w:rsid w:val="00CB247C"/>
    <w:rsid w:val="00CB2942"/>
    <w:rsid w:val="00CB2C18"/>
    <w:rsid w:val="00CB378A"/>
    <w:rsid w:val="00CB37CE"/>
    <w:rsid w:val="00CB3F91"/>
    <w:rsid w:val="00CB4255"/>
    <w:rsid w:val="00CB4369"/>
    <w:rsid w:val="00CB443F"/>
    <w:rsid w:val="00CB4542"/>
    <w:rsid w:val="00CB4CFF"/>
    <w:rsid w:val="00CB518B"/>
    <w:rsid w:val="00CB525D"/>
    <w:rsid w:val="00CB5584"/>
    <w:rsid w:val="00CB5649"/>
    <w:rsid w:val="00CB592F"/>
    <w:rsid w:val="00CB6273"/>
    <w:rsid w:val="00CB666C"/>
    <w:rsid w:val="00CB6782"/>
    <w:rsid w:val="00CB6818"/>
    <w:rsid w:val="00CB6DE6"/>
    <w:rsid w:val="00CB755E"/>
    <w:rsid w:val="00CB76C4"/>
    <w:rsid w:val="00CC00D1"/>
    <w:rsid w:val="00CC031F"/>
    <w:rsid w:val="00CC0546"/>
    <w:rsid w:val="00CC07B4"/>
    <w:rsid w:val="00CC0916"/>
    <w:rsid w:val="00CC0C4C"/>
    <w:rsid w:val="00CC0D41"/>
    <w:rsid w:val="00CC0D4B"/>
    <w:rsid w:val="00CC1100"/>
    <w:rsid w:val="00CC1216"/>
    <w:rsid w:val="00CC12CF"/>
    <w:rsid w:val="00CC12FD"/>
    <w:rsid w:val="00CC1471"/>
    <w:rsid w:val="00CC14A1"/>
    <w:rsid w:val="00CC1C10"/>
    <w:rsid w:val="00CC1D33"/>
    <w:rsid w:val="00CC1E9E"/>
    <w:rsid w:val="00CC1F7A"/>
    <w:rsid w:val="00CC21F3"/>
    <w:rsid w:val="00CC268C"/>
    <w:rsid w:val="00CC26C5"/>
    <w:rsid w:val="00CC329E"/>
    <w:rsid w:val="00CC32B0"/>
    <w:rsid w:val="00CC332D"/>
    <w:rsid w:val="00CC3886"/>
    <w:rsid w:val="00CC38B6"/>
    <w:rsid w:val="00CC3F23"/>
    <w:rsid w:val="00CC3FB4"/>
    <w:rsid w:val="00CC4582"/>
    <w:rsid w:val="00CC4C6B"/>
    <w:rsid w:val="00CC525B"/>
    <w:rsid w:val="00CC5627"/>
    <w:rsid w:val="00CC5C5F"/>
    <w:rsid w:val="00CC5CCD"/>
    <w:rsid w:val="00CC5FDD"/>
    <w:rsid w:val="00CC6369"/>
    <w:rsid w:val="00CC63BE"/>
    <w:rsid w:val="00CC655A"/>
    <w:rsid w:val="00CC699C"/>
    <w:rsid w:val="00CC6B67"/>
    <w:rsid w:val="00CC6DBD"/>
    <w:rsid w:val="00CC6F98"/>
    <w:rsid w:val="00CC7270"/>
    <w:rsid w:val="00CC783A"/>
    <w:rsid w:val="00CD013E"/>
    <w:rsid w:val="00CD03BC"/>
    <w:rsid w:val="00CD046C"/>
    <w:rsid w:val="00CD04F1"/>
    <w:rsid w:val="00CD0B82"/>
    <w:rsid w:val="00CD1284"/>
    <w:rsid w:val="00CD16F7"/>
    <w:rsid w:val="00CD1B61"/>
    <w:rsid w:val="00CD1FE5"/>
    <w:rsid w:val="00CD274E"/>
    <w:rsid w:val="00CD370E"/>
    <w:rsid w:val="00CD3D3D"/>
    <w:rsid w:val="00CD40C7"/>
    <w:rsid w:val="00CD41DC"/>
    <w:rsid w:val="00CD4602"/>
    <w:rsid w:val="00CD479D"/>
    <w:rsid w:val="00CD4A42"/>
    <w:rsid w:val="00CD4BA7"/>
    <w:rsid w:val="00CD5354"/>
    <w:rsid w:val="00CD5E83"/>
    <w:rsid w:val="00CD5F4D"/>
    <w:rsid w:val="00CD6169"/>
    <w:rsid w:val="00CD61B6"/>
    <w:rsid w:val="00CD61C6"/>
    <w:rsid w:val="00CD624E"/>
    <w:rsid w:val="00CD6519"/>
    <w:rsid w:val="00CD6598"/>
    <w:rsid w:val="00CD6607"/>
    <w:rsid w:val="00CD6932"/>
    <w:rsid w:val="00CD6A50"/>
    <w:rsid w:val="00CD6B53"/>
    <w:rsid w:val="00CD6F88"/>
    <w:rsid w:val="00CD752F"/>
    <w:rsid w:val="00CD7C40"/>
    <w:rsid w:val="00CD7C81"/>
    <w:rsid w:val="00CE01A2"/>
    <w:rsid w:val="00CE0A65"/>
    <w:rsid w:val="00CE0C8E"/>
    <w:rsid w:val="00CE0E1E"/>
    <w:rsid w:val="00CE128E"/>
    <w:rsid w:val="00CE133A"/>
    <w:rsid w:val="00CE1389"/>
    <w:rsid w:val="00CE1B82"/>
    <w:rsid w:val="00CE1B88"/>
    <w:rsid w:val="00CE1D7B"/>
    <w:rsid w:val="00CE1DB0"/>
    <w:rsid w:val="00CE2091"/>
    <w:rsid w:val="00CE220E"/>
    <w:rsid w:val="00CE2222"/>
    <w:rsid w:val="00CE2654"/>
    <w:rsid w:val="00CE272C"/>
    <w:rsid w:val="00CE27A7"/>
    <w:rsid w:val="00CE2AEA"/>
    <w:rsid w:val="00CE2CC1"/>
    <w:rsid w:val="00CE2D5C"/>
    <w:rsid w:val="00CE2E72"/>
    <w:rsid w:val="00CE3544"/>
    <w:rsid w:val="00CE3B4C"/>
    <w:rsid w:val="00CE3D40"/>
    <w:rsid w:val="00CE43FD"/>
    <w:rsid w:val="00CE4BCC"/>
    <w:rsid w:val="00CE4D09"/>
    <w:rsid w:val="00CE4F8E"/>
    <w:rsid w:val="00CE4FFF"/>
    <w:rsid w:val="00CE508E"/>
    <w:rsid w:val="00CE5132"/>
    <w:rsid w:val="00CE51D5"/>
    <w:rsid w:val="00CE5AD9"/>
    <w:rsid w:val="00CE5F09"/>
    <w:rsid w:val="00CE6036"/>
    <w:rsid w:val="00CE643E"/>
    <w:rsid w:val="00CE6F35"/>
    <w:rsid w:val="00CE7058"/>
    <w:rsid w:val="00CE723F"/>
    <w:rsid w:val="00CE73D7"/>
    <w:rsid w:val="00CE78E6"/>
    <w:rsid w:val="00CF035F"/>
    <w:rsid w:val="00CF072D"/>
    <w:rsid w:val="00CF0BD4"/>
    <w:rsid w:val="00CF0D2B"/>
    <w:rsid w:val="00CF0DF7"/>
    <w:rsid w:val="00CF1371"/>
    <w:rsid w:val="00CF14B3"/>
    <w:rsid w:val="00CF195B"/>
    <w:rsid w:val="00CF19ED"/>
    <w:rsid w:val="00CF1B48"/>
    <w:rsid w:val="00CF1C62"/>
    <w:rsid w:val="00CF1D25"/>
    <w:rsid w:val="00CF2101"/>
    <w:rsid w:val="00CF2524"/>
    <w:rsid w:val="00CF2787"/>
    <w:rsid w:val="00CF2A7C"/>
    <w:rsid w:val="00CF2B25"/>
    <w:rsid w:val="00CF2DD3"/>
    <w:rsid w:val="00CF3114"/>
    <w:rsid w:val="00CF3EFB"/>
    <w:rsid w:val="00CF3F69"/>
    <w:rsid w:val="00CF43C2"/>
    <w:rsid w:val="00CF45B1"/>
    <w:rsid w:val="00CF475D"/>
    <w:rsid w:val="00CF4C3F"/>
    <w:rsid w:val="00CF4DAF"/>
    <w:rsid w:val="00CF5068"/>
    <w:rsid w:val="00CF529C"/>
    <w:rsid w:val="00CF5333"/>
    <w:rsid w:val="00CF542A"/>
    <w:rsid w:val="00CF5B11"/>
    <w:rsid w:val="00CF70E7"/>
    <w:rsid w:val="00CF73DE"/>
    <w:rsid w:val="00CF74E4"/>
    <w:rsid w:val="00CF76CD"/>
    <w:rsid w:val="00CF7879"/>
    <w:rsid w:val="00CF7BB9"/>
    <w:rsid w:val="00D0009C"/>
    <w:rsid w:val="00D0066D"/>
    <w:rsid w:val="00D007DA"/>
    <w:rsid w:val="00D00C09"/>
    <w:rsid w:val="00D00F23"/>
    <w:rsid w:val="00D0122D"/>
    <w:rsid w:val="00D01266"/>
    <w:rsid w:val="00D01315"/>
    <w:rsid w:val="00D01774"/>
    <w:rsid w:val="00D017BA"/>
    <w:rsid w:val="00D01D28"/>
    <w:rsid w:val="00D0205F"/>
    <w:rsid w:val="00D0229E"/>
    <w:rsid w:val="00D0266B"/>
    <w:rsid w:val="00D0276F"/>
    <w:rsid w:val="00D027B5"/>
    <w:rsid w:val="00D02B36"/>
    <w:rsid w:val="00D02C2D"/>
    <w:rsid w:val="00D03071"/>
    <w:rsid w:val="00D030BD"/>
    <w:rsid w:val="00D031D5"/>
    <w:rsid w:val="00D0336E"/>
    <w:rsid w:val="00D033E8"/>
    <w:rsid w:val="00D03457"/>
    <w:rsid w:val="00D036DE"/>
    <w:rsid w:val="00D03782"/>
    <w:rsid w:val="00D037BB"/>
    <w:rsid w:val="00D044A5"/>
    <w:rsid w:val="00D04A9C"/>
    <w:rsid w:val="00D04E5F"/>
    <w:rsid w:val="00D0504C"/>
    <w:rsid w:val="00D0515C"/>
    <w:rsid w:val="00D054A0"/>
    <w:rsid w:val="00D05C92"/>
    <w:rsid w:val="00D06193"/>
    <w:rsid w:val="00D064E4"/>
    <w:rsid w:val="00D06605"/>
    <w:rsid w:val="00D0691D"/>
    <w:rsid w:val="00D06D59"/>
    <w:rsid w:val="00D06F38"/>
    <w:rsid w:val="00D06F54"/>
    <w:rsid w:val="00D06FF7"/>
    <w:rsid w:val="00D070F8"/>
    <w:rsid w:val="00D07142"/>
    <w:rsid w:val="00D077C6"/>
    <w:rsid w:val="00D07952"/>
    <w:rsid w:val="00D07BE2"/>
    <w:rsid w:val="00D07C2E"/>
    <w:rsid w:val="00D07D07"/>
    <w:rsid w:val="00D07DE5"/>
    <w:rsid w:val="00D1003E"/>
    <w:rsid w:val="00D10C88"/>
    <w:rsid w:val="00D10D3F"/>
    <w:rsid w:val="00D10D4D"/>
    <w:rsid w:val="00D11056"/>
    <w:rsid w:val="00D11096"/>
    <w:rsid w:val="00D11127"/>
    <w:rsid w:val="00D1137A"/>
    <w:rsid w:val="00D11817"/>
    <w:rsid w:val="00D11AFE"/>
    <w:rsid w:val="00D11B40"/>
    <w:rsid w:val="00D12BF2"/>
    <w:rsid w:val="00D12CA0"/>
    <w:rsid w:val="00D12E5D"/>
    <w:rsid w:val="00D13062"/>
    <w:rsid w:val="00D1326D"/>
    <w:rsid w:val="00D134B3"/>
    <w:rsid w:val="00D136B6"/>
    <w:rsid w:val="00D13A5F"/>
    <w:rsid w:val="00D13B92"/>
    <w:rsid w:val="00D140E1"/>
    <w:rsid w:val="00D143CC"/>
    <w:rsid w:val="00D14597"/>
    <w:rsid w:val="00D14B3B"/>
    <w:rsid w:val="00D14CBB"/>
    <w:rsid w:val="00D14DAF"/>
    <w:rsid w:val="00D1511E"/>
    <w:rsid w:val="00D15370"/>
    <w:rsid w:val="00D1593D"/>
    <w:rsid w:val="00D15A7C"/>
    <w:rsid w:val="00D15E1B"/>
    <w:rsid w:val="00D15F01"/>
    <w:rsid w:val="00D1603C"/>
    <w:rsid w:val="00D16059"/>
    <w:rsid w:val="00D16232"/>
    <w:rsid w:val="00D162D5"/>
    <w:rsid w:val="00D16435"/>
    <w:rsid w:val="00D16487"/>
    <w:rsid w:val="00D16490"/>
    <w:rsid w:val="00D16867"/>
    <w:rsid w:val="00D16CBE"/>
    <w:rsid w:val="00D16FEA"/>
    <w:rsid w:val="00D17314"/>
    <w:rsid w:val="00D176D6"/>
    <w:rsid w:val="00D17ADB"/>
    <w:rsid w:val="00D17F8D"/>
    <w:rsid w:val="00D2007A"/>
    <w:rsid w:val="00D20258"/>
    <w:rsid w:val="00D2027C"/>
    <w:rsid w:val="00D20338"/>
    <w:rsid w:val="00D20693"/>
    <w:rsid w:val="00D20BD0"/>
    <w:rsid w:val="00D20F39"/>
    <w:rsid w:val="00D21BBE"/>
    <w:rsid w:val="00D21CED"/>
    <w:rsid w:val="00D21D21"/>
    <w:rsid w:val="00D220AD"/>
    <w:rsid w:val="00D22139"/>
    <w:rsid w:val="00D22322"/>
    <w:rsid w:val="00D2255D"/>
    <w:rsid w:val="00D22973"/>
    <w:rsid w:val="00D22AB9"/>
    <w:rsid w:val="00D22B27"/>
    <w:rsid w:val="00D237FF"/>
    <w:rsid w:val="00D23CCD"/>
    <w:rsid w:val="00D24019"/>
    <w:rsid w:val="00D240ED"/>
    <w:rsid w:val="00D24113"/>
    <w:rsid w:val="00D242FC"/>
    <w:rsid w:val="00D24594"/>
    <w:rsid w:val="00D245EC"/>
    <w:rsid w:val="00D24763"/>
    <w:rsid w:val="00D24807"/>
    <w:rsid w:val="00D24845"/>
    <w:rsid w:val="00D24BF2"/>
    <w:rsid w:val="00D24DAE"/>
    <w:rsid w:val="00D24E6E"/>
    <w:rsid w:val="00D2534E"/>
    <w:rsid w:val="00D253D4"/>
    <w:rsid w:val="00D25A7D"/>
    <w:rsid w:val="00D26482"/>
    <w:rsid w:val="00D26817"/>
    <w:rsid w:val="00D26854"/>
    <w:rsid w:val="00D26EA4"/>
    <w:rsid w:val="00D26EF3"/>
    <w:rsid w:val="00D26F65"/>
    <w:rsid w:val="00D26F85"/>
    <w:rsid w:val="00D276A3"/>
    <w:rsid w:val="00D2777F"/>
    <w:rsid w:val="00D304F9"/>
    <w:rsid w:val="00D3053F"/>
    <w:rsid w:val="00D30B86"/>
    <w:rsid w:val="00D30BD4"/>
    <w:rsid w:val="00D30E10"/>
    <w:rsid w:val="00D31CF1"/>
    <w:rsid w:val="00D31E4B"/>
    <w:rsid w:val="00D32445"/>
    <w:rsid w:val="00D32889"/>
    <w:rsid w:val="00D33663"/>
    <w:rsid w:val="00D33AA2"/>
    <w:rsid w:val="00D33B92"/>
    <w:rsid w:val="00D33CEF"/>
    <w:rsid w:val="00D340F3"/>
    <w:rsid w:val="00D34236"/>
    <w:rsid w:val="00D34276"/>
    <w:rsid w:val="00D348DB"/>
    <w:rsid w:val="00D34A74"/>
    <w:rsid w:val="00D34BDE"/>
    <w:rsid w:val="00D34C59"/>
    <w:rsid w:val="00D3545C"/>
    <w:rsid w:val="00D35630"/>
    <w:rsid w:val="00D3595D"/>
    <w:rsid w:val="00D35C2B"/>
    <w:rsid w:val="00D35DE9"/>
    <w:rsid w:val="00D35E39"/>
    <w:rsid w:val="00D35F76"/>
    <w:rsid w:val="00D36355"/>
    <w:rsid w:val="00D36B67"/>
    <w:rsid w:val="00D36C53"/>
    <w:rsid w:val="00D3730B"/>
    <w:rsid w:val="00D37379"/>
    <w:rsid w:val="00D373A3"/>
    <w:rsid w:val="00D37448"/>
    <w:rsid w:val="00D377E6"/>
    <w:rsid w:val="00D379EA"/>
    <w:rsid w:val="00D37A5E"/>
    <w:rsid w:val="00D37F87"/>
    <w:rsid w:val="00D40415"/>
    <w:rsid w:val="00D408E1"/>
    <w:rsid w:val="00D40C20"/>
    <w:rsid w:val="00D41251"/>
    <w:rsid w:val="00D413A6"/>
    <w:rsid w:val="00D413F4"/>
    <w:rsid w:val="00D4151B"/>
    <w:rsid w:val="00D4167B"/>
    <w:rsid w:val="00D4176C"/>
    <w:rsid w:val="00D41A92"/>
    <w:rsid w:val="00D41B35"/>
    <w:rsid w:val="00D41F8D"/>
    <w:rsid w:val="00D42B9F"/>
    <w:rsid w:val="00D42C10"/>
    <w:rsid w:val="00D42CFA"/>
    <w:rsid w:val="00D42FC8"/>
    <w:rsid w:val="00D43091"/>
    <w:rsid w:val="00D436A4"/>
    <w:rsid w:val="00D439D0"/>
    <w:rsid w:val="00D43B6E"/>
    <w:rsid w:val="00D43F27"/>
    <w:rsid w:val="00D43FF1"/>
    <w:rsid w:val="00D444E8"/>
    <w:rsid w:val="00D44E01"/>
    <w:rsid w:val="00D457B1"/>
    <w:rsid w:val="00D457B4"/>
    <w:rsid w:val="00D4593F"/>
    <w:rsid w:val="00D45E13"/>
    <w:rsid w:val="00D45EE7"/>
    <w:rsid w:val="00D46116"/>
    <w:rsid w:val="00D46157"/>
    <w:rsid w:val="00D463B2"/>
    <w:rsid w:val="00D4662C"/>
    <w:rsid w:val="00D467D4"/>
    <w:rsid w:val="00D46853"/>
    <w:rsid w:val="00D46D51"/>
    <w:rsid w:val="00D46E15"/>
    <w:rsid w:val="00D46E45"/>
    <w:rsid w:val="00D47104"/>
    <w:rsid w:val="00D4722C"/>
    <w:rsid w:val="00D474FF"/>
    <w:rsid w:val="00D477B7"/>
    <w:rsid w:val="00D5081A"/>
    <w:rsid w:val="00D50B47"/>
    <w:rsid w:val="00D5157D"/>
    <w:rsid w:val="00D5174C"/>
    <w:rsid w:val="00D519FE"/>
    <w:rsid w:val="00D51BAF"/>
    <w:rsid w:val="00D51C2F"/>
    <w:rsid w:val="00D51DDB"/>
    <w:rsid w:val="00D51F62"/>
    <w:rsid w:val="00D52151"/>
    <w:rsid w:val="00D52C60"/>
    <w:rsid w:val="00D52EA1"/>
    <w:rsid w:val="00D52F92"/>
    <w:rsid w:val="00D530EF"/>
    <w:rsid w:val="00D53546"/>
    <w:rsid w:val="00D53660"/>
    <w:rsid w:val="00D54274"/>
    <w:rsid w:val="00D54496"/>
    <w:rsid w:val="00D544D1"/>
    <w:rsid w:val="00D54538"/>
    <w:rsid w:val="00D54643"/>
    <w:rsid w:val="00D546D4"/>
    <w:rsid w:val="00D54796"/>
    <w:rsid w:val="00D54AC1"/>
    <w:rsid w:val="00D54C0B"/>
    <w:rsid w:val="00D551ED"/>
    <w:rsid w:val="00D55225"/>
    <w:rsid w:val="00D557E0"/>
    <w:rsid w:val="00D55865"/>
    <w:rsid w:val="00D55981"/>
    <w:rsid w:val="00D55D99"/>
    <w:rsid w:val="00D56371"/>
    <w:rsid w:val="00D56393"/>
    <w:rsid w:val="00D56673"/>
    <w:rsid w:val="00D56C31"/>
    <w:rsid w:val="00D56F68"/>
    <w:rsid w:val="00D570B7"/>
    <w:rsid w:val="00D57135"/>
    <w:rsid w:val="00D57177"/>
    <w:rsid w:val="00D57460"/>
    <w:rsid w:val="00D57B90"/>
    <w:rsid w:val="00D57C8D"/>
    <w:rsid w:val="00D57FE6"/>
    <w:rsid w:val="00D57FF7"/>
    <w:rsid w:val="00D600FE"/>
    <w:rsid w:val="00D609C1"/>
    <w:rsid w:val="00D60F00"/>
    <w:rsid w:val="00D6139E"/>
    <w:rsid w:val="00D61487"/>
    <w:rsid w:val="00D61954"/>
    <w:rsid w:val="00D6238D"/>
    <w:rsid w:val="00D62794"/>
    <w:rsid w:val="00D62950"/>
    <w:rsid w:val="00D62B44"/>
    <w:rsid w:val="00D62EED"/>
    <w:rsid w:val="00D639A9"/>
    <w:rsid w:val="00D63F3B"/>
    <w:rsid w:val="00D64122"/>
    <w:rsid w:val="00D6481D"/>
    <w:rsid w:val="00D64DDB"/>
    <w:rsid w:val="00D6500A"/>
    <w:rsid w:val="00D65062"/>
    <w:rsid w:val="00D65376"/>
    <w:rsid w:val="00D65A31"/>
    <w:rsid w:val="00D65F44"/>
    <w:rsid w:val="00D65F4B"/>
    <w:rsid w:val="00D6626D"/>
    <w:rsid w:val="00D66670"/>
    <w:rsid w:val="00D66742"/>
    <w:rsid w:val="00D66750"/>
    <w:rsid w:val="00D667E7"/>
    <w:rsid w:val="00D67FDF"/>
    <w:rsid w:val="00D703C9"/>
    <w:rsid w:val="00D707C1"/>
    <w:rsid w:val="00D709BF"/>
    <w:rsid w:val="00D70BC2"/>
    <w:rsid w:val="00D70D8E"/>
    <w:rsid w:val="00D70DE2"/>
    <w:rsid w:val="00D70E05"/>
    <w:rsid w:val="00D7105E"/>
    <w:rsid w:val="00D71294"/>
    <w:rsid w:val="00D725CC"/>
    <w:rsid w:val="00D72BEB"/>
    <w:rsid w:val="00D72EFB"/>
    <w:rsid w:val="00D73443"/>
    <w:rsid w:val="00D734F2"/>
    <w:rsid w:val="00D73927"/>
    <w:rsid w:val="00D73A09"/>
    <w:rsid w:val="00D74135"/>
    <w:rsid w:val="00D74B59"/>
    <w:rsid w:val="00D75F53"/>
    <w:rsid w:val="00D7619E"/>
    <w:rsid w:val="00D769D8"/>
    <w:rsid w:val="00D76DCA"/>
    <w:rsid w:val="00D77390"/>
    <w:rsid w:val="00D77561"/>
    <w:rsid w:val="00D777F7"/>
    <w:rsid w:val="00D77978"/>
    <w:rsid w:val="00D77A1D"/>
    <w:rsid w:val="00D803CD"/>
    <w:rsid w:val="00D80420"/>
    <w:rsid w:val="00D807CD"/>
    <w:rsid w:val="00D807F2"/>
    <w:rsid w:val="00D809E3"/>
    <w:rsid w:val="00D80E1D"/>
    <w:rsid w:val="00D80E4F"/>
    <w:rsid w:val="00D813D5"/>
    <w:rsid w:val="00D81898"/>
    <w:rsid w:val="00D81A36"/>
    <w:rsid w:val="00D81C20"/>
    <w:rsid w:val="00D81DAE"/>
    <w:rsid w:val="00D820B8"/>
    <w:rsid w:val="00D82A59"/>
    <w:rsid w:val="00D831D5"/>
    <w:rsid w:val="00D83283"/>
    <w:rsid w:val="00D83348"/>
    <w:rsid w:val="00D833A0"/>
    <w:rsid w:val="00D834B2"/>
    <w:rsid w:val="00D834BE"/>
    <w:rsid w:val="00D839D8"/>
    <w:rsid w:val="00D83B33"/>
    <w:rsid w:val="00D845E5"/>
    <w:rsid w:val="00D84731"/>
    <w:rsid w:val="00D84E01"/>
    <w:rsid w:val="00D84E4A"/>
    <w:rsid w:val="00D84FC8"/>
    <w:rsid w:val="00D85138"/>
    <w:rsid w:val="00D85246"/>
    <w:rsid w:val="00D85534"/>
    <w:rsid w:val="00D855B0"/>
    <w:rsid w:val="00D85949"/>
    <w:rsid w:val="00D859AE"/>
    <w:rsid w:val="00D85BCA"/>
    <w:rsid w:val="00D85F78"/>
    <w:rsid w:val="00D8642E"/>
    <w:rsid w:val="00D86D55"/>
    <w:rsid w:val="00D87B88"/>
    <w:rsid w:val="00D87CB9"/>
    <w:rsid w:val="00D87FB1"/>
    <w:rsid w:val="00D902FC"/>
    <w:rsid w:val="00D907FA"/>
    <w:rsid w:val="00D9087E"/>
    <w:rsid w:val="00D909A3"/>
    <w:rsid w:val="00D91149"/>
    <w:rsid w:val="00D91DE1"/>
    <w:rsid w:val="00D91FD3"/>
    <w:rsid w:val="00D92162"/>
    <w:rsid w:val="00D92394"/>
    <w:rsid w:val="00D92CFB"/>
    <w:rsid w:val="00D92E82"/>
    <w:rsid w:val="00D93107"/>
    <w:rsid w:val="00D9367A"/>
    <w:rsid w:val="00D939F4"/>
    <w:rsid w:val="00D93BF0"/>
    <w:rsid w:val="00D9436C"/>
    <w:rsid w:val="00D943D8"/>
    <w:rsid w:val="00D94996"/>
    <w:rsid w:val="00D94F96"/>
    <w:rsid w:val="00D95407"/>
    <w:rsid w:val="00D95DDB"/>
    <w:rsid w:val="00D95E97"/>
    <w:rsid w:val="00D96CE6"/>
    <w:rsid w:val="00D97025"/>
    <w:rsid w:val="00D97080"/>
    <w:rsid w:val="00D971A7"/>
    <w:rsid w:val="00D97732"/>
    <w:rsid w:val="00D97796"/>
    <w:rsid w:val="00D979D2"/>
    <w:rsid w:val="00D97FDD"/>
    <w:rsid w:val="00DA07B5"/>
    <w:rsid w:val="00DA08BC"/>
    <w:rsid w:val="00DA0A35"/>
    <w:rsid w:val="00DA0AFF"/>
    <w:rsid w:val="00DA0E2B"/>
    <w:rsid w:val="00DA1242"/>
    <w:rsid w:val="00DA177C"/>
    <w:rsid w:val="00DA1865"/>
    <w:rsid w:val="00DA18B6"/>
    <w:rsid w:val="00DA1D5C"/>
    <w:rsid w:val="00DA1DDF"/>
    <w:rsid w:val="00DA232B"/>
    <w:rsid w:val="00DA2D26"/>
    <w:rsid w:val="00DA2DB0"/>
    <w:rsid w:val="00DA2F2A"/>
    <w:rsid w:val="00DA3560"/>
    <w:rsid w:val="00DA36FF"/>
    <w:rsid w:val="00DA3B18"/>
    <w:rsid w:val="00DA3D59"/>
    <w:rsid w:val="00DA3FDA"/>
    <w:rsid w:val="00DA408E"/>
    <w:rsid w:val="00DA4204"/>
    <w:rsid w:val="00DA46D3"/>
    <w:rsid w:val="00DA4AF8"/>
    <w:rsid w:val="00DA4ECF"/>
    <w:rsid w:val="00DA51E0"/>
    <w:rsid w:val="00DA5234"/>
    <w:rsid w:val="00DA558E"/>
    <w:rsid w:val="00DA57BD"/>
    <w:rsid w:val="00DA6145"/>
    <w:rsid w:val="00DA69BD"/>
    <w:rsid w:val="00DA6E77"/>
    <w:rsid w:val="00DA729F"/>
    <w:rsid w:val="00DA79B9"/>
    <w:rsid w:val="00DA79BC"/>
    <w:rsid w:val="00DA7C04"/>
    <w:rsid w:val="00DA7D71"/>
    <w:rsid w:val="00DB0098"/>
    <w:rsid w:val="00DB0C87"/>
    <w:rsid w:val="00DB0DEC"/>
    <w:rsid w:val="00DB12BD"/>
    <w:rsid w:val="00DB1886"/>
    <w:rsid w:val="00DB19F2"/>
    <w:rsid w:val="00DB1AC9"/>
    <w:rsid w:val="00DB1C11"/>
    <w:rsid w:val="00DB1F97"/>
    <w:rsid w:val="00DB2496"/>
    <w:rsid w:val="00DB24FD"/>
    <w:rsid w:val="00DB26DD"/>
    <w:rsid w:val="00DB280A"/>
    <w:rsid w:val="00DB2B7E"/>
    <w:rsid w:val="00DB2E7D"/>
    <w:rsid w:val="00DB2F7D"/>
    <w:rsid w:val="00DB326B"/>
    <w:rsid w:val="00DB331E"/>
    <w:rsid w:val="00DB3595"/>
    <w:rsid w:val="00DB3948"/>
    <w:rsid w:val="00DB3F5A"/>
    <w:rsid w:val="00DB459A"/>
    <w:rsid w:val="00DB45DA"/>
    <w:rsid w:val="00DB4A48"/>
    <w:rsid w:val="00DB4B98"/>
    <w:rsid w:val="00DB52FD"/>
    <w:rsid w:val="00DB5824"/>
    <w:rsid w:val="00DB6A1E"/>
    <w:rsid w:val="00DB6EEC"/>
    <w:rsid w:val="00DB724B"/>
    <w:rsid w:val="00DB7A87"/>
    <w:rsid w:val="00DC03C7"/>
    <w:rsid w:val="00DC05FC"/>
    <w:rsid w:val="00DC0850"/>
    <w:rsid w:val="00DC0A74"/>
    <w:rsid w:val="00DC14A7"/>
    <w:rsid w:val="00DC1551"/>
    <w:rsid w:val="00DC17AB"/>
    <w:rsid w:val="00DC19A7"/>
    <w:rsid w:val="00DC1D18"/>
    <w:rsid w:val="00DC1E75"/>
    <w:rsid w:val="00DC2022"/>
    <w:rsid w:val="00DC24FE"/>
    <w:rsid w:val="00DC2694"/>
    <w:rsid w:val="00DC2C77"/>
    <w:rsid w:val="00DC3413"/>
    <w:rsid w:val="00DC3547"/>
    <w:rsid w:val="00DC35D1"/>
    <w:rsid w:val="00DC36B7"/>
    <w:rsid w:val="00DC373F"/>
    <w:rsid w:val="00DC38FD"/>
    <w:rsid w:val="00DC3E23"/>
    <w:rsid w:val="00DC4343"/>
    <w:rsid w:val="00DC440F"/>
    <w:rsid w:val="00DC4489"/>
    <w:rsid w:val="00DC4557"/>
    <w:rsid w:val="00DC4723"/>
    <w:rsid w:val="00DC48C0"/>
    <w:rsid w:val="00DC4FE3"/>
    <w:rsid w:val="00DC505D"/>
    <w:rsid w:val="00DC5432"/>
    <w:rsid w:val="00DC547C"/>
    <w:rsid w:val="00DC5653"/>
    <w:rsid w:val="00DC5E6A"/>
    <w:rsid w:val="00DC5F1C"/>
    <w:rsid w:val="00DC5F2D"/>
    <w:rsid w:val="00DC64EF"/>
    <w:rsid w:val="00DC67C9"/>
    <w:rsid w:val="00DC6ABE"/>
    <w:rsid w:val="00DC7223"/>
    <w:rsid w:val="00DC7802"/>
    <w:rsid w:val="00DC78B9"/>
    <w:rsid w:val="00DC78F7"/>
    <w:rsid w:val="00DC7CFF"/>
    <w:rsid w:val="00DC7E4A"/>
    <w:rsid w:val="00DD08BA"/>
    <w:rsid w:val="00DD111B"/>
    <w:rsid w:val="00DD1296"/>
    <w:rsid w:val="00DD1314"/>
    <w:rsid w:val="00DD16FF"/>
    <w:rsid w:val="00DD1774"/>
    <w:rsid w:val="00DD1C7E"/>
    <w:rsid w:val="00DD1D34"/>
    <w:rsid w:val="00DD20D8"/>
    <w:rsid w:val="00DD241C"/>
    <w:rsid w:val="00DD2597"/>
    <w:rsid w:val="00DD28AE"/>
    <w:rsid w:val="00DD2FF4"/>
    <w:rsid w:val="00DD3092"/>
    <w:rsid w:val="00DD3386"/>
    <w:rsid w:val="00DD354B"/>
    <w:rsid w:val="00DD3A8A"/>
    <w:rsid w:val="00DD3C48"/>
    <w:rsid w:val="00DD4223"/>
    <w:rsid w:val="00DD437D"/>
    <w:rsid w:val="00DD4753"/>
    <w:rsid w:val="00DD4819"/>
    <w:rsid w:val="00DD4DA5"/>
    <w:rsid w:val="00DD4F8C"/>
    <w:rsid w:val="00DD50DF"/>
    <w:rsid w:val="00DD5349"/>
    <w:rsid w:val="00DD538A"/>
    <w:rsid w:val="00DD5518"/>
    <w:rsid w:val="00DD5801"/>
    <w:rsid w:val="00DD5EDC"/>
    <w:rsid w:val="00DD61AA"/>
    <w:rsid w:val="00DD63BE"/>
    <w:rsid w:val="00DD6DCD"/>
    <w:rsid w:val="00DD6DE7"/>
    <w:rsid w:val="00DD6FF2"/>
    <w:rsid w:val="00DD705C"/>
    <w:rsid w:val="00DD785C"/>
    <w:rsid w:val="00DD7E0E"/>
    <w:rsid w:val="00DD7F71"/>
    <w:rsid w:val="00DE039B"/>
    <w:rsid w:val="00DE0A97"/>
    <w:rsid w:val="00DE0E23"/>
    <w:rsid w:val="00DE17EB"/>
    <w:rsid w:val="00DE192A"/>
    <w:rsid w:val="00DE1C17"/>
    <w:rsid w:val="00DE1CF6"/>
    <w:rsid w:val="00DE1D81"/>
    <w:rsid w:val="00DE22DC"/>
    <w:rsid w:val="00DE24E6"/>
    <w:rsid w:val="00DE257D"/>
    <w:rsid w:val="00DE25CE"/>
    <w:rsid w:val="00DE2C00"/>
    <w:rsid w:val="00DE3053"/>
    <w:rsid w:val="00DE3064"/>
    <w:rsid w:val="00DE318E"/>
    <w:rsid w:val="00DE32AA"/>
    <w:rsid w:val="00DE35ED"/>
    <w:rsid w:val="00DE36B6"/>
    <w:rsid w:val="00DE37E1"/>
    <w:rsid w:val="00DE3933"/>
    <w:rsid w:val="00DE39A4"/>
    <w:rsid w:val="00DE3D5A"/>
    <w:rsid w:val="00DE409F"/>
    <w:rsid w:val="00DE4857"/>
    <w:rsid w:val="00DE49D6"/>
    <w:rsid w:val="00DE4C3B"/>
    <w:rsid w:val="00DE54F1"/>
    <w:rsid w:val="00DE5538"/>
    <w:rsid w:val="00DE5B05"/>
    <w:rsid w:val="00DE5C43"/>
    <w:rsid w:val="00DE609A"/>
    <w:rsid w:val="00DE6769"/>
    <w:rsid w:val="00DE6905"/>
    <w:rsid w:val="00DE6AC4"/>
    <w:rsid w:val="00DE6DC8"/>
    <w:rsid w:val="00DE6F23"/>
    <w:rsid w:val="00DE7AE4"/>
    <w:rsid w:val="00DE7B2F"/>
    <w:rsid w:val="00DE7EA3"/>
    <w:rsid w:val="00DF06BF"/>
    <w:rsid w:val="00DF07CC"/>
    <w:rsid w:val="00DF08CE"/>
    <w:rsid w:val="00DF093B"/>
    <w:rsid w:val="00DF0A5F"/>
    <w:rsid w:val="00DF0D18"/>
    <w:rsid w:val="00DF0E9E"/>
    <w:rsid w:val="00DF1016"/>
    <w:rsid w:val="00DF119A"/>
    <w:rsid w:val="00DF1375"/>
    <w:rsid w:val="00DF13A1"/>
    <w:rsid w:val="00DF13DE"/>
    <w:rsid w:val="00DF1619"/>
    <w:rsid w:val="00DF16EF"/>
    <w:rsid w:val="00DF1928"/>
    <w:rsid w:val="00DF2048"/>
    <w:rsid w:val="00DF22A8"/>
    <w:rsid w:val="00DF2CDC"/>
    <w:rsid w:val="00DF3411"/>
    <w:rsid w:val="00DF3CCE"/>
    <w:rsid w:val="00DF4832"/>
    <w:rsid w:val="00DF4E21"/>
    <w:rsid w:val="00DF542C"/>
    <w:rsid w:val="00DF58D6"/>
    <w:rsid w:val="00DF60D4"/>
    <w:rsid w:val="00DF60E6"/>
    <w:rsid w:val="00DF658D"/>
    <w:rsid w:val="00DF6868"/>
    <w:rsid w:val="00DF68B2"/>
    <w:rsid w:val="00DF6902"/>
    <w:rsid w:val="00DF6AEA"/>
    <w:rsid w:val="00DF6FA3"/>
    <w:rsid w:val="00DF763A"/>
    <w:rsid w:val="00DF7783"/>
    <w:rsid w:val="00DF7BFD"/>
    <w:rsid w:val="00DF7E61"/>
    <w:rsid w:val="00DF7EA8"/>
    <w:rsid w:val="00E00255"/>
    <w:rsid w:val="00E00940"/>
    <w:rsid w:val="00E00A01"/>
    <w:rsid w:val="00E00AA7"/>
    <w:rsid w:val="00E01124"/>
    <w:rsid w:val="00E01265"/>
    <w:rsid w:val="00E017D8"/>
    <w:rsid w:val="00E01BAC"/>
    <w:rsid w:val="00E01C1C"/>
    <w:rsid w:val="00E02136"/>
    <w:rsid w:val="00E02203"/>
    <w:rsid w:val="00E0231F"/>
    <w:rsid w:val="00E026D2"/>
    <w:rsid w:val="00E0289E"/>
    <w:rsid w:val="00E02C43"/>
    <w:rsid w:val="00E02CE7"/>
    <w:rsid w:val="00E0300C"/>
    <w:rsid w:val="00E032A9"/>
    <w:rsid w:val="00E036FE"/>
    <w:rsid w:val="00E03A7D"/>
    <w:rsid w:val="00E03C0F"/>
    <w:rsid w:val="00E03C5E"/>
    <w:rsid w:val="00E03CA1"/>
    <w:rsid w:val="00E04108"/>
    <w:rsid w:val="00E046FB"/>
    <w:rsid w:val="00E0485D"/>
    <w:rsid w:val="00E04899"/>
    <w:rsid w:val="00E04B41"/>
    <w:rsid w:val="00E054C3"/>
    <w:rsid w:val="00E0577E"/>
    <w:rsid w:val="00E05C11"/>
    <w:rsid w:val="00E066AF"/>
    <w:rsid w:val="00E06C0D"/>
    <w:rsid w:val="00E06EA6"/>
    <w:rsid w:val="00E070B3"/>
    <w:rsid w:val="00E0710E"/>
    <w:rsid w:val="00E073DF"/>
    <w:rsid w:val="00E075CB"/>
    <w:rsid w:val="00E076A2"/>
    <w:rsid w:val="00E0777F"/>
    <w:rsid w:val="00E078E8"/>
    <w:rsid w:val="00E07C42"/>
    <w:rsid w:val="00E07DFC"/>
    <w:rsid w:val="00E100EC"/>
    <w:rsid w:val="00E1088E"/>
    <w:rsid w:val="00E11026"/>
    <w:rsid w:val="00E1107F"/>
    <w:rsid w:val="00E1118E"/>
    <w:rsid w:val="00E11432"/>
    <w:rsid w:val="00E115C6"/>
    <w:rsid w:val="00E11B7C"/>
    <w:rsid w:val="00E11DB0"/>
    <w:rsid w:val="00E12174"/>
    <w:rsid w:val="00E12651"/>
    <w:rsid w:val="00E137C5"/>
    <w:rsid w:val="00E13835"/>
    <w:rsid w:val="00E13AD3"/>
    <w:rsid w:val="00E153A2"/>
    <w:rsid w:val="00E154E1"/>
    <w:rsid w:val="00E155DC"/>
    <w:rsid w:val="00E155E2"/>
    <w:rsid w:val="00E15693"/>
    <w:rsid w:val="00E15E44"/>
    <w:rsid w:val="00E161D4"/>
    <w:rsid w:val="00E165AB"/>
    <w:rsid w:val="00E166F4"/>
    <w:rsid w:val="00E169D1"/>
    <w:rsid w:val="00E16C1C"/>
    <w:rsid w:val="00E16EE5"/>
    <w:rsid w:val="00E17192"/>
    <w:rsid w:val="00E17508"/>
    <w:rsid w:val="00E177A0"/>
    <w:rsid w:val="00E17A2C"/>
    <w:rsid w:val="00E17CB4"/>
    <w:rsid w:val="00E20336"/>
    <w:rsid w:val="00E20BC8"/>
    <w:rsid w:val="00E20BE3"/>
    <w:rsid w:val="00E217C6"/>
    <w:rsid w:val="00E21DC4"/>
    <w:rsid w:val="00E2219E"/>
    <w:rsid w:val="00E22800"/>
    <w:rsid w:val="00E22D29"/>
    <w:rsid w:val="00E22D52"/>
    <w:rsid w:val="00E22D8C"/>
    <w:rsid w:val="00E23151"/>
    <w:rsid w:val="00E2315F"/>
    <w:rsid w:val="00E23614"/>
    <w:rsid w:val="00E23C50"/>
    <w:rsid w:val="00E23D1E"/>
    <w:rsid w:val="00E23F77"/>
    <w:rsid w:val="00E2408B"/>
    <w:rsid w:val="00E240E1"/>
    <w:rsid w:val="00E24117"/>
    <w:rsid w:val="00E24809"/>
    <w:rsid w:val="00E24A51"/>
    <w:rsid w:val="00E24AB9"/>
    <w:rsid w:val="00E24C2B"/>
    <w:rsid w:val="00E25040"/>
    <w:rsid w:val="00E256CB"/>
    <w:rsid w:val="00E257D3"/>
    <w:rsid w:val="00E25A55"/>
    <w:rsid w:val="00E25AC1"/>
    <w:rsid w:val="00E25B46"/>
    <w:rsid w:val="00E25B57"/>
    <w:rsid w:val="00E26154"/>
    <w:rsid w:val="00E26495"/>
    <w:rsid w:val="00E26510"/>
    <w:rsid w:val="00E274D6"/>
    <w:rsid w:val="00E27698"/>
    <w:rsid w:val="00E277AC"/>
    <w:rsid w:val="00E27998"/>
    <w:rsid w:val="00E27D12"/>
    <w:rsid w:val="00E27D64"/>
    <w:rsid w:val="00E27DC2"/>
    <w:rsid w:val="00E27E32"/>
    <w:rsid w:val="00E30B0C"/>
    <w:rsid w:val="00E3107B"/>
    <w:rsid w:val="00E31597"/>
    <w:rsid w:val="00E315AF"/>
    <w:rsid w:val="00E317EB"/>
    <w:rsid w:val="00E320F1"/>
    <w:rsid w:val="00E3263F"/>
    <w:rsid w:val="00E32736"/>
    <w:rsid w:val="00E327A2"/>
    <w:rsid w:val="00E3289C"/>
    <w:rsid w:val="00E32B35"/>
    <w:rsid w:val="00E32E43"/>
    <w:rsid w:val="00E32E77"/>
    <w:rsid w:val="00E3306C"/>
    <w:rsid w:val="00E33149"/>
    <w:rsid w:val="00E331E8"/>
    <w:rsid w:val="00E33342"/>
    <w:rsid w:val="00E333F2"/>
    <w:rsid w:val="00E3364C"/>
    <w:rsid w:val="00E336EE"/>
    <w:rsid w:val="00E337B6"/>
    <w:rsid w:val="00E33C4F"/>
    <w:rsid w:val="00E3409A"/>
    <w:rsid w:val="00E34114"/>
    <w:rsid w:val="00E34312"/>
    <w:rsid w:val="00E3433B"/>
    <w:rsid w:val="00E348CC"/>
    <w:rsid w:val="00E34B3E"/>
    <w:rsid w:val="00E34BF8"/>
    <w:rsid w:val="00E34D34"/>
    <w:rsid w:val="00E34E3D"/>
    <w:rsid w:val="00E34F27"/>
    <w:rsid w:val="00E35A75"/>
    <w:rsid w:val="00E35E49"/>
    <w:rsid w:val="00E36781"/>
    <w:rsid w:val="00E36C0B"/>
    <w:rsid w:val="00E3716F"/>
    <w:rsid w:val="00E37235"/>
    <w:rsid w:val="00E3774C"/>
    <w:rsid w:val="00E37945"/>
    <w:rsid w:val="00E37AB0"/>
    <w:rsid w:val="00E37C58"/>
    <w:rsid w:val="00E37DC1"/>
    <w:rsid w:val="00E4001E"/>
    <w:rsid w:val="00E40448"/>
    <w:rsid w:val="00E404CE"/>
    <w:rsid w:val="00E404DF"/>
    <w:rsid w:val="00E41452"/>
    <w:rsid w:val="00E4145C"/>
    <w:rsid w:val="00E41460"/>
    <w:rsid w:val="00E4169B"/>
    <w:rsid w:val="00E416B7"/>
    <w:rsid w:val="00E41848"/>
    <w:rsid w:val="00E41A81"/>
    <w:rsid w:val="00E41ACD"/>
    <w:rsid w:val="00E41DD8"/>
    <w:rsid w:val="00E42698"/>
    <w:rsid w:val="00E4295C"/>
    <w:rsid w:val="00E4298E"/>
    <w:rsid w:val="00E42EB5"/>
    <w:rsid w:val="00E43644"/>
    <w:rsid w:val="00E43657"/>
    <w:rsid w:val="00E436DC"/>
    <w:rsid w:val="00E43D84"/>
    <w:rsid w:val="00E43F6F"/>
    <w:rsid w:val="00E44009"/>
    <w:rsid w:val="00E44056"/>
    <w:rsid w:val="00E442AC"/>
    <w:rsid w:val="00E44391"/>
    <w:rsid w:val="00E443A8"/>
    <w:rsid w:val="00E44442"/>
    <w:rsid w:val="00E44B37"/>
    <w:rsid w:val="00E44D36"/>
    <w:rsid w:val="00E45BFD"/>
    <w:rsid w:val="00E460B6"/>
    <w:rsid w:val="00E46366"/>
    <w:rsid w:val="00E465B1"/>
    <w:rsid w:val="00E466C4"/>
    <w:rsid w:val="00E46701"/>
    <w:rsid w:val="00E468B0"/>
    <w:rsid w:val="00E46B43"/>
    <w:rsid w:val="00E46BBB"/>
    <w:rsid w:val="00E46C4B"/>
    <w:rsid w:val="00E47004"/>
    <w:rsid w:val="00E470BC"/>
    <w:rsid w:val="00E47A79"/>
    <w:rsid w:val="00E47A99"/>
    <w:rsid w:val="00E47E08"/>
    <w:rsid w:val="00E47EE5"/>
    <w:rsid w:val="00E500D2"/>
    <w:rsid w:val="00E5015B"/>
    <w:rsid w:val="00E50546"/>
    <w:rsid w:val="00E506D1"/>
    <w:rsid w:val="00E50978"/>
    <w:rsid w:val="00E50AA5"/>
    <w:rsid w:val="00E50E27"/>
    <w:rsid w:val="00E50F48"/>
    <w:rsid w:val="00E517D6"/>
    <w:rsid w:val="00E51804"/>
    <w:rsid w:val="00E5225F"/>
    <w:rsid w:val="00E52808"/>
    <w:rsid w:val="00E52EFA"/>
    <w:rsid w:val="00E5313E"/>
    <w:rsid w:val="00E531AB"/>
    <w:rsid w:val="00E537B0"/>
    <w:rsid w:val="00E53C11"/>
    <w:rsid w:val="00E541A3"/>
    <w:rsid w:val="00E54424"/>
    <w:rsid w:val="00E54884"/>
    <w:rsid w:val="00E549BF"/>
    <w:rsid w:val="00E549CD"/>
    <w:rsid w:val="00E55502"/>
    <w:rsid w:val="00E55A22"/>
    <w:rsid w:val="00E55F8A"/>
    <w:rsid w:val="00E56507"/>
    <w:rsid w:val="00E56526"/>
    <w:rsid w:val="00E56C35"/>
    <w:rsid w:val="00E57101"/>
    <w:rsid w:val="00E5791B"/>
    <w:rsid w:val="00E57D48"/>
    <w:rsid w:val="00E60268"/>
    <w:rsid w:val="00E60394"/>
    <w:rsid w:val="00E605EA"/>
    <w:rsid w:val="00E606E8"/>
    <w:rsid w:val="00E609C6"/>
    <w:rsid w:val="00E60F97"/>
    <w:rsid w:val="00E61116"/>
    <w:rsid w:val="00E61645"/>
    <w:rsid w:val="00E617D1"/>
    <w:rsid w:val="00E6190F"/>
    <w:rsid w:val="00E6202D"/>
    <w:rsid w:val="00E6217A"/>
    <w:rsid w:val="00E62C31"/>
    <w:rsid w:val="00E62E24"/>
    <w:rsid w:val="00E63091"/>
    <w:rsid w:val="00E63461"/>
    <w:rsid w:val="00E63490"/>
    <w:rsid w:val="00E6372D"/>
    <w:rsid w:val="00E63B35"/>
    <w:rsid w:val="00E63BC9"/>
    <w:rsid w:val="00E63C07"/>
    <w:rsid w:val="00E63D1F"/>
    <w:rsid w:val="00E63D29"/>
    <w:rsid w:val="00E63F4C"/>
    <w:rsid w:val="00E640C3"/>
    <w:rsid w:val="00E6446D"/>
    <w:rsid w:val="00E64E9D"/>
    <w:rsid w:val="00E651C6"/>
    <w:rsid w:val="00E65933"/>
    <w:rsid w:val="00E65B29"/>
    <w:rsid w:val="00E65C17"/>
    <w:rsid w:val="00E66314"/>
    <w:rsid w:val="00E66444"/>
    <w:rsid w:val="00E66822"/>
    <w:rsid w:val="00E66DC6"/>
    <w:rsid w:val="00E67DC9"/>
    <w:rsid w:val="00E70495"/>
    <w:rsid w:val="00E70602"/>
    <w:rsid w:val="00E7069C"/>
    <w:rsid w:val="00E70BF2"/>
    <w:rsid w:val="00E70F16"/>
    <w:rsid w:val="00E711FF"/>
    <w:rsid w:val="00E7138E"/>
    <w:rsid w:val="00E71D7E"/>
    <w:rsid w:val="00E72105"/>
    <w:rsid w:val="00E72313"/>
    <w:rsid w:val="00E724F0"/>
    <w:rsid w:val="00E72509"/>
    <w:rsid w:val="00E725B8"/>
    <w:rsid w:val="00E727DA"/>
    <w:rsid w:val="00E73295"/>
    <w:rsid w:val="00E733E9"/>
    <w:rsid w:val="00E736E6"/>
    <w:rsid w:val="00E737B4"/>
    <w:rsid w:val="00E7394C"/>
    <w:rsid w:val="00E73992"/>
    <w:rsid w:val="00E73C75"/>
    <w:rsid w:val="00E740A4"/>
    <w:rsid w:val="00E740FB"/>
    <w:rsid w:val="00E7415D"/>
    <w:rsid w:val="00E7417C"/>
    <w:rsid w:val="00E7445D"/>
    <w:rsid w:val="00E749A7"/>
    <w:rsid w:val="00E749CB"/>
    <w:rsid w:val="00E74DAB"/>
    <w:rsid w:val="00E75401"/>
    <w:rsid w:val="00E75450"/>
    <w:rsid w:val="00E75AFE"/>
    <w:rsid w:val="00E76469"/>
    <w:rsid w:val="00E765AE"/>
    <w:rsid w:val="00E76E5A"/>
    <w:rsid w:val="00E7732F"/>
    <w:rsid w:val="00E77338"/>
    <w:rsid w:val="00E77F84"/>
    <w:rsid w:val="00E80396"/>
    <w:rsid w:val="00E8065E"/>
    <w:rsid w:val="00E80717"/>
    <w:rsid w:val="00E808CA"/>
    <w:rsid w:val="00E80990"/>
    <w:rsid w:val="00E80A7E"/>
    <w:rsid w:val="00E81A19"/>
    <w:rsid w:val="00E82025"/>
    <w:rsid w:val="00E8216A"/>
    <w:rsid w:val="00E8283E"/>
    <w:rsid w:val="00E82C30"/>
    <w:rsid w:val="00E82EBC"/>
    <w:rsid w:val="00E82F7C"/>
    <w:rsid w:val="00E83063"/>
    <w:rsid w:val="00E831A1"/>
    <w:rsid w:val="00E83E53"/>
    <w:rsid w:val="00E83FE9"/>
    <w:rsid w:val="00E83FF6"/>
    <w:rsid w:val="00E840B3"/>
    <w:rsid w:val="00E84414"/>
    <w:rsid w:val="00E847FC"/>
    <w:rsid w:val="00E84B8B"/>
    <w:rsid w:val="00E84B8E"/>
    <w:rsid w:val="00E84FE5"/>
    <w:rsid w:val="00E85375"/>
    <w:rsid w:val="00E856E1"/>
    <w:rsid w:val="00E857D6"/>
    <w:rsid w:val="00E857D8"/>
    <w:rsid w:val="00E85816"/>
    <w:rsid w:val="00E858A4"/>
    <w:rsid w:val="00E85997"/>
    <w:rsid w:val="00E85ABF"/>
    <w:rsid w:val="00E860B8"/>
    <w:rsid w:val="00E862A5"/>
    <w:rsid w:val="00E864CA"/>
    <w:rsid w:val="00E866A9"/>
    <w:rsid w:val="00E869D8"/>
    <w:rsid w:val="00E86B9C"/>
    <w:rsid w:val="00E872FA"/>
    <w:rsid w:val="00E875BF"/>
    <w:rsid w:val="00E875C8"/>
    <w:rsid w:val="00E875DF"/>
    <w:rsid w:val="00E87E0F"/>
    <w:rsid w:val="00E87FD2"/>
    <w:rsid w:val="00E9051F"/>
    <w:rsid w:val="00E907E5"/>
    <w:rsid w:val="00E90D8F"/>
    <w:rsid w:val="00E90FAC"/>
    <w:rsid w:val="00E91388"/>
    <w:rsid w:val="00E91494"/>
    <w:rsid w:val="00E9152D"/>
    <w:rsid w:val="00E9174A"/>
    <w:rsid w:val="00E918ED"/>
    <w:rsid w:val="00E91A8E"/>
    <w:rsid w:val="00E91B01"/>
    <w:rsid w:val="00E91CF8"/>
    <w:rsid w:val="00E91FA0"/>
    <w:rsid w:val="00E925DA"/>
    <w:rsid w:val="00E929AE"/>
    <w:rsid w:val="00E931F8"/>
    <w:rsid w:val="00E93330"/>
    <w:rsid w:val="00E93C04"/>
    <w:rsid w:val="00E94030"/>
    <w:rsid w:val="00E94133"/>
    <w:rsid w:val="00E9416E"/>
    <w:rsid w:val="00E9417A"/>
    <w:rsid w:val="00E94A6A"/>
    <w:rsid w:val="00E94D54"/>
    <w:rsid w:val="00E94E88"/>
    <w:rsid w:val="00E950FA"/>
    <w:rsid w:val="00E954B9"/>
    <w:rsid w:val="00E95A09"/>
    <w:rsid w:val="00E95AC8"/>
    <w:rsid w:val="00E964B9"/>
    <w:rsid w:val="00E964BF"/>
    <w:rsid w:val="00E96604"/>
    <w:rsid w:val="00E970BA"/>
    <w:rsid w:val="00E9716B"/>
    <w:rsid w:val="00E9774C"/>
    <w:rsid w:val="00E97FBA"/>
    <w:rsid w:val="00EA028F"/>
    <w:rsid w:val="00EA0376"/>
    <w:rsid w:val="00EA082E"/>
    <w:rsid w:val="00EA096D"/>
    <w:rsid w:val="00EA0AE3"/>
    <w:rsid w:val="00EA1493"/>
    <w:rsid w:val="00EA17DB"/>
    <w:rsid w:val="00EA1E07"/>
    <w:rsid w:val="00EA244F"/>
    <w:rsid w:val="00EA2774"/>
    <w:rsid w:val="00EA2BB3"/>
    <w:rsid w:val="00EA2C33"/>
    <w:rsid w:val="00EA2F73"/>
    <w:rsid w:val="00EA349D"/>
    <w:rsid w:val="00EA3A55"/>
    <w:rsid w:val="00EA3E33"/>
    <w:rsid w:val="00EA416E"/>
    <w:rsid w:val="00EA43BE"/>
    <w:rsid w:val="00EA4438"/>
    <w:rsid w:val="00EA46D4"/>
    <w:rsid w:val="00EA4A7C"/>
    <w:rsid w:val="00EA4B3B"/>
    <w:rsid w:val="00EA4C7A"/>
    <w:rsid w:val="00EA4F4A"/>
    <w:rsid w:val="00EA5162"/>
    <w:rsid w:val="00EA5EC5"/>
    <w:rsid w:val="00EA62B3"/>
    <w:rsid w:val="00EA6355"/>
    <w:rsid w:val="00EA6370"/>
    <w:rsid w:val="00EA68C2"/>
    <w:rsid w:val="00EA6A40"/>
    <w:rsid w:val="00EA6A98"/>
    <w:rsid w:val="00EA6E5A"/>
    <w:rsid w:val="00EA70F0"/>
    <w:rsid w:val="00EA7446"/>
    <w:rsid w:val="00EA7ACF"/>
    <w:rsid w:val="00EA7C79"/>
    <w:rsid w:val="00EA7D98"/>
    <w:rsid w:val="00EA7E2D"/>
    <w:rsid w:val="00EA7E44"/>
    <w:rsid w:val="00EA7E85"/>
    <w:rsid w:val="00EA7EF9"/>
    <w:rsid w:val="00EB00D8"/>
    <w:rsid w:val="00EB03A3"/>
    <w:rsid w:val="00EB0500"/>
    <w:rsid w:val="00EB072F"/>
    <w:rsid w:val="00EB105B"/>
    <w:rsid w:val="00EB10CE"/>
    <w:rsid w:val="00EB135C"/>
    <w:rsid w:val="00EB1AE3"/>
    <w:rsid w:val="00EB1FEE"/>
    <w:rsid w:val="00EB2139"/>
    <w:rsid w:val="00EB2477"/>
    <w:rsid w:val="00EB24C3"/>
    <w:rsid w:val="00EB2747"/>
    <w:rsid w:val="00EB287A"/>
    <w:rsid w:val="00EB3228"/>
    <w:rsid w:val="00EB3515"/>
    <w:rsid w:val="00EB39A7"/>
    <w:rsid w:val="00EB3CEC"/>
    <w:rsid w:val="00EB42F6"/>
    <w:rsid w:val="00EB4823"/>
    <w:rsid w:val="00EB4906"/>
    <w:rsid w:val="00EB4C84"/>
    <w:rsid w:val="00EB4DD4"/>
    <w:rsid w:val="00EB4F87"/>
    <w:rsid w:val="00EB5623"/>
    <w:rsid w:val="00EB6092"/>
    <w:rsid w:val="00EB65EB"/>
    <w:rsid w:val="00EB6700"/>
    <w:rsid w:val="00EB6974"/>
    <w:rsid w:val="00EB6EAB"/>
    <w:rsid w:val="00EB7B0E"/>
    <w:rsid w:val="00EB7DA4"/>
    <w:rsid w:val="00EB7F30"/>
    <w:rsid w:val="00EB7F62"/>
    <w:rsid w:val="00EC033B"/>
    <w:rsid w:val="00EC09EB"/>
    <w:rsid w:val="00EC0DDA"/>
    <w:rsid w:val="00EC10DE"/>
    <w:rsid w:val="00EC1709"/>
    <w:rsid w:val="00EC1A21"/>
    <w:rsid w:val="00EC1A69"/>
    <w:rsid w:val="00EC1B66"/>
    <w:rsid w:val="00EC1C19"/>
    <w:rsid w:val="00EC1CB0"/>
    <w:rsid w:val="00EC2547"/>
    <w:rsid w:val="00EC2848"/>
    <w:rsid w:val="00EC2DEE"/>
    <w:rsid w:val="00EC2F67"/>
    <w:rsid w:val="00EC331F"/>
    <w:rsid w:val="00EC362A"/>
    <w:rsid w:val="00EC3701"/>
    <w:rsid w:val="00EC3738"/>
    <w:rsid w:val="00EC389B"/>
    <w:rsid w:val="00EC392B"/>
    <w:rsid w:val="00EC3950"/>
    <w:rsid w:val="00EC3EDD"/>
    <w:rsid w:val="00EC4045"/>
    <w:rsid w:val="00EC40B6"/>
    <w:rsid w:val="00EC440D"/>
    <w:rsid w:val="00EC49A6"/>
    <w:rsid w:val="00EC4CF9"/>
    <w:rsid w:val="00EC4DB3"/>
    <w:rsid w:val="00EC50CC"/>
    <w:rsid w:val="00EC512A"/>
    <w:rsid w:val="00EC5B55"/>
    <w:rsid w:val="00EC5C0F"/>
    <w:rsid w:val="00EC5DB3"/>
    <w:rsid w:val="00EC6130"/>
    <w:rsid w:val="00EC6402"/>
    <w:rsid w:val="00EC6931"/>
    <w:rsid w:val="00EC6D08"/>
    <w:rsid w:val="00EC6E73"/>
    <w:rsid w:val="00EC70A2"/>
    <w:rsid w:val="00EC798C"/>
    <w:rsid w:val="00ED0212"/>
    <w:rsid w:val="00ED028C"/>
    <w:rsid w:val="00ED08DD"/>
    <w:rsid w:val="00ED0D37"/>
    <w:rsid w:val="00ED0D86"/>
    <w:rsid w:val="00ED0E82"/>
    <w:rsid w:val="00ED0F01"/>
    <w:rsid w:val="00ED1015"/>
    <w:rsid w:val="00ED1233"/>
    <w:rsid w:val="00ED1789"/>
    <w:rsid w:val="00ED210E"/>
    <w:rsid w:val="00ED25EB"/>
    <w:rsid w:val="00ED2822"/>
    <w:rsid w:val="00ED2A8A"/>
    <w:rsid w:val="00ED2BE0"/>
    <w:rsid w:val="00ED2EE2"/>
    <w:rsid w:val="00ED2FDD"/>
    <w:rsid w:val="00ED3993"/>
    <w:rsid w:val="00ED3BFF"/>
    <w:rsid w:val="00ED3DD7"/>
    <w:rsid w:val="00ED40C0"/>
    <w:rsid w:val="00ED4404"/>
    <w:rsid w:val="00ED46F9"/>
    <w:rsid w:val="00ED4840"/>
    <w:rsid w:val="00ED4F58"/>
    <w:rsid w:val="00ED5070"/>
    <w:rsid w:val="00ED512B"/>
    <w:rsid w:val="00ED51DE"/>
    <w:rsid w:val="00ED6600"/>
    <w:rsid w:val="00ED679B"/>
    <w:rsid w:val="00ED6D70"/>
    <w:rsid w:val="00ED729B"/>
    <w:rsid w:val="00ED72A8"/>
    <w:rsid w:val="00ED7531"/>
    <w:rsid w:val="00ED7935"/>
    <w:rsid w:val="00ED79C6"/>
    <w:rsid w:val="00ED7D26"/>
    <w:rsid w:val="00ED7D35"/>
    <w:rsid w:val="00ED7D6E"/>
    <w:rsid w:val="00ED7DA4"/>
    <w:rsid w:val="00EE0444"/>
    <w:rsid w:val="00EE0509"/>
    <w:rsid w:val="00EE062F"/>
    <w:rsid w:val="00EE07A6"/>
    <w:rsid w:val="00EE0DEB"/>
    <w:rsid w:val="00EE1A2A"/>
    <w:rsid w:val="00EE1D7F"/>
    <w:rsid w:val="00EE223C"/>
    <w:rsid w:val="00EE23DE"/>
    <w:rsid w:val="00EE2926"/>
    <w:rsid w:val="00EE2D4F"/>
    <w:rsid w:val="00EE2D60"/>
    <w:rsid w:val="00EE2E8D"/>
    <w:rsid w:val="00EE2E90"/>
    <w:rsid w:val="00EE2EB5"/>
    <w:rsid w:val="00EE2ED5"/>
    <w:rsid w:val="00EE356D"/>
    <w:rsid w:val="00EE3CC5"/>
    <w:rsid w:val="00EE411A"/>
    <w:rsid w:val="00EE4546"/>
    <w:rsid w:val="00EE48F4"/>
    <w:rsid w:val="00EE501F"/>
    <w:rsid w:val="00EE50DC"/>
    <w:rsid w:val="00EE50E4"/>
    <w:rsid w:val="00EE5355"/>
    <w:rsid w:val="00EE53B3"/>
    <w:rsid w:val="00EE5C0C"/>
    <w:rsid w:val="00EE5C3D"/>
    <w:rsid w:val="00EE5DC6"/>
    <w:rsid w:val="00EE5E80"/>
    <w:rsid w:val="00EE64A4"/>
    <w:rsid w:val="00EE64F3"/>
    <w:rsid w:val="00EE66B3"/>
    <w:rsid w:val="00EE67EE"/>
    <w:rsid w:val="00EE692A"/>
    <w:rsid w:val="00EE6C46"/>
    <w:rsid w:val="00EE6C6D"/>
    <w:rsid w:val="00EE71F1"/>
    <w:rsid w:val="00EE723B"/>
    <w:rsid w:val="00EE7268"/>
    <w:rsid w:val="00EE7585"/>
    <w:rsid w:val="00EE78BC"/>
    <w:rsid w:val="00EE7F54"/>
    <w:rsid w:val="00EF01A5"/>
    <w:rsid w:val="00EF02D9"/>
    <w:rsid w:val="00EF04C1"/>
    <w:rsid w:val="00EF0CD4"/>
    <w:rsid w:val="00EF13A1"/>
    <w:rsid w:val="00EF15D7"/>
    <w:rsid w:val="00EF1D46"/>
    <w:rsid w:val="00EF1DFA"/>
    <w:rsid w:val="00EF23CC"/>
    <w:rsid w:val="00EF2641"/>
    <w:rsid w:val="00EF279D"/>
    <w:rsid w:val="00EF2E20"/>
    <w:rsid w:val="00EF34AE"/>
    <w:rsid w:val="00EF35BF"/>
    <w:rsid w:val="00EF383C"/>
    <w:rsid w:val="00EF3C3A"/>
    <w:rsid w:val="00EF3C52"/>
    <w:rsid w:val="00EF3CAD"/>
    <w:rsid w:val="00EF4028"/>
    <w:rsid w:val="00EF40C5"/>
    <w:rsid w:val="00EF46CD"/>
    <w:rsid w:val="00EF4769"/>
    <w:rsid w:val="00EF4AF6"/>
    <w:rsid w:val="00EF4B04"/>
    <w:rsid w:val="00EF4F02"/>
    <w:rsid w:val="00EF53A1"/>
    <w:rsid w:val="00EF5716"/>
    <w:rsid w:val="00EF5924"/>
    <w:rsid w:val="00EF6181"/>
    <w:rsid w:val="00EF63B7"/>
    <w:rsid w:val="00EF6473"/>
    <w:rsid w:val="00EF6718"/>
    <w:rsid w:val="00EF6AF3"/>
    <w:rsid w:val="00EF6E44"/>
    <w:rsid w:val="00EF6E84"/>
    <w:rsid w:val="00EF73AD"/>
    <w:rsid w:val="00EF783A"/>
    <w:rsid w:val="00EF7D8B"/>
    <w:rsid w:val="00EF7FCB"/>
    <w:rsid w:val="00EF7FF3"/>
    <w:rsid w:val="00F00C76"/>
    <w:rsid w:val="00F00FC1"/>
    <w:rsid w:val="00F0169F"/>
    <w:rsid w:val="00F018FA"/>
    <w:rsid w:val="00F0197C"/>
    <w:rsid w:val="00F01A1D"/>
    <w:rsid w:val="00F01EAE"/>
    <w:rsid w:val="00F02015"/>
    <w:rsid w:val="00F02122"/>
    <w:rsid w:val="00F02545"/>
    <w:rsid w:val="00F026E7"/>
    <w:rsid w:val="00F02721"/>
    <w:rsid w:val="00F02A22"/>
    <w:rsid w:val="00F030CD"/>
    <w:rsid w:val="00F03208"/>
    <w:rsid w:val="00F0321E"/>
    <w:rsid w:val="00F032AA"/>
    <w:rsid w:val="00F03601"/>
    <w:rsid w:val="00F03717"/>
    <w:rsid w:val="00F03B15"/>
    <w:rsid w:val="00F03F19"/>
    <w:rsid w:val="00F03F33"/>
    <w:rsid w:val="00F0400F"/>
    <w:rsid w:val="00F041E3"/>
    <w:rsid w:val="00F043B8"/>
    <w:rsid w:val="00F04736"/>
    <w:rsid w:val="00F047D6"/>
    <w:rsid w:val="00F04977"/>
    <w:rsid w:val="00F049CF"/>
    <w:rsid w:val="00F04B0F"/>
    <w:rsid w:val="00F051A5"/>
    <w:rsid w:val="00F05303"/>
    <w:rsid w:val="00F0535D"/>
    <w:rsid w:val="00F0550F"/>
    <w:rsid w:val="00F05827"/>
    <w:rsid w:val="00F059E7"/>
    <w:rsid w:val="00F05B83"/>
    <w:rsid w:val="00F05DC2"/>
    <w:rsid w:val="00F06141"/>
    <w:rsid w:val="00F06339"/>
    <w:rsid w:val="00F0643B"/>
    <w:rsid w:val="00F06867"/>
    <w:rsid w:val="00F06B4A"/>
    <w:rsid w:val="00F06D98"/>
    <w:rsid w:val="00F06F94"/>
    <w:rsid w:val="00F07071"/>
    <w:rsid w:val="00F07881"/>
    <w:rsid w:val="00F07CE5"/>
    <w:rsid w:val="00F07E16"/>
    <w:rsid w:val="00F1035E"/>
    <w:rsid w:val="00F10387"/>
    <w:rsid w:val="00F10527"/>
    <w:rsid w:val="00F1064F"/>
    <w:rsid w:val="00F10B24"/>
    <w:rsid w:val="00F10E5C"/>
    <w:rsid w:val="00F10E94"/>
    <w:rsid w:val="00F120D1"/>
    <w:rsid w:val="00F12124"/>
    <w:rsid w:val="00F12209"/>
    <w:rsid w:val="00F12336"/>
    <w:rsid w:val="00F12E6E"/>
    <w:rsid w:val="00F1323C"/>
    <w:rsid w:val="00F133DB"/>
    <w:rsid w:val="00F13645"/>
    <w:rsid w:val="00F136CB"/>
    <w:rsid w:val="00F13F0E"/>
    <w:rsid w:val="00F14515"/>
    <w:rsid w:val="00F1463D"/>
    <w:rsid w:val="00F1476D"/>
    <w:rsid w:val="00F14984"/>
    <w:rsid w:val="00F14F57"/>
    <w:rsid w:val="00F150ED"/>
    <w:rsid w:val="00F15388"/>
    <w:rsid w:val="00F15698"/>
    <w:rsid w:val="00F156DA"/>
    <w:rsid w:val="00F15C87"/>
    <w:rsid w:val="00F163F9"/>
    <w:rsid w:val="00F16906"/>
    <w:rsid w:val="00F170E7"/>
    <w:rsid w:val="00F1725A"/>
    <w:rsid w:val="00F1728C"/>
    <w:rsid w:val="00F17397"/>
    <w:rsid w:val="00F175AA"/>
    <w:rsid w:val="00F17678"/>
    <w:rsid w:val="00F17A5B"/>
    <w:rsid w:val="00F20248"/>
    <w:rsid w:val="00F207CD"/>
    <w:rsid w:val="00F20D0E"/>
    <w:rsid w:val="00F20DE3"/>
    <w:rsid w:val="00F2155C"/>
    <w:rsid w:val="00F21598"/>
    <w:rsid w:val="00F21899"/>
    <w:rsid w:val="00F21A8C"/>
    <w:rsid w:val="00F21C7B"/>
    <w:rsid w:val="00F223B3"/>
    <w:rsid w:val="00F229CE"/>
    <w:rsid w:val="00F22BC0"/>
    <w:rsid w:val="00F22D48"/>
    <w:rsid w:val="00F22D5A"/>
    <w:rsid w:val="00F22E30"/>
    <w:rsid w:val="00F22F43"/>
    <w:rsid w:val="00F233C4"/>
    <w:rsid w:val="00F2342F"/>
    <w:rsid w:val="00F2374E"/>
    <w:rsid w:val="00F23961"/>
    <w:rsid w:val="00F23A7C"/>
    <w:rsid w:val="00F23CF1"/>
    <w:rsid w:val="00F23DE2"/>
    <w:rsid w:val="00F23E68"/>
    <w:rsid w:val="00F24315"/>
    <w:rsid w:val="00F2490B"/>
    <w:rsid w:val="00F249B9"/>
    <w:rsid w:val="00F24BBA"/>
    <w:rsid w:val="00F24C25"/>
    <w:rsid w:val="00F24EC8"/>
    <w:rsid w:val="00F24F33"/>
    <w:rsid w:val="00F2570F"/>
    <w:rsid w:val="00F25891"/>
    <w:rsid w:val="00F25D0B"/>
    <w:rsid w:val="00F2628E"/>
    <w:rsid w:val="00F26300"/>
    <w:rsid w:val="00F26C7D"/>
    <w:rsid w:val="00F26DD1"/>
    <w:rsid w:val="00F26EDE"/>
    <w:rsid w:val="00F26FD8"/>
    <w:rsid w:val="00F27749"/>
    <w:rsid w:val="00F277BA"/>
    <w:rsid w:val="00F2795A"/>
    <w:rsid w:val="00F27B21"/>
    <w:rsid w:val="00F27DD7"/>
    <w:rsid w:val="00F27E38"/>
    <w:rsid w:val="00F27F8D"/>
    <w:rsid w:val="00F30112"/>
    <w:rsid w:val="00F30989"/>
    <w:rsid w:val="00F3101E"/>
    <w:rsid w:val="00F313A6"/>
    <w:rsid w:val="00F3142C"/>
    <w:rsid w:val="00F31F61"/>
    <w:rsid w:val="00F32327"/>
    <w:rsid w:val="00F32706"/>
    <w:rsid w:val="00F32988"/>
    <w:rsid w:val="00F33165"/>
    <w:rsid w:val="00F33797"/>
    <w:rsid w:val="00F33A49"/>
    <w:rsid w:val="00F33ACE"/>
    <w:rsid w:val="00F33C22"/>
    <w:rsid w:val="00F33F21"/>
    <w:rsid w:val="00F34101"/>
    <w:rsid w:val="00F34565"/>
    <w:rsid w:val="00F3461D"/>
    <w:rsid w:val="00F3478B"/>
    <w:rsid w:val="00F34793"/>
    <w:rsid w:val="00F3503E"/>
    <w:rsid w:val="00F354F0"/>
    <w:rsid w:val="00F35552"/>
    <w:rsid w:val="00F35BE4"/>
    <w:rsid w:val="00F35F33"/>
    <w:rsid w:val="00F35F56"/>
    <w:rsid w:val="00F36470"/>
    <w:rsid w:val="00F36872"/>
    <w:rsid w:val="00F36982"/>
    <w:rsid w:val="00F36B98"/>
    <w:rsid w:val="00F36BA7"/>
    <w:rsid w:val="00F36C95"/>
    <w:rsid w:val="00F36C99"/>
    <w:rsid w:val="00F36DF2"/>
    <w:rsid w:val="00F36DF6"/>
    <w:rsid w:val="00F373A4"/>
    <w:rsid w:val="00F37551"/>
    <w:rsid w:val="00F37939"/>
    <w:rsid w:val="00F37E87"/>
    <w:rsid w:val="00F404B3"/>
    <w:rsid w:val="00F40946"/>
    <w:rsid w:val="00F40AE5"/>
    <w:rsid w:val="00F40D77"/>
    <w:rsid w:val="00F410A6"/>
    <w:rsid w:val="00F41336"/>
    <w:rsid w:val="00F416BB"/>
    <w:rsid w:val="00F419F4"/>
    <w:rsid w:val="00F41EC8"/>
    <w:rsid w:val="00F4242B"/>
    <w:rsid w:val="00F426EC"/>
    <w:rsid w:val="00F42D20"/>
    <w:rsid w:val="00F42E43"/>
    <w:rsid w:val="00F43239"/>
    <w:rsid w:val="00F43499"/>
    <w:rsid w:val="00F438C2"/>
    <w:rsid w:val="00F43A94"/>
    <w:rsid w:val="00F43C16"/>
    <w:rsid w:val="00F44740"/>
    <w:rsid w:val="00F44A7D"/>
    <w:rsid w:val="00F44B1F"/>
    <w:rsid w:val="00F44E2F"/>
    <w:rsid w:val="00F45577"/>
    <w:rsid w:val="00F4565F"/>
    <w:rsid w:val="00F45896"/>
    <w:rsid w:val="00F45941"/>
    <w:rsid w:val="00F45CFF"/>
    <w:rsid w:val="00F45D19"/>
    <w:rsid w:val="00F45D6F"/>
    <w:rsid w:val="00F45EDA"/>
    <w:rsid w:val="00F45F2D"/>
    <w:rsid w:val="00F46699"/>
    <w:rsid w:val="00F4683F"/>
    <w:rsid w:val="00F4687C"/>
    <w:rsid w:val="00F46920"/>
    <w:rsid w:val="00F46ECE"/>
    <w:rsid w:val="00F47440"/>
    <w:rsid w:val="00F47535"/>
    <w:rsid w:val="00F4755E"/>
    <w:rsid w:val="00F47925"/>
    <w:rsid w:val="00F47938"/>
    <w:rsid w:val="00F47E60"/>
    <w:rsid w:val="00F500A1"/>
    <w:rsid w:val="00F50175"/>
    <w:rsid w:val="00F501EA"/>
    <w:rsid w:val="00F50366"/>
    <w:rsid w:val="00F504F3"/>
    <w:rsid w:val="00F509CB"/>
    <w:rsid w:val="00F50C1D"/>
    <w:rsid w:val="00F50CEA"/>
    <w:rsid w:val="00F510A6"/>
    <w:rsid w:val="00F515BE"/>
    <w:rsid w:val="00F51B05"/>
    <w:rsid w:val="00F51D2C"/>
    <w:rsid w:val="00F51D5B"/>
    <w:rsid w:val="00F51F75"/>
    <w:rsid w:val="00F52056"/>
    <w:rsid w:val="00F52445"/>
    <w:rsid w:val="00F52553"/>
    <w:rsid w:val="00F525E6"/>
    <w:rsid w:val="00F52AAA"/>
    <w:rsid w:val="00F52CE3"/>
    <w:rsid w:val="00F52F5D"/>
    <w:rsid w:val="00F53167"/>
    <w:rsid w:val="00F5326B"/>
    <w:rsid w:val="00F53716"/>
    <w:rsid w:val="00F5371E"/>
    <w:rsid w:val="00F5406E"/>
    <w:rsid w:val="00F54338"/>
    <w:rsid w:val="00F5447B"/>
    <w:rsid w:val="00F5495E"/>
    <w:rsid w:val="00F54FA7"/>
    <w:rsid w:val="00F55062"/>
    <w:rsid w:val="00F55135"/>
    <w:rsid w:val="00F551F6"/>
    <w:rsid w:val="00F55503"/>
    <w:rsid w:val="00F55578"/>
    <w:rsid w:val="00F556EE"/>
    <w:rsid w:val="00F55D31"/>
    <w:rsid w:val="00F564B9"/>
    <w:rsid w:val="00F56778"/>
    <w:rsid w:val="00F56CC6"/>
    <w:rsid w:val="00F56DBC"/>
    <w:rsid w:val="00F56DBF"/>
    <w:rsid w:val="00F56EEA"/>
    <w:rsid w:val="00F57048"/>
    <w:rsid w:val="00F5797F"/>
    <w:rsid w:val="00F57C24"/>
    <w:rsid w:val="00F57E1C"/>
    <w:rsid w:val="00F6023E"/>
    <w:rsid w:val="00F607AA"/>
    <w:rsid w:val="00F60AE5"/>
    <w:rsid w:val="00F60EE6"/>
    <w:rsid w:val="00F61391"/>
    <w:rsid w:val="00F613B2"/>
    <w:rsid w:val="00F615D1"/>
    <w:rsid w:val="00F61B17"/>
    <w:rsid w:val="00F61E09"/>
    <w:rsid w:val="00F61E45"/>
    <w:rsid w:val="00F61F95"/>
    <w:rsid w:val="00F61FD0"/>
    <w:rsid w:val="00F626E2"/>
    <w:rsid w:val="00F6276B"/>
    <w:rsid w:val="00F62885"/>
    <w:rsid w:val="00F62A8A"/>
    <w:rsid w:val="00F62BFF"/>
    <w:rsid w:val="00F635B7"/>
    <w:rsid w:val="00F639A5"/>
    <w:rsid w:val="00F639C5"/>
    <w:rsid w:val="00F63B25"/>
    <w:rsid w:val="00F6478A"/>
    <w:rsid w:val="00F64A0D"/>
    <w:rsid w:val="00F64E96"/>
    <w:rsid w:val="00F65366"/>
    <w:rsid w:val="00F6536B"/>
    <w:rsid w:val="00F6541C"/>
    <w:rsid w:val="00F6579C"/>
    <w:rsid w:val="00F65F91"/>
    <w:rsid w:val="00F6642E"/>
    <w:rsid w:val="00F66624"/>
    <w:rsid w:val="00F669C4"/>
    <w:rsid w:val="00F66C8A"/>
    <w:rsid w:val="00F66EC8"/>
    <w:rsid w:val="00F67249"/>
    <w:rsid w:val="00F6760D"/>
    <w:rsid w:val="00F6764B"/>
    <w:rsid w:val="00F67769"/>
    <w:rsid w:val="00F6780A"/>
    <w:rsid w:val="00F67A7C"/>
    <w:rsid w:val="00F70167"/>
    <w:rsid w:val="00F702BF"/>
    <w:rsid w:val="00F70310"/>
    <w:rsid w:val="00F703B1"/>
    <w:rsid w:val="00F70ADC"/>
    <w:rsid w:val="00F70B0C"/>
    <w:rsid w:val="00F70CE8"/>
    <w:rsid w:val="00F70E2B"/>
    <w:rsid w:val="00F70E48"/>
    <w:rsid w:val="00F7116F"/>
    <w:rsid w:val="00F715BF"/>
    <w:rsid w:val="00F717B6"/>
    <w:rsid w:val="00F7196C"/>
    <w:rsid w:val="00F71970"/>
    <w:rsid w:val="00F724D5"/>
    <w:rsid w:val="00F727BA"/>
    <w:rsid w:val="00F7332F"/>
    <w:rsid w:val="00F73575"/>
    <w:rsid w:val="00F73A35"/>
    <w:rsid w:val="00F73BDA"/>
    <w:rsid w:val="00F740FD"/>
    <w:rsid w:val="00F7424F"/>
    <w:rsid w:val="00F742D1"/>
    <w:rsid w:val="00F743BD"/>
    <w:rsid w:val="00F746A8"/>
    <w:rsid w:val="00F746FE"/>
    <w:rsid w:val="00F7497E"/>
    <w:rsid w:val="00F754A9"/>
    <w:rsid w:val="00F75720"/>
    <w:rsid w:val="00F75782"/>
    <w:rsid w:val="00F75847"/>
    <w:rsid w:val="00F75DEB"/>
    <w:rsid w:val="00F75E66"/>
    <w:rsid w:val="00F75EB5"/>
    <w:rsid w:val="00F7671F"/>
    <w:rsid w:val="00F767BD"/>
    <w:rsid w:val="00F76894"/>
    <w:rsid w:val="00F769A5"/>
    <w:rsid w:val="00F76E85"/>
    <w:rsid w:val="00F77110"/>
    <w:rsid w:val="00F77298"/>
    <w:rsid w:val="00F77526"/>
    <w:rsid w:val="00F77566"/>
    <w:rsid w:val="00F7786D"/>
    <w:rsid w:val="00F779BA"/>
    <w:rsid w:val="00F77FDD"/>
    <w:rsid w:val="00F800FE"/>
    <w:rsid w:val="00F801F8"/>
    <w:rsid w:val="00F8041F"/>
    <w:rsid w:val="00F80A72"/>
    <w:rsid w:val="00F81876"/>
    <w:rsid w:val="00F818CB"/>
    <w:rsid w:val="00F81ADD"/>
    <w:rsid w:val="00F81F2E"/>
    <w:rsid w:val="00F83444"/>
    <w:rsid w:val="00F83A18"/>
    <w:rsid w:val="00F83A4C"/>
    <w:rsid w:val="00F83C45"/>
    <w:rsid w:val="00F83E5C"/>
    <w:rsid w:val="00F840D9"/>
    <w:rsid w:val="00F841F4"/>
    <w:rsid w:val="00F8443E"/>
    <w:rsid w:val="00F844E3"/>
    <w:rsid w:val="00F845DA"/>
    <w:rsid w:val="00F84926"/>
    <w:rsid w:val="00F849FF"/>
    <w:rsid w:val="00F84BBE"/>
    <w:rsid w:val="00F84F57"/>
    <w:rsid w:val="00F85055"/>
    <w:rsid w:val="00F850A1"/>
    <w:rsid w:val="00F85459"/>
    <w:rsid w:val="00F85654"/>
    <w:rsid w:val="00F85730"/>
    <w:rsid w:val="00F85C9D"/>
    <w:rsid w:val="00F86331"/>
    <w:rsid w:val="00F86708"/>
    <w:rsid w:val="00F86C33"/>
    <w:rsid w:val="00F86DBA"/>
    <w:rsid w:val="00F86FDA"/>
    <w:rsid w:val="00F86FE9"/>
    <w:rsid w:val="00F8745E"/>
    <w:rsid w:val="00F87615"/>
    <w:rsid w:val="00F87724"/>
    <w:rsid w:val="00F9017F"/>
    <w:rsid w:val="00F901AD"/>
    <w:rsid w:val="00F90522"/>
    <w:rsid w:val="00F907C4"/>
    <w:rsid w:val="00F9127D"/>
    <w:rsid w:val="00F912F6"/>
    <w:rsid w:val="00F9145A"/>
    <w:rsid w:val="00F91E61"/>
    <w:rsid w:val="00F91E67"/>
    <w:rsid w:val="00F92066"/>
    <w:rsid w:val="00F9210F"/>
    <w:rsid w:val="00F9251D"/>
    <w:rsid w:val="00F92571"/>
    <w:rsid w:val="00F92A4A"/>
    <w:rsid w:val="00F92D58"/>
    <w:rsid w:val="00F92F88"/>
    <w:rsid w:val="00F930B3"/>
    <w:rsid w:val="00F934C5"/>
    <w:rsid w:val="00F935CE"/>
    <w:rsid w:val="00F93B44"/>
    <w:rsid w:val="00F93EBA"/>
    <w:rsid w:val="00F950AB"/>
    <w:rsid w:val="00F9533C"/>
    <w:rsid w:val="00F95354"/>
    <w:rsid w:val="00F953C5"/>
    <w:rsid w:val="00F953EC"/>
    <w:rsid w:val="00F957E7"/>
    <w:rsid w:val="00F958D4"/>
    <w:rsid w:val="00F95A43"/>
    <w:rsid w:val="00F95B67"/>
    <w:rsid w:val="00F95B7F"/>
    <w:rsid w:val="00F95BCF"/>
    <w:rsid w:val="00F95DAC"/>
    <w:rsid w:val="00F95E2C"/>
    <w:rsid w:val="00F96169"/>
    <w:rsid w:val="00F961EC"/>
    <w:rsid w:val="00F962FF"/>
    <w:rsid w:val="00F964DD"/>
    <w:rsid w:val="00F965E7"/>
    <w:rsid w:val="00F9675E"/>
    <w:rsid w:val="00F969EE"/>
    <w:rsid w:val="00F97064"/>
    <w:rsid w:val="00F97315"/>
    <w:rsid w:val="00F9733C"/>
    <w:rsid w:val="00F97727"/>
    <w:rsid w:val="00F97B28"/>
    <w:rsid w:val="00FA006A"/>
    <w:rsid w:val="00FA0186"/>
    <w:rsid w:val="00FA09DD"/>
    <w:rsid w:val="00FA0AF1"/>
    <w:rsid w:val="00FA0CEB"/>
    <w:rsid w:val="00FA1112"/>
    <w:rsid w:val="00FA1835"/>
    <w:rsid w:val="00FA1DAA"/>
    <w:rsid w:val="00FA24F8"/>
    <w:rsid w:val="00FA24FB"/>
    <w:rsid w:val="00FA251E"/>
    <w:rsid w:val="00FA2804"/>
    <w:rsid w:val="00FA2916"/>
    <w:rsid w:val="00FA2D6D"/>
    <w:rsid w:val="00FA3117"/>
    <w:rsid w:val="00FA335B"/>
    <w:rsid w:val="00FA3364"/>
    <w:rsid w:val="00FA38DD"/>
    <w:rsid w:val="00FA403E"/>
    <w:rsid w:val="00FA405D"/>
    <w:rsid w:val="00FA441F"/>
    <w:rsid w:val="00FA4530"/>
    <w:rsid w:val="00FA476F"/>
    <w:rsid w:val="00FA4937"/>
    <w:rsid w:val="00FA51A2"/>
    <w:rsid w:val="00FA59C8"/>
    <w:rsid w:val="00FA5BFC"/>
    <w:rsid w:val="00FA5DAE"/>
    <w:rsid w:val="00FA5DC9"/>
    <w:rsid w:val="00FA60B6"/>
    <w:rsid w:val="00FA64C6"/>
    <w:rsid w:val="00FA6604"/>
    <w:rsid w:val="00FA6D47"/>
    <w:rsid w:val="00FA7376"/>
    <w:rsid w:val="00FA794B"/>
    <w:rsid w:val="00FA79D0"/>
    <w:rsid w:val="00FA79D3"/>
    <w:rsid w:val="00FB0581"/>
    <w:rsid w:val="00FB0A5B"/>
    <w:rsid w:val="00FB0A83"/>
    <w:rsid w:val="00FB0B91"/>
    <w:rsid w:val="00FB0E3A"/>
    <w:rsid w:val="00FB0EBB"/>
    <w:rsid w:val="00FB1187"/>
    <w:rsid w:val="00FB11FD"/>
    <w:rsid w:val="00FB19ED"/>
    <w:rsid w:val="00FB1AC9"/>
    <w:rsid w:val="00FB1C03"/>
    <w:rsid w:val="00FB20EE"/>
    <w:rsid w:val="00FB24A5"/>
    <w:rsid w:val="00FB26F9"/>
    <w:rsid w:val="00FB2ADC"/>
    <w:rsid w:val="00FB332A"/>
    <w:rsid w:val="00FB36C3"/>
    <w:rsid w:val="00FB36EE"/>
    <w:rsid w:val="00FB3852"/>
    <w:rsid w:val="00FB3868"/>
    <w:rsid w:val="00FB3A22"/>
    <w:rsid w:val="00FB3C9C"/>
    <w:rsid w:val="00FB4234"/>
    <w:rsid w:val="00FB4472"/>
    <w:rsid w:val="00FB449C"/>
    <w:rsid w:val="00FB44CE"/>
    <w:rsid w:val="00FB4560"/>
    <w:rsid w:val="00FB4B8D"/>
    <w:rsid w:val="00FB515D"/>
    <w:rsid w:val="00FB5208"/>
    <w:rsid w:val="00FB5213"/>
    <w:rsid w:val="00FB5329"/>
    <w:rsid w:val="00FB55EE"/>
    <w:rsid w:val="00FB578E"/>
    <w:rsid w:val="00FB57AB"/>
    <w:rsid w:val="00FB58A9"/>
    <w:rsid w:val="00FB593D"/>
    <w:rsid w:val="00FB5BD0"/>
    <w:rsid w:val="00FB5BDB"/>
    <w:rsid w:val="00FB5EA1"/>
    <w:rsid w:val="00FB62AC"/>
    <w:rsid w:val="00FB62D6"/>
    <w:rsid w:val="00FB6A85"/>
    <w:rsid w:val="00FB6FE6"/>
    <w:rsid w:val="00FB709F"/>
    <w:rsid w:val="00FB724C"/>
    <w:rsid w:val="00FB754B"/>
    <w:rsid w:val="00FB78DB"/>
    <w:rsid w:val="00FC0851"/>
    <w:rsid w:val="00FC09A2"/>
    <w:rsid w:val="00FC14E5"/>
    <w:rsid w:val="00FC15BF"/>
    <w:rsid w:val="00FC1B65"/>
    <w:rsid w:val="00FC2133"/>
    <w:rsid w:val="00FC2D69"/>
    <w:rsid w:val="00FC33C5"/>
    <w:rsid w:val="00FC3826"/>
    <w:rsid w:val="00FC390C"/>
    <w:rsid w:val="00FC3D08"/>
    <w:rsid w:val="00FC406F"/>
    <w:rsid w:val="00FC41AC"/>
    <w:rsid w:val="00FC42A9"/>
    <w:rsid w:val="00FC4870"/>
    <w:rsid w:val="00FC4BDE"/>
    <w:rsid w:val="00FC4D24"/>
    <w:rsid w:val="00FC55DC"/>
    <w:rsid w:val="00FC5974"/>
    <w:rsid w:val="00FC5C68"/>
    <w:rsid w:val="00FC5F34"/>
    <w:rsid w:val="00FC6531"/>
    <w:rsid w:val="00FC68E9"/>
    <w:rsid w:val="00FC6C21"/>
    <w:rsid w:val="00FC6D11"/>
    <w:rsid w:val="00FC6D2C"/>
    <w:rsid w:val="00FC77A1"/>
    <w:rsid w:val="00FC77AE"/>
    <w:rsid w:val="00FD11D1"/>
    <w:rsid w:val="00FD12D6"/>
    <w:rsid w:val="00FD1472"/>
    <w:rsid w:val="00FD15E6"/>
    <w:rsid w:val="00FD17FA"/>
    <w:rsid w:val="00FD1896"/>
    <w:rsid w:val="00FD1A6F"/>
    <w:rsid w:val="00FD1CB4"/>
    <w:rsid w:val="00FD1DFD"/>
    <w:rsid w:val="00FD24E8"/>
    <w:rsid w:val="00FD2C3C"/>
    <w:rsid w:val="00FD3236"/>
    <w:rsid w:val="00FD33A7"/>
    <w:rsid w:val="00FD3528"/>
    <w:rsid w:val="00FD36E9"/>
    <w:rsid w:val="00FD3B6E"/>
    <w:rsid w:val="00FD3CA8"/>
    <w:rsid w:val="00FD3EF4"/>
    <w:rsid w:val="00FD41C8"/>
    <w:rsid w:val="00FD41CC"/>
    <w:rsid w:val="00FD44BE"/>
    <w:rsid w:val="00FD4A0D"/>
    <w:rsid w:val="00FD4B04"/>
    <w:rsid w:val="00FD4F99"/>
    <w:rsid w:val="00FD5038"/>
    <w:rsid w:val="00FD52B2"/>
    <w:rsid w:val="00FD56BB"/>
    <w:rsid w:val="00FD5B8F"/>
    <w:rsid w:val="00FD5CC9"/>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455"/>
    <w:rsid w:val="00FE0913"/>
    <w:rsid w:val="00FE0A12"/>
    <w:rsid w:val="00FE1076"/>
    <w:rsid w:val="00FE18BC"/>
    <w:rsid w:val="00FE1942"/>
    <w:rsid w:val="00FE1C2C"/>
    <w:rsid w:val="00FE1F08"/>
    <w:rsid w:val="00FE2075"/>
    <w:rsid w:val="00FE208C"/>
    <w:rsid w:val="00FE250F"/>
    <w:rsid w:val="00FE282C"/>
    <w:rsid w:val="00FE2921"/>
    <w:rsid w:val="00FE294D"/>
    <w:rsid w:val="00FE2D40"/>
    <w:rsid w:val="00FE2DE0"/>
    <w:rsid w:val="00FE391B"/>
    <w:rsid w:val="00FE3C19"/>
    <w:rsid w:val="00FE4084"/>
    <w:rsid w:val="00FE4713"/>
    <w:rsid w:val="00FE4DA7"/>
    <w:rsid w:val="00FE4F71"/>
    <w:rsid w:val="00FE50D8"/>
    <w:rsid w:val="00FE5614"/>
    <w:rsid w:val="00FE573B"/>
    <w:rsid w:val="00FE5CE6"/>
    <w:rsid w:val="00FE5F30"/>
    <w:rsid w:val="00FE6063"/>
    <w:rsid w:val="00FE606C"/>
    <w:rsid w:val="00FE657B"/>
    <w:rsid w:val="00FE675F"/>
    <w:rsid w:val="00FE6AB5"/>
    <w:rsid w:val="00FE6BF7"/>
    <w:rsid w:val="00FE6E6B"/>
    <w:rsid w:val="00FE701A"/>
    <w:rsid w:val="00FE74C3"/>
    <w:rsid w:val="00FE7767"/>
    <w:rsid w:val="00FE7970"/>
    <w:rsid w:val="00FE79F0"/>
    <w:rsid w:val="00FE7A5E"/>
    <w:rsid w:val="00FE7BDA"/>
    <w:rsid w:val="00FE7C51"/>
    <w:rsid w:val="00FF007E"/>
    <w:rsid w:val="00FF0753"/>
    <w:rsid w:val="00FF0924"/>
    <w:rsid w:val="00FF0A86"/>
    <w:rsid w:val="00FF0B68"/>
    <w:rsid w:val="00FF0BDD"/>
    <w:rsid w:val="00FF0DD5"/>
    <w:rsid w:val="00FF11FB"/>
    <w:rsid w:val="00FF12F7"/>
    <w:rsid w:val="00FF1850"/>
    <w:rsid w:val="00FF1873"/>
    <w:rsid w:val="00FF2379"/>
    <w:rsid w:val="00FF2789"/>
    <w:rsid w:val="00FF27EC"/>
    <w:rsid w:val="00FF2926"/>
    <w:rsid w:val="00FF29BC"/>
    <w:rsid w:val="00FF2DFE"/>
    <w:rsid w:val="00FF2F27"/>
    <w:rsid w:val="00FF35AC"/>
    <w:rsid w:val="00FF394D"/>
    <w:rsid w:val="00FF3D9A"/>
    <w:rsid w:val="00FF3E0B"/>
    <w:rsid w:val="00FF3ECD"/>
    <w:rsid w:val="00FF42B4"/>
    <w:rsid w:val="00FF4D08"/>
    <w:rsid w:val="00FF4ECA"/>
    <w:rsid w:val="00FF52D1"/>
    <w:rsid w:val="00FF54F9"/>
    <w:rsid w:val="00FF57AC"/>
    <w:rsid w:val="00FF5B59"/>
    <w:rsid w:val="00FF5DA8"/>
    <w:rsid w:val="00FF618A"/>
    <w:rsid w:val="00FF644C"/>
    <w:rsid w:val="00FF67C7"/>
    <w:rsid w:val="00FF68C7"/>
    <w:rsid w:val="00FF6B75"/>
    <w:rsid w:val="00FF7157"/>
    <w:rsid w:val="00FF71B9"/>
    <w:rsid w:val="00FF72AB"/>
    <w:rsid w:val="00FF7552"/>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1057"/>
    <o:shapelayout v:ext="edit">
      <o:idmap v:ext="edit" data="1"/>
    </o:shapelayout>
  </w:shapeDefaults>
  <w:decimalSymbol w:val=","/>
  <w:listSeparator w:val=";"/>
  <w14:docId w14:val="3F2DAD38"/>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13A"/>
    <w:rPr>
      <w:rFonts w:ascii="Arial" w:hAnsi="Arial"/>
      <w:sz w:val="19"/>
      <w:lang w:val="es-AR"/>
    </w:rPr>
  </w:style>
  <w:style w:type="paragraph" w:styleId="Heading1">
    <w:name w:val="heading 1"/>
    <w:basedOn w:val="Normal"/>
    <w:next w:val="Normal"/>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C90087"/>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link w:val="Textonota1Char"/>
    <w:qFormat/>
    <w:rsid w:val="0064573A"/>
    <w:pPr>
      <w:ind w:left="792"/>
    </w:pPr>
  </w:style>
  <w:style w:type="paragraph" w:customStyle="1" w:styleId="Textonota2">
    <w:name w:val="Texto nota 2"/>
    <w:basedOn w:val="Textonota1"/>
    <w:link w:val="Textonota2Char"/>
    <w:rsid w:val="00CC4582"/>
    <w:pPr>
      <w:ind w:left="1152"/>
    </w:pPr>
  </w:style>
  <w:style w:type="character" w:customStyle="1" w:styleId="Textonota2Char">
    <w:name w:val="Texto nota 2 Char"/>
    <w:basedOn w:val="DefaultParagraphFont"/>
    <w:link w:val="Textonota2"/>
    <w:rsid w:val="00CC4582"/>
    <w:rPr>
      <w:rFonts w:ascii="Arial" w:hAnsi="Arial"/>
      <w:lang w:val="es-AR"/>
    </w:rPr>
  </w:style>
  <w:style w:type="paragraph" w:styleId="Header">
    <w:name w:val="header"/>
    <w:basedOn w:val="Normal"/>
    <w:link w:val="HeaderChar"/>
    <w:rsid w:val="00E075CB"/>
    <w:pPr>
      <w:tabs>
        <w:tab w:val="center" w:pos="4320"/>
        <w:tab w:val="right" w:pos="8640"/>
      </w:tabs>
    </w:pPr>
  </w:style>
  <w:style w:type="character" w:customStyle="1" w:styleId="HeaderChar">
    <w:name w:val="Header Char"/>
    <w:basedOn w:val="DefaultParagraphFont"/>
    <w:link w:val="Header"/>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CC4582"/>
    <w:pPr>
      <w:ind w:left="151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aliases w:val="Tabla tabla"/>
    <w:basedOn w:val="TableNormal"/>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5890"/>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
    <w:name w:val="texto nota justificado"/>
    <w:basedOn w:val="Texto"/>
    <w:qFormat/>
    <w:rsid w:val="00A56EDA"/>
  </w:style>
  <w:style w:type="paragraph" w:customStyle="1" w:styleId="textonota10">
    <w:name w:val="texto nota 1"/>
    <w:basedOn w:val="Normal"/>
    <w:rsid w:val="00A56EDA"/>
    <w:pPr>
      <w:overflowPunct w:val="0"/>
      <w:autoSpaceDE w:val="0"/>
      <w:autoSpaceDN w:val="0"/>
      <w:adjustRightInd w:val="0"/>
      <w:ind w:left="792"/>
      <w:jc w:val="both"/>
      <w:textAlignment w:val="baseline"/>
    </w:pPr>
    <w:rPr>
      <w:sz w:val="20"/>
    </w:rPr>
  </w:style>
  <w:style w:type="paragraph" w:customStyle="1" w:styleId="texto0">
    <w:name w:val="texto"/>
    <w:basedOn w:val="Normal"/>
    <w:rsid w:val="00655756"/>
    <w:pPr>
      <w:overflowPunct w:val="0"/>
      <w:autoSpaceDE w:val="0"/>
      <w:autoSpaceDN w:val="0"/>
      <w:adjustRightInd w:val="0"/>
      <w:jc w:val="both"/>
      <w:textAlignment w:val="baseline"/>
    </w:pPr>
    <w:rPr>
      <w:sz w:val="20"/>
    </w:rPr>
  </w:style>
  <w:style w:type="paragraph" w:customStyle="1" w:styleId="TextoNota0">
    <w:name w:val="Texto Nota"/>
    <w:basedOn w:val="Normal"/>
    <w:qFormat/>
    <w:pPr>
      <w:ind w:left="432"/>
      <w:jc w:val="both"/>
    </w:pPr>
    <w:rPr>
      <w:sz w:val="20"/>
      <w:lang w:eastAsia="es-ES"/>
    </w:rPr>
  </w:style>
  <w:style w:type="paragraph" w:customStyle="1" w:styleId="TextoInfSndico">
    <w:name w:val="Texto Inf. Síndico"/>
    <w:basedOn w:val="Textoinfaud"/>
    <w:qFormat/>
    <w:rsid w:val="000B5E27"/>
    <w:pPr>
      <w:spacing w:line="360" w:lineRule="auto"/>
    </w:pPr>
  </w:style>
  <w:style w:type="paragraph" w:styleId="CommentSubject">
    <w:name w:val="annotation subject"/>
    <w:basedOn w:val="CommentText"/>
    <w:next w:val="CommentText"/>
    <w:link w:val="CommentSubjectChar"/>
    <w:semiHidden/>
    <w:unhideWhenUsed/>
    <w:rsid w:val="00D65062"/>
    <w:rPr>
      <w:rFonts w:ascii="Arial" w:eastAsia="Times New Roman" w:hAnsi="Arial"/>
      <w:b/>
      <w:bCs/>
      <w:lang w:eastAsia="en-US"/>
    </w:rPr>
  </w:style>
  <w:style w:type="character" w:customStyle="1" w:styleId="CommentSubjectChar">
    <w:name w:val="Comment Subject Char"/>
    <w:basedOn w:val="CommentTextChar"/>
    <w:link w:val="CommentSubject"/>
    <w:semiHidden/>
    <w:rsid w:val="00D65062"/>
    <w:rPr>
      <w:rFonts w:ascii="Arial" w:eastAsia="MS Mincho" w:hAnsi="Arial"/>
      <w:b/>
      <w:bCs/>
      <w:lang w:val="es-AR" w:eastAsia="ja-JP"/>
    </w:rPr>
  </w:style>
  <w:style w:type="character" w:customStyle="1" w:styleId="Textonota1Char">
    <w:name w:val="Texto nota 1 Char"/>
    <w:basedOn w:val="DefaultParagraphFont"/>
    <w:link w:val="Textonota1"/>
    <w:rsid w:val="009D7318"/>
    <w:rPr>
      <w:rFonts w:ascii="Arial" w:hAnsi="Arial"/>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4451367">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49693214">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56053695">
      <w:bodyDiv w:val="1"/>
      <w:marLeft w:val="0"/>
      <w:marRight w:val="0"/>
      <w:marTop w:val="0"/>
      <w:marBottom w:val="0"/>
      <w:divBdr>
        <w:top w:val="none" w:sz="0" w:space="0" w:color="auto"/>
        <w:left w:val="none" w:sz="0" w:space="0" w:color="auto"/>
        <w:bottom w:val="none" w:sz="0" w:space="0" w:color="auto"/>
        <w:right w:val="none" w:sz="0" w:space="0" w:color="auto"/>
      </w:divBdr>
    </w:div>
    <w:div w:id="57636691">
      <w:bodyDiv w:val="1"/>
      <w:marLeft w:val="0"/>
      <w:marRight w:val="0"/>
      <w:marTop w:val="0"/>
      <w:marBottom w:val="0"/>
      <w:divBdr>
        <w:top w:val="none" w:sz="0" w:space="0" w:color="auto"/>
        <w:left w:val="none" w:sz="0" w:space="0" w:color="auto"/>
        <w:bottom w:val="none" w:sz="0" w:space="0" w:color="auto"/>
        <w:right w:val="none" w:sz="0" w:space="0" w:color="auto"/>
      </w:divBdr>
    </w:div>
    <w:div w:id="71317149">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6458672">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44202864">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073656">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6929772">
      <w:bodyDiv w:val="1"/>
      <w:marLeft w:val="0"/>
      <w:marRight w:val="0"/>
      <w:marTop w:val="0"/>
      <w:marBottom w:val="0"/>
      <w:divBdr>
        <w:top w:val="none" w:sz="0" w:space="0" w:color="auto"/>
        <w:left w:val="none" w:sz="0" w:space="0" w:color="auto"/>
        <w:bottom w:val="none" w:sz="0" w:space="0" w:color="auto"/>
        <w:right w:val="none" w:sz="0" w:space="0" w:color="auto"/>
      </w:divBdr>
    </w:div>
    <w:div w:id="337654694">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343820074">
      <w:bodyDiv w:val="1"/>
      <w:marLeft w:val="0"/>
      <w:marRight w:val="0"/>
      <w:marTop w:val="0"/>
      <w:marBottom w:val="0"/>
      <w:divBdr>
        <w:top w:val="none" w:sz="0" w:space="0" w:color="auto"/>
        <w:left w:val="none" w:sz="0" w:space="0" w:color="auto"/>
        <w:bottom w:val="none" w:sz="0" w:space="0" w:color="auto"/>
        <w:right w:val="none" w:sz="0" w:space="0" w:color="auto"/>
      </w:divBdr>
    </w:div>
    <w:div w:id="375206648">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48865577">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70484573">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46530201">
      <w:bodyDiv w:val="1"/>
      <w:marLeft w:val="0"/>
      <w:marRight w:val="0"/>
      <w:marTop w:val="0"/>
      <w:marBottom w:val="0"/>
      <w:divBdr>
        <w:top w:val="none" w:sz="0" w:space="0" w:color="auto"/>
        <w:left w:val="none" w:sz="0" w:space="0" w:color="auto"/>
        <w:bottom w:val="none" w:sz="0" w:space="0" w:color="auto"/>
        <w:right w:val="none" w:sz="0" w:space="0" w:color="auto"/>
      </w:divBdr>
    </w:div>
    <w:div w:id="556552053">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2564779">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552579">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84020662">
      <w:bodyDiv w:val="1"/>
      <w:marLeft w:val="0"/>
      <w:marRight w:val="0"/>
      <w:marTop w:val="0"/>
      <w:marBottom w:val="0"/>
      <w:divBdr>
        <w:top w:val="none" w:sz="0" w:space="0" w:color="auto"/>
        <w:left w:val="none" w:sz="0" w:space="0" w:color="auto"/>
        <w:bottom w:val="none" w:sz="0" w:space="0" w:color="auto"/>
        <w:right w:val="none" w:sz="0" w:space="0" w:color="auto"/>
      </w:divBdr>
    </w:div>
    <w:div w:id="706099600">
      <w:bodyDiv w:val="1"/>
      <w:marLeft w:val="0"/>
      <w:marRight w:val="0"/>
      <w:marTop w:val="0"/>
      <w:marBottom w:val="0"/>
      <w:divBdr>
        <w:top w:val="none" w:sz="0" w:space="0" w:color="auto"/>
        <w:left w:val="none" w:sz="0" w:space="0" w:color="auto"/>
        <w:bottom w:val="none" w:sz="0" w:space="0" w:color="auto"/>
        <w:right w:val="none" w:sz="0" w:space="0" w:color="auto"/>
      </w:divBdr>
    </w:div>
    <w:div w:id="753935058">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08278476">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38472520">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68880712">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2574715">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88922455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4184304">
      <w:bodyDiv w:val="1"/>
      <w:marLeft w:val="0"/>
      <w:marRight w:val="0"/>
      <w:marTop w:val="0"/>
      <w:marBottom w:val="0"/>
      <w:divBdr>
        <w:top w:val="none" w:sz="0" w:space="0" w:color="auto"/>
        <w:left w:val="none" w:sz="0" w:space="0" w:color="auto"/>
        <w:bottom w:val="none" w:sz="0" w:space="0" w:color="auto"/>
        <w:right w:val="none" w:sz="0" w:space="0" w:color="auto"/>
      </w:divBdr>
    </w:div>
    <w:div w:id="1054544423">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01536171">
      <w:bodyDiv w:val="1"/>
      <w:marLeft w:val="0"/>
      <w:marRight w:val="0"/>
      <w:marTop w:val="0"/>
      <w:marBottom w:val="0"/>
      <w:divBdr>
        <w:top w:val="none" w:sz="0" w:space="0" w:color="auto"/>
        <w:left w:val="none" w:sz="0" w:space="0" w:color="auto"/>
        <w:bottom w:val="none" w:sz="0" w:space="0" w:color="auto"/>
        <w:right w:val="none" w:sz="0" w:space="0" w:color="auto"/>
      </w:divBdr>
    </w:div>
    <w:div w:id="1104107376">
      <w:bodyDiv w:val="1"/>
      <w:marLeft w:val="0"/>
      <w:marRight w:val="0"/>
      <w:marTop w:val="0"/>
      <w:marBottom w:val="0"/>
      <w:divBdr>
        <w:top w:val="none" w:sz="0" w:space="0" w:color="auto"/>
        <w:left w:val="none" w:sz="0" w:space="0" w:color="auto"/>
        <w:bottom w:val="none" w:sz="0" w:space="0" w:color="auto"/>
        <w:right w:val="none" w:sz="0" w:space="0" w:color="auto"/>
      </w:divBdr>
    </w:div>
    <w:div w:id="1123575331">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30325807">
      <w:bodyDiv w:val="1"/>
      <w:marLeft w:val="0"/>
      <w:marRight w:val="0"/>
      <w:marTop w:val="0"/>
      <w:marBottom w:val="0"/>
      <w:divBdr>
        <w:top w:val="none" w:sz="0" w:space="0" w:color="auto"/>
        <w:left w:val="none" w:sz="0" w:space="0" w:color="auto"/>
        <w:bottom w:val="none" w:sz="0" w:space="0" w:color="auto"/>
        <w:right w:val="none" w:sz="0" w:space="0" w:color="auto"/>
      </w:divBdr>
    </w:div>
    <w:div w:id="1151363769">
      <w:bodyDiv w:val="1"/>
      <w:marLeft w:val="0"/>
      <w:marRight w:val="0"/>
      <w:marTop w:val="0"/>
      <w:marBottom w:val="0"/>
      <w:divBdr>
        <w:top w:val="none" w:sz="0" w:space="0" w:color="auto"/>
        <w:left w:val="none" w:sz="0" w:space="0" w:color="auto"/>
        <w:bottom w:val="none" w:sz="0" w:space="0" w:color="auto"/>
        <w:right w:val="none" w:sz="0" w:space="0" w:color="auto"/>
      </w:divBdr>
    </w:div>
    <w:div w:id="115737692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191720231">
      <w:bodyDiv w:val="1"/>
      <w:marLeft w:val="0"/>
      <w:marRight w:val="0"/>
      <w:marTop w:val="0"/>
      <w:marBottom w:val="0"/>
      <w:divBdr>
        <w:top w:val="none" w:sz="0" w:space="0" w:color="auto"/>
        <w:left w:val="none" w:sz="0" w:space="0" w:color="auto"/>
        <w:bottom w:val="none" w:sz="0" w:space="0" w:color="auto"/>
        <w:right w:val="none" w:sz="0" w:space="0" w:color="auto"/>
      </w:divBdr>
    </w:div>
    <w:div w:id="1195539293">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33081492">
      <w:bodyDiv w:val="1"/>
      <w:marLeft w:val="0"/>
      <w:marRight w:val="0"/>
      <w:marTop w:val="0"/>
      <w:marBottom w:val="0"/>
      <w:divBdr>
        <w:top w:val="none" w:sz="0" w:space="0" w:color="auto"/>
        <w:left w:val="none" w:sz="0" w:space="0" w:color="auto"/>
        <w:bottom w:val="none" w:sz="0" w:space="0" w:color="auto"/>
        <w:right w:val="none" w:sz="0" w:space="0" w:color="auto"/>
      </w:divBdr>
    </w:div>
    <w:div w:id="1291207157">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43163261">
      <w:bodyDiv w:val="1"/>
      <w:marLeft w:val="0"/>
      <w:marRight w:val="0"/>
      <w:marTop w:val="0"/>
      <w:marBottom w:val="0"/>
      <w:divBdr>
        <w:top w:val="none" w:sz="0" w:space="0" w:color="auto"/>
        <w:left w:val="none" w:sz="0" w:space="0" w:color="auto"/>
        <w:bottom w:val="none" w:sz="0" w:space="0" w:color="auto"/>
        <w:right w:val="none" w:sz="0" w:space="0" w:color="auto"/>
      </w:divBdr>
    </w:div>
    <w:div w:id="1361974989">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81513915">
      <w:bodyDiv w:val="1"/>
      <w:marLeft w:val="0"/>
      <w:marRight w:val="0"/>
      <w:marTop w:val="0"/>
      <w:marBottom w:val="0"/>
      <w:divBdr>
        <w:top w:val="none" w:sz="0" w:space="0" w:color="auto"/>
        <w:left w:val="none" w:sz="0" w:space="0" w:color="auto"/>
        <w:bottom w:val="none" w:sz="0" w:space="0" w:color="auto"/>
        <w:right w:val="none" w:sz="0" w:space="0" w:color="auto"/>
      </w:divBdr>
    </w:div>
    <w:div w:id="1399785859">
      <w:bodyDiv w:val="1"/>
      <w:marLeft w:val="0"/>
      <w:marRight w:val="0"/>
      <w:marTop w:val="0"/>
      <w:marBottom w:val="0"/>
      <w:divBdr>
        <w:top w:val="none" w:sz="0" w:space="0" w:color="auto"/>
        <w:left w:val="none" w:sz="0" w:space="0" w:color="auto"/>
        <w:bottom w:val="none" w:sz="0" w:space="0" w:color="auto"/>
        <w:right w:val="none" w:sz="0" w:space="0" w:color="auto"/>
      </w:divBdr>
    </w:div>
    <w:div w:id="1411198038">
      <w:bodyDiv w:val="1"/>
      <w:marLeft w:val="0"/>
      <w:marRight w:val="0"/>
      <w:marTop w:val="0"/>
      <w:marBottom w:val="0"/>
      <w:divBdr>
        <w:top w:val="none" w:sz="0" w:space="0" w:color="auto"/>
        <w:left w:val="none" w:sz="0" w:space="0" w:color="auto"/>
        <w:bottom w:val="none" w:sz="0" w:space="0" w:color="auto"/>
        <w:right w:val="none" w:sz="0" w:space="0" w:color="auto"/>
      </w:divBdr>
    </w:div>
    <w:div w:id="1427964447">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81731604">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3827210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2931521">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593391447">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44845824">
      <w:bodyDiv w:val="1"/>
      <w:marLeft w:val="0"/>
      <w:marRight w:val="0"/>
      <w:marTop w:val="0"/>
      <w:marBottom w:val="0"/>
      <w:divBdr>
        <w:top w:val="none" w:sz="0" w:space="0" w:color="auto"/>
        <w:left w:val="none" w:sz="0" w:space="0" w:color="auto"/>
        <w:bottom w:val="none" w:sz="0" w:space="0" w:color="auto"/>
        <w:right w:val="none" w:sz="0" w:space="0" w:color="auto"/>
      </w:divBdr>
    </w:div>
    <w:div w:id="164924248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674070702">
      <w:bodyDiv w:val="1"/>
      <w:marLeft w:val="0"/>
      <w:marRight w:val="0"/>
      <w:marTop w:val="0"/>
      <w:marBottom w:val="0"/>
      <w:divBdr>
        <w:top w:val="none" w:sz="0" w:space="0" w:color="auto"/>
        <w:left w:val="none" w:sz="0" w:space="0" w:color="auto"/>
        <w:bottom w:val="none" w:sz="0" w:space="0" w:color="auto"/>
        <w:right w:val="none" w:sz="0" w:space="0" w:color="auto"/>
      </w:divBdr>
    </w:div>
    <w:div w:id="1721974309">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75704896">
      <w:bodyDiv w:val="1"/>
      <w:marLeft w:val="0"/>
      <w:marRight w:val="0"/>
      <w:marTop w:val="0"/>
      <w:marBottom w:val="0"/>
      <w:divBdr>
        <w:top w:val="none" w:sz="0" w:space="0" w:color="auto"/>
        <w:left w:val="none" w:sz="0" w:space="0" w:color="auto"/>
        <w:bottom w:val="none" w:sz="0" w:space="0" w:color="auto"/>
        <w:right w:val="none" w:sz="0" w:space="0" w:color="auto"/>
      </w:divBdr>
    </w:div>
    <w:div w:id="1784760400">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03572001">
      <w:bodyDiv w:val="1"/>
      <w:marLeft w:val="0"/>
      <w:marRight w:val="0"/>
      <w:marTop w:val="0"/>
      <w:marBottom w:val="0"/>
      <w:divBdr>
        <w:top w:val="none" w:sz="0" w:space="0" w:color="auto"/>
        <w:left w:val="none" w:sz="0" w:space="0" w:color="auto"/>
        <w:bottom w:val="none" w:sz="0" w:space="0" w:color="auto"/>
        <w:right w:val="none" w:sz="0" w:space="0" w:color="auto"/>
      </w:divBdr>
    </w:div>
    <w:div w:id="1807121903">
      <w:bodyDiv w:val="1"/>
      <w:marLeft w:val="0"/>
      <w:marRight w:val="0"/>
      <w:marTop w:val="0"/>
      <w:marBottom w:val="0"/>
      <w:divBdr>
        <w:top w:val="none" w:sz="0" w:space="0" w:color="auto"/>
        <w:left w:val="none" w:sz="0" w:space="0" w:color="auto"/>
        <w:bottom w:val="none" w:sz="0" w:space="0" w:color="auto"/>
        <w:right w:val="none" w:sz="0" w:space="0" w:color="auto"/>
      </w:divBdr>
    </w:div>
    <w:div w:id="1819880715">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399715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17469402">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866013">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79266376">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4334531">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32412334">
      <w:bodyDiv w:val="1"/>
      <w:marLeft w:val="0"/>
      <w:marRight w:val="0"/>
      <w:marTop w:val="0"/>
      <w:marBottom w:val="0"/>
      <w:divBdr>
        <w:top w:val="none" w:sz="0" w:space="0" w:color="auto"/>
        <w:left w:val="none" w:sz="0" w:space="0" w:color="auto"/>
        <w:bottom w:val="none" w:sz="0" w:space="0" w:color="auto"/>
        <w:right w:val="none" w:sz="0" w:space="0" w:color="auto"/>
      </w:divBdr>
    </w:div>
    <w:div w:id="2036227263">
      <w:bodyDiv w:val="1"/>
      <w:marLeft w:val="0"/>
      <w:marRight w:val="0"/>
      <w:marTop w:val="0"/>
      <w:marBottom w:val="0"/>
      <w:divBdr>
        <w:top w:val="none" w:sz="0" w:space="0" w:color="auto"/>
        <w:left w:val="none" w:sz="0" w:space="0" w:color="auto"/>
        <w:bottom w:val="none" w:sz="0" w:space="0" w:color="auto"/>
        <w:right w:val="none" w:sz="0" w:space="0" w:color="auto"/>
      </w:divBdr>
    </w:div>
    <w:div w:id="2061124705">
      <w:bodyDiv w:val="1"/>
      <w:marLeft w:val="0"/>
      <w:marRight w:val="0"/>
      <w:marTop w:val="0"/>
      <w:marBottom w:val="0"/>
      <w:divBdr>
        <w:top w:val="none" w:sz="0" w:space="0" w:color="auto"/>
        <w:left w:val="none" w:sz="0" w:space="0" w:color="auto"/>
        <w:bottom w:val="none" w:sz="0" w:space="0" w:color="auto"/>
        <w:right w:val="none" w:sz="0" w:space="0" w:color="auto"/>
      </w:divBdr>
    </w:div>
    <w:div w:id="2079093442">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 w:id="2091807448">
      <w:bodyDiv w:val="1"/>
      <w:marLeft w:val="0"/>
      <w:marRight w:val="0"/>
      <w:marTop w:val="0"/>
      <w:marBottom w:val="0"/>
      <w:divBdr>
        <w:top w:val="none" w:sz="0" w:space="0" w:color="auto"/>
        <w:left w:val="none" w:sz="0" w:space="0" w:color="auto"/>
        <w:bottom w:val="none" w:sz="0" w:space="0" w:color="auto"/>
        <w:right w:val="none" w:sz="0" w:space="0" w:color="auto"/>
      </w:divBdr>
    </w:div>
    <w:div w:id="212534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7B36DBB95F7E4F883790563643CBC4" ma:contentTypeVersion="9" ma:contentTypeDescription="Create a new document." ma:contentTypeScope="" ma:versionID="ec336bd1ac82b66d2147e459bf4a8783">
  <xsd:schema xmlns:xsd="http://www.w3.org/2001/XMLSchema" xmlns:xs="http://www.w3.org/2001/XMLSchema" xmlns:p="http://schemas.microsoft.com/office/2006/metadata/properties" xmlns:ns3="e3d309dc-802d-43a4-8806-6fbb35d2fb35" xmlns:ns4="07f1c573-b416-4659-9a51-f0a7c76b7119" targetNamespace="http://schemas.microsoft.com/office/2006/metadata/properties" ma:root="true" ma:fieldsID="03eb73c0295be7c7ad5564ec034cc747" ns3:_="" ns4:_="">
    <xsd:import namespace="e3d309dc-802d-43a4-8806-6fbb35d2fb35"/>
    <xsd:import namespace="07f1c573-b416-4659-9a51-f0a7c76b711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309dc-802d-43a4-8806-6fbb35d2f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1c573-b416-4659-9a51-f0a7c76b7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6A87F1DCF4046429B4EF439D89CA040" ma:contentTypeVersion="11" ma:contentTypeDescription="Create a new document." ma:contentTypeScope="" ma:versionID="a761e9970ed3c85841c09177d97f1e56">
  <xsd:schema xmlns:xsd="http://www.w3.org/2001/XMLSchema" xmlns:xs="http://www.w3.org/2001/XMLSchema" xmlns:p="http://schemas.microsoft.com/office/2006/metadata/properties" xmlns:ns3="79a1a203-8bae-4fa3-b237-1def787c09ba" xmlns:ns4="901e4ba4-3a02-404b-91a8-197682d47e46" targetNamespace="http://schemas.microsoft.com/office/2006/metadata/properties" ma:root="true" ma:fieldsID="0c7f6e1e388d9358beae670564d4b899" ns3:_="" ns4:_="">
    <xsd:import namespace="79a1a203-8bae-4fa3-b237-1def787c09ba"/>
    <xsd:import namespace="901e4ba4-3a02-404b-91a8-197682d47e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1a203-8bae-4fa3-b237-1def787c0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4ba4-3a02-404b-91a8-197682d47e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22313-AC32-4535-9FFF-A0E7D926EA40}">
  <ds:schemaRefs>
    <ds:schemaRef ds:uri="http://schemas.openxmlformats.org/officeDocument/2006/bibliography"/>
  </ds:schemaRefs>
</ds:datastoreItem>
</file>

<file path=customXml/itemProps2.xml><?xml version="1.0" encoding="utf-8"?>
<ds:datastoreItem xmlns:ds="http://schemas.openxmlformats.org/officeDocument/2006/customXml" ds:itemID="{13A19BC0-6D81-4086-902E-45596322D9A5}">
  <ds:schemaRefs>
    <ds:schemaRef ds:uri="http://schemas.microsoft.com/office/infopath/2007/PartnerControls"/>
    <ds:schemaRef ds:uri="http://purl.org/dc/elements/1.1/"/>
    <ds:schemaRef ds:uri="http://schemas.microsoft.com/office/2006/metadata/properties"/>
    <ds:schemaRef ds:uri="e3d309dc-802d-43a4-8806-6fbb35d2fb35"/>
    <ds:schemaRef ds:uri="07f1c573-b416-4659-9a51-f0a7c76b7119"/>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1B55839-35AC-4C0B-B9A3-1FB1DFF73042}">
  <ds:schemaRefs>
    <ds:schemaRef ds:uri="http://schemas.microsoft.com/sharepoint/v3/contenttype/forms"/>
  </ds:schemaRefs>
</ds:datastoreItem>
</file>

<file path=customXml/itemProps4.xml><?xml version="1.0" encoding="utf-8"?>
<ds:datastoreItem xmlns:ds="http://schemas.openxmlformats.org/officeDocument/2006/customXml" ds:itemID="{E3E33C3B-E866-47B4-87EA-717CE296B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309dc-802d-43a4-8806-6fbb35d2fb35"/>
    <ds:schemaRef ds:uri="07f1c573-b416-4659-9a51-f0a7c76b7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C741FE-5517-4C1D-9068-A3909A67D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1a203-8bae-4fa3-b237-1def787c09ba"/>
    <ds:schemaRef ds:uri="901e4ba4-3a02-404b-91a8-197682d47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196922</vt:lpwstr>
  </property>
  <property fmtid="{D5CDD505-2E9C-101B-9397-08002B2CF9AE}" pid="4" name="OptimizationTime">
    <vt:lpwstr>20221011_1816</vt:lpwstr>
  </property>
</Properties>
</file>

<file path=docProps/app.xml><?xml version="1.0" encoding="utf-8"?>
<Properties xmlns="http://schemas.openxmlformats.org/officeDocument/2006/extended-properties" xmlns:vt="http://schemas.openxmlformats.org/officeDocument/2006/docPropsVTypes">
  <Template>CPPBALAN.DOT</Template>
  <TotalTime>4</TotalTime>
  <Pages>32</Pages>
  <Words>8276</Words>
  <Characters>48299</Characters>
  <Application>Microsoft Office Word</Application>
  <DocSecurity>0</DocSecurity>
  <Lines>402</Lines>
  <Paragraphs>112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FRUTAS S.A.U.</vt:lpstr>
    </vt:vector>
  </TitlesOfParts>
  <Manager/>
  <Company/>
  <LinksUpToDate>false</LinksUpToDate>
  <CharactersWithSpaces>56463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B Arguello</cp:lastModifiedBy>
  <cp:revision>3</cp:revision>
  <cp:lastPrinted>2022-10-11T19:59:00Z</cp:lastPrinted>
  <dcterms:created xsi:type="dcterms:W3CDTF">2022-10-11T21:11:00Z</dcterms:created>
  <dcterms:modified xsi:type="dcterms:W3CDTF">2022-10-11T21:14:00Z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0x010100E6A87F1DCF4046429B4EF439D89CA040</vt:lpwstr>
  </property>
</Properties>
</file>