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CADAD" w14:textId="299C88AD" w:rsidR="005D075D" w:rsidRPr="00761B80" w:rsidRDefault="005D075D" w:rsidP="00DC78B9">
      <w:pPr>
        <w:pStyle w:val="Texto"/>
        <w:rPr>
          <w:vanish/>
        </w:rPr>
      </w:pPr>
    </w:p>
    <w:p w14:paraId="01EFBAF7" w14:textId="77777777" w:rsidR="00DC78B9" w:rsidRPr="00761B80" w:rsidRDefault="00DC78B9" w:rsidP="00DC78B9">
      <w:pPr>
        <w:pStyle w:val="Texto"/>
      </w:pPr>
    </w:p>
    <w:p w14:paraId="64E4459C" w14:textId="77777777" w:rsidR="00DC78B9" w:rsidRPr="00761B80"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761B80" w14:paraId="25207D4B" w14:textId="77777777" w:rsidTr="00DE192A">
        <w:trPr>
          <w:trHeight w:val="2995"/>
        </w:trPr>
        <w:tc>
          <w:tcPr>
            <w:tcW w:w="6352" w:type="dxa"/>
            <w:vAlign w:val="center"/>
          </w:tcPr>
          <w:p w14:paraId="244F4E23" w14:textId="77777777" w:rsidR="00FD5DB8" w:rsidRPr="00761B80" w:rsidRDefault="00A64973" w:rsidP="00DC78B9">
            <w:pPr>
              <w:pStyle w:val="Ttuloprincipal"/>
              <w:jc w:val="left"/>
              <w:rPr>
                <w:sz w:val="26"/>
                <w:szCs w:val="26"/>
              </w:rPr>
            </w:pPr>
            <w:r w:rsidRPr="00761B80">
              <w:rPr>
                <w:noProof/>
                <w:sz w:val="26"/>
                <w:szCs w:val="26"/>
              </w:rPr>
              <w:drawing>
                <wp:inline distT="0" distB="0" distL="0" distR="0" wp14:anchorId="0C937E19" wp14:editId="11594C44">
                  <wp:extent cx="1843628" cy="478619"/>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0443" cy="501157"/>
                          </a:xfrm>
                          <a:prstGeom prst="rect">
                            <a:avLst/>
                          </a:prstGeom>
                          <a:noFill/>
                        </pic:spPr>
                      </pic:pic>
                    </a:graphicData>
                  </a:graphic>
                </wp:inline>
              </w:drawing>
            </w:r>
          </w:p>
          <w:p w14:paraId="117564BE" w14:textId="77777777" w:rsidR="00A64973" w:rsidRPr="00761B80" w:rsidRDefault="00A64973" w:rsidP="00DC78B9">
            <w:pPr>
              <w:pStyle w:val="Ttuloprincipal"/>
              <w:jc w:val="left"/>
              <w:rPr>
                <w:sz w:val="26"/>
                <w:szCs w:val="26"/>
              </w:rPr>
            </w:pPr>
          </w:p>
          <w:p w14:paraId="5FA68033" w14:textId="77777777" w:rsidR="00DC78B9" w:rsidRPr="00761B80" w:rsidRDefault="00A36DDF" w:rsidP="00DC78B9">
            <w:pPr>
              <w:pStyle w:val="Ttuloprincipal"/>
              <w:jc w:val="left"/>
              <w:rPr>
                <w:sz w:val="26"/>
                <w:szCs w:val="26"/>
              </w:rPr>
            </w:pPr>
            <w:r w:rsidRPr="00761B80">
              <w:rPr>
                <w:sz w:val="26"/>
                <w:szCs w:val="26"/>
              </w:rPr>
              <w:t>LEDESMA SOCIEDAD ANÓNIMA AGRÍCOLA INDUSTRIAL</w:t>
            </w:r>
          </w:p>
          <w:p w14:paraId="119100B1" w14:textId="77777777" w:rsidR="00DC78B9" w:rsidRPr="00761B80" w:rsidRDefault="00DC78B9" w:rsidP="00DC78B9">
            <w:pPr>
              <w:pStyle w:val="Textoinfaud"/>
              <w:tabs>
                <w:tab w:val="clear" w:pos="720"/>
                <w:tab w:val="center" w:pos="7470"/>
              </w:tabs>
              <w:jc w:val="left"/>
              <w:rPr>
                <w:b/>
              </w:rPr>
            </w:pPr>
          </w:p>
          <w:p w14:paraId="02D449D1" w14:textId="2D0BE33E" w:rsidR="00DC78B9" w:rsidRPr="00761B80" w:rsidRDefault="000903E4" w:rsidP="000903E4">
            <w:pPr>
              <w:pStyle w:val="Ttulonota"/>
              <w:jc w:val="left"/>
            </w:pPr>
            <w:r w:rsidRPr="00761B80">
              <w:rPr>
                <w:szCs w:val="22"/>
              </w:rPr>
              <w:t>Estados financie</w:t>
            </w:r>
            <w:r w:rsidR="00842777">
              <w:rPr>
                <w:szCs w:val="22"/>
              </w:rPr>
              <w:t>r</w:t>
            </w:r>
            <w:r w:rsidRPr="00761B80">
              <w:rPr>
                <w:szCs w:val="22"/>
              </w:rPr>
              <w:t xml:space="preserve">os condensados por el período intermedio de </w:t>
            </w:r>
            <w:r w:rsidR="00F870CD">
              <w:rPr>
                <w:szCs w:val="22"/>
              </w:rPr>
              <w:t>seis</w:t>
            </w:r>
            <w:r w:rsidR="005E526E">
              <w:rPr>
                <w:szCs w:val="22"/>
              </w:rPr>
              <w:t xml:space="preserve"> meses</w:t>
            </w:r>
            <w:r w:rsidR="00793307" w:rsidRPr="00761B80">
              <w:rPr>
                <w:szCs w:val="22"/>
              </w:rPr>
              <w:t xml:space="preserve"> finalizado el </w:t>
            </w:r>
            <w:r w:rsidR="0025726B">
              <w:rPr>
                <w:szCs w:val="22"/>
              </w:rPr>
              <w:t>3</w:t>
            </w:r>
            <w:r w:rsidR="00676F19">
              <w:rPr>
                <w:szCs w:val="22"/>
              </w:rPr>
              <w:t>0</w:t>
            </w:r>
            <w:r w:rsidRPr="00761B80">
              <w:rPr>
                <w:szCs w:val="22"/>
              </w:rPr>
              <w:t xml:space="preserve"> de </w:t>
            </w:r>
            <w:r w:rsidR="00676F19">
              <w:rPr>
                <w:szCs w:val="22"/>
              </w:rPr>
              <w:t>noviembre</w:t>
            </w:r>
            <w:r w:rsidRPr="00761B80">
              <w:rPr>
                <w:szCs w:val="22"/>
              </w:rPr>
              <w:t xml:space="preserve"> de </w:t>
            </w:r>
            <w:r w:rsidR="00D7020E">
              <w:rPr>
                <w:szCs w:val="22"/>
              </w:rPr>
              <w:t>202</w:t>
            </w:r>
            <w:r w:rsidR="00730E03">
              <w:rPr>
                <w:szCs w:val="22"/>
              </w:rPr>
              <w:t>2</w:t>
            </w:r>
            <w:r w:rsidRPr="00761B80">
              <w:rPr>
                <w:szCs w:val="22"/>
              </w:rPr>
              <w:t>, juntamente con los Informes sobre Revisión de Período Intermedio</w:t>
            </w:r>
            <w:r w:rsidR="00A24C43">
              <w:rPr>
                <w:szCs w:val="22"/>
              </w:rPr>
              <w:t xml:space="preserve"> del Auditor</w:t>
            </w:r>
            <w:r w:rsidRPr="00761B80">
              <w:rPr>
                <w:szCs w:val="22"/>
              </w:rPr>
              <w:t xml:space="preserve"> y</w:t>
            </w:r>
            <w:r w:rsidR="00A24C43">
              <w:rPr>
                <w:szCs w:val="22"/>
              </w:rPr>
              <w:t xml:space="preserve"> el Informe</w:t>
            </w:r>
            <w:r w:rsidRPr="00761B80">
              <w:rPr>
                <w:szCs w:val="22"/>
              </w:rPr>
              <w:t xml:space="preserve"> de la Comisión Fiscalizadora</w:t>
            </w:r>
          </w:p>
        </w:tc>
      </w:tr>
    </w:tbl>
    <w:p w14:paraId="6A7359B9" w14:textId="77777777" w:rsidR="0049498D" w:rsidRPr="00761B80" w:rsidRDefault="0049498D" w:rsidP="00A36DDF">
      <w:pPr>
        <w:pStyle w:val="Tituloprincipal"/>
        <w:jc w:val="left"/>
        <w:rPr>
          <w:lang w:val="es-AR"/>
        </w:rPr>
      </w:pPr>
    </w:p>
    <w:p w14:paraId="6645F6E1" w14:textId="77777777" w:rsidR="00A61921" w:rsidRPr="00761B80" w:rsidRDefault="00A61921" w:rsidP="001A1051">
      <w:pPr>
        <w:pStyle w:val="Texto"/>
        <w:sectPr w:rsidR="00A61921" w:rsidRPr="00761B80" w:rsidSect="00325F7E">
          <w:pgSz w:w="12240" w:h="15840" w:code="1"/>
          <w:pgMar w:top="576" w:right="864" w:bottom="576" w:left="1728" w:header="432" w:footer="1008" w:gutter="0"/>
          <w:cols w:space="720"/>
        </w:sectPr>
      </w:pPr>
    </w:p>
    <w:p w14:paraId="251D0C6D" w14:textId="77777777" w:rsidR="00936348" w:rsidRPr="00761B80" w:rsidRDefault="00936348" w:rsidP="00F23E68">
      <w:pPr>
        <w:pStyle w:val="Texto"/>
        <w:jc w:val="center"/>
      </w:pPr>
    </w:p>
    <w:p w14:paraId="667280A5" w14:textId="7F8E25C4" w:rsidR="00936348" w:rsidRPr="00761B80" w:rsidRDefault="00936348" w:rsidP="00994546">
      <w:pPr>
        <w:pStyle w:val="Ttulonota"/>
        <w:jc w:val="center"/>
      </w:pPr>
      <w:r w:rsidRPr="00761B80">
        <w:t xml:space="preserve">EJERCICIO </w:t>
      </w:r>
      <w:r w:rsidR="0077642B" w:rsidRPr="00761B80">
        <w:t xml:space="preserve">ANUAL </w:t>
      </w:r>
      <w:proofErr w:type="spellStart"/>
      <w:r w:rsidR="0077642B" w:rsidRPr="00761B80">
        <w:t>N°</w:t>
      </w:r>
      <w:proofErr w:type="spellEnd"/>
      <w:r w:rsidR="0077642B" w:rsidRPr="00761B80">
        <w:t xml:space="preserve"> </w:t>
      </w:r>
      <w:r w:rsidR="004812E2">
        <w:t>1</w:t>
      </w:r>
      <w:r w:rsidR="00730E03">
        <w:t>10</w:t>
      </w:r>
    </w:p>
    <w:p w14:paraId="51BE2BFB" w14:textId="77777777" w:rsidR="00994546" w:rsidRPr="00761B80" w:rsidRDefault="00994546" w:rsidP="00971D23">
      <w:pPr>
        <w:pStyle w:val="Texto"/>
        <w:jc w:val="center"/>
      </w:pPr>
    </w:p>
    <w:p w14:paraId="07AA278F" w14:textId="5C672A16" w:rsidR="00A87330" w:rsidRPr="00761B80" w:rsidRDefault="00936348" w:rsidP="00A87330">
      <w:pPr>
        <w:pStyle w:val="Ttulonota"/>
        <w:jc w:val="center"/>
      </w:pPr>
      <w:bookmarkStart w:id="0" w:name="_Hlk17302833"/>
      <w:r w:rsidRPr="00761B80">
        <w:t>ESTADOS FINANCIEROS</w:t>
      </w:r>
      <w:r w:rsidR="00A87330" w:rsidRPr="00761B80">
        <w:t xml:space="preserve"> </w:t>
      </w:r>
      <w:r w:rsidR="0021441D" w:rsidRPr="00761B80">
        <w:t xml:space="preserve">CONDENSADOS POR EL PERÍODO DE </w:t>
      </w:r>
      <w:r w:rsidR="00676F19">
        <w:t>SEIS</w:t>
      </w:r>
      <w:r w:rsidR="005E526E">
        <w:t xml:space="preserve"> MESES</w:t>
      </w:r>
    </w:p>
    <w:p w14:paraId="25BC5797" w14:textId="77777777" w:rsidR="00BC3C63" w:rsidRPr="00761B80" w:rsidRDefault="00BC3C63" w:rsidP="001D5418">
      <w:pPr>
        <w:pStyle w:val="Texto"/>
        <w:jc w:val="center"/>
      </w:pPr>
    </w:p>
    <w:p w14:paraId="45791000" w14:textId="745F105B" w:rsidR="00BC3C63" w:rsidRPr="00761B80" w:rsidRDefault="0077642B" w:rsidP="00A87330">
      <w:pPr>
        <w:pStyle w:val="Ttulonota"/>
        <w:jc w:val="center"/>
      </w:pPr>
      <w:r w:rsidRPr="00761B80">
        <w:t xml:space="preserve">INICIADO EL </w:t>
      </w:r>
      <w:r w:rsidR="00421F18">
        <w:t>1°</w:t>
      </w:r>
      <w:r w:rsidRPr="00761B80">
        <w:t xml:space="preserve"> DE </w:t>
      </w:r>
      <w:r w:rsidR="002B4CD0">
        <w:t>JUNIO</w:t>
      </w:r>
      <w:r w:rsidR="002B4CD0" w:rsidRPr="00761B80">
        <w:t xml:space="preserve"> </w:t>
      </w:r>
      <w:r w:rsidRPr="00761B80">
        <w:t xml:space="preserve">DE </w:t>
      </w:r>
      <w:r w:rsidR="00D7020E">
        <w:t>202</w:t>
      </w:r>
      <w:r w:rsidR="00730E03">
        <w:t>2</w:t>
      </w:r>
      <w:r w:rsidRPr="00761B80">
        <w:t xml:space="preserve"> Y </w:t>
      </w:r>
      <w:r w:rsidR="001D0BA4" w:rsidRPr="00761B80">
        <w:t>FIN</w:t>
      </w:r>
      <w:r w:rsidR="0021441D" w:rsidRPr="00761B80">
        <w:t>ALI</w:t>
      </w:r>
      <w:r w:rsidR="001D0BA4" w:rsidRPr="00761B80">
        <w:t>ZA</w:t>
      </w:r>
      <w:r w:rsidR="001A5354" w:rsidRPr="00761B80">
        <w:t xml:space="preserve">DO EL </w:t>
      </w:r>
      <w:bookmarkEnd w:id="0"/>
      <w:r w:rsidR="00730E03">
        <w:t>30 DE NOVIEMBRE DE 2022</w:t>
      </w:r>
    </w:p>
    <w:p w14:paraId="5067A92A" w14:textId="77777777" w:rsidR="0077642B" w:rsidRPr="00761B80" w:rsidRDefault="0077642B" w:rsidP="0077642B">
      <w:pPr>
        <w:pStyle w:val="Texto"/>
        <w:jc w:val="center"/>
      </w:pPr>
    </w:p>
    <w:p w14:paraId="33D18FF1" w14:textId="77777777" w:rsidR="00A84390" w:rsidRPr="00761B80" w:rsidRDefault="0077642B" w:rsidP="00A87330">
      <w:pPr>
        <w:pStyle w:val="Ttulonota"/>
        <w:jc w:val="center"/>
      </w:pPr>
      <w:r w:rsidRPr="00761B80">
        <w:t>P</w:t>
      </w:r>
      <w:r w:rsidR="00A84390" w:rsidRPr="00761B80">
        <w:t>RESENTADOS EN FORMA COMPARATIVA</w:t>
      </w:r>
    </w:p>
    <w:p w14:paraId="098BE8AC" w14:textId="77777777" w:rsidR="00A84390" w:rsidRPr="00761B80" w:rsidRDefault="00A84390" w:rsidP="00A84390">
      <w:pPr>
        <w:pStyle w:val="Texto"/>
        <w:jc w:val="center"/>
      </w:pPr>
    </w:p>
    <w:p w14:paraId="5769B2F9" w14:textId="4EC87BB7" w:rsidR="0077642B" w:rsidRPr="00761B80" w:rsidRDefault="0077642B" w:rsidP="00A87330">
      <w:pPr>
        <w:pStyle w:val="Ttulonota"/>
        <w:jc w:val="center"/>
      </w:pPr>
      <w:r w:rsidRPr="00761B80">
        <w:t>CON EL MISMO PERÍODO DE</w:t>
      </w:r>
      <w:r w:rsidR="00DC2D1E">
        <w:t>L</w:t>
      </w:r>
      <w:r w:rsidRPr="00761B80">
        <w:t xml:space="preserve"> EJERCICIO ANTERIOR</w:t>
      </w:r>
    </w:p>
    <w:p w14:paraId="0D03E5E8" w14:textId="77777777" w:rsidR="00027A68" w:rsidRPr="00761B80" w:rsidRDefault="00027A68" w:rsidP="00936348">
      <w:pPr>
        <w:pStyle w:val="Texto"/>
      </w:pPr>
    </w:p>
    <w:p w14:paraId="6997BAE3" w14:textId="77777777" w:rsidR="00AE29F4" w:rsidRPr="00761B80" w:rsidRDefault="00AE29F4" w:rsidP="00936348">
      <w:pPr>
        <w:pStyle w:val="Texto"/>
      </w:pPr>
    </w:p>
    <w:p w14:paraId="7CE98CD9" w14:textId="77777777" w:rsidR="00A84390" w:rsidRPr="00761B80" w:rsidRDefault="00A84390" w:rsidP="00936348">
      <w:pPr>
        <w:pStyle w:val="Texto"/>
      </w:pPr>
    </w:p>
    <w:p w14:paraId="26CD60BD" w14:textId="77777777" w:rsidR="00A84390" w:rsidRPr="00761B80" w:rsidRDefault="00A84390" w:rsidP="00936348">
      <w:pPr>
        <w:pStyle w:val="Texto"/>
      </w:pPr>
    </w:p>
    <w:p w14:paraId="3004E889" w14:textId="77777777" w:rsidR="00BC3C63" w:rsidRPr="00761B80" w:rsidRDefault="00BC3C63" w:rsidP="002479EA">
      <w:pPr>
        <w:pStyle w:val="Texto"/>
      </w:pPr>
      <w:r w:rsidRPr="00761B80">
        <w:t>Domicilio legal</w:t>
      </w:r>
      <w:r w:rsidR="00EE77C4" w:rsidRPr="00761B80">
        <w:t>:  Corrientes 415 - Piso 8° - Ciudad Autónom</w:t>
      </w:r>
      <w:r w:rsidR="00BB4071" w:rsidRPr="00761B80">
        <w:t>a de Buenos Aires</w:t>
      </w:r>
      <w:r w:rsidR="009D1EAE" w:rsidRPr="00761B80">
        <w:t>.</w:t>
      </w:r>
    </w:p>
    <w:p w14:paraId="47599A40" w14:textId="77777777" w:rsidR="00027A68" w:rsidRPr="00761B80" w:rsidRDefault="00027A68" w:rsidP="00936348">
      <w:pPr>
        <w:pStyle w:val="Texto"/>
      </w:pPr>
    </w:p>
    <w:p w14:paraId="537F51DB" w14:textId="77777777" w:rsidR="00936348" w:rsidRPr="00761B80" w:rsidRDefault="00936348" w:rsidP="00936348">
      <w:pPr>
        <w:pStyle w:val="Texto"/>
      </w:pPr>
      <w:r w:rsidRPr="00761B80">
        <w:t xml:space="preserve">Actividad principal de la Sociedad: </w:t>
      </w:r>
      <w:r w:rsidR="00EE77C4" w:rsidRPr="00761B80">
        <w:t xml:space="preserve"> Ingenio azucarero, destilería de alcohol, fabricación de papel y artículos de librería, producción de frutas y jugos, agricultura y ganadería.</w:t>
      </w:r>
    </w:p>
    <w:p w14:paraId="567418C5" w14:textId="77777777" w:rsidR="00994546" w:rsidRPr="00761B80" w:rsidRDefault="00994546" w:rsidP="00936348">
      <w:pPr>
        <w:pStyle w:val="Texto"/>
      </w:pPr>
    </w:p>
    <w:p w14:paraId="3EE73215" w14:textId="273540D7" w:rsidR="00936348" w:rsidRPr="00761B80" w:rsidRDefault="00936348" w:rsidP="00936348">
      <w:pPr>
        <w:pStyle w:val="Texto"/>
      </w:pPr>
      <w:r w:rsidRPr="00761B80">
        <w:t>Fecha de inscripción en el Registro Público de Comercio:</w:t>
      </w:r>
    </w:p>
    <w:p w14:paraId="4679146A" w14:textId="01CCBD9E" w:rsidR="00994546" w:rsidRPr="00761B80" w:rsidRDefault="00994546" w:rsidP="00936348">
      <w:pPr>
        <w:pStyle w:val="Texto"/>
      </w:pPr>
    </w:p>
    <w:p w14:paraId="2E10F69C" w14:textId="77777777" w:rsidR="00936348" w:rsidRPr="00761B80" w:rsidRDefault="002B2FEA" w:rsidP="00F85654">
      <w:pPr>
        <w:pStyle w:val="Texto"/>
        <w:numPr>
          <w:ilvl w:val="1"/>
          <w:numId w:val="3"/>
        </w:numPr>
      </w:pPr>
      <w:r w:rsidRPr="00761B80">
        <w:t>Del estatuto</w:t>
      </w:r>
      <w:r w:rsidR="0000742B" w:rsidRPr="00761B80">
        <w:t xml:space="preserve"> social</w:t>
      </w:r>
      <w:r w:rsidRPr="00761B80">
        <w:t xml:space="preserve">: </w:t>
      </w:r>
      <w:r w:rsidR="00EE77C4" w:rsidRPr="00761B80">
        <w:t xml:space="preserve"> 25 de junio de 1914</w:t>
      </w:r>
      <w:r w:rsidR="00DD5801" w:rsidRPr="00761B80">
        <w:t>.</w:t>
      </w:r>
    </w:p>
    <w:p w14:paraId="5BD178D1" w14:textId="1FBF539B" w:rsidR="00936348" w:rsidRPr="00761B80" w:rsidRDefault="00936348" w:rsidP="00F85654">
      <w:pPr>
        <w:pStyle w:val="Texto"/>
        <w:numPr>
          <w:ilvl w:val="1"/>
          <w:numId w:val="3"/>
        </w:numPr>
      </w:pPr>
      <w:r w:rsidRPr="00761B80">
        <w:t xml:space="preserve">De </w:t>
      </w:r>
      <w:r w:rsidR="001D5418" w:rsidRPr="00761B80">
        <w:t>su</w:t>
      </w:r>
      <w:r w:rsidRPr="00761B80">
        <w:t xml:space="preserve"> última modificación: </w:t>
      </w:r>
      <w:r w:rsidR="00EE77C4" w:rsidRPr="00761B80">
        <w:t xml:space="preserve"> </w:t>
      </w:r>
      <w:r w:rsidR="00DB47FC">
        <w:t xml:space="preserve">1 de </w:t>
      </w:r>
      <w:r w:rsidR="00390D56">
        <w:t>diciembre</w:t>
      </w:r>
      <w:r w:rsidR="006163C2">
        <w:t xml:space="preserve"> </w:t>
      </w:r>
      <w:r w:rsidR="00DB47FC">
        <w:t>de 2021</w:t>
      </w:r>
      <w:r w:rsidRPr="00761B80">
        <w:t>.</w:t>
      </w:r>
    </w:p>
    <w:p w14:paraId="0E14C1F8" w14:textId="77777777" w:rsidR="00994546" w:rsidRPr="00761B80" w:rsidRDefault="00994546" w:rsidP="00936348">
      <w:pPr>
        <w:pStyle w:val="Texto"/>
      </w:pPr>
    </w:p>
    <w:p w14:paraId="4D620AFA" w14:textId="1A1C92A2" w:rsidR="00936348" w:rsidRPr="00761B80" w:rsidRDefault="00936348" w:rsidP="00936348">
      <w:pPr>
        <w:pStyle w:val="Texto"/>
      </w:pPr>
      <w:r w:rsidRPr="00761B80">
        <w:t xml:space="preserve">Fecha de vencimiento del </w:t>
      </w:r>
      <w:r w:rsidR="001F4D9B" w:rsidRPr="00761B80">
        <w:t>contrato</w:t>
      </w:r>
      <w:r w:rsidR="0000742B" w:rsidRPr="00761B80">
        <w:t xml:space="preserve"> social</w:t>
      </w:r>
      <w:r w:rsidRPr="00761B80">
        <w:t xml:space="preserve">: </w:t>
      </w:r>
      <w:r w:rsidR="00AF4B59">
        <w:t xml:space="preserve"> 1° de abril de 213</w:t>
      </w:r>
      <w:r w:rsidR="00EE77C4" w:rsidRPr="00761B80">
        <w:t>0</w:t>
      </w:r>
      <w:r w:rsidR="00DD5801" w:rsidRPr="00761B80">
        <w:t>.</w:t>
      </w:r>
    </w:p>
    <w:p w14:paraId="454C0863" w14:textId="77777777" w:rsidR="00994546" w:rsidRPr="00761B80" w:rsidRDefault="00994546" w:rsidP="00936348">
      <w:pPr>
        <w:pStyle w:val="Texto"/>
      </w:pPr>
    </w:p>
    <w:p w14:paraId="10EAA991" w14:textId="77777777" w:rsidR="00936348" w:rsidRPr="00761B80" w:rsidRDefault="00936348" w:rsidP="00936348">
      <w:pPr>
        <w:pStyle w:val="Texto"/>
      </w:pPr>
      <w:r w:rsidRPr="00761B80">
        <w:t>Clave Única de Identificación Tributaria (C</w:t>
      </w:r>
      <w:r w:rsidR="00F460B1">
        <w:t>.</w:t>
      </w:r>
      <w:r w:rsidRPr="00761B80">
        <w:t>U</w:t>
      </w:r>
      <w:r w:rsidR="00F460B1">
        <w:t>.</w:t>
      </w:r>
      <w:r w:rsidRPr="00761B80">
        <w:t>I</w:t>
      </w:r>
      <w:r w:rsidR="00F460B1">
        <w:t>.</w:t>
      </w:r>
      <w:r w:rsidRPr="00761B80">
        <w:t>T</w:t>
      </w:r>
      <w:r w:rsidR="00F460B1">
        <w:t>.</w:t>
      </w:r>
      <w:r w:rsidRPr="00761B80">
        <w:t xml:space="preserve">) </w:t>
      </w:r>
      <w:proofErr w:type="spellStart"/>
      <w:r w:rsidRPr="00761B80">
        <w:t>N°</w:t>
      </w:r>
      <w:proofErr w:type="spellEnd"/>
      <w:r w:rsidRPr="00761B80">
        <w:t xml:space="preserve">: </w:t>
      </w:r>
      <w:r w:rsidR="00EE77C4" w:rsidRPr="00761B80">
        <w:t xml:space="preserve"> </w:t>
      </w:r>
      <w:r w:rsidR="0017259F" w:rsidRPr="00761B80">
        <w:t>30-</w:t>
      </w:r>
      <w:r w:rsidR="00EE77C4" w:rsidRPr="00761B80">
        <w:t>50125030-5</w:t>
      </w:r>
      <w:r w:rsidR="00535E5D" w:rsidRPr="00761B80">
        <w:t>.</w:t>
      </w:r>
    </w:p>
    <w:p w14:paraId="1577CCDC" w14:textId="77777777" w:rsidR="00994546" w:rsidRPr="00761B80" w:rsidRDefault="00994546" w:rsidP="00936348">
      <w:pPr>
        <w:pStyle w:val="Texto"/>
      </w:pPr>
    </w:p>
    <w:p w14:paraId="2FFADBB4" w14:textId="6D4DFD7F" w:rsidR="00936348" w:rsidRPr="00761B80" w:rsidRDefault="0000742B" w:rsidP="00936348">
      <w:pPr>
        <w:pStyle w:val="Texto"/>
      </w:pPr>
      <w:r w:rsidRPr="00761B80">
        <w:t xml:space="preserve">Información sobre </w:t>
      </w:r>
      <w:r w:rsidR="00DD5801" w:rsidRPr="00761B80">
        <w:t xml:space="preserve">el </w:t>
      </w:r>
      <w:r w:rsidR="00CF5CF4" w:rsidRPr="00CF5CF4">
        <w:t>accionista controlante</w:t>
      </w:r>
      <w:r w:rsidR="00936348" w:rsidRPr="00761B80">
        <w:t>:</w:t>
      </w:r>
      <w:r w:rsidRPr="00761B80">
        <w:t xml:space="preserve"> ver </w:t>
      </w:r>
      <w:r w:rsidR="00EE77C4" w:rsidRPr="00761B80">
        <w:t xml:space="preserve">Nota </w:t>
      </w:r>
      <w:r w:rsidR="00CF5CF4">
        <w:t>17</w:t>
      </w:r>
      <w:r w:rsidR="00DD5801" w:rsidRPr="00761B80">
        <w:t>.</w:t>
      </w:r>
    </w:p>
    <w:p w14:paraId="45CB62AE" w14:textId="77777777" w:rsidR="00936348" w:rsidRPr="00761B80" w:rsidRDefault="00936348" w:rsidP="00971D23">
      <w:pPr>
        <w:pStyle w:val="Texto"/>
        <w:jc w:val="center"/>
      </w:pPr>
    </w:p>
    <w:p w14:paraId="26958255" w14:textId="77777777" w:rsidR="004A2E16" w:rsidRPr="00761B80" w:rsidRDefault="004A2E16" w:rsidP="00971D23">
      <w:pPr>
        <w:pStyle w:val="Texto"/>
        <w:jc w:val="center"/>
      </w:pPr>
    </w:p>
    <w:p w14:paraId="50B5B78B" w14:textId="77777777" w:rsidR="004A2E16" w:rsidRPr="00761B80" w:rsidRDefault="004A2E16" w:rsidP="00971D23">
      <w:pPr>
        <w:pStyle w:val="Texto"/>
        <w:jc w:val="center"/>
      </w:pPr>
    </w:p>
    <w:p w14:paraId="664F1FF8" w14:textId="77777777" w:rsidR="00042254" w:rsidRPr="00761B80" w:rsidRDefault="00042254">
      <w:pPr>
        <w:pStyle w:val="Ttulonota"/>
        <w:jc w:val="center"/>
      </w:pPr>
      <w:r w:rsidRPr="00761B80">
        <w:t>COMPOSICIÓN DEL CAPITAL</w:t>
      </w:r>
      <w:r w:rsidR="00994546" w:rsidRPr="00761B80">
        <w:t xml:space="preserve"> SOCIAL</w:t>
      </w:r>
    </w:p>
    <w:p w14:paraId="048A4A15" w14:textId="77777777" w:rsidR="00042254" w:rsidRPr="00761B80" w:rsidRDefault="00042254">
      <w:pPr>
        <w:pStyle w:val="Texto"/>
        <w:jc w:val="center"/>
      </w:pPr>
    </w:p>
    <w:p w14:paraId="4848CB10" w14:textId="77777777" w:rsidR="004A2E16" w:rsidRPr="00761B80" w:rsidRDefault="00234F75">
      <w:pPr>
        <w:pStyle w:val="Texto"/>
        <w:jc w:val="center"/>
      </w:pPr>
      <w:r w:rsidRPr="00761B80">
        <w:t>(Expresado en pesos</w:t>
      </w:r>
      <w:r w:rsidR="00F460B1">
        <w:t xml:space="preserve"> nominales</w:t>
      </w:r>
      <w:r w:rsidR="00AE113B" w:rsidRPr="00761B80">
        <w:t>)</w:t>
      </w:r>
    </w:p>
    <w:p w14:paraId="2BA310F0" w14:textId="77777777" w:rsidR="00DD4819" w:rsidRPr="00761B80" w:rsidRDefault="00DD4819">
      <w:pPr>
        <w:pStyle w:val="Texto"/>
        <w:jc w:val="center"/>
      </w:pPr>
    </w:p>
    <w:tbl>
      <w:tblPr>
        <w:tblStyle w:val="TableGrid"/>
        <w:tblW w:w="9356" w:type="dxa"/>
        <w:tblLayout w:type="fixed"/>
        <w:tblLook w:val="04A0" w:firstRow="1" w:lastRow="0" w:firstColumn="1" w:lastColumn="0" w:noHBand="0" w:noVBand="1"/>
      </w:tblPr>
      <w:tblGrid>
        <w:gridCol w:w="5670"/>
        <w:gridCol w:w="142"/>
        <w:gridCol w:w="1559"/>
        <w:gridCol w:w="142"/>
        <w:gridCol w:w="1843"/>
      </w:tblGrid>
      <w:tr w:rsidR="00EE77C4" w:rsidRPr="00761B80" w14:paraId="0E2FBC65" w14:textId="77777777" w:rsidTr="00EE77C4">
        <w:tc>
          <w:tcPr>
            <w:tcW w:w="5670" w:type="dxa"/>
            <w:tcBorders>
              <w:bottom w:val="single" w:sz="6" w:space="0" w:color="auto"/>
            </w:tcBorders>
          </w:tcPr>
          <w:p w14:paraId="29CD7EC9" w14:textId="77777777" w:rsidR="00EE77C4" w:rsidRPr="00761B80" w:rsidRDefault="00EE77C4" w:rsidP="0012213A">
            <w:pPr>
              <w:pStyle w:val="Texto"/>
              <w:jc w:val="center"/>
              <w:rPr>
                <w:b/>
              </w:rPr>
            </w:pPr>
            <w:r w:rsidRPr="00761B80">
              <w:rPr>
                <w:b/>
              </w:rPr>
              <w:t>Clase de acciones</w:t>
            </w:r>
          </w:p>
        </w:tc>
        <w:tc>
          <w:tcPr>
            <w:tcW w:w="142" w:type="dxa"/>
          </w:tcPr>
          <w:p w14:paraId="4B85B651" w14:textId="77777777" w:rsidR="00EE77C4" w:rsidRPr="00761B80" w:rsidRDefault="00EE77C4" w:rsidP="00BC3C63">
            <w:pPr>
              <w:pStyle w:val="Texto"/>
              <w:jc w:val="center"/>
              <w:rPr>
                <w:b/>
              </w:rPr>
            </w:pPr>
          </w:p>
        </w:tc>
        <w:tc>
          <w:tcPr>
            <w:tcW w:w="1559" w:type="dxa"/>
            <w:tcBorders>
              <w:bottom w:val="single" w:sz="6" w:space="0" w:color="auto"/>
            </w:tcBorders>
          </w:tcPr>
          <w:p w14:paraId="63B01E56" w14:textId="6B4BA6E3" w:rsidR="00EE77C4" w:rsidRPr="00761B80" w:rsidRDefault="00EE77C4" w:rsidP="00BC3C63">
            <w:pPr>
              <w:pStyle w:val="Texto"/>
              <w:jc w:val="center"/>
              <w:rPr>
                <w:b/>
              </w:rPr>
            </w:pPr>
            <w:r w:rsidRPr="00761B80">
              <w:rPr>
                <w:b/>
              </w:rPr>
              <w:t>Autorizado a hacer oferta pública</w:t>
            </w:r>
            <w:r w:rsidR="001D6240">
              <w:rPr>
                <w:b/>
              </w:rPr>
              <w:t xml:space="preserve"> </w:t>
            </w:r>
            <w:r w:rsidR="001D6240" w:rsidRPr="00973750">
              <w:rPr>
                <w:b/>
                <w:sz w:val="16"/>
                <w:szCs w:val="16"/>
              </w:rPr>
              <w:t>(1)</w:t>
            </w:r>
          </w:p>
        </w:tc>
        <w:tc>
          <w:tcPr>
            <w:tcW w:w="142" w:type="dxa"/>
          </w:tcPr>
          <w:p w14:paraId="7688AC12" w14:textId="77777777" w:rsidR="00EE77C4" w:rsidRPr="00761B80" w:rsidRDefault="00EE77C4" w:rsidP="00BC3C63">
            <w:pPr>
              <w:pStyle w:val="Texto"/>
              <w:jc w:val="center"/>
              <w:rPr>
                <w:b/>
              </w:rPr>
            </w:pPr>
          </w:p>
        </w:tc>
        <w:tc>
          <w:tcPr>
            <w:tcW w:w="1843" w:type="dxa"/>
            <w:tcBorders>
              <w:bottom w:val="single" w:sz="6" w:space="0" w:color="auto"/>
            </w:tcBorders>
          </w:tcPr>
          <w:p w14:paraId="743E1EC7" w14:textId="77777777" w:rsidR="00EE77C4" w:rsidRPr="00761B80" w:rsidRDefault="00EE77C4" w:rsidP="00BC3C63">
            <w:pPr>
              <w:pStyle w:val="Texto"/>
              <w:jc w:val="center"/>
              <w:rPr>
                <w:b/>
              </w:rPr>
            </w:pPr>
            <w:r w:rsidRPr="00761B80">
              <w:rPr>
                <w:b/>
              </w:rPr>
              <w:t>Suscripto, integrado, emitido e inscripto</w:t>
            </w:r>
          </w:p>
        </w:tc>
      </w:tr>
      <w:tr w:rsidR="00EE77C4" w:rsidRPr="00761B80" w14:paraId="2AFB87AA" w14:textId="77777777" w:rsidTr="00436130">
        <w:tc>
          <w:tcPr>
            <w:tcW w:w="5670" w:type="dxa"/>
            <w:tcBorders>
              <w:top w:val="single" w:sz="6" w:space="0" w:color="auto"/>
            </w:tcBorders>
          </w:tcPr>
          <w:p w14:paraId="585B2B28" w14:textId="77777777" w:rsidR="00EE77C4" w:rsidRPr="00761B80" w:rsidRDefault="00EE77C4" w:rsidP="0012213A">
            <w:pPr>
              <w:pStyle w:val="Texto"/>
              <w:jc w:val="center"/>
            </w:pPr>
          </w:p>
        </w:tc>
        <w:tc>
          <w:tcPr>
            <w:tcW w:w="142" w:type="dxa"/>
          </w:tcPr>
          <w:p w14:paraId="3C938DC6" w14:textId="77777777" w:rsidR="00EE77C4" w:rsidRPr="00761B80" w:rsidRDefault="00EE77C4" w:rsidP="00BC3C63">
            <w:pPr>
              <w:pStyle w:val="Texto"/>
              <w:jc w:val="center"/>
              <w:rPr>
                <w:b/>
              </w:rPr>
            </w:pPr>
          </w:p>
        </w:tc>
        <w:tc>
          <w:tcPr>
            <w:tcW w:w="1559" w:type="dxa"/>
          </w:tcPr>
          <w:p w14:paraId="03B2C285" w14:textId="77777777" w:rsidR="00EE77C4" w:rsidRPr="00761B80" w:rsidRDefault="00EE77C4" w:rsidP="00BC3C63">
            <w:pPr>
              <w:pStyle w:val="Texto"/>
              <w:jc w:val="center"/>
              <w:rPr>
                <w:b/>
              </w:rPr>
            </w:pPr>
          </w:p>
        </w:tc>
        <w:tc>
          <w:tcPr>
            <w:tcW w:w="142" w:type="dxa"/>
          </w:tcPr>
          <w:p w14:paraId="7BDD16C5" w14:textId="77777777" w:rsidR="00EE77C4" w:rsidRPr="00761B80" w:rsidRDefault="00EE77C4" w:rsidP="00BC3C63">
            <w:pPr>
              <w:pStyle w:val="Texto"/>
              <w:jc w:val="center"/>
              <w:rPr>
                <w:b/>
              </w:rPr>
            </w:pPr>
          </w:p>
        </w:tc>
        <w:tc>
          <w:tcPr>
            <w:tcW w:w="1843" w:type="dxa"/>
          </w:tcPr>
          <w:p w14:paraId="6BBF7515" w14:textId="77777777" w:rsidR="00EE77C4" w:rsidRPr="00761B80" w:rsidRDefault="00EE77C4" w:rsidP="00BC3C63">
            <w:pPr>
              <w:pStyle w:val="Texto"/>
              <w:jc w:val="center"/>
              <w:rPr>
                <w:b/>
              </w:rPr>
            </w:pPr>
          </w:p>
        </w:tc>
      </w:tr>
      <w:tr w:rsidR="00EE77C4" w:rsidRPr="00761B80" w14:paraId="054A65C7" w14:textId="77777777" w:rsidTr="00436130">
        <w:tc>
          <w:tcPr>
            <w:tcW w:w="5670" w:type="dxa"/>
          </w:tcPr>
          <w:p w14:paraId="0E9040EE" w14:textId="77777777" w:rsidR="00EE77C4" w:rsidRPr="00761B80" w:rsidRDefault="004665CC" w:rsidP="00EE77C4">
            <w:pPr>
              <w:pStyle w:val="Texto"/>
              <w:jc w:val="left"/>
            </w:pPr>
            <w:r>
              <w:t>Acciones ordinarias valor nominal $1 cada una con derecho a un voto</w:t>
            </w:r>
          </w:p>
        </w:tc>
        <w:tc>
          <w:tcPr>
            <w:tcW w:w="142" w:type="dxa"/>
          </w:tcPr>
          <w:p w14:paraId="4F179877" w14:textId="77777777" w:rsidR="00EE77C4" w:rsidRPr="00761B80" w:rsidRDefault="00EE77C4" w:rsidP="00EE77C4">
            <w:pPr>
              <w:pStyle w:val="Texto"/>
              <w:tabs>
                <w:tab w:val="decimal" w:pos="1070"/>
              </w:tabs>
            </w:pPr>
          </w:p>
        </w:tc>
        <w:tc>
          <w:tcPr>
            <w:tcW w:w="1559" w:type="dxa"/>
            <w:tcBorders>
              <w:bottom w:val="double" w:sz="6" w:space="0" w:color="auto"/>
            </w:tcBorders>
          </w:tcPr>
          <w:p w14:paraId="5740FB4D" w14:textId="0BD7DF4B" w:rsidR="00EE77C4" w:rsidRPr="00761B80" w:rsidRDefault="00724615" w:rsidP="00EE77C4">
            <w:pPr>
              <w:pStyle w:val="Texto"/>
              <w:jc w:val="center"/>
            </w:pPr>
            <w:r>
              <w:t>439.714.254</w:t>
            </w:r>
          </w:p>
        </w:tc>
        <w:tc>
          <w:tcPr>
            <w:tcW w:w="142" w:type="dxa"/>
          </w:tcPr>
          <w:p w14:paraId="72F58C4A" w14:textId="77777777" w:rsidR="00EE77C4" w:rsidRPr="00761B80" w:rsidRDefault="00EE77C4" w:rsidP="00EE77C4">
            <w:pPr>
              <w:pStyle w:val="Texto"/>
              <w:tabs>
                <w:tab w:val="decimal" w:pos="1070"/>
              </w:tabs>
            </w:pPr>
          </w:p>
        </w:tc>
        <w:tc>
          <w:tcPr>
            <w:tcW w:w="1843" w:type="dxa"/>
            <w:tcBorders>
              <w:bottom w:val="double" w:sz="6" w:space="0" w:color="auto"/>
            </w:tcBorders>
          </w:tcPr>
          <w:p w14:paraId="5113F27C" w14:textId="739DF0F2" w:rsidR="00EE77C4" w:rsidRPr="00761B80" w:rsidRDefault="00724615" w:rsidP="00EE77C4">
            <w:pPr>
              <w:pStyle w:val="Texto"/>
              <w:jc w:val="center"/>
            </w:pPr>
            <w:r>
              <w:t>439.714.254</w:t>
            </w:r>
          </w:p>
        </w:tc>
      </w:tr>
    </w:tbl>
    <w:p w14:paraId="122F37E5" w14:textId="77777777" w:rsidR="00EF783A" w:rsidRPr="00761B80" w:rsidRDefault="00EF783A" w:rsidP="00EF783A">
      <w:pPr>
        <w:pStyle w:val="Texto"/>
        <w:jc w:val="left"/>
      </w:pPr>
    </w:p>
    <w:p w14:paraId="51BA81C0" w14:textId="00869783" w:rsidR="00892A96" w:rsidRDefault="001D6240" w:rsidP="00042325">
      <w:pPr>
        <w:pStyle w:val="Texto"/>
        <w:numPr>
          <w:ilvl w:val="0"/>
          <w:numId w:val="41"/>
        </w:numPr>
        <w:ind w:left="360"/>
        <w:jc w:val="left"/>
        <w:rPr>
          <w:sz w:val="16"/>
          <w:szCs w:val="16"/>
        </w:rPr>
      </w:pPr>
      <w:r w:rsidRPr="00973750">
        <w:rPr>
          <w:sz w:val="16"/>
          <w:szCs w:val="16"/>
        </w:rPr>
        <w:t>Sociedad no adherida al Régimen Estatutario Optativo de Oferta Pública de Adquisición Obligatoria.</w:t>
      </w:r>
    </w:p>
    <w:p w14:paraId="491ABC55" w14:textId="67DE2EE9" w:rsidR="00A61921" w:rsidRPr="00973750" w:rsidRDefault="00A61921" w:rsidP="00973750">
      <w:pPr>
        <w:pStyle w:val="Texto"/>
        <w:jc w:val="left"/>
        <w:rPr>
          <w:sz w:val="16"/>
          <w:szCs w:val="16"/>
        </w:rPr>
      </w:pPr>
      <w:r w:rsidRPr="00973750">
        <w:rPr>
          <w:sz w:val="16"/>
          <w:szCs w:val="16"/>
        </w:rPr>
        <w:br w:type="page"/>
      </w:r>
    </w:p>
    <w:p w14:paraId="247132E9" w14:textId="77777777" w:rsidR="00A61921" w:rsidRPr="00761B80" w:rsidRDefault="00A61921" w:rsidP="00A61921">
      <w:pPr>
        <w:pStyle w:val="Texto"/>
        <w:jc w:val="center"/>
      </w:pPr>
    </w:p>
    <w:p w14:paraId="25BAE87E" w14:textId="77777777" w:rsidR="00A61921" w:rsidRPr="00761B80" w:rsidRDefault="00A61921" w:rsidP="00A61921">
      <w:pPr>
        <w:pStyle w:val="Ttulonota"/>
        <w:jc w:val="center"/>
      </w:pPr>
      <w:r w:rsidRPr="00761B80">
        <w:t>ESTADO</w:t>
      </w:r>
      <w:r w:rsidR="00EF783A" w:rsidRPr="00761B80">
        <w:t xml:space="preserve"> </w:t>
      </w:r>
      <w:r w:rsidR="00AA41AB" w:rsidRPr="00761B80">
        <w:t xml:space="preserve">CONSOLIDADO </w:t>
      </w:r>
      <w:r w:rsidRPr="00761B80">
        <w:t>DE</w:t>
      </w:r>
      <w:r w:rsidR="000B3CDA" w:rsidRPr="00761B80">
        <w:t>L</w:t>
      </w:r>
      <w:r w:rsidRPr="00761B80">
        <w:t xml:space="preserve"> RESULTADO INTEGRAL</w:t>
      </w:r>
    </w:p>
    <w:p w14:paraId="0E75E711" w14:textId="77777777" w:rsidR="00A61921" w:rsidRPr="00761B80" w:rsidRDefault="00A61921" w:rsidP="00971D23">
      <w:pPr>
        <w:pStyle w:val="Texto"/>
        <w:jc w:val="center"/>
      </w:pPr>
    </w:p>
    <w:p w14:paraId="5C2E40FB" w14:textId="0D494799" w:rsidR="0001748E" w:rsidRPr="00761B80" w:rsidRDefault="0067494E" w:rsidP="001871A2">
      <w:pPr>
        <w:pStyle w:val="Ttulonota"/>
        <w:jc w:val="center"/>
      </w:pPr>
      <w:r>
        <w:t xml:space="preserve">POR </w:t>
      </w:r>
      <w:r w:rsidR="00430F73">
        <w:t>LOS</w:t>
      </w:r>
      <w:r>
        <w:t xml:space="preserve"> </w:t>
      </w:r>
      <w:r w:rsidR="000A756F" w:rsidRPr="00761B80">
        <w:t>PERÍODO</w:t>
      </w:r>
      <w:r w:rsidR="00430F73">
        <w:t>S</w:t>
      </w:r>
      <w:r w:rsidR="0047497F">
        <w:t xml:space="preserve"> DE</w:t>
      </w:r>
      <w:r w:rsidR="000A756F" w:rsidRPr="00761B80">
        <w:t xml:space="preserve"> </w:t>
      </w:r>
      <w:r w:rsidR="00676F19">
        <w:t>SEIS</w:t>
      </w:r>
      <w:r>
        <w:t xml:space="preserve"> </w:t>
      </w:r>
      <w:r w:rsidR="00430F73">
        <w:t xml:space="preserve">Y TRES </w:t>
      </w:r>
      <w:r>
        <w:t>MESES</w:t>
      </w:r>
    </w:p>
    <w:p w14:paraId="508AA34B" w14:textId="77777777" w:rsidR="0001748E" w:rsidRPr="00761B80" w:rsidRDefault="0001748E" w:rsidP="0001748E">
      <w:pPr>
        <w:pStyle w:val="Texto"/>
        <w:jc w:val="center"/>
      </w:pPr>
    </w:p>
    <w:p w14:paraId="71A7635D" w14:textId="7930BE2A" w:rsidR="00A61921" w:rsidRDefault="00A61921" w:rsidP="001871A2">
      <w:pPr>
        <w:pStyle w:val="Ttulonota"/>
        <w:jc w:val="center"/>
      </w:pPr>
      <w:r w:rsidRPr="00761B80">
        <w:t>FINALIZADO</w:t>
      </w:r>
      <w:r w:rsidR="00430F73">
        <w:t>S</w:t>
      </w:r>
      <w:r w:rsidR="00F7497E" w:rsidRPr="00761B80">
        <w:t xml:space="preserve"> </w:t>
      </w:r>
      <w:r w:rsidRPr="00761B80">
        <w:t xml:space="preserve">EL </w:t>
      </w:r>
      <w:r w:rsidR="00730E03">
        <w:t>30 DE NOVIEMBRE DE 2022</w:t>
      </w:r>
    </w:p>
    <w:p w14:paraId="3D9BCEF0" w14:textId="77777777" w:rsidR="0067494E" w:rsidRDefault="0067494E" w:rsidP="00E872B9">
      <w:pPr>
        <w:pStyle w:val="Texto"/>
        <w:jc w:val="center"/>
      </w:pPr>
    </w:p>
    <w:p w14:paraId="1D5E933F" w14:textId="53273235" w:rsidR="0067494E" w:rsidRPr="00761B80" w:rsidRDefault="0067494E" w:rsidP="001871A2">
      <w:pPr>
        <w:pStyle w:val="Ttulonota"/>
        <w:jc w:val="center"/>
      </w:pPr>
      <w:r>
        <w:t xml:space="preserve">COMPARATIVO CON </w:t>
      </w:r>
      <w:r w:rsidR="00430F73">
        <w:t>LOS</w:t>
      </w:r>
      <w:r>
        <w:t xml:space="preserve"> MISMO</w:t>
      </w:r>
      <w:r w:rsidR="00430F73">
        <w:t>S</w:t>
      </w:r>
      <w:r>
        <w:t xml:space="preserve"> PERÍODO</w:t>
      </w:r>
      <w:r w:rsidR="00430F73">
        <w:t>S</w:t>
      </w:r>
      <w:r>
        <w:t xml:space="preserve"> DEL EJERCICIO ANTERIOR</w:t>
      </w:r>
    </w:p>
    <w:p w14:paraId="5043AB5B" w14:textId="77777777" w:rsidR="00A61921" w:rsidRPr="00761B80" w:rsidRDefault="00A61921" w:rsidP="00A61921">
      <w:pPr>
        <w:pStyle w:val="Texto"/>
        <w:jc w:val="center"/>
      </w:pPr>
    </w:p>
    <w:p w14:paraId="7CCBE5DE" w14:textId="26931ABC" w:rsidR="00A74983" w:rsidRPr="00761B80" w:rsidRDefault="001B1C8D" w:rsidP="00A61921">
      <w:pPr>
        <w:pStyle w:val="Texto"/>
        <w:jc w:val="center"/>
      </w:pPr>
      <w:r w:rsidRPr="00761B80">
        <w:t xml:space="preserve">(Expresado en miles de pesos </w:t>
      </w:r>
      <w:r w:rsidR="00EE77C4" w:rsidRPr="00761B80">
        <w:t>-</w:t>
      </w:r>
      <w:r w:rsidRPr="00761B80">
        <w:t xml:space="preserve"> Nota 2</w:t>
      </w:r>
      <w:r w:rsidR="00EE77C4" w:rsidRPr="00761B80">
        <w:t>.2</w:t>
      </w:r>
      <w:r w:rsidRPr="00761B80">
        <w:t>)</w:t>
      </w:r>
    </w:p>
    <w:p w14:paraId="04480F8D" w14:textId="77777777" w:rsidR="00AE4AE8" w:rsidRPr="00761B80" w:rsidRDefault="00AE4AE8" w:rsidP="00A61921">
      <w:pPr>
        <w:pStyle w:val="Texto"/>
        <w:jc w:val="center"/>
      </w:pPr>
    </w:p>
    <w:tbl>
      <w:tblPr>
        <w:tblW w:w="10836" w:type="dxa"/>
        <w:jc w:val="center"/>
        <w:tblLayout w:type="fixed"/>
        <w:tblCellMar>
          <w:left w:w="0" w:type="dxa"/>
          <w:right w:w="0" w:type="dxa"/>
        </w:tblCellMar>
        <w:tblLook w:val="0000" w:firstRow="0" w:lastRow="0" w:firstColumn="0" w:lastColumn="0" w:noHBand="0" w:noVBand="0"/>
      </w:tblPr>
      <w:tblGrid>
        <w:gridCol w:w="4815"/>
        <w:gridCol w:w="585"/>
        <w:gridCol w:w="144"/>
        <w:gridCol w:w="1206"/>
        <w:gridCol w:w="108"/>
        <w:gridCol w:w="1242"/>
        <w:gridCol w:w="144"/>
        <w:gridCol w:w="1251"/>
        <w:gridCol w:w="126"/>
        <w:gridCol w:w="1215"/>
      </w:tblGrid>
      <w:tr w:rsidR="005733EB" w:rsidRPr="00C108A9" w14:paraId="4046F640" w14:textId="77777777" w:rsidTr="00C366CF">
        <w:trPr>
          <w:cantSplit/>
          <w:jc w:val="center"/>
        </w:trPr>
        <w:tc>
          <w:tcPr>
            <w:tcW w:w="4815" w:type="dxa"/>
            <w:vAlign w:val="bottom"/>
          </w:tcPr>
          <w:p w14:paraId="3911BA61" w14:textId="77777777" w:rsidR="005733EB" w:rsidRPr="00C108A9" w:rsidRDefault="005733EB" w:rsidP="00E46524">
            <w:pPr>
              <w:pStyle w:val="Texto"/>
              <w:jc w:val="left"/>
              <w:rPr>
                <w:b/>
              </w:rPr>
            </w:pPr>
            <w:bookmarkStart w:id="1" w:name="OLE_LINK2"/>
            <w:bookmarkStart w:id="2" w:name="OLE_LINK31"/>
          </w:p>
        </w:tc>
        <w:tc>
          <w:tcPr>
            <w:tcW w:w="585" w:type="dxa"/>
            <w:vAlign w:val="bottom"/>
          </w:tcPr>
          <w:p w14:paraId="78280017" w14:textId="455F1B93" w:rsidR="005733EB" w:rsidRPr="00C108A9" w:rsidRDefault="005733EB" w:rsidP="00E46524">
            <w:pPr>
              <w:pStyle w:val="Texto"/>
              <w:jc w:val="center"/>
              <w:rPr>
                <w:b/>
              </w:rPr>
            </w:pPr>
            <w:r w:rsidRPr="00C108A9">
              <w:rPr>
                <w:b/>
              </w:rPr>
              <w:t>Notas</w:t>
            </w:r>
          </w:p>
        </w:tc>
        <w:tc>
          <w:tcPr>
            <w:tcW w:w="144" w:type="dxa"/>
            <w:vAlign w:val="bottom"/>
          </w:tcPr>
          <w:p w14:paraId="31985EEE" w14:textId="77777777" w:rsidR="005733EB" w:rsidRPr="00C108A9" w:rsidRDefault="005733EB" w:rsidP="00E46524">
            <w:pPr>
              <w:pStyle w:val="Texto"/>
              <w:jc w:val="center"/>
              <w:rPr>
                <w:b/>
              </w:rPr>
            </w:pPr>
          </w:p>
        </w:tc>
        <w:tc>
          <w:tcPr>
            <w:tcW w:w="2556" w:type="dxa"/>
            <w:gridSpan w:val="3"/>
            <w:tcBorders>
              <w:bottom w:val="single" w:sz="6" w:space="0" w:color="auto"/>
            </w:tcBorders>
            <w:vAlign w:val="bottom"/>
          </w:tcPr>
          <w:p w14:paraId="3D7E8B94" w14:textId="24C6A246" w:rsidR="005733EB" w:rsidRPr="00C108A9" w:rsidRDefault="00730E03" w:rsidP="00E46524">
            <w:pPr>
              <w:pStyle w:val="Texto"/>
              <w:jc w:val="center"/>
              <w:rPr>
                <w:b/>
              </w:rPr>
            </w:pPr>
            <w:r w:rsidRPr="00C108A9">
              <w:rPr>
                <w:b/>
              </w:rPr>
              <w:t>30/11/2022</w:t>
            </w:r>
          </w:p>
        </w:tc>
        <w:tc>
          <w:tcPr>
            <w:tcW w:w="144" w:type="dxa"/>
            <w:vAlign w:val="bottom"/>
          </w:tcPr>
          <w:p w14:paraId="3ABD92AB" w14:textId="77777777" w:rsidR="005733EB" w:rsidRPr="00C108A9" w:rsidRDefault="005733EB" w:rsidP="00E46524">
            <w:pPr>
              <w:pStyle w:val="Texto"/>
              <w:jc w:val="center"/>
              <w:rPr>
                <w:b/>
              </w:rPr>
            </w:pPr>
          </w:p>
        </w:tc>
        <w:tc>
          <w:tcPr>
            <w:tcW w:w="2592" w:type="dxa"/>
            <w:gridSpan w:val="3"/>
            <w:tcBorders>
              <w:bottom w:val="single" w:sz="6" w:space="0" w:color="auto"/>
            </w:tcBorders>
            <w:vAlign w:val="bottom"/>
          </w:tcPr>
          <w:p w14:paraId="15B08529" w14:textId="7C4326F8" w:rsidR="005733EB" w:rsidRPr="00C108A9" w:rsidRDefault="00730E03" w:rsidP="00E46524">
            <w:pPr>
              <w:pStyle w:val="Texto"/>
              <w:jc w:val="center"/>
              <w:rPr>
                <w:b/>
              </w:rPr>
            </w:pPr>
            <w:r w:rsidRPr="00C108A9">
              <w:rPr>
                <w:b/>
              </w:rPr>
              <w:t>30/11/2021</w:t>
            </w:r>
          </w:p>
        </w:tc>
      </w:tr>
      <w:tr w:rsidR="005733EB" w:rsidRPr="00C108A9" w14:paraId="1F8698C0" w14:textId="72BADEA4" w:rsidTr="00C366CF">
        <w:trPr>
          <w:cantSplit/>
          <w:jc w:val="center"/>
        </w:trPr>
        <w:tc>
          <w:tcPr>
            <w:tcW w:w="4815" w:type="dxa"/>
            <w:vAlign w:val="bottom"/>
          </w:tcPr>
          <w:p w14:paraId="1C3AC271" w14:textId="77777777" w:rsidR="005733EB" w:rsidRPr="00C108A9" w:rsidRDefault="005733EB" w:rsidP="005733EB">
            <w:pPr>
              <w:pStyle w:val="Texto"/>
              <w:jc w:val="center"/>
              <w:rPr>
                <w:b/>
                <w:bCs/>
              </w:rPr>
            </w:pPr>
          </w:p>
        </w:tc>
        <w:tc>
          <w:tcPr>
            <w:tcW w:w="585" w:type="dxa"/>
            <w:vAlign w:val="bottom"/>
          </w:tcPr>
          <w:p w14:paraId="15423C4D" w14:textId="77777777" w:rsidR="005733EB" w:rsidRPr="00C108A9" w:rsidRDefault="005733EB" w:rsidP="005733EB">
            <w:pPr>
              <w:pStyle w:val="Texto"/>
              <w:jc w:val="center"/>
              <w:rPr>
                <w:b/>
                <w:bCs/>
              </w:rPr>
            </w:pPr>
          </w:p>
        </w:tc>
        <w:tc>
          <w:tcPr>
            <w:tcW w:w="144" w:type="dxa"/>
            <w:vAlign w:val="bottom"/>
          </w:tcPr>
          <w:p w14:paraId="291018E3" w14:textId="77777777" w:rsidR="005733EB" w:rsidRPr="00C108A9" w:rsidRDefault="005733EB" w:rsidP="005733EB">
            <w:pPr>
              <w:pStyle w:val="Texto"/>
              <w:jc w:val="center"/>
              <w:rPr>
                <w:b/>
                <w:bCs/>
              </w:rPr>
            </w:pPr>
          </w:p>
        </w:tc>
        <w:tc>
          <w:tcPr>
            <w:tcW w:w="1206" w:type="dxa"/>
            <w:tcBorders>
              <w:top w:val="single" w:sz="6" w:space="0" w:color="auto"/>
              <w:bottom w:val="single" w:sz="6" w:space="0" w:color="auto"/>
            </w:tcBorders>
            <w:vAlign w:val="bottom"/>
          </w:tcPr>
          <w:p w14:paraId="51B0A2E9" w14:textId="124EAC17" w:rsidR="005733EB" w:rsidRPr="00C108A9" w:rsidRDefault="005733EB" w:rsidP="005733EB">
            <w:pPr>
              <w:pStyle w:val="Texto"/>
              <w:jc w:val="center"/>
              <w:rPr>
                <w:b/>
                <w:bCs/>
              </w:rPr>
            </w:pPr>
            <w:r w:rsidRPr="00C108A9">
              <w:rPr>
                <w:b/>
                <w:bCs/>
              </w:rPr>
              <w:t>6 meses</w:t>
            </w:r>
          </w:p>
        </w:tc>
        <w:tc>
          <w:tcPr>
            <w:tcW w:w="108" w:type="dxa"/>
            <w:tcBorders>
              <w:top w:val="single" w:sz="6" w:space="0" w:color="auto"/>
            </w:tcBorders>
            <w:vAlign w:val="bottom"/>
          </w:tcPr>
          <w:p w14:paraId="5F5BCD4B" w14:textId="0DF6D75C" w:rsidR="005733EB" w:rsidRPr="00C108A9" w:rsidRDefault="005733EB" w:rsidP="005733EB">
            <w:pPr>
              <w:pStyle w:val="Texto"/>
              <w:jc w:val="center"/>
              <w:rPr>
                <w:b/>
                <w:bCs/>
              </w:rPr>
            </w:pPr>
          </w:p>
        </w:tc>
        <w:tc>
          <w:tcPr>
            <w:tcW w:w="1242" w:type="dxa"/>
            <w:tcBorders>
              <w:top w:val="single" w:sz="6" w:space="0" w:color="auto"/>
              <w:bottom w:val="single" w:sz="6" w:space="0" w:color="auto"/>
            </w:tcBorders>
            <w:vAlign w:val="bottom"/>
          </w:tcPr>
          <w:p w14:paraId="699777CE" w14:textId="44AEAC86" w:rsidR="005733EB" w:rsidRPr="00C108A9" w:rsidRDefault="005733EB" w:rsidP="005733EB">
            <w:pPr>
              <w:pStyle w:val="Texto"/>
              <w:jc w:val="center"/>
              <w:rPr>
                <w:b/>
                <w:bCs/>
              </w:rPr>
            </w:pPr>
            <w:r w:rsidRPr="00C108A9">
              <w:rPr>
                <w:b/>
                <w:bCs/>
              </w:rPr>
              <w:t>3 meses</w:t>
            </w:r>
          </w:p>
        </w:tc>
        <w:tc>
          <w:tcPr>
            <w:tcW w:w="144" w:type="dxa"/>
            <w:vAlign w:val="bottom"/>
          </w:tcPr>
          <w:p w14:paraId="16B1047A" w14:textId="77777777" w:rsidR="005733EB" w:rsidRPr="00C108A9" w:rsidRDefault="005733EB" w:rsidP="005733EB">
            <w:pPr>
              <w:pStyle w:val="Texto"/>
              <w:tabs>
                <w:tab w:val="decimal" w:pos="1160"/>
              </w:tabs>
              <w:jc w:val="center"/>
              <w:rPr>
                <w:b/>
                <w:bCs/>
              </w:rPr>
            </w:pPr>
          </w:p>
        </w:tc>
        <w:tc>
          <w:tcPr>
            <w:tcW w:w="1251" w:type="dxa"/>
            <w:tcBorders>
              <w:top w:val="single" w:sz="6" w:space="0" w:color="auto"/>
              <w:bottom w:val="single" w:sz="6" w:space="0" w:color="auto"/>
            </w:tcBorders>
            <w:vAlign w:val="bottom"/>
          </w:tcPr>
          <w:p w14:paraId="706B8BC9" w14:textId="6489F3D3" w:rsidR="005733EB" w:rsidRPr="00C108A9" w:rsidRDefault="005733EB" w:rsidP="005733EB">
            <w:pPr>
              <w:pStyle w:val="Texto"/>
              <w:jc w:val="center"/>
              <w:rPr>
                <w:b/>
                <w:bCs/>
              </w:rPr>
            </w:pPr>
            <w:r w:rsidRPr="00C108A9">
              <w:rPr>
                <w:b/>
                <w:bCs/>
              </w:rPr>
              <w:t>6 meses</w:t>
            </w:r>
          </w:p>
        </w:tc>
        <w:tc>
          <w:tcPr>
            <w:tcW w:w="126" w:type="dxa"/>
            <w:tcBorders>
              <w:top w:val="single" w:sz="6" w:space="0" w:color="auto"/>
            </w:tcBorders>
            <w:vAlign w:val="bottom"/>
          </w:tcPr>
          <w:p w14:paraId="4437DB0C" w14:textId="0B239DDB" w:rsidR="005733EB" w:rsidRPr="00C108A9" w:rsidRDefault="005733EB" w:rsidP="005733EB">
            <w:pPr>
              <w:pStyle w:val="Texto"/>
              <w:jc w:val="center"/>
              <w:rPr>
                <w:b/>
                <w:bCs/>
              </w:rPr>
            </w:pPr>
          </w:p>
        </w:tc>
        <w:tc>
          <w:tcPr>
            <w:tcW w:w="1215" w:type="dxa"/>
            <w:tcBorders>
              <w:top w:val="single" w:sz="6" w:space="0" w:color="auto"/>
              <w:bottom w:val="single" w:sz="6" w:space="0" w:color="auto"/>
            </w:tcBorders>
            <w:vAlign w:val="bottom"/>
          </w:tcPr>
          <w:p w14:paraId="32C0D36A" w14:textId="1B5BCE7B" w:rsidR="005733EB" w:rsidRPr="00C108A9" w:rsidRDefault="005733EB" w:rsidP="005733EB">
            <w:pPr>
              <w:pStyle w:val="Texto"/>
              <w:jc w:val="center"/>
              <w:rPr>
                <w:b/>
                <w:bCs/>
              </w:rPr>
            </w:pPr>
            <w:r w:rsidRPr="00C108A9">
              <w:rPr>
                <w:b/>
                <w:bCs/>
              </w:rPr>
              <w:t>3 meses</w:t>
            </w:r>
          </w:p>
        </w:tc>
      </w:tr>
      <w:tr w:rsidR="00080878" w:rsidRPr="00C108A9" w14:paraId="2C5192C5" w14:textId="77777777" w:rsidTr="00C366CF">
        <w:trPr>
          <w:cantSplit/>
          <w:jc w:val="center"/>
        </w:trPr>
        <w:tc>
          <w:tcPr>
            <w:tcW w:w="4815" w:type="dxa"/>
            <w:vAlign w:val="bottom"/>
          </w:tcPr>
          <w:p w14:paraId="3EA5A19B" w14:textId="77777777" w:rsidR="00080878" w:rsidRPr="00C108A9" w:rsidRDefault="00080878" w:rsidP="00080878">
            <w:pPr>
              <w:pStyle w:val="Texto"/>
              <w:jc w:val="center"/>
              <w:rPr>
                <w:b/>
                <w:bCs/>
              </w:rPr>
            </w:pPr>
          </w:p>
        </w:tc>
        <w:tc>
          <w:tcPr>
            <w:tcW w:w="585" w:type="dxa"/>
            <w:vAlign w:val="bottom"/>
          </w:tcPr>
          <w:p w14:paraId="73358BD3" w14:textId="77777777" w:rsidR="00080878" w:rsidRPr="00C108A9" w:rsidRDefault="00080878" w:rsidP="00080878">
            <w:pPr>
              <w:pStyle w:val="Texto"/>
              <w:jc w:val="center"/>
              <w:rPr>
                <w:b/>
                <w:bCs/>
              </w:rPr>
            </w:pPr>
          </w:p>
        </w:tc>
        <w:tc>
          <w:tcPr>
            <w:tcW w:w="144" w:type="dxa"/>
            <w:vAlign w:val="bottom"/>
          </w:tcPr>
          <w:p w14:paraId="684219A8" w14:textId="77777777" w:rsidR="00080878" w:rsidRPr="00C108A9" w:rsidRDefault="00080878" w:rsidP="00080878">
            <w:pPr>
              <w:pStyle w:val="Texto"/>
              <w:jc w:val="center"/>
              <w:rPr>
                <w:b/>
                <w:bCs/>
              </w:rPr>
            </w:pPr>
          </w:p>
        </w:tc>
        <w:tc>
          <w:tcPr>
            <w:tcW w:w="1206" w:type="dxa"/>
            <w:tcBorders>
              <w:top w:val="single" w:sz="6" w:space="0" w:color="auto"/>
            </w:tcBorders>
          </w:tcPr>
          <w:p w14:paraId="4ADF338C" w14:textId="7B83B7AF" w:rsidR="00080878" w:rsidRPr="00C108A9" w:rsidRDefault="00080878" w:rsidP="00080878">
            <w:pPr>
              <w:pStyle w:val="Texto"/>
              <w:jc w:val="center"/>
            </w:pPr>
            <w:r w:rsidRPr="00C108A9">
              <w:t>(junio - noviembre)</w:t>
            </w:r>
          </w:p>
        </w:tc>
        <w:tc>
          <w:tcPr>
            <w:tcW w:w="108" w:type="dxa"/>
            <w:tcBorders>
              <w:top w:val="single" w:sz="6" w:space="0" w:color="auto"/>
            </w:tcBorders>
          </w:tcPr>
          <w:p w14:paraId="6FC962D0" w14:textId="77777777" w:rsidR="00080878" w:rsidRPr="00C108A9" w:rsidRDefault="00080878" w:rsidP="00080878">
            <w:pPr>
              <w:pStyle w:val="Texto"/>
              <w:jc w:val="center"/>
            </w:pPr>
          </w:p>
        </w:tc>
        <w:tc>
          <w:tcPr>
            <w:tcW w:w="1242" w:type="dxa"/>
            <w:tcBorders>
              <w:top w:val="single" w:sz="6" w:space="0" w:color="auto"/>
            </w:tcBorders>
          </w:tcPr>
          <w:p w14:paraId="1BE0C76A" w14:textId="072A9CF4" w:rsidR="00080878" w:rsidRPr="00C108A9" w:rsidRDefault="00080878" w:rsidP="00080878">
            <w:pPr>
              <w:pStyle w:val="Texto"/>
              <w:jc w:val="center"/>
            </w:pPr>
            <w:r w:rsidRPr="00C108A9">
              <w:t>(septiembre - noviembre)</w:t>
            </w:r>
          </w:p>
        </w:tc>
        <w:tc>
          <w:tcPr>
            <w:tcW w:w="144" w:type="dxa"/>
          </w:tcPr>
          <w:p w14:paraId="194EFF1B" w14:textId="77777777" w:rsidR="00080878" w:rsidRPr="00C108A9" w:rsidRDefault="00080878" w:rsidP="00080878">
            <w:pPr>
              <w:pStyle w:val="Texto"/>
              <w:tabs>
                <w:tab w:val="decimal" w:pos="1160"/>
              </w:tabs>
              <w:jc w:val="center"/>
            </w:pPr>
          </w:p>
        </w:tc>
        <w:tc>
          <w:tcPr>
            <w:tcW w:w="1251" w:type="dxa"/>
            <w:tcBorders>
              <w:top w:val="single" w:sz="6" w:space="0" w:color="auto"/>
            </w:tcBorders>
          </w:tcPr>
          <w:p w14:paraId="069D813C" w14:textId="08D3F12B" w:rsidR="00080878" w:rsidRPr="00C108A9" w:rsidRDefault="00080878" w:rsidP="00080878">
            <w:pPr>
              <w:pStyle w:val="Texto"/>
              <w:jc w:val="center"/>
            </w:pPr>
            <w:r w:rsidRPr="00C108A9">
              <w:t>(junio - noviembre)</w:t>
            </w:r>
          </w:p>
        </w:tc>
        <w:tc>
          <w:tcPr>
            <w:tcW w:w="126" w:type="dxa"/>
            <w:tcBorders>
              <w:top w:val="single" w:sz="6" w:space="0" w:color="auto"/>
            </w:tcBorders>
          </w:tcPr>
          <w:p w14:paraId="637386C7" w14:textId="77777777" w:rsidR="00080878" w:rsidRPr="00C108A9" w:rsidRDefault="00080878" w:rsidP="00080878">
            <w:pPr>
              <w:pStyle w:val="Texto"/>
              <w:jc w:val="center"/>
            </w:pPr>
          </w:p>
        </w:tc>
        <w:tc>
          <w:tcPr>
            <w:tcW w:w="1215" w:type="dxa"/>
            <w:tcBorders>
              <w:top w:val="single" w:sz="6" w:space="0" w:color="auto"/>
            </w:tcBorders>
          </w:tcPr>
          <w:p w14:paraId="62067208" w14:textId="45D7BEC2" w:rsidR="00080878" w:rsidRPr="00C108A9" w:rsidRDefault="00080878" w:rsidP="00080878">
            <w:pPr>
              <w:pStyle w:val="Texto"/>
              <w:jc w:val="center"/>
            </w:pPr>
            <w:r w:rsidRPr="00C108A9">
              <w:t>(septiembre - noviembre)</w:t>
            </w:r>
          </w:p>
        </w:tc>
      </w:tr>
      <w:tr w:rsidR="00F478B9" w:rsidRPr="00C108A9" w14:paraId="17392D54" w14:textId="77777777" w:rsidTr="00C366CF">
        <w:trPr>
          <w:cantSplit/>
          <w:jc w:val="center"/>
        </w:trPr>
        <w:tc>
          <w:tcPr>
            <w:tcW w:w="4815" w:type="dxa"/>
            <w:vAlign w:val="bottom"/>
          </w:tcPr>
          <w:p w14:paraId="1B468620" w14:textId="77777777" w:rsidR="00F478B9" w:rsidRPr="00C108A9" w:rsidRDefault="00F478B9" w:rsidP="005733EB">
            <w:pPr>
              <w:pStyle w:val="Texto"/>
              <w:jc w:val="left"/>
            </w:pPr>
          </w:p>
        </w:tc>
        <w:tc>
          <w:tcPr>
            <w:tcW w:w="585" w:type="dxa"/>
            <w:vAlign w:val="bottom"/>
          </w:tcPr>
          <w:p w14:paraId="7B944C06" w14:textId="77777777" w:rsidR="00F478B9" w:rsidRPr="00C108A9" w:rsidRDefault="00F478B9" w:rsidP="005733EB">
            <w:pPr>
              <w:pStyle w:val="Texto"/>
              <w:jc w:val="center"/>
            </w:pPr>
          </w:p>
        </w:tc>
        <w:tc>
          <w:tcPr>
            <w:tcW w:w="144" w:type="dxa"/>
            <w:vAlign w:val="bottom"/>
          </w:tcPr>
          <w:p w14:paraId="033582C3" w14:textId="77777777" w:rsidR="00F478B9" w:rsidRPr="00C108A9" w:rsidRDefault="00F478B9" w:rsidP="005733EB">
            <w:pPr>
              <w:pStyle w:val="Texto"/>
              <w:tabs>
                <w:tab w:val="decimal" w:pos="1160"/>
              </w:tabs>
            </w:pPr>
          </w:p>
        </w:tc>
        <w:tc>
          <w:tcPr>
            <w:tcW w:w="1206" w:type="dxa"/>
            <w:vAlign w:val="bottom"/>
          </w:tcPr>
          <w:p w14:paraId="36E61AA1" w14:textId="77777777" w:rsidR="00F478B9" w:rsidRPr="00C108A9" w:rsidRDefault="00F478B9" w:rsidP="00E110B3">
            <w:pPr>
              <w:pStyle w:val="Texto"/>
              <w:tabs>
                <w:tab w:val="decimal" w:pos="1128"/>
              </w:tabs>
              <w:jc w:val="left"/>
            </w:pPr>
          </w:p>
        </w:tc>
        <w:tc>
          <w:tcPr>
            <w:tcW w:w="108" w:type="dxa"/>
            <w:vAlign w:val="bottom"/>
          </w:tcPr>
          <w:p w14:paraId="34985747" w14:textId="77777777" w:rsidR="00F478B9" w:rsidRPr="00C108A9" w:rsidRDefault="00F478B9" w:rsidP="00E110B3">
            <w:pPr>
              <w:pStyle w:val="Texto"/>
              <w:tabs>
                <w:tab w:val="decimal" w:pos="1128"/>
              </w:tabs>
              <w:jc w:val="left"/>
            </w:pPr>
          </w:p>
        </w:tc>
        <w:tc>
          <w:tcPr>
            <w:tcW w:w="1242" w:type="dxa"/>
            <w:vAlign w:val="bottom"/>
          </w:tcPr>
          <w:p w14:paraId="5358FF88" w14:textId="77777777" w:rsidR="00F478B9" w:rsidRPr="00C108A9" w:rsidRDefault="00F478B9" w:rsidP="00E110B3">
            <w:pPr>
              <w:pStyle w:val="Texto"/>
              <w:tabs>
                <w:tab w:val="decimal" w:pos="1128"/>
              </w:tabs>
              <w:jc w:val="left"/>
            </w:pPr>
          </w:p>
        </w:tc>
        <w:tc>
          <w:tcPr>
            <w:tcW w:w="144" w:type="dxa"/>
            <w:vAlign w:val="bottom"/>
          </w:tcPr>
          <w:p w14:paraId="184FDBDA" w14:textId="77777777" w:rsidR="00F478B9" w:rsidRPr="00C108A9" w:rsidRDefault="00F478B9" w:rsidP="005733EB">
            <w:pPr>
              <w:pStyle w:val="Texto"/>
              <w:tabs>
                <w:tab w:val="decimal" w:pos="1025"/>
              </w:tabs>
              <w:jc w:val="left"/>
            </w:pPr>
          </w:p>
        </w:tc>
        <w:tc>
          <w:tcPr>
            <w:tcW w:w="1251" w:type="dxa"/>
            <w:vAlign w:val="bottom"/>
          </w:tcPr>
          <w:p w14:paraId="4AB1ECB2" w14:textId="77777777" w:rsidR="00F478B9" w:rsidRPr="00C108A9" w:rsidRDefault="00F478B9" w:rsidP="00252D0E">
            <w:pPr>
              <w:pStyle w:val="Texto"/>
              <w:tabs>
                <w:tab w:val="decimal" w:pos="1128"/>
              </w:tabs>
              <w:jc w:val="left"/>
            </w:pPr>
          </w:p>
        </w:tc>
        <w:tc>
          <w:tcPr>
            <w:tcW w:w="126" w:type="dxa"/>
            <w:vAlign w:val="bottom"/>
          </w:tcPr>
          <w:p w14:paraId="26D252D7" w14:textId="1385D350" w:rsidR="00F478B9" w:rsidRPr="00C108A9" w:rsidRDefault="00F478B9" w:rsidP="00C108A9">
            <w:pPr>
              <w:pStyle w:val="Texto"/>
              <w:tabs>
                <w:tab w:val="decimal" w:pos="1080"/>
              </w:tabs>
              <w:jc w:val="left"/>
            </w:pPr>
          </w:p>
        </w:tc>
        <w:tc>
          <w:tcPr>
            <w:tcW w:w="1215" w:type="dxa"/>
            <w:vAlign w:val="bottom"/>
          </w:tcPr>
          <w:p w14:paraId="6DC0C457" w14:textId="77777777" w:rsidR="00F478B9" w:rsidRPr="00C108A9" w:rsidRDefault="00F478B9" w:rsidP="00C108A9">
            <w:pPr>
              <w:pStyle w:val="Texto"/>
              <w:tabs>
                <w:tab w:val="decimal" w:pos="1080"/>
              </w:tabs>
              <w:jc w:val="left"/>
            </w:pPr>
          </w:p>
        </w:tc>
      </w:tr>
      <w:tr w:rsidR="00AE4AE8" w:rsidRPr="00C108A9" w14:paraId="6B54DC34" w14:textId="034DB590" w:rsidTr="00C366CF">
        <w:trPr>
          <w:cantSplit/>
          <w:jc w:val="center"/>
        </w:trPr>
        <w:tc>
          <w:tcPr>
            <w:tcW w:w="4815" w:type="dxa"/>
            <w:vAlign w:val="bottom"/>
          </w:tcPr>
          <w:p w14:paraId="2C9AD65B" w14:textId="77777777" w:rsidR="00AE4AE8" w:rsidRPr="00C108A9" w:rsidRDefault="00AE4AE8" w:rsidP="00AE4AE8">
            <w:pPr>
              <w:pStyle w:val="Texto"/>
              <w:jc w:val="left"/>
            </w:pPr>
            <w:r w:rsidRPr="00C108A9">
              <w:t>Ingresos de actividades ordinarias</w:t>
            </w:r>
          </w:p>
        </w:tc>
        <w:tc>
          <w:tcPr>
            <w:tcW w:w="585" w:type="dxa"/>
            <w:vAlign w:val="bottom"/>
          </w:tcPr>
          <w:p w14:paraId="4B1E1EA6" w14:textId="6B7AA345" w:rsidR="00AE4AE8" w:rsidRPr="00C108A9" w:rsidRDefault="00AE4AE8" w:rsidP="00AE4AE8">
            <w:pPr>
              <w:pStyle w:val="Texto"/>
              <w:jc w:val="center"/>
            </w:pPr>
            <w:r w:rsidRPr="00C108A9">
              <w:t>6</w:t>
            </w:r>
          </w:p>
        </w:tc>
        <w:tc>
          <w:tcPr>
            <w:tcW w:w="144" w:type="dxa"/>
            <w:vAlign w:val="bottom"/>
          </w:tcPr>
          <w:p w14:paraId="5D8AABFB" w14:textId="77777777" w:rsidR="00AE4AE8" w:rsidRPr="00C108A9" w:rsidRDefault="00AE4AE8" w:rsidP="00AE4AE8">
            <w:pPr>
              <w:pStyle w:val="Texto"/>
              <w:tabs>
                <w:tab w:val="decimal" w:pos="1160"/>
              </w:tabs>
            </w:pPr>
          </w:p>
        </w:tc>
        <w:tc>
          <w:tcPr>
            <w:tcW w:w="1206" w:type="dxa"/>
            <w:vAlign w:val="bottom"/>
          </w:tcPr>
          <w:p w14:paraId="7EA96C62" w14:textId="2AC0AACE" w:rsidR="00AE4AE8" w:rsidRPr="00C108A9" w:rsidRDefault="009156B8" w:rsidP="00E110B3">
            <w:pPr>
              <w:pStyle w:val="Texto"/>
              <w:tabs>
                <w:tab w:val="decimal" w:pos="1128"/>
              </w:tabs>
              <w:jc w:val="left"/>
            </w:pPr>
            <w:r w:rsidRPr="009156B8">
              <w:t>56.</w:t>
            </w:r>
            <w:r w:rsidR="008D1B22" w:rsidRPr="00963CF7">
              <w:t>963.637</w:t>
            </w:r>
          </w:p>
        </w:tc>
        <w:tc>
          <w:tcPr>
            <w:tcW w:w="108" w:type="dxa"/>
            <w:vAlign w:val="bottom"/>
          </w:tcPr>
          <w:p w14:paraId="22AF5F3D" w14:textId="0066B138" w:rsidR="00AE4AE8" w:rsidRPr="00C108A9" w:rsidRDefault="00AE4AE8" w:rsidP="00E110B3">
            <w:pPr>
              <w:pStyle w:val="Texto"/>
              <w:tabs>
                <w:tab w:val="decimal" w:pos="1128"/>
              </w:tabs>
              <w:jc w:val="left"/>
            </w:pPr>
          </w:p>
        </w:tc>
        <w:tc>
          <w:tcPr>
            <w:tcW w:w="1242" w:type="dxa"/>
            <w:vAlign w:val="bottom"/>
          </w:tcPr>
          <w:p w14:paraId="2BF4A8AE" w14:textId="1CA4920D" w:rsidR="00AE4AE8" w:rsidRPr="00C108A9" w:rsidRDefault="0046281A" w:rsidP="00E110B3">
            <w:pPr>
              <w:pStyle w:val="Texto"/>
              <w:tabs>
                <w:tab w:val="decimal" w:pos="1128"/>
              </w:tabs>
              <w:jc w:val="left"/>
            </w:pPr>
            <w:r w:rsidRPr="0046281A">
              <w:t>30.</w:t>
            </w:r>
            <w:r w:rsidR="00300B74" w:rsidRPr="007009F7">
              <w:t>141.003</w:t>
            </w:r>
          </w:p>
        </w:tc>
        <w:tc>
          <w:tcPr>
            <w:tcW w:w="144" w:type="dxa"/>
            <w:vAlign w:val="bottom"/>
          </w:tcPr>
          <w:p w14:paraId="64A0296C" w14:textId="77777777" w:rsidR="00AE4AE8" w:rsidRPr="00C108A9" w:rsidRDefault="00AE4AE8" w:rsidP="00AE4AE8">
            <w:pPr>
              <w:pStyle w:val="Texto"/>
              <w:tabs>
                <w:tab w:val="decimal" w:pos="1025"/>
              </w:tabs>
              <w:jc w:val="left"/>
            </w:pPr>
          </w:p>
        </w:tc>
        <w:tc>
          <w:tcPr>
            <w:tcW w:w="1251" w:type="dxa"/>
            <w:vAlign w:val="bottom"/>
          </w:tcPr>
          <w:p w14:paraId="3B9A4E39" w14:textId="7D7A6040" w:rsidR="00AE4AE8" w:rsidRPr="00C108A9" w:rsidRDefault="00AE4AE8" w:rsidP="00252D0E">
            <w:pPr>
              <w:pStyle w:val="Texto"/>
              <w:tabs>
                <w:tab w:val="decimal" w:pos="1128"/>
              </w:tabs>
              <w:jc w:val="left"/>
            </w:pPr>
            <w:r w:rsidRPr="00C108A9">
              <w:t>53.</w:t>
            </w:r>
            <w:r w:rsidR="00254EE5" w:rsidRPr="00254EE5">
              <w:t>259.578</w:t>
            </w:r>
          </w:p>
        </w:tc>
        <w:tc>
          <w:tcPr>
            <w:tcW w:w="126" w:type="dxa"/>
            <w:vAlign w:val="bottom"/>
          </w:tcPr>
          <w:p w14:paraId="4ACEB724" w14:textId="68DE84D2" w:rsidR="00AE4AE8" w:rsidRPr="00C108A9" w:rsidRDefault="00AE4AE8" w:rsidP="00C108A9">
            <w:pPr>
              <w:pStyle w:val="Texto"/>
              <w:tabs>
                <w:tab w:val="decimal" w:pos="1080"/>
              </w:tabs>
              <w:jc w:val="left"/>
            </w:pPr>
          </w:p>
        </w:tc>
        <w:tc>
          <w:tcPr>
            <w:tcW w:w="1215" w:type="dxa"/>
            <w:vAlign w:val="bottom"/>
          </w:tcPr>
          <w:p w14:paraId="726E31E2" w14:textId="32F748E4" w:rsidR="00AE4AE8" w:rsidRPr="00C108A9" w:rsidRDefault="00AE4AE8" w:rsidP="00C108A9">
            <w:pPr>
              <w:pStyle w:val="Texto"/>
              <w:tabs>
                <w:tab w:val="decimal" w:pos="1080"/>
              </w:tabs>
              <w:jc w:val="left"/>
            </w:pPr>
            <w:r w:rsidRPr="00C108A9">
              <w:t>27.</w:t>
            </w:r>
            <w:r w:rsidR="00254EE5" w:rsidRPr="00254EE5">
              <w:t>124.805</w:t>
            </w:r>
          </w:p>
        </w:tc>
      </w:tr>
      <w:tr w:rsidR="00AE4AE8" w:rsidRPr="00C108A9" w14:paraId="0CDE17D5" w14:textId="0BFB7F85" w:rsidTr="00C366CF">
        <w:trPr>
          <w:cantSplit/>
          <w:jc w:val="center"/>
        </w:trPr>
        <w:tc>
          <w:tcPr>
            <w:tcW w:w="4815" w:type="dxa"/>
            <w:vAlign w:val="bottom"/>
          </w:tcPr>
          <w:p w14:paraId="3190AE7A" w14:textId="77777777" w:rsidR="00AE4AE8" w:rsidRPr="00C108A9" w:rsidRDefault="00AE4AE8" w:rsidP="00AE4AE8">
            <w:pPr>
              <w:pStyle w:val="Texto"/>
              <w:jc w:val="left"/>
            </w:pPr>
            <w:r w:rsidRPr="00C108A9">
              <w:t xml:space="preserve">Costo de ventas </w:t>
            </w:r>
          </w:p>
        </w:tc>
        <w:tc>
          <w:tcPr>
            <w:tcW w:w="585" w:type="dxa"/>
            <w:vAlign w:val="bottom"/>
          </w:tcPr>
          <w:p w14:paraId="16825444" w14:textId="3220BF4B" w:rsidR="00AE4AE8" w:rsidRPr="00C108A9" w:rsidRDefault="00AE4AE8" w:rsidP="00AE4AE8">
            <w:pPr>
              <w:pStyle w:val="Texto"/>
              <w:jc w:val="center"/>
            </w:pPr>
            <w:r w:rsidRPr="00C108A9">
              <w:t>7</w:t>
            </w:r>
          </w:p>
        </w:tc>
        <w:tc>
          <w:tcPr>
            <w:tcW w:w="144" w:type="dxa"/>
            <w:vAlign w:val="bottom"/>
          </w:tcPr>
          <w:p w14:paraId="20E7754B" w14:textId="77777777" w:rsidR="00AE4AE8" w:rsidRPr="00C108A9" w:rsidRDefault="00AE4AE8" w:rsidP="00AE4AE8">
            <w:pPr>
              <w:pStyle w:val="Texto"/>
              <w:tabs>
                <w:tab w:val="decimal" w:pos="1160"/>
              </w:tabs>
            </w:pPr>
          </w:p>
        </w:tc>
        <w:tc>
          <w:tcPr>
            <w:tcW w:w="1206" w:type="dxa"/>
            <w:tcBorders>
              <w:bottom w:val="single" w:sz="6" w:space="0" w:color="auto"/>
            </w:tcBorders>
            <w:vAlign w:val="bottom"/>
          </w:tcPr>
          <w:p w14:paraId="2CB9952D" w14:textId="2640AC5F" w:rsidR="00AE4AE8" w:rsidRPr="00C108A9" w:rsidRDefault="003B4C2E" w:rsidP="00E110B3">
            <w:pPr>
              <w:pStyle w:val="Texto"/>
              <w:tabs>
                <w:tab w:val="decimal" w:pos="1128"/>
              </w:tabs>
              <w:jc w:val="left"/>
            </w:pPr>
            <w:r w:rsidRPr="003B4C2E">
              <w:t>(37.820.811)</w:t>
            </w:r>
          </w:p>
        </w:tc>
        <w:tc>
          <w:tcPr>
            <w:tcW w:w="108" w:type="dxa"/>
            <w:vAlign w:val="bottom"/>
          </w:tcPr>
          <w:p w14:paraId="4842B4D3" w14:textId="44AFF0E7" w:rsidR="00AE4AE8" w:rsidRPr="00C108A9" w:rsidRDefault="00AE4AE8" w:rsidP="00E110B3">
            <w:pPr>
              <w:pStyle w:val="Texto"/>
              <w:tabs>
                <w:tab w:val="decimal" w:pos="1128"/>
              </w:tabs>
              <w:jc w:val="left"/>
            </w:pPr>
          </w:p>
        </w:tc>
        <w:tc>
          <w:tcPr>
            <w:tcW w:w="1242" w:type="dxa"/>
            <w:tcBorders>
              <w:bottom w:val="single" w:sz="6" w:space="0" w:color="auto"/>
            </w:tcBorders>
            <w:vAlign w:val="bottom"/>
          </w:tcPr>
          <w:p w14:paraId="6A8B87C0" w14:textId="1A218B29" w:rsidR="00AE4AE8" w:rsidRPr="00C108A9" w:rsidRDefault="00763CFB" w:rsidP="00E110B3">
            <w:pPr>
              <w:pStyle w:val="Texto"/>
              <w:tabs>
                <w:tab w:val="decimal" w:pos="1128"/>
              </w:tabs>
              <w:jc w:val="left"/>
            </w:pPr>
            <w:r w:rsidRPr="00763CFB">
              <w:t>(19.601.544)</w:t>
            </w:r>
          </w:p>
        </w:tc>
        <w:tc>
          <w:tcPr>
            <w:tcW w:w="144" w:type="dxa"/>
            <w:vAlign w:val="bottom"/>
          </w:tcPr>
          <w:p w14:paraId="1D6CA441" w14:textId="77777777" w:rsidR="00AE4AE8" w:rsidRPr="00C108A9" w:rsidRDefault="00AE4AE8" w:rsidP="00AE4AE8">
            <w:pPr>
              <w:pStyle w:val="Texto"/>
              <w:tabs>
                <w:tab w:val="decimal" w:pos="1025"/>
              </w:tabs>
              <w:jc w:val="left"/>
            </w:pPr>
          </w:p>
        </w:tc>
        <w:tc>
          <w:tcPr>
            <w:tcW w:w="1251" w:type="dxa"/>
            <w:tcBorders>
              <w:bottom w:val="single" w:sz="6" w:space="0" w:color="auto"/>
            </w:tcBorders>
            <w:vAlign w:val="bottom"/>
          </w:tcPr>
          <w:p w14:paraId="050FA5FB" w14:textId="1562740B" w:rsidR="00AE4AE8" w:rsidRPr="00C108A9" w:rsidRDefault="00AE4AE8" w:rsidP="00252D0E">
            <w:pPr>
              <w:pStyle w:val="Texto"/>
              <w:tabs>
                <w:tab w:val="decimal" w:pos="1128"/>
              </w:tabs>
              <w:jc w:val="left"/>
            </w:pPr>
            <w:r w:rsidRPr="00C108A9">
              <w:t>(</w:t>
            </w:r>
            <w:r w:rsidR="00254EE5" w:rsidRPr="00254EE5">
              <w:t>37.051.118</w:t>
            </w:r>
            <w:r w:rsidRPr="00C108A9">
              <w:t>)</w:t>
            </w:r>
          </w:p>
        </w:tc>
        <w:tc>
          <w:tcPr>
            <w:tcW w:w="126" w:type="dxa"/>
            <w:vAlign w:val="bottom"/>
          </w:tcPr>
          <w:p w14:paraId="0B6CBB84" w14:textId="29B7A3B2" w:rsidR="00AE4AE8" w:rsidRPr="00C108A9" w:rsidRDefault="00AE4AE8" w:rsidP="00C108A9">
            <w:pPr>
              <w:pStyle w:val="Texto"/>
              <w:tabs>
                <w:tab w:val="decimal" w:pos="1080"/>
              </w:tabs>
              <w:jc w:val="left"/>
            </w:pPr>
          </w:p>
        </w:tc>
        <w:tc>
          <w:tcPr>
            <w:tcW w:w="1215" w:type="dxa"/>
            <w:tcBorders>
              <w:bottom w:val="single" w:sz="6" w:space="0" w:color="auto"/>
            </w:tcBorders>
            <w:vAlign w:val="bottom"/>
          </w:tcPr>
          <w:p w14:paraId="31B361DC" w14:textId="514389FA" w:rsidR="00AE4AE8" w:rsidRPr="00C108A9" w:rsidRDefault="00AE4AE8" w:rsidP="00C108A9">
            <w:pPr>
              <w:pStyle w:val="Texto"/>
              <w:tabs>
                <w:tab w:val="decimal" w:pos="1080"/>
              </w:tabs>
              <w:jc w:val="left"/>
            </w:pPr>
            <w:r w:rsidRPr="00C108A9">
              <w:t>(</w:t>
            </w:r>
            <w:r w:rsidR="00254EE5" w:rsidRPr="00254EE5">
              <w:t>20.926.903</w:t>
            </w:r>
            <w:r w:rsidRPr="00C108A9">
              <w:t>)</w:t>
            </w:r>
          </w:p>
        </w:tc>
      </w:tr>
      <w:tr w:rsidR="00AE4AE8" w:rsidRPr="00C108A9" w14:paraId="3697C286" w14:textId="27500CF3" w:rsidTr="00C366CF">
        <w:trPr>
          <w:cantSplit/>
          <w:jc w:val="center"/>
        </w:trPr>
        <w:tc>
          <w:tcPr>
            <w:tcW w:w="4815" w:type="dxa"/>
            <w:vAlign w:val="bottom"/>
          </w:tcPr>
          <w:p w14:paraId="3F44EC38" w14:textId="77777777" w:rsidR="00AE4AE8" w:rsidRPr="00C108A9" w:rsidRDefault="00AE4AE8" w:rsidP="00AE4AE8">
            <w:pPr>
              <w:pStyle w:val="Texto"/>
              <w:ind w:left="284"/>
              <w:jc w:val="left"/>
            </w:pPr>
            <w:r w:rsidRPr="00C108A9">
              <w:t>Ganancia por ventas</w:t>
            </w:r>
          </w:p>
        </w:tc>
        <w:tc>
          <w:tcPr>
            <w:tcW w:w="585" w:type="dxa"/>
            <w:vAlign w:val="bottom"/>
          </w:tcPr>
          <w:p w14:paraId="5226EFC4" w14:textId="77777777" w:rsidR="00AE4AE8" w:rsidRPr="00C108A9" w:rsidRDefault="00AE4AE8" w:rsidP="00AE4AE8">
            <w:pPr>
              <w:pStyle w:val="Texto"/>
              <w:jc w:val="center"/>
            </w:pPr>
          </w:p>
        </w:tc>
        <w:tc>
          <w:tcPr>
            <w:tcW w:w="144" w:type="dxa"/>
            <w:vAlign w:val="bottom"/>
          </w:tcPr>
          <w:p w14:paraId="3AC920B9" w14:textId="77777777" w:rsidR="00AE4AE8" w:rsidRPr="00C108A9" w:rsidRDefault="00AE4AE8" w:rsidP="00AE4AE8">
            <w:pPr>
              <w:pStyle w:val="Texto"/>
              <w:tabs>
                <w:tab w:val="decimal" w:pos="1160"/>
              </w:tabs>
            </w:pPr>
          </w:p>
        </w:tc>
        <w:tc>
          <w:tcPr>
            <w:tcW w:w="1206" w:type="dxa"/>
            <w:tcBorders>
              <w:top w:val="single" w:sz="6" w:space="0" w:color="auto"/>
            </w:tcBorders>
            <w:vAlign w:val="bottom"/>
          </w:tcPr>
          <w:p w14:paraId="23FAE950" w14:textId="29006DE2" w:rsidR="00AE4AE8" w:rsidRPr="00C108A9" w:rsidRDefault="00070AC2" w:rsidP="00E110B3">
            <w:pPr>
              <w:pStyle w:val="Texto"/>
              <w:tabs>
                <w:tab w:val="decimal" w:pos="1128"/>
              </w:tabs>
              <w:jc w:val="left"/>
            </w:pPr>
            <w:r w:rsidRPr="00070AC2">
              <w:t>19.</w:t>
            </w:r>
            <w:r w:rsidR="002119B2" w:rsidRPr="00963CF7">
              <w:t>142.826</w:t>
            </w:r>
          </w:p>
        </w:tc>
        <w:tc>
          <w:tcPr>
            <w:tcW w:w="108" w:type="dxa"/>
            <w:vAlign w:val="bottom"/>
          </w:tcPr>
          <w:p w14:paraId="598054C8" w14:textId="669CAF38" w:rsidR="00AE4AE8" w:rsidRPr="00C108A9" w:rsidRDefault="00AE4AE8" w:rsidP="00E110B3">
            <w:pPr>
              <w:pStyle w:val="Texto"/>
              <w:tabs>
                <w:tab w:val="decimal" w:pos="1128"/>
              </w:tabs>
              <w:jc w:val="left"/>
            </w:pPr>
          </w:p>
        </w:tc>
        <w:tc>
          <w:tcPr>
            <w:tcW w:w="1242" w:type="dxa"/>
            <w:tcBorders>
              <w:top w:val="single" w:sz="6" w:space="0" w:color="auto"/>
            </w:tcBorders>
            <w:vAlign w:val="bottom"/>
          </w:tcPr>
          <w:p w14:paraId="50F92FF9" w14:textId="5DD4DBDE" w:rsidR="00AE4AE8" w:rsidRPr="00C108A9" w:rsidRDefault="00763CFB" w:rsidP="00E110B3">
            <w:pPr>
              <w:pStyle w:val="Texto"/>
              <w:tabs>
                <w:tab w:val="decimal" w:pos="1128"/>
              </w:tabs>
              <w:jc w:val="left"/>
            </w:pPr>
            <w:r w:rsidRPr="00763CFB">
              <w:t>10.</w:t>
            </w:r>
            <w:r w:rsidR="00DF0D33" w:rsidRPr="00DF0D33">
              <w:t>539.459</w:t>
            </w:r>
          </w:p>
        </w:tc>
        <w:tc>
          <w:tcPr>
            <w:tcW w:w="144" w:type="dxa"/>
            <w:vAlign w:val="bottom"/>
          </w:tcPr>
          <w:p w14:paraId="750A363F" w14:textId="77777777" w:rsidR="00AE4AE8" w:rsidRPr="00C108A9" w:rsidRDefault="00AE4AE8" w:rsidP="00AE4AE8">
            <w:pPr>
              <w:pStyle w:val="Texto"/>
              <w:tabs>
                <w:tab w:val="decimal" w:pos="1025"/>
              </w:tabs>
              <w:jc w:val="left"/>
            </w:pPr>
          </w:p>
        </w:tc>
        <w:tc>
          <w:tcPr>
            <w:tcW w:w="1251" w:type="dxa"/>
            <w:tcBorders>
              <w:top w:val="single" w:sz="6" w:space="0" w:color="auto"/>
            </w:tcBorders>
            <w:vAlign w:val="bottom"/>
          </w:tcPr>
          <w:p w14:paraId="13F9B27E" w14:textId="336C4616" w:rsidR="00AE4AE8" w:rsidRPr="00C108A9" w:rsidRDefault="00AE4AE8" w:rsidP="00252D0E">
            <w:pPr>
              <w:pStyle w:val="Texto"/>
              <w:tabs>
                <w:tab w:val="decimal" w:pos="1128"/>
              </w:tabs>
              <w:jc w:val="left"/>
            </w:pPr>
            <w:r w:rsidRPr="00C108A9">
              <w:t>16.</w:t>
            </w:r>
            <w:r w:rsidR="00254EE5" w:rsidRPr="00254EE5">
              <w:t>208.460</w:t>
            </w:r>
          </w:p>
        </w:tc>
        <w:tc>
          <w:tcPr>
            <w:tcW w:w="126" w:type="dxa"/>
            <w:vAlign w:val="bottom"/>
          </w:tcPr>
          <w:p w14:paraId="0D5FFB34" w14:textId="445F3825" w:rsidR="00AE4AE8" w:rsidRPr="00C108A9" w:rsidRDefault="00AE4AE8" w:rsidP="00C108A9">
            <w:pPr>
              <w:pStyle w:val="Texto"/>
              <w:tabs>
                <w:tab w:val="decimal" w:pos="1080"/>
              </w:tabs>
              <w:jc w:val="left"/>
            </w:pPr>
          </w:p>
        </w:tc>
        <w:tc>
          <w:tcPr>
            <w:tcW w:w="1215" w:type="dxa"/>
            <w:tcBorders>
              <w:top w:val="single" w:sz="6" w:space="0" w:color="auto"/>
            </w:tcBorders>
            <w:vAlign w:val="bottom"/>
          </w:tcPr>
          <w:p w14:paraId="1A380CCD" w14:textId="7153677E" w:rsidR="00AE4AE8" w:rsidRPr="00C108A9" w:rsidRDefault="00AE4AE8" w:rsidP="00C108A9">
            <w:pPr>
              <w:pStyle w:val="Texto"/>
              <w:tabs>
                <w:tab w:val="decimal" w:pos="1080"/>
              </w:tabs>
              <w:jc w:val="left"/>
            </w:pPr>
            <w:r w:rsidRPr="00C108A9">
              <w:t>6.</w:t>
            </w:r>
            <w:r w:rsidR="00EA7A25" w:rsidRPr="00EA7A25">
              <w:t>197.902</w:t>
            </w:r>
          </w:p>
        </w:tc>
      </w:tr>
      <w:tr w:rsidR="00AE4AE8" w:rsidRPr="00C108A9" w14:paraId="26B4603C" w14:textId="32C1EC8E" w:rsidTr="00C366CF">
        <w:trPr>
          <w:cantSplit/>
          <w:jc w:val="center"/>
        </w:trPr>
        <w:tc>
          <w:tcPr>
            <w:tcW w:w="4815" w:type="dxa"/>
            <w:vAlign w:val="bottom"/>
          </w:tcPr>
          <w:p w14:paraId="28D78B2B" w14:textId="0FB8AE80" w:rsidR="00AE4AE8" w:rsidRPr="00C108A9" w:rsidRDefault="00AE4AE8" w:rsidP="00AE4AE8">
            <w:pPr>
              <w:pStyle w:val="Texto"/>
              <w:jc w:val="left"/>
            </w:pPr>
            <w:r w:rsidRPr="00C108A9">
              <w:t>Ingresos de producción agropecuaria</w:t>
            </w:r>
          </w:p>
        </w:tc>
        <w:tc>
          <w:tcPr>
            <w:tcW w:w="585" w:type="dxa"/>
            <w:vAlign w:val="bottom"/>
          </w:tcPr>
          <w:p w14:paraId="7002B1CE" w14:textId="77777777" w:rsidR="00AE4AE8" w:rsidRPr="00C108A9" w:rsidRDefault="00AE4AE8" w:rsidP="00AE4AE8">
            <w:pPr>
              <w:pStyle w:val="Texto"/>
              <w:jc w:val="center"/>
            </w:pPr>
          </w:p>
        </w:tc>
        <w:tc>
          <w:tcPr>
            <w:tcW w:w="144" w:type="dxa"/>
            <w:vAlign w:val="bottom"/>
          </w:tcPr>
          <w:p w14:paraId="326C2D17" w14:textId="77777777" w:rsidR="00AE4AE8" w:rsidRPr="00C108A9" w:rsidRDefault="00AE4AE8" w:rsidP="00AE4AE8">
            <w:pPr>
              <w:pStyle w:val="Texto"/>
              <w:tabs>
                <w:tab w:val="decimal" w:pos="1160"/>
              </w:tabs>
            </w:pPr>
          </w:p>
        </w:tc>
        <w:tc>
          <w:tcPr>
            <w:tcW w:w="1206" w:type="dxa"/>
            <w:vAlign w:val="bottom"/>
          </w:tcPr>
          <w:p w14:paraId="73D4AE91" w14:textId="2EBB53E5" w:rsidR="00AE4AE8" w:rsidRPr="00C108A9" w:rsidRDefault="00070AC2" w:rsidP="00E110B3">
            <w:pPr>
              <w:pStyle w:val="Texto"/>
              <w:tabs>
                <w:tab w:val="decimal" w:pos="1128"/>
              </w:tabs>
              <w:jc w:val="left"/>
            </w:pPr>
            <w:r w:rsidRPr="00070AC2">
              <w:t>2.750.386</w:t>
            </w:r>
          </w:p>
        </w:tc>
        <w:tc>
          <w:tcPr>
            <w:tcW w:w="108" w:type="dxa"/>
            <w:vAlign w:val="bottom"/>
          </w:tcPr>
          <w:p w14:paraId="08B9489C" w14:textId="6BD5601A" w:rsidR="00AE4AE8" w:rsidRPr="00C108A9" w:rsidRDefault="00AE4AE8" w:rsidP="00E110B3">
            <w:pPr>
              <w:pStyle w:val="Texto"/>
              <w:tabs>
                <w:tab w:val="decimal" w:pos="1128"/>
              </w:tabs>
              <w:jc w:val="left"/>
            </w:pPr>
          </w:p>
        </w:tc>
        <w:tc>
          <w:tcPr>
            <w:tcW w:w="1242" w:type="dxa"/>
            <w:vAlign w:val="bottom"/>
          </w:tcPr>
          <w:p w14:paraId="7B0A8B91" w14:textId="638E3CC0" w:rsidR="00AE4AE8" w:rsidRPr="00C108A9" w:rsidRDefault="00763CFB" w:rsidP="00E110B3">
            <w:pPr>
              <w:pStyle w:val="Texto"/>
              <w:tabs>
                <w:tab w:val="decimal" w:pos="1128"/>
              </w:tabs>
              <w:jc w:val="left"/>
            </w:pPr>
            <w:r w:rsidRPr="00763CFB">
              <w:t>1.710.467</w:t>
            </w:r>
          </w:p>
        </w:tc>
        <w:tc>
          <w:tcPr>
            <w:tcW w:w="144" w:type="dxa"/>
            <w:vAlign w:val="bottom"/>
          </w:tcPr>
          <w:p w14:paraId="37062D12" w14:textId="77777777" w:rsidR="00AE4AE8" w:rsidRPr="00C108A9" w:rsidRDefault="00AE4AE8" w:rsidP="00AE4AE8">
            <w:pPr>
              <w:pStyle w:val="Texto"/>
              <w:tabs>
                <w:tab w:val="decimal" w:pos="1025"/>
              </w:tabs>
              <w:jc w:val="left"/>
            </w:pPr>
          </w:p>
        </w:tc>
        <w:tc>
          <w:tcPr>
            <w:tcW w:w="1251" w:type="dxa"/>
            <w:vAlign w:val="bottom"/>
          </w:tcPr>
          <w:p w14:paraId="7EC4C225" w14:textId="05DDB74B" w:rsidR="00AE4AE8" w:rsidRPr="00C108A9" w:rsidRDefault="00AE4AE8" w:rsidP="00252D0E">
            <w:pPr>
              <w:pStyle w:val="Texto"/>
              <w:tabs>
                <w:tab w:val="decimal" w:pos="1128"/>
              </w:tabs>
              <w:jc w:val="left"/>
            </w:pPr>
            <w:r w:rsidRPr="00C108A9">
              <w:t>1.866.844</w:t>
            </w:r>
          </w:p>
        </w:tc>
        <w:tc>
          <w:tcPr>
            <w:tcW w:w="126" w:type="dxa"/>
            <w:vAlign w:val="bottom"/>
          </w:tcPr>
          <w:p w14:paraId="1E02BFCA" w14:textId="6D415773" w:rsidR="00AE4AE8" w:rsidRPr="00C108A9" w:rsidRDefault="00AE4AE8" w:rsidP="00C108A9">
            <w:pPr>
              <w:pStyle w:val="Texto"/>
              <w:tabs>
                <w:tab w:val="decimal" w:pos="1080"/>
              </w:tabs>
              <w:jc w:val="left"/>
            </w:pPr>
          </w:p>
        </w:tc>
        <w:tc>
          <w:tcPr>
            <w:tcW w:w="1215" w:type="dxa"/>
            <w:vAlign w:val="bottom"/>
          </w:tcPr>
          <w:p w14:paraId="62C0DF4A" w14:textId="0B1DE020" w:rsidR="00AE4AE8" w:rsidRPr="00C108A9" w:rsidRDefault="00AE4AE8" w:rsidP="00C108A9">
            <w:pPr>
              <w:pStyle w:val="Texto"/>
              <w:tabs>
                <w:tab w:val="decimal" w:pos="1080"/>
              </w:tabs>
              <w:jc w:val="left"/>
            </w:pPr>
            <w:r w:rsidRPr="00C108A9">
              <w:t>1.456.055</w:t>
            </w:r>
          </w:p>
        </w:tc>
      </w:tr>
      <w:tr w:rsidR="00AE4AE8" w:rsidRPr="00C108A9" w14:paraId="63E69A3E" w14:textId="20A27360" w:rsidTr="00C366CF">
        <w:trPr>
          <w:cantSplit/>
          <w:jc w:val="center"/>
        </w:trPr>
        <w:tc>
          <w:tcPr>
            <w:tcW w:w="4815" w:type="dxa"/>
            <w:vAlign w:val="bottom"/>
          </w:tcPr>
          <w:p w14:paraId="70DC9252" w14:textId="77777777" w:rsidR="00AE4AE8" w:rsidRPr="00C108A9" w:rsidRDefault="00AE4AE8" w:rsidP="00AE4AE8">
            <w:pPr>
              <w:pStyle w:val="Texto"/>
              <w:jc w:val="left"/>
            </w:pPr>
            <w:r w:rsidRPr="00C108A9">
              <w:t>Costo de producción agropecuaria</w:t>
            </w:r>
          </w:p>
        </w:tc>
        <w:tc>
          <w:tcPr>
            <w:tcW w:w="585" w:type="dxa"/>
            <w:vAlign w:val="bottom"/>
          </w:tcPr>
          <w:p w14:paraId="58E63A4A" w14:textId="77777777" w:rsidR="00AE4AE8" w:rsidRPr="00C108A9" w:rsidRDefault="00AE4AE8" w:rsidP="00AE4AE8">
            <w:pPr>
              <w:pStyle w:val="Texto"/>
              <w:jc w:val="center"/>
            </w:pPr>
          </w:p>
        </w:tc>
        <w:tc>
          <w:tcPr>
            <w:tcW w:w="144" w:type="dxa"/>
            <w:vAlign w:val="bottom"/>
          </w:tcPr>
          <w:p w14:paraId="1357154F" w14:textId="77777777" w:rsidR="00AE4AE8" w:rsidRPr="00C108A9" w:rsidRDefault="00AE4AE8" w:rsidP="00AE4AE8">
            <w:pPr>
              <w:pStyle w:val="Texto"/>
              <w:tabs>
                <w:tab w:val="decimal" w:pos="1160"/>
              </w:tabs>
            </w:pPr>
          </w:p>
        </w:tc>
        <w:tc>
          <w:tcPr>
            <w:tcW w:w="1206" w:type="dxa"/>
            <w:tcBorders>
              <w:bottom w:val="single" w:sz="6" w:space="0" w:color="auto"/>
            </w:tcBorders>
            <w:vAlign w:val="bottom"/>
          </w:tcPr>
          <w:p w14:paraId="65F4C3D4" w14:textId="62BD734E" w:rsidR="00AE4AE8" w:rsidRPr="00C108A9" w:rsidRDefault="002B45AD" w:rsidP="00E110B3">
            <w:pPr>
              <w:pStyle w:val="Texto"/>
              <w:tabs>
                <w:tab w:val="decimal" w:pos="1128"/>
              </w:tabs>
              <w:jc w:val="left"/>
            </w:pPr>
            <w:r w:rsidRPr="002B45AD">
              <w:t>(1.204.959)</w:t>
            </w:r>
          </w:p>
        </w:tc>
        <w:tc>
          <w:tcPr>
            <w:tcW w:w="108" w:type="dxa"/>
            <w:vAlign w:val="bottom"/>
          </w:tcPr>
          <w:p w14:paraId="2C827E18" w14:textId="4139EAE2" w:rsidR="00AE4AE8" w:rsidRPr="00C108A9" w:rsidRDefault="00AE4AE8" w:rsidP="00E110B3">
            <w:pPr>
              <w:pStyle w:val="Texto"/>
              <w:tabs>
                <w:tab w:val="decimal" w:pos="1128"/>
              </w:tabs>
              <w:jc w:val="left"/>
            </w:pPr>
          </w:p>
        </w:tc>
        <w:tc>
          <w:tcPr>
            <w:tcW w:w="1242" w:type="dxa"/>
            <w:tcBorders>
              <w:bottom w:val="single" w:sz="6" w:space="0" w:color="auto"/>
            </w:tcBorders>
            <w:vAlign w:val="bottom"/>
          </w:tcPr>
          <w:p w14:paraId="0ED924CF" w14:textId="18FD6436" w:rsidR="00AE4AE8" w:rsidRPr="00C108A9" w:rsidRDefault="00763CFB" w:rsidP="00E110B3">
            <w:pPr>
              <w:pStyle w:val="Texto"/>
              <w:tabs>
                <w:tab w:val="decimal" w:pos="1128"/>
              </w:tabs>
              <w:jc w:val="left"/>
            </w:pPr>
            <w:r w:rsidRPr="00763CFB">
              <w:t>(584.704)</w:t>
            </w:r>
          </w:p>
        </w:tc>
        <w:tc>
          <w:tcPr>
            <w:tcW w:w="144" w:type="dxa"/>
            <w:vAlign w:val="bottom"/>
          </w:tcPr>
          <w:p w14:paraId="15A12025" w14:textId="77777777" w:rsidR="00AE4AE8" w:rsidRPr="00C108A9" w:rsidRDefault="00AE4AE8" w:rsidP="00AE4AE8">
            <w:pPr>
              <w:pStyle w:val="Texto"/>
              <w:tabs>
                <w:tab w:val="decimal" w:pos="1025"/>
              </w:tabs>
              <w:jc w:val="left"/>
            </w:pPr>
          </w:p>
        </w:tc>
        <w:tc>
          <w:tcPr>
            <w:tcW w:w="1251" w:type="dxa"/>
            <w:tcBorders>
              <w:bottom w:val="single" w:sz="6" w:space="0" w:color="auto"/>
            </w:tcBorders>
            <w:vAlign w:val="bottom"/>
          </w:tcPr>
          <w:p w14:paraId="3CE9894A" w14:textId="25CD6F52" w:rsidR="00AE4AE8" w:rsidRPr="00C108A9" w:rsidRDefault="00AE4AE8" w:rsidP="00252D0E">
            <w:pPr>
              <w:pStyle w:val="Texto"/>
              <w:tabs>
                <w:tab w:val="decimal" w:pos="1128"/>
              </w:tabs>
              <w:jc w:val="left"/>
            </w:pPr>
            <w:r w:rsidRPr="00C108A9">
              <w:t>(673.259)</w:t>
            </w:r>
          </w:p>
        </w:tc>
        <w:tc>
          <w:tcPr>
            <w:tcW w:w="126" w:type="dxa"/>
            <w:vAlign w:val="bottom"/>
          </w:tcPr>
          <w:p w14:paraId="7382900E" w14:textId="5D5910E2" w:rsidR="00AE4AE8" w:rsidRPr="00C108A9" w:rsidRDefault="00AE4AE8" w:rsidP="00C108A9">
            <w:pPr>
              <w:pStyle w:val="Texto"/>
              <w:tabs>
                <w:tab w:val="decimal" w:pos="1080"/>
              </w:tabs>
              <w:jc w:val="left"/>
            </w:pPr>
          </w:p>
        </w:tc>
        <w:tc>
          <w:tcPr>
            <w:tcW w:w="1215" w:type="dxa"/>
            <w:tcBorders>
              <w:bottom w:val="single" w:sz="6" w:space="0" w:color="auto"/>
            </w:tcBorders>
            <w:vAlign w:val="bottom"/>
          </w:tcPr>
          <w:p w14:paraId="5210B4E9" w14:textId="142BDFB4" w:rsidR="00AE4AE8" w:rsidRPr="00C108A9" w:rsidRDefault="00AE4AE8" w:rsidP="00C108A9">
            <w:pPr>
              <w:pStyle w:val="Texto"/>
              <w:tabs>
                <w:tab w:val="decimal" w:pos="1080"/>
              </w:tabs>
              <w:jc w:val="left"/>
            </w:pPr>
            <w:r w:rsidRPr="00C108A9">
              <w:t>(366.991)</w:t>
            </w:r>
          </w:p>
        </w:tc>
      </w:tr>
      <w:tr w:rsidR="00AE4AE8" w:rsidRPr="00C108A9" w14:paraId="4FA67388" w14:textId="57EA31DD" w:rsidTr="00C366CF">
        <w:trPr>
          <w:cantSplit/>
          <w:jc w:val="center"/>
        </w:trPr>
        <w:tc>
          <w:tcPr>
            <w:tcW w:w="4815" w:type="dxa"/>
            <w:vAlign w:val="bottom"/>
          </w:tcPr>
          <w:p w14:paraId="20B82713" w14:textId="43A29149" w:rsidR="00AE4AE8" w:rsidRPr="00C108A9" w:rsidRDefault="00AE4AE8" w:rsidP="00AE4AE8">
            <w:pPr>
              <w:pStyle w:val="Texto"/>
              <w:ind w:left="284"/>
              <w:jc w:val="left"/>
            </w:pPr>
            <w:r w:rsidRPr="00C108A9">
              <w:t>Ganancia por producción agropecuaria</w:t>
            </w:r>
          </w:p>
        </w:tc>
        <w:tc>
          <w:tcPr>
            <w:tcW w:w="585" w:type="dxa"/>
            <w:vAlign w:val="bottom"/>
          </w:tcPr>
          <w:p w14:paraId="53BFC29E" w14:textId="77777777" w:rsidR="00AE4AE8" w:rsidRPr="00C108A9" w:rsidRDefault="00AE4AE8" w:rsidP="00AE4AE8">
            <w:pPr>
              <w:pStyle w:val="Texto"/>
              <w:jc w:val="center"/>
            </w:pPr>
          </w:p>
        </w:tc>
        <w:tc>
          <w:tcPr>
            <w:tcW w:w="144" w:type="dxa"/>
            <w:vAlign w:val="bottom"/>
          </w:tcPr>
          <w:p w14:paraId="7E9A0282" w14:textId="77777777" w:rsidR="00AE4AE8" w:rsidRPr="00C108A9" w:rsidRDefault="00AE4AE8" w:rsidP="00AE4AE8">
            <w:pPr>
              <w:pStyle w:val="Texto"/>
              <w:tabs>
                <w:tab w:val="decimal" w:pos="1160"/>
              </w:tabs>
            </w:pPr>
          </w:p>
        </w:tc>
        <w:tc>
          <w:tcPr>
            <w:tcW w:w="1206" w:type="dxa"/>
            <w:tcBorders>
              <w:top w:val="single" w:sz="6" w:space="0" w:color="auto"/>
              <w:bottom w:val="single" w:sz="6" w:space="0" w:color="auto"/>
            </w:tcBorders>
            <w:vAlign w:val="bottom"/>
          </w:tcPr>
          <w:p w14:paraId="5C5F11AA" w14:textId="4BFA1C2C" w:rsidR="00AE4AE8" w:rsidRPr="00C108A9" w:rsidRDefault="0097771B" w:rsidP="00E110B3">
            <w:pPr>
              <w:pStyle w:val="Texto"/>
              <w:tabs>
                <w:tab w:val="decimal" w:pos="1128"/>
              </w:tabs>
              <w:jc w:val="left"/>
            </w:pPr>
            <w:r w:rsidRPr="0097771B">
              <w:t>1.545.427</w:t>
            </w:r>
          </w:p>
        </w:tc>
        <w:tc>
          <w:tcPr>
            <w:tcW w:w="108" w:type="dxa"/>
            <w:vAlign w:val="bottom"/>
          </w:tcPr>
          <w:p w14:paraId="277DB16E" w14:textId="7A099326" w:rsidR="00AE4AE8" w:rsidRPr="00C108A9" w:rsidRDefault="00AE4AE8" w:rsidP="00E110B3">
            <w:pPr>
              <w:pStyle w:val="Texto"/>
              <w:tabs>
                <w:tab w:val="decimal" w:pos="1128"/>
              </w:tabs>
              <w:jc w:val="left"/>
            </w:pPr>
          </w:p>
        </w:tc>
        <w:tc>
          <w:tcPr>
            <w:tcW w:w="1242" w:type="dxa"/>
            <w:tcBorders>
              <w:top w:val="single" w:sz="6" w:space="0" w:color="auto"/>
            </w:tcBorders>
            <w:vAlign w:val="bottom"/>
          </w:tcPr>
          <w:p w14:paraId="755F30A1" w14:textId="5517926F" w:rsidR="00AE4AE8" w:rsidRPr="00C108A9" w:rsidRDefault="00342BBD" w:rsidP="00E110B3">
            <w:pPr>
              <w:pStyle w:val="Texto"/>
              <w:tabs>
                <w:tab w:val="decimal" w:pos="1128"/>
              </w:tabs>
              <w:jc w:val="left"/>
            </w:pPr>
            <w:r w:rsidRPr="00342BBD">
              <w:t>1.125.763</w:t>
            </w:r>
          </w:p>
        </w:tc>
        <w:tc>
          <w:tcPr>
            <w:tcW w:w="144" w:type="dxa"/>
            <w:vAlign w:val="bottom"/>
          </w:tcPr>
          <w:p w14:paraId="776017F2" w14:textId="77777777" w:rsidR="00AE4AE8" w:rsidRPr="00C108A9" w:rsidRDefault="00AE4AE8" w:rsidP="00AE4AE8">
            <w:pPr>
              <w:pStyle w:val="Texto"/>
              <w:tabs>
                <w:tab w:val="decimal" w:pos="1025"/>
              </w:tabs>
              <w:jc w:val="left"/>
            </w:pPr>
          </w:p>
        </w:tc>
        <w:tc>
          <w:tcPr>
            <w:tcW w:w="1251" w:type="dxa"/>
            <w:tcBorders>
              <w:top w:val="single" w:sz="6" w:space="0" w:color="auto"/>
              <w:bottom w:val="single" w:sz="6" w:space="0" w:color="auto"/>
            </w:tcBorders>
            <w:vAlign w:val="bottom"/>
          </w:tcPr>
          <w:p w14:paraId="754FA820" w14:textId="553463AC" w:rsidR="00AE4AE8" w:rsidRPr="00C108A9" w:rsidRDefault="00AE4AE8" w:rsidP="00252D0E">
            <w:pPr>
              <w:pStyle w:val="Texto"/>
              <w:tabs>
                <w:tab w:val="decimal" w:pos="1128"/>
              </w:tabs>
              <w:jc w:val="left"/>
            </w:pPr>
            <w:r w:rsidRPr="00C108A9">
              <w:t>1.193.585</w:t>
            </w:r>
          </w:p>
        </w:tc>
        <w:tc>
          <w:tcPr>
            <w:tcW w:w="126" w:type="dxa"/>
            <w:vAlign w:val="bottom"/>
          </w:tcPr>
          <w:p w14:paraId="3287945B" w14:textId="6644B7E5" w:rsidR="00AE4AE8" w:rsidRPr="00C108A9" w:rsidRDefault="00AE4AE8" w:rsidP="00C108A9">
            <w:pPr>
              <w:pStyle w:val="Texto"/>
              <w:tabs>
                <w:tab w:val="decimal" w:pos="1080"/>
              </w:tabs>
              <w:jc w:val="left"/>
            </w:pPr>
          </w:p>
        </w:tc>
        <w:tc>
          <w:tcPr>
            <w:tcW w:w="1215" w:type="dxa"/>
            <w:tcBorders>
              <w:top w:val="single" w:sz="6" w:space="0" w:color="auto"/>
              <w:bottom w:val="single" w:sz="6" w:space="0" w:color="auto"/>
            </w:tcBorders>
            <w:vAlign w:val="bottom"/>
          </w:tcPr>
          <w:p w14:paraId="2225B3A3" w14:textId="7231B914" w:rsidR="00AE4AE8" w:rsidRPr="00C108A9" w:rsidRDefault="00AE4AE8" w:rsidP="00C108A9">
            <w:pPr>
              <w:pStyle w:val="Texto"/>
              <w:tabs>
                <w:tab w:val="decimal" w:pos="1080"/>
              </w:tabs>
              <w:jc w:val="left"/>
            </w:pPr>
            <w:r w:rsidRPr="00C108A9">
              <w:t>1.089.064</w:t>
            </w:r>
          </w:p>
        </w:tc>
      </w:tr>
      <w:tr w:rsidR="00AE4AE8" w:rsidRPr="00C108A9" w14:paraId="07A6E49E" w14:textId="48B0B929" w:rsidTr="00C366CF">
        <w:trPr>
          <w:cantSplit/>
          <w:trHeight w:val="219"/>
          <w:jc w:val="center"/>
        </w:trPr>
        <w:tc>
          <w:tcPr>
            <w:tcW w:w="4815" w:type="dxa"/>
            <w:vAlign w:val="bottom"/>
          </w:tcPr>
          <w:p w14:paraId="3FAB11FB" w14:textId="77777777" w:rsidR="00AE4AE8" w:rsidRPr="00C108A9" w:rsidRDefault="00AE4AE8" w:rsidP="00AE4AE8">
            <w:pPr>
              <w:pStyle w:val="Texto"/>
              <w:jc w:val="left"/>
              <w:rPr>
                <w:b/>
              </w:rPr>
            </w:pPr>
            <w:r w:rsidRPr="00C108A9">
              <w:rPr>
                <w:b/>
              </w:rPr>
              <w:t>Ganancia bruta</w:t>
            </w:r>
          </w:p>
        </w:tc>
        <w:tc>
          <w:tcPr>
            <w:tcW w:w="585" w:type="dxa"/>
            <w:vAlign w:val="bottom"/>
          </w:tcPr>
          <w:p w14:paraId="20DDA167" w14:textId="77777777" w:rsidR="00AE4AE8" w:rsidRPr="00C108A9" w:rsidRDefault="00AE4AE8" w:rsidP="00AE4AE8">
            <w:pPr>
              <w:pStyle w:val="Texto"/>
              <w:jc w:val="center"/>
            </w:pPr>
          </w:p>
        </w:tc>
        <w:tc>
          <w:tcPr>
            <w:tcW w:w="144" w:type="dxa"/>
            <w:vAlign w:val="bottom"/>
          </w:tcPr>
          <w:p w14:paraId="7185B060" w14:textId="77777777" w:rsidR="00AE4AE8" w:rsidRPr="00C108A9" w:rsidRDefault="00AE4AE8" w:rsidP="00AE4AE8">
            <w:pPr>
              <w:pStyle w:val="Texto"/>
              <w:tabs>
                <w:tab w:val="decimal" w:pos="1160"/>
              </w:tabs>
              <w:rPr>
                <w:b/>
              </w:rPr>
            </w:pPr>
          </w:p>
        </w:tc>
        <w:tc>
          <w:tcPr>
            <w:tcW w:w="1206" w:type="dxa"/>
            <w:tcBorders>
              <w:top w:val="single" w:sz="6" w:space="0" w:color="auto"/>
            </w:tcBorders>
            <w:vAlign w:val="bottom"/>
          </w:tcPr>
          <w:p w14:paraId="0D820009" w14:textId="43844872" w:rsidR="00AE4AE8" w:rsidRPr="00C366CF" w:rsidRDefault="00293893" w:rsidP="00E110B3">
            <w:pPr>
              <w:pStyle w:val="Texto"/>
              <w:tabs>
                <w:tab w:val="decimal" w:pos="1128"/>
              </w:tabs>
              <w:jc w:val="left"/>
              <w:rPr>
                <w:b/>
                <w:bCs/>
              </w:rPr>
            </w:pPr>
            <w:r w:rsidRPr="00C366CF">
              <w:rPr>
                <w:b/>
                <w:bCs/>
              </w:rPr>
              <w:t>20.</w:t>
            </w:r>
            <w:r w:rsidR="00080F67" w:rsidRPr="00963CF7">
              <w:rPr>
                <w:b/>
                <w:bCs/>
              </w:rPr>
              <w:t>688.253</w:t>
            </w:r>
          </w:p>
        </w:tc>
        <w:tc>
          <w:tcPr>
            <w:tcW w:w="108" w:type="dxa"/>
            <w:vAlign w:val="bottom"/>
          </w:tcPr>
          <w:p w14:paraId="2BD703C2" w14:textId="46358026" w:rsidR="00AE4AE8" w:rsidRPr="00C366CF" w:rsidRDefault="00AE4AE8" w:rsidP="00E110B3">
            <w:pPr>
              <w:pStyle w:val="Texto"/>
              <w:tabs>
                <w:tab w:val="decimal" w:pos="1128"/>
              </w:tabs>
              <w:jc w:val="left"/>
              <w:rPr>
                <w:b/>
                <w:bCs/>
              </w:rPr>
            </w:pPr>
          </w:p>
        </w:tc>
        <w:tc>
          <w:tcPr>
            <w:tcW w:w="1242" w:type="dxa"/>
            <w:tcBorders>
              <w:top w:val="single" w:sz="6" w:space="0" w:color="auto"/>
            </w:tcBorders>
            <w:vAlign w:val="bottom"/>
          </w:tcPr>
          <w:p w14:paraId="30CC496A" w14:textId="02DFDBB9" w:rsidR="00AE4AE8" w:rsidRPr="00C366CF" w:rsidRDefault="00342BBD" w:rsidP="00E110B3">
            <w:pPr>
              <w:pStyle w:val="Texto"/>
              <w:tabs>
                <w:tab w:val="decimal" w:pos="1128"/>
              </w:tabs>
              <w:jc w:val="left"/>
              <w:rPr>
                <w:b/>
                <w:bCs/>
              </w:rPr>
            </w:pPr>
            <w:r w:rsidRPr="00C366CF">
              <w:rPr>
                <w:b/>
                <w:bCs/>
              </w:rPr>
              <w:t>11.</w:t>
            </w:r>
            <w:r w:rsidR="00CE12FE" w:rsidRPr="00CE12FE">
              <w:rPr>
                <w:b/>
                <w:bCs/>
              </w:rPr>
              <w:t>665.222</w:t>
            </w:r>
          </w:p>
        </w:tc>
        <w:tc>
          <w:tcPr>
            <w:tcW w:w="144" w:type="dxa"/>
            <w:vAlign w:val="bottom"/>
          </w:tcPr>
          <w:p w14:paraId="20BB50CD" w14:textId="77777777" w:rsidR="00AE4AE8" w:rsidRPr="00C108A9" w:rsidRDefault="00AE4AE8" w:rsidP="00AE4AE8">
            <w:pPr>
              <w:pStyle w:val="Texto"/>
              <w:tabs>
                <w:tab w:val="decimal" w:pos="1025"/>
              </w:tabs>
              <w:jc w:val="left"/>
              <w:rPr>
                <w:b/>
                <w:bCs/>
              </w:rPr>
            </w:pPr>
          </w:p>
        </w:tc>
        <w:tc>
          <w:tcPr>
            <w:tcW w:w="1251" w:type="dxa"/>
            <w:tcBorders>
              <w:top w:val="single" w:sz="6" w:space="0" w:color="auto"/>
            </w:tcBorders>
            <w:vAlign w:val="bottom"/>
          </w:tcPr>
          <w:p w14:paraId="569D663E" w14:textId="27B64137" w:rsidR="00AE4AE8" w:rsidRPr="00C108A9" w:rsidRDefault="00AE4AE8" w:rsidP="00252D0E">
            <w:pPr>
              <w:pStyle w:val="Texto"/>
              <w:tabs>
                <w:tab w:val="decimal" w:pos="1128"/>
              </w:tabs>
              <w:jc w:val="left"/>
              <w:rPr>
                <w:b/>
                <w:bCs/>
              </w:rPr>
            </w:pPr>
            <w:r w:rsidRPr="00C108A9">
              <w:rPr>
                <w:b/>
                <w:bCs/>
              </w:rPr>
              <w:t>17.</w:t>
            </w:r>
            <w:r w:rsidR="00254EE5" w:rsidRPr="00254EE5">
              <w:rPr>
                <w:b/>
                <w:bCs/>
              </w:rPr>
              <w:t>402.045</w:t>
            </w:r>
          </w:p>
        </w:tc>
        <w:tc>
          <w:tcPr>
            <w:tcW w:w="126" w:type="dxa"/>
            <w:vAlign w:val="bottom"/>
          </w:tcPr>
          <w:p w14:paraId="11891944" w14:textId="0BF1CEF6" w:rsidR="00AE4AE8" w:rsidRPr="00C108A9" w:rsidRDefault="00AE4AE8" w:rsidP="00C108A9">
            <w:pPr>
              <w:pStyle w:val="Texto"/>
              <w:tabs>
                <w:tab w:val="decimal" w:pos="1080"/>
              </w:tabs>
              <w:jc w:val="left"/>
              <w:rPr>
                <w:b/>
                <w:bCs/>
              </w:rPr>
            </w:pPr>
          </w:p>
        </w:tc>
        <w:tc>
          <w:tcPr>
            <w:tcW w:w="1215" w:type="dxa"/>
            <w:tcBorders>
              <w:top w:val="single" w:sz="6" w:space="0" w:color="auto"/>
            </w:tcBorders>
            <w:vAlign w:val="bottom"/>
          </w:tcPr>
          <w:p w14:paraId="2C8BFE52" w14:textId="15F098F3" w:rsidR="00AE4AE8" w:rsidRPr="00C108A9" w:rsidRDefault="00AE4AE8" w:rsidP="00C108A9">
            <w:pPr>
              <w:pStyle w:val="Texto"/>
              <w:tabs>
                <w:tab w:val="decimal" w:pos="1080"/>
              </w:tabs>
              <w:jc w:val="left"/>
              <w:rPr>
                <w:b/>
                <w:bCs/>
              </w:rPr>
            </w:pPr>
            <w:r w:rsidRPr="00C108A9">
              <w:rPr>
                <w:b/>
                <w:bCs/>
              </w:rPr>
              <w:t>7.</w:t>
            </w:r>
            <w:r w:rsidR="00EA7A25" w:rsidRPr="00EA7A25">
              <w:rPr>
                <w:b/>
                <w:bCs/>
              </w:rPr>
              <w:t>286.966</w:t>
            </w:r>
          </w:p>
        </w:tc>
      </w:tr>
      <w:tr w:rsidR="00AE4AE8" w:rsidRPr="00C108A9" w14:paraId="7A051932" w14:textId="552AC431" w:rsidTr="00C366CF">
        <w:trPr>
          <w:cantSplit/>
          <w:jc w:val="center"/>
        </w:trPr>
        <w:tc>
          <w:tcPr>
            <w:tcW w:w="4815" w:type="dxa"/>
            <w:vAlign w:val="bottom"/>
          </w:tcPr>
          <w:p w14:paraId="289D47D5" w14:textId="77777777" w:rsidR="00AE4AE8" w:rsidRPr="00C108A9" w:rsidRDefault="00AE4AE8" w:rsidP="00AE4AE8">
            <w:pPr>
              <w:pStyle w:val="Texto"/>
              <w:jc w:val="left"/>
            </w:pPr>
          </w:p>
        </w:tc>
        <w:tc>
          <w:tcPr>
            <w:tcW w:w="585" w:type="dxa"/>
            <w:vAlign w:val="bottom"/>
          </w:tcPr>
          <w:p w14:paraId="34D98654" w14:textId="77777777" w:rsidR="00AE4AE8" w:rsidRPr="00C108A9" w:rsidRDefault="00AE4AE8" w:rsidP="00AE4AE8">
            <w:pPr>
              <w:pStyle w:val="Texto"/>
              <w:jc w:val="center"/>
            </w:pPr>
          </w:p>
        </w:tc>
        <w:tc>
          <w:tcPr>
            <w:tcW w:w="144" w:type="dxa"/>
            <w:vAlign w:val="bottom"/>
          </w:tcPr>
          <w:p w14:paraId="18031717" w14:textId="77777777" w:rsidR="00AE4AE8" w:rsidRPr="00C108A9" w:rsidRDefault="00AE4AE8" w:rsidP="00AE4AE8">
            <w:pPr>
              <w:pStyle w:val="Texto"/>
              <w:tabs>
                <w:tab w:val="decimal" w:pos="1160"/>
              </w:tabs>
            </w:pPr>
          </w:p>
        </w:tc>
        <w:tc>
          <w:tcPr>
            <w:tcW w:w="1206" w:type="dxa"/>
            <w:vAlign w:val="bottom"/>
          </w:tcPr>
          <w:p w14:paraId="18016560" w14:textId="77777777" w:rsidR="00AE4AE8" w:rsidRPr="00C108A9" w:rsidRDefault="00AE4AE8" w:rsidP="00E110B3">
            <w:pPr>
              <w:pStyle w:val="Texto"/>
              <w:tabs>
                <w:tab w:val="decimal" w:pos="1128"/>
              </w:tabs>
              <w:jc w:val="left"/>
            </w:pPr>
          </w:p>
        </w:tc>
        <w:tc>
          <w:tcPr>
            <w:tcW w:w="108" w:type="dxa"/>
            <w:vAlign w:val="bottom"/>
          </w:tcPr>
          <w:p w14:paraId="16788237" w14:textId="4F47FEA8" w:rsidR="00AE4AE8" w:rsidRPr="00C108A9" w:rsidRDefault="00AE4AE8" w:rsidP="00E110B3">
            <w:pPr>
              <w:pStyle w:val="Texto"/>
              <w:tabs>
                <w:tab w:val="decimal" w:pos="1128"/>
              </w:tabs>
              <w:jc w:val="left"/>
            </w:pPr>
          </w:p>
        </w:tc>
        <w:tc>
          <w:tcPr>
            <w:tcW w:w="1242" w:type="dxa"/>
            <w:vAlign w:val="bottom"/>
          </w:tcPr>
          <w:p w14:paraId="49998746" w14:textId="72B7F680" w:rsidR="00AE4AE8" w:rsidRPr="00C108A9" w:rsidRDefault="00AE4AE8" w:rsidP="00E110B3">
            <w:pPr>
              <w:pStyle w:val="Texto"/>
              <w:tabs>
                <w:tab w:val="decimal" w:pos="1128"/>
              </w:tabs>
              <w:jc w:val="left"/>
            </w:pPr>
          </w:p>
        </w:tc>
        <w:tc>
          <w:tcPr>
            <w:tcW w:w="144" w:type="dxa"/>
            <w:vAlign w:val="bottom"/>
          </w:tcPr>
          <w:p w14:paraId="1D9E158A" w14:textId="77777777" w:rsidR="00AE4AE8" w:rsidRPr="00C108A9" w:rsidRDefault="00AE4AE8" w:rsidP="00AE4AE8">
            <w:pPr>
              <w:pStyle w:val="Texto"/>
              <w:tabs>
                <w:tab w:val="decimal" w:pos="1025"/>
              </w:tabs>
              <w:jc w:val="left"/>
            </w:pPr>
          </w:p>
        </w:tc>
        <w:tc>
          <w:tcPr>
            <w:tcW w:w="1251" w:type="dxa"/>
            <w:vAlign w:val="bottom"/>
          </w:tcPr>
          <w:p w14:paraId="0D4C7558" w14:textId="77777777" w:rsidR="00AE4AE8" w:rsidRPr="00C108A9" w:rsidRDefault="00AE4AE8" w:rsidP="00252D0E">
            <w:pPr>
              <w:pStyle w:val="Texto"/>
              <w:tabs>
                <w:tab w:val="decimal" w:pos="1128"/>
              </w:tabs>
              <w:jc w:val="left"/>
            </w:pPr>
          </w:p>
        </w:tc>
        <w:tc>
          <w:tcPr>
            <w:tcW w:w="126" w:type="dxa"/>
            <w:vAlign w:val="bottom"/>
          </w:tcPr>
          <w:p w14:paraId="7D1C56F2" w14:textId="6F683F2C" w:rsidR="00AE4AE8" w:rsidRPr="00C108A9" w:rsidRDefault="00AE4AE8" w:rsidP="00C108A9">
            <w:pPr>
              <w:pStyle w:val="Texto"/>
              <w:tabs>
                <w:tab w:val="decimal" w:pos="1080"/>
              </w:tabs>
              <w:jc w:val="left"/>
            </w:pPr>
          </w:p>
        </w:tc>
        <w:tc>
          <w:tcPr>
            <w:tcW w:w="1215" w:type="dxa"/>
            <w:vAlign w:val="bottom"/>
          </w:tcPr>
          <w:p w14:paraId="7FDB915A" w14:textId="539B0504" w:rsidR="00AE4AE8" w:rsidRPr="00C108A9" w:rsidRDefault="00AE4AE8" w:rsidP="00C108A9">
            <w:pPr>
              <w:pStyle w:val="Texto"/>
              <w:tabs>
                <w:tab w:val="decimal" w:pos="1080"/>
              </w:tabs>
              <w:jc w:val="left"/>
            </w:pPr>
          </w:p>
        </w:tc>
      </w:tr>
      <w:tr w:rsidR="00AE4AE8" w:rsidRPr="00C108A9" w14:paraId="77073A5F" w14:textId="2002FF7E" w:rsidTr="00C366CF">
        <w:trPr>
          <w:cantSplit/>
          <w:jc w:val="center"/>
        </w:trPr>
        <w:tc>
          <w:tcPr>
            <w:tcW w:w="4815" w:type="dxa"/>
            <w:vAlign w:val="bottom"/>
          </w:tcPr>
          <w:p w14:paraId="30A48954" w14:textId="77777777" w:rsidR="00AE4AE8" w:rsidRPr="00C108A9" w:rsidRDefault="00AE4AE8" w:rsidP="00AE4AE8">
            <w:pPr>
              <w:pStyle w:val="Texto"/>
              <w:jc w:val="left"/>
            </w:pPr>
            <w:r w:rsidRPr="00C108A9">
              <w:t>Cambio en el valor razonable de activos biológicos</w:t>
            </w:r>
          </w:p>
        </w:tc>
        <w:tc>
          <w:tcPr>
            <w:tcW w:w="585" w:type="dxa"/>
            <w:vAlign w:val="bottom"/>
          </w:tcPr>
          <w:p w14:paraId="3335203A" w14:textId="77777777" w:rsidR="00AE4AE8" w:rsidRPr="00C108A9" w:rsidRDefault="00AE4AE8" w:rsidP="00AE4AE8">
            <w:pPr>
              <w:pStyle w:val="Texto"/>
              <w:jc w:val="center"/>
            </w:pPr>
          </w:p>
        </w:tc>
        <w:tc>
          <w:tcPr>
            <w:tcW w:w="144" w:type="dxa"/>
            <w:vAlign w:val="bottom"/>
          </w:tcPr>
          <w:p w14:paraId="18221A34" w14:textId="77777777" w:rsidR="00AE4AE8" w:rsidRPr="00C108A9" w:rsidRDefault="00AE4AE8" w:rsidP="00AE4AE8">
            <w:pPr>
              <w:pStyle w:val="Texto"/>
              <w:tabs>
                <w:tab w:val="decimal" w:pos="1160"/>
              </w:tabs>
            </w:pPr>
          </w:p>
        </w:tc>
        <w:tc>
          <w:tcPr>
            <w:tcW w:w="1206" w:type="dxa"/>
            <w:vAlign w:val="bottom"/>
          </w:tcPr>
          <w:p w14:paraId="35ECCD36" w14:textId="768989E6" w:rsidR="00AE4AE8" w:rsidRPr="00C108A9" w:rsidRDefault="00F57C5B" w:rsidP="00E110B3">
            <w:pPr>
              <w:pStyle w:val="Texto"/>
              <w:tabs>
                <w:tab w:val="decimal" w:pos="1128"/>
              </w:tabs>
              <w:jc w:val="left"/>
            </w:pPr>
            <w:r w:rsidRPr="00F57C5B">
              <w:t>(1.991.478)</w:t>
            </w:r>
          </w:p>
        </w:tc>
        <w:tc>
          <w:tcPr>
            <w:tcW w:w="108" w:type="dxa"/>
            <w:vAlign w:val="bottom"/>
          </w:tcPr>
          <w:p w14:paraId="2A28E162" w14:textId="089ACE66" w:rsidR="00AE4AE8" w:rsidRPr="00C108A9" w:rsidRDefault="00AE4AE8" w:rsidP="00E110B3">
            <w:pPr>
              <w:pStyle w:val="Texto"/>
              <w:tabs>
                <w:tab w:val="decimal" w:pos="1128"/>
              </w:tabs>
              <w:jc w:val="left"/>
            </w:pPr>
          </w:p>
        </w:tc>
        <w:tc>
          <w:tcPr>
            <w:tcW w:w="1242" w:type="dxa"/>
            <w:vAlign w:val="bottom"/>
          </w:tcPr>
          <w:p w14:paraId="6F53FB27" w14:textId="157C2CE0" w:rsidR="00AE4AE8" w:rsidRPr="00C108A9" w:rsidRDefault="00342BBD" w:rsidP="00E110B3">
            <w:pPr>
              <w:pStyle w:val="Texto"/>
              <w:tabs>
                <w:tab w:val="decimal" w:pos="1128"/>
              </w:tabs>
              <w:jc w:val="left"/>
            </w:pPr>
            <w:r w:rsidRPr="00342BBD">
              <w:t>(1.192.576)</w:t>
            </w:r>
          </w:p>
        </w:tc>
        <w:tc>
          <w:tcPr>
            <w:tcW w:w="144" w:type="dxa"/>
            <w:vAlign w:val="bottom"/>
          </w:tcPr>
          <w:p w14:paraId="0FDEE318" w14:textId="77777777" w:rsidR="00AE4AE8" w:rsidRPr="00C108A9" w:rsidRDefault="00AE4AE8" w:rsidP="00AE4AE8">
            <w:pPr>
              <w:pStyle w:val="Texto"/>
              <w:tabs>
                <w:tab w:val="decimal" w:pos="1025"/>
              </w:tabs>
              <w:jc w:val="left"/>
            </w:pPr>
          </w:p>
        </w:tc>
        <w:tc>
          <w:tcPr>
            <w:tcW w:w="1251" w:type="dxa"/>
            <w:vAlign w:val="bottom"/>
          </w:tcPr>
          <w:p w14:paraId="7D3251F5" w14:textId="2322E7F3" w:rsidR="00AE4AE8" w:rsidRPr="00C108A9" w:rsidRDefault="00AE4AE8" w:rsidP="00252D0E">
            <w:pPr>
              <w:pStyle w:val="Texto"/>
              <w:tabs>
                <w:tab w:val="decimal" w:pos="1128"/>
              </w:tabs>
              <w:jc w:val="left"/>
            </w:pPr>
            <w:r w:rsidRPr="00C108A9">
              <w:t>280.624</w:t>
            </w:r>
          </w:p>
        </w:tc>
        <w:tc>
          <w:tcPr>
            <w:tcW w:w="126" w:type="dxa"/>
            <w:vAlign w:val="bottom"/>
          </w:tcPr>
          <w:p w14:paraId="1CE3899D" w14:textId="493E7C45" w:rsidR="00AE4AE8" w:rsidRPr="00C108A9" w:rsidRDefault="00AE4AE8" w:rsidP="00C108A9">
            <w:pPr>
              <w:pStyle w:val="Texto"/>
              <w:tabs>
                <w:tab w:val="decimal" w:pos="1080"/>
              </w:tabs>
              <w:jc w:val="left"/>
            </w:pPr>
          </w:p>
        </w:tc>
        <w:tc>
          <w:tcPr>
            <w:tcW w:w="1215" w:type="dxa"/>
            <w:vAlign w:val="bottom"/>
          </w:tcPr>
          <w:p w14:paraId="108B1894" w14:textId="362568CE" w:rsidR="00AE4AE8" w:rsidRPr="00C108A9" w:rsidRDefault="00AE4AE8" w:rsidP="00C108A9">
            <w:pPr>
              <w:pStyle w:val="Texto"/>
              <w:tabs>
                <w:tab w:val="decimal" w:pos="1080"/>
              </w:tabs>
              <w:jc w:val="left"/>
            </w:pPr>
            <w:r w:rsidRPr="00C108A9">
              <w:t>468.795</w:t>
            </w:r>
          </w:p>
        </w:tc>
      </w:tr>
      <w:tr w:rsidR="00AE4AE8" w:rsidRPr="00C108A9" w14:paraId="1FD69275" w14:textId="3FC37B7E" w:rsidTr="00C366CF">
        <w:trPr>
          <w:cantSplit/>
          <w:jc w:val="center"/>
        </w:trPr>
        <w:tc>
          <w:tcPr>
            <w:tcW w:w="4815" w:type="dxa"/>
            <w:vAlign w:val="bottom"/>
          </w:tcPr>
          <w:p w14:paraId="6B575681" w14:textId="77777777" w:rsidR="00AE4AE8" w:rsidRPr="00C108A9" w:rsidRDefault="00AE4AE8" w:rsidP="00AE4AE8">
            <w:pPr>
              <w:pStyle w:val="Texto"/>
              <w:jc w:val="left"/>
            </w:pPr>
            <w:r w:rsidRPr="00C108A9">
              <w:t>Gastos de comercialización</w:t>
            </w:r>
          </w:p>
        </w:tc>
        <w:tc>
          <w:tcPr>
            <w:tcW w:w="585" w:type="dxa"/>
            <w:vAlign w:val="bottom"/>
          </w:tcPr>
          <w:p w14:paraId="109E86C8" w14:textId="6C5FC105" w:rsidR="00AE4AE8" w:rsidRPr="00C108A9" w:rsidRDefault="00AE4AE8" w:rsidP="00AE4AE8">
            <w:pPr>
              <w:pStyle w:val="Texto"/>
              <w:jc w:val="center"/>
            </w:pPr>
            <w:r w:rsidRPr="00C108A9">
              <w:t>8</w:t>
            </w:r>
          </w:p>
        </w:tc>
        <w:tc>
          <w:tcPr>
            <w:tcW w:w="144" w:type="dxa"/>
            <w:vAlign w:val="bottom"/>
          </w:tcPr>
          <w:p w14:paraId="2CA55A22" w14:textId="77777777" w:rsidR="00AE4AE8" w:rsidRPr="00C108A9" w:rsidRDefault="00AE4AE8" w:rsidP="00AE4AE8">
            <w:pPr>
              <w:pStyle w:val="Texto"/>
              <w:tabs>
                <w:tab w:val="decimal" w:pos="1160"/>
              </w:tabs>
            </w:pPr>
          </w:p>
        </w:tc>
        <w:tc>
          <w:tcPr>
            <w:tcW w:w="1206" w:type="dxa"/>
            <w:vAlign w:val="bottom"/>
          </w:tcPr>
          <w:p w14:paraId="2A24E36B" w14:textId="5E34BE62" w:rsidR="00AE4AE8" w:rsidRPr="00C108A9" w:rsidRDefault="00D02DE3" w:rsidP="00E110B3">
            <w:pPr>
              <w:pStyle w:val="Texto"/>
              <w:tabs>
                <w:tab w:val="decimal" w:pos="1128"/>
              </w:tabs>
              <w:jc w:val="left"/>
            </w:pPr>
            <w:r w:rsidRPr="00D02DE3">
              <w:t>(10.363.</w:t>
            </w:r>
            <w:r w:rsidR="00A77234" w:rsidRPr="00A77234">
              <w:t>077</w:t>
            </w:r>
            <w:r w:rsidRPr="00D02DE3">
              <w:t>)</w:t>
            </w:r>
          </w:p>
        </w:tc>
        <w:tc>
          <w:tcPr>
            <w:tcW w:w="108" w:type="dxa"/>
            <w:vAlign w:val="bottom"/>
          </w:tcPr>
          <w:p w14:paraId="2D322232" w14:textId="58896642" w:rsidR="00AE4AE8" w:rsidRPr="00C108A9" w:rsidRDefault="00AE4AE8" w:rsidP="00E110B3">
            <w:pPr>
              <w:pStyle w:val="Texto"/>
              <w:tabs>
                <w:tab w:val="decimal" w:pos="1128"/>
              </w:tabs>
              <w:jc w:val="left"/>
            </w:pPr>
          </w:p>
        </w:tc>
        <w:tc>
          <w:tcPr>
            <w:tcW w:w="1242" w:type="dxa"/>
            <w:vAlign w:val="bottom"/>
          </w:tcPr>
          <w:p w14:paraId="5E7F9C06" w14:textId="2878931D" w:rsidR="00AE4AE8" w:rsidRPr="00C108A9" w:rsidRDefault="00342BBD" w:rsidP="00E110B3">
            <w:pPr>
              <w:pStyle w:val="Texto"/>
              <w:tabs>
                <w:tab w:val="decimal" w:pos="1128"/>
              </w:tabs>
              <w:jc w:val="left"/>
            </w:pPr>
            <w:r w:rsidRPr="00342BBD">
              <w:t>(4.</w:t>
            </w:r>
            <w:r w:rsidR="00D33CAD" w:rsidRPr="00D33CAD">
              <w:t>651.</w:t>
            </w:r>
            <w:r w:rsidRPr="00342BBD">
              <w:t>652)</w:t>
            </w:r>
          </w:p>
        </w:tc>
        <w:tc>
          <w:tcPr>
            <w:tcW w:w="144" w:type="dxa"/>
            <w:vAlign w:val="bottom"/>
          </w:tcPr>
          <w:p w14:paraId="3A441955" w14:textId="77777777" w:rsidR="00AE4AE8" w:rsidRPr="00C108A9" w:rsidRDefault="00AE4AE8" w:rsidP="00AE4AE8">
            <w:pPr>
              <w:pStyle w:val="Texto"/>
              <w:tabs>
                <w:tab w:val="decimal" w:pos="1025"/>
              </w:tabs>
              <w:jc w:val="left"/>
            </w:pPr>
          </w:p>
        </w:tc>
        <w:tc>
          <w:tcPr>
            <w:tcW w:w="1251" w:type="dxa"/>
            <w:vAlign w:val="bottom"/>
          </w:tcPr>
          <w:p w14:paraId="3D9FE262" w14:textId="0D291173" w:rsidR="00AE4AE8" w:rsidRPr="00C108A9" w:rsidRDefault="00AE4AE8" w:rsidP="00252D0E">
            <w:pPr>
              <w:pStyle w:val="Texto"/>
              <w:tabs>
                <w:tab w:val="decimal" w:pos="1128"/>
              </w:tabs>
              <w:jc w:val="left"/>
            </w:pPr>
            <w:r w:rsidRPr="00C108A9">
              <w:t>(10.651.767)</w:t>
            </w:r>
          </w:p>
        </w:tc>
        <w:tc>
          <w:tcPr>
            <w:tcW w:w="126" w:type="dxa"/>
            <w:vAlign w:val="bottom"/>
          </w:tcPr>
          <w:p w14:paraId="3B7A21B3" w14:textId="0E7F1D9E" w:rsidR="00AE4AE8" w:rsidRPr="00C108A9" w:rsidRDefault="00AE4AE8" w:rsidP="00C108A9">
            <w:pPr>
              <w:pStyle w:val="Texto"/>
              <w:tabs>
                <w:tab w:val="decimal" w:pos="1080"/>
              </w:tabs>
              <w:jc w:val="left"/>
            </w:pPr>
          </w:p>
        </w:tc>
        <w:tc>
          <w:tcPr>
            <w:tcW w:w="1215" w:type="dxa"/>
            <w:vAlign w:val="bottom"/>
          </w:tcPr>
          <w:p w14:paraId="3ACAC90C" w14:textId="543283D2" w:rsidR="00AE4AE8" w:rsidRPr="00C108A9" w:rsidRDefault="00AE4AE8" w:rsidP="00C108A9">
            <w:pPr>
              <w:pStyle w:val="Texto"/>
              <w:tabs>
                <w:tab w:val="decimal" w:pos="1080"/>
              </w:tabs>
              <w:jc w:val="left"/>
            </w:pPr>
            <w:r w:rsidRPr="00C108A9">
              <w:t>(4.966.285)</w:t>
            </w:r>
          </w:p>
        </w:tc>
      </w:tr>
      <w:tr w:rsidR="00AE4AE8" w:rsidRPr="00C108A9" w14:paraId="1B190002" w14:textId="4FB57D5E" w:rsidTr="00C366CF">
        <w:trPr>
          <w:cantSplit/>
          <w:jc w:val="center"/>
        </w:trPr>
        <w:tc>
          <w:tcPr>
            <w:tcW w:w="4815" w:type="dxa"/>
            <w:vAlign w:val="bottom"/>
          </w:tcPr>
          <w:p w14:paraId="05BD5E7C" w14:textId="77777777" w:rsidR="00AE4AE8" w:rsidRPr="00C108A9" w:rsidRDefault="00AE4AE8" w:rsidP="00AE4AE8">
            <w:pPr>
              <w:pStyle w:val="Texto"/>
              <w:jc w:val="left"/>
            </w:pPr>
            <w:r w:rsidRPr="00C108A9">
              <w:t>Gastos de administración</w:t>
            </w:r>
          </w:p>
        </w:tc>
        <w:tc>
          <w:tcPr>
            <w:tcW w:w="585" w:type="dxa"/>
            <w:vAlign w:val="bottom"/>
          </w:tcPr>
          <w:p w14:paraId="4CDE7591" w14:textId="5DBD9B8F" w:rsidR="00AE4AE8" w:rsidRPr="00C108A9" w:rsidRDefault="00AE4AE8" w:rsidP="00AE4AE8">
            <w:pPr>
              <w:pStyle w:val="Texto"/>
              <w:jc w:val="center"/>
            </w:pPr>
            <w:r w:rsidRPr="00C108A9">
              <w:t>8</w:t>
            </w:r>
          </w:p>
        </w:tc>
        <w:tc>
          <w:tcPr>
            <w:tcW w:w="144" w:type="dxa"/>
            <w:vAlign w:val="bottom"/>
          </w:tcPr>
          <w:p w14:paraId="0D511033" w14:textId="77777777" w:rsidR="00AE4AE8" w:rsidRPr="00C108A9" w:rsidRDefault="00AE4AE8" w:rsidP="00AE4AE8">
            <w:pPr>
              <w:pStyle w:val="Texto"/>
              <w:tabs>
                <w:tab w:val="decimal" w:pos="1160"/>
              </w:tabs>
            </w:pPr>
          </w:p>
        </w:tc>
        <w:tc>
          <w:tcPr>
            <w:tcW w:w="1206" w:type="dxa"/>
            <w:vAlign w:val="bottom"/>
          </w:tcPr>
          <w:p w14:paraId="6DC52C87" w14:textId="300BFA4B" w:rsidR="00AE4AE8" w:rsidRPr="00C108A9" w:rsidRDefault="00D02DE3" w:rsidP="00E110B3">
            <w:pPr>
              <w:pStyle w:val="Texto"/>
              <w:tabs>
                <w:tab w:val="decimal" w:pos="1128"/>
              </w:tabs>
              <w:jc w:val="left"/>
            </w:pPr>
            <w:r w:rsidRPr="00D02DE3">
              <w:t>(4.863.230)</w:t>
            </w:r>
          </w:p>
        </w:tc>
        <w:tc>
          <w:tcPr>
            <w:tcW w:w="108" w:type="dxa"/>
            <w:vAlign w:val="bottom"/>
          </w:tcPr>
          <w:p w14:paraId="527C331B" w14:textId="643559DC" w:rsidR="00AE4AE8" w:rsidRPr="00C108A9" w:rsidRDefault="00AE4AE8" w:rsidP="00E110B3">
            <w:pPr>
              <w:pStyle w:val="Texto"/>
              <w:tabs>
                <w:tab w:val="decimal" w:pos="1128"/>
              </w:tabs>
              <w:jc w:val="left"/>
            </w:pPr>
          </w:p>
        </w:tc>
        <w:tc>
          <w:tcPr>
            <w:tcW w:w="1242" w:type="dxa"/>
            <w:vAlign w:val="bottom"/>
          </w:tcPr>
          <w:p w14:paraId="79E723CE" w14:textId="568DED0E" w:rsidR="00AE4AE8" w:rsidRPr="00C108A9" w:rsidRDefault="00342BBD" w:rsidP="00E110B3">
            <w:pPr>
              <w:pStyle w:val="Texto"/>
              <w:tabs>
                <w:tab w:val="decimal" w:pos="1128"/>
              </w:tabs>
              <w:jc w:val="left"/>
            </w:pPr>
            <w:r w:rsidRPr="00342BBD">
              <w:t>(2.806.720)</w:t>
            </w:r>
          </w:p>
        </w:tc>
        <w:tc>
          <w:tcPr>
            <w:tcW w:w="144" w:type="dxa"/>
            <w:vAlign w:val="bottom"/>
          </w:tcPr>
          <w:p w14:paraId="68EA2E73" w14:textId="77777777" w:rsidR="00AE4AE8" w:rsidRPr="00C108A9" w:rsidRDefault="00AE4AE8" w:rsidP="00AE4AE8">
            <w:pPr>
              <w:pStyle w:val="Texto"/>
              <w:tabs>
                <w:tab w:val="decimal" w:pos="1025"/>
              </w:tabs>
              <w:jc w:val="left"/>
            </w:pPr>
          </w:p>
        </w:tc>
        <w:tc>
          <w:tcPr>
            <w:tcW w:w="1251" w:type="dxa"/>
            <w:vAlign w:val="bottom"/>
          </w:tcPr>
          <w:p w14:paraId="12AC30B0" w14:textId="7B8F16C8" w:rsidR="00AE4AE8" w:rsidRPr="00C108A9" w:rsidRDefault="00AE4AE8" w:rsidP="00252D0E">
            <w:pPr>
              <w:pStyle w:val="Texto"/>
              <w:tabs>
                <w:tab w:val="decimal" w:pos="1128"/>
              </w:tabs>
              <w:jc w:val="left"/>
            </w:pPr>
            <w:r w:rsidRPr="00C108A9">
              <w:t>(4.844.694)</w:t>
            </w:r>
          </w:p>
        </w:tc>
        <w:tc>
          <w:tcPr>
            <w:tcW w:w="126" w:type="dxa"/>
            <w:vAlign w:val="bottom"/>
          </w:tcPr>
          <w:p w14:paraId="57D96166" w14:textId="39BC94FB" w:rsidR="00AE4AE8" w:rsidRPr="00C108A9" w:rsidRDefault="00AE4AE8" w:rsidP="00C108A9">
            <w:pPr>
              <w:pStyle w:val="Texto"/>
              <w:tabs>
                <w:tab w:val="decimal" w:pos="1080"/>
              </w:tabs>
              <w:jc w:val="left"/>
            </w:pPr>
          </w:p>
        </w:tc>
        <w:tc>
          <w:tcPr>
            <w:tcW w:w="1215" w:type="dxa"/>
            <w:vAlign w:val="bottom"/>
          </w:tcPr>
          <w:p w14:paraId="73EC6695" w14:textId="30F7F917" w:rsidR="00AE4AE8" w:rsidRPr="00C108A9" w:rsidRDefault="00AE4AE8" w:rsidP="00C108A9">
            <w:pPr>
              <w:pStyle w:val="Texto"/>
              <w:tabs>
                <w:tab w:val="decimal" w:pos="1080"/>
              </w:tabs>
              <w:jc w:val="left"/>
            </w:pPr>
            <w:r w:rsidRPr="00C108A9">
              <w:t>(2.804.595)</w:t>
            </w:r>
          </w:p>
        </w:tc>
      </w:tr>
      <w:tr w:rsidR="00AE4AE8" w:rsidRPr="00C108A9" w14:paraId="52AB79CE" w14:textId="47F60253" w:rsidTr="00C366CF">
        <w:trPr>
          <w:cantSplit/>
          <w:jc w:val="center"/>
        </w:trPr>
        <w:tc>
          <w:tcPr>
            <w:tcW w:w="4815" w:type="dxa"/>
            <w:vAlign w:val="bottom"/>
          </w:tcPr>
          <w:p w14:paraId="292215C9" w14:textId="60476D84" w:rsidR="00AE4AE8" w:rsidRPr="00C108A9" w:rsidRDefault="00AE4AE8" w:rsidP="00AE4AE8">
            <w:pPr>
              <w:pStyle w:val="Texto"/>
              <w:jc w:val="left"/>
            </w:pPr>
            <w:r w:rsidRPr="00C108A9">
              <w:t>Otros ingresos operativos</w:t>
            </w:r>
          </w:p>
        </w:tc>
        <w:tc>
          <w:tcPr>
            <w:tcW w:w="585" w:type="dxa"/>
            <w:vAlign w:val="bottom"/>
          </w:tcPr>
          <w:p w14:paraId="1BAA7752" w14:textId="4F1314F8" w:rsidR="00AE4AE8" w:rsidRPr="00C108A9" w:rsidRDefault="00AE4AE8" w:rsidP="00AE4AE8">
            <w:pPr>
              <w:pStyle w:val="Texto"/>
              <w:jc w:val="center"/>
            </w:pPr>
            <w:r w:rsidRPr="00C108A9">
              <w:t>9.1.1</w:t>
            </w:r>
          </w:p>
        </w:tc>
        <w:tc>
          <w:tcPr>
            <w:tcW w:w="144" w:type="dxa"/>
            <w:vAlign w:val="bottom"/>
          </w:tcPr>
          <w:p w14:paraId="75B03A36" w14:textId="77777777" w:rsidR="00AE4AE8" w:rsidRPr="00C108A9" w:rsidRDefault="00AE4AE8" w:rsidP="00AE4AE8">
            <w:pPr>
              <w:pStyle w:val="Texto"/>
              <w:tabs>
                <w:tab w:val="decimal" w:pos="1160"/>
              </w:tabs>
            </w:pPr>
          </w:p>
        </w:tc>
        <w:tc>
          <w:tcPr>
            <w:tcW w:w="1206" w:type="dxa"/>
            <w:vAlign w:val="bottom"/>
          </w:tcPr>
          <w:p w14:paraId="78E8CCA2" w14:textId="012AA401" w:rsidR="00AE4AE8" w:rsidRPr="00C108A9" w:rsidRDefault="00D02DE3" w:rsidP="00E110B3">
            <w:pPr>
              <w:pStyle w:val="Texto"/>
              <w:tabs>
                <w:tab w:val="decimal" w:pos="1128"/>
              </w:tabs>
              <w:jc w:val="left"/>
            </w:pPr>
            <w:r w:rsidRPr="00D02DE3">
              <w:t>312.</w:t>
            </w:r>
            <w:r w:rsidR="00A77234" w:rsidRPr="00A77234">
              <w:t>465</w:t>
            </w:r>
          </w:p>
        </w:tc>
        <w:tc>
          <w:tcPr>
            <w:tcW w:w="108" w:type="dxa"/>
            <w:vAlign w:val="bottom"/>
          </w:tcPr>
          <w:p w14:paraId="756EE298" w14:textId="404A2E8E" w:rsidR="00AE4AE8" w:rsidRPr="00C108A9" w:rsidRDefault="00AE4AE8" w:rsidP="00E110B3">
            <w:pPr>
              <w:pStyle w:val="Texto"/>
              <w:tabs>
                <w:tab w:val="decimal" w:pos="1128"/>
              </w:tabs>
              <w:jc w:val="left"/>
            </w:pPr>
          </w:p>
        </w:tc>
        <w:tc>
          <w:tcPr>
            <w:tcW w:w="1242" w:type="dxa"/>
            <w:vAlign w:val="bottom"/>
          </w:tcPr>
          <w:p w14:paraId="04B61704" w14:textId="5B4E0CD8" w:rsidR="00AE4AE8" w:rsidRPr="00C108A9" w:rsidRDefault="002726F2" w:rsidP="00E110B3">
            <w:pPr>
              <w:pStyle w:val="Texto"/>
              <w:tabs>
                <w:tab w:val="decimal" w:pos="1128"/>
              </w:tabs>
              <w:jc w:val="left"/>
            </w:pPr>
            <w:r w:rsidRPr="002726F2">
              <w:t>178.071</w:t>
            </w:r>
          </w:p>
        </w:tc>
        <w:tc>
          <w:tcPr>
            <w:tcW w:w="144" w:type="dxa"/>
            <w:vAlign w:val="bottom"/>
          </w:tcPr>
          <w:p w14:paraId="05C452E1" w14:textId="77777777" w:rsidR="00AE4AE8" w:rsidRPr="00C108A9" w:rsidRDefault="00AE4AE8" w:rsidP="00AE4AE8">
            <w:pPr>
              <w:pStyle w:val="Texto"/>
              <w:tabs>
                <w:tab w:val="decimal" w:pos="1025"/>
              </w:tabs>
              <w:jc w:val="left"/>
            </w:pPr>
          </w:p>
        </w:tc>
        <w:tc>
          <w:tcPr>
            <w:tcW w:w="1251" w:type="dxa"/>
            <w:vAlign w:val="bottom"/>
          </w:tcPr>
          <w:p w14:paraId="5C273DAC" w14:textId="3B69E4BA" w:rsidR="00AE4AE8" w:rsidRPr="00C108A9" w:rsidRDefault="00AE4AE8" w:rsidP="00252D0E">
            <w:pPr>
              <w:pStyle w:val="Texto"/>
              <w:tabs>
                <w:tab w:val="decimal" w:pos="1128"/>
              </w:tabs>
              <w:jc w:val="left"/>
            </w:pPr>
            <w:r w:rsidRPr="00C108A9">
              <w:t>1.166.769</w:t>
            </w:r>
          </w:p>
        </w:tc>
        <w:tc>
          <w:tcPr>
            <w:tcW w:w="126" w:type="dxa"/>
            <w:vAlign w:val="bottom"/>
          </w:tcPr>
          <w:p w14:paraId="76F44367" w14:textId="72D478B2" w:rsidR="00AE4AE8" w:rsidRPr="00C108A9" w:rsidRDefault="00AE4AE8" w:rsidP="00C108A9">
            <w:pPr>
              <w:pStyle w:val="Texto"/>
              <w:tabs>
                <w:tab w:val="decimal" w:pos="1080"/>
              </w:tabs>
              <w:jc w:val="left"/>
            </w:pPr>
          </w:p>
        </w:tc>
        <w:tc>
          <w:tcPr>
            <w:tcW w:w="1215" w:type="dxa"/>
            <w:vAlign w:val="bottom"/>
          </w:tcPr>
          <w:p w14:paraId="5A73D2A8" w14:textId="341BAD1D" w:rsidR="00AE4AE8" w:rsidRPr="00C108A9" w:rsidRDefault="00AE4AE8" w:rsidP="00C108A9">
            <w:pPr>
              <w:pStyle w:val="Texto"/>
              <w:tabs>
                <w:tab w:val="decimal" w:pos="1080"/>
              </w:tabs>
              <w:jc w:val="left"/>
            </w:pPr>
            <w:r w:rsidRPr="00C108A9">
              <w:t>1.048.929</w:t>
            </w:r>
          </w:p>
        </w:tc>
      </w:tr>
      <w:tr w:rsidR="00AE4AE8" w:rsidRPr="00C108A9" w14:paraId="1E69A875" w14:textId="77777777" w:rsidTr="00C366CF">
        <w:trPr>
          <w:cantSplit/>
          <w:jc w:val="center"/>
        </w:trPr>
        <w:tc>
          <w:tcPr>
            <w:tcW w:w="4815" w:type="dxa"/>
            <w:vAlign w:val="bottom"/>
          </w:tcPr>
          <w:p w14:paraId="15FD0124" w14:textId="5414C06E" w:rsidR="00AE4AE8" w:rsidRPr="00C108A9" w:rsidRDefault="00AE4AE8" w:rsidP="00AE4AE8">
            <w:pPr>
              <w:pStyle w:val="Texto"/>
              <w:jc w:val="left"/>
            </w:pPr>
            <w:r w:rsidRPr="00C108A9">
              <w:t>Otros gastos operativos</w:t>
            </w:r>
          </w:p>
        </w:tc>
        <w:tc>
          <w:tcPr>
            <w:tcW w:w="585" w:type="dxa"/>
            <w:vAlign w:val="bottom"/>
          </w:tcPr>
          <w:p w14:paraId="2621733C" w14:textId="12997943" w:rsidR="00AE4AE8" w:rsidRPr="00C108A9" w:rsidRDefault="00AE4AE8" w:rsidP="00AE4AE8">
            <w:pPr>
              <w:pStyle w:val="Texto"/>
              <w:jc w:val="center"/>
            </w:pPr>
            <w:r w:rsidRPr="00C108A9">
              <w:t>9.1.2</w:t>
            </w:r>
          </w:p>
        </w:tc>
        <w:tc>
          <w:tcPr>
            <w:tcW w:w="144" w:type="dxa"/>
            <w:vAlign w:val="bottom"/>
          </w:tcPr>
          <w:p w14:paraId="6C4E7E44" w14:textId="77777777" w:rsidR="00AE4AE8" w:rsidRPr="00C108A9" w:rsidRDefault="00AE4AE8" w:rsidP="00AE4AE8">
            <w:pPr>
              <w:pStyle w:val="Texto"/>
              <w:tabs>
                <w:tab w:val="decimal" w:pos="1160"/>
              </w:tabs>
            </w:pPr>
          </w:p>
        </w:tc>
        <w:tc>
          <w:tcPr>
            <w:tcW w:w="1206" w:type="dxa"/>
            <w:tcBorders>
              <w:bottom w:val="single" w:sz="6" w:space="0" w:color="auto"/>
            </w:tcBorders>
            <w:vAlign w:val="bottom"/>
          </w:tcPr>
          <w:p w14:paraId="7F689A59" w14:textId="20CC1701" w:rsidR="00AE4AE8" w:rsidRPr="00C108A9" w:rsidRDefault="006C5850" w:rsidP="00E110B3">
            <w:pPr>
              <w:pStyle w:val="Texto"/>
              <w:tabs>
                <w:tab w:val="decimal" w:pos="1128"/>
              </w:tabs>
              <w:jc w:val="left"/>
            </w:pPr>
            <w:r w:rsidRPr="006C5850">
              <w:t>(</w:t>
            </w:r>
            <w:r w:rsidR="00520389" w:rsidRPr="00520389">
              <w:t>330.479</w:t>
            </w:r>
            <w:r w:rsidRPr="006C5850">
              <w:t>)</w:t>
            </w:r>
          </w:p>
        </w:tc>
        <w:tc>
          <w:tcPr>
            <w:tcW w:w="108" w:type="dxa"/>
            <w:vAlign w:val="bottom"/>
          </w:tcPr>
          <w:p w14:paraId="72E3B3B0" w14:textId="15FF54E5" w:rsidR="00AE4AE8" w:rsidRPr="00C108A9" w:rsidRDefault="00AE4AE8" w:rsidP="00E110B3">
            <w:pPr>
              <w:pStyle w:val="Texto"/>
              <w:tabs>
                <w:tab w:val="decimal" w:pos="1128"/>
              </w:tabs>
              <w:jc w:val="left"/>
            </w:pPr>
          </w:p>
        </w:tc>
        <w:tc>
          <w:tcPr>
            <w:tcW w:w="1242" w:type="dxa"/>
            <w:tcBorders>
              <w:bottom w:val="single" w:sz="6" w:space="0" w:color="auto"/>
            </w:tcBorders>
            <w:vAlign w:val="bottom"/>
          </w:tcPr>
          <w:p w14:paraId="1A4EDCC2" w14:textId="05A958FD" w:rsidR="00AE4AE8" w:rsidRPr="00C108A9" w:rsidRDefault="00162B86" w:rsidP="00E110B3">
            <w:pPr>
              <w:pStyle w:val="Texto"/>
              <w:tabs>
                <w:tab w:val="decimal" w:pos="1128"/>
              </w:tabs>
              <w:jc w:val="left"/>
            </w:pPr>
            <w:r w:rsidRPr="00162B86">
              <w:t>(</w:t>
            </w:r>
            <w:r w:rsidR="00520389" w:rsidRPr="00520389">
              <w:t>256.507</w:t>
            </w:r>
            <w:r w:rsidRPr="00162B86">
              <w:t>)</w:t>
            </w:r>
          </w:p>
        </w:tc>
        <w:tc>
          <w:tcPr>
            <w:tcW w:w="144" w:type="dxa"/>
            <w:vAlign w:val="bottom"/>
          </w:tcPr>
          <w:p w14:paraId="5E77C13C" w14:textId="77777777" w:rsidR="00AE4AE8" w:rsidRPr="00C108A9" w:rsidRDefault="00AE4AE8" w:rsidP="00AE4AE8">
            <w:pPr>
              <w:pStyle w:val="Texto"/>
              <w:tabs>
                <w:tab w:val="decimal" w:pos="1025"/>
              </w:tabs>
              <w:jc w:val="left"/>
            </w:pPr>
          </w:p>
        </w:tc>
        <w:tc>
          <w:tcPr>
            <w:tcW w:w="1251" w:type="dxa"/>
            <w:tcBorders>
              <w:bottom w:val="single" w:sz="6" w:space="0" w:color="auto"/>
            </w:tcBorders>
            <w:vAlign w:val="bottom"/>
          </w:tcPr>
          <w:p w14:paraId="0BBEAF8D" w14:textId="4A285E12" w:rsidR="00AE4AE8" w:rsidRPr="00C108A9" w:rsidRDefault="00AE4AE8" w:rsidP="00252D0E">
            <w:pPr>
              <w:pStyle w:val="Texto"/>
              <w:tabs>
                <w:tab w:val="decimal" w:pos="1128"/>
              </w:tabs>
              <w:jc w:val="left"/>
            </w:pPr>
            <w:r w:rsidRPr="00C108A9">
              <w:t>(</w:t>
            </w:r>
            <w:r w:rsidR="00254EE5" w:rsidRPr="00254EE5">
              <w:t>218.707</w:t>
            </w:r>
            <w:r w:rsidRPr="00C108A9">
              <w:t>)</w:t>
            </w:r>
          </w:p>
        </w:tc>
        <w:tc>
          <w:tcPr>
            <w:tcW w:w="126" w:type="dxa"/>
            <w:vAlign w:val="bottom"/>
          </w:tcPr>
          <w:p w14:paraId="64E4F6EC" w14:textId="6875D6CF" w:rsidR="00AE4AE8" w:rsidRPr="00C108A9" w:rsidRDefault="00AE4AE8" w:rsidP="00C108A9">
            <w:pPr>
              <w:pStyle w:val="Texto"/>
              <w:tabs>
                <w:tab w:val="decimal" w:pos="1080"/>
              </w:tabs>
              <w:jc w:val="left"/>
            </w:pPr>
          </w:p>
        </w:tc>
        <w:tc>
          <w:tcPr>
            <w:tcW w:w="1215" w:type="dxa"/>
            <w:tcBorders>
              <w:bottom w:val="single" w:sz="6" w:space="0" w:color="auto"/>
            </w:tcBorders>
            <w:vAlign w:val="bottom"/>
          </w:tcPr>
          <w:p w14:paraId="333D14EE" w14:textId="09ADB06F" w:rsidR="00AE4AE8" w:rsidRPr="00C108A9" w:rsidRDefault="00AE4AE8" w:rsidP="00C108A9">
            <w:pPr>
              <w:pStyle w:val="Texto"/>
              <w:tabs>
                <w:tab w:val="decimal" w:pos="1080"/>
              </w:tabs>
              <w:jc w:val="left"/>
            </w:pPr>
            <w:r w:rsidRPr="00C108A9">
              <w:t>(</w:t>
            </w:r>
            <w:r w:rsidR="00EA7A25" w:rsidRPr="00EA7A25">
              <w:t>194.226</w:t>
            </w:r>
            <w:r w:rsidRPr="00C108A9">
              <w:t>)</w:t>
            </w:r>
          </w:p>
        </w:tc>
      </w:tr>
      <w:tr w:rsidR="00AE4AE8" w:rsidRPr="00C108A9" w14:paraId="3864836E" w14:textId="5332F4E4" w:rsidTr="00C366CF">
        <w:trPr>
          <w:cantSplit/>
          <w:jc w:val="center"/>
        </w:trPr>
        <w:tc>
          <w:tcPr>
            <w:tcW w:w="4815" w:type="dxa"/>
            <w:vAlign w:val="bottom"/>
          </w:tcPr>
          <w:p w14:paraId="176CC787" w14:textId="77777777" w:rsidR="00AE4AE8" w:rsidRPr="00C108A9" w:rsidRDefault="00AE4AE8" w:rsidP="00AE4AE8">
            <w:pPr>
              <w:pStyle w:val="Texto"/>
              <w:jc w:val="left"/>
            </w:pPr>
            <w:r w:rsidRPr="00C108A9">
              <w:rPr>
                <w:b/>
              </w:rPr>
              <w:t>Ganancia operativa</w:t>
            </w:r>
          </w:p>
        </w:tc>
        <w:tc>
          <w:tcPr>
            <w:tcW w:w="585" w:type="dxa"/>
            <w:vAlign w:val="bottom"/>
          </w:tcPr>
          <w:p w14:paraId="432F4AE7" w14:textId="77777777" w:rsidR="00AE4AE8" w:rsidRPr="00C108A9" w:rsidRDefault="00AE4AE8" w:rsidP="00AE4AE8">
            <w:pPr>
              <w:pStyle w:val="Texto"/>
              <w:jc w:val="center"/>
            </w:pPr>
          </w:p>
        </w:tc>
        <w:tc>
          <w:tcPr>
            <w:tcW w:w="144" w:type="dxa"/>
            <w:vAlign w:val="bottom"/>
          </w:tcPr>
          <w:p w14:paraId="085956FD" w14:textId="77777777" w:rsidR="00AE4AE8" w:rsidRPr="00C108A9" w:rsidRDefault="00AE4AE8" w:rsidP="00AE4AE8">
            <w:pPr>
              <w:pStyle w:val="Texto"/>
              <w:tabs>
                <w:tab w:val="decimal" w:pos="1160"/>
              </w:tabs>
              <w:rPr>
                <w:b/>
              </w:rPr>
            </w:pPr>
          </w:p>
        </w:tc>
        <w:tc>
          <w:tcPr>
            <w:tcW w:w="1206" w:type="dxa"/>
            <w:tcBorders>
              <w:top w:val="single" w:sz="6" w:space="0" w:color="auto"/>
            </w:tcBorders>
            <w:vAlign w:val="bottom"/>
          </w:tcPr>
          <w:p w14:paraId="034CB87C" w14:textId="405C32EA" w:rsidR="00AE4AE8" w:rsidRPr="00C366CF" w:rsidRDefault="0079200E" w:rsidP="00E110B3">
            <w:pPr>
              <w:pStyle w:val="Texto"/>
              <w:tabs>
                <w:tab w:val="decimal" w:pos="1128"/>
              </w:tabs>
              <w:jc w:val="left"/>
              <w:rPr>
                <w:b/>
                <w:bCs/>
              </w:rPr>
            </w:pPr>
            <w:r w:rsidRPr="00C366CF">
              <w:rPr>
                <w:b/>
                <w:bCs/>
              </w:rPr>
              <w:t>3.</w:t>
            </w:r>
            <w:r w:rsidR="00520389" w:rsidRPr="00520389">
              <w:rPr>
                <w:b/>
                <w:bCs/>
              </w:rPr>
              <w:t>452.454</w:t>
            </w:r>
          </w:p>
        </w:tc>
        <w:tc>
          <w:tcPr>
            <w:tcW w:w="108" w:type="dxa"/>
            <w:vAlign w:val="bottom"/>
          </w:tcPr>
          <w:p w14:paraId="29A36F09" w14:textId="6AF63B45" w:rsidR="00AE4AE8" w:rsidRPr="00C366CF" w:rsidRDefault="00AE4AE8" w:rsidP="00E110B3">
            <w:pPr>
              <w:pStyle w:val="Texto"/>
              <w:tabs>
                <w:tab w:val="decimal" w:pos="1128"/>
              </w:tabs>
              <w:jc w:val="left"/>
              <w:rPr>
                <w:b/>
                <w:bCs/>
              </w:rPr>
            </w:pPr>
          </w:p>
        </w:tc>
        <w:tc>
          <w:tcPr>
            <w:tcW w:w="1242" w:type="dxa"/>
            <w:tcBorders>
              <w:top w:val="single" w:sz="6" w:space="0" w:color="auto"/>
            </w:tcBorders>
            <w:vAlign w:val="bottom"/>
          </w:tcPr>
          <w:p w14:paraId="666ADDEE" w14:textId="05F74143" w:rsidR="00AE4AE8" w:rsidRPr="00C366CF" w:rsidRDefault="00162B86" w:rsidP="00E110B3">
            <w:pPr>
              <w:pStyle w:val="Texto"/>
              <w:tabs>
                <w:tab w:val="decimal" w:pos="1128"/>
              </w:tabs>
              <w:jc w:val="left"/>
              <w:rPr>
                <w:b/>
                <w:bCs/>
              </w:rPr>
            </w:pPr>
            <w:r w:rsidRPr="00C366CF">
              <w:rPr>
                <w:b/>
                <w:bCs/>
              </w:rPr>
              <w:t>2.</w:t>
            </w:r>
            <w:r w:rsidR="00520389" w:rsidRPr="00520389">
              <w:rPr>
                <w:b/>
                <w:bCs/>
              </w:rPr>
              <w:t>935.838</w:t>
            </w:r>
          </w:p>
        </w:tc>
        <w:tc>
          <w:tcPr>
            <w:tcW w:w="144" w:type="dxa"/>
            <w:vAlign w:val="bottom"/>
          </w:tcPr>
          <w:p w14:paraId="0523496A" w14:textId="77777777" w:rsidR="00AE4AE8" w:rsidRPr="00C108A9" w:rsidRDefault="00AE4AE8" w:rsidP="00AE4AE8">
            <w:pPr>
              <w:pStyle w:val="Texto"/>
              <w:tabs>
                <w:tab w:val="decimal" w:pos="1025"/>
              </w:tabs>
              <w:jc w:val="left"/>
              <w:rPr>
                <w:b/>
                <w:bCs/>
              </w:rPr>
            </w:pPr>
          </w:p>
        </w:tc>
        <w:tc>
          <w:tcPr>
            <w:tcW w:w="1251" w:type="dxa"/>
            <w:tcBorders>
              <w:top w:val="single" w:sz="6" w:space="0" w:color="auto"/>
            </w:tcBorders>
            <w:vAlign w:val="bottom"/>
          </w:tcPr>
          <w:p w14:paraId="0AD466B9" w14:textId="67564845" w:rsidR="00AE4AE8" w:rsidRPr="00C108A9" w:rsidRDefault="00AE4AE8" w:rsidP="00252D0E">
            <w:pPr>
              <w:pStyle w:val="Texto"/>
              <w:tabs>
                <w:tab w:val="decimal" w:pos="1128"/>
              </w:tabs>
              <w:jc w:val="left"/>
              <w:rPr>
                <w:b/>
                <w:bCs/>
              </w:rPr>
            </w:pPr>
            <w:r w:rsidRPr="00C108A9">
              <w:rPr>
                <w:b/>
                <w:bCs/>
              </w:rPr>
              <w:t>3.</w:t>
            </w:r>
            <w:r w:rsidR="00254EE5" w:rsidRPr="00254EE5">
              <w:rPr>
                <w:b/>
                <w:bCs/>
              </w:rPr>
              <w:t>134.270</w:t>
            </w:r>
          </w:p>
        </w:tc>
        <w:tc>
          <w:tcPr>
            <w:tcW w:w="126" w:type="dxa"/>
            <w:vAlign w:val="bottom"/>
          </w:tcPr>
          <w:p w14:paraId="744FDF3A" w14:textId="2D615A5D" w:rsidR="00AE4AE8" w:rsidRPr="00C108A9" w:rsidRDefault="00AE4AE8" w:rsidP="00C108A9">
            <w:pPr>
              <w:pStyle w:val="Texto"/>
              <w:tabs>
                <w:tab w:val="decimal" w:pos="1080"/>
              </w:tabs>
              <w:jc w:val="left"/>
              <w:rPr>
                <w:b/>
                <w:bCs/>
              </w:rPr>
            </w:pPr>
          </w:p>
        </w:tc>
        <w:tc>
          <w:tcPr>
            <w:tcW w:w="1215" w:type="dxa"/>
            <w:tcBorders>
              <w:top w:val="single" w:sz="6" w:space="0" w:color="auto"/>
            </w:tcBorders>
            <w:vAlign w:val="bottom"/>
          </w:tcPr>
          <w:p w14:paraId="5571436D" w14:textId="741F76E0" w:rsidR="00AE4AE8" w:rsidRPr="00C108A9" w:rsidRDefault="00EA7A25" w:rsidP="00C108A9">
            <w:pPr>
              <w:pStyle w:val="Texto"/>
              <w:tabs>
                <w:tab w:val="decimal" w:pos="1080"/>
              </w:tabs>
              <w:jc w:val="left"/>
              <w:rPr>
                <w:b/>
                <w:bCs/>
              </w:rPr>
            </w:pPr>
            <w:r w:rsidRPr="00EA7A25">
              <w:rPr>
                <w:b/>
                <w:bCs/>
              </w:rPr>
              <w:t>839.584</w:t>
            </w:r>
          </w:p>
        </w:tc>
      </w:tr>
      <w:tr w:rsidR="00AE4AE8" w:rsidRPr="00C108A9" w14:paraId="04104E2C" w14:textId="7254A129" w:rsidTr="00C366CF">
        <w:trPr>
          <w:cantSplit/>
          <w:jc w:val="center"/>
        </w:trPr>
        <w:tc>
          <w:tcPr>
            <w:tcW w:w="4815" w:type="dxa"/>
            <w:vAlign w:val="bottom"/>
          </w:tcPr>
          <w:p w14:paraId="0312DA12" w14:textId="77777777" w:rsidR="00AE4AE8" w:rsidRPr="00C108A9" w:rsidRDefault="00AE4AE8" w:rsidP="00AE4AE8">
            <w:pPr>
              <w:pStyle w:val="Texto"/>
              <w:jc w:val="left"/>
            </w:pPr>
          </w:p>
        </w:tc>
        <w:tc>
          <w:tcPr>
            <w:tcW w:w="585" w:type="dxa"/>
            <w:vAlign w:val="bottom"/>
          </w:tcPr>
          <w:p w14:paraId="0544A67B" w14:textId="77777777" w:rsidR="00AE4AE8" w:rsidRPr="00C108A9" w:rsidRDefault="00AE4AE8" w:rsidP="00AE4AE8">
            <w:pPr>
              <w:pStyle w:val="Texto"/>
              <w:jc w:val="center"/>
            </w:pPr>
          </w:p>
        </w:tc>
        <w:tc>
          <w:tcPr>
            <w:tcW w:w="144" w:type="dxa"/>
            <w:vAlign w:val="bottom"/>
          </w:tcPr>
          <w:p w14:paraId="35B36A2B" w14:textId="77777777" w:rsidR="00AE4AE8" w:rsidRPr="00C108A9" w:rsidRDefault="00AE4AE8" w:rsidP="00AE4AE8">
            <w:pPr>
              <w:pStyle w:val="Texto"/>
              <w:tabs>
                <w:tab w:val="decimal" w:pos="1160"/>
              </w:tabs>
            </w:pPr>
          </w:p>
        </w:tc>
        <w:tc>
          <w:tcPr>
            <w:tcW w:w="1206" w:type="dxa"/>
            <w:vAlign w:val="bottom"/>
          </w:tcPr>
          <w:p w14:paraId="1F5EEE0B" w14:textId="77777777" w:rsidR="00AE4AE8" w:rsidRPr="00C108A9" w:rsidRDefault="00AE4AE8" w:rsidP="00E110B3">
            <w:pPr>
              <w:pStyle w:val="Texto"/>
              <w:tabs>
                <w:tab w:val="decimal" w:pos="1128"/>
              </w:tabs>
              <w:jc w:val="left"/>
            </w:pPr>
          </w:p>
        </w:tc>
        <w:tc>
          <w:tcPr>
            <w:tcW w:w="108" w:type="dxa"/>
            <w:vAlign w:val="bottom"/>
          </w:tcPr>
          <w:p w14:paraId="3527DC52" w14:textId="314E2E9C" w:rsidR="00AE4AE8" w:rsidRPr="00C108A9" w:rsidRDefault="00AE4AE8" w:rsidP="00E110B3">
            <w:pPr>
              <w:pStyle w:val="Texto"/>
              <w:tabs>
                <w:tab w:val="decimal" w:pos="1128"/>
              </w:tabs>
              <w:jc w:val="left"/>
            </w:pPr>
          </w:p>
        </w:tc>
        <w:tc>
          <w:tcPr>
            <w:tcW w:w="1242" w:type="dxa"/>
            <w:vAlign w:val="bottom"/>
          </w:tcPr>
          <w:p w14:paraId="3EFCC7E8" w14:textId="7DE78009" w:rsidR="00AE4AE8" w:rsidRPr="00C108A9" w:rsidRDefault="00AE4AE8" w:rsidP="00E110B3">
            <w:pPr>
              <w:pStyle w:val="Texto"/>
              <w:tabs>
                <w:tab w:val="decimal" w:pos="1128"/>
              </w:tabs>
              <w:jc w:val="left"/>
            </w:pPr>
          </w:p>
        </w:tc>
        <w:tc>
          <w:tcPr>
            <w:tcW w:w="144" w:type="dxa"/>
            <w:vAlign w:val="bottom"/>
          </w:tcPr>
          <w:p w14:paraId="3F23C908" w14:textId="77777777" w:rsidR="00AE4AE8" w:rsidRPr="00C108A9" w:rsidRDefault="00AE4AE8" w:rsidP="00AE4AE8">
            <w:pPr>
              <w:pStyle w:val="Texto"/>
              <w:tabs>
                <w:tab w:val="decimal" w:pos="1025"/>
              </w:tabs>
              <w:jc w:val="left"/>
            </w:pPr>
          </w:p>
        </w:tc>
        <w:tc>
          <w:tcPr>
            <w:tcW w:w="1251" w:type="dxa"/>
            <w:vAlign w:val="bottom"/>
          </w:tcPr>
          <w:p w14:paraId="63915601" w14:textId="77777777" w:rsidR="00AE4AE8" w:rsidRPr="00C108A9" w:rsidRDefault="00AE4AE8" w:rsidP="00252D0E">
            <w:pPr>
              <w:pStyle w:val="Texto"/>
              <w:tabs>
                <w:tab w:val="decimal" w:pos="1128"/>
              </w:tabs>
              <w:jc w:val="left"/>
            </w:pPr>
          </w:p>
        </w:tc>
        <w:tc>
          <w:tcPr>
            <w:tcW w:w="126" w:type="dxa"/>
            <w:vAlign w:val="bottom"/>
          </w:tcPr>
          <w:p w14:paraId="563B8BBB" w14:textId="11757EE2" w:rsidR="00AE4AE8" w:rsidRPr="00C108A9" w:rsidRDefault="00AE4AE8" w:rsidP="00C108A9">
            <w:pPr>
              <w:pStyle w:val="Texto"/>
              <w:tabs>
                <w:tab w:val="decimal" w:pos="1080"/>
              </w:tabs>
              <w:jc w:val="left"/>
            </w:pPr>
          </w:p>
        </w:tc>
        <w:tc>
          <w:tcPr>
            <w:tcW w:w="1215" w:type="dxa"/>
            <w:vAlign w:val="bottom"/>
          </w:tcPr>
          <w:p w14:paraId="7F3AF8A2" w14:textId="3733B88B" w:rsidR="00AE4AE8" w:rsidRPr="00C108A9" w:rsidRDefault="00AE4AE8" w:rsidP="00C108A9">
            <w:pPr>
              <w:pStyle w:val="Texto"/>
              <w:tabs>
                <w:tab w:val="decimal" w:pos="1080"/>
              </w:tabs>
              <w:jc w:val="left"/>
            </w:pPr>
          </w:p>
        </w:tc>
      </w:tr>
      <w:tr w:rsidR="00AE4AE8" w:rsidRPr="00C108A9" w14:paraId="25F37E1B" w14:textId="77777777" w:rsidTr="00C366CF">
        <w:trPr>
          <w:cantSplit/>
          <w:jc w:val="center"/>
        </w:trPr>
        <w:tc>
          <w:tcPr>
            <w:tcW w:w="4815" w:type="dxa"/>
            <w:vAlign w:val="bottom"/>
          </w:tcPr>
          <w:p w14:paraId="6B357452" w14:textId="77777777" w:rsidR="00AE4AE8" w:rsidRPr="00C108A9" w:rsidRDefault="00AE4AE8" w:rsidP="00AE4AE8">
            <w:pPr>
              <w:pStyle w:val="Texto"/>
              <w:jc w:val="left"/>
            </w:pPr>
            <w:r w:rsidRPr="00C108A9">
              <w:t>Ingresos financieros</w:t>
            </w:r>
          </w:p>
        </w:tc>
        <w:tc>
          <w:tcPr>
            <w:tcW w:w="585" w:type="dxa"/>
            <w:vAlign w:val="bottom"/>
          </w:tcPr>
          <w:p w14:paraId="7CBC70C3" w14:textId="77777777" w:rsidR="00AE4AE8" w:rsidRPr="00C108A9" w:rsidRDefault="00AE4AE8" w:rsidP="00AE4AE8">
            <w:pPr>
              <w:pStyle w:val="Texto"/>
              <w:jc w:val="center"/>
            </w:pPr>
            <w:r w:rsidRPr="00C108A9">
              <w:t>9.2.1</w:t>
            </w:r>
          </w:p>
        </w:tc>
        <w:tc>
          <w:tcPr>
            <w:tcW w:w="144" w:type="dxa"/>
            <w:vAlign w:val="bottom"/>
          </w:tcPr>
          <w:p w14:paraId="643ED629" w14:textId="77777777" w:rsidR="00AE4AE8" w:rsidRPr="00C108A9" w:rsidRDefault="00AE4AE8" w:rsidP="00AE4AE8">
            <w:pPr>
              <w:pStyle w:val="Texto"/>
              <w:tabs>
                <w:tab w:val="decimal" w:pos="1160"/>
              </w:tabs>
            </w:pPr>
          </w:p>
        </w:tc>
        <w:tc>
          <w:tcPr>
            <w:tcW w:w="1206" w:type="dxa"/>
            <w:vAlign w:val="bottom"/>
          </w:tcPr>
          <w:p w14:paraId="5C0BECA2" w14:textId="6D634727" w:rsidR="00AE4AE8" w:rsidRPr="00C108A9" w:rsidRDefault="00610853" w:rsidP="00E110B3">
            <w:pPr>
              <w:pStyle w:val="Texto"/>
              <w:tabs>
                <w:tab w:val="decimal" w:pos="1128"/>
              </w:tabs>
              <w:jc w:val="left"/>
            </w:pPr>
            <w:r w:rsidRPr="00610853">
              <w:t>4.</w:t>
            </w:r>
            <w:r w:rsidR="008B65FB" w:rsidRPr="008B65FB">
              <w:t>065.559</w:t>
            </w:r>
          </w:p>
        </w:tc>
        <w:tc>
          <w:tcPr>
            <w:tcW w:w="108" w:type="dxa"/>
            <w:vAlign w:val="bottom"/>
          </w:tcPr>
          <w:p w14:paraId="7A6A3997" w14:textId="17DEDE89" w:rsidR="00AE4AE8" w:rsidRPr="00C108A9" w:rsidRDefault="00AE4AE8" w:rsidP="00E110B3">
            <w:pPr>
              <w:pStyle w:val="Texto"/>
              <w:tabs>
                <w:tab w:val="decimal" w:pos="1128"/>
              </w:tabs>
              <w:jc w:val="left"/>
            </w:pPr>
          </w:p>
        </w:tc>
        <w:tc>
          <w:tcPr>
            <w:tcW w:w="1242" w:type="dxa"/>
            <w:vAlign w:val="bottom"/>
          </w:tcPr>
          <w:p w14:paraId="59AABD55" w14:textId="59458653" w:rsidR="00AE4AE8" w:rsidRPr="00C108A9" w:rsidRDefault="008B65FB" w:rsidP="00E110B3">
            <w:pPr>
              <w:pStyle w:val="Texto"/>
              <w:tabs>
                <w:tab w:val="decimal" w:pos="1128"/>
              </w:tabs>
              <w:jc w:val="left"/>
            </w:pPr>
            <w:r w:rsidRPr="008B65FB">
              <w:t>682.967</w:t>
            </w:r>
          </w:p>
        </w:tc>
        <w:tc>
          <w:tcPr>
            <w:tcW w:w="144" w:type="dxa"/>
            <w:vAlign w:val="bottom"/>
          </w:tcPr>
          <w:p w14:paraId="062E48F0" w14:textId="77777777" w:rsidR="00AE4AE8" w:rsidRPr="00C108A9" w:rsidRDefault="00AE4AE8" w:rsidP="00AE4AE8">
            <w:pPr>
              <w:pStyle w:val="Texto"/>
              <w:tabs>
                <w:tab w:val="decimal" w:pos="1025"/>
              </w:tabs>
              <w:jc w:val="left"/>
            </w:pPr>
          </w:p>
        </w:tc>
        <w:tc>
          <w:tcPr>
            <w:tcW w:w="1251" w:type="dxa"/>
            <w:vAlign w:val="bottom"/>
          </w:tcPr>
          <w:p w14:paraId="003FE461" w14:textId="501798C8" w:rsidR="00AE4AE8" w:rsidRPr="00C108A9" w:rsidRDefault="002726F2" w:rsidP="00252D0E">
            <w:pPr>
              <w:pStyle w:val="Texto"/>
              <w:tabs>
                <w:tab w:val="decimal" w:pos="1128"/>
              </w:tabs>
              <w:jc w:val="left"/>
            </w:pPr>
            <w:r w:rsidRPr="002726F2">
              <w:t>526.329</w:t>
            </w:r>
          </w:p>
        </w:tc>
        <w:tc>
          <w:tcPr>
            <w:tcW w:w="126" w:type="dxa"/>
            <w:vAlign w:val="bottom"/>
          </w:tcPr>
          <w:p w14:paraId="68B64C86" w14:textId="599D3D27" w:rsidR="00AE4AE8" w:rsidRPr="00C108A9" w:rsidRDefault="00AE4AE8" w:rsidP="00C108A9">
            <w:pPr>
              <w:pStyle w:val="Texto"/>
              <w:tabs>
                <w:tab w:val="decimal" w:pos="1080"/>
              </w:tabs>
              <w:jc w:val="left"/>
            </w:pPr>
          </w:p>
        </w:tc>
        <w:tc>
          <w:tcPr>
            <w:tcW w:w="1215" w:type="dxa"/>
            <w:vAlign w:val="bottom"/>
          </w:tcPr>
          <w:p w14:paraId="38B0D79C" w14:textId="7E5DEA8D" w:rsidR="00AE4AE8" w:rsidRPr="00C108A9" w:rsidRDefault="002726F2" w:rsidP="00C108A9">
            <w:pPr>
              <w:pStyle w:val="Texto"/>
              <w:tabs>
                <w:tab w:val="decimal" w:pos="1080"/>
              </w:tabs>
              <w:jc w:val="left"/>
            </w:pPr>
            <w:r>
              <w:t>254.790</w:t>
            </w:r>
          </w:p>
        </w:tc>
      </w:tr>
      <w:tr w:rsidR="00AE4AE8" w:rsidRPr="00C108A9" w14:paraId="3CB85E6B" w14:textId="27764362" w:rsidTr="00C366CF">
        <w:trPr>
          <w:cantSplit/>
          <w:jc w:val="center"/>
        </w:trPr>
        <w:tc>
          <w:tcPr>
            <w:tcW w:w="4815" w:type="dxa"/>
            <w:vAlign w:val="bottom"/>
          </w:tcPr>
          <w:p w14:paraId="0093A2BD" w14:textId="7E0BCB00" w:rsidR="00AE4AE8" w:rsidRPr="00C108A9" w:rsidRDefault="00AE4AE8" w:rsidP="00AE4AE8">
            <w:pPr>
              <w:pStyle w:val="Texto"/>
              <w:jc w:val="left"/>
            </w:pPr>
            <w:r w:rsidRPr="00C108A9">
              <w:t>Costos financieros</w:t>
            </w:r>
          </w:p>
        </w:tc>
        <w:tc>
          <w:tcPr>
            <w:tcW w:w="585" w:type="dxa"/>
            <w:vAlign w:val="bottom"/>
          </w:tcPr>
          <w:p w14:paraId="3AD6DB57" w14:textId="5A85F229" w:rsidR="00AE4AE8" w:rsidRPr="00C108A9" w:rsidRDefault="00AE4AE8" w:rsidP="00AE4AE8">
            <w:pPr>
              <w:pStyle w:val="Texto"/>
              <w:jc w:val="center"/>
            </w:pPr>
            <w:r w:rsidRPr="00C108A9">
              <w:t>9.2.2</w:t>
            </w:r>
          </w:p>
        </w:tc>
        <w:tc>
          <w:tcPr>
            <w:tcW w:w="144" w:type="dxa"/>
            <w:vAlign w:val="bottom"/>
          </w:tcPr>
          <w:p w14:paraId="5FA978AA" w14:textId="77777777" w:rsidR="00AE4AE8" w:rsidRPr="00C108A9" w:rsidRDefault="00AE4AE8" w:rsidP="00AE4AE8">
            <w:pPr>
              <w:pStyle w:val="Texto"/>
              <w:tabs>
                <w:tab w:val="decimal" w:pos="1160"/>
              </w:tabs>
            </w:pPr>
          </w:p>
        </w:tc>
        <w:tc>
          <w:tcPr>
            <w:tcW w:w="1206" w:type="dxa"/>
            <w:vAlign w:val="bottom"/>
          </w:tcPr>
          <w:p w14:paraId="2343C9B9" w14:textId="42F315EE" w:rsidR="00AE4AE8" w:rsidRPr="00C108A9" w:rsidRDefault="00BF19B8" w:rsidP="00E110B3">
            <w:pPr>
              <w:pStyle w:val="Texto"/>
              <w:tabs>
                <w:tab w:val="decimal" w:pos="1128"/>
              </w:tabs>
              <w:jc w:val="left"/>
            </w:pPr>
            <w:r w:rsidRPr="00BF19B8">
              <w:t>(1.</w:t>
            </w:r>
            <w:r w:rsidR="008B65FB" w:rsidRPr="008B65FB">
              <w:t>702.241)</w:t>
            </w:r>
          </w:p>
        </w:tc>
        <w:tc>
          <w:tcPr>
            <w:tcW w:w="108" w:type="dxa"/>
            <w:vAlign w:val="bottom"/>
          </w:tcPr>
          <w:p w14:paraId="5128D1C8" w14:textId="5081EBE6" w:rsidR="00AE4AE8" w:rsidRPr="00C108A9" w:rsidRDefault="00AE4AE8" w:rsidP="00E110B3">
            <w:pPr>
              <w:pStyle w:val="Texto"/>
              <w:tabs>
                <w:tab w:val="decimal" w:pos="1128"/>
              </w:tabs>
              <w:jc w:val="left"/>
            </w:pPr>
          </w:p>
        </w:tc>
        <w:tc>
          <w:tcPr>
            <w:tcW w:w="1242" w:type="dxa"/>
            <w:vAlign w:val="bottom"/>
          </w:tcPr>
          <w:p w14:paraId="0386F1D2" w14:textId="2A09F7E3" w:rsidR="00AE4AE8" w:rsidRPr="00C108A9" w:rsidRDefault="008B65FB" w:rsidP="00E110B3">
            <w:pPr>
              <w:pStyle w:val="Texto"/>
              <w:tabs>
                <w:tab w:val="decimal" w:pos="1128"/>
              </w:tabs>
              <w:jc w:val="left"/>
            </w:pPr>
            <w:r w:rsidRPr="008B65FB">
              <w:t>674.977</w:t>
            </w:r>
          </w:p>
        </w:tc>
        <w:tc>
          <w:tcPr>
            <w:tcW w:w="144" w:type="dxa"/>
            <w:vAlign w:val="bottom"/>
          </w:tcPr>
          <w:p w14:paraId="779E3FAE" w14:textId="77777777" w:rsidR="00AE4AE8" w:rsidRPr="00C108A9" w:rsidRDefault="00AE4AE8" w:rsidP="00AE4AE8">
            <w:pPr>
              <w:pStyle w:val="Texto"/>
              <w:tabs>
                <w:tab w:val="decimal" w:pos="1025"/>
              </w:tabs>
              <w:jc w:val="left"/>
            </w:pPr>
          </w:p>
        </w:tc>
        <w:tc>
          <w:tcPr>
            <w:tcW w:w="1251" w:type="dxa"/>
            <w:vAlign w:val="bottom"/>
          </w:tcPr>
          <w:p w14:paraId="7587AFC7" w14:textId="44D36357" w:rsidR="00AE4AE8" w:rsidRPr="00C108A9" w:rsidRDefault="002726F2" w:rsidP="00252D0E">
            <w:pPr>
              <w:pStyle w:val="Texto"/>
              <w:tabs>
                <w:tab w:val="decimal" w:pos="1128"/>
              </w:tabs>
              <w:jc w:val="left"/>
            </w:pPr>
            <w:r w:rsidRPr="002726F2">
              <w:t>395.972</w:t>
            </w:r>
          </w:p>
        </w:tc>
        <w:tc>
          <w:tcPr>
            <w:tcW w:w="126" w:type="dxa"/>
            <w:vAlign w:val="bottom"/>
          </w:tcPr>
          <w:p w14:paraId="5CF6277A" w14:textId="2E28FD3C" w:rsidR="00AE4AE8" w:rsidRPr="00C108A9" w:rsidRDefault="00AE4AE8" w:rsidP="00C108A9">
            <w:pPr>
              <w:pStyle w:val="Texto"/>
              <w:tabs>
                <w:tab w:val="decimal" w:pos="1080"/>
              </w:tabs>
              <w:jc w:val="left"/>
            </w:pPr>
          </w:p>
        </w:tc>
        <w:tc>
          <w:tcPr>
            <w:tcW w:w="1215" w:type="dxa"/>
            <w:vAlign w:val="bottom"/>
          </w:tcPr>
          <w:p w14:paraId="788DD68D" w14:textId="22ABA3A3" w:rsidR="00AE4AE8" w:rsidRPr="00C108A9" w:rsidRDefault="002726F2" w:rsidP="00C108A9">
            <w:pPr>
              <w:pStyle w:val="Texto"/>
              <w:tabs>
                <w:tab w:val="decimal" w:pos="1080"/>
              </w:tabs>
              <w:jc w:val="left"/>
            </w:pPr>
            <w:r w:rsidRPr="002726F2">
              <w:t>264.591</w:t>
            </w:r>
          </w:p>
        </w:tc>
      </w:tr>
      <w:tr w:rsidR="00AE4AE8" w:rsidRPr="00C108A9" w14:paraId="581A0319" w14:textId="51FFC9A5" w:rsidTr="00C366CF">
        <w:trPr>
          <w:cantSplit/>
          <w:jc w:val="center"/>
        </w:trPr>
        <w:tc>
          <w:tcPr>
            <w:tcW w:w="4815" w:type="dxa"/>
            <w:vAlign w:val="bottom"/>
          </w:tcPr>
          <w:p w14:paraId="080B093D" w14:textId="77777777" w:rsidR="00AE4AE8" w:rsidRPr="00C108A9" w:rsidRDefault="00AE4AE8" w:rsidP="00AE4AE8">
            <w:pPr>
              <w:pStyle w:val="Texto"/>
              <w:jc w:val="left"/>
            </w:pPr>
            <w:r w:rsidRPr="00C108A9">
              <w:t>Participaciones en los resultados netos de asociadas</w:t>
            </w:r>
          </w:p>
        </w:tc>
        <w:tc>
          <w:tcPr>
            <w:tcW w:w="585" w:type="dxa"/>
            <w:vAlign w:val="bottom"/>
          </w:tcPr>
          <w:p w14:paraId="2A6E1EE3" w14:textId="153A7BBA" w:rsidR="00AE4AE8" w:rsidRPr="00C108A9" w:rsidRDefault="00AE4AE8" w:rsidP="00AE4AE8">
            <w:pPr>
              <w:pStyle w:val="Texto"/>
              <w:jc w:val="center"/>
            </w:pPr>
            <w:r w:rsidRPr="00C108A9">
              <w:t>4</w:t>
            </w:r>
          </w:p>
        </w:tc>
        <w:tc>
          <w:tcPr>
            <w:tcW w:w="144" w:type="dxa"/>
            <w:vAlign w:val="bottom"/>
          </w:tcPr>
          <w:p w14:paraId="5DA3A701" w14:textId="77777777" w:rsidR="00AE4AE8" w:rsidRPr="00C108A9" w:rsidRDefault="00AE4AE8" w:rsidP="00AE4AE8">
            <w:pPr>
              <w:pStyle w:val="Texto"/>
              <w:tabs>
                <w:tab w:val="decimal" w:pos="1160"/>
              </w:tabs>
            </w:pPr>
          </w:p>
        </w:tc>
        <w:tc>
          <w:tcPr>
            <w:tcW w:w="1206" w:type="dxa"/>
            <w:tcBorders>
              <w:bottom w:val="single" w:sz="6" w:space="0" w:color="auto"/>
            </w:tcBorders>
            <w:vAlign w:val="bottom"/>
          </w:tcPr>
          <w:p w14:paraId="2C876C38" w14:textId="2D3337E2" w:rsidR="00AE4AE8" w:rsidRPr="00C108A9" w:rsidRDefault="00BF19B8" w:rsidP="00E110B3">
            <w:pPr>
              <w:pStyle w:val="Texto"/>
              <w:tabs>
                <w:tab w:val="decimal" w:pos="1128"/>
              </w:tabs>
              <w:jc w:val="left"/>
            </w:pPr>
            <w:r w:rsidRPr="00BF19B8">
              <w:t>(</w:t>
            </w:r>
            <w:r w:rsidR="00972C1A" w:rsidRPr="00972C1A">
              <w:t>110.800</w:t>
            </w:r>
            <w:r w:rsidRPr="00BF19B8">
              <w:t>)</w:t>
            </w:r>
          </w:p>
        </w:tc>
        <w:tc>
          <w:tcPr>
            <w:tcW w:w="108" w:type="dxa"/>
            <w:vAlign w:val="bottom"/>
          </w:tcPr>
          <w:p w14:paraId="2107C7BB" w14:textId="7A9E78A6" w:rsidR="00AE4AE8" w:rsidRPr="00C108A9" w:rsidRDefault="00AE4AE8" w:rsidP="00E110B3">
            <w:pPr>
              <w:pStyle w:val="Texto"/>
              <w:tabs>
                <w:tab w:val="decimal" w:pos="1128"/>
              </w:tabs>
              <w:jc w:val="left"/>
            </w:pPr>
          </w:p>
        </w:tc>
        <w:tc>
          <w:tcPr>
            <w:tcW w:w="1242" w:type="dxa"/>
            <w:vAlign w:val="bottom"/>
          </w:tcPr>
          <w:p w14:paraId="6A4AC892" w14:textId="45B774D0" w:rsidR="00AE4AE8" w:rsidRPr="00C108A9" w:rsidRDefault="002D1D38" w:rsidP="00E110B3">
            <w:pPr>
              <w:pStyle w:val="Texto"/>
              <w:tabs>
                <w:tab w:val="decimal" w:pos="1128"/>
              </w:tabs>
              <w:jc w:val="left"/>
            </w:pPr>
            <w:r w:rsidRPr="002D1D38">
              <w:t>(6.28</w:t>
            </w:r>
            <w:r w:rsidR="00BA70EB">
              <w:t>9</w:t>
            </w:r>
            <w:r w:rsidRPr="002D1D38">
              <w:t>)</w:t>
            </w:r>
          </w:p>
        </w:tc>
        <w:tc>
          <w:tcPr>
            <w:tcW w:w="144" w:type="dxa"/>
            <w:vAlign w:val="bottom"/>
          </w:tcPr>
          <w:p w14:paraId="056A57B1" w14:textId="77777777" w:rsidR="00AE4AE8" w:rsidRPr="00C108A9" w:rsidRDefault="00AE4AE8" w:rsidP="00AE4AE8">
            <w:pPr>
              <w:pStyle w:val="Texto"/>
              <w:tabs>
                <w:tab w:val="decimal" w:pos="1025"/>
              </w:tabs>
              <w:jc w:val="left"/>
            </w:pPr>
          </w:p>
        </w:tc>
        <w:tc>
          <w:tcPr>
            <w:tcW w:w="1251" w:type="dxa"/>
            <w:tcBorders>
              <w:bottom w:val="single" w:sz="6" w:space="0" w:color="auto"/>
            </w:tcBorders>
            <w:vAlign w:val="bottom"/>
          </w:tcPr>
          <w:p w14:paraId="5584F9B3" w14:textId="6B3F868E" w:rsidR="00AE4AE8" w:rsidRPr="00C108A9" w:rsidRDefault="00AE4AE8" w:rsidP="00252D0E">
            <w:pPr>
              <w:pStyle w:val="Texto"/>
              <w:tabs>
                <w:tab w:val="decimal" w:pos="1128"/>
              </w:tabs>
              <w:jc w:val="left"/>
            </w:pPr>
            <w:r w:rsidRPr="00C108A9">
              <w:t>42.782</w:t>
            </w:r>
          </w:p>
        </w:tc>
        <w:tc>
          <w:tcPr>
            <w:tcW w:w="126" w:type="dxa"/>
            <w:vAlign w:val="bottom"/>
          </w:tcPr>
          <w:p w14:paraId="654D11C3" w14:textId="716F4A5E" w:rsidR="00AE4AE8" w:rsidRPr="00C108A9" w:rsidRDefault="00AE4AE8" w:rsidP="00C108A9">
            <w:pPr>
              <w:pStyle w:val="Texto"/>
              <w:tabs>
                <w:tab w:val="decimal" w:pos="1080"/>
              </w:tabs>
              <w:jc w:val="left"/>
            </w:pPr>
          </w:p>
        </w:tc>
        <w:tc>
          <w:tcPr>
            <w:tcW w:w="1215" w:type="dxa"/>
            <w:tcBorders>
              <w:bottom w:val="single" w:sz="6" w:space="0" w:color="auto"/>
            </w:tcBorders>
            <w:vAlign w:val="bottom"/>
          </w:tcPr>
          <w:p w14:paraId="0ECFD56A" w14:textId="33DC7D5E" w:rsidR="00AE4AE8" w:rsidRPr="00C108A9" w:rsidRDefault="00AE4AE8" w:rsidP="00C108A9">
            <w:pPr>
              <w:pStyle w:val="Texto"/>
              <w:tabs>
                <w:tab w:val="decimal" w:pos="1080"/>
              </w:tabs>
              <w:jc w:val="left"/>
            </w:pPr>
            <w:r w:rsidRPr="00C108A9">
              <w:t>63.465</w:t>
            </w:r>
          </w:p>
        </w:tc>
      </w:tr>
      <w:tr w:rsidR="00AE4AE8" w:rsidRPr="00C108A9" w14:paraId="3C8AB82E" w14:textId="3E2D27B0" w:rsidTr="00C366CF">
        <w:trPr>
          <w:cantSplit/>
          <w:jc w:val="center"/>
        </w:trPr>
        <w:tc>
          <w:tcPr>
            <w:tcW w:w="4815" w:type="dxa"/>
            <w:vAlign w:val="bottom"/>
          </w:tcPr>
          <w:p w14:paraId="78F5C8CB" w14:textId="6A1227E6" w:rsidR="00AE4AE8" w:rsidRPr="00C108A9" w:rsidRDefault="00AE4AE8" w:rsidP="00AE4AE8">
            <w:pPr>
              <w:pStyle w:val="Texto"/>
              <w:jc w:val="left"/>
            </w:pPr>
            <w:r w:rsidRPr="00C108A9">
              <w:rPr>
                <w:b/>
              </w:rPr>
              <w:t>Ganancia del período antes del impuesto a las ganancias</w:t>
            </w:r>
          </w:p>
        </w:tc>
        <w:tc>
          <w:tcPr>
            <w:tcW w:w="585" w:type="dxa"/>
            <w:vAlign w:val="bottom"/>
          </w:tcPr>
          <w:p w14:paraId="08251779" w14:textId="77777777" w:rsidR="00AE4AE8" w:rsidRPr="00C108A9" w:rsidRDefault="00AE4AE8" w:rsidP="00AE4AE8">
            <w:pPr>
              <w:pStyle w:val="Texto"/>
              <w:jc w:val="center"/>
            </w:pPr>
          </w:p>
        </w:tc>
        <w:tc>
          <w:tcPr>
            <w:tcW w:w="144" w:type="dxa"/>
            <w:vAlign w:val="bottom"/>
          </w:tcPr>
          <w:p w14:paraId="12023D06" w14:textId="77777777" w:rsidR="00AE4AE8" w:rsidRPr="00C108A9" w:rsidRDefault="00AE4AE8" w:rsidP="00AE4AE8">
            <w:pPr>
              <w:pStyle w:val="Texto"/>
              <w:tabs>
                <w:tab w:val="decimal" w:pos="1160"/>
              </w:tabs>
              <w:rPr>
                <w:b/>
              </w:rPr>
            </w:pPr>
          </w:p>
        </w:tc>
        <w:tc>
          <w:tcPr>
            <w:tcW w:w="1206" w:type="dxa"/>
            <w:tcBorders>
              <w:top w:val="single" w:sz="6" w:space="0" w:color="auto"/>
            </w:tcBorders>
            <w:vAlign w:val="bottom"/>
          </w:tcPr>
          <w:p w14:paraId="1E0F2EC0" w14:textId="2446E3FD" w:rsidR="00AE4AE8" w:rsidRPr="00C366CF" w:rsidRDefault="00291DAF" w:rsidP="00E110B3">
            <w:pPr>
              <w:pStyle w:val="Texto"/>
              <w:tabs>
                <w:tab w:val="decimal" w:pos="1128"/>
              </w:tabs>
              <w:jc w:val="left"/>
              <w:rPr>
                <w:b/>
                <w:bCs/>
              </w:rPr>
            </w:pPr>
            <w:r w:rsidRPr="00C366CF">
              <w:rPr>
                <w:b/>
                <w:bCs/>
              </w:rPr>
              <w:t>5.</w:t>
            </w:r>
            <w:r w:rsidR="00146BA9" w:rsidRPr="00146BA9">
              <w:rPr>
                <w:b/>
                <w:bCs/>
              </w:rPr>
              <w:t xml:space="preserve">704.972 </w:t>
            </w:r>
          </w:p>
        </w:tc>
        <w:tc>
          <w:tcPr>
            <w:tcW w:w="108" w:type="dxa"/>
            <w:vAlign w:val="bottom"/>
          </w:tcPr>
          <w:p w14:paraId="2D244222" w14:textId="624F7A2E" w:rsidR="00AE4AE8" w:rsidRPr="00C366CF" w:rsidRDefault="00AE4AE8" w:rsidP="00E110B3">
            <w:pPr>
              <w:pStyle w:val="Texto"/>
              <w:tabs>
                <w:tab w:val="decimal" w:pos="1128"/>
              </w:tabs>
              <w:jc w:val="left"/>
              <w:rPr>
                <w:b/>
                <w:bCs/>
              </w:rPr>
            </w:pPr>
          </w:p>
        </w:tc>
        <w:tc>
          <w:tcPr>
            <w:tcW w:w="1242" w:type="dxa"/>
            <w:tcBorders>
              <w:top w:val="single" w:sz="6" w:space="0" w:color="auto"/>
            </w:tcBorders>
            <w:vAlign w:val="bottom"/>
          </w:tcPr>
          <w:p w14:paraId="7AEBCE44" w14:textId="1D827CB6" w:rsidR="00AE4AE8" w:rsidRPr="00C366CF" w:rsidRDefault="00053C81" w:rsidP="00E110B3">
            <w:pPr>
              <w:pStyle w:val="Texto"/>
              <w:tabs>
                <w:tab w:val="decimal" w:pos="1128"/>
              </w:tabs>
              <w:jc w:val="left"/>
              <w:rPr>
                <w:b/>
                <w:bCs/>
              </w:rPr>
            </w:pPr>
            <w:r w:rsidRPr="00C366CF">
              <w:rPr>
                <w:b/>
                <w:bCs/>
              </w:rPr>
              <w:t>4.287.</w:t>
            </w:r>
            <w:r w:rsidR="00E15136" w:rsidRPr="00E15136">
              <w:rPr>
                <w:b/>
                <w:bCs/>
              </w:rPr>
              <w:t>493</w:t>
            </w:r>
          </w:p>
        </w:tc>
        <w:tc>
          <w:tcPr>
            <w:tcW w:w="144" w:type="dxa"/>
            <w:vAlign w:val="bottom"/>
          </w:tcPr>
          <w:p w14:paraId="74C51D0B" w14:textId="77777777" w:rsidR="00AE4AE8" w:rsidRPr="00C108A9" w:rsidRDefault="00AE4AE8" w:rsidP="00AE4AE8">
            <w:pPr>
              <w:pStyle w:val="Texto"/>
              <w:tabs>
                <w:tab w:val="decimal" w:pos="1025"/>
              </w:tabs>
              <w:jc w:val="left"/>
              <w:rPr>
                <w:b/>
                <w:bCs/>
              </w:rPr>
            </w:pPr>
          </w:p>
        </w:tc>
        <w:tc>
          <w:tcPr>
            <w:tcW w:w="1251" w:type="dxa"/>
            <w:tcBorders>
              <w:top w:val="single" w:sz="6" w:space="0" w:color="auto"/>
            </w:tcBorders>
            <w:vAlign w:val="bottom"/>
          </w:tcPr>
          <w:p w14:paraId="74B24F70" w14:textId="7F19EB4B" w:rsidR="00AE4AE8" w:rsidRPr="00C108A9" w:rsidRDefault="00AE4AE8" w:rsidP="00252D0E">
            <w:pPr>
              <w:pStyle w:val="Texto"/>
              <w:tabs>
                <w:tab w:val="decimal" w:pos="1128"/>
              </w:tabs>
              <w:jc w:val="left"/>
              <w:rPr>
                <w:b/>
                <w:bCs/>
              </w:rPr>
            </w:pPr>
            <w:r w:rsidRPr="00C108A9">
              <w:rPr>
                <w:b/>
                <w:bCs/>
              </w:rPr>
              <w:t>4.099.353</w:t>
            </w:r>
          </w:p>
        </w:tc>
        <w:tc>
          <w:tcPr>
            <w:tcW w:w="126" w:type="dxa"/>
            <w:vAlign w:val="bottom"/>
          </w:tcPr>
          <w:p w14:paraId="5AD971F4" w14:textId="696C241D" w:rsidR="00AE4AE8" w:rsidRPr="00C108A9" w:rsidRDefault="00AE4AE8" w:rsidP="00C108A9">
            <w:pPr>
              <w:pStyle w:val="Texto"/>
              <w:tabs>
                <w:tab w:val="decimal" w:pos="1080"/>
              </w:tabs>
              <w:jc w:val="left"/>
              <w:rPr>
                <w:b/>
                <w:bCs/>
              </w:rPr>
            </w:pPr>
          </w:p>
        </w:tc>
        <w:tc>
          <w:tcPr>
            <w:tcW w:w="1215" w:type="dxa"/>
            <w:tcBorders>
              <w:top w:val="single" w:sz="6" w:space="0" w:color="auto"/>
            </w:tcBorders>
            <w:vAlign w:val="bottom"/>
          </w:tcPr>
          <w:p w14:paraId="31EAD326" w14:textId="2CC25CBC" w:rsidR="00AE4AE8" w:rsidRPr="00C108A9" w:rsidRDefault="00AE4AE8" w:rsidP="00C108A9">
            <w:pPr>
              <w:pStyle w:val="Texto"/>
              <w:tabs>
                <w:tab w:val="decimal" w:pos="1080"/>
              </w:tabs>
              <w:jc w:val="left"/>
              <w:rPr>
                <w:b/>
                <w:bCs/>
              </w:rPr>
            </w:pPr>
            <w:r w:rsidRPr="00C108A9">
              <w:rPr>
                <w:b/>
                <w:bCs/>
              </w:rPr>
              <w:t>1.422.430</w:t>
            </w:r>
          </w:p>
        </w:tc>
      </w:tr>
      <w:tr w:rsidR="00AE4AE8" w:rsidRPr="00C108A9" w14:paraId="114F637F" w14:textId="0A500148" w:rsidTr="00C366CF">
        <w:trPr>
          <w:cantSplit/>
          <w:jc w:val="center"/>
        </w:trPr>
        <w:tc>
          <w:tcPr>
            <w:tcW w:w="4815" w:type="dxa"/>
            <w:vAlign w:val="bottom"/>
          </w:tcPr>
          <w:p w14:paraId="30C8A1F1" w14:textId="77777777" w:rsidR="00AE4AE8" w:rsidRPr="00C108A9" w:rsidRDefault="00AE4AE8" w:rsidP="00AE4AE8">
            <w:pPr>
              <w:pStyle w:val="Texto"/>
              <w:jc w:val="left"/>
            </w:pPr>
          </w:p>
        </w:tc>
        <w:tc>
          <w:tcPr>
            <w:tcW w:w="585" w:type="dxa"/>
            <w:vAlign w:val="bottom"/>
          </w:tcPr>
          <w:p w14:paraId="1BF95D3D" w14:textId="77777777" w:rsidR="00AE4AE8" w:rsidRPr="00C108A9" w:rsidRDefault="00AE4AE8" w:rsidP="00AE4AE8">
            <w:pPr>
              <w:pStyle w:val="Texto"/>
              <w:jc w:val="center"/>
            </w:pPr>
          </w:p>
        </w:tc>
        <w:tc>
          <w:tcPr>
            <w:tcW w:w="144" w:type="dxa"/>
            <w:vAlign w:val="bottom"/>
          </w:tcPr>
          <w:p w14:paraId="487AB9F6" w14:textId="77777777" w:rsidR="00AE4AE8" w:rsidRPr="00C108A9" w:rsidRDefault="00AE4AE8" w:rsidP="00AE4AE8">
            <w:pPr>
              <w:pStyle w:val="Texto"/>
              <w:tabs>
                <w:tab w:val="decimal" w:pos="1160"/>
              </w:tabs>
            </w:pPr>
          </w:p>
        </w:tc>
        <w:tc>
          <w:tcPr>
            <w:tcW w:w="1206" w:type="dxa"/>
            <w:vAlign w:val="bottom"/>
          </w:tcPr>
          <w:p w14:paraId="41EC5685" w14:textId="77777777" w:rsidR="00AE4AE8" w:rsidRPr="00C108A9" w:rsidRDefault="00AE4AE8" w:rsidP="00E110B3">
            <w:pPr>
              <w:pStyle w:val="Texto"/>
              <w:tabs>
                <w:tab w:val="decimal" w:pos="1128"/>
              </w:tabs>
              <w:jc w:val="left"/>
            </w:pPr>
          </w:p>
        </w:tc>
        <w:tc>
          <w:tcPr>
            <w:tcW w:w="108" w:type="dxa"/>
            <w:vAlign w:val="bottom"/>
          </w:tcPr>
          <w:p w14:paraId="0CD11B55" w14:textId="47812EC7" w:rsidR="00AE4AE8" w:rsidRPr="00C108A9" w:rsidRDefault="00AE4AE8" w:rsidP="00E110B3">
            <w:pPr>
              <w:pStyle w:val="Texto"/>
              <w:tabs>
                <w:tab w:val="decimal" w:pos="1128"/>
              </w:tabs>
              <w:jc w:val="left"/>
            </w:pPr>
          </w:p>
        </w:tc>
        <w:tc>
          <w:tcPr>
            <w:tcW w:w="1242" w:type="dxa"/>
            <w:vAlign w:val="bottom"/>
          </w:tcPr>
          <w:p w14:paraId="273CF32D" w14:textId="6309DF87" w:rsidR="00AE4AE8" w:rsidRPr="00C108A9" w:rsidRDefault="00AE4AE8" w:rsidP="00E110B3">
            <w:pPr>
              <w:pStyle w:val="Texto"/>
              <w:tabs>
                <w:tab w:val="decimal" w:pos="1128"/>
              </w:tabs>
              <w:jc w:val="left"/>
            </w:pPr>
          </w:p>
        </w:tc>
        <w:tc>
          <w:tcPr>
            <w:tcW w:w="144" w:type="dxa"/>
            <w:vAlign w:val="bottom"/>
          </w:tcPr>
          <w:p w14:paraId="7154CA95" w14:textId="77777777" w:rsidR="00AE4AE8" w:rsidRPr="00C108A9" w:rsidRDefault="00AE4AE8" w:rsidP="00AE4AE8">
            <w:pPr>
              <w:pStyle w:val="Texto"/>
              <w:tabs>
                <w:tab w:val="decimal" w:pos="1025"/>
              </w:tabs>
              <w:jc w:val="left"/>
            </w:pPr>
          </w:p>
        </w:tc>
        <w:tc>
          <w:tcPr>
            <w:tcW w:w="1251" w:type="dxa"/>
            <w:vAlign w:val="bottom"/>
          </w:tcPr>
          <w:p w14:paraId="14AABB19" w14:textId="77777777" w:rsidR="00AE4AE8" w:rsidRPr="00C108A9" w:rsidRDefault="00AE4AE8" w:rsidP="00252D0E">
            <w:pPr>
              <w:pStyle w:val="Texto"/>
              <w:tabs>
                <w:tab w:val="decimal" w:pos="1128"/>
              </w:tabs>
              <w:jc w:val="left"/>
            </w:pPr>
          </w:p>
        </w:tc>
        <w:tc>
          <w:tcPr>
            <w:tcW w:w="126" w:type="dxa"/>
            <w:vAlign w:val="bottom"/>
          </w:tcPr>
          <w:p w14:paraId="7F120E8C" w14:textId="779E72E5" w:rsidR="00AE4AE8" w:rsidRPr="00C108A9" w:rsidRDefault="00AE4AE8" w:rsidP="00C108A9">
            <w:pPr>
              <w:pStyle w:val="Texto"/>
              <w:tabs>
                <w:tab w:val="decimal" w:pos="1080"/>
              </w:tabs>
              <w:jc w:val="left"/>
            </w:pPr>
          </w:p>
        </w:tc>
        <w:tc>
          <w:tcPr>
            <w:tcW w:w="1215" w:type="dxa"/>
            <w:vAlign w:val="bottom"/>
          </w:tcPr>
          <w:p w14:paraId="29EAA0CF" w14:textId="62F57EE5" w:rsidR="00AE4AE8" w:rsidRPr="00C108A9" w:rsidRDefault="00AE4AE8" w:rsidP="00C108A9">
            <w:pPr>
              <w:pStyle w:val="Texto"/>
              <w:tabs>
                <w:tab w:val="decimal" w:pos="1080"/>
              </w:tabs>
              <w:jc w:val="left"/>
            </w:pPr>
          </w:p>
        </w:tc>
      </w:tr>
      <w:tr w:rsidR="00AE4AE8" w:rsidRPr="00C108A9" w14:paraId="240A914D" w14:textId="56311CE3" w:rsidTr="00C366CF">
        <w:trPr>
          <w:cantSplit/>
          <w:jc w:val="center"/>
        </w:trPr>
        <w:tc>
          <w:tcPr>
            <w:tcW w:w="4815" w:type="dxa"/>
            <w:vAlign w:val="bottom"/>
          </w:tcPr>
          <w:p w14:paraId="2DA8B65C" w14:textId="2E5976C0" w:rsidR="00AE4AE8" w:rsidRPr="00C108A9" w:rsidRDefault="00AE4AE8" w:rsidP="00AE4AE8">
            <w:pPr>
              <w:pStyle w:val="Texto"/>
              <w:jc w:val="left"/>
            </w:pPr>
            <w:r w:rsidRPr="00C108A9">
              <w:t>Impuesto a las ganancias</w:t>
            </w:r>
          </w:p>
        </w:tc>
        <w:tc>
          <w:tcPr>
            <w:tcW w:w="585" w:type="dxa"/>
            <w:vAlign w:val="bottom"/>
          </w:tcPr>
          <w:p w14:paraId="3C68BC3E" w14:textId="256F491D" w:rsidR="00AE4AE8" w:rsidRPr="00C108A9" w:rsidRDefault="00AE4AE8" w:rsidP="00AE4AE8">
            <w:pPr>
              <w:pStyle w:val="Texto"/>
              <w:jc w:val="center"/>
            </w:pPr>
            <w:r w:rsidRPr="00C108A9">
              <w:t>10</w:t>
            </w:r>
          </w:p>
        </w:tc>
        <w:tc>
          <w:tcPr>
            <w:tcW w:w="144" w:type="dxa"/>
            <w:vAlign w:val="bottom"/>
          </w:tcPr>
          <w:p w14:paraId="190A61AE" w14:textId="77777777" w:rsidR="00AE4AE8" w:rsidRPr="00C108A9" w:rsidRDefault="00AE4AE8" w:rsidP="00AE4AE8">
            <w:pPr>
              <w:pStyle w:val="Texto"/>
              <w:tabs>
                <w:tab w:val="decimal" w:pos="1160"/>
              </w:tabs>
            </w:pPr>
          </w:p>
        </w:tc>
        <w:tc>
          <w:tcPr>
            <w:tcW w:w="1206" w:type="dxa"/>
            <w:tcBorders>
              <w:bottom w:val="single" w:sz="6" w:space="0" w:color="auto"/>
            </w:tcBorders>
            <w:vAlign w:val="bottom"/>
          </w:tcPr>
          <w:p w14:paraId="399C9684" w14:textId="30FBF2ED" w:rsidR="00AE4AE8" w:rsidRPr="00C108A9" w:rsidRDefault="00B41C27" w:rsidP="00E110B3">
            <w:pPr>
              <w:pStyle w:val="Texto"/>
              <w:tabs>
                <w:tab w:val="decimal" w:pos="1128"/>
              </w:tabs>
              <w:jc w:val="left"/>
            </w:pPr>
            <w:r w:rsidRPr="00B41C27">
              <w:t>(3.</w:t>
            </w:r>
            <w:r w:rsidR="00146BA9" w:rsidRPr="00146BA9">
              <w:t xml:space="preserve">659.941) </w:t>
            </w:r>
          </w:p>
        </w:tc>
        <w:tc>
          <w:tcPr>
            <w:tcW w:w="108" w:type="dxa"/>
            <w:vAlign w:val="bottom"/>
          </w:tcPr>
          <w:p w14:paraId="50E72E4A" w14:textId="22BFF812" w:rsidR="00AE4AE8" w:rsidRPr="00C108A9" w:rsidRDefault="00AE4AE8" w:rsidP="00E110B3">
            <w:pPr>
              <w:pStyle w:val="Texto"/>
              <w:tabs>
                <w:tab w:val="decimal" w:pos="1128"/>
              </w:tabs>
              <w:jc w:val="left"/>
            </w:pPr>
          </w:p>
        </w:tc>
        <w:tc>
          <w:tcPr>
            <w:tcW w:w="1242" w:type="dxa"/>
            <w:tcBorders>
              <w:bottom w:val="single" w:sz="6" w:space="0" w:color="auto"/>
            </w:tcBorders>
            <w:vAlign w:val="bottom"/>
          </w:tcPr>
          <w:p w14:paraId="3E520ACE" w14:textId="4AA993EF" w:rsidR="00AE4AE8" w:rsidRPr="00C108A9" w:rsidRDefault="007A68AB" w:rsidP="00E110B3">
            <w:pPr>
              <w:pStyle w:val="Texto"/>
              <w:tabs>
                <w:tab w:val="decimal" w:pos="1128"/>
              </w:tabs>
              <w:jc w:val="left"/>
            </w:pPr>
            <w:r w:rsidRPr="007A68AB">
              <w:t>(2.743.</w:t>
            </w:r>
            <w:r w:rsidR="00BA46BF" w:rsidRPr="00BA46BF">
              <w:t>574</w:t>
            </w:r>
            <w:r w:rsidRPr="007A68AB">
              <w:t>)</w:t>
            </w:r>
          </w:p>
        </w:tc>
        <w:tc>
          <w:tcPr>
            <w:tcW w:w="144" w:type="dxa"/>
            <w:vAlign w:val="bottom"/>
          </w:tcPr>
          <w:p w14:paraId="7FDF4F6A" w14:textId="77777777" w:rsidR="00AE4AE8" w:rsidRPr="00C108A9" w:rsidRDefault="00AE4AE8" w:rsidP="00AE4AE8">
            <w:pPr>
              <w:pStyle w:val="Texto"/>
              <w:tabs>
                <w:tab w:val="decimal" w:pos="1025"/>
              </w:tabs>
              <w:jc w:val="left"/>
            </w:pPr>
          </w:p>
        </w:tc>
        <w:tc>
          <w:tcPr>
            <w:tcW w:w="1251" w:type="dxa"/>
            <w:tcBorders>
              <w:bottom w:val="single" w:sz="6" w:space="0" w:color="auto"/>
            </w:tcBorders>
            <w:vAlign w:val="bottom"/>
          </w:tcPr>
          <w:p w14:paraId="2C7F787C" w14:textId="2064AA3D" w:rsidR="00AE4AE8" w:rsidRPr="00C108A9" w:rsidRDefault="00AE4AE8" w:rsidP="00252D0E">
            <w:pPr>
              <w:pStyle w:val="Texto"/>
              <w:tabs>
                <w:tab w:val="decimal" w:pos="1128"/>
              </w:tabs>
              <w:jc w:val="left"/>
            </w:pPr>
            <w:r w:rsidRPr="00C108A9">
              <w:t>(3.331.136)</w:t>
            </w:r>
          </w:p>
        </w:tc>
        <w:tc>
          <w:tcPr>
            <w:tcW w:w="126" w:type="dxa"/>
            <w:vAlign w:val="bottom"/>
          </w:tcPr>
          <w:p w14:paraId="0F34AD14" w14:textId="74D863F4" w:rsidR="00AE4AE8" w:rsidRPr="00C108A9" w:rsidRDefault="00AE4AE8" w:rsidP="00C108A9">
            <w:pPr>
              <w:pStyle w:val="Texto"/>
              <w:tabs>
                <w:tab w:val="decimal" w:pos="1080"/>
              </w:tabs>
              <w:jc w:val="left"/>
            </w:pPr>
          </w:p>
        </w:tc>
        <w:tc>
          <w:tcPr>
            <w:tcW w:w="1215" w:type="dxa"/>
            <w:tcBorders>
              <w:bottom w:val="single" w:sz="6" w:space="0" w:color="auto"/>
            </w:tcBorders>
            <w:vAlign w:val="bottom"/>
          </w:tcPr>
          <w:p w14:paraId="7DAC7D18" w14:textId="376C6D1E" w:rsidR="00AE4AE8" w:rsidRPr="00C108A9" w:rsidRDefault="00AE4AE8" w:rsidP="00C108A9">
            <w:pPr>
              <w:pStyle w:val="Texto"/>
              <w:tabs>
                <w:tab w:val="decimal" w:pos="1080"/>
              </w:tabs>
              <w:jc w:val="left"/>
            </w:pPr>
            <w:r w:rsidRPr="00C108A9">
              <w:t>(2.252.522)</w:t>
            </w:r>
          </w:p>
        </w:tc>
      </w:tr>
      <w:tr w:rsidR="00AE4AE8" w:rsidRPr="00C108A9" w14:paraId="4D69A5E9" w14:textId="43B293F9" w:rsidTr="00C366CF">
        <w:trPr>
          <w:cantSplit/>
          <w:jc w:val="center"/>
        </w:trPr>
        <w:tc>
          <w:tcPr>
            <w:tcW w:w="4815" w:type="dxa"/>
            <w:vAlign w:val="bottom"/>
          </w:tcPr>
          <w:p w14:paraId="44750D84" w14:textId="2F933148" w:rsidR="00AE4AE8" w:rsidRPr="00C108A9" w:rsidRDefault="00AE4AE8" w:rsidP="00AE4AE8">
            <w:pPr>
              <w:pStyle w:val="Texto"/>
              <w:jc w:val="left"/>
              <w:rPr>
                <w:b/>
              </w:rPr>
            </w:pPr>
            <w:r w:rsidRPr="00C108A9">
              <w:rPr>
                <w:b/>
              </w:rPr>
              <w:t xml:space="preserve">Ganancia / (Pérdida) neta del período </w:t>
            </w:r>
          </w:p>
        </w:tc>
        <w:tc>
          <w:tcPr>
            <w:tcW w:w="585" w:type="dxa"/>
            <w:vAlign w:val="bottom"/>
          </w:tcPr>
          <w:p w14:paraId="599452EC" w14:textId="77777777" w:rsidR="00AE4AE8" w:rsidRPr="00C108A9" w:rsidRDefault="00AE4AE8" w:rsidP="00AE4AE8">
            <w:pPr>
              <w:pStyle w:val="Texto"/>
              <w:jc w:val="center"/>
            </w:pPr>
          </w:p>
        </w:tc>
        <w:tc>
          <w:tcPr>
            <w:tcW w:w="144" w:type="dxa"/>
            <w:vAlign w:val="bottom"/>
          </w:tcPr>
          <w:p w14:paraId="2A3E1D00" w14:textId="77777777" w:rsidR="00AE4AE8" w:rsidRPr="00C108A9" w:rsidRDefault="00AE4AE8" w:rsidP="00AE4AE8">
            <w:pPr>
              <w:pStyle w:val="Texto"/>
              <w:tabs>
                <w:tab w:val="decimal" w:pos="1160"/>
              </w:tabs>
              <w:rPr>
                <w:b/>
              </w:rPr>
            </w:pPr>
          </w:p>
        </w:tc>
        <w:tc>
          <w:tcPr>
            <w:tcW w:w="1206" w:type="dxa"/>
            <w:tcBorders>
              <w:top w:val="single" w:sz="6" w:space="0" w:color="auto"/>
            </w:tcBorders>
            <w:vAlign w:val="bottom"/>
          </w:tcPr>
          <w:p w14:paraId="0FA9B444" w14:textId="72F37EF8" w:rsidR="00AE4AE8" w:rsidRPr="00C366CF" w:rsidRDefault="00B41C27" w:rsidP="00E110B3">
            <w:pPr>
              <w:pStyle w:val="Texto"/>
              <w:tabs>
                <w:tab w:val="decimal" w:pos="1128"/>
              </w:tabs>
              <w:jc w:val="left"/>
              <w:rPr>
                <w:b/>
                <w:bCs/>
              </w:rPr>
            </w:pPr>
            <w:r w:rsidRPr="00C366CF">
              <w:rPr>
                <w:b/>
                <w:bCs/>
              </w:rPr>
              <w:t>2.045.031</w:t>
            </w:r>
          </w:p>
        </w:tc>
        <w:tc>
          <w:tcPr>
            <w:tcW w:w="108" w:type="dxa"/>
            <w:vAlign w:val="bottom"/>
          </w:tcPr>
          <w:p w14:paraId="05CB6F2F" w14:textId="474726D6" w:rsidR="00AE4AE8" w:rsidRPr="00C366CF" w:rsidRDefault="00AE4AE8" w:rsidP="00E110B3">
            <w:pPr>
              <w:pStyle w:val="Texto"/>
              <w:tabs>
                <w:tab w:val="decimal" w:pos="1128"/>
              </w:tabs>
              <w:jc w:val="left"/>
              <w:rPr>
                <w:b/>
                <w:bCs/>
              </w:rPr>
            </w:pPr>
          </w:p>
        </w:tc>
        <w:tc>
          <w:tcPr>
            <w:tcW w:w="1242" w:type="dxa"/>
            <w:tcBorders>
              <w:top w:val="single" w:sz="6" w:space="0" w:color="auto"/>
            </w:tcBorders>
            <w:vAlign w:val="bottom"/>
          </w:tcPr>
          <w:p w14:paraId="2BEB46BE" w14:textId="025AE12A" w:rsidR="00AE4AE8" w:rsidRPr="00C366CF" w:rsidRDefault="007A68AB" w:rsidP="00E110B3">
            <w:pPr>
              <w:pStyle w:val="Texto"/>
              <w:tabs>
                <w:tab w:val="decimal" w:pos="1128"/>
              </w:tabs>
              <w:jc w:val="left"/>
              <w:rPr>
                <w:b/>
                <w:bCs/>
              </w:rPr>
            </w:pPr>
            <w:r w:rsidRPr="00C366CF">
              <w:rPr>
                <w:b/>
                <w:bCs/>
              </w:rPr>
              <w:t>1.543.919</w:t>
            </w:r>
          </w:p>
        </w:tc>
        <w:tc>
          <w:tcPr>
            <w:tcW w:w="144" w:type="dxa"/>
            <w:vAlign w:val="bottom"/>
          </w:tcPr>
          <w:p w14:paraId="709872EE" w14:textId="77777777" w:rsidR="00AE4AE8" w:rsidRPr="00C108A9" w:rsidRDefault="00AE4AE8" w:rsidP="00AE4AE8">
            <w:pPr>
              <w:pStyle w:val="Texto"/>
              <w:tabs>
                <w:tab w:val="decimal" w:pos="1025"/>
              </w:tabs>
              <w:jc w:val="left"/>
              <w:rPr>
                <w:b/>
                <w:bCs/>
              </w:rPr>
            </w:pPr>
          </w:p>
        </w:tc>
        <w:tc>
          <w:tcPr>
            <w:tcW w:w="1251" w:type="dxa"/>
            <w:tcBorders>
              <w:top w:val="single" w:sz="6" w:space="0" w:color="auto"/>
            </w:tcBorders>
            <w:vAlign w:val="bottom"/>
          </w:tcPr>
          <w:p w14:paraId="310BA1A0" w14:textId="50E3A1BA" w:rsidR="00AE4AE8" w:rsidRPr="00C108A9" w:rsidRDefault="00AE4AE8" w:rsidP="00252D0E">
            <w:pPr>
              <w:pStyle w:val="Texto"/>
              <w:tabs>
                <w:tab w:val="decimal" w:pos="1128"/>
              </w:tabs>
              <w:jc w:val="left"/>
              <w:rPr>
                <w:b/>
                <w:bCs/>
              </w:rPr>
            </w:pPr>
            <w:r w:rsidRPr="00C108A9">
              <w:rPr>
                <w:b/>
                <w:bCs/>
              </w:rPr>
              <w:t>768.217</w:t>
            </w:r>
          </w:p>
        </w:tc>
        <w:tc>
          <w:tcPr>
            <w:tcW w:w="126" w:type="dxa"/>
            <w:vAlign w:val="bottom"/>
          </w:tcPr>
          <w:p w14:paraId="2E82A57C" w14:textId="313DF5CE" w:rsidR="00AE4AE8" w:rsidRPr="00C108A9" w:rsidRDefault="00AE4AE8" w:rsidP="00C108A9">
            <w:pPr>
              <w:pStyle w:val="Texto"/>
              <w:tabs>
                <w:tab w:val="decimal" w:pos="1080"/>
              </w:tabs>
              <w:jc w:val="left"/>
              <w:rPr>
                <w:b/>
                <w:bCs/>
              </w:rPr>
            </w:pPr>
          </w:p>
        </w:tc>
        <w:tc>
          <w:tcPr>
            <w:tcW w:w="1215" w:type="dxa"/>
            <w:tcBorders>
              <w:top w:val="single" w:sz="6" w:space="0" w:color="auto"/>
            </w:tcBorders>
            <w:vAlign w:val="bottom"/>
          </w:tcPr>
          <w:p w14:paraId="302DB915" w14:textId="55A2E30D" w:rsidR="00AE4AE8" w:rsidRPr="00C108A9" w:rsidRDefault="00AE4AE8" w:rsidP="00C108A9">
            <w:pPr>
              <w:pStyle w:val="Texto"/>
              <w:tabs>
                <w:tab w:val="decimal" w:pos="1080"/>
              </w:tabs>
              <w:jc w:val="left"/>
              <w:rPr>
                <w:b/>
                <w:bCs/>
              </w:rPr>
            </w:pPr>
            <w:r w:rsidRPr="00C108A9">
              <w:rPr>
                <w:b/>
                <w:bCs/>
              </w:rPr>
              <w:t>(830.092)</w:t>
            </w:r>
          </w:p>
        </w:tc>
      </w:tr>
      <w:tr w:rsidR="00AE4AE8" w:rsidRPr="00C108A9" w14:paraId="60463126" w14:textId="77777777" w:rsidTr="00C366CF">
        <w:trPr>
          <w:cantSplit/>
          <w:jc w:val="center"/>
        </w:trPr>
        <w:tc>
          <w:tcPr>
            <w:tcW w:w="4815" w:type="dxa"/>
            <w:vAlign w:val="bottom"/>
          </w:tcPr>
          <w:p w14:paraId="3E0FACB7" w14:textId="77777777" w:rsidR="00AE4AE8" w:rsidRPr="00C108A9" w:rsidRDefault="00AE4AE8" w:rsidP="00AE4AE8">
            <w:pPr>
              <w:pStyle w:val="Texto"/>
              <w:jc w:val="left"/>
            </w:pPr>
          </w:p>
        </w:tc>
        <w:tc>
          <w:tcPr>
            <w:tcW w:w="585" w:type="dxa"/>
            <w:vAlign w:val="bottom"/>
          </w:tcPr>
          <w:p w14:paraId="7A61AE3C" w14:textId="77777777" w:rsidR="00AE4AE8" w:rsidRPr="00C108A9" w:rsidRDefault="00AE4AE8" w:rsidP="00AE4AE8">
            <w:pPr>
              <w:pStyle w:val="Texto"/>
              <w:jc w:val="center"/>
            </w:pPr>
          </w:p>
        </w:tc>
        <w:tc>
          <w:tcPr>
            <w:tcW w:w="144" w:type="dxa"/>
            <w:vAlign w:val="bottom"/>
          </w:tcPr>
          <w:p w14:paraId="10663820" w14:textId="77777777" w:rsidR="00AE4AE8" w:rsidRPr="00C108A9" w:rsidRDefault="00AE4AE8" w:rsidP="00AE4AE8">
            <w:pPr>
              <w:pStyle w:val="Texto"/>
              <w:tabs>
                <w:tab w:val="decimal" w:pos="1160"/>
              </w:tabs>
            </w:pPr>
          </w:p>
        </w:tc>
        <w:tc>
          <w:tcPr>
            <w:tcW w:w="1206" w:type="dxa"/>
            <w:vAlign w:val="bottom"/>
          </w:tcPr>
          <w:p w14:paraId="3C83CEB6" w14:textId="77777777" w:rsidR="00AE4AE8" w:rsidRPr="00C108A9" w:rsidRDefault="00AE4AE8" w:rsidP="00E110B3">
            <w:pPr>
              <w:pStyle w:val="Texto"/>
              <w:tabs>
                <w:tab w:val="decimal" w:pos="1128"/>
              </w:tabs>
              <w:jc w:val="left"/>
            </w:pPr>
          </w:p>
        </w:tc>
        <w:tc>
          <w:tcPr>
            <w:tcW w:w="108" w:type="dxa"/>
            <w:vAlign w:val="bottom"/>
          </w:tcPr>
          <w:p w14:paraId="279DE09A" w14:textId="77777777" w:rsidR="00AE4AE8" w:rsidRPr="00C108A9" w:rsidRDefault="00AE4AE8" w:rsidP="00E110B3">
            <w:pPr>
              <w:pStyle w:val="Texto"/>
              <w:tabs>
                <w:tab w:val="decimal" w:pos="1128"/>
              </w:tabs>
              <w:jc w:val="left"/>
            </w:pPr>
          </w:p>
        </w:tc>
        <w:tc>
          <w:tcPr>
            <w:tcW w:w="1242" w:type="dxa"/>
            <w:vAlign w:val="bottom"/>
          </w:tcPr>
          <w:p w14:paraId="6EBE4E88" w14:textId="77777777" w:rsidR="00AE4AE8" w:rsidRPr="00C108A9" w:rsidRDefault="00AE4AE8" w:rsidP="00E110B3">
            <w:pPr>
              <w:pStyle w:val="Texto"/>
              <w:tabs>
                <w:tab w:val="decimal" w:pos="1128"/>
              </w:tabs>
              <w:jc w:val="left"/>
            </w:pPr>
          </w:p>
        </w:tc>
        <w:tc>
          <w:tcPr>
            <w:tcW w:w="144" w:type="dxa"/>
            <w:vAlign w:val="bottom"/>
          </w:tcPr>
          <w:p w14:paraId="15D7A867" w14:textId="77777777" w:rsidR="00AE4AE8" w:rsidRPr="00C108A9" w:rsidRDefault="00AE4AE8" w:rsidP="00AE4AE8">
            <w:pPr>
              <w:pStyle w:val="Texto"/>
              <w:tabs>
                <w:tab w:val="decimal" w:pos="1025"/>
              </w:tabs>
              <w:jc w:val="left"/>
            </w:pPr>
          </w:p>
        </w:tc>
        <w:tc>
          <w:tcPr>
            <w:tcW w:w="1251" w:type="dxa"/>
            <w:vAlign w:val="bottom"/>
          </w:tcPr>
          <w:p w14:paraId="0D64279A" w14:textId="77777777" w:rsidR="00AE4AE8" w:rsidRPr="00C108A9" w:rsidRDefault="00AE4AE8" w:rsidP="00252D0E">
            <w:pPr>
              <w:pStyle w:val="Texto"/>
              <w:tabs>
                <w:tab w:val="decimal" w:pos="1128"/>
              </w:tabs>
              <w:jc w:val="left"/>
            </w:pPr>
          </w:p>
        </w:tc>
        <w:tc>
          <w:tcPr>
            <w:tcW w:w="126" w:type="dxa"/>
            <w:vAlign w:val="bottom"/>
          </w:tcPr>
          <w:p w14:paraId="564FEA8D" w14:textId="77777777" w:rsidR="00AE4AE8" w:rsidRPr="00C108A9" w:rsidRDefault="00AE4AE8" w:rsidP="00C108A9">
            <w:pPr>
              <w:pStyle w:val="Texto"/>
              <w:tabs>
                <w:tab w:val="decimal" w:pos="1080"/>
              </w:tabs>
              <w:jc w:val="left"/>
            </w:pPr>
          </w:p>
        </w:tc>
        <w:tc>
          <w:tcPr>
            <w:tcW w:w="1215" w:type="dxa"/>
            <w:vAlign w:val="bottom"/>
          </w:tcPr>
          <w:p w14:paraId="52E6187C" w14:textId="77777777" w:rsidR="00AE4AE8" w:rsidRPr="00C108A9" w:rsidRDefault="00AE4AE8" w:rsidP="00C108A9">
            <w:pPr>
              <w:pStyle w:val="Texto"/>
              <w:tabs>
                <w:tab w:val="decimal" w:pos="1080"/>
              </w:tabs>
              <w:jc w:val="left"/>
            </w:pPr>
          </w:p>
        </w:tc>
      </w:tr>
      <w:tr w:rsidR="00AE4AE8" w:rsidRPr="00C108A9" w14:paraId="7E3C8552" w14:textId="49192F9D" w:rsidTr="00C366CF">
        <w:trPr>
          <w:cantSplit/>
          <w:jc w:val="center"/>
        </w:trPr>
        <w:tc>
          <w:tcPr>
            <w:tcW w:w="4815" w:type="dxa"/>
            <w:vAlign w:val="bottom"/>
          </w:tcPr>
          <w:p w14:paraId="46D3D5D5" w14:textId="3DAB4953" w:rsidR="00AE4AE8" w:rsidRPr="00C108A9" w:rsidRDefault="00AE4AE8" w:rsidP="00AE4AE8">
            <w:pPr>
              <w:pStyle w:val="Texto"/>
              <w:jc w:val="left"/>
              <w:rPr>
                <w:b/>
              </w:rPr>
            </w:pPr>
            <w:r w:rsidRPr="00C108A9">
              <w:rPr>
                <w:b/>
              </w:rPr>
              <w:t>Otro resultado integral que se reclasificará a resultados en ejercicios posteriores:</w:t>
            </w:r>
          </w:p>
        </w:tc>
        <w:tc>
          <w:tcPr>
            <w:tcW w:w="585" w:type="dxa"/>
            <w:vAlign w:val="bottom"/>
          </w:tcPr>
          <w:p w14:paraId="47BF283E" w14:textId="77777777" w:rsidR="00AE4AE8" w:rsidRPr="00C108A9" w:rsidRDefault="00AE4AE8" w:rsidP="00AE4AE8">
            <w:pPr>
              <w:pStyle w:val="Texto"/>
              <w:jc w:val="center"/>
            </w:pPr>
          </w:p>
        </w:tc>
        <w:tc>
          <w:tcPr>
            <w:tcW w:w="144" w:type="dxa"/>
            <w:vAlign w:val="bottom"/>
          </w:tcPr>
          <w:p w14:paraId="0B77A087" w14:textId="77777777" w:rsidR="00AE4AE8" w:rsidRPr="00C108A9" w:rsidRDefault="00AE4AE8" w:rsidP="00AE4AE8">
            <w:pPr>
              <w:pStyle w:val="Texto"/>
              <w:tabs>
                <w:tab w:val="decimal" w:pos="1160"/>
              </w:tabs>
            </w:pPr>
          </w:p>
        </w:tc>
        <w:tc>
          <w:tcPr>
            <w:tcW w:w="1206" w:type="dxa"/>
            <w:vAlign w:val="bottom"/>
          </w:tcPr>
          <w:p w14:paraId="5219C8E2" w14:textId="77777777" w:rsidR="00AE4AE8" w:rsidRPr="00C108A9" w:rsidRDefault="00AE4AE8" w:rsidP="00E110B3">
            <w:pPr>
              <w:pStyle w:val="Texto"/>
              <w:tabs>
                <w:tab w:val="decimal" w:pos="1128"/>
              </w:tabs>
              <w:jc w:val="left"/>
            </w:pPr>
          </w:p>
        </w:tc>
        <w:tc>
          <w:tcPr>
            <w:tcW w:w="108" w:type="dxa"/>
            <w:vAlign w:val="bottom"/>
          </w:tcPr>
          <w:p w14:paraId="75F4C467" w14:textId="451F0544" w:rsidR="00AE4AE8" w:rsidRPr="00C108A9" w:rsidRDefault="00AE4AE8" w:rsidP="00E110B3">
            <w:pPr>
              <w:pStyle w:val="Texto"/>
              <w:tabs>
                <w:tab w:val="decimal" w:pos="1128"/>
              </w:tabs>
              <w:jc w:val="left"/>
            </w:pPr>
          </w:p>
        </w:tc>
        <w:tc>
          <w:tcPr>
            <w:tcW w:w="1242" w:type="dxa"/>
            <w:vAlign w:val="bottom"/>
          </w:tcPr>
          <w:p w14:paraId="075611E5" w14:textId="0D46F369" w:rsidR="00AE4AE8" w:rsidRPr="00C108A9" w:rsidRDefault="00AE4AE8" w:rsidP="00E110B3">
            <w:pPr>
              <w:pStyle w:val="Texto"/>
              <w:tabs>
                <w:tab w:val="decimal" w:pos="1128"/>
              </w:tabs>
              <w:jc w:val="left"/>
            </w:pPr>
          </w:p>
        </w:tc>
        <w:tc>
          <w:tcPr>
            <w:tcW w:w="144" w:type="dxa"/>
            <w:vAlign w:val="bottom"/>
          </w:tcPr>
          <w:p w14:paraId="04CE30D3" w14:textId="77777777" w:rsidR="00AE4AE8" w:rsidRPr="00C108A9" w:rsidRDefault="00AE4AE8" w:rsidP="00AE4AE8">
            <w:pPr>
              <w:pStyle w:val="Texto"/>
              <w:tabs>
                <w:tab w:val="decimal" w:pos="1025"/>
              </w:tabs>
              <w:jc w:val="left"/>
            </w:pPr>
          </w:p>
        </w:tc>
        <w:tc>
          <w:tcPr>
            <w:tcW w:w="1251" w:type="dxa"/>
            <w:vAlign w:val="bottom"/>
          </w:tcPr>
          <w:p w14:paraId="570D727D" w14:textId="77777777" w:rsidR="00AE4AE8" w:rsidRPr="00C108A9" w:rsidRDefault="00AE4AE8" w:rsidP="00252D0E">
            <w:pPr>
              <w:pStyle w:val="Texto"/>
              <w:tabs>
                <w:tab w:val="decimal" w:pos="1128"/>
              </w:tabs>
              <w:jc w:val="left"/>
            </w:pPr>
          </w:p>
        </w:tc>
        <w:tc>
          <w:tcPr>
            <w:tcW w:w="126" w:type="dxa"/>
            <w:vAlign w:val="bottom"/>
          </w:tcPr>
          <w:p w14:paraId="0D72AA1E" w14:textId="775D72E3" w:rsidR="00AE4AE8" w:rsidRPr="00C108A9" w:rsidRDefault="00AE4AE8" w:rsidP="00C108A9">
            <w:pPr>
              <w:pStyle w:val="Texto"/>
              <w:tabs>
                <w:tab w:val="decimal" w:pos="1080"/>
              </w:tabs>
              <w:jc w:val="left"/>
            </w:pPr>
          </w:p>
        </w:tc>
        <w:tc>
          <w:tcPr>
            <w:tcW w:w="1215" w:type="dxa"/>
            <w:vAlign w:val="bottom"/>
          </w:tcPr>
          <w:p w14:paraId="476317F9" w14:textId="051839EB" w:rsidR="00AE4AE8" w:rsidRPr="00C108A9" w:rsidRDefault="00AE4AE8" w:rsidP="00C108A9">
            <w:pPr>
              <w:pStyle w:val="Texto"/>
              <w:tabs>
                <w:tab w:val="decimal" w:pos="1080"/>
              </w:tabs>
              <w:jc w:val="left"/>
            </w:pPr>
          </w:p>
        </w:tc>
      </w:tr>
      <w:tr w:rsidR="00AE4AE8" w:rsidRPr="00C108A9" w14:paraId="6ED1FE17" w14:textId="6C7CDA44" w:rsidTr="00C366CF">
        <w:trPr>
          <w:cantSplit/>
          <w:jc w:val="center"/>
        </w:trPr>
        <w:tc>
          <w:tcPr>
            <w:tcW w:w="4815" w:type="dxa"/>
            <w:vAlign w:val="bottom"/>
          </w:tcPr>
          <w:p w14:paraId="72D387F5" w14:textId="6B9A6E90" w:rsidR="00AE4AE8" w:rsidRPr="00C108A9" w:rsidRDefault="00AE4AE8" w:rsidP="00AE4AE8">
            <w:pPr>
              <w:pStyle w:val="Texto"/>
              <w:jc w:val="left"/>
              <w:rPr>
                <w:bCs/>
              </w:rPr>
            </w:pPr>
            <w:r w:rsidRPr="00C108A9">
              <w:rPr>
                <w:bCs/>
              </w:rPr>
              <w:t>Diferencia de cambio por conversión de inversión en asociada</w:t>
            </w:r>
          </w:p>
        </w:tc>
        <w:tc>
          <w:tcPr>
            <w:tcW w:w="585" w:type="dxa"/>
            <w:vAlign w:val="bottom"/>
          </w:tcPr>
          <w:p w14:paraId="3813B4DF" w14:textId="3078AFD3" w:rsidR="00AE4AE8" w:rsidRPr="00C108A9" w:rsidRDefault="00AE4AE8" w:rsidP="00AE4AE8">
            <w:pPr>
              <w:pStyle w:val="Texto"/>
              <w:jc w:val="center"/>
            </w:pPr>
          </w:p>
        </w:tc>
        <w:tc>
          <w:tcPr>
            <w:tcW w:w="144" w:type="dxa"/>
            <w:vAlign w:val="bottom"/>
          </w:tcPr>
          <w:p w14:paraId="670E9405" w14:textId="77777777" w:rsidR="00AE4AE8" w:rsidRPr="00C108A9" w:rsidRDefault="00AE4AE8" w:rsidP="00AE4AE8">
            <w:pPr>
              <w:pStyle w:val="Texto"/>
              <w:tabs>
                <w:tab w:val="decimal" w:pos="1160"/>
              </w:tabs>
            </w:pPr>
          </w:p>
        </w:tc>
        <w:tc>
          <w:tcPr>
            <w:tcW w:w="1206" w:type="dxa"/>
            <w:tcBorders>
              <w:bottom w:val="single" w:sz="6" w:space="0" w:color="auto"/>
            </w:tcBorders>
            <w:vAlign w:val="bottom"/>
          </w:tcPr>
          <w:p w14:paraId="246F8D3D" w14:textId="7F0984B7" w:rsidR="00AE4AE8" w:rsidRPr="00C108A9" w:rsidRDefault="00870E43" w:rsidP="00E110B3">
            <w:pPr>
              <w:pStyle w:val="Texto"/>
              <w:tabs>
                <w:tab w:val="decimal" w:pos="1128"/>
              </w:tabs>
              <w:jc w:val="left"/>
            </w:pPr>
            <w:r>
              <w:t>(19.754)</w:t>
            </w:r>
            <w:r w:rsidR="00C366CF">
              <w:t xml:space="preserve">     </w:t>
            </w:r>
          </w:p>
        </w:tc>
        <w:tc>
          <w:tcPr>
            <w:tcW w:w="108" w:type="dxa"/>
            <w:vAlign w:val="bottom"/>
          </w:tcPr>
          <w:p w14:paraId="3C086EBF" w14:textId="423C755F" w:rsidR="00AE4AE8" w:rsidRPr="00C108A9" w:rsidRDefault="00AE4AE8" w:rsidP="00E110B3">
            <w:pPr>
              <w:pStyle w:val="Texto"/>
              <w:tabs>
                <w:tab w:val="decimal" w:pos="1128"/>
              </w:tabs>
              <w:jc w:val="left"/>
            </w:pPr>
          </w:p>
        </w:tc>
        <w:tc>
          <w:tcPr>
            <w:tcW w:w="1242" w:type="dxa"/>
            <w:tcBorders>
              <w:bottom w:val="single" w:sz="6" w:space="0" w:color="auto"/>
            </w:tcBorders>
            <w:vAlign w:val="bottom"/>
          </w:tcPr>
          <w:p w14:paraId="355168D2" w14:textId="239C6E2C" w:rsidR="00AE4AE8" w:rsidRPr="00C108A9" w:rsidRDefault="00870E43" w:rsidP="00E110B3">
            <w:pPr>
              <w:pStyle w:val="Texto"/>
              <w:tabs>
                <w:tab w:val="decimal" w:pos="1128"/>
              </w:tabs>
              <w:jc w:val="left"/>
            </w:pPr>
            <w:r>
              <w:t>(1.217)</w:t>
            </w:r>
          </w:p>
        </w:tc>
        <w:tc>
          <w:tcPr>
            <w:tcW w:w="144" w:type="dxa"/>
            <w:vAlign w:val="bottom"/>
          </w:tcPr>
          <w:p w14:paraId="5F7A08D6" w14:textId="77777777" w:rsidR="00AE4AE8" w:rsidRPr="00C108A9" w:rsidRDefault="00AE4AE8" w:rsidP="00AE4AE8">
            <w:pPr>
              <w:pStyle w:val="Texto"/>
              <w:tabs>
                <w:tab w:val="decimal" w:pos="1025"/>
              </w:tabs>
              <w:jc w:val="left"/>
            </w:pPr>
          </w:p>
        </w:tc>
        <w:tc>
          <w:tcPr>
            <w:tcW w:w="1251" w:type="dxa"/>
            <w:tcBorders>
              <w:bottom w:val="single" w:sz="6" w:space="0" w:color="auto"/>
            </w:tcBorders>
            <w:vAlign w:val="bottom"/>
          </w:tcPr>
          <w:p w14:paraId="7AB6884C" w14:textId="2A7DA404" w:rsidR="00AE4AE8" w:rsidRPr="00C108A9" w:rsidRDefault="00AE4AE8" w:rsidP="00252D0E">
            <w:pPr>
              <w:pStyle w:val="Texto"/>
              <w:tabs>
                <w:tab w:val="decimal" w:pos="1128"/>
              </w:tabs>
              <w:jc w:val="left"/>
            </w:pPr>
            <w:r w:rsidRPr="00C108A9">
              <w:t>(56.495)</w:t>
            </w:r>
          </w:p>
        </w:tc>
        <w:tc>
          <w:tcPr>
            <w:tcW w:w="126" w:type="dxa"/>
            <w:vAlign w:val="bottom"/>
          </w:tcPr>
          <w:p w14:paraId="086CEE47" w14:textId="39EE0159" w:rsidR="00AE4AE8" w:rsidRPr="00C108A9" w:rsidRDefault="00AE4AE8" w:rsidP="00C108A9">
            <w:pPr>
              <w:pStyle w:val="Texto"/>
              <w:tabs>
                <w:tab w:val="decimal" w:pos="1080"/>
              </w:tabs>
              <w:jc w:val="left"/>
            </w:pPr>
          </w:p>
        </w:tc>
        <w:tc>
          <w:tcPr>
            <w:tcW w:w="1215" w:type="dxa"/>
            <w:tcBorders>
              <w:bottom w:val="single" w:sz="6" w:space="0" w:color="auto"/>
            </w:tcBorders>
            <w:vAlign w:val="bottom"/>
          </w:tcPr>
          <w:p w14:paraId="4E43F009" w14:textId="3D98C255" w:rsidR="00AE4AE8" w:rsidRPr="00C108A9" w:rsidRDefault="00AE4AE8" w:rsidP="00C108A9">
            <w:pPr>
              <w:pStyle w:val="Texto"/>
              <w:tabs>
                <w:tab w:val="decimal" w:pos="1080"/>
              </w:tabs>
              <w:jc w:val="left"/>
            </w:pPr>
            <w:r w:rsidRPr="00C108A9">
              <w:t>(26.332)</w:t>
            </w:r>
          </w:p>
        </w:tc>
      </w:tr>
      <w:tr w:rsidR="00AE4AE8" w:rsidRPr="00C108A9" w14:paraId="23C8CFA8" w14:textId="77777777" w:rsidTr="00C366CF">
        <w:trPr>
          <w:cantSplit/>
          <w:jc w:val="center"/>
        </w:trPr>
        <w:tc>
          <w:tcPr>
            <w:tcW w:w="4815" w:type="dxa"/>
            <w:vAlign w:val="bottom"/>
          </w:tcPr>
          <w:p w14:paraId="74B1BC20" w14:textId="47C2C80E" w:rsidR="00AE4AE8" w:rsidRPr="00C108A9" w:rsidRDefault="00AE4AE8" w:rsidP="00AE4AE8">
            <w:pPr>
              <w:pStyle w:val="Texto"/>
              <w:jc w:val="left"/>
              <w:rPr>
                <w:b/>
              </w:rPr>
            </w:pPr>
            <w:r w:rsidRPr="00C108A9">
              <w:rPr>
                <w:b/>
              </w:rPr>
              <w:t>Otro resultado integral neto del período</w:t>
            </w:r>
          </w:p>
        </w:tc>
        <w:tc>
          <w:tcPr>
            <w:tcW w:w="585" w:type="dxa"/>
            <w:vAlign w:val="bottom"/>
          </w:tcPr>
          <w:p w14:paraId="618AFB47" w14:textId="77777777" w:rsidR="00AE4AE8" w:rsidRPr="00C108A9" w:rsidRDefault="00AE4AE8" w:rsidP="00AE4AE8">
            <w:pPr>
              <w:pStyle w:val="Texto"/>
              <w:jc w:val="center"/>
            </w:pPr>
          </w:p>
        </w:tc>
        <w:tc>
          <w:tcPr>
            <w:tcW w:w="144" w:type="dxa"/>
            <w:vAlign w:val="bottom"/>
          </w:tcPr>
          <w:p w14:paraId="2BD6C31D" w14:textId="77777777" w:rsidR="00AE4AE8" w:rsidRPr="00C108A9" w:rsidRDefault="00AE4AE8" w:rsidP="00AE4AE8">
            <w:pPr>
              <w:pStyle w:val="Texto"/>
              <w:tabs>
                <w:tab w:val="decimal" w:pos="1160"/>
              </w:tabs>
            </w:pPr>
          </w:p>
        </w:tc>
        <w:tc>
          <w:tcPr>
            <w:tcW w:w="1206" w:type="dxa"/>
            <w:tcBorders>
              <w:top w:val="single" w:sz="6" w:space="0" w:color="auto"/>
              <w:bottom w:val="single" w:sz="6" w:space="0" w:color="auto"/>
            </w:tcBorders>
            <w:vAlign w:val="bottom"/>
          </w:tcPr>
          <w:p w14:paraId="5B33FD4C" w14:textId="737CBF7A" w:rsidR="00AE4AE8" w:rsidRPr="00C366CF" w:rsidRDefault="004E3DCC" w:rsidP="00E110B3">
            <w:pPr>
              <w:pStyle w:val="Texto"/>
              <w:tabs>
                <w:tab w:val="decimal" w:pos="1128"/>
              </w:tabs>
              <w:jc w:val="left"/>
              <w:rPr>
                <w:b/>
                <w:bCs/>
              </w:rPr>
            </w:pPr>
            <w:r w:rsidRPr="00C366CF">
              <w:rPr>
                <w:b/>
                <w:bCs/>
              </w:rPr>
              <w:t>(19.754)</w:t>
            </w:r>
          </w:p>
        </w:tc>
        <w:tc>
          <w:tcPr>
            <w:tcW w:w="108" w:type="dxa"/>
            <w:vAlign w:val="bottom"/>
          </w:tcPr>
          <w:p w14:paraId="0E1EFF30" w14:textId="668A1AD3" w:rsidR="00AE4AE8" w:rsidRPr="00C366CF" w:rsidRDefault="00AE4AE8" w:rsidP="00E110B3">
            <w:pPr>
              <w:pStyle w:val="Texto"/>
              <w:tabs>
                <w:tab w:val="decimal" w:pos="1128"/>
              </w:tabs>
              <w:jc w:val="left"/>
              <w:rPr>
                <w:b/>
                <w:bCs/>
              </w:rPr>
            </w:pPr>
          </w:p>
        </w:tc>
        <w:tc>
          <w:tcPr>
            <w:tcW w:w="1242" w:type="dxa"/>
            <w:tcBorders>
              <w:top w:val="single" w:sz="6" w:space="0" w:color="auto"/>
              <w:bottom w:val="single" w:sz="6" w:space="0" w:color="auto"/>
            </w:tcBorders>
            <w:vAlign w:val="bottom"/>
          </w:tcPr>
          <w:p w14:paraId="6907EDB9" w14:textId="13CAA682" w:rsidR="00AE4AE8" w:rsidRPr="00C366CF" w:rsidRDefault="007A68AB" w:rsidP="00E110B3">
            <w:pPr>
              <w:pStyle w:val="Texto"/>
              <w:tabs>
                <w:tab w:val="decimal" w:pos="1128"/>
              </w:tabs>
              <w:jc w:val="left"/>
              <w:rPr>
                <w:b/>
                <w:bCs/>
              </w:rPr>
            </w:pPr>
            <w:r w:rsidRPr="00C366CF">
              <w:rPr>
                <w:b/>
                <w:bCs/>
              </w:rPr>
              <w:t>(1.217)</w:t>
            </w:r>
          </w:p>
        </w:tc>
        <w:tc>
          <w:tcPr>
            <w:tcW w:w="144" w:type="dxa"/>
            <w:vAlign w:val="bottom"/>
          </w:tcPr>
          <w:p w14:paraId="7037C944" w14:textId="77777777" w:rsidR="00AE4AE8" w:rsidRPr="00C108A9" w:rsidRDefault="00AE4AE8" w:rsidP="00AE4AE8">
            <w:pPr>
              <w:pStyle w:val="Texto"/>
              <w:tabs>
                <w:tab w:val="decimal" w:pos="1025"/>
              </w:tabs>
              <w:jc w:val="left"/>
              <w:rPr>
                <w:b/>
                <w:bCs/>
              </w:rPr>
            </w:pPr>
          </w:p>
        </w:tc>
        <w:tc>
          <w:tcPr>
            <w:tcW w:w="1251" w:type="dxa"/>
            <w:tcBorders>
              <w:top w:val="single" w:sz="6" w:space="0" w:color="auto"/>
              <w:bottom w:val="single" w:sz="6" w:space="0" w:color="auto"/>
            </w:tcBorders>
            <w:vAlign w:val="bottom"/>
          </w:tcPr>
          <w:p w14:paraId="2555FD9B" w14:textId="310A0186" w:rsidR="00AE4AE8" w:rsidRPr="00C108A9" w:rsidRDefault="00AE4AE8" w:rsidP="00252D0E">
            <w:pPr>
              <w:pStyle w:val="Texto"/>
              <w:tabs>
                <w:tab w:val="decimal" w:pos="1128"/>
              </w:tabs>
              <w:jc w:val="left"/>
              <w:rPr>
                <w:b/>
                <w:bCs/>
              </w:rPr>
            </w:pPr>
            <w:r w:rsidRPr="00C108A9">
              <w:rPr>
                <w:b/>
                <w:bCs/>
              </w:rPr>
              <w:t>(56.495)</w:t>
            </w:r>
          </w:p>
        </w:tc>
        <w:tc>
          <w:tcPr>
            <w:tcW w:w="126" w:type="dxa"/>
            <w:vAlign w:val="bottom"/>
          </w:tcPr>
          <w:p w14:paraId="04EC7668" w14:textId="4797CB10" w:rsidR="00AE4AE8" w:rsidRPr="00C108A9" w:rsidRDefault="00AE4AE8" w:rsidP="00C108A9">
            <w:pPr>
              <w:pStyle w:val="Texto"/>
              <w:tabs>
                <w:tab w:val="decimal" w:pos="1080"/>
              </w:tabs>
              <w:jc w:val="left"/>
              <w:rPr>
                <w:b/>
                <w:bCs/>
              </w:rPr>
            </w:pPr>
          </w:p>
        </w:tc>
        <w:tc>
          <w:tcPr>
            <w:tcW w:w="1215" w:type="dxa"/>
            <w:tcBorders>
              <w:top w:val="single" w:sz="6" w:space="0" w:color="auto"/>
              <w:bottom w:val="single" w:sz="6" w:space="0" w:color="auto"/>
            </w:tcBorders>
            <w:vAlign w:val="bottom"/>
          </w:tcPr>
          <w:p w14:paraId="27312799" w14:textId="28641524" w:rsidR="00AE4AE8" w:rsidRPr="00C108A9" w:rsidRDefault="00AE4AE8" w:rsidP="00C108A9">
            <w:pPr>
              <w:pStyle w:val="Texto"/>
              <w:tabs>
                <w:tab w:val="decimal" w:pos="1080"/>
              </w:tabs>
              <w:jc w:val="left"/>
              <w:rPr>
                <w:b/>
                <w:bCs/>
              </w:rPr>
            </w:pPr>
            <w:r w:rsidRPr="00C108A9">
              <w:rPr>
                <w:b/>
                <w:bCs/>
              </w:rPr>
              <w:t>(26.332)</w:t>
            </w:r>
          </w:p>
        </w:tc>
      </w:tr>
      <w:tr w:rsidR="00AE4AE8" w:rsidRPr="00C108A9" w14:paraId="02249B11" w14:textId="6408B7C9" w:rsidTr="00C366CF">
        <w:trPr>
          <w:cantSplit/>
          <w:jc w:val="center"/>
        </w:trPr>
        <w:tc>
          <w:tcPr>
            <w:tcW w:w="4815" w:type="dxa"/>
            <w:vAlign w:val="bottom"/>
          </w:tcPr>
          <w:p w14:paraId="090DB6D7" w14:textId="46AB53EC" w:rsidR="00AE4AE8" w:rsidRPr="00C108A9" w:rsidRDefault="00AE4AE8" w:rsidP="00AE4AE8">
            <w:pPr>
              <w:pStyle w:val="Texto"/>
              <w:jc w:val="left"/>
              <w:rPr>
                <w:b/>
              </w:rPr>
            </w:pPr>
            <w:r w:rsidRPr="00C108A9">
              <w:rPr>
                <w:b/>
              </w:rPr>
              <w:t>Ganancia / (Pérdida) integral total neta del período</w:t>
            </w:r>
          </w:p>
        </w:tc>
        <w:tc>
          <w:tcPr>
            <w:tcW w:w="585" w:type="dxa"/>
            <w:vAlign w:val="bottom"/>
          </w:tcPr>
          <w:p w14:paraId="6E2BFA98" w14:textId="77777777" w:rsidR="00AE4AE8" w:rsidRPr="00C108A9" w:rsidRDefault="00AE4AE8" w:rsidP="00AE4AE8">
            <w:pPr>
              <w:pStyle w:val="Texto"/>
              <w:jc w:val="center"/>
            </w:pPr>
          </w:p>
        </w:tc>
        <w:tc>
          <w:tcPr>
            <w:tcW w:w="144" w:type="dxa"/>
            <w:vAlign w:val="bottom"/>
          </w:tcPr>
          <w:p w14:paraId="283984AB" w14:textId="77777777" w:rsidR="00AE4AE8" w:rsidRPr="00C108A9" w:rsidRDefault="00AE4AE8" w:rsidP="00AE4AE8">
            <w:pPr>
              <w:pStyle w:val="Texto"/>
              <w:tabs>
                <w:tab w:val="decimal" w:pos="1160"/>
              </w:tabs>
            </w:pPr>
          </w:p>
        </w:tc>
        <w:tc>
          <w:tcPr>
            <w:tcW w:w="1206" w:type="dxa"/>
            <w:tcBorders>
              <w:top w:val="single" w:sz="6" w:space="0" w:color="auto"/>
              <w:bottom w:val="double" w:sz="6" w:space="0" w:color="auto"/>
            </w:tcBorders>
            <w:vAlign w:val="bottom"/>
          </w:tcPr>
          <w:p w14:paraId="4EC2825C" w14:textId="60628518" w:rsidR="00AE4AE8" w:rsidRPr="00C366CF" w:rsidRDefault="00FF034A" w:rsidP="00E110B3">
            <w:pPr>
              <w:pStyle w:val="Texto"/>
              <w:tabs>
                <w:tab w:val="decimal" w:pos="1128"/>
              </w:tabs>
              <w:jc w:val="left"/>
              <w:rPr>
                <w:b/>
                <w:bCs/>
              </w:rPr>
            </w:pPr>
            <w:r w:rsidRPr="00C366CF">
              <w:rPr>
                <w:b/>
                <w:bCs/>
              </w:rPr>
              <w:t>2.025.277</w:t>
            </w:r>
          </w:p>
        </w:tc>
        <w:tc>
          <w:tcPr>
            <w:tcW w:w="108" w:type="dxa"/>
            <w:vAlign w:val="bottom"/>
          </w:tcPr>
          <w:p w14:paraId="1DE0D8EF" w14:textId="748934FB" w:rsidR="00AE4AE8" w:rsidRPr="00C366CF" w:rsidRDefault="00AE4AE8" w:rsidP="00E110B3">
            <w:pPr>
              <w:pStyle w:val="Texto"/>
              <w:tabs>
                <w:tab w:val="decimal" w:pos="1128"/>
              </w:tabs>
              <w:jc w:val="left"/>
              <w:rPr>
                <w:b/>
                <w:bCs/>
              </w:rPr>
            </w:pPr>
          </w:p>
        </w:tc>
        <w:tc>
          <w:tcPr>
            <w:tcW w:w="1242" w:type="dxa"/>
            <w:tcBorders>
              <w:top w:val="single" w:sz="6" w:space="0" w:color="auto"/>
              <w:bottom w:val="double" w:sz="6" w:space="0" w:color="auto"/>
            </w:tcBorders>
            <w:vAlign w:val="bottom"/>
          </w:tcPr>
          <w:p w14:paraId="41A359E1" w14:textId="3E98C894" w:rsidR="00AE4AE8" w:rsidRPr="00C366CF" w:rsidRDefault="007A68AB" w:rsidP="00E110B3">
            <w:pPr>
              <w:pStyle w:val="Texto"/>
              <w:tabs>
                <w:tab w:val="decimal" w:pos="1128"/>
              </w:tabs>
              <w:jc w:val="left"/>
              <w:rPr>
                <w:b/>
                <w:bCs/>
              </w:rPr>
            </w:pPr>
            <w:r w:rsidRPr="00C366CF">
              <w:rPr>
                <w:b/>
                <w:bCs/>
              </w:rPr>
              <w:t>1.542.702</w:t>
            </w:r>
          </w:p>
        </w:tc>
        <w:tc>
          <w:tcPr>
            <w:tcW w:w="144" w:type="dxa"/>
            <w:vAlign w:val="bottom"/>
          </w:tcPr>
          <w:p w14:paraId="300E1EC3" w14:textId="77777777" w:rsidR="00AE4AE8" w:rsidRPr="00C108A9" w:rsidRDefault="00AE4AE8" w:rsidP="00AE4AE8">
            <w:pPr>
              <w:pStyle w:val="Texto"/>
              <w:tabs>
                <w:tab w:val="decimal" w:pos="1025"/>
              </w:tabs>
              <w:jc w:val="left"/>
              <w:rPr>
                <w:b/>
                <w:bCs/>
              </w:rPr>
            </w:pPr>
          </w:p>
        </w:tc>
        <w:tc>
          <w:tcPr>
            <w:tcW w:w="1251" w:type="dxa"/>
            <w:tcBorders>
              <w:top w:val="single" w:sz="6" w:space="0" w:color="auto"/>
              <w:bottom w:val="double" w:sz="6" w:space="0" w:color="auto"/>
            </w:tcBorders>
            <w:vAlign w:val="bottom"/>
          </w:tcPr>
          <w:p w14:paraId="5D19FE86" w14:textId="67E943E0" w:rsidR="00AE4AE8" w:rsidRPr="00C108A9" w:rsidRDefault="00AE4AE8" w:rsidP="00252D0E">
            <w:pPr>
              <w:pStyle w:val="Texto"/>
              <w:tabs>
                <w:tab w:val="decimal" w:pos="1128"/>
              </w:tabs>
              <w:jc w:val="left"/>
              <w:rPr>
                <w:b/>
                <w:bCs/>
              </w:rPr>
            </w:pPr>
            <w:r w:rsidRPr="00C108A9">
              <w:rPr>
                <w:b/>
                <w:bCs/>
              </w:rPr>
              <w:t>711.722</w:t>
            </w:r>
          </w:p>
        </w:tc>
        <w:tc>
          <w:tcPr>
            <w:tcW w:w="126" w:type="dxa"/>
            <w:vAlign w:val="bottom"/>
          </w:tcPr>
          <w:p w14:paraId="2463E4D8" w14:textId="6EEEE026" w:rsidR="00AE4AE8" w:rsidRPr="00C108A9" w:rsidRDefault="00AE4AE8" w:rsidP="00C108A9">
            <w:pPr>
              <w:pStyle w:val="Texto"/>
              <w:tabs>
                <w:tab w:val="decimal" w:pos="1080"/>
              </w:tabs>
              <w:jc w:val="left"/>
              <w:rPr>
                <w:b/>
                <w:bCs/>
              </w:rPr>
            </w:pPr>
          </w:p>
        </w:tc>
        <w:tc>
          <w:tcPr>
            <w:tcW w:w="1215" w:type="dxa"/>
            <w:tcBorders>
              <w:top w:val="single" w:sz="6" w:space="0" w:color="auto"/>
              <w:bottom w:val="double" w:sz="6" w:space="0" w:color="auto"/>
            </w:tcBorders>
            <w:vAlign w:val="bottom"/>
          </w:tcPr>
          <w:p w14:paraId="394418F6" w14:textId="228BCCE3" w:rsidR="00AE4AE8" w:rsidRPr="00C108A9" w:rsidRDefault="00AE4AE8" w:rsidP="00C108A9">
            <w:pPr>
              <w:pStyle w:val="Texto"/>
              <w:tabs>
                <w:tab w:val="decimal" w:pos="1080"/>
              </w:tabs>
              <w:jc w:val="left"/>
              <w:rPr>
                <w:b/>
                <w:bCs/>
              </w:rPr>
            </w:pPr>
            <w:r w:rsidRPr="00C108A9">
              <w:rPr>
                <w:b/>
                <w:bCs/>
              </w:rPr>
              <w:t>(856.424)</w:t>
            </w:r>
          </w:p>
        </w:tc>
      </w:tr>
      <w:tr w:rsidR="00AE4AE8" w:rsidRPr="00C108A9" w14:paraId="36154243" w14:textId="16CC1B5C" w:rsidTr="00C366CF">
        <w:trPr>
          <w:cantSplit/>
          <w:jc w:val="center"/>
        </w:trPr>
        <w:tc>
          <w:tcPr>
            <w:tcW w:w="4815" w:type="dxa"/>
            <w:vAlign w:val="bottom"/>
          </w:tcPr>
          <w:p w14:paraId="1BFCB3D5" w14:textId="77777777" w:rsidR="00AE4AE8" w:rsidRPr="00C108A9" w:rsidRDefault="00AE4AE8" w:rsidP="00AE4AE8">
            <w:pPr>
              <w:pStyle w:val="Texto"/>
              <w:jc w:val="left"/>
            </w:pPr>
          </w:p>
        </w:tc>
        <w:tc>
          <w:tcPr>
            <w:tcW w:w="585" w:type="dxa"/>
            <w:vAlign w:val="bottom"/>
          </w:tcPr>
          <w:p w14:paraId="488BC314" w14:textId="77777777" w:rsidR="00AE4AE8" w:rsidRPr="00C108A9" w:rsidRDefault="00AE4AE8" w:rsidP="00AE4AE8">
            <w:pPr>
              <w:pStyle w:val="Texto"/>
              <w:jc w:val="center"/>
            </w:pPr>
          </w:p>
        </w:tc>
        <w:tc>
          <w:tcPr>
            <w:tcW w:w="144" w:type="dxa"/>
            <w:vAlign w:val="bottom"/>
          </w:tcPr>
          <w:p w14:paraId="34C7A1CB" w14:textId="77777777" w:rsidR="00AE4AE8" w:rsidRPr="00C108A9" w:rsidRDefault="00AE4AE8" w:rsidP="00AE4AE8">
            <w:pPr>
              <w:pStyle w:val="Texto"/>
              <w:tabs>
                <w:tab w:val="decimal" w:pos="1160"/>
              </w:tabs>
            </w:pPr>
          </w:p>
        </w:tc>
        <w:tc>
          <w:tcPr>
            <w:tcW w:w="1206" w:type="dxa"/>
            <w:tcBorders>
              <w:top w:val="double" w:sz="6" w:space="0" w:color="auto"/>
            </w:tcBorders>
            <w:vAlign w:val="bottom"/>
          </w:tcPr>
          <w:p w14:paraId="57829B2F" w14:textId="77777777" w:rsidR="00AE4AE8" w:rsidRPr="00C108A9" w:rsidRDefault="00AE4AE8" w:rsidP="00AE4AE8">
            <w:pPr>
              <w:pStyle w:val="Texto"/>
              <w:tabs>
                <w:tab w:val="decimal" w:pos="1160"/>
              </w:tabs>
              <w:jc w:val="left"/>
            </w:pPr>
          </w:p>
        </w:tc>
        <w:tc>
          <w:tcPr>
            <w:tcW w:w="108" w:type="dxa"/>
            <w:vAlign w:val="bottom"/>
          </w:tcPr>
          <w:p w14:paraId="4E3D7187" w14:textId="170FE2F5" w:rsidR="00AE4AE8" w:rsidRPr="00C108A9" w:rsidRDefault="00AE4AE8" w:rsidP="00AE4AE8">
            <w:pPr>
              <w:pStyle w:val="Texto"/>
              <w:tabs>
                <w:tab w:val="decimal" w:pos="1160"/>
              </w:tabs>
              <w:jc w:val="left"/>
            </w:pPr>
          </w:p>
        </w:tc>
        <w:tc>
          <w:tcPr>
            <w:tcW w:w="1242" w:type="dxa"/>
            <w:vAlign w:val="bottom"/>
          </w:tcPr>
          <w:p w14:paraId="6996C62E" w14:textId="55EF091D" w:rsidR="00AE4AE8" w:rsidRPr="00C108A9" w:rsidRDefault="00AE4AE8" w:rsidP="00AE4AE8">
            <w:pPr>
              <w:pStyle w:val="Texto"/>
              <w:tabs>
                <w:tab w:val="decimal" w:pos="1160"/>
              </w:tabs>
              <w:jc w:val="left"/>
            </w:pPr>
          </w:p>
        </w:tc>
        <w:tc>
          <w:tcPr>
            <w:tcW w:w="144" w:type="dxa"/>
            <w:vAlign w:val="bottom"/>
          </w:tcPr>
          <w:p w14:paraId="451DFC41" w14:textId="77777777" w:rsidR="00AE4AE8" w:rsidRPr="00C108A9" w:rsidRDefault="00AE4AE8" w:rsidP="00AE4AE8">
            <w:pPr>
              <w:pStyle w:val="Texto"/>
              <w:tabs>
                <w:tab w:val="decimal" w:pos="1160"/>
              </w:tabs>
              <w:jc w:val="left"/>
            </w:pPr>
          </w:p>
        </w:tc>
        <w:tc>
          <w:tcPr>
            <w:tcW w:w="1251" w:type="dxa"/>
            <w:tcBorders>
              <w:top w:val="double" w:sz="6" w:space="0" w:color="auto"/>
            </w:tcBorders>
            <w:vAlign w:val="bottom"/>
          </w:tcPr>
          <w:p w14:paraId="28957EBF" w14:textId="77777777" w:rsidR="00AE4AE8" w:rsidRPr="00C108A9" w:rsidRDefault="00AE4AE8" w:rsidP="00AE4AE8">
            <w:pPr>
              <w:pStyle w:val="Texto"/>
              <w:tabs>
                <w:tab w:val="decimal" w:pos="624"/>
              </w:tabs>
              <w:jc w:val="left"/>
            </w:pPr>
          </w:p>
        </w:tc>
        <w:tc>
          <w:tcPr>
            <w:tcW w:w="126" w:type="dxa"/>
            <w:vAlign w:val="bottom"/>
          </w:tcPr>
          <w:p w14:paraId="1DFCCB5B" w14:textId="49464A19" w:rsidR="00AE4AE8" w:rsidRPr="00C108A9" w:rsidRDefault="00AE4AE8" w:rsidP="00AE4AE8">
            <w:pPr>
              <w:pStyle w:val="Texto"/>
              <w:tabs>
                <w:tab w:val="decimal" w:pos="624"/>
              </w:tabs>
              <w:jc w:val="left"/>
            </w:pPr>
          </w:p>
        </w:tc>
        <w:tc>
          <w:tcPr>
            <w:tcW w:w="1215" w:type="dxa"/>
            <w:vAlign w:val="bottom"/>
          </w:tcPr>
          <w:p w14:paraId="4CDCB8C5" w14:textId="274F0843" w:rsidR="00AE4AE8" w:rsidRPr="00C108A9" w:rsidRDefault="00AE4AE8" w:rsidP="00AE4AE8">
            <w:pPr>
              <w:pStyle w:val="Texto"/>
              <w:tabs>
                <w:tab w:val="decimal" w:pos="624"/>
              </w:tabs>
              <w:jc w:val="left"/>
            </w:pPr>
          </w:p>
        </w:tc>
      </w:tr>
      <w:tr w:rsidR="00AE4AE8" w:rsidRPr="00C108A9" w14:paraId="5352CBF9" w14:textId="77777777" w:rsidTr="00C366CF">
        <w:trPr>
          <w:cantSplit/>
          <w:jc w:val="center"/>
        </w:trPr>
        <w:tc>
          <w:tcPr>
            <w:tcW w:w="4815" w:type="dxa"/>
            <w:vAlign w:val="bottom"/>
          </w:tcPr>
          <w:p w14:paraId="66AE6ECC" w14:textId="176D7CE2" w:rsidR="00AE4AE8" w:rsidRPr="00C108A9" w:rsidRDefault="00AE4AE8" w:rsidP="00AE4AE8">
            <w:pPr>
              <w:pStyle w:val="Texto"/>
              <w:jc w:val="left"/>
            </w:pPr>
            <w:r w:rsidRPr="00C108A9">
              <w:t>Ganancia / (Pérdida) por acción del período básica (en pesos)</w:t>
            </w:r>
          </w:p>
        </w:tc>
        <w:tc>
          <w:tcPr>
            <w:tcW w:w="585" w:type="dxa"/>
            <w:vAlign w:val="bottom"/>
          </w:tcPr>
          <w:p w14:paraId="4CDD7FB2" w14:textId="04B7DDE9" w:rsidR="00AE4AE8" w:rsidRPr="00C108A9" w:rsidRDefault="00AE4AE8" w:rsidP="00AE4AE8">
            <w:pPr>
              <w:pStyle w:val="Texto"/>
              <w:jc w:val="center"/>
            </w:pPr>
          </w:p>
        </w:tc>
        <w:tc>
          <w:tcPr>
            <w:tcW w:w="144" w:type="dxa"/>
            <w:vAlign w:val="bottom"/>
          </w:tcPr>
          <w:p w14:paraId="6878A59B" w14:textId="77777777" w:rsidR="00AE4AE8" w:rsidRPr="00C108A9" w:rsidRDefault="00AE4AE8" w:rsidP="00AE4AE8">
            <w:pPr>
              <w:pStyle w:val="Texto"/>
              <w:tabs>
                <w:tab w:val="decimal" w:pos="1160"/>
              </w:tabs>
            </w:pPr>
          </w:p>
        </w:tc>
        <w:tc>
          <w:tcPr>
            <w:tcW w:w="1206" w:type="dxa"/>
            <w:vAlign w:val="bottom"/>
          </w:tcPr>
          <w:p w14:paraId="2B39B552" w14:textId="0653ADF6" w:rsidR="00AE4AE8" w:rsidRPr="00C108A9" w:rsidRDefault="007A68AB" w:rsidP="00AE4AE8">
            <w:pPr>
              <w:pStyle w:val="Texto"/>
              <w:jc w:val="center"/>
            </w:pPr>
            <w:r w:rsidRPr="007A68AB">
              <w:t>4,65</w:t>
            </w:r>
          </w:p>
        </w:tc>
        <w:tc>
          <w:tcPr>
            <w:tcW w:w="108" w:type="dxa"/>
            <w:vAlign w:val="bottom"/>
          </w:tcPr>
          <w:p w14:paraId="7C64E3C6" w14:textId="48882D2B" w:rsidR="00AE4AE8" w:rsidRPr="00C108A9" w:rsidRDefault="00AE4AE8" w:rsidP="00AE4AE8">
            <w:pPr>
              <w:pStyle w:val="Texto"/>
              <w:jc w:val="center"/>
            </w:pPr>
          </w:p>
        </w:tc>
        <w:tc>
          <w:tcPr>
            <w:tcW w:w="1242" w:type="dxa"/>
            <w:vAlign w:val="bottom"/>
          </w:tcPr>
          <w:p w14:paraId="77761242" w14:textId="534561D3" w:rsidR="00AE4AE8" w:rsidRPr="00C108A9" w:rsidRDefault="007A68AB" w:rsidP="00AE4AE8">
            <w:pPr>
              <w:pStyle w:val="Texto"/>
              <w:jc w:val="center"/>
            </w:pPr>
            <w:r w:rsidRPr="007A68AB">
              <w:t>3,51</w:t>
            </w:r>
          </w:p>
        </w:tc>
        <w:tc>
          <w:tcPr>
            <w:tcW w:w="144" w:type="dxa"/>
            <w:vAlign w:val="bottom"/>
          </w:tcPr>
          <w:p w14:paraId="07A75DD9" w14:textId="77777777" w:rsidR="00AE4AE8" w:rsidRPr="00C108A9" w:rsidRDefault="00AE4AE8" w:rsidP="00AE4AE8">
            <w:pPr>
              <w:pStyle w:val="Texto"/>
              <w:tabs>
                <w:tab w:val="decimal" w:pos="1160"/>
              </w:tabs>
              <w:jc w:val="center"/>
            </w:pPr>
          </w:p>
        </w:tc>
        <w:tc>
          <w:tcPr>
            <w:tcW w:w="1251" w:type="dxa"/>
            <w:vAlign w:val="bottom"/>
          </w:tcPr>
          <w:p w14:paraId="590D6498" w14:textId="7ADDCC2D" w:rsidR="00AE4AE8" w:rsidRPr="00C108A9" w:rsidRDefault="00AE4AE8" w:rsidP="00AE4AE8">
            <w:pPr>
              <w:pStyle w:val="Texto"/>
              <w:jc w:val="center"/>
            </w:pPr>
            <w:r w:rsidRPr="00C108A9">
              <w:t>1,75</w:t>
            </w:r>
          </w:p>
        </w:tc>
        <w:tc>
          <w:tcPr>
            <w:tcW w:w="126" w:type="dxa"/>
            <w:vAlign w:val="bottom"/>
          </w:tcPr>
          <w:p w14:paraId="035A4633" w14:textId="0A2C1AD0" w:rsidR="00AE4AE8" w:rsidRPr="00C108A9" w:rsidRDefault="00AE4AE8" w:rsidP="00AE4AE8">
            <w:pPr>
              <w:pStyle w:val="Texto"/>
              <w:jc w:val="center"/>
            </w:pPr>
          </w:p>
        </w:tc>
        <w:tc>
          <w:tcPr>
            <w:tcW w:w="1215" w:type="dxa"/>
            <w:vAlign w:val="bottom"/>
          </w:tcPr>
          <w:p w14:paraId="3AC808A7" w14:textId="683FECE4" w:rsidR="00AE4AE8" w:rsidRPr="00C108A9" w:rsidRDefault="00AE4AE8" w:rsidP="00AE4AE8">
            <w:pPr>
              <w:pStyle w:val="Texto"/>
              <w:jc w:val="center"/>
            </w:pPr>
            <w:r w:rsidRPr="00C108A9">
              <w:t>(1,89)</w:t>
            </w:r>
          </w:p>
        </w:tc>
      </w:tr>
      <w:bookmarkEnd w:id="1"/>
      <w:bookmarkEnd w:id="2"/>
    </w:tbl>
    <w:p w14:paraId="12709E90" w14:textId="77777777" w:rsidR="00042254" w:rsidRPr="00CE068C" w:rsidRDefault="00042254" w:rsidP="00D53546">
      <w:pPr>
        <w:pStyle w:val="Texto"/>
        <w:rPr>
          <w:sz w:val="12"/>
          <w:szCs w:val="12"/>
        </w:rPr>
      </w:pPr>
      <w:r w:rsidRPr="00CE068C">
        <w:rPr>
          <w:sz w:val="12"/>
          <w:szCs w:val="12"/>
        </w:rPr>
        <w:br w:type="page"/>
      </w:r>
    </w:p>
    <w:p w14:paraId="057FA2DA" w14:textId="77777777" w:rsidR="00897D81" w:rsidRPr="00761B80" w:rsidRDefault="00897D81" w:rsidP="0017259F">
      <w:pPr>
        <w:pStyle w:val="Texto"/>
        <w:jc w:val="center"/>
      </w:pPr>
    </w:p>
    <w:p w14:paraId="0C9742F1" w14:textId="77777777" w:rsidR="00454AF9" w:rsidRPr="00761B80" w:rsidRDefault="00723EC3" w:rsidP="00723EC3">
      <w:pPr>
        <w:pStyle w:val="Ttulonota"/>
        <w:jc w:val="center"/>
      </w:pPr>
      <w:r w:rsidRPr="00761B80">
        <w:t xml:space="preserve">ESTADO </w:t>
      </w:r>
      <w:r w:rsidR="00415600" w:rsidRPr="00761B80">
        <w:t xml:space="preserve">CONSOLIDADO </w:t>
      </w:r>
      <w:r w:rsidRPr="00761B80">
        <w:t>DE SITUACIÓN FINANCIERA</w:t>
      </w:r>
    </w:p>
    <w:p w14:paraId="21EFBE71" w14:textId="77777777" w:rsidR="00454AF9" w:rsidRPr="00761B80" w:rsidRDefault="00454AF9" w:rsidP="0017259F">
      <w:pPr>
        <w:pStyle w:val="Texto"/>
        <w:jc w:val="center"/>
      </w:pPr>
    </w:p>
    <w:p w14:paraId="0569B2F2" w14:textId="32BCD9D3" w:rsidR="00052BAD" w:rsidRPr="00761B80" w:rsidRDefault="00583EC7" w:rsidP="00723EC3">
      <w:pPr>
        <w:pStyle w:val="Ttulonota"/>
        <w:jc w:val="center"/>
      </w:pPr>
      <w:r w:rsidRPr="00761B80">
        <w:t xml:space="preserve">AL </w:t>
      </w:r>
      <w:r w:rsidR="00730E03">
        <w:t>30 DE NOVIEMBRE DE 2022</w:t>
      </w:r>
    </w:p>
    <w:p w14:paraId="4302A2BD" w14:textId="77777777" w:rsidR="00052BAD" w:rsidRPr="00761B80" w:rsidRDefault="00052BAD" w:rsidP="00052BAD">
      <w:pPr>
        <w:pStyle w:val="Texto"/>
        <w:jc w:val="center"/>
      </w:pPr>
    </w:p>
    <w:p w14:paraId="572A08AC" w14:textId="12D7C1E9" w:rsidR="00723EC3" w:rsidRPr="00761B80" w:rsidRDefault="00FA4431" w:rsidP="00723EC3">
      <w:pPr>
        <w:pStyle w:val="Ttulonota"/>
        <w:jc w:val="center"/>
      </w:pPr>
      <w:r w:rsidRPr="00761B80">
        <w:t>COMPARATIV</w:t>
      </w:r>
      <w:r>
        <w:t>O</w:t>
      </w:r>
      <w:r w:rsidR="00DA5BE9" w:rsidRPr="00761B80">
        <w:t xml:space="preserve"> CON EL EJERCICIO ANTER</w:t>
      </w:r>
      <w:r w:rsidR="00052BAD" w:rsidRPr="00761B80">
        <w:t>I</w:t>
      </w:r>
      <w:r w:rsidR="00DA5BE9" w:rsidRPr="00761B80">
        <w:t>O</w:t>
      </w:r>
      <w:r w:rsidR="00052BAD" w:rsidRPr="00761B80">
        <w:t>R</w:t>
      </w:r>
    </w:p>
    <w:p w14:paraId="029B8A6D" w14:textId="77777777" w:rsidR="001B1C8D" w:rsidRPr="00761B80" w:rsidRDefault="001B1C8D" w:rsidP="001B1C8D">
      <w:pPr>
        <w:pStyle w:val="Texto"/>
        <w:jc w:val="center"/>
      </w:pPr>
    </w:p>
    <w:p w14:paraId="241A2635" w14:textId="77777777" w:rsidR="001B1C8D" w:rsidRPr="00761B80" w:rsidRDefault="001B1C8D" w:rsidP="001B1C8D">
      <w:pPr>
        <w:pStyle w:val="Texto"/>
        <w:jc w:val="center"/>
      </w:pPr>
      <w:r w:rsidRPr="00761B80">
        <w:t xml:space="preserve">(Expresado en miles de pesos </w:t>
      </w:r>
      <w:r w:rsidR="00602A8E" w:rsidRPr="00761B80">
        <w:t>-</w:t>
      </w:r>
      <w:r w:rsidRPr="00761B80">
        <w:t xml:space="preserve"> Nota 2</w:t>
      </w:r>
      <w:r w:rsidR="00602A8E" w:rsidRPr="00761B80">
        <w:t>.2</w:t>
      </w:r>
      <w:r w:rsidRPr="00761B80">
        <w:t>)</w:t>
      </w:r>
    </w:p>
    <w:p w14:paraId="704D60DD" w14:textId="77777777" w:rsidR="00AE4AE8" w:rsidRPr="00646A00" w:rsidRDefault="00AE4AE8" w:rsidP="0017259F">
      <w:pPr>
        <w:pStyle w:val="Texto"/>
        <w:jc w:val="center"/>
      </w:pPr>
    </w:p>
    <w:tbl>
      <w:tblPr>
        <w:tblStyle w:val="TableGrid"/>
        <w:tblW w:w="9342" w:type="dxa"/>
        <w:jc w:val="center"/>
        <w:tblLayout w:type="fixed"/>
        <w:tblLook w:val="04A0" w:firstRow="1" w:lastRow="0" w:firstColumn="1" w:lastColumn="0" w:noHBand="0" w:noVBand="1"/>
      </w:tblPr>
      <w:tblGrid>
        <w:gridCol w:w="5940"/>
        <w:gridCol w:w="720"/>
        <w:gridCol w:w="72"/>
        <w:gridCol w:w="1260"/>
        <w:gridCol w:w="72"/>
        <w:gridCol w:w="1278"/>
      </w:tblGrid>
      <w:tr w:rsidR="00E46524" w:rsidRPr="00C108A9" w14:paraId="5C43282E" w14:textId="77777777" w:rsidTr="00C108A9">
        <w:trPr>
          <w:jc w:val="center"/>
        </w:trPr>
        <w:tc>
          <w:tcPr>
            <w:tcW w:w="5940" w:type="dxa"/>
          </w:tcPr>
          <w:p w14:paraId="027999E8" w14:textId="77777777" w:rsidR="00E46524" w:rsidRPr="00C108A9" w:rsidRDefault="00E46524" w:rsidP="00E46524">
            <w:pPr>
              <w:pStyle w:val="Texto"/>
              <w:rPr>
                <w:rFonts w:cs="Arial"/>
                <w:sz w:val="16"/>
                <w:szCs w:val="16"/>
              </w:rPr>
            </w:pPr>
          </w:p>
        </w:tc>
        <w:tc>
          <w:tcPr>
            <w:tcW w:w="720" w:type="dxa"/>
          </w:tcPr>
          <w:p w14:paraId="0E120617" w14:textId="77777777" w:rsidR="00E46524" w:rsidRPr="00C108A9" w:rsidRDefault="00E46524" w:rsidP="00E46524">
            <w:pPr>
              <w:pStyle w:val="Texto"/>
              <w:jc w:val="center"/>
              <w:rPr>
                <w:rFonts w:cs="Arial"/>
                <w:b/>
                <w:bCs/>
                <w:color w:val="000000"/>
                <w:sz w:val="16"/>
                <w:szCs w:val="16"/>
                <w:lang w:eastAsia="es-AR"/>
              </w:rPr>
            </w:pPr>
            <w:r w:rsidRPr="00C108A9">
              <w:rPr>
                <w:rFonts w:cs="Arial"/>
                <w:b/>
                <w:bCs/>
                <w:color w:val="000000"/>
                <w:sz w:val="16"/>
                <w:szCs w:val="16"/>
                <w:lang w:eastAsia="es-AR"/>
              </w:rPr>
              <w:t>Notas</w:t>
            </w:r>
          </w:p>
        </w:tc>
        <w:tc>
          <w:tcPr>
            <w:tcW w:w="72" w:type="dxa"/>
          </w:tcPr>
          <w:p w14:paraId="64806BA9" w14:textId="77777777" w:rsidR="00E46524" w:rsidRPr="00C108A9" w:rsidRDefault="00E46524" w:rsidP="00E46524">
            <w:pPr>
              <w:pStyle w:val="Texto"/>
              <w:jc w:val="center"/>
              <w:rPr>
                <w:rFonts w:cs="Arial"/>
                <w:b/>
                <w:bCs/>
                <w:color w:val="000000"/>
                <w:sz w:val="16"/>
                <w:szCs w:val="16"/>
                <w:lang w:eastAsia="es-AR"/>
              </w:rPr>
            </w:pPr>
          </w:p>
        </w:tc>
        <w:tc>
          <w:tcPr>
            <w:tcW w:w="1260" w:type="dxa"/>
            <w:tcBorders>
              <w:bottom w:val="single" w:sz="6" w:space="0" w:color="auto"/>
            </w:tcBorders>
          </w:tcPr>
          <w:p w14:paraId="2DAF11EE" w14:textId="5A00FEFD" w:rsidR="00E46524" w:rsidRPr="00C108A9" w:rsidRDefault="00730E03" w:rsidP="00E46524">
            <w:pPr>
              <w:pStyle w:val="Texto"/>
              <w:jc w:val="center"/>
              <w:rPr>
                <w:rFonts w:cs="Arial"/>
                <w:b/>
                <w:bCs/>
                <w:color w:val="000000"/>
                <w:sz w:val="16"/>
                <w:szCs w:val="16"/>
                <w:lang w:eastAsia="es-AR"/>
              </w:rPr>
            </w:pPr>
            <w:r w:rsidRPr="00C108A9">
              <w:rPr>
                <w:rFonts w:cs="Arial"/>
                <w:b/>
                <w:bCs/>
                <w:color w:val="000000"/>
                <w:sz w:val="16"/>
                <w:szCs w:val="16"/>
                <w:lang w:eastAsia="es-AR"/>
              </w:rPr>
              <w:t>30/11/2022</w:t>
            </w:r>
          </w:p>
        </w:tc>
        <w:tc>
          <w:tcPr>
            <w:tcW w:w="72" w:type="dxa"/>
          </w:tcPr>
          <w:p w14:paraId="304FA1A4" w14:textId="77777777" w:rsidR="00E46524" w:rsidRPr="00C108A9" w:rsidRDefault="00E46524" w:rsidP="00E46524">
            <w:pPr>
              <w:pStyle w:val="Texto"/>
              <w:jc w:val="center"/>
              <w:rPr>
                <w:rFonts w:cs="Arial"/>
                <w:b/>
                <w:bCs/>
                <w:color w:val="000000"/>
                <w:sz w:val="16"/>
                <w:szCs w:val="16"/>
                <w:lang w:eastAsia="es-AR"/>
              </w:rPr>
            </w:pPr>
          </w:p>
        </w:tc>
        <w:tc>
          <w:tcPr>
            <w:tcW w:w="1278" w:type="dxa"/>
            <w:tcBorders>
              <w:bottom w:val="single" w:sz="6" w:space="0" w:color="auto"/>
            </w:tcBorders>
          </w:tcPr>
          <w:p w14:paraId="79F8E3AC" w14:textId="0DDB706D" w:rsidR="00E46524" w:rsidRPr="00C108A9" w:rsidRDefault="00730E03" w:rsidP="00E46524">
            <w:pPr>
              <w:pStyle w:val="Texto"/>
              <w:jc w:val="center"/>
              <w:rPr>
                <w:rFonts w:cs="Arial"/>
                <w:b/>
                <w:bCs/>
                <w:color w:val="000000"/>
                <w:sz w:val="16"/>
                <w:szCs w:val="16"/>
                <w:lang w:eastAsia="es-AR"/>
              </w:rPr>
            </w:pPr>
            <w:r w:rsidRPr="00C108A9">
              <w:rPr>
                <w:rFonts w:cs="Arial"/>
                <w:b/>
                <w:bCs/>
                <w:color w:val="000000"/>
                <w:sz w:val="16"/>
                <w:szCs w:val="16"/>
                <w:lang w:eastAsia="es-AR"/>
              </w:rPr>
              <w:t>31/05/2022</w:t>
            </w:r>
          </w:p>
        </w:tc>
      </w:tr>
      <w:tr w:rsidR="00E46524" w:rsidRPr="00C108A9" w14:paraId="0CEAAFEB" w14:textId="77777777" w:rsidTr="00C108A9">
        <w:trPr>
          <w:jc w:val="center"/>
        </w:trPr>
        <w:tc>
          <w:tcPr>
            <w:tcW w:w="5940" w:type="dxa"/>
          </w:tcPr>
          <w:p w14:paraId="17695FBB" w14:textId="77777777" w:rsidR="00E46524" w:rsidRPr="00C108A9" w:rsidRDefault="00E46524" w:rsidP="00E46524">
            <w:pPr>
              <w:pStyle w:val="Texto"/>
              <w:rPr>
                <w:rFonts w:cs="Arial"/>
                <w:sz w:val="16"/>
                <w:szCs w:val="16"/>
              </w:rPr>
            </w:pPr>
          </w:p>
        </w:tc>
        <w:tc>
          <w:tcPr>
            <w:tcW w:w="720" w:type="dxa"/>
          </w:tcPr>
          <w:p w14:paraId="408A3571" w14:textId="77777777" w:rsidR="00E46524" w:rsidRPr="00C108A9" w:rsidRDefault="00E46524" w:rsidP="00E46524">
            <w:pPr>
              <w:pStyle w:val="Texto"/>
              <w:jc w:val="center"/>
              <w:rPr>
                <w:rFonts w:cs="Arial"/>
                <w:color w:val="000000"/>
                <w:sz w:val="16"/>
                <w:szCs w:val="16"/>
                <w:lang w:eastAsia="es-AR"/>
              </w:rPr>
            </w:pPr>
          </w:p>
        </w:tc>
        <w:tc>
          <w:tcPr>
            <w:tcW w:w="72" w:type="dxa"/>
          </w:tcPr>
          <w:p w14:paraId="113105D9" w14:textId="77777777" w:rsidR="00E46524" w:rsidRPr="00C108A9" w:rsidRDefault="00E46524" w:rsidP="00E46524">
            <w:pPr>
              <w:pStyle w:val="Texto"/>
              <w:rPr>
                <w:rFonts w:cs="Arial"/>
                <w:color w:val="000000"/>
                <w:sz w:val="16"/>
                <w:szCs w:val="16"/>
                <w:lang w:eastAsia="es-AR"/>
              </w:rPr>
            </w:pPr>
          </w:p>
        </w:tc>
        <w:tc>
          <w:tcPr>
            <w:tcW w:w="1260" w:type="dxa"/>
            <w:tcBorders>
              <w:top w:val="single" w:sz="6" w:space="0" w:color="auto"/>
            </w:tcBorders>
          </w:tcPr>
          <w:p w14:paraId="20BA087C" w14:textId="77777777" w:rsidR="00E46524" w:rsidRPr="00C108A9" w:rsidRDefault="00E46524" w:rsidP="00E46524">
            <w:pPr>
              <w:pStyle w:val="Texto"/>
              <w:tabs>
                <w:tab w:val="decimal" w:pos="1045"/>
              </w:tabs>
              <w:rPr>
                <w:rFonts w:cs="Arial"/>
                <w:sz w:val="16"/>
                <w:szCs w:val="16"/>
              </w:rPr>
            </w:pPr>
          </w:p>
        </w:tc>
        <w:tc>
          <w:tcPr>
            <w:tcW w:w="72" w:type="dxa"/>
          </w:tcPr>
          <w:p w14:paraId="1BE44ECC" w14:textId="77777777" w:rsidR="00E46524" w:rsidRPr="00C108A9" w:rsidRDefault="00E46524" w:rsidP="00E46524">
            <w:pPr>
              <w:pStyle w:val="Texto"/>
              <w:tabs>
                <w:tab w:val="decimal" w:pos="936"/>
              </w:tabs>
              <w:rPr>
                <w:rFonts w:cs="Arial"/>
                <w:sz w:val="16"/>
                <w:szCs w:val="16"/>
              </w:rPr>
            </w:pPr>
          </w:p>
        </w:tc>
        <w:tc>
          <w:tcPr>
            <w:tcW w:w="1278" w:type="dxa"/>
            <w:tcBorders>
              <w:top w:val="single" w:sz="6" w:space="0" w:color="auto"/>
            </w:tcBorders>
          </w:tcPr>
          <w:p w14:paraId="20AFA21B" w14:textId="77777777" w:rsidR="00E46524" w:rsidRPr="00C108A9" w:rsidRDefault="00E46524" w:rsidP="00947452">
            <w:pPr>
              <w:pStyle w:val="Texto"/>
              <w:tabs>
                <w:tab w:val="decimal" w:pos="1045"/>
              </w:tabs>
              <w:jc w:val="left"/>
              <w:rPr>
                <w:rFonts w:cs="Arial"/>
                <w:sz w:val="16"/>
                <w:szCs w:val="16"/>
              </w:rPr>
            </w:pPr>
          </w:p>
        </w:tc>
      </w:tr>
      <w:tr w:rsidR="00E46524" w:rsidRPr="00C108A9" w14:paraId="307A462C" w14:textId="77777777" w:rsidTr="00C108A9">
        <w:trPr>
          <w:jc w:val="center"/>
        </w:trPr>
        <w:tc>
          <w:tcPr>
            <w:tcW w:w="5940" w:type="dxa"/>
          </w:tcPr>
          <w:p w14:paraId="226B7023" w14:textId="77777777" w:rsidR="00E46524" w:rsidRPr="00C108A9" w:rsidRDefault="00E46524" w:rsidP="00E46524">
            <w:pPr>
              <w:pStyle w:val="Texto"/>
              <w:rPr>
                <w:rFonts w:cs="Arial"/>
                <w:b/>
                <w:sz w:val="16"/>
                <w:szCs w:val="16"/>
              </w:rPr>
            </w:pPr>
            <w:r w:rsidRPr="00C108A9">
              <w:rPr>
                <w:rFonts w:cs="Arial"/>
                <w:b/>
                <w:sz w:val="16"/>
                <w:szCs w:val="16"/>
              </w:rPr>
              <w:t>Activos</w:t>
            </w:r>
          </w:p>
        </w:tc>
        <w:tc>
          <w:tcPr>
            <w:tcW w:w="720" w:type="dxa"/>
          </w:tcPr>
          <w:p w14:paraId="0EB9B72D" w14:textId="77777777" w:rsidR="00E46524" w:rsidRPr="00C108A9" w:rsidRDefault="00E46524" w:rsidP="00E46524">
            <w:pPr>
              <w:pStyle w:val="Texto"/>
              <w:jc w:val="center"/>
              <w:rPr>
                <w:rFonts w:cs="Arial"/>
                <w:sz w:val="16"/>
                <w:szCs w:val="16"/>
              </w:rPr>
            </w:pPr>
          </w:p>
        </w:tc>
        <w:tc>
          <w:tcPr>
            <w:tcW w:w="72" w:type="dxa"/>
          </w:tcPr>
          <w:p w14:paraId="05B4DF44" w14:textId="77777777" w:rsidR="00E46524" w:rsidRPr="00C108A9" w:rsidRDefault="00E46524" w:rsidP="00E46524">
            <w:pPr>
              <w:pStyle w:val="Texto"/>
              <w:rPr>
                <w:rFonts w:cs="Arial"/>
                <w:sz w:val="16"/>
                <w:szCs w:val="16"/>
              </w:rPr>
            </w:pPr>
          </w:p>
        </w:tc>
        <w:tc>
          <w:tcPr>
            <w:tcW w:w="1260" w:type="dxa"/>
          </w:tcPr>
          <w:p w14:paraId="06E5E3BC" w14:textId="77777777" w:rsidR="00E46524" w:rsidRPr="00C108A9" w:rsidRDefault="00E46524" w:rsidP="00E46524">
            <w:pPr>
              <w:pStyle w:val="Texto"/>
              <w:tabs>
                <w:tab w:val="decimal" w:pos="1045"/>
              </w:tabs>
              <w:rPr>
                <w:rFonts w:cs="Arial"/>
                <w:sz w:val="16"/>
                <w:szCs w:val="16"/>
              </w:rPr>
            </w:pPr>
          </w:p>
        </w:tc>
        <w:tc>
          <w:tcPr>
            <w:tcW w:w="72" w:type="dxa"/>
          </w:tcPr>
          <w:p w14:paraId="3C5E6755" w14:textId="77777777" w:rsidR="00E46524" w:rsidRPr="00C108A9" w:rsidRDefault="00E46524" w:rsidP="00E46524">
            <w:pPr>
              <w:pStyle w:val="Texto"/>
              <w:jc w:val="center"/>
              <w:rPr>
                <w:rFonts w:cs="Arial"/>
                <w:sz w:val="16"/>
                <w:szCs w:val="16"/>
              </w:rPr>
            </w:pPr>
          </w:p>
        </w:tc>
        <w:tc>
          <w:tcPr>
            <w:tcW w:w="1278" w:type="dxa"/>
          </w:tcPr>
          <w:p w14:paraId="0CAEFF06" w14:textId="77777777" w:rsidR="00E46524" w:rsidRPr="00C108A9" w:rsidRDefault="00E46524" w:rsidP="00947452">
            <w:pPr>
              <w:pStyle w:val="Texto"/>
              <w:tabs>
                <w:tab w:val="decimal" w:pos="1045"/>
              </w:tabs>
              <w:jc w:val="left"/>
              <w:rPr>
                <w:rFonts w:cs="Arial"/>
                <w:sz w:val="16"/>
                <w:szCs w:val="16"/>
              </w:rPr>
            </w:pPr>
          </w:p>
        </w:tc>
      </w:tr>
      <w:tr w:rsidR="00E46524" w:rsidRPr="00C108A9" w14:paraId="0575C86D" w14:textId="77777777" w:rsidTr="00C108A9">
        <w:trPr>
          <w:jc w:val="center"/>
        </w:trPr>
        <w:tc>
          <w:tcPr>
            <w:tcW w:w="5940" w:type="dxa"/>
          </w:tcPr>
          <w:p w14:paraId="5DE2DA47" w14:textId="77777777" w:rsidR="00E46524" w:rsidRPr="00C108A9" w:rsidRDefault="00E46524" w:rsidP="00E46524">
            <w:pPr>
              <w:pStyle w:val="Texto"/>
              <w:rPr>
                <w:rFonts w:cs="Arial"/>
                <w:b/>
                <w:sz w:val="16"/>
                <w:szCs w:val="16"/>
              </w:rPr>
            </w:pPr>
            <w:r w:rsidRPr="00C108A9">
              <w:rPr>
                <w:rFonts w:cs="Arial"/>
                <w:b/>
                <w:sz w:val="16"/>
                <w:szCs w:val="16"/>
              </w:rPr>
              <w:t>Activos no corrientes</w:t>
            </w:r>
          </w:p>
        </w:tc>
        <w:tc>
          <w:tcPr>
            <w:tcW w:w="720" w:type="dxa"/>
          </w:tcPr>
          <w:p w14:paraId="62DCBCE4" w14:textId="77777777" w:rsidR="00E46524" w:rsidRPr="00C108A9" w:rsidRDefault="00E46524" w:rsidP="00E46524">
            <w:pPr>
              <w:pStyle w:val="Texto"/>
              <w:jc w:val="center"/>
              <w:rPr>
                <w:rFonts w:cs="Arial"/>
                <w:sz w:val="16"/>
                <w:szCs w:val="16"/>
              </w:rPr>
            </w:pPr>
          </w:p>
        </w:tc>
        <w:tc>
          <w:tcPr>
            <w:tcW w:w="72" w:type="dxa"/>
          </w:tcPr>
          <w:p w14:paraId="494774A2" w14:textId="77777777" w:rsidR="00E46524" w:rsidRPr="00C108A9" w:rsidRDefault="00E46524" w:rsidP="00E46524">
            <w:pPr>
              <w:pStyle w:val="Texto"/>
              <w:rPr>
                <w:rFonts w:cs="Arial"/>
                <w:sz w:val="16"/>
                <w:szCs w:val="16"/>
              </w:rPr>
            </w:pPr>
          </w:p>
        </w:tc>
        <w:tc>
          <w:tcPr>
            <w:tcW w:w="1260" w:type="dxa"/>
          </w:tcPr>
          <w:p w14:paraId="555243B7" w14:textId="77777777" w:rsidR="00E46524" w:rsidRPr="00C108A9" w:rsidRDefault="00E46524" w:rsidP="00E46524">
            <w:pPr>
              <w:pStyle w:val="Texto"/>
              <w:tabs>
                <w:tab w:val="decimal" w:pos="1045"/>
              </w:tabs>
              <w:rPr>
                <w:rFonts w:cs="Arial"/>
                <w:sz w:val="16"/>
                <w:szCs w:val="16"/>
              </w:rPr>
            </w:pPr>
          </w:p>
        </w:tc>
        <w:tc>
          <w:tcPr>
            <w:tcW w:w="72" w:type="dxa"/>
          </w:tcPr>
          <w:p w14:paraId="4FFCADA7" w14:textId="77777777" w:rsidR="00E46524" w:rsidRPr="00C108A9" w:rsidRDefault="00E46524" w:rsidP="00E46524">
            <w:pPr>
              <w:pStyle w:val="Texto"/>
              <w:jc w:val="center"/>
              <w:rPr>
                <w:rFonts w:cs="Arial"/>
                <w:sz w:val="16"/>
                <w:szCs w:val="16"/>
              </w:rPr>
            </w:pPr>
          </w:p>
        </w:tc>
        <w:tc>
          <w:tcPr>
            <w:tcW w:w="1278" w:type="dxa"/>
          </w:tcPr>
          <w:p w14:paraId="2B9EC845" w14:textId="77777777" w:rsidR="00E46524" w:rsidRPr="00C108A9" w:rsidRDefault="00E46524" w:rsidP="00947452">
            <w:pPr>
              <w:pStyle w:val="Texto"/>
              <w:tabs>
                <w:tab w:val="decimal" w:pos="1045"/>
              </w:tabs>
              <w:jc w:val="left"/>
              <w:rPr>
                <w:rFonts w:cs="Arial"/>
                <w:sz w:val="16"/>
                <w:szCs w:val="16"/>
              </w:rPr>
            </w:pPr>
          </w:p>
        </w:tc>
      </w:tr>
      <w:tr w:rsidR="00AE4AE8" w:rsidRPr="00C108A9" w14:paraId="4511F55B" w14:textId="77777777" w:rsidTr="00C108A9">
        <w:trPr>
          <w:jc w:val="center"/>
        </w:trPr>
        <w:tc>
          <w:tcPr>
            <w:tcW w:w="5940" w:type="dxa"/>
          </w:tcPr>
          <w:p w14:paraId="1296AA68" w14:textId="77777777" w:rsidR="00AE4AE8" w:rsidRPr="00C108A9" w:rsidRDefault="00AE4AE8" w:rsidP="00AE4AE8">
            <w:pPr>
              <w:pStyle w:val="Texto"/>
              <w:rPr>
                <w:rFonts w:cs="Arial"/>
                <w:sz w:val="16"/>
                <w:szCs w:val="16"/>
              </w:rPr>
            </w:pPr>
            <w:r w:rsidRPr="00C108A9">
              <w:rPr>
                <w:rFonts w:cs="Arial"/>
                <w:sz w:val="16"/>
                <w:szCs w:val="16"/>
              </w:rPr>
              <w:t xml:space="preserve">Propiedades, planta y equipo </w:t>
            </w:r>
          </w:p>
        </w:tc>
        <w:tc>
          <w:tcPr>
            <w:tcW w:w="720" w:type="dxa"/>
          </w:tcPr>
          <w:p w14:paraId="39142316" w14:textId="52C2AAE1" w:rsidR="00AE4AE8" w:rsidRPr="00C108A9" w:rsidRDefault="00AE4AE8" w:rsidP="00AE4AE8">
            <w:pPr>
              <w:pStyle w:val="Texto"/>
              <w:jc w:val="center"/>
              <w:rPr>
                <w:rFonts w:cs="Arial"/>
                <w:sz w:val="16"/>
                <w:szCs w:val="16"/>
              </w:rPr>
            </w:pPr>
            <w:r w:rsidRPr="00C108A9">
              <w:rPr>
                <w:rFonts w:cs="Arial"/>
                <w:sz w:val="16"/>
                <w:szCs w:val="16"/>
              </w:rPr>
              <w:t>11</w:t>
            </w:r>
          </w:p>
        </w:tc>
        <w:tc>
          <w:tcPr>
            <w:tcW w:w="72" w:type="dxa"/>
          </w:tcPr>
          <w:p w14:paraId="5492CB86" w14:textId="77777777" w:rsidR="00AE4AE8" w:rsidRPr="00C108A9" w:rsidRDefault="00AE4AE8" w:rsidP="00AE4AE8">
            <w:pPr>
              <w:pStyle w:val="Texto"/>
              <w:rPr>
                <w:rFonts w:cs="Arial"/>
                <w:sz w:val="16"/>
                <w:szCs w:val="16"/>
              </w:rPr>
            </w:pPr>
          </w:p>
        </w:tc>
        <w:tc>
          <w:tcPr>
            <w:tcW w:w="1260" w:type="dxa"/>
            <w:vAlign w:val="top"/>
          </w:tcPr>
          <w:p w14:paraId="1E96A6ED" w14:textId="27C6C2FB" w:rsidR="00AE4AE8" w:rsidRPr="00C108A9" w:rsidRDefault="007A68AB" w:rsidP="00AE4AE8">
            <w:pPr>
              <w:pStyle w:val="Texto"/>
              <w:tabs>
                <w:tab w:val="decimal" w:pos="1045"/>
              </w:tabs>
              <w:rPr>
                <w:rFonts w:cs="Arial"/>
                <w:sz w:val="16"/>
                <w:szCs w:val="16"/>
              </w:rPr>
            </w:pPr>
            <w:r w:rsidRPr="007A68AB">
              <w:rPr>
                <w:rFonts w:cs="Arial"/>
                <w:sz w:val="16"/>
                <w:szCs w:val="16"/>
              </w:rPr>
              <w:t>36.171.878</w:t>
            </w:r>
          </w:p>
        </w:tc>
        <w:tc>
          <w:tcPr>
            <w:tcW w:w="72" w:type="dxa"/>
            <w:vAlign w:val="top"/>
          </w:tcPr>
          <w:p w14:paraId="148EA45F" w14:textId="77777777" w:rsidR="00AE4AE8" w:rsidRPr="00C108A9" w:rsidRDefault="00AE4AE8" w:rsidP="00AE4AE8">
            <w:pPr>
              <w:pStyle w:val="Texto"/>
              <w:tabs>
                <w:tab w:val="decimal" w:pos="936"/>
              </w:tabs>
              <w:rPr>
                <w:rFonts w:cs="Arial"/>
                <w:sz w:val="16"/>
                <w:szCs w:val="16"/>
              </w:rPr>
            </w:pPr>
          </w:p>
        </w:tc>
        <w:tc>
          <w:tcPr>
            <w:tcW w:w="1278" w:type="dxa"/>
          </w:tcPr>
          <w:p w14:paraId="3F4494EC" w14:textId="086E6FA3" w:rsidR="00AE4AE8" w:rsidRPr="00C108A9" w:rsidRDefault="00AE4AE8" w:rsidP="00AE4AE8">
            <w:pPr>
              <w:pStyle w:val="Texto"/>
              <w:tabs>
                <w:tab w:val="decimal" w:pos="1045"/>
              </w:tabs>
              <w:jc w:val="left"/>
              <w:rPr>
                <w:rFonts w:cs="Arial"/>
                <w:sz w:val="16"/>
                <w:szCs w:val="16"/>
              </w:rPr>
            </w:pPr>
            <w:r w:rsidRPr="00C108A9">
              <w:rPr>
                <w:rFonts w:cs="Arial"/>
                <w:sz w:val="16"/>
                <w:szCs w:val="16"/>
              </w:rPr>
              <w:t>37.030.501</w:t>
            </w:r>
          </w:p>
        </w:tc>
      </w:tr>
      <w:tr w:rsidR="00AE4AE8" w:rsidRPr="00C108A9" w14:paraId="7E04E1F4" w14:textId="77777777" w:rsidTr="00C108A9">
        <w:trPr>
          <w:jc w:val="center"/>
        </w:trPr>
        <w:tc>
          <w:tcPr>
            <w:tcW w:w="5940" w:type="dxa"/>
          </w:tcPr>
          <w:p w14:paraId="2AE75FD8" w14:textId="4DD268F2" w:rsidR="00AE4AE8" w:rsidRPr="00C108A9" w:rsidRDefault="00AE4AE8" w:rsidP="00AE4AE8">
            <w:pPr>
              <w:pStyle w:val="Texto"/>
              <w:rPr>
                <w:rFonts w:cs="Arial"/>
                <w:sz w:val="16"/>
                <w:szCs w:val="16"/>
              </w:rPr>
            </w:pPr>
            <w:r w:rsidRPr="00C108A9">
              <w:rPr>
                <w:rFonts w:cs="Arial"/>
                <w:sz w:val="16"/>
                <w:szCs w:val="16"/>
              </w:rPr>
              <w:t>Derechos de uso de activos</w:t>
            </w:r>
          </w:p>
        </w:tc>
        <w:tc>
          <w:tcPr>
            <w:tcW w:w="720" w:type="dxa"/>
          </w:tcPr>
          <w:p w14:paraId="0954A43C" w14:textId="0BDD3A0E" w:rsidR="00AE4AE8" w:rsidRPr="00C108A9" w:rsidRDefault="00AE4AE8" w:rsidP="00AE4AE8">
            <w:pPr>
              <w:pStyle w:val="Texto"/>
              <w:jc w:val="center"/>
              <w:rPr>
                <w:rFonts w:cs="Arial"/>
                <w:sz w:val="16"/>
                <w:szCs w:val="16"/>
              </w:rPr>
            </w:pPr>
            <w:r w:rsidRPr="00C108A9">
              <w:rPr>
                <w:rFonts w:cs="Arial"/>
                <w:sz w:val="16"/>
                <w:szCs w:val="16"/>
              </w:rPr>
              <w:t>11.1</w:t>
            </w:r>
          </w:p>
        </w:tc>
        <w:tc>
          <w:tcPr>
            <w:tcW w:w="72" w:type="dxa"/>
          </w:tcPr>
          <w:p w14:paraId="0F2D3F35" w14:textId="77777777" w:rsidR="00AE4AE8" w:rsidRPr="00C108A9" w:rsidRDefault="00AE4AE8" w:rsidP="00AE4AE8">
            <w:pPr>
              <w:pStyle w:val="Texto"/>
              <w:rPr>
                <w:rFonts w:cs="Arial"/>
                <w:sz w:val="16"/>
                <w:szCs w:val="16"/>
              </w:rPr>
            </w:pPr>
          </w:p>
        </w:tc>
        <w:tc>
          <w:tcPr>
            <w:tcW w:w="1260" w:type="dxa"/>
            <w:vAlign w:val="top"/>
          </w:tcPr>
          <w:p w14:paraId="55DE8A93" w14:textId="0F32DD2C" w:rsidR="00AE4AE8" w:rsidRPr="00C108A9" w:rsidRDefault="007A68AB" w:rsidP="00AE4AE8">
            <w:pPr>
              <w:pStyle w:val="Texto"/>
              <w:tabs>
                <w:tab w:val="decimal" w:pos="1045"/>
              </w:tabs>
              <w:rPr>
                <w:rFonts w:cs="Arial"/>
                <w:sz w:val="16"/>
                <w:szCs w:val="16"/>
              </w:rPr>
            </w:pPr>
            <w:r w:rsidRPr="007A68AB">
              <w:rPr>
                <w:rFonts w:cs="Arial"/>
                <w:sz w:val="16"/>
                <w:szCs w:val="16"/>
              </w:rPr>
              <w:t>1.525.903</w:t>
            </w:r>
          </w:p>
        </w:tc>
        <w:tc>
          <w:tcPr>
            <w:tcW w:w="72" w:type="dxa"/>
            <w:vAlign w:val="top"/>
          </w:tcPr>
          <w:p w14:paraId="55771DB1" w14:textId="77777777" w:rsidR="00AE4AE8" w:rsidRPr="00C108A9" w:rsidRDefault="00AE4AE8" w:rsidP="00AE4AE8">
            <w:pPr>
              <w:pStyle w:val="Texto"/>
              <w:tabs>
                <w:tab w:val="decimal" w:pos="936"/>
              </w:tabs>
              <w:rPr>
                <w:rFonts w:cs="Arial"/>
                <w:sz w:val="16"/>
                <w:szCs w:val="16"/>
              </w:rPr>
            </w:pPr>
          </w:p>
        </w:tc>
        <w:tc>
          <w:tcPr>
            <w:tcW w:w="1278" w:type="dxa"/>
          </w:tcPr>
          <w:p w14:paraId="55BAE58B" w14:textId="0FBD7831" w:rsidR="00AE4AE8" w:rsidRPr="00C108A9" w:rsidRDefault="00AE4AE8" w:rsidP="00AE4AE8">
            <w:pPr>
              <w:pStyle w:val="Texto"/>
              <w:tabs>
                <w:tab w:val="decimal" w:pos="1045"/>
              </w:tabs>
              <w:jc w:val="left"/>
              <w:rPr>
                <w:rFonts w:cs="Arial"/>
                <w:sz w:val="16"/>
                <w:szCs w:val="16"/>
              </w:rPr>
            </w:pPr>
            <w:r w:rsidRPr="00C108A9">
              <w:rPr>
                <w:rFonts w:cs="Arial"/>
                <w:sz w:val="16"/>
                <w:szCs w:val="16"/>
              </w:rPr>
              <w:t>1.632.488</w:t>
            </w:r>
          </w:p>
        </w:tc>
      </w:tr>
      <w:tr w:rsidR="00AE4AE8" w:rsidRPr="00C108A9" w14:paraId="0F771CDA" w14:textId="77777777" w:rsidTr="00C108A9">
        <w:trPr>
          <w:jc w:val="center"/>
        </w:trPr>
        <w:tc>
          <w:tcPr>
            <w:tcW w:w="5940" w:type="dxa"/>
          </w:tcPr>
          <w:p w14:paraId="5CFE72CF" w14:textId="43C51D32" w:rsidR="00AE4AE8" w:rsidRPr="00C108A9" w:rsidRDefault="00AE4AE8" w:rsidP="00AE4AE8">
            <w:pPr>
              <w:pStyle w:val="Texto"/>
              <w:rPr>
                <w:rFonts w:cs="Arial"/>
                <w:sz w:val="16"/>
                <w:szCs w:val="16"/>
              </w:rPr>
            </w:pPr>
            <w:r w:rsidRPr="00C108A9">
              <w:rPr>
                <w:rFonts w:cs="Arial"/>
                <w:sz w:val="16"/>
                <w:szCs w:val="16"/>
              </w:rPr>
              <w:t>Inversiones en asociadas, negocios conjuntos y controladas</w:t>
            </w:r>
          </w:p>
        </w:tc>
        <w:tc>
          <w:tcPr>
            <w:tcW w:w="720" w:type="dxa"/>
          </w:tcPr>
          <w:p w14:paraId="2887455E" w14:textId="11226484" w:rsidR="00AE4AE8" w:rsidRPr="00C108A9" w:rsidRDefault="00AE4AE8" w:rsidP="00AE4AE8">
            <w:pPr>
              <w:pStyle w:val="Texto"/>
              <w:jc w:val="center"/>
              <w:rPr>
                <w:rFonts w:cs="Arial"/>
                <w:sz w:val="16"/>
                <w:szCs w:val="16"/>
              </w:rPr>
            </w:pPr>
            <w:r w:rsidRPr="00C108A9">
              <w:rPr>
                <w:rFonts w:cs="Arial"/>
                <w:sz w:val="16"/>
                <w:szCs w:val="16"/>
              </w:rPr>
              <w:t>4</w:t>
            </w:r>
          </w:p>
        </w:tc>
        <w:tc>
          <w:tcPr>
            <w:tcW w:w="72" w:type="dxa"/>
          </w:tcPr>
          <w:p w14:paraId="687CFCA4" w14:textId="77777777" w:rsidR="00AE4AE8" w:rsidRPr="00C108A9" w:rsidRDefault="00AE4AE8" w:rsidP="00AE4AE8">
            <w:pPr>
              <w:pStyle w:val="Texto"/>
              <w:rPr>
                <w:rFonts w:cs="Arial"/>
                <w:sz w:val="16"/>
                <w:szCs w:val="16"/>
              </w:rPr>
            </w:pPr>
          </w:p>
        </w:tc>
        <w:tc>
          <w:tcPr>
            <w:tcW w:w="1260" w:type="dxa"/>
            <w:vAlign w:val="top"/>
          </w:tcPr>
          <w:p w14:paraId="1DF50316" w14:textId="2D5B8720" w:rsidR="00AE4AE8" w:rsidRPr="00C108A9" w:rsidRDefault="007A68AB" w:rsidP="00AE4AE8">
            <w:pPr>
              <w:pStyle w:val="Texto"/>
              <w:tabs>
                <w:tab w:val="decimal" w:pos="1045"/>
              </w:tabs>
              <w:rPr>
                <w:rFonts w:cs="Arial"/>
                <w:sz w:val="16"/>
                <w:szCs w:val="16"/>
              </w:rPr>
            </w:pPr>
            <w:r w:rsidRPr="007A68AB">
              <w:rPr>
                <w:rFonts w:cs="Arial"/>
                <w:sz w:val="16"/>
                <w:szCs w:val="16"/>
              </w:rPr>
              <w:t>614.623</w:t>
            </w:r>
          </w:p>
        </w:tc>
        <w:tc>
          <w:tcPr>
            <w:tcW w:w="72" w:type="dxa"/>
            <w:vAlign w:val="top"/>
          </w:tcPr>
          <w:p w14:paraId="5B841EDC" w14:textId="77777777" w:rsidR="00AE4AE8" w:rsidRPr="00C108A9" w:rsidRDefault="00AE4AE8" w:rsidP="00AE4AE8">
            <w:pPr>
              <w:pStyle w:val="Texto"/>
              <w:tabs>
                <w:tab w:val="decimal" w:pos="936"/>
              </w:tabs>
              <w:rPr>
                <w:rFonts w:cs="Arial"/>
                <w:sz w:val="16"/>
                <w:szCs w:val="16"/>
              </w:rPr>
            </w:pPr>
          </w:p>
        </w:tc>
        <w:tc>
          <w:tcPr>
            <w:tcW w:w="1278" w:type="dxa"/>
          </w:tcPr>
          <w:p w14:paraId="76A0BCC7" w14:textId="72B89736" w:rsidR="00AE4AE8" w:rsidRPr="00C108A9" w:rsidRDefault="00AE4AE8" w:rsidP="00AE4AE8">
            <w:pPr>
              <w:pStyle w:val="Texto"/>
              <w:tabs>
                <w:tab w:val="decimal" w:pos="1045"/>
              </w:tabs>
              <w:jc w:val="left"/>
              <w:rPr>
                <w:rFonts w:cs="Arial"/>
                <w:sz w:val="16"/>
                <w:szCs w:val="16"/>
              </w:rPr>
            </w:pPr>
            <w:r w:rsidRPr="00C108A9">
              <w:rPr>
                <w:rFonts w:cs="Arial"/>
                <w:sz w:val="16"/>
                <w:szCs w:val="16"/>
              </w:rPr>
              <w:t>1.534.706</w:t>
            </w:r>
          </w:p>
        </w:tc>
      </w:tr>
      <w:tr w:rsidR="00AE4AE8" w:rsidRPr="00C108A9" w14:paraId="5BE7969A" w14:textId="77777777" w:rsidTr="00C108A9">
        <w:trPr>
          <w:jc w:val="center"/>
        </w:trPr>
        <w:tc>
          <w:tcPr>
            <w:tcW w:w="5940" w:type="dxa"/>
          </w:tcPr>
          <w:p w14:paraId="679A82BA" w14:textId="77777777" w:rsidR="00AE4AE8" w:rsidRPr="00C108A9" w:rsidRDefault="00AE4AE8" w:rsidP="00AE4AE8">
            <w:pPr>
              <w:pStyle w:val="Texto"/>
              <w:rPr>
                <w:rFonts w:cs="Arial"/>
                <w:sz w:val="16"/>
                <w:szCs w:val="16"/>
              </w:rPr>
            </w:pPr>
            <w:r w:rsidRPr="00C108A9">
              <w:rPr>
                <w:rFonts w:cs="Arial"/>
                <w:sz w:val="16"/>
                <w:szCs w:val="16"/>
              </w:rPr>
              <w:t xml:space="preserve">Activos intangibles </w:t>
            </w:r>
          </w:p>
        </w:tc>
        <w:tc>
          <w:tcPr>
            <w:tcW w:w="720" w:type="dxa"/>
          </w:tcPr>
          <w:p w14:paraId="2D9607DE" w14:textId="6F76C935" w:rsidR="00AE4AE8" w:rsidRPr="00C108A9" w:rsidRDefault="00AE4AE8" w:rsidP="00AE4AE8">
            <w:pPr>
              <w:pStyle w:val="Texto"/>
              <w:jc w:val="center"/>
              <w:rPr>
                <w:rFonts w:cs="Arial"/>
                <w:sz w:val="16"/>
                <w:szCs w:val="16"/>
              </w:rPr>
            </w:pPr>
            <w:r w:rsidRPr="00C108A9">
              <w:rPr>
                <w:rFonts w:cs="Arial"/>
                <w:sz w:val="16"/>
                <w:szCs w:val="16"/>
              </w:rPr>
              <w:t>12</w:t>
            </w:r>
          </w:p>
        </w:tc>
        <w:tc>
          <w:tcPr>
            <w:tcW w:w="72" w:type="dxa"/>
          </w:tcPr>
          <w:p w14:paraId="6FB89182" w14:textId="77777777" w:rsidR="00AE4AE8" w:rsidRPr="00C108A9" w:rsidRDefault="00AE4AE8" w:rsidP="00AE4AE8">
            <w:pPr>
              <w:pStyle w:val="Texto"/>
              <w:rPr>
                <w:rFonts w:cs="Arial"/>
                <w:sz w:val="16"/>
                <w:szCs w:val="16"/>
              </w:rPr>
            </w:pPr>
          </w:p>
        </w:tc>
        <w:tc>
          <w:tcPr>
            <w:tcW w:w="1260" w:type="dxa"/>
            <w:vAlign w:val="top"/>
          </w:tcPr>
          <w:p w14:paraId="16B31B78" w14:textId="2B5B9B90" w:rsidR="00AE4AE8" w:rsidRPr="00C108A9" w:rsidRDefault="007A68AB" w:rsidP="00AE4AE8">
            <w:pPr>
              <w:pStyle w:val="Texto"/>
              <w:tabs>
                <w:tab w:val="decimal" w:pos="1045"/>
              </w:tabs>
              <w:rPr>
                <w:rFonts w:cs="Arial"/>
                <w:sz w:val="16"/>
                <w:szCs w:val="16"/>
              </w:rPr>
            </w:pPr>
            <w:r w:rsidRPr="007A68AB">
              <w:rPr>
                <w:rFonts w:cs="Arial"/>
                <w:sz w:val="16"/>
                <w:szCs w:val="16"/>
              </w:rPr>
              <w:t>291.020</w:t>
            </w:r>
          </w:p>
        </w:tc>
        <w:tc>
          <w:tcPr>
            <w:tcW w:w="72" w:type="dxa"/>
            <w:vAlign w:val="top"/>
          </w:tcPr>
          <w:p w14:paraId="70318C27" w14:textId="77777777" w:rsidR="00AE4AE8" w:rsidRPr="00C108A9" w:rsidRDefault="00AE4AE8" w:rsidP="00AE4AE8">
            <w:pPr>
              <w:pStyle w:val="Texto"/>
              <w:tabs>
                <w:tab w:val="decimal" w:pos="936"/>
              </w:tabs>
              <w:rPr>
                <w:rFonts w:cs="Arial"/>
                <w:sz w:val="16"/>
                <w:szCs w:val="16"/>
              </w:rPr>
            </w:pPr>
          </w:p>
        </w:tc>
        <w:tc>
          <w:tcPr>
            <w:tcW w:w="1278" w:type="dxa"/>
          </w:tcPr>
          <w:p w14:paraId="37DAB1E6" w14:textId="2E8DE14A" w:rsidR="00AE4AE8" w:rsidRPr="00C108A9" w:rsidRDefault="00AE4AE8" w:rsidP="00AE4AE8">
            <w:pPr>
              <w:pStyle w:val="Texto"/>
              <w:tabs>
                <w:tab w:val="decimal" w:pos="1045"/>
              </w:tabs>
              <w:jc w:val="left"/>
              <w:rPr>
                <w:rFonts w:cs="Arial"/>
                <w:sz w:val="16"/>
                <w:szCs w:val="16"/>
              </w:rPr>
            </w:pPr>
            <w:r w:rsidRPr="00C108A9">
              <w:rPr>
                <w:rFonts w:cs="Arial"/>
                <w:sz w:val="16"/>
                <w:szCs w:val="16"/>
              </w:rPr>
              <w:t>268.961</w:t>
            </w:r>
          </w:p>
        </w:tc>
      </w:tr>
      <w:tr w:rsidR="00AE4AE8" w:rsidRPr="00C108A9" w14:paraId="0E4B1F64" w14:textId="77777777" w:rsidTr="00C108A9">
        <w:trPr>
          <w:jc w:val="center"/>
        </w:trPr>
        <w:tc>
          <w:tcPr>
            <w:tcW w:w="5940" w:type="dxa"/>
          </w:tcPr>
          <w:p w14:paraId="1C0FA515" w14:textId="77777777" w:rsidR="00AE4AE8" w:rsidRPr="00C108A9" w:rsidRDefault="00AE4AE8" w:rsidP="00AE4AE8">
            <w:pPr>
              <w:pStyle w:val="Texto"/>
              <w:rPr>
                <w:rFonts w:cs="Arial"/>
                <w:sz w:val="16"/>
                <w:szCs w:val="16"/>
              </w:rPr>
            </w:pPr>
            <w:r w:rsidRPr="00C108A9">
              <w:rPr>
                <w:rFonts w:cs="Arial"/>
                <w:sz w:val="16"/>
                <w:szCs w:val="16"/>
              </w:rPr>
              <w:t>Activos biológicos</w:t>
            </w:r>
          </w:p>
        </w:tc>
        <w:tc>
          <w:tcPr>
            <w:tcW w:w="720" w:type="dxa"/>
          </w:tcPr>
          <w:p w14:paraId="1F3CC8E8" w14:textId="77777777" w:rsidR="00AE4AE8" w:rsidRPr="00C108A9" w:rsidRDefault="00AE4AE8" w:rsidP="00AE4AE8">
            <w:pPr>
              <w:pStyle w:val="Texto"/>
              <w:jc w:val="center"/>
              <w:rPr>
                <w:rFonts w:cs="Arial"/>
                <w:sz w:val="16"/>
                <w:szCs w:val="16"/>
              </w:rPr>
            </w:pPr>
            <w:r w:rsidRPr="00C108A9">
              <w:rPr>
                <w:rFonts w:cs="Arial"/>
                <w:sz w:val="16"/>
                <w:szCs w:val="16"/>
              </w:rPr>
              <w:t>13</w:t>
            </w:r>
          </w:p>
        </w:tc>
        <w:tc>
          <w:tcPr>
            <w:tcW w:w="72" w:type="dxa"/>
          </w:tcPr>
          <w:p w14:paraId="79F4418C" w14:textId="77777777" w:rsidR="00AE4AE8" w:rsidRPr="00C108A9" w:rsidRDefault="00AE4AE8" w:rsidP="00AE4AE8">
            <w:pPr>
              <w:pStyle w:val="Texto"/>
              <w:rPr>
                <w:rFonts w:cs="Arial"/>
                <w:sz w:val="16"/>
                <w:szCs w:val="16"/>
              </w:rPr>
            </w:pPr>
          </w:p>
        </w:tc>
        <w:tc>
          <w:tcPr>
            <w:tcW w:w="1260" w:type="dxa"/>
            <w:vAlign w:val="top"/>
          </w:tcPr>
          <w:p w14:paraId="2A838CD3" w14:textId="746B9AFB" w:rsidR="00AE4AE8" w:rsidRPr="00C108A9" w:rsidRDefault="007A68AB" w:rsidP="00AE4AE8">
            <w:pPr>
              <w:pStyle w:val="Texto"/>
              <w:tabs>
                <w:tab w:val="decimal" w:pos="1045"/>
              </w:tabs>
              <w:rPr>
                <w:rFonts w:cs="Arial"/>
                <w:sz w:val="16"/>
                <w:szCs w:val="16"/>
              </w:rPr>
            </w:pPr>
            <w:r w:rsidRPr="007A68AB">
              <w:rPr>
                <w:rFonts w:cs="Arial"/>
                <w:sz w:val="16"/>
                <w:szCs w:val="16"/>
              </w:rPr>
              <w:t>927.347</w:t>
            </w:r>
          </w:p>
        </w:tc>
        <w:tc>
          <w:tcPr>
            <w:tcW w:w="72" w:type="dxa"/>
            <w:vAlign w:val="top"/>
          </w:tcPr>
          <w:p w14:paraId="13BE42F6" w14:textId="77777777" w:rsidR="00AE4AE8" w:rsidRPr="00C108A9" w:rsidRDefault="00AE4AE8" w:rsidP="00AE4AE8">
            <w:pPr>
              <w:pStyle w:val="Texto"/>
              <w:tabs>
                <w:tab w:val="decimal" w:pos="936"/>
              </w:tabs>
              <w:rPr>
                <w:rFonts w:cs="Arial"/>
                <w:sz w:val="16"/>
                <w:szCs w:val="16"/>
              </w:rPr>
            </w:pPr>
          </w:p>
        </w:tc>
        <w:tc>
          <w:tcPr>
            <w:tcW w:w="1278" w:type="dxa"/>
          </w:tcPr>
          <w:p w14:paraId="051B95B6" w14:textId="1408924D" w:rsidR="00AE4AE8" w:rsidRPr="00C108A9" w:rsidRDefault="00AE4AE8" w:rsidP="00AE4AE8">
            <w:pPr>
              <w:pStyle w:val="Texto"/>
              <w:tabs>
                <w:tab w:val="decimal" w:pos="1045"/>
              </w:tabs>
              <w:jc w:val="left"/>
              <w:rPr>
                <w:rFonts w:cs="Arial"/>
                <w:sz w:val="16"/>
                <w:szCs w:val="16"/>
              </w:rPr>
            </w:pPr>
            <w:r w:rsidRPr="00C108A9">
              <w:rPr>
                <w:rFonts w:cs="Arial"/>
                <w:sz w:val="16"/>
                <w:szCs w:val="16"/>
              </w:rPr>
              <w:t>1.542.575</w:t>
            </w:r>
          </w:p>
        </w:tc>
      </w:tr>
      <w:tr w:rsidR="00AE4AE8" w:rsidRPr="00C108A9" w14:paraId="3EF316C3" w14:textId="77777777" w:rsidTr="00C108A9">
        <w:trPr>
          <w:jc w:val="center"/>
        </w:trPr>
        <w:tc>
          <w:tcPr>
            <w:tcW w:w="5940" w:type="dxa"/>
          </w:tcPr>
          <w:p w14:paraId="5E8967D0" w14:textId="2AFA159F" w:rsidR="00AE4AE8" w:rsidRPr="00C108A9" w:rsidRDefault="00AE4AE8" w:rsidP="00AE4AE8">
            <w:pPr>
              <w:pStyle w:val="Texto"/>
              <w:rPr>
                <w:rFonts w:cs="Arial"/>
                <w:sz w:val="16"/>
                <w:szCs w:val="16"/>
              </w:rPr>
            </w:pPr>
            <w:r w:rsidRPr="00C108A9">
              <w:rPr>
                <w:rFonts w:cs="Arial"/>
                <w:sz w:val="16"/>
                <w:szCs w:val="16"/>
              </w:rPr>
              <w:t xml:space="preserve">Otros créditos financieros </w:t>
            </w:r>
          </w:p>
        </w:tc>
        <w:tc>
          <w:tcPr>
            <w:tcW w:w="720" w:type="dxa"/>
          </w:tcPr>
          <w:p w14:paraId="5860768B" w14:textId="6C2CA78D" w:rsidR="00AE4AE8" w:rsidRPr="00C108A9" w:rsidRDefault="00AE4AE8" w:rsidP="00AE4AE8">
            <w:pPr>
              <w:pStyle w:val="Texto"/>
              <w:jc w:val="center"/>
              <w:rPr>
                <w:rFonts w:cs="Arial"/>
                <w:sz w:val="16"/>
                <w:szCs w:val="16"/>
              </w:rPr>
            </w:pPr>
            <w:r w:rsidRPr="00C108A9">
              <w:rPr>
                <w:rFonts w:cs="Arial"/>
                <w:sz w:val="16"/>
                <w:szCs w:val="16"/>
              </w:rPr>
              <w:t>15.1</w:t>
            </w:r>
          </w:p>
        </w:tc>
        <w:tc>
          <w:tcPr>
            <w:tcW w:w="72" w:type="dxa"/>
          </w:tcPr>
          <w:p w14:paraId="07B0A67D" w14:textId="77777777" w:rsidR="00AE4AE8" w:rsidRPr="00C108A9" w:rsidRDefault="00AE4AE8" w:rsidP="00AE4AE8">
            <w:pPr>
              <w:pStyle w:val="Texto"/>
              <w:rPr>
                <w:rFonts w:cs="Arial"/>
                <w:sz w:val="16"/>
                <w:szCs w:val="16"/>
              </w:rPr>
            </w:pPr>
          </w:p>
        </w:tc>
        <w:tc>
          <w:tcPr>
            <w:tcW w:w="1260" w:type="dxa"/>
            <w:vAlign w:val="top"/>
          </w:tcPr>
          <w:p w14:paraId="1EEFC3C8" w14:textId="5F258DD0" w:rsidR="00AE4AE8" w:rsidRPr="00C108A9" w:rsidRDefault="007A68AB" w:rsidP="00AE4AE8">
            <w:pPr>
              <w:pStyle w:val="Texto"/>
              <w:tabs>
                <w:tab w:val="decimal" w:pos="1045"/>
              </w:tabs>
              <w:rPr>
                <w:rFonts w:cs="Arial"/>
                <w:sz w:val="16"/>
                <w:szCs w:val="16"/>
              </w:rPr>
            </w:pPr>
            <w:r w:rsidRPr="007A68AB">
              <w:rPr>
                <w:rFonts w:cs="Arial"/>
                <w:sz w:val="16"/>
                <w:szCs w:val="16"/>
              </w:rPr>
              <w:t>367.161</w:t>
            </w:r>
          </w:p>
        </w:tc>
        <w:tc>
          <w:tcPr>
            <w:tcW w:w="72" w:type="dxa"/>
            <w:vAlign w:val="top"/>
          </w:tcPr>
          <w:p w14:paraId="6F36963C" w14:textId="77777777" w:rsidR="00AE4AE8" w:rsidRPr="00C108A9" w:rsidRDefault="00AE4AE8" w:rsidP="00AE4AE8">
            <w:pPr>
              <w:pStyle w:val="Texto"/>
              <w:tabs>
                <w:tab w:val="decimal" w:pos="936"/>
              </w:tabs>
              <w:rPr>
                <w:rFonts w:cs="Arial"/>
                <w:sz w:val="16"/>
                <w:szCs w:val="16"/>
              </w:rPr>
            </w:pPr>
          </w:p>
        </w:tc>
        <w:tc>
          <w:tcPr>
            <w:tcW w:w="1278" w:type="dxa"/>
          </w:tcPr>
          <w:p w14:paraId="1C2E800C" w14:textId="27E15337" w:rsidR="00AE4AE8" w:rsidRPr="00C108A9" w:rsidRDefault="00AE4AE8" w:rsidP="00AE4AE8">
            <w:pPr>
              <w:pStyle w:val="Texto"/>
              <w:tabs>
                <w:tab w:val="decimal" w:pos="1045"/>
              </w:tabs>
              <w:jc w:val="left"/>
              <w:rPr>
                <w:rFonts w:cs="Arial"/>
                <w:sz w:val="16"/>
                <w:szCs w:val="16"/>
              </w:rPr>
            </w:pPr>
            <w:r w:rsidRPr="00C108A9">
              <w:rPr>
                <w:rFonts w:cs="Arial"/>
                <w:sz w:val="16"/>
                <w:szCs w:val="16"/>
              </w:rPr>
              <w:t>936.655</w:t>
            </w:r>
          </w:p>
        </w:tc>
      </w:tr>
      <w:tr w:rsidR="00AE4AE8" w:rsidRPr="00C108A9" w14:paraId="6D8C6827" w14:textId="77777777" w:rsidTr="00C108A9">
        <w:trPr>
          <w:jc w:val="center"/>
        </w:trPr>
        <w:tc>
          <w:tcPr>
            <w:tcW w:w="5940" w:type="dxa"/>
          </w:tcPr>
          <w:p w14:paraId="09A7B773" w14:textId="77777777" w:rsidR="00AE4AE8" w:rsidRPr="00C108A9" w:rsidRDefault="00AE4AE8" w:rsidP="00AE4AE8">
            <w:pPr>
              <w:pStyle w:val="Texto"/>
              <w:rPr>
                <w:rFonts w:cs="Arial"/>
                <w:sz w:val="16"/>
                <w:szCs w:val="16"/>
              </w:rPr>
            </w:pPr>
            <w:r w:rsidRPr="00C108A9">
              <w:rPr>
                <w:rFonts w:cs="Arial"/>
                <w:sz w:val="16"/>
                <w:szCs w:val="16"/>
              </w:rPr>
              <w:t>Otros créditos no financieros</w:t>
            </w:r>
          </w:p>
        </w:tc>
        <w:tc>
          <w:tcPr>
            <w:tcW w:w="720" w:type="dxa"/>
          </w:tcPr>
          <w:p w14:paraId="023579D8" w14:textId="77777777" w:rsidR="00AE4AE8" w:rsidRPr="00C108A9" w:rsidRDefault="00AE4AE8" w:rsidP="00AE4AE8">
            <w:pPr>
              <w:pStyle w:val="Texto"/>
              <w:jc w:val="center"/>
              <w:rPr>
                <w:rFonts w:cs="Arial"/>
                <w:sz w:val="16"/>
                <w:szCs w:val="16"/>
              </w:rPr>
            </w:pPr>
            <w:r w:rsidRPr="00C108A9">
              <w:rPr>
                <w:rFonts w:cs="Arial"/>
                <w:sz w:val="16"/>
                <w:szCs w:val="16"/>
              </w:rPr>
              <w:t>18</w:t>
            </w:r>
          </w:p>
        </w:tc>
        <w:tc>
          <w:tcPr>
            <w:tcW w:w="72" w:type="dxa"/>
          </w:tcPr>
          <w:p w14:paraId="588FF662" w14:textId="77777777" w:rsidR="00AE4AE8" w:rsidRPr="00C108A9" w:rsidRDefault="00AE4AE8" w:rsidP="00AE4AE8">
            <w:pPr>
              <w:pStyle w:val="Texto"/>
              <w:rPr>
                <w:rFonts w:cs="Arial"/>
                <w:sz w:val="16"/>
                <w:szCs w:val="16"/>
              </w:rPr>
            </w:pPr>
          </w:p>
        </w:tc>
        <w:tc>
          <w:tcPr>
            <w:tcW w:w="1260" w:type="dxa"/>
            <w:vAlign w:val="top"/>
          </w:tcPr>
          <w:p w14:paraId="25EC002C" w14:textId="3EBE3D81" w:rsidR="00AE4AE8" w:rsidRPr="00C108A9" w:rsidRDefault="007A68AB" w:rsidP="00AE4AE8">
            <w:pPr>
              <w:pStyle w:val="Texto"/>
              <w:tabs>
                <w:tab w:val="decimal" w:pos="1045"/>
              </w:tabs>
              <w:rPr>
                <w:rFonts w:cs="Arial"/>
                <w:sz w:val="16"/>
                <w:szCs w:val="16"/>
              </w:rPr>
            </w:pPr>
            <w:r w:rsidRPr="007A68AB">
              <w:rPr>
                <w:rFonts w:cs="Arial"/>
                <w:sz w:val="16"/>
                <w:szCs w:val="16"/>
              </w:rPr>
              <w:t>6.957</w:t>
            </w:r>
          </w:p>
        </w:tc>
        <w:tc>
          <w:tcPr>
            <w:tcW w:w="72" w:type="dxa"/>
            <w:vAlign w:val="top"/>
          </w:tcPr>
          <w:p w14:paraId="69CF580C" w14:textId="77777777" w:rsidR="00AE4AE8" w:rsidRPr="00C108A9" w:rsidRDefault="00AE4AE8" w:rsidP="00AE4AE8">
            <w:pPr>
              <w:pStyle w:val="Texto"/>
              <w:tabs>
                <w:tab w:val="decimal" w:pos="936"/>
              </w:tabs>
              <w:rPr>
                <w:rFonts w:cs="Arial"/>
                <w:sz w:val="16"/>
                <w:szCs w:val="16"/>
              </w:rPr>
            </w:pPr>
          </w:p>
        </w:tc>
        <w:tc>
          <w:tcPr>
            <w:tcW w:w="1278" w:type="dxa"/>
          </w:tcPr>
          <w:p w14:paraId="5271A9D0" w14:textId="0A422426" w:rsidR="00AE4AE8" w:rsidRPr="00C108A9" w:rsidRDefault="00AE4AE8" w:rsidP="00AE4AE8">
            <w:pPr>
              <w:pStyle w:val="Texto"/>
              <w:tabs>
                <w:tab w:val="decimal" w:pos="1045"/>
              </w:tabs>
              <w:jc w:val="left"/>
              <w:rPr>
                <w:rFonts w:cs="Arial"/>
                <w:sz w:val="16"/>
                <w:szCs w:val="16"/>
              </w:rPr>
            </w:pPr>
            <w:r w:rsidRPr="00C108A9">
              <w:rPr>
                <w:rFonts w:cs="Arial"/>
                <w:sz w:val="16"/>
                <w:szCs w:val="16"/>
              </w:rPr>
              <w:t>12.068</w:t>
            </w:r>
          </w:p>
        </w:tc>
      </w:tr>
      <w:tr w:rsidR="00AE4AE8" w:rsidRPr="00C108A9" w14:paraId="1546E789" w14:textId="77777777" w:rsidTr="00C108A9">
        <w:trPr>
          <w:jc w:val="center"/>
        </w:trPr>
        <w:tc>
          <w:tcPr>
            <w:tcW w:w="5940" w:type="dxa"/>
          </w:tcPr>
          <w:p w14:paraId="4F254C6E" w14:textId="36E8F0C9" w:rsidR="00AE4AE8" w:rsidRPr="00C108A9" w:rsidRDefault="00AE4AE8" w:rsidP="00AE4AE8">
            <w:pPr>
              <w:pStyle w:val="Texto"/>
              <w:rPr>
                <w:rFonts w:cs="Arial"/>
                <w:sz w:val="16"/>
                <w:szCs w:val="16"/>
              </w:rPr>
            </w:pPr>
            <w:r w:rsidRPr="00C108A9">
              <w:rPr>
                <w:rFonts w:cs="Arial"/>
                <w:sz w:val="16"/>
                <w:szCs w:val="16"/>
              </w:rPr>
              <w:t>Deudores comerciales y otras cuentas por cobrar</w:t>
            </w:r>
          </w:p>
        </w:tc>
        <w:tc>
          <w:tcPr>
            <w:tcW w:w="720" w:type="dxa"/>
          </w:tcPr>
          <w:p w14:paraId="64F1EECD" w14:textId="1CEFCF1B" w:rsidR="00AE4AE8" w:rsidRPr="00C108A9" w:rsidRDefault="00AE4AE8" w:rsidP="00AE4AE8">
            <w:pPr>
              <w:pStyle w:val="Texto"/>
              <w:jc w:val="center"/>
              <w:rPr>
                <w:rFonts w:cs="Arial"/>
                <w:sz w:val="16"/>
                <w:szCs w:val="16"/>
              </w:rPr>
            </w:pPr>
            <w:r w:rsidRPr="00C108A9">
              <w:rPr>
                <w:rFonts w:cs="Arial"/>
                <w:sz w:val="16"/>
                <w:szCs w:val="16"/>
              </w:rPr>
              <w:t>15.2</w:t>
            </w:r>
          </w:p>
        </w:tc>
        <w:tc>
          <w:tcPr>
            <w:tcW w:w="72" w:type="dxa"/>
          </w:tcPr>
          <w:p w14:paraId="30631C52" w14:textId="77777777" w:rsidR="00AE4AE8" w:rsidRPr="00C108A9" w:rsidRDefault="00AE4AE8" w:rsidP="00AE4AE8">
            <w:pPr>
              <w:pStyle w:val="Texto"/>
              <w:rPr>
                <w:rFonts w:cs="Arial"/>
                <w:sz w:val="16"/>
                <w:szCs w:val="16"/>
              </w:rPr>
            </w:pPr>
          </w:p>
        </w:tc>
        <w:tc>
          <w:tcPr>
            <w:tcW w:w="1260" w:type="dxa"/>
            <w:vAlign w:val="top"/>
          </w:tcPr>
          <w:p w14:paraId="65423434" w14:textId="3D657948" w:rsidR="00AE4AE8" w:rsidRPr="00C108A9" w:rsidRDefault="007A68AB" w:rsidP="00AE4AE8">
            <w:pPr>
              <w:pStyle w:val="Texto"/>
              <w:tabs>
                <w:tab w:val="decimal" w:pos="1045"/>
              </w:tabs>
              <w:rPr>
                <w:rFonts w:cs="Arial"/>
                <w:sz w:val="16"/>
                <w:szCs w:val="16"/>
              </w:rPr>
            </w:pPr>
            <w:r w:rsidRPr="007A68AB">
              <w:rPr>
                <w:rFonts w:cs="Arial"/>
                <w:sz w:val="16"/>
                <w:szCs w:val="16"/>
              </w:rPr>
              <w:t>-</w:t>
            </w:r>
            <w:r w:rsidR="00E110B3">
              <w:rPr>
                <w:rFonts w:cs="Arial"/>
                <w:sz w:val="16"/>
                <w:szCs w:val="16"/>
              </w:rPr>
              <w:t xml:space="preserve">        </w:t>
            </w:r>
          </w:p>
        </w:tc>
        <w:tc>
          <w:tcPr>
            <w:tcW w:w="72" w:type="dxa"/>
            <w:vAlign w:val="top"/>
          </w:tcPr>
          <w:p w14:paraId="37D9947F" w14:textId="77777777" w:rsidR="00AE4AE8" w:rsidRPr="00C108A9" w:rsidRDefault="00AE4AE8" w:rsidP="00AE4AE8">
            <w:pPr>
              <w:pStyle w:val="Texto"/>
              <w:tabs>
                <w:tab w:val="decimal" w:pos="936"/>
              </w:tabs>
              <w:rPr>
                <w:rFonts w:cs="Arial"/>
                <w:sz w:val="16"/>
                <w:szCs w:val="16"/>
              </w:rPr>
            </w:pPr>
          </w:p>
        </w:tc>
        <w:tc>
          <w:tcPr>
            <w:tcW w:w="1278" w:type="dxa"/>
          </w:tcPr>
          <w:p w14:paraId="31228B4D" w14:textId="26717E01" w:rsidR="00AE4AE8" w:rsidRPr="00C108A9" w:rsidRDefault="00AE4AE8" w:rsidP="00AE4AE8">
            <w:pPr>
              <w:pStyle w:val="Texto"/>
              <w:tabs>
                <w:tab w:val="decimal" w:pos="1045"/>
              </w:tabs>
              <w:jc w:val="left"/>
              <w:rPr>
                <w:rFonts w:cs="Arial"/>
                <w:sz w:val="16"/>
                <w:szCs w:val="16"/>
              </w:rPr>
            </w:pPr>
            <w:r w:rsidRPr="00C108A9">
              <w:rPr>
                <w:rFonts w:cs="Arial"/>
                <w:sz w:val="16"/>
                <w:szCs w:val="16"/>
              </w:rPr>
              <w:t>1.562</w:t>
            </w:r>
          </w:p>
        </w:tc>
      </w:tr>
      <w:tr w:rsidR="00AE4AE8" w:rsidRPr="00C108A9" w14:paraId="441E2281" w14:textId="77777777" w:rsidTr="00C108A9">
        <w:trPr>
          <w:jc w:val="center"/>
        </w:trPr>
        <w:tc>
          <w:tcPr>
            <w:tcW w:w="5940" w:type="dxa"/>
          </w:tcPr>
          <w:p w14:paraId="718B166E" w14:textId="77777777" w:rsidR="00AE4AE8" w:rsidRPr="00C108A9" w:rsidRDefault="00AE4AE8" w:rsidP="00AE4AE8">
            <w:pPr>
              <w:pStyle w:val="Texto"/>
              <w:rPr>
                <w:rFonts w:cs="Arial"/>
                <w:sz w:val="16"/>
                <w:szCs w:val="16"/>
              </w:rPr>
            </w:pPr>
          </w:p>
        </w:tc>
        <w:tc>
          <w:tcPr>
            <w:tcW w:w="720" w:type="dxa"/>
          </w:tcPr>
          <w:p w14:paraId="7FE8699A" w14:textId="77777777" w:rsidR="00AE4AE8" w:rsidRPr="00C108A9" w:rsidRDefault="00AE4AE8" w:rsidP="00AE4AE8">
            <w:pPr>
              <w:pStyle w:val="Texto"/>
              <w:jc w:val="center"/>
              <w:rPr>
                <w:rFonts w:cs="Arial"/>
                <w:sz w:val="16"/>
                <w:szCs w:val="16"/>
              </w:rPr>
            </w:pPr>
          </w:p>
        </w:tc>
        <w:tc>
          <w:tcPr>
            <w:tcW w:w="72" w:type="dxa"/>
          </w:tcPr>
          <w:p w14:paraId="12282BAA" w14:textId="77777777" w:rsidR="00AE4AE8" w:rsidRPr="00C108A9" w:rsidRDefault="00AE4AE8" w:rsidP="00AE4AE8">
            <w:pPr>
              <w:pStyle w:val="Texto"/>
              <w:rPr>
                <w:rFonts w:cs="Arial"/>
                <w:sz w:val="16"/>
                <w:szCs w:val="16"/>
              </w:rPr>
            </w:pPr>
          </w:p>
        </w:tc>
        <w:tc>
          <w:tcPr>
            <w:tcW w:w="1260" w:type="dxa"/>
            <w:tcBorders>
              <w:top w:val="single" w:sz="6" w:space="0" w:color="auto"/>
              <w:bottom w:val="single" w:sz="6" w:space="0" w:color="auto"/>
            </w:tcBorders>
            <w:vAlign w:val="top"/>
          </w:tcPr>
          <w:p w14:paraId="2A1FCFD5" w14:textId="73D1A00E" w:rsidR="00AE4AE8" w:rsidRPr="00C366CF" w:rsidRDefault="007A68AB" w:rsidP="00AE4AE8">
            <w:pPr>
              <w:pStyle w:val="Texto"/>
              <w:tabs>
                <w:tab w:val="decimal" w:pos="1045"/>
              </w:tabs>
              <w:rPr>
                <w:rFonts w:cs="Arial"/>
                <w:b/>
                <w:bCs/>
                <w:sz w:val="16"/>
                <w:szCs w:val="16"/>
              </w:rPr>
            </w:pPr>
            <w:r w:rsidRPr="00C366CF">
              <w:rPr>
                <w:rFonts w:cs="Arial"/>
                <w:b/>
                <w:bCs/>
                <w:sz w:val="16"/>
                <w:szCs w:val="16"/>
              </w:rPr>
              <w:t>39.904.889</w:t>
            </w:r>
          </w:p>
        </w:tc>
        <w:tc>
          <w:tcPr>
            <w:tcW w:w="72" w:type="dxa"/>
            <w:vAlign w:val="top"/>
          </w:tcPr>
          <w:p w14:paraId="2174E543" w14:textId="77777777" w:rsidR="00AE4AE8" w:rsidRPr="00C108A9" w:rsidRDefault="00AE4AE8" w:rsidP="00AE4AE8">
            <w:pPr>
              <w:pStyle w:val="Texto"/>
              <w:tabs>
                <w:tab w:val="decimal" w:pos="936"/>
              </w:tabs>
              <w:rPr>
                <w:rFonts w:cs="Arial"/>
                <w:b/>
                <w:bCs/>
                <w:sz w:val="16"/>
                <w:szCs w:val="16"/>
              </w:rPr>
            </w:pPr>
          </w:p>
        </w:tc>
        <w:tc>
          <w:tcPr>
            <w:tcW w:w="1278" w:type="dxa"/>
            <w:tcBorders>
              <w:top w:val="single" w:sz="6" w:space="0" w:color="auto"/>
              <w:bottom w:val="single" w:sz="6" w:space="0" w:color="auto"/>
            </w:tcBorders>
          </w:tcPr>
          <w:p w14:paraId="1C8C0EBD" w14:textId="6AFBA8AE" w:rsidR="00AE4AE8" w:rsidRPr="00C108A9" w:rsidRDefault="00AE4AE8" w:rsidP="00AE4AE8">
            <w:pPr>
              <w:pStyle w:val="Texto"/>
              <w:tabs>
                <w:tab w:val="decimal" w:pos="1045"/>
              </w:tabs>
              <w:jc w:val="left"/>
              <w:rPr>
                <w:rFonts w:cs="Arial"/>
                <w:b/>
                <w:bCs/>
                <w:sz w:val="16"/>
                <w:szCs w:val="16"/>
              </w:rPr>
            </w:pPr>
            <w:r w:rsidRPr="00C108A9">
              <w:rPr>
                <w:rFonts w:cs="Arial"/>
                <w:b/>
                <w:bCs/>
                <w:sz w:val="16"/>
                <w:szCs w:val="16"/>
              </w:rPr>
              <w:t>42.959.516</w:t>
            </w:r>
          </w:p>
        </w:tc>
      </w:tr>
      <w:tr w:rsidR="00AE4AE8" w:rsidRPr="00C108A9" w14:paraId="53CE939C" w14:textId="77777777" w:rsidTr="00C108A9">
        <w:trPr>
          <w:jc w:val="center"/>
        </w:trPr>
        <w:tc>
          <w:tcPr>
            <w:tcW w:w="5940" w:type="dxa"/>
          </w:tcPr>
          <w:p w14:paraId="531E9165" w14:textId="77777777" w:rsidR="00AE4AE8" w:rsidRPr="00C108A9" w:rsidRDefault="00AE4AE8" w:rsidP="00AE4AE8">
            <w:pPr>
              <w:pStyle w:val="Texto"/>
              <w:rPr>
                <w:rFonts w:cs="Arial"/>
                <w:b/>
                <w:sz w:val="16"/>
                <w:szCs w:val="16"/>
              </w:rPr>
            </w:pPr>
            <w:r w:rsidRPr="00C108A9">
              <w:rPr>
                <w:rFonts w:cs="Arial"/>
                <w:b/>
                <w:sz w:val="16"/>
                <w:szCs w:val="16"/>
              </w:rPr>
              <w:t>Activos corrientes</w:t>
            </w:r>
          </w:p>
        </w:tc>
        <w:tc>
          <w:tcPr>
            <w:tcW w:w="720" w:type="dxa"/>
          </w:tcPr>
          <w:p w14:paraId="56BCA40F" w14:textId="77777777" w:rsidR="00AE4AE8" w:rsidRPr="00C108A9" w:rsidRDefault="00AE4AE8" w:rsidP="00AE4AE8">
            <w:pPr>
              <w:pStyle w:val="Texto"/>
              <w:jc w:val="center"/>
              <w:rPr>
                <w:rFonts w:cs="Arial"/>
                <w:sz w:val="16"/>
                <w:szCs w:val="16"/>
              </w:rPr>
            </w:pPr>
          </w:p>
        </w:tc>
        <w:tc>
          <w:tcPr>
            <w:tcW w:w="72" w:type="dxa"/>
          </w:tcPr>
          <w:p w14:paraId="1DEEC185" w14:textId="77777777" w:rsidR="00AE4AE8" w:rsidRPr="00C108A9" w:rsidRDefault="00AE4AE8" w:rsidP="00AE4AE8">
            <w:pPr>
              <w:pStyle w:val="Texto"/>
              <w:rPr>
                <w:rFonts w:cs="Arial"/>
                <w:sz w:val="16"/>
                <w:szCs w:val="16"/>
              </w:rPr>
            </w:pPr>
          </w:p>
        </w:tc>
        <w:tc>
          <w:tcPr>
            <w:tcW w:w="1260" w:type="dxa"/>
            <w:tcBorders>
              <w:top w:val="single" w:sz="6" w:space="0" w:color="auto"/>
            </w:tcBorders>
            <w:vAlign w:val="top"/>
          </w:tcPr>
          <w:p w14:paraId="6B82DEA2" w14:textId="77777777" w:rsidR="00AE4AE8" w:rsidRPr="00C108A9" w:rsidRDefault="00AE4AE8" w:rsidP="00AE4AE8">
            <w:pPr>
              <w:pStyle w:val="Texto"/>
              <w:tabs>
                <w:tab w:val="decimal" w:pos="1045"/>
              </w:tabs>
              <w:rPr>
                <w:rFonts w:cs="Arial"/>
                <w:sz w:val="16"/>
                <w:szCs w:val="16"/>
              </w:rPr>
            </w:pPr>
          </w:p>
        </w:tc>
        <w:tc>
          <w:tcPr>
            <w:tcW w:w="72" w:type="dxa"/>
            <w:vAlign w:val="top"/>
          </w:tcPr>
          <w:p w14:paraId="16A3EC75" w14:textId="77777777" w:rsidR="00AE4AE8" w:rsidRPr="00C108A9" w:rsidRDefault="00AE4AE8" w:rsidP="00AE4AE8">
            <w:pPr>
              <w:pStyle w:val="Texto"/>
              <w:tabs>
                <w:tab w:val="decimal" w:pos="936"/>
              </w:tabs>
              <w:rPr>
                <w:rFonts w:cs="Arial"/>
                <w:sz w:val="16"/>
                <w:szCs w:val="16"/>
              </w:rPr>
            </w:pPr>
          </w:p>
        </w:tc>
        <w:tc>
          <w:tcPr>
            <w:tcW w:w="1278" w:type="dxa"/>
            <w:tcBorders>
              <w:top w:val="single" w:sz="6" w:space="0" w:color="auto"/>
            </w:tcBorders>
          </w:tcPr>
          <w:p w14:paraId="29B304DE" w14:textId="77777777" w:rsidR="00AE4AE8" w:rsidRPr="00C108A9" w:rsidRDefault="00AE4AE8" w:rsidP="00AE4AE8">
            <w:pPr>
              <w:pStyle w:val="Texto"/>
              <w:tabs>
                <w:tab w:val="decimal" w:pos="1045"/>
              </w:tabs>
              <w:jc w:val="left"/>
              <w:rPr>
                <w:rFonts w:cs="Arial"/>
                <w:sz w:val="16"/>
                <w:szCs w:val="16"/>
              </w:rPr>
            </w:pPr>
          </w:p>
        </w:tc>
      </w:tr>
      <w:tr w:rsidR="00AE4AE8" w:rsidRPr="00C108A9" w14:paraId="59E41AB4" w14:textId="77777777" w:rsidTr="00C108A9">
        <w:trPr>
          <w:jc w:val="center"/>
        </w:trPr>
        <w:tc>
          <w:tcPr>
            <w:tcW w:w="5940" w:type="dxa"/>
          </w:tcPr>
          <w:p w14:paraId="6C3649FA" w14:textId="77777777" w:rsidR="00AE4AE8" w:rsidRPr="00C108A9" w:rsidRDefault="00AE4AE8" w:rsidP="00AE4AE8">
            <w:pPr>
              <w:pStyle w:val="Texto"/>
              <w:rPr>
                <w:rFonts w:cs="Arial"/>
                <w:sz w:val="16"/>
                <w:szCs w:val="16"/>
              </w:rPr>
            </w:pPr>
            <w:r w:rsidRPr="00C108A9">
              <w:rPr>
                <w:rFonts w:cs="Arial"/>
                <w:sz w:val="16"/>
                <w:szCs w:val="16"/>
              </w:rPr>
              <w:t>Activos biológicos</w:t>
            </w:r>
          </w:p>
        </w:tc>
        <w:tc>
          <w:tcPr>
            <w:tcW w:w="720" w:type="dxa"/>
          </w:tcPr>
          <w:p w14:paraId="79C0F08E" w14:textId="2203348A" w:rsidR="00AE4AE8" w:rsidRPr="00C108A9" w:rsidRDefault="00AE4AE8" w:rsidP="00AE4AE8">
            <w:pPr>
              <w:pStyle w:val="Texto"/>
              <w:jc w:val="center"/>
              <w:rPr>
                <w:rFonts w:cs="Arial"/>
                <w:sz w:val="16"/>
                <w:szCs w:val="16"/>
              </w:rPr>
            </w:pPr>
            <w:r w:rsidRPr="00C108A9">
              <w:rPr>
                <w:rFonts w:cs="Arial"/>
                <w:sz w:val="16"/>
                <w:szCs w:val="16"/>
              </w:rPr>
              <w:t>13</w:t>
            </w:r>
          </w:p>
        </w:tc>
        <w:tc>
          <w:tcPr>
            <w:tcW w:w="72" w:type="dxa"/>
          </w:tcPr>
          <w:p w14:paraId="79D977C9" w14:textId="77777777" w:rsidR="00AE4AE8" w:rsidRPr="00C108A9" w:rsidRDefault="00AE4AE8" w:rsidP="00AE4AE8">
            <w:pPr>
              <w:pStyle w:val="Texto"/>
              <w:rPr>
                <w:rFonts w:cs="Arial"/>
                <w:sz w:val="16"/>
                <w:szCs w:val="16"/>
              </w:rPr>
            </w:pPr>
          </w:p>
        </w:tc>
        <w:tc>
          <w:tcPr>
            <w:tcW w:w="1260" w:type="dxa"/>
            <w:vAlign w:val="top"/>
          </w:tcPr>
          <w:p w14:paraId="26D55222" w14:textId="4BF6292E" w:rsidR="00AE4AE8" w:rsidRPr="00C108A9" w:rsidRDefault="007A68AB" w:rsidP="00AE4AE8">
            <w:pPr>
              <w:pStyle w:val="Texto"/>
              <w:tabs>
                <w:tab w:val="decimal" w:pos="1045"/>
              </w:tabs>
              <w:rPr>
                <w:rFonts w:cs="Arial"/>
                <w:sz w:val="16"/>
                <w:szCs w:val="16"/>
              </w:rPr>
            </w:pPr>
            <w:r w:rsidRPr="007A68AB">
              <w:rPr>
                <w:rFonts w:cs="Arial"/>
                <w:sz w:val="16"/>
                <w:szCs w:val="16"/>
              </w:rPr>
              <w:t>3.587.955</w:t>
            </w:r>
          </w:p>
        </w:tc>
        <w:tc>
          <w:tcPr>
            <w:tcW w:w="72" w:type="dxa"/>
            <w:vAlign w:val="top"/>
          </w:tcPr>
          <w:p w14:paraId="60BC9C6B" w14:textId="77777777" w:rsidR="00AE4AE8" w:rsidRPr="00C108A9" w:rsidRDefault="00AE4AE8" w:rsidP="00AE4AE8">
            <w:pPr>
              <w:pStyle w:val="Texto"/>
              <w:tabs>
                <w:tab w:val="decimal" w:pos="936"/>
              </w:tabs>
              <w:rPr>
                <w:rFonts w:cs="Arial"/>
                <w:sz w:val="16"/>
                <w:szCs w:val="16"/>
              </w:rPr>
            </w:pPr>
          </w:p>
        </w:tc>
        <w:tc>
          <w:tcPr>
            <w:tcW w:w="1278" w:type="dxa"/>
          </w:tcPr>
          <w:p w14:paraId="3EC9AC4F" w14:textId="299D0E73" w:rsidR="00AE4AE8" w:rsidRPr="00C108A9" w:rsidRDefault="00AE4AE8" w:rsidP="00AE4AE8">
            <w:pPr>
              <w:pStyle w:val="Texto"/>
              <w:tabs>
                <w:tab w:val="decimal" w:pos="1045"/>
              </w:tabs>
              <w:jc w:val="left"/>
              <w:rPr>
                <w:rFonts w:cs="Arial"/>
                <w:sz w:val="16"/>
                <w:szCs w:val="16"/>
              </w:rPr>
            </w:pPr>
            <w:r w:rsidRPr="00C108A9">
              <w:rPr>
                <w:rFonts w:cs="Arial"/>
                <w:sz w:val="16"/>
                <w:szCs w:val="16"/>
              </w:rPr>
              <w:t>2.724.389</w:t>
            </w:r>
          </w:p>
        </w:tc>
      </w:tr>
      <w:tr w:rsidR="00AE4AE8" w:rsidRPr="00C108A9" w14:paraId="7DB14341" w14:textId="77777777" w:rsidTr="00C108A9">
        <w:trPr>
          <w:jc w:val="center"/>
        </w:trPr>
        <w:tc>
          <w:tcPr>
            <w:tcW w:w="5940" w:type="dxa"/>
          </w:tcPr>
          <w:p w14:paraId="28C78D9F" w14:textId="77777777" w:rsidR="00AE4AE8" w:rsidRPr="00C108A9" w:rsidRDefault="00AE4AE8" w:rsidP="00AE4AE8">
            <w:pPr>
              <w:pStyle w:val="Texto"/>
              <w:rPr>
                <w:rFonts w:cs="Arial"/>
                <w:sz w:val="16"/>
                <w:szCs w:val="16"/>
              </w:rPr>
            </w:pPr>
            <w:r w:rsidRPr="00C108A9">
              <w:rPr>
                <w:rFonts w:cs="Arial"/>
                <w:sz w:val="16"/>
                <w:szCs w:val="16"/>
              </w:rPr>
              <w:t xml:space="preserve">Inventarios </w:t>
            </w:r>
          </w:p>
        </w:tc>
        <w:tc>
          <w:tcPr>
            <w:tcW w:w="720" w:type="dxa"/>
          </w:tcPr>
          <w:p w14:paraId="0A90E448" w14:textId="77777777" w:rsidR="00AE4AE8" w:rsidRPr="00C108A9" w:rsidRDefault="00AE4AE8" w:rsidP="00AE4AE8">
            <w:pPr>
              <w:pStyle w:val="Texto"/>
              <w:jc w:val="center"/>
              <w:rPr>
                <w:rFonts w:cs="Arial"/>
                <w:sz w:val="16"/>
                <w:szCs w:val="16"/>
              </w:rPr>
            </w:pPr>
            <w:r w:rsidRPr="00C108A9">
              <w:rPr>
                <w:rFonts w:cs="Arial"/>
                <w:sz w:val="16"/>
                <w:szCs w:val="16"/>
              </w:rPr>
              <w:t>14</w:t>
            </w:r>
          </w:p>
        </w:tc>
        <w:tc>
          <w:tcPr>
            <w:tcW w:w="72" w:type="dxa"/>
          </w:tcPr>
          <w:p w14:paraId="739257A0" w14:textId="77777777" w:rsidR="00AE4AE8" w:rsidRPr="00C108A9" w:rsidRDefault="00AE4AE8" w:rsidP="00AE4AE8">
            <w:pPr>
              <w:pStyle w:val="Texto"/>
              <w:rPr>
                <w:rFonts w:cs="Arial"/>
                <w:sz w:val="16"/>
                <w:szCs w:val="16"/>
              </w:rPr>
            </w:pPr>
          </w:p>
        </w:tc>
        <w:tc>
          <w:tcPr>
            <w:tcW w:w="1260" w:type="dxa"/>
            <w:vAlign w:val="top"/>
          </w:tcPr>
          <w:p w14:paraId="50387B2D" w14:textId="70743627" w:rsidR="00AE4AE8" w:rsidRPr="00C108A9" w:rsidRDefault="0035257C" w:rsidP="00AE4AE8">
            <w:pPr>
              <w:pStyle w:val="Texto"/>
              <w:tabs>
                <w:tab w:val="decimal" w:pos="1045"/>
              </w:tabs>
              <w:rPr>
                <w:rFonts w:cs="Arial"/>
                <w:sz w:val="16"/>
                <w:szCs w:val="16"/>
              </w:rPr>
            </w:pPr>
            <w:r w:rsidRPr="0035257C">
              <w:rPr>
                <w:rFonts w:cs="Arial"/>
                <w:sz w:val="16"/>
                <w:szCs w:val="16"/>
              </w:rPr>
              <w:t>37.107.841</w:t>
            </w:r>
          </w:p>
        </w:tc>
        <w:tc>
          <w:tcPr>
            <w:tcW w:w="72" w:type="dxa"/>
            <w:vAlign w:val="top"/>
          </w:tcPr>
          <w:p w14:paraId="21DA5679" w14:textId="77777777" w:rsidR="00AE4AE8" w:rsidRPr="00C108A9" w:rsidRDefault="00AE4AE8" w:rsidP="00AE4AE8">
            <w:pPr>
              <w:pStyle w:val="Texto"/>
              <w:tabs>
                <w:tab w:val="decimal" w:pos="936"/>
              </w:tabs>
              <w:rPr>
                <w:rFonts w:cs="Arial"/>
                <w:sz w:val="16"/>
                <w:szCs w:val="16"/>
              </w:rPr>
            </w:pPr>
          </w:p>
        </w:tc>
        <w:tc>
          <w:tcPr>
            <w:tcW w:w="1278" w:type="dxa"/>
          </w:tcPr>
          <w:p w14:paraId="503433BA" w14:textId="09400DB9" w:rsidR="00AE4AE8" w:rsidRPr="00C108A9" w:rsidRDefault="00AE4AE8" w:rsidP="00AE4AE8">
            <w:pPr>
              <w:pStyle w:val="Texto"/>
              <w:tabs>
                <w:tab w:val="decimal" w:pos="1045"/>
              </w:tabs>
              <w:jc w:val="left"/>
              <w:rPr>
                <w:rFonts w:cs="Arial"/>
                <w:sz w:val="16"/>
                <w:szCs w:val="16"/>
              </w:rPr>
            </w:pPr>
            <w:r w:rsidRPr="00C108A9">
              <w:rPr>
                <w:rFonts w:cs="Arial"/>
                <w:sz w:val="16"/>
                <w:szCs w:val="16"/>
              </w:rPr>
              <w:t>28.798.502</w:t>
            </w:r>
          </w:p>
        </w:tc>
      </w:tr>
      <w:tr w:rsidR="00AE4AE8" w:rsidRPr="00C108A9" w14:paraId="407152A1" w14:textId="77777777" w:rsidTr="00C108A9">
        <w:trPr>
          <w:jc w:val="center"/>
        </w:trPr>
        <w:tc>
          <w:tcPr>
            <w:tcW w:w="5940" w:type="dxa"/>
          </w:tcPr>
          <w:p w14:paraId="4227FAC7" w14:textId="77777777" w:rsidR="00AE4AE8" w:rsidRPr="00C108A9" w:rsidRDefault="00AE4AE8" w:rsidP="00AE4AE8">
            <w:pPr>
              <w:pStyle w:val="Texto"/>
              <w:rPr>
                <w:rFonts w:cs="Arial"/>
                <w:sz w:val="16"/>
                <w:szCs w:val="16"/>
              </w:rPr>
            </w:pPr>
            <w:r w:rsidRPr="00C108A9">
              <w:rPr>
                <w:rFonts w:cs="Arial"/>
                <w:sz w:val="16"/>
                <w:szCs w:val="16"/>
              </w:rPr>
              <w:t xml:space="preserve">Otros créditos financieros </w:t>
            </w:r>
          </w:p>
        </w:tc>
        <w:tc>
          <w:tcPr>
            <w:tcW w:w="720" w:type="dxa"/>
          </w:tcPr>
          <w:p w14:paraId="12CC7A04" w14:textId="77777777" w:rsidR="00AE4AE8" w:rsidRPr="00C108A9" w:rsidRDefault="00AE4AE8" w:rsidP="00AE4AE8">
            <w:pPr>
              <w:pStyle w:val="Texto"/>
              <w:jc w:val="center"/>
              <w:rPr>
                <w:rFonts w:cs="Arial"/>
                <w:sz w:val="16"/>
                <w:szCs w:val="16"/>
              </w:rPr>
            </w:pPr>
            <w:r w:rsidRPr="00C108A9">
              <w:rPr>
                <w:rFonts w:cs="Arial"/>
                <w:sz w:val="16"/>
                <w:szCs w:val="16"/>
              </w:rPr>
              <w:t>15.1</w:t>
            </w:r>
          </w:p>
        </w:tc>
        <w:tc>
          <w:tcPr>
            <w:tcW w:w="72" w:type="dxa"/>
          </w:tcPr>
          <w:p w14:paraId="49719723" w14:textId="77777777" w:rsidR="00AE4AE8" w:rsidRPr="00C108A9" w:rsidRDefault="00AE4AE8" w:rsidP="00AE4AE8">
            <w:pPr>
              <w:pStyle w:val="Texto"/>
              <w:rPr>
                <w:rFonts w:cs="Arial"/>
                <w:sz w:val="16"/>
                <w:szCs w:val="16"/>
              </w:rPr>
            </w:pPr>
          </w:p>
        </w:tc>
        <w:tc>
          <w:tcPr>
            <w:tcW w:w="1260" w:type="dxa"/>
            <w:vAlign w:val="top"/>
          </w:tcPr>
          <w:p w14:paraId="25BFEF96" w14:textId="6B0383F1" w:rsidR="00AE4AE8" w:rsidRPr="00C108A9" w:rsidRDefault="007A68AB" w:rsidP="00AE4AE8">
            <w:pPr>
              <w:pStyle w:val="Texto"/>
              <w:tabs>
                <w:tab w:val="decimal" w:pos="1045"/>
              </w:tabs>
              <w:rPr>
                <w:rFonts w:cs="Arial"/>
                <w:sz w:val="16"/>
                <w:szCs w:val="16"/>
              </w:rPr>
            </w:pPr>
            <w:r w:rsidRPr="007A68AB">
              <w:rPr>
                <w:rFonts w:cs="Arial"/>
                <w:sz w:val="16"/>
                <w:szCs w:val="16"/>
              </w:rPr>
              <w:t>1.</w:t>
            </w:r>
            <w:r w:rsidR="00D31003" w:rsidRPr="00D31003">
              <w:rPr>
                <w:rFonts w:cs="Arial"/>
                <w:sz w:val="16"/>
                <w:szCs w:val="16"/>
              </w:rPr>
              <w:t>977.365</w:t>
            </w:r>
          </w:p>
        </w:tc>
        <w:tc>
          <w:tcPr>
            <w:tcW w:w="72" w:type="dxa"/>
            <w:vAlign w:val="top"/>
          </w:tcPr>
          <w:p w14:paraId="4F57071D" w14:textId="77777777" w:rsidR="00AE4AE8" w:rsidRPr="00C108A9" w:rsidRDefault="00AE4AE8" w:rsidP="00AE4AE8">
            <w:pPr>
              <w:pStyle w:val="Texto"/>
              <w:tabs>
                <w:tab w:val="decimal" w:pos="936"/>
              </w:tabs>
              <w:rPr>
                <w:rFonts w:cs="Arial"/>
                <w:sz w:val="16"/>
                <w:szCs w:val="16"/>
              </w:rPr>
            </w:pPr>
          </w:p>
        </w:tc>
        <w:tc>
          <w:tcPr>
            <w:tcW w:w="1278" w:type="dxa"/>
          </w:tcPr>
          <w:p w14:paraId="58B8B129" w14:textId="795B31AB" w:rsidR="00AE4AE8" w:rsidRPr="00C108A9" w:rsidRDefault="00AE4AE8" w:rsidP="00AE4AE8">
            <w:pPr>
              <w:pStyle w:val="Texto"/>
              <w:tabs>
                <w:tab w:val="decimal" w:pos="1045"/>
              </w:tabs>
              <w:jc w:val="left"/>
              <w:rPr>
                <w:rFonts w:cs="Arial"/>
                <w:sz w:val="16"/>
                <w:szCs w:val="16"/>
              </w:rPr>
            </w:pPr>
            <w:r w:rsidRPr="00C108A9">
              <w:rPr>
                <w:rFonts w:cs="Arial"/>
                <w:sz w:val="16"/>
                <w:szCs w:val="16"/>
              </w:rPr>
              <w:t>1.904.503</w:t>
            </w:r>
          </w:p>
        </w:tc>
      </w:tr>
      <w:tr w:rsidR="00AE4AE8" w:rsidRPr="00C108A9" w14:paraId="281CF0CA" w14:textId="77777777" w:rsidTr="00C108A9">
        <w:trPr>
          <w:jc w:val="center"/>
        </w:trPr>
        <w:tc>
          <w:tcPr>
            <w:tcW w:w="5940" w:type="dxa"/>
          </w:tcPr>
          <w:p w14:paraId="1EE15A96" w14:textId="77777777" w:rsidR="00AE4AE8" w:rsidRPr="00C108A9" w:rsidRDefault="00AE4AE8" w:rsidP="00AE4AE8">
            <w:pPr>
              <w:pStyle w:val="Texto"/>
              <w:rPr>
                <w:rFonts w:cs="Arial"/>
                <w:sz w:val="16"/>
                <w:szCs w:val="16"/>
              </w:rPr>
            </w:pPr>
            <w:r w:rsidRPr="00C108A9">
              <w:rPr>
                <w:rFonts w:cs="Arial"/>
                <w:sz w:val="16"/>
                <w:szCs w:val="16"/>
              </w:rPr>
              <w:t xml:space="preserve">Otros créditos no financieros </w:t>
            </w:r>
          </w:p>
        </w:tc>
        <w:tc>
          <w:tcPr>
            <w:tcW w:w="720" w:type="dxa"/>
          </w:tcPr>
          <w:p w14:paraId="465CF53F" w14:textId="0A089AC5" w:rsidR="00AE4AE8" w:rsidRPr="00C108A9" w:rsidRDefault="00AE4AE8" w:rsidP="00AE4AE8">
            <w:pPr>
              <w:pStyle w:val="Texto"/>
              <w:jc w:val="center"/>
              <w:rPr>
                <w:rFonts w:cs="Arial"/>
                <w:sz w:val="16"/>
                <w:szCs w:val="16"/>
              </w:rPr>
            </w:pPr>
            <w:r w:rsidRPr="00C108A9">
              <w:rPr>
                <w:rFonts w:cs="Arial"/>
                <w:sz w:val="16"/>
                <w:szCs w:val="16"/>
              </w:rPr>
              <w:t>18</w:t>
            </w:r>
          </w:p>
        </w:tc>
        <w:tc>
          <w:tcPr>
            <w:tcW w:w="72" w:type="dxa"/>
          </w:tcPr>
          <w:p w14:paraId="77395A09" w14:textId="77777777" w:rsidR="00AE4AE8" w:rsidRPr="00C108A9" w:rsidRDefault="00AE4AE8" w:rsidP="00AE4AE8">
            <w:pPr>
              <w:pStyle w:val="Texto"/>
              <w:rPr>
                <w:rFonts w:cs="Arial"/>
                <w:sz w:val="16"/>
                <w:szCs w:val="16"/>
              </w:rPr>
            </w:pPr>
          </w:p>
        </w:tc>
        <w:tc>
          <w:tcPr>
            <w:tcW w:w="1260" w:type="dxa"/>
            <w:vAlign w:val="top"/>
          </w:tcPr>
          <w:p w14:paraId="6E3FF78A" w14:textId="5AB798E8" w:rsidR="00AE4AE8" w:rsidRPr="00C108A9" w:rsidRDefault="007A68AB" w:rsidP="00AE4AE8">
            <w:pPr>
              <w:pStyle w:val="Texto"/>
              <w:tabs>
                <w:tab w:val="decimal" w:pos="1045"/>
              </w:tabs>
              <w:rPr>
                <w:rFonts w:cs="Arial"/>
                <w:sz w:val="16"/>
                <w:szCs w:val="16"/>
              </w:rPr>
            </w:pPr>
            <w:r w:rsidRPr="007A68AB">
              <w:rPr>
                <w:rFonts w:cs="Arial"/>
                <w:sz w:val="16"/>
                <w:szCs w:val="16"/>
              </w:rPr>
              <w:t>1.278.</w:t>
            </w:r>
            <w:r w:rsidR="00D31003" w:rsidRPr="00D31003">
              <w:rPr>
                <w:rFonts w:cs="Arial"/>
                <w:sz w:val="16"/>
                <w:szCs w:val="16"/>
              </w:rPr>
              <w:t>001</w:t>
            </w:r>
          </w:p>
        </w:tc>
        <w:tc>
          <w:tcPr>
            <w:tcW w:w="72" w:type="dxa"/>
            <w:vAlign w:val="top"/>
          </w:tcPr>
          <w:p w14:paraId="2708551B" w14:textId="77777777" w:rsidR="00AE4AE8" w:rsidRPr="00C108A9" w:rsidRDefault="00AE4AE8" w:rsidP="00AE4AE8">
            <w:pPr>
              <w:pStyle w:val="Texto"/>
              <w:tabs>
                <w:tab w:val="decimal" w:pos="936"/>
              </w:tabs>
              <w:rPr>
                <w:rFonts w:cs="Arial"/>
                <w:sz w:val="16"/>
                <w:szCs w:val="16"/>
              </w:rPr>
            </w:pPr>
          </w:p>
        </w:tc>
        <w:tc>
          <w:tcPr>
            <w:tcW w:w="1278" w:type="dxa"/>
          </w:tcPr>
          <w:p w14:paraId="05B5BCE9" w14:textId="3A8D678E" w:rsidR="00AE4AE8" w:rsidRPr="00C108A9" w:rsidRDefault="00AE4AE8" w:rsidP="00AE4AE8">
            <w:pPr>
              <w:pStyle w:val="Texto"/>
              <w:tabs>
                <w:tab w:val="decimal" w:pos="1045"/>
              </w:tabs>
              <w:jc w:val="left"/>
              <w:rPr>
                <w:rFonts w:cs="Arial"/>
                <w:sz w:val="16"/>
                <w:szCs w:val="16"/>
              </w:rPr>
            </w:pPr>
            <w:r w:rsidRPr="00C108A9">
              <w:rPr>
                <w:rFonts w:cs="Arial"/>
                <w:sz w:val="16"/>
                <w:szCs w:val="16"/>
              </w:rPr>
              <w:t>658.601</w:t>
            </w:r>
          </w:p>
        </w:tc>
      </w:tr>
      <w:tr w:rsidR="00AE4AE8" w:rsidRPr="00C108A9" w14:paraId="1AD8935D" w14:textId="77777777" w:rsidTr="00C108A9">
        <w:trPr>
          <w:jc w:val="center"/>
        </w:trPr>
        <w:tc>
          <w:tcPr>
            <w:tcW w:w="5940" w:type="dxa"/>
          </w:tcPr>
          <w:p w14:paraId="3CA393BE" w14:textId="77777777" w:rsidR="00AE4AE8" w:rsidRPr="00C108A9" w:rsidRDefault="00AE4AE8" w:rsidP="00AE4AE8">
            <w:pPr>
              <w:pStyle w:val="Texto"/>
              <w:rPr>
                <w:rFonts w:cs="Arial"/>
                <w:sz w:val="16"/>
                <w:szCs w:val="16"/>
              </w:rPr>
            </w:pPr>
            <w:r w:rsidRPr="00C108A9">
              <w:rPr>
                <w:rFonts w:cs="Arial"/>
                <w:sz w:val="16"/>
                <w:szCs w:val="16"/>
              </w:rPr>
              <w:t xml:space="preserve">Deudores comerciales y otras cuentas por cobrar </w:t>
            </w:r>
          </w:p>
        </w:tc>
        <w:tc>
          <w:tcPr>
            <w:tcW w:w="720" w:type="dxa"/>
          </w:tcPr>
          <w:p w14:paraId="6A67A46E" w14:textId="16EC7DEE" w:rsidR="00AE4AE8" w:rsidRPr="00C108A9" w:rsidRDefault="00AE4AE8" w:rsidP="00AE4AE8">
            <w:pPr>
              <w:pStyle w:val="Texto"/>
              <w:jc w:val="center"/>
              <w:rPr>
                <w:rFonts w:cs="Arial"/>
                <w:sz w:val="16"/>
                <w:szCs w:val="16"/>
              </w:rPr>
            </w:pPr>
            <w:r w:rsidRPr="00C108A9">
              <w:rPr>
                <w:rFonts w:cs="Arial"/>
                <w:sz w:val="16"/>
                <w:szCs w:val="16"/>
              </w:rPr>
              <w:t>15.2</w:t>
            </w:r>
          </w:p>
        </w:tc>
        <w:tc>
          <w:tcPr>
            <w:tcW w:w="72" w:type="dxa"/>
          </w:tcPr>
          <w:p w14:paraId="251C09F2" w14:textId="77777777" w:rsidR="00AE4AE8" w:rsidRPr="00C108A9" w:rsidRDefault="00AE4AE8" w:rsidP="00AE4AE8">
            <w:pPr>
              <w:pStyle w:val="Texto"/>
              <w:rPr>
                <w:rFonts w:cs="Arial"/>
                <w:sz w:val="16"/>
                <w:szCs w:val="16"/>
              </w:rPr>
            </w:pPr>
          </w:p>
        </w:tc>
        <w:tc>
          <w:tcPr>
            <w:tcW w:w="1260" w:type="dxa"/>
            <w:vAlign w:val="top"/>
          </w:tcPr>
          <w:p w14:paraId="3FB657AA" w14:textId="0B72BCC5" w:rsidR="00AE4AE8" w:rsidRPr="00C108A9" w:rsidRDefault="007A68AB" w:rsidP="00AE4AE8">
            <w:pPr>
              <w:pStyle w:val="Texto"/>
              <w:tabs>
                <w:tab w:val="decimal" w:pos="1045"/>
              </w:tabs>
              <w:rPr>
                <w:rFonts w:cs="Arial"/>
                <w:sz w:val="16"/>
                <w:szCs w:val="16"/>
              </w:rPr>
            </w:pPr>
            <w:r w:rsidRPr="007A68AB">
              <w:rPr>
                <w:rFonts w:cs="Arial"/>
                <w:sz w:val="16"/>
                <w:szCs w:val="16"/>
              </w:rPr>
              <w:t>19.</w:t>
            </w:r>
            <w:r w:rsidR="006B6B73" w:rsidRPr="006B6B73">
              <w:rPr>
                <w:rFonts w:cs="Arial"/>
                <w:sz w:val="16"/>
                <w:szCs w:val="16"/>
              </w:rPr>
              <w:t>278.513</w:t>
            </w:r>
          </w:p>
        </w:tc>
        <w:tc>
          <w:tcPr>
            <w:tcW w:w="72" w:type="dxa"/>
            <w:vAlign w:val="top"/>
          </w:tcPr>
          <w:p w14:paraId="514DEAED" w14:textId="77777777" w:rsidR="00AE4AE8" w:rsidRPr="00C108A9" w:rsidRDefault="00AE4AE8" w:rsidP="00AE4AE8">
            <w:pPr>
              <w:pStyle w:val="Texto"/>
              <w:tabs>
                <w:tab w:val="decimal" w:pos="936"/>
              </w:tabs>
              <w:rPr>
                <w:rFonts w:cs="Arial"/>
                <w:sz w:val="16"/>
                <w:szCs w:val="16"/>
              </w:rPr>
            </w:pPr>
          </w:p>
        </w:tc>
        <w:tc>
          <w:tcPr>
            <w:tcW w:w="1278" w:type="dxa"/>
          </w:tcPr>
          <w:p w14:paraId="353A5B98" w14:textId="378337BE" w:rsidR="00AE4AE8" w:rsidRPr="00C108A9" w:rsidRDefault="00AE4AE8" w:rsidP="00AE4AE8">
            <w:pPr>
              <w:pStyle w:val="Texto"/>
              <w:tabs>
                <w:tab w:val="decimal" w:pos="1045"/>
              </w:tabs>
              <w:jc w:val="left"/>
              <w:rPr>
                <w:rFonts w:cs="Arial"/>
                <w:sz w:val="16"/>
                <w:szCs w:val="16"/>
              </w:rPr>
            </w:pPr>
            <w:r w:rsidRPr="00C108A9">
              <w:rPr>
                <w:rFonts w:cs="Arial"/>
                <w:sz w:val="16"/>
                <w:szCs w:val="16"/>
              </w:rPr>
              <w:t>13.246.45</w:t>
            </w:r>
            <w:r w:rsidR="00940ACC">
              <w:rPr>
                <w:rFonts w:cs="Arial"/>
                <w:sz w:val="16"/>
                <w:szCs w:val="16"/>
              </w:rPr>
              <w:t>1</w:t>
            </w:r>
          </w:p>
        </w:tc>
      </w:tr>
      <w:tr w:rsidR="00AE4AE8" w:rsidRPr="00C108A9" w14:paraId="485B1126" w14:textId="77777777" w:rsidTr="00C108A9">
        <w:trPr>
          <w:jc w:val="center"/>
        </w:trPr>
        <w:tc>
          <w:tcPr>
            <w:tcW w:w="5940" w:type="dxa"/>
          </w:tcPr>
          <w:p w14:paraId="019A12A8" w14:textId="77777777" w:rsidR="00AE4AE8" w:rsidRPr="00C108A9" w:rsidRDefault="00AE4AE8" w:rsidP="00AE4AE8">
            <w:pPr>
              <w:pStyle w:val="Texto"/>
              <w:rPr>
                <w:rFonts w:cs="Arial"/>
                <w:sz w:val="16"/>
                <w:szCs w:val="16"/>
              </w:rPr>
            </w:pPr>
            <w:r w:rsidRPr="00C108A9">
              <w:rPr>
                <w:rFonts w:cs="Arial"/>
                <w:sz w:val="16"/>
                <w:szCs w:val="16"/>
              </w:rPr>
              <w:t xml:space="preserve">Efectivo y colocaciones a corto plazo </w:t>
            </w:r>
          </w:p>
        </w:tc>
        <w:tc>
          <w:tcPr>
            <w:tcW w:w="720" w:type="dxa"/>
          </w:tcPr>
          <w:p w14:paraId="0ECA6F88" w14:textId="1361C9D5" w:rsidR="00AE4AE8" w:rsidRPr="00C108A9" w:rsidRDefault="00AE4AE8" w:rsidP="00AE4AE8">
            <w:pPr>
              <w:pStyle w:val="Texto"/>
              <w:jc w:val="center"/>
              <w:rPr>
                <w:rFonts w:cs="Arial"/>
                <w:sz w:val="16"/>
                <w:szCs w:val="16"/>
              </w:rPr>
            </w:pPr>
            <w:r w:rsidRPr="00C108A9">
              <w:rPr>
                <w:rFonts w:cs="Arial"/>
                <w:sz w:val="16"/>
                <w:szCs w:val="16"/>
              </w:rPr>
              <w:t>15.3</w:t>
            </w:r>
          </w:p>
        </w:tc>
        <w:tc>
          <w:tcPr>
            <w:tcW w:w="72" w:type="dxa"/>
          </w:tcPr>
          <w:p w14:paraId="0725663D" w14:textId="77777777" w:rsidR="00AE4AE8" w:rsidRPr="00C108A9" w:rsidRDefault="00AE4AE8" w:rsidP="00AE4AE8">
            <w:pPr>
              <w:pStyle w:val="Texto"/>
              <w:rPr>
                <w:rFonts w:cs="Arial"/>
                <w:sz w:val="16"/>
                <w:szCs w:val="16"/>
              </w:rPr>
            </w:pPr>
          </w:p>
        </w:tc>
        <w:tc>
          <w:tcPr>
            <w:tcW w:w="1260" w:type="dxa"/>
            <w:tcBorders>
              <w:bottom w:val="single" w:sz="6" w:space="0" w:color="auto"/>
            </w:tcBorders>
            <w:vAlign w:val="top"/>
          </w:tcPr>
          <w:p w14:paraId="40CFE91F" w14:textId="6ECB25A0" w:rsidR="00AE4AE8" w:rsidRPr="00C108A9" w:rsidRDefault="007A68AB" w:rsidP="00AE4AE8">
            <w:pPr>
              <w:pStyle w:val="Texto"/>
              <w:tabs>
                <w:tab w:val="decimal" w:pos="1045"/>
              </w:tabs>
              <w:rPr>
                <w:rFonts w:cs="Arial"/>
                <w:sz w:val="16"/>
                <w:szCs w:val="16"/>
              </w:rPr>
            </w:pPr>
            <w:r w:rsidRPr="007A68AB">
              <w:rPr>
                <w:rFonts w:cs="Arial"/>
                <w:sz w:val="16"/>
                <w:szCs w:val="16"/>
              </w:rPr>
              <w:t>2.718.252</w:t>
            </w:r>
          </w:p>
        </w:tc>
        <w:tc>
          <w:tcPr>
            <w:tcW w:w="72" w:type="dxa"/>
            <w:vAlign w:val="top"/>
          </w:tcPr>
          <w:p w14:paraId="032F19E1" w14:textId="77777777" w:rsidR="00AE4AE8" w:rsidRPr="00C108A9" w:rsidRDefault="00AE4AE8" w:rsidP="00AE4AE8">
            <w:pPr>
              <w:pStyle w:val="Texto"/>
              <w:tabs>
                <w:tab w:val="decimal" w:pos="936"/>
              </w:tabs>
              <w:rPr>
                <w:rFonts w:cs="Arial"/>
                <w:sz w:val="16"/>
                <w:szCs w:val="16"/>
              </w:rPr>
            </w:pPr>
          </w:p>
        </w:tc>
        <w:tc>
          <w:tcPr>
            <w:tcW w:w="1278" w:type="dxa"/>
            <w:tcBorders>
              <w:bottom w:val="single" w:sz="6" w:space="0" w:color="auto"/>
            </w:tcBorders>
          </w:tcPr>
          <w:p w14:paraId="41006CCF" w14:textId="3D5A9034" w:rsidR="00AE4AE8" w:rsidRPr="00C108A9" w:rsidRDefault="00AE4AE8" w:rsidP="00AE4AE8">
            <w:pPr>
              <w:pStyle w:val="Texto"/>
              <w:tabs>
                <w:tab w:val="decimal" w:pos="1045"/>
              </w:tabs>
              <w:jc w:val="left"/>
              <w:rPr>
                <w:rFonts w:cs="Arial"/>
                <w:sz w:val="16"/>
                <w:szCs w:val="16"/>
              </w:rPr>
            </w:pPr>
            <w:r w:rsidRPr="00C108A9">
              <w:rPr>
                <w:rFonts w:cs="Arial"/>
                <w:sz w:val="16"/>
                <w:szCs w:val="16"/>
              </w:rPr>
              <w:t>2.361.419</w:t>
            </w:r>
          </w:p>
        </w:tc>
      </w:tr>
      <w:tr w:rsidR="00AE4AE8" w:rsidRPr="00C108A9" w14:paraId="6EDB10FF" w14:textId="77777777" w:rsidTr="00C108A9">
        <w:trPr>
          <w:jc w:val="center"/>
        </w:trPr>
        <w:tc>
          <w:tcPr>
            <w:tcW w:w="5940" w:type="dxa"/>
          </w:tcPr>
          <w:p w14:paraId="68ADC860" w14:textId="77777777" w:rsidR="00AE4AE8" w:rsidRPr="00C108A9" w:rsidRDefault="00AE4AE8" w:rsidP="00AE4AE8">
            <w:pPr>
              <w:pStyle w:val="Texto"/>
              <w:rPr>
                <w:rFonts w:cs="Arial"/>
                <w:sz w:val="16"/>
                <w:szCs w:val="16"/>
              </w:rPr>
            </w:pPr>
          </w:p>
        </w:tc>
        <w:tc>
          <w:tcPr>
            <w:tcW w:w="720" w:type="dxa"/>
          </w:tcPr>
          <w:p w14:paraId="6DED0874" w14:textId="77777777" w:rsidR="00AE4AE8" w:rsidRPr="00C108A9" w:rsidRDefault="00AE4AE8" w:rsidP="00AE4AE8">
            <w:pPr>
              <w:pStyle w:val="Texto"/>
              <w:jc w:val="center"/>
              <w:rPr>
                <w:rFonts w:cs="Arial"/>
                <w:sz w:val="16"/>
                <w:szCs w:val="16"/>
              </w:rPr>
            </w:pPr>
          </w:p>
        </w:tc>
        <w:tc>
          <w:tcPr>
            <w:tcW w:w="72" w:type="dxa"/>
          </w:tcPr>
          <w:p w14:paraId="396A3477" w14:textId="77777777" w:rsidR="00AE4AE8" w:rsidRPr="00C108A9" w:rsidRDefault="00AE4AE8" w:rsidP="00AE4AE8">
            <w:pPr>
              <w:pStyle w:val="Texto"/>
              <w:rPr>
                <w:rFonts w:cs="Arial"/>
                <w:sz w:val="16"/>
                <w:szCs w:val="16"/>
              </w:rPr>
            </w:pPr>
          </w:p>
        </w:tc>
        <w:tc>
          <w:tcPr>
            <w:tcW w:w="1260" w:type="dxa"/>
            <w:tcBorders>
              <w:bottom w:val="single" w:sz="6" w:space="0" w:color="auto"/>
            </w:tcBorders>
            <w:vAlign w:val="top"/>
          </w:tcPr>
          <w:p w14:paraId="3A6B897B" w14:textId="483002E2" w:rsidR="00AE4AE8" w:rsidRPr="00C366CF" w:rsidRDefault="007A68AB" w:rsidP="00AE4AE8">
            <w:pPr>
              <w:pStyle w:val="Texto"/>
              <w:tabs>
                <w:tab w:val="decimal" w:pos="1045"/>
              </w:tabs>
              <w:rPr>
                <w:rFonts w:cs="Arial"/>
                <w:b/>
                <w:bCs/>
                <w:sz w:val="16"/>
                <w:szCs w:val="16"/>
              </w:rPr>
            </w:pPr>
            <w:r w:rsidRPr="00C366CF">
              <w:rPr>
                <w:rFonts w:cs="Arial"/>
                <w:b/>
                <w:bCs/>
                <w:sz w:val="16"/>
                <w:szCs w:val="16"/>
              </w:rPr>
              <w:t>65.947.</w:t>
            </w:r>
            <w:r w:rsidR="006B6B73" w:rsidRPr="006B6B73">
              <w:rPr>
                <w:rFonts w:cs="Arial"/>
                <w:b/>
                <w:bCs/>
                <w:sz w:val="16"/>
                <w:szCs w:val="16"/>
              </w:rPr>
              <w:t>927</w:t>
            </w:r>
          </w:p>
        </w:tc>
        <w:tc>
          <w:tcPr>
            <w:tcW w:w="72" w:type="dxa"/>
            <w:vAlign w:val="top"/>
          </w:tcPr>
          <w:p w14:paraId="4A85FBC4" w14:textId="77777777" w:rsidR="00AE4AE8" w:rsidRPr="00C108A9" w:rsidRDefault="00AE4AE8" w:rsidP="00AE4AE8">
            <w:pPr>
              <w:pStyle w:val="Texto"/>
              <w:tabs>
                <w:tab w:val="decimal" w:pos="936"/>
              </w:tabs>
              <w:rPr>
                <w:rFonts w:cs="Arial"/>
                <w:b/>
                <w:bCs/>
                <w:sz w:val="16"/>
                <w:szCs w:val="16"/>
              </w:rPr>
            </w:pPr>
          </w:p>
        </w:tc>
        <w:tc>
          <w:tcPr>
            <w:tcW w:w="1278" w:type="dxa"/>
            <w:tcBorders>
              <w:bottom w:val="single" w:sz="6" w:space="0" w:color="auto"/>
            </w:tcBorders>
          </w:tcPr>
          <w:p w14:paraId="11185E01" w14:textId="72D99FFB" w:rsidR="00AE4AE8" w:rsidRPr="00C108A9" w:rsidRDefault="00AE4AE8" w:rsidP="00AE4AE8">
            <w:pPr>
              <w:pStyle w:val="Texto"/>
              <w:tabs>
                <w:tab w:val="decimal" w:pos="1045"/>
              </w:tabs>
              <w:jc w:val="left"/>
              <w:rPr>
                <w:rFonts w:cs="Arial"/>
                <w:b/>
                <w:bCs/>
                <w:sz w:val="16"/>
                <w:szCs w:val="16"/>
              </w:rPr>
            </w:pPr>
            <w:r w:rsidRPr="00C108A9">
              <w:rPr>
                <w:rFonts w:cs="Arial"/>
                <w:b/>
                <w:bCs/>
                <w:sz w:val="16"/>
                <w:szCs w:val="16"/>
              </w:rPr>
              <w:t>49.693.86</w:t>
            </w:r>
            <w:r w:rsidR="00940ACC">
              <w:rPr>
                <w:rFonts w:cs="Arial"/>
                <w:b/>
                <w:bCs/>
                <w:sz w:val="16"/>
                <w:szCs w:val="16"/>
              </w:rPr>
              <w:t>5</w:t>
            </w:r>
          </w:p>
        </w:tc>
      </w:tr>
      <w:tr w:rsidR="00AE4AE8" w:rsidRPr="00C108A9" w14:paraId="3D0CDF3B" w14:textId="77777777" w:rsidTr="00C108A9">
        <w:trPr>
          <w:jc w:val="center"/>
        </w:trPr>
        <w:tc>
          <w:tcPr>
            <w:tcW w:w="5940" w:type="dxa"/>
          </w:tcPr>
          <w:p w14:paraId="6527EF29" w14:textId="77777777" w:rsidR="00AE4AE8" w:rsidRPr="00C108A9" w:rsidRDefault="00AE4AE8" w:rsidP="00AE4AE8">
            <w:pPr>
              <w:pStyle w:val="Texto"/>
              <w:rPr>
                <w:rFonts w:cs="Arial"/>
                <w:sz w:val="16"/>
                <w:szCs w:val="16"/>
              </w:rPr>
            </w:pPr>
            <w:r w:rsidRPr="00C108A9">
              <w:rPr>
                <w:rFonts w:cs="Arial"/>
                <w:sz w:val="16"/>
                <w:szCs w:val="16"/>
              </w:rPr>
              <w:t>Activos disponibles para la venta</w:t>
            </w:r>
          </w:p>
        </w:tc>
        <w:tc>
          <w:tcPr>
            <w:tcW w:w="720" w:type="dxa"/>
          </w:tcPr>
          <w:p w14:paraId="480EE0B8" w14:textId="77777777" w:rsidR="00AE4AE8" w:rsidRPr="00C108A9" w:rsidRDefault="00AE4AE8" w:rsidP="00AE4AE8">
            <w:pPr>
              <w:pStyle w:val="Texto"/>
              <w:jc w:val="center"/>
              <w:rPr>
                <w:rFonts w:cs="Arial"/>
                <w:sz w:val="16"/>
                <w:szCs w:val="16"/>
              </w:rPr>
            </w:pPr>
          </w:p>
        </w:tc>
        <w:tc>
          <w:tcPr>
            <w:tcW w:w="72" w:type="dxa"/>
          </w:tcPr>
          <w:p w14:paraId="7DCFD11A" w14:textId="77777777" w:rsidR="00AE4AE8" w:rsidRPr="00C108A9" w:rsidRDefault="00AE4AE8" w:rsidP="00AE4AE8">
            <w:pPr>
              <w:pStyle w:val="Texto"/>
              <w:rPr>
                <w:rFonts w:cs="Arial"/>
                <w:sz w:val="16"/>
                <w:szCs w:val="16"/>
              </w:rPr>
            </w:pPr>
          </w:p>
        </w:tc>
        <w:tc>
          <w:tcPr>
            <w:tcW w:w="1260" w:type="dxa"/>
            <w:tcBorders>
              <w:top w:val="single" w:sz="6" w:space="0" w:color="auto"/>
              <w:bottom w:val="single" w:sz="6" w:space="0" w:color="auto"/>
            </w:tcBorders>
            <w:vAlign w:val="top"/>
          </w:tcPr>
          <w:p w14:paraId="2895BF9E" w14:textId="05A67C2A" w:rsidR="00AE4AE8" w:rsidRPr="00E110B3" w:rsidRDefault="007A68AB" w:rsidP="00AE4AE8">
            <w:pPr>
              <w:pStyle w:val="Texto"/>
              <w:tabs>
                <w:tab w:val="decimal" w:pos="1045"/>
              </w:tabs>
              <w:rPr>
                <w:rFonts w:cs="Arial"/>
                <w:sz w:val="16"/>
                <w:szCs w:val="16"/>
              </w:rPr>
            </w:pPr>
            <w:r w:rsidRPr="00E110B3">
              <w:rPr>
                <w:rFonts w:cs="Arial"/>
                <w:sz w:val="16"/>
                <w:szCs w:val="16"/>
              </w:rPr>
              <w:t>7.583</w:t>
            </w:r>
          </w:p>
        </w:tc>
        <w:tc>
          <w:tcPr>
            <w:tcW w:w="72" w:type="dxa"/>
            <w:vAlign w:val="top"/>
          </w:tcPr>
          <w:p w14:paraId="13E4DCE7" w14:textId="77777777" w:rsidR="00AE4AE8" w:rsidRPr="00C108A9" w:rsidRDefault="00AE4AE8" w:rsidP="00AE4AE8">
            <w:pPr>
              <w:pStyle w:val="Texto"/>
              <w:tabs>
                <w:tab w:val="decimal" w:pos="936"/>
              </w:tabs>
              <w:rPr>
                <w:rFonts w:cs="Arial"/>
                <w:b/>
                <w:sz w:val="16"/>
                <w:szCs w:val="16"/>
              </w:rPr>
            </w:pPr>
          </w:p>
        </w:tc>
        <w:tc>
          <w:tcPr>
            <w:tcW w:w="1278" w:type="dxa"/>
            <w:tcBorders>
              <w:top w:val="single" w:sz="6" w:space="0" w:color="auto"/>
              <w:bottom w:val="single" w:sz="6" w:space="0" w:color="auto"/>
            </w:tcBorders>
          </w:tcPr>
          <w:p w14:paraId="4DFB4EDA" w14:textId="78DECD73" w:rsidR="00AE4AE8" w:rsidRPr="00C108A9" w:rsidRDefault="00AE4AE8" w:rsidP="00AE4AE8">
            <w:pPr>
              <w:pStyle w:val="Texto"/>
              <w:tabs>
                <w:tab w:val="decimal" w:pos="1045"/>
              </w:tabs>
              <w:jc w:val="left"/>
              <w:rPr>
                <w:sz w:val="16"/>
                <w:szCs w:val="16"/>
              </w:rPr>
            </w:pPr>
            <w:r w:rsidRPr="00C108A9">
              <w:rPr>
                <w:rFonts w:cs="Arial"/>
                <w:sz w:val="16"/>
                <w:szCs w:val="16"/>
              </w:rPr>
              <w:t>1.960</w:t>
            </w:r>
          </w:p>
        </w:tc>
      </w:tr>
      <w:tr w:rsidR="00AE4AE8" w:rsidRPr="00C108A9" w14:paraId="3483BFD7" w14:textId="77777777" w:rsidTr="00C108A9">
        <w:trPr>
          <w:jc w:val="center"/>
        </w:trPr>
        <w:tc>
          <w:tcPr>
            <w:tcW w:w="5940" w:type="dxa"/>
          </w:tcPr>
          <w:p w14:paraId="31DCB2B3" w14:textId="77777777" w:rsidR="00AE4AE8" w:rsidRPr="00C108A9" w:rsidRDefault="00AE4AE8" w:rsidP="00AE4AE8">
            <w:pPr>
              <w:pStyle w:val="Texto"/>
              <w:rPr>
                <w:rFonts w:cs="Arial"/>
                <w:b/>
                <w:sz w:val="16"/>
                <w:szCs w:val="16"/>
              </w:rPr>
            </w:pPr>
            <w:proofErr w:type="gramStart"/>
            <w:r w:rsidRPr="00C108A9">
              <w:rPr>
                <w:rFonts w:cs="Arial"/>
                <w:b/>
                <w:sz w:val="16"/>
                <w:szCs w:val="16"/>
              </w:rPr>
              <w:t>Total</w:t>
            </w:r>
            <w:proofErr w:type="gramEnd"/>
            <w:r w:rsidRPr="00C108A9">
              <w:rPr>
                <w:rFonts w:cs="Arial"/>
                <w:b/>
                <w:sz w:val="16"/>
                <w:szCs w:val="16"/>
              </w:rPr>
              <w:t xml:space="preserve"> de activos</w:t>
            </w:r>
          </w:p>
        </w:tc>
        <w:tc>
          <w:tcPr>
            <w:tcW w:w="720" w:type="dxa"/>
          </w:tcPr>
          <w:p w14:paraId="7AC055D0" w14:textId="016E0374" w:rsidR="00AE4AE8" w:rsidRPr="00C108A9" w:rsidRDefault="00AE4AE8" w:rsidP="00AE4AE8">
            <w:pPr>
              <w:pStyle w:val="Texto"/>
              <w:jc w:val="center"/>
              <w:rPr>
                <w:rFonts w:cs="Arial"/>
                <w:sz w:val="16"/>
                <w:szCs w:val="16"/>
              </w:rPr>
            </w:pPr>
          </w:p>
        </w:tc>
        <w:tc>
          <w:tcPr>
            <w:tcW w:w="72" w:type="dxa"/>
          </w:tcPr>
          <w:p w14:paraId="3FA91622" w14:textId="77777777" w:rsidR="00AE4AE8" w:rsidRPr="00C108A9" w:rsidRDefault="00AE4AE8" w:rsidP="00AE4AE8">
            <w:pPr>
              <w:pStyle w:val="Texto"/>
              <w:rPr>
                <w:rFonts w:cs="Arial"/>
                <w:sz w:val="16"/>
                <w:szCs w:val="16"/>
              </w:rPr>
            </w:pPr>
          </w:p>
        </w:tc>
        <w:tc>
          <w:tcPr>
            <w:tcW w:w="1260" w:type="dxa"/>
            <w:tcBorders>
              <w:top w:val="single" w:sz="6" w:space="0" w:color="auto"/>
              <w:bottom w:val="double" w:sz="6" w:space="0" w:color="auto"/>
            </w:tcBorders>
            <w:vAlign w:val="top"/>
          </w:tcPr>
          <w:p w14:paraId="54C2DCB5" w14:textId="0CF55542" w:rsidR="00AE4AE8" w:rsidRPr="00C366CF" w:rsidRDefault="007A68AB" w:rsidP="00AE4AE8">
            <w:pPr>
              <w:pStyle w:val="Texto"/>
              <w:tabs>
                <w:tab w:val="decimal" w:pos="1045"/>
              </w:tabs>
              <w:rPr>
                <w:rFonts w:cs="Arial"/>
                <w:b/>
                <w:bCs/>
                <w:sz w:val="16"/>
                <w:szCs w:val="16"/>
              </w:rPr>
            </w:pPr>
            <w:r w:rsidRPr="00C366CF">
              <w:rPr>
                <w:rFonts w:cs="Arial"/>
                <w:b/>
                <w:bCs/>
                <w:sz w:val="16"/>
                <w:szCs w:val="16"/>
              </w:rPr>
              <w:t>105.860.</w:t>
            </w:r>
            <w:r w:rsidR="006B6B73" w:rsidRPr="006B6B73">
              <w:rPr>
                <w:rFonts w:cs="Arial"/>
                <w:b/>
                <w:bCs/>
                <w:sz w:val="16"/>
                <w:szCs w:val="16"/>
              </w:rPr>
              <w:t>399</w:t>
            </w:r>
          </w:p>
        </w:tc>
        <w:tc>
          <w:tcPr>
            <w:tcW w:w="72" w:type="dxa"/>
            <w:vAlign w:val="top"/>
          </w:tcPr>
          <w:p w14:paraId="5299FB19" w14:textId="77777777" w:rsidR="00AE4AE8" w:rsidRPr="00C108A9" w:rsidRDefault="00AE4AE8" w:rsidP="00AE4AE8">
            <w:pPr>
              <w:pStyle w:val="Texto"/>
              <w:tabs>
                <w:tab w:val="decimal" w:pos="936"/>
              </w:tabs>
              <w:rPr>
                <w:rFonts w:cs="Arial"/>
                <w:b/>
                <w:bCs/>
                <w:sz w:val="16"/>
                <w:szCs w:val="16"/>
              </w:rPr>
            </w:pPr>
          </w:p>
        </w:tc>
        <w:tc>
          <w:tcPr>
            <w:tcW w:w="1278" w:type="dxa"/>
            <w:tcBorders>
              <w:top w:val="single" w:sz="6" w:space="0" w:color="auto"/>
              <w:bottom w:val="double" w:sz="6" w:space="0" w:color="auto"/>
            </w:tcBorders>
          </w:tcPr>
          <w:p w14:paraId="7842C4C5" w14:textId="2E793CDC" w:rsidR="00AE4AE8" w:rsidRPr="00C108A9" w:rsidRDefault="00AE4AE8" w:rsidP="00AE4AE8">
            <w:pPr>
              <w:pStyle w:val="Texto"/>
              <w:tabs>
                <w:tab w:val="decimal" w:pos="1045"/>
              </w:tabs>
              <w:jc w:val="left"/>
              <w:rPr>
                <w:rFonts w:cs="Arial"/>
                <w:b/>
                <w:bCs/>
                <w:sz w:val="16"/>
                <w:szCs w:val="16"/>
              </w:rPr>
            </w:pPr>
            <w:r w:rsidRPr="00C108A9">
              <w:rPr>
                <w:rFonts w:cs="Arial"/>
                <w:b/>
                <w:bCs/>
                <w:sz w:val="16"/>
                <w:szCs w:val="16"/>
              </w:rPr>
              <w:t>92.655.34</w:t>
            </w:r>
            <w:r w:rsidR="00940ACC">
              <w:rPr>
                <w:rFonts w:cs="Arial"/>
                <w:b/>
                <w:bCs/>
                <w:sz w:val="16"/>
                <w:szCs w:val="16"/>
              </w:rPr>
              <w:t>1</w:t>
            </w:r>
          </w:p>
        </w:tc>
      </w:tr>
      <w:tr w:rsidR="00AE4AE8" w:rsidRPr="00C108A9" w14:paraId="7E87EC55" w14:textId="77777777" w:rsidTr="00C108A9">
        <w:trPr>
          <w:jc w:val="center"/>
        </w:trPr>
        <w:tc>
          <w:tcPr>
            <w:tcW w:w="5940" w:type="dxa"/>
          </w:tcPr>
          <w:p w14:paraId="3D6361C3" w14:textId="77777777" w:rsidR="00AE4AE8" w:rsidRPr="00C108A9" w:rsidRDefault="00AE4AE8" w:rsidP="00AE4AE8">
            <w:pPr>
              <w:pStyle w:val="Texto"/>
              <w:rPr>
                <w:rFonts w:cs="Arial"/>
                <w:b/>
                <w:sz w:val="16"/>
                <w:szCs w:val="16"/>
              </w:rPr>
            </w:pPr>
          </w:p>
        </w:tc>
        <w:tc>
          <w:tcPr>
            <w:tcW w:w="720" w:type="dxa"/>
          </w:tcPr>
          <w:p w14:paraId="28AA5AB2" w14:textId="77777777" w:rsidR="00AE4AE8" w:rsidRPr="00C108A9" w:rsidRDefault="00AE4AE8" w:rsidP="00AE4AE8">
            <w:pPr>
              <w:pStyle w:val="Texto"/>
              <w:jc w:val="center"/>
              <w:rPr>
                <w:rFonts w:cs="Arial"/>
                <w:sz w:val="16"/>
                <w:szCs w:val="16"/>
              </w:rPr>
            </w:pPr>
          </w:p>
        </w:tc>
        <w:tc>
          <w:tcPr>
            <w:tcW w:w="72" w:type="dxa"/>
          </w:tcPr>
          <w:p w14:paraId="2A6624E0" w14:textId="77777777" w:rsidR="00AE4AE8" w:rsidRPr="00C108A9" w:rsidRDefault="00AE4AE8" w:rsidP="00AE4AE8">
            <w:pPr>
              <w:pStyle w:val="Texto"/>
              <w:rPr>
                <w:rFonts w:cs="Arial"/>
                <w:sz w:val="16"/>
                <w:szCs w:val="16"/>
              </w:rPr>
            </w:pPr>
          </w:p>
        </w:tc>
        <w:tc>
          <w:tcPr>
            <w:tcW w:w="1260" w:type="dxa"/>
            <w:tcBorders>
              <w:top w:val="single" w:sz="6" w:space="0" w:color="auto"/>
            </w:tcBorders>
            <w:vAlign w:val="top"/>
          </w:tcPr>
          <w:p w14:paraId="2BA1606C" w14:textId="77777777" w:rsidR="00AE4AE8" w:rsidRPr="00C108A9" w:rsidRDefault="00AE4AE8" w:rsidP="00AE4AE8">
            <w:pPr>
              <w:pStyle w:val="Texto"/>
              <w:tabs>
                <w:tab w:val="decimal" w:pos="1045"/>
              </w:tabs>
              <w:rPr>
                <w:rFonts w:cs="Arial"/>
                <w:sz w:val="16"/>
                <w:szCs w:val="16"/>
              </w:rPr>
            </w:pPr>
          </w:p>
        </w:tc>
        <w:tc>
          <w:tcPr>
            <w:tcW w:w="72" w:type="dxa"/>
            <w:vAlign w:val="top"/>
          </w:tcPr>
          <w:p w14:paraId="68FCC7CE" w14:textId="77777777" w:rsidR="00AE4AE8" w:rsidRPr="00C108A9" w:rsidRDefault="00AE4AE8" w:rsidP="00AE4AE8">
            <w:pPr>
              <w:pStyle w:val="Texto"/>
              <w:tabs>
                <w:tab w:val="decimal" w:pos="936"/>
              </w:tabs>
              <w:rPr>
                <w:rFonts w:cs="Arial"/>
                <w:sz w:val="16"/>
                <w:szCs w:val="16"/>
              </w:rPr>
            </w:pPr>
          </w:p>
        </w:tc>
        <w:tc>
          <w:tcPr>
            <w:tcW w:w="1278" w:type="dxa"/>
            <w:tcBorders>
              <w:top w:val="single" w:sz="6" w:space="0" w:color="auto"/>
            </w:tcBorders>
          </w:tcPr>
          <w:p w14:paraId="448A08FF" w14:textId="77777777" w:rsidR="00AE4AE8" w:rsidRPr="00C108A9" w:rsidRDefault="00AE4AE8" w:rsidP="00AE4AE8">
            <w:pPr>
              <w:pStyle w:val="Texto"/>
              <w:tabs>
                <w:tab w:val="decimal" w:pos="1045"/>
              </w:tabs>
              <w:jc w:val="left"/>
              <w:rPr>
                <w:rFonts w:cs="Arial"/>
                <w:sz w:val="16"/>
                <w:szCs w:val="16"/>
              </w:rPr>
            </w:pPr>
          </w:p>
        </w:tc>
      </w:tr>
      <w:tr w:rsidR="00AE4AE8" w:rsidRPr="00C108A9" w14:paraId="662031C2" w14:textId="77777777" w:rsidTr="00C108A9">
        <w:trPr>
          <w:jc w:val="center"/>
        </w:trPr>
        <w:tc>
          <w:tcPr>
            <w:tcW w:w="5940" w:type="dxa"/>
          </w:tcPr>
          <w:p w14:paraId="3F8286F1" w14:textId="77777777" w:rsidR="00AE4AE8" w:rsidRPr="00C108A9" w:rsidRDefault="00AE4AE8" w:rsidP="00AE4AE8">
            <w:pPr>
              <w:pStyle w:val="Texto"/>
              <w:rPr>
                <w:rFonts w:cs="Arial"/>
                <w:b/>
                <w:sz w:val="16"/>
                <w:szCs w:val="16"/>
              </w:rPr>
            </w:pPr>
            <w:r w:rsidRPr="00C108A9">
              <w:rPr>
                <w:rFonts w:cs="Arial"/>
                <w:b/>
                <w:sz w:val="16"/>
                <w:szCs w:val="16"/>
              </w:rPr>
              <w:t>Patrimonio y pasivos</w:t>
            </w:r>
          </w:p>
        </w:tc>
        <w:tc>
          <w:tcPr>
            <w:tcW w:w="720" w:type="dxa"/>
          </w:tcPr>
          <w:p w14:paraId="0D7FB461" w14:textId="77777777" w:rsidR="00AE4AE8" w:rsidRPr="00C108A9" w:rsidRDefault="00AE4AE8" w:rsidP="00AE4AE8">
            <w:pPr>
              <w:pStyle w:val="Texto"/>
              <w:jc w:val="center"/>
              <w:rPr>
                <w:rFonts w:cs="Arial"/>
                <w:sz w:val="16"/>
                <w:szCs w:val="16"/>
              </w:rPr>
            </w:pPr>
          </w:p>
        </w:tc>
        <w:tc>
          <w:tcPr>
            <w:tcW w:w="72" w:type="dxa"/>
          </w:tcPr>
          <w:p w14:paraId="7737A522" w14:textId="77777777" w:rsidR="00AE4AE8" w:rsidRPr="00C108A9" w:rsidRDefault="00AE4AE8" w:rsidP="00AE4AE8">
            <w:pPr>
              <w:pStyle w:val="Texto"/>
              <w:rPr>
                <w:rFonts w:cs="Arial"/>
                <w:sz w:val="16"/>
                <w:szCs w:val="16"/>
              </w:rPr>
            </w:pPr>
          </w:p>
        </w:tc>
        <w:tc>
          <w:tcPr>
            <w:tcW w:w="1260" w:type="dxa"/>
            <w:vAlign w:val="top"/>
          </w:tcPr>
          <w:p w14:paraId="2CC6F686" w14:textId="77777777" w:rsidR="00AE4AE8" w:rsidRPr="00C108A9" w:rsidRDefault="00AE4AE8" w:rsidP="00AE4AE8">
            <w:pPr>
              <w:pStyle w:val="Texto"/>
              <w:tabs>
                <w:tab w:val="decimal" w:pos="1045"/>
              </w:tabs>
              <w:rPr>
                <w:rFonts w:cs="Arial"/>
                <w:sz w:val="16"/>
                <w:szCs w:val="16"/>
              </w:rPr>
            </w:pPr>
          </w:p>
        </w:tc>
        <w:tc>
          <w:tcPr>
            <w:tcW w:w="72" w:type="dxa"/>
            <w:vAlign w:val="top"/>
          </w:tcPr>
          <w:p w14:paraId="67EC3F2E" w14:textId="77777777" w:rsidR="00AE4AE8" w:rsidRPr="00C108A9" w:rsidRDefault="00AE4AE8" w:rsidP="00AE4AE8">
            <w:pPr>
              <w:pStyle w:val="Texto"/>
              <w:tabs>
                <w:tab w:val="decimal" w:pos="936"/>
              </w:tabs>
              <w:rPr>
                <w:rFonts w:cs="Arial"/>
                <w:sz w:val="16"/>
                <w:szCs w:val="16"/>
              </w:rPr>
            </w:pPr>
          </w:p>
        </w:tc>
        <w:tc>
          <w:tcPr>
            <w:tcW w:w="1278" w:type="dxa"/>
          </w:tcPr>
          <w:p w14:paraId="6D40B301" w14:textId="77777777" w:rsidR="00AE4AE8" w:rsidRPr="00C108A9" w:rsidRDefault="00AE4AE8" w:rsidP="00AE4AE8">
            <w:pPr>
              <w:pStyle w:val="Texto"/>
              <w:tabs>
                <w:tab w:val="decimal" w:pos="1045"/>
              </w:tabs>
              <w:jc w:val="left"/>
              <w:rPr>
                <w:rFonts w:cs="Arial"/>
                <w:sz w:val="16"/>
                <w:szCs w:val="16"/>
              </w:rPr>
            </w:pPr>
          </w:p>
        </w:tc>
      </w:tr>
      <w:tr w:rsidR="00AE4AE8" w:rsidRPr="00C108A9" w14:paraId="7A779F89" w14:textId="77777777" w:rsidTr="00C108A9">
        <w:trPr>
          <w:jc w:val="center"/>
        </w:trPr>
        <w:tc>
          <w:tcPr>
            <w:tcW w:w="5940" w:type="dxa"/>
          </w:tcPr>
          <w:p w14:paraId="7C21DE2D" w14:textId="77777777" w:rsidR="00AE4AE8" w:rsidRPr="00C108A9" w:rsidRDefault="00AE4AE8" w:rsidP="00AE4AE8">
            <w:pPr>
              <w:pStyle w:val="Texto"/>
              <w:rPr>
                <w:rFonts w:cs="Arial"/>
                <w:b/>
                <w:sz w:val="16"/>
                <w:szCs w:val="16"/>
              </w:rPr>
            </w:pPr>
            <w:r w:rsidRPr="00C108A9">
              <w:rPr>
                <w:rFonts w:cs="Arial"/>
                <w:b/>
                <w:sz w:val="16"/>
                <w:szCs w:val="16"/>
              </w:rPr>
              <w:t>Patrimonio neto</w:t>
            </w:r>
          </w:p>
        </w:tc>
        <w:tc>
          <w:tcPr>
            <w:tcW w:w="720" w:type="dxa"/>
          </w:tcPr>
          <w:p w14:paraId="3A556A78" w14:textId="77777777" w:rsidR="00AE4AE8" w:rsidRPr="00C108A9" w:rsidRDefault="00AE4AE8" w:rsidP="00AE4AE8">
            <w:pPr>
              <w:pStyle w:val="Texto"/>
              <w:jc w:val="center"/>
              <w:rPr>
                <w:rFonts w:cs="Arial"/>
                <w:sz w:val="16"/>
                <w:szCs w:val="16"/>
              </w:rPr>
            </w:pPr>
          </w:p>
        </w:tc>
        <w:tc>
          <w:tcPr>
            <w:tcW w:w="72" w:type="dxa"/>
          </w:tcPr>
          <w:p w14:paraId="79E25CD3" w14:textId="77777777" w:rsidR="00AE4AE8" w:rsidRPr="00C108A9" w:rsidRDefault="00AE4AE8" w:rsidP="00AE4AE8">
            <w:pPr>
              <w:pStyle w:val="Texto"/>
              <w:rPr>
                <w:rFonts w:cs="Arial"/>
                <w:sz w:val="16"/>
                <w:szCs w:val="16"/>
              </w:rPr>
            </w:pPr>
          </w:p>
        </w:tc>
        <w:tc>
          <w:tcPr>
            <w:tcW w:w="1260" w:type="dxa"/>
            <w:vAlign w:val="top"/>
          </w:tcPr>
          <w:p w14:paraId="7C1005AE" w14:textId="77777777" w:rsidR="00AE4AE8" w:rsidRPr="00C108A9" w:rsidRDefault="00AE4AE8" w:rsidP="00AE4AE8">
            <w:pPr>
              <w:pStyle w:val="Texto"/>
              <w:tabs>
                <w:tab w:val="decimal" w:pos="1045"/>
              </w:tabs>
              <w:rPr>
                <w:rFonts w:cs="Arial"/>
                <w:sz w:val="16"/>
                <w:szCs w:val="16"/>
              </w:rPr>
            </w:pPr>
          </w:p>
        </w:tc>
        <w:tc>
          <w:tcPr>
            <w:tcW w:w="72" w:type="dxa"/>
            <w:vAlign w:val="top"/>
          </w:tcPr>
          <w:p w14:paraId="0DB6EE4F" w14:textId="77777777" w:rsidR="00AE4AE8" w:rsidRPr="00C108A9" w:rsidRDefault="00AE4AE8" w:rsidP="00AE4AE8">
            <w:pPr>
              <w:pStyle w:val="Texto"/>
              <w:tabs>
                <w:tab w:val="decimal" w:pos="936"/>
              </w:tabs>
              <w:rPr>
                <w:rFonts w:cs="Arial"/>
                <w:sz w:val="16"/>
                <w:szCs w:val="16"/>
              </w:rPr>
            </w:pPr>
          </w:p>
        </w:tc>
        <w:tc>
          <w:tcPr>
            <w:tcW w:w="1278" w:type="dxa"/>
          </w:tcPr>
          <w:p w14:paraId="3DE0F72F" w14:textId="77777777" w:rsidR="00AE4AE8" w:rsidRPr="00C108A9" w:rsidRDefault="00AE4AE8" w:rsidP="00AE4AE8">
            <w:pPr>
              <w:pStyle w:val="Texto"/>
              <w:tabs>
                <w:tab w:val="decimal" w:pos="1045"/>
              </w:tabs>
              <w:jc w:val="left"/>
              <w:rPr>
                <w:rFonts w:cs="Arial"/>
                <w:sz w:val="16"/>
                <w:szCs w:val="16"/>
              </w:rPr>
            </w:pPr>
          </w:p>
        </w:tc>
      </w:tr>
      <w:tr w:rsidR="00AE4AE8" w:rsidRPr="00C108A9" w14:paraId="103723A3" w14:textId="77777777" w:rsidTr="00C108A9">
        <w:trPr>
          <w:jc w:val="center"/>
        </w:trPr>
        <w:tc>
          <w:tcPr>
            <w:tcW w:w="5940" w:type="dxa"/>
          </w:tcPr>
          <w:p w14:paraId="5A304653" w14:textId="77777777" w:rsidR="00AE4AE8" w:rsidRPr="00C108A9" w:rsidRDefault="00AE4AE8" w:rsidP="00AE4AE8">
            <w:pPr>
              <w:pStyle w:val="Texto"/>
              <w:rPr>
                <w:rFonts w:cs="Arial"/>
                <w:sz w:val="16"/>
                <w:szCs w:val="16"/>
              </w:rPr>
            </w:pPr>
            <w:r w:rsidRPr="00C108A9">
              <w:rPr>
                <w:rFonts w:cs="Arial"/>
                <w:sz w:val="16"/>
                <w:szCs w:val="16"/>
              </w:rPr>
              <w:t>Capital social</w:t>
            </w:r>
          </w:p>
        </w:tc>
        <w:tc>
          <w:tcPr>
            <w:tcW w:w="720" w:type="dxa"/>
          </w:tcPr>
          <w:p w14:paraId="0906CC3A" w14:textId="49FD0DCB" w:rsidR="00AE4AE8" w:rsidRPr="00C108A9" w:rsidRDefault="00AE4AE8" w:rsidP="00AE4AE8">
            <w:pPr>
              <w:pStyle w:val="Texto"/>
              <w:jc w:val="center"/>
              <w:rPr>
                <w:rFonts w:cs="Arial"/>
                <w:sz w:val="16"/>
                <w:szCs w:val="16"/>
              </w:rPr>
            </w:pPr>
          </w:p>
        </w:tc>
        <w:tc>
          <w:tcPr>
            <w:tcW w:w="72" w:type="dxa"/>
          </w:tcPr>
          <w:p w14:paraId="64D57A06" w14:textId="77777777" w:rsidR="00AE4AE8" w:rsidRPr="00C108A9" w:rsidRDefault="00AE4AE8" w:rsidP="00AE4AE8">
            <w:pPr>
              <w:pStyle w:val="Texto"/>
              <w:rPr>
                <w:rFonts w:cs="Arial"/>
                <w:sz w:val="16"/>
                <w:szCs w:val="16"/>
              </w:rPr>
            </w:pPr>
          </w:p>
        </w:tc>
        <w:tc>
          <w:tcPr>
            <w:tcW w:w="1260" w:type="dxa"/>
            <w:vAlign w:val="top"/>
          </w:tcPr>
          <w:p w14:paraId="6CB737C8" w14:textId="1DFE6E5F" w:rsidR="00AE4AE8" w:rsidRPr="00C108A9" w:rsidRDefault="007A68AB" w:rsidP="00AE4AE8">
            <w:pPr>
              <w:pStyle w:val="Texto"/>
              <w:tabs>
                <w:tab w:val="decimal" w:pos="1045"/>
              </w:tabs>
              <w:rPr>
                <w:rFonts w:cs="Arial"/>
                <w:sz w:val="16"/>
                <w:szCs w:val="16"/>
              </w:rPr>
            </w:pPr>
            <w:r w:rsidRPr="007A68AB">
              <w:rPr>
                <w:rFonts w:cs="Arial"/>
                <w:sz w:val="16"/>
                <w:szCs w:val="16"/>
              </w:rPr>
              <w:t>439.714</w:t>
            </w:r>
          </w:p>
        </w:tc>
        <w:tc>
          <w:tcPr>
            <w:tcW w:w="72" w:type="dxa"/>
            <w:vAlign w:val="top"/>
          </w:tcPr>
          <w:p w14:paraId="4BE3DA4F" w14:textId="77777777" w:rsidR="00AE4AE8" w:rsidRPr="00C108A9" w:rsidRDefault="00AE4AE8" w:rsidP="00AE4AE8">
            <w:pPr>
              <w:pStyle w:val="Texto"/>
              <w:tabs>
                <w:tab w:val="decimal" w:pos="936"/>
              </w:tabs>
              <w:rPr>
                <w:rFonts w:cs="Arial"/>
                <w:sz w:val="16"/>
                <w:szCs w:val="16"/>
              </w:rPr>
            </w:pPr>
          </w:p>
        </w:tc>
        <w:tc>
          <w:tcPr>
            <w:tcW w:w="1278" w:type="dxa"/>
          </w:tcPr>
          <w:p w14:paraId="7F3ADCD7" w14:textId="3569EE21" w:rsidR="00AE4AE8" w:rsidRPr="00C108A9" w:rsidRDefault="00AE4AE8" w:rsidP="00AE4AE8">
            <w:pPr>
              <w:pStyle w:val="Texto"/>
              <w:tabs>
                <w:tab w:val="decimal" w:pos="1045"/>
              </w:tabs>
              <w:jc w:val="left"/>
              <w:rPr>
                <w:rFonts w:cs="Arial"/>
                <w:sz w:val="16"/>
                <w:szCs w:val="16"/>
              </w:rPr>
            </w:pPr>
            <w:r w:rsidRPr="00C108A9">
              <w:rPr>
                <w:rFonts w:cs="Arial"/>
                <w:sz w:val="16"/>
                <w:szCs w:val="16"/>
              </w:rPr>
              <w:t>439.714</w:t>
            </w:r>
          </w:p>
        </w:tc>
      </w:tr>
      <w:tr w:rsidR="00AE4AE8" w:rsidRPr="00C108A9" w14:paraId="53C9D4C2" w14:textId="77777777" w:rsidTr="00C108A9">
        <w:trPr>
          <w:jc w:val="center"/>
        </w:trPr>
        <w:tc>
          <w:tcPr>
            <w:tcW w:w="5940" w:type="dxa"/>
          </w:tcPr>
          <w:p w14:paraId="2E5EDDB0" w14:textId="77777777" w:rsidR="00AE4AE8" w:rsidRPr="00C108A9" w:rsidRDefault="00AE4AE8" w:rsidP="00AE4AE8">
            <w:pPr>
              <w:pStyle w:val="Texto"/>
              <w:rPr>
                <w:rFonts w:cs="Arial"/>
                <w:sz w:val="16"/>
                <w:szCs w:val="16"/>
              </w:rPr>
            </w:pPr>
            <w:r w:rsidRPr="00C108A9">
              <w:rPr>
                <w:rFonts w:cs="Arial"/>
                <w:sz w:val="16"/>
                <w:szCs w:val="16"/>
              </w:rPr>
              <w:t>Ajuste de capital social</w:t>
            </w:r>
          </w:p>
        </w:tc>
        <w:tc>
          <w:tcPr>
            <w:tcW w:w="720" w:type="dxa"/>
          </w:tcPr>
          <w:p w14:paraId="086B68A1" w14:textId="77777777" w:rsidR="00AE4AE8" w:rsidRPr="00C108A9" w:rsidRDefault="00AE4AE8" w:rsidP="00AE4AE8">
            <w:pPr>
              <w:pStyle w:val="Texto"/>
              <w:jc w:val="center"/>
              <w:rPr>
                <w:rFonts w:cs="Arial"/>
                <w:sz w:val="16"/>
                <w:szCs w:val="16"/>
              </w:rPr>
            </w:pPr>
          </w:p>
        </w:tc>
        <w:tc>
          <w:tcPr>
            <w:tcW w:w="72" w:type="dxa"/>
          </w:tcPr>
          <w:p w14:paraId="1B99AB1A" w14:textId="77777777" w:rsidR="00AE4AE8" w:rsidRPr="00C108A9" w:rsidRDefault="00AE4AE8" w:rsidP="00AE4AE8">
            <w:pPr>
              <w:pStyle w:val="Texto"/>
              <w:rPr>
                <w:rFonts w:cs="Arial"/>
                <w:sz w:val="16"/>
                <w:szCs w:val="16"/>
              </w:rPr>
            </w:pPr>
          </w:p>
        </w:tc>
        <w:tc>
          <w:tcPr>
            <w:tcW w:w="1260" w:type="dxa"/>
            <w:vAlign w:val="top"/>
          </w:tcPr>
          <w:p w14:paraId="7145CA47" w14:textId="44DD048F" w:rsidR="00AE4AE8" w:rsidRPr="00C108A9" w:rsidRDefault="007A68AB" w:rsidP="00AE4AE8">
            <w:pPr>
              <w:pStyle w:val="Texto"/>
              <w:tabs>
                <w:tab w:val="decimal" w:pos="1045"/>
              </w:tabs>
              <w:rPr>
                <w:rFonts w:cs="Arial"/>
                <w:sz w:val="16"/>
                <w:szCs w:val="16"/>
              </w:rPr>
            </w:pPr>
            <w:r w:rsidRPr="007A68AB">
              <w:rPr>
                <w:rFonts w:cs="Arial"/>
                <w:sz w:val="16"/>
                <w:szCs w:val="16"/>
              </w:rPr>
              <w:t>26.811.141</w:t>
            </w:r>
          </w:p>
        </w:tc>
        <w:tc>
          <w:tcPr>
            <w:tcW w:w="72" w:type="dxa"/>
            <w:vAlign w:val="top"/>
          </w:tcPr>
          <w:p w14:paraId="1D6DEAB9" w14:textId="77777777" w:rsidR="00AE4AE8" w:rsidRPr="00C108A9" w:rsidRDefault="00AE4AE8" w:rsidP="00AE4AE8">
            <w:pPr>
              <w:pStyle w:val="Texto"/>
              <w:tabs>
                <w:tab w:val="decimal" w:pos="936"/>
              </w:tabs>
              <w:rPr>
                <w:rFonts w:cs="Arial"/>
                <w:sz w:val="16"/>
                <w:szCs w:val="16"/>
              </w:rPr>
            </w:pPr>
          </w:p>
        </w:tc>
        <w:tc>
          <w:tcPr>
            <w:tcW w:w="1278" w:type="dxa"/>
          </w:tcPr>
          <w:p w14:paraId="1CD28876" w14:textId="44ED5630" w:rsidR="00AE4AE8" w:rsidRPr="00C108A9" w:rsidRDefault="00AE4AE8" w:rsidP="00AE4AE8">
            <w:pPr>
              <w:pStyle w:val="Texto"/>
              <w:tabs>
                <w:tab w:val="decimal" w:pos="1045"/>
              </w:tabs>
              <w:jc w:val="left"/>
              <w:rPr>
                <w:rFonts w:cs="Arial"/>
                <w:sz w:val="16"/>
                <w:szCs w:val="16"/>
              </w:rPr>
            </w:pPr>
            <w:r w:rsidRPr="00C108A9">
              <w:rPr>
                <w:rFonts w:cs="Arial"/>
                <w:sz w:val="16"/>
                <w:szCs w:val="16"/>
              </w:rPr>
              <w:t>26.811.1</w:t>
            </w:r>
            <w:r w:rsidR="00940ACC">
              <w:rPr>
                <w:rFonts w:cs="Arial"/>
                <w:sz w:val="16"/>
                <w:szCs w:val="16"/>
              </w:rPr>
              <w:t>41</w:t>
            </w:r>
          </w:p>
        </w:tc>
      </w:tr>
      <w:tr w:rsidR="00AE4AE8" w:rsidRPr="00C108A9" w14:paraId="22A06D15" w14:textId="77777777" w:rsidTr="00C108A9">
        <w:trPr>
          <w:jc w:val="center"/>
        </w:trPr>
        <w:tc>
          <w:tcPr>
            <w:tcW w:w="5940" w:type="dxa"/>
          </w:tcPr>
          <w:p w14:paraId="03B0F26C" w14:textId="6EB87D36" w:rsidR="00AE4AE8" w:rsidRPr="00C108A9" w:rsidRDefault="00AE4AE8" w:rsidP="00AE4AE8">
            <w:pPr>
              <w:pStyle w:val="Texto"/>
              <w:rPr>
                <w:rFonts w:cs="Arial"/>
                <w:sz w:val="16"/>
                <w:szCs w:val="16"/>
              </w:rPr>
            </w:pPr>
            <w:r w:rsidRPr="00C108A9">
              <w:rPr>
                <w:rFonts w:cs="Arial"/>
                <w:sz w:val="16"/>
                <w:szCs w:val="16"/>
              </w:rPr>
              <w:t>Reserva legal</w:t>
            </w:r>
          </w:p>
        </w:tc>
        <w:tc>
          <w:tcPr>
            <w:tcW w:w="720" w:type="dxa"/>
          </w:tcPr>
          <w:p w14:paraId="3650CA8A" w14:textId="77777777" w:rsidR="00AE4AE8" w:rsidRPr="00C108A9" w:rsidRDefault="00AE4AE8" w:rsidP="00AE4AE8">
            <w:pPr>
              <w:pStyle w:val="Texto"/>
              <w:jc w:val="center"/>
              <w:rPr>
                <w:rFonts w:cs="Arial"/>
                <w:sz w:val="16"/>
                <w:szCs w:val="16"/>
              </w:rPr>
            </w:pPr>
          </w:p>
        </w:tc>
        <w:tc>
          <w:tcPr>
            <w:tcW w:w="72" w:type="dxa"/>
          </w:tcPr>
          <w:p w14:paraId="5476D78A" w14:textId="77777777" w:rsidR="00AE4AE8" w:rsidRPr="00C108A9" w:rsidRDefault="00AE4AE8" w:rsidP="00AE4AE8">
            <w:pPr>
              <w:pStyle w:val="Texto"/>
              <w:rPr>
                <w:rFonts w:cs="Arial"/>
                <w:sz w:val="16"/>
                <w:szCs w:val="16"/>
              </w:rPr>
            </w:pPr>
          </w:p>
        </w:tc>
        <w:tc>
          <w:tcPr>
            <w:tcW w:w="1260" w:type="dxa"/>
            <w:vAlign w:val="top"/>
          </w:tcPr>
          <w:p w14:paraId="6E37A6F1" w14:textId="6E04B7D1" w:rsidR="00AE4AE8" w:rsidRPr="00C108A9" w:rsidRDefault="007A68AB" w:rsidP="00AE4AE8">
            <w:pPr>
              <w:pStyle w:val="Texto"/>
              <w:tabs>
                <w:tab w:val="decimal" w:pos="1045"/>
              </w:tabs>
              <w:rPr>
                <w:rFonts w:cs="Arial"/>
                <w:sz w:val="16"/>
                <w:szCs w:val="16"/>
              </w:rPr>
            </w:pPr>
            <w:r w:rsidRPr="007A68AB">
              <w:rPr>
                <w:rFonts w:cs="Arial"/>
                <w:sz w:val="16"/>
                <w:szCs w:val="16"/>
              </w:rPr>
              <w:t>2.693.207</w:t>
            </w:r>
          </w:p>
        </w:tc>
        <w:tc>
          <w:tcPr>
            <w:tcW w:w="72" w:type="dxa"/>
            <w:vAlign w:val="top"/>
          </w:tcPr>
          <w:p w14:paraId="680C5546" w14:textId="77777777" w:rsidR="00AE4AE8" w:rsidRPr="00C108A9" w:rsidRDefault="00AE4AE8" w:rsidP="00AE4AE8">
            <w:pPr>
              <w:pStyle w:val="Texto"/>
              <w:tabs>
                <w:tab w:val="decimal" w:pos="936"/>
              </w:tabs>
              <w:rPr>
                <w:rFonts w:cs="Arial"/>
                <w:sz w:val="16"/>
                <w:szCs w:val="16"/>
              </w:rPr>
            </w:pPr>
          </w:p>
        </w:tc>
        <w:tc>
          <w:tcPr>
            <w:tcW w:w="1278" w:type="dxa"/>
          </w:tcPr>
          <w:p w14:paraId="3C3043A9" w14:textId="4AA8CF2C" w:rsidR="00AE4AE8" w:rsidRPr="00C108A9" w:rsidRDefault="00AE4AE8" w:rsidP="00AE4AE8">
            <w:pPr>
              <w:pStyle w:val="Texto"/>
              <w:tabs>
                <w:tab w:val="decimal" w:pos="1045"/>
              </w:tabs>
              <w:jc w:val="left"/>
              <w:rPr>
                <w:rFonts w:cs="Arial"/>
                <w:sz w:val="16"/>
                <w:szCs w:val="16"/>
              </w:rPr>
            </w:pPr>
            <w:r w:rsidRPr="00C108A9">
              <w:rPr>
                <w:rFonts w:cs="Arial"/>
                <w:sz w:val="16"/>
                <w:szCs w:val="16"/>
              </w:rPr>
              <w:t>2.284.704</w:t>
            </w:r>
          </w:p>
        </w:tc>
      </w:tr>
      <w:tr w:rsidR="00AE4AE8" w:rsidRPr="00C108A9" w14:paraId="790E285F" w14:textId="77777777" w:rsidTr="00C108A9">
        <w:trPr>
          <w:jc w:val="center"/>
        </w:trPr>
        <w:tc>
          <w:tcPr>
            <w:tcW w:w="5940" w:type="dxa"/>
          </w:tcPr>
          <w:p w14:paraId="494DF3CC" w14:textId="3839C66B" w:rsidR="00AE4AE8" w:rsidRPr="00C108A9" w:rsidRDefault="00AE4AE8" w:rsidP="00AE4AE8">
            <w:pPr>
              <w:pStyle w:val="Texto"/>
              <w:rPr>
                <w:rFonts w:cs="Arial"/>
                <w:sz w:val="16"/>
                <w:szCs w:val="16"/>
              </w:rPr>
            </w:pPr>
            <w:r w:rsidRPr="00C108A9">
              <w:rPr>
                <w:rFonts w:cs="Arial"/>
                <w:sz w:val="16"/>
                <w:szCs w:val="16"/>
              </w:rPr>
              <w:t>Reserva facultativa</w:t>
            </w:r>
          </w:p>
        </w:tc>
        <w:tc>
          <w:tcPr>
            <w:tcW w:w="720" w:type="dxa"/>
          </w:tcPr>
          <w:p w14:paraId="4E8EB1D3" w14:textId="77777777" w:rsidR="00AE4AE8" w:rsidRPr="00C108A9" w:rsidRDefault="00AE4AE8" w:rsidP="00AE4AE8">
            <w:pPr>
              <w:pStyle w:val="Texto"/>
              <w:jc w:val="center"/>
              <w:rPr>
                <w:rFonts w:cs="Arial"/>
                <w:sz w:val="16"/>
                <w:szCs w:val="16"/>
              </w:rPr>
            </w:pPr>
          </w:p>
        </w:tc>
        <w:tc>
          <w:tcPr>
            <w:tcW w:w="72" w:type="dxa"/>
          </w:tcPr>
          <w:p w14:paraId="5348C7E3" w14:textId="3131BC9B" w:rsidR="00AE4AE8" w:rsidRPr="00C108A9" w:rsidRDefault="00AE4AE8" w:rsidP="00AE4AE8">
            <w:pPr>
              <w:pStyle w:val="Texto"/>
              <w:rPr>
                <w:rFonts w:cs="Arial"/>
                <w:sz w:val="16"/>
                <w:szCs w:val="16"/>
              </w:rPr>
            </w:pPr>
          </w:p>
        </w:tc>
        <w:tc>
          <w:tcPr>
            <w:tcW w:w="1260" w:type="dxa"/>
            <w:vAlign w:val="top"/>
          </w:tcPr>
          <w:p w14:paraId="2A29404F" w14:textId="460CACE9" w:rsidR="00AE4AE8" w:rsidRPr="00C108A9" w:rsidRDefault="007A68AB" w:rsidP="00AE4AE8">
            <w:pPr>
              <w:pStyle w:val="Texto"/>
              <w:tabs>
                <w:tab w:val="decimal" w:pos="1045"/>
              </w:tabs>
              <w:rPr>
                <w:rFonts w:cs="Arial"/>
                <w:sz w:val="16"/>
                <w:szCs w:val="16"/>
              </w:rPr>
            </w:pPr>
            <w:r w:rsidRPr="007A68AB">
              <w:rPr>
                <w:rFonts w:cs="Arial"/>
                <w:sz w:val="16"/>
                <w:szCs w:val="16"/>
              </w:rPr>
              <w:t>18.896.656</w:t>
            </w:r>
          </w:p>
        </w:tc>
        <w:tc>
          <w:tcPr>
            <w:tcW w:w="72" w:type="dxa"/>
            <w:vAlign w:val="top"/>
          </w:tcPr>
          <w:p w14:paraId="0B94DF4F" w14:textId="77777777" w:rsidR="00AE4AE8" w:rsidRPr="00C108A9" w:rsidRDefault="00AE4AE8" w:rsidP="00AE4AE8">
            <w:pPr>
              <w:pStyle w:val="Texto"/>
              <w:tabs>
                <w:tab w:val="decimal" w:pos="936"/>
              </w:tabs>
              <w:rPr>
                <w:rFonts w:cs="Arial"/>
                <w:sz w:val="16"/>
                <w:szCs w:val="16"/>
              </w:rPr>
            </w:pPr>
          </w:p>
        </w:tc>
        <w:tc>
          <w:tcPr>
            <w:tcW w:w="1278" w:type="dxa"/>
          </w:tcPr>
          <w:p w14:paraId="69478D8C" w14:textId="6E31C815" w:rsidR="00AE4AE8" w:rsidRPr="00C108A9" w:rsidRDefault="00AE4AE8" w:rsidP="00AE4AE8">
            <w:pPr>
              <w:pStyle w:val="Texto"/>
              <w:tabs>
                <w:tab w:val="decimal" w:pos="1045"/>
              </w:tabs>
              <w:jc w:val="left"/>
              <w:rPr>
                <w:rFonts w:cs="Arial"/>
                <w:sz w:val="16"/>
                <w:szCs w:val="16"/>
              </w:rPr>
            </w:pPr>
            <w:r w:rsidRPr="00C108A9">
              <w:rPr>
                <w:rFonts w:cs="Arial"/>
                <w:sz w:val="16"/>
                <w:szCs w:val="16"/>
              </w:rPr>
              <w:t>11.497.39</w:t>
            </w:r>
            <w:r w:rsidR="00940ACC">
              <w:rPr>
                <w:rFonts w:cs="Arial"/>
                <w:sz w:val="16"/>
                <w:szCs w:val="16"/>
              </w:rPr>
              <w:t>2</w:t>
            </w:r>
          </w:p>
        </w:tc>
      </w:tr>
      <w:tr w:rsidR="00AE4AE8" w:rsidRPr="00C108A9" w14:paraId="68A7B11B" w14:textId="77777777" w:rsidTr="00C108A9">
        <w:trPr>
          <w:jc w:val="center"/>
        </w:trPr>
        <w:tc>
          <w:tcPr>
            <w:tcW w:w="5940" w:type="dxa"/>
          </w:tcPr>
          <w:p w14:paraId="4907E672" w14:textId="0D8D6877" w:rsidR="00AE4AE8" w:rsidRPr="00C108A9" w:rsidRDefault="00AE4AE8" w:rsidP="00AE4AE8">
            <w:pPr>
              <w:pStyle w:val="Texto"/>
              <w:rPr>
                <w:rFonts w:cs="Arial"/>
                <w:sz w:val="16"/>
                <w:szCs w:val="16"/>
              </w:rPr>
            </w:pPr>
            <w:r w:rsidRPr="00C108A9">
              <w:rPr>
                <w:rFonts w:cs="Arial"/>
                <w:sz w:val="16"/>
                <w:szCs w:val="16"/>
              </w:rPr>
              <w:t>Reserva resultado conversión</w:t>
            </w:r>
          </w:p>
        </w:tc>
        <w:tc>
          <w:tcPr>
            <w:tcW w:w="720" w:type="dxa"/>
          </w:tcPr>
          <w:p w14:paraId="4F209155" w14:textId="77777777" w:rsidR="00AE4AE8" w:rsidRPr="00C108A9" w:rsidRDefault="00AE4AE8" w:rsidP="00AE4AE8">
            <w:pPr>
              <w:pStyle w:val="Texto"/>
              <w:jc w:val="center"/>
              <w:rPr>
                <w:rFonts w:cs="Arial"/>
                <w:sz w:val="16"/>
                <w:szCs w:val="16"/>
              </w:rPr>
            </w:pPr>
          </w:p>
        </w:tc>
        <w:tc>
          <w:tcPr>
            <w:tcW w:w="72" w:type="dxa"/>
          </w:tcPr>
          <w:p w14:paraId="2F7455A1" w14:textId="77777777" w:rsidR="00AE4AE8" w:rsidRPr="00C108A9" w:rsidRDefault="00AE4AE8" w:rsidP="00AE4AE8">
            <w:pPr>
              <w:pStyle w:val="Texto"/>
              <w:rPr>
                <w:rFonts w:cs="Arial"/>
                <w:sz w:val="16"/>
                <w:szCs w:val="16"/>
              </w:rPr>
            </w:pPr>
          </w:p>
        </w:tc>
        <w:tc>
          <w:tcPr>
            <w:tcW w:w="1260" w:type="dxa"/>
            <w:vAlign w:val="top"/>
          </w:tcPr>
          <w:p w14:paraId="1D05BC9C" w14:textId="6F523458" w:rsidR="00AE4AE8" w:rsidRPr="00C108A9" w:rsidRDefault="007A68AB" w:rsidP="00AE4AE8">
            <w:pPr>
              <w:pStyle w:val="Texto"/>
              <w:tabs>
                <w:tab w:val="decimal" w:pos="1045"/>
              </w:tabs>
              <w:rPr>
                <w:rFonts w:cs="Arial"/>
                <w:sz w:val="16"/>
                <w:szCs w:val="16"/>
              </w:rPr>
            </w:pPr>
            <w:r w:rsidRPr="007A68AB">
              <w:rPr>
                <w:rFonts w:cs="Arial"/>
                <w:sz w:val="16"/>
                <w:szCs w:val="16"/>
              </w:rPr>
              <w:t>483.214</w:t>
            </w:r>
          </w:p>
        </w:tc>
        <w:tc>
          <w:tcPr>
            <w:tcW w:w="72" w:type="dxa"/>
            <w:vAlign w:val="top"/>
          </w:tcPr>
          <w:p w14:paraId="00216C37" w14:textId="77777777" w:rsidR="00AE4AE8" w:rsidRPr="00C108A9" w:rsidRDefault="00AE4AE8" w:rsidP="00AE4AE8">
            <w:pPr>
              <w:pStyle w:val="Texto"/>
              <w:tabs>
                <w:tab w:val="decimal" w:pos="936"/>
              </w:tabs>
              <w:rPr>
                <w:rFonts w:cs="Arial"/>
                <w:sz w:val="16"/>
                <w:szCs w:val="16"/>
              </w:rPr>
            </w:pPr>
          </w:p>
        </w:tc>
        <w:tc>
          <w:tcPr>
            <w:tcW w:w="1278" w:type="dxa"/>
          </w:tcPr>
          <w:p w14:paraId="1D412EA8" w14:textId="01FE9FBF" w:rsidR="00AE4AE8" w:rsidRPr="00C108A9" w:rsidRDefault="00AE4AE8" w:rsidP="00AE4AE8">
            <w:pPr>
              <w:pStyle w:val="Texto"/>
              <w:tabs>
                <w:tab w:val="decimal" w:pos="1045"/>
              </w:tabs>
              <w:jc w:val="left"/>
              <w:rPr>
                <w:rFonts w:cs="Arial"/>
                <w:sz w:val="16"/>
                <w:szCs w:val="16"/>
              </w:rPr>
            </w:pPr>
            <w:r w:rsidRPr="00C108A9">
              <w:rPr>
                <w:rFonts w:cs="Arial"/>
                <w:sz w:val="16"/>
                <w:szCs w:val="16"/>
              </w:rPr>
              <w:t>502.968</w:t>
            </w:r>
          </w:p>
        </w:tc>
      </w:tr>
      <w:tr w:rsidR="00AE4AE8" w:rsidRPr="00C108A9" w14:paraId="58C99F0C" w14:textId="77777777" w:rsidTr="00C108A9">
        <w:trPr>
          <w:jc w:val="center"/>
        </w:trPr>
        <w:tc>
          <w:tcPr>
            <w:tcW w:w="5940" w:type="dxa"/>
          </w:tcPr>
          <w:p w14:paraId="4E5641E2" w14:textId="77777777" w:rsidR="00AE4AE8" w:rsidRPr="00C108A9" w:rsidRDefault="00AE4AE8" w:rsidP="00AE4AE8">
            <w:pPr>
              <w:pStyle w:val="Texto"/>
              <w:rPr>
                <w:rFonts w:cs="Arial"/>
                <w:sz w:val="16"/>
                <w:szCs w:val="16"/>
              </w:rPr>
            </w:pPr>
            <w:r w:rsidRPr="00C108A9">
              <w:rPr>
                <w:rFonts w:cs="Arial"/>
                <w:sz w:val="16"/>
                <w:szCs w:val="16"/>
              </w:rPr>
              <w:t>Resultados no asignados</w:t>
            </w:r>
          </w:p>
        </w:tc>
        <w:tc>
          <w:tcPr>
            <w:tcW w:w="720" w:type="dxa"/>
          </w:tcPr>
          <w:p w14:paraId="5E2A6905" w14:textId="77777777" w:rsidR="00AE4AE8" w:rsidRPr="00C108A9" w:rsidRDefault="00AE4AE8" w:rsidP="00AE4AE8">
            <w:pPr>
              <w:pStyle w:val="Texto"/>
              <w:jc w:val="center"/>
              <w:rPr>
                <w:rFonts w:cs="Arial"/>
                <w:sz w:val="16"/>
                <w:szCs w:val="16"/>
              </w:rPr>
            </w:pPr>
          </w:p>
        </w:tc>
        <w:tc>
          <w:tcPr>
            <w:tcW w:w="72" w:type="dxa"/>
          </w:tcPr>
          <w:p w14:paraId="1C0BD091" w14:textId="77777777" w:rsidR="00AE4AE8" w:rsidRPr="00C108A9" w:rsidRDefault="00AE4AE8" w:rsidP="00AE4AE8">
            <w:pPr>
              <w:pStyle w:val="Texto"/>
              <w:rPr>
                <w:rFonts w:cs="Arial"/>
                <w:sz w:val="16"/>
                <w:szCs w:val="16"/>
              </w:rPr>
            </w:pPr>
          </w:p>
        </w:tc>
        <w:tc>
          <w:tcPr>
            <w:tcW w:w="1260" w:type="dxa"/>
            <w:tcBorders>
              <w:bottom w:val="single" w:sz="6" w:space="0" w:color="auto"/>
            </w:tcBorders>
            <w:vAlign w:val="top"/>
          </w:tcPr>
          <w:p w14:paraId="0C4D05CC" w14:textId="3FAEFBAB" w:rsidR="00AE4AE8" w:rsidRPr="00C108A9" w:rsidRDefault="007A68AB" w:rsidP="00AE4AE8">
            <w:pPr>
              <w:pStyle w:val="Texto"/>
              <w:tabs>
                <w:tab w:val="decimal" w:pos="1045"/>
              </w:tabs>
              <w:rPr>
                <w:rFonts w:cs="Arial"/>
                <w:sz w:val="16"/>
                <w:szCs w:val="16"/>
              </w:rPr>
            </w:pPr>
            <w:r w:rsidRPr="007A68AB">
              <w:rPr>
                <w:rFonts w:cs="Arial"/>
                <w:sz w:val="16"/>
                <w:szCs w:val="16"/>
              </w:rPr>
              <w:t>2.045.031</w:t>
            </w:r>
          </w:p>
        </w:tc>
        <w:tc>
          <w:tcPr>
            <w:tcW w:w="72" w:type="dxa"/>
            <w:vAlign w:val="top"/>
          </w:tcPr>
          <w:p w14:paraId="01E422A7" w14:textId="082D2B6D" w:rsidR="00AE4AE8" w:rsidRPr="00C108A9" w:rsidRDefault="00AE4AE8" w:rsidP="00AE4AE8">
            <w:pPr>
              <w:pStyle w:val="Texto"/>
              <w:tabs>
                <w:tab w:val="decimal" w:pos="936"/>
              </w:tabs>
              <w:rPr>
                <w:rFonts w:cs="Arial"/>
                <w:sz w:val="16"/>
                <w:szCs w:val="16"/>
              </w:rPr>
            </w:pPr>
          </w:p>
        </w:tc>
        <w:tc>
          <w:tcPr>
            <w:tcW w:w="1278" w:type="dxa"/>
            <w:tcBorders>
              <w:bottom w:val="single" w:sz="6" w:space="0" w:color="auto"/>
            </w:tcBorders>
          </w:tcPr>
          <w:p w14:paraId="28121558" w14:textId="20430CB9" w:rsidR="00AE4AE8" w:rsidRPr="00C108A9" w:rsidRDefault="00AE4AE8" w:rsidP="00AE4AE8">
            <w:pPr>
              <w:pStyle w:val="Texto"/>
              <w:tabs>
                <w:tab w:val="decimal" w:pos="1045"/>
              </w:tabs>
              <w:jc w:val="left"/>
              <w:rPr>
                <w:rFonts w:cs="Arial"/>
                <w:sz w:val="16"/>
                <w:szCs w:val="16"/>
              </w:rPr>
            </w:pPr>
            <w:r w:rsidRPr="00C108A9">
              <w:rPr>
                <w:rFonts w:cs="Arial"/>
                <w:sz w:val="16"/>
                <w:szCs w:val="16"/>
              </w:rPr>
              <w:t>8.170.068</w:t>
            </w:r>
          </w:p>
        </w:tc>
      </w:tr>
      <w:tr w:rsidR="00AE4AE8" w:rsidRPr="00C108A9" w14:paraId="7DF673E0" w14:textId="77777777" w:rsidTr="00C108A9">
        <w:trPr>
          <w:jc w:val="center"/>
        </w:trPr>
        <w:tc>
          <w:tcPr>
            <w:tcW w:w="5940" w:type="dxa"/>
          </w:tcPr>
          <w:p w14:paraId="49E7642E" w14:textId="77777777" w:rsidR="00AE4AE8" w:rsidRPr="00C108A9" w:rsidRDefault="00AE4AE8" w:rsidP="00AE4AE8">
            <w:pPr>
              <w:pStyle w:val="Texto"/>
              <w:rPr>
                <w:rFonts w:cs="Arial"/>
                <w:b/>
                <w:sz w:val="16"/>
                <w:szCs w:val="16"/>
              </w:rPr>
            </w:pPr>
            <w:r w:rsidRPr="00C108A9">
              <w:rPr>
                <w:rFonts w:cs="Arial"/>
                <w:b/>
                <w:sz w:val="16"/>
                <w:szCs w:val="16"/>
              </w:rPr>
              <w:t>Patrimonio total</w:t>
            </w:r>
          </w:p>
        </w:tc>
        <w:tc>
          <w:tcPr>
            <w:tcW w:w="720" w:type="dxa"/>
          </w:tcPr>
          <w:p w14:paraId="4CFB03DD" w14:textId="77777777" w:rsidR="00AE4AE8" w:rsidRPr="00C108A9" w:rsidRDefault="00AE4AE8" w:rsidP="00AE4AE8">
            <w:pPr>
              <w:pStyle w:val="Texto"/>
              <w:jc w:val="center"/>
              <w:rPr>
                <w:rFonts w:cs="Arial"/>
                <w:sz w:val="16"/>
                <w:szCs w:val="16"/>
              </w:rPr>
            </w:pPr>
          </w:p>
        </w:tc>
        <w:tc>
          <w:tcPr>
            <w:tcW w:w="72" w:type="dxa"/>
          </w:tcPr>
          <w:p w14:paraId="54D0163E" w14:textId="77777777" w:rsidR="00AE4AE8" w:rsidRPr="00C108A9" w:rsidRDefault="00AE4AE8" w:rsidP="00AE4AE8">
            <w:pPr>
              <w:pStyle w:val="Texto"/>
              <w:rPr>
                <w:rFonts w:cs="Arial"/>
                <w:sz w:val="16"/>
                <w:szCs w:val="16"/>
              </w:rPr>
            </w:pPr>
          </w:p>
        </w:tc>
        <w:tc>
          <w:tcPr>
            <w:tcW w:w="1260" w:type="dxa"/>
            <w:tcBorders>
              <w:top w:val="single" w:sz="6" w:space="0" w:color="auto"/>
              <w:bottom w:val="single" w:sz="6" w:space="0" w:color="auto"/>
            </w:tcBorders>
            <w:vAlign w:val="top"/>
          </w:tcPr>
          <w:p w14:paraId="4DF22403" w14:textId="36F9B7F2" w:rsidR="00AE4AE8" w:rsidRPr="00C366CF" w:rsidRDefault="007A68AB" w:rsidP="00AE4AE8">
            <w:pPr>
              <w:pStyle w:val="Texto"/>
              <w:tabs>
                <w:tab w:val="decimal" w:pos="1045"/>
              </w:tabs>
              <w:rPr>
                <w:rFonts w:cs="Arial"/>
                <w:b/>
                <w:bCs/>
                <w:sz w:val="16"/>
                <w:szCs w:val="16"/>
              </w:rPr>
            </w:pPr>
            <w:r w:rsidRPr="00C366CF">
              <w:rPr>
                <w:rFonts w:cs="Arial"/>
                <w:b/>
                <w:bCs/>
                <w:sz w:val="16"/>
                <w:szCs w:val="16"/>
              </w:rPr>
              <w:t>51.368.963</w:t>
            </w:r>
          </w:p>
        </w:tc>
        <w:tc>
          <w:tcPr>
            <w:tcW w:w="72" w:type="dxa"/>
            <w:vAlign w:val="top"/>
          </w:tcPr>
          <w:p w14:paraId="5D5C589C" w14:textId="77777777" w:rsidR="00AE4AE8" w:rsidRPr="00C108A9" w:rsidRDefault="00AE4AE8" w:rsidP="00AE4AE8">
            <w:pPr>
              <w:pStyle w:val="Texto"/>
              <w:tabs>
                <w:tab w:val="decimal" w:pos="936"/>
              </w:tabs>
              <w:rPr>
                <w:rFonts w:cs="Arial"/>
                <w:b/>
                <w:bCs/>
                <w:sz w:val="16"/>
                <w:szCs w:val="16"/>
              </w:rPr>
            </w:pPr>
          </w:p>
        </w:tc>
        <w:tc>
          <w:tcPr>
            <w:tcW w:w="1278" w:type="dxa"/>
            <w:tcBorders>
              <w:top w:val="single" w:sz="6" w:space="0" w:color="auto"/>
              <w:bottom w:val="single" w:sz="6" w:space="0" w:color="auto"/>
            </w:tcBorders>
          </w:tcPr>
          <w:p w14:paraId="3AC04A7D" w14:textId="45CACAA2" w:rsidR="00AE4AE8" w:rsidRPr="00C108A9" w:rsidRDefault="00AE4AE8" w:rsidP="00AE4AE8">
            <w:pPr>
              <w:pStyle w:val="Texto"/>
              <w:tabs>
                <w:tab w:val="decimal" w:pos="1045"/>
              </w:tabs>
              <w:jc w:val="left"/>
              <w:rPr>
                <w:rFonts w:cs="Arial"/>
                <w:b/>
                <w:bCs/>
                <w:sz w:val="16"/>
                <w:szCs w:val="16"/>
              </w:rPr>
            </w:pPr>
            <w:r w:rsidRPr="00C108A9">
              <w:rPr>
                <w:rFonts w:cs="Arial"/>
                <w:b/>
                <w:bCs/>
                <w:sz w:val="16"/>
                <w:szCs w:val="16"/>
              </w:rPr>
              <w:t>49.705.98</w:t>
            </w:r>
            <w:r w:rsidR="00940ACC">
              <w:rPr>
                <w:rFonts w:cs="Arial"/>
                <w:b/>
                <w:bCs/>
                <w:sz w:val="16"/>
                <w:szCs w:val="16"/>
              </w:rPr>
              <w:t>7</w:t>
            </w:r>
          </w:p>
        </w:tc>
      </w:tr>
      <w:tr w:rsidR="00AE4AE8" w:rsidRPr="00C108A9" w14:paraId="3B3D4A56" w14:textId="77777777" w:rsidTr="00C108A9">
        <w:trPr>
          <w:jc w:val="center"/>
        </w:trPr>
        <w:tc>
          <w:tcPr>
            <w:tcW w:w="5940" w:type="dxa"/>
          </w:tcPr>
          <w:p w14:paraId="72C849BD" w14:textId="77777777" w:rsidR="00AE4AE8" w:rsidRPr="00C108A9" w:rsidRDefault="00AE4AE8" w:rsidP="00AE4AE8">
            <w:pPr>
              <w:pStyle w:val="Texto"/>
              <w:rPr>
                <w:rFonts w:cs="Arial"/>
                <w:sz w:val="16"/>
                <w:szCs w:val="16"/>
              </w:rPr>
            </w:pPr>
          </w:p>
        </w:tc>
        <w:tc>
          <w:tcPr>
            <w:tcW w:w="720" w:type="dxa"/>
          </w:tcPr>
          <w:p w14:paraId="08C1D11F" w14:textId="77777777" w:rsidR="00AE4AE8" w:rsidRPr="00C108A9" w:rsidRDefault="00AE4AE8" w:rsidP="00AE4AE8">
            <w:pPr>
              <w:pStyle w:val="Texto"/>
              <w:jc w:val="center"/>
              <w:rPr>
                <w:rFonts w:cs="Arial"/>
                <w:sz w:val="16"/>
                <w:szCs w:val="16"/>
              </w:rPr>
            </w:pPr>
          </w:p>
        </w:tc>
        <w:tc>
          <w:tcPr>
            <w:tcW w:w="72" w:type="dxa"/>
          </w:tcPr>
          <w:p w14:paraId="0E8056AD" w14:textId="77777777" w:rsidR="00AE4AE8" w:rsidRPr="00C108A9" w:rsidRDefault="00AE4AE8" w:rsidP="00AE4AE8">
            <w:pPr>
              <w:pStyle w:val="Texto"/>
              <w:rPr>
                <w:rFonts w:cs="Arial"/>
                <w:sz w:val="16"/>
                <w:szCs w:val="16"/>
              </w:rPr>
            </w:pPr>
          </w:p>
        </w:tc>
        <w:tc>
          <w:tcPr>
            <w:tcW w:w="1260" w:type="dxa"/>
            <w:tcBorders>
              <w:top w:val="single" w:sz="6" w:space="0" w:color="auto"/>
            </w:tcBorders>
            <w:vAlign w:val="top"/>
          </w:tcPr>
          <w:p w14:paraId="6C89D81A" w14:textId="77777777" w:rsidR="00AE4AE8" w:rsidRPr="00C108A9" w:rsidRDefault="00AE4AE8" w:rsidP="00AE4AE8">
            <w:pPr>
              <w:pStyle w:val="Texto"/>
              <w:tabs>
                <w:tab w:val="decimal" w:pos="1045"/>
              </w:tabs>
              <w:rPr>
                <w:rFonts w:cs="Arial"/>
                <w:sz w:val="16"/>
                <w:szCs w:val="16"/>
              </w:rPr>
            </w:pPr>
          </w:p>
        </w:tc>
        <w:tc>
          <w:tcPr>
            <w:tcW w:w="72" w:type="dxa"/>
            <w:vAlign w:val="top"/>
          </w:tcPr>
          <w:p w14:paraId="7F34528E" w14:textId="77777777" w:rsidR="00AE4AE8" w:rsidRPr="00C108A9" w:rsidRDefault="00AE4AE8" w:rsidP="00AE4AE8">
            <w:pPr>
              <w:pStyle w:val="Texto"/>
              <w:tabs>
                <w:tab w:val="decimal" w:pos="936"/>
              </w:tabs>
              <w:rPr>
                <w:rFonts w:cs="Arial"/>
                <w:sz w:val="16"/>
                <w:szCs w:val="16"/>
              </w:rPr>
            </w:pPr>
          </w:p>
        </w:tc>
        <w:tc>
          <w:tcPr>
            <w:tcW w:w="1278" w:type="dxa"/>
            <w:tcBorders>
              <w:top w:val="single" w:sz="6" w:space="0" w:color="auto"/>
            </w:tcBorders>
          </w:tcPr>
          <w:p w14:paraId="15500E32" w14:textId="77777777" w:rsidR="00AE4AE8" w:rsidRPr="00C108A9" w:rsidRDefault="00AE4AE8" w:rsidP="00AE4AE8">
            <w:pPr>
              <w:pStyle w:val="Texto"/>
              <w:tabs>
                <w:tab w:val="decimal" w:pos="1045"/>
              </w:tabs>
              <w:jc w:val="left"/>
              <w:rPr>
                <w:rFonts w:cs="Arial"/>
                <w:sz w:val="16"/>
                <w:szCs w:val="16"/>
              </w:rPr>
            </w:pPr>
          </w:p>
        </w:tc>
      </w:tr>
      <w:tr w:rsidR="00AE4AE8" w:rsidRPr="00C108A9" w14:paraId="4346FB17" w14:textId="77777777" w:rsidTr="00C108A9">
        <w:trPr>
          <w:jc w:val="center"/>
        </w:trPr>
        <w:tc>
          <w:tcPr>
            <w:tcW w:w="5940" w:type="dxa"/>
          </w:tcPr>
          <w:p w14:paraId="3959AB98" w14:textId="77777777" w:rsidR="00AE4AE8" w:rsidRPr="00C108A9" w:rsidRDefault="00AE4AE8" w:rsidP="00AE4AE8">
            <w:pPr>
              <w:pStyle w:val="Texto"/>
              <w:rPr>
                <w:rFonts w:cs="Arial"/>
                <w:b/>
                <w:sz w:val="16"/>
                <w:szCs w:val="16"/>
              </w:rPr>
            </w:pPr>
            <w:r w:rsidRPr="00C108A9">
              <w:rPr>
                <w:rFonts w:cs="Arial"/>
                <w:b/>
                <w:sz w:val="16"/>
                <w:szCs w:val="16"/>
              </w:rPr>
              <w:t>Pasivos</w:t>
            </w:r>
          </w:p>
        </w:tc>
        <w:tc>
          <w:tcPr>
            <w:tcW w:w="720" w:type="dxa"/>
          </w:tcPr>
          <w:p w14:paraId="4018C4B4" w14:textId="77777777" w:rsidR="00AE4AE8" w:rsidRPr="00C108A9" w:rsidRDefault="00AE4AE8" w:rsidP="00AE4AE8">
            <w:pPr>
              <w:pStyle w:val="Texto"/>
              <w:jc w:val="center"/>
              <w:rPr>
                <w:rFonts w:cs="Arial"/>
                <w:sz w:val="16"/>
                <w:szCs w:val="16"/>
              </w:rPr>
            </w:pPr>
          </w:p>
        </w:tc>
        <w:tc>
          <w:tcPr>
            <w:tcW w:w="72" w:type="dxa"/>
          </w:tcPr>
          <w:p w14:paraId="113F091B" w14:textId="77777777" w:rsidR="00AE4AE8" w:rsidRPr="00C108A9" w:rsidRDefault="00AE4AE8" w:rsidP="00AE4AE8">
            <w:pPr>
              <w:pStyle w:val="Texto"/>
              <w:rPr>
                <w:rFonts w:cs="Arial"/>
                <w:sz w:val="16"/>
                <w:szCs w:val="16"/>
              </w:rPr>
            </w:pPr>
          </w:p>
        </w:tc>
        <w:tc>
          <w:tcPr>
            <w:tcW w:w="1260" w:type="dxa"/>
            <w:vAlign w:val="top"/>
          </w:tcPr>
          <w:p w14:paraId="3A4D10DF" w14:textId="77777777" w:rsidR="00AE4AE8" w:rsidRPr="00C108A9" w:rsidRDefault="00AE4AE8" w:rsidP="00AE4AE8">
            <w:pPr>
              <w:pStyle w:val="Texto"/>
              <w:tabs>
                <w:tab w:val="decimal" w:pos="1045"/>
              </w:tabs>
              <w:rPr>
                <w:rFonts w:cs="Arial"/>
                <w:sz w:val="16"/>
                <w:szCs w:val="16"/>
              </w:rPr>
            </w:pPr>
          </w:p>
        </w:tc>
        <w:tc>
          <w:tcPr>
            <w:tcW w:w="72" w:type="dxa"/>
            <w:vAlign w:val="top"/>
          </w:tcPr>
          <w:p w14:paraId="398D2077" w14:textId="77777777" w:rsidR="00AE4AE8" w:rsidRPr="00C108A9" w:rsidRDefault="00AE4AE8" w:rsidP="00AE4AE8">
            <w:pPr>
              <w:pStyle w:val="Texto"/>
              <w:tabs>
                <w:tab w:val="decimal" w:pos="936"/>
              </w:tabs>
              <w:rPr>
                <w:rFonts w:cs="Arial"/>
                <w:sz w:val="16"/>
                <w:szCs w:val="16"/>
              </w:rPr>
            </w:pPr>
          </w:p>
        </w:tc>
        <w:tc>
          <w:tcPr>
            <w:tcW w:w="1278" w:type="dxa"/>
          </w:tcPr>
          <w:p w14:paraId="76234CD2" w14:textId="77777777" w:rsidR="00AE4AE8" w:rsidRPr="00C108A9" w:rsidRDefault="00AE4AE8" w:rsidP="00AE4AE8">
            <w:pPr>
              <w:pStyle w:val="Texto"/>
              <w:tabs>
                <w:tab w:val="decimal" w:pos="1045"/>
              </w:tabs>
              <w:jc w:val="left"/>
              <w:rPr>
                <w:rFonts w:cs="Arial"/>
                <w:sz w:val="16"/>
                <w:szCs w:val="16"/>
              </w:rPr>
            </w:pPr>
          </w:p>
        </w:tc>
      </w:tr>
      <w:tr w:rsidR="00AE4AE8" w:rsidRPr="00C108A9" w14:paraId="5558A0AE" w14:textId="77777777" w:rsidTr="00C108A9">
        <w:trPr>
          <w:jc w:val="center"/>
        </w:trPr>
        <w:tc>
          <w:tcPr>
            <w:tcW w:w="5940" w:type="dxa"/>
          </w:tcPr>
          <w:p w14:paraId="151B834A" w14:textId="77777777" w:rsidR="00AE4AE8" w:rsidRPr="00C108A9" w:rsidRDefault="00AE4AE8" w:rsidP="00AE4AE8">
            <w:pPr>
              <w:pStyle w:val="Texto"/>
              <w:rPr>
                <w:rFonts w:cs="Arial"/>
                <w:b/>
                <w:sz w:val="16"/>
                <w:szCs w:val="16"/>
              </w:rPr>
            </w:pPr>
            <w:r w:rsidRPr="00C108A9">
              <w:rPr>
                <w:rFonts w:cs="Arial"/>
                <w:b/>
                <w:sz w:val="16"/>
                <w:szCs w:val="16"/>
              </w:rPr>
              <w:t>Pasivos no corrientes</w:t>
            </w:r>
          </w:p>
        </w:tc>
        <w:tc>
          <w:tcPr>
            <w:tcW w:w="720" w:type="dxa"/>
          </w:tcPr>
          <w:p w14:paraId="5B8870DE" w14:textId="77777777" w:rsidR="00AE4AE8" w:rsidRPr="00C108A9" w:rsidRDefault="00AE4AE8" w:rsidP="00AE4AE8">
            <w:pPr>
              <w:pStyle w:val="Texto"/>
              <w:jc w:val="center"/>
              <w:rPr>
                <w:rFonts w:cs="Arial"/>
                <w:sz w:val="16"/>
                <w:szCs w:val="16"/>
              </w:rPr>
            </w:pPr>
          </w:p>
        </w:tc>
        <w:tc>
          <w:tcPr>
            <w:tcW w:w="72" w:type="dxa"/>
          </w:tcPr>
          <w:p w14:paraId="1C5EDD53" w14:textId="77777777" w:rsidR="00AE4AE8" w:rsidRPr="00C108A9" w:rsidRDefault="00AE4AE8" w:rsidP="00AE4AE8">
            <w:pPr>
              <w:pStyle w:val="Texto"/>
              <w:rPr>
                <w:rFonts w:cs="Arial"/>
                <w:sz w:val="16"/>
                <w:szCs w:val="16"/>
              </w:rPr>
            </w:pPr>
          </w:p>
        </w:tc>
        <w:tc>
          <w:tcPr>
            <w:tcW w:w="1260" w:type="dxa"/>
            <w:vAlign w:val="top"/>
          </w:tcPr>
          <w:p w14:paraId="7E5D8979" w14:textId="77777777" w:rsidR="00AE4AE8" w:rsidRPr="00C108A9" w:rsidRDefault="00AE4AE8" w:rsidP="00AE4AE8">
            <w:pPr>
              <w:pStyle w:val="Texto"/>
              <w:tabs>
                <w:tab w:val="decimal" w:pos="1045"/>
              </w:tabs>
              <w:rPr>
                <w:rFonts w:cs="Arial"/>
                <w:sz w:val="16"/>
                <w:szCs w:val="16"/>
              </w:rPr>
            </w:pPr>
          </w:p>
        </w:tc>
        <w:tc>
          <w:tcPr>
            <w:tcW w:w="72" w:type="dxa"/>
            <w:vAlign w:val="top"/>
          </w:tcPr>
          <w:p w14:paraId="656FDC5E" w14:textId="77777777" w:rsidR="00AE4AE8" w:rsidRPr="00C108A9" w:rsidRDefault="00AE4AE8" w:rsidP="00AE4AE8">
            <w:pPr>
              <w:pStyle w:val="Texto"/>
              <w:tabs>
                <w:tab w:val="decimal" w:pos="936"/>
              </w:tabs>
              <w:rPr>
                <w:rFonts w:cs="Arial"/>
                <w:sz w:val="16"/>
                <w:szCs w:val="16"/>
              </w:rPr>
            </w:pPr>
          </w:p>
        </w:tc>
        <w:tc>
          <w:tcPr>
            <w:tcW w:w="1278" w:type="dxa"/>
          </w:tcPr>
          <w:p w14:paraId="0F65F444" w14:textId="77777777" w:rsidR="00AE4AE8" w:rsidRPr="00C108A9" w:rsidRDefault="00AE4AE8" w:rsidP="00AE4AE8">
            <w:pPr>
              <w:pStyle w:val="Texto"/>
              <w:tabs>
                <w:tab w:val="decimal" w:pos="1045"/>
              </w:tabs>
              <w:jc w:val="left"/>
              <w:rPr>
                <w:rFonts w:cs="Arial"/>
                <w:sz w:val="16"/>
                <w:szCs w:val="16"/>
              </w:rPr>
            </w:pPr>
          </w:p>
        </w:tc>
      </w:tr>
      <w:tr w:rsidR="00AE4AE8" w:rsidRPr="00C108A9" w14:paraId="4B5F1BB7" w14:textId="77777777" w:rsidTr="00C108A9">
        <w:trPr>
          <w:jc w:val="center"/>
        </w:trPr>
        <w:tc>
          <w:tcPr>
            <w:tcW w:w="5940" w:type="dxa"/>
          </w:tcPr>
          <w:p w14:paraId="29992D22" w14:textId="77777777" w:rsidR="00AE4AE8" w:rsidRPr="00C108A9" w:rsidRDefault="00AE4AE8" w:rsidP="00AE4AE8">
            <w:pPr>
              <w:pStyle w:val="Texto"/>
              <w:rPr>
                <w:rFonts w:cs="Arial"/>
                <w:sz w:val="16"/>
                <w:szCs w:val="16"/>
              </w:rPr>
            </w:pPr>
            <w:r w:rsidRPr="00C108A9">
              <w:rPr>
                <w:rFonts w:cs="Arial"/>
                <w:sz w:val="16"/>
                <w:szCs w:val="16"/>
              </w:rPr>
              <w:t>Préstamos bancarios y financieros</w:t>
            </w:r>
          </w:p>
        </w:tc>
        <w:tc>
          <w:tcPr>
            <w:tcW w:w="720" w:type="dxa"/>
          </w:tcPr>
          <w:p w14:paraId="74652D71" w14:textId="77777777" w:rsidR="00AE4AE8" w:rsidRPr="00C108A9" w:rsidRDefault="00AE4AE8" w:rsidP="00AE4AE8">
            <w:pPr>
              <w:pStyle w:val="Texto"/>
              <w:jc w:val="center"/>
              <w:rPr>
                <w:rFonts w:cs="Arial"/>
                <w:sz w:val="16"/>
                <w:szCs w:val="16"/>
              </w:rPr>
            </w:pPr>
            <w:r w:rsidRPr="00C108A9">
              <w:rPr>
                <w:rFonts w:cs="Arial"/>
                <w:sz w:val="16"/>
                <w:szCs w:val="16"/>
              </w:rPr>
              <w:t>15.6</w:t>
            </w:r>
          </w:p>
        </w:tc>
        <w:tc>
          <w:tcPr>
            <w:tcW w:w="72" w:type="dxa"/>
          </w:tcPr>
          <w:p w14:paraId="688D3BD0" w14:textId="77777777" w:rsidR="00AE4AE8" w:rsidRPr="00C108A9" w:rsidRDefault="00AE4AE8" w:rsidP="00AE4AE8">
            <w:pPr>
              <w:pStyle w:val="Texto"/>
              <w:rPr>
                <w:rFonts w:cs="Arial"/>
                <w:sz w:val="16"/>
                <w:szCs w:val="16"/>
              </w:rPr>
            </w:pPr>
          </w:p>
        </w:tc>
        <w:tc>
          <w:tcPr>
            <w:tcW w:w="1260" w:type="dxa"/>
            <w:vAlign w:val="top"/>
          </w:tcPr>
          <w:p w14:paraId="0D3C8CD5" w14:textId="25129D2D" w:rsidR="00AE4AE8" w:rsidRPr="00C108A9" w:rsidRDefault="00C156D3" w:rsidP="00AE4AE8">
            <w:pPr>
              <w:pStyle w:val="Texto"/>
              <w:tabs>
                <w:tab w:val="decimal" w:pos="1045"/>
              </w:tabs>
              <w:rPr>
                <w:rFonts w:cs="Arial"/>
                <w:sz w:val="16"/>
                <w:szCs w:val="16"/>
              </w:rPr>
            </w:pPr>
            <w:r w:rsidRPr="00C156D3">
              <w:rPr>
                <w:rFonts w:cs="Arial"/>
                <w:sz w:val="16"/>
                <w:szCs w:val="16"/>
              </w:rPr>
              <w:t>10.675.818</w:t>
            </w:r>
          </w:p>
        </w:tc>
        <w:tc>
          <w:tcPr>
            <w:tcW w:w="72" w:type="dxa"/>
            <w:vAlign w:val="top"/>
          </w:tcPr>
          <w:p w14:paraId="66F37AED" w14:textId="77777777" w:rsidR="00AE4AE8" w:rsidRPr="00C108A9" w:rsidRDefault="00AE4AE8" w:rsidP="00AE4AE8">
            <w:pPr>
              <w:pStyle w:val="Texto"/>
              <w:tabs>
                <w:tab w:val="decimal" w:pos="936"/>
              </w:tabs>
              <w:rPr>
                <w:rFonts w:cs="Arial"/>
                <w:sz w:val="16"/>
                <w:szCs w:val="16"/>
              </w:rPr>
            </w:pPr>
          </w:p>
        </w:tc>
        <w:tc>
          <w:tcPr>
            <w:tcW w:w="1278" w:type="dxa"/>
          </w:tcPr>
          <w:p w14:paraId="25BFD51A" w14:textId="79F40216" w:rsidR="00AE4AE8" w:rsidRPr="00C108A9" w:rsidRDefault="00AE4AE8" w:rsidP="00AE4AE8">
            <w:pPr>
              <w:pStyle w:val="Texto"/>
              <w:tabs>
                <w:tab w:val="decimal" w:pos="1045"/>
              </w:tabs>
              <w:jc w:val="left"/>
              <w:rPr>
                <w:rFonts w:cs="Arial"/>
                <w:sz w:val="16"/>
                <w:szCs w:val="16"/>
              </w:rPr>
            </w:pPr>
            <w:r w:rsidRPr="00C108A9">
              <w:rPr>
                <w:rFonts w:cs="Arial"/>
                <w:sz w:val="16"/>
                <w:szCs w:val="16"/>
              </w:rPr>
              <w:t>10.040.514</w:t>
            </w:r>
          </w:p>
        </w:tc>
      </w:tr>
      <w:tr w:rsidR="00AE4AE8" w:rsidRPr="00C108A9" w14:paraId="59C47649" w14:textId="77777777" w:rsidTr="00C108A9">
        <w:trPr>
          <w:jc w:val="center"/>
        </w:trPr>
        <w:tc>
          <w:tcPr>
            <w:tcW w:w="5940" w:type="dxa"/>
          </w:tcPr>
          <w:p w14:paraId="1AB70A15" w14:textId="77777777" w:rsidR="00AE4AE8" w:rsidRPr="00C108A9" w:rsidRDefault="00AE4AE8" w:rsidP="00AE4AE8">
            <w:pPr>
              <w:pStyle w:val="Texto"/>
              <w:rPr>
                <w:rFonts w:cs="Arial"/>
                <w:sz w:val="16"/>
                <w:szCs w:val="16"/>
              </w:rPr>
            </w:pPr>
            <w:r w:rsidRPr="00C108A9">
              <w:rPr>
                <w:rFonts w:cs="Arial"/>
                <w:sz w:val="16"/>
                <w:szCs w:val="16"/>
              </w:rPr>
              <w:t>Deudas por arrendamientos</w:t>
            </w:r>
          </w:p>
        </w:tc>
        <w:tc>
          <w:tcPr>
            <w:tcW w:w="720" w:type="dxa"/>
          </w:tcPr>
          <w:p w14:paraId="7B0A8FDB" w14:textId="067B1521" w:rsidR="00AE4AE8" w:rsidRPr="00C108A9" w:rsidRDefault="00AE4AE8" w:rsidP="00AE4AE8">
            <w:pPr>
              <w:pStyle w:val="Texto"/>
              <w:jc w:val="center"/>
              <w:rPr>
                <w:rFonts w:cs="Arial"/>
                <w:sz w:val="16"/>
                <w:szCs w:val="16"/>
              </w:rPr>
            </w:pPr>
            <w:r w:rsidRPr="00C108A9">
              <w:rPr>
                <w:rFonts w:cs="Arial"/>
                <w:sz w:val="16"/>
                <w:szCs w:val="16"/>
              </w:rPr>
              <w:t>11.1</w:t>
            </w:r>
          </w:p>
        </w:tc>
        <w:tc>
          <w:tcPr>
            <w:tcW w:w="72" w:type="dxa"/>
          </w:tcPr>
          <w:p w14:paraId="5F3DC8A8" w14:textId="77777777" w:rsidR="00AE4AE8" w:rsidRPr="00C108A9" w:rsidRDefault="00AE4AE8" w:rsidP="00AE4AE8">
            <w:pPr>
              <w:pStyle w:val="Texto"/>
              <w:rPr>
                <w:rFonts w:cs="Arial"/>
                <w:sz w:val="16"/>
                <w:szCs w:val="16"/>
              </w:rPr>
            </w:pPr>
          </w:p>
        </w:tc>
        <w:tc>
          <w:tcPr>
            <w:tcW w:w="1260" w:type="dxa"/>
            <w:vAlign w:val="top"/>
          </w:tcPr>
          <w:p w14:paraId="6047B7DC" w14:textId="56248E27" w:rsidR="00AE4AE8" w:rsidRPr="00C108A9" w:rsidRDefault="00C156D3" w:rsidP="00AE4AE8">
            <w:pPr>
              <w:pStyle w:val="Texto"/>
              <w:tabs>
                <w:tab w:val="decimal" w:pos="1045"/>
              </w:tabs>
              <w:rPr>
                <w:rFonts w:cs="Arial"/>
                <w:sz w:val="16"/>
                <w:szCs w:val="16"/>
              </w:rPr>
            </w:pPr>
            <w:r w:rsidRPr="00C156D3">
              <w:rPr>
                <w:rFonts w:cs="Arial"/>
                <w:sz w:val="16"/>
                <w:szCs w:val="16"/>
              </w:rPr>
              <w:t>417.626</w:t>
            </w:r>
          </w:p>
        </w:tc>
        <w:tc>
          <w:tcPr>
            <w:tcW w:w="72" w:type="dxa"/>
            <w:vAlign w:val="top"/>
          </w:tcPr>
          <w:p w14:paraId="3A65632A" w14:textId="77777777" w:rsidR="00AE4AE8" w:rsidRPr="00C108A9" w:rsidRDefault="00AE4AE8" w:rsidP="00AE4AE8">
            <w:pPr>
              <w:pStyle w:val="Texto"/>
              <w:tabs>
                <w:tab w:val="decimal" w:pos="936"/>
              </w:tabs>
              <w:rPr>
                <w:rFonts w:cs="Arial"/>
                <w:sz w:val="16"/>
                <w:szCs w:val="16"/>
              </w:rPr>
            </w:pPr>
          </w:p>
        </w:tc>
        <w:tc>
          <w:tcPr>
            <w:tcW w:w="1278" w:type="dxa"/>
          </w:tcPr>
          <w:p w14:paraId="5E9A1FD7" w14:textId="210109DE" w:rsidR="00AE4AE8" w:rsidRPr="00C108A9" w:rsidRDefault="00AE4AE8" w:rsidP="00AE4AE8">
            <w:pPr>
              <w:pStyle w:val="Texto"/>
              <w:tabs>
                <w:tab w:val="decimal" w:pos="1045"/>
              </w:tabs>
              <w:jc w:val="left"/>
              <w:rPr>
                <w:rFonts w:cs="Arial"/>
                <w:sz w:val="16"/>
                <w:szCs w:val="16"/>
              </w:rPr>
            </w:pPr>
            <w:r w:rsidRPr="00C108A9">
              <w:rPr>
                <w:rFonts w:cs="Arial"/>
                <w:sz w:val="16"/>
                <w:szCs w:val="16"/>
              </w:rPr>
              <w:t>627.913</w:t>
            </w:r>
          </w:p>
        </w:tc>
      </w:tr>
      <w:tr w:rsidR="00AE4AE8" w:rsidRPr="00C108A9" w14:paraId="1477037E" w14:textId="77777777" w:rsidTr="00C108A9">
        <w:trPr>
          <w:jc w:val="center"/>
        </w:trPr>
        <w:tc>
          <w:tcPr>
            <w:tcW w:w="5940" w:type="dxa"/>
          </w:tcPr>
          <w:p w14:paraId="261DB180" w14:textId="77777777" w:rsidR="00AE4AE8" w:rsidRPr="00C108A9" w:rsidRDefault="00AE4AE8" w:rsidP="00AE4AE8">
            <w:pPr>
              <w:pStyle w:val="Texto"/>
              <w:rPr>
                <w:rFonts w:cs="Arial"/>
                <w:sz w:val="16"/>
                <w:szCs w:val="16"/>
              </w:rPr>
            </w:pPr>
            <w:r w:rsidRPr="00C108A9">
              <w:rPr>
                <w:rFonts w:cs="Arial"/>
                <w:sz w:val="16"/>
                <w:szCs w:val="16"/>
              </w:rPr>
              <w:t>Pasivo por impuesto a las ganancias diferido</w:t>
            </w:r>
          </w:p>
        </w:tc>
        <w:tc>
          <w:tcPr>
            <w:tcW w:w="720" w:type="dxa"/>
          </w:tcPr>
          <w:p w14:paraId="5C2F4BAC" w14:textId="3CF4BC7B" w:rsidR="00AE4AE8" w:rsidRPr="00C108A9" w:rsidRDefault="00AE4AE8" w:rsidP="00AE4AE8">
            <w:pPr>
              <w:pStyle w:val="Texto"/>
              <w:jc w:val="center"/>
              <w:rPr>
                <w:rFonts w:cs="Arial"/>
                <w:sz w:val="16"/>
                <w:szCs w:val="16"/>
              </w:rPr>
            </w:pPr>
            <w:r w:rsidRPr="00C108A9">
              <w:rPr>
                <w:rFonts w:cs="Arial"/>
                <w:sz w:val="16"/>
                <w:szCs w:val="16"/>
              </w:rPr>
              <w:t>10</w:t>
            </w:r>
          </w:p>
        </w:tc>
        <w:tc>
          <w:tcPr>
            <w:tcW w:w="72" w:type="dxa"/>
          </w:tcPr>
          <w:p w14:paraId="1D76ECF6" w14:textId="77777777" w:rsidR="00AE4AE8" w:rsidRPr="00C108A9" w:rsidRDefault="00AE4AE8" w:rsidP="00AE4AE8">
            <w:pPr>
              <w:pStyle w:val="Texto"/>
              <w:rPr>
                <w:rFonts w:cs="Arial"/>
                <w:sz w:val="16"/>
                <w:szCs w:val="16"/>
              </w:rPr>
            </w:pPr>
          </w:p>
        </w:tc>
        <w:tc>
          <w:tcPr>
            <w:tcW w:w="1260" w:type="dxa"/>
            <w:vAlign w:val="top"/>
          </w:tcPr>
          <w:p w14:paraId="766D6D49" w14:textId="536E60F5" w:rsidR="00AE4AE8" w:rsidRPr="00C108A9" w:rsidRDefault="00C156D3" w:rsidP="00AE4AE8">
            <w:pPr>
              <w:pStyle w:val="Texto"/>
              <w:tabs>
                <w:tab w:val="decimal" w:pos="1045"/>
              </w:tabs>
              <w:rPr>
                <w:rFonts w:cs="Arial"/>
                <w:sz w:val="16"/>
                <w:szCs w:val="16"/>
              </w:rPr>
            </w:pPr>
            <w:r w:rsidRPr="00C156D3">
              <w:rPr>
                <w:rFonts w:cs="Arial"/>
                <w:sz w:val="16"/>
                <w:szCs w:val="16"/>
              </w:rPr>
              <w:t>6.625.855</w:t>
            </w:r>
          </w:p>
        </w:tc>
        <w:tc>
          <w:tcPr>
            <w:tcW w:w="72" w:type="dxa"/>
            <w:vAlign w:val="top"/>
          </w:tcPr>
          <w:p w14:paraId="5F067424" w14:textId="77777777" w:rsidR="00AE4AE8" w:rsidRPr="00C108A9" w:rsidRDefault="00AE4AE8" w:rsidP="00AE4AE8">
            <w:pPr>
              <w:pStyle w:val="Texto"/>
              <w:tabs>
                <w:tab w:val="decimal" w:pos="936"/>
              </w:tabs>
              <w:rPr>
                <w:rFonts w:cs="Arial"/>
                <w:sz w:val="16"/>
                <w:szCs w:val="16"/>
              </w:rPr>
            </w:pPr>
          </w:p>
        </w:tc>
        <w:tc>
          <w:tcPr>
            <w:tcW w:w="1278" w:type="dxa"/>
          </w:tcPr>
          <w:p w14:paraId="15A27534" w14:textId="3FE45780" w:rsidR="00AE4AE8" w:rsidRPr="00C108A9" w:rsidRDefault="00AE4AE8" w:rsidP="00AE4AE8">
            <w:pPr>
              <w:pStyle w:val="Texto"/>
              <w:tabs>
                <w:tab w:val="decimal" w:pos="1045"/>
              </w:tabs>
              <w:jc w:val="left"/>
              <w:rPr>
                <w:rFonts w:cs="Arial"/>
                <w:sz w:val="16"/>
                <w:szCs w:val="16"/>
              </w:rPr>
            </w:pPr>
            <w:r w:rsidRPr="00C108A9">
              <w:rPr>
                <w:rFonts w:cs="Arial"/>
                <w:sz w:val="16"/>
                <w:szCs w:val="16"/>
              </w:rPr>
              <w:t>5.187.406</w:t>
            </w:r>
          </w:p>
        </w:tc>
      </w:tr>
      <w:tr w:rsidR="00AE4AE8" w:rsidRPr="00C108A9" w14:paraId="040EBE95" w14:textId="77777777" w:rsidTr="00C108A9">
        <w:trPr>
          <w:jc w:val="center"/>
        </w:trPr>
        <w:tc>
          <w:tcPr>
            <w:tcW w:w="5940" w:type="dxa"/>
          </w:tcPr>
          <w:p w14:paraId="19FC0D6D" w14:textId="77777777" w:rsidR="00AE4AE8" w:rsidRPr="00C108A9" w:rsidRDefault="00AE4AE8" w:rsidP="00AE4AE8">
            <w:pPr>
              <w:pStyle w:val="Texto"/>
              <w:rPr>
                <w:rFonts w:cs="Arial"/>
                <w:sz w:val="16"/>
                <w:szCs w:val="16"/>
              </w:rPr>
            </w:pPr>
            <w:r w:rsidRPr="00C108A9">
              <w:rPr>
                <w:rFonts w:cs="Arial"/>
                <w:sz w:val="16"/>
                <w:szCs w:val="16"/>
              </w:rPr>
              <w:t>Provisión para juicios y contingencias</w:t>
            </w:r>
          </w:p>
        </w:tc>
        <w:tc>
          <w:tcPr>
            <w:tcW w:w="720" w:type="dxa"/>
          </w:tcPr>
          <w:p w14:paraId="759BC3B8" w14:textId="39586C40" w:rsidR="00AE4AE8" w:rsidRPr="00C108A9" w:rsidRDefault="00AE4AE8" w:rsidP="00AE4AE8">
            <w:pPr>
              <w:pStyle w:val="Texto"/>
              <w:jc w:val="center"/>
              <w:rPr>
                <w:rFonts w:cs="Arial"/>
                <w:sz w:val="16"/>
                <w:szCs w:val="16"/>
              </w:rPr>
            </w:pPr>
            <w:r w:rsidRPr="00C108A9">
              <w:rPr>
                <w:rFonts w:cs="Arial"/>
                <w:sz w:val="16"/>
                <w:szCs w:val="16"/>
              </w:rPr>
              <w:t>16</w:t>
            </w:r>
          </w:p>
        </w:tc>
        <w:tc>
          <w:tcPr>
            <w:tcW w:w="72" w:type="dxa"/>
          </w:tcPr>
          <w:p w14:paraId="73B061BA" w14:textId="77777777" w:rsidR="00AE4AE8" w:rsidRPr="00C108A9" w:rsidRDefault="00AE4AE8" w:rsidP="00AE4AE8">
            <w:pPr>
              <w:pStyle w:val="Texto"/>
              <w:rPr>
                <w:rFonts w:cs="Arial"/>
                <w:sz w:val="16"/>
                <w:szCs w:val="16"/>
              </w:rPr>
            </w:pPr>
          </w:p>
        </w:tc>
        <w:tc>
          <w:tcPr>
            <w:tcW w:w="1260" w:type="dxa"/>
            <w:vAlign w:val="top"/>
          </w:tcPr>
          <w:p w14:paraId="50A20E63" w14:textId="4C8A7B55" w:rsidR="00AE4AE8" w:rsidRPr="00C108A9" w:rsidRDefault="00C156D3" w:rsidP="00AE4AE8">
            <w:pPr>
              <w:pStyle w:val="Texto"/>
              <w:tabs>
                <w:tab w:val="decimal" w:pos="1045"/>
              </w:tabs>
              <w:rPr>
                <w:rFonts w:cs="Arial"/>
                <w:sz w:val="16"/>
                <w:szCs w:val="16"/>
              </w:rPr>
            </w:pPr>
            <w:r w:rsidRPr="00C156D3">
              <w:rPr>
                <w:rFonts w:cs="Arial"/>
                <w:sz w:val="16"/>
                <w:szCs w:val="16"/>
              </w:rPr>
              <w:t>409.213</w:t>
            </w:r>
          </w:p>
        </w:tc>
        <w:tc>
          <w:tcPr>
            <w:tcW w:w="72" w:type="dxa"/>
            <w:vAlign w:val="top"/>
          </w:tcPr>
          <w:p w14:paraId="740EC281" w14:textId="77777777" w:rsidR="00AE4AE8" w:rsidRPr="00C108A9" w:rsidRDefault="00AE4AE8" w:rsidP="00AE4AE8">
            <w:pPr>
              <w:pStyle w:val="Texto"/>
              <w:tabs>
                <w:tab w:val="decimal" w:pos="936"/>
              </w:tabs>
              <w:rPr>
                <w:rFonts w:cs="Arial"/>
                <w:sz w:val="16"/>
                <w:szCs w:val="16"/>
              </w:rPr>
            </w:pPr>
          </w:p>
        </w:tc>
        <w:tc>
          <w:tcPr>
            <w:tcW w:w="1278" w:type="dxa"/>
          </w:tcPr>
          <w:p w14:paraId="7548C732" w14:textId="5CDAC483" w:rsidR="00AE4AE8" w:rsidRPr="00C108A9" w:rsidRDefault="00AE4AE8" w:rsidP="00AE4AE8">
            <w:pPr>
              <w:pStyle w:val="Texto"/>
              <w:tabs>
                <w:tab w:val="decimal" w:pos="1045"/>
              </w:tabs>
              <w:jc w:val="left"/>
              <w:rPr>
                <w:rFonts w:cs="Arial"/>
                <w:sz w:val="16"/>
                <w:szCs w:val="16"/>
              </w:rPr>
            </w:pPr>
            <w:r w:rsidRPr="00C108A9">
              <w:rPr>
                <w:rFonts w:cs="Arial"/>
                <w:sz w:val="16"/>
                <w:szCs w:val="16"/>
              </w:rPr>
              <w:t>278.094</w:t>
            </w:r>
          </w:p>
        </w:tc>
      </w:tr>
      <w:tr w:rsidR="00AE4AE8" w:rsidRPr="00C108A9" w14:paraId="3020E970" w14:textId="77777777" w:rsidTr="00C108A9">
        <w:trPr>
          <w:jc w:val="center"/>
        </w:trPr>
        <w:tc>
          <w:tcPr>
            <w:tcW w:w="5940" w:type="dxa"/>
          </w:tcPr>
          <w:p w14:paraId="44B1FF85" w14:textId="77777777" w:rsidR="00AE4AE8" w:rsidRPr="00C108A9" w:rsidRDefault="00AE4AE8" w:rsidP="00AE4AE8">
            <w:pPr>
              <w:pStyle w:val="Texto"/>
              <w:rPr>
                <w:rFonts w:cs="Arial"/>
                <w:sz w:val="16"/>
                <w:szCs w:val="16"/>
              </w:rPr>
            </w:pPr>
          </w:p>
        </w:tc>
        <w:tc>
          <w:tcPr>
            <w:tcW w:w="720" w:type="dxa"/>
          </w:tcPr>
          <w:p w14:paraId="7BA45D4A" w14:textId="77777777" w:rsidR="00AE4AE8" w:rsidRPr="00C108A9" w:rsidRDefault="00AE4AE8" w:rsidP="00AE4AE8">
            <w:pPr>
              <w:pStyle w:val="Texto"/>
              <w:jc w:val="center"/>
              <w:rPr>
                <w:rFonts w:cs="Arial"/>
                <w:sz w:val="16"/>
                <w:szCs w:val="16"/>
              </w:rPr>
            </w:pPr>
          </w:p>
        </w:tc>
        <w:tc>
          <w:tcPr>
            <w:tcW w:w="72" w:type="dxa"/>
          </w:tcPr>
          <w:p w14:paraId="6B9BE720" w14:textId="77777777" w:rsidR="00AE4AE8" w:rsidRPr="00C108A9" w:rsidRDefault="00AE4AE8" w:rsidP="00AE4AE8">
            <w:pPr>
              <w:pStyle w:val="Texto"/>
              <w:rPr>
                <w:rFonts w:cs="Arial"/>
                <w:sz w:val="16"/>
                <w:szCs w:val="16"/>
              </w:rPr>
            </w:pPr>
          </w:p>
        </w:tc>
        <w:tc>
          <w:tcPr>
            <w:tcW w:w="1260" w:type="dxa"/>
            <w:tcBorders>
              <w:top w:val="single" w:sz="6" w:space="0" w:color="auto"/>
              <w:bottom w:val="single" w:sz="6" w:space="0" w:color="auto"/>
            </w:tcBorders>
            <w:vAlign w:val="top"/>
          </w:tcPr>
          <w:p w14:paraId="56FEB195" w14:textId="77AA4E08" w:rsidR="00AE4AE8" w:rsidRPr="00C366CF" w:rsidRDefault="00C156D3" w:rsidP="00AE4AE8">
            <w:pPr>
              <w:pStyle w:val="Texto"/>
              <w:tabs>
                <w:tab w:val="decimal" w:pos="1045"/>
              </w:tabs>
              <w:rPr>
                <w:rFonts w:cs="Arial"/>
                <w:b/>
                <w:bCs/>
                <w:sz w:val="16"/>
                <w:szCs w:val="16"/>
              </w:rPr>
            </w:pPr>
            <w:r w:rsidRPr="00C366CF">
              <w:rPr>
                <w:rFonts w:cs="Arial"/>
                <w:b/>
                <w:bCs/>
                <w:sz w:val="16"/>
                <w:szCs w:val="16"/>
              </w:rPr>
              <w:t>18.128.512</w:t>
            </w:r>
          </w:p>
        </w:tc>
        <w:tc>
          <w:tcPr>
            <w:tcW w:w="72" w:type="dxa"/>
            <w:vAlign w:val="top"/>
          </w:tcPr>
          <w:p w14:paraId="03EF7DD2" w14:textId="77777777" w:rsidR="00AE4AE8" w:rsidRPr="00C108A9" w:rsidRDefault="00AE4AE8" w:rsidP="00AE4AE8">
            <w:pPr>
              <w:pStyle w:val="Texto"/>
              <w:tabs>
                <w:tab w:val="decimal" w:pos="936"/>
              </w:tabs>
              <w:rPr>
                <w:rFonts w:cs="Arial"/>
                <w:b/>
                <w:bCs/>
                <w:sz w:val="16"/>
                <w:szCs w:val="16"/>
              </w:rPr>
            </w:pPr>
          </w:p>
        </w:tc>
        <w:tc>
          <w:tcPr>
            <w:tcW w:w="1278" w:type="dxa"/>
            <w:tcBorders>
              <w:top w:val="single" w:sz="6" w:space="0" w:color="auto"/>
              <w:bottom w:val="single" w:sz="6" w:space="0" w:color="auto"/>
            </w:tcBorders>
          </w:tcPr>
          <w:p w14:paraId="15BA88DB" w14:textId="4FB1B499" w:rsidR="00AE4AE8" w:rsidRPr="00C108A9" w:rsidRDefault="00AE4AE8" w:rsidP="00AE4AE8">
            <w:pPr>
              <w:pStyle w:val="Texto"/>
              <w:tabs>
                <w:tab w:val="decimal" w:pos="1045"/>
              </w:tabs>
              <w:jc w:val="left"/>
              <w:rPr>
                <w:rFonts w:cs="Arial"/>
                <w:b/>
                <w:bCs/>
                <w:sz w:val="16"/>
                <w:szCs w:val="16"/>
              </w:rPr>
            </w:pPr>
            <w:r w:rsidRPr="00C108A9">
              <w:rPr>
                <w:rFonts w:cs="Arial"/>
                <w:b/>
                <w:bCs/>
                <w:sz w:val="16"/>
                <w:szCs w:val="16"/>
              </w:rPr>
              <w:t>16.133.927</w:t>
            </w:r>
          </w:p>
        </w:tc>
      </w:tr>
      <w:tr w:rsidR="00AE4AE8" w:rsidRPr="00C108A9" w14:paraId="5EF9D134" w14:textId="77777777" w:rsidTr="00C108A9">
        <w:trPr>
          <w:jc w:val="center"/>
        </w:trPr>
        <w:tc>
          <w:tcPr>
            <w:tcW w:w="5940" w:type="dxa"/>
          </w:tcPr>
          <w:p w14:paraId="79A84A25" w14:textId="77777777" w:rsidR="00AE4AE8" w:rsidRPr="00C108A9" w:rsidRDefault="00AE4AE8" w:rsidP="00AE4AE8">
            <w:pPr>
              <w:pStyle w:val="Texto"/>
              <w:rPr>
                <w:rFonts w:cs="Arial"/>
                <w:b/>
                <w:sz w:val="16"/>
                <w:szCs w:val="16"/>
              </w:rPr>
            </w:pPr>
            <w:r w:rsidRPr="00C108A9">
              <w:rPr>
                <w:rFonts w:cs="Arial"/>
                <w:b/>
                <w:sz w:val="16"/>
                <w:szCs w:val="16"/>
              </w:rPr>
              <w:t>Pasivos corrientes</w:t>
            </w:r>
          </w:p>
        </w:tc>
        <w:tc>
          <w:tcPr>
            <w:tcW w:w="720" w:type="dxa"/>
          </w:tcPr>
          <w:p w14:paraId="48317330" w14:textId="77777777" w:rsidR="00AE4AE8" w:rsidRPr="00C108A9" w:rsidRDefault="00AE4AE8" w:rsidP="00AE4AE8">
            <w:pPr>
              <w:pStyle w:val="Texto"/>
              <w:jc w:val="center"/>
              <w:rPr>
                <w:rFonts w:cs="Arial"/>
                <w:sz w:val="16"/>
                <w:szCs w:val="16"/>
              </w:rPr>
            </w:pPr>
          </w:p>
        </w:tc>
        <w:tc>
          <w:tcPr>
            <w:tcW w:w="72" w:type="dxa"/>
          </w:tcPr>
          <w:p w14:paraId="2C1CDB1F" w14:textId="77777777" w:rsidR="00AE4AE8" w:rsidRPr="00C108A9" w:rsidRDefault="00AE4AE8" w:rsidP="00AE4AE8">
            <w:pPr>
              <w:pStyle w:val="Texto"/>
              <w:rPr>
                <w:rFonts w:cs="Arial"/>
                <w:sz w:val="16"/>
                <w:szCs w:val="16"/>
              </w:rPr>
            </w:pPr>
          </w:p>
        </w:tc>
        <w:tc>
          <w:tcPr>
            <w:tcW w:w="1260" w:type="dxa"/>
            <w:tcBorders>
              <w:top w:val="single" w:sz="6" w:space="0" w:color="auto"/>
            </w:tcBorders>
            <w:vAlign w:val="top"/>
          </w:tcPr>
          <w:p w14:paraId="6A0EF034" w14:textId="77777777" w:rsidR="00AE4AE8" w:rsidRPr="00C108A9" w:rsidRDefault="00AE4AE8" w:rsidP="00AE4AE8">
            <w:pPr>
              <w:pStyle w:val="Texto"/>
              <w:tabs>
                <w:tab w:val="decimal" w:pos="1045"/>
              </w:tabs>
              <w:rPr>
                <w:rFonts w:cs="Arial"/>
                <w:sz w:val="16"/>
                <w:szCs w:val="16"/>
              </w:rPr>
            </w:pPr>
          </w:p>
        </w:tc>
        <w:tc>
          <w:tcPr>
            <w:tcW w:w="72" w:type="dxa"/>
            <w:vAlign w:val="top"/>
          </w:tcPr>
          <w:p w14:paraId="5A21E0B8" w14:textId="77777777" w:rsidR="00AE4AE8" w:rsidRPr="00C108A9" w:rsidRDefault="00AE4AE8" w:rsidP="00AE4AE8">
            <w:pPr>
              <w:pStyle w:val="Texto"/>
              <w:tabs>
                <w:tab w:val="decimal" w:pos="936"/>
              </w:tabs>
              <w:rPr>
                <w:rFonts w:cs="Arial"/>
                <w:sz w:val="16"/>
                <w:szCs w:val="16"/>
              </w:rPr>
            </w:pPr>
          </w:p>
        </w:tc>
        <w:tc>
          <w:tcPr>
            <w:tcW w:w="1278" w:type="dxa"/>
            <w:tcBorders>
              <w:top w:val="single" w:sz="6" w:space="0" w:color="auto"/>
            </w:tcBorders>
          </w:tcPr>
          <w:p w14:paraId="60B6C6E9" w14:textId="77777777" w:rsidR="00AE4AE8" w:rsidRPr="00C108A9" w:rsidRDefault="00AE4AE8" w:rsidP="00AE4AE8">
            <w:pPr>
              <w:pStyle w:val="Texto"/>
              <w:tabs>
                <w:tab w:val="decimal" w:pos="1045"/>
              </w:tabs>
              <w:jc w:val="left"/>
              <w:rPr>
                <w:rFonts w:cs="Arial"/>
                <w:sz w:val="16"/>
                <w:szCs w:val="16"/>
              </w:rPr>
            </w:pPr>
          </w:p>
        </w:tc>
      </w:tr>
      <w:tr w:rsidR="00AE4AE8" w:rsidRPr="00C108A9" w14:paraId="14CF0AE8" w14:textId="77777777" w:rsidTr="00C108A9">
        <w:trPr>
          <w:jc w:val="center"/>
        </w:trPr>
        <w:tc>
          <w:tcPr>
            <w:tcW w:w="5940" w:type="dxa"/>
          </w:tcPr>
          <w:p w14:paraId="379EBF4A" w14:textId="77777777" w:rsidR="00AE4AE8" w:rsidRPr="00C108A9" w:rsidRDefault="00AE4AE8" w:rsidP="00AE4AE8">
            <w:pPr>
              <w:pStyle w:val="Texto"/>
              <w:rPr>
                <w:rFonts w:cs="Arial"/>
                <w:b/>
                <w:sz w:val="16"/>
                <w:szCs w:val="16"/>
              </w:rPr>
            </w:pPr>
            <w:r w:rsidRPr="00C108A9">
              <w:rPr>
                <w:rFonts w:cs="Arial"/>
                <w:sz w:val="16"/>
                <w:szCs w:val="16"/>
              </w:rPr>
              <w:t>Préstamos bancarios y financieros</w:t>
            </w:r>
          </w:p>
        </w:tc>
        <w:tc>
          <w:tcPr>
            <w:tcW w:w="720" w:type="dxa"/>
          </w:tcPr>
          <w:p w14:paraId="601D499B" w14:textId="77777777" w:rsidR="00AE4AE8" w:rsidRPr="00C108A9" w:rsidRDefault="00AE4AE8" w:rsidP="00AE4AE8">
            <w:pPr>
              <w:pStyle w:val="Texto"/>
              <w:jc w:val="center"/>
              <w:rPr>
                <w:rFonts w:cs="Arial"/>
                <w:sz w:val="16"/>
                <w:szCs w:val="16"/>
              </w:rPr>
            </w:pPr>
            <w:r w:rsidRPr="00C108A9">
              <w:rPr>
                <w:rFonts w:cs="Arial"/>
                <w:sz w:val="16"/>
                <w:szCs w:val="16"/>
              </w:rPr>
              <w:t>15.6</w:t>
            </w:r>
          </w:p>
        </w:tc>
        <w:tc>
          <w:tcPr>
            <w:tcW w:w="72" w:type="dxa"/>
          </w:tcPr>
          <w:p w14:paraId="5E9DA356" w14:textId="77777777" w:rsidR="00AE4AE8" w:rsidRPr="00C108A9" w:rsidRDefault="00AE4AE8" w:rsidP="00AE4AE8">
            <w:pPr>
              <w:pStyle w:val="Texto"/>
              <w:rPr>
                <w:rFonts w:cs="Arial"/>
                <w:sz w:val="16"/>
                <w:szCs w:val="16"/>
              </w:rPr>
            </w:pPr>
          </w:p>
        </w:tc>
        <w:tc>
          <w:tcPr>
            <w:tcW w:w="1260" w:type="dxa"/>
            <w:vAlign w:val="top"/>
          </w:tcPr>
          <w:p w14:paraId="609006E3" w14:textId="5B808729" w:rsidR="00AE4AE8" w:rsidRPr="00C108A9" w:rsidRDefault="00C156D3" w:rsidP="00AE4AE8">
            <w:pPr>
              <w:pStyle w:val="Texto"/>
              <w:tabs>
                <w:tab w:val="decimal" w:pos="1045"/>
              </w:tabs>
              <w:rPr>
                <w:rFonts w:cs="Arial"/>
                <w:sz w:val="16"/>
                <w:szCs w:val="16"/>
              </w:rPr>
            </w:pPr>
            <w:r w:rsidRPr="00C156D3">
              <w:rPr>
                <w:rFonts w:cs="Arial"/>
                <w:sz w:val="16"/>
                <w:szCs w:val="16"/>
              </w:rPr>
              <w:t>10.957.300</w:t>
            </w:r>
          </w:p>
        </w:tc>
        <w:tc>
          <w:tcPr>
            <w:tcW w:w="72" w:type="dxa"/>
            <w:vAlign w:val="top"/>
          </w:tcPr>
          <w:p w14:paraId="10651AD8" w14:textId="77777777" w:rsidR="00AE4AE8" w:rsidRPr="00C108A9" w:rsidRDefault="00AE4AE8" w:rsidP="00AE4AE8">
            <w:pPr>
              <w:pStyle w:val="Texto"/>
              <w:tabs>
                <w:tab w:val="decimal" w:pos="936"/>
              </w:tabs>
              <w:rPr>
                <w:rFonts w:cs="Arial"/>
                <w:sz w:val="16"/>
                <w:szCs w:val="16"/>
              </w:rPr>
            </w:pPr>
          </w:p>
        </w:tc>
        <w:tc>
          <w:tcPr>
            <w:tcW w:w="1278" w:type="dxa"/>
          </w:tcPr>
          <w:p w14:paraId="11C384EC" w14:textId="18A88E02" w:rsidR="00AE4AE8" w:rsidRPr="00C108A9" w:rsidRDefault="00AE4AE8" w:rsidP="00AE4AE8">
            <w:pPr>
              <w:pStyle w:val="Texto"/>
              <w:tabs>
                <w:tab w:val="decimal" w:pos="1045"/>
              </w:tabs>
              <w:jc w:val="left"/>
              <w:rPr>
                <w:rFonts w:cs="Arial"/>
                <w:sz w:val="16"/>
                <w:szCs w:val="16"/>
              </w:rPr>
            </w:pPr>
            <w:r w:rsidRPr="00C108A9">
              <w:rPr>
                <w:rFonts w:cs="Arial"/>
                <w:sz w:val="16"/>
                <w:szCs w:val="16"/>
              </w:rPr>
              <w:t>8.049.773</w:t>
            </w:r>
          </w:p>
        </w:tc>
      </w:tr>
      <w:tr w:rsidR="00AE4AE8" w:rsidRPr="00C108A9" w14:paraId="7B2E9AFD" w14:textId="77777777" w:rsidTr="00C108A9">
        <w:trPr>
          <w:jc w:val="center"/>
        </w:trPr>
        <w:tc>
          <w:tcPr>
            <w:tcW w:w="5940" w:type="dxa"/>
          </w:tcPr>
          <w:p w14:paraId="65E23075" w14:textId="77777777" w:rsidR="00AE4AE8" w:rsidRPr="00C108A9" w:rsidRDefault="00AE4AE8" w:rsidP="00AE4AE8">
            <w:pPr>
              <w:pStyle w:val="Texto"/>
              <w:rPr>
                <w:rFonts w:cs="Arial"/>
                <w:b/>
                <w:sz w:val="16"/>
                <w:szCs w:val="16"/>
              </w:rPr>
            </w:pPr>
            <w:r w:rsidRPr="00C108A9">
              <w:rPr>
                <w:rFonts w:cs="Arial"/>
                <w:sz w:val="16"/>
                <w:szCs w:val="16"/>
              </w:rPr>
              <w:t>Deudas por arrendamientos</w:t>
            </w:r>
          </w:p>
        </w:tc>
        <w:tc>
          <w:tcPr>
            <w:tcW w:w="720" w:type="dxa"/>
          </w:tcPr>
          <w:p w14:paraId="3169F1F7" w14:textId="2C9039BD" w:rsidR="00AE4AE8" w:rsidRPr="00C108A9" w:rsidRDefault="00AE4AE8" w:rsidP="00AE4AE8">
            <w:pPr>
              <w:pStyle w:val="Texto"/>
              <w:jc w:val="center"/>
              <w:rPr>
                <w:rFonts w:cs="Arial"/>
                <w:sz w:val="16"/>
                <w:szCs w:val="16"/>
              </w:rPr>
            </w:pPr>
            <w:r w:rsidRPr="00C108A9">
              <w:rPr>
                <w:rFonts w:cs="Arial"/>
                <w:sz w:val="16"/>
                <w:szCs w:val="16"/>
              </w:rPr>
              <w:t>11.1</w:t>
            </w:r>
          </w:p>
        </w:tc>
        <w:tc>
          <w:tcPr>
            <w:tcW w:w="72" w:type="dxa"/>
          </w:tcPr>
          <w:p w14:paraId="48745511" w14:textId="77777777" w:rsidR="00AE4AE8" w:rsidRPr="00C108A9" w:rsidRDefault="00AE4AE8" w:rsidP="00AE4AE8">
            <w:pPr>
              <w:pStyle w:val="Texto"/>
              <w:rPr>
                <w:rFonts w:cs="Arial"/>
                <w:sz w:val="16"/>
                <w:szCs w:val="16"/>
              </w:rPr>
            </w:pPr>
          </w:p>
        </w:tc>
        <w:tc>
          <w:tcPr>
            <w:tcW w:w="1260" w:type="dxa"/>
            <w:vAlign w:val="top"/>
          </w:tcPr>
          <w:p w14:paraId="31F039D4" w14:textId="6CCE0C47" w:rsidR="00AE4AE8" w:rsidRPr="00C108A9" w:rsidRDefault="00C156D3" w:rsidP="00AE4AE8">
            <w:pPr>
              <w:pStyle w:val="Texto"/>
              <w:tabs>
                <w:tab w:val="decimal" w:pos="1045"/>
              </w:tabs>
              <w:rPr>
                <w:rFonts w:cs="Arial"/>
                <w:sz w:val="16"/>
                <w:szCs w:val="16"/>
              </w:rPr>
            </w:pPr>
            <w:r w:rsidRPr="00C156D3">
              <w:rPr>
                <w:rFonts w:cs="Arial"/>
                <w:sz w:val="16"/>
                <w:szCs w:val="16"/>
              </w:rPr>
              <w:t>825.039</w:t>
            </w:r>
          </w:p>
        </w:tc>
        <w:tc>
          <w:tcPr>
            <w:tcW w:w="72" w:type="dxa"/>
            <w:vAlign w:val="top"/>
          </w:tcPr>
          <w:p w14:paraId="67E74CE2" w14:textId="77777777" w:rsidR="00AE4AE8" w:rsidRPr="00C108A9" w:rsidRDefault="00AE4AE8" w:rsidP="00AE4AE8">
            <w:pPr>
              <w:pStyle w:val="Texto"/>
              <w:tabs>
                <w:tab w:val="decimal" w:pos="936"/>
              </w:tabs>
              <w:rPr>
                <w:rFonts w:cs="Arial"/>
                <w:sz w:val="16"/>
                <w:szCs w:val="16"/>
              </w:rPr>
            </w:pPr>
          </w:p>
        </w:tc>
        <w:tc>
          <w:tcPr>
            <w:tcW w:w="1278" w:type="dxa"/>
          </w:tcPr>
          <w:p w14:paraId="2F7D7642" w14:textId="155CAD95" w:rsidR="00AE4AE8" w:rsidRPr="00C108A9" w:rsidRDefault="00AE4AE8" w:rsidP="00AE4AE8">
            <w:pPr>
              <w:pStyle w:val="Texto"/>
              <w:tabs>
                <w:tab w:val="decimal" w:pos="1045"/>
              </w:tabs>
              <w:jc w:val="left"/>
              <w:rPr>
                <w:rFonts w:cs="Arial"/>
                <w:sz w:val="16"/>
                <w:szCs w:val="16"/>
              </w:rPr>
            </w:pPr>
            <w:r w:rsidRPr="00C108A9">
              <w:rPr>
                <w:rFonts w:cs="Arial"/>
                <w:sz w:val="16"/>
                <w:szCs w:val="16"/>
              </w:rPr>
              <w:t>721.564</w:t>
            </w:r>
          </w:p>
        </w:tc>
      </w:tr>
      <w:tr w:rsidR="00AE4AE8" w:rsidRPr="00C108A9" w14:paraId="787CF237" w14:textId="77777777" w:rsidTr="00C108A9">
        <w:trPr>
          <w:jc w:val="center"/>
        </w:trPr>
        <w:tc>
          <w:tcPr>
            <w:tcW w:w="5940" w:type="dxa"/>
          </w:tcPr>
          <w:p w14:paraId="30DB9BB2" w14:textId="77777777" w:rsidR="00AE4AE8" w:rsidRPr="00C108A9" w:rsidRDefault="00AE4AE8" w:rsidP="00AE4AE8">
            <w:pPr>
              <w:pStyle w:val="Texto"/>
              <w:rPr>
                <w:rFonts w:cs="Arial"/>
                <w:sz w:val="16"/>
                <w:szCs w:val="16"/>
              </w:rPr>
            </w:pPr>
            <w:r w:rsidRPr="00C108A9">
              <w:rPr>
                <w:rFonts w:cs="Arial"/>
                <w:sz w:val="16"/>
                <w:szCs w:val="16"/>
              </w:rPr>
              <w:t>Cuentas por pagar comerciales</w:t>
            </w:r>
          </w:p>
        </w:tc>
        <w:tc>
          <w:tcPr>
            <w:tcW w:w="720" w:type="dxa"/>
          </w:tcPr>
          <w:p w14:paraId="73F0D367" w14:textId="7F811B37" w:rsidR="00AE4AE8" w:rsidRPr="00C108A9" w:rsidRDefault="00AE4AE8" w:rsidP="00AE4AE8">
            <w:pPr>
              <w:pStyle w:val="Texto"/>
              <w:jc w:val="center"/>
              <w:rPr>
                <w:rFonts w:cs="Arial"/>
                <w:sz w:val="16"/>
                <w:szCs w:val="16"/>
              </w:rPr>
            </w:pPr>
            <w:r w:rsidRPr="00C108A9">
              <w:rPr>
                <w:rFonts w:cs="Arial"/>
                <w:sz w:val="16"/>
                <w:szCs w:val="16"/>
              </w:rPr>
              <w:t>15.8</w:t>
            </w:r>
          </w:p>
        </w:tc>
        <w:tc>
          <w:tcPr>
            <w:tcW w:w="72" w:type="dxa"/>
          </w:tcPr>
          <w:p w14:paraId="78EB0B27" w14:textId="77777777" w:rsidR="00AE4AE8" w:rsidRPr="00C108A9" w:rsidRDefault="00AE4AE8" w:rsidP="00AE4AE8">
            <w:pPr>
              <w:pStyle w:val="Texto"/>
              <w:rPr>
                <w:rFonts w:cs="Arial"/>
                <w:sz w:val="16"/>
                <w:szCs w:val="16"/>
              </w:rPr>
            </w:pPr>
          </w:p>
        </w:tc>
        <w:tc>
          <w:tcPr>
            <w:tcW w:w="1260" w:type="dxa"/>
            <w:vAlign w:val="top"/>
          </w:tcPr>
          <w:p w14:paraId="6C17D75E" w14:textId="37B9FE93" w:rsidR="00AE4AE8" w:rsidRPr="00C108A9" w:rsidRDefault="00C156D3" w:rsidP="00AE4AE8">
            <w:pPr>
              <w:pStyle w:val="Texto"/>
              <w:tabs>
                <w:tab w:val="decimal" w:pos="1045"/>
              </w:tabs>
              <w:rPr>
                <w:rFonts w:cs="Arial"/>
                <w:sz w:val="16"/>
                <w:szCs w:val="16"/>
              </w:rPr>
            </w:pPr>
            <w:r w:rsidRPr="00C156D3">
              <w:rPr>
                <w:rFonts w:cs="Arial"/>
                <w:sz w:val="16"/>
                <w:szCs w:val="16"/>
              </w:rPr>
              <w:t>11.788.675</w:t>
            </w:r>
          </w:p>
        </w:tc>
        <w:tc>
          <w:tcPr>
            <w:tcW w:w="72" w:type="dxa"/>
            <w:vAlign w:val="top"/>
          </w:tcPr>
          <w:p w14:paraId="69AE2942" w14:textId="77777777" w:rsidR="00AE4AE8" w:rsidRPr="00C108A9" w:rsidRDefault="00AE4AE8" w:rsidP="00AE4AE8">
            <w:pPr>
              <w:pStyle w:val="Texto"/>
              <w:tabs>
                <w:tab w:val="decimal" w:pos="936"/>
              </w:tabs>
              <w:rPr>
                <w:rFonts w:cs="Arial"/>
                <w:sz w:val="16"/>
                <w:szCs w:val="16"/>
              </w:rPr>
            </w:pPr>
          </w:p>
        </w:tc>
        <w:tc>
          <w:tcPr>
            <w:tcW w:w="1278" w:type="dxa"/>
          </w:tcPr>
          <w:p w14:paraId="5971A968" w14:textId="1F7BF237" w:rsidR="00AE4AE8" w:rsidRPr="00C108A9" w:rsidRDefault="00AE4AE8" w:rsidP="00AE4AE8">
            <w:pPr>
              <w:pStyle w:val="Texto"/>
              <w:tabs>
                <w:tab w:val="decimal" w:pos="1045"/>
              </w:tabs>
              <w:jc w:val="left"/>
              <w:rPr>
                <w:rFonts w:cs="Arial"/>
                <w:sz w:val="16"/>
                <w:szCs w:val="16"/>
              </w:rPr>
            </w:pPr>
            <w:r w:rsidRPr="00C108A9">
              <w:rPr>
                <w:rFonts w:cs="Arial"/>
                <w:sz w:val="16"/>
                <w:szCs w:val="16"/>
              </w:rPr>
              <w:t>10.805.698</w:t>
            </w:r>
          </w:p>
        </w:tc>
      </w:tr>
      <w:tr w:rsidR="00AE4AE8" w:rsidRPr="00C108A9" w14:paraId="4B17C182" w14:textId="77777777" w:rsidTr="00C108A9">
        <w:trPr>
          <w:jc w:val="center"/>
        </w:trPr>
        <w:tc>
          <w:tcPr>
            <w:tcW w:w="5940" w:type="dxa"/>
          </w:tcPr>
          <w:p w14:paraId="2530D1C8" w14:textId="77777777" w:rsidR="00AE4AE8" w:rsidRPr="00C108A9" w:rsidRDefault="00AE4AE8" w:rsidP="00AE4AE8">
            <w:pPr>
              <w:pStyle w:val="Texto"/>
              <w:rPr>
                <w:rFonts w:cs="Arial"/>
                <w:sz w:val="16"/>
                <w:szCs w:val="16"/>
              </w:rPr>
            </w:pPr>
            <w:r w:rsidRPr="00C108A9">
              <w:rPr>
                <w:rFonts w:cs="Arial"/>
                <w:sz w:val="16"/>
                <w:szCs w:val="16"/>
              </w:rPr>
              <w:t>Deudas sociales</w:t>
            </w:r>
          </w:p>
        </w:tc>
        <w:tc>
          <w:tcPr>
            <w:tcW w:w="720" w:type="dxa"/>
          </w:tcPr>
          <w:p w14:paraId="5CEC9D41" w14:textId="4F91487D" w:rsidR="00AE4AE8" w:rsidRPr="00C108A9" w:rsidRDefault="00AE4AE8" w:rsidP="00AE4AE8">
            <w:pPr>
              <w:pStyle w:val="Texto"/>
              <w:jc w:val="center"/>
              <w:rPr>
                <w:rFonts w:cs="Arial"/>
                <w:sz w:val="16"/>
                <w:szCs w:val="16"/>
              </w:rPr>
            </w:pPr>
            <w:r w:rsidRPr="00C108A9">
              <w:rPr>
                <w:rFonts w:cs="Arial"/>
                <w:sz w:val="16"/>
                <w:szCs w:val="16"/>
              </w:rPr>
              <w:t>15.7</w:t>
            </w:r>
          </w:p>
        </w:tc>
        <w:tc>
          <w:tcPr>
            <w:tcW w:w="72" w:type="dxa"/>
          </w:tcPr>
          <w:p w14:paraId="7C59AEE9" w14:textId="77777777" w:rsidR="00AE4AE8" w:rsidRPr="00C108A9" w:rsidRDefault="00AE4AE8" w:rsidP="00AE4AE8">
            <w:pPr>
              <w:pStyle w:val="Texto"/>
              <w:rPr>
                <w:rFonts w:cs="Arial"/>
                <w:sz w:val="16"/>
                <w:szCs w:val="16"/>
              </w:rPr>
            </w:pPr>
          </w:p>
        </w:tc>
        <w:tc>
          <w:tcPr>
            <w:tcW w:w="1260" w:type="dxa"/>
            <w:vAlign w:val="top"/>
          </w:tcPr>
          <w:p w14:paraId="17981ADB" w14:textId="5B756D79" w:rsidR="00AE4AE8" w:rsidRPr="00C108A9" w:rsidRDefault="00C156D3" w:rsidP="00AE4AE8">
            <w:pPr>
              <w:pStyle w:val="Texto"/>
              <w:tabs>
                <w:tab w:val="decimal" w:pos="1045"/>
              </w:tabs>
              <w:rPr>
                <w:rFonts w:cs="Arial"/>
                <w:sz w:val="16"/>
                <w:szCs w:val="16"/>
              </w:rPr>
            </w:pPr>
            <w:r w:rsidRPr="00C156D3">
              <w:rPr>
                <w:rFonts w:cs="Arial"/>
                <w:sz w:val="16"/>
                <w:szCs w:val="16"/>
              </w:rPr>
              <w:t>4.982.</w:t>
            </w:r>
            <w:r w:rsidR="00864D45" w:rsidRPr="00864D45">
              <w:rPr>
                <w:rFonts w:cs="Arial"/>
                <w:sz w:val="16"/>
                <w:szCs w:val="16"/>
              </w:rPr>
              <w:t>607</w:t>
            </w:r>
          </w:p>
        </w:tc>
        <w:tc>
          <w:tcPr>
            <w:tcW w:w="72" w:type="dxa"/>
            <w:vAlign w:val="top"/>
          </w:tcPr>
          <w:p w14:paraId="414B00ED" w14:textId="77777777" w:rsidR="00AE4AE8" w:rsidRPr="00C108A9" w:rsidRDefault="00AE4AE8" w:rsidP="00AE4AE8">
            <w:pPr>
              <w:pStyle w:val="Texto"/>
              <w:tabs>
                <w:tab w:val="decimal" w:pos="936"/>
              </w:tabs>
              <w:rPr>
                <w:rFonts w:cs="Arial"/>
                <w:sz w:val="16"/>
                <w:szCs w:val="16"/>
              </w:rPr>
            </w:pPr>
          </w:p>
        </w:tc>
        <w:tc>
          <w:tcPr>
            <w:tcW w:w="1278" w:type="dxa"/>
          </w:tcPr>
          <w:p w14:paraId="756F54DE" w14:textId="7107ED96" w:rsidR="00AE4AE8" w:rsidRPr="00C108A9" w:rsidRDefault="00AE4AE8" w:rsidP="00AE4AE8">
            <w:pPr>
              <w:pStyle w:val="Texto"/>
              <w:tabs>
                <w:tab w:val="decimal" w:pos="1045"/>
              </w:tabs>
              <w:jc w:val="left"/>
              <w:rPr>
                <w:rFonts w:cs="Arial"/>
                <w:sz w:val="16"/>
                <w:szCs w:val="16"/>
              </w:rPr>
            </w:pPr>
            <w:r w:rsidRPr="00C108A9">
              <w:rPr>
                <w:rFonts w:cs="Arial"/>
                <w:sz w:val="16"/>
                <w:szCs w:val="16"/>
              </w:rPr>
              <w:t>4.358.766</w:t>
            </w:r>
          </w:p>
        </w:tc>
      </w:tr>
      <w:tr w:rsidR="00AE4AE8" w:rsidRPr="00C108A9" w14:paraId="6FF65AD9" w14:textId="77777777" w:rsidTr="00C108A9">
        <w:trPr>
          <w:jc w:val="center"/>
        </w:trPr>
        <w:tc>
          <w:tcPr>
            <w:tcW w:w="5940" w:type="dxa"/>
          </w:tcPr>
          <w:p w14:paraId="6967719D" w14:textId="77777777" w:rsidR="00AE4AE8" w:rsidRPr="00C108A9" w:rsidRDefault="00AE4AE8" w:rsidP="00AE4AE8">
            <w:pPr>
              <w:pStyle w:val="Texto"/>
              <w:rPr>
                <w:rFonts w:cs="Arial"/>
                <w:sz w:val="16"/>
                <w:szCs w:val="16"/>
              </w:rPr>
            </w:pPr>
            <w:r w:rsidRPr="00C108A9">
              <w:rPr>
                <w:rFonts w:cs="Arial"/>
                <w:sz w:val="16"/>
                <w:szCs w:val="16"/>
              </w:rPr>
              <w:t>Deudas fiscales</w:t>
            </w:r>
          </w:p>
        </w:tc>
        <w:tc>
          <w:tcPr>
            <w:tcW w:w="720" w:type="dxa"/>
          </w:tcPr>
          <w:p w14:paraId="407E88A0" w14:textId="7EAC3B8D" w:rsidR="00AE4AE8" w:rsidRPr="00C108A9" w:rsidRDefault="00AE4AE8" w:rsidP="00AE4AE8">
            <w:pPr>
              <w:pStyle w:val="Texto"/>
              <w:jc w:val="center"/>
              <w:rPr>
                <w:rFonts w:cs="Arial"/>
                <w:sz w:val="16"/>
                <w:szCs w:val="16"/>
              </w:rPr>
            </w:pPr>
            <w:r w:rsidRPr="00C108A9">
              <w:rPr>
                <w:rFonts w:cs="Arial"/>
                <w:sz w:val="16"/>
                <w:szCs w:val="16"/>
              </w:rPr>
              <w:t>15.5</w:t>
            </w:r>
          </w:p>
        </w:tc>
        <w:tc>
          <w:tcPr>
            <w:tcW w:w="72" w:type="dxa"/>
          </w:tcPr>
          <w:p w14:paraId="514C2DE0" w14:textId="77777777" w:rsidR="00AE4AE8" w:rsidRPr="00C108A9" w:rsidRDefault="00AE4AE8" w:rsidP="00AE4AE8">
            <w:pPr>
              <w:pStyle w:val="Texto"/>
              <w:rPr>
                <w:rFonts w:cs="Arial"/>
                <w:sz w:val="16"/>
                <w:szCs w:val="16"/>
              </w:rPr>
            </w:pPr>
          </w:p>
        </w:tc>
        <w:tc>
          <w:tcPr>
            <w:tcW w:w="1260" w:type="dxa"/>
            <w:vAlign w:val="top"/>
          </w:tcPr>
          <w:p w14:paraId="7288DCB6" w14:textId="717E39B7" w:rsidR="00AE4AE8" w:rsidRPr="00C108A9" w:rsidRDefault="00C156D3" w:rsidP="00AE4AE8">
            <w:pPr>
              <w:pStyle w:val="Texto"/>
              <w:tabs>
                <w:tab w:val="decimal" w:pos="1045"/>
              </w:tabs>
              <w:rPr>
                <w:rFonts w:cs="Arial"/>
                <w:sz w:val="16"/>
                <w:szCs w:val="16"/>
              </w:rPr>
            </w:pPr>
            <w:r w:rsidRPr="00C156D3">
              <w:rPr>
                <w:rFonts w:cs="Arial"/>
                <w:sz w:val="16"/>
                <w:szCs w:val="16"/>
              </w:rPr>
              <w:t>2.</w:t>
            </w:r>
            <w:r w:rsidR="009A737A" w:rsidRPr="009A737A">
              <w:rPr>
                <w:rFonts w:cs="Arial"/>
                <w:sz w:val="16"/>
                <w:szCs w:val="16"/>
              </w:rPr>
              <w:t>593.098</w:t>
            </w:r>
          </w:p>
        </w:tc>
        <w:tc>
          <w:tcPr>
            <w:tcW w:w="72" w:type="dxa"/>
            <w:vAlign w:val="top"/>
          </w:tcPr>
          <w:p w14:paraId="0788395E" w14:textId="77777777" w:rsidR="00AE4AE8" w:rsidRPr="00C108A9" w:rsidRDefault="00AE4AE8" w:rsidP="00AE4AE8">
            <w:pPr>
              <w:pStyle w:val="Texto"/>
              <w:tabs>
                <w:tab w:val="decimal" w:pos="936"/>
              </w:tabs>
              <w:rPr>
                <w:rFonts w:cs="Arial"/>
                <w:sz w:val="16"/>
                <w:szCs w:val="16"/>
              </w:rPr>
            </w:pPr>
          </w:p>
        </w:tc>
        <w:tc>
          <w:tcPr>
            <w:tcW w:w="1278" w:type="dxa"/>
          </w:tcPr>
          <w:p w14:paraId="100D7962" w14:textId="583289E1" w:rsidR="00AE4AE8" w:rsidRPr="00C108A9" w:rsidRDefault="00AE4AE8" w:rsidP="00AE4AE8">
            <w:pPr>
              <w:pStyle w:val="Texto"/>
              <w:tabs>
                <w:tab w:val="decimal" w:pos="1045"/>
              </w:tabs>
              <w:jc w:val="left"/>
              <w:rPr>
                <w:rFonts w:cs="Arial"/>
                <w:sz w:val="16"/>
                <w:szCs w:val="16"/>
              </w:rPr>
            </w:pPr>
            <w:r w:rsidRPr="00C108A9">
              <w:rPr>
                <w:rFonts w:cs="Arial"/>
                <w:sz w:val="16"/>
                <w:szCs w:val="16"/>
              </w:rPr>
              <w:t>2.432.876</w:t>
            </w:r>
          </w:p>
        </w:tc>
      </w:tr>
      <w:tr w:rsidR="00AE4AE8" w:rsidRPr="00C108A9" w14:paraId="5C471DDE" w14:textId="77777777" w:rsidTr="00C108A9">
        <w:trPr>
          <w:jc w:val="center"/>
        </w:trPr>
        <w:tc>
          <w:tcPr>
            <w:tcW w:w="5940" w:type="dxa"/>
          </w:tcPr>
          <w:p w14:paraId="59082427" w14:textId="77777777" w:rsidR="00AE4AE8" w:rsidRPr="00C108A9" w:rsidRDefault="00AE4AE8" w:rsidP="00AE4AE8">
            <w:pPr>
              <w:pStyle w:val="Texto"/>
              <w:rPr>
                <w:rFonts w:cs="Arial"/>
                <w:sz w:val="16"/>
                <w:szCs w:val="16"/>
              </w:rPr>
            </w:pPr>
            <w:r w:rsidRPr="00C108A9">
              <w:rPr>
                <w:rFonts w:cs="Arial"/>
                <w:sz w:val="16"/>
                <w:szCs w:val="16"/>
              </w:rPr>
              <w:t>Otras cuentas por pagar</w:t>
            </w:r>
          </w:p>
        </w:tc>
        <w:tc>
          <w:tcPr>
            <w:tcW w:w="720" w:type="dxa"/>
          </w:tcPr>
          <w:p w14:paraId="285FC69C" w14:textId="6CF99CDD" w:rsidR="00AE4AE8" w:rsidRPr="00C108A9" w:rsidRDefault="00AE4AE8" w:rsidP="00AE4AE8">
            <w:pPr>
              <w:pStyle w:val="Texto"/>
              <w:jc w:val="center"/>
              <w:rPr>
                <w:rFonts w:cs="Arial"/>
                <w:sz w:val="16"/>
                <w:szCs w:val="16"/>
              </w:rPr>
            </w:pPr>
            <w:r w:rsidRPr="00C108A9">
              <w:rPr>
                <w:rFonts w:cs="Arial"/>
                <w:sz w:val="16"/>
                <w:szCs w:val="16"/>
              </w:rPr>
              <w:t>15.4</w:t>
            </w:r>
          </w:p>
        </w:tc>
        <w:tc>
          <w:tcPr>
            <w:tcW w:w="72" w:type="dxa"/>
          </w:tcPr>
          <w:p w14:paraId="7D530B5C" w14:textId="77777777" w:rsidR="00AE4AE8" w:rsidRPr="00C108A9" w:rsidRDefault="00AE4AE8" w:rsidP="00AE4AE8">
            <w:pPr>
              <w:pStyle w:val="Texto"/>
              <w:rPr>
                <w:rFonts w:cs="Arial"/>
                <w:sz w:val="16"/>
                <w:szCs w:val="16"/>
              </w:rPr>
            </w:pPr>
          </w:p>
        </w:tc>
        <w:tc>
          <w:tcPr>
            <w:tcW w:w="1260" w:type="dxa"/>
            <w:tcBorders>
              <w:bottom w:val="single" w:sz="6" w:space="0" w:color="auto"/>
            </w:tcBorders>
            <w:vAlign w:val="top"/>
          </w:tcPr>
          <w:p w14:paraId="75E7CD91" w14:textId="71517FE0" w:rsidR="00AE4AE8" w:rsidRPr="00C108A9" w:rsidRDefault="00C156D3" w:rsidP="00AE4AE8">
            <w:pPr>
              <w:pStyle w:val="Texto"/>
              <w:tabs>
                <w:tab w:val="decimal" w:pos="1045"/>
              </w:tabs>
              <w:rPr>
                <w:rFonts w:cs="Arial"/>
                <w:sz w:val="16"/>
                <w:szCs w:val="16"/>
              </w:rPr>
            </w:pPr>
            <w:r w:rsidRPr="00C156D3">
              <w:rPr>
                <w:rFonts w:cs="Arial"/>
                <w:sz w:val="16"/>
                <w:szCs w:val="16"/>
              </w:rPr>
              <w:t>5.216.205</w:t>
            </w:r>
          </w:p>
        </w:tc>
        <w:tc>
          <w:tcPr>
            <w:tcW w:w="72" w:type="dxa"/>
            <w:vAlign w:val="top"/>
          </w:tcPr>
          <w:p w14:paraId="58C62B56" w14:textId="77777777" w:rsidR="00AE4AE8" w:rsidRPr="00C108A9" w:rsidRDefault="00AE4AE8" w:rsidP="00AE4AE8">
            <w:pPr>
              <w:pStyle w:val="Texto"/>
              <w:tabs>
                <w:tab w:val="decimal" w:pos="936"/>
              </w:tabs>
              <w:rPr>
                <w:rFonts w:cs="Arial"/>
                <w:sz w:val="16"/>
                <w:szCs w:val="16"/>
              </w:rPr>
            </w:pPr>
          </w:p>
        </w:tc>
        <w:tc>
          <w:tcPr>
            <w:tcW w:w="1278" w:type="dxa"/>
            <w:tcBorders>
              <w:bottom w:val="single" w:sz="6" w:space="0" w:color="auto"/>
            </w:tcBorders>
          </w:tcPr>
          <w:p w14:paraId="45795F3A" w14:textId="25E05648" w:rsidR="00AE4AE8" w:rsidRPr="00C108A9" w:rsidRDefault="00AE4AE8" w:rsidP="00AE4AE8">
            <w:pPr>
              <w:pStyle w:val="Texto"/>
              <w:tabs>
                <w:tab w:val="decimal" w:pos="1045"/>
              </w:tabs>
              <w:jc w:val="left"/>
              <w:rPr>
                <w:rFonts w:cs="Arial"/>
                <w:sz w:val="16"/>
                <w:szCs w:val="16"/>
              </w:rPr>
            </w:pPr>
            <w:r w:rsidRPr="00C108A9">
              <w:rPr>
                <w:rFonts w:cs="Arial"/>
                <w:sz w:val="16"/>
                <w:szCs w:val="16"/>
              </w:rPr>
              <w:t>446.750</w:t>
            </w:r>
          </w:p>
        </w:tc>
      </w:tr>
      <w:tr w:rsidR="00AE4AE8" w:rsidRPr="00C108A9" w14:paraId="15E66959" w14:textId="77777777" w:rsidTr="00C108A9">
        <w:trPr>
          <w:jc w:val="center"/>
        </w:trPr>
        <w:tc>
          <w:tcPr>
            <w:tcW w:w="5940" w:type="dxa"/>
          </w:tcPr>
          <w:p w14:paraId="2F51B9C5" w14:textId="77777777" w:rsidR="00AE4AE8" w:rsidRPr="00C108A9" w:rsidRDefault="00AE4AE8" w:rsidP="00AE4AE8">
            <w:pPr>
              <w:pStyle w:val="Texto"/>
              <w:rPr>
                <w:rFonts w:cs="Arial"/>
                <w:sz w:val="16"/>
                <w:szCs w:val="16"/>
              </w:rPr>
            </w:pPr>
          </w:p>
        </w:tc>
        <w:tc>
          <w:tcPr>
            <w:tcW w:w="720" w:type="dxa"/>
          </w:tcPr>
          <w:p w14:paraId="6D509886" w14:textId="77777777" w:rsidR="00AE4AE8" w:rsidRPr="00C108A9" w:rsidRDefault="00AE4AE8" w:rsidP="00AE4AE8">
            <w:pPr>
              <w:pStyle w:val="Texto"/>
              <w:jc w:val="center"/>
              <w:rPr>
                <w:rFonts w:cs="Arial"/>
                <w:sz w:val="16"/>
                <w:szCs w:val="16"/>
              </w:rPr>
            </w:pPr>
          </w:p>
        </w:tc>
        <w:tc>
          <w:tcPr>
            <w:tcW w:w="72" w:type="dxa"/>
          </w:tcPr>
          <w:p w14:paraId="47F84457" w14:textId="77777777" w:rsidR="00AE4AE8" w:rsidRPr="00C108A9" w:rsidRDefault="00AE4AE8" w:rsidP="00AE4AE8">
            <w:pPr>
              <w:pStyle w:val="Texto"/>
              <w:rPr>
                <w:rFonts w:cs="Arial"/>
                <w:sz w:val="16"/>
                <w:szCs w:val="16"/>
              </w:rPr>
            </w:pPr>
          </w:p>
        </w:tc>
        <w:tc>
          <w:tcPr>
            <w:tcW w:w="1260" w:type="dxa"/>
            <w:tcBorders>
              <w:top w:val="single" w:sz="6" w:space="0" w:color="auto"/>
              <w:bottom w:val="single" w:sz="6" w:space="0" w:color="auto"/>
            </w:tcBorders>
            <w:vAlign w:val="top"/>
          </w:tcPr>
          <w:p w14:paraId="1A629A98" w14:textId="1636155D" w:rsidR="00AE4AE8" w:rsidRPr="00C366CF" w:rsidRDefault="00C156D3" w:rsidP="00AE4AE8">
            <w:pPr>
              <w:pStyle w:val="Texto"/>
              <w:tabs>
                <w:tab w:val="decimal" w:pos="1045"/>
              </w:tabs>
              <w:rPr>
                <w:rFonts w:cs="Arial"/>
                <w:b/>
                <w:bCs/>
                <w:sz w:val="16"/>
                <w:szCs w:val="16"/>
              </w:rPr>
            </w:pPr>
            <w:r w:rsidRPr="00C366CF">
              <w:rPr>
                <w:rFonts w:cs="Arial"/>
                <w:b/>
                <w:bCs/>
                <w:sz w:val="16"/>
                <w:szCs w:val="16"/>
              </w:rPr>
              <w:t>36.362.</w:t>
            </w:r>
            <w:r w:rsidR="006742B3" w:rsidRPr="006742B3">
              <w:rPr>
                <w:rFonts w:cs="Arial"/>
                <w:b/>
                <w:bCs/>
                <w:sz w:val="16"/>
                <w:szCs w:val="16"/>
              </w:rPr>
              <w:t>924</w:t>
            </w:r>
          </w:p>
        </w:tc>
        <w:tc>
          <w:tcPr>
            <w:tcW w:w="72" w:type="dxa"/>
            <w:vAlign w:val="top"/>
          </w:tcPr>
          <w:p w14:paraId="53D17CA7" w14:textId="77777777" w:rsidR="00AE4AE8" w:rsidRPr="00C108A9" w:rsidRDefault="00AE4AE8" w:rsidP="00AE4AE8">
            <w:pPr>
              <w:pStyle w:val="Texto"/>
              <w:tabs>
                <w:tab w:val="decimal" w:pos="936"/>
              </w:tabs>
              <w:rPr>
                <w:rFonts w:cs="Arial"/>
                <w:b/>
                <w:bCs/>
                <w:sz w:val="16"/>
                <w:szCs w:val="16"/>
              </w:rPr>
            </w:pPr>
          </w:p>
        </w:tc>
        <w:tc>
          <w:tcPr>
            <w:tcW w:w="1278" w:type="dxa"/>
            <w:tcBorders>
              <w:top w:val="single" w:sz="6" w:space="0" w:color="auto"/>
              <w:bottom w:val="single" w:sz="6" w:space="0" w:color="auto"/>
            </w:tcBorders>
          </w:tcPr>
          <w:p w14:paraId="26A7FECB" w14:textId="2A5ABDF5" w:rsidR="00AE4AE8" w:rsidRPr="00C108A9" w:rsidRDefault="00AE4AE8" w:rsidP="00AE4AE8">
            <w:pPr>
              <w:pStyle w:val="Texto"/>
              <w:tabs>
                <w:tab w:val="decimal" w:pos="1045"/>
              </w:tabs>
              <w:jc w:val="left"/>
              <w:rPr>
                <w:rFonts w:cs="Arial"/>
                <w:b/>
                <w:bCs/>
                <w:sz w:val="16"/>
                <w:szCs w:val="16"/>
              </w:rPr>
            </w:pPr>
            <w:r w:rsidRPr="00C108A9">
              <w:rPr>
                <w:rFonts w:cs="Arial"/>
                <w:b/>
                <w:bCs/>
                <w:sz w:val="16"/>
                <w:szCs w:val="16"/>
              </w:rPr>
              <w:t>26.815.427</w:t>
            </w:r>
          </w:p>
        </w:tc>
      </w:tr>
      <w:tr w:rsidR="00AE4AE8" w:rsidRPr="00C108A9" w14:paraId="203D890F" w14:textId="77777777" w:rsidTr="00C108A9">
        <w:trPr>
          <w:jc w:val="center"/>
        </w:trPr>
        <w:tc>
          <w:tcPr>
            <w:tcW w:w="5940" w:type="dxa"/>
          </w:tcPr>
          <w:p w14:paraId="43642644" w14:textId="77777777" w:rsidR="00AE4AE8" w:rsidRPr="00C108A9" w:rsidRDefault="00AE4AE8" w:rsidP="00AE4AE8">
            <w:pPr>
              <w:pStyle w:val="Texto"/>
              <w:rPr>
                <w:rFonts w:cs="Arial"/>
                <w:b/>
                <w:sz w:val="16"/>
                <w:szCs w:val="16"/>
              </w:rPr>
            </w:pPr>
            <w:proofErr w:type="gramStart"/>
            <w:r w:rsidRPr="00C108A9">
              <w:rPr>
                <w:rFonts w:cs="Arial"/>
                <w:b/>
                <w:sz w:val="16"/>
                <w:szCs w:val="16"/>
              </w:rPr>
              <w:t>Total</w:t>
            </w:r>
            <w:proofErr w:type="gramEnd"/>
            <w:r w:rsidRPr="00C108A9">
              <w:rPr>
                <w:rFonts w:cs="Arial"/>
                <w:b/>
                <w:sz w:val="16"/>
                <w:szCs w:val="16"/>
              </w:rPr>
              <w:t xml:space="preserve"> de pasivos </w:t>
            </w:r>
          </w:p>
        </w:tc>
        <w:tc>
          <w:tcPr>
            <w:tcW w:w="720" w:type="dxa"/>
          </w:tcPr>
          <w:p w14:paraId="741CDB9D" w14:textId="77777777" w:rsidR="00AE4AE8" w:rsidRPr="00C108A9" w:rsidRDefault="00AE4AE8" w:rsidP="00AE4AE8">
            <w:pPr>
              <w:pStyle w:val="Texto"/>
              <w:jc w:val="center"/>
              <w:rPr>
                <w:rFonts w:cs="Arial"/>
                <w:sz w:val="16"/>
                <w:szCs w:val="16"/>
              </w:rPr>
            </w:pPr>
          </w:p>
        </w:tc>
        <w:tc>
          <w:tcPr>
            <w:tcW w:w="72" w:type="dxa"/>
          </w:tcPr>
          <w:p w14:paraId="1221F8DE" w14:textId="77777777" w:rsidR="00AE4AE8" w:rsidRPr="00C108A9" w:rsidRDefault="00AE4AE8" w:rsidP="00AE4AE8">
            <w:pPr>
              <w:pStyle w:val="Texto"/>
              <w:rPr>
                <w:rFonts w:cs="Arial"/>
                <w:sz w:val="16"/>
                <w:szCs w:val="16"/>
              </w:rPr>
            </w:pPr>
          </w:p>
        </w:tc>
        <w:tc>
          <w:tcPr>
            <w:tcW w:w="1260" w:type="dxa"/>
            <w:tcBorders>
              <w:top w:val="single" w:sz="6" w:space="0" w:color="auto"/>
              <w:bottom w:val="single" w:sz="6" w:space="0" w:color="auto"/>
            </w:tcBorders>
            <w:vAlign w:val="top"/>
          </w:tcPr>
          <w:p w14:paraId="3C55269A" w14:textId="347AEC54" w:rsidR="00AE4AE8" w:rsidRPr="00C366CF" w:rsidRDefault="00C156D3" w:rsidP="00AE4AE8">
            <w:pPr>
              <w:pStyle w:val="Texto"/>
              <w:tabs>
                <w:tab w:val="decimal" w:pos="1045"/>
              </w:tabs>
              <w:rPr>
                <w:rFonts w:cs="Arial"/>
                <w:b/>
                <w:bCs/>
                <w:sz w:val="16"/>
                <w:szCs w:val="16"/>
              </w:rPr>
            </w:pPr>
            <w:r w:rsidRPr="00C366CF">
              <w:rPr>
                <w:rFonts w:cs="Arial"/>
                <w:b/>
                <w:bCs/>
                <w:sz w:val="16"/>
                <w:szCs w:val="16"/>
              </w:rPr>
              <w:t>54.491.</w:t>
            </w:r>
            <w:r w:rsidR="00536C25" w:rsidRPr="00536C25">
              <w:rPr>
                <w:rFonts w:cs="Arial"/>
                <w:b/>
                <w:bCs/>
                <w:sz w:val="16"/>
                <w:szCs w:val="16"/>
              </w:rPr>
              <w:t>436</w:t>
            </w:r>
          </w:p>
        </w:tc>
        <w:tc>
          <w:tcPr>
            <w:tcW w:w="72" w:type="dxa"/>
            <w:vAlign w:val="top"/>
          </w:tcPr>
          <w:p w14:paraId="29B6C680" w14:textId="77777777" w:rsidR="00AE4AE8" w:rsidRPr="00C108A9" w:rsidRDefault="00AE4AE8" w:rsidP="00AE4AE8">
            <w:pPr>
              <w:pStyle w:val="Texto"/>
              <w:tabs>
                <w:tab w:val="decimal" w:pos="936"/>
              </w:tabs>
              <w:rPr>
                <w:rFonts w:cs="Arial"/>
                <w:b/>
                <w:bCs/>
                <w:sz w:val="16"/>
                <w:szCs w:val="16"/>
              </w:rPr>
            </w:pPr>
          </w:p>
        </w:tc>
        <w:tc>
          <w:tcPr>
            <w:tcW w:w="1278" w:type="dxa"/>
            <w:tcBorders>
              <w:top w:val="single" w:sz="6" w:space="0" w:color="auto"/>
              <w:bottom w:val="single" w:sz="6" w:space="0" w:color="auto"/>
            </w:tcBorders>
          </w:tcPr>
          <w:p w14:paraId="63E9ED32" w14:textId="76362383" w:rsidR="00AE4AE8" w:rsidRPr="00C108A9" w:rsidRDefault="00AE4AE8" w:rsidP="00AE4AE8">
            <w:pPr>
              <w:pStyle w:val="Texto"/>
              <w:tabs>
                <w:tab w:val="decimal" w:pos="1045"/>
              </w:tabs>
              <w:jc w:val="left"/>
              <w:rPr>
                <w:rFonts w:cs="Arial"/>
                <w:b/>
                <w:bCs/>
                <w:sz w:val="16"/>
                <w:szCs w:val="16"/>
              </w:rPr>
            </w:pPr>
            <w:r w:rsidRPr="00C108A9">
              <w:rPr>
                <w:rFonts w:cs="Arial"/>
                <w:b/>
                <w:bCs/>
                <w:sz w:val="16"/>
                <w:szCs w:val="16"/>
              </w:rPr>
              <w:t>42.949.354</w:t>
            </w:r>
          </w:p>
        </w:tc>
      </w:tr>
      <w:tr w:rsidR="00AE4AE8" w:rsidRPr="00C108A9" w14:paraId="4A43448B" w14:textId="77777777" w:rsidTr="00C108A9">
        <w:trPr>
          <w:jc w:val="center"/>
        </w:trPr>
        <w:tc>
          <w:tcPr>
            <w:tcW w:w="5940" w:type="dxa"/>
          </w:tcPr>
          <w:p w14:paraId="73BFBB85" w14:textId="77777777" w:rsidR="00AE4AE8" w:rsidRPr="00C108A9" w:rsidRDefault="00AE4AE8" w:rsidP="00AE4AE8">
            <w:pPr>
              <w:pStyle w:val="Texto"/>
              <w:jc w:val="left"/>
              <w:rPr>
                <w:rFonts w:cs="Arial"/>
                <w:b/>
                <w:sz w:val="16"/>
                <w:szCs w:val="16"/>
              </w:rPr>
            </w:pPr>
            <w:proofErr w:type="gramStart"/>
            <w:r w:rsidRPr="00C108A9">
              <w:rPr>
                <w:rFonts w:cs="Arial"/>
                <w:b/>
                <w:sz w:val="16"/>
                <w:szCs w:val="16"/>
              </w:rPr>
              <w:t>Total</w:t>
            </w:r>
            <w:proofErr w:type="gramEnd"/>
            <w:r w:rsidRPr="00C108A9">
              <w:rPr>
                <w:rFonts w:cs="Arial"/>
                <w:b/>
                <w:sz w:val="16"/>
                <w:szCs w:val="16"/>
              </w:rPr>
              <w:t xml:space="preserve"> de patrimonio y pasivos</w:t>
            </w:r>
          </w:p>
        </w:tc>
        <w:tc>
          <w:tcPr>
            <w:tcW w:w="720" w:type="dxa"/>
          </w:tcPr>
          <w:p w14:paraId="1D89CA90" w14:textId="77777777" w:rsidR="00AE4AE8" w:rsidRPr="00C108A9" w:rsidRDefault="00AE4AE8" w:rsidP="00AE4AE8">
            <w:pPr>
              <w:pStyle w:val="Texto"/>
              <w:jc w:val="center"/>
              <w:rPr>
                <w:rFonts w:cs="Arial"/>
                <w:sz w:val="16"/>
                <w:szCs w:val="16"/>
              </w:rPr>
            </w:pPr>
          </w:p>
        </w:tc>
        <w:tc>
          <w:tcPr>
            <w:tcW w:w="72" w:type="dxa"/>
          </w:tcPr>
          <w:p w14:paraId="4A2CC9DB" w14:textId="77777777" w:rsidR="00AE4AE8" w:rsidRPr="00C108A9" w:rsidRDefault="00AE4AE8" w:rsidP="00AE4AE8">
            <w:pPr>
              <w:pStyle w:val="Texto"/>
              <w:jc w:val="left"/>
              <w:rPr>
                <w:rFonts w:cs="Arial"/>
                <w:sz w:val="16"/>
                <w:szCs w:val="16"/>
              </w:rPr>
            </w:pPr>
          </w:p>
        </w:tc>
        <w:tc>
          <w:tcPr>
            <w:tcW w:w="1260" w:type="dxa"/>
            <w:tcBorders>
              <w:top w:val="single" w:sz="6" w:space="0" w:color="auto"/>
              <w:bottom w:val="double" w:sz="6" w:space="0" w:color="auto"/>
            </w:tcBorders>
            <w:vAlign w:val="top"/>
          </w:tcPr>
          <w:p w14:paraId="3348C4B4" w14:textId="4F785B14" w:rsidR="00AE4AE8" w:rsidRPr="00C366CF" w:rsidRDefault="00C156D3" w:rsidP="00AE4AE8">
            <w:pPr>
              <w:pStyle w:val="Texto"/>
              <w:tabs>
                <w:tab w:val="decimal" w:pos="1045"/>
              </w:tabs>
              <w:rPr>
                <w:rFonts w:cs="Arial"/>
                <w:b/>
                <w:bCs/>
                <w:sz w:val="16"/>
                <w:szCs w:val="16"/>
              </w:rPr>
            </w:pPr>
            <w:r w:rsidRPr="00C366CF">
              <w:rPr>
                <w:rFonts w:cs="Arial"/>
                <w:b/>
                <w:bCs/>
                <w:sz w:val="16"/>
                <w:szCs w:val="16"/>
              </w:rPr>
              <w:t>105.860.</w:t>
            </w:r>
            <w:r w:rsidR="00536C25" w:rsidRPr="00536C25">
              <w:rPr>
                <w:rFonts w:cs="Arial"/>
                <w:b/>
                <w:bCs/>
                <w:sz w:val="16"/>
                <w:szCs w:val="16"/>
              </w:rPr>
              <w:t>399</w:t>
            </w:r>
          </w:p>
        </w:tc>
        <w:tc>
          <w:tcPr>
            <w:tcW w:w="72" w:type="dxa"/>
            <w:vAlign w:val="top"/>
          </w:tcPr>
          <w:p w14:paraId="09AF07AF" w14:textId="77777777" w:rsidR="00AE4AE8" w:rsidRPr="00C108A9" w:rsidRDefault="00AE4AE8" w:rsidP="00AE4AE8">
            <w:pPr>
              <w:pStyle w:val="Texto"/>
              <w:tabs>
                <w:tab w:val="decimal" w:pos="936"/>
              </w:tabs>
              <w:rPr>
                <w:rFonts w:cs="Arial"/>
                <w:b/>
                <w:bCs/>
                <w:sz w:val="16"/>
                <w:szCs w:val="16"/>
              </w:rPr>
            </w:pPr>
          </w:p>
        </w:tc>
        <w:tc>
          <w:tcPr>
            <w:tcW w:w="1278" w:type="dxa"/>
            <w:tcBorders>
              <w:top w:val="single" w:sz="6" w:space="0" w:color="auto"/>
              <w:bottom w:val="double" w:sz="6" w:space="0" w:color="auto"/>
            </w:tcBorders>
          </w:tcPr>
          <w:p w14:paraId="1AC67355" w14:textId="0D528196" w:rsidR="00AE4AE8" w:rsidRPr="00C108A9" w:rsidRDefault="00AE4AE8" w:rsidP="00AE4AE8">
            <w:pPr>
              <w:pStyle w:val="Texto"/>
              <w:tabs>
                <w:tab w:val="decimal" w:pos="1045"/>
              </w:tabs>
              <w:jc w:val="left"/>
              <w:rPr>
                <w:rFonts w:cs="Arial"/>
                <w:b/>
                <w:bCs/>
                <w:sz w:val="16"/>
                <w:szCs w:val="16"/>
              </w:rPr>
            </w:pPr>
            <w:r w:rsidRPr="00C108A9">
              <w:rPr>
                <w:rFonts w:cs="Arial"/>
                <w:b/>
                <w:bCs/>
                <w:sz w:val="16"/>
                <w:szCs w:val="16"/>
              </w:rPr>
              <w:t>92.655.34</w:t>
            </w:r>
            <w:r w:rsidR="00940ACC">
              <w:rPr>
                <w:rFonts w:cs="Arial"/>
                <w:b/>
                <w:bCs/>
                <w:sz w:val="16"/>
                <w:szCs w:val="16"/>
              </w:rPr>
              <w:t>1</w:t>
            </w:r>
          </w:p>
        </w:tc>
      </w:tr>
    </w:tbl>
    <w:p w14:paraId="6D33310A" w14:textId="77777777" w:rsidR="00905699" w:rsidRPr="00761B80" w:rsidRDefault="00905699" w:rsidP="00E506D1">
      <w:pPr>
        <w:pStyle w:val="Texto"/>
        <w:rPr>
          <w:sz w:val="18"/>
          <w:szCs w:val="18"/>
        </w:rPr>
      </w:pPr>
    </w:p>
    <w:p w14:paraId="28C6FF15" w14:textId="79B649A3" w:rsidR="00E70F16" w:rsidRPr="00761B80" w:rsidRDefault="00E70F16" w:rsidP="00E506D1">
      <w:pPr>
        <w:pStyle w:val="Texto"/>
        <w:rPr>
          <w:sz w:val="18"/>
          <w:szCs w:val="18"/>
        </w:rPr>
        <w:sectPr w:rsidR="00E70F16" w:rsidRPr="00761B80">
          <w:headerReference w:type="even" r:id="rId9"/>
          <w:headerReference w:type="default" r:id="rId10"/>
          <w:footerReference w:type="default" r:id="rId11"/>
          <w:headerReference w:type="first" r:id="rId12"/>
          <w:pgSz w:w="12240" w:h="15840" w:code="1"/>
          <w:pgMar w:top="576" w:right="864" w:bottom="576" w:left="1728" w:header="432" w:footer="432" w:gutter="0"/>
          <w:pgNumType w:start="1"/>
          <w:cols w:space="720"/>
        </w:sectPr>
      </w:pPr>
    </w:p>
    <w:p w14:paraId="75348C10" w14:textId="77777777" w:rsidR="00883F16" w:rsidRPr="00761B80" w:rsidRDefault="00883F16" w:rsidP="005B124A">
      <w:pPr>
        <w:pStyle w:val="Texto"/>
        <w:jc w:val="center"/>
        <w:rPr>
          <w:sz w:val="2"/>
          <w:szCs w:val="2"/>
        </w:rPr>
      </w:pPr>
    </w:p>
    <w:p w14:paraId="7BEE2DEE" w14:textId="77777777" w:rsidR="003A4BEF" w:rsidRPr="00761B80" w:rsidRDefault="003A4BEF" w:rsidP="003A4BEF">
      <w:pPr>
        <w:pStyle w:val="Texto"/>
        <w:jc w:val="center"/>
      </w:pPr>
    </w:p>
    <w:p w14:paraId="7B6507DB" w14:textId="77777777" w:rsidR="003A4BEF" w:rsidRPr="00761B80" w:rsidRDefault="003A4BEF" w:rsidP="003A4BEF">
      <w:pPr>
        <w:pStyle w:val="Ttulonota"/>
        <w:jc w:val="center"/>
      </w:pPr>
      <w:r w:rsidRPr="00761B80">
        <w:t>ESTADO CONSOLIDADO DE CAMBIOS EN EL PATRIMONIO</w:t>
      </w:r>
    </w:p>
    <w:p w14:paraId="6DEB5B43" w14:textId="77777777" w:rsidR="003A4BEF" w:rsidRPr="005729F4" w:rsidRDefault="003A4BEF" w:rsidP="005729F4">
      <w:pPr>
        <w:pStyle w:val="Texto"/>
        <w:jc w:val="center"/>
      </w:pPr>
    </w:p>
    <w:p w14:paraId="7918F92C" w14:textId="3A54DDD1" w:rsidR="003A4BEF" w:rsidRPr="00761B80" w:rsidRDefault="0067494E" w:rsidP="003A4BEF">
      <w:pPr>
        <w:pStyle w:val="Ttulonota"/>
        <w:jc w:val="center"/>
      </w:pPr>
      <w:r>
        <w:t>POR EL</w:t>
      </w:r>
      <w:r w:rsidR="003A4BEF" w:rsidRPr="00761B80">
        <w:t xml:space="preserve"> </w:t>
      </w:r>
      <w:r w:rsidR="00C84C55" w:rsidRPr="00761B80">
        <w:t>PER</w:t>
      </w:r>
      <w:r w:rsidR="000A756F" w:rsidRPr="00761B80">
        <w:t>Í</w:t>
      </w:r>
      <w:r w:rsidR="00C84C55" w:rsidRPr="00761B80">
        <w:t xml:space="preserve">ODO DE </w:t>
      </w:r>
      <w:r w:rsidR="00D90FE8">
        <w:t>SEIS</w:t>
      </w:r>
      <w:r w:rsidR="009A03F8" w:rsidRPr="00761B80">
        <w:t xml:space="preserve"> </w:t>
      </w:r>
      <w:r w:rsidR="00C84C55" w:rsidRPr="00761B80">
        <w:t>MESES</w:t>
      </w:r>
    </w:p>
    <w:p w14:paraId="62018961" w14:textId="77777777" w:rsidR="0001748E" w:rsidRPr="00761B80" w:rsidRDefault="0001748E" w:rsidP="0001748E">
      <w:pPr>
        <w:pStyle w:val="Texto"/>
        <w:jc w:val="center"/>
      </w:pPr>
    </w:p>
    <w:p w14:paraId="70004AC4" w14:textId="64295DFA" w:rsidR="00A61921" w:rsidRPr="00761B80" w:rsidRDefault="00A61921" w:rsidP="001871A2">
      <w:pPr>
        <w:pStyle w:val="Ttulonota"/>
        <w:jc w:val="center"/>
      </w:pPr>
      <w:r w:rsidRPr="00761B80">
        <w:t>FINALIZADO</w:t>
      </w:r>
      <w:r w:rsidR="00F7497E" w:rsidRPr="00761B80">
        <w:t xml:space="preserve"> </w:t>
      </w:r>
      <w:r w:rsidRPr="00761B80">
        <w:t xml:space="preserve">EL </w:t>
      </w:r>
      <w:r w:rsidR="00730E03">
        <w:t>30 DE NOVIEMBRE DE 2022</w:t>
      </w:r>
    </w:p>
    <w:p w14:paraId="56413D0F" w14:textId="77777777" w:rsidR="00A61921" w:rsidRPr="00761B80" w:rsidRDefault="00A61921" w:rsidP="00A61921">
      <w:pPr>
        <w:pStyle w:val="Texto"/>
        <w:jc w:val="center"/>
      </w:pPr>
    </w:p>
    <w:p w14:paraId="1FD04C08" w14:textId="77777777" w:rsidR="0067494E" w:rsidRPr="00761B80" w:rsidRDefault="0067494E" w:rsidP="003A4BEF">
      <w:pPr>
        <w:pStyle w:val="Ttulonota"/>
        <w:jc w:val="center"/>
      </w:pPr>
      <w:r>
        <w:t>COMPARATIVO CON EL MISMO PERÍODO DEL EJERCICIO ANTERIOR</w:t>
      </w:r>
    </w:p>
    <w:p w14:paraId="150191BF" w14:textId="77777777" w:rsidR="003A4BEF" w:rsidRPr="00761B80" w:rsidRDefault="003A4BEF" w:rsidP="003A4BEF">
      <w:pPr>
        <w:pStyle w:val="Texto"/>
        <w:jc w:val="center"/>
      </w:pPr>
    </w:p>
    <w:p w14:paraId="582060DD" w14:textId="77777777" w:rsidR="003A4BEF" w:rsidRPr="00761B80" w:rsidRDefault="003A4BEF" w:rsidP="003A4BEF">
      <w:pPr>
        <w:pStyle w:val="Texto"/>
        <w:jc w:val="center"/>
      </w:pPr>
      <w:r w:rsidRPr="00761B80">
        <w:t xml:space="preserve">(Expresado en miles de pesos </w:t>
      </w:r>
      <w:r w:rsidR="0049169B" w:rsidRPr="00761B80">
        <w:t>-</w:t>
      </w:r>
      <w:r w:rsidRPr="00761B80">
        <w:t xml:space="preserve"> Nota 2</w:t>
      </w:r>
      <w:r w:rsidR="0049169B" w:rsidRPr="00761B80">
        <w:t>.2</w:t>
      </w:r>
      <w:r w:rsidRPr="00761B80">
        <w:t>)</w:t>
      </w:r>
    </w:p>
    <w:p w14:paraId="6D30EEAD" w14:textId="77777777" w:rsidR="000A756F" w:rsidRPr="00761B80" w:rsidRDefault="000A756F" w:rsidP="000A756F">
      <w:pPr>
        <w:pStyle w:val="Texto"/>
        <w:jc w:val="center"/>
      </w:pPr>
    </w:p>
    <w:p w14:paraId="09414E60" w14:textId="3B50DEDF" w:rsidR="000A756F" w:rsidRDefault="000A756F" w:rsidP="00465768">
      <w:pPr>
        <w:pStyle w:val="Texto"/>
        <w:jc w:val="center"/>
      </w:pPr>
    </w:p>
    <w:p w14:paraId="2882EA67" w14:textId="77777777" w:rsidR="00CB089D" w:rsidRDefault="00CB089D" w:rsidP="00465768">
      <w:pPr>
        <w:pStyle w:val="Texto"/>
        <w:jc w:val="center"/>
      </w:pPr>
    </w:p>
    <w:tbl>
      <w:tblPr>
        <w:tblStyle w:val="TableGrid"/>
        <w:tblW w:w="10516" w:type="dxa"/>
        <w:tblInd w:w="-426" w:type="dxa"/>
        <w:tblLayout w:type="fixed"/>
        <w:tblLook w:val="04A0" w:firstRow="1" w:lastRow="0" w:firstColumn="1" w:lastColumn="0" w:noHBand="0" w:noVBand="1"/>
      </w:tblPr>
      <w:tblGrid>
        <w:gridCol w:w="2893"/>
        <w:gridCol w:w="840"/>
        <w:gridCol w:w="67"/>
        <w:gridCol w:w="877"/>
        <w:gridCol w:w="41"/>
        <w:gridCol w:w="941"/>
        <w:gridCol w:w="84"/>
        <w:gridCol w:w="864"/>
        <w:gridCol w:w="44"/>
        <w:gridCol w:w="864"/>
        <w:gridCol w:w="45"/>
        <w:gridCol w:w="949"/>
        <w:gridCol w:w="82"/>
        <w:gridCol w:w="932"/>
        <w:gridCol w:w="93"/>
        <w:gridCol w:w="900"/>
      </w:tblGrid>
      <w:tr w:rsidR="004F1496" w:rsidRPr="00154F1A" w14:paraId="3891DD2C" w14:textId="77777777" w:rsidTr="007C35D5">
        <w:tc>
          <w:tcPr>
            <w:tcW w:w="2893" w:type="dxa"/>
          </w:tcPr>
          <w:p w14:paraId="5B818787" w14:textId="77777777" w:rsidR="004F1496" w:rsidRPr="00154F1A" w:rsidRDefault="004F1496" w:rsidP="004F1496">
            <w:pPr>
              <w:pStyle w:val="Texto"/>
              <w:jc w:val="center"/>
              <w:rPr>
                <w:b/>
                <w:sz w:val="16"/>
                <w:szCs w:val="16"/>
              </w:rPr>
            </w:pPr>
          </w:p>
        </w:tc>
        <w:tc>
          <w:tcPr>
            <w:tcW w:w="2766" w:type="dxa"/>
            <w:gridSpan w:val="5"/>
            <w:tcBorders>
              <w:bottom w:val="single" w:sz="6" w:space="0" w:color="auto"/>
            </w:tcBorders>
          </w:tcPr>
          <w:p w14:paraId="1422B2A1" w14:textId="627E694C" w:rsidR="004F1496" w:rsidRPr="00154F1A" w:rsidRDefault="004F1496" w:rsidP="004F1496">
            <w:pPr>
              <w:pStyle w:val="Texto"/>
              <w:jc w:val="center"/>
              <w:rPr>
                <w:b/>
                <w:sz w:val="16"/>
                <w:szCs w:val="16"/>
              </w:rPr>
            </w:pPr>
            <w:r w:rsidRPr="00154F1A">
              <w:rPr>
                <w:b/>
                <w:sz w:val="16"/>
                <w:szCs w:val="16"/>
              </w:rPr>
              <w:t>Aportes de los propietarios</w:t>
            </w:r>
          </w:p>
        </w:tc>
        <w:tc>
          <w:tcPr>
            <w:tcW w:w="84" w:type="dxa"/>
          </w:tcPr>
          <w:p w14:paraId="122B7C65" w14:textId="77777777" w:rsidR="004F1496" w:rsidRDefault="004F1496" w:rsidP="004F1496">
            <w:pPr>
              <w:jc w:val="center"/>
              <w:rPr>
                <w:b/>
                <w:sz w:val="16"/>
                <w:szCs w:val="16"/>
              </w:rPr>
            </w:pPr>
          </w:p>
        </w:tc>
        <w:tc>
          <w:tcPr>
            <w:tcW w:w="864" w:type="dxa"/>
          </w:tcPr>
          <w:p w14:paraId="294FE11F" w14:textId="77777777" w:rsidR="004F1496" w:rsidRDefault="004F1496" w:rsidP="004F1496">
            <w:pPr>
              <w:jc w:val="center"/>
              <w:rPr>
                <w:b/>
                <w:sz w:val="16"/>
                <w:szCs w:val="16"/>
              </w:rPr>
            </w:pPr>
          </w:p>
        </w:tc>
        <w:tc>
          <w:tcPr>
            <w:tcW w:w="44" w:type="dxa"/>
          </w:tcPr>
          <w:p w14:paraId="787C1F1A" w14:textId="77777777" w:rsidR="004F1496" w:rsidRDefault="004F1496" w:rsidP="004F1496">
            <w:pPr>
              <w:jc w:val="center"/>
              <w:rPr>
                <w:b/>
                <w:sz w:val="16"/>
                <w:szCs w:val="16"/>
              </w:rPr>
            </w:pPr>
          </w:p>
        </w:tc>
        <w:tc>
          <w:tcPr>
            <w:tcW w:w="864" w:type="dxa"/>
          </w:tcPr>
          <w:p w14:paraId="4CC2152A" w14:textId="77777777" w:rsidR="004F1496" w:rsidRDefault="004F1496" w:rsidP="004F1496">
            <w:pPr>
              <w:jc w:val="center"/>
              <w:rPr>
                <w:b/>
                <w:sz w:val="16"/>
                <w:szCs w:val="16"/>
              </w:rPr>
            </w:pPr>
          </w:p>
        </w:tc>
        <w:tc>
          <w:tcPr>
            <w:tcW w:w="45" w:type="dxa"/>
          </w:tcPr>
          <w:p w14:paraId="4CB2DBAD" w14:textId="77777777" w:rsidR="004F1496" w:rsidRPr="00154F1A" w:rsidRDefault="004F1496" w:rsidP="004F1496">
            <w:pPr>
              <w:jc w:val="center"/>
              <w:rPr>
                <w:b/>
                <w:sz w:val="16"/>
                <w:szCs w:val="16"/>
              </w:rPr>
            </w:pPr>
          </w:p>
        </w:tc>
        <w:tc>
          <w:tcPr>
            <w:tcW w:w="949" w:type="dxa"/>
            <w:tcBorders>
              <w:bottom w:val="single" w:sz="6" w:space="0" w:color="auto"/>
            </w:tcBorders>
          </w:tcPr>
          <w:p w14:paraId="04A25983" w14:textId="660880DC" w:rsidR="004F1496" w:rsidRPr="00154F1A" w:rsidRDefault="004F1496" w:rsidP="004F1496">
            <w:pPr>
              <w:jc w:val="center"/>
              <w:rPr>
                <w:b/>
                <w:sz w:val="16"/>
                <w:szCs w:val="16"/>
              </w:rPr>
            </w:pPr>
            <w:r w:rsidRPr="00154F1A">
              <w:rPr>
                <w:b/>
                <w:sz w:val="16"/>
                <w:szCs w:val="16"/>
              </w:rPr>
              <w:t>Otros resultados integrales</w:t>
            </w:r>
          </w:p>
        </w:tc>
        <w:tc>
          <w:tcPr>
            <w:tcW w:w="82" w:type="dxa"/>
          </w:tcPr>
          <w:p w14:paraId="6350AC03" w14:textId="77777777" w:rsidR="004F1496" w:rsidRPr="00154F1A" w:rsidRDefault="004F1496" w:rsidP="004F1496">
            <w:pPr>
              <w:pStyle w:val="Texto"/>
              <w:jc w:val="center"/>
              <w:rPr>
                <w:b/>
                <w:sz w:val="16"/>
                <w:szCs w:val="16"/>
              </w:rPr>
            </w:pPr>
          </w:p>
        </w:tc>
        <w:tc>
          <w:tcPr>
            <w:tcW w:w="932" w:type="dxa"/>
          </w:tcPr>
          <w:p w14:paraId="28E3DC7D" w14:textId="77777777" w:rsidR="004F1496" w:rsidRPr="00154F1A" w:rsidRDefault="004F1496" w:rsidP="004F1496">
            <w:pPr>
              <w:pStyle w:val="Texto"/>
              <w:jc w:val="center"/>
              <w:rPr>
                <w:b/>
                <w:sz w:val="16"/>
                <w:szCs w:val="16"/>
              </w:rPr>
            </w:pPr>
          </w:p>
        </w:tc>
        <w:tc>
          <w:tcPr>
            <w:tcW w:w="93" w:type="dxa"/>
          </w:tcPr>
          <w:p w14:paraId="488E6261" w14:textId="77777777" w:rsidR="004F1496" w:rsidRPr="00154F1A" w:rsidRDefault="004F1496" w:rsidP="004F1496">
            <w:pPr>
              <w:pStyle w:val="Texto"/>
              <w:jc w:val="center"/>
              <w:rPr>
                <w:rFonts w:cs="Arial"/>
                <w:b/>
                <w:bCs/>
                <w:sz w:val="16"/>
                <w:szCs w:val="16"/>
              </w:rPr>
            </w:pPr>
          </w:p>
        </w:tc>
        <w:tc>
          <w:tcPr>
            <w:tcW w:w="900" w:type="dxa"/>
          </w:tcPr>
          <w:p w14:paraId="1960FB35" w14:textId="77777777" w:rsidR="004F1496" w:rsidRPr="00154F1A" w:rsidRDefault="004F1496" w:rsidP="004F1496">
            <w:pPr>
              <w:pStyle w:val="Texto"/>
              <w:jc w:val="center"/>
              <w:rPr>
                <w:rFonts w:cs="Arial"/>
                <w:b/>
                <w:bCs/>
                <w:sz w:val="16"/>
                <w:szCs w:val="16"/>
              </w:rPr>
            </w:pPr>
          </w:p>
        </w:tc>
      </w:tr>
      <w:tr w:rsidR="004F1496" w:rsidRPr="00154F1A" w14:paraId="17E39ABF" w14:textId="7775BB5E" w:rsidTr="007C35D5">
        <w:tc>
          <w:tcPr>
            <w:tcW w:w="2893" w:type="dxa"/>
          </w:tcPr>
          <w:p w14:paraId="54D37B0C" w14:textId="77777777" w:rsidR="004F1496" w:rsidRPr="00154F1A" w:rsidRDefault="004F1496" w:rsidP="004F1496">
            <w:pPr>
              <w:pStyle w:val="Texto"/>
              <w:jc w:val="center"/>
              <w:rPr>
                <w:b/>
                <w:sz w:val="16"/>
                <w:szCs w:val="16"/>
              </w:rPr>
            </w:pPr>
          </w:p>
        </w:tc>
        <w:tc>
          <w:tcPr>
            <w:tcW w:w="840" w:type="dxa"/>
            <w:tcBorders>
              <w:top w:val="single" w:sz="6" w:space="0" w:color="auto"/>
              <w:bottom w:val="single" w:sz="6" w:space="0" w:color="auto"/>
            </w:tcBorders>
          </w:tcPr>
          <w:p w14:paraId="50245546" w14:textId="77777777" w:rsidR="004F1496" w:rsidRPr="00154F1A" w:rsidRDefault="004F1496" w:rsidP="004F1496">
            <w:pPr>
              <w:pStyle w:val="Texto"/>
              <w:jc w:val="center"/>
              <w:rPr>
                <w:b/>
                <w:sz w:val="16"/>
                <w:szCs w:val="16"/>
              </w:rPr>
            </w:pPr>
            <w:r w:rsidRPr="00154F1A">
              <w:rPr>
                <w:b/>
                <w:sz w:val="16"/>
                <w:szCs w:val="16"/>
              </w:rPr>
              <w:t>Capital social</w:t>
            </w:r>
          </w:p>
        </w:tc>
        <w:tc>
          <w:tcPr>
            <w:tcW w:w="67" w:type="dxa"/>
            <w:tcBorders>
              <w:top w:val="single" w:sz="6" w:space="0" w:color="auto"/>
            </w:tcBorders>
          </w:tcPr>
          <w:p w14:paraId="1CE83713" w14:textId="77777777" w:rsidR="004F1496" w:rsidRPr="00154F1A" w:rsidRDefault="004F1496" w:rsidP="004F1496">
            <w:pPr>
              <w:pStyle w:val="Texto"/>
              <w:jc w:val="center"/>
              <w:rPr>
                <w:b/>
                <w:sz w:val="16"/>
                <w:szCs w:val="16"/>
              </w:rPr>
            </w:pPr>
          </w:p>
        </w:tc>
        <w:tc>
          <w:tcPr>
            <w:tcW w:w="877" w:type="dxa"/>
            <w:tcBorders>
              <w:top w:val="single" w:sz="6" w:space="0" w:color="auto"/>
              <w:bottom w:val="single" w:sz="6" w:space="0" w:color="auto"/>
            </w:tcBorders>
          </w:tcPr>
          <w:p w14:paraId="139582CF" w14:textId="77777777" w:rsidR="004F1496" w:rsidRPr="00154F1A" w:rsidRDefault="004F1496" w:rsidP="004F1496">
            <w:pPr>
              <w:pStyle w:val="Texto"/>
              <w:jc w:val="center"/>
              <w:rPr>
                <w:b/>
                <w:sz w:val="16"/>
                <w:szCs w:val="16"/>
              </w:rPr>
            </w:pPr>
            <w:r w:rsidRPr="00154F1A">
              <w:rPr>
                <w:b/>
                <w:sz w:val="16"/>
                <w:szCs w:val="16"/>
              </w:rPr>
              <w:t>Ajuste de capital social</w:t>
            </w:r>
          </w:p>
        </w:tc>
        <w:tc>
          <w:tcPr>
            <w:tcW w:w="41" w:type="dxa"/>
            <w:tcBorders>
              <w:top w:val="single" w:sz="6" w:space="0" w:color="auto"/>
            </w:tcBorders>
          </w:tcPr>
          <w:p w14:paraId="69C80DCC" w14:textId="77777777" w:rsidR="004F1496" w:rsidRPr="00154F1A" w:rsidRDefault="004F1496" w:rsidP="004F1496">
            <w:pPr>
              <w:pStyle w:val="Texto"/>
              <w:jc w:val="center"/>
              <w:rPr>
                <w:b/>
                <w:sz w:val="16"/>
                <w:szCs w:val="16"/>
              </w:rPr>
            </w:pPr>
          </w:p>
        </w:tc>
        <w:tc>
          <w:tcPr>
            <w:tcW w:w="941" w:type="dxa"/>
            <w:tcBorders>
              <w:top w:val="single" w:sz="6" w:space="0" w:color="auto"/>
              <w:bottom w:val="single" w:sz="6" w:space="0" w:color="auto"/>
            </w:tcBorders>
          </w:tcPr>
          <w:p w14:paraId="3AC639B4" w14:textId="77777777" w:rsidR="004F1496" w:rsidRPr="00154F1A" w:rsidRDefault="004F1496" w:rsidP="004F1496">
            <w:pPr>
              <w:pStyle w:val="Texto"/>
              <w:jc w:val="center"/>
              <w:rPr>
                <w:b/>
                <w:sz w:val="16"/>
                <w:szCs w:val="16"/>
              </w:rPr>
            </w:pPr>
            <w:r w:rsidRPr="00154F1A">
              <w:rPr>
                <w:b/>
                <w:sz w:val="16"/>
                <w:szCs w:val="16"/>
              </w:rPr>
              <w:t>Total</w:t>
            </w:r>
          </w:p>
        </w:tc>
        <w:tc>
          <w:tcPr>
            <w:tcW w:w="84" w:type="dxa"/>
          </w:tcPr>
          <w:p w14:paraId="46575F05" w14:textId="77777777" w:rsidR="004F1496" w:rsidRDefault="004F1496" w:rsidP="004F1496">
            <w:pPr>
              <w:jc w:val="center"/>
              <w:rPr>
                <w:b/>
                <w:sz w:val="16"/>
                <w:szCs w:val="16"/>
              </w:rPr>
            </w:pPr>
          </w:p>
        </w:tc>
        <w:tc>
          <w:tcPr>
            <w:tcW w:w="864" w:type="dxa"/>
            <w:tcBorders>
              <w:bottom w:val="single" w:sz="6" w:space="0" w:color="auto"/>
            </w:tcBorders>
          </w:tcPr>
          <w:p w14:paraId="639E7BF1" w14:textId="34D76556" w:rsidR="004F1496" w:rsidRPr="00154F1A" w:rsidRDefault="004F1496" w:rsidP="004F1496">
            <w:pPr>
              <w:jc w:val="center"/>
              <w:rPr>
                <w:b/>
                <w:sz w:val="16"/>
                <w:szCs w:val="16"/>
              </w:rPr>
            </w:pPr>
            <w:r>
              <w:rPr>
                <w:b/>
                <w:sz w:val="16"/>
                <w:szCs w:val="16"/>
              </w:rPr>
              <w:t>Reserva legal</w:t>
            </w:r>
          </w:p>
        </w:tc>
        <w:tc>
          <w:tcPr>
            <w:tcW w:w="44" w:type="dxa"/>
          </w:tcPr>
          <w:p w14:paraId="1DA62827" w14:textId="77777777" w:rsidR="004F1496" w:rsidRDefault="004F1496" w:rsidP="004F1496">
            <w:pPr>
              <w:jc w:val="center"/>
              <w:rPr>
                <w:b/>
                <w:sz w:val="16"/>
                <w:szCs w:val="16"/>
              </w:rPr>
            </w:pPr>
          </w:p>
        </w:tc>
        <w:tc>
          <w:tcPr>
            <w:tcW w:w="864" w:type="dxa"/>
            <w:tcBorders>
              <w:bottom w:val="single" w:sz="6" w:space="0" w:color="auto"/>
            </w:tcBorders>
          </w:tcPr>
          <w:p w14:paraId="5D5E263C" w14:textId="19D1B8AB" w:rsidR="004F1496" w:rsidRPr="00154F1A" w:rsidRDefault="004F1496" w:rsidP="004F1496">
            <w:pPr>
              <w:jc w:val="center"/>
              <w:rPr>
                <w:b/>
                <w:sz w:val="16"/>
                <w:szCs w:val="16"/>
              </w:rPr>
            </w:pPr>
            <w:r>
              <w:rPr>
                <w:b/>
                <w:sz w:val="16"/>
                <w:szCs w:val="16"/>
              </w:rPr>
              <w:t>Reserva facultativa</w:t>
            </w:r>
          </w:p>
        </w:tc>
        <w:tc>
          <w:tcPr>
            <w:tcW w:w="45" w:type="dxa"/>
          </w:tcPr>
          <w:p w14:paraId="3383E90F" w14:textId="77777777" w:rsidR="004F1496" w:rsidRPr="00154F1A" w:rsidRDefault="004F1496" w:rsidP="004F1496">
            <w:pPr>
              <w:jc w:val="center"/>
              <w:rPr>
                <w:b/>
                <w:sz w:val="16"/>
                <w:szCs w:val="16"/>
              </w:rPr>
            </w:pPr>
          </w:p>
        </w:tc>
        <w:tc>
          <w:tcPr>
            <w:tcW w:w="949" w:type="dxa"/>
            <w:tcBorders>
              <w:top w:val="single" w:sz="6" w:space="0" w:color="auto"/>
              <w:bottom w:val="single" w:sz="6" w:space="0" w:color="auto"/>
            </w:tcBorders>
          </w:tcPr>
          <w:p w14:paraId="6AE4FEC2" w14:textId="4A0817BF" w:rsidR="004F1496" w:rsidRPr="00154F1A" w:rsidRDefault="004F1496" w:rsidP="004F1496">
            <w:pPr>
              <w:jc w:val="center"/>
              <w:rPr>
                <w:b/>
                <w:sz w:val="16"/>
                <w:szCs w:val="16"/>
              </w:rPr>
            </w:pPr>
            <w:r w:rsidRPr="00154F1A">
              <w:rPr>
                <w:b/>
                <w:sz w:val="16"/>
                <w:szCs w:val="16"/>
              </w:rPr>
              <w:t>Reserva resultado conversión</w:t>
            </w:r>
          </w:p>
        </w:tc>
        <w:tc>
          <w:tcPr>
            <w:tcW w:w="82" w:type="dxa"/>
          </w:tcPr>
          <w:p w14:paraId="6E0E4E30" w14:textId="77777777" w:rsidR="004F1496" w:rsidRPr="00154F1A" w:rsidRDefault="004F1496" w:rsidP="004F1496">
            <w:pPr>
              <w:pStyle w:val="Texto"/>
              <w:jc w:val="center"/>
              <w:rPr>
                <w:b/>
                <w:sz w:val="16"/>
                <w:szCs w:val="16"/>
              </w:rPr>
            </w:pPr>
          </w:p>
        </w:tc>
        <w:tc>
          <w:tcPr>
            <w:tcW w:w="932" w:type="dxa"/>
            <w:tcBorders>
              <w:bottom w:val="single" w:sz="6" w:space="0" w:color="auto"/>
            </w:tcBorders>
          </w:tcPr>
          <w:p w14:paraId="35DA6F10" w14:textId="4863BA3C" w:rsidR="004F1496" w:rsidRPr="00154F1A" w:rsidRDefault="004F1496" w:rsidP="004F1496">
            <w:pPr>
              <w:pStyle w:val="Texto"/>
              <w:jc w:val="center"/>
              <w:rPr>
                <w:rFonts w:cs="Arial"/>
                <w:b/>
                <w:bCs/>
                <w:sz w:val="16"/>
                <w:szCs w:val="16"/>
              </w:rPr>
            </w:pPr>
            <w:r w:rsidRPr="00154F1A">
              <w:rPr>
                <w:b/>
                <w:sz w:val="16"/>
                <w:szCs w:val="16"/>
              </w:rPr>
              <w:t>Resultados no asignados</w:t>
            </w:r>
          </w:p>
        </w:tc>
        <w:tc>
          <w:tcPr>
            <w:tcW w:w="93" w:type="dxa"/>
          </w:tcPr>
          <w:p w14:paraId="6057E92C" w14:textId="77777777" w:rsidR="004F1496" w:rsidRPr="00154F1A" w:rsidRDefault="004F1496" w:rsidP="004F1496">
            <w:pPr>
              <w:pStyle w:val="Texto"/>
              <w:jc w:val="center"/>
              <w:rPr>
                <w:rFonts w:cs="Arial"/>
                <w:b/>
                <w:bCs/>
                <w:sz w:val="16"/>
                <w:szCs w:val="16"/>
              </w:rPr>
            </w:pPr>
          </w:p>
        </w:tc>
        <w:tc>
          <w:tcPr>
            <w:tcW w:w="900" w:type="dxa"/>
            <w:tcBorders>
              <w:bottom w:val="single" w:sz="6" w:space="0" w:color="auto"/>
            </w:tcBorders>
          </w:tcPr>
          <w:p w14:paraId="7AA20B44" w14:textId="295EB613" w:rsidR="004F1496" w:rsidRPr="00154F1A" w:rsidRDefault="004F1496" w:rsidP="004F1496">
            <w:pPr>
              <w:pStyle w:val="Texto"/>
              <w:jc w:val="center"/>
              <w:rPr>
                <w:rFonts w:cs="Arial"/>
                <w:b/>
                <w:bCs/>
                <w:sz w:val="16"/>
                <w:szCs w:val="16"/>
              </w:rPr>
            </w:pPr>
            <w:r w:rsidRPr="00154F1A">
              <w:rPr>
                <w:rFonts w:cs="Arial"/>
                <w:b/>
                <w:bCs/>
                <w:sz w:val="16"/>
                <w:szCs w:val="16"/>
              </w:rPr>
              <w:t>Patrimonio total</w:t>
            </w:r>
          </w:p>
        </w:tc>
      </w:tr>
      <w:tr w:rsidR="004F1496" w:rsidRPr="00154F1A" w14:paraId="202F5EA1" w14:textId="3597354D" w:rsidTr="007C35D5">
        <w:tc>
          <w:tcPr>
            <w:tcW w:w="2893" w:type="dxa"/>
          </w:tcPr>
          <w:p w14:paraId="11B45460" w14:textId="77777777" w:rsidR="004F1496" w:rsidRPr="00154F1A" w:rsidRDefault="004F1496" w:rsidP="004F1496">
            <w:pPr>
              <w:pStyle w:val="Texto"/>
              <w:jc w:val="left"/>
              <w:rPr>
                <w:sz w:val="16"/>
                <w:szCs w:val="16"/>
              </w:rPr>
            </w:pPr>
          </w:p>
        </w:tc>
        <w:tc>
          <w:tcPr>
            <w:tcW w:w="840" w:type="dxa"/>
          </w:tcPr>
          <w:p w14:paraId="4E15A930" w14:textId="77777777" w:rsidR="004F1496" w:rsidRPr="00154F1A" w:rsidRDefault="004F1496" w:rsidP="004F1496">
            <w:pPr>
              <w:pStyle w:val="Texto"/>
              <w:tabs>
                <w:tab w:val="decimal" w:pos="684"/>
              </w:tabs>
              <w:rPr>
                <w:sz w:val="16"/>
                <w:szCs w:val="16"/>
              </w:rPr>
            </w:pPr>
          </w:p>
        </w:tc>
        <w:tc>
          <w:tcPr>
            <w:tcW w:w="67" w:type="dxa"/>
          </w:tcPr>
          <w:p w14:paraId="300866C3" w14:textId="77777777" w:rsidR="004F1496" w:rsidRPr="00154F1A" w:rsidRDefault="004F1496" w:rsidP="004F1496">
            <w:pPr>
              <w:pStyle w:val="Texto"/>
              <w:rPr>
                <w:sz w:val="16"/>
                <w:szCs w:val="16"/>
              </w:rPr>
            </w:pPr>
          </w:p>
        </w:tc>
        <w:tc>
          <w:tcPr>
            <w:tcW w:w="877" w:type="dxa"/>
          </w:tcPr>
          <w:p w14:paraId="4D5B15E4" w14:textId="77777777" w:rsidR="004F1496" w:rsidRPr="00154F1A" w:rsidRDefault="004F1496" w:rsidP="004F1496">
            <w:pPr>
              <w:pStyle w:val="Texto"/>
              <w:tabs>
                <w:tab w:val="decimal" w:pos="780"/>
              </w:tabs>
              <w:rPr>
                <w:sz w:val="16"/>
                <w:szCs w:val="16"/>
              </w:rPr>
            </w:pPr>
          </w:p>
        </w:tc>
        <w:tc>
          <w:tcPr>
            <w:tcW w:w="41" w:type="dxa"/>
          </w:tcPr>
          <w:p w14:paraId="3A639782" w14:textId="77777777" w:rsidR="004F1496" w:rsidRPr="00154F1A" w:rsidRDefault="004F1496" w:rsidP="004F1496">
            <w:pPr>
              <w:pStyle w:val="Texto"/>
              <w:tabs>
                <w:tab w:val="decimal" w:pos="846"/>
              </w:tabs>
              <w:jc w:val="left"/>
              <w:rPr>
                <w:sz w:val="16"/>
                <w:szCs w:val="16"/>
              </w:rPr>
            </w:pPr>
          </w:p>
        </w:tc>
        <w:tc>
          <w:tcPr>
            <w:tcW w:w="941" w:type="dxa"/>
            <w:tcBorders>
              <w:top w:val="single" w:sz="6" w:space="0" w:color="auto"/>
            </w:tcBorders>
          </w:tcPr>
          <w:p w14:paraId="19B81B3D" w14:textId="77777777" w:rsidR="004F1496" w:rsidRPr="00154F1A" w:rsidRDefault="004F1496" w:rsidP="004F1496">
            <w:pPr>
              <w:pStyle w:val="Texto"/>
              <w:tabs>
                <w:tab w:val="decimal" w:pos="841"/>
              </w:tabs>
              <w:rPr>
                <w:sz w:val="16"/>
                <w:szCs w:val="16"/>
              </w:rPr>
            </w:pPr>
          </w:p>
        </w:tc>
        <w:tc>
          <w:tcPr>
            <w:tcW w:w="84" w:type="dxa"/>
          </w:tcPr>
          <w:p w14:paraId="12215858" w14:textId="77777777" w:rsidR="004F1496" w:rsidRPr="00154F1A" w:rsidRDefault="004F1496" w:rsidP="004F1496">
            <w:pPr>
              <w:pStyle w:val="Texto"/>
              <w:tabs>
                <w:tab w:val="decimal" w:pos="780"/>
              </w:tabs>
              <w:rPr>
                <w:sz w:val="16"/>
                <w:szCs w:val="16"/>
              </w:rPr>
            </w:pPr>
          </w:p>
        </w:tc>
        <w:tc>
          <w:tcPr>
            <w:tcW w:w="864" w:type="dxa"/>
            <w:tcBorders>
              <w:top w:val="single" w:sz="6" w:space="0" w:color="auto"/>
            </w:tcBorders>
          </w:tcPr>
          <w:p w14:paraId="3F70C91E" w14:textId="20E5274C" w:rsidR="004F1496" w:rsidRPr="00154F1A" w:rsidRDefault="004F1496" w:rsidP="009D4751">
            <w:pPr>
              <w:pStyle w:val="Texto"/>
              <w:tabs>
                <w:tab w:val="decimal" w:pos="755"/>
              </w:tabs>
              <w:rPr>
                <w:sz w:val="16"/>
                <w:szCs w:val="16"/>
              </w:rPr>
            </w:pPr>
          </w:p>
        </w:tc>
        <w:tc>
          <w:tcPr>
            <w:tcW w:w="44" w:type="dxa"/>
          </w:tcPr>
          <w:p w14:paraId="7EFCB607" w14:textId="77777777" w:rsidR="004F1496" w:rsidRPr="00154F1A" w:rsidRDefault="004F1496" w:rsidP="009D4751">
            <w:pPr>
              <w:pStyle w:val="Texto"/>
              <w:tabs>
                <w:tab w:val="decimal" w:pos="755"/>
              </w:tabs>
              <w:rPr>
                <w:sz w:val="16"/>
                <w:szCs w:val="16"/>
              </w:rPr>
            </w:pPr>
          </w:p>
        </w:tc>
        <w:tc>
          <w:tcPr>
            <w:tcW w:w="864" w:type="dxa"/>
            <w:tcBorders>
              <w:top w:val="single" w:sz="6" w:space="0" w:color="auto"/>
            </w:tcBorders>
          </w:tcPr>
          <w:p w14:paraId="5A90B48B" w14:textId="0A5F2435" w:rsidR="004F1496" w:rsidRPr="00154F1A" w:rsidRDefault="004F1496" w:rsidP="009D4751">
            <w:pPr>
              <w:pStyle w:val="Texto"/>
              <w:tabs>
                <w:tab w:val="decimal" w:pos="755"/>
              </w:tabs>
              <w:rPr>
                <w:sz w:val="16"/>
                <w:szCs w:val="16"/>
              </w:rPr>
            </w:pPr>
          </w:p>
        </w:tc>
        <w:tc>
          <w:tcPr>
            <w:tcW w:w="45" w:type="dxa"/>
          </w:tcPr>
          <w:p w14:paraId="55C1FE04" w14:textId="77777777" w:rsidR="004F1496" w:rsidRPr="00154F1A" w:rsidRDefault="004F1496" w:rsidP="004F1496">
            <w:pPr>
              <w:pStyle w:val="Texto"/>
              <w:tabs>
                <w:tab w:val="decimal" w:pos="780"/>
              </w:tabs>
              <w:rPr>
                <w:sz w:val="16"/>
                <w:szCs w:val="16"/>
              </w:rPr>
            </w:pPr>
          </w:p>
        </w:tc>
        <w:tc>
          <w:tcPr>
            <w:tcW w:w="949" w:type="dxa"/>
          </w:tcPr>
          <w:p w14:paraId="0EB6B2C0" w14:textId="6690A2CA" w:rsidR="004F1496" w:rsidRPr="00154F1A" w:rsidRDefault="004F1496" w:rsidP="004F1496">
            <w:pPr>
              <w:pStyle w:val="Texto"/>
              <w:tabs>
                <w:tab w:val="decimal" w:pos="780"/>
              </w:tabs>
              <w:rPr>
                <w:sz w:val="16"/>
                <w:szCs w:val="16"/>
              </w:rPr>
            </w:pPr>
          </w:p>
        </w:tc>
        <w:tc>
          <w:tcPr>
            <w:tcW w:w="82" w:type="dxa"/>
          </w:tcPr>
          <w:p w14:paraId="11F43596" w14:textId="77777777" w:rsidR="004F1496" w:rsidRPr="00154F1A" w:rsidRDefault="004F1496" w:rsidP="004F1496">
            <w:pPr>
              <w:pStyle w:val="Texto"/>
              <w:rPr>
                <w:sz w:val="16"/>
                <w:szCs w:val="16"/>
              </w:rPr>
            </w:pPr>
          </w:p>
        </w:tc>
        <w:tc>
          <w:tcPr>
            <w:tcW w:w="932" w:type="dxa"/>
          </w:tcPr>
          <w:p w14:paraId="60B87A0E" w14:textId="77777777" w:rsidR="004F1496" w:rsidRPr="00154F1A" w:rsidRDefault="004F1496" w:rsidP="00C366CF">
            <w:pPr>
              <w:pStyle w:val="Texto"/>
              <w:tabs>
                <w:tab w:val="decimal" w:pos="831"/>
              </w:tabs>
              <w:rPr>
                <w:sz w:val="16"/>
                <w:szCs w:val="16"/>
              </w:rPr>
            </w:pPr>
          </w:p>
        </w:tc>
        <w:tc>
          <w:tcPr>
            <w:tcW w:w="93" w:type="dxa"/>
          </w:tcPr>
          <w:p w14:paraId="3A9125D9" w14:textId="77777777" w:rsidR="004F1496" w:rsidRPr="00154F1A" w:rsidRDefault="004F1496" w:rsidP="004F1496">
            <w:pPr>
              <w:pStyle w:val="Texto"/>
              <w:tabs>
                <w:tab w:val="decimal" w:pos="920"/>
              </w:tabs>
              <w:rPr>
                <w:sz w:val="16"/>
                <w:szCs w:val="16"/>
              </w:rPr>
            </w:pPr>
          </w:p>
        </w:tc>
        <w:tc>
          <w:tcPr>
            <w:tcW w:w="900" w:type="dxa"/>
          </w:tcPr>
          <w:p w14:paraId="04E49FB8" w14:textId="77777777" w:rsidR="004F1496" w:rsidRPr="00154F1A" w:rsidRDefault="004F1496" w:rsidP="00C366CF">
            <w:pPr>
              <w:pStyle w:val="Texto"/>
              <w:tabs>
                <w:tab w:val="decimal" w:pos="816"/>
              </w:tabs>
              <w:rPr>
                <w:sz w:val="16"/>
                <w:szCs w:val="16"/>
              </w:rPr>
            </w:pPr>
          </w:p>
        </w:tc>
      </w:tr>
      <w:tr w:rsidR="00462447" w:rsidRPr="00154F1A" w14:paraId="54553035" w14:textId="51D01A07" w:rsidTr="007C35D5">
        <w:trPr>
          <w:trHeight w:val="81"/>
        </w:trPr>
        <w:tc>
          <w:tcPr>
            <w:tcW w:w="2893" w:type="dxa"/>
          </w:tcPr>
          <w:p w14:paraId="544DFD69" w14:textId="3298AEEA" w:rsidR="00462447" w:rsidRPr="00154F1A" w:rsidRDefault="00462447" w:rsidP="00462447">
            <w:pPr>
              <w:pStyle w:val="Texto"/>
              <w:jc w:val="left"/>
              <w:rPr>
                <w:b/>
                <w:sz w:val="16"/>
                <w:szCs w:val="16"/>
              </w:rPr>
            </w:pPr>
            <w:r w:rsidRPr="00154F1A">
              <w:rPr>
                <w:b/>
                <w:sz w:val="16"/>
                <w:szCs w:val="16"/>
              </w:rPr>
              <w:t xml:space="preserve">Al 1° de junio </w:t>
            </w:r>
            <w:r>
              <w:rPr>
                <w:b/>
                <w:sz w:val="16"/>
                <w:szCs w:val="16"/>
              </w:rPr>
              <w:t>202</w:t>
            </w:r>
            <w:r w:rsidR="00730E03">
              <w:rPr>
                <w:b/>
                <w:sz w:val="16"/>
                <w:szCs w:val="16"/>
              </w:rPr>
              <w:t>2</w:t>
            </w:r>
          </w:p>
        </w:tc>
        <w:tc>
          <w:tcPr>
            <w:tcW w:w="840" w:type="dxa"/>
          </w:tcPr>
          <w:p w14:paraId="4EFF8474" w14:textId="57ECFA6D" w:rsidR="00462447" w:rsidRPr="00BE515D" w:rsidRDefault="00BE515D" w:rsidP="00462447">
            <w:pPr>
              <w:pStyle w:val="Texto"/>
              <w:tabs>
                <w:tab w:val="decimal" w:pos="684"/>
              </w:tabs>
              <w:rPr>
                <w:b/>
                <w:bCs/>
                <w:sz w:val="16"/>
                <w:szCs w:val="16"/>
              </w:rPr>
            </w:pPr>
            <w:r w:rsidRPr="00BE515D">
              <w:rPr>
                <w:b/>
                <w:bCs/>
                <w:sz w:val="16"/>
                <w:szCs w:val="16"/>
              </w:rPr>
              <w:t>439.714</w:t>
            </w:r>
          </w:p>
        </w:tc>
        <w:tc>
          <w:tcPr>
            <w:tcW w:w="67" w:type="dxa"/>
          </w:tcPr>
          <w:p w14:paraId="3B8931C7" w14:textId="77777777" w:rsidR="00462447" w:rsidRPr="00BE515D" w:rsidRDefault="00462447" w:rsidP="00462447">
            <w:pPr>
              <w:pStyle w:val="Texto"/>
              <w:rPr>
                <w:b/>
                <w:bCs/>
                <w:sz w:val="16"/>
                <w:szCs w:val="16"/>
              </w:rPr>
            </w:pPr>
          </w:p>
        </w:tc>
        <w:tc>
          <w:tcPr>
            <w:tcW w:w="877" w:type="dxa"/>
          </w:tcPr>
          <w:p w14:paraId="19477EC1" w14:textId="3BE5184D" w:rsidR="00462447" w:rsidRPr="00BE515D" w:rsidRDefault="00BE515D" w:rsidP="00462447">
            <w:pPr>
              <w:pStyle w:val="Texto"/>
              <w:tabs>
                <w:tab w:val="decimal" w:pos="780"/>
              </w:tabs>
              <w:rPr>
                <w:b/>
                <w:bCs/>
                <w:sz w:val="16"/>
                <w:szCs w:val="16"/>
              </w:rPr>
            </w:pPr>
            <w:r w:rsidRPr="00BE515D">
              <w:rPr>
                <w:b/>
                <w:bCs/>
                <w:sz w:val="16"/>
                <w:szCs w:val="16"/>
              </w:rPr>
              <w:t>26.811.1</w:t>
            </w:r>
            <w:r w:rsidR="000224E3">
              <w:rPr>
                <w:b/>
                <w:bCs/>
                <w:sz w:val="16"/>
                <w:szCs w:val="16"/>
              </w:rPr>
              <w:t>41</w:t>
            </w:r>
          </w:p>
        </w:tc>
        <w:tc>
          <w:tcPr>
            <w:tcW w:w="41" w:type="dxa"/>
          </w:tcPr>
          <w:p w14:paraId="66D67552" w14:textId="77777777" w:rsidR="00462447" w:rsidRPr="00BE515D" w:rsidRDefault="00462447" w:rsidP="00462447">
            <w:pPr>
              <w:pStyle w:val="Texto"/>
              <w:rPr>
                <w:b/>
                <w:bCs/>
                <w:sz w:val="16"/>
                <w:szCs w:val="16"/>
              </w:rPr>
            </w:pPr>
          </w:p>
        </w:tc>
        <w:tc>
          <w:tcPr>
            <w:tcW w:w="941" w:type="dxa"/>
          </w:tcPr>
          <w:p w14:paraId="4C5FC85E" w14:textId="0192B64B" w:rsidR="00462447" w:rsidRPr="00BE515D" w:rsidRDefault="00BE515D" w:rsidP="00462447">
            <w:pPr>
              <w:pStyle w:val="Texto"/>
              <w:tabs>
                <w:tab w:val="decimal" w:pos="841"/>
              </w:tabs>
              <w:rPr>
                <w:b/>
                <w:bCs/>
                <w:sz w:val="16"/>
                <w:szCs w:val="16"/>
              </w:rPr>
            </w:pPr>
            <w:r w:rsidRPr="00BE515D">
              <w:rPr>
                <w:b/>
                <w:bCs/>
                <w:sz w:val="16"/>
                <w:szCs w:val="16"/>
              </w:rPr>
              <w:t>27.250.85</w:t>
            </w:r>
            <w:r w:rsidR="000224E3">
              <w:rPr>
                <w:b/>
                <w:bCs/>
                <w:sz w:val="16"/>
                <w:szCs w:val="16"/>
              </w:rPr>
              <w:t>5</w:t>
            </w:r>
          </w:p>
        </w:tc>
        <w:tc>
          <w:tcPr>
            <w:tcW w:w="84" w:type="dxa"/>
          </w:tcPr>
          <w:p w14:paraId="4BD687AC" w14:textId="77777777" w:rsidR="00462447" w:rsidRPr="00BE515D" w:rsidRDefault="00462447" w:rsidP="00462447">
            <w:pPr>
              <w:pStyle w:val="Texto"/>
              <w:tabs>
                <w:tab w:val="decimal" w:pos="780"/>
              </w:tabs>
              <w:rPr>
                <w:b/>
                <w:bCs/>
                <w:sz w:val="16"/>
                <w:szCs w:val="16"/>
              </w:rPr>
            </w:pPr>
          </w:p>
        </w:tc>
        <w:tc>
          <w:tcPr>
            <w:tcW w:w="864" w:type="dxa"/>
          </w:tcPr>
          <w:p w14:paraId="10395929" w14:textId="53FF08BF" w:rsidR="00462447" w:rsidRPr="00BE515D" w:rsidRDefault="00BE515D" w:rsidP="009D4751">
            <w:pPr>
              <w:pStyle w:val="Texto"/>
              <w:tabs>
                <w:tab w:val="decimal" w:pos="755"/>
              </w:tabs>
              <w:rPr>
                <w:b/>
                <w:bCs/>
                <w:sz w:val="16"/>
                <w:szCs w:val="16"/>
              </w:rPr>
            </w:pPr>
            <w:r w:rsidRPr="00BE515D">
              <w:rPr>
                <w:b/>
                <w:bCs/>
                <w:sz w:val="16"/>
                <w:szCs w:val="16"/>
              </w:rPr>
              <w:t>2.284.704</w:t>
            </w:r>
          </w:p>
        </w:tc>
        <w:tc>
          <w:tcPr>
            <w:tcW w:w="44" w:type="dxa"/>
          </w:tcPr>
          <w:p w14:paraId="1741C2C9" w14:textId="77777777" w:rsidR="00462447" w:rsidRPr="00BE515D" w:rsidRDefault="00462447" w:rsidP="009D4751">
            <w:pPr>
              <w:pStyle w:val="Texto"/>
              <w:tabs>
                <w:tab w:val="decimal" w:pos="755"/>
              </w:tabs>
              <w:rPr>
                <w:b/>
                <w:bCs/>
                <w:sz w:val="16"/>
                <w:szCs w:val="16"/>
              </w:rPr>
            </w:pPr>
          </w:p>
        </w:tc>
        <w:tc>
          <w:tcPr>
            <w:tcW w:w="864" w:type="dxa"/>
          </w:tcPr>
          <w:p w14:paraId="31DC483A" w14:textId="5F85C93C" w:rsidR="00462447" w:rsidRPr="00BE515D" w:rsidRDefault="00BE515D" w:rsidP="009D4751">
            <w:pPr>
              <w:pStyle w:val="Texto"/>
              <w:tabs>
                <w:tab w:val="decimal" w:pos="755"/>
              </w:tabs>
              <w:rPr>
                <w:b/>
                <w:bCs/>
                <w:sz w:val="16"/>
                <w:szCs w:val="16"/>
              </w:rPr>
            </w:pPr>
            <w:r w:rsidRPr="00BE515D">
              <w:rPr>
                <w:b/>
                <w:bCs/>
                <w:sz w:val="16"/>
                <w:szCs w:val="16"/>
              </w:rPr>
              <w:t>11.497.39</w:t>
            </w:r>
            <w:r w:rsidR="000224E3">
              <w:rPr>
                <w:b/>
                <w:bCs/>
                <w:sz w:val="16"/>
                <w:szCs w:val="16"/>
              </w:rPr>
              <w:t>2</w:t>
            </w:r>
          </w:p>
        </w:tc>
        <w:tc>
          <w:tcPr>
            <w:tcW w:w="45" w:type="dxa"/>
          </w:tcPr>
          <w:p w14:paraId="0041C8A2" w14:textId="77777777" w:rsidR="00462447" w:rsidRPr="00BE515D" w:rsidRDefault="00462447" w:rsidP="00462447">
            <w:pPr>
              <w:pStyle w:val="Texto"/>
              <w:tabs>
                <w:tab w:val="decimal" w:pos="780"/>
              </w:tabs>
              <w:rPr>
                <w:b/>
                <w:bCs/>
                <w:sz w:val="16"/>
                <w:szCs w:val="16"/>
              </w:rPr>
            </w:pPr>
          </w:p>
        </w:tc>
        <w:tc>
          <w:tcPr>
            <w:tcW w:w="949" w:type="dxa"/>
          </w:tcPr>
          <w:p w14:paraId="003BF5A6" w14:textId="0C4584DD" w:rsidR="00462447" w:rsidRPr="00BE515D" w:rsidRDefault="00BE515D" w:rsidP="00462447">
            <w:pPr>
              <w:pStyle w:val="Texto"/>
              <w:tabs>
                <w:tab w:val="decimal" w:pos="780"/>
              </w:tabs>
              <w:rPr>
                <w:b/>
                <w:bCs/>
                <w:sz w:val="16"/>
                <w:szCs w:val="16"/>
              </w:rPr>
            </w:pPr>
            <w:r w:rsidRPr="00BE515D">
              <w:rPr>
                <w:b/>
                <w:bCs/>
                <w:sz w:val="16"/>
                <w:szCs w:val="16"/>
              </w:rPr>
              <w:t>502.968</w:t>
            </w:r>
          </w:p>
        </w:tc>
        <w:tc>
          <w:tcPr>
            <w:tcW w:w="82" w:type="dxa"/>
          </w:tcPr>
          <w:p w14:paraId="174B9216" w14:textId="77777777" w:rsidR="00462447" w:rsidRPr="00BE515D" w:rsidRDefault="00462447" w:rsidP="00462447">
            <w:pPr>
              <w:pStyle w:val="Texto"/>
              <w:rPr>
                <w:b/>
                <w:bCs/>
                <w:sz w:val="16"/>
                <w:szCs w:val="16"/>
              </w:rPr>
            </w:pPr>
          </w:p>
        </w:tc>
        <w:tc>
          <w:tcPr>
            <w:tcW w:w="932" w:type="dxa"/>
          </w:tcPr>
          <w:p w14:paraId="493012FC" w14:textId="2705881E" w:rsidR="00462447" w:rsidRPr="00BE515D" w:rsidRDefault="00BE515D" w:rsidP="00C366CF">
            <w:pPr>
              <w:pStyle w:val="Texto"/>
              <w:tabs>
                <w:tab w:val="decimal" w:pos="831"/>
              </w:tabs>
              <w:rPr>
                <w:b/>
                <w:bCs/>
                <w:sz w:val="16"/>
                <w:szCs w:val="16"/>
              </w:rPr>
            </w:pPr>
            <w:r w:rsidRPr="00BE515D">
              <w:rPr>
                <w:b/>
                <w:bCs/>
                <w:sz w:val="16"/>
                <w:szCs w:val="16"/>
              </w:rPr>
              <w:t>8.170.068</w:t>
            </w:r>
          </w:p>
        </w:tc>
        <w:tc>
          <w:tcPr>
            <w:tcW w:w="93" w:type="dxa"/>
          </w:tcPr>
          <w:p w14:paraId="7236952F" w14:textId="77777777" w:rsidR="00462447" w:rsidRPr="00BE515D" w:rsidRDefault="00462447" w:rsidP="00462447">
            <w:pPr>
              <w:pStyle w:val="Texto"/>
              <w:tabs>
                <w:tab w:val="decimal" w:pos="920"/>
              </w:tabs>
              <w:rPr>
                <w:b/>
                <w:bCs/>
                <w:sz w:val="16"/>
                <w:szCs w:val="16"/>
              </w:rPr>
            </w:pPr>
          </w:p>
        </w:tc>
        <w:tc>
          <w:tcPr>
            <w:tcW w:w="900" w:type="dxa"/>
          </w:tcPr>
          <w:p w14:paraId="3783639F" w14:textId="2754888F" w:rsidR="00462447" w:rsidRPr="00BE515D" w:rsidRDefault="00BE515D" w:rsidP="00C366CF">
            <w:pPr>
              <w:pStyle w:val="Texto"/>
              <w:tabs>
                <w:tab w:val="decimal" w:pos="816"/>
              </w:tabs>
              <w:rPr>
                <w:b/>
                <w:bCs/>
                <w:sz w:val="16"/>
                <w:szCs w:val="16"/>
              </w:rPr>
            </w:pPr>
            <w:r w:rsidRPr="00BE515D">
              <w:rPr>
                <w:b/>
                <w:bCs/>
                <w:sz w:val="16"/>
                <w:szCs w:val="16"/>
              </w:rPr>
              <w:t>49.705.98</w:t>
            </w:r>
            <w:r w:rsidR="000224E3">
              <w:rPr>
                <w:b/>
                <w:bCs/>
                <w:sz w:val="16"/>
                <w:szCs w:val="16"/>
              </w:rPr>
              <w:t>7</w:t>
            </w:r>
          </w:p>
        </w:tc>
      </w:tr>
      <w:tr w:rsidR="00462447" w:rsidRPr="00154F1A" w14:paraId="18824414" w14:textId="4691A5E0" w:rsidTr="007C35D5">
        <w:tc>
          <w:tcPr>
            <w:tcW w:w="2893" w:type="dxa"/>
          </w:tcPr>
          <w:p w14:paraId="63274B6D" w14:textId="77777777" w:rsidR="00462447" w:rsidRPr="00154F1A" w:rsidRDefault="00462447" w:rsidP="00462447">
            <w:pPr>
              <w:pStyle w:val="Texto"/>
              <w:jc w:val="left"/>
              <w:rPr>
                <w:sz w:val="16"/>
                <w:szCs w:val="16"/>
              </w:rPr>
            </w:pPr>
          </w:p>
        </w:tc>
        <w:tc>
          <w:tcPr>
            <w:tcW w:w="840" w:type="dxa"/>
          </w:tcPr>
          <w:p w14:paraId="75857D32" w14:textId="77777777" w:rsidR="00462447" w:rsidRPr="00154F1A" w:rsidRDefault="00462447" w:rsidP="00462447">
            <w:pPr>
              <w:pStyle w:val="Texto"/>
              <w:tabs>
                <w:tab w:val="decimal" w:pos="684"/>
              </w:tabs>
              <w:rPr>
                <w:sz w:val="16"/>
                <w:szCs w:val="16"/>
              </w:rPr>
            </w:pPr>
          </w:p>
        </w:tc>
        <w:tc>
          <w:tcPr>
            <w:tcW w:w="67" w:type="dxa"/>
          </w:tcPr>
          <w:p w14:paraId="1D20D6E2" w14:textId="77777777" w:rsidR="00462447" w:rsidRPr="00154F1A" w:rsidRDefault="00462447" w:rsidP="00462447">
            <w:pPr>
              <w:pStyle w:val="Texto"/>
              <w:rPr>
                <w:sz w:val="16"/>
                <w:szCs w:val="16"/>
              </w:rPr>
            </w:pPr>
          </w:p>
        </w:tc>
        <w:tc>
          <w:tcPr>
            <w:tcW w:w="877" w:type="dxa"/>
          </w:tcPr>
          <w:p w14:paraId="0FE06F5A" w14:textId="77777777" w:rsidR="00462447" w:rsidRPr="00154F1A" w:rsidRDefault="00462447" w:rsidP="00462447">
            <w:pPr>
              <w:pStyle w:val="Texto"/>
              <w:tabs>
                <w:tab w:val="decimal" w:pos="780"/>
              </w:tabs>
              <w:rPr>
                <w:sz w:val="16"/>
                <w:szCs w:val="16"/>
              </w:rPr>
            </w:pPr>
          </w:p>
        </w:tc>
        <w:tc>
          <w:tcPr>
            <w:tcW w:w="41" w:type="dxa"/>
          </w:tcPr>
          <w:p w14:paraId="301C7B9B" w14:textId="77777777" w:rsidR="00462447" w:rsidRPr="00154F1A" w:rsidRDefault="00462447" w:rsidP="00462447">
            <w:pPr>
              <w:pStyle w:val="Texto"/>
              <w:tabs>
                <w:tab w:val="decimal" w:pos="734"/>
              </w:tabs>
              <w:rPr>
                <w:sz w:val="16"/>
                <w:szCs w:val="16"/>
              </w:rPr>
            </w:pPr>
          </w:p>
        </w:tc>
        <w:tc>
          <w:tcPr>
            <w:tcW w:w="941" w:type="dxa"/>
          </w:tcPr>
          <w:p w14:paraId="4FBEADB8" w14:textId="77777777" w:rsidR="00462447" w:rsidRPr="00154F1A" w:rsidRDefault="00462447" w:rsidP="00462447">
            <w:pPr>
              <w:pStyle w:val="Texto"/>
              <w:tabs>
                <w:tab w:val="decimal" w:pos="841"/>
              </w:tabs>
              <w:rPr>
                <w:sz w:val="16"/>
                <w:szCs w:val="16"/>
              </w:rPr>
            </w:pPr>
          </w:p>
        </w:tc>
        <w:tc>
          <w:tcPr>
            <w:tcW w:w="84" w:type="dxa"/>
          </w:tcPr>
          <w:p w14:paraId="5D6BF940" w14:textId="77777777" w:rsidR="00462447" w:rsidRPr="00154F1A" w:rsidRDefault="00462447" w:rsidP="00462447">
            <w:pPr>
              <w:pStyle w:val="Texto"/>
              <w:tabs>
                <w:tab w:val="decimal" w:pos="780"/>
              </w:tabs>
              <w:rPr>
                <w:sz w:val="16"/>
                <w:szCs w:val="16"/>
              </w:rPr>
            </w:pPr>
          </w:p>
        </w:tc>
        <w:tc>
          <w:tcPr>
            <w:tcW w:w="864" w:type="dxa"/>
          </w:tcPr>
          <w:p w14:paraId="391297ED" w14:textId="001FC241" w:rsidR="00462447" w:rsidRPr="00154F1A" w:rsidRDefault="00462447" w:rsidP="009D4751">
            <w:pPr>
              <w:pStyle w:val="Texto"/>
              <w:tabs>
                <w:tab w:val="decimal" w:pos="755"/>
              </w:tabs>
              <w:rPr>
                <w:sz w:val="16"/>
                <w:szCs w:val="16"/>
              </w:rPr>
            </w:pPr>
          </w:p>
        </w:tc>
        <w:tc>
          <w:tcPr>
            <w:tcW w:w="44" w:type="dxa"/>
          </w:tcPr>
          <w:p w14:paraId="65C8E6DC" w14:textId="77777777" w:rsidR="00462447" w:rsidRPr="00154F1A" w:rsidRDefault="00462447" w:rsidP="009D4751">
            <w:pPr>
              <w:pStyle w:val="Texto"/>
              <w:tabs>
                <w:tab w:val="decimal" w:pos="755"/>
              </w:tabs>
              <w:rPr>
                <w:sz w:val="16"/>
                <w:szCs w:val="16"/>
              </w:rPr>
            </w:pPr>
          </w:p>
        </w:tc>
        <w:tc>
          <w:tcPr>
            <w:tcW w:w="864" w:type="dxa"/>
          </w:tcPr>
          <w:p w14:paraId="2208F86D" w14:textId="50DA67B2" w:rsidR="00462447" w:rsidRPr="00154F1A" w:rsidRDefault="00462447" w:rsidP="009D4751">
            <w:pPr>
              <w:pStyle w:val="Texto"/>
              <w:tabs>
                <w:tab w:val="decimal" w:pos="755"/>
              </w:tabs>
              <w:rPr>
                <w:sz w:val="16"/>
                <w:szCs w:val="16"/>
              </w:rPr>
            </w:pPr>
          </w:p>
        </w:tc>
        <w:tc>
          <w:tcPr>
            <w:tcW w:w="45" w:type="dxa"/>
          </w:tcPr>
          <w:p w14:paraId="72CC8CD9" w14:textId="77777777" w:rsidR="00462447" w:rsidRPr="00154F1A" w:rsidRDefault="00462447" w:rsidP="00462447">
            <w:pPr>
              <w:pStyle w:val="Texto"/>
              <w:tabs>
                <w:tab w:val="decimal" w:pos="780"/>
              </w:tabs>
              <w:rPr>
                <w:sz w:val="16"/>
                <w:szCs w:val="16"/>
              </w:rPr>
            </w:pPr>
          </w:p>
        </w:tc>
        <w:tc>
          <w:tcPr>
            <w:tcW w:w="949" w:type="dxa"/>
          </w:tcPr>
          <w:p w14:paraId="7A1F1E8F" w14:textId="76BAAEB0" w:rsidR="00462447" w:rsidRPr="00154F1A" w:rsidRDefault="00462447" w:rsidP="00462447">
            <w:pPr>
              <w:pStyle w:val="Texto"/>
              <w:tabs>
                <w:tab w:val="decimal" w:pos="780"/>
              </w:tabs>
              <w:rPr>
                <w:sz w:val="16"/>
                <w:szCs w:val="16"/>
              </w:rPr>
            </w:pPr>
          </w:p>
        </w:tc>
        <w:tc>
          <w:tcPr>
            <w:tcW w:w="82" w:type="dxa"/>
          </w:tcPr>
          <w:p w14:paraId="16E459ED" w14:textId="77777777" w:rsidR="00462447" w:rsidRPr="00154F1A" w:rsidRDefault="00462447" w:rsidP="00462447">
            <w:pPr>
              <w:pStyle w:val="Texto"/>
              <w:rPr>
                <w:sz w:val="16"/>
                <w:szCs w:val="16"/>
              </w:rPr>
            </w:pPr>
          </w:p>
        </w:tc>
        <w:tc>
          <w:tcPr>
            <w:tcW w:w="932" w:type="dxa"/>
          </w:tcPr>
          <w:p w14:paraId="515A83E2" w14:textId="18BD08C1" w:rsidR="00462447" w:rsidRPr="00154F1A" w:rsidRDefault="00462447" w:rsidP="00C366CF">
            <w:pPr>
              <w:pStyle w:val="Texto"/>
              <w:tabs>
                <w:tab w:val="decimal" w:pos="831"/>
              </w:tabs>
              <w:rPr>
                <w:sz w:val="16"/>
                <w:szCs w:val="16"/>
              </w:rPr>
            </w:pPr>
          </w:p>
        </w:tc>
        <w:tc>
          <w:tcPr>
            <w:tcW w:w="93" w:type="dxa"/>
          </w:tcPr>
          <w:p w14:paraId="0E4DB802" w14:textId="77777777" w:rsidR="00462447" w:rsidRPr="00154F1A" w:rsidRDefault="00462447" w:rsidP="00462447">
            <w:pPr>
              <w:pStyle w:val="Texto"/>
              <w:tabs>
                <w:tab w:val="decimal" w:pos="920"/>
              </w:tabs>
              <w:rPr>
                <w:sz w:val="16"/>
                <w:szCs w:val="16"/>
              </w:rPr>
            </w:pPr>
          </w:p>
        </w:tc>
        <w:tc>
          <w:tcPr>
            <w:tcW w:w="900" w:type="dxa"/>
          </w:tcPr>
          <w:p w14:paraId="5C95576B" w14:textId="77777777" w:rsidR="00462447" w:rsidRPr="00154F1A" w:rsidRDefault="00462447" w:rsidP="00C366CF">
            <w:pPr>
              <w:pStyle w:val="Texto"/>
              <w:tabs>
                <w:tab w:val="decimal" w:pos="816"/>
              </w:tabs>
              <w:rPr>
                <w:sz w:val="16"/>
                <w:szCs w:val="16"/>
              </w:rPr>
            </w:pPr>
          </w:p>
        </w:tc>
      </w:tr>
      <w:tr w:rsidR="00462447" w:rsidRPr="00154F1A" w14:paraId="4E22D19C" w14:textId="77777777" w:rsidTr="007C35D5">
        <w:tc>
          <w:tcPr>
            <w:tcW w:w="2893" w:type="dxa"/>
          </w:tcPr>
          <w:p w14:paraId="3EEDEFA4" w14:textId="0BB90ED8" w:rsidR="00462447" w:rsidRPr="00154F1A" w:rsidRDefault="00BE515D" w:rsidP="00462447">
            <w:pPr>
              <w:pStyle w:val="Texto"/>
              <w:jc w:val="left"/>
              <w:rPr>
                <w:sz w:val="16"/>
                <w:szCs w:val="16"/>
              </w:rPr>
            </w:pPr>
            <w:r w:rsidRPr="00BE515D">
              <w:rPr>
                <w:sz w:val="16"/>
                <w:szCs w:val="16"/>
              </w:rPr>
              <w:t>A</w:t>
            </w:r>
            <w:r w:rsidR="00E519E0">
              <w:rPr>
                <w:sz w:val="16"/>
                <w:szCs w:val="16"/>
              </w:rPr>
              <w:t>fectación</w:t>
            </w:r>
            <w:r w:rsidRPr="00BE515D">
              <w:rPr>
                <w:sz w:val="16"/>
                <w:szCs w:val="16"/>
              </w:rPr>
              <w:t xml:space="preserve"> de resultados no asignados según Resolución de la Asamblea Ordinaria y Extraordinaria </w:t>
            </w:r>
            <w:proofErr w:type="spellStart"/>
            <w:r w:rsidRPr="00BE515D">
              <w:rPr>
                <w:sz w:val="16"/>
                <w:szCs w:val="16"/>
              </w:rPr>
              <w:t>N°</w:t>
            </w:r>
            <w:proofErr w:type="spellEnd"/>
            <w:r w:rsidRPr="00BE515D">
              <w:rPr>
                <w:sz w:val="16"/>
                <w:szCs w:val="16"/>
              </w:rPr>
              <w:t xml:space="preserve"> 145 del 16 de septiembre de 2022</w:t>
            </w:r>
          </w:p>
        </w:tc>
        <w:tc>
          <w:tcPr>
            <w:tcW w:w="840" w:type="dxa"/>
          </w:tcPr>
          <w:p w14:paraId="490F388D" w14:textId="77777777" w:rsidR="00462447" w:rsidRPr="00154F1A" w:rsidRDefault="00462447" w:rsidP="00462447">
            <w:pPr>
              <w:pStyle w:val="Texto"/>
              <w:tabs>
                <w:tab w:val="decimal" w:pos="684"/>
              </w:tabs>
              <w:rPr>
                <w:sz w:val="16"/>
                <w:szCs w:val="16"/>
              </w:rPr>
            </w:pPr>
          </w:p>
        </w:tc>
        <w:tc>
          <w:tcPr>
            <w:tcW w:w="67" w:type="dxa"/>
          </w:tcPr>
          <w:p w14:paraId="67F9481F" w14:textId="77777777" w:rsidR="00462447" w:rsidRPr="00154F1A" w:rsidRDefault="00462447" w:rsidP="00462447">
            <w:pPr>
              <w:pStyle w:val="Texto"/>
              <w:rPr>
                <w:sz w:val="16"/>
                <w:szCs w:val="16"/>
              </w:rPr>
            </w:pPr>
          </w:p>
        </w:tc>
        <w:tc>
          <w:tcPr>
            <w:tcW w:w="877" w:type="dxa"/>
          </w:tcPr>
          <w:p w14:paraId="6150B15D" w14:textId="77777777" w:rsidR="00462447" w:rsidRPr="00154F1A" w:rsidRDefault="00462447" w:rsidP="00462447">
            <w:pPr>
              <w:pStyle w:val="Texto"/>
              <w:tabs>
                <w:tab w:val="decimal" w:pos="780"/>
              </w:tabs>
              <w:rPr>
                <w:sz w:val="16"/>
                <w:szCs w:val="16"/>
              </w:rPr>
            </w:pPr>
          </w:p>
        </w:tc>
        <w:tc>
          <w:tcPr>
            <w:tcW w:w="41" w:type="dxa"/>
          </w:tcPr>
          <w:p w14:paraId="6FB13066" w14:textId="77777777" w:rsidR="00462447" w:rsidRPr="00154F1A" w:rsidRDefault="00462447" w:rsidP="00462447">
            <w:pPr>
              <w:pStyle w:val="Texto"/>
              <w:tabs>
                <w:tab w:val="decimal" w:pos="734"/>
              </w:tabs>
              <w:rPr>
                <w:sz w:val="16"/>
                <w:szCs w:val="16"/>
              </w:rPr>
            </w:pPr>
          </w:p>
        </w:tc>
        <w:tc>
          <w:tcPr>
            <w:tcW w:w="941" w:type="dxa"/>
          </w:tcPr>
          <w:p w14:paraId="7B9A9D4E" w14:textId="77777777" w:rsidR="00462447" w:rsidRPr="00154F1A" w:rsidRDefault="00462447" w:rsidP="00462447">
            <w:pPr>
              <w:pStyle w:val="Texto"/>
              <w:tabs>
                <w:tab w:val="decimal" w:pos="841"/>
              </w:tabs>
              <w:rPr>
                <w:sz w:val="16"/>
                <w:szCs w:val="16"/>
              </w:rPr>
            </w:pPr>
          </w:p>
        </w:tc>
        <w:tc>
          <w:tcPr>
            <w:tcW w:w="84" w:type="dxa"/>
          </w:tcPr>
          <w:p w14:paraId="7591BB09" w14:textId="77777777" w:rsidR="00462447" w:rsidRPr="00154F1A" w:rsidRDefault="00462447" w:rsidP="00462447">
            <w:pPr>
              <w:pStyle w:val="Texto"/>
              <w:tabs>
                <w:tab w:val="decimal" w:pos="780"/>
              </w:tabs>
              <w:rPr>
                <w:sz w:val="16"/>
                <w:szCs w:val="16"/>
              </w:rPr>
            </w:pPr>
          </w:p>
        </w:tc>
        <w:tc>
          <w:tcPr>
            <w:tcW w:w="864" w:type="dxa"/>
          </w:tcPr>
          <w:p w14:paraId="72C1324A" w14:textId="77777777" w:rsidR="00462447" w:rsidRPr="00154F1A" w:rsidRDefault="00462447" w:rsidP="009D4751">
            <w:pPr>
              <w:pStyle w:val="Texto"/>
              <w:tabs>
                <w:tab w:val="decimal" w:pos="755"/>
              </w:tabs>
              <w:rPr>
                <w:sz w:val="16"/>
                <w:szCs w:val="16"/>
              </w:rPr>
            </w:pPr>
          </w:p>
        </w:tc>
        <w:tc>
          <w:tcPr>
            <w:tcW w:w="44" w:type="dxa"/>
          </w:tcPr>
          <w:p w14:paraId="78B341FB" w14:textId="77777777" w:rsidR="00462447" w:rsidRPr="00154F1A" w:rsidRDefault="00462447" w:rsidP="009D4751">
            <w:pPr>
              <w:pStyle w:val="Texto"/>
              <w:tabs>
                <w:tab w:val="decimal" w:pos="755"/>
              </w:tabs>
              <w:rPr>
                <w:sz w:val="16"/>
                <w:szCs w:val="16"/>
              </w:rPr>
            </w:pPr>
          </w:p>
        </w:tc>
        <w:tc>
          <w:tcPr>
            <w:tcW w:w="864" w:type="dxa"/>
          </w:tcPr>
          <w:p w14:paraId="0FF73931" w14:textId="77777777" w:rsidR="00462447" w:rsidRPr="00154F1A" w:rsidRDefault="00462447" w:rsidP="009D4751">
            <w:pPr>
              <w:pStyle w:val="Texto"/>
              <w:tabs>
                <w:tab w:val="decimal" w:pos="755"/>
              </w:tabs>
              <w:rPr>
                <w:sz w:val="16"/>
                <w:szCs w:val="16"/>
              </w:rPr>
            </w:pPr>
          </w:p>
        </w:tc>
        <w:tc>
          <w:tcPr>
            <w:tcW w:w="45" w:type="dxa"/>
          </w:tcPr>
          <w:p w14:paraId="1A59BBC9" w14:textId="77777777" w:rsidR="00462447" w:rsidRPr="00154F1A" w:rsidRDefault="00462447" w:rsidP="00462447">
            <w:pPr>
              <w:pStyle w:val="Texto"/>
              <w:tabs>
                <w:tab w:val="decimal" w:pos="780"/>
              </w:tabs>
              <w:rPr>
                <w:sz w:val="16"/>
                <w:szCs w:val="16"/>
              </w:rPr>
            </w:pPr>
          </w:p>
        </w:tc>
        <w:tc>
          <w:tcPr>
            <w:tcW w:w="949" w:type="dxa"/>
          </w:tcPr>
          <w:p w14:paraId="7F85BD39" w14:textId="77777777" w:rsidR="00462447" w:rsidRPr="00154F1A" w:rsidRDefault="00462447" w:rsidP="00462447">
            <w:pPr>
              <w:pStyle w:val="Texto"/>
              <w:tabs>
                <w:tab w:val="decimal" w:pos="780"/>
              </w:tabs>
              <w:rPr>
                <w:sz w:val="16"/>
                <w:szCs w:val="16"/>
              </w:rPr>
            </w:pPr>
          </w:p>
        </w:tc>
        <w:tc>
          <w:tcPr>
            <w:tcW w:w="82" w:type="dxa"/>
          </w:tcPr>
          <w:p w14:paraId="48B91E2E" w14:textId="77777777" w:rsidR="00462447" w:rsidRPr="00154F1A" w:rsidRDefault="00462447" w:rsidP="00462447">
            <w:pPr>
              <w:pStyle w:val="Texto"/>
              <w:rPr>
                <w:sz w:val="16"/>
                <w:szCs w:val="16"/>
              </w:rPr>
            </w:pPr>
          </w:p>
        </w:tc>
        <w:tc>
          <w:tcPr>
            <w:tcW w:w="932" w:type="dxa"/>
          </w:tcPr>
          <w:p w14:paraId="00C7A8E6" w14:textId="77777777" w:rsidR="00462447" w:rsidRPr="00154F1A" w:rsidRDefault="00462447" w:rsidP="00C366CF">
            <w:pPr>
              <w:pStyle w:val="Texto"/>
              <w:tabs>
                <w:tab w:val="decimal" w:pos="831"/>
              </w:tabs>
              <w:rPr>
                <w:sz w:val="16"/>
                <w:szCs w:val="16"/>
              </w:rPr>
            </w:pPr>
          </w:p>
        </w:tc>
        <w:tc>
          <w:tcPr>
            <w:tcW w:w="93" w:type="dxa"/>
          </w:tcPr>
          <w:p w14:paraId="06A73F66" w14:textId="77777777" w:rsidR="00462447" w:rsidRPr="00154F1A" w:rsidRDefault="00462447" w:rsidP="00462447">
            <w:pPr>
              <w:pStyle w:val="Texto"/>
              <w:tabs>
                <w:tab w:val="decimal" w:pos="920"/>
              </w:tabs>
              <w:rPr>
                <w:sz w:val="16"/>
                <w:szCs w:val="16"/>
              </w:rPr>
            </w:pPr>
          </w:p>
        </w:tc>
        <w:tc>
          <w:tcPr>
            <w:tcW w:w="900" w:type="dxa"/>
          </w:tcPr>
          <w:p w14:paraId="5937D63D" w14:textId="77777777" w:rsidR="00462447" w:rsidRPr="00154F1A" w:rsidRDefault="00462447" w:rsidP="00C366CF">
            <w:pPr>
              <w:pStyle w:val="Texto"/>
              <w:tabs>
                <w:tab w:val="decimal" w:pos="816"/>
              </w:tabs>
              <w:rPr>
                <w:sz w:val="16"/>
                <w:szCs w:val="16"/>
              </w:rPr>
            </w:pPr>
          </w:p>
        </w:tc>
      </w:tr>
      <w:tr w:rsidR="00462447" w:rsidRPr="00154F1A" w14:paraId="7B15A7F7" w14:textId="77777777" w:rsidTr="007C35D5">
        <w:tc>
          <w:tcPr>
            <w:tcW w:w="2893" w:type="dxa"/>
          </w:tcPr>
          <w:p w14:paraId="4216B5A0" w14:textId="3551D95D" w:rsidR="00462447" w:rsidRPr="00154F1A" w:rsidRDefault="00462447" w:rsidP="00462447">
            <w:pPr>
              <w:pStyle w:val="Texto"/>
              <w:jc w:val="left"/>
              <w:rPr>
                <w:sz w:val="16"/>
                <w:szCs w:val="16"/>
              </w:rPr>
            </w:pPr>
            <w:r w:rsidRPr="00462447">
              <w:rPr>
                <w:sz w:val="16"/>
                <w:szCs w:val="16"/>
              </w:rPr>
              <w:t>A Reserva legal</w:t>
            </w:r>
          </w:p>
        </w:tc>
        <w:tc>
          <w:tcPr>
            <w:tcW w:w="840" w:type="dxa"/>
          </w:tcPr>
          <w:p w14:paraId="7C429FAD" w14:textId="32F53B18" w:rsidR="00462447" w:rsidRPr="00154F1A" w:rsidRDefault="00DF4B93" w:rsidP="00462447">
            <w:pPr>
              <w:pStyle w:val="Texto"/>
              <w:tabs>
                <w:tab w:val="decimal" w:pos="684"/>
              </w:tabs>
              <w:rPr>
                <w:sz w:val="16"/>
                <w:szCs w:val="16"/>
              </w:rPr>
            </w:pPr>
            <w:r>
              <w:rPr>
                <w:sz w:val="16"/>
                <w:szCs w:val="16"/>
              </w:rPr>
              <w:t xml:space="preserve">-      </w:t>
            </w:r>
          </w:p>
        </w:tc>
        <w:tc>
          <w:tcPr>
            <w:tcW w:w="67" w:type="dxa"/>
          </w:tcPr>
          <w:p w14:paraId="22F4A6E9" w14:textId="77777777" w:rsidR="00462447" w:rsidRPr="00154F1A" w:rsidRDefault="00462447" w:rsidP="00462447">
            <w:pPr>
              <w:pStyle w:val="Texto"/>
              <w:rPr>
                <w:sz w:val="16"/>
                <w:szCs w:val="16"/>
              </w:rPr>
            </w:pPr>
          </w:p>
        </w:tc>
        <w:tc>
          <w:tcPr>
            <w:tcW w:w="877" w:type="dxa"/>
          </w:tcPr>
          <w:p w14:paraId="1EB40440" w14:textId="722B1EC3" w:rsidR="00462447" w:rsidRPr="00154F1A" w:rsidRDefault="00DF4B93" w:rsidP="00462447">
            <w:pPr>
              <w:pStyle w:val="Texto"/>
              <w:tabs>
                <w:tab w:val="decimal" w:pos="780"/>
              </w:tabs>
              <w:rPr>
                <w:sz w:val="16"/>
                <w:szCs w:val="16"/>
              </w:rPr>
            </w:pPr>
            <w:r>
              <w:rPr>
                <w:sz w:val="16"/>
                <w:szCs w:val="16"/>
              </w:rPr>
              <w:t xml:space="preserve">-      </w:t>
            </w:r>
          </w:p>
        </w:tc>
        <w:tc>
          <w:tcPr>
            <w:tcW w:w="41" w:type="dxa"/>
          </w:tcPr>
          <w:p w14:paraId="7B13C94A" w14:textId="77777777" w:rsidR="00462447" w:rsidRPr="00154F1A" w:rsidRDefault="00462447" w:rsidP="00462447">
            <w:pPr>
              <w:pStyle w:val="Texto"/>
              <w:tabs>
                <w:tab w:val="decimal" w:pos="734"/>
              </w:tabs>
              <w:rPr>
                <w:sz w:val="16"/>
                <w:szCs w:val="16"/>
              </w:rPr>
            </w:pPr>
          </w:p>
        </w:tc>
        <w:tc>
          <w:tcPr>
            <w:tcW w:w="941" w:type="dxa"/>
          </w:tcPr>
          <w:p w14:paraId="411E0502" w14:textId="151BA5F1" w:rsidR="00462447" w:rsidRPr="00154F1A" w:rsidRDefault="00DF4B93" w:rsidP="00462447">
            <w:pPr>
              <w:pStyle w:val="Texto"/>
              <w:tabs>
                <w:tab w:val="decimal" w:pos="841"/>
              </w:tabs>
              <w:rPr>
                <w:sz w:val="16"/>
                <w:szCs w:val="16"/>
              </w:rPr>
            </w:pPr>
            <w:r>
              <w:rPr>
                <w:sz w:val="16"/>
                <w:szCs w:val="16"/>
              </w:rPr>
              <w:t xml:space="preserve">-      </w:t>
            </w:r>
          </w:p>
        </w:tc>
        <w:tc>
          <w:tcPr>
            <w:tcW w:w="84" w:type="dxa"/>
          </w:tcPr>
          <w:p w14:paraId="37B2F192" w14:textId="77777777" w:rsidR="00462447" w:rsidRPr="00154F1A" w:rsidRDefault="00462447" w:rsidP="00462447">
            <w:pPr>
              <w:pStyle w:val="Texto"/>
              <w:tabs>
                <w:tab w:val="decimal" w:pos="780"/>
              </w:tabs>
              <w:rPr>
                <w:sz w:val="16"/>
                <w:szCs w:val="16"/>
              </w:rPr>
            </w:pPr>
          </w:p>
        </w:tc>
        <w:tc>
          <w:tcPr>
            <w:tcW w:w="864" w:type="dxa"/>
          </w:tcPr>
          <w:p w14:paraId="66EA51B1" w14:textId="309311DA" w:rsidR="00462447" w:rsidRPr="00154F1A" w:rsidRDefault="00E44FB5" w:rsidP="009D4751">
            <w:pPr>
              <w:pStyle w:val="Texto"/>
              <w:tabs>
                <w:tab w:val="decimal" w:pos="755"/>
              </w:tabs>
              <w:rPr>
                <w:sz w:val="16"/>
                <w:szCs w:val="16"/>
              </w:rPr>
            </w:pPr>
            <w:r w:rsidRPr="00E44FB5">
              <w:rPr>
                <w:sz w:val="16"/>
                <w:szCs w:val="16"/>
              </w:rPr>
              <w:t>408.503</w:t>
            </w:r>
          </w:p>
        </w:tc>
        <w:tc>
          <w:tcPr>
            <w:tcW w:w="44" w:type="dxa"/>
          </w:tcPr>
          <w:p w14:paraId="464CE378" w14:textId="77777777" w:rsidR="00462447" w:rsidRPr="00154F1A" w:rsidRDefault="00462447" w:rsidP="009D4751">
            <w:pPr>
              <w:pStyle w:val="Texto"/>
              <w:tabs>
                <w:tab w:val="decimal" w:pos="755"/>
              </w:tabs>
              <w:rPr>
                <w:sz w:val="16"/>
                <w:szCs w:val="16"/>
              </w:rPr>
            </w:pPr>
          </w:p>
        </w:tc>
        <w:tc>
          <w:tcPr>
            <w:tcW w:w="864" w:type="dxa"/>
          </w:tcPr>
          <w:p w14:paraId="0EBF4937" w14:textId="51A014DA" w:rsidR="00462447" w:rsidRPr="00154F1A" w:rsidRDefault="00DF4B93" w:rsidP="009D4751">
            <w:pPr>
              <w:pStyle w:val="Texto"/>
              <w:tabs>
                <w:tab w:val="decimal" w:pos="755"/>
              </w:tabs>
              <w:rPr>
                <w:sz w:val="16"/>
                <w:szCs w:val="16"/>
              </w:rPr>
            </w:pPr>
            <w:r>
              <w:rPr>
                <w:sz w:val="16"/>
                <w:szCs w:val="16"/>
              </w:rPr>
              <w:t xml:space="preserve">-      </w:t>
            </w:r>
          </w:p>
        </w:tc>
        <w:tc>
          <w:tcPr>
            <w:tcW w:w="45" w:type="dxa"/>
          </w:tcPr>
          <w:p w14:paraId="5B68758E" w14:textId="77777777" w:rsidR="00462447" w:rsidRPr="00154F1A" w:rsidRDefault="00462447" w:rsidP="00462447">
            <w:pPr>
              <w:pStyle w:val="Texto"/>
              <w:tabs>
                <w:tab w:val="decimal" w:pos="780"/>
              </w:tabs>
              <w:rPr>
                <w:sz w:val="16"/>
                <w:szCs w:val="16"/>
              </w:rPr>
            </w:pPr>
          </w:p>
        </w:tc>
        <w:tc>
          <w:tcPr>
            <w:tcW w:w="949" w:type="dxa"/>
          </w:tcPr>
          <w:p w14:paraId="5172B9BA" w14:textId="6EE8A302" w:rsidR="00462447" w:rsidRPr="00154F1A" w:rsidRDefault="00DF4B93" w:rsidP="00462447">
            <w:pPr>
              <w:pStyle w:val="Texto"/>
              <w:tabs>
                <w:tab w:val="decimal" w:pos="780"/>
              </w:tabs>
              <w:rPr>
                <w:sz w:val="16"/>
                <w:szCs w:val="16"/>
              </w:rPr>
            </w:pPr>
            <w:r>
              <w:rPr>
                <w:sz w:val="16"/>
                <w:szCs w:val="16"/>
              </w:rPr>
              <w:t xml:space="preserve">-      </w:t>
            </w:r>
          </w:p>
        </w:tc>
        <w:tc>
          <w:tcPr>
            <w:tcW w:w="82" w:type="dxa"/>
          </w:tcPr>
          <w:p w14:paraId="394BF90D" w14:textId="77777777" w:rsidR="00462447" w:rsidRPr="00154F1A" w:rsidRDefault="00462447" w:rsidP="00462447">
            <w:pPr>
              <w:pStyle w:val="Texto"/>
              <w:rPr>
                <w:sz w:val="16"/>
                <w:szCs w:val="16"/>
              </w:rPr>
            </w:pPr>
          </w:p>
        </w:tc>
        <w:tc>
          <w:tcPr>
            <w:tcW w:w="932" w:type="dxa"/>
          </w:tcPr>
          <w:p w14:paraId="329E3174" w14:textId="5C9A55B8" w:rsidR="00462447" w:rsidRPr="00154F1A" w:rsidRDefault="00E44FB5" w:rsidP="00C366CF">
            <w:pPr>
              <w:pStyle w:val="Texto"/>
              <w:tabs>
                <w:tab w:val="decimal" w:pos="831"/>
              </w:tabs>
              <w:rPr>
                <w:sz w:val="16"/>
                <w:szCs w:val="16"/>
              </w:rPr>
            </w:pPr>
            <w:r w:rsidRPr="00E44FB5">
              <w:rPr>
                <w:sz w:val="16"/>
                <w:szCs w:val="16"/>
              </w:rPr>
              <w:t>(408.503)</w:t>
            </w:r>
          </w:p>
        </w:tc>
        <w:tc>
          <w:tcPr>
            <w:tcW w:w="93" w:type="dxa"/>
          </w:tcPr>
          <w:p w14:paraId="79DBFEC9" w14:textId="77777777" w:rsidR="00462447" w:rsidRPr="00154F1A" w:rsidRDefault="00462447" w:rsidP="00462447">
            <w:pPr>
              <w:pStyle w:val="Texto"/>
              <w:tabs>
                <w:tab w:val="decimal" w:pos="920"/>
              </w:tabs>
              <w:rPr>
                <w:sz w:val="16"/>
                <w:szCs w:val="16"/>
              </w:rPr>
            </w:pPr>
          </w:p>
        </w:tc>
        <w:tc>
          <w:tcPr>
            <w:tcW w:w="900" w:type="dxa"/>
          </w:tcPr>
          <w:p w14:paraId="07CA6873" w14:textId="55F68520" w:rsidR="00462447" w:rsidRPr="00154F1A" w:rsidRDefault="00DF4B93" w:rsidP="00C366CF">
            <w:pPr>
              <w:pStyle w:val="Texto"/>
              <w:tabs>
                <w:tab w:val="decimal" w:pos="816"/>
              </w:tabs>
              <w:rPr>
                <w:sz w:val="16"/>
                <w:szCs w:val="16"/>
              </w:rPr>
            </w:pPr>
            <w:r>
              <w:rPr>
                <w:sz w:val="16"/>
                <w:szCs w:val="16"/>
              </w:rPr>
              <w:t xml:space="preserve">-      </w:t>
            </w:r>
          </w:p>
        </w:tc>
      </w:tr>
      <w:tr w:rsidR="00462447" w:rsidRPr="00154F1A" w14:paraId="692B67DD" w14:textId="77777777" w:rsidTr="007C35D5">
        <w:tc>
          <w:tcPr>
            <w:tcW w:w="2893" w:type="dxa"/>
          </w:tcPr>
          <w:p w14:paraId="075CC126" w14:textId="200C8B85" w:rsidR="00462447" w:rsidRPr="00154F1A" w:rsidRDefault="00462447" w:rsidP="00462447">
            <w:pPr>
              <w:pStyle w:val="Texto"/>
              <w:jc w:val="left"/>
              <w:rPr>
                <w:sz w:val="16"/>
                <w:szCs w:val="16"/>
              </w:rPr>
            </w:pPr>
            <w:r w:rsidRPr="00462447">
              <w:rPr>
                <w:sz w:val="16"/>
                <w:szCs w:val="16"/>
              </w:rPr>
              <w:t>A Reserva facultativa</w:t>
            </w:r>
          </w:p>
        </w:tc>
        <w:tc>
          <w:tcPr>
            <w:tcW w:w="840" w:type="dxa"/>
          </w:tcPr>
          <w:p w14:paraId="0C6A7D1D" w14:textId="4C6E1ABE" w:rsidR="00462447" w:rsidRPr="00154F1A" w:rsidRDefault="00DF4B93" w:rsidP="00462447">
            <w:pPr>
              <w:pStyle w:val="Texto"/>
              <w:tabs>
                <w:tab w:val="decimal" w:pos="684"/>
              </w:tabs>
              <w:rPr>
                <w:sz w:val="16"/>
                <w:szCs w:val="16"/>
              </w:rPr>
            </w:pPr>
            <w:r>
              <w:rPr>
                <w:sz w:val="16"/>
                <w:szCs w:val="16"/>
              </w:rPr>
              <w:t xml:space="preserve">-      </w:t>
            </w:r>
          </w:p>
        </w:tc>
        <w:tc>
          <w:tcPr>
            <w:tcW w:w="67" w:type="dxa"/>
          </w:tcPr>
          <w:p w14:paraId="6C4E7EC0" w14:textId="77777777" w:rsidR="00462447" w:rsidRPr="00154F1A" w:rsidRDefault="00462447" w:rsidP="00462447">
            <w:pPr>
              <w:pStyle w:val="Texto"/>
              <w:rPr>
                <w:sz w:val="16"/>
                <w:szCs w:val="16"/>
              </w:rPr>
            </w:pPr>
          </w:p>
        </w:tc>
        <w:tc>
          <w:tcPr>
            <w:tcW w:w="877" w:type="dxa"/>
          </w:tcPr>
          <w:p w14:paraId="1A6174F4" w14:textId="4CD32607" w:rsidR="00462447" w:rsidRPr="00154F1A" w:rsidRDefault="00DF4B93" w:rsidP="00462447">
            <w:pPr>
              <w:pStyle w:val="Texto"/>
              <w:tabs>
                <w:tab w:val="decimal" w:pos="780"/>
              </w:tabs>
              <w:rPr>
                <w:sz w:val="16"/>
                <w:szCs w:val="16"/>
              </w:rPr>
            </w:pPr>
            <w:r>
              <w:rPr>
                <w:sz w:val="16"/>
                <w:szCs w:val="16"/>
              </w:rPr>
              <w:t xml:space="preserve">-      </w:t>
            </w:r>
          </w:p>
        </w:tc>
        <w:tc>
          <w:tcPr>
            <w:tcW w:w="41" w:type="dxa"/>
          </w:tcPr>
          <w:p w14:paraId="27D06904" w14:textId="77777777" w:rsidR="00462447" w:rsidRPr="00154F1A" w:rsidRDefault="00462447" w:rsidP="00462447">
            <w:pPr>
              <w:pStyle w:val="Texto"/>
              <w:tabs>
                <w:tab w:val="decimal" w:pos="734"/>
              </w:tabs>
              <w:rPr>
                <w:sz w:val="16"/>
                <w:szCs w:val="16"/>
              </w:rPr>
            </w:pPr>
          </w:p>
        </w:tc>
        <w:tc>
          <w:tcPr>
            <w:tcW w:w="941" w:type="dxa"/>
          </w:tcPr>
          <w:p w14:paraId="01599706" w14:textId="0C73B8AD" w:rsidR="00462447" w:rsidRPr="00154F1A" w:rsidRDefault="00DF4B93" w:rsidP="00462447">
            <w:pPr>
              <w:pStyle w:val="Texto"/>
              <w:tabs>
                <w:tab w:val="decimal" w:pos="841"/>
              </w:tabs>
              <w:rPr>
                <w:sz w:val="16"/>
                <w:szCs w:val="16"/>
              </w:rPr>
            </w:pPr>
            <w:r>
              <w:rPr>
                <w:sz w:val="16"/>
                <w:szCs w:val="16"/>
              </w:rPr>
              <w:t xml:space="preserve">-      </w:t>
            </w:r>
          </w:p>
        </w:tc>
        <w:tc>
          <w:tcPr>
            <w:tcW w:w="84" w:type="dxa"/>
          </w:tcPr>
          <w:p w14:paraId="6503691D" w14:textId="77777777" w:rsidR="00462447" w:rsidRPr="00154F1A" w:rsidRDefault="00462447" w:rsidP="00462447">
            <w:pPr>
              <w:pStyle w:val="Texto"/>
              <w:tabs>
                <w:tab w:val="decimal" w:pos="780"/>
              </w:tabs>
              <w:rPr>
                <w:sz w:val="16"/>
                <w:szCs w:val="16"/>
              </w:rPr>
            </w:pPr>
          </w:p>
        </w:tc>
        <w:tc>
          <w:tcPr>
            <w:tcW w:w="864" w:type="dxa"/>
          </w:tcPr>
          <w:p w14:paraId="4EE4769F" w14:textId="322A531A" w:rsidR="00462447" w:rsidRPr="00154F1A" w:rsidRDefault="00DF4B93" w:rsidP="009D4751">
            <w:pPr>
              <w:pStyle w:val="Texto"/>
              <w:tabs>
                <w:tab w:val="decimal" w:pos="755"/>
              </w:tabs>
              <w:rPr>
                <w:sz w:val="16"/>
                <w:szCs w:val="16"/>
              </w:rPr>
            </w:pPr>
            <w:r>
              <w:rPr>
                <w:sz w:val="16"/>
                <w:szCs w:val="16"/>
              </w:rPr>
              <w:t xml:space="preserve">-      </w:t>
            </w:r>
          </w:p>
        </w:tc>
        <w:tc>
          <w:tcPr>
            <w:tcW w:w="44" w:type="dxa"/>
          </w:tcPr>
          <w:p w14:paraId="2DA78515" w14:textId="77777777" w:rsidR="00462447" w:rsidRPr="00154F1A" w:rsidRDefault="00462447" w:rsidP="009D4751">
            <w:pPr>
              <w:pStyle w:val="Texto"/>
              <w:tabs>
                <w:tab w:val="decimal" w:pos="755"/>
              </w:tabs>
              <w:rPr>
                <w:sz w:val="16"/>
                <w:szCs w:val="16"/>
              </w:rPr>
            </w:pPr>
          </w:p>
        </w:tc>
        <w:tc>
          <w:tcPr>
            <w:tcW w:w="864" w:type="dxa"/>
          </w:tcPr>
          <w:p w14:paraId="0EA94FDF" w14:textId="6373AC9E" w:rsidR="00462447" w:rsidRPr="00154F1A" w:rsidRDefault="00E44FB5" w:rsidP="009D4751">
            <w:pPr>
              <w:pStyle w:val="Texto"/>
              <w:tabs>
                <w:tab w:val="decimal" w:pos="755"/>
              </w:tabs>
              <w:rPr>
                <w:sz w:val="16"/>
                <w:szCs w:val="16"/>
              </w:rPr>
            </w:pPr>
            <w:r w:rsidRPr="00E44FB5">
              <w:rPr>
                <w:sz w:val="16"/>
                <w:szCs w:val="16"/>
              </w:rPr>
              <w:t>7.399.264</w:t>
            </w:r>
          </w:p>
        </w:tc>
        <w:tc>
          <w:tcPr>
            <w:tcW w:w="45" w:type="dxa"/>
          </w:tcPr>
          <w:p w14:paraId="1069DE4E" w14:textId="77777777" w:rsidR="00462447" w:rsidRPr="00154F1A" w:rsidRDefault="00462447" w:rsidP="00462447">
            <w:pPr>
              <w:pStyle w:val="Texto"/>
              <w:tabs>
                <w:tab w:val="decimal" w:pos="780"/>
              </w:tabs>
              <w:rPr>
                <w:sz w:val="16"/>
                <w:szCs w:val="16"/>
              </w:rPr>
            </w:pPr>
          </w:p>
        </w:tc>
        <w:tc>
          <w:tcPr>
            <w:tcW w:w="949" w:type="dxa"/>
          </w:tcPr>
          <w:p w14:paraId="488203F8" w14:textId="7899B7C3" w:rsidR="00462447" w:rsidRPr="00154F1A" w:rsidRDefault="00DF4B93" w:rsidP="00462447">
            <w:pPr>
              <w:pStyle w:val="Texto"/>
              <w:tabs>
                <w:tab w:val="decimal" w:pos="780"/>
              </w:tabs>
              <w:rPr>
                <w:sz w:val="16"/>
                <w:szCs w:val="16"/>
              </w:rPr>
            </w:pPr>
            <w:r>
              <w:rPr>
                <w:sz w:val="16"/>
                <w:szCs w:val="16"/>
              </w:rPr>
              <w:t xml:space="preserve">-      </w:t>
            </w:r>
          </w:p>
        </w:tc>
        <w:tc>
          <w:tcPr>
            <w:tcW w:w="82" w:type="dxa"/>
          </w:tcPr>
          <w:p w14:paraId="3EDF0C52" w14:textId="77777777" w:rsidR="00462447" w:rsidRPr="00154F1A" w:rsidRDefault="00462447" w:rsidP="00462447">
            <w:pPr>
              <w:pStyle w:val="Texto"/>
              <w:rPr>
                <w:sz w:val="16"/>
                <w:szCs w:val="16"/>
              </w:rPr>
            </w:pPr>
          </w:p>
        </w:tc>
        <w:tc>
          <w:tcPr>
            <w:tcW w:w="932" w:type="dxa"/>
          </w:tcPr>
          <w:p w14:paraId="0DE88DB8" w14:textId="35F62D05" w:rsidR="00462447" w:rsidRPr="00154F1A" w:rsidRDefault="00E44FB5" w:rsidP="00C366CF">
            <w:pPr>
              <w:pStyle w:val="Texto"/>
              <w:tabs>
                <w:tab w:val="decimal" w:pos="831"/>
              </w:tabs>
              <w:rPr>
                <w:sz w:val="16"/>
                <w:szCs w:val="16"/>
              </w:rPr>
            </w:pPr>
            <w:r w:rsidRPr="00E44FB5">
              <w:rPr>
                <w:sz w:val="16"/>
                <w:szCs w:val="16"/>
              </w:rPr>
              <w:t>(7.399.264)</w:t>
            </w:r>
          </w:p>
        </w:tc>
        <w:tc>
          <w:tcPr>
            <w:tcW w:w="93" w:type="dxa"/>
          </w:tcPr>
          <w:p w14:paraId="2D917CD9" w14:textId="63D0360E" w:rsidR="00462447" w:rsidRPr="00154F1A" w:rsidRDefault="00462447" w:rsidP="00462447">
            <w:pPr>
              <w:pStyle w:val="Texto"/>
              <w:tabs>
                <w:tab w:val="decimal" w:pos="920"/>
              </w:tabs>
              <w:rPr>
                <w:sz w:val="16"/>
                <w:szCs w:val="16"/>
              </w:rPr>
            </w:pPr>
          </w:p>
        </w:tc>
        <w:tc>
          <w:tcPr>
            <w:tcW w:w="900" w:type="dxa"/>
          </w:tcPr>
          <w:p w14:paraId="416F62BB" w14:textId="72D7E50D" w:rsidR="00462447" w:rsidRPr="00154F1A" w:rsidRDefault="00DF4B93" w:rsidP="00C366CF">
            <w:pPr>
              <w:pStyle w:val="Texto"/>
              <w:tabs>
                <w:tab w:val="decimal" w:pos="816"/>
              </w:tabs>
              <w:rPr>
                <w:sz w:val="16"/>
                <w:szCs w:val="16"/>
              </w:rPr>
            </w:pPr>
            <w:r>
              <w:rPr>
                <w:sz w:val="16"/>
                <w:szCs w:val="16"/>
              </w:rPr>
              <w:t xml:space="preserve">-      </w:t>
            </w:r>
          </w:p>
        </w:tc>
      </w:tr>
      <w:tr w:rsidR="009B13D7" w:rsidRPr="00154F1A" w14:paraId="27CD8128" w14:textId="77777777" w:rsidTr="007C35D5">
        <w:tc>
          <w:tcPr>
            <w:tcW w:w="2893" w:type="dxa"/>
          </w:tcPr>
          <w:p w14:paraId="600405E1" w14:textId="45D57D1B" w:rsidR="009B13D7" w:rsidRPr="00462447" w:rsidRDefault="009B13D7" w:rsidP="009B13D7">
            <w:pPr>
              <w:pStyle w:val="Texto"/>
              <w:jc w:val="left"/>
              <w:rPr>
                <w:sz w:val="16"/>
                <w:szCs w:val="16"/>
              </w:rPr>
            </w:pPr>
            <w:r w:rsidRPr="009B13D7">
              <w:rPr>
                <w:sz w:val="16"/>
                <w:szCs w:val="16"/>
              </w:rPr>
              <w:t>A distribución de dividendos</w:t>
            </w:r>
          </w:p>
        </w:tc>
        <w:tc>
          <w:tcPr>
            <w:tcW w:w="840" w:type="dxa"/>
          </w:tcPr>
          <w:p w14:paraId="15626248" w14:textId="11913342" w:rsidR="009B13D7" w:rsidRPr="00462447" w:rsidRDefault="00DF4B93" w:rsidP="009B13D7">
            <w:pPr>
              <w:pStyle w:val="Texto"/>
              <w:tabs>
                <w:tab w:val="decimal" w:pos="684"/>
              </w:tabs>
              <w:rPr>
                <w:sz w:val="16"/>
                <w:szCs w:val="16"/>
              </w:rPr>
            </w:pPr>
            <w:r>
              <w:rPr>
                <w:sz w:val="16"/>
                <w:szCs w:val="16"/>
              </w:rPr>
              <w:t xml:space="preserve">-      </w:t>
            </w:r>
          </w:p>
        </w:tc>
        <w:tc>
          <w:tcPr>
            <w:tcW w:w="67" w:type="dxa"/>
          </w:tcPr>
          <w:p w14:paraId="7A6119F4" w14:textId="77777777" w:rsidR="009B13D7" w:rsidRPr="00154F1A" w:rsidRDefault="009B13D7" w:rsidP="009B13D7">
            <w:pPr>
              <w:pStyle w:val="Texto"/>
              <w:rPr>
                <w:sz w:val="16"/>
                <w:szCs w:val="16"/>
              </w:rPr>
            </w:pPr>
          </w:p>
        </w:tc>
        <w:tc>
          <w:tcPr>
            <w:tcW w:w="877" w:type="dxa"/>
          </w:tcPr>
          <w:p w14:paraId="7A2D8F83" w14:textId="5AEE9113" w:rsidR="009B13D7" w:rsidRPr="00462447" w:rsidRDefault="00DF4B93" w:rsidP="009B13D7">
            <w:pPr>
              <w:pStyle w:val="Texto"/>
              <w:tabs>
                <w:tab w:val="decimal" w:pos="780"/>
              </w:tabs>
              <w:rPr>
                <w:sz w:val="16"/>
                <w:szCs w:val="16"/>
              </w:rPr>
            </w:pPr>
            <w:r>
              <w:rPr>
                <w:sz w:val="16"/>
                <w:szCs w:val="16"/>
              </w:rPr>
              <w:t xml:space="preserve">-      </w:t>
            </w:r>
          </w:p>
        </w:tc>
        <w:tc>
          <w:tcPr>
            <w:tcW w:w="41" w:type="dxa"/>
          </w:tcPr>
          <w:p w14:paraId="40E787C1" w14:textId="77777777" w:rsidR="009B13D7" w:rsidRPr="00154F1A" w:rsidRDefault="009B13D7" w:rsidP="009B13D7">
            <w:pPr>
              <w:pStyle w:val="Texto"/>
              <w:tabs>
                <w:tab w:val="decimal" w:pos="734"/>
              </w:tabs>
              <w:rPr>
                <w:sz w:val="16"/>
                <w:szCs w:val="16"/>
              </w:rPr>
            </w:pPr>
          </w:p>
        </w:tc>
        <w:tc>
          <w:tcPr>
            <w:tcW w:w="941" w:type="dxa"/>
          </w:tcPr>
          <w:p w14:paraId="0D4FD800" w14:textId="7A8323BC" w:rsidR="009B13D7" w:rsidRPr="00462447" w:rsidRDefault="00DF4B93" w:rsidP="009B13D7">
            <w:pPr>
              <w:pStyle w:val="Texto"/>
              <w:tabs>
                <w:tab w:val="decimal" w:pos="841"/>
              </w:tabs>
              <w:rPr>
                <w:sz w:val="16"/>
                <w:szCs w:val="16"/>
              </w:rPr>
            </w:pPr>
            <w:r>
              <w:rPr>
                <w:sz w:val="16"/>
                <w:szCs w:val="16"/>
              </w:rPr>
              <w:t xml:space="preserve">-      </w:t>
            </w:r>
          </w:p>
        </w:tc>
        <w:tc>
          <w:tcPr>
            <w:tcW w:w="84" w:type="dxa"/>
          </w:tcPr>
          <w:p w14:paraId="4B1E2628" w14:textId="77777777" w:rsidR="009B13D7" w:rsidRPr="00154F1A" w:rsidRDefault="009B13D7" w:rsidP="009B13D7">
            <w:pPr>
              <w:pStyle w:val="Texto"/>
              <w:tabs>
                <w:tab w:val="decimal" w:pos="780"/>
              </w:tabs>
              <w:rPr>
                <w:sz w:val="16"/>
                <w:szCs w:val="16"/>
              </w:rPr>
            </w:pPr>
          </w:p>
        </w:tc>
        <w:tc>
          <w:tcPr>
            <w:tcW w:w="864" w:type="dxa"/>
          </w:tcPr>
          <w:p w14:paraId="5EAAA22C" w14:textId="32C9AA13" w:rsidR="009B13D7" w:rsidRDefault="00DF4B93" w:rsidP="009B13D7">
            <w:pPr>
              <w:pStyle w:val="Texto"/>
              <w:tabs>
                <w:tab w:val="decimal" w:pos="755"/>
              </w:tabs>
              <w:rPr>
                <w:sz w:val="16"/>
                <w:szCs w:val="16"/>
              </w:rPr>
            </w:pPr>
            <w:r>
              <w:rPr>
                <w:sz w:val="16"/>
                <w:szCs w:val="16"/>
              </w:rPr>
              <w:t xml:space="preserve">-      </w:t>
            </w:r>
          </w:p>
        </w:tc>
        <w:tc>
          <w:tcPr>
            <w:tcW w:w="44" w:type="dxa"/>
          </w:tcPr>
          <w:p w14:paraId="531C636D" w14:textId="77777777" w:rsidR="009B13D7" w:rsidRPr="00154F1A" w:rsidRDefault="009B13D7" w:rsidP="009B13D7">
            <w:pPr>
              <w:pStyle w:val="Texto"/>
              <w:tabs>
                <w:tab w:val="decimal" w:pos="755"/>
              </w:tabs>
              <w:rPr>
                <w:sz w:val="16"/>
                <w:szCs w:val="16"/>
              </w:rPr>
            </w:pPr>
          </w:p>
        </w:tc>
        <w:tc>
          <w:tcPr>
            <w:tcW w:w="864" w:type="dxa"/>
          </w:tcPr>
          <w:p w14:paraId="031F2697" w14:textId="5CB7137B" w:rsidR="009B13D7" w:rsidRPr="0002789E" w:rsidRDefault="00DF4B93" w:rsidP="009B13D7">
            <w:pPr>
              <w:pStyle w:val="Texto"/>
              <w:tabs>
                <w:tab w:val="decimal" w:pos="755"/>
              </w:tabs>
              <w:rPr>
                <w:sz w:val="16"/>
                <w:szCs w:val="16"/>
              </w:rPr>
            </w:pPr>
            <w:r>
              <w:rPr>
                <w:sz w:val="16"/>
                <w:szCs w:val="16"/>
              </w:rPr>
              <w:t xml:space="preserve">-      </w:t>
            </w:r>
          </w:p>
        </w:tc>
        <w:tc>
          <w:tcPr>
            <w:tcW w:w="45" w:type="dxa"/>
          </w:tcPr>
          <w:p w14:paraId="5D182819" w14:textId="77777777" w:rsidR="009B13D7" w:rsidRPr="00154F1A" w:rsidRDefault="009B13D7" w:rsidP="009B13D7">
            <w:pPr>
              <w:pStyle w:val="Texto"/>
              <w:tabs>
                <w:tab w:val="decimal" w:pos="780"/>
              </w:tabs>
              <w:rPr>
                <w:sz w:val="16"/>
                <w:szCs w:val="16"/>
              </w:rPr>
            </w:pPr>
          </w:p>
        </w:tc>
        <w:tc>
          <w:tcPr>
            <w:tcW w:w="949" w:type="dxa"/>
          </w:tcPr>
          <w:p w14:paraId="02C73E99" w14:textId="3BBF3BAE" w:rsidR="009B13D7" w:rsidRDefault="00DF4B93" w:rsidP="009B13D7">
            <w:pPr>
              <w:pStyle w:val="Texto"/>
              <w:tabs>
                <w:tab w:val="decimal" w:pos="780"/>
              </w:tabs>
              <w:rPr>
                <w:sz w:val="16"/>
                <w:szCs w:val="16"/>
              </w:rPr>
            </w:pPr>
            <w:r>
              <w:rPr>
                <w:sz w:val="16"/>
                <w:szCs w:val="16"/>
              </w:rPr>
              <w:t xml:space="preserve">-      </w:t>
            </w:r>
          </w:p>
        </w:tc>
        <w:tc>
          <w:tcPr>
            <w:tcW w:w="82" w:type="dxa"/>
          </w:tcPr>
          <w:p w14:paraId="30B93333" w14:textId="77777777" w:rsidR="009B13D7" w:rsidRPr="00154F1A" w:rsidRDefault="009B13D7" w:rsidP="009B13D7">
            <w:pPr>
              <w:pStyle w:val="Texto"/>
              <w:rPr>
                <w:sz w:val="16"/>
                <w:szCs w:val="16"/>
              </w:rPr>
            </w:pPr>
          </w:p>
        </w:tc>
        <w:tc>
          <w:tcPr>
            <w:tcW w:w="932" w:type="dxa"/>
          </w:tcPr>
          <w:p w14:paraId="4BEDE72C" w14:textId="1D915E28" w:rsidR="009B13D7" w:rsidRPr="0002789E" w:rsidRDefault="00E44FB5" w:rsidP="00C366CF">
            <w:pPr>
              <w:pStyle w:val="Texto"/>
              <w:tabs>
                <w:tab w:val="decimal" w:pos="831"/>
              </w:tabs>
              <w:rPr>
                <w:sz w:val="16"/>
                <w:szCs w:val="16"/>
              </w:rPr>
            </w:pPr>
            <w:r w:rsidRPr="00E44FB5">
              <w:rPr>
                <w:sz w:val="16"/>
                <w:szCs w:val="16"/>
              </w:rPr>
              <w:t>(362.301)</w:t>
            </w:r>
          </w:p>
        </w:tc>
        <w:tc>
          <w:tcPr>
            <w:tcW w:w="93" w:type="dxa"/>
          </w:tcPr>
          <w:p w14:paraId="00CA63F2" w14:textId="77777777" w:rsidR="009B13D7" w:rsidRDefault="009B13D7" w:rsidP="009B13D7">
            <w:pPr>
              <w:pStyle w:val="Texto"/>
              <w:tabs>
                <w:tab w:val="decimal" w:pos="920"/>
              </w:tabs>
              <w:rPr>
                <w:rStyle w:val="CommentReference"/>
                <w:rFonts w:ascii="Times New Roman" w:eastAsia="MS Mincho" w:hAnsi="Times New Roman"/>
                <w:lang w:eastAsia="ja-JP"/>
              </w:rPr>
            </w:pPr>
          </w:p>
        </w:tc>
        <w:tc>
          <w:tcPr>
            <w:tcW w:w="900" w:type="dxa"/>
          </w:tcPr>
          <w:p w14:paraId="6F68F009" w14:textId="6CD5E125" w:rsidR="009B13D7" w:rsidRDefault="00E44FB5" w:rsidP="00C366CF">
            <w:pPr>
              <w:pStyle w:val="Texto"/>
              <w:tabs>
                <w:tab w:val="decimal" w:pos="816"/>
              </w:tabs>
              <w:rPr>
                <w:sz w:val="16"/>
                <w:szCs w:val="16"/>
              </w:rPr>
            </w:pPr>
            <w:r w:rsidRPr="00E44FB5">
              <w:rPr>
                <w:sz w:val="16"/>
                <w:szCs w:val="16"/>
              </w:rPr>
              <w:t>(362.301)</w:t>
            </w:r>
          </w:p>
        </w:tc>
      </w:tr>
      <w:tr w:rsidR="009B13D7" w:rsidRPr="00154F1A" w14:paraId="33BEED36" w14:textId="77777777" w:rsidTr="007C35D5">
        <w:tc>
          <w:tcPr>
            <w:tcW w:w="2893" w:type="dxa"/>
          </w:tcPr>
          <w:p w14:paraId="727662D3" w14:textId="77777777" w:rsidR="009B13D7" w:rsidRPr="00154F1A" w:rsidRDefault="009B13D7" w:rsidP="009B13D7">
            <w:pPr>
              <w:pStyle w:val="Texto"/>
              <w:jc w:val="left"/>
              <w:rPr>
                <w:sz w:val="16"/>
                <w:szCs w:val="16"/>
              </w:rPr>
            </w:pPr>
          </w:p>
        </w:tc>
        <w:tc>
          <w:tcPr>
            <w:tcW w:w="840" w:type="dxa"/>
          </w:tcPr>
          <w:p w14:paraId="42BA3B67" w14:textId="77777777" w:rsidR="009B13D7" w:rsidRPr="00154F1A" w:rsidRDefault="009B13D7" w:rsidP="009B13D7">
            <w:pPr>
              <w:pStyle w:val="Texto"/>
              <w:tabs>
                <w:tab w:val="decimal" w:pos="684"/>
              </w:tabs>
              <w:rPr>
                <w:sz w:val="16"/>
                <w:szCs w:val="16"/>
              </w:rPr>
            </w:pPr>
          </w:p>
        </w:tc>
        <w:tc>
          <w:tcPr>
            <w:tcW w:w="67" w:type="dxa"/>
          </w:tcPr>
          <w:p w14:paraId="7D85B6E8" w14:textId="77777777" w:rsidR="009B13D7" w:rsidRPr="00154F1A" w:rsidRDefault="009B13D7" w:rsidP="009B13D7">
            <w:pPr>
              <w:pStyle w:val="Texto"/>
              <w:rPr>
                <w:sz w:val="16"/>
                <w:szCs w:val="16"/>
              </w:rPr>
            </w:pPr>
          </w:p>
        </w:tc>
        <w:tc>
          <w:tcPr>
            <w:tcW w:w="877" w:type="dxa"/>
          </w:tcPr>
          <w:p w14:paraId="0DC6CFFB" w14:textId="77777777" w:rsidR="009B13D7" w:rsidRPr="00154F1A" w:rsidRDefault="009B13D7" w:rsidP="009B13D7">
            <w:pPr>
              <w:pStyle w:val="Texto"/>
              <w:tabs>
                <w:tab w:val="decimal" w:pos="780"/>
              </w:tabs>
              <w:rPr>
                <w:sz w:val="16"/>
                <w:szCs w:val="16"/>
              </w:rPr>
            </w:pPr>
          </w:p>
        </w:tc>
        <w:tc>
          <w:tcPr>
            <w:tcW w:w="41" w:type="dxa"/>
          </w:tcPr>
          <w:p w14:paraId="1F2580AA" w14:textId="77777777" w:rsidR="009B13D7" w:rsidRPr="00154F1A" w:rsidRDefault="009B13D7" w:rsidP="009B13D7">
            <w:pPr>
              <w:pStyle w:val="Texto"/>
              <w:tabs>
                <w:tab w:val="decimal" w:pos="734"/>
              </w:tabs>
              <w:rPr>
                <w:sz w:val="16"/>
                <w:szCs w:val="16"/>
              </w:rPr>
            </w:pPr>
          </w:p>
        </w:tc>
        <w:tc>
          <w:tcPr>
            <w:tcW w:w="941" w:type="dxa"/>
          </w:tcPr>
          <w:p w14:paraId="7CC5C13C" w14:textId="77777777" w:rsidR="009B13D7" w:rsidRPr="00154F1A" w:rsidRDefault="009B13D7" w:rsidP="009B13D7">
            <w:pPr>
              <w:pStyle w:val="Texto"/>
              <w:tabs>
                <w:tab w:val="decimal" w:pos="841"/>
              </w:tabs>
              <w:rPr>
                <w:sz w:val="16"/>
                <w:szCs w:val="16"/>
              </w:rPr>
            </w:pPr>
          </w:p>
        </w:tc>
        <w:tc>
          <w:tcPr>
            <w:tcW w:w="84" w:type="dxa"/>
          </w:tcPr>
          <w:p w14:paraId="499325F0" w14:textId="77777777" w:rsidR="009B13D7" w:rsidRPr="00154F1A" w:rsidRDefault="009B13D7" w:rsidP="009B13D7">
            <w:pPr>
              <w:pStyle w:val="Texto"/>
              <w:tabs>
                <w:tab w:val="decimal" w:pos="780"/>
              </w:tabs>
              <w:rPr>
                <w:sz w:val="16"/>
                <w:szCs w:val="16"/>
              </w:rPr>
            </w:pPr>
          </w:p>
        </w:tc>
        <w:tc>
          <w:tcPr>
            <w:tcW w:w="864" w:type="dxa"/>
          </w:tcPr>
          <w:p w14:paraId="2D234DDE" w14:textId="77777777" w:rsidR="009B13D7" w:rsidRPr="00154F1A" w:rsidRDefault="009B13D7" w:rsidP="009B13D7">
            <w:pPr>
              <w:pStyle w:val="Texto"/>
              <w:tabs>
                <w:tab w:val="decimal" w:pos="755"/>
              </w:tabs>
              <w:rPr>
                <w:sz w:val="16"/>
                <w:szCs w:val="16"/>
              </w:rPr>
            </w:pPr>
          </w:p>
        </w:tc>
        <w:tc>
          <w:tcPr>
            <w:tcW w:w="44" w:type="dxa"/>
          </w:tcPr>
          <w:p w14:paraId="3E6F03C8" w14:textId="77777777" w:rsidR="009B13D7" w:rsidRPr="00154F1A" w:rsidRDefault="009B13D7" w:rsidP="009B13D7">
            <w:pPr>
              <w:pStyle w:val="Texto"/>
              <w:tabs>
                <w:tab w:val="decimal" w:pos="755"/>
              </w:tabs>
              <w:rPr>
                <w:sz w:val="16"/>
                <w:szCs w:val="16"/>
              </w:rPr>
            </w:pPr>
          </w:p>
        </w:tc>
        <w:tc>
          <w:tcPr>
            <w:tcW w:w="864" w:type="dxa"/>
          </w:tcPr>
          <w:p w14:paraId="43F0EA18" w14:textId="77777777" w:rsidR="009B13D7" w:rsidRPr="00154F1A" w:rsidRDefault="009B13D7" w:rsidP="009B13D7">
            <w:pPr>
              <w:pStyle w:val="Texto"/>
              <w:tabs>
                <w:tab w:val="decimal" w:pos="755"/>
              </w:tabs>
              <w:rPr>
                <w:sz w:val="16"/>
                <w:szCs w:val="16"/>
              </w:rPr>
            </w:pPr>
          </w:p>
        </w:tc>
        <w:tc>
          <w:tcPr>
            <w:tcW w:w="45" w:type="dxa"/>
          </w:tcPr>
          <w:p w14:paraId="0C517DC7" w14:textId="77777777" w:rsidR="009B13D7" w:rsidRPr="00154F1A" w:rsidRDefault="009B13D7" w:rsidP="009B13D7">
            <w:pPr>
              <w:pStyle w:val="Texto"/>
              <w:tabs>
                <w:tab w:val="decimal" w:pos="780"/>
              </w:tabs>
              <w:rPr>
                <w:sz w:val="16"/>
                <w:szCs w:val="16"/>
              </w:rPr>
            </w:pPr>
          </w:p>
        </w:tc>
        <w:tc>
          <w:tcPr>
            <w:tcW w:w="949" w:type="dxa"/>
          </w:tcPr>
          <w:p w14:paraId="2D52F3B7" w14:textId="77777777" w:rsidR="009B13D7" w:rsidRPr="00154F1A" w:rsidRDefault="009B13D7" w:rsidP="009B13D7">
            <w:pPr>
              <w:pStyle w:val="Texto"/>
              <w:tabs>
                <w:tab w:val="decimal" w:pos="780"/>
              </w:tabs>
              <w:rPr>
                <w:sz w:val="16"/>
                <w:szCs w:val="16"/>
              </w:rPr>
            </w:pPr>
          </w:p>
        </w:tc>
        <w:tc>
          <w:tcPr>
            <w:tcW w:w="82" w:type="dxa"/>
          </w:tcPr>
          <w:p w14:paraId="625C84B3" w14:textId="77777777" w:rsidR="009B13D7" w:rsidRPr="00154F1A" w:rsidRDefault="009B13D7" w:rsidP="009B13D7">
            <w:pPr>
              <w:pStyle w:val="Texto"/>
              <w:rPr>
                <w:sz w:val="16"/>
                <w:szCs w:val="16"/>
              </w:rPr>
            </w:pPr>
          </w:p>
        </w:tc>
        <w:tc>
          <w:tcPr>
            <w:tcW w:w="932" w:type="dxa"/>
          </w:tcPr>
          <w:p w14:paraId="125BC356" w14:textId="77777777" w:rsidR="009B13D7" w:rsidRPr="00154F1A" w:rsidRDefault="009B13D7" w:rsidP="00C366CF">
            <w:pPr>
              <w:pStyle w:val="Texto"/>
              <w:tabs>
                <w:tab w:val="decimal" w:pos="831"/>
              </w:tabs>
              <w:rPr>
                <w:sz w:val="16"/>
                <w:szCs w:val="16"/>
              </w:rPr>
            </w:pPr>
          </w:p>
        </w:tc>
        <w:tc>
          <w:tcPr>
            <w:tcW w:w="93" w:type="dxa"/>
          </w:tcPr>
          <w:p w14:paraId="65617AD4" w14:textId="77777777" w:rsidR="009B13D7" w:rsidRPr="00154F1A" w:rsidRDefault="009B13D7" w:rsidP="009B13D7">
            <w:pPr>
              <w:pStyle w:val="Texto"/>
              <w:tabs>
                <w:tab w:val="decimal" w:pos="920"/>
              </w:tabs>
              <w:rPr>
                <w:sz w:val="16"/>
                <w:szCs w:val="16"/>
              </w:rPr>
            </w:pPr>
          </w:p>
        </w:tc>
        <w:tc>
          <w:tcPr>
            <w:tcW w:w="900" w:type="dxa"/>
          </w:tcPr>
          <w:p w14:paraId="67B206E2" w14:textId="77777777" w:rsidR="009B13D7" w:rsidRPr="00154F1A" w:rsidRDefault="009B13D7" w:rsidP="00C366CF">
            <w:pPr>
              <w:pStyle w:val="Texto"/>
              <w:tabs>
                <w:tab w:val="decimal" w:pos="816"/>
              </w:tabs>
              <w:rPr>
                <w:sz w:val="16"/>
                <w:szCs w:val="16"/>
              </w:rPr>
            </w:pPr>
          </w:p>
        </w:tc>
      </w:tr>
      <w:tr w:rsidR="009B13D7" w:rsidRPr="00154F1A" w14:paraId="3A77D469" w14:textId="684783ED" w:rsidTr="007C35D5">
        <w:tc>
          <w:tcPr>
            <w:tcW w:w="2893" w:type="dxa"/>
          </w:tcPr>
          <w:p w14:paraId="7A6D4685" w14:textId="6F28DC53" w:rsidR="009B13D7" w:rsidRPr="00154F1A" w:rsidRDefault="009B13D7" w:rsidP="009B13D7">
            <w:pPr>
              <w:pStyle w:val="Texto"/>
              <w:jc w:val="left"/>
              <w:rPr>
                <w:sz w:val="16"/>
                <w:szCs w:val="16"/>
              </w:rPr>
            </w:pPr>
            <w:r w:rsidRPr="00154F1A">
              <w:rPr>
                <w:sz w:val="16"/>
                <w:szCs w:val="16"/>
              </w:rPr>
              <w:t>Ganancia neta del período</w:t>
            </w:r>
          </w:p>
        </w:tc>
        <w:tc>
          <w:tcPr>
            <w:tcW w:w="840" w:type="dxa"/>
          </w:tcPr>
          <w:p w14:paraId="4D37619D" w14:textId="5BA23591" w:rsidR="009B13D7" w:rsidRPr="00154F1A" w:rsidRDefault="00DF4B93" w:rsidP="009B13D7">
            <w:pPr>
              <w:pStyle w:val="Texto"/>
              <w:tabs>
                <w:tab w:val="decimal" w:pos="684"/>
              </w:tabs>
              <w:rPr>
                <w:sz w:val="16"/>
                <w:szCs w:val="16"/>
              </w:rPr>
            </w:pPr>
            <w:r>
              <w:rPr>
                <w:sz w:val="16"/>
                <w:szCs w:val="16"/>
              </w:rPr>
              <w:t xml:space="preserve">-      </w:t>
            </w:r>
          </w:p>
        </w:tc>
        <w:tc>
          <w:tcPr>
            <w:tcW w:w="67" w:type="dxa"/>
          </w:tcPr>
          <w:p w14:paraId="60A8A344" w14:textId="77777777" w:rsidR="009B13D7" w:rsidRPr="00154F1A" w:rsidRDefault="009B13D7" w:rsidP="009B13D7">
            <w:pPr>
              <w:pStyle w:val="Texto"/>
              <w:rPr>
                <w:sz w:val="16"/>
                <w:szCs w:val="16"/>
              </w:rPr>
            </w:pPr>
          </w:p>
        </w:tc>
        <w:tc>
          <w:tcPr>
            <w:tcW w:w="877" w:type="dxa"/>
          </w:tcPr>
          <w:p w14:paraId="408C62BC" w14:textId="58C8A7BE" w:rsidR="009B13D7" w:rsidRPr="00154F1A" w:rsidRDefault="00DF4B93" w:rsidP="009B13D7">
            <w:pPr>
              <w:pStyle w:val="Texto"/>
              <w:tabs>
                <w:tab w:val="decimal" w:pos="780"/>
              </w:tabs>
              <w:rPr>
                <w:sz w:val="16"/>
                <w:szCs w:val="16"/>
              </w:rPr>
            </w:pPr>
            <w:r>
              <w:rPr>
                <w:sz w:val="16"/>
                <w:szCs w:val="16"/>
              </w:rPr>
              <w:t xml:space="preserve">-      </w:t>
            </w:r>
          </w:p>
        </w:tc>
        <w:tc>
          <w:tcPr>
            <w:tcW w:w="41" w:type="dxa"/>
          </w:tcPr>
          <w:p w14:paraId="64B4A9E0" w14:textId="77777777" w:rsidR="009B13D7" w:rsidRPr="00154F1A" w:rsidRDefault="009B13D7" w:rsidP="009B13D7">
            <w:pPr>
              <w:pStyle w:val="Texto"/>
              <w:tabs>
                <w:tab w:val="decimal" w:pos="734"/>
              </w:tabs>
              <w:rPr>
                <w:sz w:val="16"/>
                <w:szCs w:val="16"/>
              </w:rPr>
            </w:pPr>
          </w:p>
        </w:tc>
        <w:tc>
          <w:tcPr>
            <w:tcW w:w="941" w:type="dxa"/>
          </w:tcPr>
          <w:p w14:paraId="01E5DF94" w14:textId="0EF344C9" w:rsidR="009B13D7" w:rsidRPr="00154F1A" w:rsidRDefault="00DF4B93" w:rsidP="009B13D7">
            <w:pPr>
              <w:pStyle w:val="Texto"/>
              <w:tabs>
                <w:tab w:val="decimal" w:pos="841"/>
              </w:tabs>
              <w:rPr>
                <w:sz w:val="16"/>
                <w:szCs w:val="16"/>
              </w:rPr>
            </w:pPr>
            <w:r>
              <w:rPr>
                <w:sz w:val="16"/>
                <w:szCs w:val="16"/>
              </w:rPr>
              <w:t xml:space="preserve">-      </w:t>
            </w:r>
          </w:p>
        </w:tc>
        <w:tc>
          <w:tcPr>
            <w:tcW w:w="84" w:type="dxa"/>
          </w:tcPr>
          <w:p w14:paraId="1F4558A8" w14:textId="77777777" w:rsidR="009B13D7" w:rsidRPr="00154F1A" w:rsidRDefault="009B13D7" w:rsidP="009B13D7">
            <w:pPr>
              <w:pStyle w:val="Texto"/>
              <w:tabs>
                <w:tab w:val="decimal" w:pos="780"/>
              </w:tabs>
              <w:rPr>
                <w:sz w:val="16"/>
                <w:szCs w:val="16"/>
              </w:rPr>
            </w:pPr>
          </w:p>
        </w:tc>
        <w:tc>
          <w:tcPr>
            <w:tcW w:w="864" w:type="dxa"/>
          </w:tcPr>
          <w:p w14:paraId="57B06562" w14:textId="6861B88C" w:rsidR="009B13D7" w:rsidRPr="00154F1A" w:rsidRDefault="00DF4B93" w:rsidP="009B13D7">
            <w:pPr>
              <w:pStyle w:val="Texto"/>
              <w:tabs>
                <w:tab w:val="decimal" w:pos="755"/>
              </w:tabs>
              <w:rPr>
                <w:sz w:val="16"/>
                <w:szCs w:val="16"/>
              </w:rPr>
            </w:pPr>
            <w:r>
              <w:rPr>
                <w:sz w:val="16"/>
                <w:szCs w:val="16"/>
              </w:rPr>
              <w:t xml:space="preserve">-      </w:t>
            </w:r>
          </w:p>
        </w:tc>
        <w:tc>
          <w:tcPr>
            <w:tcW w:w="44" w:type="dxa"/>
          </w:tcPr>
          <w:p w14:paraId="2416ABB0" w14:textId="77777777" w:rsidR="009B13D7" w:rsidRPr="00154F1A" w:rsidRDefault="009B13D7" w:rsidP="009B13D7">
            <w:pPr>
              <w:pStyle w:val="Texto"/>
              <w:tabs>
                <w:tab w:val="decimal" w:pos="755"/>
              </w:tabs>
              <w:rPr>
                <w:sz w:val="16"/>
                <w:szCs w:val="16"/>
              </w:rPr>
            </w:pPr>
          </w:p>
        </w:tc>
        <w:tc>
          <w:tcPr>
            <w:tcW w:w="864" w:type="dxa"/>
          </w:tcPr>
          <w:p w14:paraId="2442A582" w14:textId="5F470C01" w:rsidR="009B13D7" w:rsidRPr="00154F1A" w:rsidRDefault="00DF4B93" w:rsidP="009B13D7">
            <w:pPr>
              <w:pStyle w:val="Texto"/>
              <w:tabs>
                <w:tab w:val="decimal" w:pos="755"/>
              </w:tabs>
              <w:rPr>
                <w:sz w:val="16"/>
                <w:szCs w:val="16"/>
              </w:rPr>
            </w:pPr>
            <w:r>
              <w:rPr>
                <w:sz w:val="16"/>
                <w:szCs w:val="16"/>
              </w:rPr>
              <w:t xml:space="preserve">-      </w:t>
            </w:r>
          </w:p>
        </w:tc>
        <w:tc>
          <w:tcPr>
            <w:tcW w:w="45" w:type="dxa"/>
          </w:tcPr>
          <w:p w14:paraId="543A7FD0" w14:textId="77777777" w:rsidR="009B13D7" w:rsidRPr="00154F1A" w:rsidRDefault="009B13D7" w:rsidP="009B13D7">
            <w:pPr>
              <w:pStyle w:val="Texto"/>
              <w:tabs>
                <w:tab w:val="decimal" w:pos="780"/>
              </w:tabs>
              <w:rPr>
                <w:sz w:val="16"/>
                <w:szCs w:val="16"/>
              </w:rPr>
            </w:pPr>
          </w:p>
        </w:tc>
        <w:tc>
          <w:tcPr>
            <w:tcW w:w="949" w:type="dxa"/>
          </w:tcPr>
          <w:p w14:paraId="19261B88" w14:textId="180C938B" w:rsidR="009B13D7" w:rsidRPr="00154F1A" w:rsidRDefault="00DF4B93" w:rsidP="009B13D7">
            <w:pPr>
              <w:pStyle w:val="Texto"/>
              <w:tabs>
                <w:tab w:val="decimal" w:pos="780"/>
              </w:tabs>
              <w:rPr>
                <w:sz w:val="16"/>
                <w:szCs w:val="16"/>
              </w:rPr>
            </w:pPr>
            <w:r>
              <w:rPr>
                <w:sz w:val="16"/>
                <w:szCs w:val="16"/>
              </w:rPr>
              <w:t xml:space="preserve">-      </w:t>
            </w:r>
          </w:p>
        </w:tc>
        <w:tc>
          <w:tcPr>
            <w:tcW w:w="82" w:type="dxa"/>
          </w:tcPr>
          <w:p w14:paraId="65FAFA6F" w14:textId="77777777" w:rsidR="009B13D7" w:rsidRPr="00154F1A" w:rsidRDefault="009B13D7" w:rsidP="009B13D7">
            <w:pPr>
              <w:pStyle w:val="Texto"/>
              <w:rPr>
                <w:sz w:val="16"/>
                <w:szCs w:val="16"/>
              </w:rPr>
            </w:pPr>
          </w:p>
        </w:tc>
        <w:tc>
          <w:tcPr>
            <w:tcW w:w="932" w:type="dxa"/>
          </w:tcPr>
          <w:p w14:paraId="68665FD8" w14:textId="5D930EA4" w:rsidR="009B13D7" w:rsidRPr="00154F1A" w:rsidRDefault="003647A8" w:rsidP="00C366CF">
            <w:pPr>
              <w:pStyle w:val="Texto"/>
              <w:tabs>
                <w:tab w:val="decimal" w:pos="831"/>
              </w:tabs>
              <w:rPr>
                <w:sz w:val="16"/>
                <w:szCs w:val="16"/>
              </w:rPr>
            </w:pPr>
            <w:r w:rsidRPr="003647A8">
              <w:rPr>
                <w:sz w:val="16"/>
                <w:szCs w:val="16"/>
              </w:rPr>
              <w:t>2.</w:t>
            </w:r>
            <w:r w:rsidR="0079481F" w:rsidRPr="0079481F">
              <w:rPr>
                <w:sz w:val="16"/>
                <w:szCs w:val="16"/>
              </w:rPr>
              <w:t>045.031</w:t>
            </w:r>
          </w:p>
        </w:tc>
        <w:tc>
          <w:tcPr>
            <w:tcW w:w="93" w:type="dxa"/>
          </w:tcPr>
          <w:p w14:paraId="43C750BD" w14:textId="77777777" w:rsidR="009B13D7" w:rsidRPr="00154F1A" w:rsidRDefault="009B13D7" w:rsidP="009B13D7">
            <w:pPr>
              <w:pStyle w:val="Texto"/>
              <w:tabs>
                <w:tab w:val="decimal" w:pos="920"/>
              </w:tabs>
              <w:rPr>
                <w:sz w:val="16"/>
                <w:szCs w:val="16"/>
              </w:rPr>
            </w:pPr>
          </w:p>
        </w:tc>
        <w:tc>
          <w:tcPr>
            <w:tcW w:w="900" w:type="dxa"/>
          </w:tcPr>
          <w:p w14:paraId="1A9D160F" w14:textId="011251B5" w:rsidR="009B13D7" w:rsidRPr="00154F1A" w:rsidRDefault="003647A8" w:rsidP="00C366CF">
            <w:pPr>
              <w:pStyle w:val="Texto"/>
              <w:tabs>
                <w:tab w:val="decimal" w:pos="816"/>
              </w:tabs>
              <w:rPr>
                <w:sz w:val="16"/>
                <w:szCs w:val="16"/>
              </w:rPr>
            </w:pPr>
            <w:r w:rsidRPr="003647A8">
              <w:rPr>
                <w:sz w:val="16"/>
                <w:szCs w:val="16"/>
              </w:rPr>
              <w:t>2.</w:t>
            </w:r>
            <w:r w:rsidR="0079481F" w:rsidRPr="0079481F">
              <w:rPr>
                <w:sz w:val="16"/>
                <w:szCs w:val="16"/>
              </w:rPr>
              <w:t>045.031</w:t>
            </w:r>
          </w:p>
        </w:tc>
      </w:tr>
      <w:tr w:rsidR="009B13D7" w:rsidRPr="00154F1A" w14:paraId="69906B8D" w14:textId="77777777" w:rsidTr="007C35D5">
        <w:tc>
          <w:tcPr>
            <w:tcW w:w="2893" w:type="dxa"/>
          </w:tcPr>
          <w:p w14:paraId="0570A1F0" w14:textId="77777777" w:rsidR="009B13D7" w:rsidRPr="00154F1A" w:rsidRDefault="009B13D7" w:rsidP="009B13D7">
            <w:pPr>
              <w:pStyle w:val="Texto"/>
              <w:jc w:val="left"/>
              <w:rPr>
                <w:sz w:val="16"/>
                <w:szCs w:val="16"/>
              </w:rPr>
            </w:pPr>
          </w:p>
        </w:tc>
        <w:tc>
          <w:tcPr>
            <w:tcW w:w="840" w:type="dxa"/>
          </w:tcPr>
          <w:p w14:paraId="4D0137EC" w14:textId="77777777" w:rsidR="009B13D7" w:rsidRPr="00154F1A" w:rsidRDefault="009B13D7" w:rsidP="009B13D7">
            <w:pPr>
              <w:pStyle w:val="Texto"/>
              <w:tabs>
                <w:tab w:val="decimal" w:pos="684"/>
              </w:tabs>
              <w:rPr>
                <w:sz w:val="16"/>
                <w:szCs w:val="16"/>
              </w:rPr>
            </w:pPr>
          </w:p>
        </w:tc>
        <w:tc>
          <w:tcPr>
            <w:tcW w:w="67" w:type="dxa"/>
          </w:tcPr>
          <w:p w14:paraId="42CB3A5E" w14:textId="77777777" w:rsidR="009B13D7" w:rsidRPr="00154F1A" w:rsidRDefault="009B13D7" w:rsidP="009B13D7">
            <w:pPr>
              <w:pStyle w:val="Texto"/>
              <w:rPr>
                <w:sz w:val="16"/>
                <w:szCs w:val="16"/>
              </w:rPr>
            </w:pPr>
          </w:p>
        </w:tc>
        <w:tc>
          <w:tcPr>
            <w:tcW w:w="877" w:type="dxa"/>
          </w:tcPr>
          <w:p w14:paraId="098AF5A1" w14:textId="77777777" w:rsidR="009B13D7" w:rsidRPr="00154F1A" w:rsidRDefault="009B13D7" w:rsidP="009B13D7">
            <w:pPr>
              <w:pStyle w:val="Texto"/>
              <w:tabs>
                <w:tab w:val="decimal" w:pos="780"/>
              </w:tabs>
              <w:rPr>
                <w:sz w:val="16"/>
                <w:szCs w:val="16"/>
              </w:rPr>
            </w:pPr>
          </w:p>
        </w:tc>
        <w:tc>
          <w:tcPr>
            <w:tcW w:w="41" w:type="dxa"/>
          </w:tcPr>
          <w:p w14:paraId="32FDCDEC" w14:textId="77777777" w:rsidR="009B13D7" w:rsidRPr="00154F1A" w:rsidRDefault="009B13D7" w:rsidP="009B13D7">
            <w:pPr>
              <w:pStyle w:val="Texto"/>
              <w:tabs>
                <w:tab w:val="decimal" w:pos="734"/>
              </w:tabs>
              <w:rPr>
                <w:sz w:val="16"/>
                <w:szCs w:val="16"/>
              </w:rPr>
            </w:pPr>
          </w:p>
        </w:tc>
        <w:tc>
          <w:tcPr>
            <w:tcW w:w="941" w:type="dxa"/>
          </w:tcPr>
          <w:p w14:paraId="4DD1A58F" w14:textId="77777777" w:rsidR="009B13D7" w:rsidRPr="00154F1A" w:rsidRDefault="009B13D7" w:rsidP="009B13D7">
            <w:pPr>
              <w:pStyle w:val="Texto"/>
              <w:tabs>
                <w:tab w:val="decimal" w:pos="841"/>
              </w:tabs>
              <w:rPr>
                <w:sz w:val="16"/>
                <w:szCs w:val="16"/>
              </w:rPr>
            </w:pPr>
          </w:p>
        </w:tc>
        <w:tc>
          <w:tcPr>
            <w:tcW w:w="84" w:type="dxa"/>
          </w:tcPr>
          <w:p w14:paraId="00F3E93A" w14:textId="77777777" w:rsidR="009B13D7" w:rsidRPr="00154F1A" w:rsidRDefault="009B13D7" w:rsidP="009B13D7">
            <w:pPr>
              <w:pStyle w:val="Texto"/>
              <w:tabs>
                <w:tab w:val="decimal" w:pos="780"/>
              </w:tabs>
              <w:rPr>
                <w:sz w:val="16"/>
                <w:szCs w:val="16"/>
              </w:rPr>
            </w:pPr>
          </w:p>
        </w:tc>
        <w:tc>
          <w:tcPr>
            <w:tcW w:w="864" w:type="dxa"/>
          </w:tcPr>
          <w:p w14:paraId="7CC38D58" w14:textId="4266E88B" w:rsidR="009B13D7" w:rsidRPr="00154F1A" w:rsidRDefault="009B13D7" w:rsidP="009B13D7">
            <w:pPr>
              <w:pStyle w:val="Texto"/>
              <w:tabs>
                <w:tab w:val="decimal" w:pos="755"/>
              </w:tabs>
              <w:rPr>
                <w:sz w:val="16"/>
                <w:szCs w:val="16"/>
              </w:rPr>
            </w:pPr>
          </w:p>
        </w:tc>
        <w:tc>
          <w:tcPr>
            <w:tcW w:w="44" w:type="dxa"/>
          </w:tcPr>
          <w:p w14:paraId="6DF4E99D" w14:textId="77777777" w:rsidR="009B13D7" w:rsidRPr="00154F1A" w:rsidRDefault="009B13D7" w:rsidP="009B13D7">
            <w:pPr>
              <w:pStyle w:val="Texto"/>
              <w:tabs>
                <w:tab w:val="decimal" w:pos="755"/>
              </w:tabs>
              <w:rPr>
                <w:sz w:val="16"/>
                <w:szCs w:val="16"/>
              </w:rPr>
            </w:pPr>
          </w:p>
        </w:tc>
        <w:tc>
          <w:tcPr>
            <w:tcW w:w="864" w:type="dxa"/>
          </w:tcPr>
          <w:p w14:paraId="055DBC38" w14:textId="14C53E54" w:rsidR="009B13D7" w:rsidRPr="00154F1A" w:rsidRDefault="009B13D7" w:rsidP="009B13D7">
            <w:pPr>
              <w:pStyle w:val="Texto"/>
              <w:tabs>
                <w:tab w:val="decimal" w:pos="755"/>
              </w:tabs>
              <w:rPr>
                <w:sz w:val="16"/>
                <w:szCs w:val="16"/>
              </w:rPr>
            </w:pPr>
          </w:p>
        </w:tc>
        <w:tc>
          <w:tcPr>
            <w:tcW w:w="45" w:type="dxa"/>
          </w:tcPr>
          <w:p w14:paraId="1529ED5C" w14:textId="77777777" w:rsidR="009B13D7" w:rsidRPr="00154F1A" w:rsidRDefault="009B13D7" w:rsidP="009B13D7">
            <w:pPr>
              <w:pStyle w:val="Texto"/>
              <w:tabs>
                <w:tab w:val="decimal" w:pos="780"/>
              </w:tabs>
              <w:rPr>
                <w:sz w:val="16"/>
                <w:szCs w:val="16"/>
              </w:rPr>
            </w:pPr>
          </w:p>
        </w:tc>
        <w:tc>
          <w:tcPr>
            <w:tcW w:w="949" w:type="dxa"/>
          </w:tcPr>
          <w:p w14:paraId="5ED2004D" w14:textId="634625ED" w:rsidR="009B13D7" w:rsidRPr="00154F1A" w:rsidRDefault="009B13D7" w:rsidP="009B13D7">
            <w:pPr>
              <w:pStyle w:val="Texto"/>
              <w:tabs>
                <w:tab w:val="decimal" w:pos="780"/>
              </w:tabs>
              <w:rPr>
                <w:sz w:val="16"/>
                <w:szCs w:val="16"/>
              </w:rPr>
            </w:pPr>
          </w:p>
        </w:tc>
        <w:tc>
          <w:tcPr>
            <w:tcW w:w="82" w:type="dxa"/>
          </w:tcPr>
          <w:p w14:paraId="39626982" w14:textId="77777777" w:rsidR="009B13D7" w:rsidRPr="00154F1A" w:rsidRDefault="009B13D7" w:rsidP="009B13D7">
            <w:pPr>
              <w:pStyle w:val="Texto"/>
              <w:rPr>
                <w:sz w:val="16"/>
                <w:szCs w:val="16"/>
              </w:rPr>
            </w:pPr>
          </w:p>
        </w:tc>
        <w:tc>
          <w:tcPr>
            <w:tcW w:w="932" w:type="dxa"/>
          </w:tcPr>
          <w:p w14:paraId="0F766A69" w14:textId="77777777" w:rsidR="009B13D7" w:rsidRPr="00154F1A" w:rsidRDefault="009B13D7" w:rsidP="00C366CF">
            <w:pPr>
              <w:pStyle w:val="Texto"/>
              <w:tabs>
                <w:tab w:val="decimal" w:pos="831"/>
              </w:tabs>
              <w:rPr>
                <w:sz w:val="16"/>
                <w:szCs w:val="16"/>
              </w:rPr>
            </w:pPr>
          </w:p>
        </w:tc>
        <w:tc>
          <w:tcPr>
            <w:tcW w:w="93" w:type="dxa"/>
          </w:tcPr>
          <w:p w14:paraId="4CDCEAE0" w14:textId="77777777" w:rsidR="009B13D7" w:rsidRPr="00154F1A" w:rsidRDefault="009B13D7" w:rsidP="009B13D7">
            <w:pPr>
              <w:pStyle w:val="Texto"/>
              <w:tabs>
                <w:tab w:val="decimal" w:pos="920"/>
              </w:tabs>
              <w:rPr>
                <w:sz w:val="16"/>
                <w:szCs w:val="16"/>
              </w:rPr>
            </w:pPr>
          </w:p>
        </w:tc>
        <w:tc>
          <w:tcPr>
            <w:tcW w:w="900" w:type="dxa"/>
          </w:tcPr>
          <w:p w14:paraId="522B7E12" w14:textId="77777777" w:rsidR="009B13D7" w:rsidRPr="00154F1A" w:rsidRDefault="009B13D7" w:rsidP="00C366CF">
            <w:pPr>
              <w:pStyle w:val="Texto"/>
              <w:tabs>
                <w:tab w:val="decimal" w:pos="816"/>
              </w:tabs>
              <w:rPr>
                <w:sz w:val="16"/>
                <w:szCs w:val="16"/>
              </w:rPr>
            </w:pPr>
          </w:p>
        </w:tc>
      </w:tr>
      <w:tr w:rsidR="009B13D7" w:rsidRPr="00154F1A" w14:paraId="1EE3896E" w14:textId="1763F3B3" w:rsidTr="007C35D5">
        <w:tc>
          <w:tcPr>
            <w:tcW w:w="2893" w:type="dxa"/>
          </w:tcPr>
          <w:p w14:paraId="24F8B471" w14:textId="7FD75B83" w:rsidR="009B13D7" w:rsidRPr="00154F1A" w:rsidRDefault="009B13D7" w:rsidP="009B13D7">
            <w:pPr>
              <w:pStyle w:val="Texto"/>
              <w:jc w:val="left"/>
              <w:rPr>
                <w:sz w:val="16"/>
                <w:szCs w:val="16"/>
              </w:rPr>
            </w:pPr>
            <w:r w:rsidRPr="00154F1A">
              <w:rPr>
                <w:sz w:val="16"/>
                <w:szCs w:val="16"/>
              </w:rPr>
              <w:t>Otro resultado integral neto del período</w:t>
            </w:r>
          </w:p>
        </w:tc>
        <w:tc>
          <w:tcPr>
            <w:tcW w:w="840" w:type="dxa"/>
          </w:tcPr>
          <w:p w14:paraId="742F18A8" w14:textId="47801BC0" w:rsidR="009B13D7" w:rsidRPr="00154F1A" w:rsidRDefault="00DF4B93" w:rsidP="009B13D7">
            <w:pPr>
              <w:pStyle w:val="Texto"/>
              <w:tabs>
                <w:tab w:val="decimal" w:pos="684"/>
              </w:tabs>
              <w:rPr>
                <w:sz w:val="16"/>
                <w:szCs w:val="16"/>
              </w:rPr>
            </w:pPr>
            <w:r>
              <w:rPr>
                <w:sz w:val="16"/>
                <w:szCs w:val="16"/>
              </w:rPr>
              <w:t xml:space="preserve">-      </w:t>
            </w:r>
          </w:p>
        </w:tc>
        <w:tc>
          <w:tcPr>
            <w:tcW w:w="67" w:type="dxa"/>
          </w:tcPr>
          <w:p w14:paraId="4DD1DB6B" w14:textId="77777777" w:rsidR="009B13D7" w:rsidRPr="00154F1A" w:rsidRDefault="009B13D7" w:rsidP="009B13D7">
            <w:pPr>
              <w:pStyle w:val="Texto"/>
              <w:rPr>
                <w:sz w:val="16"/>
                <w:szCs w:val="16"/>
              </w:rPr>
            </w:pPr>
          </w:p>
        </w:tc>
        <w:tc>
          <w:tcPr>
            <w:tcW w:w="877" w:type="dxa"/>
          </w:tcPr>
          <w:p w14:paraId="06DB716A" w14:textId="035AA8CA" w:rsidR="009B13D7" w:rsidRPr="00154F1A" w:rsidRDefault="00DF4B93" w:rsidP="009B13D7">
            <w:pPr>
              <w:pStyle w:val="Texto"/>
              <w:tabs>
                <w:tab w:val="decimal" w:pos="780"/>
              </w:tabs>
              <w:rPr>
                <w:sz w:val="16"/>
                <w:szCs w:val="16"/>
              </w:rPr>
            </w:pPr>
            <w:r>
              <w:rPr>
                <w:sz w:val="16"/>
                <w:szCs w:val="16"/>
              </w:rPr>
              <w:t xml:space="preserve">-      </w:t>
            </w:r>
          </w:p>
        </w:tc>
        <w:tc>
          <w:tcPr>
            <w:tcW w:w="41" w:type="dxa"/>
          </w:tcPr>
          <w:p w14:paraId="2B9AA54F" w14:textId="77777777" w:rsidR="009B13D7" w:rsidRPr="00154F1A" w:rsidRDefault="009B13D7" w:rsidP="009B13D7">
            <w:pPr>
              <w:pStyle w:val="Texto"/>
              <w:tabs>
                <w:tab w:val="decimal" w:pos="734"/>
              </w:tabs>
              <w:rPr>
                <w:sz w:val="16"/>
                <w:szCs w:val="16"/>
              </w:rPr>
            </w:pPr>
          </w:p>
        </w:tc>
        <w:tc>
          <w:tcPr>
            <w:tcW w:w="941" w:type="dxa"/>
          </w:tcPr>
          <w:p w14:paraId="66C48B35" w14:textId="43FABC25" w:rsidR="009B13D7" w:rsidRPr="00154F1A" w:rsidRDefault="00DF4B93" w:rsidP="009B13D7">
            <w:pPr>
              <w:pStyle w:val="Texto"/>
              <w:tabs>
                <w:tab w:val="decimal" w:pos="841"/>
              </w:tabs>
              <w:rPr>
                <w:sz w:val="16"/>
                <w:szCs w:val="16"/>
              </w:rPr>
            </w:pPr>
            <w:r>
              <w:rPr>
                <w:sz w:val="16"/>
                <w:szCs w:val="16"/>
              </w:rPr>
              <w:t xml:space="preserve">-      </w:t>
            </w:r>
          </w:p>
        </w:tc>
        <w:tc>
          <w:tcPr>
            <w:tcW w:w="84" w:type="dxa"/>
          </w:tcPr>
          <w:p w14:paraId="48461188" w14:textId="77777777" w:rsidR="009B13D7" w:rsidRPr="00154F1A" w:rsidRDefault="009B13D7" w:rsidP="009B13D7">
            <w:pPr>
              <w:pStyle w:val="Texto"/>
              <w:tabs>
                <w:tab w:val="decimal" w:pos="780"/>
              </w:tabs>
              <w:rPr>
                <w:sz w:val="16"/>
                <w:szCs w:val="16"/>
              </w:rPr>
            </w:pPr>
          </w:p>
        </w:tc>
        <w:tc>
          <w:tcPr>
            <w:tcW w:w="864" w:type="dxa"/>
          </w:tcPr>
          <w:p w14:paraId="5E06328E" w14:textId="6B5FB4FB" w:rsidR="009B13D7" w:rsidRPr="00154F1A" w:rsidRDefault="00DF4B93" w:rsidP="009B13D7">
            <w:pPr>
              <w:pStyle w:val="Texto"/>
              <w:tabs>
                <w:tab w:val="decimal" w:pos="755"/>
              </w:tabs>
              <w:rPr>
                <w:sz w:val="16"/>
                <w:szCs w:val="16"/>
              </w:rPr>
            </w:pPr>
            <w:r>
              <w:rPr>
                <w:sz w:val="16"/>
                <w:szCs w:val="16"/>
              </w:rPr>
              <w:t xml:space="preserve">-      </w:t>
            </w:r>
          </w:p>
        </w:tc>
        <w:tc>
          <w:tcPr>
            <w:tcW w:w="44" w:type="dxa"/>
          </w:tcPr>
          <w:p w14:paraId="5F2DD7E9" w14:textId="77777777" w:rsidR="009B13D7" w:rsidRPr="00154F1A" w:rsidRDefault="009B13D7" w:rsidP="009B13D7">
            <w:pPr>
              <w:pStyle w:val="Texto"/>
              <w:tabs>
                <w:tab w:val="decimal" w:pos="755"/>
              </w:tabs>
              <w:rPr>
                <w:sz w:val="16"/>
                <w:szCs w:val="16"/>
              </w:rPr>
            </w:pPr>
          </w:p>
        </w:tc>
        <w:tc>
          <w:tcPr>
            <w:tcW w:w="864" w:type="dxa"/>
          </w:tcPr>
          <w:p w14:paraId="4295B619" w14:textId="42537F05" w:rsidR="009B13D7" w:rsidRPr="00154F1A" w:rsidRDefault="00DF4B93" w:rsidP="009B13D7">
            <w:pPr>
              <w:pStyle w:val="Texto"/>
              <w:tabs>
                <w:tab w:val="decimal" w:pos="755"/>
              </w:tabs>
              <w:rPr>
                <w:sz w:val="16"/>
                <w:szCs w:val="16"/>
              </w:rPr>
            </w:pPr>
            <w:r>
              <w:rPr>
                <w:sz w:val="16"/>
                <w:szCs w:val="16"/>
              </w:rPr>
              <w:t xml:space="preserve">-      </w:t>
            </w:r>
          </w:p>
        </w:tc>
        <w:tc>
          <w:tcPr>
            <w:tcW w:w="45" w:type="dxa"/>
          </w:tcPr>
          <w:p w14:paraId="4A2B26EC" w14:textId="77777777" w:rsidR="009B13D7" w:rsidRPr="00154F1A" w:rsidRDefault="009B13D7" w:rsidP="009B13D7">
            <w:pPr>
              <w:pStyle w:val="Texto"/>
              <w:tabs>
                <w:tab w:val="decimal" w:pos="780"/>
              </w:tabs>
              <w:rPr>
                <w:sz w:val="16"/>
                <w:szCs w:val="16"/>
              </w:rPr>
            </w:pPr>
          </w:p>
        </w:tc>
        <w:tc>
          <w:tcPr>
            <w:tcW w:w="949" w:type="dxa"/>
          </w:tcPr>
          <w:p w14:paraId="16D140B2" w14:textId="6F732131" w:rsidR="009B13D7" w:rsidRPr="00154F1A" w:rsidRDefault="00E44FB5" w:rsidP="009B13D7">
            <w:pPr>
              <w:pStyle w:val="Texto"/>
              <w:tabs>
                <w:tab w:val="decimal" w:pos="780"/>
              </w:tabs>
              <w:rPr>
                <w:sz w:val="16"/>
                <w:szCs w:val="16"/>
              </w:rPr>
            </w:pPr>
            <w:r w:rsidRPr="00E44FB5">
              <w:rPr>
                <w:sz w:val="16"/>
                <w:szCs w:val="16"/>
              </w:rPr>
              <w:t>(19.754)</w:t>
            </w:r>
          </w:p>
        </w:tc>
        <w:tc>
          <w:tcPr>
            <w:tcW w:w="82" w:type="dxa"/>
          </w:tcPr>
          <w:p w14:paraId="74ABB8B7" w14:textId="77777777" w:rsidR="009B13D7" w:rsidRPr="00154F1A" w:rsidRDefault="009B13D7" w:rsidP="009B13D7">
            <w:pPr>
              <w:pStyle w:val="Texto"/>
              <w:rPr>
                <w:sz w:val="16"/>
                <w:szCs w:val="16"/>
              </w:rPr>
            </w:pPr>
          </w:p>
        </w:tc>
        <w:tc>
          <w:tcPr>
            <w:tcW w:w="932" w:type="dxa"/>
          </w:tcPr>
          <w:p w14:paraId="7ADA2C54" w14:textId="6FAACD58" w:rsidR="009B13D7" w:rsidRPr="00154F1A" w:rsidRDefault="00DF4B93" w:rsidP="00C366CF">
            <w:pPr>
              <w:pStyle w:val="Texto"/>
              <w:tabs>
                <w:tab w:val="decimal" w:pos="831"/>
              </w:tabs>
              <w:rPr>
                <w:sz w:val="16"/>
                <w:szCs w:val="16"/>
              </w:rPr>
            </w:pPr>
            <w:r>
              <w:rPr>
                <w:sz w:val="16"/>
                <w:szCs w:val="16"/>
              </w:rPr>
              <w:t xml:space="preserve">-      </w:t>
            </w:r>
          </w:p>
        </w:tc>
        <w:tc>
          <w:tcPr>
            <w:tcW w:w="93" w:type="dxa"/>
          </w:tcPr>
          <w:p w14:paraId="2480DCC9" w14:textId="77777777" w:rsidR="009B13D7" w:rsidRPr="00154F1A" w:rsidRDefault="009B13D7" w:rsidP="009B13D7">
            <w:pPr>
              <w:pStyle w:val="Texto"/>
              <w:tabs>
                <w:tab w:val="decimal" w:pos="920"/>
              </w:tabs>
              <w:rPr>
                <w:sz w:val="16"/>
                <w:szCs w:val="16"/>
              </w:rPr>
            </w:pPr>
          </w:p>
        </w:tc>
        <w:tc>
          <w:tcPr>
            <w:tcW w:w="900" w:type="dxa"/>
          </w:tcPr>
          <w:p w14:paraId="7088E0FB" w14:textId="14433022" w:rsidR="009B13D7" w:rsidRPr="00154F1A" w:rsidRDefault="0073363B" w:rsidP="00C366CF">
            <w:pPr>
              <w:pStyle w:val="Texto"/>
              <w:tabs>
                <w:tab w:val="decimal" w:pos="816"/>
              </w:tabs>
              <w:rPr>
                <w:sz w:val="16"/>
                <w:szCs w:val="16"/>
              </w:rPr>
            </w:pPr>
            <w:r w:rsidRPr="0073363B">
              <w:rPr>
                <w:sz w:val="16"/>
                <w:szCs w:val="16"/>
              </w:rPr>
              <w:t>(19.754)</w:t>
            </w:r>
          </w:p>
        </w:tc>
      </w:tr>
      <w:tr w:rsidR="009B13D7" w:rsidRPr="00154F1A" w14:paraId="5BC70489" w14:textId="4E2BFDE9" w:rsidTr="007C35D5">
        <w:trPr>
          <w:trHeight w:val="49"/>
        </w:trPr>
        <w:tc>
          <w:tcPr>
            <w:tcW w:w="2893" w:type="dxa"/>
          </w:tcPr>
          <w:p w14:paraId="3D9FC588" w14:textId="7160E382" w:rsidR="009B13D7" w:rsidRPr="00154F1A" w:rsidRDefault="009B13D7" w:rsidP="009B13D7">
            <w:pPr>
              <w:pStyle w:val="Texto"/>
              <w:jc w:val="left"/>
              <w:rPr>
                <w:b/>
                <w:sz w:val="16"/>
                <w:szCs w:val="16"/>
              </w:rPr>
            </w:pPr>
            <w:r w:rsidRPr="00154F1A">
              <w:rPr>
                <w:b/>
                <w:sz w:val="16"/>
                <w:szCs w:val="16"/>
              </w:rPr>
              <w:t>Al 3</w:t>
            </w:r>
            <w:r>
              <w:rPr>
                <w:b/>
                <w:sz w:val="16"/>
                <w:szCs w:val="16"/>
              </w:rPr>
              <w:t>0</w:t>
            </w:r>
            <w:r w:rsidRPr="00154F1A">
              <w:rPr>
                <w:b/>
                <w:sz w:val="16"/>
                <w:szCs w:val="16"/>
              </w:rPr>
              <w:t xml:space="preserve"> de</w:t>
            </w:r>
            <w:r>
              <w:rPr>
                <w:b/>
                <w:sz w:val="16"/>
                <w:szCs w:val="16"/>
              </w:rPr>
              <w:t xml:space="preserve"> noviembre</w:t>
            </w:r>
            <w:r w:rsidRPr="00154F1A">
              <w:rPr>
                <w:b/>
                <w:sz w:val="16"/>
                <w:szCs w:val="16"/>
              </w:rPr>
              <w:t xml:space="preserve"> </w:t>
            </w:r>
            <w:r>
              <w:rPr>
                <w:b/>
                <w:sz w:val="16"/>
                <w:szCs w:val="16"/>
              </w:rPr>
              <w:t>202</w:t>
            </w:r>
            <w:r w:rsidR="00730E03">
              <w:rPr>
                <w:b/>
                <w:sz w:val="16"/>
                <w:szCs w:val="16"/>
              </w:rPr>
              <w:t>2</w:t>
            </w:r>
          </w:p>
        </w:tc>
        <w:tc>
          <w:tcPr>
            <w:tcW w:w="840" w:type="dxa"/>
            <w:tcBorders>
              <w:top w:val="single" w:sz="6" w:space="0" w:color="auto"/>
              <w:bottom w:val="double" w:sz="6" w:space="0" w:color="auto"/>
            </w:tcBorders>
          </w:tcPr>
          <w:p w14:paraId="3569CC79" w14:textId="709A46FD" w:rsidR="009B13D7" w:rsidRPr="00462447" w:rsidRDefault="00E44FB5" w:rsidP="009B13D7">
            <w:pPr>
              <w:pStyle w:val="Texto"/>
              <w:tabs>
                <w:tab w:val="decimal" w:pos="684"/>
              </w:tabs>
              <w:rPr>
                <w:b/>
                <w:bCs/>
                <w:sz w:val="16"/>
                <w:szCs w:val="16"/>
              </w:rPr>
            </w:pPr>
            <w:r>
              <w:rPr>
                <w:b/>
                <w:bCs/>
                <w:sz w:val="16"/>
                <w:szCs w:val="16"/>
              </w:rPr>
              <w:t>439.714</w:t>
            </w:r>
          </w:p>
        </w:tc>
        <w:tc>
          <w:tcPr>
            <w:tcW w:w="67" w:type="dxa"/>
          </w:tcPr>
          <w:p w14:paraId="36D5FE2C" w14:textId="77777777" w:rsidR="009B13D7" w:rsidRPr="00462447" w:rsidRDefault="009B13D7" w:rsidP="009B13D7">
            <w:pPr>
              <w:pStyle w:val="Texto"/>
              <w:rPr>
                <w:b/>
                <w:bCs/>
                <w:sz w:val="16"/>
                <w:szCs w:val="16"/>
              </w:rPr>
            </w:pPr>
          </w:p>
        </w:tc>
        <w:tc>
          <w:tcPr>
            <w:tcW w:w="877" w:type="dxa"/>
            <w:tcBorders>
              <w:top w:val="single" w:sz="6" w:space="0" w:color="auto"/>
              <w:bottom w:val="double" w:sz="6" w:space="0" w:color="auto"/>
            </w:tcBorders>
          </w:tcPr>
          <w:p w14:paraId="4A84AB03" w14:textId="69A2526A" w:rsidR="009B13D7" w:rsidRPr="00462447" w:rsidRDefault="00E44FB5" w:rsidP="009B13D7">
            <w:pPr>
              <w:pStyle w:val="Texto"/>
              <w:tabs>
                <w:tab w:val="decimal" w:pos="780"/>
              </w:tabs>
              <w:rPr>
                <w:b/>
                <w:bCs/>
                <w:sz w:val="16"/>
                <w:szCs w:val="16"/>
              </w:rPr>
            </w:pPr>
            <w:r>
              <w:rPr>
                <w:b/>
                <w:bCs/>
                <w:sz w:val="16"/>
                <w:szCs w:val="16"/>
              </w:rPr>
              <w:t>26.811.141</w:t>
            </w:r>
          </w:p>
        </w:tc>
        <w:tc>
          <w:tcPr>
            <w:tcW w:w="41" w:type="dxa"/>
          </w:tcPr>
          <w:p w14:paraId="5EA16170" w14:textId="77777777" w:rsidR="009B13D7" w:rsidRPr="00462447" w:rsidRDefault="009B13D7" w:rsidP="009B13D7">
            <w:pPr>
              <w:pStyle w:val="Texto"/>
              <w:rPr>
                <w:b/>
                <w:bCs/>
                <w:sz w:val="16"/>
                <w:szCs w:val="16"/>
              </w:rPr>
            </w:pPr>
          </w:p>
        </w:tc>
        <w:tc>
          <w:tcPr>
            <w:tcW w:w="941" w:type="dxa"/>
            <w:tcBorders>
              <w:top w:val="single" w:sz="6" w:space="0" w:color="auto"/>
              <w:bottom w:val="double" w:sz="6" w:space="0" w:color="auto"/>
            </w:tcBorders>
          </w:tcPr>
          <w:p w14:paraId="7023ED3C" w14:textId="1340AC1D" w:rsidR="009B13D7" w:rsidRPr="00462447" w:rsidRDefault="00E44FB5" w:rsidP="009B13D7">
            <w:pPr>
              <w:pStyle w:val="Texto"/>
              <w:tabs>
                <w:tab w:val="decimal" w:pos="841"/>
              </w:tabs>
              <w:rPr>
                <w:b/>
                <w:bCs/>
                <w:sz w:val="16"/>
                <w:szCs w:val="16"/>
              </w:rPr>
            </w:pPr>
            <w:r>
              <w:rPr>
                <w:b/>
                <w:bCs/>
                <w:sz w:val="16"/>
                <w:szCs w:val="16"/>
              </w:rPr>
              <w:t>27.250.855</w:t>
            </w:r>
          </w:p>
        </w:tc>
        <w:tc>
          <w:tcPr>
            <w:tcW w:w="84" w:type="dxa"/>
          </w:tcPr>
          <w:p w14:paraId="0F230786" w14:textId="77777777" w:rsidR="009B13D7" w:rsidRPr="00462447" w:rsidRDefault="009B13D7" w:rsidP="009B13D7">
            <w:pPr>
              <w:pStyle w:val="Texto"/>
              <w:tabs>
                <w:tab w:val="decimal" w:pos="780"/>
              </w:tabs>
              <w:rPr>
                <w:b/>
                <w:bCs/>
                <w:sz w:val="16"/>
                <w:szCs w:val="16"/>
              </w:rPr>
            </w:pPr>
          </w:p>
        </w:tc>
        <w:tc>
          <w:tcPr>
            <w:tcW w:w="864" w:type="dxa"/>
            <w:tcBorders>
              <w:top w:val="single" w:sz="6" w:space="0" w:color="auto"/>
              <w:bottom w:val="double" w:sz="6" w:space="0" w:color="auto"/>
            </w:tcBorders>
          </w:tcPr>
          <w:p w14:paraId="3DE2473B" w14:textId="331794D3" w:rsidR="009B13D7" w:rsidRPr="00462447" w:rsidRDefault="00E44FB5" w:rsidP="009B13D7">
            <w:pPr>
              <w:pStyle w:val="Texto"/>
              <w:tabs>
                <w:tab w:val="decimal" w:pos="755"/>
              </w:tabs>
              <w:rPr>
                <w:b/>
                <w:bCs/>
                <w:sz w:val="16"/>
                <w:szCs w:val="16"/>
              </w:rPr>
            </w:pPr>
            <w:r w:rsidRPr="00E44FB5">
              <w:rPr>
                <w:b/>
                <w:bCs/>
                <w:sz w:val="16"/>
                <w:szCs w:val="16"/>
              </w:rPr>
              <w:t>2.693.207</w:t>
            </w:r>
          </w:p>
        </w:tc>
        <w:tc>
          <w:tcPr>
            <w:tcW w:w="44" w:type="dxa"/>
          </w:tcPr>
          <w:p w14:paraId="0E810744" w14:textId="77777777" w:rsidR="009B13D7" w:rsidRPr="00462447" w:rsidRDefault="009B13D7" w:rsidP="009B13D7">
            <w:pPr>
              <w:pStyle w:val="Texto"/>
              <w:tabs>
                <w:tab w:val="decimal" w:pos="755"/>
              </w:tabs>
              <w:rPr>
                <w:b/>
                <w:bCs/>
                <w:sz w:val="16"/>
                <w:szCs w:val="16"/>
              </w:rPr>
            </w:pPr>
          </w:p>
        </w:tc>
        <w:tc>
          <w:tcPr>
            <w:tcW w:w="864" w:type="dxa"/>
            <w:tcBorders>
              <w:top w:val="single" w:sz="6" w:space="0" w:color="auto"/>
              <w:bottom w:val="double" w:sz="6" w:space="0" w:color="auto"/>
            </w:tcBorders>
          </w:tcPr>
          <w:p w14:paraId="7F834F79" w14:textId="2AB536A6" w:rsidR="009B13D7" w:rsidRPr="00462447" w:rsidRDefault="00E44FB5" w:rsidP="009B13D7">
            <w:pPr>
              <w:pStyle w:val="Texto"/>
              <w:tabs>
                <w:tab w:val="decimal" w:pos="755"/>
              </w:tabs>
              <w:rPr>
                <w:b/>
                <w:bCs/>
                <w:sz w:val="16"/>
                <w:szCs w:val="16"/>
              </w:rPr>
            </w:pPr>
            <w:r w:rsidRPr="00E44FB5">
              <w:rPr>
                <w:b/>
                <w:bCs/>
                <w:sz w:val="16"/>
                <w:szCs w:val="16"/>
              </w:rPr>
              <w:t>18.896.656</w:t>
            </w:r>
          </w:p>
        </w:tc>
        <w:tc>
          <w:tcPr>
            <w:tcW w:w="45" w:type="dxa"/>
          </w:tcPr>
          <w:p w14:paraId="12CE6073" w14:textId="77777777" w:rsidR="009B13D7" w:rsidRPr="00462447" w:rsidRDefault="009B13D7" w:rsidP="009B13D7">
            <w:pPr>
              <w:pStyle w:val="Texto"/>
              <w:tabs>
                <w:tab w:val="decimal" w:pos="780"/>
              </w:tabs>
              <w:rPr>
                <w:b/>
                <w:bCs/>
                <w:sz w:val="16"/>
                <w:szCs w:val="16"/>
              </w:rPr>
            </w:pPr>
          </w:p>
        </w:tc>
        <w:tc>
          <w:tcPr>
            <w:tcW w:w="949" w:type="dxa"/>
            <w:tcBorders>
              <w:top w:val="single" w:sz="6" w:space="0" w:color="auto"/>
              <w:bottom w:val="double" w:sz="6" w:space="0" w:color="auto"/>
            </w:tcBorders>
          </w:tcPr>
          <w:p w14:paraId="7C8D9FEE" w14:textId="04FE4989" w:rsidR="009B13D7" w:rsidRPr="00462447" w:rsidRDefault="00E44FB5" w:rsidP="009B13D7">
            <w:pPr>
              <w:pStyle w:val="Texto"/>
              <w:tabs>
                <w:tab w:val="decimal" w:pos="780"/>
              </w:tabs>
              <w:rPr>
                <w:b/>
                <w:bCs/>
                <w:sz w:val="16"/>
                <w:szCs w:val="16"/>
              </w:rPr>
            </w:pPr>
            <w:r w:rsidRPr="00E44FB5">
              <w:rPr>
                <w:b/>
                <w:bCs/>
                <w:sz w:val="16"/>
                <w:szCs w:val="16"/>
              </w:rPr>
              <w:t>483.214</w:t>
            </w:r>
          </w:p>
        </w:tc>
        <w:tc>
          <w:tcPr>
            <w:tcW w:w="82" w:type="dxa"/>
          </w:tcPr>
          <w:p w14:paraId="603D765A" w14:textId="77777777" w:rsidR="009B13D7" w:rsidRPr="00462447" w:rsidRDefault="009B13D7" w:rsidP="009B13D7">
            <w:pPr>
              <w:pStyle w:val="Texto"/>
              <w:rPr>
                <w:b/>
                <w:bCs/>
                <w:sz w:val="16"/>
                <w:szCs w:val="16"/>
              </w:rPr>
            </w:pPr>
          </w:p>
        </w:tc>
        <w:tc>
          <w:tcPr>
            <w:tcW w:w="932" w:type="dxa"/>
            <w:tcBorders>
              <w:top w:val="single" w:sz="6" w:space="0" w:color="auto"/>
              <w:bottom w:val="double" w:sz="6" w:space="0" w:color="auto"/>
            </w:tcBorders>
          </w:tcPr>
          <w:p w14:paraId="30F25581" w14:textId="65534825" w:rsidR="009B13D7" w:rsidRPr="00462447" w:rsidRDefault="003647A8" w:rsidP="00C366CF">
            <w:pPr>
              <w:pStyle w:val="Texto"/>
              <w:tabs>
                <w:tab w:val="decimal" w:pos="831"/>
              </w:tabs>
              <w:rPr>
                <w:b/>
                <w:bCs/>
                <w:sz w:val="16"/>
                <w:szCs w:val="16"/>
              </w:rPr>
            </w:pPr>
            <w:r w:rsidRPr="003647A8">
              <w:rPr>
                <w:b/>
                <w:bCs/>
                <w:sz w:val="16"/>
                <w:szCs w:val="16"/>
              </w:rPr>
              <w:t>2.</w:t>
            </w:r>
            <w:r w:rsidR="0079481F" w:rsidRPr="0079481F">
              <w:rPr>
                <w:b/>
                <w:bCs/>
                <w:sz w:val="16"/>
                <w:szCs w:val="16"/>
              </w:rPr>
              <w:t>045.031</w:t>
            </w:r>
          </w:p>
        </w:tc>
        <w:tc>
          <w:tcPr>
            <w:tcW w:w="93" w:type="dxa"/>
          </w:tcPr>
          <w:p w14:paraId="45A0B23B" w14:textId="77777777" w:rsidR="009B13D7" w:rsidRPr="00462447" w:rsidRDefault="009B13D7" w:rsidP="009B13D7">
            <w:pPr>
              <w:pStyle w:val="Texto"/>
              <w:tabs>
                <w:tab w:val="decimal" w:pos="920"/>
              </w:tabs>
              <w:rPr>
                <w:b/>
                <w:bCs/>
                <w:sz w:val="16"/>
                <w:szCs w:val="16"/>
              </w:rPr>
            </w:pPr>
          </w:p>
        </w:tc>
        <w:tc>
          <w:tcPr>
            <w:tcW w:w="900" w:type="dxa"/>
            <w:tcBorders>
              <w:top w:val="single" w:sz="6" w:space="0" w:color="auto"/>
              <w:bottom w:val="double" w:sz="6" w:space="0" w:color="auto"/>
            </w:tcBorders>
          </w:tcPr>
          <w:p w14:paraId="08B8AFE3" w14:textId="53FD007C" w:rsidR="009B13D7" w:rsidRPr="00462447" w:rsidRDefault="003647A8" w:rsidP="00C366CF">
            <w:pPr>
              <w:pStyle w:val="Texto"/>
              <w:tabs>
                <w:tab w:val="decimal" w:pos="816"/>
              </w:tabs>
              <w:rPr>
                <w:b/>
                <w:bCs/>
                <w:sz w:val="16"/>
                <w:szCs w:val="16"/>
              </w:rPr>
            </w:pPr>
            <w:r w:rsidRPr="003647A8">
              <w:rPr>
                <w:b/>
                <w:bCs/>
                <w:sz w:val="16"/>
                <w:szCs w:val="16"/>
              </w:rPr>
              <w:t>51.</w:t>
            </w:r>
            <w:r w:rsidR="0079481F" w:rsidRPr="0079481F">
              <w:rPr>
                <w:b/>
                <w:bCs/>
                <w:sz w:val="16"/>
                <w:szCs w:val="16"/>
              </w:rPr>
              <w:t>368.963</w:t>
            </w:r>
          </w:p>
        </w:tc>
      </w:tr>
    </w:tbl>
    <w:p w14:paraId="52D1257D" w14:textId="3C980966" w:rsidR="00AE4AE8" w:rsidRDefault="00AE4AE8" w:rsidP="00465768">
      <w:pPr>
        <w:pStyle w:val="Texto"/>
        <w:jc w:val="center"/>
      </w:pPr>
    </w:p>
    <w:p w14:paraId="388C6265" w14:textId="77777777" w:rsidR="00BE515D" w:rsidRPr="0027367E" w:rsidRDefault="00BE515D" w:rsidP="00465768">
      <w:pPr>
        <w:pStyle w:val="Texto"/>
        <w:jc w:val="center"/>
      </w:pPr>
    </w:p>
    <w:tbl>
      <w:tblPr>
        <w:tblStyle w:val="TableGrid"/>
        <w:tblW w:w="10571" w:type="dxa"/>
        <w:tblInd w:w="-426" w:type="dxa"/>
        <w:tblLayout w:type="fixed"/>
        <w:tblLook w:val="04A0" w:firstRow="1" w:lastRow="0" w:firstColumn="1" w:lastColumn="0" w:noHBand="0" w:noVBand="1"/>
      </w:tblPr>
      <w:tblGrid>
        <w:gridCol w:w="2895"/>
        <w:gridCol w:w="841"/>
        <w:gridCol w:w="67"/>
        <w:gridCol w:w="877"/>
        <w:gridCol w:w="41"/>
        <w:gridCol w:w="941"/>
        <w:gridCol w:w="81"/>
        <w:gridCol w:w="864"/>
        <w:gridCol w:w="72"/>
        <w:gridCol w:w="864"/>
        <w:gridCol w:w="72"/>
        <w:gridCol w:w="949"/>
        <w:gridCol w:w="82"/>
        <w:gridCol w:w="932"/>
        <w:gridCol w:w="93"/>
        <w:gridCol w:w="900"/>
      </w:tblGrid>
      <w:tr w:rsidR="00462447" w:rsidRPr="00154F1A" w14:paraId="2581D695" w14:textId="77777777" w:rsidTr="00BE515D">
        <w:tc>
          <w:tcPr>
            <w:tcW w:w="2895" w:type="dxa"/>
          </w:tcPr>
          <w:p w14:paraId="74FAA550" w14:textId="77777777" w:rsidR="00462447" w:rsidRPr="00154F1A" w:rsidRDefault="00462447" w:rsidP="00646A00">
            <w:pPr>
              <w:pStyle w:val="Texto"/>
              <w:jc w:val="center"/>
              <w:rPr>
                <w:b/>
                <w:sz w:val="16"/>
                <w:szCs w:val="16"/>
              </w:rPr>
            </w:pPr>
          </w:p>
        </w:tc>
        <w:tc>
          <w:tcPr>
            <w:tcW w:w="2767" w:type="dxa"/>
            <w:gridSpan w:val="5"/>
            <w:tcBorders>
              <w:bottom w:val="single" w:sz="6" w:space="0" w:color="auto"/>
            </w:tcBorders>
          </w:tcPr>
          <w:p w14:paraId="13B573B6" w14:textId="756E1304" w:rsidR="00462447" w:rsidRPr="00154F1A" w:rsidRDefault="00462447" w:rsidP="00646A00">
            <w:pPr>
              <w:pStyle w:val="Texto"/>
              <w:jc w:val="center"/>
              <w:rPr>
                <w:b/>
                <w:sz w:val="16"/>
                <w:szCs w:val="16"/>
              </w:rPr>
            </w:pPr>
            <w:r w:rsidRPr="00154F1A">
              <w:rPr>
                <w:b/>
                <w:sz w:val="16"/>
                <w:szCs w:val="16"/>
              </w:rPr>
              <w:t>Aportes de los propietarios</w:t>
            </w:r>
          </w:p>
        </w:tc>
        <w:tc>
          <w:tcPr>
            <w:tcW w:w="81" w:type="dxa"/>
          </w:tcPr>
          <w:p w14:paraId="3324D1AD" w14:textId="77777777" w:rsidR="00462447" w:rsidRPr="00154F1A" w:rsidRDefault="00462447" w:rsidP="00646A00">
            <w:pPr>
              <w:pStyle w:val="Texto"/>
              <w:jc w:val="center"/>
              <w:rPr>
                <w:b/>
                <w:sz w:val="16"/>
                <w:szCs w:val="16"/>
              </w:rPr>
            </w:pPr>
          </w:p>
        </w:tc>
        <w:tc>
          <w:tcPr>
            <w:tcW w:w="864" w:type="dxa"/>
          </w:tcPr>
          <w:p w14:paraId="087644C5" w14:textId="77777777" w:rsidR="00462447" w:rsidRPr="00154F1A" w:rsidRDefault="00462447" w:rsidP="00646A00">
            <w:pPr>
              <w:jc w:val="center"/>
              <w:rPr>
                <w:b/>
                <w:sz w:val="16"/>
                <w:szCs w:val="16"/>
              </w:rPr>
            </w:pPr>
          </w:p>
        </w:tc>
        <w:tc>
          <w:tcPr>
            <w:tcW w:w="72" w:type="dxa"/>
          </w:tcPr>
          <w:p w14:paraId="4E65513B" w14:textId="1D5841EF" w:rsidR="00462447" w:rsidRPr="00154F1A" w:rsidRDefault="00462447" w:rsidP="00646A00">
            <w:pPr>
              <w:jc w:val="center"/>
              <w:rPr>
                <w:b/>
                <w:sz w:val="16"/>
                <w:szCs w:val="16"/>
              </w:rPr>
            </w:pPr>
          </w:p>
        </w:tc>
        <w:tc>
          <w:tcPr>
            <w:tcW w:w="864" w:type="dxa"/>
          </w:tcPr>
          <w:p w14:paraId="46B00220" w14:textId="3BA1EF47" w:rsidR="00462447" w:rsidRPr="00154F1A" w:rsidRDefault="00462447" w:rsidP="00646A00">
            <w:pPr>
              <w:jc w:val="center"/>
              <w:rPr>
                <w:b/>
                <w:sz w:val="16"/>
                <w:szCs w:val="16"/>
              </w:rPr>
            </w:pPr>
          </w:p>
        </w:tc>
        <w:tc>
          <w:tcPr>
            <w:tcW w:w="72" w:type="dxa"/>
          </w:tcPr>
          <w:p w14:paraId="138B8C9B" w14:textId="502C1860" w:rsidR="00462447" w:rsidRPr="00154F1A" w:rsidRDefault="00462447" w:rsidP="00646A00">
            <w:pPr>
              <w:jc w:val="center"/>
              <w:rPr>
                <w:b/>
                <w:sz w:val="16"/>
                <w:szCs w:val="16"/>
              </w:rPr>
            </w:pPr>
          </w:p>
        </w:tc>
        <w:tc>
          <w:tcPr>
            <w:tcW w:w="949" w:type="dxa"/>
            <w:tcBorders>
              <w:bottom w:val="single" w:sz="6" w:space="0" w:color="auto"/>
            </w:tcBorders>
          </w:tcPr>
          <w:p w14:paraId="2E357865" w14:textId="26E0A7A1" w:rsidR="00462447" w:rsidRPr="00154F1A" w:rsidRDefault="00462447" w:rsidP="00646A00">
            <w:pPr>
              <w:jc w:val="center"/>
              <w:rPr>
                <w:b/>
                <w:sz w:val="16"/>
                <w:szCs w:val="16"/>
              </w:rPr>
            </w:pPr>
            <w:r w:rsidRPr="00154F1A">
              <w:rPr>
                <w:b/>
                <w:sz w:val="16"/>
                <w:szCs w:val="16"/>
              </w:rPr>
              <w:t>Otros resultados integrales</w:t>
            </w:r>
          </w:p>
        </w:tc>
        <w:tc>
          <w:tcPr>
            <w:tcW w:w="82" w:type="dxa"/>
          </w:tcPr>
          <w:p w14:paraId="54587A4E" w14:textId="77777777" w:rsidR="00462447" w:rsidRPr="00154F1A" w:rsidRDefault="00462447" w:rsidP="00646A00">
            <w:pPr>
              <w:pStyle w:val="Texto"/>
              <w:jc w:val="center"/>
              <w:rPr>
                <w:b/>
                <w:sz w:val="16"/>
                <w:szCs w:val="16"/>
              </w:rPr>
            </w:pPr>
          </w:p>
        </w:tc>
        <w:tc>
          <w:tcPr>
            <w:tcW w:w="932" w:type="dxa"/>
          </w:tcPr>
          <w:p w14:paraId="6158E457" w14:textId="77777777" w:rsidR="00462447" w:rsidRPr="00154F1A" w:rsidRDefault="00462447" w:rsidP="00646A00">
            <w:pPr>
              <w:pStyle w:val="Texto"/>
              <w:jc w:val="center"/>
              <w:rPr>
                <w:b/>
                <w:sz w:val="16"/>
                <w:szCs w:val="16"/>
              </w:rPr>
            </w:pPr>
          </w:p>
        </w:tc>
        <w:tc>
          <w:tcPr>
            <w:tcW w:w="93" w:type="dxa"/>
          </w:tcPr>
          <w:p w14:paraId="2A3CCDED" w14:textId="77777777" w:rsidR="00462447" w:rsidRPr="00154F1A" w:rsidRDefault="00462447" w:rsidP="00646A00">
            <w:pPr>
              <w:pStyle w:val="Texto"/>
              <w:jc w:val="center"/>
              <w:rPr>
                <w:rFonts w:cs="Arial"/>
                <w:b/>
                <w:bCs/>
                <w:sz w:val="16"/>
                <w:szCs w:val="16"/>
              </w:rPr>
            </w:pPr>
          </w:p>
        </w:tc>
        <w:tc>
          <w:tcPr>
            <w:tcW w:w="900" w:type="dxa"/>
          </w:tcPr>
          <w:p w14:paraId="79B4BB49" w14:textId="77777777" w:rsidR="00462447" w:rsidRPr="00154F1A" w:rsidRDefault="00462447" w:rsidP="00646A00">
            <w:pPr>
              <w:pStyle w:val="Texto"/>
              <w:jc w:val="center"/>
              <w:rPr>
                <w:rFonts w:cs="Arial"/>
                <w:b/>
                <w:bCs/>
                <w:sz w:val="16"/>
                <w:szCs w:val="16"/>
              </w:rPr>
            </w:pPr>
          </w:p>
        </w:tc>
      </w:tr>
      <w:tr w:rsidR="00462447" w:rsidRPr="00154F1A" w14:paraId="2DB33456" w14:textId="77777777" w:rsidTr="00BE515D">
        <w:tc>
          <w:tcPr>
            <w:tcW w:w="2895" w:type="dxa"/>
          </w:tcPr>
          <w:p w14:paraId="2B2882B6" w14:textId="77777777" w:rsidR="00462447" w:rsidRPr="00154F1A" w:rsidRDefault="00462447" w:rsidP="00462447">
            <w:pPr>
              <w:pStyle w:val="Texto"/>
              <w:jc w:val="center"/>
              <w:rPr>
                <w:b/>
                <w:sz w:val="16"/>
                <w:szCs w:val="16"/>
              </w:rPr>
            </w:pPr>
          </w:p>
        </w:tc>
        <w:tc>
          <w:tcPr>
            <w:tcW w:w="841" w:type="dxa"/>
            <w:tcBorders>
              <w:top w:val="single" w:sz="6" w:space="0" w:color="auto"/>
              <w:bottom w:val="single" w:sz="6" w:space="0" w:color="auto"/>
            </w:tcBorders>
          </w:tcPr>
          <w:p w14:paraId="4C2B3C22" w14:textId="77777777" w:rsidR="00462447" w:rsidRPr="00154F1A" w:rsidRDefault="00462447" w:rsidP="00462447">
            <w:pPr>
              <w:pStyle w:val="Texto"/>
              <w:jc w:val="center"/>
              <w:rPr>
                <w:b/>
                <w:sz w:val="16"/>
                <w:szCs w:val="16"/>
              </w:rPr>
            </w:pPr>
            <w:r w:rsidRPr="00154F1A">
              <w:rPr>
                <w:b/>
                <w:sz w:val="16"/>
                <w:szCs w:val="16"/>
              </w:rPr>
              <w:t>Capital social</w:t>
            </w:r>
          </w:p>
        </w:tc>
        <w:tc>
          <w:tcPr>
            <w:tcW w:w="67" w:type="dxa"/>
            <w:tcBorders>
              <w:top w:val="single" w:sz="6" w:space="0" w:color="auto"/>
            </w:tcBorders>
          </w:tcPr>
          <w:p w14:paraId="31AED126" w14:textId="77777777" w:rsidR="00462447" w:rsidRPr="00154F1A" w:rsidRDefault="00462447" w:rsidP="00462447">
            <w:pPr>
              <w:pStyle w:val="Texto"/>
              <w:jc w:val="center"/>
              <w:rPr>
                <w:b/>
                <w:sz w:val="16"/>
                <w:szCs w:val="16"/>
              </w:rPr>
            </w:pPr>
          </w:p>
        </w:tc>
        <w:tc>
          <w:tcPr>
            <w:tcW w:w="877" w:type="dxa"/>
            <w:tcBorders>
              <w:bottom w:val="single" w:sz="4" w:space="0" w:color="auto"/>
            </w:tcBorders>
          </w:tcPr>
          <w:p w14:paraId="1A9A6EC1" w14:textId="77777777" w:rsidR="00462447" w:rsidRPr="00154F1A" w:rsidRDefault="00462447" w:rsidP="00462447">
            <w:pPr>
              <w:pStyle w:val="Texto"/>
              <w:jc w:val="center"/>
              <w:rPr>
                <w:b/>
                <w:sz w:val="16"/>
                <w:szCs w:val="16"/>
              </w:rPr>
            </w:pPr>
            <w:r w:rsidRPr="00154F1A">
              <w:rPr>
                <w:b/>
                <w:sz w:val="16"/>
                <w:szCs w:val="16"/>
              </w:rPr>
              <w:t>Ajuste de capital social</w:t>
            </w:r>
          </w:p>
        </w:tc>
        <w:tc>
          <w:tcPr>
            <w:tcW w:w="41" w:type="dxa"/>
          </w:tcPr>
          <w:p w14:paraId="3197B4AF" w14:textId="77777777" w:rsidR="00462447" w:rsidRPr="00154F1A" w:rsidRDefault="00462447" w:rsidP="00462447">
            <w:pPr>
              <w:pStyle w:val="Texto"/>
              <w:jc w:val="center"/>
              <w:rPr>
                <w:b/>
                <w:sz w:val="16"/>
                <w:szCs w:val="16"/>
              </w:rPr>
            </w:pPr>
          </w:p>
        </w:tc>
        <w:tc>
          <w:tcPr>
            <w:tcW w:w="941" w:type="dxa"/>
            <w:tcBorders>
              <w:top w:val="single" w:sz="6" w:space="0" w:color="auto"/>
              <w:bottom w:val="single" w:sz="6" w:space="0" w:color="auto"/>
            </w:tcBorders>
          </w:tcPr>
          <w:p w14:paraId="23FB7DDC" w14:textId="77777777" w:rsidR="00462447" w:rsidRPr="00154F1A" w:rsidRDefault="00462447" w:rsidP="00462447">
            <w:pPr>
              <w:pStyle w:val="Texto"/>
              <w:jc w:val="center"/>
              <w:rPr>
                <w:b/>
                <w:sz w:val="16"/>
                <w:szCs w:val="16"/>
              </w:rPr>
            </w:pPr>
            <w:r w:rsidRPr="00154F1A">
              <w:rPr>
                <w:b/>
                <w:sz w:val="16"/>
                <w:szCs w:val="16"/>
              </w:rPr>
              <w:t>Total</w:t>
            </w:r>
          </w:p>
        </w:tc>
        <w:tc>
          <w:tcPr>
            <w:tcW w:w="81" w:type="dxa"/>
          </w:tcPr>
          <w:p w14:paraId="02182410" w14:textId="77777777" w:rsidR="00462447" w:rsidRPr="00154F1A" w:rsidRDefault="00462447" w:rsidP="00462447">
            <w:pPr>
              <w:pStyle w:val="Texto"/>
              <w:jc w:val="center"/>
              <w:rPr>
                <w:b/>
                <w:sz w:val="16"/>
                <w:szCs w:val="16"/>
              </w:rPr>
            </w:pPr>
          </w:p>
        </w:tc>
        <w:tc>
          <w:tcPr>
            <w:tcW w:w="864" w:type="dxa"/>
            <w:tcBorders>
              <w:bottom w:val="single" w:sz="6" w:space="0" w:color="auto"/>
            </w:tcBorders>
          </w:tcPr>
          <w:p w14:paraId="71463582" w14:textId="098F1AD6" w:rsidR="00462447" w:rsidRPr="00154F1A" w:rsidRDefault="00462447" w:rsidP="00462447">
            <w:pPr>
              <w:pStyle w:val="Texto"/>
              <w:jc w:val="center"/>
              <w:rPr>
                <w:b/>
                <w:sz w:val="16"/>
                <w:szCs w:val="16"/>
              </w:rPr>
            </w:pPr>
            <w:r w:rsidRPr="00462447">
              <w:rPr>
                <w:b/>
                <w:sz w:val="16"/>
                <w:szCs w:val="16"/>
              </w:rPr>
              <w:t>Reserva legal</w:t>
            </w:r>
          </w:p>
        </w:tc>
        <w:tc>
          <w:tcPr>
            <w:tcW w:w="72" w:type="dxa"/>
          </w:tcPr>
          <w:p w14:paraId="74F9C531" w14:textId="6075DA32" w:rsidR="00462447" w:rsidRPr="00154F1A" w:rsidRDefault="00462447" w:rsidP="00462447">
            <w:pPr>
              <w:pStyle w:val="Texto"/>
              <w:jc w:val="center"/>
              <w:rPr>
                <w:b/>
                <w:sz w:val="16"/>
                <w:szCs w:val="16"/>
              </w:rPr>
            </w:pPr>
          </w:p>
        </w:tc>
        <w:tc>
          <w:tcPr>
            <w:tcW w:w="864" w:type="dxa"/>
            <w:tcBorders>
              <w:bottom w:val="single" w:sz="6" w:space="0" w:color="auto"/>
            </w:tcBorders>
          </w:tcPr>
          <w:p w14:paraId="006BD5FE" w14:textId="52053EB6" w:rsidR="00462447" w:rsidRPr="00154F1A" w:rsidRDefault="00462447" w:rsidP="00462447">
            <w:pPr>
              <w:pStyle w:val="Texto"/>
              <w:jc w:val="center"/>
              <w:rPr>
                <w:b/>
                <w:sz w:val="16"/>
                <w:szCs w:val="16"/>
              </w:rPr>
            </w:pPr>
            <w:r w:rsidRPr="00462447">
              <w:rPr>
                <w:b/>
                <w:sz w:val="16"/>
                <w:szCs w:val="16"/>
              </w:rPr>
              <w:t>Reserva facultativa</w:t>
            </w:r>
          </w:p>
        </w:tc>
        <w:tc>
          <w:tcPr>
            <w:tcW w:w="72" w:type="dxa"/>
          </w:tcPr>
          <w:p w14:paraId="1E6FDFE9" w14:textId="694E6B00" w:rsidR="00462447" w:rsidRPr="00154F1A" w:rsidRDefault="00462447" w:rsidP="00462447">
            <w:pPr>
              <w:jc w:val="center"/>
              <w:rPr>
                <w:b/>
                <w:sz w:val="16"/>
                <w:szCs w:val="16"/>
              </w:rPr>
            </w:pPr>
          </w:p>
        </w:tc>
        <w:tc>
          <w:tcPr>
            <w:tcW w:w="949" w:type="dxa"/>
            <w:tcBorders>
              <w:top w:val="single" w:sz="6" w:space="0" w:color="auto"/>
              <w:bottom w:val="single" w:sz="6" w:space="0" w:color="auto"/>
            </w:tcBorders>
          </w:tcPr>
          <w:p w14:paraId="082CA527" w14:textId="6B9DC3DD" w:rsidR="00462447" w:rsidRPr="00154F1A" w:rsidRDefault="00462447" w:rsidP="00462447">
            <w:pPr>
              <w:jc w:val="center"/>
              <w:rPr>
                <w:b/>
                <w:sz w:val="16"/>
                <w:szCs w:val="16"/>
              </w:rPr>
            </w:pPr>
            <w:r w:rsidRPr="00154F1A">
              <w:rPr>
                <w:b/>
                <w:sz w:val="16"/>
                <w:szCs w:val="16"/>
              </w:rPr>
              <w:t>Reserva resultado conversión</w:t>
            </w:r>
          </w:p>
        </w:tc>
        <w:tc>
          <w:tcPr>
            <w:tcW w:w="82" w:type="dxa"/>
          </w:tcPr>
          <w:p w14:paraId="33C88EB4" w14:textId="77777777" w:rsidR="00462447" w:rsidRPr="00154F1A" w:rsidRDefault="00462447" w:rsidP="00462447">
            <w:pPr>
              <w:pStyle w:val="Texto"/>
              <w:jc w:val="center"/>
              <w:rPr>
                <w:b/>
                <w:sz w:val="16"/>
                <w:szCs w:val="16"/>
              </w:rPr>
            </w:pPr>
          </w:p>
        </w:tc>
        <w:tc>
          <w:tcPr>
            <w:tcW w:w="932" w:type="dxa"/>
            <w:tcBorders>
              <w:bottom w:val="single" w:sz="6" w:space="0" w:color="auto"/>
            </w:tcBorders>
          </w:tcPr>
          <w:p w14:paraId="30175872" w14:textId="77777777" w:rsidR="00462447" w:rsidRPr="00154F1A" w:rsidRDefault="00462447" w:rsidP="00462447">
            <w:pPr>
              <w:pStyle w:val="Texto"/>
              <w:jc w:val="center"/>
              <w:rPr>
                <w:rFonts w:cs="Arial"/>
                <w:b/>
                <w:bCs/>
                <w:sz w:val="16"/>
                <w:szCs w:val="16"/>
              </w:rPr>
            </w:pPr>
            <w:r w:rsidRPr="00154F1A">
              <w:rPr>
                <w:b/>
                <w:sz w:val="16"/>
                <w:szCs w:val="16"/>
              </w:rPr>
              <w:t>Resultados no asignados</w:t>
            </w:r>
          </w:p>
        </w:tc>
        <w:tc>
          <w:tcPr>
            <w:tcW w:w="93" w:type="dxa"/>
          </w:tcPr>
          <w:p w14:paraId="0AA8EB14" w14:textId="77777777" w:rsidR="00462447" w:rsidRPr="00154F1A" w:rsidRDefault="00462447" w:rsidP="00462447">
            <w:pPr>
              <w:pStyle w:val="Texto"/>
              <w:jc w:val="center"/>
              <w:rPr>
                <w:rFonts w:cs="Arial"/>
                <w:b/>
                <w:bCs/>
                <w:sz w:val="16"/>
                <w:szCs w:val="16"/>
              </w:rPr>
            </w:pPr>
          </w:p>
        </w:tc>
        <w:tc>
          <w:tcPr>
            <w:tcW w:w="900" w:type="dxa"/>
            <w:tcBorders>
              <w:bottom w:val="single" w:sz="6" w:space="0" w:color="auto"/>
            </w:tcBorders>
          </w:tcPr>
          <w:p w14:paraId="0D4F13B1" w14:textId="77777777" w:rsidR="00462447" w:rsidRPr="00154F1A" w:rsidRDefault="00462447" w:rsidP="00462447">
            <w:pPr>
              <w:pStyle w:val="Texto"/>
              <w:jc w:val="center"/>
              <w:rPr>
                <w:rFonts w:cs="Arial"/>
                <w:b/>
                <w:bCs/>
                <w:sz w:val="16"/>
                <w:szCs w:val="16"/>
              </w:rPr>
            </w:pPr>
            <w:r w:rsidRPr="00154F1A">
              <w:rPr>
                <w:rFonts w:cs="Arial"/>
                <w:b/>
                <w:bCs/>
                <w:sz w:val="16"/>
                <w:szCs w:val="16"/>
              </w:rPr>
              <w:t>Patrimonio total</w:t>
            </w:r>
          </w:p>
        </w:tc>
      </w:tr>
      <w:tr w:rsidR="00462447" w:rsidRPr="00154F1A" w14:paraId="5F7128F0" w14:textId="77777777" w:rsidTr="00BE515D">
        <w:tc>
          <w:tcPr>
            <w:tcW w:w="2895" w:type="dxa"/>
          </w:tcPr>
          <w:p w14:paraId="4EEB8236" w14:textId="77777777" w:rsidR="00462447" w:rsidRPr="00154F1A" w:rsidRDefault="00462447" w:rsidP="00646A00">
            <w:pPr>
              <w:pStyle w:val="Texto"/>
              <w:jc w:val="left"/>
              <w:rPr>
                <w:sz w:val="16"/>
                <w:szCs w:val="16"/>
              </w:rPr>
            </w:pPr>
          </w:p>
        </w:tc>
        <w:tc>
          <w:tcPr>
            <w:tcW w:w="841" w:type="dxa"/>
          </w:tcPr>
          <w:p w14:paraId="3BEF2995" w14:textId="77777777" w:rsidR="00462447" w:rsidRPr="00154F1A" w:rsidRDefault="00462447" w:rsidP="009D4751">
            <w:pPr>
              <w:pStyle w:val="Texto"/>
              <w:tabs>
                <w:tab w:val="decimal" w:pos="684"/>
              </w:tabs>
              <w:rPr>
                <w:sz w:val="16"/>
                <w:szCs w:val="16"/>
              </w:rPr>
            </w:pPr>
          </w:p>
        </w:tc>
        <w:tc>
          <w:tcPr>
            <w:tcW w:w="67" w:type="dxa"/>
          </w:tcPr>
          <w:p w14:paraId="611B1C68" w14:textId="77777777" w:rsidR="00462447" w:rsidRPr="00154F1A" w:rsidRDefault="00462447" w:rsidP="00646A00">
            <w:pPr>
              <w:pStyle w:val="Texto"/>
              <w:rPr>
                <w:sz w:val="16"/>
                <w:szCs w:val="16"/>
              </w:rPr>
            </w:pPr>
          </w:p>
        </w:tc>
        <w:tc>
          <w:tcPr>
            <w:tcW w:w="877" w:type="dxa"/>
          </w:tcPr>
          <w:p w14:paraId="681DB578" w14:textId="77777777" w:rsidR="00462447" w:rsidRPr="00154F1A" w:rsidRDefault="00462447" w:rsidP="00646A00">
            <w:pPr>
              <w:pStyle w:val="Texto"/>
              <w:tabs>
                <w:tab w:val="decimal" w:pos="780"/>
              </w:tabs>
              <w:rPr>
                <w:sz w:val="16"/>
                <w:szCs w:val="16"/>
              </w:rPr>
            </w:pPr>
          </w:p>
        </w:tc>
        <w:tc>
          <w:tcPr>
            <w:tcW w:w="41" w:type="dxa"/>
          </w:tcPr>
          <w:p w14:paraId="56C7A7D1" w14:textId="77777777" w:rsidR="00462447" w:rsidRPr="00154F1A" w:rsidRDefault="00462447" w:rsidP="00646A00">
            <w:pPr>
              <w:pStyle w:val="Texto"/>
              <w:tabs>
                <w:tab w:val="decimal" w:pos="846"/>
              </w:tabs>
              <w:jc w:val="left"/>
              <w:rPr>
                <w:sz w:val="16"/>
                <w:szCs w:val="16"/>
              </w:rPr>
            </w:pPr>
          </w:p>
        </w:tc>
        <w:tc>
          <w:tcPr>
            <w:tcW w:w="941" w:type="dxa"/>
            <w:tcBorders>
              <w:top w:val="single" w:sz="6" w:space="0" w:color="auto"/>
            </w:tcBorders>
          </w:tcPr>
          <w:p w14:paraId="447DD3FE" w14:textId="77777777" w:rsidR="00462447" w:rsidRPr="00154F1A" w:rsidRDefault="00462447" w:rsidP="00F048B7">
            <w:pPr>
              <w:pStyle w:val="Texto"/>
              <w:tabs>
                <w:tab w:val="decimal" w:pos="835"/>
              </w:tabs>
              <w:rPr>
                <w:sz w:val="16"/>
                <w:szCs w:val="16"/>
              </w:rPr>
            </w:pPr>
          </w:p>
        </w:tc>
        <w:tc>
          <w:tcPr>
            <w:tcW w:w="81" w:type="dxa"/>
          </w:tcPr>
          <w:p w14:paraId="2A3A93A9" w14:textId="77777777" w:rsidR="00462447" w:rsidRPr="00154F1A" w:rsidRDefault="00462447" w:rsidP="00646A00">
            <w:pPr>
              <w:pStyle w:val="Texto"/>
              <w:rPr>
                <w:sz w:val="16"/>
                <w:szCs w:val="16"/>
              </w:rPr>
            </w:pPr>
          </w:p>
        </w:tc>
        <w:tc>
          <w:tcPr>
            <w:tcW w:w="864" w:type="dxa"/>
            <w:tcBorders>
              <w:top w:val="single" w:sz="6" w:space="0" w:color="auto"/>
            </w:tcBorders>
          </w:tcPr>
          <w:p w14:paraId="15253F79" w14:textId="77777777" w:rsidR="00462447" w:rsidRPr="00154F1A" w:rsidRDefault="00462447" w:rsidP="009D4751">
            <w:pPr>
              <w:pStyle w:val="Texto"/>
              <w:tabs>
                <w:tab w:val="decimal" w:pos="755"/>
              </w:tabs>
              <w:rPr>
                <w:sz w:val="16"/>
                <w:szCs w:val="16"/>
              </w:rPr>
            </w:pPr>
          </w:p>
        </w:tc>
        <w:tc>
          <w:tcPr>
            <w:tcW w:w="72" w:type="dxa"/>
          </w:tcPr>
          <w:p w14:paraId="2EC30BE9" w14:textId="5C9347AB" w:rsidR="00462447" w:rsidRPr="00154F1A" w:rsidRDefault="00462447" w:rsidP="009D4751">
            <w:pPr>
              <w:pStyle w:val="Texto"/>
              <w:tabs>
                <w:tab w:val="decimal" w:pos="755"/>
              </w:tabs>
              <w:rPr>
                <w:sz w:val="16"/>
                <w:szCs w:val="16"/>
              </w:rPr>
            </w:pPr>
          </w:p>
        </w:tc>
        <w:tc>
          <w:tcPr>
            <w:tcW w:w="864" w:type="dxa"/>
            <w:tcBorders>
              <w:top w:val="single" w:sz="6" w:space="0" w:color="auto"/>
            </w:tcBorders>
          </w:tcPr>
          <w:p w14:paraId="5E475026" w14:textId="2D0EE063" w:rsidR="00462447" w:rsidRPr="00154F1A" w:rsidRDefault="00462447" w:rsidP="009D4751">
            <w:pPr>
              <w:pStyle w:val="Texto"/>
              <w:tabs>
                <w:tab w:val="decimal" w:pos="755"/>
              </w:tabs>
              <w:rPr>
                <w:sz w:val="16"/>
                <w:szCs w:val="16"/>
              </w:rPr>
            </w:pPr>
          </w:p>
        </w:tc>
        <w:tc>
          <w:tcPr>
            <w:tcW w:w="72" w:type="dxa"/>
          </w:tcPr>
          <w:p w14:paraId="6E085460" w14:textId="43FD0F78" w:rsidR="00462447" w:rsidRPr="00154F1A" w:rsidRDefault="00462447" w:rsidP="00646A00">
            <w:pPr>
              <w:pStyle w:val="Texto"/>
              <w:tabs>
                <w:tab w:val="decimal" w:pos="780"/>
              </w:tabs>
              <w:rPr>
                <w:sz w:val="16"/>
                <w:szCs w:val="16"/>
              </w:rPr>
            </w:pPr>
          </w:p>
        </w:tc>
        <w:tc>
          <w:tcPr>
            <w:tcW w:w="949" w:type="dxa"/>
          </w:tcPr>
          <w:p w14:paraId="14707BAD" w14:textId="44EDB367" w:rsidR="00462447" w:rsidRPr="009D4751" w:rsidRDefault="00462447" w:rsidP="00646A00">
            <w:pPr>
              <w:pStyle w:val="Texto"/>
              <w:tabs>
                <w:tab w:val="decimal" w:pos="780"/>
              </w:tabs>
              <w:rPr>
                <w:b/>
                <w:bCs/>
                <w:sz w:val="16"/>
                <w:szCs w:val="16"/>
              </w:rPr>
            </w:pPr>
          </w:p>
        </w:tc>
        <w:tc>
          <w:tcPr>
            <w:tcW w:w="82" w:type="dxa"/>
          </w:tcPr>
          <w:p w14:paraId="3A454954" w14:textId="77777777" w:rsidR="00462447" w:rsidRPr="00154F1A" w:rsidRDefault="00462447" w:rsidP="00646A00">
            <w:pPr>
              <w:pStyle w:val="Texto"/>
              <w:rPr>
                <w:sz w:val="16"/>
                <w:szCs w:val="16"/>
              </w:rPr>
            </w:pPr>
          </w:p>
        </w:tc>
        <w:tc>
          <w:tcPr>
            <w:tcW w:w="932" w:type="dxa"/>
          </w:tcPr>
          <w:p w14:paraId="0F1AFF2C" w14:textId="77777777" w:rsidR="00462447" w:rsidRPr="00154F1A" w:rsidRDefault="00462447" w:rsidP="009D4751">
            <w:pPr>
              <w:pStyle w:val="Texto"/>
              <w:tabs>
                <w:tab w:val="decimal" w:pos="823"/>
              </w:tabs>
              <w:rPr>
                <w:sz w:val="16"/>
                <w:szCs w:val="16"/>
              </w:rPr>
            </w:pPr>
          </w:p>
        </w:tc>
        <w:tc>
          <w:tcPr>
            <w:tcW w:w="93" w:type="dxa"/>
          </w:tcPr>
          <w:p w14:paraId="19BC04CB" w14:textId="77777777" w:rsidR="00462447" w:rsidRPr="00154F1A" w:rsidRDefault="00462447" w:rsidP="00646A00">
            <w:pPr>
              <w:pStyle w:val="Texto"/>
              <w:tabs>
                <w:tab w:val="decimal" w:pos="920"/>
              </w:tabs>
              <w:rPr>
                <w:sz w:val="16"/>
                <w:szCs w:val="16"/>
              </w:rPr>
            </w:pPr>
          </w:p>
        </w:tc>
        <w:tc>
          <w:tcPr>
            <w:tcW w:w="900" w:type="dxa"/>
          </w:tcPr>
          <w:p w14:paraId="5D109000" w14:textId="77777777" w:rsidR="00462447" w:rsidRPr="00154F1A" w:rsidRDefault="00462447" w:rsidP="009D4751">
            <w:pPr>
              <w:pStyle w:val="Texto"/>
              <w:tabs>
                <w:tab w:val="decimal" w:pos="838"/>
              </w:tabs>
              <w:rPr>
                <w:sz w:val="16"/>
                <w:szCs w:val="16"/>
              </w:rPr>
            </w:pPr>
          </w:p>
        </w:tc>
      </w:tr>
      <w:tr w:rsidR="00BE515D" w:rsidRPr="008D4F28" w14:paraId="3EC47B7F" w14:textId="77777777" w:rsidTr="00BE515D">
        <w:trPr>
          <w:trHeight w:val="81"/>
        </w:trPr>
        <w:tc>
          <w:tcPr>
            <w:tcW w:w="2895" w:type="dxa"/>
          </w:tcPr>
          <w:p w14:paraId="133C7055" w14:textId="2F0C3760" w:rsidR="00BE515D" w:rsidRPr="008D4F28" w:rsidRDefault="00BE515D" w:rsidP="00BE515D">
            <w:pPr>
              <w:pStyle w:val="Texto"/>
              <w:jc w:val="left"/>
              <w:rPr>
                <w:b/>
                <w:sz w:val="16"/>
                <w:szCs w:val="16"/>
              </w:rPr>
            </w:pPr>
            <w:r w:rsidRPr="008D4F28">
              <w:rPr>
                <w:b/>
                <w:sz w:val="16"/>
                <w:szCs w:val="16"/>
              </w:rPr>
              <w:t>Al 1° de junio 202</w:t>
            </w:r>
            <w:r>
              <w:rPr>
                <w:b/>
                <w:sz w:val="16"/>
                <w:szCs w:val="16"/>
              </w:rPr>
              <w:t>1</w:t>
            </w:r>
          </w:p>
        </w:tc>
        <w:tc>
          <w:tcPr>
            <w:tcW w:w="841" w:type="dxa"/>
          </w:tcPr>
          <w:p w14:paraId="10AE2AFF" w14:textId="3A2BBBFE" w:rsidR="00BE515D" w:rsidRPr="00BE515D" w:rsidRDefault="00BE515D" w:rsidP="00BE515D">
            <w:pPr>
              <w:pStyle w:val="Texto"/>
              <w:tabs>
                <w:tab w:val="decimal" w:pos="684"/>
              </w:tabs>
              <w:rPr>
                <w:b/>
                <w:bCs/>
                <w:sz w:val="16"/>
                <w:szCs w:val="16"/>
              </w:rPr>
            </w:pPr>
            <w:r w:rsidRPr="00BE515D">
              <w:rPr>
                <w:b/>
                <w:bCs/>
                <w:sz w:val="16"/>
                <w:szCs w:val="16"/>
              </w:rPr>
              <w:t>439.714</w:t>
            </w:r>
          </w:p>
        </w:tc>
        <w:tc>
          <w:tcPr>
            <w:tcW w:w="67" w:type="dxa"/>
          </w:tcPr>
          <w:p w14:paraId="04B4425F" w14:textId="77777777" w:rsidR="00BE515D" w:rsidRPr="00BE515D" w:rsidRDefault="00BE515D" w:rsidP="00BE515D">
            <w:pPr>
              <w:pStyle w:val="Texto"/>
              <w:jc w:val="left"/>
              <w:rPr>
                <w:b/>
                <w:bCs/>
                <w:sz w:val="16"/>
                <w:szCs w:val="16"/>
              </w:rPr>
            </w:pPr>
          </w:p>
        </w:tc>
        <w:tc>
          <w:tcPr>
            <w:tcW w:w="877" w:type="dxa"/>
          </w:tcPr>
          <w:p w14:paraId="1262DFCD" w14:textId="6A94ECB4" w:rsidR="00BE515D" w:rsidRPr="00BE515D" w:rsidRDefault="00BE515D" w:rsidP="00BE515D">
            <w:pPr>
              <w:pStyle w:val="Texto"/>
              <w:tabs>
                <w:tab w:val="decimal" w:pos="780"/>
              </w:tabs>
              <w:jc w:val="left"/>
              <w:rPr>
                <w:b/>
                <w:bCs/>
                <w:sz w:val="16"/>
                <w:szCs w:val="16"/>
              </w:rPr>
            </w:pPr>
            <w:r w:rsidRPr="00BE515D">
              <w:rPr>
                <w:b/>
                <w:bCs/>
                <w:sz w:val="16"/>
                <w:szCs w:val="16"/>
              </w:rPr>
              <w:t>26.811.1</w:t>
            </w:r>
            <w:r w:rsidR="000224E3">
              <w:rPr>
                <w:b/>
                <w:bCs/>
                <w:sz w:val="16"/>
                <w:szCs w:val="16"/>
              </w:rPr>
              <w:t>41</w:t>
            </w:r>
          </w:p>
        </w:tc>
        <w:tc>
          <w:tcPr>
            <w:tcW w:w="41" w:type="dxa"/>
          </w:tcPr>
          <w:p w14:paraId="7630722B" w14:textId="77777777" w:rsidR="00BE515D" w:rsidRPr="00BE515D" w:rsidRDefault="00BE515D" w:rsidP="00BE515D">
            <w:pPr>
              <w:pStyle w:val="Texto"/>
              <w:jc w:val="left"/>
              <w:rPr>
                <w:b/>
                <w:bCs/>
                <w:sz w:val="16"/>
                <w:szCs w:val="16"/>
              </w:rPr>
            </w:pPr>
          </w:p>
        </w:tc>
        <w:tc>
          <w:tcPr>
            <w:tcW w:w="941" w:type="dxa"/>
          </w:tcPr>
          <w:p w14:paraId="3B98CC64" w14:textId="1D0BB46E" w:rsidR="00BE515D" w:rsidRPr="00BE515D" w:rsidRDefault="00BE515D" w:rsidP="00BE515D">
            <w:pPr>
              <w:pStyle w:val="Texto"/>
              <w:tabs>
                <w:tab w:val="decimal" w:pos="835"/>
              </w:tabs>
              <w:jc w:val="left"/>
              <w:rPr>
                <w:b/>
                <w:bCs/>
                <w:sz w:val="16"/>
                <w:szCs w:val="16"/>
              </w:rPr>
            </w:pPr>
            <w:r w:rsidRPr="00BE515D">
              <w:rPr>
                <w:b/>
                <w:bCs/>
                <w:sz w:val="16"/>
                <w:szCs w:val="16"/>
              </w:rPr>
              <w:t>27.250.85</w:t>
            </w:r>
            <w:r w:rsidR="000224E3">
              <w:rPr>
                <w:b/>
                <w:bCs/>
                <w:sz w:val="16"/>
                <w:szCs w:val="16"/>
              </w:rPr>
              <w:t>5</w:t>
            </w:r>
          </w:p>
        </w:tc>
        <w:tc>
          <w:tcPr>
            <w:tcW w:w="81" w:type="dxa"/>
          </w:tcPr>
          <w:p w14:paraId="6FE5DA0A" w14:textId="77777777" w:rsidR="00BE515D" w:rsidRPr="00BE515D" w:rsidRDefault="00BE515D" w:rsidP="00BE515D">
            <w:pPr>
              <w:pStyle w:val="Texto"/>
              <w:jc w:val="left"/>
              <w:rPr>
                <w:b/>
                <w:bCs/>
                <w:sz w:val="16"/>
                <w:szCs w:val="16"/>
              </w:rPr>
            </w:pPr>
          </w:p>
        </w:tc>
        <w:tc>
          <w:tcPr>
            <w:tcW w:w="864" w:type="dxa"/>
          </w:tcPr>
          <w:p w14:paraId="26C6C86F" w14:textId="7E661D34" w:rsidR="00BE515D" w:rsidRPr="00BE515D" w:rsidRDefault="00BE515D" w:rsidP="00BE515D">
            <w:pPr>
              <w:pStyle w:val="Texto"/>
              <w:tabs>
                <w:tab w:val="decimal" w:pos="755"/>
              </w:tabs>
              <w:rPr>
                <w:b/>
                <w:bCs/>
                <w:sz w:val="16"/>
                <w:szCs w:val="16"/>
              </w:rPr>
            </w:pPr>
            <w:r w:rsidRPr="00BE515D">
              <w:rPr>
                <w:b/>
                <w:bCs/>
                <w:sz w:val="16"/>
                <w:szCs w:val="16"/>
              </w:rPr>
              <w:t>1.679.048</w:t>
            </w:r>
          </w:p>
        </w:tc>
        <w:tc>
          <w:tcPr>
            <w:tcW w:w="72" w:type="dxa"/>
          </w:tcPr>
          <w:p w14:paraId="7A0B894C" w14:textId="1668326A" w:rsidR="00BE515D" w:rsidRPr="00BE515D" w:rsidRDefault="00BE515D" w:rsidP="00BE515D">
            <w:pPr>
              <w:pStyle w:val="Texto"/>
              <w:tabs>
                <w:tab w:val="decimal" w:pos="755"/>
              </w:tabs>
              <w:rPr>
                <w:b/>
                <w:bCs/>
                <w:sz w:val="16"/>
                <w:szCs w:val="16"/>
              </w:rPr>
            </w:pPr>
          </w:p>
        </w:tc>
        <w:tc>
          <w:tcPr>
            <w:tcW w:w="864" w:type="dxa"/>
          </w:tcPr>
          <w:p w14:paraId="1223C5FB" w14:textId="49E8BF54" w:rsidR="00BE515D" w:rsidRPr="00BE515D" w:rsidRDefault="00BE515D" w:rsidP="00BE515D">
            <w:pPr>
              <w:pStyle w:val="Texto"/>
              <w:tabs>
                <w:tab w:val="decimal" w:pos="755"/>
              </w:tabs>
              <w:rPr>
                <w:b/>
                <w:bCs/>
                <w:sz w:val="16"/>
                <w:szCs w:val="16"/>
              </w:rPr>
            </w:pPr>
            <w:r w:rsidRPr="00BE515D">
              <w:rPr>
                <w:b/>
                <w:bCs/>
                <w:sz w:val="16"/>
                <w:szCs w:val="16"/>
              </w:rPr>
              <w:t>525.15</w:t>
            </w:r>
            <w:r w:rsidR="000224E3">
              <w:rPr>
                <w:b/>
                <w:bCs/>
                <w:sz w:val="16"/>
                <w:szCs w:val="16"/>
              </w:rPr>
              <w:t>5</w:t>
            </w:r>
          </w:p>
        </w:tc>
        <w:tc>
          <w:tcPr>
            <w:tcW w:w="72" w:type="dxa"/>
          </w:tcPr>
          <w:p w14:paraId="39FB0AC2" w14:textId="70DABA23" w:rsidR="00BE515D" w:rsidRPr="00BE515D" w:rsidRDefault="00BE515D" w:rsidP="00BE515D">
            <w:pPr>
              <w:pStyle w:val="Texto"/>
              <w:tabs>
                <w:tab w:val="decimal" w:pos="780"/>
              </w:tabs>
              <w:jc w:val="left"/>
              <w:rPr>
                <w:b/>
                <w:bCs/>
                <w:sz w:val="16"/>
                <w:szCs w:val="16"/>
              </w:rPr>
            </w:pPr>
          </w:p>
        </w:tc>
        <w:tc>
          <w:tcPr>
            <w:tcW w:w="949" w:type="dxa"/>
          </w:tcPr>
          <w:p w14:paraId="46AE92F0" w14:textId="702CD40B" w:rsidR="00BE515D" w:rsidRPr="00BE515D" w:rsidRDefault="00BE515D" w:rsidP="00BE515D">
            <w:pPr>
              <w:pStyle w:val="Texto"/>
              <w:tabs>
                <w:tab w:val="decimal" w:pos="780"/>
              </w:tabs>
              <w:rPr>
                <w:b/>
                <w:bCs/>
                <w:sz w:val="16"/>
                <w:szCs w:val="16"/>
              </w:rPr>
            </w:pPr>
            <w:r w:rsidRPr="00BE515D">
              <w:rPr>
                <w:b/>
                <w:bCs/>
                <w:sz w:val="16"/>
                <w:szCs w:val="16"/>
              </w:rPr>
              <w:t>394.855</w:t>
            </w:r>
          </w:p>
        </w:tc>
        <w:tc>
          <w:tcPr>
            <w:tcW w:w="82" w:type="dxa"/>
          </w:tcPr>
          <w:p w14:paraId="3247ECB6" w14:textId="77777777" w:rsidR="00BE515D" w:rsidRPr="00BE515D" w:rsidRDefault="00BE515D" w:rsidP="00BE515D">
            <w:pPr>
              <w:pStyle w:val="Texto"/>
              <w:jc w:val="left"/>
              <w:rPr>
                <w:b/>
                <w:bCs/>
                <w:sz w:val="16"/>
                <w:szCs w:val="16"/>
              </w:rPr>
            </w:pPr>
          </w:p>
        </w:tc>
        <w:tc>
          <w:tcPr>
            <w:tcW w:w="932" w:type="dxa"/>
          </w:tcPr>
          <w:p w14:paraId="0C50CEB3" w14:textId="1E767785" w:rsidR="00BE515D" w:rsidRPr="00BE515D" w:rsidRDefault="00BE515D" w:rsidP="00BE515D">
            <w:pPr>
              <w:pStyle w:val="Texto"/>
              <w:tabs>
                <w:tab w:val="decimal" w:pos="823"/>
              </w:tabs>
              <w:jc w:val="left"/>
              <w:rPr>
                <w:b/>
                <w:bCs/>
                <w:sz w:val="16"/>
                <w:szCs w:val="16"/>
              </w:rPr>
            </w:pPr>
            <w:r w:rsidRPr="00BE515D">
              <w:rPr>
                <w:b/>
                <w:bCs/>
                <w:sz w:val="16"/>
                <w:szCs w:val="16"/>
              </w:rPr>
              <w:t>12.111.32</w:t>
            </w:r>
            <w:r w:rsidR="000224E3">
              <w:rPr>
                <w:b/>
                <w:bCs/>
                <w:sz w:val="16"/>
                <w:szCs w:val="16"/>
              </w:rPr>
              <w:t>7</w:t>
            </w:r>
          </w:p>
        </w:tc>
        <w:tc>
          <w:tcPr>
            <w:tcW w:w="93" w:type="dxa"/>
          </w:tcPr>
          <w:p w14:paraId="13164E92" w14:textId="77777777" w:rsidR="00BE515D" w:rsidRPr="00BE515D" w:rsidRDefault="00BE515D" w:rsidP="00BE515D">
            <w:pPr>
              <w:pStyle w:val="Texto"/>
              <w:tabs>
                <w:tab w:val="decimal" w:pos="920"/>
              </w:tabs>
              <w:jc w:val="left"/>
              <w:rPr>
                <w:b/>
                <w:bCs/>
                <w:sz w:val="16"/>
                <w:szCs w:val="16"/>
              </w:rPr>
            </w:pPr>
          </w:p>
        </w:tc>
        <w:tc>
          <w:tcPr>
            <w:tcW w:w="900" w:type="dxa"/>
          </w:tcPr>
          <w:p w14:paraId="59D0EA97" w14:textId="20D5ED84" w:rsidR="00BE515D" w:rsidRPr="00BE515D" w:rsidRDefault="00BE515D" w:rsidP="00BE515D">
            <w:pPr>
              <w:pStyle w:val="Texto"/>
              <w:tabs>
                <w:tab w:val="decimal" w:pos="838"/>
              </w:tabs>
              <w:jc w:val="left"/>
              <w:rPr>
                <w:b/>
                <w:bCs/>
                <w:sz w:val="16"/>
                <w:szCs w:val="16"/>
              </w:rPr>
            </w:pPr>
            <w:r w:rsidRPr="00BE515D">
              <w:rPr>
                <w:b/>
                <w:bCs/>
                <w:sz w:val="16"/>
                <w:szCs w:val="16"/>
              </w:rPr>
              <w:t>41.961.240</w:t>
            </w:r>
          </w:p>
        </w:tc>
      </w:tr>
      <w:tr w:rsidR="00BE515D" w:rsidRPr="00154F1A" w14:paraId="4386F036" w14:textId="77777777" w:rsidTr="00BE515D">
        <w:tc>
          <w:tcPr>
            <w:tcW w:w="2895" w:type="dxa"/>
          </w:tcPr>
          <w:p w14:paraId="12C28C68" w14:textId="77777777" w:rsidR="00BE515D" w:rsidRPr="00154F1A" w:rsidRDefault="00BE515D" w:rsidP="00BE515D">
            <w:pPr>
              <w:pStyle w:val="Texto"/>
              <w:jc w:val="left"/>
              <w:rPr>
                <w:sz w:val="16"/>
                <w:szCs w:val="16"/>
              </w:rPr>
            </w:pPr>
          </w:p>
        </w:tc>
        <w:tc>
          <w:tcPr>
            <w:tcW w:w="841" w:type="dxa"/>
          </w:tcPr>
          <w:p w14:paraId="4C914061" w14:textId="77777777" w:rsidR="00BE515D" w:rsidRPr="00154F1A" w:rsidRDefault="00BE515D" w:rsidP="00BE515D">
            <w:pPr>
              <w:pStyle w:val="Texto"/>
              <w:tabs>
                <w:tab w:val="decimal" w:pos="684"/>
              </w:tabs>
              <w:rPr>
                <w:sz w:val="16"/>
                <w:szCs w:val="16"/>
              </w:rPr>
            </w:pPr>
          </w:p>
        </w:tc>
        <w:tc>
          <w:tcPr>
            <w:tcW w:w="67" w:type="dxa"/>
          </w:tcPr>
          <w:p w14:paraId="7B5FB7D4" w14:textId="77777777" w:rsidR="00BE515D" w:rsidRPr="00154F1A" w:rsidRDefault="00BE515D" w:rsidP="00BE515D">
            <w:pPr>
              <w:pStyle w:val="Texto"/>
              <w:jc w:val="left"/>
              <w:rPr>
                <w:sz w:val="16"/>
                <w:szCs w:val="16"/>
              </w:rPr>
            </w:pPr>
          </w:p>
        </w:tc>
        <w:tc>
          <w:tcPr>
            <w:tcW w:w="877" w:type="dxa"/>
          </w:tcPr>
          <w:p w14:paraId="221C441E" w14:textId="77777777" w:rsidR="00BE515D" w:rsidRPr="00154F1A" w:rsidRDefault="00BE515D" w:rsidP="00BE515D">
            <w:pPr>
              <w:pStyle w:val="Texto"/>
              <w:tabs>
                <w:tab w:val="decimal" w:pos="780"/>
              </w:tabs>
              <w:jc w:val="left"/>
              <w:rPr>
                <w:sz w:val="16"/>
                <w:szCs w:val="16"/>
              </w:rPr>
            </w:pPr>
          </w:p>
        </w:tc>
        <w:tc>
          <w:tcPr>
            <w:tcW w:w="41" w:type="dxa"/>
          </w:tcPr>
          <w:p w14:paraId="316DEF5E" w14:textId="77777777" w:rsidR="00BE515D" w:rsidRPr="00154F1A" w:rsidRDefault="00BE515D" w:rsidP="00BE515D">
            <w:pPr>
              <w:pStyle w:val="Texto"/>
              <w:tabs>
                <w:tab w:val="decimal" w:pos="734"/>
              </w:tabs>
              <w:jc w:val="left"/>
              <w:rPr>
                <w:sz w:val="16"/>
                <w:szCs w:val="16"/>
              </w:rPr>
            </w:pPr>
          </w:p>
        </w:tc>
        <w:tc>
          <w:tcPr>
            <w:tcW w:w="941" w:type="dxa"/>
          </w:tcPr>
          <w:p w14:paraId="6184B307" w14:textId="77777777" w:rsidR="00BE515D" w:rsidRPr="00154F1A" w:rsidRDefault="00BE515D" w:rsidP="00BE515D">
            <w:pPr>
              <w:pStyle w:val="Texto"/>
              <w:tabs>
                <w:tab w:val="decimal" w:pos="835"/>
              </w:tabs>
              <w:jc w:val="left"/>
              <w:rPr>
                <w:sz w:val="16"/>
                <w:szCs w:val="16"/>
              </w:rPr>
            </w:pPr>
          </w:p>
        </w:tc>
        <w:tc>
          <w:tcPr>
            <w:tcW w:w="81" w:type="dxa"/>
          </w:tcPr>
          <w:p w14:paraId="3AD4F121" w14:textId="77777777" w:rsidR="00BE515D" w:rsidRPr="00154F1A" w:rsidRDefault="00BE515D" w:rsidP="00BE515D">
            <w:pPr>
              <w:pStyle w:val="Texto"/>
              <w:jc w:val="left"/>
              <w:rPr>
                <w:sz w:val="16"/>
                <w:szCs w:val="16"/>
              </w:rPr>
            </w:pPr>
          </w:p>
        </w:tc>
        <w:tc>
          <w:tcPr>
            <w:tcW w:w="864" w:type="dxa"/>
          </w:tcPr>
          <w:p w14:paraId="3DBEB588" w14:textId="77777777" w:rsidR="00BE515D" w:rsidRPr="00154F1A" w:rsidRDefault="00BE515D" w:rsidP="00BE515D">
            <w:pPr>
              <w:pStyle w:val="Texto"/>
              <w:tabs>
                <w:tab w:val="decimal" w:pos="755"/>
              </w:tabs>
              <w:rPr>
                <w:sz w:val="16"/>
                <w:szCs w:val="16"/>
              </w:rPr>
            </w:pPr>
          </w:p>
        </w:tc>
        <w:tc>
          <w:tcPr>
            <w:tcW w:w="72" w:type="dxa"/>
          </w:tcPr>
          <w:p w14:paraId="210458B1" w14:textId="08DB90A6" w:rsidR="00BE515D" w:rsidRPr="00154F1A" w:rsidRDefault="00BE515D" w:rsidP="00BE515D">
            <w:pPr>
              <w:pStyle w:val="Texto"/>
              <w:tabs>
                <w:tab w:val="decimal" w:pos="755"/>
              </w:tabs>
              <w:rPr>
                <w:sz w:val="16"/>
                <w:szCs w:val="16"/>
              </w:rPr>
            </w:pPr>
          </w:p>
        </w:tc>
        <w:tc>
          <w:tcPr>
            <w:tcW w:w="864" w:type="dxa"/>
          </w:tcPr>
          <w:p w14:paraId="17609039" w14:textId="279F3015" w:rsidR="00BE515D" w:rsidRPr="00154F1A" w:rsidRDefault="00BE515D" w:rsidP="00BE515D">
            <w:pPr>
              <w:pStyle w:val="Texto"/>
              <w:tabs>
                <w:tab w:val="decimal" w:pos="755"/>
              </w:tabs>
              <w:rPr>
                <w:sz w:val="16"/>
                <w:szCs w:val="16"/>
              </w:rPr>
            </w:pPr>
          </w:p>
        </w:tc>
        <w:tc>
          <w:tcPr>
            <w:tcW w:w="72" w:type="dxa"/>
          </w:tcPr>
          <w:p w14:paraId="017D11C5" w14:textId="016EEC01" w:rsidR="00BE515D" w:rsidRPr="00154F1A" w:rsidRDefault="00BE515D" w:rsidP="00BE515D">
            <w:pPr>
              <w:pStyle w:val="Texto"/>
              <w:tabs>
                <w:tab w:val="decimal" w:pos="780"/>
              </w:tabs>
              <w:jc w:val="left"/>
              <w:rPr>
                <w:sz w:val="16"/>
                <w:szCs w:val="16"/>
              </w:rPr>
            </w:pPr>
          </w:p>
        </w:tc>
        <w:tc>
          <w:tcPr>
            <w:tcW w:w="949" w:type="dxa"/>
          </w:tcPr>
          <w:p w14:paraId="1164C20E" w14:textId="6ED877E9" w:rsidR="00BE515D" w:rsidRPr="009D4751" w:rsidRDefault="00BE515D" w:rsidP="00BE515D">
            <w:pPr>
              <w:pStyle w:val="Texto"/>
              <w:tabs>
                <w:tab w:val="decimal" w:pos="780"/>
              </w:tabs>
              <w:rPr>
                <w:sz w:val="16"/>
                <w:szCs w:val="16"/>
              </w:rPr>
            </w:pPr>
          </w:p>
        </w:tc>
        <w:tc>
          <w:tcPr>
            <w:tcW w:w="82" w:type="dxa"/>
          </w:tcPr>
          <w:p w14:paraId="61755E89" w14:textId="77777777" w:rsidR="00BE515D" w:rsidRPr="00154F1A" w:rsidRDefault="00BE515D" w:rsidP="00BE515D">
            <w:pPr>
              <w:pStyle w:val="Texto"/>
              <w:jc w:val="left"/>
              <w:rPr>
                <w:sz w:val="16"/>
                <w:szCs w:val="16"/>
              </w:rPr>
            </w:pPr>
          </w:p>
        </w:tc>
        <w:tc>
          <w:tcPr>
            <w:tcW w:w="932" w:type="dxa"/>
          </w:tcPr>
          <w:p w14:paraId="6EB8AA99" w14:textId="77777777" w:rsidR="00BE515D" w:rsidRPr="00154F1A" w:rsidRDefault="00BE515D" w:rsidP="00BE515D">
            <w:pPr>
              <w:pStyle w:val="Texto"/>
              <w:tabs>
                <w:tab w:val="decimal" w:pos="823"/>
              </w:tabs>
              <w:jc w:val="left"/>
              <w:rPr>
                <w:sz w:val="16"/>
                <w:szCs w:val="16"/>
              </w:rPr>
            </w:pPr>
          </w:p>
        </w:tc>
        <w:tc>
          <w:tcPr>
            <w:tcW w:w="93" w:type="dxa"/>
          </w:tcPr>
          <w:p w14:paraId="3D75A0F3" w14:textId="77777777" w:rsidR="00BE515D" w:rsidRPr="00154F1A" w:rsidRDefault="00BE515D" w:rsidP="00BE515D">
            <w:pPr>
              <w:pStyle w:val="Texto"/>
              <w:tabs>
                <w:tab w:val="decimal" w:pos="920"/>
              </w:tabs>
              <w:jc w:val="left"/>
              <w:rPr>
                <w:sz w:val="16"/>
                <w:szCs w:val="16"/>
              </w:rPr>
            </w:pPr>
          </w:p>
        </w:tc>
        <w:tc>
          <w:tcPr>
            <w:tcW w:w="900" w:type="dxa"/>
          </w:tcPr>
          <w:p w14:paraId="64AC5D5F" w14:textId="77777777" w:rsidR="00BE515D" w:rsidRPr="00154F1A" w:rsidRDefault="00BE515D" w:rsidP="00BE515D">
            <w:pPr>
              <w:pStyle w:val="Texto"/>
              <w:tabs>
                <w:tab w:val="decimal" w:pos="838"/>
              </w:tabs>
              <w:jc w:val="left"/>
              <w:rPr>
                <w:sz w:val="16"/>
                <w:szCs w:val="16"/>
              </w:rPr>
            </w:pPr>
          </w:p>
        </w:tc>
      </w:tr>
      <w:tr w:rsidR="00BE515D" w:rsidRPr="00154F1A" w14:paraId="67C55B5E" w14:textId="77777777" w:rsidTr="00BE515D">
        <w:tc>
          <w:tcPr>
            <w:tcW w:w="2895" w:type="dxa"/>
            <w:vAlign w:val="top"/>
          </w:tcPr>
          <w:p w14:paraId="2A7BAD1A" w14:textId="698673D6" w:rsidR="00BE515D" w:rsidRPr="00154F1A" w:rsidRDefault="00BE515D" w:rsidP="00BE515D">
            <w:pPr>
              <w:pStyle w:val="Texto"/>
              <w:jc w:val="left"/>
              <w:rPr>
                <w:sz w:val="16"/>
                <w:szCs w:val="16"/>
              </w:rPr>
            </w:pPr>
            <w:r w:rsidRPr="00BE515D">
              <w:rPr>
                <w:sz w:val="16"/>
                <w:szCs w:val="16"/>
              </w:rPr>
              <w:t>A</w:t>
            </w:r>
            <w:r w:rsidR="00CF3744">
              <w:rPr>
                <w:sz w:val="16"/>
                <w:szCs w:val="16"/>
              </w:rPr>
              <w:t>fectación</w:t>
            </w:r>
            <w:r w:rsidRPr="00BE515D">
              <w:rPr>
                <w:sz w:val="16"/>
                <w:szCs w:val="16"/>
              </w:rPr>
              <w:t xml:space="preserve"> de resultados no asignados según Resolución de la Asamblea Ordinaria y Extraordinaria </w:t>
            </w:r>
            <w:proofErr w:type="spellStart"/>
            <w:r w:rsidRPr="00BE515D">
              <w:rPr>
                <w:sz w:val="16"/>
                <w:szCs w:val="16"/>
              </w:rPr>
              <w:t>N°</w:t>
            </w:r>
            <w:proofErr w:type="spellEnd"/>
            <w:r w:rsidRPr="00BE515D">
              <w:rPr>
                <w:sz w:val="16"/>
                <w:szCs w:val="16"/>
              </w:rPr>
              <w:t xml:space="preserve"> 144 del 22 de septiembre de 2021</w:t>
            </w:r>
          </w:p>
        </w:tc>
        <w:tc>
          <w:tcPr>
            <w:tcW w:w="841" w:type="dxa"/>
          </w:tcPr>
          <w:p w14:paraId="65AC8746" w14:textId="77777777" w:rsidR="00BE515D" w:rsidRPr="00154F1A" w:rsidRDefault="00BE515D" w:rsidP="00BE515D">
            <w:pPr>
              <w:pStyle w:val="Texto"/>
              <w:tabs>
                <w:tab w:val="decimal" w:pos="684"/>
              </w:tabs>
              <w:rPr>
                <w:sz w:val="16"/>
                <w:szCs w:val="16"/>
              </w:rPr>
            </w:pPr>
          </w:p>
        </w:tc>
        <w:tc>
          <w:tcPr>
            <w:tcW w:w="67" w:type="dxa"/>
          </w:tcPr>
          <w:p w14:paraId="26CE778D" w14:textId="77777777" w:rsidR="00BE515D" w:rsidRPr="00154F1A" w:rsidRDefault="00BE515D" w:rsidP="00BE515D">
            <w:pPr>
              <w:pStyle w:val="Texto"/>
              <w:jc w:val="left"/>
              <w:rPr>
                <w:sz w:val="16"/>
                <w:szCs w:val="16"/>
              </w:rPr>
            </w:pPr>
          </w:p>
        </w:tc>
        <w:tc>
          <w:tcPr>
            <w:tcW w:w="877" w:type="dxa"/>
          </w:tcPr>
          <w:p w14:paraId="59CD1E02" w14:textId="77777777" w:rsidR="00BE515D" w:rsidRPr="00154F1A" w:rsidRDefault="00BE515D" w:rsidP="00BE515D">
            <w:pPr>
              <w:pStyle w:val="Texto"/>
              <w:tabs>
                <w:tab w:val="decimal" w:pos="780"/>
              </w:tabs>
              <w:jc w:val="left"/>
              <w:rPr>
                <w:sz w:val="16"/>
                <w:szCs w:val="16"/>
              </w:rPr>
            </w:pPr>
          </w:p>
        </w:tc>
        <w:tc>
          <w:tcPr>
            <w:tcW w:w="41" w:type="dxa"/>
          </w:tcPr>
          <w:p w14:paraId="2D051F00" w14:textId="77777777" w:rsidR="00BE515D" w:rsidRPr="00154F1A" w:rsidRDefault="00BE515D" w:rsidP="00BE515D">
            <w:pPr>
              <w:pStyle w:val="Texto"/>
              <w:tabs>
                <w:tab w:val="decimal" w:pos="734"/>
              </w:tabs>
              <w:jc w:val="left"/>
              <w:rPr>
                <w:sz w:val="16"/>
                <w:szCs w:val="16"/>
              </w:rPr>
            </w:pPr>
          </w:p>
        </w:tc>
        <w:tc>
          <w:tcPr>
            <w:tcW w:w="941" w:type="dxa"/>
          </w:tcPr>
          <w:p w14:paraId="38830889" w14:textId="77777777" w:rsidR="00BE515D" w:rsidRPr="00154F1A" w:rsidRDefault="00BE515D" w:rsidP="00BE515D">
            <w:pPr>
              <w:pStyle w:val="Texto"/>
              <w:tabs>
                <w:tab w:val="decimal" w:pos="835"/>
              </w:tabs>
              <w:jc w:val="left"/>
              <w:rPr>
                <w:sz w:val="16"/>
                <w:szCs w:val="16"/>
              </w:rPr>
            </w:pPr>
          </w:p>
        </w:tc>
        <w:tc>
          <w:tcPr>
            <w:tcW w:w="81" w:type="dxa"/>
          </w:tcPr>
          <w:p w14:paraId="15EB38D4" w14:textId="77777777" w:rsidR="00BE515D" w:rsidRPr="00154F1A" w:rsidRDefault="00BE515D" w:rsidP="00BE515D">
            <w:pPr>
              <w:pStyle w:val="Texto"/>
              <w:jc w:val="left"/>
              <w:rPr>
                <w:sz w:val="16"/>
                <w:szCs w:val="16"/>
              </w:rPr>
            </w:pPr>
          </w:p>
        </w:tc>
        <w:tc>
          <w:tcPr>
            <w:tcW w:w="864" w:type="dxa"/>
          </w:tcPr>
          <w:p w14:paraId="7BEFD44F" w14:textId="77777777" w:rsidR="00BE515D" w:rsidRPr="00154F1A" w:rsidRDefault="00BE515D" w:rsidP="00BE515D">
            <w:pPr>
              <w:pStyle w:val="Texto"/>
              <w:tabs>
                <w:tab w:val="decimal" w:pos="755"/>
              </w:tabs>
              <w:rPr>
                <w:sz w:val="16"/>
                <w:szCs w:val="16"/>
              </w:rPr>
            </w:pPr>
          </w:p>
        </w:tc>
        <w:tc>
          <w:tcPr>
            <w:tcW w:w="72" w:type="dxa"/>
          </w:tcPr>
          <w:p w14:paraId="3AB0DCDA" w14:textId="77777777" w:rsidR="00BE515D" w:rsidRPr="00154F1A" w:rsidRDefault="00BE515D" w:rsidP="00BE515D">
            <w:pPr>
              <w:pStyle w:val="Texto"/>
              <w:tabs>
                <w:tab w:val="decimal" w:pos="755"/>
              </w:tabs>
              <w:rPr>
                <w:sz w:val="16"/>
                <w:szCs w:val="16"/>
              </w:rPr>
            </w:pPr>
          </w:p>
        </w:tc>
        <w:tc>
          <w:tcPr>
            <w:tcW w:w="864" w:type="dxa"/>
          </w:tcPr>
          <w:p w14:paraId="2E155E4E" w14:textId="77777777" w:rsidR="00BE515D" w:rsidRPr="00154F1A" w:rsidRDefault="00BE515D" w:rsidP="00BE515D">
            <w:pPr>
              <w:pStyle w:val="Texto"/>
              <w:tabs>
                <w:tab w:val="decimal" w:pos="755"/>
              </w:tabs>
              <w:rPr>
                <w:sz w:val="16"/>
                <w:szCs w:val="16"/>
              </w:rPr>
            </w:pPr>
          </w:p>
        </w:tc>
        <w:tc>
          <w:tcPr>
            <w:tcW w:w="72" w:type="dxa"/>
          </w:tcPr>
          <w:p w14:paraId="04CF9847" w14:textId="77777777" w:rsidR="00BE515D" w:rsidRPr="00154F1A" w:rsidRDefault="00BE515D" w:rsidP="00BE515D">
            <w:pPr>
              <w:pStyle w:val="Texto"/>
              <w:tabs>
                <w:tab w:val="decimal" w:pos="780"/>
              </w:tabs>
              <w:jc w:val="left"/>
              <w:rPr>
                <w:sz w:val="16"/>
                <w:szCs w:val="16"/>
              </w:rPr>
            </w:pPr>
          </w:p>
        </w:tc>
        <w:tc>
          <w:tcPr>
            <w:tcW w:w="949" w:type="dxa"/>
          </w:tcPr>
          <w:p w14:paraId="2B118947" w14:textId="77777777" w:rsidR="00BE515D" w:rsidRPr="009D4751" w:rsidRDefault="00BE515D" w:rsidP="00BE515D">
            <w:pPr>
              <w:pStyle w:val="Texto"/>
              <w:tabs>
                <w:tab w:val="decimal" w:pos="780"/>
              </w:tabs>
              <w:rPr>
                <w:sz w:val="16"/>
                <w:szCs w:val="16"/>
              </w:rPr>
            </w:pPr>
          </w:p>
        </w:tc>
        <w:tc>
          <w:tcPr>
            <w:tcW w:w="82" w:type="dxa"/>
          </w:tcPr>
          <w:p w14:paraId="5ACC2615" w14:textId="77777777" w:rsidR="00BE515D" w:rsidRPr="00154F1A" w:rsidRDefault="00BE515D" w:rsidP="00BE515D">
            <w:pPr>
              <w:pStyle w:val="Texto"/>
              <w:jc w:val="left"/>
              <w:rPr>
                <w:sz w:val="16"/>
                <w:szCs w:val="16"/>
              </w:rPr>
            </w:pPr>
          </w:p>
        </w:tc>
        <w:tc>
          <w:tcPr>
            <w:tcW w:w="932" w:type="dxa"/>
          </w:tcPr>
          <w:p w14:paraId="64DDE3CB" w14:textId="77777777" w:rsidR="00BE515D" w:rsidRPr="00154F1A" w:rsidRDefault="00BE515D" w:rsidP="00BE515D">
            <w:pPr>
              <w:pStyle w:val="Texto"/>
              <w:tabs>
                <w:tab w:val="decimal" w:pos="823"/>
              </w:tabs>
              <w:jc w:val="left"/>
              <w:rPr>
                <w:sz w:val="16"/>
                <w:szCs w:val="16"/>
              </w:rPr>
            </w:pPr>
          </w:p>
        </w:tc>
        <w:tc>
          <w:tcPr>
            <w:tcW w:w="93" w:type="dxa"/>
          </w:tcPr>
          <w:p w14:paraId="2F78DFBA" w14:textId="77777777" w:rsidR="00BE515D" w:rsidRPr="00154F1A" w:rsidRDefault="00BE515D" w:rsidP="00BE515D">
            <w:pPr>
              <w:pStyle w:val="Texto"/>
              <w:tabs>
                <w:tab w:val="decimal" w:pos="920"/>
              </w:tabs>
              <w:jc w:val="left"/>
              <w:rPr>
                <w:sz w:val="16"/>
                <w:szCs w:val="16"/>
              </w:rPr>
            </w:pPr>
          </w:p>
        </w:tc>
        <w:tc>
          <w:tcPr>
            <w:tcW w:w="900" w:type="dxa"/>
          </w:tcPr>
          <w:p w14:paraId="4B2BBB83" w14:textId="77777777" w:rsidR="00BE515D" w:rsidRPr="00154F1A" w:rsidRDefault="00BE515D" w:rsidP="00BE515D">
            <w:pPr>
              <w:pStyle w:val="Texto"/>
              <w:tabs>
                <w:tab w:val="decimal" w:pos="838"/>
              </w:tabs>
              <w:jc w:val="left"/>
              <w:rPr>
                <w:sz w:val="16"/>
                <w:szCs w:val="16"/>
              </w:rPr>
            </w:pPr>
          </w:p>
        </w:tc>
      </w:tr>
      <w:tr w:rsidR="00BE515D" w:rsidRPr="00154F1A" w14:paraId="3B2514E4" w14:textId="77777777" w:rsidTr="00BE515D">
        <w:tc>
          <w:tcPr>
            <w:tcW w:w="2895" w:type="dxa"/>
            <w:vAlign w:val="top"/>
          </w:tcPr>
          <w:p w14:paraId="13D47926" w14:textId="2906D0AF" w:rsidR="00BE515D" w:rsidRPr="00154F1A" w:rsidRDefault="00BE515D" w:rsidP="00BE515D">
            <w:pPr>
              <w:pStyle w:val="Texto"/>
              <w:jc w:val="left"/>
              <w:rPr>
                <w:sz w:val="16"/>
                <w:szCs w:val="16"/>
              </w:rPr>
            </w:pPr>
            <w:r w:rsidRPr="009D4751">
              <w:rPr>
                <w:sz w:val="16"/>
                <w:szCs w:val="16"/>
              </w:rPr>
              <w:t>A Reserva legal</w:t>
            </w:r>
          </w:p>
        </w:tc>
        <w:tc>
          <w:tcPr>
            <w:tcW w:w="841" w:type="dxa"/>
          </w:tcPr>
          <w:p w14:paraId="593852A3" w14:textId="49022454" w:rsidR="00BE515D" w:rsidRPr="00154F1A" w:rsidRDefault="00BE515D" w:rsidP="00BE515D">
            <w:pPr>
              <w:pStyle w:val="Texto"/>
              <w:tabs>
                <w:tab w:val="decimal" w:pos="684"/>
              </w:tabs>
              <w:rPr>
                <w:sz w:val="16"/>
                <w:szCs w:val="16"/>
              </w:rPr>
            </w:pPr>
            <w:r w:rsidRPr="00BE515D">
              <w:rPr>
                <w:sz w:val="16"/>
                <w:szCs w:val="16"/>
              </w:rPr>
              <w:t xml:space="preserve">-       </w:t>
            </w:r>
          </w:p>
        </w:tc>
        <w:tc>
          <w:tcPr>
            <w:tcW w:w="67" w:type="dxa"/>
          </w:tcPr>
          <w:p w14:paraId="60C71B05" w14:textId="77777777" w:rsidR="00BE515D" w:rsidRPr="00154F1A" w:rsidRDefault="00BE515D" w:rsidP="00BE515D">
            <w:pPr>
              <w:pStyle w:val="Texto"/>
              <w:jc w:val="left"/>
              <w:rPr>
                <w:sz w:val="16"/>
                <w:szCs w:val="16"/>
              </w:rPr>
            </w:pPr>
          </w:p>
        </w:tc>
        <w:tc>
          <w:tcPr>
            <w:tcW w:w="877" w:type="dxa"/>
          </w:tcPr>
          <w:p w14:paraId="5164668F" w14:textId="12D51B5B" w:rsidR="00BE515D" w:rsidRPr="00154F1A" w:rsidRDefault="00BE515D" w:rsidP="00BE515D">
            <w:pPr>
              <w:pStyle w:val="Texto"/>
              <w:tabs>
                <w:tab w:val="decimal" w:pos="780"/>
              </w:tabs>
              <w:jc w:val="left"/>
              <w:rPr>
                <w:sz w:val="16"/>
                <w:szCs w:val="16"/>
              </w:rPr>
            </w:pPr>
            <w:r w:rsidRPr="00BE515D">
              <w:rPr>
                <w:sz w:val="16"/>
                <w:szCs w:val="16"/>
              </w:rPr>
              <w:t xml:space="preserve">-       </w:t>
            </w:r>
          </w:p>
        </w:tc>
        <w:tc>
          <w:tcPr>
            <w:tcW w:w="41" w:type="dxa"/>
          </w:tcPr>
          <w:p w14:paraId="13BF4A54" w14:textId="77777777" w:rsidR="00BE515D" w:rsidRPr="00154F1A" w:rsidRDefault="00BE515D" w:rsidP="00BE515D">
            <w:pPr>
              <w:pStyle w:val="Texto"/>
              <w:tabs>
                <w:tab w:val="decimal" w:pos="734"/>
              </w:tabs>
              <w:jc w:val="left"/>
              <w:rPr>
                <w:sz w:val="16"/>
                <w:szCs w:val="16"/>
              </w:rPr>
            </w:pPr>
          </w:p>
        </w:tc>
        <w:tc>
          <w:tcPr>
            <w:tcW w:w="941" w:type="dxa"/>
          </w:tcPr>
          <w:p w14:paraId="2C932BD8" w14:textId="20C8DE28" w:rsidR="00BE515D" w:rsidRPr="00154F1A" w:rsidRDefault="00BE515D" w:rsidP="00BE515D">
            <w:pPr>
              <w:pStyle w:val="Texto"/>
              <w:tabs>
                <w:tab w:val="decimal" w:pos="835"/>
              </w:tabs>
              <w:jc w:val="left"/>
              <w:rPr>
                <w:sz w:val="16"/>
                <w:szCs w:val="16"/>
              </w:rPr>
            </w:pPr>
            <w:r w:rsidRPr="00BE515D">
              <w:rPr>
                <w:sz w:val="16"/>
                <w:szCs w:val="16"/>
              </w:rPr>
              <w:t xml:space="preserve">-       </w:t>
            </w:r>
          </w:p>
        </w:tc>
        <w:tc>
          <w:tcPr>
            <w:tcW w:w="81" w:type="dxa"/>
          </w:tcPr>
          <w:p w14:paraId="2505C135" w14:textId="77777777" w:rsidR="00BE515D" w:rsidRPr="00154F1A" w:rsidRDefault="00BE515D" w:rsidP="00BE515D">
            <w:pPr>
              <w:pStyle w:val="Texto"/>
              <w:jc w:val="left"/>
              <w:rPr>
                <w:sz w:val="16"/>
                <w:szCs w:val="16"/>
              </w:rPr>
            </w:pPr>
          </w:p>
        </w:tc>
        <w:tc>
          <w:tcPr>
            <w:tcW w:w="864" w:type="dxa"/>
          </w:tcPr>
          <w:p w14:paraId="68D1C985" w14:textId="2E7B3D3E" w:rsidR="00BE515D" w:rsidRPr="00154F1A" w:rsidRDefault="00BE515D" w:rsidP="00BE515D">
            <w:pPr>
              <w:pStyle w:val="Texto"/>
              <w:tabs>
                <w:tab w:val="decimal" w:pos="755"/>
              </w:tabs>
              <w:rPr>
                <w:sz w:val="16"/>
                <w:szCs w:val="16"/>
              </w:rPr>
            </w:pPr>
            <w:r w:rsidRPr="00BE515D">
              <w:rPr>
                <w:sz w:val="16"/>
                <w:szCs w:val="16"/>
              </w:rPr>
              <w:t>605.656</w:t>
            </w:r>
          </w:p>
        </w:tc>
        <w:tc>
          <w:tcPr>
            <w:tcW w:w="72" w:type="dxa"/>
          </w:tcPr>
          <w:p w14:paraId="532CE728" w14:textId="77777777" w:rsidR="00BE515D" w:rsidRPr="00154F1A" w:rsidRDefault="00BE515D" w:rsidP="00BE515D">
            <w:pPr>
              <w:pStyle w:val="Texto"/>
              <w:tabs>
                <w:tab w:val="decimal" w:pos="755"/>
              </w:tabs>
              <w:rPr>
                <w:sz w:val="16"/>
                <w:szCs w:val="16"/>
              </w:rPr>
            </w:pPr>
          </w:p>
        </w:tc>
        <w:tc>
          <w:tcPr>
            <w:tcW w:w="864" w:type="dxa"/>
          </w:tcPr>
          <w:p w14:paraId="7CACBC53" w14:textId="6760C289" w:rsidR="00BE515D" w:rsidRPr="00154F1A" w:rsidRDefault="00BE515D" w:rsidP="00BE515D">
            <w:pPr>
              <w:pStyle w:val="Texto"/>
              <w:tabs>
                <w:tab w:val="decimal" w:pos="755"/>
              </w:tabs>
              <w:rPr>
                <w:sz w:val="16"/>
                <w:szCs w:val="16"/>
              </w:rPr>
            </w:pPr>
            <w:r w:rsidRPr="00BE515D">
              <w:rPr>
                <w:sz w:val="16"/>
                <w:szCs w:val="16"/>
              </w:rPr>
              <w:t xml:space="preserve">-       </w:t>
            </w:r>
          </w:p>
        </w:tc>
        <w:tc>
          <w:tcPr>
            <w:tcW w:w="72" w:type="dxa"/>
          </w:tcPr>
          <w:p w14:paraId="09C1B158" w14:textId="77777777" w:rsidR="00BE515D" w:rsidRPr="00154F1A" w:rsidRDefault="00BE515D" w:rsidP="00BE515D">
            <w:pPr>
              <w:pStyle w:val="Texto"/>
              <w:tabs>
                <w:tab w:val="decimal" w:pos="780"/>
              </w:tabs>
              <w:jc w:val="left"/>
              <w:rPr>
                <w:sz w:val="16"/>
                <w:szCs w:val="16"/>
              </w:rPr>
            </w:pPr>
          </w:p>
        </w:tc>
        <w:tc>
          <w:tcPr>
            <w:tcW w:w="949" w:type="dxa"/>
          </w:tcPr>
          <w:p w14:paraId="66BD33BD" w14:textId="481B24F3" w:rsidR="00BE515D" w:rsidRPr="009D4751" w:rsidRDefault="00BE515D" w:rsidP="00BE515D">
            <w:pPr>
              <w:pStyle w:val="Texto"/>
              <w:tabs>
                <w:tab w:val="decimal" w:pos="780"/>
              </w:tabs>
              <w:rPr>
                <w:sz w:val="16"/>
                <w:szCs w:val="16"/>
              </w:rPr>
            </w:pPr>
            <w:r w:rsidRPr="00BE515D">
              <w:rPr>
                <w:sz w:val="16"/>
                <w:szCs w:val="16"/>
              </w:rPr>
              <w:t xml:space="preserve">-       </w:t>
            </w:r>
          </w:p>
        </w:tc>
        <w:tc>
          <w:tcPr>
            <w:tcW w:w="82" w:type="dxa"/>
          </w:tcPr>
          <w:p w14:paraId="0376D166" w14:textId="77777777" w:rsidR="00BE515D" w:rsidRPr="00154F1A" w:rsidRDefault="00BE515D" w:rsidP="00BE515D">
            <w:pPr>
              <w:pStyle w:val="Texto"/>
              <w:jc w:val="left"/>
              <w:rPr>
                <w:sz w:val="16"/>
                <w:szCs w:val="16"/>
              </w:rPr>
            </w:pPr>
          </w:p>
        </w:tc>
        <w:tc>
          <w:tcPr>
            <w:tcW w:w="932" w:type="dxa"/>
          </w:tcPr>
          <w:p w14:paraId="004BF393" w14:textId="205BECBE" w:rsidR="00BE515D" w:rsidRPr="00154F1A" w:rsidRDefault="00BE515D" w:rsidP="00BE515D">
            <w:pPr>
              <w:pStyle w:val="Texto"/>
              <w:tabs>
                <w:tab w:val="decimal" w:pos="823"/>
              </w:tabs>
              <w:jc w:val="left"/>
              <w:rPr>
                <w:sz w:val="16"/>
                <w:szCs w:val="16"/>
              </w:rPr>
            </w:pPr>
            <w:r w:rsidRPr="00BE515D">
              <w:rPr>
                <w:sz w:val="16"/>
                <w:szCs w:val="16"/>
              </w:rPr>
              <w:t>(605.656)</w:t>
            </w:r>
          </w:p>
        </w:tc>
        <w:tc>
          <w:tcPr>
            <w:tcW w:w="93" w:type="dxa"/>
          </w:tcPr>
          <w:p w14:paraId="7CCC06BF" w14:textId="77777777" w:rsidR="00BE515D" w:rsidRPr="00154F1A" w:rsidRDefault="00BE515D" w:rsidP="00BE515D">
            <w:pPr>
              <w:pStyle w:val="Texto"/>
              <w:tabs>
                <w:tab w:val="decimal" w:pos="920"/>
              </w:tabs>
              <w:jc w:val="left"/>
              <w:rPr>
                <w:sz w:val="16"/>
                <w:szCs w:val="16"/>
              </w:rPr>
            </w:pPr>
          </w:p>
        </w:tc>
        <w:tc>
          <w:tcPr>
            <w:tcW w:w="900" w:type="dxa"/>
          </w:tcPr>
          <w:p w14:paraId="3A2BBE02" w14:textId="4DECB457" w:rsidR="00BE515D" w:rsidRPr="00154F1A" w:rsidRDefault="00BE515D" w:rsidP="00BE515D">
            <w:pPr>
              <w:pStyle w:val="Texto"/>
              <w:tabs>
                <w:tab w:val="decimal" w:pos="838"/>
              </w:tabs>
              <w:jc w:val="left"/>
              <w:rPr>
                <w:sz w:val="16"/>
                <w:szCs w:val="16"/>
              </w:rPr>
            </w:pPr>
            <w:r w:rsidRPr="00BE515D">
              <w:rPr>
                <w:sz w:val="16"/>
                <w:szCs w:val="16"/>
              </w:rPr>
              <w:t xml:space="preserve">-       </w:t>
            </w:r>
          </w:p>
        </w:tc>
      </w:tr>
      <w:tr w:rsidR="00BE515D" w:rsidRPr="00154F1A" w14:paraId="12133D42" w14:textId="77777777" w:rsidTr="00BE515D">
        <w:tc>
          <w:tcPr>
            <w:tcW w:w="2895" w:type="dxa"/>
            <w:vAlign w:val="top"/>
          </w:tcPr>
          <w:p w14:paraId="12AC8A7B" w14:textId="05808632" w:rsidR="00BE515D" w:rsidRPr="00154F1A" w:rsidRDefault="00BE515D" w:rsidP="00BE515D">
            <w:pPr>
              <w:pStyle w:val="Texto"/>
              <w:jc w:val="left"/>
              <w:rPr>
                <w:sz w:val="16"/>
                <w:szCs w:val="16"/>
              </w:rPr>
            </w:pPr>
            <w:r w:rsidRPr="009D4751">
              <w:rPr>
                <w:sz w:val="16"/>
                <w:szCs w:val="16"/>
              </w:rPr>
              <w:t>A Reserva facultativa</w:t>
            </w:r>
          </w:p>
        </w:tc>
        <w:tc>
          <w:tcPr>
            <w:tcW w:w="841" w:type="dxa"/>
          </w:tcPr>
          <w:p w14:paraId="00495DB7" w14:textId="0598E1BD" w:rsidR="00BE515D" w:rsidRPr="00154F1A" w:rsidRDefault="00BE515D" w:rsidP="00BE515D">
            <w:pPr>
              <w:pStyle w:val="Texto"/>
              <w:tabs>
                <w:tab w:val="decimal" w:pos="684"/>
              </w:tabs>
              <w:rPr>
                <w:sz w:val="16"/>
                <w:szCs w:val="16"/>
              </w:rPr>
            </w:pPr>
            <w:r w:rsidRPr="00BE515D">
              <w:rPr>
                <w:sz w:val="16"/>
                <w:szCs w:val="16"/>
              </w:rPr>
              <w:t xml:space="preserve">-       </w:t>
            </w:r>
          </w:p>
        </w:tc>
        <w:tc>
          <w:tcPr>
            <w:tcW w:w="67" w:type="dxa"/>
          </w:tcPr>
          <w:p w14:paraId="199CDE78" w14:textId="77777777" w:rsidR="00BE515D" w:rsidRPr="00154F1A" w:rsidRDefault="00BE515D" w:rsidP="00BE515D">
            <w:pPr>
              <w:pStyle w:val="Texto"/>
              <w:jc w:val="left"/>
              <w:rPr>
                <w:sz w:val="16"/>
                <w:szCs w:val="16"/>
              </w:rPr>
            </w:pPr>
          </w:p>
        </w:tc>
        <w:tc>
          <w:tcPr>
            <w:tcW w:w="877" w:type="dxa"/>
          </w:tcPr>
          <w:p w14:paraId="320F62C9" w14:textId="31EEC84B" w:rsidR="00BE515D" w:rsidRPr="00154F1A" w:rsidRDefault="00BE515D" w:rsidP="00BE515D">
            <w:pPr>
              <w:pStyle w:val="Texto"/>
              <w:tabs>
                <w:tab w:val="decimal" w:pos="780"/>
              </w:tabs>
              <w:jc w:val="left"/>
              <w:rPr>
                <w:sz w:val="16"/>
                <w:szCs w:val="16"/>
              </w:rPr>
            </w:pPr>
            <w:r w:rsidRPr="00BE515D">
              <w:rPr>
                <w:sz w:val="16"/>
                <w:szCs w:val="16"/>
              </w:rPr>
              <w:t xml:space="preserve">-       </w:t>
            </w:r>
          </w:p>
        </w:tc>
        <w:tc>
          <w:tcPr>
            <w:tcW w:w="41" w:type="dxa"/>
          </w:tcPr>
          <w:p w14:paraId="134D7BEA" w14:textId="77777777" w:rsidR="00BE515D" w:rsidRPr="00154F1A" w:rsidRDefault="00BE515D" w:rsidP="00BE515D">
            <w:pPr>
              <w:pStyle w:val="Texto"/>
              <w:tabs>
                <w:tab w:val="decimal" w:pos="734"/>
              </w:tabs>
              <w:jc w:val="left"/>
              <w:rPr>
                <w:sz w:val="16"/>
                <w:szCs w:val="16"/>
              </w:rPr>
            </w:pPr>
          </w:p>
        </w:tc>
        <w:tc>
          <w:tcPr>
            <w:tcW w:w="941" w:type="dxa"/>
          </w:tcPr>
          <w:p w14:paraId="1E978339" w14:textId="3ADF31DD" w:rsidR="00BE515D" w:rsidRPr="00154F1A" w:rsidRDefault="00BE515D" w:rsidP="00BE515D">
            <w:pPr>
              <w:pStyle w:val="Texto"/>
              <w:tabs>
                <w:tab w:val="decimal" w:pos="835"/>
              </w:tabs>
              <w:jc w:val="left"/>
              <w:rPr>
                <w:sz w:val="16"/>
                <w:szCs w:val="16"/>
              </w:rPr>
            </w:pPr>
            <w:r w:rsidRPr="00BE515D">
              <w:rPr>
                <w:sz w:val="16"/>
                <w:szCs w:val="16"/>
              </w:rPr>
              <w:t xml:space="preserve">-       </w:t>
            </w:r>
          </w:p>
        </w:tc>
        <w:tc>
          <w:tcPr>
            <w:tcW w:w="81" w:type="dxa"/>
          </w:tcPr>
          <w:p w14:paraId="3591D290" w14:textId="77777777" w:rsidR="00BE515D" w:rsidRPr="00154F1A" w:rsidRDefault="00BE515D" w:rsidP="00BE515D">
            <w:pPr>
              <w:pStyle w:val="Texto"/>
              <w:jc w:val="left"/>
              <w:rPr>
                <w:sz w:val="16"/>
                <w:szCs w:val="16"/>
              </w:rPr>
            </w:pPr>
          </w:p>
        </w:tc>
        <w:tc>
          <w:tcPr>
            <w:tcW w:w="864" w:type="dxa"/>
          </w:tcPr>
          <w:p w14:paraId="3647A246" w14:textId="5E947C0F" w:rsidR="00BE515D" w:rsidRPr="00154F1A" w:rsidRDefault="00BE515D" w:rsidP="00BE515D">
            <w:pPr>
              <w:pStyle w:val="Texto"/>
              <w:tabs>
                <w:tab w:val="decimal" w:pos="755"/>
              </w:tabs>
              <w:rPr>
                <w:sz w:val="16"/>
                <w:szCs w:val="16"/>
              </w:rPr>
            </w:pPr>
            <w:r w:rsidRPr="00BE515D">
              <w:rPr>
                <w:sz w:val="16"/>
                <w:szCs w:val="16"/>
              </w:rPr>
              <w:t xml:space="preserve">-       </w:t>
            </w:r>
          </w:p>
        </w:tc>
        <w:tc>
          <w:tcPr>
            <w:tcW w:w="72" w:type="dxa"/>
          </w:tcPr>
          <w:p w14:paraId="7529279A" w14:textId="77777777" w:rsidR="00BE515D" w:rsidRPr="00154F1A" w:rsidRDefault="00BE515D" w:rsidP="00BE515D">
            <w:pPr>
              <w:pStyle w:val="Texto"/>
              <w:tabs>
                <w:tab w:val="decimal" w:pos="755"/>
              </w:tabs>
              <w:rPr>
                <w:sz w:val="16"/>
                <w:szCs w:val="16"/>
              </w:rPr>
            </w:pPr>
          </w:p>
        </w:tc>
        <w:tc>
          <w:tcPr>
            <w:tcW w:w="864" w:type="dxa"/>
          </w:tcPr>
          <w:p w14:paraId="46E1266C" w14:textId="4C12BEB8" w:rsidR="00BE515D" w:rsidRPr="00154F1A" w:rsidRDefault="00BE515D" w:rsidP="00BE515D">
            <w:pPr>
              <w:pStyle w:val="Texto"/>
              <w:tabs>
                <w:tab w:val="decimal" w:pos="755"/>
              </w:tabs>
              <w:rPr>
                <w:sz w:val="16"/>
                <w:szCs w:val="16"/>
              </w:rPr>
            </w:pPr>
            <w:r w:rsidRPr="00BE515D">
              <w:rPr>
                <w:sz w:val="16"/>
                <w:szCs w:val="16"/>
              </w:rPr>
              <w:t>10.972.237</w:t>
            </w:r>
          </w:p>
        </w:tc>
        <w:tc>
          <w:tcPr>
            <w:tcW w:w="72" w:type="dxa"/>
          </w:tcPr>
          <w:p w14:paraId="468BD13B" w14:textId="77777777" w:rsidR="00BE515D" w:rsidRPr="00154F1A" w:rsidRDefault="00BE515D" w:rsidP="00BE515D">
            <w:pPr>
              <w:pStyle w:val="Texto"/>
              <w:tabs>
                <w:tab w:val="decimal" w:pos="780"/>
              </w:tabs>
              <w:jc w:val="left"/>
              <w:rPr>
                <w:sz w:val="16"/>
                <w:szCs w:val="16"/>
              </w:rPr>
            </w:pPr>
          </w:p>
        </w:tc>
        <w:tc>
          <w:tcPr>
            <w:tcW w:w="949" w:type="dxa"/>
          </w:tcPr>
          <w:p w14:paraId="7CE68FA9" w14:textId="184241D1" w:rsidR="00BE515D" w:rsidRPr="009D4751" w:rsidRDefault="00BE515D" w:rsidP="00BE515D">
            <w:pPr>
              <w:pStyle w:val="Texto"/>
              <w:tabs>
                <w:tab w:val="decimal" w:pos="780"/>
              </w:tabs>
              <w:rPr>
                <w:sz w:val="16"/>
                <w:szCs w:val="16"/>
              </w:rPr>
            </w:pPr>
            <w:r w:rsidRPr="00BE515D">
              <w:rPr>
                <w:sz w:val="16"/>
                <w:szCs w:val="16"/>
              </w:rPr>
              <w:t xml:space="preserve">-       </w:t>
            </w:r>
          </w:p>
        </w:tc>
        <w:tc>
          <w:tcPr>
            <w:tcW w:w="82" w:type="dxa"/>
          </w:tcPr>
          <w:p w14:paraId="34222E52" w14:textId="77777777" w:rsidR="00BE515D" w:rsidRPr="00154F1A" w:rsidRDefault="00BE515D" w:rsidP="00BE515D">
            <w:pPr>
              <w:pStyle w:val="Texto"/>
              <w:jc w:val="left"/>
              <w:rPr>
                <w:sz w:val="16"/>
                <w:szCs w:val="16"/>
              </w:rPr>
            </w:pPr>
          </w:p>
        </w:tc>
        <w:tc>
          <w:tcPr>
            <w:tcW w:w="932" w:type="dxa"/>
          </w:tcPr>
          <w:p w14:paraId="1E57D73C" w14:textId="0195F0F8" w:rsidR="00BE515D" w:rsidRPr="00154F1A" w:rsidRDefault="00BE515D" w:rsidP="00BE515D">
            <w:pPr>
              <w:pStyle w:val="Texto"/>
              <w:tabs>
                <w:tab w:val="decimal" w:pos="823"/>
              </w:tabs>
              <w:jc w:val="left"/>
              <w:rPr>
                <w:sz w:val="16"/>
                <w:szCs w:val="16"/>
              </w:rPr>
            </w:pPr>
            <w:r w:rsidRPr="00BE515D">
              <w:rPr>
                <w:sz w:val="16"/>
                <w:szCs w:val="16"/>
              </w:rPr>
              <w:t>(10.972.237)</w:t>
            </w:r>
          </w:p>
        </w:tc>
        <w:tc>
          <w:tcPr>
            <w:tcW w:w="93" w:type="dxa"/>
          </w:tcPr>
          <w:p w14:paraId="2AE8CB4D" w14:textId="77777777" w:rsidR="00BE515D" w:rsidRPr="00154F1A" w:rsidRDefault="00BE515D" w:rsidP="00BE515D">
            <w:pPr>
              <w:pStyle w:val="Texto"/>
              <w:tabs>
                <w:tab w:val="decimal" w:pos="920"/>
              </w:tabs>
              <w:jc w:val="left"/>
              <w:rPr>
                <w:sz w:val="16"/>
                <w:szCs w:val="16"/>
              </w:rPr>
            </w:pPr>
          </w:p>
        </w:tc>
        <w:tc>
          <w:tcPr>
            <w:tcW w:w="900" w:type="dxa"/>
          </w:tcPr>
          <w:p w14:paraId="3FCC0CC8" w14:textId="7BD0D8F0" w:rsidR="00BE515D" w:rsidRPr="00154F1A" w:rsidRDefault="00BE515D" w:rsidP="00BE515D">
            <w:pPr>
              <w:pStyle w:val="Texto"/>
              <w:tabs>
                <w:tab w:val="decimal" w:pos="838"/>
              </w:tabs>
              <w:jc w:val="left"/>
              <w:rPr>
                <w:sz w:val="16"/>
                <w:szCs w:val="16"/>
              </w:rPr>
            </w:pPr>
            <w:r w:rsidRPr="00BE515D">
              <w:rPr>
                <w:sz w:val="16"/>
                <w:szCs w:val="16"/>
              </w:rPr>
              <w:t xml:space="preserve">-       </w:t>
            </w:r>
          </w:p>
        </w:tc>
      </w:tr>
      <w:tr w:rsidR="001F4BD8" w:rsidRPr="00154F1A" w14:paraId="51B92F24" w14:textId="77777777" w:rsidTr="00BE515D">
        <w:tc>
          <w:tcPr>
            <w:tcW w:w="2895" w:type="dxa"/>
          </w:tcPr>
          <w:p w14:paraId="1876BD6F" w14:textId="68CFC8FA" w:rsidR="001F4BD8" w:rsidRPr="00154F1A" w:rsidRDefault="001F4BD8" w:rsidP="001F4BD8">
            <w:pPr>
              <w:pStyle w:val="Texto"/>
              <w:jc w:val="left"/>
              <w:rPr>
                <w:sz w:val="16"/>
                <w:szCs w:val="16"/>
              </w:rPr>
            </w:pPr>
            <w:r w:rsidRPr="00BE515D">
              <w:rPr>
                <w:sz w:val="16"/>
                <w:szCs w:val="16"/>
              </w:rPr>
              <w:t>A distribución de dividendos</w:t>
            </w:r>
          </w:p>
        </w:tc>
        <w:tc>
          <w:tcPr>
            <w:tcW w:w="841" w:type="dxa"/>
          </w:tcPr>
          <w:p w14:paraId="1E4E1AC0" w14:textId="1D9BB6BF" w:rsidR="001F4BD8" w:rsidRPr="00154F1A" w:rsidRDefault="001F4BD8" w:rsidP="001F4BD8">
            <w:pPr>
              <w:pStyle w:val="Texto"/>
              <w:tabs>
                <w:tab w:val="decimal" w:pos="684"/>
              </w:tabs>
              <w:rPr>
                <w:sz w:val="16"/>
                <w:szCs w:val="16"/>
              </w:rPr>
            </w:pPr>
            <w:r w:rsidRPr="00BE515D">
              <w:rPr>
                <w:sz w:val="16"/>
                <w:szCs w:val="16"/>
              </w:rPr>
              <w:t xml:space="preserve">-       </w:t>
            </w:r>
          </w:p>
        </w:tc>
        <w:tc>
          <w:tcPr>
            <w:tcW w:w="67" w:type="dxa"/>
          </w:tcPr>
          <w:p w14:paraId="3564FFE8" w14:textId="77777777" w:rsidR="001F4BD8" w:rsidRPr="00154F1A" w:rsidRDefault="001F4BD8" w:rsidP="001F4BD8">
            <w:pPr>
              <w:pStyle w:val="Texto"/>
              <w:jc w:val="left"/>
              <w:rPr>
                <w:sz w:val="16"/>
                <w:szCs w:val="16"/>
              </w:rPr>
            </w:pPr>
          </w:p>
        </w:tc>
        <w:tc>
          <w:tcPr>
            <w:tcW w:w="877" w:type="dxa"/>
          </w:tcPr>
          <w:p w14:paraId="7EBA3E0B" w14:textId="1DF07270" w:rsidR="001F4BD8" w:rsidRPr="00154F1A" w:rsidRDefault="001F4BD8" w:rsidP="001F4BD8">
            <w:pPr>
              <w:pStyle w:val="Texto"/>
              <w:tabs>
                <w:tab w:val="decimal" w:pos="780"/>
              </w:tabs>
              <w:jc w:val="left"/>
              <w:rPr>
                <w:sz w:val="16"/>
                <w:szCs w:val="16"/>
              </w:rPr>
            </w:pPr>
            <w:r w:rsidRPr="00BE515D">
              <w:rPr>
                <w:sz w:val="16"/>
                <w:szCs w:val="16"/>
              </w:rPr>
              <w:t xml:space="preserve">-       </w:t>
            </w:r>
          </w:p>
        </w:tc>
        <w:tc>
          <w:tcPr>
            <w:tcW w:w="41" w:type="dxa"/>
          </w:tcPr>
          <w:p w14:paraId="49EB393C" w14:textId="77777777" w:rsidR="001F4BD8" w:rsidRPr="00154F1A" w:rsidRDefault="001F4BD8" w:rsidP="001F4BD8">
            <w:pPr>
              <w:pStyle w:val="Texto"/>
              <w:tabs>
                <w:tab w:val="decimal" w:pos="734"/>
              </w:tabs>
              <w:jc w:val="left"/>
              <w:rPr>
                <w:sz w:val="16"/>
                <w:szCs w:val="16"/>
              </w:rPr>
            </w:pPr>
          </w:p>
        </w:tc>
        <w:tc>
          <w:tcPr>
            <w:tcW w:w="941" w:type="dxa"/>
          </w:tcPr>
          <w:p w14:paraId="5FFF9BC5" w14:textId="6A2D1F08" w:rsidR="001F4BD8" w:rsidRPr="00154F1A" w:rsidRDefault="001F4BD8" w:rsidP="001F4BD8">
            <w:pPr>
              <w:pStyle w:val="Texto"/>
              <w:tabs>
                <w:tab w:val="decimal" w:pos="835"/>
              </w:tabs>
              <w:jc w:val="left"/>
              <w:rPr>
                <w:sz w:val="16"/>
                <w:szCs w:val="16"/>
              </w:rPr>
            </w:pPr>
            <w:r w:rsidRPr="00BE515D">
              <w:rPr>
                <w:sz w:val="16"/>
                <w:szCs w:val="16"/>
              </w:rPr>
              <w:t xml:space="preserve">-       </w:t>
            </w:r>
          </w:p>
        </w:tc>
        <w:tc>
          <w:tcPr>
            <w:tcW w:w="81" w:type="dxa"/>
          </w:tcPr>
          <w:p w14:paraId="6C07C0C3" w14:textId="77777777" w:rsidR="001F4BD8" w:rsidRPr="00154F1A" w:rsidRDefault="001F4BD8" w:rsidP="001F4BD8">
            <w:pPr>
              <w:pStyle w:val="Texto"/>
              <w:jc w:val="left"/>
              <w:rPr>
                <w:sz w:val="16"/>
                <w:szCs w:val="16"/>
              </w:rPr>
            </w:pPr>
          </w:p>
        </w:tc>
        <w:tc>
          <w:tcPr>
            <w:tcW w:w="864" w:type="dxa"/>
          </w:tcPr>
          <w:p w14:paraId="007ADDC6" w14:textId="53F75D13" w:rsidR="001F4BD8" w:rsidRPr="00154F1A" w:rsidRDefault="001F4BD8" w:rsidP="001F4BD8">
            <w:pPr>
              <w:pStyle w:val="Texto"/>
              <w:tabs>
                <w:tab w:val="decimal" w:pos="755"/>
              </w:tabs>
              <w:rPr>
                <w:sz w:val="16"/>
                <w:szCs w:val="16"/>
              </w:rPr>
            </w:pPr>
            <w:r w:rsidRPr="00BE515D">
              <w:rPr>
                <w:sz w:val="16"/>
                <w:szCs w:val="16"/>
              </w:rPr>
              <w:t xml:space="preserve">-       </w:t>
            </w:r>
          </w:p>
        </w:tc>
        <w:tc>
          <w:tcPr>
            <w:tcW w:w="72" w:type="dxa"/>
          </w:tcPr>
          <w:p w14:paraId="049A9BD2" w14:textId="77777777" w:rsidR="001F4BD8" w:rsidRPr="00154F1A" w:rsidRDefault="001F4BD8" w:rsidP="001F4BD8">
            <w:pPr>
              <w:pStyle w:val="Texto"/>
              <w:tabs>
                <w:tab w:val="decimal" w:pos="755"/>
              </w:tabs>
              <w:rPr>
                <w:sz w:val="16"/>
                <w:szCs w:val="16"/>
              </w:rPr>
            </w:pPr>
          </w:p>
        </w:tc>
        <w:tc>
          <w:tcPr>
            <w:tcW w:w="864" w:type="dxa"/>
          </w:tcPr>
          <w:p w14:paraId="3A58852F" w14:textId="004B4499" w:rsidR="001F4BD8" w:rsidRPr="00154F1A" w:rsidRDefault="001F4BD8" w:rsidP="001F4BD8">
            <w:pPr>
              <w:pStyle w:val="Texto"/>
              <w:tabs>
                <w:tab w:val="decimal" w:pos="755"/>
              </w:tabs>
              <w:rPr>
                <w:sz w:val="16"/>
                <w:szCs w:val="16"/>
              </w:rPr>
            </w:pPr>
            <w:r w:rsidRPr="00BE515D">
              <w:rPr>
                <w:sz w:val="16"/>
                <w:szCs w:val="16"/>
              </w:rPr>
              <w:t xml:space="preserve">-       </w:t>
            </w:r>
          </w:p>
        </w:tc>
        <w:tc>
          <w:tcPr>
            <w:tcW w:w="72" w:type="dxa"/>
          </w:tcPr>
          <w:p w14:paraId="70FA1C65" w14:textId="77777777" w:rsidR="001F4BD8" w:rsidRPr="00154F1A" w:rsidRDefault="001F4BD8" w:rsidP="001F4BD8">
            <w:pPr>
              <w:pStyle w:val="Texto"/>
              <w:tabs>
                <w:tab w:val="decimal" w:pos="780"/>
              </w:tabs>
              <w:jc w:val="left"/>
              <w:rPr>
                <w:sz w:val="16"/>
                <w:szCs w:val="16"/>
              </w:rPr>
            </w:pPr>
          </w:p>
        </w:tc>
        <w:tc>
          <w:tcPr>
            <w:tcW w:w="949" w:type="dxa"/>
          </w:tcPr>
          <w:p w14:paraId="462031BF" w14:textId="49892E3E" w:rsidR="001F4BD8" w:rsidRPr="009D4751" w:rsidRDefault="001F4BD8" w:rsidP="001F4BD8">
            <w:pPr>
              <w:pStyle w:val="Texto"/>
              <w:tabs>
                <w:tab w:val="decimal" w:pos="780"/>
              </w:tabs>
              <w:rPr>
                <w:sz w:val="16"/>
                <w:szCs w:val="16"/>
              </w:rPr>
            </w:pPr>
            <w:r w:rsidRPr="00BE515D">
              <w:rPr>
                <w:sz w:val="16"/>
                <w:szCs w:val="16"/>
              </w:rPr>
              <w:t xml:space="preserve">-       </w:t>
            </w:r>
          </w:p>
        </w:tc>
        <w:tc>
          <w:tcPr>
            <w:tcW w:w="82" w:type="dxa"/>
          </w:tcPr>
          <w:p w14:paraId="5C214B52" w14:textId="77777777" w:rsidR="001F4BD8" w:rsidRPr="00154F1A" w:rsidRDefault="001F4BD8" w:rsidP="001F4BD8">
            <w:pPr>
              <w:pStyle w:val="Texto"/>
              <w:jc w:val="left"/>
              <w:rPr>
                <w:sz w:val="16"/>
                <w:szCs w:val="16"/>
              </w:rPr>
            </w:pPr>
          </w:p>
        </w:tc>
        <w:tc>
          <w:tcPr>
            <w:tcW w:w="932" w:type="dxa"/>
          </w:tcPr>
          <w:p w14:paraId="045367F4" w14:textId="77BFA5C4" w:rsidR="001F4BD8" w:rsidRPr="00154F1A" w:rsidRDefault="001F4BD8" w:rsidP="001F4BD8">
            <w:pPr>
              <w:pStyle w:val="Texto"/>
              <w:tabs>
                <w:tab w:val="decimal" w:pos="823"/>
              </w:tabs>
              <w:jc w:val="left"/>
              <w:rPr>
                <w:sz w:val="16"/>
                <w:szCs w:val="16"/>
              </w:rPr>
            </w:pPr>
            <w:r w:rsidRPr="00BE515D">
              <w:rPr>
                <w:sz w:val="16"/>
                <w:szCs w:val="16"/>
              </w:rPr>
              <w:t>(533.4</w:t>
            </w:r>
            <w:r w:rsidR="00E44FB5">
              <w:rPr>
                <w:sz w:val="16"/>
                <w:szCs w:val="16"/>
              </w:rPr>
              <w:t>34</w:t>
            </w:r>
            <w:r w:rsidRPr="00BE515D">
              <w:rPr>
                <w:sz w:val="16"/>
                <w:szCs w:val="16"/>
              </w:rPr>
              <w:t>)</w:t>
            </w:r>
          </w:p>
        </w:tc>
        <w:tc>
          <w:tcPr>
            <w:tcW w:w="93" w:type="dxa"/>
          </w:tcPr>
          <w:p w14:paraId="0EC7A2FB" w14:textId="77777777" w:rsidR="001F4BD8" w:rsidRPr="00154F1A" w:rsidRDefault="001F4BD8" w:rsidP="001F4BD8">
            <w:pPr>
              <w:pStyle w:val="Texto"/>
              <w:tabs>
                <w:tab w:val="decimal" w:pos="920"/>
              </w:tabs>
              <w:jc w:val="left"/>
              <w:rPr>
                <w:sz w:val="16"/>
                <w:szCs w:val="16"/>
              </w:rPr>
            </w:pPr>
          </w:p>
        </w:tc>
        <w:tc>
          <w:tcPr>
            <w:tcW w:w="900" w:type="dxa"/>
          </w:tcPr>
          <w:p w14:paraId="1BC43886" w14:textId="3E07A5C1" w:rsidR="001F4BD8" w:rsidRPr="00154F1A" w:rsidRDefault="001F4BD8" w:rsidP="001F4BD8">
            <w:pPr>
              <w:pStyle w:val="Texto"/>
              <w:tabs>
                <w:tab w:val="decimal" w:pos="838"/>
              </w:tabs>
              <w:jc w:val="left"/>
              <w:rPr>
                <w:sz w:val="16"/>
                <w:szCs w:val="16"/>
              </w:rPr>
            </w:pPr>
            <w:r w:rsidRPr="00BE515D">
              <w:rPr>
                <w:sz w:val="16"/>
                <w:szCs w:val="16"/>
              </w:rPr>
              <w:t>(533.4</w:t>
            </w:r>
            <w:r w:rsidR="00E44FB5">
              <w:rPr>
                <w:sz w:val="16"/>
                <w:szCs w:val="16"/>
              </w:rPr>
              <w:t>34</w:t>
            </w:r>
            <w:r w:rsidRPr="00BE515D">
              <w:rPr>
                <w:sz w:val="16"/>
                <w:szCs w:val="16"/>
              </w:rPr>
              <w:t>)</w:t>
            </w:r>
          </w:p>
        </w:tc>
      </w:tr>
      <w:tr w:rsidR="00BE515D" w:rsidRPr="00154F1A" w14:paraId="28F17761" w14:textId="77777777" w:rsidTr="00BE515D">
        <w:tc>
          <w:tcPr>
            <w:tcW w:w="2895" w:type="dxa"/>
          </w:tcPr>
          <w:p w14:paraId="001C4FC3" w14:textId="77777777" w:rsidR="00BE515D" w:rsidRPr="00154F1A" w:rsidRDefault="00BE515D" w:rsidP="00BE515D">
            <w:pPr>
              <w:pStyle w:val="Texto"/>
              <w:jc w:val="left"/>
              <w:rPr>
                <w:sz w:val="16"/>
                <w:szCs w:val="16"/>
              </w:rPr>
            </w:pPr>
          </w:p>
        </w:tc>
        <w:tc>
          <w:tcPr>
            <w:tcW w:w="841" w:type="dxa"/>
          </w:tcPr>
          <w:p w14:paraId="592C8B62" w14:textId="77777777" w:rsidR="00BE515D" w:rsidRPr="00154F1A" w:rsidRDefault="00BE515D" w:rsidP="00BE515D">
            <w:pPr>
              <w:pStyle w:val="Texto"/>
              <w:tabs>
                <w:tab w:val="decimal" w:pos="684"/>
              </w:tabs>
              <w:rPr>
                <w:sz w:val="16"/>
                <w:szCs w:val="16"/>
              </w:rPr>
            </w:pPr>
          </w:p>
        </w:tc>
        <w:tc>
          <w:tcPr>
            <w:tcW w:w="67" w:type="dxa"/>
          </w:tcPr>
          <w:p w14:paraId="1CEC1A81" w14:textId="77777777" w:rsidR="00BE515D" w:rsidRPr="00154F1A" w:rsidRDefault="00BE515D" w:rsidP="00BE515D">
            <w:pPr>
              <w:pStyle w:val="Texto"/>
              <w:jc w:val="left"/>
              <w:rPr>
                <w:sz w:val="16"/>
                <w:szCs w:val="16"/>
              </w:rPr>
            </w:pPr>
          </w:p>
        </w:tc>
        <w:tc>
          <w:tcPr>
            <w:tcW w:w="877" w:type="dxa"/>
          </w:tcPr>
          <w:p w14:paraId="28C177F1" w14:textId="77777777" w:rsidR="00BE515D" w:rsidRPr="00154F1A" w:rsidRDefault="00BE515D" w:rsidP="00BE515D">
            <w:pPr>
              <w:pStyle w:val="Texto"/>
              <w:tabs>
                <w:tab w:val="decimal" w:pos="780"/>
              </w:tabs>
              <w:jc w:val="left"/>
              <w:rPr>
                <w:sz w:val="16"/>
                <w:szCs w:val="16"/>
              </w:rPr>
            </w:pPr>
          </w:p>
        </w:tc>
        <w:tc>
          <w:tcPr>
            <w:tcW w:w="41" w:type="dxa"/>
          </w:tcPr>
          <w:p w14:paraId="2123316B" w14:textId="77777777" w:rsidR="00BE515D" w:rsidRPr="00154F1A" w:rsidRDefault="00BE515D" w:rsidP="00BE515D">
            <w:pPr>
              <w:pStyle w:val="Texto"/>
              <w:tabs>
                <w:tab w:val="decimal" w:pos="734"/>
              </w:tabs>
              <w:jc w:val="left"/>
              <w:rPr>
                <w:sz w:val="16"/>
                <w:szCs w:val="16"/>
              </w:rPr>
            </w:pPr>
          </w:p>
        </w:tc>
        <w:tc>
          <w:tcPr>
            <w:tcW w:w="941" w:type="dxa"/>
          </w:tcPr>
          <w:p w14:paraId="5E2B99AE" w14:textId="77777777" w:rsidR="00BE515D" w:rsidRPr="00154F1A" w:rsidRDefault="00BE515D" w:rsidP="00BE515D">
            <w:pPr>
              <w:pStyle w:val="Texto"/>
              <w:tabs>
                <w:tab w:val="decimal" w:pos="835"/>
              </w:tabs>
              <w:jc w:val="left"/>
              <w:rPr>
                <w:sz w:val="16"/>
                <w:szCs w:val="16"/>
              </w:rPr>
            </w:pPr>
          </w:p>
        </w:tc>
        <w:tc>
          <w:tcPr>
            <w:tcW w:w="81" w:type="dxa"/>
          </w:tcPr>
          <w:p w14:paraId="49B390D0" w14:textId="77777777" w:rsidR="00BE515D" w:rsidRPr="00154F1A" w:rsidRDefault="00BE515D" w:rsidP="00BE515D">
            <w:pPr>
              <w:pStyle w:val="Texto"/>
              <w:jc w:val="left"/>
              <w:rPr>
                <w:sz w:val="16"/>
                <w:szCs w:val="16"/>
              </w:rPr>
            </w:pPr>
          </w:p>
        </w:tc>
        <w:tc>
          <w:tcPr>
            <w:tcW w:w="864" w:type="dxa"/>
          </w:tcPr>
          <w:p w14:paraId="08C744EC" w14:textId="77777777" w:rsidR="00BE515D" w:rsidRPr="00154F1A" w:rsidRDefault="00BE515D" w:rsidP="00BE515D">
            <w:pPr>
              <w:pStyle w:val="Texto"/>
              <w:tabs>
                <w:tab w:val="decimal" w:pos="755"/>
              </w:tabs>
              <w:rPr>
                <w:sz w:val="16"/>
                <w:szCs w:val="16"/>
              </w:rPr>
            </w:pPr>
          </w:p>
        </w:tc>
        <w:tc>
          <w:tcPr>
            <w:tcW w:w="72" w:type="dxa"/>
          </w:tcPr>
          <w:p w14:paraId="5FABBE8A" w14:textId="77777777" w:rsidR="00BE515D" w:rsidRPr="00154F1A" w:rsidRDefault="00BE515D" w:rsidP="00BE515D">
            <w:pPr>
              <w:pStyle w:val="Texto"/>
              <w:tabs>
                <w:tab w:val="decimal" w:pos="755"/>
              </w:tabs>
              <w:rPr>
                <w:sz w:val="16"/>
                <w:szCs w:val="16"/>
              </w:rPr>
            </w:pPr>
          </w:p>
        </w:tc>
        <w:tc>
          <w:tcPr>
            <w:tcW w:w="864" w:type="dxa"/>
          </w:tcPr>
          <w:p w14:paraId="5AB9A5CC" w14:textId="77777777" w:rsidR="00BE515D" w:rsidRPr="00154F1A" w:rsidRDefault="00BE515D" w:rsidP="00BE515D">
            <w:pPr>
              <w:pStyle w:val="Texto"/>
              <w:tabs>
                <w:tab w:val="decimal" w:pos="755"/>
              </w:tabs>
              <w:rPr>
                <w:sz w:val="16"/>
                <w:szCs w:val="16"/>
              </w:rPr>
            </w:pPr>
          </w:p>
        </w:tc>
        <w:tc>
          <w:tcPr>
            <w:tcW w:w="72" w:type="dxa"/>
          </w:tcPr>
          <w:p w14:paraId="1F1A7201" w14:textId="77777777" w:rsidR="00BE515D" w:rsidRPr="00154F1A" w:rsidRDefault="00BE515D" w:rsidP="00BE515D">
            <w:pPr>
              <w:pStyle w:val="Texto"/>
              <w:tabs>
                <w:tab w:val="decimal" w:pos="780"/>
              </w:tabs>
              <w:jc w:val="left"/>
              <w:rPr>
                <w:sz w:val="16"/>
                <w:szCs w:val="16"/>
              </w:rPr>
            </w:pPr>
          </w:p>
        </w:tc>
        <w:tc>
          <w:tcPr>
            <w:tcW w:w="949" w:type="dxa"/>
          </w:tcPr>
          <w:p w14:paraId="5494639C" w14:textId="77777777" w:rsidR="00BE515D" w:rsidRPr="009D4751" w:rsidRDefault="00BE515D" w:rsidP="00BE515D">
            <w:pPr>
              <w:pStyle w:val="Texto"/>
              <w:tabs>
                <w:tab w:val="decimal" w:pos="780"/>
              </w:tabs>
              <w:rPr>
                <w:sz w:val="16"/>
                <w:szCs w:val="16"/>
              </w:rPr>
            </w:pPr>
          </w:p>
        </w:tc>
        <w:tc>
          <w:tcPr>
            <w:tcW w:w="82" w:type="dxa"/>
          </w:tcPr>
          <w:p w14:paraId="5BBE29F1" w14:textId="77777777" w:rsidR="00BE515D" w:rsidRPr="00154F1A" w:rsidRDefault="00BE515D" w:rsidP="00BE515D">
            <w:pPr>
              <w:pStyle w:val="Texto"/>
              <w:jc w:val="left"/>
              <w:rPr>
                <w:sz w:val="16"/>
                <w:szCs w:val="16"/>
              </w:rPr>
            </w:pPr>
          </w:p>
        </w:tc>
        <w:tc>
          <w:tcPr>
            <w:tcW w:w="932" w:type="dxa"/>
          </w:tcPr>
          <w:p w14:paraId="295BED53" w14:textId="77777777" w:rsidR="00BE515D" w:rsidRPr="00154F1A" w:rsidRDefault="00BE515D" w:rsidP="00BE515D">
            <w:pPr>
              <w:pStyle w:val="Texto"/>
              <w:tabs>
                <w:tab w:val="decimal" w:pos="823"/>
              </w:tabs>
              <w:jc w:val="left"/>
              <w:rPr>
                <w:sz w:val="16"/>
                <w:szCs w:val="16"/>
              </w:rPr>
            </w:pPr>
          </w:p>
        </w:tc>
        <w:tc>
          <w:tcPr>
            <w:tcW w:w="93" w:type="dxa"/>
          </w:tcPr>
          <w:p w14:paraId="46AC5CC6" w14:textId="77777777" w:rsidR="00BE515D" w:rsidRPr="00154F1A" w:rsidRDefault="00BE515D" w:rsidP="00BE515D">
            <w:pPr>
              <w:pStyle w:val="Texto"/>
              <w:tabs>
                <w:tab w:val="decimal" w:pos="920"/>
              </w:tabs>
              <w:jc w:val="left"/>
              <w:rPr>
                <w:sz w:val="16"/>
                <w:szCs w:val="16"/>
              </w:rPr>
            </w:pPr>
          </w:p>
        </w:tc>
        <w:tc>
          <w:tcPr>
            <w:tcW w:w="900" w:type="dxa"/>
          </w:tcPr>
          <w:p w14:paraId="5D6FE6AE" w14:textId="77777777" w:rsidR="00BE515D" w:rsidRPr="00154F1A" w:rsidRDefault="00BE515D" w:rsidP="00BE515D">
            <w:pPr>
              <w:pStyle w:val="Texto"/>
              <w:tabs>
                <w:tab w:val="decimal" w:pos="838"/>
              </w:tabs>
              <w:jc w:val="left"/>
              <w:rPr>
                <w:sz w:val="16"/>
                <w:szCs w:val="16"/>
              </w:rPr>
            </w:pPr>
          </w:p>
        </w:tc>
      </w:tr>
      <w:tr w:rsidR="001F4BD8" w:rsidRPr="00154F1A" w14:paraId="4AD0F5D5" w14:textId="77777777" w:rsidTr="00BE515D">
        <w:tc>
          <w:tcPr>
            <w:tcW w:w="2895" w:type="dxa"/>
          </w:tcPr>
          <w:p w14:paraId="2ABA1445" w14:textId="52C655B3" w:rsidR="001F4BD8" w:rsidRPr="00154F1A" w:rsidRDefault="001F4BD8" w:rsidP="001F4BD8">
            <w:pPr>
              <w:pStyle w:val="Texto"/>
              <w:jc w:val="left"/>
              <w:rPr>
                <w:sz w:val="16"/>
                <w:szCs w:val="16"/>
              </w:rPr>
            </w:pPr>
            <w:r>
              <w:rPr>
                <w:sz w:val="16"/>
                <w:szCs w:val="16"/>
              </w:rPr>
              <w:t>Ganancia</w:t>
            </w:r>
            <w:r w:rsidRPr="00154F1A">
              <w:rPr>
                <w:sz w:val="16"/>
                <w:szCs w:val="16"/>
              </w:rPr>
              <w:t xml:space="preserve"> neta del período</w:t>
            </w:r>
          </w:p>
        </w:tc>
        <w:tc>
          <w:tcPr>
            <w:tcW w:w="841" w:type="dxa"/>
          </w:tcPr>
          <w:p w14:paraId="3FA86DF0" w14:textId="535D22EC" w:rsidR="001F4BD8" w:rsidRPr="00154F1A" w:rsidRDefault="001F4BD8" w:rsidP="001F4BD8">
            <w:pPr>
              <w:pStyle w:val="Texto"/>
              <w:tabs>
                <w:tab w:val="decimal" w:pos="684"/>
              </w:tabs>
              <w:rPr>
                <w:sz w:val="16"/>
                <w:szCs w:val="16"/>
              </w:rPr>
            </w:pPr>
            <w:r w:rsidRPr="00BE515D">
              <w:rPr>
                <w:sz w:val="16"/>
                <w:szCs w:val="16"/>
              </w:rPr>
              <w:t xml:space="preserve">-       </w:t>
            </w:r>
          </w:p>
        </w:tc>
        <w:tc>
          <w:tcPr>
            <w:tcW w:w="67" w:type="dxa"/>
          </w:tcPr>
          <w:p w14:paraId="3B8E65FB" w14:textId="77777777" w:rsidR="001F4BD8" w:rsidRPr="00154F1A" w:rsidRDefault="001F4BD8" w:rsidP="001F4BD8">
            <w:pPr>
              <w:pStyle w:val="Texto"/>
              <w:jc w:val="left"/>
              <w:rPr>
                <w:sz w:val="16"/>
                <w:szCs w:val="16"/>
              </w:rPr>
            </w:pPr>
          </w:p>
        </w:tc>
        <w:tc>
          <w:tcPr>
            <w:tcW w:w="877" w:type="dxa"/>
          </w:tcPr>
          <w:p w14:paraId="60EB2732" w14:textId="374CCE9C" w:rsidR="001F4BD8" w:rsidRPr="00154F1A" w:rsidRDefault="001F4BD8" w:rsidP="001F4BD8">
            <w:pPr>
              <w:pStyle w:val="Texto"/>
              <w:tabs>
                <w:tab w:val="decimal" w:pos="780"/>
              </w:tabs>
              <w:jc w:val="left"/>
              <w:rPr>
                <w:sz w:val="16"/>
                <w:szCs w:val="16"/>
              </w:rPr>
            </w:pPr>
            <w:r w:rsidRPr="00BE515D">
              <w:rPr>
                <w:sz w:val="16"/>
                <w:szCs w:val="16"/>
              </w:rPr>
              <w:t xml:space="preserve">-       </w:t>
            </w:r>
          </w:p>
        </w:tc>
        <w:tc>
          <w:tcPr>
            <w:tcW w:w="41" w:type="dxa"/>
          </w:tcPr>
          <w:p w14:paraId="384BA146" w14:textId="77777777" w:rsidR="001F4BD8" w:rsidRPr="00154F1A" w:rsidRDefault="001F4BD8" w:rsidP="001F4BD8">
            <w:pPr>
              <w:pStyle w:val="Texto"/>
              <w:tabs>
                <w:tab w:val="decimal" w:pos="734"/>
              </w:tabs>
              <w:jc w:val="left"/>
              <w:rPr>
                <w:sz w:val="16"/>
                <w:szCs w:val="16"/>
              </w:rPr>
            </w:pPr>
          </w:p>
        </w:tc>
        <w:tc>
          <w:tcPr>
            <w:tcW w:w="941" w:type="dxa"/>
          </w:tcPr>
          <w:p w14:paraId="4876DACA" w14:textId="29BC3E17" w:rsidR="001F4BD8" w:rsidRPr="00154F1A" w:rsidRDefault="001F4BD8" w:rsidP="001F4BD8">
            <w:pPr>
              <w:pStyle w:val="Texto"/>
              <w:tabs>
                <w:tab w:val="decimal" w:pos="835"/>
              </w:tabs>
              <w:jc w:val="left"/>
              <w:rPr>
                <w:sz w:val="16"/>
                <w:szCs w:val="16"/>
              </w:rPr>
            </w:pPr>
            <w:r w:rsidRPr="00BE515D">
              <w:rPr>
                <w:sz w:val="16"/>
                <w:szCs w:val="16"/>
              </w:rPr>
              <w:t xml:space="preserve">-       </w:t>
            </w:r>
          </w:p>
        </w:tc>
        <w:tc>
          <w:tcPr>
            <w:tcW w:w="81" w:type="dxa"/>
          </w:tcPr>
          <w:p w14:paraId="12B4417D" w14:textId="77777777" w:rsidR="001F4BD8" w:rsidRPr="00154F1A" w:rsidRDefault="001F4BD8" w:rsidP="001F4BD8">
            <w:pPr>
              <w:pStyle w:val="Texto"/>
              <w:jc w:val="left"/>
              <w:rPr>
                <w:sz w:val="16"/>
                <w:szCs w:val="16"/>
              </w:rPr>
            </w:pPr>
          </w:p>
        </w:tc>
        <w:tc>
          <w:tcPr>
            <w:tcW w:w="864" w:type="dxa"/>
          </w:tcPr>
          <w:p w14:paraId="32C4170A" w14:textId="5A146E45" w:rsidR="001F4BD8" w:rsidRPr="00154F1A" w:rsidRDefault="001F4BD8" w:rsidP="001F4BD8">
            <w:pPr>
              <w:pStyle w:val="Texto"/>
              <w:tabs>
                <w:tab w:val="decimal" w:pos="755"/>
              </w:tabs>
              <w:rPr>
                <w:sz w:val="16"/>
                <w:szCs w:val="16"/>
              </w:rPr>
            </w:pPr>
            <w:r w:rsidRPr="00BE515D">
              <w:rPr>
                <w:sz w:val="16"/>
                <w:szCs w:val="16"/>
              </w:rPr>
              <w:t xml:space="preserve">-       </w:t>
            </w:r>
          </w:p>
        </w:tc>
        <w:tc>
          <w:tcPr>
            <w:tcW w:w="72" w:type="dxa"/>
          </w:tcPr>
          <w:p w14:paraId="1785EB55" w14:textId="0A03B992" w:rsidR="001F4BD8" w:rsidRPr="00154F1A" w:rsidRDefault="001F4BD8" w:rsidP="001F4BD8">
            <w:pPr>
              <w:pStyle w:val="Texto"/>
              <w:tabs>
                <w:tab w:val="decimal" w:pos="755"/>
              </w:tabs>
              <w:rPr>
                <w:sz w:val="16"/>
                <w:szCs w:val="16"/>
              </w:rPr>
            </w:pPr>
          </w:p>
        </w:tc>
        <w:tc>
          <w:tcPr>
            <w:tcW w:w="864" w:type="dxa"/>
          </w:tcPr>
          <w:p w14:paraId="2F11F363" w14:textId="11F7EA26" w:rsidR="001F4BD8" w:rsidRPr="00154F1A" w:rsidRDefault="001F4BD8" w:rsidP="001F4BD8">
            <w:pPr>
              <w:pStyle w:val="Texto"/>
              <w:tabs>
                <w:tab w:val="decimal" w:pos="755"/>
              </w:tabs>
              <w:rPr>
                <w:sz w:val="16"/>
                <w:szCs w:val="16"/>
              </w:rPr>
            </w:pPr>
            <w:r w:rsidRPr="00BE515D">
              <w:rPr>
                <w:sz w:val="16"/>
                <w:szCs w:val="16"/>
              </w:rPr>
              <w:t xml:space="preserve">-       </w:t>
            </w:r>
          </w:p>
        </w:tc>
        <w:tc>
          <w:tcPr>
            <w:tcW w:w="72" w:type="dxa"/>
          </w:tcPr>
          <w:p w14:paraId="6E3B7E6D" w14:textId="6E89947A" w:rsidR="001F4BD8" w:rsidRPr="00154F1A" w:rsidRDefault="001F4BD8" w:rsidP="001F4BD8">
            <w:pPr>
              <w:pStyle w:val="Texto"/>
              <w:tabs>
                <w:tab w:val="decimal" w:pos="780"/>
              </w:tabs>
              <w:jc w:val="left"/>
              <w:rPr>
                <w:sz w:val="16"/>
                <w:szCs w:val="16"/>
              </w:rPr>
            </w:pPr>
          </w:p>
        </w:tc>
        <w:tc>
          <w:tcPr>
            <w:tcW w:w="949" w:type="dxa"/>
          </w:tcPr>
          <w:p w14:paraId="63CC207F" w14:textId="66A2B604" w:rsidR="001F4BD8" w:rsidRPr="009D4751" w:rsidRDefault="001F4BD8" w:rsidP="001F4BD8">
            <w:pPr>
              <w:pStyle w:val="Texto"/>
              <w:tabs>
                <w:tab w:val="decimal" w:pos="780"/>
              </w:tabs>
              <w:rPr>
                <w:sz w:val="16"/>
                <w:szCs w:val="16"/>
              </w:rPr>
            </w:pPr>
            <w:r w:rsidRPr="00BE515D">
              <w:rPr>
                <w:sz w:val="16"/>
                <w:szCs w:val="16"/>
              </w:rPr>
              <w:t xml:space="preserve">-       </w:t>
            </w:r>
          </w:p>
        </w:tc>
        <w:tc>
          <w:tcPr>
            <w:tcW w:w="82" w:type="dxa"/>
          </w:tcPr>
          <w:p w14:paraId="29078640" w14:textId="77777777" w:rsidR="001F4BD8" w:rsidRPr="00154F1A" w:rsidRDefault="001F4BD8" w:rsidP="001F4BD8">
            <w:pPr>
              <w:pStyle w:val="Texto"/>
              <w:jc w:val="left"/>
              <w:rPr>
                <w:sz w:val="16"/>
                <w:szCs w:val="16"/>
              </w:rPr>
            </w:pPr>
          </w:p>
        </w:tc>
        <w:tc>
          <w:tcPr>
            <w:tcW w:w="932" w:type="dxa"/>
          </w:tcPr>
          <w:p w14:paraId="20B5FE1F" w14:textId="65C35705" w:rsidR="001F4BD8" w:rsidRPr="00154F1A" w:rsidRDefault="001F4BD8" w:rsidP="001F4BD8">
            <w:pPr>
              <w:pStyle w:val="Texto"/>
              <w:tabs>
                <w:tab w:val="decimal" w:pos="823"/>
              </w:tabs>
              <w:jc w:val="left"/>
              <w:rPr>
                <w:sz w:val="16"/>
                <w:szCs w:val="16"/>
              </w:rPr>
            </w:pPr>
            <w:r w:rsidRPr="00BE515D">
              <w:rPr>
                <w:sz w:val="16"/>
                <w:szCs w:val="16"/>
              </w:rPr>
              <w:t>768.217</w:t>
            </w:r>
          </w:p>
        </w:tc>
        <w:tc>
          <w:tcPr>
            <w:tcW w:w="93" w:type="dxa"/>
          </w:tcPr>
          <w:p w14:paraId="00E2BFEF" w14:textId="77777777" w:rsidR="001F4BD8" w:rsidRPr="00154F1A" w:rsidRDefault="001F4BD8" w:rsidP="001F4BD8">
            <w:pPr>
              <w:pStyle w:val="Texto"/>
              <w:tabs>
                <w:tab w:val="decimal" w:pos="920"/>
              </w:tabs>
              <w:jc w:val="left"/>
              <w:rPr>
                <w:sz w:val="16"/>
                <w:szCs w:val="16"/>
              </w:rPr>
            </w:pPr>
          </w:p>
        </w:tc>
        <w:tc>
          <w:tcPr>
            <w:tcW w:w="900" w:type="dxa"/>
          </w:tcPr>
          <w:p w14:paraId="15E9F10B" w14:textId="0082473F" w:rsidR="001F4BD8" w:rsidRPr="00154F1A" w:rsidRDefault="001F4BD8" w:rsidP="001F4BD8">
            <w:pPr>
              <w:pStyle w:val="Texto"/>
              <w:tabs>
                <w:tab w:val="decimal" w:pos="838"/>
              </w:tabs>
              <w:jc w:val="left"/>
              <w:rPr>
                <w:sz w:val="16"/>
                <w:szCs w:val="16"/>
              </w:rPr>
            </w:pPr>
            <w:r w:rsidRPr="00BE515D">
              <w:rPr>
                <w:sz w:val="16"/>
                <w:szCs w:val="16"/>
              </w:rPr>
              <w:t>768.217</w:t>
            </w:r>
          </w:p>
        </w:tc>
      </w:tr>
      <w:tr w:rsidR="00BE515D" w:rsidRPr="00154F1A" w14:paraId="3076E71B" w14:textId="77777777" w:rsidTr="00BE515D">
        <w:tc>
          <w:tcPr>
            <w:tcW w:w="2895" w:type="dxa"/>
          </w:tcPr>
          <w:p w14:paraId="4D73D29E" w14:textId="77777777" w:rsidR="00BE515D" w:rsidRPr="00154F1A" w:rsidRDefault="00BE515D" w:rsidP="00BE515D">
            <w:pPr>
              <w:pStyle w:val="Texto"/>
              <w:jc w:val="left"/>
              <w:rPr>
                <w:sz w:val="16"/>
                <w:szCs w:val="16"/>
              </w:rPr>
            </w:pPr>
          </w:p>
        </w:tc>
        <w:tc>
          <w:tcPr>
            <w:tcW w:w="841" w:type="dxa"/>
          </w:tcPr>
          <w:p w14:paraId="6F63DEA6" w14:textId="4C7A0F54" w:rsidR="00BE515D" w:rsidRPr="00154F1A" w:rsidRDefault="00BE515D" w:rsidP="00BE515D">
            <w:pPr>
              <w:pStyle w:val="Texto"/>
              <w:tabs>
                <w:tab w:val="decimal" w:pos="684"/>
              </w:tabs>
              <w:rPr>
                <w:sz w:val="16"/>
                <w:szCs w:val="16"/>
              </w:rPr>
            </w:pPr>
          </w:p>
        </w:tc>
        <w:tc>
          <w:tcPr>
            <w:tcW w:w="67" w:type="dxa"/>
          </w:tcPr>
          <w:p w14:paraId="65616BAE" w14:textId="77777777" w:rsidR="00BE515D" w:rsidRPr="00154F1A" w:rsidRDefault="00BE515D" w:rsidP="00BE515D">
            <w:pPr>
              <w:pStyle w:val="Texto"/>
              <w:jc w:val="left"/>
              <w:rPr>
                <w:sz w:val="16"/>
                <w:szCs w:val="16"/>
              </w:rPr>
            </w:pPr>
          </w:p>
        </w:tc>
        <w:tc>
          <w:tcPr>
            <w:tcW w:w="877" w:type="dxa"/>
          </w:tcPr>
          <w:p w14:paraId="656CE945" w14:textId="6BC05497" w:rsidR="00BE515D" w:rsidRPr="00154F1A" w:rsidRDefault="00BE515D" w:rsidP="00BE515D">
            <w:pPr>
              <w:pStyle w:val="Texto"/>
              <w:tabs>
                <w:tab w:val="decimal" w:pos="780"/>
              </w:tabs>
              <w:jc w:val="left"/>
              <w:rPr>
                <w:sz w:val="16"/>
                <w:szCs w:val="16"/>
              </w:rPr>
            </w:pPr>
          </w:p>
        </w:tc>
        <w:tc>
          <w:tcPr>
            <w:tcW w:w="41" w:type="dxa"/>
          </w:tcPr>
          <w:p w14:paraId="1E3DEDF6" w14:textId="77777777" w:rsidR="00BE515D" w:rsidRPr="00154F1A" w:rsidRDefault="00BE515D" w:rsidP="00BE515D">
            <w:pPr>
              <w:pStyle w:val="Texto"/>
              <w:tabs>
                <w:tab w:val="decimal" w:pos="734"/>
              </w:tabs>
              <w:jc w:val="left"/>
              <w:rPr>
                <w:sz w:val="16"/>
                <w:szCs w:val="16"/>
              </w:rPr>
            </w:pPr>
          </w:p>
        </w:tc>
        <w:tc>
          <w:tcPr>
            <w:tcW w:w="941" w:type="dxa"/>
          </w:tcPr>
          <w:p w14:paraId="48DEAD70" w14:textId="46B6BEBE" w:rsidR="00BE515D" w:rsidRPr="00154F1A" w:rsidRDefault="00BE515D" w:rsidP="00BE515D">
            <w:pPr>
              <w:pStyle w:val="Texto"/>
              <w:tabs>
                <w:tab w:val="decimal" w:pos="835"/>
              </w:tabs>
              <w:jc w:val="left"/>
              <w:rPr>
                <w:sz w:val="16"/>
                <w:szCs w:val="16"/>
              </w:rPr>
            </w:pPr>
          </w:p>
        </w:tc>
        <w:tc>
          <w:tcPr>
            <w:tcW w:w="81" w:type="dxa"/>
          </w:tcPr>
          <w:p w14:paraId="21B08EEF" w14:textId="77777777" w:rsidR="00BE515D" w:rsidRPr="00154F1A" w:rsidRDefault="00BE515D" w:rsidP="00BE515D">
            <w:pPr>
              <w:pStyle w:val="Texto"/>
              <w:jc w:val="left"/>
              <w:rPr>
                <w:sz w:val="16"/>
                <w:szCs w:val="16"/>
              </w:rPr>
            </w:pPr>
          </w:p>
        </w:tc>
        <w:tc>
          <w:tcPr>
            <w:tcW w:w="864" w:type="dxa"/>
          </w:tcPr>
          <w:p w14:paraId="5840515D" w14:textId="77777777" w:rsidR="00BE515D" w:rsidRPr="00154F1A" w:rsidRDefault="00BE515D" w:rsidP="00BE515D">
            <w:pPr>
              <w:pStyle w:val="Texto"/>
              <w:tabs>
                <w:tab w:val="decimal" w:pos="755"/>
              </w:tabs>
              <w:rPr>
                <w:sz w:val="16"/>
                <w:szCs w:val="16"/>
              </w:rPr>
            </w:pPr>
          </w:p>
        </w:tc>
        <w:tc>
          <w:tcPr>
            <w:tcW w:w="72" w:type="dxa"/>
          </w:tcPr>
          <w:p w14:paraId="69CCD77D" w14:textId="3F48BAAC" w:rsidR="00BE515D" w:rsidRPr="00154F1A" w:rsidRDefault="00BE515D" w:rsidP="00BE515D">
            <w:pPr>
              <w:pStyle w:val="Texto"/>
              <w:tabs>
                <w:tab w:val="decimal" w:pos="755"/>
              </w:tabs>
              <w:rPr>
                <w:sz w:val="16"/>
                <w:szCs w:val="16"/>
              </w:rPr>
            </w:pPr>
          </w:p>
        </w:tc>
        <w:tc>
          <w:tcPr>
            <w:tcW w:w="864" w:type="dxa"/>
          </w:tcPr>
          <w:p w14:paraId="0EF2F9B5" w14:textId="07A1EB4F" w:rsidR="00BE515D" w:rsidRPr="00154F1A" w:rsidRDefault="00BE515D" w:rsidP="00BE515D">
            <w:pPr>
              <w:pStyle w:val="Texto"/>
              <w:tabs>
                <w:tab w:val="decimal" w:pos="755"/>
              </w:tabs>
              <w:rPr>
                <w:sz w:val="16"/>
                <w:szCs w:val="16"/>
              </w:rPr>
            </w:pPr>
          </w:p>
        </w:tc>
        <w:tc>
          <w:tcPr>
            <w:tcW w:w="72" w:type="dxa"/>
          </w:tcPr>
          <w:p w14:paraId="45FD2988" w14:textId="5EB2DDC7" w:rsidR="00BE515D" w:rsidRPr="00154F1A" w:rsidRDefault="00BE515D" w:rsidP="00BE515D">
            <w:pPr>
              <w:pStyle w:val="Texto"/>
              <w:tabs>
                <w:tab w:val="decimal" w:pos="780"/>
              </w:tabs>
              <w:jc w:val="left"/>
              <w:rPr>
                <w:sz w:val="16"/>
                <w:szCs w:val="16"/>
              </w:rPr>
            </w:pPr>
          </w:p>
        </w:tc>
        <w:tc>
          <w:tcPr>
            <w:tcW w:w="949" w:type="dxa"/>
          </w:tcPr>
          <w:p w14:paraId="24B005A0" w14:textId="7B6DFFD9" w:rsidR="00BE515D" w:rsidRPr="009D4751" w:rsidRDefault="00BE515D" w:rsidP="00BE515D">
            <w:pPr>
              <w:pStyle w:val="Texto"/>
              <w:tabs>
                <w:tab w:val="decimal" w:pos="780"/>
              </w:tabs>
              <w:rPr>
                <w:sz w:val="16"/>
                <w:szCs w:val="16"/>
              </w:rPr>
            </w:pPr>
          </w:p>
        </w:tc>
        <w:tc>
          <w:tcPr>
            <w:tcW w:w="82" w:type="dxa"/>
          </w:tcPr>
          <w:p w14:paraId="0FD49A54" w14:textId="77777777" w:rsidR="00BE515D" w:rsidRPr="00154F1A" w:rsidRDefault="00BE515D" w:rsidP="00BE515D">
            <w:pPr>
              <w:pStyle w:val="Texto"/>
              <w:jc w:val="left"/>
              <w:rPr>
                <w:sz w:val="16"/>
                <w:szCs w:val="16"/>
              </w:rPr>
            </w:pPr>
          </w:p>
        </w:tc>
        <w:tc>
          <w:tcPr>
            <w:tcW w:w="932" w:type="dxa"/>
          </w:tcPr>
          <w:p w14:paraId="6A313BC4" w14:textId="19ACC168" w:rsidR="00BE515D" w:rsidRPr="00154F1A" w:rsidRDefault="00BE515D" w:rsidP="00BE515D">
            <w:pPr>
              <w:pStyle w:val="Texto"/>
              <w:tabs>
                <w:tab w:val="decimal" w:pos="823"/>
              </w:tabs>
              <w:jc w:val="left"/>
              <w:rPr>
                <w:sz w:val="16"/>
                <w:szCs w:val="16"/>
              </w:rPr>
            </w:pPr>
          </w:p>
        </w:tc>
        <w:tc>
          <w:tcPr>
            <w:tcW w:w="93" w:type="dxa"/>
          </w:tcPr>
          <w:p w14:paraId="7DCEB154" w14:textId="77777777" w:rsidR="00BE515D" w:rsidRPr="00154F1A" w:rsidRDefault="00BE515D" w:rsidP="00BE515D">
            <w:pPr>
              <w:pStyle w:val="Texto"/>
              <w:tabs>
                <w:tab w:val="decimal" w:pos="920"/>
              </w:tabs>
              <w:jc w:val="left"/>
              <w:rPr>
                <w:sz w:val="16"/>
                <w:szCs w:val="16"/>
              </w:rPr>
            </w:pPr>
          </w:p>
        </w:tc>
        <w:tc>
          <w:tcPr>
            <w:tcW w:w="900" w:type="dxa"/>
          </w:tcPr>
          <w:p w14:paraId="7D75EFA1" w14:textId="0478644E" w:rsidR="00BE515D" w:rsidRPr="00154F1A" w:rsidRDefault="00BE515D" w:rsidP="00BE515D">
            <w:pPr>
              <w:pStyle w:val="Texto"/>
              <w:tabs>
                <w:tab w:val="decimal" w:pos="838"/>
              </w:tabs>
              <w:jc w:val="left"/>
              <w:rPr>
                <w:sz w:val="16"/>
                <w:szCs w:val="16"/>
              </w:rPr>
            </w:pPr>
          </w:p>
        </w:tc>
      </w:tr>
      <w:tr w:rsidR="001F4BD8" w:rsidRPr="00154F1A" w14:paraId="46D73114" w14:textId="77777777" w:rsidTr="00BE515D">
        <w:tc>
          <w:tcPr>
            <w:tcW w:w="2895" w:type="dxa"/>
          </w:tcPr>
          <w:p w14:paraId="5C8CB4C6" w14:textId="26CBC61D" w:rsidR="001F4BD8" w:rsidRPr="00154F1A" w:rsidRDefault="001F4BD8" w:rsidP="001F4BD8">
            <w:pPr>
              <w:pStyle w:val="Texto"/>
              <w:jc w:val="left"/>
              <w:rPr>
                <w:sz w:val="16"/>
                <w:szCs w:val="16"/>
              </w:rPr>
            </w:pPr>
            <w:r w:rsidRPr="00154F1A">
              <w:rPr>
                <w:sz w:val="16"/>
                <w:szCs w:val="16"/>
              </w:rPr>
              <w:t>Otro resultado integral neto del período</w:t>
            </w:r>
          </w:p>
        </w:tc>
        <w:tc>
          <w:tcPr>
            <w:tcW w:w="841" w:type="dxa"/>
          </w:tcPr>
          <w:p w14:paraId="1CFFF217" w14:textId="02D01FBC" w:rsidR="001F4BD8" w:rsidRPr="00154F1A" w:rsidRDefault="001F4BD8" w:rsidP="001F4BD8">
            <w:pPr>
              <w:pStyle w:val="Texto"/>
              <w:tabs>
                <w:tab w:val="decimal" w:pos="684"/>
              </w:tabs>
              <w:rPr>
                <w:sz w:val="16"/>
                <w:szCs w:val="16"/>
              </w:rPr>
            </w:pPr>
            <w:r w:rsidRPr="00BE515D">
              <w:rPr>
                <w:sz w:val="16"/>
                <w:szCs w:val="16"/>
              </w:rPr>
              <w:t xml:space="preserve">-       </w:t>
            </w:r>
          </w:p>
        </w:tc>
        <w:tc>
          <w:tcPr>
            <w:tcW w:w="67" w:type="dxa"/>
          </w:tcPr>
          <w:p w14:paraId="21F70DE3" w14:textId="77777777" w:rsidR="001F4BD8" w:rsidRPr="00154F1A" w:rsidRDefault="001F4BD8" w:rsidP="001F4BD8">
            <w:pPr>
              <w:pStyle w:val="Texto"/>
              <w:jc w:val="left"/>
              <w:rPr>
                <w:sz w:val="16"/>
                <w:szCs w:val="16"/>
              </w:rPr>
            </w:pPr>
          </w:p>
        </w:tc>
        <w:tc>
          <w:tcPr>
            <w:tcW w:w="877" w:type="dxa"/>
          </w:tcPr>
          <w:p w14:paraId="1DDC736A" w14:textId="09A4DDDF" w:rsidR="001F4BD8" w:rsidRPr="00154F1A" w:rsidRDefault="001F4BD8" w:rsidP="001F4BD8">
            <w:pPr>
              <w:pStyle w:val="Texto"/>
              <w:tabs>
                <w:tab w:val="decimal" w:pos="780"/>
              </w:tabs>
              <w:jc w:val="left"/>
              <w:rPr>
                <w:sz w:val="16"/>
                <w:szCs w:val="16"/>
              </w:rPr>
            </w:pPr>
            <w:r w:rsidRPr="00BE515D">
              <w:rPr>
                <w:sz w:val="16"/>
                <w:szCs w:val="16"/>
              </w:rPr>
              <w:t xml:space="preserve">-       </w:t>
            </w:r>
          </w:p>
        </w:tc>
        <w:tc>
          <w:tcPr>
            <w:tcW w:w="41" w:type="dxa"/>
          </w:tcPr>
          <w:p w14:paraId="2D447AF5" w14:textId="77777777" w:rsidR="001F4BD8" w:rsidRPr="00154F1A" w:rsidRDefault="001F4BD8" w:rsidP="001F4BD8">
            <w:pPr>
              <w:pStyle w:val="Texto"/>
              <w:tabs>
                <w:tab w:val="decimal" w:pos="734"/>
              </w:tabs>
              <w:jc w:val="left"/>
              <w:rPr>
                <w:sz w:val="16"/>
                <w:szCs w:val="16"/>
              </w:rPr>
            </w:pPr>
          </w:p>
        </w:tc>
        <w:tc>
          <w:tcPr>
            <w:tcW w:w="941" w:type="dxa"/>
          </w:tcPr>
          <w:p w14:paraId="372DCD7D" w14:textId="01250E23" w:rsidR="001F4BD8" w:rsidRPr="00154F1A" w:rsidRDefault="001F4BD8" w:rsidP="001F4BD8">
            <w:pPr>
              <w:pStyle w:val="Texto"/>
              <w:tabs>
                <w:tab w:val="decimal" w:pos="835"/>
              </w:tabs>
              <w:jc w:val="left"/>
              <w:rPr>
                <w:sz w:val="16"/>
                <w:szCs w:val="16"/>
              </w:rPr>
            </w:pPr>
            <w:r w:rsidRPr="00BE515D">
              <w:rPr>
                <w:sz w:val="16"/>
                <w:szCs w:val="16"/>
              </w:rPr>
              <w:t xml:space="preserve">-       </w:t>
            </w:r>
          </w:p>
        </w:tc>
        <w:tc>
          <w:tcPr>
            <w:tcW w:w="81" w:type="dxa"/>
          </w:tcPr>
          <w:p w14:paraId="73310EFF" w14:textId="77777777" w:rsidR="001F4BD8" w:rsidRPr="00154F1A" w:rsidRDefault="001F4BD8" w:rsidP="001F4BD8">
            <w:pPr>
              <w:pStyle w:val="Texto"/>
              <w:jc w:val="left"/>
              <w:rPr>
                <w:sz w:val="16"/>
                <w:szCs w:val="16"/>
              </w:rPr>
            </w:pPr>
          </w:p>
        </w:tc>
        <w:tc>
          <w:tcPr>
            <w:tcW w:w="864" w:type="dxa"/>
            <w:tcBorders>
              <w:bottom w:val="single" w:sz="6" w:space="0" w:color="auto"/>
            </w:tcBorders>
          </w:tcPr>
          <w:p w14:paraId="251BF19D" w14:textId="4B3890E6" w:rsidR="001F4BD8" w:rsidRPr="00154F1A" w:rsidRDefault="001F4BD8" w:rsidP="001F4BD8">
            <w:pPr>
              <w:pStyle w:val="Texto"/>
              <w:tabs>
                <w:tab w:val="decimal" w:pos="755"/>
              </w:tabs>
              <w:rPr>
                <w:sz w:val="16"/>
                <w:szCs w:val="16"/>
              </w:rPr>
            </w:pPr>
            <w:r w:rsidRPr="00BE515D">
              <w:rPr>
                <w:sz w:val="16"/>
                <w:szCs w:val="16"/>
              </w:rPr>
              <w:t xml:space="preserve">-       </w:t>
            </w:r>
          </w:p>
        </w:tc>
        <w:tc>
          <w:tcPr>
            <w:tcW w:w="72" w:type="dxa"/>
          </w:tcPr>
          <w:p w14:paraId="60873C02" w14:textId="5C05638C" w:rsidR="001F4BD8" w:rsidRPr="00154F1A" w:rsidRDefault="001F4BD8" w:rsidP="001F4BD8">
            <w:pPr>
              <w:pStyle w:val="Texto"/>
              <w:tabs>
                <w:tab w:val="decimal" w:pos="755"/>
              </w:tabs>
              <w:rPr>
                <w:sz w:val="16"/>
                <w:szCs w:val="16"/>
              </w:rPr>
            </w:pPr>
          </w:p>
        </w:tc>
        <w:tc>
          <w:tcPr>
            <w:tcW w:w="864" w:type="dxa"/>
            <w:tcBorders>
              <w:bottom w:val="single" w:sz="6" w:space="0" w:color="auto"/>
            </w:tcBorders>
          </w:tcPr>
          <w:p w14:paraId="46B659E6" w14:textId="6E4E3A5D" w:rsidR="001F4BD8" w:rsidRPr="00154F1A" w:rsidRDefault="001F4BD8" w:rsidP="001F4BD8">
            <w:pPr>
              <w:pStyle w:val="Texto"/>
              <w:tabs>
                <w:tab w:val="decimal" w:pos="755"/>
              </w:tabs>
              <w:rPr>
                <w:sz w:val="16"/>
                <w:szCs w:val="16"/>
              </w:rPr>
            </w:pPr>
            <w:r w:rsidRPr="00BE515D">
              <w:rPr>
                <w:sz w:val="16"/>
                <w:szCs w:val="16"/>
              </w:rPr>
              <w:t xml:space="preserve">-       </w:t>
            </w:r>
          </w:p>
        </w:tc>
        <w:tc>
          <w:tcPr>
            <w:tcW w:w="72" w:type="dxa"/>
          </w:tcPr>
          <w:p w14:paraId="5961C69F" w14:textId="1A624323" w:rsidR="001F4BD8" w:rsidRPr="00154F1A" w:rsidRDefault="001F4BD8" w:rsidP="001F4BD8">
            <w:pPr>
              <w:pStyle w:val="Texto"/>
              <w:tabs>
                <w:tab w:val="decimal" w:pos="780"/>
              </w:tabs>
              <w:jc w:val="left"/>
              <w:rPr>
                <w:sz w:val="16"/>
                <w:szCs w:val="16"/>
              </w:rPr>
            </w:pPr>
          </w:p>
        </w:tc>
        <w:tc>
          <w:tcPr>
            <w:tcW w:w="949" w:type="dxa"/>
          </w:tcPr>
          <w:p w14:paraId="4BBBC352" w14:textId="76483BEB" w:rsidR="001F4BD8" w:rsidRPr="00F93A44" w:rsidRDefault="001F4BD8" w:rsidP="001F4BD8">
            <w:pPr>
              <w:pStyle w:val="Texto"/>
              <w:tabs>
                <w:tab w:val="decimal" w:pos="780"/>
              </w:tabs>
              <w:rPr>
                <w:sz w:val="16"/>
              </w:rPr>
            </w:pPr>
            <w:r w:rsidRPr="00BE515D">
              <w:rPr>
                <w:sz w:val="16"/>
                <w:szCs w:val="16"/>
              </w:rPr>
              <w:t>(56.495)</w:t>
            </w:r>
          </w:p>
        </w:tc>
        <w:tc>
          <w:tcPr>
            <w:tcW w:w="82" w:type="dxa"/>
          </w:tcPr>
          <w:p w14:paraId="7D40EE09" w14:textId="77777777" w:rsidR="001F4BD8" w:rsidRPr="00154F1A" w:rsidRDefault="001F4BD8" w:rsidP="001F4BD8">
            <w:pPr>
              <w:pStyle w:val="Texto"/>
              <w:jc w:val="left"/>
              <w:rPr>
                <w:sz w:val="16"/>
                <w:szCs w:val="16"/>
              </w:rPr>
            </w:pPr>
          </w:p>
        </w:tc>
        <w:tc>
          <w:tcPr>
            <w:tcW w:w="932" w:type="dxa"/>
          </w:tcPr>
          <w:p w14:paraId="3EF8D9E3" w14:textId="6FC49E7F" w:rsidR="001F4BD8" w:rsidRPr="00154F1A" w:rsidRDefault="001F4BD8" w:rsidP="001F4BD8">
            <w:pPr>
              <w:pStyle w:val="Texto"/>
              <w:tabs>
                <w:tab w:val="decimal" w:pos="823"/>
              </w:tabs>
              <w:jc w:val="left"/>
              <w:rPr>
                <w:sz w:val="16"/>
                <w:szCs w:val="16"/>
              </w:rPr>
            </w:pPr>
            <w:r w:rsidRPr="00BE515D">
              <w:rPr>
                <w:sz w:val="16"/>
                <w:szCs w:val="16"/>
              </w:rPr>
              <w:t xml:space="preserve">-       </w:t>
            </w:r>
          </w:p>
        </w:tc>
        <w:tc>
          <w:tcPr>
            <w:tcW w:w="93" w:type="dxa"/>
          </w:tcPr>
          <w:p w14:paraId="6BCBB4CD" w14:textId="77777777" w:rsidR="001F4BD8" w:rsidRPr="00154F1A" w:rsidRDefault="001F4BD8" w:rsidP="001F4BD8">
            <w:pPr>
              <w:pStyle w:val="Texto"/>
              <w:tabs>
                <w:tab w:val="decimal" w:pos="920"/>
              </w:tabs>
              <w:jc w:val="left"/>
              <w:rPr>
                <w:sz w:val="16"/>
                <w:szCs w:val="16"/>
              </w:rPr>
            </w:pPr>
          </w:p>
        </w:tc>
        <w:tc>
          <w:tcPr>
            <w:tcW w:w="900" w:type="dxa"/>
          </w:tcPr>
          <w:p w14:paraId="00E4066D" w14:textId="20F3EB9E" w:rsidR="001F4BD8" w:rsidRPr="00154F1A" w:rsidRDefault="001F4BD8" w:rsidP="001F4BD8">
            <w:pPr>
              <w:pStyle w:val="Texto"/>
              <w:tabs>
                <w:tab w:val="decimal" w:pos="838"/>
              </w:tabs>
              <w:jc w:val="left"/>
              <w:rPr>
                <w:sz w:val="16"/>
                <w:szCs w:val="16"/>
              </w:rPr>
            </w:pPr>
            <w:r w:rsidRPr="00BE515D">
              <w:rPr>
                <w:sz w:val="16"/>
                <w:szCs w:val="16"/>
              </w:rPr>
              <w:t>(56.495)</w:t>
            </w:r>
          </w:p>
        </w:tc>
      </w:tr>
      <w:tr w:rsidR="00BE515D" w:rsidRPr="00154F1A" w14:paraId="1B90B995" w14:textId="77777777" w:rsidTr="00BE515D">
        <w:trPr>
          <w:trHeight w:val="49"/>
        </w:trPr>
        <w:tc>
          <w:tcPr>
            <w:tcW w:w="2895" w:type="dxa"/>
          </w:tcPr>
          <w:p w14:paraId="4882AFEC" w14:textId="6461B3AB" w:rsidR="00BE515D" w:rsidRPr="00154F1A" w:rsidRDefault="00BE515D" w:rsidP="00BE515D">
            <w:pPr>
              <w:pStyle w:val="Texto"/>
              <w:jc w:val="left"/>
              <w:rPr>
                <w:b/>
                <w:sz w:val="16"/>
                <w:szCs w:val="16"/>
              </w:rPr>
            </w:pPr>
            <w:r w:rsidRPr="00154F1A">
              <w:rPr>
                <w:b/>
                <w:sz w:val="16"/>
                <w:szCs w:val="16"/>
              </w:rPr>
              <w:t>Al 3</w:t>
            </w:r>
            <w:r>
              <w:rPr>
                <w:b/>
                <w:sz w:val="16"/>
                <w:szCs w:val="16"/>
              </w:rPr>
              <w:t>0</w:t>
            </w:r>
            <w:r w:rsidRPr="00154F1A">
              <w:rPr>
                <w:b/>
                <w:sz w:val="16"/>
                <w:szCs w:val="16"/>
              </w:rPr>
              <w:t xml:space="preserve"> de </w:t>
            </w:r>
            <w:r>
              <w:rPr>
                <w:b/>
                <w:sz w:val="16"/>
                <w:szCs w:val="16"/>
              </w:rPr>
              <w:t>noviembre</w:t>
            </w:r>
            <w:r w:rsidRPr="00154F1A">
              <w:rPr>
                <w:b/>
                <w:sz w:val="16"/>
                <w:szCs w:val="16"/>
              </w:rPr>
              <w:t xml:space="preserve"> </w:t>
            </w:r>
            <w:r>
              <w:rPr>
                <w:b/>
                <w:sz w:val="16"/>
                <w:szCs w:val="16"/>
              </w:rPr>
              <w:t>2021</w:t>
            </w:r>
          </w:p>
        </w:tc>
        <w:tc>
          <w:tcPr>
            <w:tcW w:w="841" w:type="dxa"/>
            <w:tcBorders>
              <w:top w:val="single" w:sz="6" w:space="0" w:color="auto"/>
              <w:bottom w:val="double" w:sz="6" w:space="0" w:color="auto"/>
            </w:tcBorders>
          </w:tcPr>
          <w:p w14:paraId="58A3C600" w14:textId="42373E26" w:rsidR="00BE515D" w:rsidRPr="00BE515D" w:rsidRDefault="00BE515D" w:rsidP="00BE515D">
            <w:pPr>
              <w:pStyle w:val="Texto"/>
              <w:tabs>
                <w:tab w:val="decimal" w:pos="684"/>
              </w:tabs>
              <w:rPr>
                <w:b/>
                <w:bCs/>
                <w:sz w:val="16"/>
                <w:szCs w:val="16"/>
              </w:rPr>
            </w:pPr>
            <w:r w:rsidRPr="00BE515D">
              <w:rPr>
                <w:b/>
                <w:bCs/>
                <w:sz w:val="16"/>
                <w:szCs w:val="16"/>
              </w:rPr>
              <w:t>439.714</w:t>
            </w:r>
          </w:p>
        </w:tc>
        <w:tc>
          <w:tcPr>
            <w:tcW w:w="67" w:type="dxa"/>
          </w:tcPr>
          <w:p w14:paraId="1DEFE2F7" w14:textId="77777777" w:rsidR="00BE515D" w:rsidRPr="00BE515D" w:rsidRDefault="00BE515D" w:rsidP="00BE515D">
            <w:pPr>
              <w:pStyle w:val="Texto"/>
              <w:jc w:val="left"/>
              <w:rPr>
                <w:b/>
                <w:bCs/>
                <w:sz w:val="16"/>
                <w:szCs w:val="16"/>
              </w:rPr>
            </w:pPr>
          </w:p>
        </w:tc>
        <w:tc>
          <w:tcPr>
            <w:tcW w:w="877" w:type="dxa"/>
            <w:tcBorders>
              <w:top w:val="single" w:sz="6" w:space="0" w:color="auto"/>
              <w:bottom w:val="double" w:sz="6" w:space="0" w:color="auto"/>
            </w:tcBorders>
          </w:tcPr>
          <w:p w14:paraId="16E2E5F7" w14:textId="1C0CD530" w:rsidR="00BE515D" w:rsidRPr="00BE515D" w:rsidRDefault="00BE515D" w:rsidP="00BE515D">
            <w:pPr>
              <w:pStyle w:val="Texto"/>
              <w:tabs>
                <w:tab w:val="decimal" w:pos="780"/>
              </w:tabs>
              <w:jc w:val="left"/>
              <w:rPr>
                <w:b/>
                <w:bCs/>
                <w:sz w:val="16"/>
                <w:szCs w:val="16"/>
              </w:rPr>
            </w:pPr>
            <w:r w:rsidRPr="00BE515D">
              <w:rPr>
                <w:b/>
                <w:bCs/>
                <w:sz w:val="16"/>
                <w:szCs w:val="16"/>
              </w:rPr>
              <w:t>26.811.1</w:t>
            </w:r>
            <w:r w:rsidR="000224E3">
              <w:rPr>
                <w:b/>
                <w:bCs/>
                <w:sz w:val="16"/>
                <w:szCs w:val="16"/>
              </w:rPr>
              <w:t>41</w:t>
            </w:r>
          </w:p>
        </w:tc>
        <w:tc>
          <w:tcPr>
            <w:tcW w:w="41" w:type="dxa"/>
          </w:tcPr>
          <w:p w14:paraId="199CEC1B" w14:textId="77777777" w:rsidR="00BE515D" w:rsidRPr="00BE515D" w:rsidRDefault="00BE515D" w:rsidP="00BE515D">
            <w:pPr>
              <w:pStyle w:val="Texto"/>
              <w:jc w:val="left"/>
              <w:rPr>
                <w:b/>
                <w:bCs/>
                <w:sz w:val="16"/>
                <w:szCs w:val="16"/>
              </w:rPr>
            </w:pPr>
          </w:p>
        </w:tc>
        <w:tc>
          <w:tcPr>
            <w:tcW w:w="941" w:type="dxa"/>
            <w:tcBorders>
              <w:top w:val="single" w:sz="6" w:space="0" w:color="auto"/>
              <w:bottom w:val="double" w:sz="6" w:space="0" w:color="auto"/>
            </w:tcBorders>
          </w:tcPr>
          <w:p w14:paraId="341A8434" w14:textId="23017815" w:rsidR="00BE515D" w:rsidRPr="00BE515D" w:rsidRDefault="00BE515D" w:rsidP="00BE515D">
            <w:pPr>
              <w:pStyle w:val="Texto"/>
              <w:tabs>
                <w:tab w:val="decimal" w:pos="835"/>
              </w:tabs>
              <w:jc w:val="left"/>
              <w:rPr>
                <w:b/>
                <w:bCs/>
                <w:sz w:val="16"/>
                <w:szCs w:val="16"/>
              </w:rPr>
            </w:pPr>
            <w:r w:rsidRPr="00BE515D">
              <w:rPr>
                <w:b/>
                <w:bCs/>
                <w:sz w:val="16"/>
                <w:szCs w:val="16"/>
              </w:rPr>
              <w:t>27.250.85</w:t>
            </w:r>
            <w:r w:rsidR="000224E3">
              <w:rPr>
                <w:b/>
                <w:bCs/>
                <w:sz w:val="16"/>
                <w:szCs w:val="16"/>
              </w:rPr>
              <w:t>5</w:t>
            </w:r>
          </w:p>
        </w:tc>
        <w:tc>
          <w:tcPr>
            <w:tcW w:w="81" w:type="dxa"/>
          </w:tcPr>
          <w:p w14:paraId="784E81CC" w14:textId="77777777" w:rsidR="00BE515D" w:rsidRPr="00BE515D" w:rsidRDefault="00BE515D" w:rsidP="00BE515D">
            <w:pPr>
              <w:pStyle w:val="Texto"/>
              <w:jc w:val="left"/>
              <w:rPr>
                <w:b/>
                <w:bCs/>
                <w:sz w:val="16"/>
                <w:szCs w:val="16"/>
              </w:rPr>
            </w:pPr>
          </w:p>
        </w:tc>
        <w:tc>
          <w:tcPr>
            <w:tcW w:w="864" w:type="dxa"/>
            <w:tcBorders>
              <w:top w:val="single" w:sz="6" w:space="0" w:color="auto"/>
              <w:bottom w:val="double" w:sz="6" w:space="0" w:color="auto"/>
            </w:tcBorders>
          </w:tcPr>
          <w:p w14:paraId="6FEFE2A4" w14:textId="03066780" w:rsidR="00BE515D" w:rsidRPr="00BE515D" w:rsidRDefault="00BE515D" w:rsidP="00BE515D">
            <w:pPr>
              <w:pStyle w:val="Texto"/>
              <w:tabs>
                <w:tab w:val="decimal" w:pos="755"/>
              </w:tabs>
              <w:rPr>
                <w:b/>
                <w:bCs/>
                <w:sz w:val="16"/>
                <w:szCs w:val="16"/>
              </w:rPr>
            </w:pPr>
            <w:r w:rsidRPr="00BE515D">
              <w:rPr>
                <w:b/>
                <w:bCs/>
                <w:sz w:val="16"/>
                <w:szCs w:val="16"/>
              </w:rPr>
              <w:t>2.284.704</w:t>
            </w:r>
          </w:p>
        </w:tc>
        <w:tc>
          <w:tcPr>
            <w:tcW w:w="72" w:type="dxa"/>
          </w:tcPr>
          <w:p w14:paraId="4A4C1C39" w14:textId="13E21C34" w:rsidR="00BE515D" w:rsidRPr="00BE515D" w:rsidRDefault="00BE515D" w:rsidP="00BE515D">
            <w:pPr>
              <w:pStyle w:val="Texto"/>
              <w:tabs>
                <w:tab w:val="decimal" w:pos="755"/>
              </w:tabs>
              <w:rPr>
                <w:b/>
                <w:bCs/>
                <w:sz w:val="16"/>
                <w:szCs w:val="16"/>
              </w:rPr>
            </w:pPr>
          </w:p>
        </w:tc>
        <w:tc>
          <w:tcPr>
            <w:tcW w:w="864" w:type="dxa"/>
            <w:tcBorders>
              <w:top w:val="single" w:sz="6" w:space="0" w:color="auto"/>
              <w:bottom w:val="double" w:sz="6" w:space="0" w:color="auto"/>
            </w:tcBorders>
          </w:tcPr>
          <w:p w14:paraId="0EE26EF8" w14:textId="00F082C0" w:rsidR="00BE515D" w:rsidRPr="00BE515D" w:rsidRDefault="00BE515D" w:rsidP="00BE515D">
            <w:pPr>
              <w:pStyle w:val="Texto"/>
              <w:tabs>
                <w:tab w:val="decimal" w:pos="755"/>
              </w:tabs>
              <w:rPr>
                <w:b/>
                <w:bCs/>
                <w:sz w:val="16"/>
                <w:szCs w:val="16"/>
              </w:rPr>
            </w:pPr>
            <w:r w:rsidRPr="00BE515D">
              <w:rPr>
                <w:b/>
                <w:bCs/>
                <w:sz w:val="16"/>
                <w:szCs w:val="16"/>
              </w:rPr>
              <w:t>11.497.39</w:t>
            </w:r>
            <w:r w:rsidR="000224E3">
              <w:rPr>
                <w:b/>
                <w:bCs/>
                <w:sz w:val="16"/>
                <w:szCs w:val="16"/>
              </w:rPr>
              <w:t>2</w:t>
            </w:r>
          </w:p>
        </w:tc>
        <w:tc>
          <w:tcPr>
            <w:tcW w:w="72" w:type="dxa"/>
          </w:tcPr>
          <w:p w14:paraId="049AC0A2" w14:textId="5CA3B1A2" w:rsidR="00BE515D" w:rsidRPr="00BE515D" w:rsidRDefault="00BE515D" w:rsidP="00BE515D">
            <w:pPr>
              <w:pStyle w:val="Texto"/>
              <w:tabs>
                <w:tab w:val="decimal" w:pos="780"/>
              </w:tabs>
              <w:jc w:val="left"/>
              <w:rPr>
                <w:b/>
                <w:bCs/>
                <w:sz w:val="16"/>
                <w:szCs w:val="16"/>
              </w:rPr>
            </w:pPr>
          </w:p>
        </w:tc>
        <w:tc>
          <w:tcPr>
            <w:tcW w:w="949" w:type="dxa"/>
            <w:tcBorders>
              <w:top w:val="single" w:sz="6" w:space="0" w:color="auto"/>
              <w:bottom w:val="double" w:sz="6" w:space="0" w:color="auto"/>
            </w:tcBorders>
          </w:tcPr>
          <w:p w14:paraId="246D1EA6" w14:textId="4C2F8C33" w:rsidR="00BE515D" w:rsidRPr="00BE515D" w:rsidRDefault="00BE515D" w:rsidP="00BE515D">
            <w:pPr>
              <w:pStyle w:val="Texto"/>
              <w:tabs>
                <w:tab w:val="decimal" w:pos="780"/>
              </w:tabs>
              <w:rPr>
                <w:b/>
                <w:bCs/>
                <w:sz w:val="16"/>
                <w:szCs w:val="16"/>
              </w:rPr>
            </w:pPr>
            <w:r w:rsidRPr="00BE515D">
              <w:rPr>
                <w:b/>
                <w:bCs/>
                <w:sz w:val="16"/>
                <w:szCs w:val="16"/>
              </w:rPr>
              <w:t>338.360</w:t>
            </w:r>
          </w:p>
        </w:tc>
        <w:tc>
          <w:tcPr>
            <w:tcW w:w="82" w:type="dxa"/>
          </w:tcPr>
          <w:p w14:paraId="093D8373" w14:textId="77777777" w:rsidR="00BE515D" w:rsidRPr="00BE515D" w:rsidRDefault="00BE515D" w:rsidP="00BE515D">
            <w:pPr>
              <w:pStyle w:val="Texto"/>
              <w:jc w:val="left"/>
              <w:rPr>
                <w:b/>
                <w:bCs/>
                <w:sz w:val="16"/>
                <w:szCs w:val="16"/>
              </w:rPr>
            </w:pPr>
          </w:p>
        </w:tc>
        <w:tc>
          <w:tcPr>
            <w:tcW w:w="932" w:type="dxa"/>
            <w:tcBorders>
              <w:top w:val="single" w:sz="6" w:space="0" w:color="auto"/>
              <w:bottom w:val="double" w:sz="6" w:space="0" w:color="auto"/>
            </w:tcBorders>
          </w:tcPr>
          <w:p w14:paraId="17E88EA6" w14:textId="4FC54973" w:rsidR="00BE515D" w:rsidRPr="00BE515D" w:rsidRDefault="00BE515D" w:rsidP="00BE515D">
            <w:pPr>
              <w:pStyle w:val="Texto"/>
              <w:tabs>
                <w:tab w:val="decimal" w:pos="823"/>
              </w:tabs>
              <w:jc w:val="left"/>
              <w:rPr>
                <w:b/>
                <w:bCs/>
                <w:sz w:val="16"/>
                <w:szCs w:val="16"/>
              </w:rPr>
            </w:pPr>
            <w:r w:rsidRPr="00BE515D">
              <w:rPr>
                <w:b/>
                <w:bCs/>
                <w:sz w:val="16"/>
                <w:szCs w:val="16"/>
              </w:rPr>
              <w:t>768.2</w:t>
            </w:r>
            <w:r w:rsidR="00E44FB5">
              <w:rPr>
                <w:b/>
                <w:bCs/>
                <w:sz w:val="16"/>
                <w:szCs w:val="16"/>
              </w:rPr>
              <w:t>17</w:t>
            </w:r>
          </w:p>
        </w:tc>
        <w:tc>
          <w:tcPr>
            <w:tcW w:w="93" w:type="dxa"/>
          </w:tcPr>
          <w:p w14:paraId="4FB52ECD" w14:textId="77777777" w:rsidR="00BE515D" w:rsidRPr="00BE515D" w:rsidRDefault="00BE515D" w:rsidP="00BE515D">
            <w:pPr>
              <w:pStyle w:val="Texto"/>
              <w:tabs>
                <w:tab w:val="decimal" w:pos="920"/>
              </w:tabs>
              <w:jc w:val="left"/>
              <w:rPr>
                <w:b/>
                <w:bCs/>
                <w:sz w:val="16"/>
                <w:szCs w:val="16"/>
              </w:rPr>
            </w:pPr>
          </w:p>
        </w:tc>
        <w:tc>
          <w:tcPr>
            <w:tcW w:w="900" w:type="dxa"/>
            <w:tcBorders>
              <w:top w:val="single" w:sz="6" w:space="0" w:color="auto"/>
              <w:bottom w:val="double" w:sz="6" w:space="0" w:color="auto"/>
            </w:tcBorders>
          </w:tcPr>
          <w:p w14:paraId="74D146A9" w14:textId="5E9FACBF" w:rsidR="00BE515D" w:rsidRPr="00BE515D" w:rsidRDefault="00BE515D" w:rsidP="00BE515D">
            <w:pPr>
              <w:pStyle w:val="Texto"/>
              <w:tabs>
                <w:tab w:val="decimal" w:pos="838"/>
              </w:tabs>
              <w:jc w:val="left"/>
              <w:rPr>
                <w:b/>
                <w:bCs/>
                <w:sz w:val="16"/>
                <w:szCs w:val="16"/>
              </w:rPr>
            </w:pPr>
            <w:r w:rsidRPr="00BE515D">
              <w:rPr>
                <w:b/>
                <w:bCs/>
                <w:sz w:val="16"/>
                <w:szCs w:val="16"/>
              </w:rPr>
              <w:t>42.139.5</w:t>
            </w:r>
            <w:r w:rsidR="00E44FB5">
              <w:rPr>
                <w:b/>
                <w:bCs/>
                <w:sz w:val="16"/>
                <w:szCs w:val="16"/>
              </w:rPr>
              <w:t>28</w:t>
            </w:r>
          </w:p>
        </w:tc>
      </w:tr>
    </w:tbl>
    <w:p w14:paraId="72845CC2" w14:textId="3FB28116" w:rsidR="000A756F" w:rsidRPr="00761B80" w:rsidRDefault="000A756F" w:rsidP="000A756F">
      <w:pPr>
        <w:pStyle w:val="Texto"/>
      </w:pPr>
    </w:p>
    <w:p w14:paraId="5AE77FF4" w14:textId="155C5B70" w:rsidR="00FF007E" w:rsidRPr="00761B80" w:rsidRDefault="00FF007E" w:rsidP="00AE29F4">
      <w:pPr>
        <w:pStyle w:val="Texto"/>
      </w:pPr>
      <w:r w:rsidRPr="00761B80">
        <w:br w:type="page"/>
      </w:r>
    </w:p>
    <w:p w14:paraId="7E2488AE" w14:textId="77777777" w:rsidR="00DC36B7" w:rsidRPr="00761B80" w:rsidRDefault="00DC36B7" w:rsidP="00DC36B7">
      <w:pPr>
        <w:pStyle w:val="Texto"/>
        <w:jc w:val="center"/>
      </w:pPr>
    </w:p>
    <w:p w14:paraId="5A9C81A2" w14:textId="77777777" w:rsidR="00883F16" w:rsidRPr="00761B80" w:rsidRDefault="00883F16" w:rsidP="00883F16">
      <w:pPr>
        <w:pStyle w:val="Ttulonota"/>
        <w:jc w:val="center"/>
      </w:pPr>
      <w:r w:rsidRPr="00761B80">
        <w:t xml:space="preserve">ESTADO </w:t>
      </w:r>
      <w:r w:rsidR="00BC7FB9" w:rsidRPr="00761B80">
        <w:t xml:space="preserve">CONSOLIDADO </w:t>
      </w:r>
      <w:r w:rsidRPr="00761B80">
        <w:t>DE FLUJOS DE EFECTIVO</w:t>
      </w:r>
    </w:p>
    <w:p w14:paraId="4125F899" w14:textId="77777777" w:rsidR="004C101D" w:rsidRPr="00761B80" w:rsidRDefault="004C101D" w:rsidP="004C101D">
      <w:pPr>
        <w:pStyle w:val="Texto"/>
        <w:jc w:val="center"/>
      </w:pPr>
    </w:p>
    <w:p w14:paraId="68BEC9C4" w14:textId="619ADAE1" w:rsidR="004C101D" w:rsidRPr="00761B80" w:rsidRDefault="0067494E" w:rsidP="004C101D">
      <w:pPr>
        <w:pStyle w:val="Ttulonota"/>
        <w:jc w:val="center"/>
      </w:pPr>
      <w:r>
        <w:t>POR EL</w:t>
      </w:r>
      <w:r w:rsidR="00043767" w:rsidRPr="00761B80">
        <w:t xml:space="preserve"> PERÍODO DE </w:t>
      </w:r>
      <w:r w:rsidR="00D90FE8">
        <w:t>SEIS</w:t>
      </w:r>
      <w:r w:rsidR="00C04AF8">
        <w:t xml:space="preserve"> </w:t>
      </w:r>
      <w:r w:rsidR="004C101D" w:rsidRPr="00761B80">
        <w:t>MESES</w:t>
      </w:r>
    </w:p>
    <w:p w14:paraId="24CEAD63" w14:textId="77777777" w:rsidR="003A4BEF" w:rsidRPr="00761B80" w:rsidRDefault="003A4BEF" w:rsidP="003A4BEF">
      <w:pPr>
        <w:pStyle w:val="Texto"/>
        <w:jc w:val="center"/>
      </w:pPr>
    </w:p>
    <w:p w14:paraId="27DE6DAE" w14:textId="09418E19" w:rsidR="003A4BEF" w:rsidRPr="00761B80" w:rsidRDefault="00D70D8E" w:rsidP="003A4BEF">
      <w:pPr>
        <w:pStyle w:val="Ttulonota"/>
        <w:jc w:val="center"/>
      </w:pPr>
      <w:r w:rsidRPr="00761B80">
        <w:t xml:space="preserve">FINALIZADO EL </w:t>
      </w:r>
      <w:r w:rsidR="00730E03">
        <w:t>30 DE NOVIEMBRE DE 2022</w:t>
      </w:r>
    </w:p>
    <w:p w14:paraId="1B228754" w14:textId="77777777" w:rsidR="003A4BEF" w:rsidRPr="00761B80" w:rsidRDefault="003A4BEF" w:rsidP="003A4BEF">
      <w:pPr>
        <w:pStyle w:val="Texto"/>
        <w:jc w:val="center"/>
      </w:pPr>
    </w:p>
    <w:p w14:paraId="16AE5033" w14:textId="77777777" w:rsidR="0067494E" w:rsidRPr="00761B80" w:rsidRDefault="0067494E" w:rsidP="004C101D">
      <w:pPr>
        <w:pStyle w:val="Ttulonota"/>
        <w:jc w:val="center"/>
      </w:pPr>
      <w:r>
        <w:t>COMPARATIVO CON EL MISMO PERÍODO DEL EJERCICIO ANTERIOR</w:t>
      </w:r>
    </w:p>
    <w:p w14:paraId="7D516E1B" w14:textId="77777777" w:rsidR="004C101D" w:rsidRPr="00761B80" w:rsidRDefault="004C101D" w:rsidP="004C101D">
      <w:pPr>
        <w:pStyle w:val="Texto"/>
        <w:jc w:val="center"/>
      </w:pPr>
    </w:p>
    <w:p w14:paraId="37FA083B" w14:textId="77777777" w:rsidR="004C101D" w:rsidRPr="00761B80" w:rsidRDefault="004C101D" w:rsidP="004C101D">
      <w:pPr>
        <w:pStyle w:val="Texto"/>
        <w:jc w:val="center"/>
      </w:pPr>
      <w:r w:rsidRPr="00761B80">
        <w:t xml:space="preserve">(Expresado en miles de pesos </w:t>
      </w:r>
      <w:r w:rsidR="00E3546D" w:rsidRPr="00761B80">
        <w:t>-</w:t>
      </w:r>
      <w:r w:rsidRPr="00761B80">
        <w:t xml:space="preserve"> Nota 2</w:t>
      </w:r>
      <w:r w:rsidR="00E3546D" w:rsidRPr="00761B80">
        <w:t>.2</w:t>
      </w:r>
      <w:r w:rsidRPr="00761B80">
        <w:t>)</w:t>
      </w:r>
    </w:p>
    <w:tbl>
      <w:tblPr>
        <w:tblStyle w:val="TableGrid"/>
        <w:tblW w:w="10620" w:type="dxa"/>
        <w:jc w:val="center"/>
        <w:tblLayout w:type="fixed"/>
        <w:tblLook w:val="04A0" w:firstRow="1" w:lastRow="0" w:firstColumn="1" w:lastColumn="0" w:noHBand="0" w:noVBand="1"/>
      </w:tblPr>
      <w:tblGrid>
        <w:gridCol w:w="8100"/>
        <w:gridCol w:w="1224"/>
        <w:gridCol w:w="72"/>
        <w:gridCol w:w="1224"/>
      </w:tblGrid>
      <w:tr w:rsidR="00D7020E" w:rsidRPr="00C366CF" w14:paraId="20472B1F" w14:textId="77777777" w:rsidTr="00C108A9">
        <w:trPr>
          <w:jc w:val="center"/>
        </w:trPr>
        <w:tc>
          <w:tcPr>
            <w:tcW w:w="8100" w:type="dxa"/>
          </w:tcPr>
          <w:p w14:paraId="2CB36CE6" w14:textId="77777777" w:rsidR="00D7020E" w:rsidRPr="00C366CF" w:rsidRDefault="00D7020E" w:rsidP="009A5EC4">
            <w:pPr>
              <w:pStyle w:val="Texto"/>
              <w:jc w:val="left"/>
            </w:pPr>
          </w:p>
        </w:tc>
        <w:tc>
          <w:tcPr>
            <w:tcW w:w="1224" w:type="dxa"/>
            <w:tcBorders>
              <w:bottom w:val="single" w:sz="6" w:space="0" w:color="auto"/>
            </w:tcBorders>
          </w:tcPr>
          <w:p w14:paraId="70BD65C0" w14:textId="724C2935" w:rsidR="00D7020E" w:rsidRPr="00C366CF" w:rsidRDefault="00730E03" w:rsidP="009A5EC4">
            <w:pPr>
              <w:pStyle w:val="Texto"/>
              <w:jc w:val="center"/>
              <w:rPr>
                <w:b/>
              </w:rPr>
            </w:pPr>
            <w:r w:rsidRPr="00C366CF">
              <w:rPr>
                <w:b/>
              </w:rPr>
              <w:t>30/11/2022</w:t>
            </w:r>
          </w:p>
        </w:tc>
        <w:tc>
          <w:tcPr>
            <w:tcW w:w="72" w:type="dxa"/>
          </w:tcPr>
          <w:p w14:paraId="2CF57D2C" w14:textId="77777777" w:rsidR="00D7020E" w:rsidRPr="00C366CF" w:rsidRDefault="00D7020E" w:rsidP="009A5EC4">
            <w:pPr>
              <w:pStyle w:val="Texto"/>
              <w:jc w:val="center"/>
              <w:rPr>
                <w:b/>
              </w:rPr>
            </w:pPr>
          </w:p>
        </w:tc>
        <w:tc>
          <w:tcPr>
            <w:tcW w:w="1224" w:type="dxa"/>
            <w:tcBorders>
              <w:bottom w:val="single" w:sz="6" w:space="0" w:color="auto"/>
            </w:tcBorders>
          </w:tcPr>
          <w:p w14:paraId="60CFD5BA" w14:textId="2104CC1F" w:rsidR="00D7020E" w:rsidRPr="00C366CF" w:rsidRDefault="00730E03" w:rsidP="009A5EC4">
            <w:pPr>
              <w:pStyle w:val="Texto"/>
              <w:jc w:val="center"/>
              <w:rPr>
                <w:b/>
              </w:rPr>
            </w:pPr>
            <w:r w:rsidRPr="00C366CF">
              <w:rPr>
                <w:b/>
              </w:rPr>
              <w:t>30/11/2021</w:t>
            </w:r>
          </w:p>
        </w:tc>
      </w:tr>
      <w:tr w:rsidR="00D7020E" w:rsidRPr="00C366CF" w14:paraId="5C5FB113" w14:textId="77777777" w:rsidTr="00C108A9">
        <w:trPr>
          <w:jc w:val="center"/>
        </w:trPr>
        <w:tc>
          <w:tcPr>
            <w:tcW w:w="8100" w:type="dxa"/>
          </w:tcPr>
          <w:p w14:paraId="654E02FA" w14:textId="77777777" w:rsidR="00D7020E" w:rsidRPr="00C366CF" w:rsidRDefault="00D7020E" w:rsidP="009316FD">
            <w:pPr>
              <w:pStyle w:val="Texto"/>
              <w:jc w:val="left"/>
            </w:pPr>
          </w:p>
        </w:tc>
        <w:tc>
          <w:tcPr>
            <w:tcW w:w="1224" w:type="dxa"/>
            <w:tcBorders>
              <w:top w:val="single" w:sz="6" w:space="0" w:color="auto"/>
            </w:tcBorders>
          </w:tcPr>
          <w:p w14:paraId="35BCB8C8" w14:textId="77777777" w:rsidR="00D7020E" w:rsidRPr="00C366CF" w:rsidRDefault="00D7020E" w:rsidP="007C35D5">
            <w:pPr>
              <w:pStyle w:val="Texto"/>
              <w:tabs>
                <w:tab w:val="decimal" w:pos="1102"/>
              </w:tabs>
            </w:pPr>
          </w:p>
        </w:tc>
        <w:tc>
          <w:tcPr>
            <w:tcW w:w="72" w:type="dxa"/>
          </w:tcPr>
          <w:p w14:paraId="2409AC38" w14:textId="77777777" w:rsidR="00D7020E" w:rsidRPr="00C366CF" w:rsidRDefault="00D7020E" w:rsidP="00A7010E">
            <w:pPr>
              <w:pStyle w:val="Texto"/>
              <w:tabs>
                <w:tab w:val="decimal" w:pos="953"/>
              </w:tabs>
            </w:pPr>
          </w:p>
        </w:tc>
        <w:tc>
          <w:tcPr>
            <w:tcW w:w="1224" w:type="dxa"/>
            <w:tcBorders>
              <w:top w:val="single" w:sz="6" w:space="0" w:color="auto"/>
            </w:tcBorders>
          </w:tcPr>
          <w:p w14:paraId="2220B8D6" w14:textId="77777777" w:rsidR="00D7020E" w:rsidRPr="00C366CF" w:rsidRDefault="00D7020E" w:rsidP="007C35D5">
            <w:pPr>
              <w:pStyle w:val="Texto"/>
              <w:tabs>
                <w:tab w:val="decimal" w:pos="1102"/>
              </w:tabs>
            </w:pPr>
          </w:p>
        </w:tc>
      </w:tr>
      <w:tr w:rsidR="00D7020E" w:rsidRPr="00C366CF" w14:paraId="281915B8" w14:textId="77777777" w:rsidTr="00C108A9">
        <w:trPr>
          <w:jc w:val="center"/>
        </w:trPr>
        <w:tc>
          <w:tcPr>
            <w:tcW w:w="8100" w:type="dxa"/>
          </w:tcPr>
          <w:p w14:paraId="5E18FCBE" w14:textId="13DC1E38" w:rsidR="00D7020E" w:rsidRPr="00C366CF" w:rsidRDefault="00D7020E" w:rsidP="009316FD">
            <w:pPr>
              <w:pStyle w:val="Texto"/>
              <w:jc w:val="left"/>
              <w:rPr>
                <w:b/>
              </w:rPr>
            </w:pPr>
            <w:r w:rsidRPr="00C366CF">
              <w:rPr>
                <w:b/>
              </w:rPr>
              <w:t>ACTIVIDADES DE OPERACIÓN</w:t>
            </w:r>
          </w:p>
        </w:tc>
        <w:tc>
          <w:tcPr>
            <w:tcW w:w="1224" w:type="dxa"/>
          </w:tcPr>
          <w:p w14:paraId="62242246" w14:textId="77777777" w:rsidR="00D7020E" w:rsidRPr="00C366CF" w:rsidRDefault="00D7020E" w:rsidP="007C35D5">
            <w:pPr>
              <w:pStyle w:val="Texto"/>
              <w:tabs>
                <w:tab w:val="decimal" w:pos="1102"/>
              </w:tabs>
            </w:pPr>
          </w:p>
        </w:tc>
        <w:tc>
          <w:tcPr>
            <w:tcW w:w="72" w:type="dxa"/>
          </w:tcPr>
          <w:p w14:paraId="1F43C401" w14:textId="77777777" w:rsidR="00D7020E" w:rsidRPr="00C366CF" w:rsidRDefault="00D7020E" w:rsidP="009316FD">
            <w:pPr>
              <w:pStyle w:val="Texto"/>
              <w:jc w:val="center"/>
            </w:pPr>
          </w:p>
        </w:tc>
        <w:tc>
          <w:tcPr>
            <w:tcW w:w="1224" w:type="dxa"/>
          </w:tcPr>
          <w:p w14:paraId="05C31569" w14:textId="77777777" w:rsidR="00D7020E" w:rsidRPr="00C366CF" w:rsidRDefault="00D7020E" w:rsidP="007C35D5">
            <w:pPr>
              <w:pStyle w:val="Texto"/>
              <w:tabs>
                <w:tab w:val="decimal" w:pos="1102"/>
              </w:tabs>
              <w:jc w:val="left"/>
            </w:pPr>
          </w:p>
        </w:tc>
      </w:tr>
      <w:tr w:rsidR="002F1F64" w:rsidRPr="00C366CF" w14:paraId="16C995B0" w14:textId="77777777" w:rsidTr="00C108A9">
        <w:trPr>
          <w:jc w:val="center"/>
        </w:trPr>
        <w:tc>
          <w:tcPr>
            <w:tcW w:w="8100" w:type="dxa"/>
          </w:tcPr>
          <w:p w14:paraId="6562ECA3" w14:textId="5321BD9A" w:rsidR="002F1F64" w:rsidRPr="00C366CF" w:rsidRDefault="002F1F64" w:rsidP="002F1F64">
            <w:pPr>
              <w:pStyle w:val="Texto"/>
              <w:jc w:val="left"/>
            </w:pPr>
            <w:r w:rsidRPr="00C366CF">
              <w:t>Ganancia neta del período antes del impuesto a las ganancias</w:t>
            </w:r>
          </w:p>
        </w:tc>
        <w:tc>
          <w:tcPr>
            <w:tcW w:w="1224" w:type="dxa"/>
          </w:tcPr>
          <w:p w14:paraId="00940E9A" w14:textId="5480D3A4" w:rsidR="002F1F64" w:rsidRPr="00C366CF" w:rsidRDefault="00BD4781" w:rsidP="007C35D5">
            <w:pPr>
              <w:pStyle w:val="Texto"/>
              <w:tabs>
                <w:tab w:val="decimal" w:pos="1102"/>
              </w:tabs>
            </w:pPr>
            <w:r w:rsidRPr="00BD4781">
              <w:t>5.704.972</w:t>
            </w:r>
          </w:p>
        </w:tc>
        <w:tc>
          <w:tcPr>
            <w:tcW w:w="72" w:type="dxa"/>
          </w:tcPr>
          <w:p w14:paraId="4B00E1D7" w14:textId="77777777" w:rsidR="002F1F64" w:rsidRPr="00C366CF" w:rsidRDefault="002F1F64" w:rsidP="002F1F64">
            <w:pPr>
              <w:pStyle w:val="Texto"/>
              <w:tabs>
                <w:tab w:val="decimal" w:pos="953"/>
              </w:tabs>
            </w:pPr>
          </w:p>
        </w:tc>
        <w:tc>
          <w:tcPr>
            <w:tcW w:w="1224" w:type="dxa"/>
          </w:tcPr>
          <w:p w14:paraId="7BE4E246" w14:textId="43C3ABEF" w:rsidR="002F1F64" w:rsidRPr="00C366CF" w:rsidRDefault="001F4BD8" w:rsidP="007C35D5">
            <w:pPr>
              <w:pStyle w:val="Texto"/>
              <w:tabs>
                <w:tab w:val="decimal" w:pos="1102"/>
              </w:tabs>
              <w:jc w:val="left"/>
            </w:pPr>
            <w:r w:rsidRPr="00C366CF">
              <w:t>4.099.353</w:t>
            </w:r>
          </w:p>
        </w:tc>
      </w:tr>
      <w:tr w:rsidR="002F1F64" w:rsidRPr="00C366CF" w14:paraId="0C699B4E" w14:textId="77777777" w:rsidTr="00C108A9">
        <w:trPr>
          <w:jc w:val="center"/>
        </w:trPr>
        <w:tc>
          <w:tcPr>
            <w:tcW w:w="8100" w:type="dxa"/>
          </w:tcPr>
          <w:p w14:paraId="084EC7E5" w14:textId="77777777" w:rsidR="002F1F64" w:rsidRPr="00C366CF" w:rsidRDefault="002F1F64" w:rsidP="002F1F64">
            <w:pPr>
              <w:pStyle w:val="Texto"/>
              <w:jc w:val="left"/>
            </w:pPr>
          </w:p>
        </w:tc>
        <w:tc>
          <w:tcPr>
            <w:tcW w:w="1224" w:type="dxa"/>
          </w:tcPr>
          <w:p w14:paraId="50E4BAD5" w14:textId="77777777" w:rsidR="002F1F64" w:rsidRPr="00C366CF" w:rsidRDefault="002F1F64" w:rsidP="007C35D5">
            <w:pPr>
              <w:pStyle w:val="Texto"/>
              <w:tabs>
                <w:tab w:val="decimal" w:pos="1102"/>
              </w:tabs>
            </w:pPr>
          </w:p>
        </w:tc>
        <w:tc>
          <w:tcPr>
            <w:tcW w:w="72" w:type="dxa"/>
          </w:tcPr>
          <w:p w14:paraId="71E04B4D" w14:textId="77777777" w:rsidR="002F1F64" w:rsidRPr="00C366CF" w:rsidRDefault="002F1F64" w:rsidP="002F1F64">
            <w:pPr>
              <w:pStyle w:val="Texto"/>
              <w:tabs>
                <w:tab w:val="decimal" w:pos="953"/>
              </w:tabs>
            </w:pPr>
          </w:p>
        </w:tc>
        <w:tc>
          <w:tcPr>
            <w:tcW w:w="1224" w:type="dxa"/>
          </w:tcPr>
          <w:p w14:paraId="44B5C594" w14:textId="77777777" w:rsidR="002F1F64" w:rsidRPr="00C366CF" w:rsidRDefault="002F1F64" w:rsidP="007C35D5">
            <w:pPr>
              <w:pStyle w:val="Texto"/>
              <w:tabs>
                <w:tab w:val="decimal" w:pos="1102"/>
              </w:tabs>
              <w:jc w:val="left"/>
            </w:pPr>
          </w:p>
        </w:tc>
      </w:tr>
      <w:tr w:rsidR="002F1F64" w:rsidRPr="00C366CF" w14:paraId="2365D85B" w14:textId="77777777" w:rsidTr="00C108A9">
        <w:trPr>
          <w:jc w:val="center"/>
        </w:trPr>
        <w:tc>
          <w:tcPr>
            <w:tcW w:w="8100" w:type="dxa"/>
          </w:tcPr>
          <w:p w14:paraId="4A77BF53" w14:textId="5ED95C75" w:rsidR="002F1F64" w:rsidRPr="00C366CF" w:rsidRDefault="002F1F64" w:rsidP="002F1F64">
            <w:pPr>
              <w:pStyle w:val="Texto"/>
              <w:jc w:val="left"/>
              <w:rPr>
                <w:b/>
              </w:rPr>
            </w:pPr>
            <w:r w:rsidRPr="00C366CF">
              <w:rPr>
                <w:b/>
              </w:rPr>
              <w:t xml:space="preserve">Ajustes para conciliar la </w:t>
            </w:r>
            <w:r w:rsidR="00DC2D1E" w:rsidRPr="00C366CF">
              <w:rPr>
                <w:b/>
              </w:rPr>
              <w:t>ganancia</w:t>
            </w:r>
            <w:r w:rsidRPr="00C366CF">
              <w:rPr>
                <w:b/>
              </w:rPr>
              <w:t xml:space="preserve"> neta del período con los flujos netos de efectivo:</w:t>
            </w:r>
          </w:p>
        </w:tc>
        <w:tc>
          <w:tcPr>
            <w:tcW w:w="1224" w:type="dxa"/>
          </w:tcPr>
          <w:p w14:paraId="166E8B87" w14:textId="77777777" w:rsidR="002F1F64" w:rsidRPr="00C366CF" w:rsidRDefault="002F1F64" w:rsidP="007C35D5">
            <w:pPr>
              <w:pStyle w:val="Texto"/>
              <w:tabs>
                <w:tab w:val="decimal" w:pos="1102"/>
              </w:tabs>
            </w:pPr>
          </w:p>
        </w:tc>
        <w:tc>
          <w:tcPr>
            <w:tcW w:w="72" w:type="dxa"/>
          </w:tcPr>
          <w:p w14:paraId="29EB7922" w14:textId="77777777" w:rsidR="002F1F64" w:rsidRPr="00C366CF" w:rsidRDefault="002F1F64" w:rsidP="002F1F64">
            <w:pPr>
              <w:pStyle w:val="Texto"/>
              <w:tabs>
                <w:tab w:val="decimal" w:pos="953"/>
              </w:tabs>
            </w:pPr>
          </w:p>
        </w:tc>
        <w:tc>
          <w:tcPr>
            <w:tcW w:w="1224" w:type="dxa"/>
          </w:tcPr>
          <w:p w14:paraId="4992E4F1" w14:textId="77777777" w:rsidR="002F1F64" w:rsidRPr="00C366CF" w:rsidRDefault="002F1F64" w:rsidP="007C35D5">
            <w:pPr>
              <w:pStyle w:val="Texto"/>
              <w:tabs>
                <w:tab w:val="decimal" w:pos="1102"/>
              </w:tabs>
              <w:jc w:val="left"/>
            </w:pPr>
          </w:p>
        </w:tc>
      </w:tr>
      <w:tr w:rsidR="001F4BD8" w:rsidRPr="00C366CF" w14:paraId="39E26267" w14:textId="77777777" w:rsidTr="00C108A9">
        <w:trPr>
          <w:jc w:val="center"/>
        </w:trPr>
        <w:tc>
          <w:tcPr>
            <w:tcW w:w="8100" w:type="dxa"/>
          </w:tcPr>
          <w:p w14:paraId="1529D6A1" w14:textId="036F3EBF" w:rsidR="001F4BD8" w:rsidRPr="00C366CF" w:rsidRDefault="001F4BD8" w:rsidP="001F4BD8">
            <w:pPr>
              <w:pStyle w:val="Texto"/>
              <w:jc w:val="left"/>
            </w:pPr>
            <w:r w:rsidRPr="00C366CF">
              <w:t>Participaciones en los resultados netos de asociadas y controladas y costos y gastos en negocios conjuntos y asociadas</w:t>
            </w:r>
          </w:p>
        </w:tc>
        <w:tc>
          <w:tcPr>
            <w:tcW w:w="1224" w:type="dxa"/>
          </w:tcPr>
          <w:p w14:paraId="7476222C" w14:textId="6D442978" w:rsidR="001F4BD8" w:rsidRPr="00C366CF" w:rsidRDefault="00BD4781" w:rsidP="007C35D5">
            <w:pPr>
              <w:pStyle w:val="Texto"/>
              <w:tabs>
                <w:tab w:val="decimal" w:pos="1102"/>
              </w:tabs>
            </w:pPr>
            <w:r w:rsidRPr="00BD4781">
              <w:t>110.800</w:t>
            </w:r>
          </w:p>
        </w:tc>
        <w:tc>
          <w:tcPr>
            <w:tcW w:w="72" w:type="dxa"/>
          </w:tcPr>
          <w:p w14:paraId="7309F2E5" w14:textId="77777777" w:rsidR="001F4BD8" w:rsidRPr="00C366CF" w:rsidRDefault="001F4BD8" w:rsidP="001F4BD8">
            <w:pPr>
              <w:pStyle w:val="Texto"/>
              <w:tabs>
                <w:tab w:val="decimal" w:pos="953"/>
              </w:tabs>
            </w:pPr>
          </w:p>
        </w:tc>
        <w:tc>
          <w:tcPr>
            <w:tcW w:w="1224" w:type="dxa"/>
          </w:tcPr>
          <w:p w14:paraId="5FB83BFE" w14:textId="7EF56562" w:rsidR="001F4BD8" w:rsidRPr="00C366CF" w:rsidRDefault="001F4BD8" w:rsidP="007C35D5">
            <w:pPr>
              <w:pStyle w:val="Texto"/>
              <w:tabs>
                <w:tab w:val="decimal" w:pos="1102"/>
              </w:tabs>
              <w:jc w:val="left"/>
            </w:pPr>
            <w:r w:rsidRPr="00C366CF">
              <w:t>(42.782)</w:t>
            </w:r>
          </w:p>
        </w:tc>
      </w:tr>
      <w:tr w:rsidR="001F4BD8" w:rsidRPr="00C366CF" w14:paraId="2E5E1A82" w14:textId="77777777" w:rsidTr="00C108A9">
        <w:trPr>
          <w:jc w:val="center"/>
        </w:trPr>
        <w:tc>
          <w:tcPr>
            <w:tcW w:w="8100" w:type="dxa"/>
          </w:tcPr>
          <w:p w14:paraId="1BA99699" w14:textId="1BF3887A" w:rsidR="001F4BD8" w:rsidRPr="00C366CF" w:rsidRDefault="001F4BD8" w:rsidP="001F4BD8">
            <w:pPr>
              <w:pStyle w:val="Texto"/>
              <w:jc w:val="left"/>
            </w:pPr>
            <w:r w:rsidRPr="00C366CF">
              <w:t>Depreciación de propiedades, planta y equipo, amortización de activos intangibles y derechos de uso de activos</w:t>
            </w:r>
          </w:p>
        </w:tc>
        <w:tc>
          <w:tcPr>
            <w:tcW w:w="1224" w:type="dxa"/>
          </w:tcPr>
          <w:p w14:paraId="072BE72F" w14:textId="6AF7DA33" w:rsidR="001F4BD8" w:rsidRPr="00C366CF" w:rsidRDefault="00630DE7" w:rsidP="007C35D5">
            <w:pPr>
              <w:pStyle w:val="Texto"/>
              <w:tabs>
                <w:tab w:val="decimal" w:pos="1102"/>
              </w:tabs>
            </w:pPr>
            <w:r w:rsidRPr="00630DE7">
              <w:t>3.419.456</w:t>
            </w:r>
          </w:p>
        </w:tc>
        <w:tc>
          <w:tcPr>
            <w:tcW w:w="72" w:type="dxa"/>
          </w:tcPr>
          <w:p w14:paraId="3A50AFC5" w14:textId="77777777" w:rsidR="001F4BD8" w:rsidRPr="00C366CF" w:rsidRDefault="001F4BD8" w:rsidP="001F4BD8">
            <w:pPr>
              <w:pStyle w:val="Texto"/>
              <w:tabs>
                <w:tab w:val="decimal" w:pos="953"/>
              </w:tabs>
            </w:pPr>
          </w:p>
        </w:tc>
        <w:tc>
          <w:tcPr>
            <w:tcW w:w="1224" w:type="dxa"/>
          </w:tcPr>
          <w:p w14:paraId="4473ED29" w14:textId="273F6321" w:rsidR="001F4BD8" w:rsidRPr="00C366CF" w:rsidRDefault="001F4BD8" w:rsidP="007C35D5">
            <w:pPr>
              <w:pStyle w:val="Texto"/>
              <w:tabs>
                <w:tab w:val="decimal" w:pos="1102"/>
              </w:tabs>
              <w:jc w:val="left"/>
            </w:pPr>
            <w:r w:rsidRPr="00C366CF">
              <w:t>3.258.686</w:t>
            </w:r>
          </w:p>
        </w:tc>
      </w:tr>
      <w:tr w:rsidR="001F4BD8" w:rsidRPr="00C366CF" w14:paraId="2825181B" w14:textId="77777777" w:rsidTr="00C108A9">
        <w:trPr>
          <w:jc w:val="center"/>
        </w:trPr>
        <w:tc>
          <w:tcPr>
            <w:tcW w:w="8100" w:type="dxa"/>
          </w:tcPr>
          <w:p w14:paraId="27169087" w14:textId="58BD6BE9" w:rsidR="001F4BD8" w:rsidRPr="00C366CF" w:rsidRDefault="001F4BD8" w:rsidP="001F4BD8">
            <w:pPr>
              <w:pStyle w:val="Texto"/>
              <w:jc w:val="left"/>
            </w:pPr>
            <w:r w:rsidRPr="00C366CF">
              <w:t>Disposiciones a valor neto de propiedades, planta y equipo y activos intangibles</w:t>
            </w:r>
          </w:p>
        </w:tc>
        <w:tc>
          <w:tcPr>
            <w:tcW w:w="1224" w:type="dxa"/>
          </w:tcPr>
          <w:p w14:paraId="04475683" w14:textId="1E35699B" w:rsidR="001F4BD8" w:rsidRPr="00C366CF" w:rsidRDefault="00837A3F" w:rsidP="007C35D5">
            <w:pPr>
              <w:pStyle w:val="Texto"/>
              <w:tabs>
                <w:tab w:val="decimal" w:pos="1102"/>
              </w:tabs>
            </w:pPr>
            <w:r w:rsidRPr="00837A3F">
              <w:t>(</w:t>
            </w:r>
            <w:r w:rsidR="00D615AC" w:rsidRPr="00D615AC">
              <w:t>28.927</w:t>
            </w:r>
            <w:r w:rsidRPr="00837A3F">
              <w:t>)</w:t>
            </w:r>
          </w:p>
        </w:tc>
        <w:tc>
          <w:tcPr>
            <w:tcW w:w="72" w:type="dxa"/>
          </w:tcPr>
          <w:p w14:paraId="3FCE7FF6" w14:textId="77777777" w:rsidR="001F4BD8" w:rsidRPr="00C366CF" w:rsidRDefault="001F4BD8" w:rsidP="001F4BD8">
            <w:pPr>
              <w:pStyle w:val="Texto"/>
              <w:tabs>
                <w:tab w:val="decimal" w:pos="953"/>
              </w:tabs>
            </w:pPr>
          </w:p>
        </w:tc>
        <w:tc>
          <w:tcPr>
            <w:tcW w:w="1224" w:type="dxa"/>
          </w:tcPr>
          <w:p w14:paraId="700FC5D3" w14:textId="45CAACA6" w:rsidR="001F4BD8" w:rsidRPr="00C366CF" w:rsidRDefault="001F4BD8" w:rsidP="007C35D5">
            <w:pPr>
              <w:pStyle w:val="Texto"/>
              <w:tabs>
                <w:tab w:val="decimal" w:pos="1102"/>
              </w:tabs>
              <w:jc w:val="left"/>
            </w:pPr>
            <w:r w:rsidRPr="00C366CF">
              <w:t>(121.029)</w:t>
            </w:r>
          </w:p>
        </w:tc>
      </w:tr>
      <w:tr w:rsidR="001F4BD8" w:rsidRPr="00C366CF" w14:paraId="2914C380" w14:textId="77777777" w:rsidTr="00C108A9">
        <w:trPr>
          <w:jc w:val="center"/>
        </w:trPr>
        <w:tc>
          <w:tcPr>
            <w:tcW w:w="8100" w:type="dxa"/>
          </w:tcPr>
          <w:p w14:paraId="05194EE2" w14:textId="3EAEAE24" w:rsidR="001F4BD8" w:rsidRPr="00C366CF" w:rsidRDefault="001F4BD8" w:rsidP="001F4BD8">
            <w:pPr>
              <w:pStyle w:val="Texto"/>
              <w:jc w:val="left"/>
            </w:pPr>
            <w:r w:rsidRPr="00C366CF">
              <w:t xml:space="preserve">Variación neta de provisiones </w:t>
            </w:r>
          </w:p>
        </w:tc>
        <w:tc>
          <w:tcPr>
            <w:tcW w:w="1224" w:type="dxa"/>
          </w:tcPr>
          <w:p w14:paraId="79EB5052" w14:textId="1F6D229E" w:rsidR="001F4BD8" w:rsidRPr="00C366CF" w:rsidRDefault="001D09FE" w:rsidP="007C35D5">
            <w:pPr>
              <w:pStyle w:val="Texto"/>
              <w:tabs>
                <w:tab w:val="decimal" w:pos="1102"/>
              </w:tabs>
            </w:pPr>
            <w:r w:rsidRPr="001D09FE">
              <w:t>131.119</w:t>
            </w:r>
          </w:p>
        </w:tc>
        <w:tc>
          <w:tcPr>
            <w:tcW w:w="72" w:type="dxa"/>
          </w:tcPr>
          <w:p w14:paraId="53754AC8" w14:textId="77777777" w:rsidR="001F4BD8" w:rsidRPr="00C366CF" w:rsidRDefault="001F4BD8" w:rsidP="001F4BD8">
            <w:pPr>
              <w:pStyle w:val="Texto"/>
              <w:tabs>
                <w:tab w:val="decimal" w:pos="953"/>
              </w:tabs>
            </w:pPr>
          </w:p>
        </w:tc>
        <w:tc>
          <w:tcPr>
            <w:tcW w:w="1224" w:type="dxa"/>
          </w:tcPr>
          <w:p w14:paraId="55C2B133" w14:textId="23F7197B" w:rsidR="001F4BD8" w:rsidRPr="00C366CF" w:rsidRDefault="001F4BD8" w:rsidP="007C35D5">
            <w:pPr>
              <w:pStyle w:val="Texto"/>
              <w:tabs>
                <w:tab w:val="decimal" w:pos="1102"/>
              </w:tabs>
              <w:jc w:val="left"/>
            </w:pPr>
            <w:r w:rsidRPr="00C366CF">
              <w:t>3.575</w:t>
            </w:r>
          </w:p>
        </w:tc>
      </w:tr>
      <w:tr w:rsidR="001F4BD8" w:rsidRPr="00C366CF" w14:paraId="0A3D1190" w14:textId="77777777" w:rsidTr="00C108A9">
        <w:trPr>
          <w:jc w:val="center"/>
        </w:trPr>
        <w:tc>
          <w:tcPr>
            <w:tcW w:w="8100" w:type="dxa"/>
          </w:tcPr>
          <w:p w14:paraId="1FD91D2F" w14:textId="77777777" w:rsidR="001F4BD8" w:rsidRPr="00C366CF" w:rsidRDefault="001F4BD8" w:rsidP="001F4BD8">
            <w:pPr>
              <w:pStyle w:val="Texto"/>
              <w:jc w:val="left"/>
            </w:pPr>
            <w:r w:rsidRPr="00C366CF">
              <w:t>Resultado por exposición a los cambios en el poder adquisitivo del efectivo</w:t>
            </w:r>
          </w:p>
        </w:tc>
        <w:tc>
          <w:tcPr>
            <w:tcW w:w="1224" w:type="dxa"/>
          </w:tcPr>
          <w:p w14:paraId="67416824" w14:textId="38D5B781" w:rsidR="001F4BD8" w:rsidRPr="00C366CF" w:rsidRDefault="001D09FE" w:rsidP="007C35D5">
            <w:pPr>
              <w:pStyle w:val="Texto"/>
              <w:tabs>
                <w:tab w:val="decimal" w:pos="1102"/>
              </w:tabs>
            </w:pPr>
            <w:r w:rsidRPr="001D09FE">
              <w:t>(674.063)</w:t>
            </w:r>
          </w:p>
        </w:tc>
        <w:tc>
          <w:tcPr>
            <w:tcW w:w="72" w:type="dxa"/>
          </w:tcPr>
          <w:p w14:paraId="534525A3" w14:textId="77777777" w:rsidR="001F4BD8" w:rsidRPr="00C366CF" w:rsidRDefault="001F4BD8" w:rsidP="001F4BD8">
            <w:pPr>
              <w:pStyle w:val="Texto"/>
              <w:tabs>
                <w:tab w:val="decimal" w:pos="953"/>
              </w:tabs>
            </w:pPr>
          </w:p>
        </w:tc>
        <w:tc>
          <w:tcPr>
            <w:tcW w:w="1224" w:type="dxa"/>
          </w:tcPr>
          <w:p w14:paraId="1EC1C206" w14:textId="5999585A" w:rsidR="001F4BD8" w:rsidRPr="00C366CF" w:rsidRDefault="001F4BD8" w:rsidP="007C35D5">
            <w:pPr>
              <w:pStyle w:val="Texto"/>
              <w:tabs>
                <w:tab w:val="decimal" w:pos="1102"/>
              </w:tabs>
              <w:jc w:val="left"/>
            </w:pPr>
            <w:r w:rsidRPr="00C366CF">
              <w:t>(405.535)</w:t>
            </w:r>
          </w:p>
        </w:tc>
      </w:tr>
      <w:tr w:rsidR="001F4BD8" w:rsidRPr="00C366CF" w14:paraId="16F8F132" w14:textId="77777777" w:rsidTr="00C108A9">
        <w:trPr>
          <w:jc w:val="center"/>
        </w:trPr>
        <w:tc>
          <w:tcPr>
            <w:tcW w:w="8100" w:type="dxa"/>
          </w:tcPr>
          <w:p w14:paraId="1C9CD467" w14:textId="06FF05DC" w:rsidR="001F4BD8" w:rsidRPr="00C366CF" w:rsidRDefault="001F4BD8" w:rsidP="001F4BD8">
            <w:pPr>
              <w:pStyle w:val="Texto"/>
              <w:jc w:val="left"/>
            </w:pPr>
            <w:r w:rsidRPr="00C366CF">
              <w:t>Ingresos financieros</w:t>
            </w:r>
          </w:p>
        </w:tc>
        <w:tc>
          <w:tcPr>
            <w:tcW w:w="1224" w:type="dxa"/>
          </w:tcPr>
          <w:p w14:paraId="3AE8D2B2" w14:textId="02D105D8" w:rsidR="001F4BD8" w:rsidRPr="00C366CF" w:rsidRDefault="001D09FE" w:rsidP="007C35D5">
            <w:pPr>
              <w:pStyle w:val="Texto"/>
              <w:tabs>
                <w:tab w:val="decimal" w:pos="1102"/>
              </w:tabs>
            </w:pPr>
            <w:r w:rsidRPr="001D09FE">
              <w:t>(4.</w:t>
            </w:r>
            <w:r w:rsidR="00CA7BFB" w:rsidRPr="00CA7BFB">
              <w:t>065.559</w:t>
            </w:r>
            <w:r w:rsidRPr="001D09FE">
              <w:t>)</w:t>
            </w:r>
          </w:p>
        </w:tc>
        <w:tc>
          <w:tcPr>
            <w:tcW w:w="72" w:type="dxa"/>
          </w:tcPr>
          <w:p w14:paraId="10E7D1DB" w14:textId="77777777" w:rsidR="001F4BD8" w:rsidRPr="00C366CF" w:rsidRDefault="001F4BD8" w:rsidP="001F4BD8">
            <w:pPr>
              <w:pStyle w:val="Texto"/>
              <w:tabs>
                <w:tab w:val="decimal" w:pos="953"/>
              </w:tabs>
            </w:pPr>
          </w:p>
        </w:tc>
        <w:tc>
          <w:tcPr>
            <w:tcW w:w="1224" w:type="dxa"/>
          </w:tcPr>
          <w:p w14:paraId="286A7436" w14:textId="2E54A40A" w:rsidR="001F4BD8" w:rsidRPr="00C366CF" w:rsidRDefault="001F4BD8" w:rsidP="007C35D5">
            <w:pPr>
              <w:pStyle w:val="Texto"/>
              <w:tabs>
                <w:tab w:val="decimal" w:pos="1102"/>
              </w:tabs>
              <w:jc w:val="left"/>
            </w:pPr>
            <w:r w:rsidRPr="00C366CF">
              <w:t>(</w:t>
            </w:r>
            <w:r w:rsidR="00487791" w:rsidRPr="00487791">
              <w:t>526.329</w:t>
            </w:r>
            <w:r w:rsidRPr="00C366CF">
              <w:t>)</w:t>
            </w:r>
          </w:p>
        </w:tc>
      </w:tr>
      <w:tr w:rsidR="001F4BD8" w:rsidRPr="00C366CF" w14:paraId="307A23F4" w14:textId="77777777" w:rsidTr="00C108A9">
        <w:trPr>
          <w:jc w:val="center"/>
        </w:trPr>
        <w:tc>
          <w:tcPr>
            <w:tcW w:w="8100" w:type="dxa"/>
          </w:tcPr>
          <w:p w14:paraId="10212EC8" w14:textId="00907F06" w:rsidR="001F4BD8" w:rsidRPr="00C366CF" w:rsidRDefault="001F4BD8" w:rsidP="001F4BD8">
            <w:pPr>
              <w:pStyle w:val="Texto"/>
              <w:jc w:val="left"/>
            </w:pPr>
            <w:r w:rsidRPr="00C366CF">
              <w:t>Costos financieros</w:t>
            </w:r>
          </w:p>
        </w:tc>
        <w:tc>
          <w:tcPr>
            <w:tcW w:w="1224" w:type="dxa"/>
          </w:tcPr>
          <w:p w14:paraId="61C32350" w14:textId="542EC869" w:rsidR="001F4BD8" w:rsidRPr="00C366CF" w:rsidRDefault="001D09FE" w:rsidP="007C35D5">
            <w:pPr>
              <w:pStyle w:val="Texto"/>
              <w:tabs>
                <w:tab w:val="decimal" w:pos="1102"/>
              </w:tabs>
            </w:pPr>
            <w:r w:rsidRPr="001D09FE">
              <w:t>1.</w:t>
            </w:r>
            <w:r w:rsidR="00CA7BFB" w:rsidRPr="00CA7BFB">
              <w:t>702.241</w:t>
            </w:r>
          </w:p>
        </w:tc>
        <w:tc>
          <w:tcPr>
            <w:tcW w:w="72" w:type="dxa"/>
          </w:tcPr>
          <w:p w14:paraId="162E9912" w14:textId="77777777" w:rsidR="001F4BD8" w:rsidRPr="00C366CF" w:rsidRDefault="001F4BD8" w:rsidP="001F4BD8">
            <w:pPr>
              <w:pStyle w:val="Texto"/>
              <w:tabs>
                <w:tab w:val="decimal" w:pos="953"/>
              </w:tabs>
            </w:pPr>
          </w:p>
        </w:tc>
        <w:tc>
          <w:tcPr>
            <w:tcW w:w="1224" w:type="dxa"/>
          </w:tcPr>
          <w:p w14:paraId="14B2F553" w14:textId="42F1BC00" w:rsidR="001F4BD8" w:rsidRPr="00C366CF" w:rsidRDefault="00487791" w:rsidP="007C35D5">
            <w:pPr>
              <w:pStyle w:val="Texto"/>
              <w:tabs>
                <w:tab w:val="decimal" w:pos="1102"/>
              </w:tabs>
              <w:jc w:val="left"/>
            </w:pPr>
            <w:r w:rsidRPr="00487791">
              <w:t>(395.972)</w:t>
            </w:r>
          </w:p>
        </w:tc>
      </w:tr>
      <w:tr w:rsidR="001F4BD8" w:rsidRPr="00C366CF" w14:paraId="32D6DC7F" w14:textId="77777777" w:rsidTr="00C108A9">
        <w:trPr>
          <w:jc w:val="center"/>
        </w:trPr>
        <w:tc>
          <w:tcPr>
            <w:tcW w:w="8100" w:type="dxa"/>
          </w:tcPr>
          <w:p w14:paraId="5978917F" w14:textId="77777777" w:rsidR="001F4BD8" w:rsidRPr="00C366CF" w:rsidRDefault="001F4BD8" w:rsidP="001F4BD8">
            <w:pPr>
              <w:pStyle w:val="Texto"/>
              <w:jc w:val="left"/>
            </w:pPr>
          </w:p>
        </w:tc>
        <w:tc>
          <w:tcPr>
            <w:tcW w:w="1224" w:type="dxa"/>
          </w:tcPr>
          <w:p w14:paraId="2644B98D" w14:textId="77777777" w:rsidR="001F4BD8" w:rsidRPr="00C366CF" w:rsidRDefault="001F4BD8" w:rsidP="007C35D5">
            <w:pPr>
              <w:pStyle w:val="Texto"/>
              <w:tabs>
                <w:tab w:val="decimal" w:pos="1102"/>
              </w:tabs>
            </w:pPr>
          </w:p>
        </w:tc>
        <w:tc>
          <w:tcPr>
            <w:tcW w:w="72" w:type="dxa"/>
          </w:tcPr>
          <w:p w14:paraId="358F0DC8" w14:textId="77777777" w:rsidR="001F4BD8" w:rsidRPr="00C366CF" w:rsidRDefault="001F4BD8" w:rsidP="001F4BD8">
            <w:pPr>
              <w:pStyle w:val="Texto"/>
              <w:tabs>
                <w:tab w:val="decimal" w:pos="953"/>
              </w:tabs>
            </w:pPr>
          </w:p>
        </w:tc>
        <w:tc>
          <w:tcPr>
            <w:tcW w:w="1224" w:type="dxa"/>
          </w:tcPr>
          <w:p w14:paraId="4C1092A7" w14:textId="77777777" w:rsidR="001F4BD8" w:rsidRPr="00C366CF" w:rsidRDefault="001F4BD8" w:rsidP="007C35D5">
            <w:pPr>
              <w:pStyle w:val="Texto"/>
              <w:tabs>
                <w:tab w:val="decimal" w:pos="1102"/>
              </w:tabs>
              <w:jc w:val="left"/>
            </w:pPr>
          </w:p>
        </w:tc>
      </w:tr>
      <w:tr w:rsidR="001F4BD8" w:rsidRPr="00C366CF" w14:paraId="23BDE631" w14:textId="77777777" w:rsidTr="00C108A9">
        <w:trPr>
          <w:jc w:val="center"/>
        </w:trPr>
        <w:tc>
          <w:tcPr>
            <w:tcW w:w="8100" w:type="dxa"/>
          </w:tcPr>
          <w:p w14:paraId="77D5C714" w14:textId="78366B5D" w:rsidR="001F4BD8" w:rsidRPr="00C366CF" w:rsidRDefault="001F4BD8" w:rsidP="001F4BD8">
            <w:pPr>
              <w:pStyle w:val="Texto"/>
              <w:jc w:val="left"/>
              <w:rPr>
                <w:b/>
              </w:rPr>
            </w:pPr>
            <w:r w:rsidRPr="00C366CF">
              <w:rPr>
                <w:b/>
              </w:rPr>
              <w:t>Ajustes al capital de trabajo:</w:t>
            </w:r>
          </w:p>
        </w:tc>
        <w:tc>
          <w:tcPr>
            <w:tcW w:w="1224" w:type="dxa"/>
          </w:tcPr>
          <w:p w14:paraId="03EC7E93" w14:textId="77777777" w:rsidR="001F4BD8" w:rsidRPr="00C366CF" w:rsidRDefault="001F4BD8" w:rsidP="007C35D5">
            <w:pPr>
              <w:pStyle w:val="Texto"/>
              <w:tabs>
                <w:tab w:val="decimal" w:pos="1102"/>
              </w:tabs>
            </w:pPr>
          </w:p>
        </w:tc>
        <w:tc>
          <w:tcPr>
            <w:tcW w:w="72" w:type="dxa"/>
          </w:tcPr>
          <w:p w14:paraId="22C07BA3" w14:textId="77777777" w:rsidR="001F4BD8" w:rsidRPr="00C366CF" w:rsidRDefault="001F4BD8" w:rsidP="001F4BD8">
            <w:pPr>
              <w:pStyle w:val="Texto"/>
              <w:tabs>
                <w:tab w:val="decimal" w:pos="953"/>
              </w:tabs>
            </w:pPr>
          </w:p>
        </w:tc>
        <w:tc>
          <w:tcPr>
            <w:tcW w:w="1224" w:type="dxa"/>
          </w:tcPr>
          <w:p w14:paraId="4D53D276" w14:textId="77777777" w:rsidR="001F4BD8" w:rsidRPr="00C366CF" w:rsidRDefault="001F4BD8" w:rsidP="007C35D5">
            <w:pPr>
              <w:pStyle w:val="Texto"/>
              <w:tabs>
                <w:tab w:val="decimal" w:pos="1102"/>
              </w:tabs>
              <w:jc w:val="left"/>
            </w:pPr>
          </w:p>
        </w:tc>
      </w:tr>
      <w:tr w:rsidR="001F4BD8" w:rsidRPr="00C366CF" w14:paraId="6FF3F142" w14:textId="77777777" w:rsidTr="00C108A9">
        <w:trPr>
          <w:jc w:val="center"/>
        </w:trPr>
        <w:tc>
          <w:tcPr>
            <w:tcW w:w="8100" w:type="dxa"/>
          </w:tcPr>
          <w:p w14:paraId="473499CD" w14:textId="4C1653FC" w:rsidR="001F4BD8" w:rsidRPr="00C366CF" w:rsidRDefault="001F4BD8" w:rsidP="001F4BD8">
            <w:pPr>
              <w:pStyle w:val="Texto"/>
              <w:jc w:val="left"/>
            </w:pPr>
            <w:r w:rsidRPr="00C366CF">
              <w:t>Aumento de deudores comerciales y otras cuentas por cobrar, otros créditos financieros y no financieros</w:t>
            </w:r>
          </w:p>
        </w:tc>
        <w:tc>
          <w:tcPr>
            <w:tcW w:w="1224" w:type="dxa"/>
          </w:tcPr>
          <w:p w14:paraId="128EE369" w14:textId="23D609D7" w:rsidR="001F4BD8" w:rsidRPr="00C366CF" w:rsidRDefault="001D09FE" w:rsidP="007C35D5">
            <w:pPr>
              <w:pStyle w:val="Texto"/>
              <w:tabs>
                <w:tab w:val="decimal" w:pos="1102"/>
              </w:tabs>
            </w:pPr>
            <w:r w:rsidRPr="001D09FE">
              <w:t>(6.</w:t>
            </w:r>
            <w:r w:rsidR="00D615AC" w:rsidRPr="00D615AC">
              <w:t>105.714</w:t>
            </w:r>
            <w:r w:rsidRPr="001D09FE">
              <w:t>)</w:t>
            </w:r>
          </w:p>
        </w:tc>
        <w:tc>
          <w:tcPr>
            <w:tcW w:w="72" w:type="dxa"/>
          </w:tcPr>
          <w:p w14:paraId="0EB6E640" w14:textId="77777777" w:rsidR="001F4BD8" w:rsidRPr="00C366CF" w:rsidRDefault="001F4BD8" w:rsidP="001F4BD8">
            <w:pPr>
              <w:pStyle w:val="Texto"/>
              <w:tabs>
                <w:tab w:val="decimal" w:pos="953"/>
              </w:tabs>
            </w:pPr>
          </w:p>
        </w:tc>
        <w:tc>
          <w:tcPr>
            <w:tcW w:w="1224" w:type="dxa"/>
          </w:tcPr>
          <w:p w14:paraId="19ABD415" w14:textId="07FE1230" w:rsidR="001F4BD8" w:rsidRPr="00C366CF" w:rsidRDefault="001F4BD8" w:rsidP="007C35D5">
            <w:pPr>
              <w:pStyle w:val="Texto"/>
              <w:tabs>
                <w:tab w:val="decimal" w:pos="1102"/>
              </w:tabs>
              <w:jc w:val="left"/>
            </w:pPr>
            <w:r w:rsidRPr="00C366CF">
              <w:t>(7.</w:t>
            </w:r>
            <w:r w:rsidR="008C3328" w:rsidRPr="008C3328">
              <w:t>155.566</w:t>
            </w:r>
            <w:r w:rsidRPr="00C366CF">
              <w:t>)</w:t>
            </w:r>
          </w:p>
        </w:tc>
      </w:tr>
      <w:tr w:rsidR="001F4BD8" w:rsidRPr="00C366CF" w14:paraId="53FB94CE" w14:textId="77777777" w:rsidTr="00C108A9">
        <w:trPr>
          <w:jc w:val="center"/>
        </w:trPr>
        <w:tc>
          <w:tcPr>
            <w:tcW w:w="8100" w:type="dxa"/>
          </w:tcPr>
          <w:p w14:paraId="57E41184" w14:textId="77777777" w:rsidR="001F4BD8" w:rsidRPr="00C366CF" w:rsidRDefault="001F4BD8" w:rsidP="001F4BD8">
            <w:pPr>
              <w:pStyle w:val="Texto"/>
              <w:jc w:val="left"/>
            </w:pPr>
            <w:r w:rsidRPr="00C366CF">
              <w:t>Aumento de inventarlos y activos biológicos</w:t>
            </w:r>
          </w:p>
        </w:tc>
        <w:tc>
          <w:tcPr>
            <w:tcW w:w="1224" w:type="dxa"/>
          </w:tcPr>
          <w:p w14:paraId="11D30241" w14:textId="26BC23F8" w:rsidR="001F4BD8" w:rsidRPr="00C366CF" w:rsidRDefault="00BC0E71" w:rsidP="007C35D5">
            <w:pPr>
              <w:pStyle w:val="Texto"/>
              <w:tabs>
                <w:tab w:val="decimal" w:pos="1102"/>
              </w:tabs>
            </w:pPr>
            <w:r w:rsidRPr="00BC0E71">
              <w:t>(8.557.677)</w:t>
            </w:r>
          </w:p>
        </w:tc>
        <w:tc>
          <w:tcPr>
            <w:tcW w:w="72" w:type="dxa"/>
          </w:tcPr>
          <w:p w14:paraId="670A25B1" w14:textId="77777777" w:rsidR="001F4BD8" w:rsidRPr="00C366CF" w:rsidRDefault="001F4BD8" w:rsidP="001F4BD8">
            <w:pPr>
              <w:pStyle w:val="Texto"/>
              <w:tabs>
                <w:tab w:val="decimal" w:pos="953"/>
              </w:tabs>
            </w:pPr>
          </w:p>
        </w:tc>
        <w:tc>
          <w:tcPr>
            <w:tcW w:w="1224" w:type="dxa"/>
          </w:tcPr>
          <w:p w14:paraId="0B54EC58" w14:textId="2E669E76" w:rsidR="001F4BD8" w:rsidRPr="00C366CF" w:rsidRDefault="001F4BD8" w:rsidP="007C35D5">
            <w:pPr>
              <w:pStyle w:val="Texto"/>
              <w:tabs>
                <w:tab w:val="decimal" w:pos="1102"/>
              </w:tabs>
              <w:jc w:val="left"/>
            </w:pPr>
            <w:r w:rsidRPr="00C366CF">
              <w:t>(10.584.968)</w:t>
            </w:r>
          </w:p>
        </w:tc>
      </w:tr>
      <w:tr w:rsidR="001F4BD8" w:rsidRPr="00C366CF" w14:paraId="1F442FFB" w14:textId="77777777" w:rsidTr="00C108A9">
        <w:trPr>
          <w:jc w:val="center"/>
        </w:trPr>
        <w:tc>
          <w:tcPr>
            <w:tcW w:w="8100" w:type="dxa"/>
          </w:tcPr>
          <w:p w14:paraId="75887C72" w14:textId="0EC43A66" w:rsidR="001F4BD8" w:rsidRPr="00C366CF" w:rsidRDefault="001F4BD8" w:rsidP="001F4BD8">
            <w:pPr>
              <w:pStyle w:val="Texto"/>
              <w:jc w:val="left"/>
            </w:pPr>
            <w:r w:rsidRPr="00C366CF">
              <w:t>Aumento de cuentas por pagar comerciales, deudas sociales, deudas fiscales, otras cuentas por pagar y pasivo por impuesto a las ganancias diferido</w:t>
            </w:r>
          </w:p>
        </w:tc>
        <w:tc>
          <w:tcPr>
            <w:tcW w:w="1224" w:type="dxa"/>
          </w:tcPr>
          <w:p w14:paraId="17F3C23F" w14:textId="1827242C" w:rsidR="001F4BD8" w:rsidRPr="00C366CF" w:rsidRDefault="00BC0E71" w:rsidP="007C35D5">
            <w:pPr>
              <w:pStyle w:val="Texto"/>
              <w:tabs>
                <w:tab w:val="decimal" w:pos="1102"/>
              </w:tabs>
            </w:pPr>
            <w:r w:rsidRPr="00BC0E71">
              <w:t>4.</w:t>
            </w:r>
            <w:r w:rsidR="008C3328" w:rsidRPr="008C3328">
              <w:t>972.829</w:t>
            </w:r>
          </w:p>
        </w:tc>
        <w:tc>
          <w:tcPr>
            <w:tcW w:w="72" w:type="dxa"/>
          </w:tcPr>
          <w:p w14:paraId="7D6F96DE" w14:textId="77777777" w:rsidR="001F4BD8" w:rsidRPr="00C366CF" w:rsidRDefault="001F4BD8" w:rsidP="001F4BD8">
            <w:pPr>
              <w:pStyle w:val="Texto"/>
              <w:tabs>
                <w:tab w:val="decimal" w:pos="953"/>
              </w:tabs>
            </w:pPr>
          </w:p>
        </w:tc>
        <w:tc>
          <w:tcPr>
            <w:tcW w:w="1224" w:type="dxa"/>
          </w:tcPr>
          <w:p w14:paraId="3CFBB464" w14:textId="31D9E1D2" w:rsidR="001F4BD8" w:rsidRPr="00C366CF" w:rsidRDefault="001F4BD8" w:rsidP="007C35D5">
            <w:pPr>
              <w:pStyle w:val="Texto"/>
              <w:tabs>
                <w:tab w:val="decimal" w:pos="1102"/>
              </w:tabs>
              <w:jc w:val="left"/>
            </w:pPr>
            <w:r w:rsidRPr="00C366CF">
              <w:t>3.325.818</w:t>
            </w:r>
          </w:p>
        </w:tc>
      </w:tr>
      <w:tr w:rsidR="001F4BD8" w:rsidRPr="00C366CF" w14:paraId="59C58752" w14:textId="77777777" w:rsidTr="00C108A9">
        <w:trPr>
          <w:jc w:val="center"/>
        </w:trPr>
        <w:tc>
          <w:tcPr>
            <w:tcW w:w="8100" w:type="dxa"/>
          </w:tcPr>
          <w:p w14:paraId="667923FB" w14:textId="4BDC3CD0" w:rsidR="001F4BD8" w:rsidRPr="00C366CF" w:rsidRDefault="001F4BD8" w:rsidP="001F4BD8">
            <w:pPr>
              <w:pStyle w:val="Texto"/>
              <w:jc w:val="left"/>
            </w:pPr>
            <w:r w:rsidRPr="00C366CF">
              <w:t>Impuesto a las ganancias pagado en el ejercicio</w:t>
            </w:r>
          </w:p>
        </w:tc>
        <w:tc>
          <w:tcPr>
            <w:tcW w:w="1224" w:type="dxa"/>
          </w:tcPr>
          <w:p w14:paraId="506641CE" w14:textId="45E8A719" w:rsidR="001F4BD8" w:rsidRPr="00C366CF" w:rsidRDefault="00BC0E71" w:rsidP="007C35D5">
            <w:pPr>
              <w:pStyle w:val="Texto"/>
              <w:tabs>
                <w:tab w:val="decimal" w:pos="1102"/>
              </w:tabs>
            </w:pPr>
            <w:r w:rsidRPr="00BC0E71">
              <w:t>(</w:t>
            </w:r>
            <w:r w:rsidR="008C3328" w:rsidRPr="008C3328">
              <w:t>984.680</w:t>
            </w:r>
            <w:r w:rsidRPr="00BC0E71">
              <w:t>)</w:t>
            </w:r>
          </w:p>
        </w:tc>
        <w:tc>
          <w:tcPr>
            <w:tcW w:w="72" w:type="dxa"/>
          </w:tcPr>
          <w:p w14:paraId="7DF74BB5" w14:textId="77777777" w:rsidR="001F4BD8" w:rsidRPr="00C366CF" w:rsidRDefault="001F4BD8" w:rsidP="001F4BD8">
            <w:pPr>
              <w:pStyle w:val="Texto"/>
              <w:tabs>
                <w:tab w:val="decimal" w:pos="953"/>
              </w:tabs>
            </w:pPr>
          </w:p>
        </w:tc>
        <w:tc>
          <w:tcPr>
            <w:tcW w:w="1224" w:type="dxa"/>
          </w:tcPr>
          <w:p w14:paraId="132050B9" w14:textId="095F4905" w:rsidR="001F4BD8" w:rsidRPr="00C366CF" w:rsidRDefault="001F4BD8" w:rsidP="007C35D5">
            <w:pPr>
              <w:pStyle w:val="Texto"/>
              <w:tabs>
                <w:tab w:val="decimal" w:pos="1102"/>
              </w:tabs>
              <w:jc w:val="left"/>
            </w:pPr>
            <w:r w:rsidRPr="00C366CF">
              <w:t>(</w:t>
            </w:r>
            <w:r w:rsidR="008C3328" w:rsidRPr="008C3328">
              <w:t>866.</w:t>
            </w:r>
            <w:r w:rsidRPr="00C366CF">
              <w:t>267)</w:t>
            </w:r>
          </w:p>
        </w:tc>
      </w:tr>
      <w:tr w:rsidR="001F4BD8" w:rsidRPr="00C366CF" w14:paraId="12FCCFFC" w14:textId="77777777" w:rsidTr="00C108A9">
        <w:trPr>
          <w:jc w:val="center"/>
        </w:trPr>
        <w:tc>
          <w:tcPr>
            <w:tcW w:w="8100" w:type="dxa"/>
          </w:tcPr>
          <w:p w14:paraId="7353DD46" w14:textId="1D25B93B" w:rsidR="001F4BD8" w:rsidRPr="00C366CF" w:rsidRDefault="001F4BD8" w:rsidP="001F4BD8">
            <w:pPr>
              <w:pStyle w:val="Texto"/>
              <w:jc w:val="left"/>
              <w:rPr>
                <w:b/>
              </w:rPr>
            </w:pPr>
            <w:r w:rsidRPr="00C366CF">
              <w:rPr>
                <w:b/>
              </w:rPr>
              <w:t>Flujo neto de efectivo utilizado en las actividades de operación</w:t>
            </w:r>
          </w:p>
        </w:tc>
        <w:tc>
          <w:tcPr>
            <w:tcW w:w="1224" w:type="dxa"/>
            <w:tcBorders>
              <w:top w:val="single" w:sz="6" w:space="0" w:color="auto"/>
              <w:bottom w:val="single" w:sz="6" w:space="0" w:color="auto"/>
            </w:tcBorders>
          </w:tcPr>
          <w:p w14:paraId="493EFE5B" w14:textId="36E64247" w:rsidR="001F4BD8" w:rsidRPr="00C366CF" w:rsidRDefault="00BC0E71" w:rsidP="007C35D5">
            <w:pPr>
              <w:pStyle w:val="Texto"/>
              <w:tabs>
                <w:tab w:val="decimal" w:pos="1102"/>
              </w:tabs>
              <w:rPr>
                <w:b/>
                <w:bCs/>
              </w:rPr>
            </w:pPr>
            <w:r w:rsidRPr="00BC0E71">
              <w:rPr>
                <w:b/>
                <w:bCs/>
              </w:rPr>
              <w:t>(4.</w:t>
            </w:r>
            <w:r w:rsidR="008C3328" w:rsidRPr="008C3328">
              <w:rPr>
                <w:b/>
                <w:bCs/>
              </w:rPr>
              <w:t>375.203</w:t>
            </w:r>
            <w:r w:rsidRPr="00BC0E71">
              <w:rPr>
                <w:b/>
                <w:bCs/>
              </w:rPr>
              <w:t>)</w:t>
            </w:r>
          </w:p>
        </w:tc>
        <w:tc>
          <w:tcPr>
            <w:tcW w:w="72" w:type="dxa"/>
          </w:tcPr>
          <w:p w14:paraId="10B0CAC5" w14:textId="77777777" w:rsidR="001F4BD8" w:rsidRPr="00C366CF" w:rsidRDefault="001F4BD8" w:rsidP="001F4BD8">
            <w:pPr>
              <w:pStyle w:val="Texto"/>
              <w:tabs>
                <w:tab w:val="decimal" w:pos="953"/>
              </w:tabs>
              <w:rPr>
                <w:b/>
                <w:bCs/>
              </w:rPr>
            </w:pPr>
          </w:p>
        </w:tc>
        <w:tc>
          <w:tcPr>
            <w:tcW w:w="1224" w:type="dxa"/>
            <w:tcBorders>
              <w:top w:val="single" w:sz="6" w:space="0" w:color="auto"/>
              <w:bottom w:val="single" w:sz="6" w:space="0" w:color="auto"/>
            </w:tcBorders>
          </w:tcPr>
          <w:p w14:paraId="695F95A5" w14:textId="1E02ABCC" w:rsidR="001F4BD8" w:rsidRPr="00C366CF" w:rsidRDefault="001F4BD8" w:rsidP="007C35D5">
            <w:pPr>
              <w:pStyle w:val="Texto"/>
              <w:tabs>
                <w:tab w:val="decimal" w:pos="1102"/>
              </w:tabs>
              <w:jc w:val="left"/>
              <w:rPr>
                <w:b/>
                <w:bCs/>
              </w:rPr>
            </w:pPr>
            <w:r w:rsidRPr="00C366CF">
              <w:rPr>
                <w:b/>
                <w:bCs/>
              </w:rPr>
              <w:t>(9.411.0</w:t>
            </w:r>
            <w:r w:rsidR="000023C1">
              <w:rPr>
                <w:b/>
                <w:bCs/>
              </w:rPr>
              <w:t>16</w:t>
            </w:r>
            <w:r w:rsidRPr="00C366CF">
              <w:rPr>
                <w:b/>
                <w:bCs/>
              </w:rPr>
              <w:t>)</w:t>
            </w:r>
          </w:p>
        </w:tc>
      </w:tr>
      <w:tr w:rsidR="001F4BD8" w:rsidRPr="00C366CF" w14:paraId="4300FCD8" w14:textId="77777777" w:rsidTr="00C108A9">
        <w:trPr>
          <w:jc w:val="center"/>
        </w:trPr>
        <w:tc>
          <w:tcPr>
            <w:tcW w:w="8100" w:type="dxa"/>
          </w:tcPr>
          <w:p w14:paraId="07C39F63" w14:textId="77777777" w:rsidR="001F4BD8" w:rsidRPr="00C366CF" w:rsidRDefault="001F4BD8" w:rsidP="001F4BD8">
            <w:pPr>
              <w:pStyle w:val="Texto"/>
              <w:jc w:val="left"/>
            </w:pPr>
          </w:p>
        </w:tc>
        <w:tc>
          <w:tcPr>
            <w:tcW w:w="1224" w:type="dxa"/>
            <w:tcBorders>
              <w:top w:val="single" w:sz="6" w:space="0" w:color="auto"/>
            </w:tcBorders>
          </w:tcPr>
          <w:p w14:paraId="7071C0FF" w14:textId="77777777" w:rsidR="001F4BD8" w:rsidRPr="00C366CF" w:rsidRDefault="001F4BD8" w:rsidP="007C35D5">
            <w:pPr>
              <w:pStyle w:val="Texto"/>
              <w:tabs>
                <w:tab w:val="decimal" w:pos="1102"/>
              </w:tabs>
            </w:pPr>
          </w:p>
        </w:tc>
        <w:tc>
          <w:tcPr>
            <w:tcW w:w="72" w:type="dxa"/>
          </w:tcPr>
          <w:p w14:paraId="5705F112" w14:textId="77777777" w:rsidR="001F4BD8" w:rsidRPr="00C366CF" w:rsidRDefault="001F4BD8" w:rsidP="001F4BD8">
            <w:pPr>
              <w:pStyle w:val="Texto"/>
              <w:tabs>
                <w:tab w:val="decimal" w:pos="953"/>
              </w:tabs>
            </w:pPr>
          </w:p>
        </w:tc>
        <w:tc>
          <w:tcPr>
            <w:tcW w:w="1224" w:type="dxa"/>
            <w:tcBorders>
              <w:top w:val="single" w:sz="6" w:space="0" w:color="auto"/>
            </w:tcBorders>
          </w:tcPr>
          <w:p w14:paraId="19FE11E3" w14:textId="77777777" w:rsidR="001F4BD8" w:rsidRPr="00C366CF" w:rsidRDefault="001F4BD8" w:rsidP="007C35D5">
            <w:pPr>
              <w:pStyle w:val="Texto"/>
              <w:tabs>
                <w:tab w:val="decimal" w:pos="1102"/>
              </w:tabs>
              <w:jc w:val="left"/>
            </w:pPr>
          </w:p>
        </w:tc>
      </w:tr>
      <w:tr w:rsidR="001F4BD8" w:rsidRPr="00C366CF" w14:paraId="163EA26E" w14:textId="77777777" w:rsidTr="00C108A9">
        <w:trPr>
          <w:jc w:val="center"/>
        </w:trPr>
        <w:tc>
          <w:tcPr>
            <w:tcW w:w="8100" w:type="dxa"/>
          </w:tcPr>
          <w:p w14:paraId="17F0B9F8" w14:textId="443A4761" w:rsidR="001F4BD8" w:rsidRPr="00C366CF" w:rsidRDefault="001F4BD8" w:rsidP="001F4BD8">
            <w:pPr>
              <w:pStyle w:val="Texto"/>
              <w:jc w:val="left"/>
              <w:rPr>
                <w:b/>
              </w:rPr>
            </w:pPr>
            <w:r w:rsidRPr="00C366CF">
              <w:rPr>
                <w:b/>
              </w:rPr>
              <w:t>ACTIVIDADES DE INVERSIÓN:</w:t>
            </w:r>
          </w:p>
        </w:tc>
        <w:tc>
          <w:tcPr>
            <w:tcW w:w="1224" w:type="dxa"/>
          </w:tcPr>
          <w:p w14:paraId="21388D2A" w14:textId="77777777" w:rsidR="001F4BD8" w:rsidRPr="00C366CF" w:rsidRDefault="001F4BD8" w:rsidP="007C35D5">
            <w:pPr>
              <w:pStyle w:val="Texto"/>
              <w:tabs>
                <w:tab w:val="decimal" w:pos="1102"/>
              </w:tabs>
            </w:pPr>
          </w:p>
        </w:tc>
        <w:tc>
          <w:tcPr>
            <w:tcW w:w="72" w:type="dxa"/>
          </w:tcPr>
          <w:p w14:paraId="118C436D" w14:textId="77777777" w:rsidR="001F4BD8" w:rsidRPr="00C366CF" w:rsidRDefault="001F4BD8" w:rsidP="001F4BD8">
            <w:pPr>
              <w:pStyle w:val="Texto"/>
              <w:tabs>
                <w:tab w:val="decimal" w:pos="953"/>
              </w:tabs>
            </w:pPr>
          </w:p>
        </w:tc>
        <w:tc>
          <w:tcPr>
            <w:tcW w:w="1224" w:type="dxa"/>
          </w:tcPr>
          <w:p w14:paraId="4D0364CB" w14:textId="77777777" w:rsidR="001F4BD8" w:rsidRPr="00C366CF" w:rsidRDefault="001F4BD8" w:rsidP="007C35D5">
            <w:pPr>
              <w:pStyle w:val="Texto"/>
              <w:tabs>
                <w:tab w:val="decimal" w:pos="1102"/>
              </w:tabs>
              <w:jc w:val="left"/>
            </w:pPr>
          </w:p>
        </w:tc>
      </w:tr>
      <w:tr w:rsidR="001F4BD8" w:rsidRPr="00C366CF" w14:paraId="6F529D01" w14:textId="77777777" w:rsidTr="00C108A9">
        <w:trPr>
          <w:jc w:val="center"/>
        </w:trPr>
        <w:tc>
          <w:tcPr>
            <w:tcW w:w="8100" w:type="dxa"/>
          </w:tcPr>
          <w:p w14:paraId="7BEA11E6" w14:textId="7EABACFC" w:rsidR="001F4BD8" w:rsidRPr="00C366CF" w:rsidRDefault="001F4BD8" w:rsidP="001F4BD8">
            <w:pPr>
              <w:pStyle w:val="Texto"/>
              <w:jc w:val="left"/>
            </w:pPr>
            <w:r w:rsidRPr="00C366CF">
              <w:t>Adquisición de propiedades, planta y equipo y activos intangibles</w:t>
            </w:r>
          </w:p>
        </w:tc>
        <w:tc>
          <w:tcPr>
            <w:tcW w:w="1224" w:type="dxa"/>
          </w:tcPr>
          <w:p w14:paraId="15213193" w14:textId="51ADE665" w:rsidR="001F4BD8" w:rsidRPr="00C366CF" w:rsidRDefault="002E7D02" w:rsidP="007C35D5">
            <w:pPr>
              <w:pStyle w:val="Texto"/>
              <w:tabs>
                <w:tab w:val="decimal" w:pos="1102"/>
              </w:tabs>
            </w:pPr>
            <w:r w:rsidRPr="002E7D02">
              <w:t>(2.453.717)</w:t>
            </w:r>
          </w:p>
        </w:tc>
        <w:tc>
          <w:tcPr>
            <w:tcW w:w="72" w:type="dxa"/>
          </w:tcPr>
          <w:p w14:paraId="35778DB9" w14:textId="77777777" w:rsidR="001F4BD8" w:rsidRPr="00C366CF" w:rsidRDefault="001F4BD8" w:rsidP="001F4BD8">
            <w:pPr>
              <w:pStyle w:val="Texto"/>
              <w:tabs>
                <w:tab w:val="decimal" w:pos="953"/>
              </w:tabs>
            </w:pPr>
          </w:p>
        </w:tc>
        <w:tc>
          <w:tcPr>
            <w:tcW w:w="1224" w:type="dxa"/>
          </w:tcPr>
          <w:p w14:paraId="4684CA53" w14:textId="375917F2" w:rsidR="001F4BD8" w:rsidRPr="00C366CF" w:rsidRDefault="001F4BD8" w:rsidP="007C35D5">
            <w:pPr>
              <w:pStyle w:val="Texto"/>
              <w:tabs>
                <w:tab w:val="decimal" w:pos="1102"/>
              </w:tabs>
              <w:jc w:val="left"/>
            </w:pPr>
            <w:r w:rsidRPr="00C366CF">
              <w:t>(2.223.824)</w:t>
            </w:r>
          </w:p>
        </w:tc>
      </w:tr>
      <w:tr w:rsidR="001F4BD8" w:rsidRPr="00C366CF" w14:paraId="6620AF6F" w14:textId="77777777" w:rsidTr="00C108A9">
        <w:trPr>
          <w:jc w:val="center"/>
        </w:trPr>
        <w:tc>
          <w:tcPr>
            <w:tcW w:w="8100" w:type="dxa"/>
          </w:tcPr>
          <w:p w14:paraId="2165E0AD" w14:textId="7DC16D13" w:rsidR="001F4BD8" w:rsidRPr="00C366CF" w:rsidRDefault="001F4BD8" w:rsidP="001F4BD8">
            <w:pPr>
              <w:pStyle w:val="Texto"/>
              <w:jc w:val="left"/>
            </w:pPr>
            <w:r w:rsidRPr="00C366CF">
              <w:t>Cobro por ventas de propiedades, planta y equipo y activos intangibles</w:t>
            </w:r>
          </w:p>
        </w:tc>
        <w:tc>
          <w:tcPr>
            <w:tcW w:w="1224" w:type="dxa"/>
          </w:tcPr>
          <w:p w14:paraId="01326675" w14:textId="176CA2A9" w:rsidR="001F4BD8" w:rsidRPr="00C366CF" w:rsidRDefault="00401BD6" w:rsidP="007C35D5">
            <w:pPr>
              <w:pStyle w:val="Texto"/>
              <w:tabs>
                <w:tab w:val="decimal" w:pos="1102"/>
              </w:tabs>
            </w:pPr>
            <w:r w:rsidRPr="00401BD6">
              <w:t>36.730</w:t>
            </w:r>
          </w:p>
        </w:tc>
        <w:tc>
          <w:tcPr>
            <w:tcW w:w="72" w:type="dxa"/>
          </w:tcPr>
          <w:p w14:paraId="059157B2" w14:textId="77777777" w:rsidR="001F4BD8" w:rsidRPr="00C366CF" w:rsidRDefault="001F4BD8" w:rsidP="001F4BD8">
            <w:pPr>
              <w:pStyle w:val="Texto"/>
              <w:tabs>
                <w:tab w:val="decimal" w:pos="953"/>
              </w:tabs>
            </w:pPr>
          </w:p>
        </w:tc>
        <w:tc>
          <w:tcPr>
            <w:tcW w:w="1224" w:type="dxa"/>
          </w:tcPr>
          <w:p w14:paraId="33DDFC31" w14:textId="6FF85E00" w:rsidR="001F4BD8" w:rsidRPr="00C366CF" w:rsidRDefault="001F4BD8" w:rsidP="007C35D5">
            <w:pPr>
              <w:pStyle w:val="Texto"/>
              <w:tabs>
                <w:tab w:val="decimal" w:pos="1102"/>
              </w:tabs>
              <w:jc w:val="left"/>
            </w:pPr>
            <w:r w:rsidRPr="00C366CF">
              <w:t>116.737</w:t>
            </w:r>
          </w:p>
        </w:tc>
      </w:tr>
      <w:tr w:rsidR="001F4BD8" w:rsidRPr="00C366CF" w14:paraId="730131B1" w14:textId="77777777" w:rsidTr="00C108A9">
        <w:trPr>
          <w:jc w:val="center"/>
        </w:trPr>
        <w:tc>
          <w:tcPr>
            <w:tcW w:w="8100" w:type="dxa"/>
          </w:tcPr>
          <w:p w14:paraId="3728A5E3" w14:textId="42243041" w:rsidR="001F4BD8" w:rsidRPr="00C366CF" w:rsidRDefault="001F4BD8" w:rsidP="001F4BD8">
            <w:pPr>
              <w:pStyle w:val="Texto"/>
              <w:jc w:val="left"/>
              <w:rPr>
                <w:b/>
              </w:rPr>
            </w:pPr>
            <w:r w:rsidRPr="00C366CF">
              <w:rPr>
                <w:b/>
              </w:rPr>
              <w:t>Flujo neto de efectivo utilizado en las actividades de inversión</w:t>
            </w:r>
          </w:p>
        </w:tc>
        <w:tc>
          <w:tcPr>
            <w:tcW w:w="1224" w:type="dxa"/>
            <w:tcBorders>
              <w:top w:val="single" w:sz="6" w:space="0" w:color="auto"/>
              <w:bottom w:val="single" w:sz="6" w:space="0" w:color="auto"/>
            </w:tcBorders>
          </w:tcPr>
          <w:p w14:paraId="15CED810" w14:textId="2339A342" w:rsidR="001F4BD8" w:rsidRPr="00C366CF" w:rsidRDefault="00401BD6" w:rsidP="003A0CD1">
            <w:pPr>
              <w:pStyle w:val="Texto"/>
              <w:tabs>
                <w:tab w:val="decimal" w:pos="1102"/>
              </w:tabs>
              <w:rPr>
                <w:b/>
                <w:bCs/>
              </w:rPr>
            </w:pPr>
            <w:r>
              <w:rPr>
                <w:rFonts w:cs="Arial"/>
                <w:b/>
                <w:bCs/>
              </w:rPr>
              <w:t>(2.416.987)</w:t>
            </w:r>
          </w:p>
        </w:tc>
        <w:tc>
          <w:tcPr>
            <w:tcW w:w="72" w:type="dxa"/>
          </w:tcPr>
          <w:p w14:paraId="3B438EBE" w14:textId="77777777" w:rsidR="001F4BD8" w:rsidRPr="00C366CF" w:rsidRDefault="001F4BD8" w:rsidP="001F4BD8">
            <w:pPr>
              <w:pStyle w:val="Texto"/>
              <w:tabs>
                <w:tab w:val="decimal" w:pos="953"/>
              </w:tabs>
              <w:rPr>
                <w:b/>
                <w:bCs/>
              </w:rPr>
            </w:pPr>
          </w:p>
        </w:tc>
        <w:tc>
          <w:tcPr>
            <w:tcW w:w="1224" w:type="dxa"/>
            <w:tcBorders>
              <w:top w:val="single" w:sz="6" w:space="0" w:color="auto"/>
              <w:bottom w:val="single" w:sz="6" w:space="0" w:color="auto"/>
            </w:tcBorders>
          </w:tcPr>
          <w:p w14:paraId="29C7D9F4" w14:textId="263B23F5" w:rsidR="001F4BD8" w:rsidRPr="00C366CF" w:rsidRDefault="001F4BD8" w:rsidP="007C35D5">
            <w:pPr>
              <w:pStyle w:val="Texto"/>
              <w:tabs>
                <w:tab w:val="decimal" w:pos="1102"/>
              </w:tabs>
              <w:jc w:val="left"/>
              <w:rPr>
                <w:b/>
                <w:bCs/>
              </w:rPr>
            </w:pPr>
            <w:r w:rsidRPr="00C366CF">
              <w:rPr>
                <w:b/>
                <w:bCs/>
              </w:rPr>
              <w:t>(2.107.087)</w:t>
            </w:r>
          </w:p>
        </w:tc>
      </w:tr>
      <w:tr w:rsidR="001F4BD8" w:rsidRPr="00C366CF" w14:paraId="39A99375" w14:textId="77777777" w:rsidTr="00C108A9">
        <w:trPr>
          <w:jc w:val="center"/>
        </w:trPr>
        <w:tc>
          <w:tcPr>
            <w:tcW w:w="8100" w:type="dxa"/>
          </w:tcPr>
          <w:p w14:paraId="0FDC3B28" w14:textId="77777777" w:rsidR="001F4BD8" w:rsidRPr="00C366CF" w:rsidRDefault="001F4BD8" w:rsidP="001F4BD8">
            <w:pPr>
              <w:pStyle w:val="Texto"/>
              <w:jc w:val="left"/>
            </w:pPr>
          </w:p>
        </w:tc>
        <w:tc>
          <w:tcPr>
            <w:tcW w:w="1224" w:type="dxa"/>
            <w:tcBorders>
              <w:top w:val="single" w:sz="6" w:space="0" w:color="auto"/>
            </w:tcBorders>
          </w:tcPr>
          <w:p w14:paraId="52B5A700" w14:textId="77777777" w:rsidR="001F4BD8" w:rsidRPr="00C366CF" w:rsidRDefault="001F4BD8" w:rsidP="007C35D5">
            <w:pPr>
              <w:pStyle w:val="Texto"/>
              <w:tabs>
                <w:tab w:val="decimal" w:pos="1102"/>
              </w:tabs>
            </w:pPr>
          </w:p>
        </w:tc>
        <w:tc>
          <w:tcPr>
            <w:tcW w:w="72" w:type="dxa"/>
          </w:tcPr>
          <w:p w14:paraId="1DD49780" w14:textId="77777777" w:rsidR="001F4BD8" w:rsidRPr="00C366CF" w:rsidRDefault="001F4BD8" w:rsidP="001F4BD8">
            <w:pPr>
              <w:pStyle w:val="Texto"/>
              <w:tabs>
                <w:tab w:val="decimal" w:pos="953"/>
              </w:tabs>
            </w:pPr>
          </w:p>
        </w:tc>
        <w:tc>
          <w:tcPr>
            <w:tcW w:w="1224" w:type="dxa"/>
            <w:tcBorders>
              <w:top w:val="single" w:sz="6" w:space="0" w:color="auto"/>
            </w:tcBorders>
          </w:tcPr>
          <w:p w14:paraId="7FC4BD92" w14:textId="77777777" w:rsidR="001F4BD8" w:rsidRPr="00C366CF" w:rsidRDefault="001F4BD8" w:rsidP="007C35D5">
            <w:pPr>
              <w:pStyle w:val="Texto"/>
              <w:tabs>
                <w:tab w:val="decimal" w:pos="1102"/>
              </w:tabs>
              <w:jc w:val="left"/>
            </w:pPr>
          </w:p>
        </w:tc>
      </w:tr>
      <w:tr w:rsidR="001F4BD8" w:rsidRPr="00C366CF" w14:paraId="7A333C57" w14:textId="77777777" w:rsidTr="00C108A9">
        <w:trPr>
          <w:jc w:val="center"/>
        </w:trPr>
        <w:tc>
          <w:tcPr>
            <w:tcW w:w="8100" w:type="dxa"/>
          </w:tcPr>
          <w:p w14:paraId="398ACE70" w14:textId="4C65426D" w:rsidR="001F4BD8" w:rsidRPr="00C366CF" w:rsidRDefault="001F4BD8" w:rsidP="001F4BD8">
            <w:pPr>
              <w:pStyle w:val="Texto"/>
              <w:jc w:val="left"/>
              <w:rPr>
                <w:b/>
              </w:rPr>
            </w:pPr>
            <w:r w:rsidRPr="00C366CF">
              <w:rPr>
                <w:b/>
              </w:rPr>
              <w:t>ACTIVIDADES DE FINANCIACIÓN:</w:t>
            </w:r>
          </w:p>
        </w:tc>
        <w:tc>
          <w:tcPr>
            <w:tcW w:w="1224" w:type="dxa"/>
          </w:tcPr>
          <w:p w14:paraId="56FD381B" w14:textId="77777777" w:rsidR="001F4BD8" w:rsidRPr="00C366CF" w:rsidRDefault="001F4BD8" w:rsidP="007C35D5">
            <w:pPr>
              <w:pStyle w:val="Texto"/>
              <w:tabs>
                <w:tab w:val="decimal" w:pos="1102"/>
              </w:tabs>
            </w:pPr>
          </w:p>
        </w:tc>
        <w:tc>
          <w:tcPr>
            <w:tcW w:w="72" w:type="dxa"/>
          </w:tcPr>
          <w:p w14:paraId="4B5E4CA2" w14:textId="77777777" w:rsidR="001F4BD8" w:rsidRPr="00C366CF" w:rsidRDefault="001F4BD8" w:rsidP="001F4BD8">
            <w:pPr>
              <w:pStyle w:val="Texto"/>
              <w:tabs>
                <w:tab w:val="decimal" w:pos="953"/>
              </w:tabs>
            </w:pPr>
          </w:p>
        </w:tc>
        <w:tc>
          <w:tcPr>
            <w:tcW w:w="1224" w:type="dxa"/>
          </w:tcPr>
          <w:p w14:paraId="7BAEC11C" w14:textId="77777777" w:rsidR="001F4BD8" w:rsidRPr="00C366CF" w:rsidRDefault="001F4BD8" w:rsidP="007C35D5">
            <w:pPr>
              <w:pStyle w:val="Texto"/>
              <w:tabs>
                <w:tab w:val="decimal" w:pos="1102"/>
              </w:tabs>
              <w:jc w:val="left"/>
            </w:pPr>
          </w:p>
        </w:tc>
      </w:tr>
      <w:tr w:rsidR="001F4BD8" w:rsidRPr="00C366CF" w14:paraId="109FE14C" w14:textId="77777777" w:rsidTr="00C108A9">
        <w:trPr>
          <w:jc w:val="center"/>
        </w:trPr>
        <w:tc>
          <w:tcPr>
            <w:tcW w:w="8100" w:type="dxa"/>
          </w:tcPr>
          <w:p w14:paraId="63FB71F0" w14:textId="7B8513DB" w:rsidR="001F4BD8" w:rsidRPr="00C366CF" w:rsidRDefault="001F4BD8" w:rsidP="001F4BD8">
            <w:pPr>
              <w:pStyle w:val="Texto"/>
              <w:jc w:val="left"/>
              <w:rPr>
                <w:bCs/>
              </w:rPr>
            </w:pPr>
            <w:r w:rsidRPr="00C366CF">
              <w:rPr>
                <w:bCs/>
              </w:rPr>
              <w:t>Distribución de dividendos</w:t>
            </w:r>
          </w:p>
        </w:tc>
        <w:tc>
          <w:tcPr>
            <w:tcW w:w="1224" w:type="dxa"/>
          </w:tcPr>
          <w:p w14:paraId="404EF28F" w14:textId="145CEA74" w:rsidR="001F4BD8" w:rsidRPr="00C366CF" w:rsidRDefault="00401BD6" w:rsidP="007C35D5">
            <w:pPr>
              <w:pStyle w:val="Texto"/>
              <w:tabs>
                <w:tab w:val="decimal" w:pos="1102"/>
              </w:tabs>
            </w:pPr>
            <w:r w:rsidRPr="00401BD6">
              <w:t>(362.301)</w:t>
            </w:r>
          </w:p>
        </w:tc>
        <w:tc>
          <w:tcPr>
            <w:tcW w:w="72" w:type="dxa"/>
          </w:tcPr>
          <w:p w14:paraId="2FBC20C8" w14:textId="77777777" w:rsidR="001F4BD8" w:rsidRPr="00C366CF" w:rsidRDefault="001F4BD8" w:rsidP="001F4BD8">
            <w:pPr>
              <w:pStyle w:val="Texto"/>
              <w:tabs>
                <w:tab w:val="decimal" w:pos="953"/>
              </w:tabs>
            </w:pPr>
          </w:p>
        </w:tc>
        <w:tc>
          <w:tcPr>
            <w:tcW w:w="1224" w:type="dxa"/>
          </w:tcPr>
          <w:p w14:paraId="5F426169" w14:textId="59584CA1" w:rsidR="001F4BD8" w:rsidRPr="00C366CF" w:rsidRDefault="001F4BD8" w:rsidP="007C35D5">
            <w:pPr>
              <w:pStyle w:val="Texto"/>
              <w:tabs>
                <w:tab w:val="decimal" w:pos="1102"/>
              </w:tabs>
              <w:jc w:val="left"/>
            </w:pPr>
            <w:r w:rsidRPr="00C366CF">
              <w:t>(533.4</w:t>
            </w:r>
            <w:r w:rsidR="00B4262C">
              <w:t>34</w:t>
            </w:r>
            <w:r w:rsidRPr="00C366CF">
              <w:t>)</w:t>
            </w:r>
          </w:p>
        </w:tc>
      </w:tr>
      <w:tr w:rsidR="001F4BD8" w:rsidRPr="00C366CF" w14:paraId="0F91D7E1" w14:textId="77777777" w:rsidTr="00C108A9">
        <w:trPr>
          <w:jc w:val="center"/>
        </w:trPr>
        <w:tc>
          <w:tcPr>
            <w:tcW w:w="8100" w:type="dxa"/>
          </w:tcPr>
          <w:p w14:paraId="1A9EC879" w14:textId="639D16E1" w:rsidR="001F4BD8" w:rsidRPr="00C366CF" w:rsidRDefault="001F4BD8" w:rsidP="001F4BD8">
            <w:pPr>
              <w:pStyle w:val="Texto"/>
              <w:jc w:val="left"/>
            </w:pPr>
            <w:r w:rsidRPr="00C366CF">
              <w:t>Aumento de préstamos bancarios y financieros</w:t>
            </w:r>
          </w:p>
        </w:tc>
        <w:tc>
          <w:tcPr>
            <w:tcW w:w="1224" w:type="dxa"/>
          </w:tcPr>
          <w:p w14:paraId="0324C672" w14:textId="400EBBA5" w:rsidR="001F4BD8" w:rsidRPr="00C366CF" w:rsidRDefault="00401BD6" w:rsidP="007C35D5">
            <w:pPr>
              <w:pStyle w:val="Texto"/>
              <w:tabs>
                <w:tab w:val="decimal" w:pos="1102"/>
              </w:tabs>
            </w:pPr>
            <w:r w:rsidRPr="00401BD6">
              <w:t>9.</w:t>
            </w:r>
            <w:r w:rsidR="008C3328" w:rsidRPr="008C3328">
              <w:t>230.084</w:t>
            </w:r>
          </w:p>
        </w:tc>
        <w:tc>
          <w:tcPr>
            <w:tcW w:w="72" w:type="dxa"/>
          </w:tcPr>
          <w:p w14:paraId="34DDB637" w14:textId="77777777" w:rsidR="001F4BD8" w:rsidRPr="00C366CF" w:rsidRDefault="001F4BD8" w:rsidP="001F4BD8">
            <w:pPr>
              <w:pStyle w:val="Texto"/>
              <w:tabs>
                <w:tab w:val="decimal" w:pos="953"/>
              </w:tabs>
            </w:pPr>
          </w:p>
        </w:tc>
        <w:tc>
          <w:tcPr>
            <w:tcW w:w="1224" w:type="dxa"/>
          </w:tcPr>
          <w:p w14:paraId="38A43BAB" w14:textId="3EBDB6AE" w:rsidR="001F4BD8" w:rsidRPr="00C366CF" w:rsidRDefault="001F4BD8" w:rsidP="007C35D5">
            <w:pPr>
              <w:pStyle w:val="Texto"/>
              <w:tabs>
                <w:tab w:val="decimal" w:pos="1102"/>
              </w:tabs>
              <w:jc w:val="left"/>
            </w:pPr>
            <w:r w:rsidRPr="00C366CF">
              <w:t>11.894.943</w:t>
            </w:r>
          </w:p>
        </w:tc>
      </w:tr>
      <w:tr w:rsidR="001F4BD8" w:rsidRPr="00C366CF" w14:paraId="0AE372A6" w14:textId="77777777" w:rsidTr="00C108A9">
        <w:trPr>
          <w:jc w:val="center"/>
        </w:trPr>
        <w:tc>
          <w:tcPr>
            <w:tcW w:w="8100" w:type="dxa"/>
          </w:tcPr>
          <w:p w14:paraId="116DDCF1" w14:textId="6435FFB1" w:rsidR="001F4BD8" w:rsidRPr="00C366CF" w:rsidRDefault="001F4BD8" w:rsidP="001F4BD8">
            <w:pPr>
              <w:pStyle w:val="Texto"/>
              <w:jc w:val="left"/>
            </w:pPr>
            <w:r w:rsidRPr="00C366CF">
              <w:t>Pago de deudas por arrendamientos y de intereses por deudas financieras</w:t>
            </w:r>
          </w:p>
        </w:tc>
        <w:tc>
          <w:tcPr>
            <w:tcW w:w="1224" w:type="dxa"/>
          </w:tcPr>
          <w:p w14:paraId="3032DB63" w14:textId="16FD048C" w:rsidR="001F4BD8" w:rsidRPr="00C366CF" w:rsidRDefault="00401BD6" w:rsidP="007C35D5">
            <w:pPr>
              <w:pStyle w:val="Texto"/>
              <w:tabs>
                <w:tab w:val="decimal" w:pos="1102"/>
              </w:tabs>
            </w:pPr>
            <w:r w:rsidRPr="00401BD6">
              <w:t>(2.490.749)</w:t>
            </w:r>
          </w:p>
        </w:tc>
        <w:tc>
          <w:tcPr>
            <w:tcW w:w="72" w:type="dxa"/>
          </w:tcPr>
          <w:p w14:paraId="2A173690" w14:textId="77777777" w:rsidR="001F4BD8" w:rsidRPr="00C366CF" w:rsidRDefault="001F4BD8" w:rsidP="001F4BD8">
            <w:pPr>
              <w:pStyle w:val="Texto"/>
              <w:tabs>
                <w:tab w:val="decimal" w:pos="953"/>
              </w:tabs>
            </w:pPr>
          </w:p>
        </w:tc>
        <w:tc>
          <w:tcPr>
            <w:tcW w:w="1224" w:type="dxa"/>
          </w:tcPr>
          <w:p w14:paraId="579504BC" w14:textId="0F16073B" w:rsidR="001F4BD8" w:rsidRPr="00C366CF" w:rsidRDefault="001F4BD8" w:rsidP="007C35D5">
            <w:pPr>
              <w:pStyle w:val="Texto"/>
              <w:tabs>
                <w:tab w:val="decimal" w:pos="1102"/>
              </w:tabs>
              <w:jc w:val="left"/>
            </w:pPr>
            <w:r w:rsidRPr="00C366CF">
              <w:t>(2.493.967)</w:t>
            </w:r>
          </w:p>
        </w:tc>
      </w:tr>
      <w:tr w:rsidR="001F4BD8" w:rsidRPr="00C366CF" w14:paraId="2A5A1FCD" w14:textId="77777777" w:rsidTr="00C108A9">
        <w:trPr>
          <w:jc w:val="center"/>
        </w:trPr>
        <w:tc>
          <w:tcPr>
            <w:tcW w:w="8100" w:type="dxa"/>
          </w:tcPr>
          <w:p w14:paraId="6A272D3A" w14:textId="20182E24" w:rsidR="001F4BD8" w:rsidRPr="00C366CF" w:rsidRDefault="001F4BD8" w:rsidP="001F4BD8">
            <w:pPr>
              <w:pStyle w:val="Texto"/>
              <w:jc w:val="left"/>
              <w:rPr>
                <w:b/>
              </w:rPr>
            </w:pPr>
            <w:r w:rsidRPr="00C366CF">
              <w:rPr>
                <w:b/>
              </w:rPr>
              <w:t>Flujo neto de efectivo generado por las actividades de financiación</w:t>
            </w:r>
          </w:p>
        </w:tc>
        <w:tc>
          <w:tcPr>
            <w:tcW w:w="1224" w:type="dxa"/>
            <w:tcBorders>
              <w:top w:val="single" w:sz="6" w:space="0" w:color="auto"/>
              <w:bottom w:val="single" w:sz="6" w:space="0" w:color="auto"/>
            </w:tcBorders>
          </w:tcPr>
          <w:p w14:paraId="3F02F4A5" w14:textId="36227957" w:rsidR="001F4BD8" w:rsidRPr="00C366CF" w:rsidRDefault="00401BD6" w:rsidP="007C35D5">
            <w:pPr>
              <w:pStyle w:val="Texto"/>
              <w:tabs>
                <w:tab w:val="decimal" w:pos="1102"/>
              </w:tabs>
              <w:rPr>
                <w:b/>
                <w:bCs/>
              </w:rPr>
            </w:pPr>
            <w:r w:rsidRPr="00401BD6">
              <w:rPr>
                <w:b/>
                <w:bCs/>
              </w:rPr>
              <w:t>6.</w:t>
            </w:r>
            <w:r w:rsidR="008C3328" w:rsidRPr="008C3328">
              <w:rPr>
                <w:b/>
                <w:bCs/>
              </w:rPr>
              <w:t>377.034</w:t>
            </w:r>
          </w:p>
        </w:tc>
        <w:tc>
          <w:tcPr>
            <w:tcW w:w="72" w:type="dxa"/>
          </w:tcPr>
          <w:p w14:paraId="6F7029C5" w14:textId="77777777" w:rsidR="001F4BD8" w:rsidRPr="00C366CF" w:rsidRDefault="001F4BD8" w:rsidP="001F4BD8">
            <w:pPr>
              <w:pStyle w:val="Texto"/>
              <w:tabs>
                <w:tab w:val="decimal" w:pos="953"/>
              </w:tabs>
              <w:rPr>
                <w:b/>
                <w:bCs/>
              </w:rPr>
            </w:pPr>
          </w:p>
        </w:tc>
        <w:tc>
          <w:tcPr>
            <w:tcW w:w="1224" w:type="dxa"/>
            <w:tcBorders>
              <w:top w:val="single" w:sz="6" w:space="0" w:color="auto"/>
              <w:bottom w:val="single" w:sz="6" w:space="0" w:color="auto"/>
            </w:tcBorders>
          </w:tcPr>
          <w:p w14:paraId="3CFF5484" w14:textId="2ACF63D7" w:rsidR="001F4BD8" w:rsidRPr="00C366CF" w:rsidRDefault="001F4BD8" w:rsidP="007C35D5">
            <w:pPr>
              <w:pStyle w:val="Texto"/>
              <w:tabs>
                <w:tab w:val="decimal" w:pos="1102"/>
              </w:tabs>
              <w:jc w:val="left"/>
              <w:rPr>
                <w:b/>
                <w:bCs/>
              </w:rPr>
            </w:pPr>
            <w:r w:rsidRPr="00C366CF">
              <w:rPr>
                <w:b/>
                <w:bCs/>
              </w:rPr>
              <w:t>8.867.5</w:t>
            </w:r>
            <w:r w:rsidR="000023C1">
              <w:rPr>
                <w:b/>
                <w:bCs/>
              </w:rPr>
              <w:t>42</w:t>
            </w:r>
          </w:p>
        </w:tc>
      </w:tr>
      <w:tr w:rsidR="001F4BD8" w:rsidRPr="00C366CF" w14:paraId="3D66221E" w14:textId="77777777" w:rsidTr="00C108A9">
        <w:trPr>
          <w:jc w:val="center"/>
        </w:trPr>
        <w:tc>
          <w:tcPr>
            <w:tcW w:w="8100" w:type="dxa"/>
          </w:tcPr>
          <w:p w14:paraId="78769357" w14:textId="36E68987" w:rsidR="001F4BD8" w:rsidRPr="00C366CF" w:rsidRDefault="001F4BD8" w:rsidP="001F4BD8">
            <w:pPr>
              <w:pStyle w:val="Texto"/>
              <w:jc w:val="left"/>
            </w:pPr>
          </w:p>
        </w:tc>
        <w:tc>
          <w:tcPr>
            <w:tcW w:w="1224" w:type="dxa"/>
          </w:tcPr>
          <w:p w14:paraId="1E5E80F0" w14:textId="78B79BF2" w:rsidR="001F4BD8" w:rsidRPr="00C366CF" w:rsidRDefault="001F4BD8" w:rsidP="007C35D5">
            <w:pPr>
              <w:pStyle w:val="Texto"/>
              <w:tabs>
                <w:tab w:val="decimal" w:pos="1102"/>
              </w:tabs>
            </w:pPr>
          </w:p>
        </w:tc>
        <w:tc>
          <w:tcPr>
            <w:tcW w:w="72" w:type="dxa"/>
          </w:tcPr>
          <w:p w14:paraId="2A852EF0" w14:textId="77777777" w:rsidR="001F4BD8" w:rsidRPr="00C366CF" w:rsidRDefault="001F4BD8" w:rsidP="001F4BD8">
            <w:pPr>
              <w:pStyle w:val="Texto"/>
              <w:tabs>
                <w:tab w:val="decimal" w:pos="953"/>
              </w:tabs>
            </w:pPr>
          </w:p>
        </w:tc>
        <w:tc>
          <w:tcPr>
            <w:tcW w:w="1224" w:type="dxa"/>
          </w:tcPr>
          <w:p w14:paraId="5266660F" w14:textId="207D0F10" w:rsidR="001F4BD8" w:rsidRPr="00C366CF" w:rsidRDefault="001F4BD8" w:rsidP="007C35D5">
            <w:pPr>
              <w:pStyle w:val="Texto"/>
              <w:tabs>
                <w:tab w:val="decimal" w:pos="1102"/>
              </w:tabs>
              <w:jc w:val="left"/>
            </w:pPr>
          </w:p>
        </w:tc>
      </w:tr>
      <w:tr w:rsidR="001F4BD8" w:rsidRPr="00C366CF" w14:paraId="54931FAE" w14:textId="77777777" w:rsidTr="00C108A9">
        <w:trPr>
          <w:jc w:val="center"/>
        </w:trPr>
        <w:tc>
          <w:tcPr>
            <w:tcW w:w="8100" w:type="dxa"/>
          </w:tcPr>
          <w:p w14:paraId="1E7D98C4" w14:textId="77777777" w:rsidR="001F4BD8" w:rsidRPr="00C366CF" w:rsidRDefault="001F4BD8" w:rsidP="001F4BD8">
            <w:pPr>
              <w:pStyle w:val="Texto"/>
              <w:jc w:val="left"/>
            </w:pPr>
            <w:r w:rsidRPr="00C366CF">
              <w:t>Resultado por exposición a los cambios en el poder adquisitivo del efectivo</w:t>
            </w:r>
          </w:p>
        </w:tc>
        <w:tc>
          <w:tcPr>
            <w:tcW w:w="1224" w:type="dxa"/>
          </w:tcPr>
          <w:p w14:paraId="650958A7" w14:textId="4EBCC143" w:rsidR="001F4BD8" w:rsidRPr="00C366CF" w:rsidRDefault="00401BD6" w:rsidP="007C35D5">
            <w:pPr>
              <w:pStyle w:val="Texto"/>
              <w:tabs>
                <w:tab w:val="decimal" w:pos="1102"/>
              </w:tabs>
            </w:pPr>
            <w:r w:rsidRPr="00401BD6">
              <w:t>674.063</w:t>
            </w:r>
          </w:p>
        </w:tc>
        <w:tc>
          <w:tcPr>
            <w:tcW w:w="72" w:type="dxa"/>
          </w:tcPr>
          <w:p w14:paraId="329AE03A" w14:textId="77777777" w:rsidR="001F4BD8" w:rsidRPr="00C366CF" w:rsidRDefault="001F4BD8" w:rsidP="001F4BD8">
            <w:pPr>
              <w:pStyle w:val="Texto"/>
              <w:tabs>
                <w:tab w:val="decimal" w:pos="953"/>
              </w:tabs>
            </w:pPr>
          </w:p>
        </w:tc>
        <w:tc>
          <w:tcPr>
            <w:tcW w:w="1224" w:type="dxa"/>
          </w:tcPr>
          <w:p w14:paraId="7A98D793" w14:textId="535E96C9" w:rsidR="001F4BD8" w:rsidRPr="00C366CF" w:rsidRDefault="001F4BD8" w:rsidP="007C35D5">
            <w:pPr>
              <w:pStyle w:val="Texto"/>
              <w:tabs>
                <w:tab w:val="decimal" w:pos="1102"/>
              </w:tabs>
              <w:jc w:val="left"/>
            </w:pPr>
            <w:r w:rsidRPr="00C366CF">
              <w:t>405.535</w:t>
            </w:r>
          </w:p>
        </w:tc>
      </w:tr>
      <w:tr w:rsidR="001F4BD8" w:rsidRPr="00C366CF" w14:paraId="6E6AB153" w14:textId="77777777" w:rsidTr="00C108A9">
        <w:trPr>
          <w:jc w:val="center"/>
        </w:trPr>
        <w:tc>
          <w:tcPr>
            <w:tcW w:w="8100" w:type="dxa"/>
          </w:tcPr>
          <w:p w14:paraId="3E7F160C" w14:textId="77777777" w:rsidR="001F4BD8" w:rsidRPr="00C366CF" w:rsidRDefault="001F4BD8" w:rsidP="001F4BD8">
            <w:pPr>
              <w:pStyle w:val="Texto"/>
              <w:jc w:val="left"/>
            </w:pPr>
            <w:r w:rsidRPr="00C366CF">
              <w:t>Diferencia de cambio</w:t>
            </w:r>
          </w:p>
        </w:tc>
        <w:tc>
          <w:tcPr>
            <w:tcW w:w="1224" w:type="dxa"/>
            <w:tcBorders>
              <w:bottom w:val="single" w:sz="6" w:space="0" w:color="auto"/>
            </w:tcBorders>
          </w:tcPr>
          <w:p w14:paraId="42A28E70" w14:textId="3A4F03CD" w:rsidR="001F4BD8" w:rsidRPr="00C366CF" w:rsidRDefault="00401BD6" w:rsidP="007C35D5">
            <w:pPr>
              <w:pStyle w:val="Texto"/>
              <w:tabs>
                <w:tab w:val="decimal" w:pos="1102"/>
              </w:tabs>
            </w:pPr>
            <w:r w:rsidRPr="00401BD6">
              <w:t>97.926</w:t>
            </w:r>
          </w:p>
        </w:tc>
        <w:tc>
          <w:tcPr>
            <w:tcW w:w="72" w:type="dxa"/>
          </w:tcPr>
          <w:p w14:paraId="713F2E09" w14:textId="77777777" w:rsidR="001F4BD8" w:rsidRPr="00C366CF" w:rsidRDefault="001F4BD8" w:rsidP="001F4BD8">
            <w:pPr>
              <w:pStyle w:val="Texto"/>
              <w:tabs>
                <w:tab w:val="decimal" w:pos="953"/>
              </w:tabs>
            </w:pPr>
          </w:p>
        </w:tc>
        <w:tc>
          <w:tcPr>
            <w:tcW w:w="1224" w:type="dxa"/>
            <w:tcBorders>
              <w:bottom w:val="single" w:sz="6" w:space="0" w:color="auto"/>
            </w:tcBorders>
          </w:tcPr>
          <w:p w14:paraId="1FD5F6D3" w14:textId="6ECB90B5" w:rsidR="001F4BD8" w:rsidRPr="00C366CF" w:rsidRDefault="001F4BD8" w:rsidP="007C35D5">
            <w:pPr>
              <w:pStyle w:val="Texto"/>
              <w:tabs>
                <w:tab w:val="decimal" w:pos="1102"/>
              </w:tabs>
              <w:jc w:val="left"/>
            </w:pPr>
            <w:r w:rsidRPr="00C366CF">
              <w:t>134.366</w:t>
            </w:r>
          </w:p>
        </w:tc>
      </w:tr>
      <w:tr w:rsidR="001F4BD8" w:rsidRPr="00C366CF" w14:paraId="1330C4E3" w14:textId="77777777" w:rsidTr="00C108A9">
        <w:trPr>
          <w:jc w:val="center"/>
        </w:trPr>
        <w:tc>
          <w:tcPr>
            <w:tcW w:w="8100" w:type="dxa"/>
          </w:tcPr>
          <w:p w14:paraId="65636E3E" w14:textId="05007595" w:rsidR="001F4BD8" w:rsidRPr="00C366CF" w:rsidRDefault="001F4BD8" w:rsidP="001F4BD8">
            <w:pPr>
              <w:pStyle w:val="Texto"/>
              <w:jc w:val="left"/>
              <w:rPr>
                <w:b/>
              </w:rPr>
            </w:pPr>
            <w:r w:rsidRPr="00C366CF">
              <w:rPr>
                <w:b/>
              </w:rPr>
              <w:t>Aumento</w:t>
            </w:r>
            <w:r w:rsidR="00B4262C">
              <w:rPr>
                <w:b/>
              </w:rPr>
              <w:t xml:space="preserve"> </w:t>
            </w:r>
            <w:r w:rsidRPr="00C366CF">
              <w:rPr>
                <w:b/>
              </w:rPr>
              <w:t>(Disminución) neto de efectivo y equivalentes al efectivo</w:t>
            </w:r>
          </w:p>
        </w:tc>
        <w:tc>
          <w:tcPr>
            <w:tcW w:w="1224" w:type="dxa"/>
            <w:tcBorders>
              <w:top w:val="single" w:sz="6" w:space="0" w:color="auto"/>
            </w:tcBorders>
          </w:tcPr>
          <w:p w14:paraId="04343EE3" w14:textId="0451AEDC" w:rsidR="001F4BD8" w:rsidRPr="00C366CF" w:rsidRDefault="00401BD6" w:rsidP="007C35D5">
            <w:pPr>
              <w:pStyle w:val="Texto"/>
              <w:tabs>
                <w:tab w:val="decimal" w:pos="1102"/>
              </w:tabs>
              <w:rPr>
                <w:b/>
                <w:bCs/>
              </w:rPr>
            </w:pPr>
            <w:r w:rsidRPr="00401BD6">
              <w:rPr>
                <w:b/>
                <w:bCs/>
              </w:rPr>
              <w:t>356.833</w:t>
            </w:r>
          </w:p>
        </w:tc>
        <w:tc>
          <w:tcPr>
            <w:tcW w:w="72" w:type="dxa"/>
          </w:tcPr>
          <w:p w14:paraId="635D2B95" w14:textId="77777777" w:rsidR="001F4BD8" w:rsidRPr="00C366CF" w:rsidRDefault="001F4BD8" w:rsidP="001F4BD8">
            <w:pPr>
              <w:pStyle w:val="Texto"/>
              <w:tabs>
                <w:tab w:val="decimal" w:pos="953"/>
              </w:tabs>
              <w:rPr>
                <w:b/>
                <w:bCs/>
              </w:rPr>
            </w:pPr>
          </w:p>
        </w:tc>
        <w:tc>
          <w:tcPr>
            <w:tcW w:w="1224" w:type="dxa"/>
            <w:tcBorders>
              <w:top w:val="single" w:sz="6" w:space="0" w:color="auto"/>
            </w:tcBorders>
          </w:tcPr>
          <w:p w14:paraId="085DD7E9" w14:textId="127B5AFB" w:rsidR="001F4BD8" w:rsidRPr="00C366CF" w:rsidRDefault="001F4BD8" w:rsidP="007C35D5">
            <w:pPr>
              <w:pStyle w:val="Texto"/>
              <w:tabs>
                <w:tab w:val="decimal" w:pos="1102"/>
              </w:tabs>
              <w:jc w:val="left"/>
              <w:rPr>
                <w:b/>
                <w:bCs/>
              </w:rPr>
            </w:pPr>
            <w:r w:rsidRPr="00C366CF">
              <w:rPr>
                <w:b/>
                <w:bCs/>
              </w:rPr>
              <w:t>(2.110.660)</w:t>
            </w:r>
          </w:p>
        </w:tc>
      </w:tr>
      <w:tr w:rsidR="001F4BD8" w:rsidRPr="00C366CF" w14:paraId="04FA0DA9" w14:textId="77777777" w:rsidTr="00C108A9">
        <w:trPr>
          <w:jc w:val="center"/>
        </w:trPr>
        <w:tc>
          <w:tcPr>
            <w:tcW w:w="8100" w:type="dxa"/>
          </w:tcPr>
          <w:p w14:paraId="292D5B77" w14:textId="77777777" w:rsidR="001F4BD8" w:rsidRPr="00C366CF" w:rsidRDefault="001F4BD8" w:rsidP="001F4BD8">
            <w:pPr>
              <w:pStyle w:val="Texto"/>
              <w:jc w:val="left"/>
            </w:pPr>
            <w:r w:rsidRPr="00C366CF">
              <w:t>Efectivo y equivalentes de efectivo al inicio del ejercicio</w:t>
            </w:r>
          </w:p>
        </w:tc>
        <w:tc>
          <w:tcPr>
            <w:tcW w:w="1224" w:type="dxa"/>
            <w:tcBorders>
              <w:bottom w:val="single" w:sz="6" w:space="0" w:color="auto"/>
            </w:tcBorders>
          </w:tcPr>
          <w:p w14:paraId="035BC3FE" w14:textId="4CADEA2A" w:rsidR="001F4BD8" w:rsidRPr="00C366CF" w:rsidRDefault="00E22AEE" w:rsidP="007C35D5">
            <w:pPr>
              <w:pStyle w:val="Texto"/>
              <w:tabs>
                <w:tab w:val="decimal" w:pos="1102"/>
              </w:tabs>
            </w:pPr>
            <w:r w:rsidRPr="00E22AEE">
              <w:t>2.361.419</w:t>
            </w:r>
          </w:p>
        </w:tc>
        <w:tc>
          <w:tcPr>
            <w:tcW w:w="72" w:type="dxa"/>
          </w:tcPr>
          <w:p w14:paraId="727AA71C" w14:textId="77777777" w:rsidR="001F4BD8" w:rsidRPr="00C366CF" w:rsidRDefault="001F4BD8" w:rsidP="001F4BD8">
            <w:pPr>
              <w:pStyle w:val="Texto"/>
              <w:tabs>
                <w:tab w:val="decimal" w:pos="953"/>
              </w:tabs>
            </w:pPr>
          </w:p>
        </w:tc>
        <w:tc>
          <w:tcPr>
            <w:tcW w:w="1224" w:type="dxa"/>
            <w:tcBorders>
              <w:bottom w:val="single" w:sz="6" w:space="0" w:color="auto"/>
            </w:tcBorders>
          </w:tcPr>
          <w:p w14:paraId="6669D415" w14:textId="215DFFF7" w:rsidR="001F4BD8" w:rsidRPr="00C366CF" w:rsidRDefault="001F4BD8" w:rsidP="007C35D5">
            <w:pPr>
              <w:pStyle w:val="Texto"/>
              <w:tabs>
                <w:tab w:val="decimal" w:pos="1102"/>
              </w:tabs>
              <w:jc w:val="left"/>
            </w:pPr>
            <w:r w:rsidRPr="00C366CF">
              <w:t>4.135.551</w:t>
            </w:r>
          </w:p>
        </w:tc>
      </w:tr>
      <w:tr w:rsidR="001F4BD8" w:rsidRPr="00C366CF" w14:paraId="41E2D028" w14:textId="77777777" w:rsidTr="00C108A9">
        <w:trPr>
          <w:jc w:val="center"/>
        </w:trPr>
        <w:tc>
          <w:tcPr>
            <w:tcW w:w="8100" w:type="dxa"/>
          </w:tcPr>
          <w:p w14:paraId="210A28E6" w14:textId="1A0AB3F9" w:rsidR="001F4BD8" w:rsidRPr="00C366CF" w:rsidRDefault="001F4BD8" w:rsidP="001F4BD8">
            <w:pPr>
              <w:pStyle w:val="Texto"/>
              <w:jc w:val="left"/>
            </w:pPr>
            <w:r w:rsidRPr="00C366CF">
              <w:rPr>
                <w:b/>
              </w:rPr>
              <w:t>Efectivo y equivalentes de efectivo al cierre del período</w:t>
            </w:r>
          </w:p>
        </w:tc>
        <w:tc>
          <w:tcPr>
            <w:tcW w:w="1224" w:type="dxa"/>
            <w:tcBorders>
              <w:top w:val="single" w:sz="6" w:space="0" w:color="auto"/>
              <w:bottom w:val="double" w:sz="6" w:space="0" w:color="auto"/>
            </w:tcBorders>
          </w:tcPr>
          <w:p w14:paraId="3E1535D5" w14:textId="46FD2898" w:rsidR="001F4BD8" w:rsidRPr="00C366CF" w:rsidRDefault="00E22AEE" w:rsidP="007C35D5">
            <w:pPr>
              <w:pStyle w:val="Texto"/>
              <w:tabs>
                <w:tab w:val="decimal" w:pos="1102"/>
              </w:tabs>
              <w:rPr>
                <w:b/>
                <w:bCs/>
              </w:rPr>
            </w:pPr>
            <w:r w:rsidRPr="00E22AEE">
              <w:rPr>
                <w:b/>
                <w:bCs/>
              </w:rPr>
              <w:t>2.718.252</w:t>
            </w:r>
          </w:p>
        </w:tc>
        <w:tc>
          <w:tcPr>
            <w:tcW w:w="72" w:type="dxa"/>
          </w:tcPr>
          <w:p w14:paraId="4EBF0551" w14:textId="77777777" w:rsidR="001F4BD8" w:rsidRPr="00C366CF" w:rsidRDefault="001F4BD8" w:rsidP="001F4BD8">
            <w:pPr>
              <w:pStyle w:val="Texto"/>
              <w:tabs>
                <w:tab w:val="decimal" w:pos="953"/>
              </w:tabs>
              <w:rPr>
                <w:b/>
                <w:bCs/>
              </w:rPr>
            </w:pPr>
          </w:p>
        </w:tc>
        <w:tc>
          <w:tcPr>
            <w:tcW w:w="1224" w:type="dxa"/>
            <w:tcBorders>
              <w:top w:val="single" w:sz="6" w:space="0" w:color="auto"/>
              <w:bottom w:val="double" w:sz="6" w:space="0" w:color="auto"/>
            </w:tcBorders>
          </w:tcPr>
          <w:p w14:paraId="113BE592" w14:textId="2E3163B9" w:rsidR="001F4BD8" w:rsidRPr="00C366CF" w:rsidRDefault="001F4BD8" w:rsidP="007C35D5">
            <w:pPr>
              <w:pStyle w:val="Texto"/>
              <w:tabs>
                <w:tab w:val="decimal" w:pos="1102"/>
              </w:tabs>
              <w:jc w:val="left"/>
              <w:rPr>
                <w:b/>
                <w:bCs/>
              </w:rPr>
            </w:pPr>
            <w:r w:rsidRPr="00C366CF">
              <w:rPr>
                <w:b/>
                <w:bCs/>
              </w:rPr>
              <w:t>2.024.891</w:t>
            </w:r>
          </w:p>
        </w:tc>
      </w:tr>
    </w:tbl>
    <w:p w14:paraId="3392979A" w14:textId="6333FCCC" w:rsidR="00A662B5" w:rsidRPr="0009333C" w:rsidRDefault="00A662B5">
      <w:pPr>
        <w:pStyle w:val="Texto"/>
        <w:jc w:val="center"/>
      </w:pPr>
    </w:p>
    <w:p w14:paraId="19CEBE4C" w14:textId="77777777" w:rsidR="00A662B5" w:rsidRPr="0009333C" w:rsidRDefault="00A662B5">
      <w:pPr>
        <w:pStyle w:val="Texto"/>
        <w:jc w:val="center"/>
        <w:sectPr w:rsidR="00A662B5" w:rsidRPr="0009333C" w:rsidSect="003A4BEF">
          <w:headerReference w:type="even" r:id="rId13"/>
          <w:headerReference w:type="default" r:id="rId14"/>
          <w:headerReference w:type="first" r:id="rId15"/>
          <w:pgSz w:w="12240" w:h="15840" w:code="1"/>
          <w:pgMar w:top="576" w:right="864" w:bottom="576" w:left="1728" w:header="432" w:footer="432" w:gutter="0"/>
          <w:cols w:space="720"/>
        </w:sectPr>
      </w:pPr>
    </w:p>
    <w:p w14:paraId="2B672ACC" w14:textId="77777777" w:rsidR="00042254" w:rsidRPr="00761B80" w:rsidRDefault="00042254">
      <w:pPr>
        <w:pStyle w:val="Texto"/>
        <w:jc w:val="center"/>
      </w:pPr>
    </w:p>
    <w:p w14:paraId="2FE1AF00" w14:textId="77777777" w:rsidR="00004B71" w:rsidRPr="00761B80" w:rsidRDefault="00042254" w:rsidP="00004B71">
      <w:pPr>
        <w:pStyle w:val="Ttulonota"/>
        <w:jc w:val="center"/>
      </w:pPr>
      <w:r w:rsidRPr="00761B80">
        <w:t xml:space="preserve">NOTAS </w:t>
      </w:r>
      <w:r w:rsidR="0010593A" w:rsidRPr="00761B80">
        <w:t>A LOS ESTADOS FINANCIEROS</w:t>
      </w:r>
      <w:r w:rsidR="001B5DEB" w:rsidRPr="00761B80">
        <w:t xml:space="preserve"> CONSOLIDADOS</w:t>
      </w:r>
      <w:r w:rsidR="00012EB5" w:rsidRPr="00761B80">
        <w:t xml:space="preserve"> CONDENSADOS</w:t>
      </w:r>
    </w:p>
    <w:p w14:paraId="00035325" w14:textId="1C93316A" w:rsidR="00042254" w:rsidRPr="00761B80" w:rsidRDefault="00042254" w:rsidP="00D07DE5">
      <w:pPr>
        <w:pStyle w:val="Texto"/>
        <w:jc w:val="center"/>
      </w:pPr>
    </w:p>
    <w:p w14:paraId="38476E39" w14:textId="38B9DFB0" w:rsidR="00E749CB" w:rsidRPr="00761B80" w:rsidRDefault="0067494E" w:rsidP="00E749CB">
      <w:pPr>
        <w:pStyle w:val="Ttulonota"/>
        <w:jc w:val="center"/>
      </w:pPr>
      <w:r>
        <w:t xml:space="preserve">POR </w:t>
      </w:r>
      <w:r w:rsidR="00430F73">
        <w:t>LOS</w:t>
      </w:r>
      <w:r>
        <w:t xml:space="preserve"> </w:t>
      </w:r>
      <w:r w:rsidR="00A857B3" w:rsidRPr="00761B80">
        <w:t>PERÍODO</w:t>
      </w:r>
      <w:r w:rsidR="00430F73">
        <w:t>S</w:t>
      </w:r>
      <w:r>
        <w:t xml:space="preserve"> DE </w:t>
      </w:r>
      <w:r w:rsidR="00D90FE8">
        <w:t>SEIS</w:t>
      </w:r>
      <w:r w:rsidR="004A2E57">
        <w:t xml:space="preserve"> </w:t>
      </w:r>
      <w:r w:rsidR="00430F73">
        <w:t>Y TRES</w:t>
      </w:r>
      <w:r w:rsidR="004A2E57">
        <w:t xml:space="preserve"> </w:t>
      </w:r>
      <w:r>
        <w:t>MESES</w:t>
      </w:r>
    </w:p>
    <w:p w14:paraId="275C554E" w14:textId="77777777" w:rsidR="00E749CB" w:rsidRPr="00761B80" w:rsidRDefault="00E749CB" w:rsidP="00B92A03">
      <w:pPr>
        <w:pStyle w:val="Texto"/>
        <w:jc w:val="center"/>
      </w:pPr>
    </w:p>
    <w:p w14:paraId="613BEC13" w14:textId="000248D9" w:rsidR="002C6C0C" w:rsidRPr="00761B80" w:rsidRDefault="0067494E" w:rsidP="00E749CB">
      <w:pPr>
        <w:pStyle w:val="Ttulonota"/>
        <w:jc w:val="center"/>
      </w:pPr>
      <w:r>
        <w:t>FINALIZADO</w:t>
      </w:r>
      <w:r w:rsidR="00430F73">
        <w:t>S</w:t>
      </w:r>
      <w:r>
        <w:t xml:space="preserve"> </w:t>
      </w:r>
      <w:r w:rsidR="00D07DE5" w:rsidRPr="00761B80">
        <w:t xml:space="preserve">EL </w:t>
      </w:r>
      <w:r w:rsidR="00730E03">
        <w:t>30 DE NOVIEMBRE DE 2022</w:t>
      </w:r>
    </w:p>
    <w:p w14:paraId="0F640C74" w14:textId="77777777" w:rsidR="0067494E" w:rsidRDefault="0067494E" w:rsidP="009F6EFF">
      <w:pPr>
        <w:pStyle w:val="Texto"/>
        <w:jc w:val="center"/>
      </w:pPr>
    </w:p>
    <w:p w14:paraId="0C3E7225" w14:textId="4B0D53BC" w:rsidR="0067494E" w:rsidRPr="00761B80" w:rsidRDefault="0067494E" w:rsidP="00E749CB">
      <w:pPr>
        <w:pStyle w:val="Ttulonota"/>
        <w:jc w:val="center"/>
      </w:pPr>
      <w:r>
        <w:t>COMPARATIV</w:t>
      </w:r>
      <w:r w:rsidR="009C1318">
        <w:t>A</w:t>
      </w:r>
      <w:r w:rsidR="00521DC8">
        <w:t>S</w:t>
      </w:r>
      <w:r>
        <w:t xml:space="preserve"> CON </w:t>
      </w:r>
      <w:r w:rsidR="00430F73">
        <w:t>LOS</w:t>
      </w:r>
      <w:r>
        <w:t xml:space="preserve"> MISMO</w:t>
      </w:r>
      <w:r w:rsidR="00430F73">
        <w:t>S</w:t>
      </w:r>
      <w:r>
        <w:t xml:space="preserve"> PERÍODO</w:t>
      </w:r>
      <w:r w:rsidR="00430F73">
        <w:t>S</w:t>
      </w:r>
      <w:r>
        <w:t xml:space="preserve"> DEL EJERCICIO ANTERIOR</w:t>
      </w:r>
    </w:p>
    <w:p w14:paraId="52DC73CC" w14:textId="77777777" w:rsidR="00951AF0" w:rsidRPr="00761B80" w:rsidRDefault="00951AF0" w:rsidP="00951AF0">
      <w:pPr>
        <w:pStyle w:val="Texto"/>
        <w:jc w:val="center"/>
      </w:pPr>
    </w:p>
    <w:p w14:paraId="6E534800" w14:textId="77777777" w:rsidR="00951AF0" w:rsidRPr="00761B80" w:rsidRDefault="00951AF0" w:rsidP="00951AF0">
      <w:pPr>
        <w:pStyle w:val="Texto"/>
        <w:jc w:val="center"/>
      </w:pPr>
      <w:r w:rsidRPr="00761B80">
        <w:t>(Expresad</w:t>
      </w:r>
      <w:r w:rsidR="00F6276B" w:rsidRPr="00761B80">
        <w:t>as</w:t>
      </w:r>
      <w:r w:rsidRPr="00761B80">
        <w:t xml:space="preserve"> en miles de pesos </w:t>
      </w:r>
      <w:r w:rsidR="004564DF" w:rsidRPr="00761B80">
        <w:t>-</w:t>
      </w:r>
      <w:r w:rsidRPr="00761B80">
        <w:t xml:space="preserve"> Nota 2</w:t>
      </w:r>
      <w:r w:rsidR="004564DF" w:rsidRPr="00761B80">
        <w:t>.2</w:t>
      </w:r>
      <w:r w:rsidRPr="00761B80">
        <w:t>)</w:t>
      </w:r>
    </w:p>
    <w:p w14:paraId="0BFE219D" w14:textId="77777777" w:rsidR="00042254" w:rsidRPr="00761B80" w:rsidRDefault="00042254">
      <w:pPr>
        <w:pStyle w:val="Texto"/>
      </w:pPr>
    </w:p>
    <w:p w14:paraId="7EAAFB31" w14:textId="0C64D551" w:rsidR="002A25F1" w:rsidRDefault="002A25F1">
      <w:pPr>
        <w:pStyle w:val="Texto"/>
      </w:pPr>
    </w:p>
    <w:p w14:paraId="13583CED" w14:textId="77777777" w:rsidR="0073261E" w:rsidRPr="00761B80" w:rsidRDefault="0073261E">
      <w:pPr>
        <w:pStyle w:val="Texto"/>
      </w:pPr>
    </w:p>
    <w:p w14:paraId="00737CAB" w14:textId="77777777" w:rsidR="0082624D" w:rsidRPr="00C065E7" w:rsidRDefault="004B5CB9" w:rsidP="00F85654">
      <w:pPr>
        <w:pStyle w:val="Ttulonota"/>
        <w:numPr>
          <w:ilvl w:val="0"/>
          <w:numId w:val="2"/>
        </w:numPr>
      </w:pPr>
      <w:r w:rsidRPr="00C065E7">
        <w:t>INFORMACIÓN CORPORATIVA Y ACTIVIDAD</w:t>
      </w:r>
      <w:r w:rsidR="004564DF" w:rsidRPr="00C065E7">
        <w:t>ES</w:t>
      </w:r>
      <w:r w:rsidRPr="00C065E7">
        <w:t xml:space="preserve"> PRINCIPAL</w:t>
      </w:r>
      <w:r w:rsidR="004564DF" w:rsidRPr="00C065E7">
        <w:t>ES</w:t>
      </w:r>
      <w:r w:rsidRPr="00C065E7">
        <w:t xml:space="preserve"> DE LA SOCIEDAD</w:t>
      </w:r>
    </w:p>
    <w:p w14:paraId="698254F4" w14:textId="77777777" w:rsidR="00D51BAF" w:rsidRPr="00761B80" w:rsidRDefault="00D51BAF" w:rsidP="00CC6369">
      <w:pPr>
        <w:pStyle w:val="textonotajustificado"/>
      </w:pPr>
    </w:p>
    <w:p w14:paraId="4802149F" w14:textId="5BE13C13" w:rsidR="000F43F6" w:rsidRPr="00761B80" w:rsidRDefault="000F43F6" w:rsidP="000F43F6">
      <w:pPr>
        <w:pStyle w:val="textonotajustificado"/>
      </w:pPr>
      <w:r w:rsidRPr="00761B80">
        <w:t>Ledesma S.A.A.I. (en adelante indistintamente, "la Sociedad" o "la Emisora") y sus sociedades controladas que componen el grupo económico (en adelante, "Grupo Ledesma") configuran un grupo integrado de empresas que realiza actividades principalmente de (i) ingenio azucarero, (</w:t>
      </w:r>
      <w:proofErr w:type="spellStart"/>
      <w:r w:rsidRPr="00761B80">
        <w:t>ii</w:t>
      </w:r>
      <w:proofErr w:type="spellEnd"/>
      <w:r w:rsidRPr="00761B80">
        <w:t>) destilería de alcohol (tanto hidratado, destinado a usos tradicionales, como anhidro, para bio-combustibles), (</w:t>
      </w:r>
      <w:proofErr w:type="spellStart"/>
      <w:r w:rsidRPr="00761B80">
        <w:t>iii</w:t>
      </w:r>
      <w:proofErr w:type="spellEnd"/>
      <w:r w:rsidRPr="00761B80">
        <w:t>) fabricación de papel y artículos de librería, (</w:t>
      </w:r>
      <w:proofErr w:type="spellStart"/>
      <w:r w:rsidRPr="00761B80">
        <w:t>iv</w:t>
      </w:r>
      <w:proofErr w:type="spellEnd"/>
      <w:r w:rsidRPr="00761B80">
        <w:t xml:space="preserve">) producción de frutas y jugos, y, (v) agricultura y ganadería. La Emisora es </w:t>
      </w:r>
      <w:r w:rsidR="00A50B8B">
        <w:t>uno de los principales jugadores</w:t>
      </w:r>
      <w:r w:rsidRPr="00761B80">
        <w:t xml:space="preserve"> en los mercados locales de producción y comercialización de azúcar, alcohol, resmas de papel, cuadernos, papeles encapados y repuestos escolares, y es el principal exportador de naranjas y pomelos del país.</w:t>
      </w:r>
    </w:p>
    <w:p w14:paraId="12DDDFFF" w14:textId="77777777" w:rsidR="000F43F6" w:rsidRPr="00761B80" w:rsidRDefault="000F43F6" w:rsidP="000F43F6">
      <w:pPr>
        <w:pStyle w:val="textonotajustificado"/>
      </w:pPr>
    </w:p>
    <w:p w14:paraId="64E6F102" w14:textId="1B64F490" w:rsidR="000F43F6" w:rsidRPr="00761B80" w:rsidRDefault="000F43F6" w:rsidP="000F43F6">
      <w:pPr>
        <w:pStyle w:val="textonotajustificado"/>
      </w:pPr>
      <w:r w:rsidRPr="00761B80">
        <w:t xml:space="preserve">La emisión de los estados financieros consolidados condensados de la Sociedad correspondientes al período de </w:t>
      </w:r>
      <w:r w:rsidR="009807E8">
        <w:t>seis</w:t>
      </w:r>
      <w:r w:rsidR="00BA4A3E" w:rsidRPr="00761B80">
        <w:t xml:space="preserve"> meses finalizado el </w:t>
      </w:r>
      <w:r w:rsidR="007F1FCC">
        <w:t>3</w:t>
      </w:r>
      <w:r w:rsidR="009807E8">
        <w:t>0</w:t>
      </w:r>
      <w:r w:rsidRPr="00761B80">
        <w:t xml:space="preserve"> de </w:t>
      </w:r>
      <w:r w:rsidR="009807E8">
        <w:t>noviembre</w:t>
      </w:r>
      <w:r w:rsidRPr="00761B80">
        <w:t xml:space="preserve"> de 20</w:t>
      </w:r>
      <w:r w:rsidR="001B31FD">
        <w:t>2</w:t>
      </w:r>
      <w:r w:rsidR="00B53AC7">
        <w:t>2</w:t>
      </w:r>
      <w:r w:rsidRPr="00761B80">
        <w:t xml:space="preserve"> se autorizó de conformidad con la resolución dictada por el Direc</w:t>
      </w:r>
      <w:r w:rsidR="00BA4A3E" w:rsidRPr="00761B80">
        <w:t xml:space="preserve">torio de la Sociedad de fecha </w:t>
      </w:r>
      <w:r w:rsidR="00724615">
        <w:t>11</w:t>
      </w:r>
      <w:r w:rsidRPr="00761B80">
        <w:t xml:space="preserve"> de </w:t>
      </w:r>
      <w:r w:rsidR="00724615">
        <w:t>enero</w:t>
      </w:r>
      <w:r w:rsidR="001B31FD">
        <w:t xml:space="preserve"> </w:t>
      </w:r>
      <w:r w:rsidR="004A5788">
        <w:t>de 202</w:t>
      </w:r>
      <w:r w:rsidR="00B53AC7">
        <w:t>3</w:t>
      </w:r>
      <w:r w:rsidRPr="00761B80">
        <w:t>.</w:t>
      </w:r>
    </w:p>
    <w:p w14:paraId="0AB8BC7C" w14:textId="0529A4E8" w:rsidR="000F43F6" w:rsidRPr="00761B80" w:rsidRDefault="000F43F6" w:rsidP="000F43F6">
      <w:pPr>
        <w:pStyle w:val="textonotajustificado"/>
      </w:pPr>
    </w:p>
    <w:p w14:paraId="6C23A3F5" w14:textId="5712F96A" w:rsidR="000F43F6" w:rsidRPr="00761B80" w:rsidRDefault="000F43F6" w:rsidP="000F43F6">
      <w:pPr>
        <w:pStyle w:val="textonotajustificado"/>
      </w:pPr>
      <w:r w:rsidRPr="00761B80">
        <w:t xml:space="preserve">Ledesma S.A.A.I. es una sociedad anónima agrícola e industrial constituida bajo las leyes argentinas, con domicilio legal en Corrientes 415, Piso 8°, Ciudad Autónoma de Buenos Aires, República Argentina y se encuentra sujeta al régimen de oferta pública dado que cotiza sus acciones en la Bolsa de Comercio de Buenos Aires. La información sobre sus </w:t>
      </w:r>
      <w:r w:rsidR="00F460B1">
        <w:t>controlantes</w:t>
      </w:r>
      <w:r w:rsidRPr="00761B80">
        <w:t xml:space="preserve"> principales se incluye en la Nota 17 a los presentes estados financieros consolidados condensados.</w:t>
      </w:r>
    </w:p>
    <w:p w14:paraId="2E55CFB6" w14:textId="1C4485EA" w:rsidR="000F43F6" w:rsidRPr="00761B80" w:rsidRDefault="000F43F6" w:rsidP="000F43F6">
      <w:pPr>
        <w:pStyle w:val="textonotajustificado"/>
      </w:pPr>
    </w:p>
    <w:p w14:paraId="2D0E4D90" w14:textId="77777777" w:rsidR="000F43F6" w:rsidRPr="00761B80" w:rsidRDefault="000F43F6" w:rsidP="00CC6369">
      <w:pPr>
        <w:pStyle w:val="textonotajustificado"/>
      </w:pPr>
    </w:p>
    <w:p w14:paraId="18C25BFD" w14:textId="77777777" w:rsidR="006D20B1" w:rsidRPr="00C065E7" w:rsidRDefault="003730C1" w:rsidP="00586C87">
      <w:pPr>
        <w:pStyle w:val="Ttulonota"/>
        <w:numPr>
          <w:ilvl w:val="0"/>
          <w:numId w:val="2"/>
        </w:numPr>
      </w:pPr>
      <w:r w:rsidRPr="00C065E7">
        <w:t>BASES DE PRESENTACIÓN</w:t>
      </w:r>
      <w:r w:rsidR="004B5CB9" w:rsidRPr="00C065E7">
        <w:t xml:space="preserve"> DE LOS ESTADOS FINANCIEROS</w:t>
      </w:r>
      <w:r w:rsidR="004F41CE" w:rsidRPr="00C065E7">
        <w:t xml:space="preserve"> CONSOLIDADOS</w:t>
      </w:r>
      <w:r w:rsidR="00012EB5" w:rsidRPr="00C065E7">
        <w:t xml:space="preserve"> CONDENSADOS</w:t>
      </w:r>
    </w:p>
    <w:p w14:paraId="734FC81B" w14:textId="77777777" w:rsidR="0099298E" w:rsidRPr="00761B80" w:rsidRDefault="0099298E" w:rsidP="001871A2">
      <w:pPr>
        <w:pStyle w:val="textonotajustificado"/>
      </w:pPr>
    </w:p>
    <w:p w14:paraId="56BCB3C9" w14:textId="77777777" w:rsidR="003730C1" w:rsidRPr="00761B80" w:rsidRDefault="003730C1" w:rsidP="003730C1">
      <w:pPr>
        <w:pStyle w:val="Textonota"/>
        <w:numPr>
          <w:ilvl w:val="1"/>
          <w:numId w:val="4"/>
        </w:numPr>
        <w:ind w:left="450" w:hanging="450"/>
        <w:rPr>
          <w:b/>
        </w:rPr>
      </w:pPr>
      <w:r w:rsidRPr="00761B80">
        <w:rPr>
          <w:b/>
        </w:rPr>
        <w:t>Normas contables profesionales aplicadas</w:t>
      </w:r>
    </w:p>
    <w:p w14:paraId="204A0927" w14:textId="77777777" w:rsidR="003730C1" w:rsidRPr="00761B80" w:rsidRDefault="003730C1" w:rsidP="003730C1">
      <w:pPr>
        <w:pStyle w:val="textonotajustificado"/>
      </w:pPr>
    </w:p>
    <w:p w14:paraId="02180711" w14:textId="4E8BE4CB" w:rsidR="000F43F6" w:rsidRPr="00761B80" w:rsidRDefault="000F43F6" w:rsidP="006442F3">
      <w:pPr>
        <w:pStyle w:val="textonotajustificado"/>
      </w:pPr>
      <w:r w:rsidRPr="00761B80">
        <w:t xml:space="preserve">La Sociedad prepara sus estados financieros consolidados condensados de acuerdo con las disposiciones vigentes de la Comisión Nacional de Valores (CNV), que aprobó la Resolución General (RG) </w:t>
      </w:r>
      <w:proofErr w:type="spellStart"/>
      <w:r w:rsidRPr="00761B80">
        <w:t>N°</w:t>
      </w:r>
      <w:proofErr w:type="spellEnd"/>
      <w:r w:rsidRPr="00761B80">
        <w:t xml:space="preserve"> 622 (Texto ordenado (T.O.) 2013</w:t>
      </w:r>
      <w:r w:rsidR="002762DC" w:rsidRPr="00761B80">
        <w:t xml:space="preserve"> y modificatoria</w:t>
      </w:r>
      <w:r w:rsidRPr="00761B80">
        <w:t xml:space="preserve">), la cual establece que las entidades emisoras de acciones y/u obligaciones negociables, con ciertas excepciones, están obligadas a preparar sus estados financieros de acuerdo con la Resolución Técnica (RT) </w:t>
      </w:r>
      <w:proofErr w:type="spellStart"/>
      <w:r w:rsidRPr="00761B80">
        <w:t>N°</w:t>
      </w:r>
      <w:proofErr w:type="spellEnd"/>
      <w:r w:rsidRPr="00761B80">
        <w:t xml:space="preserve"> 26 (y modificatorias) de la Federación Argentina de Consejos Profesionales de Ciencias Económicas (FACPCE), que dispone la adopción de las Normas Internacionales de Información Financiera (NIIF) según las emitió el Consejo de Normas Internacionales de Contabilidad (IASB), mientras que otras entidades tendrán la opción de utilizar las NIIF o las NIIF para </w:t>
      </w:r>
      <w:proofErr w:type="spellStart"/>
      <w:r w:rsidRPr="00761B80">
        <w:t>PyMES</w:t>
      </w:r>
      <w:proofErr w:type="spellEnd"/>
      <w:r w:rsidRPr="00761B80">
        <w:t xml:space="preserve"> en reemplazo de las normas contables profesionales argentinas (NCPA).</w:t>
      </w:r>
    </w:p>
    <w:p w14:paraId="6ED3CC13" w14:textId="30BA94FD" w:rsidR="00CE068C" w:rsidRDefault="00CE068C" w:rsidP="00CE068C">
      <w:pPr>
        <w:pStyle w:val="Texto"/>
      </w:pPr>
      <w:r>
        <w:br w:type="page"/>
      </w:r>
    </w:p>
    <w:p w14:paraId="00F27672" w14:textId="77777777" w:rsidR="00AE29F4" w:rsidRPr="00761B80" w:rsidRDefault="00AE29F4" w:rsidP="00AD7C46">
      <w:pPr>
        <w:pStyle w:val="textonotajustificado"/>
      </w:pPr>
    </w:p>
    <w:p w14:paraId="4E48D7E2" w14:textId="77777777" w:rsidR="00AD7C46" w:rsidRPr="00761B80" w:rsidRDefault="003730C1" w:rsidP="00AE29F4">
      <w:pPr>
        <w:pStyle w:val="Textonota"/>
        <w:numPr>
          <w:ilvl w:val="1"/>
          <w:numId w:val="4"/>
        </w:numPr>
        <w:ind w:left="450" w:hanging="450"/>
        <w:rPr>
          <w:b/>
        </w:rPr>
      </w:pPr>
      <w:r w:rsidRPr="00761B80">
        <w:rPr>
          <w:b/>
        </w:rPr>
        <w:t>Bases de presentación</w:t>
      </w:r>
    </w:p>
    <w:p w14:paraId="5B8EE7EB" w14:textId="77777777" w:rsidR="00951AF0" w:rsidRPr="00761B80" w:rsidRDefault="00951AF0" w:rsidP="005729F4">
      <w:pPr>
        <w:pStyle w:val="Texto"/>
      </w:pPr>
    </w:p>
    <w:p w14:paraId="194F9E29" w14:textId="77777777" w:rsidR="006019E5" w:rsidRDefault="006019E5" w:rsidP="005729F4">
      <w:pPr>
        <w:pStyle w:val="Texto"/>
      </w:pPr>
      <w:r>
        <w:t xml:space="preserve">El estado de situación financiera intermedio condensado consolidado al 30 de noviembre de 2022, los estados de resultados integrales intermedios condensados consolidados, de cambios en el patrimonio intermedio condensado consolidado y de flujos de efectivo intermedio condensado consolidados correspondientes a los seis meses finalizados el 30 de noviembre de 2022 y las notas a los estados financieros intermedios condensados consolidados (en adelante “estados financieros intermedios”) no son auditados y han sido preparados como información financiera intermedia. Estos estados financieros intermedios se preparan </w:t>
      </w:r>
      <w:proofErr w:type="gramStart"/>
      <w:r>
        <w:t>de acuerdo a</w:t>
      </w:r>
      <w:proofErr w:type="gramEnd"/>
      <w:r>
        <w:t xml:space="preserve"> la Norma Internacional de Contabilidad (“NIC”) 34, Información Financiera Intermedia, conforme a lo previsto en la Resolución Técnica </w:t>
      </w:r>
      <w:proofErr w:type="spellStart"/>
      <w:r>
        <w:t>N°</w:t>
      </w:r>
      <w:proofErr w:type="spellEnd"/>
      <w:r>
        <w:t xml:space="preserve"> 26 (texto ordenado con su modificatoria) de la Federación Argentina de Consejos Profesionales de Ciencias Económicas y de las Normas de la Comisión Nacional de Valores (“CNV”). </w:t>
      </w:r>
    </w:p>
    <w:p w14:paraId="1E7346D7" w14:textId="77777777" w:rsidR="006019E5" w:rsidRDefault="006019E5" w:rsidP="005729F4">
      <w:pPr>
        <w:pStyle w:val="Texto"/>
      </w:pPr>
    </w:p>
    <w:p w14:paraId="47716592" w14:textId="77777777" w:rsidR="006019E5" w:rsidRDefault="006019E5" w:rsidP="005729F4">
      <w:pPr>
        <w:pStyle w:val="Texto"/>
      </w:pPr>
      <w:r>
        <w:t xml:space="preserve">En consecuencia, no se incluyen todas las revelaciones requeridas de conformidad con las Normas Internacionales de Información Financiera (“NIIF”) para estados financieros anuales, por lo tanto, estos estados financieros intermedios deben leerse </w:t>
      </w:r>
      <w:proofErr w:type="gramStart"/>
      <w:r>
        <w:t>conjuntamente con</w:t>
      </w:r>
      <w:proofErr w:type="gramEnd"/>
      <w:r>
        <w:t xml:space="preserve"> los estados financieros consolidados de la Sociedad correspondiente al ejercicio finalizado el 31 de mayo de 2022 emitidos con fecha 9 de agosto de 2022. En opinión de la Dirección de la Sociedad, estos estados financieros intermedios condensados consolidados no auditados incluyen todos los ajustes recurrentes normales, que son necesarios para una representación justa de los resultados financieros de los períodos intermedios presentados.</w:t>
      </w:r>
    </w:p>
    <w:p w14:paraId="6452661B" w14:textId="77777777" w:rsidR="006019E5" w:rsidRDefault="006019E5" w:rsidP="005729F4">
      <w:pPr>
        <w:pStyle w:val="Texto"/>
      </w:pPr>
    </w:p>
    <w:p w14:paraId="4824125E" w14:textId="299870D0" w:rsidR="006019E5" w:rsidRDefault="006019E5" w:rsidP="005729F4">
      <w:pPr>
        <w:pStyle w:val="Texto"/>
      </w:pPr>
      <w:r>
        <w:t xml:space="preserve">La información financiera al 31 de mayo de 2022 presentada en estos estados financieros intermedios condensados consolidados no auditados se deriva de nuestros estados financieros consolidados auditados para el ejercicio finalizado el 31 de mayo de 2022, </w:t>
      </w:r>
      <w:proofErr w:type="spellStart"/>
      <w:r>
        <w:t>reexpresada</w:t>
      </w:r>
      <w:proofErr w:type="spellEnd"/>
      <w:r>
        <w:t xml:space="preserve"> en moneda de cierre del período sobre el que se informa, siguiendo los lineamientos establecidos por la NIC 29. Dichos lineamientos han sido descriptos en la Nota 2.2.1. de nuestros estados financieros consolidados al 31 de mayo de 2022.</w:t>
      </w:r>
    </w:p>
    <w:p w14:paraId="442AF9AE" w14:textId="77777777" w:rsidR="00B4262C" w:rsidRDefault="00B4262C" w:rsidP="005729F4">
      <w:pPr>
        <w:pStyle w:val="Texto"/>
      </w:pPr>
    </w:p>
    <w:p w14:paraId="3FB95E61" w14:textId="77777777" w:rsidR="006019E5" w:rsidRDefault="00B72D79" w:rsidP="005729F4">
      <w:pPr>
        <w:pStyle w:val="Texto"/>
      </w:pPr>
      <w:r>
        <w:t>L</w:t>
      </w:r>
      <w:r w:rsidRPr="00B72D79">
        <w:t xml:space="preserve">a inflación fue de </w:t>
      </w:r>
      <w:r w:rsidR="00B4262C">
        <w:t>44,92</w:t>
      </w:r>
      <w:r w:rsidRPr="00B72D79">
        <w:t xml:space="preserve">% y </w:t>
      </w:r>
      <w:r w:rsidR="00B4262C">
        <w:t>20,34</w:t>
      </w:r>
      <w:r w:rsidRPr="00B72D79">
        <w:t xml:space="preserve">% en los períodos de </w:t>
      </w:r>
      <w:r w:rsidR="00B4262C">
        <w:t>seis</w:t>
      </w:r>
      <w:r w:rsidRPr="00B72D79">
        <w:t xml:space="preserve"> meses finalizados el 3</w:t>
      </w:r>
      <w:r w:rsidR="00B4262C">
        <w:t>0</w:t>
      </w:r>
      <w:r w:rsidRPr="00B72D79">
        <w:t xml:space="preserve"> de </w:t>
      </w:r>
      <w:r w:rsidR="00B4262C">
        <w:t>noviembre</w:t>
      </w:r>
      <w:r w:rsidR="00B4262C" w:rsidRPr="00B72D79">
        <w:t xml:space="preserve"> </w:t>
      </w:r>
      <w:r w:rsidRPr="00B72D79">
        <w:t xml:space="preserve">de 2022 y de 2021, respectivamente, y de </w:t>
      </w:r>
      <w:r w:rsidR="00B4262C">
        <w:t>93,47</w:t>
      </w:r>
      <w:r w:rsidRPr="00B72D79">
        <w:t>% por los doce meses finalizados el 3</w:t>
      </w:r>
      <w:r w:rsidR="00B4262C">
        <w:t>0</w:t>
      </w:r>
      <w:r w:rsidRPr="00B72D79">
        <w:t xml:space="preserve"> de </w:t>
      </w:r>
      <w:r w:rsidR="00B4262C">
        <w:t>noviembre</w:t>
      </w:r>
      <w:r w:rsidR="00B4262C" w:rsidRPr="00B72D79">
        <w:t xml:space="preserve"> </w:t>
      </w:r>
      <w:r w:rsidRPr="00B72D79">
        <w:t>de 2022</w:t>
      </w:r>
      <w:r w:rsidR="006019E5">
        <w:t>.</w:t>
      </w:r>
    </w:p>
    <w:p w14:paraId="2AE183F4" w14:textId="77777777" w:rsidR="006019E5" w:rsidRDefault="006019E5" w:rsidP="005729F4">
      <w:pPr>
        <w:pStyle w:val="Texto"/>
      </w:pPr>
    </w:p>
    <w:p w14:paraId="288FFF62" w14:textId="77777777" w:rsidR="006019E5" w:rsidRDefault="006019E5" w:rsidP="005729F4">
      <w:pPr>
        <w:pStyle w:val="Texto"/>
      </w:pPr>
      <w:r>
        <w:t>Los resultados de las operaciones correspondientes a los seis meses finalizados el 30 de noviembre de 2022 no son necesariamente indicativos de los resultados para los años completos. La Sociedad considera que las revelaciones son adecuadas y suficientes para que la información presentada no sea engañosa.</w:t>
      </w:r>
    </w:p>
    <w:p w14:paraId="374520FA" w14:textId="77777777" w:rsidR="006019E5" w:rsidRDefault="006019E5" w:rsidP="005729F4">
      <w:pPr>
        <w:pStyle w:val="Texto"/>
      </w:pPr>
    </w:p>
    <w:p w14:paraId="720EF082" w14:textId="77777777" w:rsidR="006019E5" w:rsidRDefault="006019E5" w:rsidP="005729F4">
      <w:pPr>
        <w:pStyle w:val="Texto"/>
      </w:pPr>
      <w:r>
        <w:t>Se han efectuado ciertos cambios de exposición en los estados financieros consolidados condensados informados con propósitos comparativos para uniformarlos con la presentación de los correspondientes al 30 de noviembre de 2022.</w:t>
      </w:r>
    </w:p>
    <w:p w14:paraId="422D9553" w14:textId="77777777" w:rsidR="006019E5" w:rsidRDefault="006019E5" w:rsidP="005729F4">
      <w:pPr>
        <w:pStyle w:val="Texto"/>
      </w:pPr>
    </w:p>
    <w:p w14:paraId="5CF97A18" w14:textId="0CF7F83D" w:rsidR="000F43F6" w:rsidRPr="00761B80" w:rsidRDefault="006019E5" w:rsidP="005729F4">
      <w:pPr>
        <w:pStyle w:val="Texto"/>
      </w:pPr>
      <w:r>
        <w:t>Estos estados financieros intermedios condensados consolidados fueron aprobados para su emisión por el Directorio el 11 de enero de 2023, fecha en que los estados financieros intermedios estaban disponibles para su emisión.</w:t>
      </w:r>
    </w:p>
    <w:p w14:paraId="790CE6DB" w14:textId="77777777" w:rsidR="00C9552D" w:rsidRPr="00761B80" w:rsidRDefault="00C9552D" w:rsidP="005729F4">
      <w:pPr>
        <w:pStyle w:val="Texto"/>
      </w:pPr>
    </w:p>
    <w:p w14:paraId="0E30B7CC" w14:textId="77777777" w:rsidR="002302A1" w:rsidRPr="00761B80" w:rsidRDefault="002302A1" w:rsidP="003032A1">
      <w:pPr>
        <w:pStyle w:val="Textonota"/>
        <w:numPr>
          <w:ilvl w:val="1"/>
          <w:numId w:val="4"/>
        </w:numPr>
        <w:ind w:left="450" w:hanging="450"/>
        <w:rPr>
          <w:b/>
        </w:rPr>
      </w:pPr>
      <w:r w:rsidRPr="00761B80">
        <w:rPr>
          <w:b/>
        </w:rPr>
        <w:t>Bases de consolidación</w:t>
      </w:r>
    </w:p>
    <w:p w14:paraId="7E07D7BC" w14:textId="77777777" w:rsidR="00F21899" w:rsidRPr="00A83C75" w:rsidRDefault="00F21899" w:rsidP="00F21899">
      <w:pPr>
        <w:pStyle w:val="textonotajustificado"/>
        <w:rPr>
          <w:sz w:val="18"/>
          <w:szCs w:val="18"/>
        </w:rPr>
      </w:pPr>
    </w:p>
    <w:p w14:paraId="0DEC4435" w14:textId="389FCE82" w:rsidR="0065656C" w:rsidRPr="00761B80" w:rsidRDefault="0065656C" w:rsidP="0065656C">
      <w:pPr>
        <w:pStyle w:val="textonotajustificado"/>
      </w:pPr>
      <w:r w:rsidRPr="00761B80">
        <w:t xml:space="preserve">En la preparación de los presentes estados financieros consolidados condensados, el Grupo Ledesma ha aplicado las bases de consolidación descriptas en los estados financieros consolidados correspondientes al ejercicio finalizado el </w:t>
      </w:r>
      <w:r w:rsidR="00730E03">
        <w:t>31 de mayo de 2022</w:t>
      </w:r>
      <w:r w:rsidRPr="00761B80">
        <w:t xml:space="preserve"> ya emitidos.</w:t>
      </w:r>
    </w:p>
    <w:p w14:paraId="3C0150F0" w14:textId="0165A8D5" w:rsidR="005729F4" w:rsidRDefault="005729F4" w:rsidP="005729F4">
      <w:pPr>
        <w:pStyle w:val="Texto"/>
      </w:pPr>
      <w:r>
        <w:br w:type="page"/>
      </w:r>
    </w:p>
    <w:p w14:paraId="340A9F10" w14:textId="77777777" w:rsidR="0065656C" w:rsidRPr="007C35D5" w:rsidRDefault="0065656C" w:rsidP="0065656C">
      <w:pPr>
        <w:pStyle w:val="textonotajustificado"/>
      </w:pPr>
    </w:p>
    <w:p w14:paraId="198ADD0F" w14:textId="64CA1F0B" w:rsidR="002302A1" w:rsidRPr="00761B80" w:rsidRDefault="0065656C" w:rsidP="0065656C">
      <w:pPr>
        <w:pStyle w:val="textonotajustificado"/>
      </w:pPr>
      <w:r w:rsidRPr="00761B80">
        <w:t xml:space="preserve">Las subsidiarias consolidadas y sus participaciones al </w:t>
      </w:r>
      <w:r w:rsidR="00730E03">
        <w:t>30 de noviembre de 2022</w:t>
      </w:r>
      <w:r w:rsidR="00D7020E">
        <w:t xml:space="preserve"> y </w:t>
      </w:r>
      <w:r w:rsidR="00730E03">
        <w:t>31 de mayo de 2022</w:t>
      </w:r>
      <w:r w:rsidRPr="00761B80">
        <w:t xml:space="preserve"> son las siguientes</w:t>
      </w:r>
      <w:r w:rsidR="002302A1" w:rsidRPr="00761B80">
        <w:t>:</w:t>
      </w:r>
    </w:p>
    <w:tbl>
      <w:tblPr>
        <w:tblW w:w="9617" w:type="dxa"/>
        <w:tblLayout w:type="fixed"/>
        <w:tblCellMar>
          <w:left w:w="0" w:type="dxa"/>
          <w:right w:w="0" w:type="dxa"/>
        </w:tblCellMar>
        <w:tblLook w:val="04A0" w:firstRow="1" w:lastRow="0" w:firstColumn="1" w:lastColumn="0" w:noHBand="0" w:noVBand="1"/>
      </w:tblPr>
      <w:tblGrid>
        <w:gridCol w:w="3828"/>
        <w:gridCol w:w="138"/>
        <w:gridCol w:w="1930"/>
        <w:gridCol w:w="159"/>
        <w:gridCol w:w="1458"/>
        <w:gridCol w:w="132"/>
        <w:gridCol w:w="1972"/>
      </w:tblGrid>
      <w:tr w:rsidR="0065656C" w:rsidRPr="00761B80" w14:paraId="3CD7CDA3" w14:textId="77777777" w:rsidTr="00EA570E">
        <w:trPr>
          <w:trHeight w:val="349"/>
        </w:trPr>
        <w:tc>
          <w:tcPr>
            <w:tcW w:w="3828" w:type="dxa"/>
            <w:tcBorders>
              <w:bottom w:val="single" w:sz="6" w:space="0" w:color="auto"/>
            </w:tcBorders>
            <w:shd w:val="clear" w:color="auto" w:fill="auto"/>
            <w:vAlign w:val="bottom"/>
          </w:tcPr>
          <w:p w14:paraId="1EA67A2B" w14:textId="77777777" w:rsidR="0065656C" w:rsidRPr="00761B80" w:rsidRDefault="0065656C" w:rsidP="000E4353">
            <w:pPr>
              <w:pStyle w:val="Texto"/>
              <w:jc w:val="center"/>
              <w:rPr>
                <w:b/>
              </w:rPr>
            </w:pPr>
            <w:r w:rsidRPr="00761B80">
              <w:rPr>
                <w:b/>
              </w:rPr>
              <w:t>Sociedad</w:t>
            </w:r>
          </w:p>
        </w:tc>
        <w:tc>
          <w:tcPr>
            <w:tcW w:w="138" w:type="dxa"/>
            <w:vAlign w:val="bottom"/>
          </w:tcPr>
          <w:p w14:paraId="73A97DFD" w14:textId="77777777" w:rsidR="0065656C" w:rsidRPr="00761B80" w:rsidRDefault="0065656C" w:rsidP="000E4353">
            <w:pPr>
              <w:pStyle w:val="Texto"/>
              <w:jc w:val="center"/>
              <w:rPr>
                <w:b/>
              </w:rPr>
            </w:pPr>
          </w:p>
        </w:tc>
        <w:tc>
          <w:tcPr>
            <w:tcW w:w="1930" w:type="dxa"/>
            <w:tcBorders>
              <w:bottom w:val="single" w:sz="6" w:space="0" w:color="auto"/>
            </w:tcBorders>
            <w:shd w:val="clear" w:color="auto" w:fill="auto"/>
            <w:vAlign w:val="bottom"/>
          </w:tcPr>
          <w:p w14:paraId="48533FDB" w14:textId="77777777" w:rsidR="0065656C" w:rsidRPr="00761B80" w:rsidRDefault="0065656C" w:rsidP="004C101D">
            <w:pPr>
              <w:pStyle w:val="Texto"/>
              <w:jc w:val="center"/>
              <w:rPr>
                <w:b/>
              </w:rPr>
            </w:pPr>
            <w:r w:rsidRPr="00761B80">
              <w:rPr>
                <w:b/>
              </w:rPr>
              <w:t>Participación directa en el capital</w:t>
            </w:r>
          </w:p>
        </w:tc>
        <w:tc>
          <w:tcPr>
            <w:tcW w:w="159" w:type="dxa"/>
            <w:vAlign w:val="bottom"/>
          </w:tcPr>
          <w:p w14:paraId="3CC59298" w14:textId="77777777" w:rsidR="0065656C" w:rsidRPr="00761B80" w:rsidRDefault="0065656C" w:rsidP="000E4353">
            <w:pPr>
              <w:pStyle w:val="Texto"/>
              <w:jc w:val="center"/>
              <w:rPr>
                <w:b/>
              </w:rPr>
            </w:pPr>
          </w:p>
        </w:tc>
        <w:tc>
          <w:tcPr>
            <w:tcW w:w="1458" w:type="dxa"/>
            <w:tcBorders>
              <w:bottom w:val="single" w:sz="6" w:space="0" w:color="auto"/>
            </w:tcBorders>
            <w:shd w:val="clear" w:color="auto" w:fill="auto"/>
            <w:vAlign w:val="bottom"/>
          </w:tcPr>
          <w:p w14:paraId="0295A97D" w14:textId="77777777" w:rsidR="0065656C" w:rsidRPr="00761B80" w:rsidRDefault="0065656C" w:rsidP="004C101D">
            <w:pPr>
              <w:pStyle w:val="Texto"/>
              <w:jc w:val="center"/>
              <w:rPr>
                <w:b/>
              </w:rPr>
            </w:pPr>
            <w:r w:rsidRPr="00761B80">
              <w:rPr>
                <w:b/>
              </w:rPr>
              <w:t>Cantidad de votos</w:t>
            </w:r>
          </w:p>
        </w:tc>
        <w:tc>
          <w:tcPr>
            <w:tcW w:w="132" w:type="dxa"/>
            <w:vAlign w:val="bottom"/>
          </w:tcPr>
          <w:p w14:paraId="4293D2D6" w14:textId="77777777" w:rsidR="0065656C" w:rsidRPr="00761B80" w:rsidRDefault="0065656C" w:rsidP="004C101D">
            <w:pPr>
              <w:pStyle w:val="Texto"/>
              <w:jc w:val="center"/>
              <w:rPr>
                <w:b/>
              </w:rPr>
            </w:pPr>
          </w:p>
        </w:tc>
        <w:tc>
          <w:tcPr>
            <w:tcW w:w="1972" w:type="dxa"/>
            <w:tcBorders>
              <w:bottom w:val="single" w:sz="6" w:space="0" w:color="auto"/>
            </w:tcBorders>
            <w:vAlign w:val="bottom"/>
          </w:tcPr>
          <w:p w14:paraId="3C0C3EF3" w14:textId="77777777" w:rsidR="0065656C" w:rsidRPr="00761B80" w:rsidRDefault="0065656C" w:rsidP="004C101D">
            <w:pPr>
              <w:pStyle w:val="Texto"/>
              <w:jc w:val="center"/>
              <w:rPr>
                <w:b/>
              </w:rPr>
            </w:pPr>
            <w:r w:rsidRPr="00761B80">
              <w:rPr>
                <w:b/>
              </w:rPr>
              <w:t>Participación directa más indirecta en el capital</w:t>
            </w:r>
          </w:p>
        </w:tc>
      </w:tr>
      <w:tr w:rsidR="0065656C" w:rsidRPr="007C35D5" w14:paraId="120FABA1" w14:textId="77777777" w:rsidTr="00EA570E">
        <w:trPr>
          <w:trHeight w:val="45"/>
        </w:trPr>
        <w:tc>
          <w:tcPr>
            <w:tcW w:w="3828" w:type="dxa"/>
            <w:tcBorders>
              <w:top w:val="single" w:sz="6" w:space="0" w:color="auto"/>
            </w:tcBorders>
            <w:shd w:val="clear" w:color="auto" w:fill="auto"/>
            <w:vAlign w:val="bottom"/>
          </w:tcPr>
          <w:p w14:paraId="3DF8CC7E" w14:textId="77777777" w:rsidR="0065656C" w:rsidRPr="007C35D5" w:rsidRDefault="0065656C" w:rsidP="000E4353">
            <w:pPr>
              <w:pStyle w:val="Texto"/>
            </w:pPr>
          </w:p>
        </w:tc>
        <w:tc>
          <w:tcPr>
            <w:tcW w:w="138" w:type="dxa"/>
            <w:vAlign w:val="bottom"/>
          </w:tcPr>
          <w:p w14:paraId="0CC9D54B" w14:textId="77777777" w:rsidR="0065656C" w:rsidRPr="007C35D5" w:rsidRDefault="0065656C" w:rsidP="000E4353">
            <w:pPr>
              <w:pStyle w:val="Texto"/>
            </w:pPr>
          </w:p>
        </w:tc>
        <w:tc>
          <w:tcPr>
            <w:tcW w:w="1930" w:type="dxa"/>
            <w:tcBorders>
              <w:top w:val="single" w:sz="6" w:space="0" w:color="auto"/>
            </w:tcBorders>
            <w:shd w:val="clear" w:color="auto" w:fill="auto"/>
            <w:vAlign w:val="bottom"/>
          </w:tcPr>
          <w:p w14:paraId="360857B8" w14:textId="77777777" w:rsidR="0065656C" w:rsidRPr="007C35D5" w:rsidRDefault="0065656C" w:rsidP="003F12DB">
            <w:pPr>
              <w:pStyle w:val="Texto"/>
              <w:jc w:val="center"/>
            </w:pPr>
          </w:p>
        </w:tc>
        <w:tc>
          <w:tcPr>
            <w:tcW w:w="159" w:type="dxa"/>
            <w:vAlign w:val="bottom"/>
          </w:tcPr>
          <w:p w14:paraId="7919ED88" w14:textId="77777777" w:rsidR="0065656C" w:rsidRPr="007C35D5" w:rsidRDefault="0065656C" w:rsidP="000E4353">
            <w:pPr>
              <w:pStyle w:val="Texto"/>
            </w:pPr>
          </w:p>
        </w:tc>
        <w:tc>
          <w:tcPr>
            <w:tcW w:w="1458" w:type="dxa"/>
            <w:tcBorders>
              <w:top w:val="single" w:sz="6" w:space="0" w:color="auto"/>
            </w:tcBorders>
            <w:shd w:val="clear" w:color="auto" w:fill="auto"/>
            <w:vAlign w:val="bottom"/>
          </w:tcPr>
          <w:p w14:paraId="72BA6361" w14:textId="77777777" w:rsidR="0065656C" w:rsidRPr="007C35D5" w:rsidRDefault="0065656C" w:rsidP="003A6BB8">
            <w:pPr>
              <w:pStyle w:val="Texto"/>
              <w:tabs>
                <w:tab w:val="decimal" w:pos="1284"/>
              </w:tabs>
              <w:jc w:val="left"/>
            </w:pPr>
          </w:p>
        </w:tc>
        <w:tc>
          <w:tcPr>
            <w:tcW w:w="132" w:type="dxa"/>
            <w:vAlign w:val="bottom"/>
          </w:tcPr>
          <w:p w14:paraId="73836C82" w14:textId="77777777" w:rsidR="0065656C" w:rsidRPr="007C35D5" w:rsidRDefault="0065656C" w:rsidP="00CF4C3F">
            <w:pPr>
              <w:pStyle w:val="Texto"/>
              <w:jc w:val="center"/>
            </w:pPr>
          </w:p>
        </w:tc>
        <w:tc>
          <w:tcPr>
            <w:tcW w:w="1972" w:type="dxa"/>
            <w:tcBorders>
              <w:top w:val="single" w:sz="6" w:space="0" w:color="auto"/>
            </w:tcBorders>
            <w:vAlign w:val="bottom"/>
          </w:tcPr>
          <w:p w14:paraId="13E6A334" w14:textId="77777777" w:rsidR="0065656C" w:rsidRPr="007C35D5" w:rsidRDefault="0065656C" w:rsidP="00CF4C3F">
            <w:pPr>
              <w:pStyle w:val="Texto"/>
              <w:jc w:val="center"/>
            </w:pPr>
          </w:p>
        </w:tc>
      </w:tr>
      <w:tr w:rsidR="009D4751" w:rsidRPr="00761B80" w14:paraId="5223FF7E" w14:textId="77777777" w:rsidTr="00C4104F">
        <w:trPr>
          <w:trHeight w:val="60"/>
        </w:trPr>
        <w:tc>
          <w:tcPr>
            <w:tcW w:w="3828" w:type="dxa"/>
            <w:shd w:val="clear" w:color="auto" w:fill="auto"/>
          </w:tcPr>
          <w:p w14:paraId="7E37F9A1" w14:textId="77777777" w:rsidR="009D4751" w:rsidRPr="00761B80" w:rsidRDefault="009D4751" w:rsidP="009D4751">
            <w:pPr>
              <w:rPr>
                <w:sz w:val="20"/>
              </w:rPr>
            </w:pPr>
            <w:r w:rsidRPr="00761B80">
              <w:rPr>
                <w:sz w:val="20"/>
              </w:rPr>
              <w:t>Bio Ledesma S.A.U.</w:t>
            </w:r>
          </w:p>
        </w:tc>
        <w:tc>
          <w:tcPr>
            <w:tcW w:w="138" w:type="dxa"/>
            <w:vAlign w:val="bottom"/>
          </w:tcPr>
          <w:p w14:paraId="447093E4" w14:textId="77777777" w:rsidR="009D4751" w:rsidRPr="00761B80" w:rsidRDefault="009D4751" w:rsidP="009D4751">
            <w:pPr>
              <w:pStyle w:val="Texto"/>
            </w:pPr>
          </w:p>
        </w:tc>
        <w:tc>
          <w:tcPr>
            <w:tcW w:w="1930" w:type="dxa"/>
            <w:shd w:val="clear" w:color="auto" w:fill="auto"/>
          </w:tcPr>
          <w:p w14:paraId="2DE67C27" w14:textId="2840F01E" w:rsidR="009D4751" w:rsidRPr="00761B80" w:rsidRDefault="009141D8" w:rsidP="009D4751">
            <w:pPr>
              <w:pStyle w:val="Texto"/>
              <w:jc w:val="center"/>
            </w:pPr>
            <w:r>
              <w:t>100%</w:t>
            </w:r>
          </w:p>
        </w:tc>
        <w:tc>
          <w:tcPr>
            <w:tcW w:w="159" w:type="dxa"/>
          </w:tcPr>
          <w:p w14:paraId="7E35B456" w14:textId="77777777" w:rsidR="009D4751" w:rsidRPr="00761B80" w:rsidRDefault="009D4751" w:rsidP="009D4751">
            <w:pPr>
              <w:pStyle w:val="Texto"/>
            </w:pPr>
          </w:p>
        </w:tc>
        <w:tc>
          <w:tcPr>
            <w:tcW w:w="1458" w:type="dxa"/>
            <w:shd w:val="clear" w:color="auto" w:fill="auto"/>
          </w:tcPr>
          <w:p w14:paraId="6D545514" w14:textId="5E48848A" w:rsidR="009D4751" w:rsidRPr="00761B80" w:rsidRDefault="009141D8" w:rsidP="009D4751">
            <w:pPr>
              <w:pStyle w:val="Texto"/>
              <w:tabs>
                <w:tab w:val="decimal" w:pos="1284"/>
              </w:tabs>
            </w:pPr>
            <w:r>
              <w:t>17.000.000</w:t>
            </w:r>
          </w:p>
        </w:tc>
        <w:tc>
          <w:tcPr>
            <w:tcW w:w="132" w:type="dxa"/>
          </w:tcPr>
          <w:p w14:paraId="5750DA9F" w14:textId="77777777" w:rsidR="009D4751" w:rsidRPr="00761B80" w:rsidRDefault="009D4751" w:rsidP="009D4751">
            <w:pPr>
              <w:pStyle w:val="Texto"/>
            </w:pPr>
          </w:p>
        </w:tc>
        <w:tc>
          <w:tcPr>
            <w:tcW w:w="1972" w:type="dxa"/>
          </w:tcPr>
          <w:p w14:paraId="53DFF76D" w14:textId="1F119394" w:rsidR="009D4751" w:rsidRPr="00761B80" w:rsidRDefault="009141D8" w:rsidP="009D4751">
            <w:pPr>
              <w:pStyle w:val="Texto"/>
              <w:jc w:val="center"/>
            </w:pPr>
            <w:r>
              <w:t>100%</w:t>
            </w:r>
          </w:p>
        </w:tc>
      </w:tr>
      <w:tr w:rsidR="009D4751" w:rsidRPr="00761B80" w14:paraId="39F8C992" w14:textId="77777777" w:rsidTr="00C4104F">
        <w:trPr>
          <w:trHeight w:val="60"/>
        </w:trPr>
        <w:tc>
          <w:tcPr>
            <w:tcW w:w="3828" w:type="dxa"/>
            <w:shd w:val="clear" w:color="auto" w:fill="auto"/>
          </w:tcPr>
          <w:p w14:paraId="4A0D5805" w14:textId="77777777" w:rsidR="009D4751" w:rsidRPr="00761B80" w:rsidRDefault="009D4751" w:rsidP="009D4751">
            <w:pPr>
              <w:rPr>
                <w:sz w:val="20"/>
              </w:rPr>
            </w:pPr>
            <w:proofErr w:type="spellStart"/>
            <w:r w:rsidRPr="00761B80">
              <w:rPr>
                <w:sz w:val="20"/>
              </w:rPr>
              <w:t>Castinver</w:t>
            </w:r>
            <w:proofErr w:type="spellEnd"/>
            <w:r w:rsidRPr="00761B80">
              <w:rPr>
                <w:sz w:val="20"/>
              </w:rPr>
              <w:t xml:space="preserve"> S.A.U.</w:t>
            </w:r>
          </w:p>
        </w:tc>
        <w:tc>
          <w:tcPr>
            <w:tcW w:w="138" w:type="dxa"/>
            <w:vAlign w:val="bottom"/>
          </w:tcPr>
          <w:p w14:paraId="7CF68A16" w14:textId="77777777" w:rsidR="009D4751" w:rsidRPr="00761B80" w:rsidRDefault="009D4751" w:rsidP="009D4751">
            <w:pPr>
              <w:pStyle w:val="Texto"/>
            </w:pPr>
          </w:p>
        </w:tc>
        <w:tc>
          <w:tcPr>
            <w:tcW w:w="1930" w:type="dxa"/>
            <w:shd w:val="clear" w:color="auto" w:fill="auto"/>
          </w:tcPr>
          <w:p w14:paraId="191C58C5" w14:textId="00574865" w:rsidR="009D4751" w:rsidRPr="00761B80" w:rsidRDefault="009141D8" w:rsidP="009D4751">
            <w:pPr>
              <w:pStyle w:val="Texto"/>
              <w:jc w:val="center"/>
            </w:pPr>
            <w:r>
              <w:t>100%</w:t>
            </w:r>
          </w:p>
        </w:tc>
        <w:tc>
          <w:tcPr>
            <w:tcW w:w="159" w:type="dxa"/>
          </w:tcPr>
          <w:p w14:paraId="6F862AE5" w14:textId="77777777" w:rsidR="009D4751" w:rsidRPr="00761B80" w:rsidRDefault="009D4751" w:rsidP="009D4751">
            <w:pPr>
              <w:pStyle w:val="Texto"/>
            </w:pPr>
          </w:p>
        </w:tc>
        <w:tc>
          <w:tcPr>
            <w:tcW w:w="1458" w:type="dxa"/>
            <w:shd w:val="clear" w:color="auto" w:fill="auto"/>
          </w:tcPr>
          <w:p w14:paraId="09288F47" w14:textId="2F8103F0" w:rsidR="009D4751" w:rsidRPr="00761B80" w:rsidRDefault="009141D8" w:rsidP="009D4751">
            <w:pPr>
              <w:pStyle w:val="Texto"/>
              <w:tabs>
                <w:tab w:val="decimal" w:pos="1284"/>
              </w:tabs>
            </w:pPr>
            <w:r w:rsidRPr="009141D8">
              <w:t>147.944.831</w:t>
            </w:r>
          </w:p>
        </w:tc>
        <w:tc>
          <w:tcPr>
            <w:tcW w:w="132" w:type="dxa"/>
          </w:tcPr>
          <w:p w14:paraId="740D4279" w14:textId="77777777" w:rsidR="009D4751" w:rsidRPr="00761B80" w:rsidRDefault="009D4751" w:rsidP="009D4751">
            <w:pPr>
              <w:pStyle w:val="Texto"/>
            </w:pPr>
          </w:p>
        </w:tc>
        <w:tc>
          <w:tcPr>
            <w:tcW w:w="1972" w:type="dxa"/>
          </w:tcPr>
          <w:p w14:paraId="3BBC1830" w14:textId="0380DF57" w:rsidR="009D4751" w:rsidRPr="00761B80" w:rsidRDefault="009141D8" w:rsidP="009D4751">
            <w:pPr>
              <w:pStyle w:val="Texto"/>
              <w:jc w:val="center"/>
            </w:pPr>
            <w:r>
              <w:t>100%</w:t>
            </w:r>
          </w:p>
        </w:tc>
      </w:tr>
      <w:tr w:rsidR="009D4751" w:rsidRPr="000D06A9" w14:paraId="1FF8B6E1" w14:textId="77777777" w:rsidTr="00C4104F">
        <w:trPr>
          <w:trHeight w:val="223"/>
        </w:trPr>
        <w:tc>
          <w:tcPr>
            <w:tcW w:w="3828" w:type="dxa"/>
            <w:shd w:val="clear" w:color="auto" w:fill="auto"/>
            <w:hideMark/>
          </w:tcPr>
          <w:p w14:paraId="1859C19B" w14:textId="0F57E624" w:rsidR="009D4751" w:rsidRPr="0027367E" w:rsidRDefault="009D4751" w:rsidP="009D4751">
            <w:pPr>
              <w:rPr>
                <w:sz w:val="20"/>
                <w:lang w:val="pt-BR"/>
              </w:rPr>
            </w:pPr>
            <w:r w:rsidRPr="0027367E">
              <w:rPr>
                <w:sz w:val="20"/>
                <w:lang w:val="pt-BR"/>
              </w:rPr>
              <w:t xml:space="preserve">Ledesma Frutas S.A.U. </w:t>
            </w:r>
          </w:p>
        </w:tc>
        <w:tc>
          <w:tcPr>
            <w:tcW w:w="138" w:type="dxa"/>
            <w:vAlign w:val="bottom"/>
          </w:tcPr>
          <w:p w14:paraId="46650970" w14:textId="77777777" w:rsidR="009D4751" w:rsidRPr="0027367E" w:rsidRDefault="009D4751" w:rsidP="009D4751">
            <w:pPr>
              <w:pStyle w:val="Texto"/>
              <w:rPr>
                <w:lang w:val="pt-BR"/>
              </w:rPr>
            </w:pPr>
          </w:p>
        </w:tc>
        <w:tc>
          <w:tcPr>
            <w:tcW w:w="1930" w:type="dxa"/>
            <w:shd w:val="clear" w:color="auto" w:fill="auto"/>
          </w:tcPr>
          <w:p w14:paraId="2D27D505" w14:textId="0204C39B" w:rsidR="009D4751" w:rsidRPr="004F1496" w:rsidRDefault="009141D8" w:rsidP="009D4751">
            <w:pPr>
              <w:pStyle w:val="Texto"/>
              <w:jc w:val="center"/>
              <w:rPr>
                <w:lang w:val="pt-BR"/>
              </w:rPr>
            </w:pPr>
            <w:r>
              <w:t>100%</w:t>
            </w:r>
          </w:p>
        </w:tc>
        <w:tc>
          <w:tcPr>
            <w:tcW w:w="159" w:type="dxa"/>
          </w:tcPr>
          <w:p w14:paraId="6C23F7A8" w14:textId="77777777" w:rsidR="009D4751" w:rsidRPr="004F1496" w:rsidRDefault="009D4751" w:rsidP="009D4751">
            <w:pPr>
              <w:pStyle w:val="Texto"/>
              <w:rPr>
                <w:lang w:val="pt-BR"/>
              </w:rPr>
            </w:pPr>
          </w:p>
        </w:tc>
        <w:tc>
          <w:tcPr>
            <w:tcW w:w="1458" w:type="dxa"/>
            <w:shd w:val="clear" w:color="auto" w:fill="auto"/>
          </w:tcPr>
          <w:p w14:paraId="3AE0D5E0" w14:textId="0BD0D13A" w:rsidR="009D4751" w:rsidRPr="004F1496" w:rsidRDefault="009141D8" w:rsidP="009D4751">
            <w:pPr>
              <w:pStyle w:val="Texto"/>
              <w:tabs>
                <w:tab w:val="decimal" w:pos="1284"/>
              </w:tabs>
              <w:rPr>
                <w:lang w:val="pt-BR"/>
              </w:rPr>
            </w:pPr>
            <w:r w:rsidRPr="009141D8">
              <w:rPr>
                <w:lang w:val="pt-BR"/>
              </w:rPr>
              <w:t>417.887.648</w:t>
            </w:r>
          </w:p>
        </w:tc>
        <w:tc>
          <w:tcPr>
            <w:tcW w:w="132" w:type="dxa"/>
          </w:tcPr>
          <w:p w14:paraId="5E79D74D" w14:textId="77777777" w:rsidR="009D4751" w:rsidRPr="004F1496" w:rsidRDefault="009D4751" w:rsidP="009D4751">
            <w:pPr>
              <w:pStyle w:val="Texto"/>
              <w:rPr>
                <w:lang w:val="pt-BR"/>
              </w:rPr>
            </w:pPr>
          </w:p>
        </w:tc>
        <w:tc>
          <w:tcPr>
            <w:tcW w:w="1972" w:type="dxa"/>
          </w:tcPr>
          <w:p w14:paraId="03459884" w14:textId="64F74F39" w:rsidR="009D4751" w:rsidRPr="004F1496" w:rsidRDefault="009141D8" w:rsidP="009D4751">
            <w:pPr>
              <w:pStyle w:val="Texto"/>
              <w:jc w:val="center"/>
              <w:rPr>
                <w:lang w:val="pt-BR"/>
              </w:rPr>
            </w:pPr>
            <w:r>
              <w:t>100%</w:t>
            </w:r>
          </w:p>
        </w:tc>
      </w:tr>
      <w:tr w:rsidR="009D4751" w:rsidRPr="00761B80" w14:paraId="0EAFE678" w14:textId="77777777" w:rsidTr="00C4104F">
        <w:trPr>
          <w:trHeight w:val="223"/>
        </w:trPr>
        <w:tc>
          <w:tcPr>
            <w:tcW w:w="3828" w:type="dxa"/>
            <w:shd w:val="clear" w:color="auto" w:fill="auto"/>
            <w:hideMark/>
          </w:tcPr>
          <w:p w14:paraId="238C8EB0" w14:textId="413074BD" w:rsidR="009D4751" w:rsidRPr="00761B80" w:rsidRDefault="009D4751" w:rsidP="009D4751">
            <w:pPr>
              <w:rPr>
                <w:sz w:val="20"/>
              </w:rPr>
            </w:pPr>
            <w:r w:rsidRPr="00761B80">
              <w:rPr>
                <w:sz w:val="20"/>
              </w:rPr>
              <w:t xml:space="preserve">Bridgeport </w:t>
            </w:r>
            <w:proofErr w:type="spellStart"/>
            <w:r w:rsidRPr="00761B80">
              <w:rPr>
                <w:sz w:val="20"/>
              </w:rPr>
              <w:t>Investments</w:t>
            </w:r>
            <w:proofErr w:type="spellEnd"/>
            <w:r w:rsidRPr="00761B80">
              <w:rPr>
                <w:sz w:val="20"/>
              </w:rPr>
              <w:t xml:space="preserve"> LLC</w:t>
            </w:r>
          </w:p>
        </w:tc>
        <w:tc>
          <w:tcPr>
            <w:tcW w:w="138" w:type="dxa"/>
            <w:vAlign w:val="bottom"/>
          </w:tcPr>
          <w:p w14:paraId="624AC236" w14:textId="77777777" w:rsidR="009D4751" w:rsidRPr="00761B80" w:rsidRDefault="009D4751" w:rsidP="009D4751">
            <w:pPr>
              <w:pStyle w:val="Texto"/>
            </w:pPr>
          </w:p>
        </w:tc>
        <w:tc>
          <w:tcPr>
            <w:tcW w:w="1930" w:type="dxa"/>
            <w:shd w:val="clear" w:color="auto" w:fill="auto"/>
          </w:tcPr>
          <w:p w14:paraId="69098E5F" w14:textId="7EA73488" w:rsidR="009D4751" w:rsidRPr="00761B80" w:rsidRDefault="009141D8" w:rsidP="009D4751">
            <w:pPr>
              <w:pStyle w:val="Texto"/>
              <w:jc w:val="center"/>
            </w:pPr>
            <w:r>
              <w:t>100%</w:t>
            </w:r>
          </w:p>
        </w:tc>
        <w:tc>
          <w:tcPr>
            <w:tcW w:w="159" w:type="dxa"/>
          </w:tcPr>
          <w:p w14:paraId="2EA7BCE9" w14:textId="77777777" w:rsidR="009D4751" w:rsidRPr="00761B80" w:rsidRDefault="009D4751" w:rsidP="009D4751">
            <w:pPr>
              <w:pStyle w:val="Texto"/>
            </w:pPr>
          </w:p>
        </w:tc>
        <w:tc>
          <w:tcPr>
            <w:tcW w:w="1458" w:type="dxa"/>
            <w:shd w:val="clear" w:color="auto" w:fill="auto"/>
          </w:tcPr>
          <w:p w14:paraId="74070DC9" w14:textId="6F973978" w:rsidR="009D4751" w:rsidRPr="00761B80" w:rsidRDefault="009141D8" w:rsidP="009D4751">
            <w:pPr>
              <w:pStyle w:val="Texto"/>
              <w:tabs>
                <w:tab w:val="decimal" w:pos="1284"/>
              </w:tabs>
            </w:pPr>
            <w:r>
              <w:t>2.800</w:t>
            </w:r>
          </w:p>
        </w:tc>
        <w:tc>
          <w:tcPr>
            <w:tcW w:w="132" w:type="dxa"/>
          </w:tcPr>
          <w:p w14:paraId="4DA8BB60" w14:textId="77777777" w:rsidR="009D4751" w:rsidRPr="00761B80" w:rsidRDefault="009D4751" w:rsidP="009D4751">
            <w:pPr>
              <w:pStyle w:val="Texto"/>
            </w:pPr>
          </w:p>
        </w:tc>
        <w:tc>
          <w:tcPr>
            <w:tcW w:w="1972" w:type="dxa"/>
          </w:tcPr>
          <w:p w14:paraId="5D292651" w14:textId="1784985F" w:rsidR="009D4751" w:rsidRPr="00761B80" w:rsidRDefault="009141D8" w:rsidP="009D4751">
            <w:pPr>
              <w:pStyle w:val="Texto"/>
              <w:jc w:val="center"/>
            </w:pPr>
            <w:r>
              <w:t>100%</w:t>
            </w:r>
          </w:p>
        </w:tc>
      </w:tr>
      <w:tr w:rsidR="009D4751" w:rsidRPr="00761B80" w14:paraId="6914C1D3" w14:textId="77777777" w:rsidTr="00C4104F">
        <w:trPr>
          <w:trHeight w:val="223"/>
        </w:trPr>
        <w:tc>
          <w:tcPr>
            <w:tcW w:w="3828" w:type="dxa"/>
            <w:shd w:val="clear" w:color="auto" w:fill="auto"/>
            <w:hideMark/>
          </w:tcPr>
          <w:p w14:paraId="0D29326F" w14:textId="77777777" w:rsidR="009D4751" w:rsidRPr="00761B80" w:rsidRDefault="009D4751" w:rsidP="009D4751">
            <w:pPr>
              <w:rPr>
                <w:sz w:val="20"/>
              </w:rPr>
            </w:pPr>
            <w:r w:rsidRPr="00761B80">
              <w:rPr>
                <w:sz w:val="20"/>
              </w:rPr>
              <w:t>Orange Creek S.A.</w:t>
            </w:r>
          </w:p>
        </w:tc>
        <w:tc>
          <w:tcPr>
            <w:tcW w:w="138" w:type="dxa"/>
            <w:vAlign w:val="bottom"/>
          </w:tcPr>
          <w:p w14:paraId="00807F94" w14:textId="77777777" w:rsidR="009D4751" w:rsidRPr="00761B80" w:rsidRDefault="009D4751" w:rsidP="009D4751">
            <w:pPr>
              <w:pStyle w:val="Texto"/>
            </w:pPr>
          </w:p>
        </w:tc>
        <w:tc>
          <w:tcPr>
            <w:tcW w:w="1930" w:type="dxa"/>
            <w:shd w:val="clear" w:color="auto" w:fill="auto"/>
          </w:tcPr>
          <w:p w14:paraId="5CAB0D88" w14:textId="54D63E04" w:rsidR="009D4751" w:rsidRPr="00761B80" w:rsidRDefault="009141D8" w:rsidP="009D4751">
            <w:pPr>
              <w:pStyle w:val="Texto"/>
              <w:jc w:val="center"/>
            </w:pPr>
            <w:r>
              <w:t>100%</w:t>
            </w:r>
          </w:p>
        </w:tc>
        <w:tc>
          <w:tcPr>
            <w:tcW w:w="159" w:type="dxa"/>
          </w:tcPr>
          <w:p w14:paraId="29330029" w14:textId="77777777" w:rsidR="009D4751" w:rsidRPr="00761B80" w:rsidRDefault="009D4751" w:rsidP="009D4751">
            <w:pPr>
              <w:pStyle w:val="Texto"/>
            </w:pPr>
          </w:p>
        </w:tc>
        <w:tc>
          <w:tcPr>
            <w:tcW w:w="1458" w:type="dxa"/>
            <w:shd w:val="clear" w:color="auto" w:fill="auto"/>
          </w:tcPr>
          <w:p w14:paraId="2499FD76" w14:textId="50955A63" w:rsidR="009D4751" w:rsidRPr="00761B80" w:rsidRDefault="009141D8" w:rsidP="009D4751">
            <w:pPr>
              <w:pStyle w:val="Texto"/>
              <w:tabs>
                <w:tab w:val="decimal" w:pos="1284"/>
              </w:tabs>
            </w:pPr>
            <w:r>
              <w:t>-</w:t>
            </w:r>
            <w:r w:rsidR="006163C2">
              <w:t xml:space="preserve">       </w:t>
            </w:r>
          </w:p>
        </w:tc>
        <w:tc>
          <w:tcPr>
            <w:tcW w:w="132" w:type="dxa"/>
          </w:tcPr>
          <w:p w14:paraId="429D662B" w14:textId="77777777" w:rsidR="009D4751" w:rsidRPr="00761B80" w:rsidRDefault="009D4751" w:rsidP="009D4751">
            <w:pPr>
              <w:pStyle w:val="Texto"/>
            </w:pPr>
          </w:p>
        </w:tc>
        <w:tc>
          <w:tcPr>
            <w:tcW w:w="1972" w:type="dxa"/>
          </w:tcPr>
          <w:p w14:paraId="2B655258" w14:textId="7920575F" w:rsidR="009D4751" w:rsidRPr="00761B80" w:rsidRDefault="009141D8" w:rsidP="009D4751">
            <w:pPr>
              <w:pStyle w:val="Texto"/>
              <w:jc w:val="center"/>
            </w:pPr>
            <w:r>
              <w:t>100%</w:t>
            </w:r>
          </w:p>
        </w:tc>
      </w:tr>
    </w:tbl>
    <w:p w14:paraId="5C5C9CE8" w14:textId="77777777" w:rsidR="00F626E2" w:rsidRPr="007C35D5" w:rsidRDefault="00F626E2" w:rsidP="004C7B97">
      <w:pPr>
        <w:pStyle w:val="Texto"/>
      </w:pPr>
    </w:p>
    <w:p w14:paraId="5920E5FA" w14:textId="77777777" w:rsidR="003557AD" w:rsidRPr="007C35D5" w:rsidRDefault="003557AD" w:rsidP="003557AD">
      <w:pPr>
        <w:pStyle w:val="Texto"/>
      </w:pPr>
    </w:p>
    <w:p w14:paraId="5E239B22" w14:textId="07A57C92" w:rsidR="006442F3" w:rsidRPr="00761B80" w:rsidRDefault="006622A1" w:rsidP="006622A1">
      <w:pPr>
        <w:pStyle w:val="Ttulonota"/>
        <w:numPr>
          <w:ilvl w:val="0"/>
          <w:numId w:val="2"/>
        </w:numPr>
        <w:tabs>
          <w:tab w:val="clear" w:pos="431"/>
        </w:tabs>
      </w:pPr>
      <w:r w:rsidRPr="00761B80">
        <w:t>POLÍTICAS CONTABLES SIGNIFICATIVAS</w:t>
      </w:r>
    </w:p>
    <w:p w14:paraId="17035619" w14:textId="77777777" w:rsidR="005A0986" w:rsidRPr="007C35D5" w:rsidRDefault="005A0986" w:rsidP="001A1051">
      <w:pPr>
        <w:pStyle w:val="textonotajustificado"/>
      </w:pPr>
    </w:p>
    <w:p w14:paraId="760AC263" w14:textId="77777777" w:rsidR="0028784A" w:rsidRPr="00761B80" w:rsidRDefault="006622A1" w:rsidP="00042325">
      <w:pPr>
        <w:pStyle w:val="Textonota"/>
        <w:numPr>
          <w:ilvl w:val="0"/>
          <w:numId w:val="11"/>
        </w:numPr>
        <w:ind w:left="426" w:hanging="426"/>
        <w:rPr>
          <w:b/>
        </w:rPr>
      </w:pPr>
      <w:r w:rsidRPr="00761B80">
        <w:rPr>
          <w:b/>
        </w:rPr>
        <w:t>Nuevas normas e interpretaciones adoptadas y/o emitidas</w:t>
      </w:r>
    </w:p>
    <w:p w14:paraId="15D050D8" w14:textId="61F6A1BE" w:rsidR="0028784A" w:rsidRPr="007C35D5" w:rsidRDefault="0028784A" w:rsidP="004F72EC">
      <w:pPr>
        <w:pStyle w:val="Texto"/>
      </w:pPr>
    </w:p>
    <w:p w14:paraId="7A565142" w14:textId="2EA0551B" w:rsidR="00DB47FC" w:rsidRPr="009F086D" w:rsidRDefault="0025094A" w:rsidP="00DB47FC">
      <w:pPr>
        <w:pStyle w:val="textonotajustificado"/>
        <w:rPr>
          <w:rFonts w:cs="Arial"/>
        </w:rPr>
      </w:pPr>
      <w:r w:rsidRPr="0025094A">
        <w:rPr>
          <w:rFonts w:cs="Arial"/>
        </w:rPr>
        <w:t>Los estados financieros intermedios condensados consolidados han sido preparados aplicando los mismos criterios y políticas contables utilizados para la preparación de los estados financieros consolidados auditados por el ejercicio finalizado el 31 de mayo de 2022, salvo por la adopción de las nuevas normas e interpretaciones de aplicación obligatoria a partir del 1° de junio de 2022, en caso de existir.</w:t>
      </w:r>
      <w:r w:rsidR="00DB47FC" w:rsidRPr="009F086D">
        <w:rPr>
          <w:rFonts w:cs="Arial"/>
        </w:rPr>
        <w:t xml:space="preserve"> </w:t>
      </w:r>
    </w:p>
    <w:p w14:paraId="37F93BFB" w14:textId="77777777" w:rsidR="00DB47FC" w:rsidRDefault="00DB47FC" w:rsidP="00DB47FC">
      <w:pPr>
        <w:pStyle w:val="Texto"/>
        <w:rPr>
          <w:rFonts w:cs="Arial"/>
          <w:bCs/>
        </w:rPr>
      </w:pPr>
    </w:p>
    <w:p w14:paraId="6F7ED7DC" w14:textId="7B2F2474" w:rsidR="00DB47FC" w:rsidRPr="00DB47FC" w:rsidRDefault="00DB47FC" w:rsidP="00042325">
      <w:pPr>
        <w:pStyle w:val="Textonota"/>
        <w:numPr>
          <w:ilvl w:val="0"/>
          <w:numId w:val="11"/>
        </w:numPr>
        <w:ind w:left="426" w:hanging="426"/>
        <w:rPr>
          <w:b/>
        </w:rPr>
      </w:pPr>
      <w:r w:rsidRPr="00DB47FC">
        <w:rPr>
          <w:b/>
        </w:rPr>
        <w:t>Normas Internacionales de Información Financiera (NIIF) emitidas aún no vigentes</w:t>
      </w:r>
    </w:p>
    <w:p w14:paraId="702BFE4B" w14:textId="77777777" w:rsidR="00DB47FC" w:rsidRDefault="00DB47FC" w:rsidP="00DB47FC">
      <w:pPr>
        <w:pStyle w:val="Texto"/>
        <w:rPr>
          <w:rFonts w:cs="Arial"/>
          <w:bCs/>
        </w:rPr>
      </w:pPr>
    </w:p>
    <w:p w14:paraId="692D1AC1" w14:textId="77777777" w:rsidR="00517D62" w:rsidRPr="00517D62" w:rsidRDefault="00517D62" w:rsidP="00517D62">
      <w:pPr>
        <w:pStyle w:val="Texto"/>
        <w:rPr>
          <w:rFonts w:cs="Arial"/>
          <w:bCs/>
        </w:rPr>
      </w:pPr>
      <w:r w:rsidRPr="00517D62">
        <w:rPr>
          <w:rFonts w:cs="Arial"/>
          <w:bCs/>
        </w:rPr>
        <w:t xml:space="preserve">La Sociedad no ha adoptado anticipadamente cualquier otra norma, interpretación o modificación que haya </w:t>
      </w:r>
    </w:p>
    <w:p w14:paraId="02684F42" w14:textId="77777777" w:rsidR="009C156E" w:rsidRDefault="00517D62" w:rsidP="00DB47FC">
      <w:pPr>
        <w:pStyle w:val="Texto"/>
      </w:pPr>
      <w:r w:rsidRPr="00517D62">
        <w:rPr>
          <w:rFonts w:cs="Arial"/>
          <w:bCs/>
        </w:rPr>
        <w:t>sido emitida pero que aún no sea efectiva.</w:t>
      </w:r>
    </w:p>
    <w:p w14:paraId="2BEB52C1" w14:textId="77777777" w:rsidR="009C156E" w:rsidRPr="009F086D" w:rsidRDefault="009C156E" w:rsidP="009C156E">
      <w:pPr>
        <w:pStyle w:val="Texto"/>
        <w:rPr>
          <w:rFonts w:cs="Arial"/>
        </w:rPr>
      </w:pPr>
    </w:p>
    <w:p w14:paraId="1C81BC80" w14:textId="77777777" w:rsidR="00E963D4" w:rsidRDefault="00E963D4" w:rsidP="006622A1">
      <w:pPr>
        <w:rPr>
          <w:sz w:val="20"/>
        </w:rPr>
      </w:pPr>
    </w:p>
    <w:p w14:paraId="65EF988D" w14:textId="4529BA10" w:rsidR="000F40E2" w:rsidRPr="00761B80" w:rsidRDefault="00724AD8" w:rsidP="000F40E2">
      <w:pPr>
        <w:pStyle w:val="Ttulonota"/>
        <w:numPr>
          <w:ilvl w:val="0"/>
          <w:numId w:val="2"/>
        </w:numPr>
      </w:pPr>
      <w:r w:rsidRPr="00761B80">
        <w:t>INVERSIONES EN ASOCIADAS</w:t>
      </w:r>
      <w:r w:rsidR="00517D62">
        <w:t xml:space="preserve"> Y</w:t>
      </w:r>
      <w:r w:rsidR="005F047B" w:rsidRPr="00761B80">
        <w:t xml:space="preserve"> </w:t>
      </w:r>
      <w:r w:rsidRPr="00761B80">
        <w:t>NEGOCIOS CONJUNTOS</w:t>
      </w:r>
    </w:p>
    <w:p w14:paraId="33BC3CBA" w14:textId="77777777" w:rsidR="000F40E2" w:rsidRPr="00761B80" w:rsidRDefault="000F40E2" w:rsidP="00F626E2">
      <w:pPr>
        <w:pStyle w:val="Texto"/>
      </w:pPr>
    </w:p>
    <w:p w14:paraId="57728DCD" w14:textId="7181DE55" w:rsidR="00DE0A97" w:rsidRPr="00761B80" w:rsidRDefault="00724AD8" w:rsidP="00837755">
      <w:pPr>
        <w:pStyle w:val="textonotajustificado"/>
      </w:pPr>
      <w:r w:rsidRPr="00761B80">
        <w:t xml:space="preserve">A </w:t>
      </w:r>
      <w:proofErr w:type="gramStart"/>
      <w:r w:rsidRPr="00761B80">
        <w:t>continuación</w:t>
      </w:r>
      <w:proofErr w:type="gramEnd"/>
      <w:r w:rsidRPr="00761B80">
        <w:t xml:space="preserve"> se detallan las inversiones que el Grupo Ledesma tiene en asociadas, negocios conjuntos y </w:t>
      </w:r>
      <w:r w:rsidR="00D4075D">
        <w:t>controladas</w:t>
      </w:r>
      <w:r w:rsidRPr="00761B80">
        <w:t xml:space="preserve"> al </w:t>
      </w:r>
      <w:r w:rsidR="00730E03">
        <w:t>30 de noviembre de 2022</w:t>
      </w:r>
      <w:r w:rsidRPr="00761B80">
        <w:t xml:space="preserve"> y al </w:t>
      </w:r>
      <w:r w:rsidR="00730E03">
        <w:t>31 de mayo de 2022</w:t>
      </w:r>
      <w:r w:rsidRPr="00761B80">
        <w:t>:</w:t>
      </w:r>
    </w:p>
    <w:p w14:paraId="34E6B3C1" w14:textId="77777777" w:rsidR="00905699" w:rsidRPr="00BE362E" w:rsidRDefault="00905699" w:rsidP="00837755">
      <w:pPr>
        <w:pStyle w:val="textonotajustificado"/>
      </w:pPr>
    </w:p>
    <w:tbl>
      <w:tblPr>
        <w:tblW w:w="0" w:type="auto"/>
        <w:tblLayout w:type="fixed"/>
        <w:tblCellMar>
          <w:left w:w="0" w:type="dxa"/>
          <w:right w:w="0" w:type="dxa"/>
        </w:tblCellMar>
        <w:tblLook w:val="04A0" w:firstRow="1" w:lastRow="0" w:firstColumn="1" w:lastColumn="0" w:noHBand="0" w:noVBand="1"/>
      </w:tblPr>
      <w:tblGrid>
        <w:gridCol w:w="6624"/>
        <w:gridCol w:w="1440"/>
        <w:gridCol w:w="144"/>
        <w:gridCol w:w="1440"/>
      </w:tblGrid>
      <w:tr w:rsidR="001D194E" w:rsidRPr="00761B80" w14:paraId="170870CD" w14:textId="77777777" w:rsidTr="008B47F8">
        <w:trPr>
          <w:trHeight w:val="20"/>
        </w:trPr>
        <w:tc>
          <w:tcPr>
            <w:tcW w:w="6624" w:type="dxa"/>
            <w:tcBorders>
              <w:top w:val="nil"/>
              <w:left w:val="nil"/>
              <w:right w:val="nil"/>
            </w:tcBorders>
            <w:vAlign w:val="bottom"/>
          </w:tcPr>
          <w:p w14:paraId="60632511" w14:textId="77777777" w:rsidR="001D194E" w:rsidRPr="00761B80" w:rsidRDefault="001D194E" w:rsidP="00EA570E">
            <w:pPr>
              <w:pStyle w:val="Texto"/>
            </w:pPr>
          </w:p>
        </w:tc>
        <w:tc>
          <w:tcPr>
            <w:tcW w:w="1440" w:type="dxa"/>
            <w:tcBorders>
              <w:top w:val="nil"/>
              <w:left w:val="nil"/>
              <w:bottom w:val="single" w:sz="4" w:space="0" w:color="auto"/>
              <w:right w:val="nil"/>
            </w:tcBorders>
            <w:vAlign w:val="bottom"/>
          </w:tcPr>
          <w:p w14:paraId="5691F55C" w14:textId="79C88F69" w:rsidR="001D194E" w:rsidRPr="00761B80" w:rsidRDefault="00730E03" w:rsidP="00EA570E">
            <w:pPr>
              <w:pStyle w:val="Texto"/>
              <w:jc w:val="center"/>
              <w:rPr>
                <w:b/>
              </w:rPr>
            </w:pPr>
            <w:r>
              <w:rPr>
                <w:b/>
              </w:rPr>
              <w:t>30/11/2022</w:t>
            </w:r>
          </w:p>
        </w:tc>
        <w:tc>
          <w:tcPr>
            <w:tcW w:w="144" w:type="dxa"/>
            <w:vAlign w:val="bottom"/>
          </w:tcPr>
          <w:p w14:paraId="387EB1C0" w14:textId="77777777" w:rsidR="001D194E" w:rsidRPr="00761B80" w:rsidRDefault="001D194E" w:rsidP="00EA570E">
            <w:pPr>
              <w:pStyle w:val="Texto"/>
              <w:rPr>
                <w:b/>
              </w:rPr>
            </w:pPr>
          </w:p>
        </w:tc>
        <w:tc>
          <w:tcPr>
            <w:tcW w:w="1440" w:type="dxa"/>
            <w:tcBorders>
              <w:bottom w:val="single" w:sz="4" w:space="0" w:color="auto"/>
            </w:tcBorders>
            <w:vAlign w:val="bottom"/>
          </w:tcPr>
          <w:p w14:paraId="6F75D8BB" w14:textId="5A34666D" w:rsidR="001D194E" w:rsidRPr="00761B80" w:rsidRDefault="00730E03" w:rsidP="00EA570E">
            <w:pPr>
              <w:pStyle w:val="Texto"/>
              <w:jc w:val="center"/>
              <w:rPr>
                <w:b/>
              </w:rPr>
            </w:pPr>
            <w:r>
              <w:rPr>
                <w:b/>
              </w:rPr>
              <w:t>31/05/2022</w:t>
            </w:r>
          </w:p>
        </w:tc>
      </w:tr>
      <w:tr w:rsidR="001D194E" w:rsidRPr="00761B80" w14:paraId="3B2AC16E" w14:textId="77777777" w:rsidTr="008B47F8">
        <w:trPr>
          <w:trHeight w:val="20"/>
        </w:trPr>
        <w:tc>
          <w:tcPr>
            <w:tcW w:w="6624" w:type="dxa"/>
            <w:tcBorders>
              <w:left w:val="nil"/>
              <w:bottom w:val="nil"/>
              <w:right w:val="nil"/>
            </w:tcBorders>
            <w:vAlign w:val="bottom"/>
          </w:tcPr>
          <w:p w14:paraId="39DC2D7B" w14:textId="77777777" w:rsidR="001D194E" w:rsidRPr="00761B80" w:rsidRDefault="001D194E" w:rsidP="00EA570E">
            <w:pPr>
              <w:pStyle w:val="Texto"/>
              <w:rPr>
                <w:b/>
              </w:rPr>
            </w:pPr>
            <w:r w:rsidRPr="00761B80">
              <w:rPr>
                <w:b/>
              </w:rPr>
              <w:t>Participaciones en:</w:t>
            </w:r>
          </w:p>
        </w:tc>
        <w:tc>
          <w:tcPr>
            <w:tcW w:w="1440" w:type="dxa"/>
            <w:tcBorders>
              <w:left w:val="nil"/>
              <w:right w:val="nil"/>
            </w:tcBorders>
            <w:vAlign w:val="bottom"/>
          </w:tcPr>
          <w:p w14:paraId="4EC9ACB0" w14:textId="77777777" w:rsidR="001D194E" w:rsidRPr="00761B80" w:rsidRDefault="001D194E" w:rsidP="00F048B7">
            <w:pPr>
              <w:pStyle w:val="Texto"/>
              <w:tabs>
                <w:tab w:val="decimal" w:pos="1203"/>
              </w:tabs>
            </w:pPr>
          </w:p>
        </w:tc>
        <w:tc>
          <w:tcPr>
            <w:tcW w:w="144" w:type="dxa"/>
            <w:vAlign w:val="bottom"/>
          </w:tcPr>
          <w:p w14:paraId="29F2B015" w14:textId="77777777" w:rsidR="001D194E" w:rsidRPr="00761B80" w:rsidRDefault="001D194E" w:rsidP="00F048B7">
            <w:pPr>
              <w:pStyle w:val="Texto"/>
              <w:tabs>
                <w:tab w:val="decimal" w:pos="1203"/>
              </w:tabs>
            </w:pPr>
          </w:p>
        </w:tc>
        <w:tc>
          <w:tcPr>
            <w:tcW w:w="1440" w:type="dxa"/>
            <w:vAlign w:val="bottom"/>
          </w:tcPr>
          <w:p w14:paraId="5E59EECB" w14:textId="77777777" w:rsidR="001D194E" w:rsidRPr="00761B80" w:rsidRDefault="001D194E" w:rsidP="00A76D9D">
            <w:pPr>
              <w:pStyle w:val="Texto"/>
              <w:tabs>
                <w:tab w:val="decimal" w:pos="1203"/>
              </w:tabs>
              <w:jc w:val="left"/>
            </w:pPr>
          </w:p>
        </w:tc>
      </w:tr>
      <w:tr w:rsidR="00905699" w:rsidRPr="00761B80" w14:paraId="0AD91C0F" w14:textId="77777777" w:rsidTr="008B47F8">
        <w:trPr>
          <w:trHeight w:val="20"/>
        </w:trPr>
        <w:tc>
          <w:tcPr>
            <w:tcW w:w="6624" w:type="dxa"/>
            <w:tcBorders>
              <w:left w:val="nil"/>
              <w:bottom w:val="nil"/>
              <w:right w:val="nil"/>
            </w:tcBorders>
            <w:vAlign w:val="bottom"/>
          </w:tcPr>
          <w:p w14:paraId="01E602FA" w14:textId="77777777" w:rsidR="00905699" w:rsidRPr="00761B80" w:rsidRDefault="00905699" w:rsidP="00905699">
            <w:pPr>
              <w:pStyle w:val="Texto"/>
            </w:pPr>
            <w:r w:rsidRPr="00761B80">
              <w:t>Asociadas</w:t>
            </w:r>
          </w:p>
        </w:tc>
        <w:tc>
          <w:tcPr>
            <w:tcW w:w="1440" w:type="dxa"/>
            <w:tcBorders>
              <w:left w:val="nil"/>
              <w:right w:val="nil"/>
            </w:tcBorders>
            <w:vAlign w:val="bottom"/>
          </w:tcPr>
          <w:p w14:paraId="700CF11B" w14:textId="77777777" w:rsidR="00905699" w:rsidRPr="00761B80" w:rsidRDefault="00905699" w:rsidP="00F048B7">
            <w:pPr>
              <w:pStyle w:val="Texto"/>
              <w:tabs>
                <w:tab w:val="decimal" w:pos="1203"/>
              </w:tabs>
            </w:pPr>
          </w:p>
        </w:tc>
        <w:tc>
          <w:tcPr>
            <w:tcW w:w="144" w:type="dxa"/>
            <w:vAlign w:val="bottom"/>
          </w:tcPr>
          <w:p w14:paraId="3B8A932B" w14:textId="77777777" w:rsidR="00905699" w:rsidRPr="00761B80" w:rsidRDefault="00905699" w:rsidP="00F048B7">
            <w:pPr>
              <w:pStyle w:val="Texto"/>
              <w:tabs>
                <w:tab w:val="decimal" w:pos="1203"/>
              </w:tabs>
            </w:pPr>
          </w:p>
        </w:tc>
        <w:tc>
          <w:tcPr>
            <w:tcW w:w="1440" w:type="dxa"/>
            <w:vAlign w:val="bottom"/>
          </w:tcPr>
          <w:p w14:paraId="4E3CBADA" w14:textId="77777777" w:rsidR="00905699" w:rsidRPr="00761B80" w:rsidRDefault="00905699" w:rsidP="00F048B7">
            <w:pPr>
              <w:pStyle w:val="Texto"/>
              <w:tabs>
                <w:tab w:val="decimal" w:pos="1203"/>
              </w:tabs>
              <w:jc w:val="left"/>
            </w:pPr>
          </w:p>
        </w:tc>
      </w:tr>
      <w:tr w:rsidR="00905699" w:rsidRPr="00761B80" w14:paraId="5D706672" w14:textId="77777777" w:rsidTr="008B47F8">
        <w:trPr>
          <w:trHeight w:val="20"/>
        </w:trPr>
        <w:tc>
          <w:tcPr>
            <w:tcW w:w="6624" w:type="dxa"/>
            <w:tcBorders>
              <w:left w:val="nil"/>
              <w:bottom w:val="nil"/>
              <w:right w:val="nil"/>
            </w:tcBorders>
            <w:vAlign w:val="bottom"/>
          </w:tcPr>
          <w:p w14:paraId="6B6C217B" w14:textId="4601FCFB" w:rsidR="00905699" w:rsidRPr="00761B80" w:rsidRDefault="00905699" w:rsidP="00905699">
            <w:pPr>
              <w:pStyle w:val="Texto"/>
              <w:ind w:left="284"/>
            </w:pPr>
            <w:r w:rsidRPr="00761B80">
              <w:t>Productores de Alcohol de Melaza S.A.</w:t>
            </w:r>
            <w:r>
              <w:t xml:space="preserve"> (PAMSA)</w:t>
            </w:r>
          </w:p>
        </w:tc>
        <w:tc>
          <w:tcPr>
            <w:tcW w:w="1440" w:type="dxa"/>
            <w:tcBorders>
              <w:left w:val="nil"/>
              <w:right w:val="nil"/>
            </w:tcBorders>
            <w:vAlign w:val="bottom"/>
          </w:tcPr>
          <w:p w14:paraId="2E4D6751" w14:textId="3E9CFA51" w:rsidR="00905699" w:rsidRPr="00761B80" w:rsidRDefault="00C17039" w:rsidP="00F048B7">
            <w:pPr>
              <w:pStyle w:val="Texto"/>
              <w:tabs>
                <w:tab w:val="decimal" w:pos="1203"/>
              </w:tabs>
            </w:pPr>
            <w:r w:rsidRPr="00C17039">
              <w:t>453.097</w:t>
            </w:r>
          </w:p>
        </w:tc>
        <w:tc>
          <w:tcPr>
            <w:tcW w:w="144" w:type="dxa"/>
            <w:vAlign w:val="bottom"/>
          </w:tcPr>
          <w:p w14:paraId="6A815D2C" w14:textId="77777777" w:rsidR="00905699" w:rsidRPr="00761B80" w:rsidRDefault="00905699" w:rsidP="00F048B7">
            <w:pPr>
              <w:pStyle w:val="Texto"/>
              <w:tabs>
                <w:tab w:val="decimal" w:pos="1203"/>
              </w:tabs>
            </w:pPr>
          </w:p>
        </w:tc>
        <w:tc>
          <w:tcPr>
            <w:tcW w:w="1440" w:type="dxa"/>
            <w:vAlign w:val="bottom"/>
          </w:tcPr>
          <w:p w14:paraId="7FE05D83" w14:textId="68C4C727" w:rsidR="00905699" w:rsidRPr="00761B80" w:rsidRDefault="009141D8" w:rsidP="00F048B7">
            <w:pPr>
              <w:pStyle w:val="Texto"/>
              <w:tabs>
                <w:tab w:val="decimal" w:pos="1203"/>
              </w:tabs>
              <w:jc w:val="left"/>
            </w:pPr>
            <w:r w:rsidRPr="009141D8">
              <w:t>1.369.926</w:t>
            </w:r>
          </w:p>
        </w:tc>
      </w:tr>
      <w:tr w:rsidR="00905699" w:rsidRPr="00761B80" w14:paraId="2D4B95BC" w14:textId="77777777" w:rsidTr="008B47F8">
        <w:trPr>
          <w:trHeight w:val="20"/>
        </w:trPr>
        <w:tc>
          <w:tcPr>
            <w:tcW w:w="6624" w:type="dxa"/>
            <w:tcBorders>
              <w:left w:val="nil"/>
              <w:bottom w:val="nil"/>
              <w:right w:val="nil"/>
            </w:tcBorders>
            <w:vAlign w:val="bottom"/>
          </w:tcPr>
          <w:p w14:paraId="3C1706FF" w14:textId="77777777" w:rsidR="00905699" w:rsidRPr="00761B80" w:rsidRDefault="00905699" w:rsidP="00905699">
            <w:pPr>
              <w:pStyle w:val="Texto"/>
              <w:ind w:left="284"/>
            </w:pPr>
            <w:r w:rsidRPr="00761B80">
              <w:t>Franquicias Azucareras S.A.</w:t>
            </w:r>
          </w:p>
        </w:tc>
        <w:tc>
          <w:tcPr>
            <w:tcW w:w="1440" w:type="dxa"/>
            <w:tcBorders>
              <w:left w:val="nil"/>
              <w:right w:val="nil"/>
            </w:tcBorders>
            <w:vAlign w:val="bottom"/>
          </w:tcPr>
          <w:p w14:paraId="5A742779" w14:textId="273BCB38" w:rsidR="00905699" w:rsidRPr="00761B80" w:rsidRDefault="00C17039" w:rsidP="00F048B7">
            <w:pPr>
              <w:pStyle w:val="Texto"/>
              <w:tabs>
                <w:tab w:val="decimal" w:pos="1203"/>
              </w:tabs>
            </w:pPr>
            <w:r w:rsidRPr="00C17039">
              <w:t>1.471</w:t>
            </w:r>
          </w:p>
        </w:tc>
        <w:tc>
          <w:tcPr>
            <w:tcW w:w="144" w:type="dxa"/>
            <w:vAlign w:val="bottom"/>
          </w:tcPr>
          <w:p w14:paraId="351B27B2" w14:textId="77777777" w:rsidR="00905699" w:rsidRPr="00761B80" w:rsidRDefault="00905699" w:rsidP="00F048B7">
            <w:pPr>
              <w:pStyle w:val="Texto"/>
              <w:tabs>
                <w:tab w:val="decimal" w:pos="1203"/>
              </w:tabs>
            </w:pPr>
          </w:p>
        </w:tc>
        <w:tc>
          <w:tcPr>
            <w:tcW w:w="1440" w:type="dxa"/>
            <w:vAlign w:val="bottom"/>
          </w:tcPr>
          <w:p w14:paraId="6DCEB03A" w14:textId="601915E2" w:rsidR="00905699" w:rsidRPr="00761B80" w:rsidRDefault="009141D8" w:rsidP="00F048B7">
            <w:pPr>
              <w:pStyle w:val="Texto"/>
              <w:tabs>
                <w:tab w:val="decimal" w:pos="1203"/>
              </w:tabs>
              <w:jc w:val="left"/>
            </w:pPr>
            <w:r w:rsidRPr="009141D8">
              <w:t>1.766</w:t>
            </w:r>
          </w:p>
        </w:tc>
      </w:tr>
      <w:tr w:rsidR="00905699" w:rsidRPr="00761B80" w14:paraId="338042BD" w14:textId="77777777" w:rsidTr="008B47F8">
        <w:trPr>
          <w:trHeight w:val="20"/>
        </w:trPr>
        <w:tc>
          <w:tcPr>
            <w:tcW w:w="6624" w:type="dxa"/>
            <w:tcBorders>
              <w:left w:val="nil"/>
              <w:bottom w:val="nil"/>
              <w:right w:val="nil"/>
            </w:tcBorders>
            <w:vAlign w:val="bottom"/>
          </w:tcPr>
          <w:p w14:paraId="47BC2018" w14:textId="77777777" w:rsidR="00905699" w:rsidRPr="00761B80" w:rsidRDefault="00905699" w:rsidP="00905699">
            <w:pPr>
              <w:pStyle w:val="Texto"/>
              <w:ind w:left="284"/>
            </w:pPr>
            <w:r w:rsidRPr="00761B80">
              <w:t>Otras sociedades</w:t>
            </w:r>
          </w:p>
        </w:tc>
        <w:tc>
          <w:tcPr>
            <w:tcW w:w="1440" w:type="dxa"/>
            <w:tcBorders>
              <w:left w:val="nil"/>
              <w:right w:val="nil"/>
            </w:tcBorders>
            <w:vAlign w:val="bottom"/>
          </w:tcPr>
          <w:p w14:paraId="1728078C" w14:textId="3BEFFC5C" w:rsidR="00905699" w:rsidRPr="00761B80" w:rsidRDefault="00C27B7B" w:rsidP="00F048B7">
            <w:pPr>
              <w:pStyle w:val="Texto"/>
              <w:tabs>
                <w:tab w:val="decimal" w:pos="1203"/>
              </w:tabs>
            </w:pPr>
            <w:r>
              <w:t>7.114</w:t>
            </w:r>
          </w:p>
        </w:tc>
        <w:tc>
          <w:tcPr>
            <w:tcW w:w="144" w:type="dxa"/>
            <w:vAlign w:val="bottom"/>
          </w:tcPr>
          <w:p w14:paraId="75B63CA1" w14:textId="77777777" w:rsidR="00905699" w:rsidRPr="00761B80" w:rsidRDefault="00905699" w:rsidP="00F048B7">
            <w:pPr>
              <w:pStyle w:val="Texto"/>
              <w:tabs>
                <w:tab w:val="decimal" w:pos="1203"/>
              </w:tabs>
            </w:pPr>
          </w:p>
        </w:tc>
        <w:tc>
          <w:tcPr>
            <w:tcW w:w="1440" w:type="dxa"/>
            <w:vAlign w:val="bottom"/>
          </w:tcPr>
          <w:p w14:paraId="6B40E439" w14:textId="3D695C76" w:rsidR="00905699" w:rsidRPr="00761B80" w:rsidRDefault="009141D8" w:rsidP="00F048B7">
            <w:pPr>
              <w:pStyle w:val="Texto"/>
              <w:tabs>
                <w:tab w:val="decimal" w:pos="1203"/>
              </w:tabs>
              <w:jc w:val="left"/>
            </w:pPr>
            <w:r w:rsidRPr="009141D8">
              <w:t>4.721</w:t>
            </w:r>
          </w:p>
        </w:tc>
      </w:tr>
      <w:tr w:rsidR="00905699" w:rsidRPr="00761B80" w14:paraId="2CB66122" w14:textId="77777777" w:rsidTr="008B47F8">
        <w:trPr>
          <w:trHeight w:val="20"/>
        </w:trPr>
        <w:tc>
          <w:tcPr>
            <w:tcW w:w="6624" w:type="dxa"/>
            <w:tcBorders>
              <w:left w:val="nil"/>
              <w:bottom w:val="nil"/>
              <w:right w:val="nil"/>
            </w:tcBorders>
            <w:vAlign w:val="bottom"/>
          </w:tcPr>
          <w:p w14:paraId="5A8D1304" w14:textId="77777777" w:rsidR="00905699" w:rsidRPr="00761B80" w:rsidRDefault="00905699" w:rsidP="00905699">
            <w:pPr>
              <w:pStyle w:val="Texto"/>
            </w:pPr>
            <w:r w:rsidRPr="00761B80">
              <w:t>Negocios conjuntos</w:t>
            </w:r>
          </w:p>
        </w:tc>
        <w:tc>
          <w:tcPr>
            <w:tcW w:w="1440" w:type="dxa"/>
            <w:tcBorders>
              <w:left w:val="nil"/>
              <w:right w:val="nil"/>
            </w:tcBorders>
            <w:vAlign w:val="bottom"/>
          </w:tcPr>
          <w:p w14:paraId="711F6FCB" w14:textId="77777777" w:rsidR="00905699" w:rsidRPr="00761B80" w:rsidRDefault="00905699" w:rsidP="00F048B7">
            <w:pPr>
              <w:pStyle w:val="Texto"/>
              <w:tabs>
                <w:tab w:val="decimal" w:pos="1203"/>
              </w:tabs>
            </w:pPr>
          </w:p>
        </w:tc>
        <w:tc>
          <w:tcPr>
            <w:tcW w:w="144" w:type="dxa"/>
            <w:vAlign w:val="bottom"/>
          </w:tcPr>
          <w:p w14:paraId="5E10BBCD" w14:textId="77777777" w:rsidR="00905699" w:rsidRPr="00761B80" w:rsidRDefault="00905699" w:rsidP="00F048B7">
            <w:pPr>
              <w:pStyle w:val="Texto"/>
              <w:tabs>
                <w:tab w:val="decimal" w:pos="1203"/>
              </w:tabs>
            </w:pPr>
          </w:p>
        </w:tc>
        <w:tc>
          <w:tcPr>
            <w:tcW w:w="1440" w:type="dxa"/>
            <w:vAlign w:val="bottom"/>
          </w:tcPr>
          <w:p w14:paraId="43018775" w14:textId="77777777" w:rsidR="00905699" w:rsidRPr="00761B80" w:rsidRDefault="00905699" w:rsidP="00F048B7">
            <w:pPr>
              <w:pStyle w:val="Texto"/>
              <w:tabs>
                <w:tab w:val="decimal" w:pos="1203"/>
              </w:tabs>
              <w:jc w:val="left"/>
            </w:pPr>
          </w:p>
        </w:tc>
      </w:tr>
      <w:tr w:rsidR="00905699" w:rsidRPr="00761B80" w14:paraId="27CC0982" w14:textId="77777777" w:rsidTr="008B47F8">
        <w:trPr>
          <w:trHeight w:val="20"/>
        </w:trPr>
        <w:tc>
          <w:tcPr>
            <w:tcW w:w="6624" w:type="dxa"/>
            <w:tcBorders>
              <w:left w:val="nil"/>
              <w:bottom w:val="nil"/>
              <w:right w:val="nil"/>
            </w:tcBorders>
            <w:vAlign w:val="bottom"/>
          </w:tcPr>
          <w:p w14:paraId="6BB90FB8" w14:textId="7A58D929" w:rsidR="00905699" w:rsidRPr="00761B80" w:rsidRDefault="00905699" w:rsidP="00905699">
            <w:pPr>
              <w:pStyle w:val="Texto"/>
              <w:ind w:left="284"/>
            </w:pPr>
            <w:proofErr w:type="spellStart"/>
            <w:r w:rsidRPr="00761B80">
              <w:t>Aguaragüe</w:t>
            </w:r>
            <w:proofErr w:type="spellEnd"/>
            <w:r w:rsidRPr="00A63AD1">
              <w:t xml:space="preserve"> Unión Transitoria de Empresas</w:t>
            </w:r>
          </w:p>
        </w:tc>
        <w:tc>
          <w:tcPr>
            <w:tcW w:w="1440" w:type="dxa"/>
            <w:tcBorders>
              <w:left w:val="nil"/>
              <w:bottom w:val="single" w:sz="6" w:space="0" w:color="auto"/>
              <w:right w:val="nil"/>
            </w:tcBorders>
            <w:vAlign w:val="bottom"/>
          </w:tcPr>
          <w:p w14:paraId="359CF2CA" w14:textId="00B1272C" w:rsidR="00905699" w:rsidRPr="00761B80" w:rsidRDefault="00C17039" w:rsidP="00F048B7">
            <w:pPr>
              <w:pStyle w:val="Texto"/>
              <w:tabs>
                <w:tab w:val="decimal" w:pos="1203"/>
              </w:tabs>
            </w:pPr>
            <w:r w:rsidRPr="00C17039">
              <w:t>154.042</w:t>
            </w:r>
          </w:p>
        </w:tc>
        <w:tc>
          <w:tcPr>
            <w:tcW w:w="144" w:type="dxa"/>
            <w:vAlign w:val="bottom"/>
          </w:tcPr>
          <w:p w14:paraId="611B0D6B" w14:textId="77777777" w:rsidR="00905699" w:rsidRPr="00761B80" w:rsidRDefault="00905699" w:rsidP="00F048B7">
            <w:pPr>
              <w:pStyle w:val="Texto"/>
              <w:tabs>
                <w:tab w:val="decimal" w:pos="1203"/>
              </w:tabs>
            </w:pPr>
          </w:p>
        </w:tc>
        <w:tc>
          <w:tcPr>
            <w:tcW w:w="1440" w:type="dxa"/>
            <w:tcBorders>
              <w:bottom w:val="single" w:sz="6" w:space="0" w:color="auto"/>
            </w:tcBorders>
            <w:vAlign w:val="bottom"/>
          </w:tcPr>
          <w:p w14:paraId="65DE9A22" w14:textId="0E0D0126" w:rsidR="00905699" w:rsidRPr="00761B80" w:rsidRDefault="009141D8" w:rsidP="00F048B7">
            <w:pPr>
              <w:pStyle w:val="Texto"/>
              <w:tabs>
                <w:tab w:val="decimal" w:pos="1203"/>
              </w:tabs>
              <w:jc w:val="left"/>
            </w:pPr>
            <w:r w:rsidRPr="009141D8">
              <w:t>159.394</w:t>
            </w:r>
          </w:p>
        </w:tc>
      </w:tr>
      <w:tr w:rsidR="00905699" w:rsidRPr="00761B80" w14:paraId="51EE59C6" w14:textId="77777777" w:rsidTr="008B47F8">
        <w:trPr>
          <w:trHeight w:val="20"/>
        </w:trPr>
        <w:tc>
          <w:tcPr>
            <w:tcW w:w="6624" w:type="dxa"/>
            <w:tcBorders>
              <w:left w:val="nil"/>
              <w:bottom w:val="nil"/>
              <w:right w:val="nil"/>
            </w:tcBorders>
            <w:vAlign w:val="bottom"/>
          </w:tcPr>
          <w:p w14:paraId="59957D11" w14:textId="77777777" w:rsidR="00905699" w:rsidRPr="00761B80" w:rsidRDefault="00905699" w:rsidP="00905699">
            <w:pPr>
              <w:pStyle w:val="Texto"/>
            </w:pPr>
            <w:r w:rsidRPr="00761B80">
              <w:t>Subtotal</w:t>
            </w:r>
          </w:p>
        </w:tc>
        <w:tc>
          <w:tcPr>
            <w:tcW w:w="1440" w:type="dxa"/>
            <w:tcBorders>
              <w:top w:val="single" w:sz="6" w:space="0" w:color="auto"/>
              <w:left w:val="nil"/>
              <w:right w:val="nil"/>
            </w:tcBorders>
            <w:vAlign w:val="bottom"/>
          </w:tcPr>
          <w:p w14:paraId="56EBE1E5" w14:textId="27387CFB" w:rsidR="00905699" w:rsidRPr="00761B80" w:rsidRDefault="00C27B7B" w:rsidP="00F048B7">
            <w:pPr>
              <w:pStyle w:val="Texto"/>
              <w:tabs>
                <w:tab w:val="decimal" w:pos="1203"/>
              </w:tabs>
            </w:pPr>
            <w:r>
              <w:t>615.724</w:t>
            </w:r>
          </w:p>
        </w:tc>
        <w:tc>
          <w:tcPr>
            <w:tcW w:w="144" w:type="dxa"/>
            <w:vAlign w:val="bottom"/>
          </w:tcPr>
          <w:p w14:paraId="3245FD89" w14:textId="77777777" w:rsidR="00905699" w:rsidRPr="00761B80" w:rsidRDefault="00905699" w:rsidP="00F048B7">
            <w:pPr>
              <w:pStyle w:val="Texto"/>
              <w:tabs>
                <w:tab w:val="decimal" w:pos="1203"/>
              </w:tabs>
            </w:pPr>
          </w:p>
        </w:tc>
        <w:tc>
          <w:tcPr>
            <w:tcW w:w="1440" w:type="dxa"/>
            <w:tcBorders>
              <w:top w:val="single" w:sz="6" w:space="0" w:color="auto"/>
            </w:tcBorders>
            <w:vAlign w:val="bottom"/>
          </w:tcPr>
          <w:p w14:paraId="421C4776" w14:textId="23F1BFF6" w:rsidR="00905699" w:rsidRPr="00761B80" w:rsidRDefault="009141D8" w:rsidP="00F048B7">
            <w:pPr>
              <w:pStyle w:val="Texto"/>
              <w:tabs>
                <w:tab w:val="decimal" w:pos="1203"/>
              </w:tabs>
              <w:jc w:val="left"/>
            </w:pPr>
            <w:r>
              <w:t>1.535.807</w:t>
            </w:r>
          </w:p>
        </w:tc>
      </w:tr>
      <w:tr w:rsidR="00905699" w:rsidRPr="00761B80" w14:paraId="7EDC6ADC" w14:textId="77777777" w:rsidTr="008B47F8">
        <w:trPr>
          <w:trHeight w:val="20"/>
        </w:trPr>
        <w:tc>
          <w:tcPr>
            <w:tcW w:w="6624" w:type="dxa"/>
            <w:tcBorders>
              <w:left w:val="nil"/>
              <w:bottom w:val="nil"/>
              <w:right w:val="nil"/>
            </w:tcBorders>
            <w:vAlign w:val="bottom"/>
          </w:tcPr>
          <w:p w14:paraId="3FF6EDF3" w14:textId="6E2B32A9" w:rsidR="00905699" w:rsidRPr="00761B80" w:rsidRDefault="00905699" w:rsidP="00905699">
            <w:pPr>
              <w:pStyle w:val="Texto"/>
            </w:pPr>
            <w:r w:rsidRPr="00761B80">
              <w:t>Pr</w:t>
            </w:r>
            <w:r>
              <w:t>o</w:t>
            </w:r>
            <w:r w:rsidRPr="00761B80">
              <w:t>visión desvalorización inversiones en asociadas</w:t>
            </w:r>
          </w:p>
        </w:tc>
        <w:tc>
          <w:tcPr>
            <w:tcW w:w="1440" w:type="dxa"/>
            <w:tcBorders>
              <w:left w:val="nil"/>
              <w:bottom w:val="single" w:sz="6" w:space="0" w:color="auto"/>
              <w:right w:val="nil"/>
            </w:tcBorders>
            <w:vAlign w:val="bottom"/>
          </w:tcPr>
          <w:p w14:paraId="7F136821" w14:textId="3D1F734A" w:rsidR="00905699" w:rsidRPr="00761B80" w:rsidRDefault="00C27B7B" w:rsidP="00F048B7">
            <w:pPr>
              <w:pStyle w:val="Texto"/>
              <w:tabs>
                <w:tab w:val="decimal" w:pos="1203"/>
              </w:tabs>
            </w:pPr>
            <w:r w:rsidRPr="00C27B7B">
              <w:t>(1.101)</w:t>
            </w:r>
          </w:p>
        </w:tc>
        <w:tc>
          <w:tcPr>
            <w:tcW w:w="144" w:type="dxa"/>
            <w:vAlign w:val="bottom"/>
          </w:tcPr>
          <w:p w14:paraId="268EA690" w14:textId="77777777" w:rsidR="00905699" w:rsidRPr="00761B80" w:rsidRDefault="00905699" w:rsidP="00F048B7">
            <w:pPr>
              <w:pStyle w:val="Texto"/>
              <w:tabs>
                <w:tab w:val="decimal" w:pos="1203"/>
              </w:tabs>
            </w:pPr>
          </w:p>
        </w:tc>
        <w:tc>
          <w:tcPr>
            <w:tcW w:w="1440" w:type="dxa"/>
            <w:tcBorders>
              <w:bottom w:val="single" w:sz="6" w:space="0" w:color="auto"/>
            </w:tcBorders>
            <w:vAlign w:val="bottom"/>
          </w:tcPr>
          <w:p w14:paraId="49989D6E" w14:textId="40E16369" w:rsidR="00905699" w:rsidRPr="00761B80" w:rsidRDefault="009141D8" w:rsidP="00F048B7">
            <w:pPr>
              <w:pStyle w:val="Texto"/>
              <w:tabs>
                <w:tab w:val="decimal" w:pos="1203"/>
              </w:tabs>
              <w:jc w:val="left"/>
            </w:pPr>
            <w:r>
              <w:t>(1.</w:t>
            </w:r>
            <w:r w:rsidR="00126BC6">
              <w:t>1</w:t>
            </w:r>
            <w:r>
              <w:t>01)</w:t>
            </w:r>
          </w:p>
        </w:tc>
      </w:tr>
      <w:tr w:rsidR="00905699" w:rsidRPr="00761B80" w14:paraId="2CF0A8EE" w14:textId="77777777" w:rsidTr="008B47F8">
        <w:trPr>
          <w:trHeight w:val="20"/>
        </w:trPr>
        <w:tc>
          <w:tcPr>
            <w:tcW w:w="6624" w:type="dxa"/>
            <w:tcBorders>
              <w:left w:val="nil"/>
              <w:bottom w:val="nil"/>
              <w:right w:val="nil"/>
            </w:tcBorders>
            <w:vAlign w:val="bottom"/>
          </w:tcPr>
          <w:p w14:paraId="68FC7B52" w14:textId="1CDC2CBE" w:rsidR="00905699" w:rsidRPr="00761B80" w:rsidRDefault="00905699" w:rsidP="00905699">
            <w:pPr>
              <w:pStyle w:val="Texto"/>
              <w:jc w:val="left"/>
              <w:rPr>
                <w:b/>
              </w:rPr>
            </w:pPr>
            <w:proofErr w:type="gramStart"/>
            <w:r w:rsidRPr="00761B80">
              <w:rPr>
                <w:b/>
              </w:rPr>
              <w:t>Total</w:t>
            </w:r>
            <w:proofErr w:type="gramEnd"/>
            <w:r w:rsidRPr="00761B80">
              <w:rPr>
                <w:b/>
              </w:rPr>
              <w:t xml:space="preserve"> inversiones en asociadas</w:t>
            </w:r>
            <w:r w:rsidR="00E86A22">
              <w:rPr>
                <w:b/>
              </w:rPr>
              <w:t>,</w:t>
            </w:r>
            <w:r w:rsidRPr="00761B80">
              <w:rPr>
                <w:b/>
              </w:rPr>
              <w:t xml:space="preserve"> negocios conjuntos</w:t>
            </w:r>
            <w:r w:rsidR="00E86A22">
              <w:rPr>
                <w:b/>
              </w:rPr>
              <w:t xml:space="preserve"> y controladas</w:t>
            </w:r>
          </w:p>
        </w:tc>
        <w:tc>
          <w:tcPr>
            <w:tcW w:w="1440" w:type="dxa"/>
            <w:tcBorders>
              <w:top w:val="single" w:sz="6" w:space="0" w:color="auto"/>
              <w:left w:val="nil"/>
              <w:bottom w:val="double" w:sz="6" w:space="0" w:color="auto"/>
              <w:right w:val="nil"/>
            </w:tcBorders>
            <w:vAlign w:val="bottom"/>
          </w:tcPr>
          <w:p w14:paraId="3913ED4E" w14:textId="02BE39A9" w:rsidR="00905699" w:rsidRPr="00F048B7" w:rsidRDefault="00C27B7B" w:rsidP="00F048B7">
            <w:pPr>
              <w:pStyle w:val="Texto"/>
              <w:tabs>
                <w:tab w:val="decimal" w:pos="1203"/>
              </w:tabs>
              <w:rPr>
                <w:b/>
                <w:bCs/>
              </w:rPr>
            </w:pPr>
            <w:r>
              <w:rPr>
                <w:b/>
                <w:bCs/>
              </w:rPr>
              <w:t>614.623</w:t>
            </w:r>
          </w:p>
        </w:tc>
        <w:tc>
          <w:tcPr>
            <w:tcW w:w="144" w:type="dxa"/>
            <w:vAlign w:val="bottom"/>
          </w:tcPr>
          <w:p w14:paraId="4C838E1F" w14:textId="77777777" w:rsidR="00905699" w:rsidRPr="00F048B7" w:rsidRDefault="00905699" w:rsidP="00F048B7">
            <w:pPr>
              <w:pStyle w:val="Texto"/>
              <w:tabs>
                <w:tab w:val="decimal" w:pos="1203"/>
              </w:tabs>
              <w:rPr>
                <w:b/>
                <w:bCs/>
              </w:rPr>
            </w:pPr>
          </w:p>
        </w:tc>
        <w:tc>
          <w:tcPr>
            <w:tcW w:w="1440" w:type="dxa"/>
            <w:tcBorders>
              <w:top w:val="single" w:sz="6" w:space="0" w:color="auto"/>
              <w:bottom w:val="double" w:sz="6" w:space="0" w:color="auto"/>
            </w:tcBorders>
            <w:vAlign w:val="bottom"/>
          </w:tcPr>
          <w:p w14:paraId="6DF00B5C" w14:textId="0C466CCC" w:rsidR="00905699" w:rsidRPr="00F048B7" w:rsidRDefault="009141D8" w:rsidP="00F048B7">
            <w:pPr>
              <w:pStyle w:val="Texto"/>
              <w:tabs>
                <w:tab w:val="decimal" w:pos="1203"/>
              </w:tabs>
              <w:jc w:val="left"/>
              <w:rPr>
                <w:b/>
                <w:bCs/>
              </w:rPr>
            </w:pPr>
            <w:r>
              <w:rPr>
                <w:b/>
                <w:bCs/>
              </w:rPr>
              <w:t>1.534.706</w:t>
            </w:r>
          </w:p>
        </w:tc>
      </w:tr>
    </w:tbl>
    <w:p w14:paraId="688E6AAE" w14:textId="77777777" w:rsidR="00BC7243" w:rsidRDefault="00BC7243" w:rsidP="00837755">
      <w:pPr>
        <w:pStyle w:val="textonotajustificado"/>
      </w:pPr>
    </w:p>
    <w:p w14:paraId="7082D45A" w14:textId="77777777" w:rsidR="00795E90" w:rsidRDefault="00795E90" w:rsidP="00795E90">
      <w:pPr>
        <w:pStyle w:val="textonotajustificado"/>
        <w:rPr>
          <w:rFonts w:cs="Arial"/>
        </w:rPr>
      </w:pPr>
      <w:r>
        <w:br w:type="page"/>
      </w:r>
    </w:p>
    <w:p w14:paraId="5DBE7981" w14:textId="77777777" w:rsidR="00517D62" w:rsidRDefault="00517D62" w:rsidP="00837755">
      <w:pPr>
        <w:pStyle w:val="textonotajustificado"/>
      </w:pPr>
    </w:p>
    <w:p w14:paraId="3C65A0F5" w14:textId="1C8FB043" w:rsidR="001D194E" w:rsidRPr="00761B80" w:rsidRDefault="002C3AF4" w:rsidP="00837755">
      <w:pPr>
        <w:pStyle w:val="textonotajustificado"/>
      </w:pPr>
      <w:r w:rsidRPr="00761B80">
        <w:t xml:space="preserve">Por otra </w:t>
      </w:r>
      <w:proofErr w:type="gramStart"/>
      <w:r w:rsidRPr="00761B80">
        <w:t>parte</w:t>
      </w:r>
      <w:proofErr w:type="gramEnd"/>
      <w:r w:rsidRPr="00761B80">
        <w:t xml:space="preserve"> se detallan a continuación las participaciones del Grupo Ledesma en los resultados de dichas sociedades por los períodos de </w:t>
      </w:r>
      <w:r w:rsidR="00F870CD">
        <w:t>seis</w:t>
      </w:r>
      <w:r w:rsidR="00C15911">
        <w:t xml:space="preserve"> meses</w:t>
      </w:r>
      <w:r w:rsidR="00F408D7">
        <w:t xml:space="preserve"> finalizados el </w:t>
      </w:r>
      <w:r w:rsidR="00247D18">
        <w:t>3</w:t>
      </w:r>
      <w:r w:rsidR="00D90FE8">
        <w:t>0</w:t>
      </w:r>
      <w:r w:rsidR="00F408D7">
        <w:t xml:space="preserve"> de </w:t>
      </w:r>
      <w:r w:rsidR="00D90FE8">
        <w:t>noviembre</w:t>
      </w:r>
      <w:r w:rsidRPr="00761B80">
        <w:t xml:space="preserve"> de 20</w:t>
      </w:r>
      <w:r w:rsidR="009A5EC4">
        <w:t>2</w:t>
      </w:r>
      <w:r w:rsidR="00730E03">
        <w:t>2</w:t>
      </w:r>
      <w:r w:rsidRPr="00761B80">
        <w:t xml:space="preserve"> y </w:t>
      </w:r>
      <w:r w:rsidR="00EB398F">
        <w:t xml:space="preserve">el </w:t>
      </w:r>
      <w:r w:rsidR="00247D18">
        <w:t>3</w:t>
      </w:r>
      <w:r w:rsidR="00D90FE8">
        <w:t>0</w:t>
      </w:r>
      <w:r w:rsidR="00EB398F">
        <w:t xml:space="preserve"> de </w:t>
      </w:r>
      <w:r w:rsidR="00D90FE8">
        <w:t>noviembre</w:t>
      </w:r>
      <w:r w:rsidR="00EB398F">
        <w:t xml:space="preserve"> de</w:t>
      </w:r>
      <w:r w:rsidRPr="00761B80">
        <w:t xml:space="preserve"> 20</w:t>
      </w:r>
      <w:r w:rsidR="00D7020E">
        <w:t>2</w:t>
      </w:r>
      <w:r w:rsidR="00730E03">
        <w:t>1</w:t>
      </w:r>
      <w:r w:rsidRPr="00761B80">
        <w:t>:</w:t>
      </w:r>
    </w:p>
    <w:p w14:paraId="21DC9C51" w14:textId="77777777" w:rsidR="002C3AF4" w:rsidRPr="00032B2B" w:rsidRDefault="002C3AF4" w:rsidP="00837755">
      <w:pPr>
        <w:pStyle w:val="textonotajustificado"/>
        <w:rPr>
          <w:sz w:val="14"/>
          <w:szCs w:val="14"/>
        </w:rPr>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8B47F8" w:rsidRPr="00761B80" w14:paraId="4B93C6B7" w14:textId="77777777" w:rsidTr="006163C2">
        <w:trPr>
          <w:trHeight w:val="20"/>
        </w:trPr>
        <w:tc>
          <w:tcPr>
            <w:tcW w:w="4770" w:type="dxa"/>
            <w:tcBorders>
              <w:top w:val="nil"/>
              <w:left w:val="nil"/>
              <w:right w:val="nil"/>
            </w:tcBorders>
            <w:vAlign w:val="bottom"/>
          </w:tcPr>
          <w:p w14:paraId="1A4DAD8D" w14:textId="77777777" w:rsidR="008B47F8" w:rsidRPr="00761B80" w:rsidRDefault="008B47F8" w:rsidP="00EA570E">
            <w:pPr>
              <w:pStyle w:val="Texto"/>
            </w:pPr>
          </w:p>
        </w:tc>
        <w:tc>
          <w:tcPr>
            <w:tcW w:w="5310" w:type="dxa"/>
            <w:gridSpan w:val="7"/>
            <w:tcBorders>
              <w:top w:val="nil"/>
              <w:left w:val="nil"/>
              <w:bottom w:val="single" w:sz="4" w:space="0" w:color="auto"/>
            </w:tcBorders>
            <w:vAlign w:val="bottom"/>
          </w:tcPr>
          <w:p w14:paraId="232E8AE9" w14:textId="6C198C94" w:rsidR="008B47F8" w:rsidRDefault="008B47F8" w:rsidP="002F6E6E">
            <w:pPr>
              <w:pStyle w:val="Texto"/>
              <w:jc w:val="center"/>
              <w:rPr>
                <w:b/>
              </w:rPr>
            </w:pPr>
            <w:r w:rsidRPr="00761B80">
              <w:rPr>
                <w:b/>
              </w:rPr>
              <w:t>Ganancia / (Pérdida)</w:t>
            </w:r>
          </w:p>
        </w:tc>
      </w:tr>
      <w:tr w:rsidR="005733EB" w:rsidRPr="00761B80" w14:paraId="69B07AED" w14:textId="08C954E0" w:rsidTr="00F478B9">
        <w:trPr>
          <w:trHeight w:val="20"/>
        </w:trPr>
        <w:tc>
          <w:tcPr>
            <w:tcW w:w="4770" w:type="dxa"/>
            <w:tcBorders>
              <w:top w:val="nil"/>
              <w:left w:val="nil"/>
              <w:right w:val="nil"/>
            </w:tcBorders>
            <w:vAlign w:val="bottom"/>
          </w:tcPr>
          <w:p w14:paraId="2148FDCE" w14:textId="77777777" w:rsidR="005733EB" w:rsidRPr="00761B80" w:rsidRDefault="005733EB" w:rsidP="00EA570E">
            <w:pPr>
              <w:pStyle w:val="Texto"/>
            </w:pPr>
          </w:p>
        </w:tc>
        <w:tc>
          <w:tcPr>
            <w:tcW w:w="2610" w:type="dxa"/>
            <w:gridSpan w:val="3"/>
            <w:tcBorders>
              <w:top w:val="nil"/>
              <w:left w:val="nil"/>
              <w:right w:val="nil"/>
            </w:tcBorders>
            <w:vAlign w:val="bottom"/>
          </w:tcPr>
          <w:p w14:paraId="083D9577" w14:textId="27181BC0" w:rsidR="005733EB" w:rsidRDefault="005733EB" w:rsidP="00EA570E">
            <w:pPr>
              <w:pStyle w:val="Texto"/>
              <w:jc w:val="center"/>
              <w:rPr>
                <w:b/>
              </w:rPr>
            </w:pPr>
            <w:r>
              <w:rPr>
                <w:b/>
              </w:rPr>
              <w:t>30/11/202</w:t>
            </w:r>
            <w:r w:rsidR="00730E03">
              <w:rPr>
                <w:b/>
              </w:rPr>
              <w:t>2</w:t>
            </w:r>
          </w:p>
        </w:tc>
        <w:tc>
          <w:tcPr>
            <w:tcW w:w="144" w:type="dxa"/>
            <w:vAlign w:val="bottom"/>
          </w:tcPr>
          <w:p w14:paraId="30AA7FBB" w14:textId="77777777" w:rsidR="005733EB" w:rsidRPr="00761B80" w:rsidRDefault="005733EB" w:rsidP="002F6E6E">
            <w:pPr>
              <w:pStyle w:val="Texto"/>
              <w:jc w:val="center"/>
              <w:rPr>
                <w:b/>
              </w:rPr>
            </w:pPr>
          </w:p>
        </w:tc>
        <w:tc>
          <w:tcPr>
            <w:tcW w:w="2556" w:type="dxa"/>
            <w:gridSpan w:val="3"/>
            <w:vAlign w:val="bottom"/>
          </w:tcPr>
          <w:p w14:paraId="2A8A56FC" w14:textId="1F944A45" w:rsidR="005733EB" w:rsidRPr="00761B80" w:rsidRDefault="00730E03" w:rsidP="002F6E6E">
            <w:pPr>
              <w:pStyle w:val="Texto"/>
              <w:jc w:val="center"/>
              <w:rPr>
                <w:b/>
              </w:rPr>
            </w:pPr>
            <w:r>
              <w:rPr>
                <w:b/>
              </w:rPr>
              <w:t>30/11/2021</w:t>
            </w:r>
          </w:p>
        </w:tc>
      </w:tr>
      <w:tr w:rsidR="005733EB" w:rsidRPr="00761B80" w14:paraId="186A4D1C" w14:textId="0D594E50" w:rsidTr="00F478B9">
        <w:trPr>
          <w:trHeight w:val="20"/>
        </w:trPr>
        <w:tc>
          <w:tcPr>
            <w:tcW w:w="4770" w:type="dxa"/>
            <w:tcBorders>
              <w:top w:val="nil"/>
              <w:left w:val="nil"/>
              <w:right w:val="nil"/>
            </w:tcBorders>
            <w:vAlign w:val="bottom"/>
          </w:tcPr>
          <w:p w14:paraId="4587296E" w14:textId="77777777" w:rsidR="005733EB" w:rsidRPr="00761B80" w:rsidRDefault="005733EB" w:rsidP="005733EB">
            <w:pPr>
              <w:pStyle w:val="Texto"/>
            </w:pPr>
          </w:p>
        </w:tc>
        <w:tc>
          <w:tcPr>
            <w:tcW w:w="1260" w:type="dxa"/>
            <w:tcBorders>
              <w:top w:val="single" w:sz="6" w:space="0" w:color="auto"/>
              <w:left w:val="nil"/>
              <w:bottom w:val="single" w:sz="6" w:space="0" w:color="auto"/>
              <w:right w:val="nil"/>
            </w:tcBorders>
            <w:vAlign w:val="bottom"/>
          </w:tcPr>
          <w:p w14:paraId="0A085317" w14:textId="5F7B9B23" w:rsidR="005733EB" w:rsidRPr="005733EB" w:rsidRDefault="005733EB" w:rsidP="005733EB">
            <w:pPr>
              <w:pStyle w:val="Texto"/>
              <w:jc w:val="center"/>
              <w:rPr>
                <w:b/>
                <w:bCs/>
              </w:rPr>
            </w:pPr>
            <w:r w:rsidRPr="005733EB">
              <w:rPr>
                <w:b/>
                <w:bCs/>
              </w:rPr>
              <w:t>6 meses</w:t>
            </w:r>
          </w:p>
        </w:tc>
        <w:tc>
          <w:tcPr>
            <w:tcW w:w="126" w:type="dxa"/>
            <w:tcBorders>
              <w:top w:val="nil"/>
              <w:left w:val="nil"/>
              <w:right w:val="nil"/>
            </w:tcBorders>
            <w:vAlign w:val="bottom"/>
          </w:tcPr>
          <w:p w14:paraId="39AB2AF7" w14:textId="582E79ED" w:rsidR="005733EB" w:rsidRPr="005733EB" w:rsidRDefault="005733EB" w:rsidP="005733EB">
            <w:pPr>
              <w:pStyle w:val="Texto"/>
              <w:jc w:val="center"/>
              <w:rPr>
                <w:b/>
                <w:bCs/>
              </w:rPr>
            </w:pPr>
          </w:p>
        </w:tc>
        <w:tc>
          <w:tcPr>
            <w:tcW w:w="1224" w:type="dxa"/>
            <w:tcBorders>
              <w:top w:val="single" w:sz="6" w:space="0" w:color="auto"/>
              <w:left w:val="nil"/>
              <w:bottom w:val="single" w:sz="6" w:space="0" w:color="auto"/>
              <w:right w:val="nil"/>
            </w:tcBorders>
            <w:vAlign w:val="bottom"/>
          </w:tcPr>
          <w:p w14:paraId="6D4D363A" w14:textId="5C9FBEFE" w:rsidR="005733EB" w:rsidRPr="005733EB" w:rsidRDefault="005733EB" w:rsidP="005733EB">
            <w:pPr>
              <w:pStyle w:val="Texto"/>
              <w:jc w:val="center"/>
              <w:rPr>
                <w:b/>
                <w:bCs/>
              </w:rPr>
            </w:pPr>
            <w:r w:rsidRPr="005733EB">
              <w:rPr>
                <w:b/>
                <w:bCs/>
              </w:rPr>
              <w:t>3 meses</w:t>
            </w:r>
          </w:p>
        </w:tc>
        <w:tc>
          <w:tcPr>
            <w:tcW w:w="144" w:type="dxa"/>
            <w:vAlign w:val="bottom"/>
          </w:tcPr>
          <w:p w14:paraId="61BB2C38" w14:textId="77777777" w:rsidR="005733EB" w:rsidRPr="005733EB" w:rsidRDefault="005733EB" w:rsidP="005733EB">
            <w:pPr>
              <w:pStyle w:val="Texto"/>
              <w:rPr>
                <w:b/>
                <w:bCs/>
              </w:rPr>
            </w:pPr>
          </w:p>
        </w:tc>
        <w:tc>
          <w:tcPr>
            <w:tcW w:w="1206" w:type="dxa"/>
            <w:tcBorders>
              <w:top w:val="single" w:sz="6" w:space="0" w:color="auto"/>
              <w:bottom w:val="single" w:sz="6" w:space="0" w:color="auto"/>
            </w:tcBorders>
            <w:vAlign w:val="bottom"/>
          </w:tcPr>
          <w:p w14:paraId="13214FB5" w14:textId="7CE664A8" w:rsidR="005733EB" w:rsidRPr="005733EB" w:rsidRDefault="005733EB" w:rsidP="005733EB">
            <w:pPr>
              <w:pStyle w:val="Texto"/>
              <w:jc w:val="center"/>
              <w:rPr>
                <w:b/>
                <w:bCs/>
              </w:rPr>
            </w:pPr>
            <w:r w:rsidRPr="005733EB">
              <w:rPr>
                <w:b/>
                <w:bCs/>
              </w:rPr>
              <w:t>6 meses</w:t>
            </w:r>
          </w:p>
        </w:tc>
        <w:tc>
          <w:tcPr>
            <w:tcW w:w="90" w:type="dxa"/>
            <w:vAlign w:val="bottom"/>
          </w:tcPr>
          <w:p w14:paraId="646327E8" w14:textId="5BB39328" w:rsidR="005733EB" w:rsidRPr="005733EB" w:rsidRDefault="005733EB" w:rsidP="005733EB">
            <w:pPr>
              <w:pStyle w:val="Texto"/>
              <w:jc w:val="center"/>
              <w:rPr>
                <w:b/>
                <w:bCs/>
              </w:rPr>
            </w:pPr>
          </w:p>
        </w:tc>
        <w:tc>
          <w:tcPr>
            <w:tcW w:w="1260" w:type="dxa"/>
            <w:tcBorders>
              <w:top w:val="single" w:sz="6" w:space="0" w:color="auto"/>
              <w:bottom w:val="single" w:sz="6" w:space="0" w:color="auto"/>
            </w:tcBorders>
            <w:vAlign w:val="bottom"/>
          </w:tcPr>
          <w:p w14:paraId="31A8F97C" w14:textId="04C890B9" w:rsidR="005733EB" w:rsidRPr="005733EB" w:rsidRDefault="005733EB" w:rsidP="005733EB">
            <w:pPr>
              <w:pStyle w:val="Texto"/>
              <w:jc w:val="center"/>
              <w:rPr>
                <w:b/>
                <w:bCs/>
              </w:rPr>
            </w:pPr>
            <w:r w:rsidRPr="005733EB">
              <w:rPr>
                <w:b/>
                <w:bCs/>
              </w:rPr>
              <w:t>3 meses</w:t>
            </w:r>
          </w:p>
        </w:tc>
      </w:tr>
      <w:tr w:rsidR="006163C2" w:rsidRPr="00761B80" w14:paraId="3DAF4CC7" w14:textId="77777777" w:rsidTr="006C258A">
        <w:trPr>
          <w:trHeight w:val="20"/>
        </w:trPr>
        <w:tc>
          <w:tcPr>
            <w:tcW w:w="4770" w:type="dxa"/>
            <w:tcBorders>
              <w:top w:val="nil"/>
              <w:left w:val="nil"/>
              <w:right w:val="nil"/>
            </w:tcBorders>
            <w:vAlign w:val="bottom"/>
          </w:tcPr>
          <w:p w14:paraId="0B3342CF" w14:textId="77777777" w:rsidR="006163C2" w:rsidRPr="00761B80" w:rsidRDefault="006163C2" w:rsidP="005733EB">
            <w:pPr>
              <w:pStyle w:val="Texto"/>
            </w:pPr>
          </w:p>
        </w:tc>
        <w:tc>
          <w:tcPr>
            <w:tcW w:w="1260" w:type="dxa"/>
            <w:tcBorders>
              <w:top w:val="single" w:sz="6" w:space="0" w:color="auto"/>
              <w:left w:val="nil"/>
              <w:right w:val="nil"/>
            </w:tcBorders>
            <w:vAlign w:val="bottom"/>
          </w:tcPr>
          <w:p w14:paraId="4896B73F" w14:textId="59441F2C" w:rsidR="006163C2" w:rsidRPr="006163C2" w:rsidRDefault="006163C2" w:rsidP="005733EB">
            <w:pPr>
              <w:pStyle w:val="Texto"/>
              <w:jc w:val="center"/>
            </w:pPr>
            <w:r w:rsidRPr="006163C2">
              <w:t>(junio - noviembre)</w:t>
            </w:r>
          </w:p>
        </w:tc>
        <w:tc>
          <w:tcPr>
            <w:tcW w:w="126" w:type="dxa"/>
            <w:tcBorders>
              <w:top w:val="nil"/>
              <w:left w:val="nil"/>
              <w:right w:val="nil"/>
            </w:tcBorders>
            <w:vAlign w:val="bottom"/>
          </w:tcPr>
          <w:p w14:paraId="5900C0A1" w14:textId="77777777" w:rsidR="006163C2" w:rsidRPr="006163C2" w:rsidRDefault="006163C2" w:rsidP="005733EB">
            <w:pPr>
              <w:pStyle w:val="Texto"/>
              <w:jc w:val="center"/>
            </w:pPr>
          </w:p>
        </w:tc>
        <w:tc>
          <w:tcPr>
            <w:tcW w:w="1224" w:type="dxa"/>
            <w:tcBorders>
              <w:top w:val="single" w:sz="6" w:space="0" w:color="auto"/>
              <w:left w:val="nil"/>
              <w:right w:val="nil"/>
            </w:tcBorders>
            <w:vAlign w:val="bottom"/>
          </w:tcPr>
          <w:p w14:paraId="0CEACB0A" w14:textId="4A13694A" w:rsidR="006163C2" w:rsidRPr="006163C2" w:rsidRDefault="006163C2" w:rsidP="005733EB">
            <w:pPr>
              <w:pStyle w:val="Texto"/>
              <w:jc w:val="center"/>
            </w:pPr>
            <w:r w:rsidRPr="006163C2">
              <w:t>(septiembre - noviembre)</w:t>
            </w:r>
          </w:p>
        </w:tc>
        <w:tc>
          <w:tcPr>
            <w:tcW w:w="144" w:type="dxa"/>
            <w:vAlign w:val="bottom"/>
          </w:tcPr>
          <w:p w14:paraId="267BFD5A" w14:textId="77777777" w:rsidR="006163C2" w:rsidRPr="006163C2" w:rsidRDefault="006163C2" w:rsidP="005733EB">
            <w:pPr>
              <w:pStyle w:val="Texto"/>
            </w:pPr>
          </w:p>
        </w:tc>
        <w:tc>
          <w:tcPr>
            <w:tcW w:w="1206" w:type="dxa"/>
            <w:tcBorders>
              <w:top w:val="single" w:sz="6" w:space="0" w:color="auto"/>
            </w:tcBorders>
            <w:vAlign w:val="bottom"/>
          </w:tcPr>
          <w:p w14:paraId="7DB31A71" w14:textId="6DD2D899" w:rsidR="006163C2" w:rsidRPr="006163C2" w:rsidRDefault="006163C2" w:rsidP="005733EB">
            <w:pPr>
              <w:pStyle w:val="Texto"/>
              <w:jc w:val="center"/>
            </w:pPr>
            <w:r w:rsidRPr="006163C2">
              <w:t>(junio - noviembre)</w:t>
            </w:r>
          </w:p>
        </w:tc>
        <w:tc>
          <w:tcPr>
            <w:tcW w:w="90" w:type="dxa"/>
            <w:vAlign w:val="bottom"/>
          </w:tcPr>
          <w:p w14:paraId="5B0A5C75" w14:textId="77777777" w:rsidR="006163C2" w:rsidRPr="006163C2" w:rsidRDefault="006163C2" w:rsidP="005733EB">
            <w:pPr>
              <w:pStyle w:val="Texto"/>
              <w:jc w:val="center"/>
            </w:pPr>
          </w:p>
        </w:tc>
        <w:tc>
          <w:tcPr>
            <w:tcW w:w="1260" w:type="dxa"/>
            <w:tcBorders>
              <w:top w:val="single" w:sz="6" w:space="0" w:color="auto"/>
            </w:tcBorders>
            <w:vAlign w:val="bottom"/>
          </w:tcPr>
          <w:p w14:paraId="3789D4A3" w14:textId="79FDFEE7" w:rsidR="006163C2" w:rsidRPr="006163C2" w:rsidRDefault="006163C2" w:rsidP="005733EB">
            <w:pPr>
              <w:pStyle w:val="Texto"/>
              <w:jc w:val="center"/>
            </w:pPr>
            <w:r w:rsidRPr="006163C2">
              <w:t>(septiembre - - noviembre)</w:t>
            </w:r>
          </w:p>
        </w:tc>
      </w:tr>
      <w:tr w:rsidR="005733EB" w:rsidRPr="00761B80" w14:paraId="5544FB29" w14:textId="37F3990F" w:rsidTr="006C258A">
        <w:trPr>
          <w:trHeight w:val="20"/>
        </w:trPr>
        <w:tc>
          <w:tcPr>
            <w:tcW w:w="4770" w:type="dxa"/>
            <w:tcBorders>
              <w:left w:val="nil"/>
              <w:bottom w:val="nil"/>
              <w:right w:val="nil"/>
            </w:tcBorders>
            <w:vAlign w:val="bottom"/>
          </w:tcPr>
          <w:p w14:paraId="42B499C5" w14:textId="77777777" w:rsidR="005733EB" w:rsidRPr="00761B80" w:rsidRDefault="005733EB" w:rsidP="005733EB">
            <w:pPr>
              <w:pStyle w:val="Texto"/>
              <w:rPr>
                <w:b/>
              </w:rPr>
            </w:pPr>
            <w:r w:rsidRPr="00761B80">
              <w:rPr>
                <w:b/>
              </w:rPr>
              <w:t>Participaciones en:</w:t>
            </w:r>
          </w:p>
        </w:tc>
        <w:tc>
          <w:tcPr>
            <w:tcW w:w="1260" w:type="dxa"/>
            <w:tcBorders>
              <w:left w:val="nil"/>
              <w:right w:val="nil"/>
            </w:tcBorders>
            <w:vAlign w:val="bottom"/>
          </w:tcPr>
          <w:p w14:paraId="4935AF18" w14:textId="77777777" w:rsidR="005733EB" w:rsidRPr="00761B80" w:rsidRDefault="005733EB" w:rsidP="00E110B3">
            <w:pPr>
              <w:pStyle w:val="Texto"/>
              <w:tabs>
                <w:tab w:val="decimal" w:pos="1017"/>
              </w:tabs>
              <w:jc w:val="left"/>
            </w:pPr>
          </w:p>
        </w:tc>
        <w:tc>
          <w:tcPr>
            <w:tcW w:w="126" w:type="dxa"/>
            <w:tcBorders>
              <w:left w:val="nil"/>
              <w:right w:val="nil"/>
            </w:tcBorders>
            <w:vAlign w:val="bottom"/>
          </w:tcPr>
          <w:p w14:paraId="5C350F93" w14:textId="7C685299" w:rsidR="005733EB" w:rsidRPr="00761B80" w:rsidRDefault="005733EB" w:rsidP="00E110B3">
            <w:pPr>
              <w:pStyle w:val="Texto"/>
              <w:tabs>
                <w:tab w:val="decimal" w:pos="1017"/>
              </w:tabs>
              <w:jc w:val="left"/>
            </w:pPr>
          </w:p>
        </w:tc>
        <w:tc>
          <w:tcPr>
            <w:tcW w:w="1224" w:type="dxa"/>
            <w:tcBorders>
              <w:left w:val="nil"/>
              <w:right w:val="nil"/>
            </w:tcBorders>
            <w:vAlign w:val="bottom"/>
          </w:tcPr>
          <w:p w14:paraId="257BF7EE" w14:textId="769C1095" w:rsidR="005733EB" w:rsidRPr="00761B80" w:rsidRDefault="005733EB" w:rsidP="00E110B3">
            <w:pPr>
              <w:pStyle w:val="Texto"/>
              <w:tabs>
                <w:tab w:val="decimal" w:pos="1017"/>
              </w:tabs>
              <w:jc w:val="left"/>
            </w:pPr>
          </w:p>
        </w:tc>
        <w:tc>
          <w:tcPr>
            <w:tcW w:w="144" w:type="dxa"/>
            <w:vAlign w:val="bottom"/>
          </w:tcPr>
          <w:p w14:paraId="5B848B4F" w14:textId="77777777" w:rsidR="005733EB" w:rsidRPr="00761B80" w:rsidRDefault="005733EB" w:rsidP="005733EB">
            <w:pPr>
              <w:pStyle w:val="Texto"/>
              <w:tabs>
                <w:tab w:val="decimal" w:pos="1113"/>
              </w:tabs>
            </w:pPr>
          </w:p>
        </w:tc>
        <w:tc>
          <w:tcPr>
            <w:tcW w:w="1206" w:type="dxa"/>
            <w:vAlign w:val="bottom"/>
          </w:tcPr>
          <w:p w14:paraId="718F9DA0" w14:textId="77777777" w:rsidR="005733EB" w:rsidRPr="00761B80" w:rsidRDefault="005733EB" w:rsidP="00A76D9D">
            <w:pPr>
              <w:pStyle w:val="Texto"/>
              <w:tabs>
                <w:tab w:val="decimal" w:pos="1017"/>
              </w:tabs>
              <w:jc w:val="left"/>
            </w:pPr>
          </w:p>
        </w:tc>
        <w:tc>
          <w:tcPr>
            <w:tcW w:w="90" w:type="dxa"/>
            <w:vAlign w:val="bottom"/>
          </w:tcPr>
          <w:p w14:paraId="2F14124B" w14:textId="7FFB94FD" w:rsidR="005733EB" w:rsidRPr="00761B80" w:rsidRDefault="005733EB" w:rsidP="00A76D9D">
            <w:pPr>
              <w:pStyle w:val="Texto"/>
              <w:tabs>
                <w:tab w:val="decimal" w:pos="1017"/>
              </w:tabs>
              <w:jc w:val="left"/>
            </w:pPr>
          </w:p>
        </w:tc>
        <w:tc>
          <w:tcPr>
            <w:tcW w:w="1260" w:type="dxa"/>
            <w:vAlign w:val="bottom"/>
          </w:tcPr>
          <w:p w14:paraId="20B3F813" w14:textId="4AFEE13F" w:rsidR="005733EB" w:rsidRPr="00761B80" w:rsidRDefault="005733EB" w:rsidP="00A76D9D">
            <w:pPr>
              <w:pStyle w:val="Texto"/>
              <w:tabs>
                <w:tab w:val="decimal" w:pos="1017"/>
              </w:tabs>
              <w:jc w:val="left"/>
            </w:pPr>
          </w:p>
        </w:tc>
      </w:tr>
      <w:tr w:rsidR="005733EB" w:rsidRPr="00761B80" w14:paraId="206D6A68" w14:textId="16ADEAA8" w:rsidTr="00F478B9">
        <w:trPr>
          <w:trHeight w:val="20"/>
        </w:trPr>
        <w:tc>
          <w:tcPr>
            <w:tcW w:w="4770" w:type="dxa"/>
            <w:tcBorders>
              <w:left w:val="nil"/>
              <w:bottom w:val="nil"/>
              <w:right w:val="nil"/>
            </w:tcBorders>
            <w:vAlign w:val="bottom"/>
          </w:tcPr>
          <w:p w14:paraId="526439F2" w14:textId="77777777" w:rsidR="005733EB" w:rsidRPr="00761B80" w:rsidRDefault="005733EB" w:rsidP="005733EB">
            <w:pPr>
              <w:pStyle w:val="Texto"/>
            </w:pPr>
            <w:r w:rsidRPr="00761B80">
              <w:t>Asociadas</w:t>
            </w:r>
          </w:p>
        </w:tc>
        <w:tc>
          <w:tcPr>
            <w:tcW w:w="1260" w:type="dxa"/>
            <w:tcBorders>
              <w:left w:val="nil"/>
              <w:right w:val="nil"/>
            </w:tcBorders>
            <w:vAlign w:val="bottom"/>
          </w:tcPr>
          <w:p w14:paraId="21D17BDE" w14:textId="77777777" w:rsidR="005733EB" w:rsidRPr="00761B80" w:rsidRDefault="005733EB" w:rsidP="00E110B3">
            <w:pPr>
              <w:pStyle w:val="Texto"/>
              <w:tabs>
                <w:tab w:val="decimal" w:pos="1017"/>
              </w:tabs>
              <w:jc w:val="left"/>
            </w:pPr>
          </w:p>
        </w:tc>
        <w:tc>
          <w:tcPr>
            <w:tcW w:w="126" w:type="dxa"/>
            <w:tcBorders>
              <w:left w:val="nil"/>
              <w:right w:val="nil"/>
            </w:tcBorders>
            <w:vAlign w:val="bottom"/>
          </w:tcPr>
          <w:p w14:paraId="60A2DFFA" w14:textId="42F73C4F" w:rsidR="005733EB" w:rsidRPr="00761B80" w:rsidRDefault="005733EB" w:rsidP="00E110B3">
            <w:pPr>
              <w:pStyle w:val="Texto"/>
              <w:tabs>
                <w:tab w:val="decimal" w:pos="1017"/>
              </w:tabs>
              <w:jc w:val="left"/>
            </w:pPr>
          </w:p>
        </w:tc>
        <w:tc>
          <w:tcPr>
            <w:tcW w:w="1224" w:type="dxa"/>
            <w:tcBorders>
              <w:left w:val="nil"/>
              <w:right w:val="nil"/>
            </w:tcBorders>
            <w:vAlign w:val="bottom"/>
          </w:tcPr>
          <w:p w14:paraId="6A0FE1E3" w14:textId="1B2B2122" w:rsidR="005733EB" w:rsidRPr="00761B80" w:rsidRDefault="005733EB" w:rsidP="00E110B3">
            <w:pPr>
              <w:pStyle w:val="Texto"/>
              <w:tabs>
                <w:tab w:val="decimal" w:pos="1017"/>
              </w:tabs>
              <w:jc w:val="left"/>
            </w:pPr>
          </w:p>
        </w:tc>
        <w:tc>
          <w:tcPr>
            <w:tcW w:w="144" w:type="dxa"/>
            <w:vAlign w:val="bottom"/>
          </w:tcPr>
          <w:p w14:paraId="0B19EE14" w14:textId="77777777" w:rsidR="005733EB" w:rsidRPr="00761B80" w:rsidRDefault="005733EB" w:rsidP="005733EB">
            <w:pPr>
              <w:pStyle w:val="Texto"/>
              <w:tabs>
                <w:tab w:val="decimal" w:pos="1113"/>
              </w:tabs>
            </w:pPr>
          </w:p>
        </w:tc>
        <w:tc>
          <w:tcPr>
            <w:tcW w:w="1206" w:type="dxa"/>
            <w:vAlign w:val="bottom"/>
          </w:tcPr>
          <w:p w14:paraId="1A959160" w14:textId="77777777" w:rsidR="005733EB" w:rsidRPr="00761B80" w:rsidRDefault="005733EB" w:rsidP="00A76D9D">
            <w:pPr>
              <w:pStyle w:val="Texto"/>
              <w:tabs>
                <w:tab w:val="decimal" w:pos="1017"/>
              </w:tabs>
              <w:jc w:val="left"/>
            </w:pPr>
          </w:p>
        </w:tc>
        <w:tc>
          <w:tcPr>
            <w:tcW w:w="90" w:type="dxa"/>
            <w:vAlign w:val="bottom"/>
          </w:tcPr>
          <w:p w14:paraId="111EBF31" w14:textId="09FF1A03" w:rsidR="005733EB" w:rsidRPr="00761B80" w:rsidRDefault="005733EB" w:rsidP="00A76D9D">
            <w:pPr>
              <w:pStyle w:val="Texto"/>
              <w:tabs>
                <w:tab w:val="decimal" w:pos="1017"/>
              </w:tabs>
              <w:jc w:val="left"/>
            </w:pPr>
          </w:p>
        </w:tc>
        <w:tc>
          <w:tcPr>
            <w:tcW w:w="1260" w:type="dxa"/>
            <w:vAlign w:val="bottom"/>
          </w:tcPr>
          <w:p w14:paraId="55AF03B7" w14:textId="03528E03" w:rsidR="005733EB" w:rsidRPr="00761B80" w:rsidRDefault="005733EB" w:rsidP="00A76D9D">
            <w:pPr>
              <w:pStyle w:val="Texto"/>
              <w:tabs>
                <w:tab w:val="decimal" w:pos="1017"/>
              </w:tabs>
              <w:jc w:val="left"/>
            </w:pPr>
          </w:p>
        </w:tc>
      </w:tr>
      <w:tr w:rsidR="005733EB" w:rsidRPr="00761B80" w14:paraId="12F06877" w14:textId="77777777" w:rsidTr="00F478B9">
        <w:trPr>
          <w:trHeight w:val="20"/>
        </w:trPr>
        <w:tc>
          <w:tcPr>
            <w:tcW w:w="4770" w:type="dxa"/>
            <w:tcBorders>
              <w:left w:val="nil"/>
              <w:bottom w:val="nil"/>
              <w:right w:val="nil"/>
            </w:tcBorders>
            <w:vAlign w:val="bottom"/>
          </w:tcPr>
          <w:p w14:paraId="68794FEB" w14:textId="77777777" w:rsidR="005733EB" w:rsidRPr="00761B80" w:rsidRDefault="005733EB" w:rsidP="005733EB">
            <w:pPr>
              <w:pStyle w:val="Texto"/>
              <w:ind w:left="284"/>
            </w:pPr>
            <w:r w:rsidRPr="00761B80">
              <w:t>Productores de Alcohol de Melaza S.A.</w:t>
            </w:r>
            <w:r>
              <w:t xml:space="preserve"> </w:t>
            </w:r>
            <w:r w:rsidRPr="003F12DB">
              <w:t>(PAMSA)</w:t>
            </w:r>
          </w:p>
        </w:tc>
        <w:tc>
          <w:tcPr>
            <w:tcW w:w="1260" w:type="dxa"/>
            <w:tcBorders>
              <w:left w:val="nil"/>
              <w:right w:val="nil"/>
            </w:tcBorders>
            <w:vAlign w:val="bottom"/>
          </w:tcPr>
          <w:p w14:paraId="48BD7E36" w14:textId="00568B4F" w:rsidR="005733EB" w:rsidRPr="00761B80" w:rsidRDefault="0071554F" w:rsidP="00E110B3">
            <w:pPr>
              <w:pStyle w:val="Texto"/>
              <w:tabs>
                <w:tab w:val="decimal" w:pos="1017"/>
              </w:tabs>
              <w:jc w:val="left"/>
            </w:pPr>
            <w:r w:rsidRPr="0071554F">
              <w:t>(105.154)</w:t>
            </w:r>
          </w:p>
        </w:tc>
        <w:tc>
          <w:tcPr>
            <w:tcW w:w="126" w:type="dxa"/>
            <w:tcBorders>
              <w:left w:val="nil"/>
              <w:right w:val="nil"/>
            </w:tcBorders>
            <w:vAlign w:val="bottom"/>
          </w:tcPr>
          <w:p w14:paraId="79128F8A" w14:textId="7C89ACF7" w:rsidR="005733EB" w:rsidRPr="00761B80" w:rsidRDefault="005733EB" w:rsidP="00E110B3">
            <w:pPr>
              <w:pStyle w:val="Texto"/>
              <w:tabs>
                <w:tab w:val="decimal" w:pos="1017"/>
              </w:tabs>
              <w:jc w:val="left"/>
            </w:pPr>
          </w:p>
        </w:tc>
        <w:tc>
          <w:tcPr>
            <w:tcW w:w="1224" w:type="dxa"/>
            <w:tcBorders>
              <w:left w:val="nil"/>
              <w:right w:val="nil"/>
            </w:tcBorders>
            <w:vAlign w:val="bottom"/>
          </w:tcPr>
          <w:p w14:paraId="10FBDEE3" w14:textId="132B03DC" w:rsidR="005733EB" w:rsidRPr="00761B80" w:rsidRDefault="0071554F" w:rsidP="00E110B3">
            <w:pPr>
              <w:pStyle w:val="Texto"/>
              <w:tabs>
                <w:tab w:val="decimal" w:pos="1017"/>
              </w:tabs>
              <w:jc w:val="left"/>
            </w:pPr>
            <w:r w:rsidRPr="0071554F">
              <w:t>(1.040)</w:t>
            </w:r>
          </w:p>
        </w:tc>
        <w:tc>
          <w:tcPr>
            <w:tcW w:w="144" w:type="dxa"/>
            <w:vAlign w:val="bottom"/>
          </w:tcPr>
          <w:p w14:paraId="29A26F40" w14:textId="77777777" w:rsidR="005733EB" w:rsidRPr="00761B80" w:rsidRDefault="005733EB" w:rsidP="005733EB">
            <w:pPr>
              <w:pStyle w:val="Texto"/>
              <w:tabs>
                <w:tab w:val="decimal" w:pos="1113"/>
              </w:tabs>
            </w:pPr>
          </w:p>
        </w:tc>
        <w:tc>
          <w:tcPr>
            <w:tcW w:w="1206" w:type="dxa"/>
            <w:vAlign w:val="bottom"/>
          </w:tcPr>
          <w:p w14:paraId="75B3AE37" w14:textId="045802F4" w:rsidR="005733EB" w:rsidRPr="00761B80" w:rsidRDefault="009141D8" w:rsidP="00A76D9D">
            <w:pPr>
              <w:pStyle w:val="Texto"/>
              <w:tabs>
                <w:tab w:val="decimal" w:pos="1017"/>
              </w:tabs>
              <w:jc w:val="left"/>
            </w:pPr>
            <w:r w:rsidRPr="009141D8">
              <w:t>81.139</w:t>
            </w:r>
          </w:p>
        </w:tc>
        <w:tc>
          <w:tcPr>
            <w:tcW w:w="90" w:type="dxa"/>
            <w:vAlign w:val="bottom"/>
          </w:tcPr>
          <w:p w14:paraId="10FD38E7" w14:textId="76F6D0C3" w:rsidR="005733EB" w:rsidRPr="00761B80" w:rsidRDefault="005733EB" w:rsidP="00A76D9D">
            <w:pPr>
              <w:pStyle w:val="Texto"/>
              <w:tabs>
                <w:tab w:val="decimal" w:pos="1017"/>
              </w:tabs>
              <w:jc w:val="left"/>
            </w:pPr>
          </w:p>
        </w:tc>
        <w:tc>
          <w:tcPr>
            <w:tcW w:w="1260" w:type="dxa"/>
            <w:vAlign w:val="bottom"/>
          </w:tcPr>
          <w:p w14:paraId="5792BA59" w14:textId="3F760E9A" w:rsidR="005733EB" w:rsidRPr="00761B80" w:rsidRDefault="009141D8" w:rsidP="00A76D9D">
            <w:pPr>
              <w:pStyle w:val="Texto"/>
              <w:tabs>
                <w:tab w:val="decimal" w:pos="1017"/>
              </w:tabs>
              <w:jc w:val="left"/>
            </w:pPr>
            <w:r w:rsidRPr="009141D8">
              <w:t>30.253</w:t>
            </w:r>
          </w:p>
        </w:tc>
      </w:tr>
      <w:tr w:rsidR="005733EB" w:rsidRPr="00761B80" w14:paraId="44ABD89D" w14:textId="77777777" w:rsidTr="00F478B9">
        <w:trPr>
          <w:trHeight w:val="20"/>
        </w:trPr>
        <w:tc>
          <w:tcPr>
            <w:tcW w:w="4770" w:type="dxa"/>
            <w:tcBorders>
              <w:left w:val="nil"/>
              <w:bottom w:val="nil"/>
              <w:right w:val="nil"/>
            </w:tcBorders>
            <w:vAlign w:val="bottom"/>
          </w:tcPr>
          <w:p w14:paraId="799B0A96" w14:textId="77777777" w:rsidR="005733EB" w:rsidRPr="00761B80" w:rsidRDefault="005733EB" w:rsidP="005733EB">
            <w:pPr>
              <w:pStyle w:val="Texto"/>
              <w:ind w:left="284"/>
            </w:pPr>
            <w:r w:rsidRPr="00761B80">
              <w:t>Franquicias Azucareras S.A.</w:t>
            </w:r>
          </w:p>
        </w:tc>
        <w:tc>
          <w:tcPr>
            <w:tcW w:w="1260" w:type="dxa"/>
            <w:tcBorders>
              <w:left w:val="nil"/>
              <w:right w:val="nil"/>
            </w:tcBorders>
            <w:vAlign w:val="bottom"/>
          </w:tcPr>
          <w:p w14:paraId="100EEF0B" w14:textId="743FBE33" w:rsidR="005733EB" w:rsidRPr="00761B80" w:rsidRDefault="0071554F" w:rsidP="00E110B3">
            <w:pPr>
              <w:pStyle w:val="Texto"/>
              <w:tabs>
                <w:tab w:val="decimal" w:pos="1017"/>
              </w:tabs>
              <w:jc w:val="left"/>
            </w:pPr>
            <w:r w:rsidRPr="0071554F">
              <w:t>(294)</w:t>
            </w:r>
          </w:p>
        </w:tc>
        <w:tc>
          <w:tcPr>
            <w:tcW w:w="126" w:type="dxa"/>
            <w:tcBorders>
              <w:left w:val="nil"/>
              <w:right w:val="nil"/>
            </w:tcBorders>
            <w:vAlign w:val="bottom"/>
          </w:tcPr>
          <w:p w14:paraId="68AB84DE" w14:textId="289FA879" w:rsidR="005733EB" w:rsidRPr="00761B80" w:rsidRDefault="005733EB" w:rsidP="00E110B3">
            <w:pPr>
              <w:pStyle w:val="Texto"/>
              <w:tabs>
                <w:tab w:val="decimal" w:pos="1017"/>
              </w:tabs>
              <w:jc w:val="left"/>
            </w:pPr>
          </w:p>
        </w:tc>
        <w:tc>
          <w:tcPr>
            <w:tcW w:w="1224" w:type="dxa"/>
            <w:tcBorders>
              <w:left w:val="nil"/>
              <w:right w:val="nil"/>
            </w:tcBorders>
            <w:vAlign w:val="bottom"/>
          </w:tcPr>
          <w:p w14:paraId="4BF202EB" w14:textId="4C70AA56" w:rsidR="005733EB" w:rsidRPr="00761B80" w:rsidRDefault="0071554F" w:rsidP="00E110B3">
            <w:pPr>
              <w:pStyle w:val="Texto"/>
              <w:tabs>
                <w:tab w:val="decimal" w:pos="1017"/>
              </w:tabs>
              <w:jc w:val="left"/>
            </w:pPr>
            <w:r w:rsidRPr="0071554F">
              <w:t>(107)</w:t>
            </w:r>
          </w:p>
        </w:tc>
        <w:tc>
          <w:tcPr>
            <w:tcW w:w="144" w:type="dxa"/>
            <w:vAlign w:val="bottom"/>
          </w:tcPr>
          <w:p w14:paraId="1E66D6E7" w14:textId="77777777" w:rsidR="005733EB" w:rsidRPr="00761B80" w:rsidRDefault="005733EB" w:rsidP="005733EB">
            <w:pPr>
              <w:pStyle w:val="Texto"/>
              <w:tabs>
                <w:tab w:val="decimal" w:pos="1113"/>
              </w:tabs>
            </w:pPr>
          </w:p>
        </w:tc>
        <w:tc>
          <w:tcPr>
            <w:tcW w:w="1206" w:type="dxa"/>
            <w:vAlign w:val="bottom"/>
          </w:tcPr>
          <w:p w14:paraId="7B2A5098" w14:textId="2F1AFA1F" w:rsidR="005733EB" w:rsidRPr="00761B80" w:rsidRDefault="009141D8" w:rsidP="00A76D9D">
            <w:pPr>
              <w:pStyle w:val="Texto"/>
              <w:tabs>
                <w:tab w:val="decimal" w:pos="1017"/>
              </w:tabs>
              <w:jc w:val="left"/>
            </w:pPr>
            <w:r w:rsidRPr="009141D8">
              <w:t>(326)</w:t>
            </w:r>
          </w:p>
        </w:tc>
        <w:tc>
          <w:tcPr>
            <w:tcW w:w="90" w:type="dxa"/>
            <w:vAlign w:val="bottom"/>
          </w:tcPr>
          <w:p w14:paraId="1159066E" w14:textId="092F6B0C" w:rsidR="005733EB" w:rsidRPr="00761B80" w:rsidRDefault="005733EB" w:rsidP="00A76D9D">
            <w:pPr>
              <w:pStyle w:val="Texto"/>
              <w:tabs>
                <w:tab w:val="decimal" w:pos="1017"/>
              </w:tabs>
              <w:jc w:val="left"/>
            </w:pPr>
          </w:p>
        </w:tc>
        <w:tc>
          <w:tcPr>
            <w:tcW w:w="1260" w:type="dxa"/>
            <w:vAlign w:val="bottom"/>
          </w:tcPr>
          <w:p w14:paraId="6A4F141D" w14:textId="38FA3860" w:rsidR="005733EB" w:rsidRPr="00761B80" w:rsidRDefault="009141D8" w:rsidP="00A76D9D">
            <w:pPr>
              <w:pStyle w:val="Texto"/>
              <w:tabs>
                <w:tab w:val="decimal" w:pos="1017"/>
              </w:tabs>
              <w:jc w:val="left"/>
            </w:pPr>
            <w:r w:rsidRPr="009141D8">
              <w:t>(284)</w:t>
            </w:r>
          </w:p>
        </w:tc>
      </w:tr>
      <w:tr w:rsidR="005733EB" w:rsidRPr="00761B80" w14:paraId="5011A111" w14:textId="77777777" w:rsidTr="00F478B9">
        <w:trPr>
          <w:trHeight w:val="20"/>
        </w:trPr>
        <w:tc>
          <w:tcPr>
            <w:tcW w:w="4770" w:type="dxa"/>
            <w:tcBorders>
              <w:left w:val="nil"/>
              <w:bottom w:val="nil"/>
              <w:right w:val="nil"/>
            </w:tcBorders>
            <w:vAlign w:val="bottom"/>
          </w:tcPr>
          <w:p w14:paraId="26898513" w14:textId="664374CC" w:rsidR="005733EB" w:rsidRPr="00761B80" w:rsidRDefault="005733EB" w:rsidP="005733EB">
            <w:pPr>
              <w:pStyle w:val="Texto"/>
              <w:ind w:left="284"/>
            </w:pPr>
            <w:proofErr w:type="spellStart"/>
            <w:r>
              <w:t>Aguaragüe</w:t>
            </w:r>
            <w:proofErr w:type="spellEnd"/>
            <w:r w:rsidRPr="00A63AD1">
              <w:t xml:space="preserve"> Unión Transitoria de Empresas</w:t>
            </w:r>
          </w:p>
        </w:tc>
        <w:tc>
          <w:tcPr>
            <w:tcW w:w="1260" w:type="dxa"/>
            <w:tcBorders>
              <w:left w:val="nil"/>
              <w:bottom w:val="single" w:sz="6" w:space="0" w:color="auto"/>
              <w:right w:val="nil"/>
            </w:tcBorders>
            <w:vAlign w:val="bottom"/>
          </w:tcPr>
          <w:p w14:paraId="066F9056" w14:textId="19438261" w:rsidR="005733EB" w:rsidRDefault="0071554F" w:rsidP="00E110B3">
            <w:pPr>
              <w:pStyle w:val="Texto"/>
              <w:tabs>
                <w:tab w:val="decimal" w:pos="1017"/>
              </w:tabs>
              <w:jc w:val="left"/>
            </w:pPr>
            <w:r w:rsidRPr="0071554F">
              <w:t>(5.352)</w:t>
            </w:r>
          </w:p>
        </w:tc>
        <w:tc>
          <w:tcPr>
            <w:tcW w:w="126" w:type="dxa"/>
            <w:tcBorders>
              <w:left w:val="nil"/>
              <w:right w:val="nil"/>
            </w:tcBorders>
            <w:vAlign w:val="bottom"/>
          </w:tcPr>
          <w:p w14:paraId="235B3E92" w14:textId="27F53E9B" w:rsidR="005733EB" w:rsidRDefault="005733EB" w:rsidP="00E110B3">
            <w:pPr>
              <w:pStyle w:val="Texto"/>
              <w:tabs>
                <w:tab w:val="decimal" w:pos="1017"/>
              </w:tabs>
              <w:jc w:val="left"/>
            </w:pPr>
          </w:p>
        </w:tc>
        <w:tc>
          <w:tcPr>
            <w:tcW w:w="1224" w:type="dxa"/>
            <w:tcBorders>
              <w:left w:val="nil"/>
              <w:right w:val="nil"/>
            </w:tcBorders>
            <w:vAlign w:val="bottom"/>
          </w:tcPr>
          <w:p w14:paraId="04C2F9EE" w14:textId="4DED949C" w:rsidR="005733EB" w:rsidRDefault="0071554F" w:rsidP="00E110B3">
            <w:pPr>
              <w:pStyle w:val="Texto"/>
              <w:tabs>
                <w:tab w:val="decimal" w:pos="1017"/>
              </w:tabs>
              <w:jc w:val="left"/>
            </w:pPr>
            <w:r w:rsidRPr="0071554F">
              <w:t>(5.142)</w:t>
            </w:r>
          </w:p>
        </w:tc>
        <w:tc>
          <w:tcPr>
            <w:tcW w:w="144" w:type="dxa"/>
            <w:vAlign w:val="bottom"/>
          </w:tcPr>
          <w:p w14:paraId="46FAD2A3" w14:textId="77777777" w:rsidR="005733EB" w:rsidRPr="00761B80" w:rsidRDefault="005733EB" w:rsidP="005733EB">
            <w:pPr>
              <w:pStyle w:val="Texto"/>
              <w:tabs>
                <w:tab w:val="decimal" w:pos="1113"/>
              </w:tabs>
            </w:pPr>
          </w:p>
        </w:tc>
        <w:tc>
          <w:tcPr>
            <w:tcW w:w="1206" w:type="dxa"/>
            <w:tcBorders>
              <w:bottom w:val="single" w:sz="6" w:space="0" w:color="auto"/>
            </w:tcBorders>
            <w:vAlign w:val="bottom"/>
          </w:tcPr>
          <w:p w14:paraId="698469AB" w14:textId="72518ECB" w:rsidR="005733EB" w:rsidRPr="00761B80" w:rsidRDefault="009141D8" w:rsidP="00A76D9D">
            <w:pPr>
              <w:pStyle w:val="Texto"/>
              <w:tabs>
                <w:tab w:val="decimal" w:pos="1017"/>
              </w:tabs>
              <w:jc w:val="left"/>
            </w:pPr>
            <w:r w:rsidRPr="009141D8">
              <w:t>(38.031)</w:t>
            </w:r>
          </w:p>
        </w:tc>
        <w:tc>
          <w:tcPr>
            <w:tcW w:w="90" w:type="dxa"/>
            <w:vAlign w:val="bottom"/>
          </w:tcPr>
          <w:p w14:paraId="1B16CE19" w14:textId="2162E1FD" w:rsidR="005733EB" w:rsidRPr="00761B80" w:rsidRDefault="005733EB" w:rsidP="00A76D9D">
            <w:pPr>
              <w:pStyle w:val="Texto"/>
              <w:tabs>
                <w:tab w:val="decimal" w:pos="1017"/>
              </w:tabs>
              <w:jc w:val="left"/>
            </w:pPr>
          </w:p>
        </w:tc>
        <w:tc>
          <w:tcPr>
            <w:tcW w:w="1260" w:type="dxa"/>
            <w:vAlign w:val="bottom"/>
          </w:tcPr>
          <w:p w14:paraId="1F6F9361" w14:textId="3DDFEC5F" w:rsidR="005733EB" w:rsidRPr="00761B80" w:rsidRDefault="009141D8" w:rsidP="00A76D9D">
            <w:pPr>
              <w:pStyle w:val="Texto"/>
              <w:tabs>
                <w:tab w:val="decimal" w:pos="1017"/>
              </w:tabs>
              <w:jc w:val="left"/>
            </w:pPr>
            <w:r w:rsidRPr="009141D8">
              <w:t>33.496</w:t>
            </w:r>
          </w:p>
        </w:tc>
      </w:tr>
      <w:tr w:rsidR="005733EB" w:rsidRPr="00761B80" w14:paraId="41124F41" w14:textId="224652F5" w:rsidTr="00F478B9">
        <w:trPr>
          <w:trHeight w:val="20"/>
        </w:trPr>
        <w:tc>
          <w:tcPr>
            <w:tcW w:w="4770" w:type="dxa"/>
            <w:tcBorders>
              <w:left w:val="nil"/>
              <w:bottom w:val="nil"/>
              <w:right w:val="nil"/>
            </w:tcBorders>
            <w:vAlign w:val="bottom"/>
          </w:tcPr>
          <w:p w14:paraId="6A6DC2F0" w14:textId="756CC0CA" w:rsidR="005733EB" w:rsidRPr="00761B80" w:rsidRDefault="005733EB" w:rsidP="005733EB">
            <w:pPr>
              <w:pStyle w:val="Texto"/>
              <w:jc w:val="left"/>
              <w:rPr>
                <w:b/>
              </w:rPr>
            </w:pPr>
            <w:proofErr w:type="gramStart"/>
            <w:r w:rsidRPr="00761B80">
              <w:rPr>
                <w:b/>
              </w:rPr>
              <w:t>Total</w:t>
            </w:r>
            <w:proofErr w:type="gramEnd"/>
            <w:r w:rsidRPr="00761B80">
              <w:rPr>
                <w:b/>
              </w:rPr>
              <w:t xml:space="preserve"> inversiones en los resultados netos de </w:t>
            </w:r>
            <w:r>
              <w:rPr>
                <w:b/>
              </w:rPr>
              <w:t>controladas y</w:t>
            </w:r>
            <w:r w:rsidRPr="00761B80">
              <w:rPr>
                <w:b/>
              </w:rPr>
              <w:t xml:space="preserve"> asociadas</w:t>
            </w:r>
          </w:p>
        </w:tc>
        <w:tc>
          <w:tcPr>
            <w:tcW w:w="1260" w:type="dxa"/>
            <w:tcBorders>
              <w:top w:val="single" w:sz="6" w:space="0" w:color="auto"/>
              <w:left w:val="nil"/>
              <w:bottom w:val="double" w:sz="6" w:space="0" w:color="auto"/>
              <w:right w:val="nil"/>
            </w:tcBorders>
            <w:vAlign w:val="bottom"/>
          </w:tcPr>
          <w:p w14:paraId="1A947309" w14:textId="2E6B088D" w:rsidR="005733EB" w:rsidRPr="00C366CF" w:rsidRDefault="0071554F" w:rsidP="00E110B3">
            <w:pPr>
              <w:pStyle w:val="Texto"/>
              <w:tabs>
                <w:tab w:val="decimal" w:pos="1017"/>
              </w:tabs>
              <w:jc w:val="left"/>
              <w:rPr>
                <w:b/>
                <w:bCs/>
              </w:rPr>
            </w:pPr>
            <w:r w:rsidRPr="00C366CF">
              <w:rPr>
                <w:b/>
                <w:bCs/>
              </w:rPr>
              <w:t>(110.800)</w:t>
            </w:r>
          </w:p>
        </w:tc>
        <w:tc>
          <w:tcPr>
            <w:tcW w:w="126" w:type="dxa"/>
            <w:tcBorders>
              <w:left w:val="nil"/>
              <w:right w:val="nil"/>
            </w:tcBorders>
            <w:vAlign w:val="bottom"/>
          </w:tcPr>
          <w:p w14:paraId="7A5428A6" w14:textId="0100E66C" w:rsidR="005733EB" w:rsidRPr="00C366CF" w:rsidRDefault="005733EB" w:rsidP="00E110B3">
            <w:pPr>
              <w:pStyle w:val="Texto"/>
              <w:tabs>
                <w:tab w:val="decimal" w:pos="1017"/>
              </w:tabs>
              <w:jc w:val="left"/>
              <w:rPr>
                <w:b/>
                <w:bCs/>
              </w:rPr>
            </w:pPr>
          </w:p>
        </w:tc>
        <w:tc>
          <w:tcPr>
            <w:tcW w:w="1224" w:type="dxa"/>
            <w:tcBorders>
              <w:top w:val="single" w:sz="6" w:space="0" w:color="auto"/>
              <w:left w:val="nil"/>
              <w:bottom w:val="double" w:sz="6" w:space="0" w:color="auto"/>
              <w:right w:val="nil"/>
            </w:tcBorders>
            <w:vAlign w:val="bottom"/>
          </w:tcPr>
          <w:p w14:paraId="0FDC5E70" w14:textId="5B33E7EE" w:rsidR="005733EB" w:rsidRPr="00C366CF" w:rsidRDefault="0071554F" w:rsidP="00E110B3">
            <w:pPr>
              <w:pStyle w:val="Texto"/>
              <w:tabs>
                <w:tab w:val="decimal" w:pos="1017"/>
              </w:tabs>
              <w:jc w:val="left"/>
              <w:rPr>
                <w:b/>
                <w:bCs/>
              </w:rPr>
            </w:pPr>
            <w:r w:rsidRPr="00C366CF">
              <w:rPr>
                <w:b/>
                <w:bCs/>
              </w:rPr>
              <w:t>(6.289)</w:t>
            </w:r>
          </w:p>
        </w:tc>
        <w:tc>
          <w:tcPr>
            <w:tcW w:w="144" w:type="dxa"/>
            <w:vAlign w:val="bottom"/>
          </w:tcPr>
          <w:p w14:paraId="2A31FEC1" w14:textId="77777777" w:rsidR="005733EB" w:rsidRPr="00F048B7" w:rsidRDefault="005733EB" w:rsidP="005733EB">
            <w:pPr>
              <w:pStyle w:val="Texto"/>
              <w:tabs>
                <w:tab w:val="decimal" w:pos="1113"/>
              </w:tabs>
              <w:rPr>
                <w:b/>
                <w:bCs/>
              </w:rPr>
            </w:pPr>
          </w:p>
        </w:tc>
        <w:tc>
          <w:tcPr>
            <w:tcW w:w="1206" w:type="dxa"/>
            <w:tcBorders>
              <w:top w:val="single" w:sz="6" w:space="0" w:color="auto"/>
              <w:bottom w:val="double" w:sz="6" w:space="0" w:color="auto"/>
            </w:tcBorders>
            <w:vAlign w:val="bottom"/>
          </w:tcPr>
          <w:p w14:paraId="2473FD4D" w14:textId="527BBE45" w:rsidR="005733EB" w:rsidRPr="00F048B7" w:rsidRDefault="009141D8" w:rsidP="00A76D9D">
            <w:pPr>
              <w:pStyle w:val="Texto"/>
              <w:tabs>
                <w:tab w:val="decimal" w:pos="1017"/>
              </w:tabs>
              <w:jc w:val="left"/>
              <w:rPr>
                <w:b/>
                <w:bCs/>
              </w:rPr>
            </w:pPr>
            <w:r w:rsidRPr="009141D8">
              <w:rPr>
                <w:b/>
                <w:bCs/>
              </w:rPr>
              <w:t>42.782</w:t>
            </w:r>
          </w:p>
        </w:tc>
        <w:tc>
          <w:tcPr>
            <w:tcW w:w="90" w:type="dxa"/>
            <w:vAlign w:val="bottom"/>
          </w:tcPr>
          <w:p w14:paraId="2D788DF6" w14:textId="17D6BF42" w:rsidR="005733EB" w:rsidRPr="00F048B7" w:rsidRDefault="005733EB" w:rsidP="00A76D9D">
            <w:pPr>
              <w:pStyle w:val="Texto"/>
              <w:tabs>
                <w:tab w:val="decimal" w:pos="1017"/>
              </w:tabs>
              <w:jc w:val="left"/>
              <w:rPr>
                <w:b/>
                <w:bCs/>
              </w:rPr>
            </w:pPr>
          </w:p>
        </w:tc>
        <w:tc>
          <w:tcPr>
            <w:tcW w:w="1260" w:type="dxa"/>
            <w:tcBorders>
              <w:top w:val="single" w:sz="6" w:space="0" w:color="auto"/>
              <w:bottom w:val="double" w:sz="6" w:space="0" w:color="auto"/>
            </w:tcBorders>
            <w:vAlign w:val="bottom"/>
          </w:tcPr>
          <w:p w14:paraId="4F8E95C8" w14:textId="703F3B06" w:rsidR="005733EB" w:rsidRPr="00F048B7" w:rsidRDefault="009141D8" w:rsidP="00A76D9D">
            <w:pPr>
              <w:pStyle w:val="Texto"/>
              <w:tabs>
                <w:tab w:val="decimal" w:pos="1017"/>
              </w:tabs>
              <w:jc w:val="left"/>
              <w:rPr>
                <w:b/>
                <w:bCs/>
              </w:rPr>
            </w:pPr>
            <w:r w:rsidRPr="009141D8">
              <w:rPr>
                <w:b/>
                <w:bCs/>
              </w:rPr>
              <w:t>63.465</w:t>
            </w:r>
          </w:p>
        </w:tc>
      </w:tr>
    </w:tbl>
    <w:p w14:paraId="39A36582" w14:textId="77777777" w:rsidR="002C3AF4" w:rsidRPr="00761B80" w:rsidRDefault="002C3AF4" w:rsidP="00837755">
      <w:pPr>
        <w:pStyle w:val="textonotajustificado"/>
      </w:pPr>
    </w:p>
    <w:p w14:paraId="2BCD6CF0" w14:textId="639D791B" w:rsidR="000C1713" w:rsidRDefault="002C3AF4" w:rsidP="005071F9">
      <w:pPr>
        <w:pStyle w:val="textonotajustificado"/>
      </w:pPr>
      <w:r w:rsidRPr="00761B80">
        <w:t xml:space="preserve">La información financiera utilizada al </w:t>
      </w:r>
      <w:r w:rsidR="00247D18">
        <w:t>3</w:t>
      </w:r>
      <w:r w:rsidR="00210F12">
        <w:t>0</w:t>
      </w:r>
      <w:r w:rsidR="001B31FD">
        <w:t xml:space="preserve"> de </w:t>
      </w:r>
      <w:r w:rsidR="00046083">
        <w:t>noviembre</w:t>
      </w:r>
      <w:r w:rsidR="001B31FD">
        <w:t xml:space="preserve"> de 202</w:t>
      </w:r>
      <w:r w:rsidR="00730E03">
        <w:t>2</w:t>
      </w:r>
      <w:r w:rsidRPr="00761B80">
        <w:t xml:space="preserve"> y</w:t>
      </w:r>
      <w:r w:rsidR="001B31FD">
        <w:t xml:space="preserve"> </w:t>
      </w:r>
      <w:r w:rsidRPr="00761B80">
        <w:t>20</w:t>
      </w:r>
      <w:r w:rsidR="00D7020E">
        <w:t>2</w:t>
      </w:r>
      <w:r w:rsidR="00730E03">
        <w:t>1</w:t>
      </w:r>
      <w:r w:rsidRPr="00761B80">
        <w:t xml:space="preserve"> y al </w:t>
      </w:r>
      <w:r w:rsidR="00730E03">
        <w:t>31 de mayo de 2022</w:t>
      </w:r>
      <w:r w:rsidRPr="00761B80">
        <w:t xml:space="preserve"> vinculada a las inversiones en asociadas y negocios conjuntos fue determinada sobre la base de los estados financieros de estas sociedades. No existen diferencias significativas entre los criterios contables aplicados por el Grupo Ledesma y estas sociedades.</w:t>
      </w:r>
    </w:p>
    <w:p w14:paraId="191102E3" w14:textId="77777777" w:rsidR="002C3AF4" w:rsidRPr="00761B80" w:rsidRDefault="002C3AF4" w:rsidP="002C3AF4">
      <w:pPr>
        <w:pStyle w:val="textonotajustificado"/>
      </w:pPr>
    </w:p>
    <w:p w14:paraId="358850EF" w14:textId="47A09BEE" w:rsidR="001D194E" w:rsidRPr="00761B80" w:rsidRDefault="002C3AF4" w:rsidP="002C3AF4">
      <w:pPr>
        <w:pStyle w:val="textonotajustificado"/>
      </w:pPr>
      <w:r w:rsidRPr="00761B80">
        <w:t xml:space="preserve">A </w:t>
      </w:r>
      <w:proofErr w:type="gramStart"/>
      <w:r w:rsidRPr="00761B80">
        <w:t>continuación</w:t>
      </w:r>
      <w:proofErr w:type="gramEnd"/>
      <w:r w:rsidRPr="00761B80">
        <w:t xml:space="preserve"> se detalla la información financiera resumida vinculada a las inversiones en asociadas y negocios conjuntos del Grupo Ledesma al </w:t>
      </w:r>
      <w:r w:rsidR="00730E03">
        <w:t>30 de noviembre de 2022</w:t>
      </w:r>
      <w:r w:rsidRPr="00761B80">
        <w:t>, correspondiente a los últimos estados financieros emitidos por las sociedades en las que se ha invertido:</w:t>
      </w:r>
    </w:p>
    <w:p w14:paraId="4995C35B" w14:textId="77777777" w:rsidR="001D194E" w:rsidRPr="007C35D5" w:rsidRDefault="001D194E" w:rsidP="00837755">
      <w:pPr>
        <w:pStyle w:val="textonotajustificado"/>
        <w:rPr>
          <w:sz w:val="18"/>
          <w:szCs w:val="18"/>
        </w:rPr>
      </w:pPr>
    </w:p>
    <w:tbl>
      <w:tblPr>
        <w:tblStyle w:val="TableGrid"/>
        <w:tblW w:w="0" w:type="auto"/>
        <w:tblLayout w:type="fixed"/>
        <w:tblLook w:val="04A0" w:firstRow="1" w:lastRow="0" w:firstColumn="1" w:lastColumn="0" w:noHBand="0" w:noVBand="1"/>
      </w:tblPr>
      <w:tblGrid>
        <w:gridCol w:w="4032"/>
        <w:gridCol w:w="73"/>
        <w:gridCol w:w="2304"/>
        <w:gridCol w:w="72"/>
        <w:gridCol w:w="1584"/>
        <w:gridCol w:w="72"/>
        <w:gridCol w:w="1584"/>
      </w:tblGrid>
      <w:tr w:rsidR="002C3AF4" w:rsidRPr="00761B80" w14:paraId="0FE6B9E4" w14:textId="77777777" w:rsidTr="00032B2B">
        <w:tc>
          <w:tcPr>
            <w:tcW w:w="4032" w:type="dxa"/>
            <w:tcBorders>
              <w:bottom w:val="single" w:sz="6" w:space="0" w:color="auto"/>
            </w:tcBorders>
          </w:tcPr>
          <w:p w14:paraId="11744E6E" w14:textId="49052C13" w:rsidR="002C3AF4" w:rsidRPr="00761B80" w:rsidRDefault="00C4104F" w:rsidP="00EA570E">
            <w:pPr>
              <w:pStyle w:val="textonotajustificado"/>
              <w:jc w:val="center"/>
              <w:rPr>
                <w:b/>
              </w:rPr>
            </w:pPr>
            <w:r w:rsidRPr="00C4104F">
              <w:rPr>
                <w:b/>
              </w:rPr>
              <w:t xml:space="preserve">Estados financieros considerados al </w:t>
            </w:r>
            <w:r w:rsidR="00730E03">
              <w:rPr>
                <w:b/>
              </w:rPr>
              <w:t>30/11/2022</w:t>
            </w:r>
          </w:p>
        </w:tc>
        <w:tc>
          <w:tcPr>
            <w:tcW w:w="73" w:type="dxa"/>
          </w:tcPr>
          <w:p w14:paraId="35F199AB" w14:textId="77777777" w:rsidR="002C3AF4" w:rsidRPr="00761B80" w:rsidRDefault="002C3AF4" w:rsidP="00EA570E">
            <w:pPr>
              <w:pStyle w:val="textonotajustificado"/>
              <w:jc w:val="center"/>
              <w:rPr>
                <w:b/>
              </w:rPr>
            </w:pPr>
          </w:p>
        </w:tc>
        <w:tc>
          <w:tcPr>
            <w:tcW w:w="2304" w:type="dxa"/>
            <w:tcBorders>
              <w:bottom w:val="single" w:sz="6" w:space="0" w:color="auto"/>
            </w:tcBorders>
          </w:tcPr>
          <w:p w14:paraId="10A10872" w14:textId="77777777" w:rsidR="002C3AF4" w:rsidRPr="00761B80" w:rsidRDefault="002C3AF4" w:rsidP="00EA570E">
            <w:pPr>
              <w:pStyle w:val="textonotajustificado"/>
              <w:jc w:val="center"/>
              <w:rPr>
                <w:b/>
              </w:rPr>
            </w:pPr>
            <w:r w:rsidRPr="00761B80">
              <w:rPr>
                <w:b/>
              </w:rPr>
              <w:t xml:space="preserve">Productores de Alcohol de Melaza S.A. (PAMSA) consolidado con PAMSA Uruguay S.A. y </w:t>
            </w:r>
            <w:proofErr w:type="spellStart"/>
            <w:r w:rsidRPr="00761B80">
              <w:rPr>
                <w:b/>
              </w:rPr>
              <w:t>Alpamsa</w:t>
            </w:r>
            <w:proofErr w:type="spellEnd"/>
            <w:r w:rsidRPr="00761B80">
              <w:rPr>
                <w:b/>
              </w:rPr>
              <w:t xml:space="preserve"> S.A.</w:t>
            </w:r>
          </w:p>
        </w:tc>
        <w:tc>
          <w:tcPr>
            <w:tcW w:w="72" w:type="dxa"/>
          </w:tcPr>
          <w:p w14:paraId="0CCDB04B" w14:textId="77777777" w:rsidR="002C3AF4" w:rsidRPr="00761B80" w:rsidRDefault="002C3AF4" w:rsidP="00EA570E">
            <w:pPr>
              <w:pStyle w:val="textonotajustificado"/>
              <w:jc w:val="center"/>
              <w:rPr>
                <w:b/>
              </w:rPr>
            </w:pPr>
          </w:p>
        </w:tc>
        <w:tc>
          <w:tcPr>
            <w:tcW w:w="1584" w:type="dxa"/>
            <w:tcBorders>
              <w:bottom w:val="single" w:sz="6" w:space="0" w:color="auto"/>
            </w:tcBorders>
          </w:tcPr>
          <w:p w14:paraId="49F0ED89" w14:textId="6C8506D5" w:rsidR="002C3AF4" w:rsidRPr="00761B80" w:rsidRDefault="002C3AF4" w:rsidP="00EA570E">
            <w:pPr>
              <w:pStyle w:val="textonotajustificado"/>
              <w:jc w:val="center"/>
              <w:rPr>
                <w:b/>
              </w:rPr>
            </w:pPr>
            <w:proofErr w:type="spellStart"/>
            <w:r w:rsidRPr="00761B80">
              <w:rPr>
                <w:b/>
              </w:rPr>
              <w:t>Aguaragüe</w:t>
            </w:r>
            <w:proofErr w:type="spellEnd"/>
            <w:r w:rsidR="0031745A">
              <w:rPr>
                <w:b/>
              </w:rPr>
              <w:t xml:space="preserve"> </w:t>
            </w:r>
            <w:r w:rsidR="0031745A" w:rsidRPr="00E470A7">
              <w:rPr>
                <w:b/>
              </w:rPr>
              <w:t>Unión Transitoria de Empresas</w:t>
            </w:r>
          </w:p>
        </w:tc>
        <w:tc>
          <w:tcPr>
            <w:tcW w:w="72" w:type="dxa"/>
          </w:tcPr>
          <w:p w14:paraId="3AD574C4" w14:textId="77777777" w:rsidR="002C3AF4" w:rsidRPr="00761B80" w:rsidRDefault="002C3AF4" w:rsidP="00EA570E">
            <w:pPr>
              <w:pStyle w:val="textonotajustificado"/>
              <w:jc w:val="center"/>
              <w:rPr>
                <w:b/>
              </w:rPr>
            </w:pPr>
          </w:p>
        </w:tc>
        <w:tc>
          <w:tcPr>
            <w:tcW w:w="1584" w:type="dxa"/>
            <w:tcBorders>
              <w:bottom w:val="single" w:sz="6" w:space="0" w:color="auto"/>
            </w:tcBorders>
          </w:tcPr>
          <w:p w14:paraId="29ED4E6F" w14:textId="77777777" w:rsidR="002C3AF4" w:rsidRPr="00761B80" w:rsidRDefault="002C3AF4" w:rsidP="00EA570E">
            <w:pPr>
              <w:pStyle w:val="textonotajustificado"/>
              <w:jc w:val="center"/>
              <w:rPr>
                <w:b/>
              </w:rPr>
            </w:pPr>
            <w:r w:rsidRPr="00761B80">
              <w:rPr>
                <w:b/>
              </w:rPr>
              <w:t>Franquicias Azucareras S.A.</w:t>
            </w:r>
          </w:p>
        </w:tc>
      </w:tr>
      <w:tr w:rsidR="002C3AF4" w:rsidRPr="00761B80" w14:paraId="03E19A4A" w14:textId="77777777" w:rsidTr="00032B2B">
        <w:tc>
          <w:tcPr>
            <w:tcW w:w="4032" w:type="dxa"/>
            <w:tcBorders>
              <w:top w:val="single" w:sz="6" w:space="0" w:color="auto"/>
            </w:tcBorders>
          </w:tcPr>
          <w:p w14:paraId="217610D5" w14:textId="77777777" w:rsidR="002C3AF4" w:rsidRPr="00761B80" w:rsidRDefault="002C3AF4" w:rsidP="00EA570E">
            <w:pPr>
              <w:pStyle w:val="textonotajustificado"/>
              <w:jc w:val="center"/>
              <w:rPr>
                <w:b/>
              </w:rPr>
            </w:pPr>
          </w:p>
        </w:tc>
        <w:tc>
          <w:tcPr>
            <w:tcW w:w="73" w:type="dxa"/>
          </w:tcPr>
          <w:p w14:paraId="49708D46" w14:textId="77777777" w:rsidR="002C3AF4" w:rsidRPr="00761B80" w:rsidRDefault="002C3AF4" w:rsidP="00EA570E">
            <w:pPr>
              <w:pStyle w:val="textonotajustificado"/>
              <w:jc w:val="center"/>
              <w:rPr>
                <w:b/>
              </w:rPr>
            </w:pPr>
          </w:p>
        </w:tc>
        <w:tc>
          <w:tcPr>
            <w:tcW w:w="2304" w:type="dxa"/>
            <w:tcBorders>
              <w:top w:val="single" w:sz="6" w:space="0" w:color="auto"/>
            </w:tcBorders>
          </w:tcPr>
          <w:p w14:paraId="7DE8A4B8" w14:textId="6D2F40D1" w:rsidR="002C3AF4" w:rsidRPr="00761B80" w:rsidRDefault="002C3AF4" w:rsidP="00EA570E">
            <w:pPr>
              <w:pStyle w:val="textonotajustificado"/>
              <w:jc w:val="center"/>
              <w:rPr>
                <w:b/>
              </w:rPr>
            </w:pPr>
            <w:r w:rsidRPr="00761B80">
              <w:rPr>
                <w:b/>
              </w:rPr>
              <w:t>3</w:t>
            </w:r>
            <w:r w:rsidR="00C853C2">
              <w:rPr>
                <w:b/>
              </w:rPr>
              <w:t>0</w:t>
            </w:r>
            <w:r w:rsidRPr="00761B80">
              <w:rPr>
                <w:b/>
              </w:rPr>
              <w:t>/</w:t>
            </w:r>
            <w:r w:rsidR="00C853C2">
              <w:rPr>
                <w:b/>
              </w:rPr>
              <w:t>0</w:t>
            </w:r>
            <w:r w:rsidR="00A75DBC">
              <w:rPr>
                <w:b/>
              </w:rPr>
              <w:t>9</w:t>
            </w:r>
            <w:r w:rsidR="00A8688B" w:rsidRPr="00761B80">
              <w:rPr>
                <w:b/>
              </w:rPr>
              <w:t>/</w:t>
            </w:r>
            <w:r w:rsidR="009C156E">
              <w:rPr>
                <w:b/>
              </w:rPr>
              <w:t>20</w:t>
            </w:r>
            <w:r w:rsidR="00C853C2">
              <w:rPr>
                <w:b/>
              </w:rPr>
              <w:t>2</w:t>
            </w:r>
            <w:r w:rsidR="00730E03">
              <w:rPr>
                <w:b/>
              </w:rPr>
              <w:t>2</w:t>
            </w:r>
          </w:p>
        </w:tc>
        <w:tc>
          <w:tcPr>
            <w:tcW w:w="72" w:type="dxa"/>
          </w:tcPr>
          <w:p w14:paraId="6104356E" w14:textId="77777777" w:rsidR="002C3AF4" w:rsidRPr="00761B80" w:rsidRDefault="002C3AF4" w:rsidP="00EA570E">
            <w:pPr>
              <w:pStyle w:val="textonotajustificado"/>
              <w:jc w:val="center"/>
              <w:rPr>
                <w:b/>
              </w:rPr>
            </w:pPr>
          </w:p>
        </w:tc>
        <w:tc>
          <w:tcPr>
            <w:tcW w:w="1584" w:type="dxa"/>
            <w:tcBorders>
              <w:top w:val="single" w:sz="6" w:space="0" w:color="auto"/>
            </w:tcBorders>
          </w:tcPr>
          <w:p w14:paraId="7982B046" w14:textId="3C565D68" w:rsidR="002C3AF4" w:rsidRPr="00761B80" w:rsidRDefault="00730E03" w:rsidP="00EA570E">
            <w:pPr>
              <w:pStyle w:val="textonotajustificado"/>
              <w:jc w:val="center"/>
              <w:rPr>
                <w:b/>
              </w:rPr>
            </w:pPr>
            <w:r>
              <w:rPr>
                <w:b/>
              </w:rPr>
              <w:t>30/11/2022</w:t>
            </w:r>
          </w:p>
        </w:tc>
        <w:tc>
          <w:tcPr>
            <w:tcW w:w="72" w:type="dxa"/>
          </w:tcPr>
          <w:p w14:paraId="25B15C2D" w14:textId="77777777" w:rsidR="002C3AF4" w:rsidRPr="00761B80" w:rsidRDefault="002C3AF4" w:rsidP="00EA570E">
            <w:pPr>
              <w:pStyle w:val="textonotajustificado"/>
              <w:jc w:val="center"/>
              <w:rPr>
                <w:b/>
              </w:rPr>
            </w:pPr>
          </w:p>
        </w:tc>
        <w:tc>
          <w:tcPr>
            <w:tcW w:w="1584" w:type="dxa"/>
            <w:tcBorders>
              <w:top w:val="single" w:sz="6" w:space="0" w:color="auto"/>
            </w:tcBorders>
          </w:tcPr>
          <w:p w14:paraId="2029EFCF" w14:textId="3179884C" w:rsidR="002C3AF4" w:rsidRPr="00761B80" w:rsidRDefault="00730E03" w:rsidP="00EA570E">
            <w:pPr>
              <w:pStyle w:val="textonotajustificado"/>
              <w:jc w:val="center"/>
              <w:rPr>
                <w:b/>
              </w:rPr>
            </w:pPr>
            <w:r>
              <w:rPr>
                <w:b/>
              </w:rPr>
              <w:t>30/11/2022</w:t>
            </w:r>
          </w:p>
        </w:tc>
      </w:tr>
      <w:tr w:rsidR="002C3AF4" w:rsidRPr="00B0698B" w14:paraId="410804FF" w14:textId="77777777" w:rsidTr="00032B2B">
        <w:tc>
          <w:tcPr>
            <w:tcW w:w="4032" w:type="dxa"/>
          </w:tcPr>
          <w:p w14:paraId="00E8C44E" w14:textId="77777777" w:rsidR="002C3AF4" w:rsidRPr="00B0698B" w:rsidRDefault="002C3AF4" w:rsidP="00EA570E">
            <w:pPr>
              <w:pStyle w:val="textonotajustificado"/>
              <w:rPr>
                <w:sz w:val="8"/>
                <w:szCs w:val="8"/>
              </w:rPr>
            </w:pPr>
          </w:p>
        </w:tc>
        <w:tc>
          <w:tcPr>
            <w:tcW w:w="73" w:type="dxa"/>
          </w:tcPr>
          <w:p w14:paraId="7CBF9962" w14:textId="77777777" w:rsidR="002C3AF4" w:rsidRPr="00B0698B" w:rsidRDefault="002C3AF4" w:rsidP="00EA570E">
            <w:pPr>
              <w:pStyle w:val="textonotajustificado"/>
              <w:tabs>
                <w:tab w:val="decimal" w:pos="1131"/>
              </w:tabs>
              <w:rPr>
                <w:sz w:val="8"/>
                <w:szCs w:val="8"/>
              </w:rPr>
            </w:pPr>
          </w:p>
        </w:tc>
        <w:tc>
          <w:tcPr>
            <w:tcW w:w="2304" w:type="dxa"/>
          </w:tcPr>
          <w:p w14:paraId="5D6C3585" w14:textId="77777777" w:rsidR="002C3AF4" w:rsidRPr="00B0698B" w:rsidRDefault="002C3AF4" w:rsidP="00F048B7">
            <w:pPr>
              <w:pStyle w:val="Texto"/>
              <w:tabs>
                <w:tab w:val="decimal" w:pos="1657"/>
              </w:tabs>
              <w:rPr>
                <w:sz w:val="8"/>
                <w:szCs w:val="8"/>
              </w:rPr>
            </w:pPr>
          </w:p>
        </w:tc>
        <w:tc>
          <w:tcPr>
            <w:tcW w:w="72" w:type="dxa"/>
          </w:tcPr>
          <w:p w14:paraId="1B4E0A82" w14:textId="77777777" w:rsidR="002C3AF4" w:rsidRPr="00B0698B" w:rsidRDefault="002C3AF4" w:rsidP="00EA570E">
            <w:pPr>
              <w:pStyle w:val="Texto"/>
              <w:tabs>
                <w:tab w:val="decimal" w:pos="1188"/>
              </w:tabs>
              <w:rPr>
                <w:sz w:val="8"/>
                <w:szCs w:val="8"/>
              </w:rPr>
            </w:pPr>
          </w:p>
        </w:tc>
        <w:tc>
          <w:tcPr>
            <w:tcW w:w="1584" w:type="dxa"/>
          </w:tcPr>
          <w:p w14:paraId="1BF5D2E1" w14:textId="77777777" w:rsidR="002C3AF4" w:rsidRPr="00B0698B" w:rsidRDefault="002C3AF4" w:rsidP="00A3667C">
            <w:pPr>
              <w:pStyle w:val="Texto"/>
              <w:tabs>
                <w:tab w:val="decimal" w:pos="1260"/>
              </w:tabs>
              <w:rPr>
                <w:sz w:val="8"/>
                <w:szCs w:val="8"/>
              </w:rPr>
            </w:pPr>
          </w:p>
        </w:tc>
        <w:tc>
          <w:tcPr>
            <w:tcW w:w="72" w:type="dxa"/>
          </w:tcPr>
          <w:p w14:paraId="40A7B750" w14:textId="77777777" w:rsidR="002C3AF4" w:rsidRPr="00B0698B" w:rsidRDefault="002C3AF4" w:rsidP="00EA570E">
            <w:pPr>
              <w:pStyle w:val="Texto"/>
              <w:tabs>
                <w:tab w:val="decimal" w:pos="1188"/>
              </w:tabs>
              <w:rPr>
                <w:sz w:val="8"/>
                <w:szCs w:val="8"/>
              </w:rPr>
            </w:pPr>
          </w:p>
        </w:tc>
        <w:tc>
          <w:tcPr>
            <w:tcW w:w="1584" w:type="dxa"/>
          </w:tcPr>
          <w:p w14:paraId="7D304D07" w14:textId="77777777" w:rsidR="002C3AF4" w:rsidRPr="00B0698B" w:rsidRDefault="002C3AF4" w:rsidP="00F048B7">
            <w:pPr>
              <w:pStyle w:val="Texto"/>
              <w:tabs>
                <w:tab w:val="decimal" w:pos="1344"/>
              </w:tabs>
              <w:rPr>
                <w:sz w:val="8"/>
                <w:szCs w:val="8"/>
              </w:rPr>
            </w:pPr>
          </w:p>
        </w:tc>
      </w:tr>
      <w:tr w:rsidR="00B0698B" w:rsidRPr="00761B80" w14:paraId="10C53C7E" w14:textId="77777777" w:rsidTr="00032B2B">
        <w:tc>
          <w:tcPr>
            <w:tcW w:w="4032" w:type="dxa"/>
          </w:tcPr>
          <w:p w14:paraId="6BB4836D" w14:textId="77777777" w:rsidR="00B0698B" w:rsidRPr="00761B80" w:rsidRDefault="00B0698B" w:rsidP="00B0698B">
            <w:pPr>
              <w:pStyle w:val="textonotajustificado"/>
            </w:pPr>
            <w:r w:rsidRPr="00761B80">
              <w:t>Activos corrientes</w:t>
            </w:r>
          </w:p>
        </w:tc>
        <w:tc>
          <w:tcPr>
            <w:tcW w:w="73" w:type="dxa"/>
          </w:tcPr>
          <w:p w14:paraId="0722CFCE" w14:textId="77777777" w:rsidR="00B0698B" w:rsidRPr="00761B80" w:rsidRDefault="00B0698B" w:rsidP="00B0698B">
            <w:pPr>
              <w:pStyle w:val="textonotajustificado"/>
              <w:tabs>
                <w:tab w:val="decimal" w:pos="1131"/>
              </w:tabs>
            </w:pPr>
          </w:p>
        </w:tc>
        <w:tc>
          <w:tcPr>
            <w:tcW w:w="2304" w:type="dxa"/>
            <w:vAlign w:val="top"/>
          </w:tcPr>
          <w:p w14:paraId="5D8AD831" w14:textId="29C30E49" w:rsidR="00B0698B" w:rsidRPr="00761B80" w:rsidRDefault="00B0698B" w:rsidP="00B0698B">
            <w:pPr>
              <w:pStyle w:val="Texto"/>
              <w:tabs>
                <w:tab w:val="decimal" w:pos="1657"/>
              </w:tabs>
            </w:pPr>
            <w:r w:rsidRPr="00184B1F">
              <w:t>770.873</w:t>
            </w:r>
          </w:p>
        </w:tc>
        <w:tc>
          <w:tcPr>
            <w:tcW w:w="72" w:type="dxa"/>
            <w:vAlign w:val="top"/>
          </w:tcPr>
          <w:p w14:paraId="3294BF25" w14:textId="77777777" w:rsidR="00B0698B" w:rsidRPr="00761B80" w:rsidRDefault="00B0698B" w:rsidP="00B0698B">
            <w:pPr>
              <w:pStyle w:val="Texto"/>
              <w:tabs>
                <w:tab w:val="decimal" w:pos="1188"/>
              </w:tabs>
            </w:pPr>
          </w:p>
        </w:tc>
        <w:tc>
          <w:tcPr>
            <w:tcW w:w="1584" w:type="dxa"/>
            <w:vAlign w:val="top"/>
          </w:tcPr>
          <w:p w14:paraId="0F75C523" w14:textId="31FCB3CC" w:rsidR="00B0698B" w:rsidRPr="00761B80" w:rsidRDefault="00D36E51" w:rsidP="00B0698B">
            <w:pPr>
              <w:pStyle w:val="Texto"/>
              <w:tabs>
                <w:tab w:val="decimal" w:pos="1260"/>
              </w:tabs>
              <w:jc w:val="left"/>
            </w:pPr>
            <w:r>
              <w:t>207.098</w:t>
            </w:r>
          </w:p>
        </w:tc>
        <w:tc>
          <w:tcPr>
            <w:tcW w:w="72" w:type="dxa"/>
            <w:vAlign w:val="top"/>
          </w:tcPr>
          <w:p w14:paraId="34188943" w14:textId="77777777" w:rsidR="00B0698B" w:rsidRPr="00761B80" w:rsidRDefault="00B0698B" w:rsidP="00B0698B">
            <w:pPr>
              <w:pStyle w:val="Texto"/>
              <w:tabs>
                <w:tab w:val="decimal" w:pos="1188"/>
              </w:tabs>
            </w:pPr>
          </w:p>
        </w:tc>
        <w:tc>
          <w:tcPr>
            <w:tcW w:w="1584" w:type="dxa"/>
            <w:vAlign w:val="top"/>
          </w:tcPr>
          <w:p w14:paraId="2C569600" w14:textId="3B07C802" w:rsidR="00B0698B" w:rsidRPr="00761B80" w:rsidRDefault="00B0698B" w:rsidP="00B0698B">
            <w:pPr>
              <w:pStyle w:val="Texto"/>
              <w:tabs>
                <w:tab w:val="decimal" w:pos="1344"/>
              </w:tabs>
            </w:pPr>
            <w:r w:rsidRPr="00184B1F">
              <w:t>413</w:t>
            </w:r>
          </w:p>
        </w:tc>
      </w:tr>
      <w:tr w:rsidR="00B0698B" w:rsidRPr="00761B80" w14:paraId="528FC66E" w14:textId="77777777" w:rsidTr="00032B2B">
        <w:tc>
          <w:tcPr>
            <w:tcW w:w="4032" w:type="dxa"/>
          </w:tcPr>
          <w:p w14:paraId="79AE73FA" w14:textId="77777777" w:rsidR="00B0698B" w:rsidRPr="00761B80" w:rsidRDefault="00B0698B" w:rsidP="00B0698B">
            <w:pPr>
              <w:pStyle w:val="textonotajustificado"/>
            </w:pPr>
            <w:r w:rsidRPr="00761B80">
              <w:t>Activos no corrientes</w:t>
            </w:r>
          </w:p>
        </w:tc>
        <w:tc>
          <w:tcPr>
            <w:tcW w:w="73" w:type="dxa"/>
          </w:tcPr>
          <w:p w14:paraId="34A44597" w14:textId="77777777" w:rsidR="00B0698B" w:rsidRPr="00761B80" w:rsidRDefault="00B0698B" w:rsidP="00B0698B">
            <w:pPr>
              <w:pStyle w:val="textonotajustificado"/>
              <w:tabs>
                <w:tab w:val="decimal" w:pos="1131"/>
              </w:tabs>
            </w:pPr>
          </w:p>
        </w:tc>
        <w:tc>
          <w:tcPr>
            <w:tcW w:w="2304" w:type="dxa"/>
            <w:vAlign w:val="top"/>
          </w:tcPr>
          <w:p w14:paraId="1D0E90CB" w14:textId="3490C520" w:rsidR="00B0698B" w:rsidRPr="00761B80" w:rsidRDefault="00B0698B" w:rsidP="00B0698B">
            <w:pPr>
              <w:pStyle w:val="Texto"/>
              <w:tabs>
                <w:tab w:val="decimal" w:pos="1657"/>
              </w:tabs>
            </w:pPr>
            <w:r w:rsidRPr="00184B1F">
              <w:t>382.686</w:t>
            </w:r>
          </w:p>
        </w:tc>
        <w:tc>
          <w:tcPr>
            <w:tcW w:w="72" w:type="dxa"/>
            <w:vAlign w:val="top"/>
          </w:tcPr>
          <w:p w14:paraId="52D5748A" w14:textId="77777777" w:rsidR="00B0698B" w:rsidRPr="00761B80" w:rsidRDefault="00B0698B" w:rsidP="00B0698B">
            <w:pPr>
              <w:pStyle w:val="Texto"/>
              <w:tabs>
                <w:tab w:val="decimal" w:pos="1188"/>
              </w:tabs>
            </w:pPr>
          </w:p>
        </w:tc>
        <w:tc>
          <w:tcPr>
            <w:tcW w:w="1584" w:type="dxa"/>
            <w:vAlign w:val="top"/>
          </w:tcPr>
          <w:p w14:paraId="61E4C632" w14:textId="1EC0235A" w:rsidR="00B0698B" w:rsidRPr="00761B80" w:rsidRDefault="00661232" w:rsidP="00B0698B">
            <w:pPr>
              <w:pStyle w:val="Texto"/>
              <w:tabs>
                <w:tab w:val="decimal" w:pos="1260"/>
              </w:tabs>
              <w:jc w:val="left"/>
            </w:pPr>
            <w:r>
              <w:t>8.681.463</w:t>
            </w:r>
          </w:p>
        </w:tc>
        <w:tc>
          <w:tcPr>
            <w:tcW w:w="72" w:type="dxa"/>
            <w:vAlign w:val="top"/>
          </w:tcPr>
          <w:p w14:paraId="209453DE" w14:textId="77777777" w:rsidR="00B0698B" w:rsidRPr="00761B80" w:rsidRDefault="00B0698B" w:rsidP="00B0698B">
            <w:pPr>
              <w:pStyle w:val="Texto"/>
              <w:tabs>
                <w:tab w:val="decimal" w:pos="1188"/>
              </w:tabs>
            </w:pPr>
          </w:p>
        </w:tc>
        <w:tc>
          <w:tcPr>
            <w:tcW w:w="1584" w:type="dxa"/>
            <w:vAlign w:val="top"/>
          </w:tcPr>
          <w:p w14:paraId="75622E1B" w14:textId="30E732A5" w:rsidR="00B0698B" w:rsidRPr="00761B80" w:rsidRDefault="00B0698B" w:rsidP="00B0698B">
            <w:pPr>
              <w:pStyle w:val="Texto"/>
              <w:tabs>
                <w:tab w:val="decimal" w:pos="1344"/>
              </w:tabs>
            </w:pPr>
            <w:r w:rsidRPr="00184B1F">
              <w:t>4.457</w:t>
            </w:r>
          </w:p>
        </w:tc>
      </w:tr>
      <w:tr w:rsidR="00B0698B" w:rsidRPr="00761B80" w14:paraId="2F653057" w14:textId="77777777" w:rsidTr="00032B2B">
        <w:tc>
          <w:tcPr>
            <w:tcW w:w="4032" w:type="dxa"/>
          </w:tcPr>
          <w:p w14:paraId="70BC5747" w14:textId="77777777" w:rsidR="00B0698B" w:rsidRPr="00761B80" w:rsidRDefault="00B0698B" w:rsidP="00B0698B">
            <w:pPr>
              <w:pStyle w:val="textonotajustificado"/>
            </w:pPr>
            <w:r w:rsidRPr="00761B80">
              <w:t>Pasivos corrientes</w:t>
            </w:r>
          </w:p>
        </w:tc>
        <w:tc>
          <w:tcPr>
            <w:tcW w:w="73" w:type="dxa"/>
          </w:tcPr>
          <w:p w14:paraId="046D3F86" w14:textId="77777777" w:rsidR="00B0698B" w:rsidRPr="00761B80" w:rsidRDefault="00B0698B" w:rsidP="00B0698B">
            <w:pPr>
              <w:pStyle w:val="textonotajustificado"/>
              <w:tabs>
                <w:tab w:val="decimal" w:pos="1131"/>
              </w:tabs>
            </w:pPr>
          </w:p>
        </w:tc>
        <w:tc>
          <w:tcPr>
            <w:tcW w:w="2304" w:type="dxa"/>
            <w:vAlign w:val="top"/>
          </w:tcPr>
          <w:p w14:paraId="6E2AAD8D" w14:textId="308EAB80" w:rsidR="00B0698B" w:rsidRPr="00761B80" w:rsidRDefault="00B0698B" w:rsidP="00B0698B">
            <w:pPr>
              <w:pStyle w:val="Texto"/>
              <w:tabs>
                <w:tab w:val="decimal" w:pos="1657"/>
              </w:tabs>
            </w:pPr>
            <w:r w:rsidRPr="00184B1F">
              <w:t>302.837</w:t>
            </w:r>
          </w:p>
        </w:tc>
        <w:tc>
          <w:tcPr>
            <w:tcW w:w="72" w:type="dxa"/>
            <w:vAlign w:val="top"/>
          </w:tcPr>
          <w:p w14:paraId="7650EB10" w14:textId="77777777" w:rsidR="00B0698B" w:rsidRPr="00761B80" w:rsidRDefault="00B0698B" w:rsidP="00B0698B">
            <w:pPr>
              <w:pStyle w:val="Texto"/>
              <w:tabs>
                <w:tab w:val="decimal" w:pos="1188"/>
              </w:tabs>
            </w:pPr>
          </w:p>
        </w:tc>
        <w:tc>
          <w:tcPr>
            <w:tcW w:w="1584" w:type="dxa"/>
            <w:vAlign w:val="top"/>
          </w:tcPr>
          <w:p w14:paraId="1956B3EF" w14:textId="0FC0994A" w:rsidR="00B0698B" w:rsidRPr="00761B80" w:rsidRDefault="00661232" w:rsidP="00B0698B">
            <w:pPr>
              <w:pStyle w:val="Texto"/>
              <w:tabs>
                <w:tab w:val="decimal" w:pos="1260"/>
              </w:tabs>
              <w:jc w:val="left"/>
            </w:pPr>
            <w:r>
              <w:t>1.382.642</w:t>
            </w:r>
          </w:p>
        </w:tc>
        <w:tc>
          <w:tcPr>
            <w:tcW w:w="72" w:type="dxa"/>
            <w:vAlign w:val="top"/>
          </w:tcPr>
          <w:p w14:paraId="2E4199B0" w14:textId="77777777" w:rsidR="00B0698B" w:rsidRPr="00761B80" w:rsidRDefault="00B0698B" w:rsidP="00B0698B">
            <w:pPr>
              <w:pStyle w:val="Texto"/>
              <w:tabs>
                <w:tab w:val="decimal" w:pos="1188"/>
              </w:tabs>
            </w:pPr>
          </w:p>
        </w:tc>
        <w:tc>
          <w:tcPr>
            <w:tcW w:w="1584" w:type="dxa"/>
            <w:vAlign w:val="top"/>
          </w:tcPr>
          <w:p w14:paraId="25B1C1D1" w14:textId="6C5612E2" w:rsidR="00B0698B" w:rsidRPr="00761B80" w:rsidRDefault="00B0698B" w:rsidP="00B0698B">
            <w:pPr>
              <w:pStyle w:val="Texto"/>
              <w:tabs>
                <w:tab w:val="decimal" w:pos="1344"/>
              </w:tabs>
            </w:pPr>
            <w:r w:rsidRPr="00184B1F">
              <w:t>145</w:t>
            </w:r>
          </w:p>
        </w:tc>
      </w:tr>
      <w:tr w:rsidR="00B0698B" w:rsidRPr="00761B80" w14:paraId="33FA4599" w14:textId="77777777" w:rsidTr="00032B2B">
        <w:tc>
          <w:tcPr>
            <w:tcW w:w="4032" w:type="dxa"/>
          </w:tcPr>
          <w:p w14:paraId="57FC4309" w14:textId="77777777" w:rsidR="00B0698B" w:rsidRPr="00761B80" w:rsidRDefault="00B0698B" w:rsidP="00B0698B">
            <w:pPr>
              <w:pStyle w:val="textonotajustificado"/>
            </w:pPr>
            <w:r w:rsidRPr="00761B80">
              <w:t>Pasivos no corrientes</w:t>
            </w:r>
          </w:p>
        </w:tc>
        <w:tc>
          <w:tcPr>
            <w:tcW w:w="73" w:type="dxa"/>
          </w:tcPr>
          <w:p w14:paraId="03A48A6A" w14:textId="77777777" w:rsidR="00B0698B" w:rsidRPr="00761B80" w:rsidRDefault="00B0698B" w:rsidP="00B0698B">
            <w:pPr>
              <w:pStyle w:val="textonotajustificado"/>
              <w:tabs>
                <w:tab w:val="decimal" w:pos="1131"/>
              </w:tabs>
            </w:pPr>
          </w:p>
        </w:tc>
        <w:tc>
          <w:tcPr>
            <w:tcW w:w="2304" w:type="dxa"/>
          </w:tcPr>
          <w:p w14:paraId="5A5EA553" w14:textId="4A7C1C87" w:rsidR="00B0698B" w:rsidRPr="00761B80" w:rsidRDefault="00B0698B" w:rsidP="00B0698B">
            <w:pPr>
              <w:pStyle w:val="Texto"/>
              <w:tabs>
                <w:tab w:val="decimal" w:pos="1657"/>
              </w:tabs>
            </w:pPr>
            <w:r w:rsidRPr="00B0698B">
              <w:t>4.670</w:t>
            </w:r>
          </w:p>
        </w:tc>
        <w:tc>
          <w:tcPr>
            <w:tcW w:w="72" w:type="dxa"/>
          </w:tcPr>
          <w:p w14:paraId="7BF9506B" w14:textId="77777777" w:rsidR="00B0698B" w:rsidRPr="00761B80" w:rsidRDefault="00B0698B" w:rsidP="00B0698B">
            <w:pPr>
              <w:pStyle w:val="Texto"/>
              <w:tabs>
                <w:tab w:val="decimal" w:pos="1188"/>
              </w:tabs>
            </w:pPr>
          </w:p>
        </w:tc>
        <w:tc>
          <w:tcPr>
            <w:tcW w:w="1584" w:type="dxa"/>
            <w:vAlign w:val="top"/>
          </w:tcPr>
          <w:p w14:paraId="268F0EF6" w14:textId="0DDDFA8F" w:rsidR="00B0698B" w:rsidRPr="00761B80" w:rsidRDefault="00661232" w:rsidP="00B0698B">
            <w:pPr>
              <w:pStyle w:val="Texto"/>
              <w:tabs>
                <w:tab w:val="decimal" w:pos="1260"/>
              </w:tabs>
              <w:jc w:val="left"/>
            </w:pPr>
            <w:r>
              <w:t>4.296.268</w:t>
            </w:r>
          </w:p>
        </w:tc>
        <w:tc>
          <w:tcPr>
            <w:tcW w:w="72" w:type="dxa"/>
          </w:tcPr>
          <w:p w14:paraId="593DB108" w14:textId="77777777" w:rsidR="00B0698B" w:rsidRPr="00761B80" w:rsidRDefault="00B0698B" w:rsidP="00B0698B">
            <w:pPr>
              <w:pStyle w:val="Texto"/>
              <w:tabs>
                <w:tab w:val="decimal" w:pos="1188"/>
              </w:tabs>
            </w:pPr>
          </w:p>
        </w:tc>
        <w:tc>
          <w:tcPr>
            <w:tcW w:w="1584" w:type="dxa"/>
          </w:tcPr>
          <w:p w14:paraId="2EBD6C8E" w14:textId="5D70A57E" w:rsidR="00B0698B" w:rsidRPr="00761B80" w:rsidRDefault="00B0698B" w:rsidP="00B0698B">
            <w:pPr>
              <w:pStyle w:val="Texto"/>
              <w:tabs>
                <w:tab w:val="decimal" w:pos="1344"/>
              </w:tabs>
            </w:pPr>
            <w:r w:rsidRPr="00B0698B">
              <w:t>1.782</w:t>
            </w:r>
          </w:p>
        </w:tc>
      </w:tr>
      <w:tr w:rsidR="00B0698B" w:rsidRPr="00761B80" w14:paraId="531A04AE" w14:textId="77777777" w:rsidTr="00032B2B">
        <w:tc>
          <w:tcPr>
            <w:tcW w:w="4032" w:type="dxa"/>
          </w:tcPr>
          <w:p w14:paraId="2615F1BB" w14:textId="7CC9A2C9" w:rsidR="00B0698B" w:rsidRPr="00761B80" w:rsidRDefault="00B0698B" w:rsidP="00B0698B">
            <w:pPr>
              <w:pStyle w:val="textonotajustificado"/>
            </w:pPr>
            <w:r w:rsidRPr="00B0698B">
              <w:t>Participaciones no controladas</w:t>
            </w:r>
          </w:p>
        </w:tc>
        <w:tc>
          <w:tcPr>
            <w:tcW w:w="73" w:type="dxa"/>
          </w:tcPr>
          <w:p w14:paraId="32E763A2" w14:textId="77777777" w:rsidR="00B0698B" w:rsidRPr="00761B80" w:rsidRDefault="00B0698B" w:rsidP="00B0698B">
            <w:pPr>
              <w:pStyle w:val="textonotajustificado"/>
              <w:tabs>
                <w:tab w:val="decimal" w:pos="1131"/>
              </w:tabs>
            </w:pPr>
          </w:p>
        </w:tc>
        <w:tc>
          <w:tcPr>
            <w:tcW w:w="2304" w:type="dxa"/>
          </w:tcPr>
          <w:p w14:paraId="71E60960" w14:textId="38416F24" w:rsidR="00B0698B" w:rsidRPr="00B0698B" w:rsidRDefault="00B0698B" w:rsidP="00B0698B">
            <w:pPr>
              <w:pStyle w:val="Texto"/>
              <w:tabs>
                <w:tab w:val="decimal" w:pos="1657"/>
              </w:tabs>
            </w:pPr>
            <w:r w:rsidRPr="00B0698B">
              <w:t>42.934</w:t>
            </w:r>
          </w:p>
        </w:tc>
        <w:tc>
          <w:tcPr>
            <w:tcW w:w="72" w:type="dxa"/>
          </w:tcPr>
          <w:p w14:paraId="2102ABAD" w14:textId="77777777" w:rsidR="00B0698B" w:rsidRPr="00761B80" w:rsidRDefault="00B0698B" w:rsidP="00B0698B">
            <w:pPr>
              <w:pStyle w:val="Texto"/>
              <w:tabs>
                <w:tab w:val="decimal" w:pos="1188"/>
              </w:tabs>
            </w:pPr>
          </w:p>
        </w:tc>
        <w:tc>
          <w:tcPr>
            <w:tcW w:w="1584" w:type="dxa"/>
            <w:vAlign w:val="top"/>
          </w:tcPr>
          <w:p w14:paraId="7E80D2CD" w14:textId="3649CFE6" w:rsidR="00B0698B" w:rsidRPr="00761B80" w:rsidRDefault="00B0698B" w:rsidP="00B0698B">
            <w:pPr>
              <w:pStyle w:val="Texto"/>
              <w:tabs>
                <w:tab w:val="decimal" w:pos="1260"/>
              </w:tabs>
              <w:jc w:val="left"/>
            </w:pPr>
            <w:r>
              <w:t xml:space="preserve">-       </w:t>
            </w:r>
          </w:p>
        </w:tc>
        <w:tc>
          <w:tcPr>
            <w:tcW w:w="72" w:type="dxa"/>
          </w:tcPr>
          <w:p w14:paraId="2F240333" w14:textId="77777777" w:rsidR="00B0698B" w:rsidRPr="00761B80" w:rsidRDefault="00B0698B" w:rsidP="00B0698B">
            <w:pPr>
              <w:pStyle w:val="Texto"/>
              <w:tabs>
                <w:tab w:val="decimal" w:pos="1188"/>
              </w:tabs>
            </w:pPr>
          </w:p>
        </w:tc>
        <w:tc>
          <w:tcPr>
            <w:tcW w:w="1584" w:type="dxa"/>
          </w:tcPr>
          <w:p w14:paraId="139B97C4" w14:textId="1103FCA4" w:rsidR="00B0698B" w:rsidRPr="00B0698B" w:rsidRDefault="00B0698B" w:rsidP="00B0698B">
            <w:pPr>
              <w:pStyle w:val="Texto"/>
              <w:tabs>
                <w:tab w:val="decimal" w:pos="1344"/>
              </w:tabs>
            </w:pPr>
            <w:r>
              <w:t xml:space="preserve">-   </w:t>
            </w:r>
          </w:p>
        </w:tc>
      </w:tr>
      <w:tr w:rsidR="00B0698B" w:rsidRPr="00DB2CDB" w14:paraId="1787FD61" w14:textId="77777777" w:rsidTr="00032B2B">
        <w:tc>
          <w:tcPr>
            <w:tcW w:w="4032" w:type="dxa"/>
          </w:tcPr>
          <w:p w14:paraId="0CDE8317" w14:textId="77777777" w:rsidR="00B0698B" w:rsidRPr="00DB2CDB" w:rsidRDefault="00B0698B" w:rsidP="00B0698B">
            <w:pPr>
              <w:pStyle w:val="textonotajustificado"/>
              <w:rPr>
                <w:bCs/>
              </w:rPr>
            </w:pPr>
            <w:r w:rsidRPr="00DB2CDB">
              <w:rPr>
                <w:bCs/>
              </w:rPr>
              <w:t>Patrimonio</w:t>
            </w:r>
          </w:p>
        </w:tc>
        <w:tc>
          <w:tcPr>
            <w:tcW w:w="73" w:type="dxa"/>
          </w:tcPr>
          <w:p w14:paraId="4F57C67F" w14:textId="77777777" w:rsidR="00B0698B" w:rsidRPr="00DB2CDB" w:rsidRDefault="00B0698B" w:rsidP="00B0698B">
            <w:pPr>
              <w:pStyle w:val="textonotajustificado"/>
              <w:tabs>
                <w:tab w:val="decimal" w:pos="1131"/>
              </w:tabs>
              <w:rPr>
                <w:bCs/>
              </w:rPr>
            </w:pPr>
          </w:p>
        </w:tc>
        <w:tc>
          <w:tcPr>
            <w:tcW w:w="2304" w:type="dxa"/>
            <w:vAlign w:val="top"/>
          </w:tcPr>
          <w:p w14:paraId="7566D85D" w14:textId="5DD52AF7" w:rsidR="00B0698B" w:rsidRPr="00DB2CDB" w:rsidRDefault="00B0698B" w:rsidP="00B0698B">
            <w:pPr>
              <w:pStyle w:val="Texto"/>
              <w:tabs>
                <w:tab w:val="decimal" w:pos="1657"/>
              </w:tabs>
              <w:rPr>
                <w:bCs/>
              </w:rPr>
            </w:pPr>
            <w:r w:rsidRPr="00DB2CDB">
              <w:rPr>
                <w:bCs/>
              </w:rPr>
              <w:t>803.118</w:t>
            </w:r>
          </w:p>
        </w:tc>
        <w:tc>
          <w:tcPr>
            <w:tcW w:w="72" w:type="dxa"/>
            <w:vAlign w:val="top"/>
          </w:tcPr>
          <w:p w14:paraId="05876D03" w14:textId="77777777" w:rsidR="00B0698B" w:rsidRPr="00DB2CDB" w:rsidRDefault="00B0698B" w:rsidP="00B0698B">
            <w:pPr>
              <w:pStyle w:val="Texto"/>
              <w:tabs>
                <w:tab w:val="decimal" w:pos="1188"/>
              </w:tabs>
              <w:rPr>
                <w:bCs/>
              </w:rPr>
            </w:pPr>
          </w:p>
        </w:tc>
        <w:tc>
          <w:tcPr>
            <w:tcW w:w="1584" w:type="dxa"/>
            <w:vAlign w:val="top"/>
          </w:tcPr>
          <w:p w14:paraId="376DBE11" w14:textId="6AC89965" w:rsidR="00B0698B" w:rsidRPr="00DB2CDB" w:rsidRDefault="00661232" w:rsidP="00B0698B">
            <w:pPr>
              <w:pStyle w:val="Texto"/>
              <w:tabs>
                <w:tab w:val="decimal" w:pos="1260"/>
              </w:tabs>
              <w:jc w:val="left"/>
              <w:rPr>
                <w:bCs/>
              </w:rPr>
            </w:pPr>
            <w:r w:rsidRPr="00DB2CDB">
              <w:rPr>
                <w:bCs/>
              </w:rPr>
              <w:t>3.209.</w:t>
            </w:r>
            <w:r w:rsidR="00F0791D" w:rsidRPr="00DB2CDB">
              <w:rPr>
                <w:bCs/>
              </w:rPr>
              <w:t>651</w:t>
            </w:r>
          </w:p>
        </w:tc>
        <w:tc>
          <w:tcPr>
            <w:tcW w:w="72" w:type="dxa"/>
            <w:vAlign w:val="top"/>
          </w:tcPr>
          <w:p w14:paraId="082171F0" w14:textId="77777777" w:rsidR="00B0698B" w:rsidRPr="00DB2CDB" w:rsidRDefault="00B0698B" w:rsidP="00B0698B">
            <w:pPr>
              <w:pStyle w:val="Texto"/>
              <w:tabs>
                <w:tab w:val="decimal" w:pos="1188"/>
              </w:tabs>
              <w:rPr>
                <w:bCs/>
              </w:rPr>
            </w:pPr>
          </w:p>
        </w:tc>
        <w:tc>
          <w:tcPr>
            <w:tcW w:w="1584" w:type="dxa"/>
            <w:vAlign w:val="top"/>
          </w:tcPr>
          <w:p w14:paraId="061CBCE9" w14:textId="3D400B0D" w:rsidR="00B0698B" w:rsidRPr="00DB2CDB" w:rsidRDefault="00B0698B" w:rsidP="00B0698B">
            <w:pPr>
              <w:pStyle w:val="Texto"/>
              <w:tabs>
                <w:tab w:val="decimal" w:pos="1344"/>
              </w:tabs>
              <w:rPr>
                <w:bCs/>
              </w:rPr>
            </w:pPr>
            <w:r w:rsidRPr="00DB2CDB">
              <w:rPr>
                <w:bCs/>
              </w:rPr>
              <w:t>2.943</w:t>
            </w:r>
          </w:p>
        </w:tc>
      </w:tr>
    </w:tbl>
    <w:p w14:paraId="571037B2" w14:textId="1EF1D7C5" w:rsidR="00613940" w:rsidRDefault="00613940" w:rsidP="00613940">
      <w:pPr>
        <w:pStyle w:val="textonotajustificado"/>
      </w:pPr>
    </w:p>
    <w:p w14:paraId="24D9A2A9" w14:textId="3561DFE5" w:rsidR="002C3AF4" w:rsidRPr="00761B80" w:rsidRDefault="00A8688B" w:rsidP="00A8688B">
      <w:pPr>
        <w:pStyle w:val="textonotajustificado"/>
      </w:pPr>
      <w:r w:rsidRPr="00761B80">
        <w:t xml:space="preserve">Al </w:t>
      </w:r>
      <w:r w:rsidR="00D7020E">
        <w:t>3</w:t>
      </w:r>
      <w:r w:rsidR="00110EEB">
        <w:t>0</w:t>
      </w:r>
      <w:r w:rsidR="00D7020E">
        <w:t xml:space="preserve"> de </w:t>
      </w:r>
      <w:r w:rsidR="00110EEB">
        <w:t>noviembre</w:t>
      </w:r>
      <w:r w:rsidR="00D7020E">
        <w:t xml:space="preserve"> de 202</w:t>
      </w:r>
      <w:r w:rsidR="00730E03">
        <w:t>2</w:t>
      </w:r>
      <w:r w:rsidR="00D7020E">
        <w:t xml:space="preserve"> y 202</w:t>
      </w:r>
      <w:r w:rsidR="00730E03">
        <w:t>1</w:t>
      </w:r>
      <w:r w:rsidRPr="00761B80">
        <w:t xml:space="preserve"> y al </w:t>
      </w:r>
      <w:r w:rsidR="00730E03">
        <w:t>31 de mayo de 2022</w:t>
      </w:r>
      <w:r w:rsidRPr="00761B80">
        <w:t xml:space="preserve"> las inversiones en asociadas y negocios conjuntos son las siguientes:</w:t>
      </w:r>
    </w:p>
    <w:p w14:paraId="4C41FCF8" w14:textId="77777777" w:rsidR="002C3AF4" w:rsidRPr="007C35D5" w:rsidRDefault="002C3AF4" w:rsidP="00837755">
      <w:pPr>
        <w:pStyle w:val="textonotajustificado"/>
        <w:rPr>
          <w:sz w:val="18"/>
          <w:szCs w:val="18"/>
        </w:rPr>
      </w:pPr>
    </w:p>
    <w:tbl>
      <w:tblPr>
        <w:tblW w:w="0" w:type="auto"/>
        <w:tblLayout w:type="fixed"/>
        <w:tblCellMar>
          <w:left w:w="0" w:type="dxa"/>
          <w:right w:w="0" w:type="dxa"/>
        </w:tblCellMar>
        <w:tblLook w:val="04A0" w:firstRow="1" w:lastRow="0" w:firstColumn="1" w:lastColumn="0" w:noHBand="0" w:noVBand="1"/>
      </w:tblPr>
      <w:tblGrid>
        <w:gridCol w:w="4464"/>
        <w:gridCol w:w="72"/>
        <w:gridCol w:w="1440"/>
        <w:gridCol w:w="72"/>
        <w:gridCol w:w="1440"/>
        <w:gridCol w:w="72"/>
        <w:gridCol w:w="2147"/>
      </w:tblGrid>
      <w:tr w:rsidR="00F820AD" w:rsidRPr="00761B80" w14:paraId="4FA17562" w14:textId="77777777" w:rsidTr="00032B2B">
        <w:trPr>
          <w:trHeight w:val="349"/>
        </w:trPr>
        <w:tc>
          <w:tcPr>
            <w:tcW w:w="4464" w:type="dxa"/>
            <w:tcBorders>
              <w:bottom w:val="single" w:sz="6" w:space="0" w:color="auto"/>
            </w:tcBorders>
            <w:shd w:val="clear" w:color="auto" w:fill="auto"/>
            <w:vAlign w:val="bottom"/>
          </w:tcPr>
          <w:p w14:paraId="1A928C30" w14:textId="77777777" w:rsidR="00F820AD" w:rsidRPr="00761B80" w:rsidRDefault="00F820AD" w:rsidP="00EA570E">
            <w:pPr>
              <w:pStyle w:val="Texto"/>
              <w:jc w:val="center"/>
              <w:rPr>
                <w:b/>
              </w:rPr>
            </w:pPr>
            <w:r w:rsidRPr="00761B80">
              <w:rPr>
                <w:b/>
              </w:rPr>
              <w:t>Sociedad</w:t>
            </w:r>
            <w:r w:rsidR="00EA570E" w:rsidRPr="00761B80">
              <w:rPr>
                <w:b/>
              </w:rPr>
              <w:t xml:space="preserve"> </w:t>
            </w:r>
            <w:r w:rsidR="00EA570E" w:rsidRPr="00761B80">
              <w:rPr>
                <w:b/>
                <w:sz w:val="16"/>
                <w:szCs w:val="16"/>
              </w:rPr>
              <w:t>(</w:t>
            </w:r>
            <w:r w:rsidR="00E90481">
              <w:rPr>
                <w:b/>
                <w:sz w:val="16"/>
                <w:szCs w:val="16"/>
              </w:rPr>
              <w:t>a</w:t>
            </w:r>
            <w:r w:rsidR="00EA570E" w:rsidRPr="00761B80">
              <w:rPr>
                <w:b/>
                <w:sz w:val="16"/>
                <w:szCs w:val="16"/>
              </w:rPr>
              <w:t>)</w:t>
            </w:r>
          </w:p>
        </w:tc>
        <w:tc>
          <w:tcPr>
            <w:tcW w:w="72" w:type="dxa"/>
            <w:vAlign w:val="bottom"/>
          </w:tcPr>
          <w:p w14:paraId="0318DBF7" w14:textId="77777777" w:rsidR="00F820AD" w:rsidRPr="00761B80" w:rsidRDefault="00F820AD" w:rsidP="00EA570E">
            <w:pPr>
              <w:pStyle w:val="Texto"/>
              <w:jc w:val="center"/>
              <w:rPr>
                <w:b/>
              </w:rPr>
            </w:pPr>
          </w:p>
        </w:tc>
        <w:tc>
          <w:tcPr>
            <w:tcW w:w="1440" w:type="dxa"/>
            <w:tcBorders>
              <w:bottom w:val="single" w:sz="6" w:space="0" w:color="auto"/>
            </w:tcBorders>
            <w:shd w:val="clear" w:color="auto" w:fill="auto"/>
            <w:vAlign w:val="bottom"/>
          </w:tcPr>
          <w:p w14:paraId="6BBB53FE" w14:textId="77777777" w:rsidR="00F820AD" w:rsidRPr="00761B80" w:rsidRDefault="00F820AD" w:rsidP="00EA570E">
            <w:pPr>
              <w:pStyle w:val="Texto"/>
              <w:jc w:val="center"/>
              <w:rPr>
                <w:b/>
              </w:rPr>
            </w:pPr>
            <w:r w:rsidRPr="00761B80">
              <w:rPr>
                <w:b/>
              </w:rPr>
              <w:t>Cantidad de votos</w:t>
            </w:r>
          </w:p>
        </w:tc>
        <w:tc>
          <w:tcPr>
            <w:tcW w:w="72" w:type="dxa"/>
            <w:vAlign w:val="bottom"/>
          </w:tcPr>
          <w:p w14:paraId="0C921923" w14:textId="77777777" w:rsidR="00F820AD" w:rsidRPr="00761B80" w:rsidRDefault="00F820AD" w:rsidP="00EA570E">
            <w:pPr>
              <w:pStyle w:val="Texto"/>
              <w:jc w:val="center"/>
              <w:rPr>
                <w:b/>
              </w:rPr>
            </w:pPr>
          </w:p>
        </w:tc>
        <w:tc>
          <w:tcPr>
            <w:tcW w:w="1440" w:type="dxa"/>
            <w:tcBorders>
              <w:bottom w:val="single" w:sz="6" w:space="0" w:color="auto"/>
            </w:tcBorders>
            <w:shd w:val="clear" w:color="auto" w:fill="auto"/>
            <w:vAlign w:val="bottom"/>
          </w:tcPr>
          <w:p w14:paraId="5BDB0072" w14:textId="54B76D14" w:rsidR="00F820AD" w:rsidRPr="00761B80" w:rsidRDefault="00F820AD" w:rsidP="00EA570E">
            <w:pPr>
              <w:pStyle w:val="Texto"/>
              <w:jc w:val="center"/>
              <w:rPr>
                <w:b/>
              </w:rPr>
            </w:pPr>
            <w:r w:rsidRPr="00761B80">
              <w:rPr>
                <w:b/>
              </w:rPr>
              <w:t>Participación directa</w:t>
            </w:r>
            <w:r w:rsidR="00D7020E">
              <w:rPr>
                <w:b/>
              </w:rPr>
              <w:t xml:space="preserve"> </w:t>
            </w:r>
            <w:r w:rsidRPr="00761B80">
              <w:rPr>
                <w:b/>
              </w:rPr>
              <w:t>en el capital</w:t>
            </w:r>
          </w:p>
        </w:tc>
        <w:tc>
          <w:tcPr>
            <w:tcW w:w="72" w:type="dxa"/>
            <w:vAlign w:val="bottom"/>
          </w:tcPr>
          <w:p w14:paraId="7BAD001C" w14:textId="77777777" w:rsidR="00F820AD" w:rsidRPr="00761B80" w:rsidRDefault="00F820AD" w:rsidP="00EA570E">
            <w:pPr>
              <w:pStyle w:val="Texto"/>
              <w:jc w:val="center"/>
              <w:rPr>
                <w:b/>
              </w:rPr>
            </w:pPr>
          </w:p>
        </w:tc>
        <w:tc>
          <w:tcPr>
            <w:tcW w:w="2147" w:type="dxa"/>
            <w:tcBorders>
              <w:bottom w:val="single" w:sz="6" w:space="0" w:color="auto"/>
            </w:tcBorders>
            <w:vAlign w:val="bottom"/>
          </w:tcPr>
          <w:p w14:paraId="36EA2530" w14:textId="0F6BE61E" w:rsidR="00F820AD" w:rsidRPr="00761B80" w:rsidRDefault="00F820AD" w:rsidP="00EA570E">
            <w:pPr>
              <w:pStyle w:val="Texto"/>
              <w:jc w:val="center"/>
              <w:rPr>
                <w:b/>
              </w:rPr>
            </w:pPr>
            <w:r w:rsidRPr="00761B80">
              <w:rPr>
                <w:b/>
              </w:rPr>
              <w:t>Participación directa más indirecta</w:t>
            </w:r>
            <w:r w:rsidR="00D7020E">
              <w:rPr>
                <w:b/>
              </w:rPr>
              <w:t xml:space="preserve"> </w:t>
            </w:r>
            <w:r w:rsidRPr="00761B80">
              <w:rPr>
                <w:b/>
              </w:rPr>
              <w:t>en el capital</w:t>
            </w:r>
          </w:p>
        </w:tc>
      </w:tr>
      <w:tr w:rsidR="00F820AD" w:rsidRPr="00B0698B" w14:paraId="278EA4BC" w14:textId="77777777" w:rsidTr="00032B2B">
        <w:trPr>
          <w:trHeight w:val="45"/>
        </w:trPr>
        <w:tc>
          <w:tcPr>
            <w:tcW w:w="4464" w:type="dxa"/>
            <w:tcBorders>
              <w:top w:val="single" w:sz="6" w:space="0" w:color="auto"/>
            </w:tcBorders>
            <w:shd w:val="clear" w:color="auto" w:fill="auto"/>
            <w:vAlign w:val="bottom"/>
          </w:tcPr>
          <w:p w14:paraId="00210D5E" w14:textId="77777777" w:rsidR="00F820AD" w:rsidRPr="00B0698B" w:rsidRDefault="00F820AD" w:rsidP="00EA570E">
            <w:pPr>
              <w:pStyle w:val="Texto"/>
              <w:rPr>
                <w:sz w:val="8"/>
                <w:szCs w:val="8"/>
              </w:rPr>
            </w:pPr>
          </w:p>
        </w:tc>
        <w:tc>
          <w:tcPr>
            <w:tcW w:w="72" w:type="dxa"/>
            <w:vAlign w:val="bottom"/>
          </w:tcPr>
          <w:p w14:paraId="0F0A7DAF" w14:textId="77777777" w:rsidR="00F820AD" w:rsidRPr="00B0698B" w:rsidRDefault="00F820AD" w:rsidP="00EA570E">
            <w:pPr>
              <w:pStyle w:val="Texto"/>
              <w:rPr>
                <w:sz w:val="8"/>
                <w:szCs w:val="8"/>
              </w:rPr>
            </w:pPr>
          </w:p>
        </w:tc>
        <w:tc>
          <w:tcPr>
            <w:tcW w:w="1440" w:type="dxa"/>
            <w:tcBorders>
              <w:top w:val="single" w:sz="6" w:space="0" w:color="auto"/>
            </w:tcBorders>
            <w:shd w:val="clear" w:color="auto" w:fill="auto"/>
            <w:vAlign w:val="bottom"/>
          </w:tcPr>
          <w:p w14:paraId="20844E56" w14:textId="77777777" w:rsidR="00F820AD" w:rsidRPr="00B0698B" w:rsidRDefault="00F820AD" w:rsidP="00F048B7">
            <w:pPr>
              <w:pStyle w:val="Texto"/>
              <w:tabs>
                <w:tab w:val="decimal" w:pos="1297"/>
              </w:tabs>
              <w:jc w:val="left"/>
              <w:rPr>
                <w:sz w:val="8"/>
                <w:szCs w:val="8"/>
              </w:rPr>
            </w:pPr>
          </w:p>
        </w:tc>
        <w:tc>
          <w:tcPr>
            <w:tcW w:w="72" w:type="dxa"/>
            <w:vAlign w:val="bottom"/>
          </w:tcPr>
          <w:p w14:paraId="0EBDFE16" w14:textId="77777777" w:rsidR="00F820AD" w:rsidRPr="00B0698B" w:rsidRDefault="00F820AD" w:rsidP="00EA570E">
            <w:pPr>
              <w:pStyle w:val="Texto"/>
              <w:rPr>
                <w:sz w:val="8"/>
                <w:szCs w:val="8"/>
              </w:rPr>
            </w:pPr>
          </w:p>
        </w:tc>
        <w:tc>
          <w:tcPr>
            <w:tcW w:w="1440" w:type="dxa"/>
            <w:tcBorders>
              <w:top w:val="single" w:sz="6" w:space="0" w:color="auto"/>
            </w:tcBorders>
            <w:shd w:val="clear" w:color="auto" w:fill="auto"/>
            <w:vAlign w:val="bottom"/>
          </w:tcPr>
          <w:p w14:paraId="29C94A91" w14:textId="77777777" w:rsidR="00F820AD" w:rsidRPr="00B0698B" w:rsidRDefault="00F820AD" w:rsidP="003F12DB">
            <w:pPr>
              <w:pStyle w:val="Texto"/>
              <w:jc w:val="center"/>
              <w:rPr>
                <w:sz w:val="8"/>
                <w:szCs w:val="8"/>
              </w:rPr>
            </w:pPr>
          </w:p>
        </w:tc>
        <w:tc>
          <w:tcPr>
            <w:tcW w:w="72" w:type="dxa"/>
            <w:vAlign w:val="bottom"/>
          </w:tcPr>
          <w:p w14:paraId="2A3E5579" w14:textId="77777777" w:rsidR="00F820AD" w:rsidRPr="00B0698B" w:rsidRDefault="00F820AD" w:rsidP="00EA570E">
            <w:pPr>
              <w:pStyle w:val="Texto"/>
              <w:jc w:val="center"/>
              <w:rPr>
                <w:sz w:val="8"/>
                <w:szCs w:val="8"/>
              </w:rPr>
            </w:pPr>
          </w:p>
        </w:tc>
        <w:tc>
          <w:tcPr>
            <w:tcW w:w="2147" w:type="dxa"/>
            <w:tcBorders>
              <w:top w:val="single" w:sz="6" w:space="0" w:color="auto"/>
            </w:tcBorders>
            <w:vAlign w:val="bottom"/>
          </w:tcPr>
          <w:p w14:paraId="3461D0A9" w14:textId="77777777" w:rsidR="00F820AD" w:rsidRPr="00B0698B" w:rsidRDefault="00F820AD" w:rsidP="0070598D">
            <w:pPr>
              <w:pStyle w:val="Texto"/>
              <w:tabs>
                <w:tab w:val="decimal" w:pos="900"/>
              </w:tabs>
              <w:rPr>
                <w:sz w:val="8"/>
                <w:szCs w:val="8"/>
              </w:rPr>
            </w:pPr>
          </w:p>
        </w:tc>
      </w:tr>
      <w:tr w:rsidR="00C4104F" w:rsidRPr="00761B80" w14:paraId="2DACDF58" w14:textId="77777777" w:rsidTr="00032B2B">
        <w:trPr>
          <w:trHeight w:val="60"/>
        </w:trPr>
        <w:tc>
          <w:tcPr>
            <w:tcW w:w="4464" w:type="dxa"/>
            <w:shd w:val="clear" w:color="auto" w:fill="auto"/>
          </w:tcPr>
          <w:p w14:paraId="265282C3" w14:textId="77777777" w:rsidR="00C4104F" w:rsidRPr="00761B80" w:rsidRDefault="00C4104F" w:rsidP="00C4104F">
            <w:pPr>
              <w:rPr>
                <w:sz w:val="20"/>
              </w:rPr>
            </w:pPr>
            <w:r w:rsidRPr="00761B80">
              <w:rPr>
                <w:sz w:val="20"/>
              </w:rPr>
              <w:t>Productores de Alcohol de Melaza S.A. (PAMSA)</w:t>
            </w:r>
          </w:p>
        </w:tc>
        <w:tc>
          <w:tcPr>
            <w:tcW w:w="72" w:type="dxa"/>
            <w:vAlign w:val="bottom"/>
          </w:tcPr>
          <w:p w14:paraId="466F2ABC" w14:textId="77777777" w:rsidR="00C4104F" w:rsidRPr="00761B80" w:rsidRDefault="00C4104F" w:rsidP="00C4104F">
            <w:pPr>
              <w:pStyle w:val="Texto"/>
            </w:pPr>
          </w:p>
        </w:tc>
        <w:tc>
          <w:tcPr>
            <w:tcW w:w="1440" w:type="dxa"/>
            <w:shd w:val="clear" w:color="auto" w:fill="auto"/>
            <w:vAlign w:val="bottom"/>
          </w:tcPr>
          <w:p w14:paraId="31C75B78" w14:textId="44C84CD7" w:rsidR="00C4104F" w:rsidRPr="00761B80" w:rsidRDefault="009141D8" w:rsidP="00C4104F">
            <w:pPr>
              <w:pStyle w:val="Texto"/>
              <w:tabs>
                <w:tab w:val="decimal" w:pos="1297"/>
              </w:tabs>
              <w:jc w:val="left"/>
            </w:pPr>
            <w:r w:rsidRPr="009141D8">
              <w:t>1.500.000</w:t>
            </w:r>
          </w:p>
        </w:tc>
        <w:tc>
          <w:tcPr>
            <w:tcW w:w="72" w:type="dxa"/>
            <w:vAlign w:val="bottom"/>
          </w:tcPr>
          <w:p w14:paraId="480CD705" w14:textId="77777777" w:rsidR="00C4104F" w:rsidRPr="00761B80" w:rsidRDefault="00C4104F" w:rsidP="00C4104F">
            <w:pPr>
              <w:pStyle w:val="Texto"/>
              <w:jc w:val="left"/>
            </w:pPr>
          </w:p>
        </w:tc>
        <w:tc>
          <w:tcPr>
            <w:tcW w:w="1440" w:type="dxa"/>
            <w:shd w:val="clear" w:color="auto" w:fill="auto"/>
            <w:vAlign w:val="bottom"/>
          </w:tcPr>
          <w:p w14:paraId="2FA1BF26" w14:textId="5338B117" w:rsidR="00C4104F" w:rsidRPr="00F048B7" w:rsidRDefault="009141D8" w:rsidP="00C4104F">
            <w:pPr>
              <w:pStyle w:val="Texto"/>
              <w:jc w:val="center"/>
            </w:pPr>
            <w:r>
              <w:t>50%</w:t>
            </w:r>
          </w:p>
        </w:tc>
        <w:tc>
          <w:tcPr>
            <w:tcW w:w="72" w:type="dxa"/>
            <w:vAlign w:val="bottom"/>
          </w:tcPr>
          <w:p w14:paraId="6B2ED098" w14:textId="77777777" w:rsidR="00C4104F" w:rsidRPr="00F048B7" w:rsidRDefault="00C4104F" w:rsidP="00C4104F">
            <w:pPr>
              <w:pStyle w:val="Texto"/>
              <w:jc w:val="center"/>
            </w:pPr>
          </w:p>
        </w:tc>
        <w:tc>
          <w:tcPr>
            <w:tcW w:w="2147" w:type="dxa"/>
            <w:vAlign w:val="bottom"/>
          </w:tcPr>
          <w:p w14:paraId="7E055578" w14:textId="40EEA928" w:rsidR="00C4104F" w:rsidRPr="00F048B7" w:rsidRDefault="009141D8" w:rsidP="00C4104F">
            <w:pPr>
              <w:pStyle w:val="Texto"/>
              <w:jc w:val="center"/>
            </w:pPr>
            <w:r>
              <w:t>50%</w:t>
            </w:r>
          </w:p>
        </w:tc>
      </w:tr>
      <w:tr w:rsidR="00C4104F" w:rsidRPr="00761B80" w14:paraId="2BFAE039" w14:textId="77777777" w:rsidTr="00032B2B">
        <w:trPr>
          <w:trHeight w:val="60"/>
        </w:trPr>
        <w:tc>
          <w:tcPr>
            <w:tcW w:w="4464" w:type="dxa"/>
            <w:shd w:val="clear" w:color="auto" w:fill="auto"/>
          </w:tcPr>
          <w:p w14:paraId="7F3DA285" w14:textId="77777777" w:rsidR="00C4104F" w:rsidRPr="00761B80" w:rsidRDefault="00C4104F" w:rsidP="00C4104F">
            <w:pPr>
              <w:rPr>
                <w:sz w:val="20"/>
              </w:rPr>
            </w:pPr>
            <w:r w:rsidRPr="00761B80">
              <w:rPr>
                <w:sz w:val="20"/>
              </w:rPr>
              <w:t>Franquicias Azucareras S.A.</w:t>
            </w:r>
          </w:p>
        </w:tc>
        <w:tc>
          <w:tcPr>
            <w:tcW w:w="72" w:type="dxa"/>
            <w:vAlign w:val="bottom"/>
          </w:tcPr>
          <w:p w14:paraId="7A90D481" w14:textId="77777777" w:rsidR="00C4104F" w:rsidRPr="00761B80" w:rsidRDefault="00C4104F" w:rsidP="00C4104F">
            <w:pPr>
              <w:pStyle w:val="Texto"/>
            </w:pPr>
          </w:p>
        </w:tc>
        <w:tc>
          <w:tcPr>
            <w:tcW w:w="1440" w:type="dxa"/>
            <w:shd w:val="clear" w:color="auto" w:fill="auto"/>
            <w:vAlign w:val="bottom"/>
          </w:tcPr>
          <w:p w14:paraId="21355360" w14:textId="1EDC294B" w:rsidR="00C4104F" w:rsidRPr="00761B80" w:rsidRDefault="009141D8" w:rsidP="00C4104F">
            <w:pPr>
              <w:pStyle w:val="Texto"/>
              <w:tabs>
                <w:tab w:val="decimal" w:pos="1297"/>
              </w:tabs>
              <w:jc w:val="left"/>
            </w:pPr>
            <w:r w:rsidRPr="009141D8">
              <w:t>3.314.806</w:t>
            </w:r>
          </w:p>
        </w:tc>
        <w:tc>
          <w:tcPr>
            <w:tcW w:w="72" w:type="dxa"/>
            <w:vAlign w:val="bottom"/>
          </w:tcPr>
          <w:p w14:paraId="15CC3CC1" w14:textId="77777777" w:rsidR="00C4104F" w:rsidRPr="00761B80" w:rsidRDefault="00C4104F" w:rsidP="00C4104F">
            <w:pPr>
              <w:pStyle w:val="Texto"/>
              <w:jc w:val="left"/>
            </w:pPr>
          </w:p>
        </w:tc>
        <w:tc>
          <w:tcPr>
            <w:tcW w:w="1440" w:type="dxa"/>
            <w:shd w:val="clear" w:color="auto" w:fill="auto"/>
            <w:vAlign w:val="bottom"/>
          </w:tcPr>
          <w:p w14:paraId="57437867" w14:textId="7F28D9D7" w:rsidR="00C4104F" w:rsidRPr="00F048B7" w:rsidRDefault="009141D8" w:rsidP="00C4104F">
            <w:pPr>
              <w:pStyle w:val="Texto"/>
              <w:jc w:val="center"/>
            </w:pPr>
            <w:r>
              <w:t>50%</w:t>
            </w:r>
          </w:p>
        </w:tc>
        <w:tc>
          <w:tcPr>
            <w:tcW w:w="72" w:type="dxa"/>
            <w:vAlign w:val="bottom"/>
          </w:tcPr>
          <w:p w14:paraId="526EDB69" w14:textId="77777777" w:rsidR="00C4104F" w:rsidRPr="00F048B7" w:rsidRDefault="00C4104F" w:rsidP="00C4104F">
            <w:pPr>
              <w:pStyle w:val="Texto"/>
              <w:jc w:val="center"/>
            </w:pPr>
          </w:p>
        </w:tc>
        <w:tc>
          <w:tcPr>
            <w:tcW w:w="2147" w:type="dxa"/>
            <w:vAlign w:val="bottom"/>
          </w:tcPr>
          <w:p w14:paraId="01E43CBD" w14:textId="5D3A04C4" w:rsidR="00C4104F" w:rsidRPr="00F048B7" w:rsidRDefault="009141D8" w:rsidP="00C4104F">
            <w:pPr>
              <w:pStyle w:val="Texto"/>
              <w:jc w:val="center"/>
            </w:pPr>
            <w:r>
              <w:t>50%</w:t>
            </w:r>
          </w:p>
        </w:tc>
      </w:tr>
      <w:tr w:rsidR="00C4104F" w:rsidRPr="00761B80" w14:paraId="3B368EF2" w14:textId="77777777" w:rsidTr="00032B2B">
        <w:trPr>
          <w:trHeight w:val="60"/>
        </w:trPr>
        <w:tc>
          <w:tcPr>
            <w:tcW w:w="4464" w:type="dxa"/>
            <w:shd w:val="clear" w:color="auto" w:fill="auto"/>
          </w:tcPr>
          <w:p w14:paraId="546F2963" w14:textId="77777777" w:rsidR="00C4104F" w:rsidRPr="00761B80" w:rsidRDefault="00C4104F" w:rsidP="00C4104F">
            <w:pPr>
              <w:rPr>
                <w:sz w:val="20"/>
              </w:rPr>
            </w:pPr>
            <w:proofErr w:type="spellStart"/>
            <w:r w:rsidRPr="00761B80">
              <w:rPr>
                <w:sz w:val="20"/>
              </w:rPr>
              <w:t>Aguaragüe</w:t>
            </w:r>
            <w:proofErr w:type="spellEnd"/>
            <w:r>
              <w:rPr>
                <w:sz w:val="20"/>
              </w:rPr>
              <w:t xml:space="preserve"> </w:t>
            </w:r>
            <w:r w:rsidRPr="00A3667C">
              <w:rPr>
                <w:sz w:val="20"/>
              </w:rPr>
              <w:t>Unión Transitoria de Empresas</w:t>
            </w:r>
            <w:r>
              <w:rPr>
                <w:sz w:val="20"/>
              </w:rPr>
              <w:t xml:space="preserve"> </w:t>
            </w:r>
          </w:p>
        </w:tc>
        <w:tc>
          <w:tcPr>
            <w:tcW w:w="72" w:type="dxa"/>
            <w:vAlign w:val="bottom"/>
          </w:tcPr>
          <w:p w14:paraId="4793A3A4" w14:textId="77777777" w:rsidR="00C4104F" w:rsidRPr="00761B80" w:rsidRDefault="00C4104F" w:rsidP="00C4104F">
            <w:pPr>
              <w:pStyle w:val="Texto"/>
            </w:pPr>
          </w:p>
        </w:tc>
        <w:tc>
          <w:tcPr>
            <w:tcW w:w="1440" w:type="dxa"/>
            <w:shd w:val="clear" w:color="auto" w:fill="auto"/>
            <w:vAlign w:val="bottom"/>
          </w:tcPr>
          <w:p w14:paraId="05F99AE8" w14:textId="42FBB32C" w:rsidR="00C4104F" w:rsidRPr="00761B80" w:rsidRDefault="009141D8" w:rsidP="00C4104F">
            <w:pPr>
              <w:pStyle w:val="Texto"/>
              <w:tabs>
                <w:tab w:val="decimal" w:pos="1297"/>
              </w:tabs>
              <w:jc w:val="left"/>
            </w:pPr>
            <w:r>
              <w:t>-</w:t>
            </w:r>
            <w:r w:rsidR="00A76D9D">
              <w:t xml:space="preserve">        </w:t>
            </w:r>
          </w:p>
        </w:tc>
        <w:tc>
          <w:tcPr>
            <w:tcW w:w="72" w:type="dxa"/>
            <w:vAlign w:val="bottom"/>
          </w:tcPr>
          <w:p w14:paraId="53B85EF7" w14:textId="77777777" w:rsidR="00C4104F" w:rsidRPr="00761B80" w:rsidRDefault="00C4104F" w:rsidP="00C4104F">
            <w:pPr>
              <w:pStyle w:val="Texto"/>
              <w:jc w:val="left"/>
            </w:pPr>
          </w:p>
        </w:tc>
        <w:tc>
          <w:tcPr>
            <w:tcW w:w="1440" w:type="dxa"/>
            <w:shd w:val="clear" w:color="auto" w:fill="auto"/>
            <w:vAlign w:val="bottom"/>
          </w:tcPr>
          <w:p w14:paraId="63201BC5" w14:textId="41D50B3D" w:rsidR="00C4104F" w:rsidRPr="00F048B7" w:rsidRDefault="009141D8" w:rsidP="00C4104F">
            <w:pPr>
              <w:pStyle w:val="Texto"/>
              <w:jc w:val="center"/>
            </w:pPr>
            <w:r>
              <w:t>4%</w:t>
            </w:r>
          </w:p>
        </w:tc>
        <w:tc>
          <w:tcPr>
            <w:tcW w:w="72" w:type="dxa"/>
            <w:vAlign w:val="bottom"/>
          </w:tcPr>
          <w:p w14:paraId="61D63FF0" w14:textId="77777777" w:rsidR="00C4104F" w:rsidRPr="00F048B7" w:rsidRDefault="00C4104F" w:rsidP="00C4104F">
            <w:pPr>
              <w:pStyle w:val="Texto"/>
              <w:jc w:val="center"/>
            </w:pPr>
          </w:p>
        </w:tc>
        <w:tc>
          <w:tcPr>
            <w:tcW w:w="2147" w:type="dxa"/>
            <w:vAlign w:val="bottom"/>
          </w:tcPr>
          <w:p w14:paraId="735FBF30" w14:textId="6396C1E2" w:rsidR="00C4104F" w:rsidRPr="00F048B7" w:rsidRDefault="009141D8" w:rsidP="00C4104F">
            <w:pPr>
              <w:pStyle w:val="Texto"/>
              <w:jc w:val="center"/>
            </w:pPr>
            <w:r>
              <w:t>4%</w:t>
            </w:r>
          </w:p>
        </w:tc>
      </w:tr>
      <w:tr w:rsidR="00691FC1" w:rsidRPr="00761B80" w14:paraId="07E87F03" w14:textId="77777777" w:rsidTr="00032B2B">
        <w:trPr>
          <w:trHeight w:val="60"/>
        </w:trPr>
        <w:tc>
          <w:tcPr>
            <w:tcW w:w="4464" w:type="dxa"/>
            <w:shd w:val="clear" w:color="auto" w:fill="auto"/>
          </w:tcPr>
          <w:p w14:paraId="49A57DCE" w14:textId="01F385BF" w:rsidR="00691FC1" w:rsidRPr="00761B80" w:rsidRDefault="00691FC1" w:rsidP="00C4104F">
            <w:pPr>
              <w:rPr>
                <w:sz w:val="20"/>
              </w:rPr>
            </w:pPr>
            <w:r w:rsidRPr="00691FC1">
              <w:rPr>
                <w:sz w:val="20"/>
              </w:rPr>
              <w:t>Operadora Ferroviaria S.A.</w:t>
            </w:r>
          </w:p>
        </w:tc>
        <w:tc>
          <w:tcPr>
            <w:tcW w:w="72" w:type="dxa"/>
            <w:vAlign w:val="bottom"/>
          </w:tcPr>
          <w:p w14:paraId="6CD8317C" w14:textId="77777777" w:rsidR="00691FC1" w:rsidRPr="00761B80" w:rsidRDefault="00691FC1" w:rsidP="00C4104F">
            <w:pPr>
              <w:pStyle w:val="Texto"/>
            </w:pPr>
          </w:p>
        </w:tc>
        <w:tc>
          <w:tcPr>
            <w:tcW w:w="1440" w:type="dxa"/>
            <w:shd w:val="clear" w:color="auto" w:fill="auto"/>
            <w:vAlign w:val="bottom"/>
          </w:tcPr>
          <w:p w14:paraId="3CEF573C" w14:textId="78121563" w:rsidR="00691FC1" w:rsidRDefault="00BB097E" w:rsidP="00C4104F">
            <w:pPr>
              <w:pStyle w:val="Texto"/>
              <w:tabs>
                <w:tab w:val="decimal" w:pos="1297"/>
              </w:tabs>
              <w:jc w:val="left"/>
            </w:pPr>
            <w:r>
              <w:t>1.000</w:t>
            </w:r>
          </w:p>
        </w:tc>
        <w:tc>
          <w:tcPr>
            <w:tcW w:w="72" w:type="dxa"/>
            <w:vAlign w:val="bottom"/>
          </w:tcPr>
          <w:p w14:paraId="44F275EF" w14:textId="77777777" w:rsidR="00691FC1" w:rsidRPr="00761B80" w:rsidRDefault="00691FC1" w:rsidP="00C4104F">
            <w:pPr>
              <w:pStyle w:val="Texto"/>
              <w:jc w:val="left"/>
            </w:pPr>
          </w:p>
        </w:tc>
        <w:tc>
          <w:tcPr>
            <w:tcW w:w="1440" w:type="dxa"/>
            <w:shd w:val="clear" w:color="auto" w:fill="auto"/>
            <w:vAlign w:val="bottom"/>
          </w:tcPr>
          <w:p w14:paraId="24A32333" w14:textId="256829FD" w:rsidR="00691FC1" w:rsidRDefault="00691FC1" w:rsidP="00C4104F">
            <w:pPr>
              <w:pStyle w:val="Texto"/>
              <w:jc w:val="center"/>
            </w:pPr>
            <w:r w:rsidRPr="00691FC1">
              <w:t>2</w:t>
            </w:r>
            <w:r w:rsidR="00BB097E">
              <w:t>0</w:t>
            </w:r>
            <w:r w:rsidRPr="00691FC1">
              <w:t>%</w:t>
            </w:r>
          </w:p>
        </w:tc>
        <w:tc>
          <w:tcPr>
            <w:tcW w:w="72" w:type="dxa"/>
            <w:vAlign w:val="bottom"/>
          </w:tcPr>
          <w:p w14:paraId="218A190C" w14:textId="77777777" w:rsidR="00691FC1" w:rsidRPr="00F048B7" w:rsidRDefault="00691FC1" w:rsidP="00C4104F">
            <w:pPr>
              <w:pStyle w:val="Texto"/>
              <w:jc w:val="center"/>
            </w:pPr>
          </w:p>
        </w:tc>
        <w:tc>
          <w:tcPr>
            <w:tcW w:w="2147" w:type="dxa"/>
            <w:vAlign w:val="bottom"/>
          </w:tcPr>
          <w:p w14:paraId="49EF99B5" w14:textId="76362B0D" w:rsidR="00691FC1" w:rsidRDefault="00691FC1" w:rsidP="00C4104F">
            <w:pPr>
              <w:pStyle w:val="Texto"/>
              <w:jc w:val="center"/>
            </w:pPr>
            <w:r w:rsidRPr="00691FC1">
              <w:t>2</w:t>
            </w:r>
            <w:r w:rsidR="00BB097E">
              <w:t>0</w:t>
            </w:r>
            <w:r w:rsidRPr="00691FC1">
              <w:t>%</w:t>
            </w:r>
          </w:p>
        </w:tc>
      </w:tr>
    </w:tbl>
    <w:p w14:paraId="752B3C4F" w14:textId="77777777" w:rsidR="00F820AD" w:rsidRPr="00032B2B" w:rsidRDefault="00F820AD" w:rsidP="00837755">
      <w:pPr>
        <w:pStyle w:val="textonotajustificado"/>
        <w:rPr>
          <w:sz w:val="16"/>
          <w:szCs w:val="16"/>
        </w:rPr>
      </w:pPr>
    </w:p>
    <w:p w14:paraId="22825A1F" w14:textId="1B5AAFCD" w:rsidR="00795E90" w:rsidRPr="007C35D5" w:rsidRDefault="007348DA" w:rsidP="00B13127">
      <w:pPr>
        <w:pStyle w:val="textonotajustificado"/>
        <w:numPr>
          <w:ilvl w:val="0"/>
          <w:numId w:val="29"/>
        </w:numPr>
        <w:rPr>
          <w:sz w:val="16"/>
          <w:szCs w:val="16"/>
        </w:rPr>
      </w:pPr>
      <w:r w:rsidRPr="007C35D5">
        <w:rPr>
          <w:sz w:val="16"/>
          <w:szCs w:val="16"/>
        </w:rPr>
        <w:t>Solo se exponen las participaciones (directa más indirecta) en sociedades mayores al 1%.</w:t>
      </w:r>
      <w:r w:rsidR="00795E90" w:rsidRPr="007C35D5">
        <w:rPr>
          <w:sz w:val="16"/>
          <w:szCs w:val="16"/>
        </w:rPr>
        <w:br w:type="page"/>
      </w:r>
    </w:p>
    <w:p w14:paraId="700BA569" w14:textId="77777777" w:rsidR="009C156E" w:rsidRPr="00761B80" w:rsidRDefault="009C156E" w:rsidP="00837755">
      <w:pPr>
        <w:pStyle w:val="textonotajustificado"/>
      </w:pPr>
    </w:p>
    <w:p w14:paraId="10F14540" w14:textId="77777777" w:rsidR="007348DA" w:rsidRPr="00761B80" w:rsidRDefault="007348DA" w:rsidP="007348DA">
      <w:pPr>
        <w:pStyle w:val="textonotajustificado"/>
        <w:rPr>
          <w:b/>
        </w:rPr>
      </w:pPr>
      <w:r w:rsidRPr="00761B80">
        <w:rPr>
          <w:b/>
        </w:rPr>
        <w:t xml:space="preserve">Principales actividades de las asociadas y negocios conjuntos: </w:t>
      </w:r>
    </w:p>
    <w:p w14:paraId="12FA6C5D" w14:textId="77777777" w:rsidR="007348DA" w:rsidRPr="00761B80" w:rsidRDefault="007348DA" w:rsidP="007348DA">
      <w:pPr>
        <w:pStyle w:val="textonotajustificado"/>
      </w:pPr>
    </w:p>
    <w:p w14:paraId="2C1BE389" w14:textId="77777777" w:rsidR="007348DA" w:rsidRPr="00761B80" w:rsidRDefault="007348DA" w:rsidP="007348DA">
      <w:pPr>
        <w:pStyle w:val="textonotajustificado"/>
      </w:pPr>
      <w:r w:rsidRPr="00761B80">
        <w:t>PAMSA: Comercialización de alcohol de melaza y explotación de depósitos para almacenamiento de líquidos; almacenaje y manipuleo de cebo vacuno para su posterior consumo a plaza o para exportar o importar y exportación de combustibles líquidos e hidrocarburos.</w:t>
      </w:r>
    </w:p>
    <w:p w14:paraId="3692EFE7" w14:textId="77777777" w:rsidR="007348DA" w:rsidRPr="00761B80" w:rsidRDefault="007348DA" w:rsidP="007348DA">
      <w:pPr>
        <w:pStyle w:val="textonotajustificado"/>
      </w:pPr>
    </w:p>
    <w:p w14:paraId="3E0A3DF2" w14:textId="77777777" w:rsidR="00475A5E" w:rsidRDefault="007348DA" w:rsidP="00475A5E">
      <w:pPr>
        <w:pStyle w:val="textonotajustificado"/>
      </w:pPr>
      <w:r w:rsidRPr="00761B80">
        <w:t>Franquicias Azucareras S.A.: Explotación, por si o por intermedio de terceros, de activos destinados al fraccionamiento y comercialización de azúcar.</w:t>
      </w:r>
    </w:p>
    <w:p w14:paraId="29F73C44" w14:textId="77777777" w:rsidR="0080419E" w:rsidRDefault="0080419E" w:rsidP="00475A5E">
      <w:pPr>
        <w:pStyle w:val="textonotajustificado"/>
      </w:pPr>
    </w:p>
    <w:p w14:paraId="00242476" w14:textId="76411DFB" w:rsidR="007348DA" w:rsidRPr="00761B80" w:rsidRDefault="009C156E" w:rsidP="007348DA">
      <w:pPr>
        <w:pStyle w:val="textonotajustificado"/>
      </w:pPr>
      <w:r>
        <w:t xml:space="preserve">UTE </w:t>
      </w:r>
      <w:proofErr w:type="spellStart"/>
      <w:r>
        <w:t>Area</w:t>
      </w:r>
      <w:proofErr w:type="spellEnd"/>
      <w:r>
        <w:t xml:space="preserve"> </w:t>
      </w:r>
      <w:proofErr w:type="spellStart"/>
      <w:r w:rsidR="007348DA" w:rsidRPr="00761B80">
        <w:t>Aguaragüe</w:t>
      </w:r>
      <w:proofErr w:type="spellEnd"/>
      <w:r w:rsidR="007348DA" w:rsidRPr="00761B80">
        <w:t>: Exploración, explotación y desarrollo de hidrocarburos en el área "</w:t>
      </w:r>
      <w:proofErr w:type="spellStart"/>
      <w:r w:rsidR="007348DA" w:rsidRPr="00761B80">
        <w:t>Aguaragüe</w:t>
      </w:r>
      <w:proofErr w:type="spellEnd"/>
      <w:r w:rsidR="007348DA" w:rsidRPr="00761B80">
        <w:t>" en las provincias de Salta y Jujuy.</w:t>
      </w:r>
    </w:p>
    <w:p w14:paraId="3993CEAE" w14:textId="07B96039" w:rsidR="00CE068C" w:rsidRDefault="00CE068C" w:rsidP="00837755">
      <w:pPr>
        <w:pStyle w:val="textonotajustificado"/>
      </w:pPr>
    </w:p>
    <w:p w14:paraId="6656357F" w14:textId="77777777" w:rsidR="00C05C75" w:rsidRPr="0040054D" w:rsidRDefault="00C05C75" w:rsidP="007348DA">
      <w:pPr>
        <w:pStyle w:val="textonotajustificado"/>
      </w:pPr>
      <w:r w:rsidRPr="0040054D">
        <w:t xml:space="preserve">Operadora Ferroviaria S.A.: </w:t>
      </w:r>
      <w:r w:rsidR="0040054D" w:rsidRPr="0040054D">
        <w:t>Pr</w:t>
      </w:r>
      <w:r w:rsidR="0040054D" w:rsidRPr="00322A31">
        <w:t>estación de</w:t>
      </w:r>
      <w:r w:rsidR="0040054D">
        <w:t xml:space="preserve"> servicios de transporte de mercancías por ferrocarril. </w:t>
      </w:r>
    </w:p>
    <w:p w14:paraId="144F36E9" w14:textId="77777777" w:rsidR="00CE068C" w:rsidRPr="0040054D" w:rsidRDefault="00CE068C" w:rsidP="00837755">
      <w:pPr>
        <w:pStyle w:val="textonotajustificado"/>
      </w:pPr>
    </w:p>
    <w:p w14:paraId="6DAD2E97" w14:textId="77777777" w:rsidR="006924F5" w:rsidRPr="00761B80" w:rsidRDefault="006924F5" w:rsidP="00837755">
      <w:pPr>
        <w:pStyle w:val="textonotajustificado"/>
      </w:pPr>
    </w:p>
    <w:p w14:paraId="7DC1EA64" w14:textId="77777777" w:rsidR="00120456" w:rsidRPr="00761B80" w:rsidRDefault="00120456" w:rsidP="00120456">
      <w:pPr>
        <w:pStyle w:val="Ttulonota"/>
        <w:numPr>
          <w:ilvl w:val="0"/>
          <w:numId w:val="2"/>
        </w:numPr>
      </w:pPr>
      <w:r w:rsidRPr="00761B80">
        <w:t>INFORMACIÓN SOBRE SEGMENTOS DE OPERACIÓN</w:t>
      </w:r>
    </w:p>
    <w:p w14:paraId="134A07D3" w14:textId="77777777" w:rsidR="00120456" w:rsidRPr="00CE068C" w:rsidRDefault="00120456" w:rsidP="00120456">
      <w:pPr>
        <w:pStyle w:val="textonotajustificado"/>
        <w:tabs>
          <w:tab w:val="decimal" w:pos="871"/>
        </w:tabs>
        <w:overflowPunct w:val="0"/>
        <w:autoSpaceDE w:val="0"/>
        <w:autoSpaceDN w:val="0"/>
        <w:adjustRightInd w:val="0"/>
        <w:textAlignment w:val="baseline"/>
      </w:pPr>
    </w:p>
    <w:p w14:paraId="1A1AE91F" w14:textId="77777777" w:rsidR="00DD259A" w:rsidRPr="00761B80" w:rsidRDefault="00DD259A" w:rsidP="00DD259A">
      <w:pPr>
        <w:pStyle w:val="textonotajustificado"/>
        <w:tabs>
          <w:tab w:val="decimal" w:pos="871"/>
        </w:tabs>
        <w:overflowPunct w:val="0"/>
        <w:autoSpaceDE w:val="0"/>
        <w:autoSpaceDN w:val="0"/>
        <w:adjustRightInd w:val="0"/>
        <w:textAlignment w:val="baseline"/>
      </w:pPr>
      <w:r w:rsidRPr="00761B80">
        <w:t>El Grupo Ledesma organiza su estructura de negocio en los siguientes segmentos, los cuales comprenden:</w:t>
      </w:r>
    </w:p>
    <w:p w14:paraId="156DF7F9"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36CEB74A" w14:textId="77777777" w:rsidR="00DD259A" w:rsidRPr="00761B80" w:rsidRDefault="00DD259A" w:rsidP="00042325">
      <w:pPr>
        <w:pStyle w:val="textonotajustificado"/>
        <w:numPr>
          <w:ilvl w:val="0"/>
          <w:numId w:val="12"/>
        </w:numPr>
        <w:overflowPunct w:val="0"/>
        <w:autoSpaceDE w:val="0"/>
        <w:autoSpaceDN w:val="0"/>
        <w:adjustRightInd w:val="0"/>
        <w:ind w:left="426" w:hanging="426"/>
        <w:textAlignment w:val="baseline"/>
      </w:pPr>
      <w:r w:rsidRPr="00761B80">
        <w:t>Azúcar y Alcohol: incluye producción y venta de azúcar y subproductos.</w:t>
      </w:r>
    </w:p>
    <w:p w14:paraId="335A75B0" w14:textId="77777777" w:rsidR="00DD259A" w:rsidRPr="00761B80" w:rsidRDefault="00DD259A" w:rsidP="00BC7243">
      <w:pPr>
        <w:pStyle w:val="textonotajustificado"/>
        <w:overflowPunct w:val="0"/>
        <w:autoSpaceDE w:val="0"/>
        <w:autoSpaceDN w:val="0"/>
        <w:adjustRightInd w:val="0"/>
        <w:textAlignment w:val="baseline"/>
      </w:pPr>
    </w:p>
    <w:p w14:paraId="3061B8AE" w14:textId="77777777" w:rsidR="00DD259A" w:rsidRPr="00761B80" w:rsidRDefault="00DD259A" w:rsidP="00042325">
      <w:pPr>
        <w:pStyle w:val="textonotajustificado"/>
        <w:numPr>
          <w:ilvl w:val="0"/>
          <w:numId w:val="12"/>
        </w:numPr>
        <w:overflowPunct w:val="0"/>
        <w:autoSpaceDE w:val="0"/>
        <w:autoSpaceDN w:val="0"/>
        <w:adjustRightInd w:val="0"/>
        <w:ind w:left="426" w:hanging="426"/>
        <w:textAlignment w:val="baseline"/>
      </w:pPr>
      <w:r w:rsidRPr="00761B80">
        <w:t>Papel y Librería: incluye producción y venta de papel y derivados directos.</w:t>
      </w:r>
    </w:p>
    <w:p w14:paraId="2FF6B996"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273A892F" w14:textId="77777777" w:rsidR="00DD259A" w:rsidRPr="00761B80" w:rsidRDefault="00DD259A" w:rsidP="00042325">
      <w:pPr>
        <w:pStyle w:val="textonotajustificado"/>
        <w:numPr>
          <w:ilvl w:val="0"/>
          <w:numId w:val="12"/>
        </w:numPr>
        <w:overflowPunct w:val="0"/>
        <w:autoSpaceDE w:val="0"/>
        <w:autoSpaceDN w:val="0"/>
        <w:adjustRightInd w:val="0"/>
        <w:ind w:left="426" w:hanging="426"/>
        <w:textAlignment w:val="baseline"/>
      </w:pPr>
      <w:r w:rsidRPr="00761B80">
        <w:t>Frutas y Jugos: incluye producción y venta de frutas y jugos.</w:t>
      </w:r>
    </w:p>
    <w:p w14:paraId="0BAD93D0"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1D0C4DD5" w14:textId="5DBF1B5E" w:rsidR="00DD259A" w:rsidRPr="00761B80" w:rsidRDefault="00DD259A" w:rsidP="00042325">
      <w:pPr>
        <w:pStyle w:val="textonotajustificado"/>
        <w:numPr>
          <w:ilvl w:val="0"/>
          <w:numId w:val="12"/>
        </w:numPr>
        <w:overflowPunct w:val="0"/>
        <w:autoSpaceDE w:val="0"/>
        <w:autoSpaceDN w:val="0"/>
        <w:adjustRightInd w:val="0"/>
        <w:ind w:left="426" w:hanging="426"/>
        <w:textAlignment w:val="baseline"/>
      </w:pPr>
      <w:r w:rsidRPr="00761B80">
        <w:t>Productos Agropecuarios: incluye producción y venta de productos agropecuarios.</w:t>
      </w:r>
    </w:p>
    <w:p w14:paraId="7C12B1DA"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743DF15A" w14:textId="24C14F5C" w:rsidR="00DD259A" w:rsidRPr="00761B80" w:rsidRDefault="00DD259A" w:rsidP="00042325">
      <w:pPr>
        <w:pStyle w:val="textonotajustificado"/>
        <w:numPr>
          <w:ilvl w:val="0"/>
          <w:numId w:val="12"/>
        </w:numPr>
        <w:overflowPunct w:val="0"/>
        <w:autoSpaceDE w:val="0"/>
        <w:autoSpaceDN w:val="0"/>
        <w:adjustRightInd w:val="0"/>
        <w:ind w:left="426" w:hanging="426"/>
        <w:textAlignment w:val="baseline"/>
      </w:pPr>
      <w:r w:rsidRPr="00761B80">
        <w:t xml:space="preserve">Financiero: incluye las actividades financieras y los resultados obtenidos por las Sociedades controladas Bridgeport </w:t>
      </w:r>
      <w:proofErr w:type="spellStart"/>
      <w:r w:rsidRPr="00761B80">
        <w:t>Investments</w:t>
      </w:r>
      <w:proofErr w:type="spellEnd"/>
      <w:r w:rsidRPr="00761B80">
        <w:t xml:space="preserve"> LLC y </w:t>
      </w:r>
      <w:r w:rsidR="009C156E">
        <w:t>su subsi</w:t>
      </w:r>
      <w:r w:rsidR="00587E9F">
        <w:t>d</w:t>
      </w:r>
      <w:r w:rsidR="009C156E">
        <w:t xml:space="preserve">iaria </w:t>
      </w:r>
      <w:r w:rsidRPr="00761B80">
        <w:t>Orange Creek S.A.</w:t>
      </w:r>
    </w:p>
    <w:p w14:paraId="2F21E12F"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4C4CDDA5" w14:textId="18B4BE88" w:rsidR="00613940" w:rsidRDefault="00DD259A" w:rsidP="00042325">
      <w:pPr>
        <w:pStyle w:val="textonotajustificado"/>
        <w:numPr>
          <w:ilvl w:val="0"/>
          <w:numId w:val="12"/>
        </w:numPr>
        <w:overflowPunct w:val="0"/>
        <w:autoSpaceDE w:val="0"/>
        <w:autoSpaceDN w:val="0"/>
        <w:adjustRightInd w:val="0"/>
        <w:ind w:left="426" w:hanging="426"/>
        <w:textAlignment w:val="baseline"/>
      </w:pPr>
      <w:r w:rsidRPr="00761B80">
        <w:t>Impuesto a las ganancias: incluye el cargo por el impuesto a las ganancias corriente y diferido y los activos y pasivos relacionados a estos impuestos.</w:t>
      </w:r>
      <w:r w:rsidR="00613940">
        <w:t xml:space="preserve"> </w:t>
      </w:r>
    </w:p>
    <w:p w14:paraId="058951E4" w14:textId="77777777" w:rsidR="00DD259A" w:rsidRPr="00761B80" w:rsidRDefault="00DD259A" w:rsidP="00797E76">
      <w:pPr>
        <w:pStyle w:val="textonotajustificado"/>
        <w:tabs>
          <w:tab w:val="decimal" w:pos="871"/>
        </w:tabs>
        <w:overflowPunct w:val="0"/>
        <w:autoSpaceDE w:val="0"/>
        <w:autoSpaceDN w:val="0"/>
        <w:adjustRightInd w:val="0"/>
        <w:ind w:left="426"/>
        <w:textAlignment w:val="baseline"/>
      </w:pPr>
    </w:p>
    <w:p w14:paraId="2CDA69CD" w14:textId="6A050EA8" w:rsidR="00DD259A" w:rsidRPr="00761B80" w:rsidRDefault="00DD259A" w:rsidP="00042325">
      <w:pPr>
        <w:pStyle w:val="textonotajustificado"/>
        <w:numPr>
          <w:ilvl w:val="0"/>
          <w:numId w:val="12"/>
        </w:numPr>
        <w:overflowPunct w:val="0"/>
        <w:autoSpaceDE w:val="0"/>
        <w:autoSpaceDN w:val="0"/>
        <w:adjustRightInd w:val="0"/>
        <w:ind w:left="426" w:hanging="426"/>
        <w:textAlignment w:val="baseline"/>
      </w:pPr>
      <w:r w:rsidRPr="00761B80">
        <w:t>Otros: incluye los resultados generados por las restantes actividades realizadas por el Grupo Ledesma, que no encuadran en las categorías descriptas, que comprenden principalmente gastos y activos de las áreas de servicios y corporativas.</w:t>
      </w:r>
    </w:p>
    <w:p w14:paraId="5219B5F6"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3F668C10" w14:textId="77777777" w:rsidR="00DD259A" w:rsidRPr="00761B80" w:rsidRDefault="00DD259A" w:rsidP="00DD259A">
      <w:pPr>
        <w:pStyle w:val="textonotajustificado"/>
        <w:tabs>
          <w:tab w:val="decimal" w:pos="871"/>
        </w:tabs>
        <w:overflowPunct w:val="0"/>
        <w:autoSpaceDE w:val="0"/>
        <w:autoSpaceDN w:val="0"/>
        <w:adjustRightInd w:val="0"/>
        <w:textAlignment w:val="baseline"/>
      </w:pPr>
      <w:r w:rsidRPr="00761B80">
        <w:t>El ámbito geográfico de las operaciones del Grupo Ledesma es principalmente la República Argentina.</w:t>
      </w:r>
    </w:p>
    <w:p w14:paraId="5C1818A7"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2376AC84" w14:textId="77777777" w:rsidR="00DD259A" w:rsidRPr="00761B80" w:rsidRDefault="00DD259A" w:rsidP="00DD259A">
      <w:pPr>
        <w:pStyle w:val="textonotajustificado"/>
        <w:tabs>
          <w:tab w:val="decimal" w:pos="871"/>
        </w:tabs>
        <w:overflowPunct w:val="0"/>
        <w:autoSpaceDE w:val="0"/>
        <w:autoSpaceDN w:val="0"/>
        <w:adjustRightInd w:val="0"/>
        <w:textAlignment w:val="baseline"/>
      </w:pPr>
      <w:r w:rsidRPr="00761B80">
        <w:t>La gerencia supervisa los resultados operativos de las unidades de negocio de manera separada, con el propósito de tomar decisiones sobre la asignación de recursos y evaluar su rendimiento financiero. El rendimiento financiero de los segmentos se evalúa sobre la base de la ganancia o pérdida operativa y se mide de manera uniforme con la pérdida o ganancia operativa revelada en los estados financieros consolidados condensados.</w:t>
      </w:r>
    </w:p>
    <w:p w14:paraId="1AC5025F"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12F8B5C1" w14:textId="77777777" w:rsidR="00DD259A" w:rsidRPr="00761B80" w:rsidRDefault="00DD259A" w:rsidP="00DD259A">
      <w:pPr>
        <w:pStyle w:val="textonotajustificado"/>
        <w:tabs>
          <w:tab w:val="decimal" w:pos="871"/>
        </w:tabs>
        <w:overflowPunct w:val="0"/>
        <w:autoSpaceDE w:val="0"/>
        <w:autoSpaceDN w:val="0"/>
        <w:adjustRightInd w:val="0"/>
        <w:textAlignment w:val="baseline"/>
      </w:pPr>
      <w:r w:rsidRPr="00761B80">
        <w:t>El financiamiento del Grupo Ledesma (incluidos los costos e ingresos financieros y determinados activos y pasivos financieros) y los cargos por el impuesto a las ganancias corriente y diferido se administran cada uno de manera centralizada, por lo que constituyen segmentos en sí mismo.</w:t>
      </w:r>
    </w:p>
    <w:p w14:paraId="6A616C47" w14:textId="27E1466D" w:rsidR="006924F5" w:rsidRDefault="006924F5" w:rsidP="006924F5">
      <w:pPr>
        <w:pStyle w:val="textonotajustificado"/>
      </w:pPr>
      <w:r>
        <w:br w:type="page"/>
      </w:r>
    </w:p>
    <w:p w14:paraId="085788E9"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3683BE5A" w14:textId="77777777" w:rsidR="00DD259A" w:rsidRPr="00761B80" w:rsidRDefault="00DD259A" w:rsidP="00DD259A">
      <w:pPr>
        <w:pStyle w:val="textonotajustificado"/>
        <w:tabs>
          <w:tab w:val="decimal" w:pos="871"/>
        </w:tabs>
        <w:overflowPunct w:val="0"/>
        <w:autoSpaceDE w:val="0"/>
        <w:autoSpaceDN w:val="0"/>
        <w:adjustRightInd w:val="0"/>
        <w:textAlignment w:val="baseline"/>
        <w:rPr>
          <w:b/>
        </w:rPr>
      </w:pPr>
      <w:r w:rsidRPr="00761B80">
        <w:rPr>
          <w:b/>
        </w:rPr>
        <w:t>Ajustes y eliminaciones</w:t>
      </w:r>
    </w:p>
    <w:p w14:paraId="772A655F" w14:textId="77777777" w:rsidR="00DD259A" w:rsidRPr="00761B80" w:rsidRDefault="00DD259A" w:rsidP="00DD259A">
      <w:pPr>
        <w:pStyle w:val="textonotajustificado"/>
        <w:tabs>
          <w:tab w:val="decimal" w:pos="871"/>
        </w:tabs>
        <w:overflowPunct w:val="0"/>
        <w:autoSpaceDE w:val="0"/>
        <w:autoSpaceDN w:val="0"/>
        <w:adjustRightInd w:val="0"/>
        <w:textAlignment w:val="baseline"/>
      </w:pPr>
    </w:p>
    <w:p w14:paraId="1F789A1C" w14:textId="310D83C5" w:rsidR="00795E90" w:rsidRDefault="00DD259A" w:rsidP="00795E90">
      <w:pPr>
        <w:pStyle w:val="textonotajustificado"/>
        <w:tabs>
          <w:tab w:val="decimal" w:pos="871"/>
        </w:tabs>
        <w:overflowPunct w:val="0"/>
        <w:autoSpaceDE w:val="0"/>
        <w:autoSpaceDN w:val="0"/>
        <w:adjustRightInd w:val="0"/>
        <w:textAlignment w:val="baseline"/>
      </w:pPr>
      <w:r w:rsidRPr="00761B80">
        <w:t>Los ingresos y gastos financieros y las ganancias y pérdidas por cambios en el valor razonable de los activos financieros y las propiedades de inversión se administran de manera centralizada y se asignan al segmento financiero al igual que los instrumentos subyacentes, de corresponder. Los ingresos entre segmentos, de existir, se eliminan en la consolidación.</w:t>
      </w:r>
    </w:p>
    <w:p w14:paraId="10B2785C" w14:textId="77777777" w:rsidR="008F7E56" w:rsidRPr="00761B80" w:rsidRDefault="008F7E56" w:rsidP="008F7E56">
      <w:pPr>
        <w:pStyle w:val="textonotajustificado"/>
        <w:tabs>
          <w:tab w:val="decimal" w:pos="871"/>
        </w:tabs>
        <w:overflowPunct w:val="0"/>
        <w:autoSpaceDE w:val="0"/>
        <w:autoSpaceDN w:val="0"/>
        <w:adjustRightInd w:val="0"/>
        <w:textAlignment w:val="baseline"/>
      </w:pPr>
    </w:p>
    <w:p w14:paraId="29C012B0" w14:textId="77777777" w:rsidR="008F7E56" w:rsidRPr="00761B80" w:rsidRDefault="008F7E56" w:rsidP="008F7E56">
      <w:pPr>
        <w:pStyle w:val="textonotajustificado"/>
        <w:tabs>
          <w:tab w:val="decimal" w:pos="871"/>
        </w:tabs>
        <w:overflowPunct w:val="0"/>
        <w:autoSpaceDE w:val="0"/>
        <w:autoSpaceDN w:val="0"/>
        <w:adjustRightInd w:val="0"/>
        <w:textAlignment w:val="baseline"/>
      </w:pPr>
      <w:r w:rsidRPr="00761B80">
        <w:t>Los criterios de valuación aplicables para preparar la información por segmentos de negocio son los descriptos en la Nota 2.2 a los presentes estados financieros consolidados condensados.</w:t>
      </w:r>
    </w:p>
    <w:p w14:paraId="48CA8F26" w14:textId="77777777" w:rsidR="00120456" w:rsidRPr="00761B80" w:rsidRDefault="00120456" w:rsidP="00120456">
      <w:pPr>
        <w:pStyle w:val="textonotajustificado"/>
        <w:tabs>
          <w:tab w:val="decimal" w:pos="871"/>
        </w:tabs>
        <w:overflowPunct w:val="0"/>
        <w:autoSpaceDE w:val="0"/>
        <w:autoSpaceDN w:val="0"/>
        <w:adjustRightInd w:val="0"/>
        <w:textAlignment w:val="baseline"/>
      </w:pPr>
    </w:p>
    <w:p w14:paraId="58C912DF" w14:textId="07EA2ED3" w:rsidR="0099752C" w:rsidRDefault="00DD259A" w:rsidP="0099752C">
      <w:pPr>
        <w:pStyle w:val="textonotajustificado"/>
        <w:tabs>
          <w:tab w:val="decimal" w:pos="871"/>
        </w:tabs>
        <w:overflowPunct w:val="0"/>
        <w:autoSpaceDE w:val="0"/>
        <w:autoSpaceDN w:val="0"/>
        <w:adjustRightInd w:val="0"/>
        <w:textAlignment w:val="baseline"/>
      </w:pPr>
      <w:r w:rsidRPr="00761B80">
        <w:t xml:space="preserve">El siguiente cuadro presenta información sobre los resultados de los segmentos de negocio y los ingresos del Grupo Ledesma, correspondientes a los períodos de </w:t>
      </w:r>
      <w:r w:rsidR="00F870CD">
        <w:t>seis</w:t>
      </w:r>
      <w:r w:rsidR="00704EDA">
        <w:t xml:space="preserve"> </w:t>
      </w:r>
      <w:r w:rsidRPr="00761B80">
        <w:t xml:space="preserve">meses finalizados el </w:t>
      </w:r>
      <w:r w:rsidR="00247D18">
        <w:t>3</w:t>
      </w:r>
      <w:r w:rsidR="00110EEB">
        <w:t>0</w:t>
      </w:r>
      <w:r w:rsidR="00E5269A">
        <w:t xml:space="preserve"> de </w:t>
      </w:r>
      <w:r w:rsidR="00110EEB">
        <w:t>noviembre</w:t>
      </w:r>
      <w:r w:rsidR="00E5269A" w:rsidRPr="00761B80">
        <w:t xml:space="preserve"> de 20</w:t>
      </w:r>
      <w:r w:rsidR="00E5269A">
        <w:t>2</w:t>
      </w:r>
      <w:r w:rsidR="00730E03">
        <w:t>2</w:t>
      </w:r>
      <w:r w:rsidR="00E5269A">
        <w:t xml:space="preserve"> </w:t>
      </w:r>
      <w:r w:rsidRPr="00761B80">
        <w:t xml:space="preserve">y </w:t>
      </w:r>
      <w:r w:rsidR="007A2963">
        <w:t xml:space="preserve">el </w:t>
      </w:r>
      <w:r w:rsidR="00247D18">
        <w:t>3</w:t>
      </w:r>
      <w:r w:rsidR="00110EEB">
        <w:t>0</w:t>
      </w:r>
      <w:r w:rsidR="007A2963">
        <w:t xml:space="preserve"> de </w:t>
      </w:r>
      <w:r w:rsidR="00110EEB">
        <w:t>noviembre</w:t>
      </w:r>
      <w:r w:rsidR="007A2963">
        <w:t xml:space="preserve"> de</w:t>
      </w:r>
      <w:r w:rsidRPr="00761B80">
        <w:t xml:space="preserve"> 20</w:t>
      </w:r>
      <w:r w:rsidR="009E7D19">
        <w:t>2</w:t>
      </w:r>
      <w:r w:rsidR="00730E03">
        <w:t>1</w:t>
      </w:r>
      <w:r w:rsidR="00704EDA">
        <w:t>, respectivamente</w:t>
      </w:r>
      <w:r w:rsidRPr="00761B80">
        <w:t>:</w:t>
      </w:r>
    </w:p>
    <w:p w14:paraId="6DD1FF19" w14:textId="77777777" w:rsidR="00C776DC" w:rsidRPr="00761B80" w:rsidRDefault="00C776DC" w:rsidP="0099752C">
      <w:pPr>
        <w:pStyle w:val="textonotajustificado"/>
        <w:tabs>
          <w:tab w:val="decimal" w:pos="871"/>
        </w:tabs>
        <w:overflowPunct w:val="0"/>
        <w:autoSpaceDE w:val="0"/>
        <w:autoSpaceDN w:val="0"/>
        <w:adjustRightInd w:val="0"/>
        <w:textAlignment w:val="baseline"/>
      </w:pPr>
    </w:p>
    <w:tbl>
      <w:tblPr>
        <w:tblStyle w:val="TableGrid"/>
        <w:tblW w:w="10170" w:type="dxa"/>
        <w:tblLayout w:type="fixed"/>
        <w:tblLook w:val="04A0" w:firstRow="1" w:lastRow="0" w:firstColumn="1" w:lastColumn="0" w:noHBand="0" w:noVBand="1"/>
      </w:tblPr>
      <w:tblGrid>
        <w:gridCol w:w="2430"/>
        <w:gridCol w:w="900"/>
        <w:gridCol w:w="71"/>
        <w:gridCol w:w="829"/>
        <w:gridCol w:w="62"/>
        <w:gridCol w:w="826"/>
        <w:gridCol w:w="72"/>
        <w:gridCol w:w="1110"/>
        <w:gridCol w:w="72"/>
        <w:gridCol w:w="999"/>
        <w:gridCol w:w="72"/>
        <w:gridCol w:w="921"/>
        <w:gridCol w:w="72"/>
        <w:gridCol w:w="759"/>
        <w:gridCol w:w="56"/>
        <w:gridCol w:w="919"/>
      </w:tblGrid>
      <w:tr w:rsidR="005B1F2B" w:rsidRPr="00CA535C" w14:paraId="49C0F410" w14:textId="77777777" w:rsidTr="0097732F">
        <w:tc>
          <w:tcPr>
            <w:tcW w:w="2430" w:type="dxa"/>
          </w:tcPr>
          <w:p w14:paraId="024E8CBE" w14:textId="77777777" w:rsidR="005B1F2B" w:rsidRPr="00CA535C" w:rsidRDefault="005B1F2B" w:rsidP="008F6961">
            <w:pPr>
              <w:pStyle w:val="Texto"/>
              <w:jc w:val="center"/>
              <w:rPr>
                <w:b/>
                <w:sz w:val="16"/>
                <w:szCs w:val="16"/>
              </w:rPr>
            </w:pPr>
          </w:p>
        </w:tc>
        <w:tc>
          <w:tcPr>
            <w:tcW w:w="7740" w:type="dxa"/>
            <w:gridSpan w:val="15"/>
            <w:tcBorders>
              <w:bottom w:val="single" w:sz="6" w:space="0" w:color="auto"/>
            </w:tcBorders>
          </w:tcPr>
          <w:p w14:paraId="3859027B" w14:textId="15DF3DAD" w:rsidR="005B1F2B" w:rsidRPr="00CA535C" w:rsidRDefault="00730E03" w:rsidP="008F6961">
            <w:pPr>
              <w:pStyle w:val="Texto"/>
              <w:jc w:val="center"/>
              <w:rPr>
                <w:rFonts w:cs="Arial"/>
                <w:b/>
                <w:bCs/>
                <w:sz w:val="16"/>
                <w:szCs w:val="16"/>
              </w:rPr>
            </w:pPr>
            <w:r>
              <w:rPr>
                <w:rFonts w:cs="Arial"/>
                <w:b/>
                <w:bCs/>
                <w:sz w:val="16"/>
                <w:szCs w:val="16"/>
              </w:rPr>
              <w:t>30/11/2022</w:t>
            </w:r>
          </w:p>
        </w:tc>
      </w:tr>
      <w:tr w:rsidR="005B1F2B" w:rsidRPr="00CA535C" w14:paraId="5498A51A" w14:textId="77777777" w:rsidTr="0097732F">
        <w:tc>
          <w:tcPr>
            <w:tcW w:w="2430" w:type="dxa"/>
          </w:tcPr>
          <w:p w14:paraId="08F2FECE" w14:textId="77777777" w:rsidR="005B1F2B" w:rsidRPr="00CA535C" w:rsidRDefault="005B1F2B" w:rsidP="008F6961">
            <w:pPr>
              <w:pStyle w:val="Texto"/>
              <w:jc w:val="center"/>
              <w:rPr>
                <w:b/>
                <w:sz w:val="16"/>
                <w:szCs w:val="16"/>
              </w:rPr>
            </w:pPr>
          </w:p>
        </w:tc>
        <w:tc>
          <w:tcPr>
            <w:tcW w:w="7740" w:type="dxa"/>
            <w:gridSpan w:val="15"/>
            <w:tcBorders>
              <w:bottom w:val="single" w:sz="6" w:space="0" w:color="auto"/>
            </w:tcBorders>
          </w:tcPr>
          <w:p w14:paraId="22954C30" w14:textId="1FFCB0C2" w:rsidR="005B1F2B" w:rsidRPr="00CA535C" w:rsidRDefault="00110EEB" w:rsidP="008F6961">
            <w:pPr>
              <w:pStyle w:val="Texto"/>
              <w:jc w:val="center"/>
              <w:rPr>
                <w:rFonts w:cs="Arial"/>
                <w:b/>
                <w:bCs/>
                <w:sz w:val="16"/>
                <w:szCs w:val="16"/>
              </w:rPr>
            </w:pPr>
            <w:r>
              <w:rPr>
                <w:rFonts w:cs="Arial"/>
                <w:b/>
                <w:bCs/>
                <w:sz w:val="16"/>
                <w:szCs w:val="16"/>
              </w:rPr>
              <w:t>6</w:t>
            </w:r>
            <w:r w:rsidR="005B1F2B" w:rsidRPr="00CA535C">
              <w:rPr>
                <w:rFonts w:cs="Arial"/>
                <w:b/>
                <w:bCs/>
                <w:sz w:val="16"/>
                <w:szCs w:val="16"/>
              </w:rPr>
              <w:t xml:space="preserve"> meses (junio – </w:t>
            </w:r>
            <w:r>
              <w:rPr>
                <w:rFonts w:cs="Arial"/>
                <w:b/>
                <w:bCs/>
                <w:sz w:val="16"/>
                <w:szCs w:val="16"/>
              </w:rPr>
              <w:t>noviembre</w:t>
            </w:r>
            <w:r w:rsidR="005B1F2B" w:rsidRPr="00CA535C">
              <w:rPr>
                <w:rFonts w:cs="Arial"/>
                <w:b/>
                <w:bCs/>
                <w:sz w:val="16"/>
                <w:szCs w:val="16"/>
              </w:rPr>
              <w:t>)</w:t>
            </w:r>
          </w:p>
        </w:tc>
      </w:tr>
      <w:tr w:rsidR="00F36223" w:rsidRPr="00CA535C" w14:paraId="268A6B80" w14:textId="77777777" w:rsidTr="0097732F">
        <w:tc>
          <w:tcPr>
            <w:tcW w:w="2430" w:type="dxa"/>
          </w:tcPr>
          <w:p w14:paraId="6FF82A75" w14:textId="77777777" w:rsidR="00F36223" w:rsidRPr="00CA535C" w:rsidRDefault="00F36223" w:rsidP="008F6961">
            <w:pPr>
              <w:pStyle w:val="Texto"/>
              <w:jc w:val="center"/>
              <w:rPr>
                <w:b/>
                <w:sz w:val="16"/>
                <w:szCs w:val="16"/>
              </w:rPr>
            </w:pPr>
          </w:p>
        </w:tc>
        <w:tc>
          <w:tcPr>
            <w:tcW w:w="900" w:type="dxa"/>
            <w:tcBorders>
              <w:bottom w:val="single" w:sz="6" w:space="0" w:color="auto"/>
            </w:tcBorders>
          </w:tcPr>
          <w:p w14:paraId="1E81CAEF" w14:textId="77777777" w:rsidR="00F36223" w:rsidRPr="00CA535C" w:rsidRDefault="00F36223" w:rsidP="008F6961">
            <w:pPr>
              <w:pStyle w:val="Texto"/>
              <w:jc w:val="center"/>
              <w:rPr>
                <w:b/>
                <w:sz w:val="16"/>
                <w:szCs w:val="16"/>
              </w:rPr>
            </w:pPr>
            <w:r w:rsidRPr="00CA535C">
              <w:rPr>
                <w:b/>
                <w:sz w:val="16"/>
                <w:szCs w:val="16"/>
              </w:rPr>
              <w:t>Azúcar y alcohol</w:t>
            </w:r>
          </w:p>
        </w:tc>
        <w:tc>
          <w:tcPr>
            <w:tcW w:w="71" w:type="dxa"/>
          </w:tcPr>
          <w:p w14:paraId="7452F32F" w14:textId="77777777" w:rsidR="00F36223" w:rsidRPr="00CA535C" w:rsidRDefault="00F36223" w:rsidP="008F6961">
            <w:pPr>
              <w:pStyle w:val="Texto"/>
              <w:jc w:val="center"/>
              <w:rPr>
                <w:b/>
                <w:sz w:val="16"/>
                <w:szCs w:val="16"/>
              </w:rPr>
            </w:pPr>
          </w:p>
        </w:tc>
        <w:tc>
          <w:tcPr>
            <w:tcW w:w="829" w:type="dxa"/>
            <w:tcBorders>
              <w:bottom w:val="single" w:sz="6" w:space="0" w:color="auto"/>
            </w:tcBorders>
          </w:tcPr>
          <w:p w14:paraId="2D485367" w14:textId="3D6F487C" w:rsidR="00F36223" w:rsidRPr="00CA535C" w:rsidRDefault="00F36223" w:rsidP="008F6961">
            <w:pPr>
              <w:pStyle w:val="Texto"/>
              <w:jc w:val="center"/>
              <w:rPr>
                <w:b/>
                <w:sz w:val="16"/>
                <w:szCs w:val="16"/>
              </w:rPr>
            </w:pPr>
            <w:r w:rsidRPr="00CA535C">
              <w:rPr>
                <w:b/>
                <w:sz w:val="16"/>
                <w:szCs w:val="16"/>
              </w:rPr>
              <w:t>Papel y librería</w:t>
            </w:r>
          </w:p>
        </w:tc>
        <w:tc>
          <w:tcPr>
            <w:tcW w:w="62" w:type="dxa"/>
          </w:tcPr>
          <w:p w14:paraId="4AB45DAD" w14:textId="77777777" w:rsidR="00F36223" w:rsidRPr="00CA535C" w:rsidRDefault="00F36223" w:rsidP="008F6961">
            <w:pPr>
              <w:pStyle w:val="Texto"/>
              <w:jc w:val="center"/>
              <w:rPr>
                <w:b/>
                <w:sz w:val="16"/>
                <w:szCs w:val="16"/>
              </w:rPr>
            </w:pPr>
          </w:p>
        </w:tc>
        <w:tc>
          <w:tcPr>
            <w:tcW w:w="826" w:type="dxa"/>
            <w:tcBorders>
              <w:bottom w:val="single" w:sz="6" w:space="0" w:color="auto"/>
            </w:tcBorders>
          </w:tcPr>
          <w:p w14:paraId="047A85BA" w14:textId="77777777" w:rsidR="00F36223" w:rsidRPr="00CA535C" w:rsidRDefault="00F36223" w:rsidP="008F6961">
            <w:pPr>
              <w:pStyle w:val="Texto"/>
              <w:jc w:val="center"/>
              <w:rPr>
                <w:b/>
                <w:sz w:val="16"/>
                <w:szCs w:val="16"/>
              </w:rPr>
            </w:pPr>
            <w:r w:rsidRPr="00CA535C">
              <w:rPr>
                <w:b/>
                <w:sz w:val="16"/>
                <w:szCs w:val="16"/>
              </w:rPr>
              <w:t>Frutas y jugos</w:t>
            </w:r>
          </w:p>
        </w:tc>
        <w:tc>
          <w:tcPr>
            <w:tcW w:w="72" w:type="dxa"/>
          </w:tcPr>
          <w:p w14:paraId="6B68D5CF" w14:textId="77777777" w:rsidR="00F36223" w:rsidRPr="00CA535C" w:rsidRDefault="00F36223" w:rsidP="008F6961">
            <w:pPr>
              <w:pStyle w:val="Texto"/>
              <w:jc w:val="center"/>
              <w:rPr>
                <w:b/>
                <w:sz w:val="16"/>
                <w:szCs w:val="16"/>
              </w:rPr>
            </w:pPr>
          </w:p>
        </w:tc>
        <w:tc>
          <w:tcPr>
            <w:tcW w:w="1110" w:type="dxa"/>
            <w:tcBorders>
              <w:bottom w:val="single" w:sz="6" w:space="0" w:color="auto"/>
            </w:tcBorders>
          </w:tcPr>
          <w:p w14:paraId="2FDF4A9B" w14:textId="77777777" w:rsidR="00F36223" w:rsidRPr="00CA535C" w:rsidRDefault="00F36223" w:rsidP="008F6961">
            <w:pPr>
              <w:pStyle w:val="Texto"/>
              <w:jc w:val="center"/>
              <w:rPr>
                <w:b/>
                <w:sz w:val="16"/>
                <w:szCs w:val="16"/>
              </w:rPr>
            </w:pPr>
            <w:r w:rsidRPr="00CA535C">
              <w:rPr>
                <w:b/>
                <w:sz w:val="16"/>
                <w:szCs w:val="16"/>
              </w:rPr>
              <w:t>Productos agropecuarios</w:t>
            </w:r>
          </w:p>
        </w:tc>
        <w:tc>
          <w:tcPr>
            <w:tcW w:w="72" w:type="dxa"/>
          </w:tcPr>
          <w:p w14:paraId="243DDF12" w14:textId="77777777" w:rsidR="00F36223" w:rsidRPr="00CA535C" w:rsidRDefault="00F36223" w:rsidP="008F6961">
            <w:pPr>
              <w:pStyle w:val="Texto"/>
              <w:jc w:val="center"/>
              <w:rPr>
                <w:b/>
                <w:sz w:val="16"/>
                <w:szCs w:val="16"/>
              </w:rPr>
            </w:pPr>
          </w:p>
        </w:tc>
        <w:tc>
          <w:tcPr>
            <w:tcW w:w="999" w:type="dxa"/>
            <w:tcBorders>
              <w:bottom w:val="single" w:sz="6" w:space="0" w:color="auto"/>
            </w:tcBorders>
          </w:tcPr>
          <w:p w14:paraId="74A3894E" w14:textId="6B8D40F3" w:rsidR="00F36223" w:rsidRPr="00CA535C" w:rsidRDefault="009C1318" w:rsidP="008F6961">
            <w:pPr>
              <w:pStyle w:val="Texto"/>
              <w:jc w:val="center"/>
              <w:rPr>
                <w:b/>
                <w:sz w:val="16"/>
                <w:szCs w:val="16"/>
              </w:rPr>
            </w:pPr>
            <w:r>
              <w:rPr>
                <w:b/>
                <w:sz w:val="16"/>
                <w:szCs w:val="16"/>
              </w:rPr>
              <w:t>Resultados f</w:t>
            </w:r>
            <w:r w:rsidR="00F36223" w:rsidRPr="00CA535C">
              <w:rPr>
                <w:b/>
                <w:sz w:val="16"/>
                <w:szCs w:val="16"/>
              </w:rPr>
              <w:t>inanciero</w:t>
            </w:r>
            <w:r>
              <w:rPr>
                <w:b/>
                <w:sz w:val="16"/>
                <w:szCs w:val="16"/>
              </w:rPr>
              <w:t>s (netos</w:t>
            </w:r>
            <w:r w:rsidR="00FC4968">
              <w:rPr>
                <w:b/>
                <w:sz w:val="16"/>
                <w:szCs w:val="16"/>
              </w:rPr>
              <w:t>)</w:t>
            </w:r>
          </w:p>
        </w:tc>
        <w:tc>
          <w:tcPr>
            <w:tcW w:w="72" w:type="dxa"/>
          </w:tcPr>
          <w:p w14:paraId="40D77863" w14:textId="77777777" w:rsidR="00F36223" w:rsidRPr="00CA535C" w:rsidRDefault="00F36223" w:rsidP="008F6961">
            <w:pPr>
              <w:pStyle w:val="Texto"/>
              <w:jc w:val="center"/>
              <w:rPr>
                <w:b/>
                <w:sz w:val="16"/>
                <w:szCs w:val="16"/>
              </w:rPr>
            </w:pPr>
          </w:p>
        </w:tc>
        <w:tc>
          <w:tcPr>
            <w:tcW w:w="921" w:type="dxa"/>
            <w:tcBorders>
              <w:bottom w:val="single" w:sz="6" w:space="0" w:color="auto"/>
            </w:tcBorders>
          </w:tcPr>
          <w:p w14:paraId="25323BF8" w14:textId="77777777" w:rsidR="00F36223" w:rsidRPr="00CA535C" w:rsidRDefault="00F36223" w:rsidP="008F6961">
            <w:pPr>
              <w:pStyle w:val="Texto"/>
              <w:jc w:val="center"/>
              <w:rPr>
                <w:b/>
                <w:sz w:val="16"/>
                <w:szCs w:val="16"/>
              </w:rPr>
            </w:pPr>
            <w:r w:rsidRPr="00CA535C">
              <w:rPr>
                <w:b/>
                <w:sz w:val="16"/>
                <w:szCs w:val="16"/>
              </w:rPr>
              <w:t>Impuesto a las ganancias</w:t>
            </w:r>
          </w:p>
        </w:tc>
        <w:tc>
          <w:tcPr>
            <w:tcW w:w="72" w:type="dxa"/>
          </w:tcPr>
          <w:p w14:paraId="13334FF2" w14:textId="77777777" w:rsidR="00F36223" w:rsidRPr="00CA535C" w:rsidRDefault="00F36223" w:rsidP="008F6961">
            <w:pPr>
              <w:pStyle w:val="Texto"/>
              <w:jc w:val="center"/>
              <w:rPr>
                <w:b/>
                <w:sz w:val="16"/>
                <w:szCs w:val="16"/>
              </w:rPr>
            </w:pPr>
          </w:p>
        </w:tc>
        <w:tc>
          <w:tcPr>
            <w:tcW w:w="759" w:type="dxa"/>
            <w:tcBorders>
              <w:bottom w:val="single" w:sz="6" w:space="0" w:color="auto"/>
            </w:tcBorders>
          </w:tcPr>
          <w:p w14:paraId="328EA8E4" w14:textId="412910A1" w:rsidR="00F36223" w:rsidRPr="00CA535C" w:rsidRDefault="00F36223" w:rsidP="008F6961">
            <w:pPr>
              <w:pStyle w:val="Texto"/>
              <w:jc w:val="center"/>
              <w:rPr>
                <w:rFonts w:cs="Arial"/>
                <w:b/>
                <w:bCs/>
                <w:sz w:val="16"/>
                <w:szCs w:val="16"/>
              </w:rPr>
            </w:pPr>
            <w:r w:rsidRPr="00CA535C">
              <w:rPr>
                <w:rFonts w:cs="Arial"/>
                <w:b/>
                <w:bCs/>
                <w:sz w:val="16"/>
                <w:szCs w:val="16"/>
              </w:rPr>
              <w:t>Otros</w:t>
            </w:r>
          </w:p>
        </w:tc>
        <w:tc>
          <w:tcPr>
            <w:tcW w:w="56" w:type="dxa"/>
          </w:tcPr>
          <w:p w14:paraId="25F21297" w14:textId="77777777" w:rsidR="00F36223" w:rsidRPr="00CA535C" w:rsidRDefault="00F36223" w:rsidP="008F6961">
            <w:pPr>
              <w:pStyle w:val="Texto"/>
              <w:jc w:val="center"/>
              <w:rPr>
                <w:rFonts w:cs="Arial"/>
                <w:b/>
                <w:bCs/>
                <w:sz w:val="16"/>
                <w:szCs w:val="16"/>
              </w:rPr>
            </w:pPr>
          </w:p>
        </w:tc>
        <w:tc>
          <w:tcPr>
            <w:tcW w:w="919" w:type="dxa"/>
            <w:tcBorders>
              <w:bottom w:val="single" w:sz="6" w:space="0" w:color="auto"/>
            </w:tcBorders>
          </w:tcPr>
          <w:p w14:paraId="52BFE393" w14:textId="77777777" w:rsidR="00F36223" w:rsidRPr="00CA535C" w:rsidRDefault="00F36223" w:rsidP="008F6961">
            <w:pPr>
              <w:pStyle w:val="Texto"/>
              <w:jc w:val="center"/>
              <w:rPr>
                <w:rFonts w:cs="Arial"/>
                <w:b/>
                <w:bCs/>
                <w:sz w:val="16"/>
                <w:szCs w:val="16"/>
              </w:rPr>
            </w:pPr>
            <w:r w:rsidRPr="00CA535C">
              <w:rPr>
                <w:rFonts w:cs="Arial"/>
                <w:b/>
                <w:bCs/>
                <w:sz w:val="16"/>
                <w:szCs w:val="16"/>
              </w:rPr>
              <w:t>Totales</w:t>
            </w:r>
          </w:p>
        </w:tc>
      </w:tr>
      <w:tr w:rsidR="00F36223" w:rsidRPr="00CA535C" w14:paraId="7C1870A0" w14:textId="77777777" w:rsidTr="0097732F">
        <w:tc>
          <w:tcPr>
            <w:tcW w:w="2430" w:type="dxa"/>
          </w:tcPr>
          <w:p w14:paraId="274AD2F6" w14:textId="77777777" w:rsidR="00F36223" w:rsidRPr="00CA535C" w:rsidRDefault="00F36223" w:rsidP="008F6961">
            <w:pPr>
              <w:pStyle w:val="Texto"/>
              <w:jc w:val="left"/>
              <w:rPr>
                <w:sz w:val="16"/>
                <w:szCs w:val="16"/>
              </w:rPr>
            </w:pPr>
          </w:p>
        </w:tc>
        <w:tc>
          <w:tcPr>
            <w:tcW w:w="900" w:type="dxa"/>
          </w:tcPr>
          <w:p w14:paraId="7C8BE973" w14:textId="77777777" w:rsidR="00F36223" w:rsidRPr="00CA535C" w:rsidRDefault="00F36223" w:rsidP="00E81D59">
            <w:pPr>
              <w:pStyle w:val="Texto"/>
              <w:tabs>
                <w:tab w:val="decimal" w:pos="810"/>
              </w:tabs>
              <w:rPr>
                <w:sz w:val="16"/>
                <w:szCs w:val="16"/>
              </w:rPr>
            </w:pPr>
          </w:p>
        </w:tc>
        <w:tc>
          <w:tcPr>
            <w:tcW w:w="71" w:type="dxa"/>
          </w:tcPr>
          <w:p w14:paraId="1E87E8ED" w14:textId="77777777" w:rsidR="00F36223" w:rsidRPr="00CA535C" w:rsidRDefault="00F36223" w:rsidP="008F6961">
            <w:pPr>
              <w:pStyle w:val="Texto"/>
              <w:rPr>
                <w:sz w:val="16"/>
                <w:szCs w:val="16"/>
              </w:rPr>
            </w:pPr>
          </w:p>
        </w:tc>
        <w:tc>
          <w:tcPr>
            <w:tcW w:w="829" w:type="dxa"/>
          </w:tcPr>
          <w:p w14:paraId="5EFF8138" w14:textId="77777777" w:rsidR="00F36223" w:rsidRPr="00CA535C" w:rsidRDefault="00F36223" w:rsidP="00E81D59">
            <w:pPr>
              <w:pStyle w:val="Texto"/>
              <w:tabs>
                <w:tab w:val="decimal" w:pos="740"/>
              </w:tabs>
              <w:rPr>
                <w:sz w:val="16"/>
                <w:szCs w:val="16"/>
              </w:rPr>
            </w:pPr>
          </w:p>
        </w:tc>
        <w:tc>
          <w:tcPr>
            <w:tcW w:w="62" w:type="dxa"/>
          </w:tcPr>
          <w:p w14:paraId="0B0D393C" w14:textId="77777777" w:rsidR="00F36223" w:rsidRPr="00CA535C" w:rsidRDefault="00F36223" w:rsidP="008F6961">
            <w:pPr>
              <w:pStyle w:val="Texto"/>
              <w:tabs>
                <w:tab w:val="decimal" w:pos="846"/>
              </w:tabs>
              <w:jc w:val="left"/>
              <w:rPr>
                <w:sz w:val="16"/>
                <w:szCs w:val="16"/>
              </w:rPr>
            </w:pPr>
          </w:p>
        </w:tc>
        <w:tc>
          <w:tcPr>
            <w:tcW w:w="826" w:type="dxa"/>
          </w:tcPr>
          <w:p w14:paraId="155957E4" w14:textId="77777777" w:rsidR="00F36223" w:rsidRPr="00CA535C" w:rsidRDefault="00F36223" w:rsidP="00CA5749">
            <w:pPr>
              <w:pStyle w:val="Texto"/>
              <w:tabs>
                <w:tab w:val="decimal" w:pos="709"/>
              </w:tabs>
              <w:rPr>
                <w:sz w:val="16"/>
                <w:szCs w:val="16"/>
              </w:rPr>
            </w:pPr>
          </w:p>
        </w:tc>
        <w:tc>
          <w:tcPr>
            <w:tcW w:w="72" w:type="dxa"/>
          </w:tcPr>
          <w:p w14:paraId="1F8D75EF" w14:textId="77777777" w:rsidR="00F36223" w:rsidRPr="00CA535C" w:rsidRDefault="00F36223" w:rsidP="008F6961">
            <w:pPr>
              <w:pStyle w:val="Texto"/>
              <w:rPr>
                <w:sz w:val="16"/>
                <w:szCs w:val="16"/>
              </w:rPr>
            </w:pPr>
          </w:p>
        </w:tc>
        <w:tc>
          <w:tcPr>
            <w:tcW w:w="1110" w:type="dxa"/>
          </w:tcPr>
          <w:p w14:paraId="10F21CD5" w14:textId="77777777" w:rsidR="00F36223" w:rsidRPr="00CA535C" w:rsidRDefault="00F36223" w:rsidP="00CA5749">
            <w:pPr>
              <w:pStyle w:val="Texto"/>
              <w:tabs>
                <w:tab w:val="decimal" w:pos="882"/>
              </w:tabs>
              <w:rPr>
                <w:sz w:val="16"/>
                <w:szCs w:val="16"/>
              </w:rPr>
            </w:pPr>
          </w:p>
        </w:tc>
        <w:tc>
          <w:tcPr>
            <w:tcW w:w="72" w:type="dxa"/>
          </w:tcPr>
          <w:p w14:paraId="3348C40A" w14:textId="77777777" w:rsidR="00F36223" w:rsidRPr="00CA535C" w:rsidRDefault="00F36223" w:rsidP="008F6961">
            <w:pPr>
              <w:pStyle w:val="Texto"/>
              <w:rPr>
                <w:sz w:val="16"/>
                <w:szCs w:val="16"/>
              </w:rPr>
            </w:pPr>
          </w:p>
        </w:tc>
        <w:tc>
          <w:tcPr>
            <w:tcW w:w="999" w:type="dxa"/>
          </w:tcPr>
          <w:p w14:paraId="09957101" w14:textId="77777777" w:rsidR="00F36223" w:rsidRPr="00CA535C" w:rsidRDefault="00F36223" w:rsidP="00032B2B">
            <w:pPr>
              <w:pStyle w:val="Texto"/>
              <w:tabs>
                <w:tab w:val="decimal" w:pos="863"/>
              </w:tabs>
              <w:rPr>
                <w:sz w:val="16"/>
                <w:szCs w:val="16"/>
              </w:rPr>
            </w:pPr>
          </w:p>
        </w:tc>
        <w:tc>
          <w:tcPr>
            <w:tcW w:w="72" w:type="dxa"/>
          </w:tcPr>
          <w:p w14:paraId="451CDDC6" w14:textId="77777777" w:rsidR="00F36223" w:rsidRPr="00CA535C" w:rsidRDefault="00F36223" w:rsidP="008F6961">
            <w:pPr>
              <w:pStyle w:val="Texto"/>
              <w:rPr>
                <w:sz w:val="16"/>
                <w:szCs w:val="16"/>
              </w:rPr>
            </w:pPr>
          </w:p>
        </w:tc>
        <w:tc>
          <w:tcPr>
            <w:tcW w:w="921" w:type="dxa"/>
          </w:tcPr>
          <w:p w14:paraId="7F74C76C" w14:textId="77777777" w:rsidR="00F36223" w:rsidRPr="00CA535C" w:rsidRDefault="00F36223" w:rsidP="00032B2B">
            <w:pPr>
              <w:pStyle w:val="Texto"/>
              <w:tabs>
                <w:tab w:val="decimal" w:pos="831"/>
              </w:tabs>
              <w:rPr>
                <w:sz w:val="16"/>
                <w:szCs w:val="16"/>
              </w:rPr>
            </w:pPr>
          </w:p>
        </w:tc>
        <w:tc>
          <w:tcPr>
            <w:tcW w:w="72" w:type="dxa"/>
          </w:tcPr>
          <w:p w14:paraId="3E1379EA" w14:textId="77777777" w:rsidR="00F36223" w:rsidRPr="00CA535C" w:rsidRDefault="00F36223" w:rsidP="008F6961">
            <w:pPr>
              <w:pStyle w:val="Texto"/>
              <w:rPr>
                <w:sz w:val="16"/>
                <w:szCs w:val="16"/>
              </w:rPr>
            </w:pPr>
          </w:p>
        </w:tc>
        <w:tc>
          <w:tcPr>
            <w:tcW w:w="759" w:type="dxa"/>
          </w:tcPr>
          <w:p w14:paraId="0C38CD45" w14:textId="77777777" w:rsidR="00F36223" w:rsidRPr="00CA535C" w:rsidRDefault="00F36223" w:rsidP="0097732F">
            <w:pPr>
              <w:pStyle w:val="Texto"/>
              <w:tabs>
                <w:tab w:val="decimal" w:pos="678"/>
              </w:tabs>
              <w:rPr>
                <w:sz w:val="16"/>
                <w:szCs w:val="16"/>
              </w:rPr>
            </w:pPr>
          </w:p>
        </w:tc>
        <w:tc>
          <w:tcPr>
            <w:tcW w:w="56" w:type="dxa"/>
          </w:tcPr>
          <w:p w14:paraId="7A277993" w14:textId="77777777" w:rsidR="00F36223" w:rsidRPr="00CA535C" w:rsidRDefault="00F36223" w:rsidP="008F6961">
            <w:pPr>
              <w:pStyle w:val="Texto"/>
              <w:tabs>
                <w:tab w:val="decimal" w:pos="1017"/>
              </w:tabs>
              <w:rPr>
                <w:sz w:val="16"/>
                <w:szCs w:val="16"/>
              </w:rPr>
            </w:pPr>
          </w:p>
        </w:tc>
        <w:tc>
          <w:tcPr>
            <w:tcW w:w="919" w:type="dxa"/>
          </w:tcPr>
          <w:p w14:paraId="576FEE5E" w14:textId="77777777" w:rsidR="00F36223" w:rsidRPr="00CA535C" w:rsidRDefault="00F36223" w:rsidP="0097732F">
            <w:pPr>
              <w:pStyle w:val="Texto"/>
              <w:tabs>
                <w:tab w:val="decimal" w:pos="843"/>
              </w:tabs>
              <w:rPr>
                <w:sz w:val="16"/>
                <w:szCs w:val="16"/>
              </w:rPr>
            </w:pPr>
          </w:p>
        </w:tc>
      </w:tr>
      <w:tr w:rsidR="005337C1" w:rsidRPr="00CA535C" w14:paraId="442DC5F6" w14:textId="77777777" w:rsidTr="0097732F">
        <w:tc>
          <w:tcPr>
            <w:tcW w:w="2430" w:type="dxa"/>
          </w:tcPr>
          <w:p w14:paraId="50A59A38" w14:textId="352B3010" w:rsidR="005337C1" w:rsidRPr="00CA535C" w:rsidRDefault="005337C1" w:rsidP="005337C1">
            <w:pPr>
              <w:pStyle w:val="Texto"/>
              <w:jc w:val="left"/>
              <w:rPr>
                <w:sz w:val="16"/>
                <w:szCs w:val="16"/>
              </w:rPr>
            </w:pPr>
            <w:r w:rsidRPr="00CA535C">
              <w:rPr>
                <w:sz w:val="16"/>
                <w:szCs w:val="16"/>
              </w:rPr>
              <w:t xml:space="preserve">Ingresos de actividades ordinarias al </w:t>
            </w:r>
            <w:r w:rsidR="00730E03">
              <w:rPr>
                <w:sz w:val="16"/>
                <w:szCs w:val="16"/>
              </w:rPr>
              <w:t>30/11/2022</w:t>
            </w:r>
          </w:p>
        </w:tc>
        <w:tc>
          <w:tcPr>
            <w:tcW w:w="900" w:type="dxa"/>
          </w:tcPr>
          <w:p w14:paraId="7C1A25FD" w14:textId="3DFA4018" w:rsidR="005337C1" w:rsidRPr="00CA535C" w:rsidRDefault="00A60211" w:rsidP="005337C1">
            <w:pPr>
              <w:pStyle w:val="Texto"/>
              <w:tabs>
                <w:tab w:val="decimal" w:pos="810"/>
              </w:tabs>
              <w:rPr>
                <w:sz w:val="16"/>
                <w:szCs w:val="16"/>
              </w:rPr>
            </w:pPr>
            <w:r w:rsidRPr="00A60211">
              <w:rPr>
                <w:sz w:val="16"/>
                <w:szCs w:val="16"/>
              </w:rPr>
              <w:t>30.041.894</w:t>
            </w:r>
          </w:p>
        </w:tc>
        <w:tc>
          <w:tcPr>
            <w:tcW w:w="71" w:type="dxa"/>
          </w:tcPr>
          <w:p w14:paraId="12305E56" w14:textId="77777777" w:rsidR="005337C1" w:rsidRPr="00CA535C" w:rsidRDefault="005337C1" w:rsidP="005337C1">
            <w:pPr>
              <w:pStyle w:val="Texto"/>
              <w:jc w:val="left"/>
              <w:rPr>
                <w:sz w:val="16"/>
                <w:szCs w:val="16"/>
              </w:rPr>
            </w:pPr>
          </w:p>
        </w:tc>
        <w:tc>
          <w:tcPr>
            <w:tcW w:w="829" w:type="dxa"/>
          </w:tcPr>
          <w:p w14:paraId="649FD3CB" w14:textId="44799C14" w:rsidR="005337C1" w:rsidRPr="00CA535C" w:rsidRDefault="00A60211" w:rsidP="005337C1">
            <w:pPr>
              <w:pStyle w:val="Texto"/>
              <w:tabs>
                <w:tab w:val="decimal" w:pos="740"/>
              </w:tabs>
              <w:rPr>
                <w:sz w:val="16"/>
                <w:szCs w:val="16"/>
              </w:rPr>
            </w:pPr>
            <w:r w:rsidRPr="00A60211">
              <w:rPr>
                <w:sz w:val="16"/>
                <w:szCs w:val="16"/>
              </w:rPr>
              <w:t>17.149.845</w:t>
            </w:r>
          </w:p>
        </w:tc>
        <w:tc>
          <w:tcPr>
            <w:tcW w:w="62" w:type="dxa"/>
          </w:tcPr>
          <w:p w14:paraId="628D08AE" w14:textId="77777777" w:rsidR="005337C1" w:rsidRPr="00CA535C" w:rsidRDefault="005337C1" w:rsidP="005337C1">
            <w:pPr>
              <w:pStyle w:val="Texto"/>
              <w:tabs>
                <w:tab w:val="decimal" w:pos="734"/>
              </w:tabs>
              <w:jc w:val="left"/>
              <w:rPr>
                <w:sz w:val="16"/>
                <w:szCs w:val="16"/>
              </w:rPr>
            </w:pPr>
          </w:p>
        </w:tc>
        <w:tc>
          <w:tcPr>
            <w:tcW w:w="826" w:type="dxa"/>
          </w:tcPr>
          <w:p w14:paraId="5792F7AA" w14:textId="0865906C" w:rsidR="005337C1" w:rsidRPr="00CA535C" w:rsidRDefault="00A60211" w:rsidP="005337C1">
            <w:pPr>
              <w:pStyle w:val="Texto"/>
              <w:tabs>
                <w:tab w:val="decimal" w:pos="709"/>
              </w:tabs>
              <w:rPr>
                <w:sz w:val="16"/>
                <w:szCs w:val="16"/>
              </w:rPr>
            </w:pPr>
            <w:r w:rsidRPr="00A60211">
              <w:rPr>
                <w:sz w:val="16"/>
                <w:szCs w:val="16"/>
              </w:rPr>
              <w:t>6.668.325</w:t>
            </w:r>
          </w:p>
        </w:tc>
        <w:tc>
          <w:tcPr>
            <w:tcW w:w="72" w:type="dxa"/>
          </w:tcPr>
          <w:p w14:paraId="3C3429A6" w14:textId="77777777" w:rsidR="005337C1" w:rsidRPr="00CA535C" w:rsidRDefault="005337C1" w:rsidP="005337C1">
            <w:pPr>
              <w:pStyle w:val="Texto"/>
              <w:jc w:val="left"/>
              <w:rPr>
                <w:sz w:val="16"/>
                <w:szCs w:val="16"/>
              </w:rPr>
            </w:pPr>
          </w:p>
        </w:tc>
        <w:tc>
          <w:tcPr>
            <w:tcW w:w="1110" w:type="dxa"/>
          </w:tcPr>
          <w:p w14:paraId="382E8691" w14:textId="3B623AF4" w:rsidR="005337C1" w:rsidRPr="00CA535C" w:rsidRDefault="00A60211" w:rsidP="005337C1">
            <w:pPr>
              <w:pStyle w:val="Texto"/>
              <w:tabs>
                <w:tab w:val="decimal" w:pos="882"/>
              </w:tabs>
              <w:rPr>
                <w:sz w:val="16"/>
                <w:szCs w:val="16"/>
              </w:rPr>
            </w:pPr>
            <w:r w:rsidRPr="00A60211">
              <w:rPr>
                <w:sz w:val="16"/>
                <w:szCs w:val="16"/>
              </w:rPr>
              <w:t>3.103.573</w:t>
            </w:r>
          </w:p>
        </w:tc>
        <w:tc>
          <w:tcPr>
            <w:tcW w:w="72" w:type="dxa"/>
          </w:tcPr>
          <w:p w14:paraId="6BED4A88" w14:textId="77777777" w:rsidR="005337C1" w:rsidRPr="00CA535C" w:rsidRDefault="005337C1" w:rsidP="005337C1">
            <w:pPr>
              <w:pStyle w:val="Texto"/>
              <w:rPr>
                <w:sz w:val="16"/>
                <w:szCs w:val="16"/>
              </w:rPr>
            </w:pPr>
          </w:p>
        </w:tc>
        <w:tc>
          <w:tcPr>
            <w:tcW w:w="999" w:type="dxa"/>
          </w:tcPr>
          <w:p w14:paraId="095125CA" w14:textId="2CC1016C" w:rsidR="005337C1" w:rsidRPr="00CA535C" w:rsidRDefault="00A60211" w:rsidP="00032B2B">
            <w:pPr>
              <w:pStyle w:val="Texto"/>
              <w:tabs>
                <w:tab w:val="decimal" w:pos="863"/>
              </w:tabs>
              <w:rPr>
                <w:sz w:val="16"/>
                <w:szCs w:val="16"/>
              </w:rPr>
            </w:pPr>
            <w:r>
              <w:rPr>
                <w:sz w:val="16"/>
                <w:szCs w:val="16"/>
              </w:rPr>
              <w:t>-</w:t>
            </w:r>
            <w:r w:rsidR="00032B2B">
              <w:rPr>
                <w:sz w:val="16"/>
                <w:szCs w:val="16"/>
              </w:rPr>
              <w:t xml:space="preserve">      </w:t>
            </w:r>
          </w:p>
        </w:tc>
        <w:tc>
          <w:tcPr>
            <w:tcW w:w="72" w:type="dxa"/>
          </w:tcPr>
          <w:p w14:paraId="09237CE5" w14:textId="77777777" w:rsidR="005337C1" w:rsidRPr="00CA535C" w:rsidRDefault="005337C1" w:rsidP="005337C1">
            <w:pPr>
              <w:pStyle w:val="Texto"/>
              <w:rPr>
                <w:sz w:val="16"/>
                <w:szCs w:val="16"/>
              </w:rPr>
            </w:pPr>
          </w:p>
        </w:tc>
        <w:tc>
          <w:tcPr>
            <w:tcW w:w="921" w:type="dxa"/>
          </w:tcPr>
          <w:p w14:paraId="317B0DBF" w14:textId="1B8A954D" w:rsidR="005337C1" w:rsidRPr="00CA535C" w:rsidRDefault="00A60211" w:rsidP="00032B2B">
            <w:pPr>
              <w:pStyle w:val="Texto"/>
              <w:tabs>
                <w:tab w:val="decimal" w:pos="831"/>
              </w:tabs>
              <w:rPr>
                <w:sz w:val="16"/>
                <w:szCs w:val="16"/>
              </w:rPr>
            </w:pPr>
            <w:r>
              <w:rPr>
                <w:sz w:val="16"/>
                <w:szCs w:val="16"/>
              </w:rPr>
              <w:t>-</w:t>
            </w:r>
            <w:r w:rsidR="00032B2B">
              <w:rPr>
                <w:sz w:val="16"/>
                <w:szCs w:val="16"/>
              </w:rPr>
              <w:t xml:space="preserve">      </w:t>
            </w:r>
          </w:p>
        </w:tc>
        <w:tc>
          <w:tcPr>
            <w:tcW w:w="72" w:type="dxa"/>
          </w:tcPr>
          <w:p w14:paraId="58CB26D6" w14:textId="77777777" w:rsidR="005337C1" w:rsidRPr="00CA535C" w:rsidRDefault="005337C1" w:rsidP="005337C1">
            <w:pPr>
              <w:pStyle w:val="Texto"/>
              <w:rPr>
                <w:sz w:val="16"/>
                <w:szCs w:val="16"/>
              </w:rPr>
            </w:pPr>
          </w:p>
        </w:tc>
        <w:tc>
          <w:tcPr>
            <w:tcW w:w="759" w:type="dxa"/>
          </w:tcPr>
          <w:p w14:paraId="049DC067" w14:textId="0A0A4850" w:rsidR="005337C1" w:rsidRPr="00CA535C" w:rsidRDefault="00A60211" w:rsidP="005337C1">
            <w:pPr>
              <w:pStyle w:val="Texto"/>
              <w:tabs>
                <w:tab w:val="decimal" w:pos="678"/>
              </w:tabs>
              <w:rPr>
                <w:sz w:val="16"/>
                <w:szCs w:val="16"/>
              </w:rPr>
            </w:pPr>
            <w:r>
              <w:rPr>
                <w:sz w:val="16"/>
                <w:szCs w:val="16"/>
              </w:rPr>
              <w:t>-</w:t>
            </w:r>
            <w:r w:rsidR="00032B2B">
              <w:rPr>
                <w:sz w:val="16"/>
                <w:szCs w:val="16"/>
              </w:rPr>
              <w:t xml:space="preserve">    </w:t>
            </w:r>
          </w:p>
        </w:tc>
        <w:tc>
          <w:tcPr>
            <w:tcW w:w="56" w:type="dxa"/>
          </w:tcPr>
          <w:p w14:paraId="32EAEF09" w14:textId="77777777" w:rsidR="005337C1" w:rsidRPr="00CA535C" w:rsidRDefault="005337C1" w:rsidP="005337C1">
            <w:pPr>
              <w:pStyle w:val="Texto"/>
              <w:jc w:val="left"/>
              <w:rPr>
                <w:sz w:val="16"/>
                <w:szCs w:val="16"/>
              </w:rPr>
            </w:pPr>
          </w:p>
        </w:tc>
        <w:tc>
          <w:tcPr>
            <w:tcW w:w="919" w:type="dxa"/>
          </w:tcPr>
          <w:p w14:paraId="79E0E7E9" w14:textId="38C379E0" w:rsidR="005337C1" w:rsidRPr="00CA535C" w:rsidRDefault="00A60211" w:rsidP="005337C1">
            <w:pPr>
              <w:pStyle w:val="Texto"/>
              <w:tabs>
                <w:tab w:val="decimal" w:pos="843"/>
              </w:tabs>
              <w:rPr>
                <w:sz w:val="16"/>
                <w:szCs w:val="16"/>
              </w:rPr>
            </w:pPr>
            <w:r w:rsidRPr="00A60211">
              <w:rPr>
                <w:sz w:val="16"/>
                <w:szCs w:val="16"/>
              </w:rPr>
              <w:t>56.963.637</w:t>
            </w:r>
          </w:p>
        </w:tc>
      </w:tr>
      <w:tr w:rsidR="005337C1" w:rsidRPr="00CA535C" w14:paraId="264F01A5" w14:textId="77777777" w:rsidTr="0097732F">
        <w:tc>
          <w:tcPr>
            <w:tcW w:w="2430" w:type="dxa"/>
          </w:tcPr>
          <w:p w14:paraId="2B1052FF" w14:textId="6A808C8B" w:rsidR="005337C1" w:rsidRPr="00CA535C" w:rsidRDefault="005337C1" w:rsidP="005337C1">
            <w:pPr>
              <w:pStyle w:val="Texto"/>
              <w:jc w:val="left"/>
              <w:rPr>
                <w:sz w:val="16"/>
                <w:szCs w:val="16"/>
              </w:rPr>
            </w:pPr>
            <w:r w:rsidRPr="00CA535C">
              <w:rPr>
                <w:sz w:val="16"/>
                <w:szCs w:val="16"/>
              </w:rPr>
              <w:t xml:space="preserve">Ingresos de actividades ordinarias al </w:t>
            </w:r>
            <w:r w:rsidR="00730E03">
              <w:rPr>
                <w:sz w:val="16"/>
                <w:szCs w:val="16"/>
              </w:rPr>
              <w:t>30/11/2021</w:t>
            </w:r>
          </w:p>
        </w:tc>
        <w:tc>
          <w:tcPr>
            <w:tcW w:w="900" w:type="dxa"/>
          </w:tcPr>
          <w:p w14:paraId="2C4CD84E" w14:textId="3E274F48" w:rsidR="005337C1" w:rsidRPr="00CA535C" w:rsidRDefault="00A60211" w:rsidP="005337C1">
            <w:pPr>
              <w:pStyle w:val="Texto"/>
              <w:tabs>
                <w:tab w:val="decimal" w:pos="810"/>
              </w:tabs>
              <w:rPr>
                <w:sz w:val="16"/>
                <w:szCs w:val="16"/>
              </w:rPr>
            </w:pPr>
            <w:r w:rsidRPr="00A60211">
              <w:rPr>
                <w:sz w:val="16"/>
                <w:szCs w:val="16"/>
              </w:rPr>
              <w:t>27.966.04</w:t>
            </w:r>
            <w:r w:rsidR="00CA7BFB">
              <w:rPr>
                <w:sz w:val="16"/>
                <w:szCs w:val="16"/>
              </w:rPr>
              <w:t>1</w:t>
            </w:r>
          </w:p>
        </w:tc>
        <w:tc>
          <w:tcPr>
            <w:tcW w:w="71" w:type="dxa"/>
          </w:tcPr>
          <w:p w14:paraId="1B12EFBF" w14:textId="77777777" w:rsidR="005337C1" w:rsidRPr="00CA535C" w:rsidRDefault="005337C1" w:rsidP="005337C1">
            <w:pPr>
              <w:pStyle w:val="Texto"/>
              <w:jc w:val="left"/>
              <w:rPr>
                <w:sz w:val="16"/>
                <w:szCs w:val="16"/>
              </w:rPr>
            </w:pPr>
          </w:p>
        </w:tc>
        <w:tc>
          <w:tcPr>
            <w:tcW w:w="829" w:type="dxa"/>
          </w:tcPr>
          <w:p w14:paraId="408429D5" w14:textId="05194CE2" w:rsidR="005337C1" w:rsidRPr="00CA535C" w:rsidRDefault="00A60211" w:rsidP="005337C1">
            <w:pPr>
              <w:pStyle w:val="Texto"/>
              <w:tabs>
                <w:tab w:val="decimal" w:pos="740"/>
              </w:tabs>
              <w:rPr>
                <w:sz w:val="16"/>
                <w:szCs w:val="16"/>
              </w:rPr>
            </w:pPr>
            <w:r w:rsidRPr="00A60211">
              <w:rPr>
                <w:sz w:val="16"/>
                <w:szCs w:val="16"/>
              </w:rPr>
              <w:t>14.569.467</w:t>
            </w:r>
          </w:p>
        </w:tc>
        <w:tc>
          <w:tcPr>
            <w:tcW w:w="62" w:type="dxa"/>
          </w:tcPr>
          <w:p w14:paraId="2945BA1B" w14:textId="77777777" w:rsidR="005337C1" w:rsidRPr="00CA535C" w:rsidRDefault="005337C1" w:rsidP="005337C1">
            <w:pPr>
              <w:pStyle w:val="Texto"/>
              <w:tabs>
                <w:tab w:val="decimal" w:pos="734"/>
              </w:tabs>
              <w:jc w:val="left"/>
              <w:rPr>
                <w:sz w:val="16"/>
                <w:szCs w:val="16"/>
              </w:rPr>
            </w:pPr>
          </w:p>
        </w:tc>
        <w:tc>
          <w:tcPr>
            <w:tcW w:w="826" w:type="dxa"/>
          </w:tcPr>
          <w:p w14:paraId="73015C99" w14:textId="36A737C5" w:rsidR="005337C1" w:rsidRPr="00CA535C" w:rsidRDefault="00A60211" w:rsidP="005337C1">
            <w:pPr>
              <w:pStyle w:val="Texto"/>
              <w:tabs>
                <w:tab w:val="decimal" w:pos="709"/>
              </w:tabs>
              <w:rPr>
                <w:sz w:val="16"/>
                <w:szCs w:val="16"/>
              </w:rPr>
            </w:pPr>
            <w:r w:rsidRPr="00A60211">
              <w:rPr>
                <w:sz w:val="16"/>
                <w:szCs w:val="16"/>
              </w:rPr>
              <w:t>8.768.809</w:t>
            </w:r>
          </w:p>
        </w:tc>
        <w:tc>
          <w:tcPr>
            <w:tcW w:w="72" w:type="dxa"/>
          </w:tcPr>
          <w:p w14:paraId="164A3BAB" w14:textId="77777777" w:rsidR="005337C1" w:rsidRPr="00CA535C" w:rsidRDefault="005337C1" w:rsidP="005337C1">
            <w:pPr>
              <w:pStyle w:val="Texto"/>
              <w:jc w:val="left"/>
              <w:rPr>
                <w:sz w:val="16"/>
                <w:szCs w:val="16"/>
              </w:rPr>
            </w:pPr>
          </w:p>
        </w:tc>
        <w:tc>
          <w:tcPr>
            <w:tcW w:w="1110" w:type="dxa"/>
          </w:tcPr>
          <w:p w14:paraId="38DFB9C2" w14:textId="481346D9" w:rsidR="005337C1" w:rsidRPr="00CA535C" w:rsidRDefault="00A60211" w:rsidP="005337C1">
            <w:pPr>
              <w:pStyle w:val="Texto"/>
              <w:tabs>
                <w:tab w:val="decimal" w:pos="882"/>
              </w:tabs>
              <w:rPr>
                <w:sz w:val="16"/>
                <w:szCs w:val="16"/>
              </w:rPr>
            </w:pPr>
            <w:r w:rsidRPr="00A60211">
              <w:rPr>
                <w:sz w:val="16"/>
                <w:szCs w:val="16"/>
              </w:rPr>
              <w:t>1.955.261</w:t>
            </w:r>
          </w:p>
        </w:tc>
        <w:tc>
          <w:tcPr>
            <w:tcW w:w="72" w:type="dxa"/>
          </w:tcPr>
          <w:p w14:paraId="79E60883" w14:textId="77777777" w:rsidR="005337C1" w:rsidRPr="00CA535C" w:rsidRDefault="005337C1" w:rsidP="005337C1">
            <w:pPr>
              <w:pStyle w:val="Texto"/>
              <w:rPr>
                <w:sz w:val="16"/>
                <w:szCs w:val="16"/>
              </w:rPr>
            </w:pPr>
          </w:p>
        </w:tc>
        <w:tc>
          <w:tcPr>
            <w:tcW w:w="999" w:type="dxa"/>
          </w:tcPr>
          <w:p w14:paraId="08E17CE8" w14:textId="2DAFF730" w:rsidR="005337C1" w:rsidRPr="00CA535C" w:rsidRDefault="00A60211" w:rsidP="00032B2B">
            <w:pPr>
              <w:pStyle w:val="Texto"/>
              <w:tabs>
                <w:tab w:val="decimal" w:pos="863"/>
              </w:tabs>
              <w:rPr>
                <w:sz w:val="16"/>
                <w:szCs w:val="16"/>
              </w:rPr>
            </w:pPr>
            <w:r>
              <w:rPr>
                <w:sz w:val="16"/>
                <w:szCs w:val="16"/>
              </w:rPr>
              <w:t>-</w:t>
            </w:r>
            <w:r w:rsidR="00032B2B">
              <w:rPr>
                <w:sz w:val="16"/>
                <w:szCs w:val="16"/>
              </w:rPr>
              <w:t xml:space="preserve">      </w:t>
            </w:r>
          </w:p>
        </w:tc>
        <w:tc>
          <w:tcPr>
            <w:tcW w:w="72" w:type="dxa"/>
          </w:tcPr>
          <w:p w14:paraId="4D8198BD" w14:textId="77777777" w:rsidR="005337C1" w:rsidRPr="00CA535C" w:rsidRDefault="005337C1" w:rsidP="005337C1">
            <w:pPr>
              <w:pStyle w:val="Texto"/>
              <w:rPr>
                <w:sz w:val="16"/>
                <w:szCs w:val="16"/>
              </w:rPr>
            </w:pPr>
          </w:p>
        </w:tc>
        <w:tc>
          <w:tcPr>
            <w:tcW w:w="921" w:type="dxa"/>
          </w:tcPr>
          <w:p w14:paraId="7FCD56EF" w14:textId="50DB021E" w:rsidR="005337C1" w:rsidRPr="00CA535C" w:rsidRDefault="00A60211" w:rsidP="00032B2B">
            <w:pPr>
              <w:pStyle w:val="Texto"/>
              <w:tabs>
                <w:tab w:val="decimal" w:pos="831"/>
              </w:tabs>
              <w:rPr>
                <w:sz w:val="16"/>
                <w:szCs w:val="16"/>
              </w:rPr>
            </w:pPr>
            <w:r>
              <w:rPr>
                <w:sz w:val="16"/>
                <w:szCs w:val="16"/>
              </w:rPr>
              <w:t>-</w:t>
            </w:r>
            <w:r w:rsidR="00032B2B">
              <w:rPr>
                <w:sz w:val="16"/>
                <w:szCs w:val="16"/>
              </w:rPr>
              <w:t xml:space="preserve">      </w:t>
            </w:r>
          </w:p>
        </w:tc>
        <w:tc>
          <w:tcPr>
            <w:tcW w:w="72" w:type="dxa"/>
          </w:tcPr>
          <w:p w14:paraId="038D0B95" w14:textId="77777777" w:rsidR="005337C1" w:rsidRPr="00CA535C" w:rsidRDefault="005337C1" w:rsidP="005337C1">
            <w:pPr>
              <w:pStyle w:val="Texto"/>
              <w:rPr>
                <w:sz w:val="16"/>
                <w:szCs w:val="16"/>
              </w:rPr>
            </w:pPr>
          </w:p>
        </w:tc>
        <w:tc>
          <w:tcPr>
            <w:tcW w:w="759" w:type="dxa"/>
          </w:tcPr>
          <w:p w14:paraId="5502173D" w14:textId="2407CCD8" w:rsidR="005337C1" w:rsidRPr="00CA535C" w:rsidRDefault="00A60211" w:rsidP="005337C1">
            <w:pPr>
              <w:pStyle w:val="Texto"/>
              <w:tabs>
                <w:tab w:val="decimal" w:pos="678"/>
              </w:tabs>
              <w:rPr>
                <w:sz w:val="16"/>
                <w:szCs w:val="16"/>
              </w:rPr>
            </w:pPr>
            <w:r>
              <w:rPr>
                <w:sz w:val="16"/>
                <w:szCs w:val="16"/>
              </w:rPr>
              <w:t>-</w:t>
            </w:r>
            <w:r w:rsidR="00032B2B">
              <w:rPr>
                <w:sz w:val="16"/>
                <w:szCs w:val="16"/>
              </w:rPr>
              <w:t xml:space="preserve">    </w:t>
            </w:r>
          </w:p>
        </w:tc>
        <w:tc>
          <w:tcPr>
            <w:tcW w:w="56" w:type="dxa"/>
          </w:tcPr>
          <w:p w14:paraId="4C425D45" w14:textId="77777777" w:rsidR="005337C1" w:rsidRPr="00CA535C" w:rsidRDefault="005337C1" w:rsidP="005337C1">
            <w:pPr>
              <w:pStyle w:val="Texto"/>
              <w:jc w:val="left"/>
              <w:rPr>
                <w:sz w:val="16"/>
                <w:szCs w:val="16"/>
              </w:rPr>
            </w:pPr>
          </w:p>
        </w:tc>
        <w:tc>
          <w:tcPr>
            <w:tcW w:w="919" w:type="dxa"/>
          </w:tcPr>
          <w:p w14:paraId="2900FF4D" w14:textId="4085624C" w:rsidR="005337C1" w:rsidRPr="00CA535C" w:rsidRDefault="00A60211" w:rsidP="005337C1">
            <w:pPr>
              <w:pStyle w:val="Texto"/>
              <w:tabs>
                <w:tab w:val="decimal" w:pos="843"/>
              </w:tabs>
              <w:rPr>
                <w:sz w:val="16"/>
                <w:szCs w:val="16"/>
              </w:rPr>
            </w:pPr>
            <w:r w:rsidRPr="00A60211">
              <w:rPr>
                <w:sz w:val="16"/>
                <w:szCs w:val="16"/>
              </w:rPr>
              <w:t>53.259.578</w:t>
            </w:r>
          </w:p>
        </w:tc>
      </w:tr>
      <w:tr w:rsidR="00A06663" w:rsidRPr="00CA535C" w14:paraId="1CC280EF" w14:textId="77777777" w:rsidTr="0097732F">
        <w:tc>
          <w:tcPr>
            <w:tcW w:w="2430" w:type="dxa"/>
          </w:tcPr>
          <w:p w14:paraId="3FFED428" w14:textId="77777777" w:rsidR="00A06663" w:rsidRPr="00CA535C" w:rsidRDefault="00A06663" w:rsidP="00A06663">
            <w:pPr>
              <w:pStyle w:val="Texto"/>
              <w:jc w:val="left"/>
              <w:rPr>
                <w:sz w:val="16"/>
                <w:szCs w:val="16"/>
              </w:rPr>
            </w:pPr>
          </w:p>
        </w:tc>
        <w:tc>
          <w:tcPr>
            <w:tcW w:w="900" w:type="dxa"/>
          </w:tcPr>
          <w:p w14:paraId="2E1DEBBB" w14:textId="77777777" w:rsidR="00A06663" w:rsidRPr="00CA535C" w:rsidRDefault="00A06663" w:rsidP="00A06663">
            <w:pPr>
              <w:pStyle w:val="Texto"/>
              <w:tabs>
                <w:tab w:val="decimal" w:pos="810"/>
              </w:tabs>
              <w:rPr>
                <w:sz w:val="16"/>
                <w:szCs w:val="16"/>
              </w:rPr>
            </w:pPr>
          </w:p>
        </w:tc>
        <w:tc>
          <w:tcPr>
            <w:tcW w:w="71" w:type="dxa"/>
          </w:tcPr>
          <w:p w14:paraId="4CE93FAC" w14:textId="77777777" w:rsidR="00A06663" w:rsidRPr="00CA535C" w:rsidRDefault="00A06663" w:rsidP="00A06663">
            <w:pPr>
              <w:pStyle w:val="Texto"/>
              <w:jc w:val="left"/>
              <w:rPr>
                <w:sz w:val="16"/>
                <w:szCs w:val="16"/>
              </w:rPr>
            </w:pPr>
          </w:p>
        </w:tc>
        <w:tc>
          <w:tcPr>
            <w:tcW w:w="829" w:type="dxa"/>
          </w:tcPr>
          <w:p w14:paraId="2B3C820D" w14:textId="77777777" w:rsidR="00A06663" w:rsidRPr="00CA535C" w:rsidRDefault="00A06663" w:rsidP="00A06663">
            <w:pPr>
              <w:pStyle w:val="Texto"/>
              <w:tabs>
                <w:tab w:val="decimal" w:pos="740"/>
              </w:tabs>
              <w:rPr>
                <w:sz w:val="16"/>
                <w:szCs w:val="16"/>
              </w:rPr>
            </w:pPr>
          </w:p>
        </w:tc>
        <w:tc>
          <w:tcPr>
            <w:tcW w:w="62" w:type="dxa"/>
          </w:tcPr>
          <w:p w14:paraId="4B55FB06" w14:textId="77777777" w:rsidR="00A06663" w:rsidRPr="00CA535C" w:rsidRDefault="00A06663" w:rsidP="00A06663">
            <w:pPr>
              <w:pStyle w:val="Texto"/>
              <w:tabs>
                <w:tab w:val="decimal" w:pos="734"/>
              </w:tabs>
              <w:jc w:val="left"/>
              <w:rPr>
                <w:sz w:val="16"/>
                <w:szCs w:val="16"/>
              </w:rPr>
            </w:pPr>
          </w:p>
        </w:tc>
        <w:tc>
          <w:tcPr>
            <w:tcW w:w="826" w:type="dxa"/>
          </w:tcPr>
          <w:p w14:paraId="3C8BE7E7" w14:textId="77777777" w:rsidR="00A06663" w:rsidRPr="00CA535C" w:rsidRDefault="00A06663" w:rsidP="00A06663">
            <w:pPr>
              <w:pStyle w:val="Texto"/>
              <w:tabs>
                <w:tab w:val="decimal" w:pos="709"/>
              </w:tabs>
              <w:rPr>
                <w:sz w:val="16"/>
                <w:szCs w:val="16"/>
              </w:rPr>
            </w:pPr>
          </w:p>
        </w:tc>
        <w:tc>
          <w:tcPr>
            <w:tcW w:w="72" w:type="dxa"/>
          </w:tcPr>
          <w:p w14:paraId="5E4C50C6" w14:textId="77777777" w:rsidR="00A06663" w:rsidRPr="00CA535C" w:rsidRDefault="00A06663" w:rsidP="00A06663">
            <w:pPr>
              <w:pStyle w:val="Texto"/>
              <w:jc w:val="left"/>
              <w:rPr>
                <w:sz w:val="16"/>
                <w:szCs w:val="16"/>
              </w:rPr>
            </w:pPr>
          </w:p>
        </w:tc>
        <w:tc>
          <w:tcPr>
            <w:tcW w:w="1110" w:type="dxa"/>
          </w:tcPr>
          <w:p w14:paraId="30C39D30" w14:textId="77777777" w:rsidR="00A06663" w:rsidRPr="00CA535C" w:rsidRDefault="00A06663" w:rsidP="00A06663">
            <w:pPr>
              <w:pStyle w:val="Texto"/>
              <w:tabs>
                <w:tab w:val="decimal" w:pos="882"/>
              </w:tabs>
              <w:rPr>
                <w:sz w:val="16"/>
                <w:szCs w:val="16"/>
              </w:rPr>
            </w:pPr>
          </w:p>
        </w:tc>
        <w:tc>
          <w:tcPr>
            <w:tcW w:w="72" w:type="dxa"/>
          </w:tcPr>
          <w:p w14:paraId="5B720B6F" w14:textId="77777777" w:rsidR="00A06663" w:rsidRPr="00CA535C" w:rsidRDefault="00A06663" w:rsidP="00A06663">
            <w:pPr>
              <w:pStyle w:val="Texto"/>
              <w:rPr>
                <w:sz w:val="16"/>
                <w:szCs w:val="16"/>
              </w:rPr>
            </w:pPr>
          </w:p>
        </w:tc>
        <w:tc>
          <w:tcPr>
            <w:tcW w:w="999" w:type="dxa"/>
          </w:tcPr>
          <w:p w14:paraId="412D88BA" w14:textId="77777777" w:rsidR="00A06663" w:rsidRPr="00CA535C" w:rsidRDefault="00A06663" w:rsidP="00032B2B">
            <w:pPr>
              <w:pStyle w:val="Texto"/>
              <w:tabs>
                <w:tab w:val="decimal" w:pos="863"/>
              </w:tabs>
              <w:rPr>
                <w:sz w:val="16"/>
                <w:szCs w:val="16"/>
              </w:rPr>
            </w:pPr>
          </w:p>
        </w:tc>
        <w:tc>
          <w:tcPr>
            <w:tcW w:w="72" w:type="dxa"/>
          </w:tcPr>
          <w:p w14:paraId="0AE31486" w14:textId="77777777" w:rsidR="00A06663" w:rsidRPr="00CA535C" w:rsidRDefault="00A06663" w:rsidP="00A06663">
            <w:pPr>
              <w:pStyle w:val="Texto"/>
              <w:rPr>
                <w:sz w:val="16"/>
                <w:szCs w:val="16"/>
              </w:rPr>
            </w:pPr>
          </w:p>
        </w:tc>
        <w:tc>
          <w:tcPr>
            <w:tcW w:w="921" w:type="dxa"/>
          </w:tcPr>
          <w:p w14:paraId="4497210F" w14:textId="77777777" w:rsidR="00A06663" w:rsidRPr="00CA535C" w:rsidRDefault="00A06663" w:rsidP="00032B2B">
            <w:pPr>
              <w:pStyle w:val="Texto"/>
              <w:tabs>
                <w:tab w:val="decimal" w:pos="831"/>
              </w:tabs>
              <w:rPr>
                <w:sz w:val="16"/>
                <w:szCs w:val="16"/>
              </w:rPr>
            </w:pPr>
          </w:p>
        </w:tc>
        <w:tc>
          <w:tcPr>
            <w:tcW w:w="72" w:type="dxa"/>
          </w:tcPr>
          <w:p w14:paraId="74DC281E" w14:textId="77777777" w:rsidR="00A06663" w:rsidRPr="00CA535C" w:rsidRDefault="00A06663" w:rsidP="00A06663">
            <w:pPr>
              <w:pStyle w:val="Texto"/>
              <w:rPr>
                <w:sz w:val="16"/>
                <w:szCs w:val="16"/>
              </w:rPr>
            </w:pPr>
          </w:p>
        </w:tc>
        <w:tc>
          <w:tcPr>
            <w:tcW w:w="759" w:type="dxa"/>
          </w:tcPr>
          <w:p w14:paraId="3CFC07C7" w14:textId="77777777" w:rsidR="00A06663" w:rsidRPr="00CA535C" w:rsidRDefault="00A06663" w:rsidP="0097732F">
            <w:pPr>
              <w:pStyle w:val="Texto"/>
              <w:tabs>
                <w:tab w:val="decimal" w:pos="678"/>
              </w:tabs>
              <w:rPr>
                <w:sz w:val="16"/>
                <w:szCs w:val="16"/>
              </w:rPr>
            </w:pPr>
          </w:p>
        </w:tc>
        <w:tc>
          <w:tcPr>
            <w:tcW w:w="56" w:type="dxa"/>
          </w:tcPr>
          <w:p w14:paraId="2BC320F4" w14:textId="77777777" w:rsidR="00A06663" w:rsidRPr="00CA535C" w:rsidRDefault="00A06663" w:rsidP="00A06663">
            <w:pPr>
              <w:pStyle w:val="Texto"/>
              <w:jc w:val="left"/>
              <w:rPr>
                <w:sz w:val="16"/>
                <w:szCs w:val="16"/>
              </w:rPr>
            </w:pPr>
          </w:p>
        </w:tc>
        <w:tc>
          <w:tcPr>
            <w:tcW w:w="919" w:type="dxa"/>
          </w:tcPr>
          <w:p w14:paraId="77D40B4D" w14:textId="77777777" w:rsidR="00A06663" w:rsidRPr="00CA535C" w:rsidRDefault="00A06663" w:rsidP="0097732F">
            <w:pPr>
              <w:pStyle w:val="Texto"/>
              <w:tabs>
                <w:tab w:val="decimal" w:pos="843"/>
              </w:tabs>
              <w:rPr>
                <w:sz w:val="16"/>
                <w:szCs w:val="16"/>
              </w:rPr>
            </w:pPr>
          </w:p>
        </w:tc>
      </w:tr>
      <w:tr w:rsidR="00C4104F" w:rsidRPr="00CA535C" w14:paraId="32D36DE7" w14:textId="77777777" w:rsidTr="00C4104F">
        <w:tc>
          <w:tcPr>
            <w:tcW w:w="2430" w:type="dxa"/>
            <w:vAlign w:val="top"/>
          </w:tcPr>
          <w:p w14:paraId="6CD92351" w14:textId="24DB25E9" w:rsidR="00C4104F" w:rsidRPr="00CA535C" w:rsidRDefault="00C4104F" w:rsidP="00C4104F">
            <w:pPr>
              <w:pStyle w:val="Texto"/>
              <w:jc w:val="left"/>
              <w:rPr>
                <w:sz w:val="16"/>
                <w:szCs w:val="16"/>
              </w:rPr>
            </w:pPr>
            <w:r w:rsidRPr="00C4104F">
              <w:rPr>
                <w:sz w:val="16"/>
                <w:szCs w:val="16"/>
              </w:rPr>
              <w:t xml:space="preserve">Ganancia (Pérdida) neta por el período de seis meses finalizado el </w:t>
            </w:r>
            <w:r w:rsidR="00730E03">
              <w:rPr>
                <w:sz w:val="16"/>
                <w:szCs w:val="16"/>
              </w:rPr>
              <w:t>30/11/2022</w:t>
            </w:r>
          </w:p>
        </w:tc>
        <w:tc>
          <w:tcPr>
            <w:tcW w:w="900" w:type="dxa"/>
          </w:tcPr>
          <w:p w14:paraId="612CDA1A" w14:textId="5818D0B4" w:rsidR="00C4104F" w:rsidRPr="00CA535C" w:rsidRDefault="00A60211" w:rsidP="00C4104F">
            <w:pPr>
              <w:pStyle w:val="Texto"/>
              <w:tabs>
                <w:tab w:val="decimal" w:pos="810"/>
              </w:tabs>
              <w:rPr>
                <w:sz w:val="16"/>
                <w:szCs w:val="16"/>
              </w:rPr>
            </w:pPr>
            <w:r w:rsidRPr="00A60211">
              <w:rPr>
                <w:sz w:val="16"/>
                <w:szCs w:val="16"/>
              </w:rPr>
              <w:t>2.684.674</w:t>
            </w:r>
          </w:p>
        </w:tc>
        <w:tc>
          <w:tcPr>
            <w:tcW w:w="71" w:type="dxa"/>
          </w:tcPr>
          <w:p w14:paraId="10B80512" w14:textId="77777777" w:rsidR="00C4104F" w:rsidRPr="00CA535C" w:rsidRDefault="00C4104F" w:rsidP="00C4104F">
            <w:pPr>
              <w:pStyle w:val="Texto"/>
              <w:jc w:val="left"/>
              <w:rPr>
                <w:sz w:val="16"/>
                <w:szCs w:val="16"/>
              </w:rPr>
            </w:pPr>
          </w:p>
        </w:tc>
        <w:tc>
          <w:tcPr>
            <w:tcW w:w="829" w:type="dxa"/>
          </w:tcPr>
          <w:p w14:paraId="7EA72D0C" w14:textId="4B0B7417" w:rsidR="00C4104F" w:rsidRPr="00CA535C" w:rsidRDefault="00A60211" w:rsidP="00C4104F">
            <w:pPr>
              <w:pStyle w:val="Texto"/>
              <w:tabs>
                <w:tab w:val="decimal" w:pos="740"/>
              </w:tabs>
              <w:rPr>
                <w:sz w:val="16"/>
                <w:szCs w:val="16"/>
              </w:rPr>
            </w:pPr>
            <w:r w:rsidRPr="00A60211">
              <w:rPr>
                <w:sz w:val="16"/>
                <w:szCs w:val="16"/>
              </w:rPr>
              <w:t>2.471.971</w:t>
            </w:r>
          </w:p>
        </w:tc>
        <w:tc>
          <w:tcPr>
            <w:tcW w:w="62" w:type="dxa"/>
          </w:tcPr>
          <w:p w14:paraId="6E781753" w14:textId="77777777" w:rsidR="00C4104F" w:rsidRPr="00CA535C" w:rsidRDefault="00C4104F" w:rsidP="00C4104F">
            <w:pPr>
              <w:pStyle w:val="Texto"/>
              <w:tabs>
                <w:tab w:val="decimal" w:pos="734"/>
              </w:tabs>
              <w:jc w:val="left"/>
              <w:rPr>
                <w:sz w:val="16"/>
                <w:szCs w:val="16"/>
              </w:rPr>
            </w:pPr>
          </w:p>
        </w:tc>
        <w:tc>
          <w:tcPr>
            <w:tcW w:w="826" w:type="dxa"/>
          </w:tcPr>
          <w:p w14:paraId="1023AFA2" w14:textId="11716303" w:rsidR="00C4104F" w:rsidRPr="00CA535C" w:rsidRDefault="00A60211" w:rsidP="00C4104F">
            <w:pPr>
              <w:pStyle w:val="Texto"/>
              <w:tabs>
                <w:tab w:val="decimal" w:pos="709"/>
              </w:tabs>
              <w:rPr>
                <w:sz w:val="16"/>
                <w:szCs w:val="16"/>
              </w:rPr>
            </w:pPr>
            <w:r w:rsidRPr="00A60211">
              <w:rPr>
                <w:sz w:val="16"/>
                <w:szCs w:val="16"/>
              </w:rPr>
              <w:t>(660.030)</w:t>
            </w:r>
          </w:p>
        </w:tc>
        <w:tc>
          <w:tcPr>
            <w:tcW w:w="72" w:type="dxa"/>
          </w:tcPr>
          <w:p w14:paraId="4415A3A8" w14:textId="77777777" w:rsidR="00C4104F" w:rsidRPr="00CA535C" w:rsidRDefault="00C4104F" w:rsidP="00C4104F">
            <w:pPr>
              <w:pStyle w:val="Texto"/>
              <w:jc w:val="left"/>
              <w:rPr>
                <w:sz w:val="16"/>
                <w:szCs w:val="16"/>
              </w:rPr>
            </w:pPr>
          </w:p>
        </w:tc>
        <w:tc>
          <w:tcPr>
            <w:tcW w:w="1110" w:type="dxa"/>
          </w:tcPr>
          <w:p w14:paraId="0D343AA7" w14:textId="45F01699" w:rsidR="00C4104F" w:rsidRPr="00CA535C" w:rsidRDefault="00A60211" w:rsidP="00C4104F">
            <w:pPr>
              <w:pStyle w:val="Texto"/>
              <w:tabs>
                <w:tab w:val="decimal" w:pos="882"/>
              </w:tabs>
              <w:rPr>
                <w:sz w:val="16"/>
                <w:szCs w:val="16"/>
              </w:rPr>
            </w:pPr>
            <w:r w:rsidRPr="00A60211">
              <w:rPr>
                <w:sz w:val="16"/>
                <w:szCs w:val="16"/>
              </w:rPr>
              <w:t>(1.044.161)</w:t>
            </w:r>
          </w:p>
        </w:tc>
        <w:tc>
          <w:tcPr>
            <w:tcW w:w="72" w:type="dxa"/>
          </w:tcPr>
          <w:p w14:paraId="27BACB3F" w14:textId="77777777" w:rsidR="00C4104F" w:rsidRPr="00CA535C" w:rsidRDefault="00C4104F" w:rsidP="00C4104F">
            <w:pPr>
              <w:pStyle w:val="Texto"/>
              <w:rPr>
                <w:sz w:val="16"/>
                <w:szCs w:val="16"/>
              </w:rPr>
            </w:pPr>
          </w:p>
        </w:tc>
        <w:tc>
          <w:tcPr>
            <w:tcW w:w="999" w:type="dxa"/>
          </w:tcPr>
          <w:p w14:paraId="4413FAAA" w14:textId="269FC160" w:rsidR="00C4104F" w:rsidRPr="00CA535C" w:rsidRDefault="00A60211" w:rsidP="00032B2B">
            <w:pPr>
              <w:pStyle w:val="Texto"/>
              <w:tabs>
                <w:tab w:val="decimal" w:pos="863"/>
              </w:tabs>
              <w:rPr>
                <w:sz w:val="16"/>
                <w:szCs w:val="16"/>
              </w:rPr>
            </w:pPr>
            <w:r w:rsidRPr="00A60211">
              <w:rPr>
                <w:sz w:val="16"/>
                <w:szCs w:val="16"/>
              </w:rPr>
              <w:t>2.363.318</w:t>
            </w:r>
          </w:p>
        </w:tc>
        <w:tc>
          <w:tcPr>
            <w:tcW w:w="72" w:type="dxa"/>
          </w:tcPr>
          <w:p w14:paraId="4D84303C" w14:textId="77777777" w:rsidR="00C4104F" w:rsidRPr="00CA535C" w:rsidRDefault="00C4104F" w:rsidP="00C4104F">
            <w:pPr>
              <w:pStyle w:val="Texto"/>
              <w:rPr>
                <w:sz w:val="16"/>
                <w:szCs w:val="16"/>
              </w:rPr>
            </w:pPr>
          </w:p>
        </w:tc>
        <w:tc>
          <w:tcPr>
            <w:tcW w:w="921" w:type="dxa"/>
          </w:tcPr>
          <w:p w14:paraId="633B5DE3" w14:textId="59CA58E3" w:rsidR="00C4104F" w:rsidRPr="00CA535C" w:rsidRDefault="00A60211" w:rsidP="00032B2B">
            <w:pPr>
              <w:pStyle w:val="Texto"/>
              <w:tabs>
                <w:tab w:val="decimal" w:pos="831"/>
              </w:tabs>
              <w:rPr>
                <w:sz w:val="16"/>
                <w:szCs w:val="16"/>
              </w:rPr>
            </w:pPr>
            <w:r w:rsidRPr="00A60211">
              <w:rPr>
                <w:sz w:val="16"/>
                <w:szCs w:val="16"/>
              </w:rPr>
              <w:t>(3.659.941)</w:t>
            </w:r>
          </w:p>
        </w:tc>
        <w:tc>
          <w:tcPr>
            <w:tcW w:w="72" w:type="dxa"/>
          </w:tcPr>
          <w:p w14:paraId="778DC379" w14:textId="77777777" w:rsidR="00C4104F" w:rsidRPr="00CA535C" w:rsidRDefault="00C4104F" w:rsidP="00C4104F">
            <w:pPr>
              <w:pStyle w:val="Texto"/>
              <w:rPr>
                <w:sz w:val="16"/>
                <w:szCs w:val="16"/>
              </w:rPr>
            </w:pPr>
          </w:p>
        </w:tc>
        <w:tc>
          <w:tcPr>
            <w:tcW w:w="759" w:type="dxa"/>
          </w:tcPr>
          <w:p w14:paraId="1490FC62" w14:textId="42C0F493" w:rsidR="00C4104F" w:rsidRPr="00CA535C" w:rsidRDefault="00A60211" w:rsidP="00C4104F">
            <w:pPr>
              <w:pStyle w:val="Texto"/>
              <w:tabs>
                <w:tab w:val="decimal" w:pos="678"/>
              </w:tabs>
              <w:rPr>
                <w:sz w:val="16"/>
                <w:szCs w:val="16"/>
              </w:rPr>
            </w:pPr>
            <w:r w:rsidRPr="00A60211">
              <w:rPr>
                <w:sz w:val="16"/>
                <w:szCs w:val="16"/>
              </w:rPr>
              <w:t>(110.800)</w:t>
            </w:r>
          </w:p>
        </w:tc>
        <w:tc>
          <w:tcPr>
            <w:tcW w:w="56" w:type="dxa"/>
          </w:tcPr>
          <w:p w14:paraId="192F0628" w14:textId="77777777" w:rsidR="00C4104F" w:rsidRPr="00CA535C" w:rsidRDefault="00C4104F" w:rsidP="00C4104F">
            <w:pPr>
              <w:pStyle w:val="Texto"/>
              <w:jc w:val="left"/>
              <w:rPr>
                <w:sz w:val="16"/>
                <w:szCs w:val="16"/>
              </w:rPr>
            </w:pPr>
          </w:p>
        </w:tc>
        <w:tc>
          <w:tcPr>
            <w:tcW w:w="919" w:type="dxa"/>
          </w:tcPr>
          <w:p w14:paraId="3C0BFC1B" w14:textId="7F738BC2" w:rsidR="00C4104F" w:rsidRPr="00CA535C" w:rsidRDefault="00A60211" w:rsidP="00C4104F">
            <w:pPr>
              <w:pStyle w:val="Texto"/>
              <w:tabs>
                <w:tab w:val="decimal" w:pos="843"/>
              </w:tabs>
              <w:rPr>
                <w:sz w:val="16"/>
                <w:szCs w:val="16"/>
              </w:rPr>
            </w:pPr>
            <w:r w:rsidRPr="00A60211">
              <w:rPr>
                <w:sz w:val="16"/>
                <w:szCs w:val="16"/>
              </w:rPr>
              <w:t>2.045.031</w:t>
            </w:r>
          </w:p>
        </w:tc>
      </w:tr>
      <w:tr w:rsidR="00C4104F" w:rsidRPr="00CA535C" w14:paraId="01AA3925" w14:textId="77777777" w:rsidTr="00C4104F">
        <w:tc>
          <w:tcPr>
            <w:tcW w:w="2430" w:type="dxa"/>
            <w:vAlign w:val="top"/>
          </w:tcPr>
          <w:p w14:paraId="742C0571" w14:textId="73C6B0A1" w:rsidR="00C4104F" w:rsidRPr="00CA535C" w:rsidRDefault="00C4104F" w:rsidP="00C4104F">
            <w:pPr>
              <w:pStyle w:val="Texto"/>
              <w:jc w:val="left"/>
              <w:rPr>
                <w:sz w:val="16"/>
                <w:szCs w:val="16"/>
              </w:rPr>
            </w:pPr>
            <w:r w:rsidRPr="00C4104F">
              <w:rPr>
                <w:sz w:val="16"/>
                <w:szCs w:val="16"/>
              </w:rPr>
              <w:t xml:space="preserve">Ganancia (Pérdida) neta por el período de seis meses finalizado el </w:t>
            </w:r>
            <w:r w:rsidR="00730E03">
              <w:rPr>
                <w:sz w:val="16"/>
                <w:szCs w:val="16"/>
              </w:rPr>
              <w:t>30/11/2021</w:t>
            </w:r>
          </w:p>
        </w:tc>
        <w:tc>
          <w:tcPr>
            <w:tcW w:w="900" w:type="dxa"/>
          </w:tcPr>
          <w:p w14:paraId="57D9A7AD" w14:textId="0EC581F2" w:rsidR="00C4104F" w:rsidRPr="00CA535C" w:rsidRDefault="00A60211" w:rsidP="00C4104F">
            <w:pPr>
              <w:pStyle w:val="Texto"/>
              <w:tabs>
                <w:tab w:val="decimal" w:pos="810"/>
              </w:tabs>
              <w:rPr>
                <w:sz w:val="16"/>
                <w:szCs w:val="16"/>
              </w:rPr>
            </w:pPr>
            <w:r w:rsidRPr="00A60211">
              <w:rPr>
                <w:sz w:val="16"/>
                <w:szCs w:val="16"/>
              </w:rPr>
              <w:t>1.132.497</w:t>
            </w:r>
          </w:p>
        </w:tc>
        <w:tc>
          <w:tcPr>
            <w:tcW w:w="71" w:type="dxa"/>
          </w:tcPr>
          <w:p w14:paraId="540279C7" w14:textId="77777777" w:rsidR="00C4104F" w:rsidRPr="00CA535C" w:rsidRDefault="00C4104F" w:rsidP="00C4104F">
            <w:pPr>
              <w:pStyle w:val="Texto"/>
              <w:rPr>
                <w:sz w:val="16"/>
                <w:szCs w:val="16"/>
              </w:rPr>
            </w:pPr>
          </w:p>
        </w:tc>
        <w:tc>
          <w:tcPr>
            <w:tcW w:w="829" w:type="dxa"/>
          </w:tcPr>
          <w:p w14:paraId="7E06B0A4" w14:textId="4A16ED1E" w:rsidR="00C4104F" w:rsidRPr="00CA535C" w:rsidRDefault="00A60211" w:rsidP="00C4104F">
            <w:pPr>
              <w:pStyle w:val="Texto"/>
              <w:tabs>
                <w:tab w:val="decimal" w:pos="740"/>
              </w:tabs>
              <w:rPr>
                <w:sz w:val="16"/>
                <w:szCs w:val="16"/>
              </w:rPr>
            </w:pPr>
            <w:r w:rsidRPr="00A60211">
              <w:rPr>
                <w:sz w:val="16"/>
                <w:szCs w:val="16"/>
              </w:rPr>
              <w:t>1.548.679</w:t>
            </w:r>
          </w:p>
        </w:tc>
        <w:tc>
          <w:tcPr>
            <w:tcW w:w="62" w:type="dxa"/>
          </w:tcPr>
          <w:p w14:paraId="61B36C40" w14:textId="77777777" w:rsidR="00C4104F" w:rsidRPr="00CA535C" w:rsidRDefault="00C4104F" w:rsidP="00C4104F">
            <w:pPr>
              <w:pStyle w:val="Texto"/>
              <w:tabs>
                <w:tab w:val="decimal" w:pos="734"/>
              </w:tabs>
              <w:jc w:val="left"/>
              <w:rPr>
                <w:sz w:val="16"/>
                <w:szCs w:val="16"/>
              </w:rPr>
            </w:pPr>
          </w:p>
        </w:tc>
        <w:tc>
          <w:tcPr>
            <w:tcW w:w="826" w:type="dxa"/>
          </w:tcPr>
          <w:p w14:paraId="3B4CCA03" w14:textId="6C936752" w:rsidR="00C4104F" w:rsidRPr="00CA535C" w:rsidRDefault="00A60211" w:rsidP="00C4104F">
            <w:pPr>
              <w:pStyle w:val="Texto"/>
              <w:tabs>
                <w:tab w:val="decimal" w:pos="709"/>
              </w:tabs>
              <w:rPr>
                <w:sz w:val="16"/>
                <w:szCs w:val="16"/>
              </w:rPr>
            </w:pPr>
            <w:r w:rsidRPr="00A60211">
              <w:rPr>
                <w:sz w:val="16"/>
                <w:szCs w:val="16"/>
              </w:rPr>
              <w:t>38.421</w:t>
            </w:r>
          </w:p>
        </w:tc>
        <w:tc>
          <w:tcPr>
            <w:tcW w:w="72" w:type="dxa"/>
          </w:tcPr>
          <w:p w14:paraId="0BEEAB1C" w14:textId="77777777" w:rsidR="00C4104F" w:rsidRPr="00CA535C" w:rsidRDefault="00C4104F" w:rsidP="00C4104F">
            <w:pPr>
              <w:pStyle w:val="Texto"/>
              <w:rPr>
                <w:sz w:val="16"/>
                <w:szCs w:val="16"/>
              </w:rPr>
            </w:pPr>
          </w:p>
        </w:tc>
        <w:tc>
          <w:tcPr>
            <w:tcW w:w="1110" w:type="dxa"/>
          </w:tcPr>
          <w:p w14:paraId="5E2718BA" w14:textId="6DEFA34E" w:rsidR="00C4104F" w:rsidRPr="00CA535C" w:rsidRDefault="00A60211" w:rsidP="00C4104F">
            <w:pPr>
              <w:pStyle w:val="Texto"/>
              <w:tabs>
                <w:tab w:val="decimal" w:pos="882"/>
              </w:tabs>
              <w:rPr>
                <w:sz w:val="16"/>
                <w:szCs w:val="16"/>
              </w:rPr>
            </w:pPr>
            <w:r w:rsidRPr="00A60211">
              <w:rPr>
                <w:sz w:val="16"/>
                <w:szCs w:val="16"/>
              </w:rPr>
              <w:t>414.673</w:t>
            </w:r>
          </w:p>
        </w:tc>
        <w:tc>
          <w:tcPr>
            <w:tcW w:w="72" w:type="dxa"/>
          </w:tcPr>
          <w:p w14:paraId="1CEC8352" w14:textId="77777777" w:rsidR="00C4104F" w:rsidRPr="00CA535C" w:rsidRDefault="00C4104F" w:rsidP="00C4104F">
            <w:pPr>
              <w:pStyle w:val="Texto"/>
              <w:rPr>
                <w:sz w:val="16"/>
                <w:szCs w:val="16"/>
              </w:rPr>
            </w:pPr>
          </w:p>
        </w:tc>
        <w:tc>
          <w:tcPr>
            <w:tcW w:w="999" w:type="dxa"/>
          </w:tcPr>
          <w:p w14:paraId="38769BE9" w14:textId="1D58E48B" w:rsidR="00C4104F" w:rsidRPr="00CA535C" w:rsidRDefault="00A60211" w:rsidP="00032B2B">
            <w:pPr>
              <w:pStyle w:val="Texto"/>
              <w:tabs>
                <w:tab w:val="decimal" w:pos="863"/>
              </w:tabs>
              <w:rPr>
                <w:sz w:val="16"/>
                <w:szCs w:val="16"/>
              </w:rPr>
            </w:pPr>
            <w:r w:rsidRPr="00A60211">
              <w:rPr>
                <w:sz w:val="16"/>
                <w:szCs w:val="16"/>
              </w:rPr>
              <w:t>922.301</w:t>
            </w:r>
          </w:p>
        </w:tc>
        <w:tc>
          <w:tcPr>
            <w:tcW w:w="72" w:type="dxa"/>
          </w:tcPr>
          <w:p w14:paraId="3947F92F" w14:textId="77777777" w:rsidR="00C4104F" w:rsidRPr="00CA535C" w:rsidRDefault="00C4104F" w:rsidP="00C4104F">
            <w:pPr>
              <w:pStyle w:val="Texto"/>
              <w:rPr>
                <w:sz w:val="16"/>
                <w:szCs w:val="16"/>
              </w:rPr>
            </w:pPr>
          </w:p>
        </w:tc>
        <w:tc>
          <w:tcPr>
            <w:tcW w:w="921" w:type="dxa"/>
          </w:tcPr>
          <w:p w14:paraId="192F5B1D" w14:textId="7644700D" w:rsidR="00C4104F" w:rsidRPr="00CA535C" w:rsidRDefault="00A60211" w:rsidP="00032B2B">
            <w:pPr>
              <w:pStyle w:val="Texto"/>
              <w:tabs>
                <w:tab w:val="decimal" w:pos="831"/>
              </w:tabs>
              <w:rPr>
                <w:sz w:val="16"/>
                <w:szCs w:val="16"/>
              </w:rPr>
            </w:pPr>
            <w:r w:rsidRPr="00A60211">
              <w:rPr>
                <w:sz w:val="16"/>
                <w:szCs w:val="16"/>
              </w:rPr>
              <w:t>(3.331.136)</w:t>
            </w:r>
          </w:p>
        </w:tc>
        <w:tc>
          <w:tcPr>
            <w:tcW w:w="72" w:type="dxa"/>
          </w:tcPr>
          <w:p w14:paraId="48C7359C" w14:textId="77777777" w:rsidR="00C4104F" w:rsidRPr="00CA535C" w:rsidRDefault="00C4104F" w:rsidP="00C4104F">
            <w:pPr>
              <w:pStyle w:val="Texto"/>
              <w:rPr>
                <w:sz w:val="16"/>
                <w:szCs w:val="16"/>
              </w:rPr>
            </w:pPr>
          </w:p>
        </w:tc>
        <w:tc>
          <w:tcPr>
            <w:tcW w:w="759" w:type="dxa"/>
          </w:tcPr>
          <w:p w14:paraId="1D6085DA" w14:textId="3A8B8E78" w:rsidR="00C4104F" w:rsidRPr="00CA535C" w:rsidRDefault="00A60211" w:rsidP="00C4104F">
            <w:pPr>
              <w:pStyle w:val="Texto"/>
              <w:tabs>
                <w:tab w:val="decimal" w:pos="678"/>
              </w:tabs>
              <w:rPr>
                <w:sz w:val="16"/>
                <w:szCs w:val="16"/>
              </w:rPr>
            </w:pPr>
            <w:r w:rsidRPr="00A60211">
              <w:rPr>
                <w:sz w:val="16"/>
                <w:szCs w:val="16"/>
              </w:rPr>
              <w:t>42.782</w:t>
            </w:r>
          </w:p>
        </w:tc>
        <w:tc>
          <w:tcPr>
            <w:tcW w:w="56" w:type="dxa"/>
          </w:tcPr>
          <w:p w14:paraId="1AFBD06B" w14:textId="77777777" w:rsidR="00C4104F" w:rsidRPr="00CA535C" w:rsidRDefault="00C4104F" w:rsidP="00C4104F">
            <w:pPr>
              <w:pStyle w:val="Texto"/>
              <w:tabs>
                <w:tab w:val="decimal" w:pos="1017"/>
              </w:tabs>
              <w:rPr>
                <w:sz w:val="16"/>
                <w:szCs w:val="16"/>
              </w:rPr>
            </w:pPr>
          </w:p>
        </w:tc>
        <w:tc>
          <w:tcPr>
            <w:tcW w:w="919" w:type="dxa"/>
          </w:tcPr>
          <w:p w14:paraId="497752A4" w14:textId="16E5733A" w:rsidR="00C4104F" w:rsidRPr="00CA535C" w:rsidRDefault="00A60211" w:rsidP="00C4104F">
            <w:pPr>
              <w:pStyle w:val="Texto"/>
              <w:tabs>
                <w:tab w:val="decimal" w:pos="843"/>
              </w:tabs>
              <w:rPr>
                <w:sz w:val="16"/>
                <w:szCs w:val="16"/>
              </w:rPr>
            </w:pPr>
            <w:r w:rsidRPr="00A60211">
              <w:rPr>
                <w:sz w:val="16"/>
                <w:szCs w:val="16"/>
              </w:rPr>
              <w:t>768.217</w:t>
            </w:r>
          </w:p>
        </w:tc>
      </w:tr>
      <w:tr w:rsidR="00A06663" w:rsidRPr="00CA535C" w14:paraId="1551100A" w14:textId="77777777" w:rsidTr="0097732F">
        <w:tc>
          <w:tcPr>
            <w:tcW w:w="2430" w:type="dxa"/>
          </w:tcPr>
          <w:p w14:paraId="7A5EF291" w14:textId="77777777" w:rsidR="00A06663" w:rsidRPr="00CA535C" w:rsidRDefault="00A06663" w:rsidP="00A06663">
            <w:pPr>
              <w:pStyle w:val="Texto"/>
              <w:jc w:val="left"/>
              <w:rPr>
                <w:sz w:val="16"/>
                <w:szCs w:val="16"/>
              </w:rPr>
            </w:pPr>
          </w:p>
        </w:tc>
        <w:tc>
          <w:tcPr>
            <w:tcW w:w="900" w:type="dxa"/>
          </w:tcPr>
          <w:p w14:paraId="278C9260" w14:textId="77777777" w:rsidR="00A06663" w:rsidRPr="00CA535C" w:rsidRDefault="00A06663" w:rsidP="00A06663">
            <w:pPr>
              <w:pStyle w:val="Texto"/>
              <w:tabs>
                <w:tab w:val="decimal" w:pos="810"/>
              </w:tabs>
              <w:rPr>
                <w:sz w:val="16"/>
                <w:szCs w:val="16"/>
              </w:rPr>
            </w:pPr>
          </w:p>
        </w:tc>
        <w:tc>
          <w:tcPr>
            <w:tcW w:w="71" w:type="dxa"/>
          </w:tcPr>
          <w:p w14:paraId="56D828E4" w14:textId="77777777" w:rsidR="00A06663" w:rsidRPr="00CA535C" w:rsidRDefault="00A06663" w:rsidP="00A06663">
            <w:pPr>
              <w:pStyle w:val="Texto"/>
              <w:rPr>
                <w:sz w:val="16"/>
                <w:szCs w:val="16"/>
              </w:rPr>
            </w:pPr>
          </w:p>
        </w:tc>
        <w:tc>
          <w:tcPr>
            <w:tcW w:w="829" w:type="dxa"/>
          </w:tcPr>
          <w:p w14:paraId="3DA59FA0" w14:textId="77777777" w:rsidR="00A06663" w:rsidRPr="00CA535C" w:rsidRDefault="00A06663" w:rsidP="00A06663">
            <w:pPr>
              <w:pStyle w:val="Texto"/>
              <w:tabs>
                <w:tab w:val="decimal" w:pos="740"/>
              </w:tabs>
              <w:rPr>
                <w:sz w:val="16"/>
                <w:szCs w:val="16"/>
              </w:rPr>
            </w:pPr>
          </w:p>
        </w:tc>
        <w:tc>
          <w:tcPr>
            <w:tcW w:w="62" w:type="dxa"/>
          </w:tcPr>
          <w:p w14:paraId="15E98D14" w14:textId="77777777" w:rsidR="00A06663" w:rsidRPr="00CA535C" w:rsidRDefault="00A06663" w:rsidP="00A06663">
            <w:pPr>
              <w:pStyle w:val="Texto"/>
              <w:tabs>
                <w:tab w:val="decimal" w:pos="734"/>
              </w:tabs>
              <w:jc w:val="left"/>
              <w:rPr>
                <w:sz w:val="16"/>
                <w:szCs w:val="16"/>
              </w:rPr>
            </w:pPr>
          </w:p>
        </w:tc>
        <w:tc>
          <w:tcPr>
            <w:tcW w:w="826" w:type="dxa"/>
          </w:tcPr>
          <w:p w14:paraId="3BD5E479" w14:textId="77777777" w:rsidR="00A06663" w:rsidRPr="00CA535C" w:rsidRDefault="00A06663" w:rsidP="00A06663">
            <w:pPr>
              <w:pStyle w:val="Texto"/>
              <w:tabs>
                <w:tab w:val="decimal" w:pos="709"/>
              </w:tabs>
              <w:rPr>
                <w:sz w:val="16"/>
                <w:szCs w:val="16"/>
              </w:rPr>
            </w:pPr>
          </w:p>
        </w:tc>
        <w:tc>
          <w:tcPr>
            <w:tcW w:w="72" w:type="dxa"/>
          </w:tcPr>
          <w:p w14:paraId="17AAD63E" w14:textId="77777777" w:rsidR="00A06663" w:rsidRPr="00CA535C" w:rsidRDefault="00A06663" w:rsidP="00A06663">
            <w:pPr>
              <w:pStyle w:val="Texto"/>
              <w:rPr>
                <w:sz w:val="16"/>
                <w:szCs w:val="16"/>
              </w:rPr>
            </w:pPr>
          </w:p>
        </w:tc>
        <w:tc>
          <w:tcPr>
            <w:tcW w:w="1110" w:type="dxa"/>
          </w:tcPr>
          <w:p w14:paraId="0FE9CBAA" w14:textId="77777777" w:rsidR="00A06663" w:rsidRPr="00CA535C" w:rsidRDefault="00A06663" w:rsidP="00A06663">
            <w:pPr>
              <w:pStyle w:val="Texto"/>
              <w:tabs>
                <w:tab w:val="decimal" w:pos="882"/>
              </w:tabs>
              <w:rPr>
                <w:sz w:val="16"/>
                <w:szCs w:val="16"/>
              </w:rPr>
            </w:pPr>
          </w:p>
        </w:tc>
        <w:tc>
          <w:tcPr>
            <w:tcW w:w="72" w:type="dxa"/>
          </w:tcPr>
          <w:p w14:paraId="1736E2A5" w14:textId="77777777" w:rsidR="00A06663" w:rsidRPr="00CA535C" w:rsidRDefault="00A06663" w:rsidP="00A06663">
            <w:pPr>
              <w:pStyle w:val="Texto"/>
              <w:rPr>
                <w:sz w:val="16"/>
                <w:szCs w:val="16"/>
              </w:rPr>
            </w:pPr>
          </w:p>
        </w:tc>
        <w:tc>
          <w:tcPr>
            <w:tcW w:w="999" w:type="dxa"/>
          </w:tcPr>
          <w:p w14:paraId="2FA19C06" w14:textId="77777777" w:rsidR="00A06663" w:rsidRPr="00CA535C" w:rsidRDefault="00A06663" w:rsidP="00032B2B">
            <w:pPr>
              <w:pStyle w:val="Texto"/>
              <w:tabs>
                <w:tab w:val="decimal" w:pos="863"/>
              </w:tabs>
              <w:rPr>
                <w:sz w:val="16"/>
                <w:szCs w:val="16"/>
              </w:rPr>
            </w:pPr>
          </w:p>
        </w:tc>
        <w:tc>
          <w:tcPr>
            <w:tcW w:w="72" w:type="dxa"/>
          </w:tcPr>
          <w:p w14:paraId="65EB61FA" w14:textId="77777777" w:rsidR="00A06663" w:rsidRPr="00CA535C" w:rsidRDefault="00A06663" w:rsidP="00A06663">
            <w:pPr>
              <w:pStyle w:val="Texto"/>
              <w:rPr>
                <w:sz w:val="16"/>
                <w:szCs w:val="16"/>
              </w:rPr>
            </w:pPr>
          </w:p>
        </w:tc>
        <w:tc>
          <w:tcPr>
            <w:tcW w:w="921" w:type="dxa"/>
          </w:tcPr>
          <w:p w14:paraId="121A9ED2" w14:textId="77777777" w:rsidR="00A06663" w:rsidRPr="00CA535C" w:rsidRDefault="00A06663" w:rsidP="00032B2B">
            <w:pPr>
              <w:pStyle w:val="Texto"/>
              <w:tabs>
                <w:tab w:val="decimal" w:pos="831"/>
              </w:tabs>
              <w:rPr>
                <w:sz w:val="16"/>
                <w:szCs w:val="16"/>
              </w:rPr>
            </w:pPr>
          </w:p>
        </w:tc>
        <w:tc>
          <w:tcPr>
            <w:tcW w:w="72" w:type="dxa"/>
          </w:tcPr>
          <w:p w14:paraId="224BA074" w14:textId="77777777" w:rsidR="00A06663" w:rsidRPr="00CA535C" w:rsidRDefault="00A06663" w:rsidP="00A06663">
            <w:pPr>
              <w:pStyle w:val="Texto"/>
              <w:rPr>
                <w:sz w:val="16"/>
                <w:szCs w:val="16"/>
              </w:rPr>
            </w:pPr>
          </w:p>
        </w:tc>
        <w:tc>
          <w:tcPr>
            <w:tcW w:w="759" w:type="dxa"/>
          </w:tcPr>
          <w:p w14:paraId="4A574487" w14:textId="77777777" w:rsidR="00A06663" w:rsidRPr="00CA535C" w:rsidRDefault="00A06663" w:rsidP="0097732F">
            <w:pPr>
              <w:pStyle w:val="Texto"/>
              <w:tabs>
                <w:tab w:val="decimal" w:pos="678"/>
              </w:tabs>
              <w:rPr>
                <w:sz w:val="16"/>
                <w:szCs w:val="16"/>
              </w:rPr>
            </w:pPr>
          </w:p>
        </w:tc>
        <w:tc>
          <w:tcPr>
            <w:tcW w:w="56" w:type="dxa"/>
          </w:tcPr>
          <w:p w14:paraId="10ECC656" w14:textId="77777777" w:rsidR="00A06663" w:rsidRPr="00CA535C" w:rsidRDefault="00A06663" w:rsidP="00A06663">
            <w:pPr>
              <w:pStyle w:val="Texto"/>
              <w:tabs>
                <w:tab w:val="decimal" w:pos="1017"/>
              </w:tabs>
              <w:rPr>
                <w:sz w:val="16"/>
                <w:szCs w:val="16"/>
              </w:rPr>
            </w:pPr>
          </w:p>
        </w:tc>
        <w:tc>
          <w:tcPr>
            <w:tcW w:w="919" w:type="dxa"/>
          </w:tcPr>
          <w:p w14:paraId="66819C2B" w14:textId="77777777" w:rsidR="00A06663" w:rsidRPr="00CA535C" w:rsidRDefault="00A06663" w:rsidP="0097732F">
            <w:pPr>
              <w:pStyle w:val="Texto"/>
              <w:tabs>
                <w:tab w:val="decimal" w:pos="843"/>
              </w:tabs>
              <w:rPr>
                <w:sz w:val="16"/>
                <w:szCs w:val="16"/>
              </w:rPr>
            </w:pPr>
          </w:p>
        </w:tc>
      </w:tr>
      <w:tr w:rsidR="005337C1" w:rsidRPr="00CA535C" w14:paraId="3052FA10" w14:textId="77777777" w:rsidTr="0097732F">
        <w:tc>
          <w:tcPr>
            <w:tcW w:w="2430" w:type="dxa"/>
          </w:tcPr>
          <w:p w14:paraId="61E1111E" w14:textId="64F04A60" w:rsidR="005337C1" w:rsidRPr="00CA535C" w:rsidRDefault="005337C1" w:rsidP="005337C1">
            <w:pPr>
              <w:pStyle w:val="Texto"/>
              <w:jc w:val="left"/>
              <w:rPr>
                <w:sz w:val="16"/>
                <w:szCs w:val="16"/>
              </w:rPr>
            </w:pPr>
            <w:r w:rsidRPr="00CA535C">
              <w:rPr>
                <w:sz w:val="16"/>
                <w:szCs w:val="16"/>
              </w:rPr>
              <w:t xml:space="preserve">Depreciación de </w:t>
            </w:r>
            <w:r>
              <w:rPr>
                <w:sz w:val="16"/>
                <w:szCs w:val="16"/>
              </w:rPr>
              <w:t>P</w:t>
            </w:r>
            <w:r w:rsidRPr="00CA535C">
              <w:rPr>
                <w:sz w:val="16"/>
                <w:szCs w:val="16"/>
              </w:rPr>
              <w:t xml:space="preserve">ropiedades, </w:t>
            </w:r>
            <w:r>
              <w:rPr>
                <w:sz w:val="16"/>
                <w:szCs w:val="16"/>
              </w:rPr>
              <w:t>P</w:t>
            </w:r>
            <w:r w:rsidRPr="00CA535C">
              <w:rPr>
                <w:sz w:val="16"/>
                <w:szCs w:val="16"/>
              </w:rPr>
              <w:t xml:space="preserve">lanta y </w:t>
            </w:r>
            <w:r>
              <w:rPr>
                <w:sz w:val="16"/>
                <w:szCs w:val="16"/>
              </w:rPr>
              <w:t>E</w:t>
            </w:r>
            <w:r w:rsidRPr="00CA535C">
              <w:rPr>
                <w:sz w:val="16"/>
                <w:szCs w:val="16"/>
              </w:rPr>
              <w:t xml:space="preserve">quipo </w:t>
            </w:r>
            <w:r>
              <w:rPr>
                <w:sz w:val="16"/>
                <w:szCs w:val="16"/>
              </w:rPr>
              <w:t>de A</w:t>
            </w:r>
            <w:r w:rsidRPr="00CA535C">
              <w:rPr>
                <w:sz w:val="16"/>
                <w:szCs w:val="16"/>
              </w:rPr>
              <w:t xml:space="preserve">ctivos </w:t>
            </w:r>
            <w:r>
              <w:rPr>
                <w:sz w:val="16"/>
                <w:szCs w:val="16"/>
              </w:rPr>
              <w:t>I</w:t>
            </w:r>
            <w:r w:rsidRPr="00CA535C">
              <w:rPr>
                <w:sz w:val="16"/>
                <w:szCs w:val="16"/>
              </w:rPr>
              <w:t xml:space="preserve">ntangibles </w:t>
            </w:r>
            <w:r>
              <w:rPr>
                <w:sz w:val="16"/>
                <w:szCs w:val="16"/>
              </w:rPr>
              <w:t xml:space="preserve">y Derechos de uso </w:t>
            </w:r>
            <w:r w:rsidRPr="00CA535C">
              <w:rPr>
                <w:sz w:val="16"/>
                <w:szCs w:val="16"/>
              </w:rPr>
              <w:t xml:space="preserve">al </w:t>
            </w:r>
            <w:r w:rsidR="00730E03">
              <w:rPr>
                <w:sz w:val="16"/>
                <w:szCs w:val="16"/>
              </w:rPr>
              <w:t>30/11/2022</w:t>
            </w:r>
          </w:p>
        </w:tc>
        <w:tc>
          <w:tcPr>
            <w:tcW w:w="900" w:type="dxa"/>
          </w:tcPr>
          <w:p w14:paraId="125AA2AA" w14:textId="7B82458B" w:rsidR="005337C1" w:rsidRPr="00CA535C" w:rsidRDefault="00A60211" w:rsidP="005337C1">
            <w:pPr>
              <w:pStyle w:val="Texto"/>
              <w:tabs>
                <w:tab w:val="decimal" w:pos="810"/>
              </w:tabs>
              <w:rPr>
                <w:sz w:val="16"/>
                <w:szCs w:val="16"/>
              </w:rPr>
            </w:pPr>
            <w:r w:rsidRPr="00A60211">
              <w:rPr>
                <w:sz w:val="16"/>
                <w:szCs w:val="16"/>
              </w:rPr>
              <w:t>2.455.169</w:t>
            </w:r>
          </w:p>
        </w:tc>
        <w:tc>
          <w:tcPr>
            <w:tcW w:w="71" w:type="dxa"/>
          </w:tcPr>
          <w:p w14:paraId="3A1F036A" w14:textId="77777777" w:rsidR="005337C1" w:rsidRPr="00CA535C" w:rsidRDefault="005337C1" w:rsidP="005337C1">
            <w:pPr>
              <w:pStyle w:val="Texto"/>
              <w:rPr>
                <w:sz w:val="16"/>
                <w:szCs w:val="16"/>
              </w:rPr>
            </w:pPr>
          </w:p>
        </w:tc>
        <w:tc>
          <w:tcPr>
            <w:tcW w:w="829" w:type="dxa"/>
          </w:tcPr>
          <w:p w14:paraId="52D2C110" w14:textId="4FB2DEA8" w:rsidR="005337C1" w:rsidRPr="00CA535C" w:rsidRDefault="00A60211" w:rsidP="005337C1">
            <w:pPr>
              <w:pStyle w:val="Texto"/>
              <w:tabs>
                <w:tab w:val="decimal" w:pos="740"/>
              </w:tabs>
              <w:rPr>
                <w:sz w:val="16"/>
                <w:szCs w:val="16"/>
              </w:rPr>
            </w:pPr>
            <w:r w:rsidRPr="00A60211">
              <w:rPr>
                <w:sz w:val="16"/>
                <w:szCs w:val="16"/>
              </w:rPr>
              <w:t>634.651</w:t>
            </w:r>
          </w:p>
        </w:tc>
        <w:tc>
          <w:tcPr>
            <w:tcW w:w="62" w:type="dxa"/>
          </w:tcPr>
          <w:p w14:paraId="7A456E8E" w14:textId="77777777" w:rsidR="005337C1" w:rsidRPr="00CA535C" w:rsidRDefault="005337C1" w:rsidP="005337C1">
            <w:pPr>
              <w:pStyle w:val="Texto"/>
              <w:tabs>
                <w:tab w:val="decimal" w:pos="734"/>
              </w:tabs>
              <w:jc w:val="left"/>
              <w:rPr>
                <w:sz w:val="16"/>
                <w:szCs w:val="16"/>
              </w:rPr>
            </w:pPr>
          </w:p>
        </w:tc>
        <w:tc>
          <w:tcPr>
            <w:tcW w:w="826" w:type="dxa"/>
          </w:tcPr>
          <w:p w14:paraId="54AF456E" w14:textId="1C14A1EF" w:rsidR="005337C1" w:rsidRPr="00CA535C" w:rsidRDefault="00A60211" w:rsidP="005337C1">
            <w:pPr>
              <w:pStyle w:val="Texto"/>
              <w:tabs>
                <w:tab w:val="decimal" w:pos="709"/>
              </w:tabs>
              <w:rPr>
                <w:sz w:val="16"/>
                <w:szCs w:val="16"/>
              </w:rPr>
            </w:pPr>
            <w:r w:rsidRPr="00A60211">
              <w:rPr>
                <w:sz w:val="16"/>
                <w:szCs w:val="16"/>
              </w:rPr>
              <w:t>251.672</w:t>
            </w:r>
          </w:p>
        </w:tc>
        <w:tc>
          <w:tcPr>
            <w:tcW w:w="72" w:type="dxa"/>
          </w:tcPr>
          <w:p w14:paraId="630772F0" w14:textId="77777777" w:rsidR="005337C1" w:rsidRPr="00CA535C" w:rsidRDefault="005337C1" w:rsidP="005337C1">
            <w:pPr>
              <w:pStyle w:val="Texto"/>
              <w:rPr>
                <w:sz w:val="16"/>
                <w:szCs w:val="16"/>
              </w:rPr>
            </w:pPr>
          </w:p>
        </w:tc>
        <w:tc>
          <w:tcPr>
            <w:tcW w:w="1110" w:type="dxa"/>
          </w:tcPr>
          <w:p w14:paraId="2FD14332" w14:textId="5E950B90" w:rsidR="005337C1" w:rsidRPr="00CA535C" w:rsidRDefault="00A60211" w:rsidP="005337C1">
            <w:pPr>
              <w:pStyle w:val="Texto"/>
              <w:tabs>
                <w:tab w:val="decimal" w:pos="882"/>
              </w:tabs>
              <w:rPr>
                <w:sz w:val="16"/>
                <w:szCs w:val="16"/>
              </w:rPr>
            </w:pPr>
            <w:r w:rsidRPr="00A60211">
              <w:rPr>
                <w:sz w:val="16"/>
                <w:szCs w:val="16"/>
              </w:rPr>
              <w:t>77.964</w:t>
            </w:r>
          </w:p>
        </w:tc>
        <w:tc>
          <w:tcPr>
            <w:tcW w:w="72" w:type="dxa"/>
          </w:tcPr>
          <w:p w14:paraId="0A0B9F1F" w14:textId="77777777" w:rsidR="005337C1" w:rsidRPr="00CA535C" w:rsidRDefault="005337C1" w:rsidP="005337C1">
            <w:pPr>
              <w:pStyle w:val="Texto"/>
              <w:rPr>
                <w:sz w:val="16"/>
                <w:szCs w:val="16"/>
              </w:rPr>
            </w:pPr>
          </w:p>
        </w:tc>
        <w:tc>
          <w:tcPr>
            <w:tcW w:w="999" w:type="dxa"/>
          </w:tcPr>
          <w:p w14:paraId="7AE42673" w14:textId="5AA7FA7C" w:rsidR="005337C1" w:rsidRPr="00CA535C" w:rsidRDefault="00A60211" w:rsidP="00032B2B">
            <w:pPr>
              <w:pStyle w:val="Texto"/>
              <w:tabs>
                <w:tab w:val="decimal" w:pos="863"/>
              </w:tabs>
              <w:rPr>
                <w:sz w:val="16"/>
                <w:szCs w:val="16"/>
              </w:rPr>
            </w:pPr>
            <w:r>
              <w:rPr>
                <w:sz w:val="16"/>
                <w:szCs w:val="16"/>
              </w:rPr>
              <w:t>-</w:t>
            </w:r>
            <w:r w:rsidR="00032B2B">
              <w:rPr>
                <w:sz w:val="16"/>
                <w:szCs w:val="16"/>
              </w:rPr>
              <w:t xml:space="preserve">      </w:t>
            </w:r>
          </w:p>
        </w:tc>
        <w:tc>
          <w:tcPr>
            <w:tcW w:w="72" w:type="dxa"/>
          </w:tcPr>
          <w:p w14:paraId="1DA400D7" w14:textId="77777777" w:rsidR="005337C1" w:rsidRPr="00CA535C" w:rsidRDefault="005337C1" w:rsidP="005337C1">
            <w:pPr>
              <w:pStyle w:val="Texto"/>
              <w:rPr>
                <w:sz w:val="16"/>
                <w:szCs w:val="16"/>
              </w:rPr>
            </w:pPr>
          </w:p>
        </w:tc>
        <w:tc>
          <w:tcPr>
            <w:tcW w:w="921" w:type="dxa"/>
          </w:tcPr>
          <w:p w14:paraId="37C103B5" w14:textId="6BB3CFBA" w:rsidR="005337C1" w:rsidRPr="00CA535C" w:rsidRDefault="00A60211" w:rsidP="00032B2B">
            <w:pPr>
              <w:pStyle w:val="Texto"/>
              <w:tabs>
                <w:tab w:val="decimal" w:pos="831"/>
              </w:tabs>
              <w:rPr>
                <w:sz w:val="16"/>
                <w:szCs w:val="16"/>
              </w:rPr>
            </w:pPr>
            <w:r>
              <w:rPr>
                <w:sz w:val="16"/>
                <w:szCs w:val="16"/>
              </w:rPr>
              <w:t>-</w:t>
            </w:r>
            <w:r w:rsidR="00032B2B">
              <w:rPr>
                <w:sz w:val="16"/>
                <w:szCs w:val="16"/>
              </w:rPr>
              <w:t xml:space="preserve">      </w:t>
            </w:r>
          </w:p>
        </w:tc>
        <w:tc>
          <w:tcPr>
            <w:tcW w:w="72" w:type="dxa"/>
          </w:tcPr>
          <w:p w14:paraId="02B81B29" w14:textId="77777777" w:rsidR="005337C1" w:rsidRPr="00CA535C" w:rsidRDefault="005337C1" w:rsidP="005337C1">
            <w:pPr>
              <w:pStyle w:val="Texto"/>
              <w:rPr>
                <w:sz w:val="16"/>
                <w:szCs w:val="16"/>
              </w:rPr>
            </w:pPr>
          </w:p>
        </w:tc>
        <w:tc>
          <w:tcPr>
            <w:tcW w:w="759" w:type="dxa"/>
          </w:tcPr>
          <w:p w14:paraId="6BF6B6A7" w14:textId="5037D007" w:rsidR="005337C1" w:rsidRPr="00CA535C" w:rsidRDefault="00A60211" w:rsidP="005337C1">
            <w:pPr>
              <w:pStyle w:val="Texto"/>
              <w:tabs>
                <w:tab w:val="decimal" w:pos="678"/>
              </w:tabs>
              <w:rPr>
                <w:sz w:val="16"/>
                <w:szCs w:val="16"/>
              </w:rPr>
            </w:pPr>
            <w:r>
              <w:rPr>
                <w:sz w:val="16"/>
                <w:szCs w:val="16"/>
              </w:rPr>
              <w:t>-</w:t>
            </w:r>
            <w:r w:rsidR="00032B2B">
              <w:rPr>
                <w:sz w:val="16"/>
                <w:szCs w:val="16"/>
              </w:rPr>
              <w:t xml:space="preserve">    </w:t>
            </w:r>
          </w:p>
        </w:tc>
        <w:tc>
          <w:tcPr>
            <w:tcW w:w="56" w:type="dxa"/>
          </w:tcPr>
          <w:p w14:paraId="72CA1ECD" w14:textId="77777777" w:rsidR="005337C1" w:rsidRPr="00CA535C" w:rsidRDefault="005337C1" w:rsidP="005337C1">
            <w:pPr>
              <w:pStyle w:val="Texto"/>
              <w:tabs>
                <w:tab w:val="decimal" w:pos="1017"/>
              </w:tabs>
              <w:rPr>
                <w:sz w:val="16"/>
                <w:szCs w:val="16"/>
              </w:rPr>
            </w:pPr>
          </w:p>
        </w:tc>
        <w:tc>
          <w:tcPr>
            <w:tcW w:w="919" w:type="dxa"/>
          </w:tcPr>
          <w:p w14:paraId="4F0C923C" w14:textId="5FB39B1D" w:rsidR="005337C1" w:rsidRPr="00CA535C" w:rsidRDefault="00A60211" w:rsidP="005337C1">
            <w:pPr>
              <w:pStyle w:val="Texto"/>
              <w:tabs>
                <w:tab w:val="decimal" w:pos="843"/>
              </w:tabs>
              <w:rPr>
                <w:sz w:val="16"/>
                <w:szCs w:val="16"/>
              </w:rPr>
            </w:pPr>
            <w:r w:rsidRPr="00A60211">
              <w:rPr>
                <w:sz w:val="16"/>
                <w:szCs w:val="16"/>
              </w:rPr>
              <w:t>3.419.456</w:t>
            </w:r>
          </w:p>
        </w:tc>
      </w:tr>
      <w:tr w:rsidR="005337C1" w:rsidRPr="00CA535C" w14:paraId="3BCA8FD7" w14:textId="77777777" w:rsidTr="0097732F">
        <w:tc>
          <w:tcPr>
            <w:tcW w:w="2430" w:type="dxa"/>
          </w:tcPr>
          <w:p w14:paraId="7A5011B9" w14:textId="626DDB5F" w:rsidR="005337C1" w:rsidRPr="00CA535C" w:rsidRDefault="005337C1" w:rsidP="005337C1">
            <w:pPr>
              <w:pStyle w:val="Texto"/>
              <w:jc w:val="left"/>
              <w:rPr>
                <w:sz w:val="16"/>
                <w:szCs w:val="16"/>
              </w:rPr>
            </w:pPr>
            <w:r w:rsidRPr="00CA535C">
              <w:rPr>
                <w:sz w:val="16"/>
                <w:szCs w:val="16"/>
              </w:rPr>
              <w:t xml:space="preserve">Depreciación de </w:t>
            </w:r>
            <w:r>
              <w:rPr>
                <w:sz w:val="16"/>
                <w:szCs w:val="16"/>
              </w:rPr>
              <w:t>P</w:t>
            </w:r>
            <w:r w:rsidRPr="00CA535C">
              <w:rPr>
                <w:sz w:val="16"/>
                <w:szCs w:val="16"/>
              </w:rPr>
              <w:t xml:space="preserve">ropiedades, </w:t>
            </w:r>
            <w:r>
              <w:rPr>
                <w:sz w:val="16"/>
                <w:szCs w:val="16"/>
              </w:rPr>
              <w:t>P</w:t>
            </w:r>
            <w:r w:rsidRPr="00CA535C">
              <w:rPr>
                <w:sz w:val="16"/>
                <w:szCs w:val="16"/>
              </w:rPr>
              <w:t xml:space="preserve">lanta y </w:t>
            </w:r>
            <w:r>
              <w:rPr>
                <w:sz w:val="16"/>
                <w:szCs w:val="16"/>
              </w:rPr>
              <w:t>E</w:t>
            </w:r>
            <w:r w:rsidRPr="00CA535C">
              <w:rPr>
                <w:sz w:val="16"/>
                <w:szCs w:val="16"/>
              </w:rPr>
              <w:t xml:space="preserve">quipo de </w:t>
            </w:r>
            <w:r>
              <w:rPr>
                <w:sz w:val="16"/>
                <w:szCs w:val="16"/>
              </w:rPr>
              <w:t>A</w:t>
            </w:r>
            <w:r w:rsidRPr="00CA535C">
              <w:rPr>
                <w:sz w:val="16"/>
                <w:szCs w:val="16"/>
              </w:rPr>
              <w:t xml:space="preserve">ctivos </w:t>
            </w:r>
            <w:r>
              <w:rPr>
                <w:sz w:val="16"/>
                <w:szCs w:val="16"/>
              </w:rPr>
              <w:t>I</w:t>
            </w:r>
            <w:r w:rsidRPr="00CA535C">
              <w:rPr>
                <w:sz w:val="16"/>
                <w:szCs w:val="16"/>
              </w:rPr>
              <w:t>ntangibles</w:t>
            </w:r>
            <w:r>
              <w:rPr>
                <w:sz w:val="16"/>
                <w:szCs w:val="16"/>
              </w:rPr>
              <w:t xml:space="preserve"> y Derechos de uso</w:t>
            </w:r>
            <w:r w:rsidRPr="00CA535C">
              <w:rPr>
                <w:sz w:val="16"/>
                <w:szCs w:val="16"/>
              </w:rPr>
              <w:t xml:space="preserve"> al </w:t>
            </w:r>
            <w:r w:rsidR="00730E03">
              <w:rPr>
                <w:sz w:val="16"/>
                <w:szCs w:val="16"/>
              </w:rPr>
              <w:t>30/11/2021</w:t>
            </w:r>
          </w:p>
        </w:tc>
        <w:tc>
          <w:tcPr>
            <w:tcW w:w="900" w:type="dxa"/>
          </w:tcPr>
          <w:p w14:paraId="6CC4E535" w14:textId="0852837A" w:rsidR="005337C1" w:rsidRPr="00CA535C" w:rsidRDefault="00A60211" w:rsidP="005337C1">
            <w:pPr>
              <w:pStyle w:val="Texto"/>
              <w:tabs>
                <w:tab w:val="decimal" w:pos="810"/>
              </w:tabs>
              <w:rPr>
                <w:sz w:val="16"/>
                <w:szCs w:val="16"/>
              </w:rPr>
            </w:pPr>
            <w:r w:rsidRPr="00A60211">
              <w:rPr>
                <w:sz w:val="16"/>
                <w:szCs w:val="16"/>
              </w:rPr>
              <w:t>2.402.292</w:t>
            </w:r>
          </w:p>
        </w:tc>
        <w:tc>
          <w:tcPr>
            <w:tcW w:w="71" w:type="dxa"/>
          </w:tcPr>
          <w:p w14:paraId="589A1DF6" w14:textId="77777777" w:rsidR="005337C1" w:rsidRPr="00CA535C" w:rsidRDefault="005337C1" w:rsidP="005337C1">
            <w:pPr>
              <w:pStyle w:val="Texto"/>
              <w:rPr>
                <w:sz w:val="16"/>
                <w:szCs w:val="16"/>
              </w:rPr>
            </w:pPr>
          </w:p>
        </w:tc>
        <w:tc>
          <w:tcPr>
            <w:tcW w:w="829" w:type="dxa"/>
          </w:tcPr>
          <w:p w14:paraId="2B7C3C03" w14:textId="608A8DED" w:rsidR="005337C1" w:rsidRPr="00CA535C" w:rsidRDefault="00A60211" w:rsidP="005337C1">
            <w:pPr>
              <w:pStyle w:val="Texto"/>
              <w:tabs>
                <w:tab w:val="decimal" w:pos="740"/>
              </w:tabs>
              <w:rPr>
                <w:sz w:val="16"/>
                <w:szCs w:val="16"/>
              </w:rPr>
            </w:pPr>
            <w:r w:rsidRPr="00A60211">
              <w:rPr>
                <w:sz w:val="16"/>
                <w:szCs w:val="16"/>
              </w:rPr>
              <w:t>515.495</w:t>
            </w:r>
          </w:p>
        </w:tc>
        <w:tc>
          <w:tcPr>
            <w:tcW w:w="62" w:type="dxa"/>
          </w:tcPr>
          <w:p w14:paraId="58170A2B" w14:textId="77777777" w:rsidR="005337C1" w:rsidRPr="00CA535C" w:rsidRDefault="005337C1" w:rsidP="005337C1">
            <w:pPr>
              <w:pStyle w:val="Texto"/>
              <w:tabs>
                <w:tab w:val="decimal" w:pos="734"/>
              </w:tabs>
              <w:jc w:val="left"/>
              <w:rPr>
                <w:sz w:val="16"/>
                <w:szCs w:val="16"/>
              </w:rPr>
            </w:pPr>
          </w:p>
        </w:tc>
        <w:tc>
          <w:tcPr>
            <w:tcW w:w="826" w:type="dxa"/>
          </w:tcPr>
          <w:p w14:paraId="06EDED9D" w14:textId="3E739630" w:rsidR="005337C1" w:rsidRPr="00CA535C" w:rsidRDefault="00A60211" w:rsidP="005337C1">
            <w:pPr>
              <w:pStyle w:val="Texto"/>
              <w:tabs>
                <w:tab w:val="decimal" w:pos="709"/>
              </w:tabs>
              <w:rPr>
                <w:sz w:val="16"/>
                <w:szCs w:val="16"/>
              </w:rPr>
            </w:pPr>
            <w:r w:rsidRPr="00A60211">
              <w:rPr>
                <w:sz w:val="16"/>
                <w:szCs w:val="16"/>
              </w:rPr>
              <w:t>261.801</w:t>
            </w:r>
          </w:p>
        </w:tc>
        <w:tc>
          <w:tcPr>
            <w:tcW w:w="72" w:type="dxa"/>
          </w:tcPr>
          <w:p w14:paraId="70C15947" w14:textId="77777777" w:rsidR="005337C1" w:rsidRPr="00CA535C" w:rsidRDefault="005337C1" w:rsidP="005337C1">
            <w:pPr>
              <w:pStyle w:val="Texto"/>
              <w:rPr>
                <w:sz w:val="16"/>
                <w:szCs w:val="16"/>
              </w:rPr>
            </w:pPr>
          </w:p>
        </w:tc>
        <w:tc>
          <w:tcPr>
            <w:tcW w:w="1110" w:type="dxa"/>
          </w:tcPr>
          <w:p w14:paraId="448AF04E" w14:textId="73558826" w:rsidR="005337C1" w:rsidRPr="00CA535C" w:rsidRDefault="00A60211" w:rsidP="005337C1">
            <w:pPr>
              <w:pStyle w:val="Texto"/>
              <w:tabs>
                <w:tab w:val="decimal" w:pos="882"/>
              </w:tabs>
              <w:rPr>
                <w:sz w:val="16"/>
                <w:szCs w:val="16"/>
              </w:rPr>
            </w:pPr>
            <w:r w:rsidRPr="00A60211">
              <w:rPr>
                <w:sz w:val="16"/>
                <w:szCs w:val="16"/>
              </w:rPr>
              <w:t>79.098</w:t>
            </w:r>
          </w:p>
        </w:tc>
        <w:tc>
          <w:tcPr>
            <w:tcW w:w="72" w:type="dxa"/>
          </w:tcPr>
          <w:p w14:paraId="2131AF63" w14:textId="77777777" w:rsidR="005337C1" w:rsidRPr="00CA535C" w:rsidRDefault="005337C1" w:rsidP="005337C1">
            <w:pPr>
              <w:pStyle w:val="Texto"/>
              <w:rPr>
                <w:sz w:val="16"/>
                <w:szCs w:val="16"/>
              </w:rPr>
            </w:pPr>
          </w:p>
        </w:tc>
        <w:tc>
          <w:tcPr>
            <w:tcW w:w="999" w:type="dxa"/>
          </w:tcPr>
          <w:p w14:paraId="0A2234A5" w14:textId="3B658865" w:rsidR="005337C1" w:rsidRPr="00CA535C" w:rsidRDefault="00A60211" w:rsidP="00032B2B">
            <w:pPr>
              <w:pStyle w:val="Texto"/>
              <w:tabs>
                <w:tab w:val="decimal" w:pos="863"/>
              </w:tabs>
              <w:rPr>
                <w:sz w:val="16"/>
                <w:szCs w:val="16"/>
              </w:rPr>
            </w:pPr>
            <w:r>
              <w:rPr>
                <w:sz w:val="16"/>
                <w:szCs w:val="16"/>
              </w:rPr>
              <w:t>-</w:t>
            </w:r>
            <w:r w:rsidR="00032B2B">
              <w:rPr>
                <w:sz w:val="16"/>
                <w:szCs w:val="16"/>
              </w:rPr>
              <w:t xml:space="preserve">      </w:t>
            </w:r>
          </w:p>
        </w:tc>
        <w:tc>
          <w:tcPr>
            <w:tcW w:w="72" w:type="dxa"/>
          </w:tcPr>
          <w:p w14:paraId="5D4A62F3" w14:textId="77777777" w:rsidR="005337C1" w:rsidRPr="00CA535C" w:rsidRDefault="005337C1" w:rsidP="005337C1">
            <w:pPr>
              <w:pStyle w:val="Texto"/>
              <w:rPr>
                <w:sz w:val="16"/>
                <w:szCs w:val="16"/>
              </w:rPr>
            </w:pPr>
          </w:p>
        </w:tc>
        <w:tc>
          <w:tcPr>
            <w:tcW w:w="921" w:type="dxa"/>
          </w:tcPr>
          <w:p w14:paraId="09C2E949" w14:textId="7B9408C1" w:rsidR="005337C1" w:rsidRPr="00CA535C" w:rsidRDefault="00A60211" w:rsidP="00032B2B">
            <w:pPr>
              <w:pStyle w:val="Texto"/>
              <w:tabs>
                <w:tab w:val="decimal" w:pos="831"/>
              </w:tabs>
              <w:rPr>
                <w:sz w:val="16"/>
                <w:szCs w:val="16"/>
              </w:rPr>
            </w:pPr>
            <w:r>
              <w:rPr>
                <w:sz w:val="16"/>
                <w:szCs w:val="16"/>
              </w:rPr>
              <w:t>-</w:t>
            </w:r>
            <w:r w:rsidR="00032B2B">
              <w:rPr>
                <w:sz w:val="16"/>
                <w:szCs w:val="16"/>
              </w:rPr>
              <w:t xml:space="preserve">      </w:t>
            </w:r>
          </w:p>
        </w:tc>
        <w:tc>
          <w:tcPr>
            <w:tcW w:w="72" w:type="dxa"/>
          </w:tcPr>
          <w:p w14:paraId="157C434E" w14:textId="77777777" w:rsidR="005337C1" w:rsidRPr="00CA535C" w:rsidRDefault="005337C1" w:rsidP="005337C1">
            <w:pPr>
              <w:pStyle w:val="Texto"/>
              <w:rPr>
                <w:sz w:val="16"/>
                <w:szCs w:val="16"/>
              </w:rPr>
            </w:pPr>
          </w:p>
        </w:tc>
        <w:tc>
          <w:tcPr>
            <w:tcW w:w="759" w:type="dxa"/>
          </w:tcPr>
          <w:p w14:paraId="5B2EBA23" w14:textId="7DEAE01E" w:rsidR="005337C1" w:rsidRPr="00CA535C" w:rsidRDefault="00A60211" w:rsidP="005337C1">
            <w:pPr>
              <w:pStyle w:val="Texto"/>
              <w:tabs>
                <w:tab w:val="decimal" w:pos="678"/>
              </w:tabs>
              <w:rPr>
                <w:sz w:val="16"/>
                <w:szCs w:val="16"/>
              </w:rPr>
            </w:pPr>
            <w:r>
              <w:rPr>
                <w:sz w:val="16"/>
                <w:szCs w:val="16"/>
              </w:rPr>
              <w:t>-</w:t>
            </w:r>
            <w:r w:rsidR="00032B2B">
              <w:rPr>
                <w:sz w:val="16"/>
                <w:szCs w:val="16"/>
              </w:rPr>
              <w:t xml:space="preserve">    </w:t>
            </w:r>
          </w:p>
        </w:tc>
        <w:tc>
          <w:tcPr>
            <w:tcW w:w="56" w:type="dxa"/>
          </w:tcPr>
          <w:p w14:paraId="2AA7B066" w14:textId="77777777" w:rsidR="005337C1" w:rsidRPr="00CA535C" w:rsidRDefault="005337C1" w:rsidP="005337C1">
            <w:pPr>
              <w:pStyle w:val="Texto"/>
              <w:tabs>
                <w:tab w:val="decimal" w:pos="1017"/>
              </w:tabs>
              <w:rPr>
                <w:sz w:val="16"/>
                <w:szCs w:val="16"/>
              </w:rPr>
            </w:pPr>
          </w:p>
        </w:tc>
        <w:tc>
          <w:tcPr>
            <w:tcW w:w="919" w:type="dxa"/>
          </w:tcPr>
          <w:p w14:paraId="7E27112B" w14:textId="329EBE05" w:rsidR="005337C1" w:rsidRPr="00CA535C" w:rsidRDefault="00A60211" w:rsidP="005337C1">
            <w:pPr>
              <w:pStyle w:val="Texto"/>
              <w:tabs>
                <w:tab w:val="decimal" w:pos="843"/>
              </w:tabs>
              <w:rPr>
                <w:sz w:val="16"/>
                <w:szCs w:val="16"/>
              </w:rPr>
            </w:pPr>
            <w:r w:rsidRPr="00A60211">
              <w:rPr>
                <w:sz w:val="16"/>
                <w:szCs w:val="16"/>
              </w:rPr>
              <w:t>3.258.686</w:t>
            </w:r>
          </w:p>
        </w:tc>
      </w:tr>
    </w:tbl>
    <w:p w14:paraId="671E543D" w14:textId="62C35967" w:rsidR="006924F5" w:rsidRDefault="006924F5" w:rsidP="006924F5">
      <w:pPr>
        <w:pStyle w:val="Texto"/>
      </w:pPr>
    </w:p>
    <w:p w14:paraId="7B499DCE" w14:textId="77777777" w:rsidR="006924F5" w:rsidRDefault="006924F5" w:rsidP="006924F5">
      <w:pPr>
        <w:pStyle w:val="Texto"/>
      </w:pPr>
      <w:r>
        <w:br w:type="page"/>
      </w:r>
    </w:p>
    <w:p w14:paraId="7E0D6407" w14:textId="77777777" w:rsidR="00BC7243" w:rsidRDefault="00BC7243" w:rsidP="00613940">
      <w:pPr>
        <w:pStyle w:val="Texto"/>
      </w:pPr>
    </w:p>
    <w:tbl>
      <w:tblPr>
        <w:tblStyle w:val="TableGrid"/>
        <w:tblW w:w="10170" w:type="dxa"/>
        <w:tblLayout w:type="fixed"/>
        <w:tblLook w:val="04A0" w:firstRow="1" w:lastRow="0" w:firstColumn="1" w:lastColumn="0" w:noHBand="0" w:noVBand="1"/>
      </w:tblPr>
      <w:tblGrid>
        <w:gridCol w:w="2430"/>
        <w:gridCol w:w="900"/>
        <w:gridCol w:w="71"/>
        <w:gridCol w:w="829"/>
        <w:gridCol w:w="62"/>
        <w:gridCol w:w="826"/>
        <w:gridCol w:w="72"/>
        <w:gridCol w:w="1110"/>
        <w:gridCol w:w="72"/>
        <w:gridCol w:w="999"/>
        <w:gridCol w:w="72"/>
        <w:gridCol w:w="921"/>
        <w:gridCol w:w="72"/>
        <w:gridCol w:w="759"/>
        <w:gridCol w:w="56"/>
        <w:gridCol w:w="919"/>
      </w:tblGrid>
      <w:tr w:rsidR="00F478B9" w:rsidRPr="00CA535C" w14:paraId="63E7AE8D" w14:textId="77777777" w:rsidTr="001B382C">
        <w:tc>
          <w:tcPr>
            <w:tcW w:w="2430" w:type="dxa"/>
          </w:tcPr>
          <w:p w14:paraId="0EFCA5D0" w14:textId="77777777" w:rsidR="00F478B9" w:rsidRPr="00CA535C" w:rsidRDefault="00F478B9" w:rsidP="001B382C">
            <w:pPr>
              <w:pStyle w:val="Texto"/>
              <w:jc w:val="center"/>
              <w:rPr>
                <w:b/>
                <w:sz w:val="16"/>
                <w:szCs w:val="16"/>
              </w:rPr>
            </w:pPr>
          </w:p>
        </w:tc>
        <w:tc>
          <w:tcPr>
            <w:tcW w:w="7740" w:type="dxa"/>
            <w:gridSpan w:val="15"/>
            <w:tcBorders>
              <w:bottom w:val="single" w:sz="6" w:space="0" w:color="auto"/>
            </w:tcBorders>
          </w:tcPr>
          <w:p w14:paraId="0D71DAE8" w14:textId="60B930AE" w:rsidR="00F478B9" w:rsidRPr="00CA535C" w:rsidRDefault="00730E03" w:rsidP="001B382C">
            <w:pPr>
              <w:pStyle w:val="Texto"/>
              <w:jc w:val="center"/>
              <w:rPr>
                <w:rFonts w:cs="Arial"/>
                <w:b/>
                <w:bCs/>
                <w:sz w:val="16"/>
                <w:szCs w:val="16"/>
              </w:rPr>
            </w:pPr>
            <w:r>
              <w:rPr>
                <w:rFonts w:cs="Arial"/>
                <w:b/>
                <w:bCs/>
                <w:sz w:val="16"/>
                <w:szCs w:val="16"/>
              </w:rPr>
              <w:t>30/11/2022</w:t>
            </w:r>
          </w:p>
        </w:tc>
      </w:tr>
      <w:tr w:rsidR="00F478B9" w:rsidRPr="00CA535C" w14:paraId="1C4D295E" w14:textId="77777777" w:rsidTr="00C4104F">
        <w:tc>
          <w:tcPr>
            <w:tcW w:w="2430" w:type="dxa"/>
          </w:tcPr>
          <w:p w14:paraId="4A2040DF" w14:textId="77777777" w:rsidR="00F478B9" w:rsidRPr="00CA535C" w:rsidRDefault="00F478B9" w:rsidP="001B382C">
            <w:pPr>
              <w:pStyle w:val="Texto"/>
              <w:jc w:val="center"/>
              <w:rPr>
                <w:b/>
                <w:sz w:val="16"/>
                <w:szCs w:val="16"/>
              </w:rPr>
            </w:pPr>
          </w:p>
        </w:tc>
        <w:tc>
          <w:tcPr>
            <w:tcW w:w="7740" w:type="dxa"/>
            <w:gridSpan w:val="15"/>
            <w:tcBorders>
              <w:bottom w:val="single" w:sz="6" w:space="0" w:color="auto"/>
            </w:tcBorders>
          </w:tcPr>
          <w:p w14:paraId="52658932" w14:textId="4858FB0A" w:rsidR="00F478B9" w:rsidRPr="00CA535C" w:rsidRDefault="00C4104F" w:rsidP="00C4104F">
            <w:pPr>
              <w:pStyle w:val="Texto"/>
              <w:jc w:val="center"/>
              <w:rPr>
                <w:rFonts w:cs="Arial"/>
                <w:b/>
                <w:bCs/>
                <w:sz w:val="16"/>
                <w:szCs w:val="16"/>
              </w:rPr>
            </w:pPr>
            <w:r w:rsidRPr="00C4104F">
              <w:rPr>
                <w:rFonts w:cs="Arial"/>
                <w:b/>
                <w:bCs/>
                <w:sz w:val="16"/>
                <w:szCs w:val="16"/>
              </w:rPr>
              <w:t>3 meses (septiembre – noviembre)</w:t>
            </w:r>
          </w:p>
        </w:tc>
      </w:tr>
      <w:tr w:rsidR="00F478B9" w:rsidRPr="00CA535C" w14:paraId="0873EAC7" w14:textId="77777777" w:rsidTr="001B382C">
        <w:tc>
          <w:tcPr>
            <w:tcW w:w="2430" w:type="dxa"/>
          </w:tcPr>
          <w:p w14:paraId="5738CBB2" w14:textId="77777777" w:rsidR="00F478B9" w:rsidRPr="00CA535C" w:rsidRDefault="00F478B9" w:rsidP="001B382C">
            <w:pPr>
              <w:pStyle w:val="Texto"/>
              <w:jc w:val="center"/>
              <w:rPr>
                <w:b/>
                <w:sz w:val="16"/>
                <w:szCs w:val="16"/>
              </w:rPr>
            </w:pPr>
          </w:p>
        </w:tc>
        <w:tc>
          <w:tcPr>
            <w:tcW w:w="900" w:type="dxa"/>
            <w:tcBorders>
              <w:bottom w:val="single" w:sz="6" w:space="0" w:color="auto"/>
            </w:tcBorders>
          </w:tcPr>
          <w:p w14:paraId="38EB4F9F" w14:textId="77777777" w:rsidR="00F478B9" w:rsidRPr="00CA535C" w:rsidRDefault="00F478B9" w:rsidP="001B382C">
            <w:pPr>
              <w:pStyle w:val="Texto"/>
              <w:jc w:val="center"/>
              <w:rPr>
                <w:b/>
                <w:sz w:val="16"/>
                <w:szCs w:val="16"/>
              </w:rPr>
            </w:pPr>
            <w:r w:rsidRPr="00CA535C">
              <w:rPr>
                <w:b/>
                <w:sz w:val="16"/>
                <w:szCs w:val="16"/>
              </w:rPr>
              <w:t>Azúcar y alcohol</w:t>
            </w:r>
          </w:p>
        </w:tc>
        <w:tc>
          <w:tcPr>
            <w:tcW w:w="71" w:type="dxa"/>
          </w:tcPr>
          <w:p w14:paraId="365A4614" w14:textId="77777777" w:rsidR="00F478B9" w:rsidRPr="00CA535C" w:rsidRDefault="00F478B9" w:rsidP="001B382C">
            <w:pPr>
              <w:pStyle w:val="Texto"/>
              <w:jc w:val="center"/>
              <w:rPr>
                <w:b/>
                <w:sz w:val="16"/>
                <w:szCs w:val="16"/>
              </w:rPr>
            </w:pPr>
          </w:p>
        </w:tc>
        <w:tc>
          <w:tcPr>
            <w:tcW w:w="829" w:type="dxa"/>
            <w:tcBorders>
              <w:bottom w:val="single" w:sz="6" w:space="0" w:color="auto"/>
            </w:tcBorders>
          </w:tcPr>
          <w:p w14:paraId="403F3366" w14:textId="77777777" w:rsidR="00F478B9" w:rsidRPr="00CA535C" w:rsidRDefault="00F478B9" w:rsidP="001B382C">
            <w:pPr>
              <w:pStyle w:val="Texto"/>
              <w:jc w:val="center"/>
              <w:rPr>
                <w:b/>
                <w:sz w:val="16"/>
                <w:szCs w:val="16"/>
              </w:rPr>
            </w:pPr>
            <w:r w:rsidRPr="00CA535C">
              <w:rPr>
                <w:b/>
                <w:sz w:val="16"/>
                <w:szCs w:val="16"/>
              </w:rPr>
              <w:t>Papel y librería</w:t>
            </w:r>
          </w:p>
        </w:tc>
        <w:tc>
          <w:tcPr>
            <w:tcW w:w="62" w:type="dxa"/>
          </w:tcPr>
          <w:p w14:paraId="53A3AA7E" w14:textId="77777777" w:rsidR="00F478B9" w:rsidRPr="00CA535C" w:rsidRDefault="00F478B9" w:rsidP="001B382C">
            <w:pPr>
              <w:pStyle w:val="Texto"/>
              <w:jc w:val="center"/>
              <w:rPr>
                <w:b/>
                <w:sz w:val="16"/>
                <w:szCs w:val="16"/>
              </w:rPr>
            </w:pPr>
          </w:p>
        </w:tc>
        <w:tc>
          <w:tcPr>
            <w:tcW w:w="826" w:type="dxa"/>
            <w:tcBorders>
              <w:bottom w:val="single" w:sz="6" w:space="0" w:color="auto"/>
            </w:tcBorders>
          </w:tcPr>
          <w:p w14:paraId="48D086D4" w14:textId="77777777" w:rsidR="00F478B9" w:rsidRPr="00CA535C" w:rsidRDefault="00F478B9" w:rsidP="001B382C">
            <w:pPr>
              <w:pStyle w:val="Texto"/>
              <w:jc w:val="center"/>
              <w:rPr>
                <w:b/>
                <w:sz w:val="16"/>
                <w:szCs w:val="16"/>
              </w:rPr>
            </w:pPr>
            <w:r w:rsidRPr="00CA535C">
              <w:rPr>
                <w:b/>
                <w:sz w:val="16"/>
                <w:szCs w:val="16"/>
              </w:rPr>
              <w:t>Frutas y jugos</w:t>
            </w:r>
          </w:p>
        </w:tc>
        <w:tc>
          <w:tcPr>
            <w:tcW w:w="72" w:type="dxa"/>
          </w:tcPr>
          <w:p w14:paraId="02D151CE" w14:textId="77777777" w:rsidR="00F478B9" w:rsidRPr="00CA535C" w:rsidRDefault="00F478B9" w:rsidP="001B382C">
            <w:pPr>
              <w:pStyle w:val="Texto"/>
              <w:jc w:val="center"/>
              <w:rPr>
                <w:b/>
                <w:sz w:val="16"/>
                <w:szCs w:val="16"/>
              </w:rPr>
            </w:pPr>
          </w:p>
        </w:tc>
        <w:tc>
          <w:tcPr>
            <w:tcW w:w="1110" w:type="dxa"/>
            <w:tcBorders>
              <w:bottom w:val="single" w:sz="6" w:space="0" w:color="auto"/>
            </w:tcBorders>
          </w:tcPr>
          <w:p w14:paraId="333BF6B2" w14:textId="77777777" w:rsidR="00F478B9" w:rsidRPr="00CA535C" w:rsidRDefault="00F478B9" w:rsidP="001B382C">
            <w:pPr>
              <w:pStyle w:val="Texto"/>
              <w:jc w:val="center"/>
              <w:rPr>
                <w:b/>
                <w:sz w:val="16"/>
                <w:szCs w:val="16"/>
              </w:rPr>
            </w:pPr>
            <w:r w:rsidRPr="00CA535C">
              <w:rPr>
                <w:b/>
                <w:sz w:val="16"/>
                <w:szCs w:val="16"/>
              </w:rPr>
              <w:t>Productos agropecuarios</w:t>
            </w:r>
          </w:p>
        </w:tc>
        <w:tc>
          <w:tcPr>
            <w:tcW w:w="72" w:type="dxa"/>
          </w:tcPr>
          <w:p w14:paraId="1E73E09D" w14:textId="77777777" w:rsidR="00F478B9" w:rsidRPr="00CA535C" w:rsidRDefault="00F478B9" w:rsidP="001B382C">
            <w:pPr>
              <w:pStyle w:val="Texto"/>
              <w:jc w:val="center"/>
              <w:rPr>
                <w:b/>
                <w:sz w:val="16"/>
                <w:szCs w:val="16"/>
              </w:rPr>
            </w:pPr>
          </w:p>
        </w:tc>
        <w:tc>
          <w:tcPr>
            <w:tcW w:w="999" w:type="dxa"/>
            <w:tcBorders>
              <w:bottom w:val="single" w:sz="6" w:space="0" w:color="auto"/>
            </w:tcBorders>
          </w:tcPr>
          <w:p w14:paraId="5E7C9843" w14:textId="77777777" w:rsidR="00F478B9" w:rsidRPr="00CA535C" w:rsidRDefault="00F478B9" w:rsidP="001B382C">
            <w:pPr>
              <w:pStyle w:val="Texto"/>
              <w:jc w:val="center"/>
              <w:rPr>
                <w:b/>
                <w:sz w:val="16"/>
                <w:szCs w:val="16"/>
              </w:rPr>
            </w:pPr>
            <w:r>
              <w:rPr>
                <w:b/>
                <w:sz w:val="16"/>
                <w:szCs w:val="16"/>
              </w:rPr>
              <w:t>Resultados f</w:t>
            </w:r>
            <w:r w:rsidRPr="00CA535C">
              <w:rPr>
                <w:b/>
                <w:sz w:val="16"/>
                <w:szCs w:val="16"/>
              </w:rPr>
              <w:t>inanciero</w:t>
            </w:r>
            <w:r>
              <w:rPr>
                <w:b/>
                <w:sz w:val="16"/>
                <w:szCs w:val="16"/>
              </w:rPr>
              <w:t>s (netos)</w:t>
            </w:r>
          </w:p>
        </w:tc>
        <w:tc>
          <w:tcPr>
            <w:tcW w:w="72" w:type="dxa"/>
          </w:tcPr>
          <w:p w14:paraId="6CEA2924" w14:textId="77777777" w:rsidR="00F478B9" w:rsidRPr="00CA535C" w:rsidRDefault="00F478B9" w:rsidP="001B382C">
            <w:pPr>
              <w:pStyle w:val="Texto"/>
              <w:jc w:val="center"/>
              <w:rPr>
                <w:b/>
                <w:sz w:val="16"/>
                <w:szCs w:val="16"/>
              </w:rPr>
            </w:pPr>
          </w:p>
        </w:tc>
        <w:tc>
          <w:tcPr>
            <w:tcW w:w="921" w:type="dxa"/>
            <w:tcBorders>
              <w:bottom w:val="single" w:sz="6" w:space="0" w:color="auto"/>
            </w:tcBorders>
          </w:tcPr>
          <w:p w14:paraId="6E392C02" w14:textId="77777777" w:rsidR="00F478B9" w:rsidRPr="00CA535C" w:rsidRDefault="00F478B9" w:rsidP="001B382C">
            <w:pPr>
              <w:pStyle w:val="Texto"/>
              <w:jc w:val="center"/>
              <w:rPr>
                <w:b/>
                <w:sz w:val="16"/>
                <w:szCs w:val="16"/>
              </w:rPr>
            </w:pPr>
            <w:r w:rsidRPr="00CA535C">
              <w:rPr>
                <w:b/>
                <w:sz w:val="16"/>
                <w:szCs w:val="16"/>
              </w:rPr>
              <w:t>Impuesto a las ganancias</w:t>
            </w:r>
          </w:p>
        </w:tc>
        <w:tc>
          <w:tcPr>
            <w:tcW w:w="72" w:type="dxa"/>
          </w:tcPr>
          <w:p w14:paraId="225A3227" w14:textId="77777777" w:rsidR="00F478B9" w:rsidRPr="00CA535C" w:rsidRDefault="00F478B9" w:rsidP="001B382C">
            <w:pPr>
              <w:pStyle w:val="Texto"/>
              <w:jc w:val="center"/>
              <w:rPr>
                <w:b/>
                <w:sz w:val="16"/>
                <w:szCs w:val="16"/>
              </w:rPr>
            </w:pPr>
          </w:p>
        </w:tc>
        <w:tc>
          <w:tcPr>
            <w:tcW w:w="759" w:type="dxa"/>
            <w:tcBorders>
              <w:bottom w:val="single" w:sz="6" w:space="0" w:color="auto"/>
            </w:tcBorders>
          </w:tcPr>
          <w:p w14:paraId="7942CB85" w14:textId="77777777" w:rsidR="00F478B9" w:rsidRPr="00CA535C" w:rsidRDefault="00F478B9" w:rsidP="001B382C">
            <w:pPr>
              <w:pStyle w:val="Texto"/>
              <w:jc w:val="center"/>
              <w:rPr>
                <w:rFonts w:cs="Arial"/>
                <w:b/>
                <w:bCs/>
                <w:sz w:val="16"/>
                <w:szCs w:val="16"/>
              </w:rPr>
            </w:pPr>
            <w:r w:rsidRPr="00CA535C">
              <w:rPr>
                <w:rFonts w:cs="Arial"/>
                <w:b/>
                <w:bCs/>
                <w:sz w:val="16"/>
                <w:szCs w:val="16"/>
              </w:rPr>
              <w:t>Otros</w:t>
            </w:r>
          </w:p>
        </w:tc>
        <w:tc>
          <w:tcPr>
            <w:tcW w:w="56" w:type="dxa"/>
          </w:tcPr>
          <w:p w14:paraId="1286A6DA" w14:textId="77777777" w:rsidR="00F478B9" w:rsidRPr="00CA535C" w:rsidRDefault="00F478B9" w:rsidP="001B382C">
            <w:pPr>
              <w:pStyle w:val="Texto"/>
              <w:jc w:val="center"/>
              <w:rPr>
                <w:rFonts w:cs="Arial"/>
                <w:b/>
                <w:bCs/>
                <w:sz w:val="16"/>
                <w:szCs w:val="16"/>
              </w:rPr>
            </w:pPr>
          </w:p>
        </w:tc>
        <w:tc>
          <w:tcPr>
            <w:tcW w:w="919" w:type="dxa"/>
            <w:tcBorders>
              <w:bottom w:val="single" w:sz="6" w:space="0" w:color="auto"/>
            </w:tcBorders>
          </w:tcPr>
          <w:p w14:paraId="52BBC4A6" w14:textId="77777777" w:rsidR="00F478B9" w:rsidRPr="00CA535C" w:rsidRDefault="00F478B9" w:rsidP="001B382C">
            <w:pPr>
              <w:pStyle w:val="Texto"/>
              <w:jc w:val="center"/>
              <w:rPr>
                <w:rFonts w:cs="Arial"/>
                <w:b/>
                <w:bCs/>
                <w:sz w:val="16"/>
                <w:szCs w:val="16"/>
              </w:rPr>
            </w:pPr>
            <w:r w:rsidRPr="00CA535C">
              <w:rPr>
                <w:rFonts w:cs="Arial"/>
                <w:b/>
                <w:bCs/>
                <w:sz w:val="16"/>
                <w:szCs w:val="16"/>
              </w:rPr>
              <w:t>Totales</w:t>
            </w:r>
          </w:p>
        </w:tc>
      </w:tr>
      <w:tr w:rsidR="00F478B9" w:rsidRPr="00CA535C" w14:paraId="6AF27A50" w14:textId="77777777" w:rsidTr="001B382C">
        <w:tc>
          <w:tcPr>
            <w:tcW w:w="2430" w:type="dxa"/>
          </w:tcPr>
          <w:p w14:paraId="620278EE" w14:textId="77777777" w:rsidR="00F478B9" w:rsidRPr="00CA535C" w:rsidRDefault="00F478B9" w:rsidP="001B382C">
            <w:pPr>
              <w:pStyle w:val="Texto"/>
              <w:jc w:val="left"/>
              <w:rPr>
                <w:sz w:val="16"/>
                <w:szCs w:val="16"/>
              </w:rPr>
            </w:pPr>
          </w:p>
        </w:tc>
        <w:tc>
          <w:tcPr>
            <w:tcW w:w="900" w:type="dxa"/>
          </w:tcPr>
          <w:p w14:paraId="13E63BD9" w14:textId="77777777" w:rsidR="00F478B9" w:rsidRPr="00CA535C" w:rsidRDefault="00F478B9" w:rsidP="001B382C">
            <w:pPr>
              <w:pStyle w:val="Texto"/>
              <w:tabs>
                <w:tab w:val="decimal" w:pos="810"/>
              </w:tabs>
              <w:rPr>
                <w:sz w:val="16"/>
                <w:szCs w:val="16"/>
              </w:rPr>
            </w:pPr>
          </w:p>
        </w:tc>
        <w:tc>
          <w:tcPr>
            <w:tcW w:w="71" w:type="dxa"/>
          </w:tcPr>
          <w:p w14:paraId="0292B134" w14:textId="77777777" w:rsidR="00F478B9" w:rsidRPr="00CA535C" w:rsidRDefault="00F478B9" w:rsidP="001B382C">
            <w:pPr>
              <w:pStyle w:val="Texto"/>
              <w:rPr>
                <w:sz w:val="16"/>
                <w:szCs w:val="16"/>
              </w:rPr>
            </w:pPr>
          </w:p>
        </w:tc>
        <w:tc>
          <w:tcPr>
            <w:tcW w:w="829" w:type="dxa"/>
          </w:tcPr>
          <w:p w14:paraId="50A4C24D" w14:textId="77777777" w:rsidR="00F478B9" w:rsidRPr="00CA535C" w:rsidRDefault="00F478B9" w:rsidP="001B382C">
            <w:pPr>
              <w:pStyle w:val="Texto"/>
              <w:tabs>
                <w:tab w:val="decimal" w:pos="740"/>
              </w:tabs>
              <w:rPr>
                <w:sz w:val="16"/>
                <w:szCs w:val="16"/>
              </w:rPr>
            </w:pPr>
          </w:p>
        </w:tc>
        <w:tc>
          <w:tcPr>
            <w:tcW w:w="62" w:type="dxa"/>
          </w:tcPr>
          <w:p w14:paraId="5BBED678" w14:textId="77777777" w:rsidR="00F478B9" w:rsidRPr="00CA535C" w:rsidRDefault="00F478B9" w:rsidP="001B382C">
            <w:pPr>
              <w:pStyle w:val="Texto"/>
              <w:tabs>
                <w:tab w:val="decimal" w:pos="846"/>
              </w:tabs>
              <w:jc w:val="left"/>
              <w:rPr>
                <w:sz w:val="16"/>
                <w:szCs w:val="16"/>
              </w:rPr>
            </w:pPr>
          </w:p>
        </w:tc>
        <w:tc>
          <w:tcPr>
            <w:tcW w:w="826" w:type="dxa"/>
          </w:tcPr>
          <w:p w14:paraId="4336A9E9" w14:textId="77777777" w:rsidR="00F478B9" w:rsidRPr="00CA535C" w:rsidRDefault="00F478B9" w:rsidP="001B382C">
            <w:pPr>
              <w:pStyle w:val="Texto"/>
              <w:tabs>
                <w:tab w:val="decimal" w:pos="709"/>
              </w:tabs>
              <w:rPr>
                <w:sz w:val="16"/>
                <w:szCs w:val="16"/>
              </w:rPr>
            </w:pPr>
          </w:p>
        </w:tc>
        <w:tc>
          <w:tcPr>
            <w:tcW w:w="72" w:type="dxa"/>
          </w:tcPr>
          <w:p w14:paraId="23213433" w14:textId="77777777" w:rsidR="00F478B9" w:rsidRPr="00CA535C" w:rsidRDefault="00F478B9" w:rsidP="001B382C">
            <w:pPr>
              <w:pStyle w:val="Texto"/>
              <w:rPr>
                <w:sz w:val="16"/>
                <w:szCs w:val="16"/>
              </w:rPr>
            </w:pPr>
          </w:p>
        </w:tc>
        <w:tc>
          <w:tcPr>
            <w:tcW w:w="1110" w:type="dxa"/>
          </w:tcPr>
          <w:p w14:paraId="4BDC593A" w14:textId="77777777" w:rsidR="00F478B9" w:rsidRPr="00CA535C" w:rsidRDefault="00F478B9" w:rsidP="001B382C">
            <w:pPr>
              <w:pStyle w:val="Texto"/>
              <w:tabs>
                <w:tab w:val="decimal" w:pos="882"/>
              </w:tabs>
              <w:rPr>
                <w:sz w:val="16"/>
                <w:szCs w:val="16"/>
              </w:rPr>
            </w:pPr>
          </w:p>
        </w:tc>
        <w:tc>
          <w:tcPr>
            <w:tcW w:w="72" w:type="dxa"/>
          </w:tcPr>
          <w:p w14:paraId="5F57D199" w14:textId="77777777" w:rsidR="00F478B9" w:rsidRPr="00CA535C" w:rsidRDefault="00F478B9" w:rsidP="001B382C">
            <w:pPr>
              <w:pStyle w:val="Texto"/>
              <w:rPr>
                <w:sz w:val="16"/>
                <w:szCs w:val="16"/>
              </w:rPr>
            </w:pPr>
          </w:p>
        </w:tc>
        <w:tc>
          <w:tcPr>
            <w:tcW w:w="999" w:type="dxa"/>
          </w:tcPr>
          <w:p w14:paraId="4710B804" w14:textId="77777777" w:rsidR="00F478B9" w:rsidRPr="00CA535C" w:rsidRDefault="00F478B9" w:rsidP="00032B2B">
            <w:pPr>
              <w:pStyle w:val="Texto"/>
              <w:tabs>
                <w:tab w:val="decimal" w:pos="854"/>
              </w:tabs>
              <w:rPr>
                <w:sz w:val="16"/>
                <w:szCs w:val="16"/>
              </w:rPr>
            </w:pPr>
          </w:p>
        </w:tc>
        <w:tc>
          <w:tcPr>
            <w:tcW w:w="72" w:type="dxa"/>
          </w:tcPr>
          <w:p w14:paraId="67705EB2" w14:textId="77777777" w:rsidR="00F478B9" w:rsidRPr="00CA535C" w:rsidRDefault="00F478B9" w:rsidP="001B382C">
            <w:pPr>
              <w:pStyle w:val="Texto"/>
              <w:rPr>
                <w:sz w:val="16"/>
                <w:szCs w:val="16"/>
              </w:rPr>
            </w:pPr>
          </w:p>
        </w:tc>
        <w:tc>
          <w:tcPr>
            <w:tcW w:w="921" w:type="dxa"/>
          </w:tcPr>
          <w:p w14:paraId="5CEDCC6C" w14:textId="77777777" w:rsidR="00F478B9" w:rsidRPr="00CA535C" w:rsidRDefault="00F478B9" w:rsidP="00032B2B">
            <w:pPr>
              <w:pStyle w:val="Texto"/>
              <w:tabs>
                <w:tab w:val="decimal" w:pos="858"/>
              </w:tabs>
              <w:rPr>
                <w:sz w:val="16"/>
                <w:szCs w:val="16"/>
              </w:rPr>
            </w:pPr>
          </w:p>
        </w:tc>
        <w:tc>
          <w:tcPr>
            <w:tcW w:w="72" w:type="dxa"/>
          </w:tcPr>
          <w:p w14:paraId="29C82B72" w14:textId="77777777" w:rsidR="00F478B9" w:rsidRPr="00CA535C" w:rsidRDefault="00F478B9" w:rsidP="001B382C">
            <w:pPr>
              <w:pStyle w:val="Texto"/>
              <w:rPr>
                <w:sz w:val="16"/>
                <w:szCs w:val="16"/>
              </w:rPr>
            </w:pPr>
          </w:p>
        </w:tc>
        <w:tc>
          <w:tcPr>
            <w:tcW w:w="759" w:type="dxa"/>
          </w:tcPr>
          <w:p w14:paraId="7F377094" w14:textId="77777777" w:rsidR="00F478B9" w:rsidRPr="00CA535C" w:rsidRDefault="00F478B9" w:rsidP="001B382C">
            <w:pPr>
              <w:pStyle w:val="Texto"/>
              <w:tabs>
                <w:tab w:val="decimal" w:pos="678"/>
              </w:tabs>
              <w:rPr>
                <w:sz w:val="16"/>
                <w:szCs w:val="16"/>
              </w:rPr>
            </w:pPr>
          </w:p>
        </w:tc>
        <w:tc>
          <w:tcPr>
            <w:tcW w:w="56" w:type="dxa"/>
          </w:tcPr>
          <w:p w14:paraId="0CE6D880" w14:textId="77777777" w:rsidR="00F478B9" w:rsidRPr="00CA535C" w:rsidRDefault="00F478B9" w:rsidP="001B382C">
            <w:pPr>
              <w:pStyle w:val="Texto"/>
              <w:tabs>
                <w:tab w:val="decimal" w:pos="1017"/>
              </w:tabs>
              <w:rPr>
                <w:sz w:val="16"/>
                <w:szCs w:val="16"/>
              </w:rPr>
            </w:pPr>
          </w:p>
        </w:tc>
        <w:tc>
          <w:tcPr>
            <w:tcW w:w="919" w:type="dxa"/>
          </w:tcPr>
          <w:p w14:paraId="0F0C6E5C" w14:textId="77777777" w:rsidR="00F478B9" w:rsidRPr="00CA535C" w:rsidRDefault="00F478B9" w:rsidP="001B382C">
            <w:pPr>
              <w:pStyle w:val="Texto"/>
              <w:tabs>
                <w:tab w:val="decimal" w:pos="843"/>
              </w:tabs>
              <w:rPr>
                <w:sz w:val="16"/>
                <w:szCs w:val="16"/>
              </w:rPr>
            </w:pPr>
          </w:p>
        </w:tc>
      </w:tr>
      <w:tr w:rsidR="00032B2B" w:rsidRPr="00CA535C" w14:paraId="68717C78" w14:textId="77777777" w:rsidTr="00032B2B">
        <w:tc>
          <w:tcPr>
            <w:tcW w:w="2430" w:type="dxa"/>
          </w:tcPr>
          <w:p w14:paraId="734B466C" w14:textId="3A907DE0" w:rsidR="00032B2B" w:rsidRPr="00CA535C" w:rsidRDefault="00032B2B" w:rsidP="00032B2B">
            <w:pPr>
              <w:pStyle w:val="Texto"/>
              <w:jc w:val="left"/>
              <w:rPr>
                <w:sz w:val="16"/>
                <w:szCs w:val="16"/>
              </w:rPr>
            </w:pPr>
            <w:r w:rsidRPr="00CA535C">
              <w:rPr>
                <w:sz w:val="16"/>
                <w:szCs w:val="16"/>
              </w:rPr>
              <w:t xml:space="preserve">Ingresos de actividades ordinarias al </w:t>
            </w:r>
            <w:r>
              <w:rPr>
                <w:sz w:val="16"/>
                <w:szCs w:val="16"/>
              </w:rPr>
              <w:t>30/11/2022</w:t>
            </w:r>
          </w:p>
        </w:tc>
        <w:tc>
          <w:tcPr>
            <w:tcW w:w="900" w:type="dxa"/>
          </w:tcPr>
          <w:p w14:paraId="29D984B6" w14:textId="1D571C80" w:rsidR="00032B2B" w:rsidRPr="00CA535C" w:rsidRDefault="00955127" w:rsidP="00032B2B">
            <w:pPr>
              <w:pStyle w:val="Texto"/>
              <w:tabs>
                <w:tab w:val="decimal" w:pos="810"/>
              </w:tabs>
              <w:rPr>
                <w:sz w:val="16"/>
                <w:szCs w:val="16"/>
              </w:rPr>
            </w:pPr>
            <w:r w:rsidRPr="00955127">
              <w:rPr>
                <w:sz w:val="16"/>
                <w:szCs w:val="16"/>
              </w:rPr>
              <w:t>16.082</w:t>
            </w:r>
            <w:r w:rsidR="00032B2B" w:rsidRPr="00A60211">
              <w:rPr>
                <w:sz w:val="16"/>
                <w:szCs w:val="16"/>
              </w:rPr>
              <w:t>.954</w:t>
            </w:r>
          </w:p>
        </w:tc>
        <w:tc>
          <w:tcPr>
            <w:tcW w:w="71" w:type="dxa"/>
          </w:tcPr>
          <w:p w14:paraId="18C50E1D" w14:textId="77777777" w:rsidR="00032B2B" w:rsidRPr="00CA535C" w:rsidRDefault="00032B2B" w:rsidP="00032B2B">
            <w:pPr>
              <w:pStyle w:val="Texto"/>
              <w:jc w:val="left"/>
              <w:rPr>
                <w:sz w:val="16"/>
                <w:szCs w:val="16"/>
              </w:rPr>
            </w:pPr>
          </w:p>
        </w:tc>
        <w:tc>
          <w:tcPr>
            <w:tcW w:w="829" w:type="dxa"/>
          </w:tcPr>
          <w:p w14:paraId="5ABB39C3" w14:textId="1D491269" w:rsidR="00032B2B" w:rsidRPr="00CA535C" w:rsidRDefault="00032B2B" w:rsidP="00032B2B">
            <w:pPr>
              <w:pStyle w:val="Texto"/>
              <w:tabs>
                <w:tab w:val="decimal" w:pos="740"/>
              </w:tabs>
              <w:rPr>
                <w:sz w:val="16"/>
                <w:szCs w:val="16"/>
              </w:rPr>
            </w:pPr>
            <w:r w:rsidRPr="00A60211">
              <w:rPr>
                <w:sz w:val="16"/>
                <w:szCs w:val="16"/>
              </w:rPr>
              <w:t>8.</w:t>
            </w:r>
            <w:r w:rsidR="00955127" w:rsidRPr="00955127">
              <w:rPr>
                <w:sz w:val="16"/>
                <w:szCs w:val="16"/>
              </w:rPr>
              <w:t>910.239</w:t>
            </w:r>
          </w:p>
        </w:tc>
        <w:tc>
          <w:tcPr>
            <w:tcW w:w="62" w:type="dxa"/>
          </w:tcPr>
          <w:p w14:paraId="5BA3D5C4" w14:textId="77777777" w:rsidR="00032B2B" w:rsidRPr="00CA535C" w:rsidRDefault="00032B2B" w:rsidP="00032B2B">
            <w:pPr>
              <w:pStyle w:val="Texto"/>
              <w:tabs>
                <w:tab w:val="decimal" w:pos="734"/>
              </w:tabs>
              <w:jc w:val="left"/>
              <w:rPr>
                <w:sz w:val="16"/>
                <w:szCs w:val="16"/>
              </w:rPr>
            </w:pPr>
          </w:p>
        </w:tc>
        <w:tc>
          <w:tcPr>
            <w:tcW w:w="826" w:type="dxa"/>
          </w:tcPr>
          <w:p w14:paraId="374C9792" w14:textId="30C9DC1E" w:rsidR="00032B2B" w:rsidRPr="00CA535C" w:rsidRDefault="00032B2B" w:rsidP="00032B2B">
            <w:pPr>
              <w:pStyle w:val="Texto"/>
              <w:tabs>
                <w:tab w:val="decimal" w:pos="709"/>
              </w:tabs>
              <w:rPr>
                <w:sz w:val="16"/>
                <w:szCs w:val="16"/>
              </w:rPr>
            </w:pPr>
            <w:r w:rsidRPr="00A60211">
              <w:rPr>
                <w:sz w:val="16"/>
                <w:szCs w:val="16"/>
              </w:rPr>
              <w:t>3.</w:t>
            </w:r>
            <w:r w:rsidR="00955127" w:rsidRPr="00955127">
              <w:rPr>
                <w:sz w:val="16"/>
                <w:szCs w:val="16"/>
              </w:rPr>
              <w:t>130.609</w:t>
            </w:r>
          </w:p>
        </w:tc>
        <w:tc>
          <w:tcPr>
            <w:tcW w:w="72" w:type="dxa"/>
          </w:tcPr>
          <w:p w14:paraId="105F8DF0" w14:textId="77777777" w:rsidR="00032B2B" w:rsidRPr="00CA535C" w:rsidRDefault="00032B2B" w:rsidP="00032B2B">
            <w:pPr>
              <w:pStyle w:val="Texto"/>
              <w:jc w:val="left"/>
              <w:rPr>
                <w:sz w:val="16"/>
                <w:szCs w:val="16"/>
              </w:rPr>
            </w:pPr>
          </w:p>
        </w:tc>
        <w:tc>
          <w:tcPr>
            <w:tcW w:w="1110" w:type="dxa"/>
          </w:tcPr>
          <w:p w14:paraId="3CD4F81F" w14:textId="02FC4B45" w:rsidR="00032B2B" w:rsidRPr="00CA535C" w:rsidRDefault="00032B2B" w:rsidP="00032B2B">
            <w:pPr>
              <w:pStyle w:val="Texto"/>
              <w:tabs>
                <w:tab w:val="decimal" w:pos="882"/>
              </w:tabs>
              <w:rPr>
                <w:sz w:val="16"/>
                <w:szCs w:val="16"/>
              </w:rPr>
            </w:pPr>
            <w:r w:rsidRPr="00A60211">
              <w:rPr>
                <w:sz w:val="16"/>
                <w:szCs w:val="16"/>
              </w:rPr>
              <w:t>2.017.201</w:t>
            </w:r>
          </w:p>
        </w:tc>
        <w:tc>
          <w:tcPr>
            <w:tcW w:w="72" w:type="dxa"/>
          </w:tcPr>
          <w:p w14:paraId="513F7F1F" w14:textId="77777777" w:rsidR="00032B2B" w:rsidRPr="00CA535C" w:rsidRDefault="00032B2B" w:rsidP="00032B2B">
            <w:pPr>
              <w:pStyle w:val="Texto"/>
              <w:rPr>
                <w:sz w:val="16"/>
                <w:szCs w:val="16"/>
              </w:rPr>
            </w:pPr>
          </w:p>
        </w:tc>
        <w:tc>
          <w:tcPr>
            <w:tcW w:w="999" w:type="dxa"/>
          </w:tcPr>
          <w:p w14:paraId="0BFCBB81" w14:textId="654F8E9E" w:rsidR="00032B2B" w:rsidRPr="00CA535C" w:rsidRDefault="00032B2B" w:rsidP="00032B2B">
            <w:pPr>
              <w:pStyle w:val="Texto"/>
              <w:tabs>
                <w:tab w:val="decimal" w:pos="854"/>
              </w:tabs>
              <w:rPr>
                <w:sz w:val="16"/>
                <w:szCs w:val="16"/>
              </w:rPr>
            </w:pPr>
            <w:r>
              <w:rPr>
                <w:sz w:val="16"/>
                <w:szCs w:val="16"/>
              </w:rPr>
              <w:t xml:space="preserve">-      </w:t>
            </w:r>
          </w:p>
        </w:tc>
        <w:tc>
          <w:tcPr>
            <w:tcW w:w="72" w:type="dxa"/>
          </w:tcPr>
          <w:p w14:paraId="79B20546" w14:textId="77777777" w:rsidR="00032B2B" w:rsidRPr="00CA535C" w:rsidRDefault="00032B2B" w:rsidP="00032B2B">
            <w:pPr>
              <w:pStyle w:val="Texto"/>
              <w:rPr>
                <w:sz w:val="16"/>
                <w:szCs w:val="16"/>
              </w:rPr>
            </w:pPr>
          </w:p>
        </w:tc>
        <w:tc>
          <w:tcPr>
            <w:tcW w:w="921" w:type="dxa"/>
          </w:tcPr>
          <w:p w14:paraId="3D813E39" w14:textId="33AF78BB" w:rsidR="00032B2B" w:rsidRPr="00CA535C" w:rsidRDefault="00032B2B" w:rsidP="00032B2B">
            <w:pPr>
              <w:pStyle w:val="Texto"/>
              <w:tabs>
                <w:tab w:val="decimal" w:pos="858"/>
              </w:tabs>
              <w:rPr>
                <w:sz w:val="16"/>
                <w:szCs w:val="16"/>
              </w:rPr>
            </w:pPr>
            <w:r>
              <w:rPr>
                <w:sz w:val="16"/>
                <w:szCs w:val="16"/>
              </w:rPr>
              <w:t xml:space="preserve">-      </w:t>
            </w:r>
          </w:p>
        </w:tc>
        <w:tc>
          <w:tcPr>
            <w:tcW w:w="72" w:type="dxa"/>
          </w:tcPr>
          <w:p w14:paraId="223CEAD9" w14:textId="77777777" w:rsidR="00032B2B" w:rsidRPr="00CA535C" w:rsidRDefault="00032B2B" w:rsidP="00032B2B">
            <w:pPr>
              <w:pStyle w:val="Texto"/>
              <w:rPr>
                <w:sz w:val="16"/>
                <w:szCs w:val="16"/>
              </w:rPr>
            </w:pPr>
          </w:p>
        </w:tc>
        <w:tc>
          <w:tcPr>
            <w:tcW w:w="759" w:type="dxa"/>
          </w:tcPr>
          <w:p w14:paraId="160A4E04" w14:textId="7AAC06D3" w:rsidR="00032B2B" w:rsidRPr="00CA535C" w:rsidRDefault="00032B2B" w:rsidP="00032B2B">
            <w:pPr>
              <w:pStyle w:val="Texto"/>
              <w:tabs>
                <w:tab w:val="decimal" w:pos="678"/>
              </w:tabs>
              <w:jc w:val="left"/>
              <w:rPr>
                <w:sz w:val="16"/>
                <w:szCs w:val="16"/>
              </w:rPr>
            </w:pPr>
            <w:r w:rsidRPr="00B07049">
              <w:rPr>
                <w:sz w:val="16"/>
                <w:szCs w:val="16"/>
              </w:rPr>
              <w:t xml:space="preserve">-     </w:t>
            </w:r>
          </w:p>
        </w:tc>
        <w:tc>
          <w:tcPr>
            <w:tcW w:w="56" w:type="dxa"/>
          </w:tcPr>
          <w:p w14:paraId="245FB85C" w14:textId="77777777" w:rsidR="00032B2B" w:rsidRPr="00CA535C" w:rsidRDefault="00032B2B" w:rsidP="00032B2B">
            <w:pPr>
              <w:pStyle w:val="Texto"/>
              <w:jc w:val="left"/>
              <w:rPr>
                <w:sz w:val="16"/>
                <w:szCs w:val="16"/>
              </w:rPr>
            </w:pPr>
          </w:p>
        </w:tc>
        <w:tc>
          <w:tcPr>
            <w:tcW w:w="919" w:type="dxa"/>
          </w:tcPr>
          <w:p w14:paraId="07307126" w14:textId="6D050AE6" w:rsidR="00032B2B" w:rsidRPr="00CA535C" w:rsidRDefault="00955127" w:rsidP="00032B2B">
            <w:pPr>
              <w:pStyle w:val="Texto"/>
              <w:tabs>
                <w:tab w:val="decimal" w:pos="843"/>
              </w:tabs>
              <w:rPr>
                <w:sz w:val="16"/>
                <w:szCs w:val="16"/>
              </w:rPr>
            </w:pPr>
            <w:r w:rsidRPr="00955127">
              <w:rPr>
                <w:sz w:val="16"/>
                <w:szCs w:val="16"/>
              </w:rPr>
              <w:t>30.141.003</w:t>
            </w:r>
          </w:p>
        </w:tc>
      </w:tr>
      <w:tr w:rsidR="00032B2B" w:rsidRPr="00CA535C" w14:paraId="0720599C" w14:textId="77777777" w:rsidTr="00032B2B">
        <w:tc>
          <w:tcPr>
            <w:tcW w:w="2430" w:type="dxa"/>
          </w:tcPr>
          <w:p w14:paraId="64C0F43D" w14:textId="44D6F4D2" w:rsidR="00032B2B" w:rsidRPr="00CA535C" w:rsidRDefault="00032B2B" w:rsidP="00032B2B">
            <w:pPr>
              <w:pStyle w:val="Texto"/>
              <w:jc w:val="left"/>
              <w:rPr>
                <w:sz w:val="16"/>
                <w:szCs w:val="16"/>
              </w:rPr>
            </w:pPr>
            <w:r w:rsidRPr="00CA535C">
              <w:rPr>
                <w:sz w:val="16"/>
                <w:szCs w:val="16"/>
              </w:rPr>
              <w:t xml:space="preserve">Ingresos de actividades ordinarias al </w:t>
            </w:r>
            <w:r>
              <w:rPr>
                <w:sz w:val="16"/>
                <w:szCs w:val="16"/>
              </w:rPr>
              <w:t>30/11/2021</w:t>
            </w:r>
          </w:p>
        </w:tc>
        <w:tc>
          <w:tcPr>
            <w:tcW w:w="900" w:type="dxa"/>
          </w:tcPr>
          <w:p w14:paraId="5966B089" w14:textId="79DFA570" w:rsidR="00032B2B" w:rsidRPr="00CA535C" w:rsidRDefault="00032B2B" w:rsidP="00032B2B">
            <w:pPr>
              <w:pStyle w:val="Texto"/>
              <w:tabs>
                <w:tab w:val="decimal" w:pos="810"/>
              </w:tabs>
              <w:rPr>
                <w:sz w:val="16"/>
                <w:szCs w:val="16"/>
              </w:rPr>
            </w:pPr>
            <w:r w:rsidRPr="00A60211">
              <w:rPr>
                <w:sz w:val="16"/>
                <w:szCs w:val="16"/>
              </w:rPr>
              <w:t>14.</w:t>
            </w:r>
            <w:r w:rsidR="00955127" w:rsidRPr="00955127">
              <w:rPr>
                <w:sz w:val="16"/>
                <w:szCs w:val="16"/>
              </w:rPr>
              <w:t>202.713</w:t>
            </w:r>
          </w:p>
        </w:tc>
        <w:tc>
          <w:tcPr>
            <w:tcW w:w="71" w:type="dxa"/>
          </w:tcPr>
          <w:p w14:paraId="538F5295" w14:textId="77777777" w:rsidR="00032B2B" w:rsidRPr="00CA535C" w:rsidRDefault="00032B2B" w:rsidP="00032B2B">
            <w:pPr>
              <w:pStyle w:val="Texto"/>
              <w:jc w:val="left"/>
              <w:rPr>
                <w:sz w:val="16"/>
                <w:szCs w:val="16"/>
              </w:rPr>
            </w:pPr>
          </w:p>
        </w:tc>
        <w:tc>
          <w:tcPr>
            <w:tcW w:w="829" w:type="dxa"/>
          </w:tcPr>
          <w:p w14:paraId="3C5FFDAA" w14:textId="5D422793" w:rsidR="00032B2B" w:rsidRPr="00CA535C" w:rsidRDefault="00032B2B" w:rsidP="00032B2B">
            <w:pPr>
              <w:pStyle w:val="Texto"/>
              <w:tabs>
                <w:tab w:val="decimal" w:pos="740"/>
              </w:tabs>
              <w:rPr>
                <w:sz w:val="16"/>
                <w:szCs w:val="16"/>
              </w:rPr>
            </w:pPr>
            <w:r w:rsidRPr="00A60211">
              <w:rPr>
                <w:sz w:val="16"/>
                <w:szCs w:val="16"/>
              </w:rPr>
              <w:t>8.</w:t>
            </w:r>
            <w:r w:rsidR="00955127" w:rsidRPr="00955127">
              <w:rPr>
                <w:sz w:val="16"/>
                <w:szCs w:val="16"/>
              </w:rPr>
              <w:t>279.522</w:t>
            </w:r>
          </w:p>
        </w:tc>
        <w:tc>
          <w:tcPr>
            <w:tcW w:w="62" w:type="dxa"/>
          </w:tcPr>
          <w:p w14:paraId="49932CF0" w14:textId="77777777" w:rsidR="00032B2B" w:rsidRPr="00CA535C" w:rsidRDefault="00032B2B" w:rsidP="00032B2B">
            <w:pPr>
              <w:pStyle w:val="Texto"/>
              <w:tabs>
                <w:tab w:val="decimal" w:pos="734"/>
              </w:tabs>
              <w:jc w:val="left"/>
              <w:rPr>
                <w:sz w:val="16"/>
                <w:szCs w:val="16"/>
              </w:rPr>
            </w:pPr>
          </w:p>
        </w:tc>
        <w:tc>
          <w:tcPr>
            <w:tcW w:w="826" w:type="dxa"/>
          </w:tcPr>
          <w:p w14:paraId="2E2FC649" w14:textId="51E2554D" w:rsidR="00032B2B" w:rsidRPr="00CA535C" w:rsidRDefault="00032B2B" w:rsidP="00032B2B">
            <w:pPr>
              <w:pStyle w:val="Texto"/>
              <w:tabs>
                <w:tab w:val="decimal" w:pos="709"/>
              </w:tabs>
              <w:rPr>
                <w:sz w:val="16"/>
                <w:szCs w:val="16"/>
              </w:rPr>
            </w:pPr>
            <w:r w:rsidRPr="00A60211">
              <w:rPr>
                <w:sz w:val="16"/>
                <w:szCs w:val="16"/>
              </w:rPr>
              <w:t>3.198.275</w:t>
            </w:r>
          </w:p>
        </w:tc>
        <w:tc>
          <w:tcPr>
            <w:tcW w:w="72" w:type="dxa"/>
          </w:tcPr>
          <w:p w14:paraId="79D6A2DA" w14:textId="77777777" w:rsidR="00032B2B" w:rsidRPr="00CA535C" w:rsidRDefault="00032B2B" w:rsidP="00032B2B">
            <w:pPr>
              <w:pStyle w:val="Texto"/>
              <w:jc w:val="left"/>
              <w:rPr>
                <w:sz w:val="16"/>
                <w:szCs w:val="16"/>
              </w:rPr>
            </w:pPr>
          </w:p>
        </w:tc>
        <w:tc>
          <w:tcPr>
            <w:tcW w:w="1110" w:type="dxa"/>
          </w:tcPr>
          <w:p w14:paraId="3A327836" w14:textId="28A1DA8E" w:rsidR="00032B2B" w:rsidRPr="00CA535C" w:rsidRDefault="00032B2B" w:rsidP="00032B2B">
            <w:pPr>
              <w:pStyle w:val="Texto"/>
              <w:tabs>
                <w:tab w:val="decimal" w:pos="882"/>
              </w:tabs>
              <w:rPr>
                <w:sz w:val="16"/>
                <w:szCs w:val="16"/>
              </w:rPr>
            </w:pPr>
            <w:r w:rsidRPr="00A60211">
              <w:rPr>
                <w:sz w:val="16"/>
                <w:szCs w:val="16"/>
              </w:rPr>
              <w:t>1.</w:t>
            </w:r>
            <w:r w:rsidR="00955127" w:rsidRPr="00955127">
              <w:rPr>
                <w:sz w:val="16"/>
                <w:szCs w:val="16"/>
              </w:rPr>
              <w:t>444.295</w:t>
            </w:r>
          </w:p>
        </w:tc>
        <w:tc>
          <w:tcPr>
            <w:tcW w:w="72" w:type="dxa"/>
          </w:tcPr>
          <w:p w14:paraId="3D3A8290" w14:textId="77777777" w:rsidR="00032B2B" w:rsidRPr="00CA535C" w:rsidRDefault="00032B2B" w:rsidP="00032B2B">
            <w:pPr>
              <w:pStyle w:val="Texto"/>
              <w:rPr>
                <w:sz w:val="16"/>
                <w:szCs w:val="16"/>
              </w:rPr>
            </w:pPr>
          </w:p>
        </w:tc>
        <w:tc>
          <w:tcPr>
            <w:tcW w:w="999" w:type="dxa"/>
          </w:tcPr>
          <w:p w14:paraId="08AFAB14" w14:textId="17EFCB1B" w:rsidR="00032B2B" w:rsidRPr="00CA535C" w:rsidRDefault="00032B2B" w:rsidP="00032B2B">
            <w:pPr>
              <w:pStyle w:val="Texto"/>
              <w:tabs>
                <w:tab w:val="decimal" w:pos="854"/>
              </w:tabs>
              <w:rPr>
                <w:sz w:val="16"/>
                <w:szCs w:val="16"/>
              </w:rPr>
            </w:pPr>
            <w:r>
              <w:rPr>
                <w:sz w:val="16"/>
                <w:szCs w:val="16"/>
              </w:rPr>
              <w:t xml:space="preserve">-      </w:t>
            </w:r>
          </w:p>
        </w:tc>
        <w:tc>
          <w:tcPr>
            <w:tcW w:w="72" w:type="dxa"/>
          </w:tcPr>
          <w:p w14:paraId="5642CCCC" w14:textId="77777777" w:rsidR="00032B2B" w:rsidRPr="00CA535C" w:rsidRDefault="00032B2B" w:rsidP="00032B2B">
            <w:pPr>
              <w:pStyle w:val="Texto"/>
              <w:rPr>
                <w:sz w:val="16"/>
                <w:szCs w:val="16"/>
              </w:rPr>
            </w:pPr>
          </w:p>
        </w:tc>
        <w:tc>
          <w:tcPr>
            <w:tcW w:w="921" w:type="dxa"/>
          </w:tcPr>
          <w:p w14:paraId="5BB7803B" w14:textId="30FC69CE" w:rsidR="00032B2B" w:rsidRPr="00CA535C" w:rsidRDefault="00032B2B" w:rsidP="00032B2B">
            <w:pPr>
              <w:pStyle w:val="Texto"/>
              <w:tabs>
                <w:tab w:val="decimal" w:pos="858"/>
              </w:tabs>
              <w:rPr>
                <w:sz w:val="16"/>
                <w:szCs w:val="16"/>
              </w:rPr>
            </w:pPr>
            <w:r>
              <w:rPr>
                <w:sz w:val="16"/>
                <w:szCs w:val="16"/>
              </w:rPr>
              <w:t xml:space="preserve">-      </w:t>
            </w:r>
          </w:p>
        </w:tc>
        <w:tc>
          <w:tcPr>
            <w:tcW w:w="72" w:type="dxa"/>
          </w:tcPr>
          <w:p w14:paraId="29BF3445" w14:textId="77777777" w:rsidR="00032B2B" w:rsidRPr="00CA535C" w:rsidRDefault="00032B2B" w:rsidP="00032B2B">
            <w:pPr>
              <w:pStyle w:val="Texto"/>
              <w:rPr>
                <w:sz w:val="16"/>
                <w:szCs w:val="16"/>
              </w:rPr>
            </w:pPr>
          </w:p>
        </w:tc>
        <w:tc>
          <w:tcPr>
            <w:tcW w:w="759" w:type="dxa"/>
          </w:tcPr>
          <w:p w14:paraId="274516EE" w14:textId="348EC849" w:rsidR="00032B2B" w:rsidRPr="00CA535C" w:rsidRDefault="00032B2B" w:rsidP="00032B2B">
            <w:pPr>
              <w:pStyle w:val="Texto"/>
              <w:tabs>
                <w:tab w:val="decimal" w:pos="678"/>
              </w:tabs>
              <w:jc w:val="left"/>
              <w:rPr>
                <w:sz w:val="16"/>
                <w:szCs w:val="16"/>
              </w:rPr>
            </w:pPr>
            <w:r w:rsidRPr="00B07049">
              <w:rPr>
                <w:sz w:val="16"/>
                <w:szCs w:val="16"/>
              </w:rPr>
              <w:t xml:space="preserve">-     </w:t>
            </w:r>
          </w:p>
        </w:tc>
        <w:tc>
          <w:tcPr>
            <w:tcW w:w="56" w:type="dxa"/>
          </w:tcPr>
          <w:p w14:paraId="208D7677" w14:textId="77777777" w:rsidR="00032B2B" w:rsidRPr="00CA535C" w:rsidRDefault="00032B2B" w:rsidP="00032B2B">
            <w:pPr>
              <w:pStyle w:val="Texto"/>
              <w:jc w:val="left"/>
              <w:rPr>
                <w:sz w:val="16"/>
                <w:szCs w:val="16"/>
              </w:rPr>
            </w:pPr>
          </w:p>
        </w:tc>
        <w:tc>
          <w:tcPr>
            <w:tcW w:w="919" w:type="dxa"/>
          </w:tcPr>
          <w:p w14:paraId="6E066A13" w14:textId="4E5577DE" w:rsidR="00032B2B" w:rsidRPr="00CA535C" w:rsidRDefault="00955127" w:rsidP="00032B2B">
            <w:pPr>
              <w:pStyle w:val="Texto"/>
              <w:tabs>
                <w:tab w:val="decimal" w:pos="843"/>
              </w:tabs>
              <w:rPr>
                <w:sz w:val="16"/>
                <w:szCs w:val="16"/>
              </w:rPr>
            </w:pPr>
            <w:r w:rsidRPr="00955127">
              <w:rPr>
                <w:sz w:val="16"/>
                <w:szCs w:val="16"/>
              </w:rPr>
              <w:t>27.124.805</w:t>
            </w:r>
          </w:p>
        </w:tc>
      </w:tr>
      <w:tr w:rsidR="00A3667C" w:rsidRPr="00CA535C" w14:paraId="40154ABE" w14:textId="77777777" w:rsidTr="001B382C">
        <w:tc>
          <w:tcPr>
            <w:tcW w:w="2430" w:type="dxa"/>
          </w:tcPr>
          <w:p w14:paraId="7F1A6F23" w14:textId="77777777" w:rsidR="00A3667C" w:rsidRPr="00CA535C" w:rsidRDefault="00A3667C" w:rsidP="00A3667C">
            <w:pPr>
              <w:pStyle w:val="Texto"/>
              <w:jc w:val="left"/>
              <w:rPr>
                <w:sz w:val="16"/>
                <w:szCs w:val="16"/>
              </w:rPr>
            </w:pPr>
          </w:p>
        </w:tc>
        <w:tc>
          <w:tcPr>
            <w:tcW w:w="900" w:type="dxa"/>
          </w:tcPr>
          <w:p w14:paraId="34269E22" w14:textId="77777777" w:rsidR="00A3667C" w:rsidRPr="00CA535C" w:rsidRDefault="00A3667C" w:rsidP="00A3667C">
            <w:pPr>
              <w:pStyle w:val="Texto"/>
              <w:tabs>
                <w:tab w:val="decimal" w:pos="810"/>
              </w:tabs>
              <w:rPr>
                <w:sz w:val="16"/>
                <w:szCs w:val="16"/>
              </w:rPr>
            </w:pPr>
          </w:p>
        </w:tc>
        <w:tc>
          <w:tcPr>
            <w:tcW w:w="71" w:type="dxa"/>
          </w:tcPr>
          <w:p w14:paraId="488D411D" w14:textId="77777777" w:rsidR="00A3667C" w:rsidRPr="00CA535C" w:rsidRDefault="00A3667C" w:rsidP="00A3667C">
            <w:pPr>
              <w:pStyle w:val="Texto"/>
              <w:jc w:val="left"/>
              <w:rPr>
                <w:sz w:val="16"/>
                <w:szCs w:val="16"/>
              </w:rPr>
            </w:pPr>
          </w:p>
        </w:tc>
        <w:tc>
          <w:tcPr>
            <w:tcW w:w="829" w:type="dxa"/>
          </w:tcPr>
          <w:p w14:paraId="6E07C94D" w14:textId="77777777" w:rsidR="00A3667C" w:rsidRPr="00CA535C" w:rsidRDefault="00A3667C" w:rsidP="00A3667C">
            <w:pPr>
              <w:pStyle w:val="Texto"/>
              <w:tabs>
                <w:tab w:val="decimal" w:pos="740"/>
              </w:tabs>
              <w:rPr>
                <w:sz w:val="16"/>
                <w:szCs w:val="16"/>
              </w:rPr>
            </w:pPr>
          </w:p>
        </w:tc>
        <w:tc>
          <w:tcPr>
            <w:tcW w:w="62" w:type="dxa"/>
          </w:tcPr>
          <w:p w14:paraId="3BC29206" w14:textId="77777777" w:rsidR="00A3667C" w:rsidRPr="00CA535C" w:rsidRDefault="00A3667C" w:rsidP="00A3667C">
            <w:pPr>
              <w:pStyle w:val="Texto"/>
              <w:tabs>
                <w:tab w:val="decimal" w:pos="734"/>
              </w:tabs>
              <w:jc w:val="left"/>
              <w:rPr>
                <w:sz w:val="16"/>
                <w:szCs w:val="16"/>
              </w:rPr>
            </w:pPr>
          </w:p>
        </w:tc>
        <w:tc>
          <w:tcPr>
            <w:tcW w:w="826" w:type="dxa"/>
          </w:tcPr>
          <w:p w14:paraId="3268BE2E" w14:textId="77777777" w:rsidR="00A3667C" w:rsidRPr="00CA535C" w:rsidRDefault="00A3667C" w:rsidP="00A3667C">
            <w:pPr>
              <w:pStyle w:val="Texto"/>
              <w:tabs>
                <w:tab w:val="decimal" w:pos="709"/>
              </w:tabs>
              <w:rPr>
                <w:sz w:val="16"/>
                <w:szCs w:val="16"/>
              </w:rPr>
            </w:pPr>
          </w:p>
        </w:tc>
        <w:tc>
          <w:tcPr>
            <w:tcW w:w="72" w:type="dxa"/>
          </w:tcPr>
          <w:p w14:paraId="7754C7EB" w14:textId="77777777" w:rsidR="00A3667C" w:rsidRPr="00CA535C" w:rsidRDefault="00A3667C" w:rsidP="00A3667C">
            <w:pPr>
              <w:pStyle w:val="Texto"/>
              <w:jc w:val="left"/>
              <w:rPr>
                <w:sz w:val="16"/>
                <w:szCs w:val="16"/>
              </w:rPr>
            </w:pPr>
          </w:p>
        </w:tc>
        <w:tc>
          <w:tcPr>
            <w:tcW w:w="1110" w:type="dxa"/>
          </w:tcPr>
          <w:p w14:paraId="0A868114" w14:textId="77777777" w:rsidR="00A3667C" w:rsidRPr="00CA535C" w:rsidRDefault="00A3667C" w:rsidP="00A3667C">
            <w:pPr>
              <w:pStyle w:val="Texto"/>
              <w:tabs>
                <w:tab w:val="decimal" w:pos="882"/>
              </w:tabs>
              <w:rPr>
                <w:sz w:val="16"/>
                <w:szCs w:val="16"/>
              </w:rPr>
            </w:pPr>
          </w:p>
        </w:tc>
        <w:tc>
          <w:tcPr>
            <w:tcW w:w="72" w:type="dxa"/>
          </w:tcPr>
          <w:p w14:paraId="651295BC" w14:textId="77777777" w:rsidR="00A3667C" w:rsidRPr="00CA535C" w:rsidRDefault="00A3667C" w:rsidP="00A3667C">
            <w:pPr>
              <w:pStyle w:val="Texto"/>
              <w:rPr>
                <w:sz w:val="16"/>
                <w:szCs w:val="16"/>
              </w:rPr>
            </w:pPr>
          </w:p>
        </w:tc>
        <w:tc>
          <w:tcPr>
            <w:tcW w:w="999" w:type="dxa"/>
          </w:tcPr>
          <w:p w14:paraId="1507335A" w14:textId="77777777" w:rsidR="00A3667C" w:rsidRPr="00CA535C" w:rsidRDefault="00A3667C" w:rsidP="00032B2B">
            <w:pPr>
              <w:pStyle w:val="Texto"/>
              <w:tabs>
                <w:tab w:val="decimal" w:pos="854"/>
              </w:tabs>
              <w:rPr>
                <w:sz w:val="16"/>
                <w:szCs w:val="16"/>
              </w:rPr>
            </w:pPr>
          </w:p>
        </w:tc>
        <w:tc>
          <w:tcPr>
            <w:tcW w:w="72" w:type="dxa"/>
          </w:tcPr>
          <w:p w14:paraId="5049C64E" w14:textId="77777777" w:rsidR="00A3667C" w:rsidRPr="00CA535C" w:rsidRDefault="00A3667C" w:rsidP="00A3667C">
            <w:pPr>
              <w:pStyle w:val="Texto"/>
              <w:rPr>
                <w:sz w:val="16"/>
                <w:szCs w:val="16"/>
              </w:rPr>
            </w:pPr>
          </w:p>
        </w:tc>
        <w:tc>
          <w:tcPr>
            <w:tcW w:w="921" w:type="dxa"/>
          </w:tcPr>
          <w:p w14:paraId="39498A88" w14:textId="77777777" w:rsidR="00A3667C" w:rsidRPr="00CA535C" w:rsidRDefault="00A3667C" w:rsidP="00032B2B">
            <w:pPr>
              <w:pStyle w:val="Texto"/>
              <w:tabs>
                <w:tab w:val="decimal" w:pos="858"/>
              </w:tabs>
              <w:rPr>
                <w:sz w:val="16"/>
                <w:szCs w:val="16"/>
              </w:rPr>
            </w:pPr>
          </w:p>
        </w:tc>
        <w:tc>
          <w:tcPr>
            <w:tcW w:w="72" w:type="dxa"/>
          </w:tcPr>
          <w:p w14:paraId="55546855" w14:textId="77777777" w:rsidR="00A3667C" w:rsidRPr="00CA535C" w:rsidRDefault="00A3667C" w:rsidP="00A3667C">
            <w:pPr>
              <w:pStyle w:val="Texto"/>
              <w:rPr>
                <w:sz w:val="16"/>
                <w:szCs w:val="16"/>
              </w:rPr>
            </w:pPr>
          </w:p>
        </w:tc>
        <w:tc>
          <w:tcPr>
            <w:tcW w:w="759" w:type="dxa"/>
          </w:tcPr>
          <w:p w14:paraId="2233786C" w14:textId="77777777" w:rsidR="00A3667C" w:rsidRPr="00CA535C" w:rsidRDefault="00A3667C" w:rsidP="00A3667C">
            <w:pPr>
              <w:pStyle w:val="Texto"/>
              <w:tabs>
                <w:tab w:val="decimal" w:pos="678"/>
              </w:tabs>
              <w:rPr>
                <w:sz w:val="16"/>
                <w:szCs w:val="16"/>
              </w:rPr>
            </w:pPr>
          </w:p>
        </w:tc>
        <w:tc>
          <w:tcPr>
            <w:tcW w:w="56" w:type="dxa"/>
          </w:tcPr>
          <w:p w14:paraId="2B9F7E29" w14:textId="77777777" w:rsidR="00A3667C" w:rsidRPr="00CA535C" w:rsidRDefault="00A3667C" w:rsidP="00A3667C">
            <w:pPr>
              <w:pStyle w:val="Texto"/>
              <w:jc w:val="left"/>
              <w:rPr>
                <w:sz w:val="16"/>
                <w:szCs w:val="16"/>
              </w:rPr>
            </w:pPr>
          </w:p>
        </w:tc>
        <w:tc>
          <w:tcPr>
            <w:tcW w:w="919" w:type="dxa"/>
          </w:tcPr>
          <w:p w14:paraId="20B7A3D8" w14:textId="77777777" w:rsidR="00A3667C" w:rsidRPr="00CA535C" w:rsidRDefault="00A3667C" w:rsidP="00A3667C">
            <w:pPr>
              <w:pStyle w:val="Texto"/>
              <w:tabs>
                <w:tab w:val="decimal" w:pos="843"/>
              </w:tabs>
              <w:rPr>
                <w:sz w:val="16"/>
                <w:szCs w:val="16"/>
              </w:rPr>
            </w:pPr>
          </w:p>
        </w:tc>
      </w:tr>
      <w:tr w:rsidR="00A3667C" w:rsidRPr="00CA535C" w14:paraId="3FF3A02D" w14:textId="77777777" w:rsidTr="001B382C">
        <w:tc>
          <w:tcPr>
            <w:tcW w:w="2430" w:type="dxa"/>
          </w:tcPr>
          <w:p w14:paraId="0BE13A7C" w14:textId="4A1ECD30" w:rsidR="00A3667C" w:rsidRPr="00CA535C" w:rsidRDefault="00A3667C" w:rsidP="00A3667C">
            <w:pPr>
              <w:pStyle w:val="Texto"/>
              <w:jc w:val="left"/>
              <w:rPr>
                <w:sz w:val="16"/>
                <w:szCs w:val="16"/>
              </w:rPr>
            </w:pPr>
            <w:r w:rsidRPr="00CA535C">
              <w:rPr>
                <w:sz w:val="16"/>
                <w:szCs w:val="16"/>
              </w:rPr>
              <w:t xml:space="preserve">Ganancia </w:t>
            </w:r>
            <w:r>
              <w:rPr>
                <w:sz w:val="16"/>
                <w:szCs w:val="16"/>
              </w:rPr>
              <w:t xml:space="preserve">(Pérdida) </w:t>
            </w:r>
            <w:r w:rsidRPr="00CA535C">
              <w:rPr>
                <w:sz w:val="16"/>
                <w:szCs w:val="16"/>
              </w:rPr>
              <w:t xml:space="preserve">neta por el período de tres meses finalizado el </w:t>
            </w:r>
            <w:r w:rsidR="00730E03">
              <w:rPr>
                <w:sz w:val="16"/>
                <w:szCs w:val="16"/>
              </w:rPr>
              <w:t>30/11/2022</w:t>
            </w:r>
          </w:p>
        </w:tc>
        <w:tc>
          <w:tcPr>
            <w:tcW w:w="900" w:type="dxa"/>
          </w:tcPr>
          <w:p w14:paraId="5A8D6A42" w14:textId="63E2C29B" w:rsidR="00A3667C" w:rsidRPr="00CA535C" w:rsidRDefault="00CA7BFB" w:rsidP="00A3667C">
            <w:pPr>
              <w:pStyle w:val="Texto"/>
              <w:tabs>
                <w:tab w:val="decimal" w:pos="810"/>
              </w:tabs>
              <w:rPr>
                <w:sz w:val="16"/>
                <w:szCs w:val="16"/>
              </w:rPr>
            </w:pPr>
            <w:r w:rsidRPr="00CA7BFB">
              <w:rPr>
                <w:sz w:val="16"/>
                <w:szCs w:val="16"/>
              </w:rPr>
              <w:t>1.</w:t>
            </w:r>
            <w:r w:rsidR="00A10FAA" w:rsidRPr="00A10FAA">
              <w:rPr>
                <w:sz w:val="16"/>
                <w:szCs w:val="16"/>
              </w:rPr>
              <w:t>993</w:t>
            </w:r>
            <w:r w:rsidRPr="00CA7BFB">
              <w:rPr>
                <w:sz w:val="16"/>
                <w:szCs w:val="16"/>
              </w:rPr>
              <w:t>.262</w:t>
            </w:r>
          </w:p>
        </w:tc>
        <w:tc>
          <w:tcPr>
            <w:tcW w:w="71" w:type="dxa"/>
          </w:tcPr>
          <w:p w14:paraId="7E323D31" w14:textId="77777777" w:rsidR="00A3667C" w:rsidRPr="00CA535C" w:rsidRDefault="00A3667C" w:rsidP="00A3667C">
            <w:pPr>
              <w:pStyle w:val="Texto"/>
              <w:jc w:val="left"/>
              <w:rPr>
                <w:sz w:val="16"/>
                <w:szCs w:val="16"/>
              </w:rPr>
            </w:pPr>
          </w:p>
        </w:tc>
        <w:tc>
          <w:tcPr>
            <w:tcW w:w="829" w:type="dxa"/>
          </w:tcPr>
          <w:p w14:paraId="68626B1F" w14:textId="1E834DC4" w:rsidR="00A3667C" w:rsidRPr="00CA535C" w:rsidRDefault="00A60211" w:rsidP="00A3667C">
            <w:pPr>
              <w:pStyle w:val="Texto"/>
              <w:tabs>
                <w:tab w:val="decimal" w:pos="740"/>
              </w:tabs>
              <w:rPr>
                <w:sz w:val="16"/>
                <w:szCs w:val="16"/>
              </w:rPr>
            </w:pPr>
            <w:r w:rsidRPr="00A60211">
              <w:rPr>
                <w:sz w:val="16"/>
                <w:szCs w:val="16"/>
              </w:rPr>
              <w:t>1.</w:t>
            </w:r>
            <w:r w:rsidR="00F013D0" w:rsidRPr="00F013D0">
              <w:rPr>
                <w:sz w:val="16"/>
                <w:szCs w:val="16"/>
              </w:rPr>
              <w:t>973.072</w:t>
            </w:r>
          </w:p>
        </w:tc>
        <w:tc>
          <w:tcPr>
            <w:tcW w:w="62" w:type="dxa"/>
          </w:tcPr>
          <w:p w14:paraId="22B47AE0" w14:textId="77777777" w:rsidR="00A3667C" w:rsidRPr="00CA535C" w:rsidRDefault="00A3667C" w:rsidP="00A3667C">
            <w:pPr>
              <w:pStyle w:val="Texto"/>
              <w:tabs>
                <w:tab w:val="decimal" w:pos="734"/>
              </w:tabs>
              <w:jc w:val="left"/>
              <w:rPr>
                <w:sz w:val="16"/>
                <w:szCs w:val="16"/>
              </w:rPr>
            </w:pPr>
          </w:p>
        </w:tc>
        <w:tc>
          <w:tcPr>
            <w:tcW w:w="826" w:type="dxa"/>
          </w:tcPr>
          <w:p w14:paraId="00DAAB76" w14:textId="6415E63B" w:rsidR="00A3667C" w:rsidRPr="00CA535C" w:rsidRDefault="00A60211" w:rsidP="00A3667C">
            <w:pPr>
              <w:pStyle w:val="Texto"/>
              <w:tabs>
                <w:tab w:val="decimal" w:pos="709"/>
              </w:tabs>
              <w:rPr>
                <w:sz w:val="16"/>
                <w:szCs w:val="16"/>
              </w:rPr>
            </w:pPr>
            <w:r w:rsidRPr="00A60211">
              <w:rPr>
                <w:sz w:val="16"/>
                <w:szCs w:val="16"/>
              </w:rPr>
              <w:t>(259.979)</w:t>
            </w:r>
          </w:p>
        </w:tc>
        <w:tc>
          <w:tcPr>
            <w:tcW w:w="72" w:type="dxa"/>
          </w:tcPr>
          <w:p w14:paraId="5FF0774D" w14:textId="77777777" w:rsidR="00A3667C" w:rsidRPr="00CA535C" w:rsidRDefault="00A3667C" w:rsidP="00A3667C">
            <w:pPr>
              <w:pStyle w:val="Texto"/>
              <w:jc w:val="left"/>
              <w:rPr>
                <w:sz w:val="16"/>
                <w:szCs w:val="16"/>
              </w:rPr>
            </w:pPr>
          </w:p>
        </w:tc>
        <w:tc>
          <w:tcPr>
            <w:tcW w:w="1110" w:type="dxa"/>
          </w:tcPr>
          <w:p w14:paraId="271DAFF9" w14:textId="372E5095" w:rsidR="00A3667C" w:rsidRPr="00CA535C" w:rsidRDefault="00A60211" w:rsidP="00A3667C">
            <w:pPr>
              <w:pStyle w:val="Texto"/>
              <w:tabs>
                <w:tab w:val="decimal" w:pos="882"/>
              </w:tabs>
              <w:rPr>
                <w:sz w:val="16"/>
                <w:szCs w:val="16"/>
              </w:rPr>
            </w:pPr>
            <w:r w:rsidRPr="00A60211">
              <w:rPr>
                <w:sz w:val="16"/>
                <w:szCs w:val="16"/>
              </w:rPr>
              <w:t>(770.517)</w:t>
            </w:r>
          </w:p>
        </w:tc>
        <w:tc>
          <w:tcPr>
            <w:tcW w:w="72" w:type="dxa"/>
          </w:tcPr>
          <w:p w14:paraId="38F4B115" w14:textId="77777777" w:rsidR="00A3667C" w:rsidRPr="00CA535C" w:rsidRDefault="00A3667C" w:rsidP="00A3667C">
            <w:pPr>
              <w:pStyle w:val="Texto"/>
              <w:rPr>
                <w:sz w:val="16"/>
                <w:szCs w:val="16"/>
              </w:rPr>
            </w:pPr>
          </w:p>
        </w:tc>
        <w:tc>
          <w:tcPr>
            <w:tcW w:w="999" w:type="dxa"/>
          </w:tcPr>
          <w:p w14:paraId="1E3A535D" w14:textId="4747A947" w:rsidR="00A3667C" w:rsidRPr="00CA535C" w:rsidRDefault="00A60211" w:rsidP="00032B2B">
            <w:pPr>
              <w:pStyle w:val="Texto"/>
              <w:tabs>
                <w:tab w:val="decimal" w:pos="854"/>
              </w:tabs>
              <w:rPr>
                <w:sz w:val="16"/>
                <w:szCs w:val="16"/>
              </w:rPr>
            </w:pPr>
            <w:r w:rsidRPr="00A60211">
              <w:rPr>
                <w:sz w:val="16"/>
                <w:szCs w:val="16"/>
              </w:rPr>
              <w:t>1.</w:t>
            </w:r>
            <w:r w:rsidR="00F013D0" w:rsidRPr="00F013D0">
              <w:rPr>
                <w:sz w:val="16"/>
                <w:szCs w:val="16"/>
              </w:rPr>
              <w:t>357.944</w:t>
            </w:r>
          </w:p>
        </w:tc>
        <w:tc>
          <w:tcPr>
            <w:tcW w:w="72" w:type="dxa"/>
          </w:tcPr>
          <w:p w14:paraId="3E9CDD5E" w14:textId="77777777" w:rsidR="00A3667C" w:rsidRPr="00CA535C" w:rsidRDefault="00A3667C" w:rsidP="00A3667C">
            <w:pPr>
              <w:pStyle w:val="Texto"/>
              <w:rPr>
                <w:sz w:val="16"/>
                <w:szCs w:val="16"/>
              </w:rPr>
            </w:pPr>
          </w:p>
        </w:tc>
        <w:tc>
          <w:tcPr>
            <w:tcW w:w="921" w:type="dxa"/>
          </w:tcPr>
          <w:p w14:paraId="22E53D09" w14:textId="629E7593" w:rsidR="00A3667C" w:rsidRPr="00CA535C" w:rsidRDefault="00A60211" w:rsidP="00032B2B">
            <w:pPr>
              <w:pStyle w:val="Texto"/>
              <w:tabs>
                <w:tab w:val="decimal" w:pos="858"/>
              </w:tabs>
              <w:rPr>
                <w:sz w:val="16"/>
                <w:szCs w:val="16"/>
              </w:rPr>
            </w:pPr>
            <w:r w:rsidRPr="00A60211">
              <w:rPr>
                <w:sz w:val="16"/>
                <w:szCs w:val="16"/>
              </w:rPr>
              <w:t>(2.743.574)</w:t>
            </w:r>
          </w:p>
        </w:tc>
        <w:tc>
          <w:tcPr>
            <w:tcW w:w="72" w:type="dxa"/>
          </w:tcPr>
          <w:p w14:paraId="4F634C99" w14:textId="77777777" w:rsidR="00A3667C" w:rsidRPr="00CA535C" w:rsidRDefault="00A3667C" w:rsidP="00A3667C">
            <w:pPr>
              <w:pStyle w:val="Texto"/>
              <w:rPr>
                <w:sz w:val="16"/>
                <w:szCs w:val="16"/>
              </w:rPr>
            </w:pPr>
          </w:p>
        </w:tc>
        <w:tc>
          <w:tcPr>
            <w:tcW w:w="759" w:type="dxa"/>
          </w:tcPr>
          <w:p w14:paraId="2F7E6A9E" w14:textId="741186CE" w:rsidR="00A3667C" w:rsidRPr="00CA535C" w:rsidRDefault="00A60211" w:rsidP="00A3667C">
            <w:pPr>
              <w:pStyle w:val="Texto"/>
              <w:tabs>
                <w:tab w:val="decimal" w:pos="678"/>
              </w:tabs>
              <w:rPr>
                <w:sz w:val="16"/>
                <w:szCs w:val="16"/>
              </w:rPr>
            </w:pPr>
            <w:r w:rsidRPr="00A60211">
              <w:rPr>
                <w:sz w:val="16"/>
                <w:szCs w:val="16"/>
              </w:rPr>
              <w:t>(6.289)</w:t>
            </w:r>
          </w:p>
        </w:tc>
        <w:tc>
          <w:tcPr>
            <w:tcW w:w="56" w:type="dxa"/>
          </w:tcPr>
          <w:p w14:paraId="1FCCEB7E" w14:textId="77777777" w:rsidR="00A3667C" w:rsidRPr="00CA535C" w:rsidRDefault="00A3667C" w:rsidP="00A3667C">
            <w:pPr>
              <w:pStyle w:val="Texto"/>
              <w:jc w:val="left"/>
              <w:rPr>
                <w:sz w:val="16"/>
                <w:szCs w:val="16"/>
              </w:rPr>
            </w:pPr>
          </w:p>
        </w:tc>
        <w:tc>
          <w:tcPr>
            <w:tcW w:w="919" w:type="dxa"/>
          </w:tcPr>
          <w:p w14:paraId="13730E2D" w14:textId="5F6D7715" w:rsidR="00A3667C" w:rsidRPr="00CA535C" w:rsidRDefault="00CA7BFB" w:rsidP="00A3667C">
            <w:pPr>
              <w:pStyle w:val="Texto"/>
              <w:tabs>
                <w:tab w:val="decimal" w:pos="843"/>
              </w:tabs>
              <w:rPr>
                <w:sz w:val="16"/>
                <w:szCs w:val="16"/>
              </w:rPr>
            </w:pPr>
            <w:r w:rsidRPr="00CA7BFB">
              <w:rPr>
                <w:sz w:val="16"/>
                <w:szCs w:val="16"/>
              </w:rPr>
              <w:t>1.543.919</w:t>
            </w:r>
          </w:p>
        </w:tc>
      </w:tr>
      <w:tr w:rsidR="00A3667C" w:rsidRPr="00CA535C" w14:paraId="005C5E95" w14:textId="77777777" w:rsidTr="001B382C">
        <w:tc>
          <w:tcPr>
            <w:tcW w:w="2430" w:type="dxa"/>
          </w:tcPr>
          <w:p w14:paraId="0054B14C" w14:textId="5738D911" w:rsidR="00A3667C" w:rsidRPr="00CA535C" w:rsidRDefault="00A3667C" w:rsidP="00A3667C">
            <w:pPr>
              <w:pStyle w:val="Texto"/>
              <w:jc w:val="left"/>
              <w:rPr>
                <w:sz w:val="16"/>
                <w:szCs w:val="16"/>
              </w:rPr>
            </w:pPr>
            <w:r w:rsidRPr="00CA535C">
              <w:rPr>
                <w:sz w:val="16"/>
                <w:szCs w:val="16"/>
              </w:rPr>
              <w:t xml:space="preserve">Ganancia </w:t>
            </w:r>
            <w:r>
              <w:rPr>
                <w:sz w:val="16"/>
                <w:szCs w:val="16"/>
              </w:rPr>
              <w:t xml:space="preserve">(Pérdida) </w:t>
            </w:r>
            <w:r w:rsidRPr="00CA535C">
              <w:rPr>
                <w:sz w:val="16"/>
                <w:szCs w:val="16"/>
              </w:rPr>
              <w:t xml:space="preserve">neta por el período de tres meses finalizado el </w:t>
            </w:r>
            <w:r w:rsidR="00730E03">
              <w:rPr>
                <w:sz w:val="16"/>
                <w:szCs w:val="16"/>
              </w:rPr>
              <w:t>30/11/2021</w:t>
            </w:r>
          </w:p>
        </w:tc>
        <w:tc>
          <w:tcPr>
            <w:tcW w:w="900" w:type="dxa"/>
          </w:tcPr>
          <w:p w14:paraId="4C226702" w14:textId="1B0066A9" w:rsidR="00A3667C" w:rsidRPr="00CA535C" w:rsidRDefault="00F013D0" w:rsidP="00A3667C">
            <w:pPr>
              <w:pStyle w:val="Texto"/>
              <w:tabs>
                <w:tab w:val="decimal" w:pos="810"/>
              </w:tabs>
              <w:rPr>
                <w:sz w:val="16"/>
                <w:szCs w:val="16"/>
              </w:rPr>
            </w:pPr>
            <w:r w:rsidRPr="00F013D0">
              <w:rPr>
                <w:sz w:val="16"/>
                <w:szCs w:val="16"/>
              </w:rPr>
              <w:t>100.295</w:t>
            </w:r>
          </w:p>
        </w:tc>
        <w:tc>
          <w:tcPr>
            <w:tcW w:w="71" w:type="dxa"/>
          </w:tcPr>
          <w:p w14:paraId="5ED68C9F" w14:textId="77777777" w:rsidR="00A3667C" w:rsidRPr="00CA535C" w:rsidRDefault="00A3667C" w:rsidP="00A3667C">
            <w:pPr>
              <w:pStyle w:val="Texto"/>
              <w:rPr>
                <w:sz w:val="16"/>
                <w:szCs w:val="16"/>
              </w:rPr>
            </w:pPr>
          </w:p>
        </w:tc>
        <w:tc>
          <w:tcPr>
            <w:tcW w:w="829" w:type="dxa"/>
          </w:tcPr>
          <w:p w14:paraId="67DD9044" w14:textId="1043DC49" w:rsidR="00A3667C" w:rsidRPr="00CA535C" w:rsidRDefault="00F013D0" w:rsidP="00A3667C">
            <w:pPr>
              <w:pStyle w:val="Texto"/>
              <w:tabs>
                <w:tab w:val="decimal" w:pos="740"/>
              </w:tabs>
              <w:rPr>
                <w:sz w:val="16"/>
                <w:szCs w:val="16"/>
              </w:rPr>
            </w:pPr>
            <w:r w:rsidRPr="00F013D0">
              <w:rPr>
                <w:sz w:val="16"/>
                <w:szCs w:val="16"/>
              </w:rPr>
              <w:t>748</w:t>
            </w:r>
            <w:r w:rsidR="00A60211" w:rsidRPr="00A60211">
              <w:rPr>
                <w:sz w:val="16"/>
                <w:szCs w:val="16"/>
              </w:rPr>
              <w:t>.654</w:t>
            </w:r>
          </w:p>
        </w:tc>
        <w:tc>
          <w:tcPr>
            <w:tcW w:w="62" w:type="dxa"/>
          </w:tcPr>
          <w:p w14:paraId="39F47F1C" w14:textId="77777777" w:rsidR="00A3667C" w:rsidRPr="00CA535C" w:rsidRDefault="00A3667C" w:rsidP="00A3667C">
            <w:pPr>
              <w:pStyle w:val="Texto"/>
              <w:tabs>
                <w:tab w:val="decimal" w:pos="734"/>
              </w:tabs>
              <w:jc w:val="left"/>
              <w:rPr>
                <w:sz w:val="16"/>
                <w:szCs w:val="16"/>
              </w:rPr>
            </w:pPr>
          </w:p>
        </w:tc>
        <w:tc>
          <w:tcPr>
            <w:tcW w:w="826" w:type="dxa"/>
          </w:tcPr>
          <w:p w14:paraId="73BD190E" w14:textId="16F3D52B" w:rsidR="00A3667C" w:rsidRPr="00CA535C" w:rsidRDefault="00A60211" w:rsidP="00A3667C">
            <w:pPr>
              <w:pStyle w:val="Texto"/>
              <w:tabs>
                <w:tab w:val="decimal" w:pos="709"/>
              </w:tabs>
              <w:rPr>
                <w:sz w:val="16"/>
                <w:szCs w:val="16"/>
              </w:rPr>
            </w:pPr>
            <w:r w:rsidRPr="00A60211">
              <w:rPr>
                <w:sz w:val="16"/>
                <w:szCs w:val="16"/>
              </w:rPr>
              <w:t>(395.298)</w:t>
            </w:r>
          </w:p>
        </w:tc>
        <w:tc>
          <w:tcPr>
            <w:tcW w:w="72" w:type="dxa"/>
          </w:tcPr>
          <w:p w14:paraId="38771DA8" w14:textId="77777777" w:rsidR="00A3667C" w:rsidRPr="00CA535C" w:rsidRDefault="00A3667C" w:rsidP="00A3667C">
            <w:pPr>
              <w:pStyle w:val="Texto"/>
              <w:rPr>
                <w:sz w:val="16"/>
                <w:szCs w:val="16"/>
              </w:rPr>
            </w:pPr>
          </w:p>
        </w:tc>
        <w:tc>
          <w:tcPr>
            <w:tcW w:w="1110" w:type="dxa"/>
          </w:tcPr>
          <w:p w14:paraId="4CB97B57" w14:textId="23459B27" w:rsidR="00A3667C" w:rsidRPr="00CA535C" w:rsidRDefault="00A60211" w:rsidP="00A3667C">
            <w:pPr>
              <w:pStyle w:val="Texto"/>
              <w:tabs>
                <w:tab w:val="decimal" w:pos="882"/>
              </w:tabs>
              <w:rPr>
                <w:sz w:val="16"/>
                <w:szCs w:val="16"/>
              </w:rPr>
            </w:pPr>
            <w:r w:rsidRPr="00A60211">
              <w:rPr>
                <w:sz w:val="16"/>
                <w:szCs w:val="16"/>
              </w:rPr>
              <w:t>385.933</w:t>
            </w:r>
          </w:p>
        </w:tc>
        <w:tc>
          <w:tcPr>
            <w:tcW w:w="72" w:type="dxa"/>
          </w:tcPr>
          <w:p w14:paraId="02BD931F" w14:textId="77777777" w:rsidR="00A3667C" w:rsidRPr="00CA535C" w:rsidRDefault="00A3667C" w:rsidP="00A3667C">
            <w:pPr>
              <w:pStyle w:val="Texto"/>
              <w:rPr>
                <w:sz w:val="16"/>
                <w:szCs w:val="16"/>
              </w:rPr>
            </w:pPr>
          </w:p>
        </w:tc>
        <w:tc>
          <w:tcPr>
            <w:tcW w:w="999" w:type="dxa"/>
          </w:tcPr>
          <w:p w14:paraId="3DC1CFEC" w14:textId="44B6C4C8" w:rsidR="00A3667C" w:rsidRPr="00CA535C" w:rsidRDefault="00F013D0" w:rsidP="00032B2B">
            <w:pPr>
              <w:pStyle w:val="Texto"/>
              <w:tabs>
                <w:tab w:val="decimal" w:pos="854"/>
              </w:tabs>
              <w:rPr>
                <w:sz w:val="16"/>
                <w:szCs w:val="16"/>
              </w:rPr>
            </w:pPr>
            <w:r w:rsidRPr="00F013D0">
              <w:rPr>
                <w:sz w:val="16"/>
                <w:szCs w:val="16"/>
              </w:rPr>
              <w:t>519</w:t>
            </w:r>
            <w:r w:rsidR="00A60211" w:rsidRPr="00A60211">
              <w:rPr>
                <w:sz w:val="16"/>
                <w:szCs w:val="16"/>
              </w:rPr>
              <w:t>.381</w:t>
            </w:r>
          </w:p>
        </w:tc>
        <w:tc>
          <w:tcPr>
            <w:tcW w:w="72" w:type="dxa"/>
          </w:tcPr>
          <w:p w14:paraId="4F526B66" w14:textId="77777777" w:rsidR="00A3667C" w:rsidRPr="00CA535C" w:rsidRDefault="00A3667C" w:rsidP="00A3667C">
            <w:pPr>
              <w:pStyle w:val="Texto"/>
              <w:rPr>
                <w:sz w:val="16"/>
                <w:szCs w:val="16"/>
              </w:rPr>
            </w:pPr>
          </w:p>
        </w:tc>
        <w:tc>
          <w:tcPr>
            <w:tcW w:w="921" w:type="dxa"/>
          </w:tcPr>
          <w:p w14:paraId="27EF10A8" w14:textId="705C86C7" w:rsidR="00A3667C" w:rsidRPr="00CA535C" w:rsidRDefault="00A60211" w:rsidP="00032B2B">
            <w:pPr>
              <w:pStyle w:val="Texto"/>
              <w:tabs>
                <w:tab w:val="decimal" w:pos="858"/>
              </w:tabs>
              <w:rPr>
                <w:sz w:val="16"/>
                <w:szCs w:val="16"/>
              </w:rPr>
            </w:pPr>
            <w:r w:rsidRPr="00A60211">
              <w:rPr>
                <w:sz w:val="16"/>
                <w:szCs w:val="16"/>
              </w:rPr>
              <w:t>(2.252.522)</w:t>
            </w:r>
          </w:p>
        </w:tc>
        <w:tc>
          <w:tcPr>
            <w:tcW w:w="72" w:type="dxa"/>
          </w:tcPr>
          <w:p w14:paraId="195EC664" w14:textId="77777777" w:rsidR="00A3667C" w:rsidRPr="00CA535C" w:rsidRDefault="00A3667C" w:rsidP="00A3667C">
            <w:pPr>
              <w:pStyle w:val="Texto"/>
              <w:rPr>
                <w:sz w:val="16"/>
                <w:szCs w:val="16"/>
              </w:rPr>
            </w:pPr>
          </w:p>
        </w:tc>
        <w:tc>
          <w:tcPr>
            <w:tcW w:w="759" w:type="dxa"/>
          </w:tcPr>
          <w:p w14:paraId="63ED9722" w14:textId="28AB6B11" w:rsidR="00A3667C" w:rsidRPr="00CA535C" w:rsidRDefault="00A60211" w:rsidP="00A3667C">
            <w:pPr>
              <w:pStyle w:val="Texto"/>
              <w:tabs>
                <w:tab w:val="decimal" w:pos="678"/>
              </w:tabs>
              <w:rPr>
                <w:sz w:val="16"/>
                <w:szCs w:val="16"/>
              </w:rPr>
            </w:pPr>
            <w:r w:rsidRPr="00A60211">
              <w:rPr>
                <w:sz w:val="16"/>
                <w:szCs w:val="16"/>
              </w:rPr>
              <w:t>63.46</w:t>
            </w:r>
            <w:r w:rsidR="00CA7BFB">
              <w:rPr>
                <w:sz w:val="16"/>
                <w:szCs w:val="16"/>
              </w:rPr>
              <w:t>5</w:t>
            </w:r>
          </w:p>
        </w:tc>
        <w:tc>
          <w:tcPr>
            <w:tcW w:w="56" w:type="dxa"/>
          </w:tcPr>
          <w:p w14:paraId="2CCBE505" w14:textId="77777777" w:rsidR="00A3667C" w:rsidRPr="00CA535C" w:rsidRDefault="00A3667C" w:rsidP="00A3667C">
            <w:pPr>
              <w:pStyle w:val="Texto"/>
              <w:tabs>
                <w:tab w:val="decimal" w:pos="1017"/>
              </w:tabs>
              <w:rPr>
                <w:sz w:val="16"/>
                <w:szCs w:val="16"/>
              </w:rPr>
            </w:pPr>
          </w:p>
        </w:tc>
        <w:tc>
          <w:tcPr>
            <w:tcW w:w="919" w:type="dxa"/>
          </w:tcPr>
          <w:p w14:paraId="251DB959" w14:textId="53373EDF" w:rsidR="00A3667C" w:rsidRPr="00CA535C" w:rsidRDefault="00A60211" w:rsidP="00A3667C">
            <w:pPr>
              <w:pStyle w:val="Texto"/>
              <w:tabs>
                <w:tab w:val="decimal" w:pos="843"/>
              </w:tabs>
              <w:rPr>
                <w:sz w:val="16"/>
                <w:szCs w:val="16"/>
              </w:rPr>
            </w:pPr>
            <w:r w:rsidRPr="00A60211">
              <w:rPr>
                <w:sz w:val="16"/>
                <w:szCs w:val="16"/>
              </w:rPr>
              <w:t>(830.0</w:t>
            </w:r>
            <w:r w:rsidR="00CA7BFB">
              <w:rPr>
                <w:sz w:val="16"/>
                <w:szCs w:val="16"/>
              </w:rPr>
              <w:t>92</w:t>
            </w:r>
            <w:r w:rsidRPr="00A60211">
              <w:rPr>
                <w:sz w:val="16"/>
                <w:szCs w:val="16"/>
              </w:rPr>
              <w:t>)</w:t>
            </w:r>
          </w:p>
        </w:tc>
      </w:tr>
      <w:tr w:rsidR="00A3667C" w:rsidRPr="00CA535C" w14:paraId="011AD186" w14:textId="77777777" w:rsidTr="001B382C">
        <w:tc>
          <w:tcPr>
            <w:tcW w:w="2430" w:type="dxa"/>
          </w:tcPr>
          <w:p w14:paraId="72A52609" w14:textId="77777777" w:rsidR="00A3667C" w:rsidRPr="00CA535C" w:rsidRDefault="00A3667C" w:rsidP="00A3667C">
            <w:pPr>
              <w:pStyle w:val="Texto"/>
              <w:jc w:val="left"/>
              <w:rPr>
                <w:sz w:val="16"/>
                <w:szCs w:val="16"/>
              </w:rPr>
            </w:pPr>
          </w:p>
        </w:tc>
        <w:tc>
          <w:tcPr>
            <w:tcW w:w="900" w:type="dxa"/>
          </w:tcPr>
          <w:p w14:paraId="44B1120B" w14:textId="77777777" w:rsidR="00A3667C" w:rsidRPr="00CA535C" w:rsidRDefault="00A3667C" w:rsidP="00A3667C">
            <w:pPr>
              <w:pStyle w:val="Texto"/>
              <w:tabs>
                <w:tab w:val="decimal" w:pos="810"/>
              </w:tabs>
              <w:rPr>
                <w:sz w:val="16"/>
                <w:szCs w:val="16"/>
              </w:rPr>
            </w:pPr>
          </w:p>
        </w:tc>
        <w:tc>
          <w:tcPr>
            <w:tcW w:w="71" w:type="dxa"/>
          </w:tcPr>
          <w:p w14:paraId="580E1213" w14:textId="77777777" w:rsidR="00A3667C" w:rsidRPr="00CA535C" w:rsidRDefault="00A3667C" w:rsidP="00A3667C">
            <w:pPr>
              <w:pStyle w:val="Texto"/>
              <w:rPr>
                <w:sz w:val="16"/>
                <w:szCs w:val="16"/>
              </w:rPr>
            </w:pPr>
          </w:p>
        </w:tc>
        <w:tc>
          <w:tcPr>
            <w:tcW w:w="829" w:type="dxa"/>
          </w:tcPr>
          <w:p w14:paraId="2ED85A31" w14:textId="77777777" w:rsidR="00A3667C" w:rsidRPr="00CA535C" w:rsidRDefault="00A3667C" w:rsidP="00A3667C">
            <w:pPr>
              <w:pStyle w:val="Texto"/>
              <w:tabs>
                <w:tab w:val="decimal" w:pos="740"/>
              </w:tabs>
              <w:rPr>
                <w:sz w:val="16"/>
                <w:szCs w:val="16"/>
              </w:rPr>
            </w:pPr>
          </w:p>
        </w:tc>
        <w:tc>
          <w:tcPr>
            <w:tcW w:w="62" w:type="dxa"/>
          </w:tcPr>
          <w:p w14:paraId="3D08C3DF" w14:textId="77777777" w:rsidR="00A3667C" w:rsidRPr="00CA535C" w:rsidRDefault="00A3667C" w:rsidP="00A3667C">
            <w:pPr>
              <w:pStyle w:val="Texto"/>
              <w:tabs>
                <w:tab w:val="decimal" w:pos="734"/>
              </w:tabs>
              <w:jc w:val="left"/>
              <w:rPr>
                <w:sz w:val="16"/>
                <w:szCs w:val="16"/>
              </w:rPr>
            </w:pPr>
          </w:p>
        </w:tc>
        <w:tc>
          <w:tcPr>
            <w:tcW w:w="826" w:type="dxa"/>
          </w:tcPr>
          <w:p w14:paraId="144F1316" w14:textId="77777777" w:rsidR="00A3667C" w:rsidRPr="00CA535C" w:rsidRDefault="00A3667C" w:rsidP="00A3667C">
            <w:pPr>
              <w:pStyle w:val="Texto"/>
              <w:tabs>
                <w:tab w:val="decimal" w:pos="709"/>
              </w:tabs>
              <w:rPr>
                <w:sz w:val="16"/>
                <w:szCs w:val="16"/>
              </w:rPr>
            </w:pPr>
          </w:p>
        </w:tc>
        <w:tc>
          <w:tcPr>
            <w:tcW w:w="72" w:type="dxa"/>
          </w:tcPr>
          <w:p w14:paraId="389BFB00" w14:textId="77777777" w:rsidR="00A3667C" w:rsidRPr="00CA535C" w:rsidRDefault="00A3667C" w:rsidP="00A3667C">
            <w:pPr>
              <w:pStyle w:val="Texto"/>
              <w:rPr>
                <w:sz w:val="16"/>
                <w:szCs w:val="16"/>
              </w:rPr>
            </w:pPr>
          </w:p>
        </w:tc>
        <w:tc>
          <w:tcPr>
            <w:tcW w:w="1110" w:type="dxa"/>
          </w:tcPr>
          <w:p w14:paraId="52F8F7D4" w14:textId="77777777" w:rsidR="00A3667C" w:rsidRPr="00CA535C" w:rsidRDefault="00A3667C" w:rsidP="00A3667C">
            <w:pPr>
              <w:pStyle w:val="Texto"/>
              <w:tabs>
                <w:tab w:val="decimal" w:pos="882"/>
              </w:tabs>
              <w:rPr>
                <w:sz w:val="16"/>
                <w:szCs w:val="16"/>
              </w:rPr>
            </w:pPr>
          </w:p>
        </w:tc>
        <w:tc>
          <w:tcPr>
            <w:tcW w:w="72" w:type="dxa"/>
          </w:tcPr>
          <w:p w14:paraId="34486F23" w14:textId="77777777" w:rsidR="00A3667C" w:rsidRPr="00CA535C" w:rsidRDefault="00A3667C" w:rsidP="00A3667C">
            <w:pPr>
              <w:pStyle w:val="Texto"/>
              <w:rPr>
                <w:sz w:val="16"/>
                <w:szCs w:val="16"/>
              </w:rPr>
            </w:pPr>
          </w:p>
        </w:tc>
        <w:tc>
          <w:tcPr>
            <w:tcW w:w="999" w:type="dxa"/>
          </w:tcPr>
          <w:p w14:paraId="59DC5380" w14:textId="77777777" w:rsidR="00A3667C" w:rsidRPr="00CA535C" w:rsidRDefault="00A3667C" w:rsidP="00032B2B">
            <w:pPr>
              <w:pStyle w:val="Texto"/>
              <w:tabs>
                <w:tab w:val="decimal" w:pos="854"/>
              </w:tabs>
              <w:rPr>
                <w:sz w:val="16"/>
                <w:szCs w:val="16"/>
              </w:rPr>
            </w:pPr>
          </w:p>
        </w:tc>
        <w:tc>
          <w:tcPr>
            <w:tcW w:w="72" w:type="dxa"/>
          </w:tcPr>
          <w:p w14:paraId="747C41C5" w14:textId="77777777" w:rsidR="00A3667C" w:rsidRPr="00CA535C" w:rsidRDefault="00A3667C" w:rsidP="00A3667C">
            <w:pPr>
              <w:pStyle w:val="Texto"/>
              <w:rPr>
                <w:sz w:val="16"/>
                <w:szCs w:val="16"/>
              </w:rPr>
            </w:pPr>
          </w:p>
        </w:tc>
        <w:tc>
          <w:tcPr>
            <w:tcW w:w="921" w:type="dxa"/>
          </w:tcPr>
          <w:p w14:paraId="5DF40E76" w14:textId="77777777" w:rsidR="00A3667C" w:rsidRPr="00CA535C" w:rsidRDefault="00A3667C" w:rsidP="00032B2B">
            <w:pPr>
              <w:pStyle w:val="Texto"/>
              <w:tabs>
                <w:tab w:val="decimal" w:pos="858"/>
              </w:tabs>
              <w:rPr>
                <w:sz w:val="16"/>
                <w:szCs w:val="16"/>
              </w:rPr>
            </w:pPr>
          </w:p>
        </w:tc>
        <w:tc>
          <w:tcPr>
            <w:tcW w:w="72" w:type="dxa"/>
          </w:tcPr>
          <w:p w14:paraId="76DBB448" w14:textId="77777777" w:rsidR="00A3667C" w:rsidRPr="00CA535C" w:rsidRDefault="00A3667C" w:rsidP="00A3667C">
            <w:pPr>
              <w:pStyle w:val="Texto"/>
              <w:rPr>
                <w:sz w:val="16"/>
                <w:szCs w:val="16"/>
              </w:rPr>
            </w:pPr>
          </w:p>
        </w:tc>
        <w:tc>
          <w:tcPr>
            <w:tcW w:w="759" w:type="dxa"/>
          </w:tcPr>
          <w:p w14:paraId="65A0322E" w14:textId="77777777" w:rsidR="00A3667C" w:rsidRPr="00CA535C" w:rsidRDefault="00A3667C" w:rsidP="00A3667C">
            <w:pPr>
              <w:pStyle w:val="Texto"/>
              <w:tabs>
                <w:tab w:val="decimal" w:pos="678"/>
              </w:tabs>
              <w:rPr>
                <w:sz w:val="16"/>
                <w:szCs w:val="16"/>
              </w:rPr>
            </w:pPr>
          </w:p>
        </w:tc>
        <w:tc>
          <w:tcPr>
            <w:tcW w:w="56" w:type="dxa"/>
          </w:tcPr>
          <w:p w14:paraId="4DB1EAA6" w14:textId="77777777" w:rsidR="00A3667C" w:rsidRPr="00CA535C" w:rsidRDefault="00A3667C" w:rsidP="00A3667C">
            <w:pPr>
              <w:pStyle w:val="Texto"/>
              <w:tabs>
                <w:tab w:val="decimal" w:pos="1017"/>
              </w:tabs>
              <w:rPr>
                <w:sz w:val="16"/>
                <w:szCs w:val="16"/>
              </w:rPr>
            </w:pPr>
          </w:p>
        </w:tc>
        <w:tc>
          <w:tcPr>
            <w:tcW w:w="919" w:type="dxa"/>
          </w:tcPr>
          <w:p w14:paraId="3D83B746" w14:textId="77777777" w:rsidR="00A3667C" w:rsidRPr="00CA535C" w:rsidRDefault="00A3667C" w:rsidP="00A3667C">
            <w:pPr>
              <w:pStyle w:val="Texto"/>
              <w:tabs>
                <w:tab w:val="decimal" w:pos="843"/>
              </w:tabs>
              <w:rPr>
                <w:sz w:val="16"/>
                <w:szCs w:val="16"/>
              </w:rPr>
            </w:pPr>
          </w:p>
        </w:tc>
      </w:tr>
      <w:tr w:rsidR="00032B2B" w:rsidRPr="00CA535C" w14:paraId="299A0993" w14:textId="77777777" w:rsidTr="00032B2B">
        <w:tc>
          <w:tcPr>
            <w:tcW w:w="2430" w:type="dxa"/>
          </w:tcPr>
          <w:p w14:paraId="7CE4B407" w14:textId="4B5602D0" w:rsidR="00032B2B" w:rsidRPr="00CA535C" w:rsidRDefault="00032B2B" w:rsidP="00032B2B">
            <w:pPr>
              <w:pStyle w:val="Texto"/>
              <w:jc w:val="left"/>
              <w:rPr>
                <w:sz w:val="16"/>
                <w:szCs w:val="16"/>
              </w:rPr>
            </w:pPr>
            <w:r w:rsidRPr="00CA535C">
              <w:rPr>
                <w:sz w:val="16"/>
                <w:szCs w:val="16"/>
              </w:rPr>
              <w:t xml:space="preserve">Depreciación de </w:t>
            </w:r>
            <w:r>
              <w:rPr>
                <w:sz w:val="16"/>
                <w:szCs w:val="16"/>
              </w:rPr>
              <w:t>P</w:t>
            </w:r>
            <w:r w:rsidRPr="00CA535C">
              <w:rPr>
                <w:sz w:val="16"/>
                <w:szCs w:val="16"/>
              </w:rPr>
              <w:t xml:space="preserve">ropiedades, </w:t>
            </w:r>
            <w:r>
              <w:rPr>
                <w:sz w:val="16"/>
                <w:szCs w:val="16"/>
              </w:rPr>
              <w:t>P</w:t>
            </w:r>
            <w:r w:rsidRPr="00CA535C">
              <w:rPr>
                <w:sz w:val="16"/>
                <w:szCs w:val="16"/>
              </w:rPr>
              <w:t xml:space="preserve">lanta y </w:t>
            </w:r>
            <w:r>
              <w:rPr>
                <w:sz w:val="16"/>
                <w:szCs w:val="16"/>
              </w:rPr>
              <w:t>E</w:t>
            </w:r>
            <w:r w:rsidRPr="00CA535C">
              <w:rPr>
                <w:sz w:val="16"/>
                <w:szCs w:val="16"/>
              </w:rPr>
              <w:t xml:space="preserve">quipo </w:t>
            </w:r>
            <w:r>
              <w:rPr>
                <w:sz w:val="16"/>
                <w:szCs w:val="16"/>
              </w:rPr>
              <w:t>de A</w:t>
            </w:r>
            <w:r w:rsidRPr="00CA535C">
              <w:rPr>
                <w:sz w:val="16"/>
                <w:szCs w:val="16"/>
              </w:rPr>
              <w:t xml:space="preserve">ctivos </w:t>
            </w:r>
            <w:r>
              <w:rPr>
                <w:sz w:val="16"/>
                <w:szCs w:val="16"/>
              </w:rPr>
              <w:t>I</w:t>
            </w:r>
            <w:r w:rsidRPr="00CA535C">
              <w:rPr>
                <w:sz w:val="16"/>
                <w:szCs w:val="16"/>
              </w:rPr>
              <w:t xml:space="preserve">ntangibles </w:t>
            </w:r>
            <w:r>
              <w:rPr>
                <w:sz w:val="16"/>
                <w:szCs w:val="16"/>
              </w:rPr>
              <w:t xml:space="preserve">y Derechos de uso </w:t>
            </w:r>
            <w:r w:rsidRPr="00CA535C">
              <w:rPr>
                <w:sz w:val="16"/>
                <w:szCs w:val="16"/>
              </w:rPr>
              <w:t xml:space="preserve">al </w:t>
            </w:r>
            <w:r>
              <w:rPr>
                <w:sz w:val="16"/>
                <w:szCs w:val="16"/>
              </w:rPr>
              <w:t>30/11/2022</w:t>
            </w:r>
          </w:p>
        </w:tc>
        <w:tc>
          <w:tcPr>
            <w:tcW w:w="900" w:type="dxa"/>
          </w:tcPr>
          <w:p w14:paraId="6CDB7324" w14:textId="14A5BD3A" w:rsidR="00032B2B" w:rsidRPr="00CA535C" w:rsidRDefault="00032B2B" w:rsidP="00032B2B">
            <w:pPr>
              <w:pStyle w:val="Texto"/>
              <w:tabs>
                <w:tab w:val="decimal" w:pos="810"/>
              </w:tabs>
              <w:rPr>
                <w:sz w:val="16"/>
                <w:szCs w:val="16"/>
              </w:rPr>
            </w:pPr>
            <w:r w:rsidRPr="00A60211">
              <w:rPr>
                <w:sz w:val="16"/>
                <w:szCs w:val="16"/>
              </w:rPr>
              <w:t>1.052.14</w:t>
            </w:r>
            <w:r w:rsidR="00955127">
              <w:rPr>
                <w:sz w:val="16"/>
                <w:szCs w:val="16"/>
              </w:rPr>
              <w:t>3</w:t>
            </w:r>
          </w:p>
        </w:tc>
        <w:tc>
          <w:tcPr>
            <w:tcW w:w="71" w:type="dxa"/>
          </w:tcPr>
          <w:p w14:paraId="39DD2889" w14:textId="77777777" w:rsidR="00032B2B" w:rsidRPr="00CA535C" w:rsidRDefault="00032B2B" w:rsidP="00032B2B">
            <w:pPr>
              <w:pStyle w:val="Texto"/>
              <w:rPr>
                <w:sz w:val="16"/>
                <w:szCs w:val="16"/>
              </w:rPr>
            </w:pPr>
          </w:p>
        </w:tc>
        <w:tc>
          <w:tcPr>
            <w:tcW w:w="829" w:type="dxa"/>
          </w:tcPr>
          <w:p w14:paraId="7468DE5E" w14:textId="399BC5FB" w:rsidR="00032B2B" w:rsidRPr="00CA535C" w:rsidRDefault="00032B2B" w:rsidP="00032B2B">
            <w:pPr>
              <w:pStyle w:val="Texto"/>
              <w:tabs>
                <w:tab w:val="decimal" w:pos="740"/>
              </w:tabs>
              <w:rPr>
                <w:sz w:val="16"/>
                <w:szCs w:val="16"/>
              </w:rPr>
            </w:pPr>
            <w:r w:rsidRPr="00A60211">
              <w:rPr>
                <w:sz w:val="16"/>
                <w:szCs w:val="16"/>
              </w:rPr>
              <w:t>271.975</w:t>
            </w:r>
          </w:p>
        </w:tc>
        <w:tc>
          <w:tcPr>
            <w:tcW w:w="62" w:type="dxa"/>
          </w:tcPr>
          <w:p w14:paraId="7627AABD" w14:textId="77777777" w:rsidR="00032B2B" w:rsidRPr="00CA535C" w:rsidRDefault="00032B2B" w:rsidP="00032B2B">
            <w:pPr>
              <w:pStyle w:val="Texto"/>
              <w:tabs>
                <w:tab w:val="decimal" w:pos="734"/>
              </w:tabs>
              <w:jc w:val="left"/>
              <w:rPr>
                <w:sz w:val="16"/>
                <w:szCs w:val="16"/>
              </w:rPr>
            </w:pPr>
          </w:p>
        </w:tc>
        <w:tc>
          <w:tcPr>
            <w:tcW w:w="826" w:type="dxa"/>
          </w:tcPr>
          <w:p w14:paraId="6ACE18C2" w14:textId="2807040E" w:rsidR="00032B2B" w:rsidRPr="00CA535C" w:rsidRDefault="00032B2B" w:rsidP="00032B2B">
            <w:pPr>
              <w:pStyle w:val="Texto"/>
              <w:tabs>
                <w:tab w:val="decimal" w:pos="709"/>
              </w:tabs>
              <w:rPr>
                <w:sz w:val="16"/>
                <w:szCs w:val="16"/>
              </w:rPr>
            </w:pPr>
            <w:r w:rsidRPr="00A60211">
              <w:rPr>
                <w:sz w:val="16"/>
                <w:szCs w:val="16"/>
              </w:rPr>
              <w:t>107.852</w:t>
            </w:r>
          </w:p>
        </w:tc>
        <w:tc>
          <w:tcPr>
            <w:tcW w:w="72" w:type="dxa"/>
          </w:tcPr>
          <w:p w14:paraId="7F98AD4E" w14:textId="77777777" w:rsidR="00032B2B" w:rsidRPr="00CA535C" w:rsidRDefault="00032B2B" w:rsidP="00032B2B">
            <w:pPr>
              <w:pStyle w:val="Texto"/>
              <w:rPr>
                <w:sz w:val="16"/>
                <w:szCs w:val="16"/>
              </w:rPr>
            </w:pPr>
          </w:p>
        </w:tc>
        <w:tc>
          <w:tcPr>
            <w:tcW w:w="1110" w:type="dxa"/>
          </w:tcPr>
          <w:p w14:paraId="1F3D79A8" w14:textId="303346B5" w:rsidR="00032B2B" w:rsidRPr="00CA535C" w:rsidRDefault="00032B2B" w:rsidP="00032B2B">
            <w:pPr>
              <w:pStyle w:val="Texto"/>
              <w:tabs>
                <w:tab w:val="decimal" w:pos="882"/>
              </w:tabs>
              <w:rPr>
                <w:sz w:val="16"/>
                <w:szCs w:val="16"/>
              </w:rPr>
            </w:pPr>
            <w:r w:rsidRPr="00A60211">
              <w:rPr>
                <w:sz w:val="16"/>
                <w:szCs w:val="16"/>
              </w:rPr>
              <w:t>33.411</w:t>
            </w:r>
          </w:p>
        </w:tc>
        <w:tc>
          <w:tcPr>
            <w:tcW w:w="72" w:type="dxa"/>
          </w:tcPr>
          <w:p w14:paraId="1470E04D" w14:textId="77777777" w:rsidR="00032B2B" w:rsidRPr="00CA535C" w:rsidRDefault="00032B2B" w:rsidP="00032B2B">
            <w:pPr>
              <w:pStyle w:val="Texto"/>
              <w:rPr>
                <w:sz w:val="16"/>
                <w:szCs w:val="16"/>
              </w:rPr>
            </w:pPr>
          </w:p>
        </w:tc>
        <w:tc>
          <w:tcPr>
            <w:tcW w:w="999" w:type="dxa"/>
          </w:tcPr>
          <w:p w14:paraId="49599B46" w14:textId="388DC0D1" w:rsidR="00032B2B" w:rsidRPr="00CA535C" w:rsidRDefault="00032B2B" w:rsidP="00032B2B">
            <w:pPr>
              <w:pStyle w:val="Texto"/>
              <w:tabs>
                <w:tab w:val="decimal" w:pos="854"/>
              </w:tabs>
              <w:jc w:val="left"/>
              <w:rPr>
                <w:sz w:val="16"/>
                <w:szCs w:val="16"/>
              </w:rPr>
            </w:pPr>
            <w:r w:rsidRPr="00643EC9">
              <w:rPr>
                <w:sz w:val="16"/>
                <w:szCs w:val="16"/>
              </w:rPr>
              <w:t xml:space="preserve">-      </w:t>
            </w:r>
          </w:p>
        </w:tc>
        <w:tc>
          <w:tcPr>
            <w:tcW w:w="72" w:type="dxa"/>
          </w:tcPr>
          <w:p w14:paraId="0DA6BA34" w14:textId="77777777" w:rsidR="00032B2B" w:rsidRPr="00CA535C" w:rsidRDefault="00032B2B" w:rsidP="00032B2B">
            <w:pPr>
              <w:pStyle w:val="Texto"/>
              <w:rPr>
                <w:sz w:val="16"/>
                <w:szCs w:val="16"/>
              </w:rPr>
            </w:pPr>
          </w:p>
        </w:tc>
        <w:tc>
          <w:tcPr>
            <w:tcW w:w="921" w:type="dxa"/>
          </w:tcPr>
          <w:p w14:paraId="50421456" w14:textId="6CC44728" w:rsidR="00032B2B" w:rsidRPr="00CA535C" w:rsidRDefault="00032B2B" w:rsidP="00032B2B">
            <w:pPr>
              <w:pStyle w:val="Texto"/>
              <w:tabs>
                <w:tab w:val="decimal" w:pos="858"/>
              </w:tabs>
              <w:rPr>
                <w:sz w:val="16"/>
                <w:szCs w:val="16"/>
              </w:rPr>
            </w:pPr>
            <w:r>
              <w:rPr>
                <w:sz w:val="16"/>
                <w:szCs w:val="16"/>
              </w:rPr>
              <w:t xml:space="preserve">-      </w:t>
            </w:r>
          </w:p>
        </w:tc>
        <w:tc>
          <w:tcPr>
            <w:tcW w:w="72" w:type="dxa"/>
          </w:tcPr>
          <w:p w14:paraId="121310F8" w14:textId="77777777" w:rsidR="00032B2B" w:rsidRPr="00CA535C" w:rsidRDefault="00032B2B" w:rsidP="00032B2B">
            <w:pPr>
              <w:pStyle w:val="Texto"/>
              <w:rPr>
                <w:sz w:val="16"/>
                <w:szCs w:val="16"/>
              </w:rPr>
            </w:pPr>
          </w:p>
        </w:tc>
        <w:tc>
          <w:tcPr>
            <w:tcW w:w="759" w:type="dxa"/>
          </w:tcPr>
          <w:p w14:paraId="007EB8E3" w14:textId="64A66744" w:rsidR="00032B2B" w:rsidRPr="00CA535C" w:rsidRDefault="00032B2B" w:rsidP="00032B2B">
            <w:pPr>
              <w:pStyle w:val="Texto"/>
              <w:tabs>
                <w:tab w:val="decimal" w:pos="678"/>
              </w:tabs>
              <w:jc w:val="left"/>
              <w:rPr>
                <w:sz w:val="16"/>
                <w:szCs w:val="16"/>
              </w:rPr>
            </w:pPr>
            <w:r w:rsidRPr="00851F66">
              <w:rPr>
                <w:sz w:val="16"/>
                <w:szCs w:val="16"/>
              </w:rPr>
              <w:t xml:space="preserve">-     </w:t>
            </w:r>
          </w:p>
        </w:tc>
        <w:tc>
          <w:tcPr>
            <w:tcW w:w="56" w:type="dxa"/>
          </w:tcPr>
          <w:p w14:paraId="1887982F" w14:textId="77777777" w:rsidR="00032B2B" w:rsidRPr="00CA535C" w:rsidRDefault="00032B2B" w:rsidP="00032B2B">
            <w:pPr>
              <w:pStyle w:val="Texto"/>
              <w:tabs>
                <w:tab w:val="decimal" w:pos="1017"/>
              </w:tabs>
              <w:rPr>
                <w:sz w:val="16"/>
                <w:szCs w:val="16"/>
              </w:rPr>
            </w:pPr>
          </w:p>
        </w:tc>
        <w:tc>
          <w:tcPr>
            <w:tcW w:w="919" w:type="dxa"/>
          </w:tcPr>
          <w:p w14:paraId="24E61400" w14:textId="1FBF0C4C" w:rsidR="00032B2B" w:rsidRPr="00CA535C" w:rsidRDefault="00032B2B" w:rsidP="00032B2B">
            <w:pPr>
              <w:pStyle w:val="Texto"/>
              <w:tabs>
                <w:tab w:val="decimal" w:pos="843"/>
              </w:tabs>
              <w:rPr>
                <w:sz w:val="16"/>
                <w:szCs w:val="16"/>
              </w:rPr>
            </w:pPr>
            <w:r w:rsidRPr="00A60211">
              <w:rPr>
                <w:sz w:val="16"/>
                <w:szCs w:val="16"/>
              </w:rPr>
              <w:t>1.465.38</w:t>
            </w:r>
            <w:r w:rsidR="00955127">
              <w:rPr>
                <w:sz w:val="16"/>
                <w:szCs w:val="16"/>
              </w:rPr>
              <w:t>1</w:t>
            </w:r>
          </w:p>
        </w:tc>
      </w:tr>
      <w:tr w:rsidR="00032B2B" w:rsidRPr="00CA535C" w14:paraId="5242E04D" w14:textId="77777777" w:rsidTr="00032B2B">
        <w:tc>
          <w:tcPr>
            <w:tcW w:w="2430" w:type="dxa"/>
          </w:tcPr>
          <w:p w14:paraId="156E05C3" w14:textId="161C1D8C" w:rsidR="00032B2B" w:rsidRPr="00CA535C" w:rsidRDefault="00032B2B" w:rsidP="00032B2B">
            <w:pPr>
              <w:pStyle w:val="Texto"/>
              <w:jc w:val="left"/>
              <w:rPr>
                <w:sz w:val="16"/>
                <w:szCs w:val="16"/>
              </w:rPr>
            </w:pPr>
            <w:r w:rsidRPr="00CA535C">
              <w:rPr>
                <w:sz w:val="16"/>
                <w:szCs w:val="16"/>
              </w:rPr>
              <w:t xml:space="preserve">Depreciación de </w:t>
            </w:r>
            <w:r>
              <w:rPr>
                <w:sz w:val="16"/>
                <w:szCs w:val="16"/>
              </w:rPr>
              <w:t>P</w:t>
            </w:r>
            <w:r w:rsidRPr="00CA535C">
              <w:rPr>
                <w:sz w:val="16"/>
                <w:szCs w:val="16"/>
              </w:rPr>
              <w:t xml:space="preserve">ropiedades, </w:t>
            </w:r>
            <w:r>
              <w:rPr>
                <w:sz w:val="16"/>
                <w:szCs w:val="16"/>
              </w:rPr>
              <w:t>P</w:t>
            </w:r>
            <w:r w:rsidRPr="00CA535C">
              <w:rPr>
                <w:sz w:val="16"/>
                <w:szCs w:val="16"/>
              </w:rPr>
              <w:t xml:space="preserve">lanta y </w:t>
            </w:r>
            <w:r>
              <w:rPr>
                <w:sz w:val="16"/>
                <w:szCs w:val="16"/>
              </w:rPr>
              <w:t>E</w:t>
            </w:r>
            <w:r w:rsidRPr="00CA535C">
              <w:rPr>
                <w:sz w:val="16"/>
                <w:szCs w:val="16"/>
              </w:rPr>
              <w:t xml:space="preserve">quipo de </w:t>
            </w:r>
            <w:r>
              <w:rPr>
                <w:sz w:val="16"/>
                <w:szCs w:val="16"/>
              </w:rPr>
              <w:t>A</w:t>
            </w:r>
            <w:r w:rsidRPr="00CA535C">
              <w:rPr>
                <w:sz w:val="16"/>
                <w:szCs w:val="16"/>
              </w:rPr>
              <w:t xml:space="preserve">ctivos </w:t>
            </w:r>
            <w:r>
              <w:rPr>
                <w:sz w:val="16"/>
                <w:szCs w:val="16"/>
              </w:rPr>
              <w:t>I</w:t>
            </w:r>
            <w:r w:rsidRPr="00CA535C">
              <w:rPr>
                <w:sz w:val="16"/>
                <w:szCs w:val="16"/>
              </w:rPr>
              <w:t>ntangibles</w:t>
            </w:r>
            <w:r>
              <w:rPr>
                <w:sz w:val="16"/>
                <w:szCs w:val="16"/>
              </w:rPr>
              <w:t xml:space="preserve"> y Derechos de uso</w:t>
            </w:r>
            <w:r w:rsidRPr="00CA535C">
              <w:rPr>
                <w:sz w:val="16"/>
                <w:szCs w:val="16"/>
              </w:rPr>
              <w:t xml:space="preserve"> al </w:t>
            </w:r>
            <w:r>
              <w:rPr>
                <w:sz w:val="16"/>
                <w:szCs w:val="16"/>
              </w:rPr>
              <w:t>30/11/2021</w:t>
            </w:r>
          </w:p>
        </w:tc>
        <w:tc>
          <w:tcPr>
            <w:tcW w:w="900" w:type="dxa"/>
          </w:tcPr>
          <w:p w14:paraId="38DFD242" w14:textId="475A1482" w:rsidR="00032B2B" w:rsidRPr="00CA535C" w:rsidRDefault="00032B2B" w:rsidP="00032B2B">
            <w:pPr>
              <w:pStyle w:val="Texto"/>
              <w:tabs>
                <w:tab w:val="decimal" w:pos="810"/>
              </w:tabs>
              <w:rPr>
                <w:sz w:val="16"/>
                <w:szCs w:val="16"/>
              </w:rPr>
            </w:pPr>
            <w:r w:rsidRPr="00A60211">
              <w:rPr>
                <w:sz w:val="16"/>
                <w:szCs w:val="16"/>
              </w:rPr>
              <w:t>1.089.87</w:t>
            </w:r>
            <w:r w:rsidR="00955127">
              <w:rPr>
                <w:sz w:val="16"/>
                <w:szCs w:val="16"/>
              </w:rPr>
              <w:t>3</w:t>
            </w:r>
          </w:p>
        </w:tc>
        <w:tc>
          <w:tcPr>
            <w:tcW w:w="71" w:type="dxa"/>
          </w:tcPr>
          <w:p w14:paraId="7D9209F3" w14:textId="77777777" w:rsidR="00032B2B" w:rsidRPr="00CA535C" w:rsidRDefault="00032B2B" w:rsidP="00032B2B">
            <w:pPr>
              <w:pStyle w:val="Texto"/>
              <w:rPr>
                <w:sz w:val="16"/>
                <w:szCs w:val="16"/>
              </w:rPr>
            </w:pPr>
          </w:p>
        </w:tc>
        <w:tc>
          <w:tcPr>
            <w:tcW w:w="829" w:type="dxa"/>
          </w:tcPr>
          <w:p w14:paraId="66949ADF" w14:textId="3CBEE2F9" w:rsidR="00032B2B" w:rsidRPr="00CA535C" w:rsidRDefault="00032B2B" w:rsidP="00032B2B">
            <w:pPr>
              <w:pStyle w:val="Texto"/>
              <w:tabs>
                <w:tab w:val="decimal" w:pos="740"/>
              </w:tabs>
              <w:rPr>
                <w:sz w:val="16"/>
                <w:szCs w:val="16"/>
              </w:rPr>
            </w:pPr>
            <w:r w:rsidRPr="00A60211">
              <w:rPr>
                <w:sz w:val="16"/>
                <w:szCs w:val="16"/>
              </w:rPr>
              <w:t>156.695</w:t>
            </w:r>
          </w:p>
        </w:tc>
        <w:tc>
          <w:tcPr>
            <w:tcW w:w="62" w:type="dxa"/>
          </w:tcPr>
          <w:p w14:paraId="6E0656EB" w14:textId="77777777" w:rsidR="00032B2B" w:rsidRPr="00CA535C" w:rsidRDefault="00032B2B" w:rsidP="00032B2B">
            <w:pPr>
              <w:pStyle w:val="Texto"/>
              <w:tabs>
                <w:tab w:val="decimal" w:pos="734"/>
              </w:tabs>
              <w:jc w:val="left"/>
              <w:rPr>
                <w:sz w:val="16"/>
                <w:szCs w:val="16"/>
              </w:rPr>
            </w:pPr>
          </w:p>
        </w:tc>
        <w:tc>
          <w:tcPr>
            <w:tcW w:w="826" w:type="dxa"/>
          </w:tcPr>
          <w:p w14:paraId="04416385" w14:textId="02164CEB" w:rsidR="00032B2B" w:rsidRPr="00CA535C" w:rsidRDefault="00032B2B" w:rsidP="00032B2B">
            <w:pPr>
              <w:pStyle w:val="Texto"/>
              <w:tabs>
                <w:tab w:val="decimal" w:pos="709"/>
              </w:tabs>
              <w:rPr>
                <w:sz w:val="16"/>
                <w:szCs w:val="16"/>
              </w:rPr>
            </w:pPr>
            <w:r w:rsidRPr="00A60211">
              <w:rPr>
                <w:sz w:val="16"/>
                <w:szCs w:val="16"/>
              </w:rPr>
              <w:t>115.848</w:t>
            </w:r>
          </w:p>
        </w:tc>
        <w:tc>
          <w:tcPr>
            <w:tcW w:w="72" w:type="dxa"/>
          </w:tcPr>
          <w:p w14:paraId="5B939964" w14:textId="77777777" w:rsidR="00032B2B" w:rsidRPr="00CA535C" w:rsidRDefault="00032B2B" w:rsidP="00032B2B">
            <w:pPr>
              <w:pStyle w:val="Texto"/>
              <w:rPr>
                <w:sz w:val="16"/>
                <w:szCs w:val="16"/>
              </w:rPr>
            </w:pPr>
          </w:p>
        </w:tc>
        <w:tc>
          <w:tcPr>
            <w:tcW w:w="1110" w:type="dxa"/>
          </w:tcPr>
          <w:p w14:paraId="48707462" w14:textId="2C917A69" w:rsidR="00032B2B" w:rsidRPr="00CA535C" w:rsidRDefault="00032B2B" w:rsidP="00032B2B">
            <w:pPr>
              <w:pStyle w:val="Texto"/>
              <w:tabs>
                <w:tab w:val="decimal" w:pos="882"/>
              </w:tabs>
              <w:rPr>
                <w:sz w:val="16"/>
                <w:szCs w:val="16"/>
              </w:rPr>
            </w:pPr>
            <w:r w:rsidRPr="00A60211">
              <w:rPr>
                <w:sz w:val="16"/>
                <w:szCs w:val="16"/>
              </w:rPr>
              <w:t>24.744</w:t>
            </w:r>
          </w:p>
        </w:tc>
        <w:tc>
          <w:tcPr>
            <w:tcW w:w="72" w:type="dxa"/>
          </w:tcPr>
          <w:p w14:paraId="1D2DB263" w14:textId="77777777" w:rsidR="00032B2B" w:rsidRPr="00CA535C" w:rsidRDefault="00032B2B" w:rsidP="00032B2B">
            <w:pPr>
              <w:pStyle w:val="Texto"/>
              <w:rPr>
                <w:sz w:val="16"/>
                <w:szCs w:val="16"/>
              </w:rPr>
            </w:pPr>
          </w:p>
        </w:tc>
        <w:tc>
          <w:tcPr>
            <w:tcW w:w="999" w:type="dxa"/>
          </w:tcPr>
          <w:p w14:paraId="7D21512F" w14:textId="55E2F88A" w:rsidR="00032B2B" w:rsidRPr="00CA535C" w:rsidRDefault="00032B2B" w:rsidP="00032B2B">
            <w:pPr>
              <w:pStyle w:val="Texto"/>
              <w:tabs>
                <w:tab w:val="decimal" w:pos="854"/>
              </w:tabs>
              <w:jc w:val="left"/>
              <w:rPr>
                <w:sz w:val="16"/>
                <w:szCs w:val="16"/>
              </w:rPr>
            </w:pPr>
            <w:r w:rsidRPr="00643EC9">
              <w:rPr>
                <w:sz w:val="16"/>
                <w:szCs w:val="16"/>
              </w:rPr>
              <w:t xml:space="preserve">-      </w:t>
            </w:r>
          </w:p>
        </w:tc>
        <w:tc>
          <w:tcPr>
            <w:tcW w:w="72" w:type="dxa"/>
          </w:tcPr>
          <w:p w14:paraId="02347462" w14:textId="77777777" w:rsidR="00032B2B" w:rsidRPr="00CA535C" w:rsidRDefault="00032B2B" w:rsidP="00032B2B">
            <w:pPr>
              <w:pStyle w:val="Texto"/>
              <w:rPr>
                <w:sz w:val="16"/>
                <w:szCs w:val="16"/>
              </w:rPr>
            </w:pPr>
          </w:p>
        </w:tc>
        <w:tc>
          <w:tcPr>
            <w:tcW w:w="921" w:type="dxa"/>
          </w:tcPr>
          <w:p w14:paraId="31619444" w14:textId="40EACCF5" w:rsidR="00032B2B" w:rsidRPr="00CA535C" w:rsidRDefault="00032B2B" w:rsidP="00032B2B">
            <w:pPr>
              <w:pStyle w:val="Texto"/>
              <w:tabs>
                <w:tab w:val="decimal" w:pos="858"/>
              </w:tabs>
              <w:rPr>
                <w:sz w:val="16"/>
                <w:szCs w:val="16"/>
              </w:rPr>
            </w:pPr>
            <w:r>
              <w:rPr>
                <w:sz w:val="16"/>
                <w:szCs w:val="16"/>
              </w:rPr>
              <w:t xml:space="preserve">-      </w:t>
            </w:r>
          </w:p>
        </w:tc>
        <w:tc>
          <w:tcPr>
            <w:tcW w:w="72" w:type="dxa"/>
          </w:tcPr>
          <w:p w14:paraId="0781C52F" w14:textId="77777777" w:rsidR="00032B2B" w:rsidRPr="00CA535C" w:rsidRDefault="00032B2B" w:rsidP="00032B2B">
            <w:pPr>
              <w:pStyle w:val="Texto"/>
              <w:rPr>
                <w:sz w:val="16"/>
                <w:szCs w:val="16"/>
              </w:rPr>
            </w:pPr>
          </w:p>
        </w:tc>
        <w:tc>
          <w:tcPr>
            <w:tcW w:w="759" w:type="dxa"/>
          </w:tcPr>
          <w:p w14:paraId="18764357" w14:textId="5ED4983B" w:rsidR="00032B2B" w:rsidRPr="00CA535C" w:rsidRDefault="00032B2B" w:rsidP="00032B2B">
            <w:pPr>
              <w:pStyle w:val="Texto"/>
              <w:tabs>
                <w:tab w:val="decimal" w:pos="678"/>
              </w:tabs>
              <w:jc w:val="left"/>
              <w:rPr>
                <w:sz w:val="16"/>
                <w:szCs w:val="16"/>
              </w:rPr>
            </w:pPr>
            <w:r w:rsidRPr="00851F66">
              <w:rPr>
                <w:sz w:val="16"/>
                <w:szCs w:val="16"/>
              </w:rPr>
              <w:t xml:space="preserve">-     </w:t>
            </w:r>
          </w:p>
        </w:tc>
        <w:tc>
          <w:tcPr>
            <w:tcW w:w="56" w:type="dxa"/>
          </w:tcPr>
          <w:p w14:paraId="0C021AFA" w14:textId="77777777" w:rsidR="00032B2B" w:rsidRPr="00CA535C" w:rsidRDefault="00032B2B" w:rsidP="00032B2B">
            <w:pPr>
              <w:pStyle w:val="Texto"/>
              <w:tabs>
                <w:tab w:val="decimal" w:pos="1017"/>
              </w:tabs>
              <w:rPr>
                <w:sz w:val="16"/>
                <w:szCs w:val="16"/>
              </w:rPr>
            </w:pPr>
          </w:p>
        </w:tc>
        <w:tc>
          <w:tcPr>
            <w:tcW w:w="919" w:type="dxa"/>
          </w:tcPr>
          <w:p w14:paraId="47D1AF67" w14:textId="58A0FBEC" w:rsidR="00032B2B" w:rsidRPr="00CA535C" w:rsidRDefault="00032B2B" w:rsidP="00032B2B">
            <w:pPr>
              <w:pStyle w:val="Texto"/>
              <w:tabs>
                <w:tab w:val="decimal" w:pos="843"/>
              </w:tabs>
              <w:rPr>
                <w:sz w:val="16"/>
                <w:szCs w:val="16"/>
              </w:rPr>
            </w:pPr>
            <w:r w:rsidRPr="00A60211">
              <w:rPr>
                <w:sz w:val="16"/>
                <w:szCs w:val="16"/>
              </w:rPr>
              <w:t>1.387.1</w:t>
            </w:r>
            <w:r w:rsidR="00955127">
              <w:rPr>
                <w:sz w:val="16"/>
                <w:szCs w:val="16"/>
              </w:rPr>
              <w:t>60</w:t>
            </w:r>
          </w:p>
        </w:tc>
      </w:tr>
    </w:tbl>
    <w:p w14:paraId="08285976" w14:textId="1C32AFBC" w:rsidR="003D26AE" w:rsidRDefault="003D26AE" w:rsidP="00613940">
      <w:pPr>
        <w:pStyle w:val="Texto"/>
      </w:pPr>
    </w:p>
    <w:p w14:paraId="582AEC5D" w14:textId="0827996B" w:rsidR="00797E76" w:rsidRPr="00761B80" w:rsidRDefault="00B01266" w:rsidP="00B01266">
      <w:pPr>
        <w:pStyle w:val="textonotajustificado"/>
        <w:tabs>
          <w:tab w:val="decimal" w:pos="871"/>
        </w:tabs>
        <w:overflowPunct w:val="0"/>
        <w:autoSpaceDE w:val="0"/>
        <w:autoSpaceDN w:val="0"/>
        <w:adjustRightInd w:val="0"/>
        <w:textAlignment w:val="baseline"/>
      </w:pPr>
      <w:r w:rsidRPr="00761B80">
        <w:t xml:space="preserve">Por otra parte, el siguiente cuadro presenta los activos de los segmentos de negocio al </w:t>
      </w:r>
      <w:r w:rsidR="00D7020E">
        <w:t>3</w:t>
      </w:r>
      <w:r w:rsidR="00110EEB">
        <w:t>0</w:t>
      </w:r>
      <w:r w:rsidR="00D7020E">
        <w:t xml:space="preserve"> de </w:t>
      </w:r>
      <w:r w:rsidR="00110EEB">
        <w:t>noviembre</w:t>
      </w:r>
      <w:r w:rsidR="00D7020E">
        <w:t xml:space="preserve"> de 202</w:t>
      </w:r>
      <w:r w:rsidR="00730E03">
        <w:t>2</w:t>
      </w:r>
      <w:r w:rsidR="00D7020E">
        <w:t xml:space="preserve"> y </w:t>
      </w:r>
      <w:r w:rsidR="00730E03">
        <w:t>31 de mayo de 2022</w:t>
      </w:r>
      <w:r w:rsidRPr="00761B80">
        <w:t>, respectivamente:</w:t>
      </w:r>
    </w:p>
    <w:p w14:paraId="2CC4E980" w14:textId="77777777" w:rsidR="00905699" w:rsidRPr="007C35D5" w:rsidRDefault="00905699" w:rsidP="00E54884">
      <w:pPr>
        <w:pStyle w:val="textonotajustificado"/>
        <w:tabs>
          <w:tab w:val="decimal" w:pos="871"/>
        </w:tabs>
        <w:overflowPunct w:val="0"/>
        <w:autoSpaceDE w:val="0"/>
        <w:autoSpaceDN w:val="0"/>
        <w:adjustRightInd w:val="0"/>
        <w:textAlignment w:val="baseline"/>
      </w:pPr>
    </w:p>
    <w:tbl>
      <w:tblPr>
        <w:tblStyle w:val="TableGrid"/>
        <w:tblW w:w="10152" w:type="dxa"/>
        <w:tblLayout w:type="fixed"/>
        <w:tblLook w:val="04A0" w:firstRow="1" w:lastRow="0" w:firstColumn="1" w:lastColumn="0" w:noHBand="0" w:noVBand="1"/>
      </w:tblPr>
      <w:tblGrid>
        <w:gridCol w:w="2430"/>
        <w:gridCol w:w="900"/>
        <w:gridCol w:w="71"/>
        <w:gridCol w:w="829"/>
        <w:gridCol w:w="62"/>
        <w:gridCol w:w="826"/>
        <w:gridCol w:w="72"/>
        <w:gridCol w:w="1110"/>
        <w:gridCol w:w="72"/>
        <w:gridCol w:w="999"/>
        <w:gridCol w:w="72"/>
        <w:gridCol w:w="921"/>
        <w:gridCol w:w="72"/>
        <w:gridCol w:w="759"/>
        <w:gridCol w:w="56"/>
        <w:gridCol w:w="901"/>
      </w:tblGrid>
      <w:tr w:rsidR="00F36223" w:rsidRPr="00CA535C" w14:paraId="2CC51D14" w14:textId="77777777" w:rsidTr="0097732F">
        <w:tc>
          <w:tcPr>
            <w:tcW w:w="2430" w:type="dxa"/>
          </w:tcPr>
          <w:p w14:paraId="6B771EDD" w14:textId="77777777" w:rsidR="00F36223" w:rsidRPr="00CA535C" w:rsidRDefault="00F36223" w:rsidP="008F6961">
            <w:pPr>
              <w:pStyle w:val="Texto"/>
              <w:jc w:val="center"/>
              <w:rPr>
                <w:b/>
                <w:sz w:val="16"/>
                <w:szCs w:val="16"/>
              </w:rPr>
            </w:pPr>
          </w:p>
        </w:tc>
        <w:tc>
          <w:tcPr>
            <w:tcW w:w="900" w:type="dxa"/>
            <w:tcBorders>
              <w:bottom w:val="single" w:sz="6" w:space="0" w:color="auto"/>
            </w:tcBorders>
          </w:tcPr>
          <w:p w14:paraId="53E7F940" w14:textId="77777777" w:rsidR="00F36223" w:rsidRPr="00CA535C" w:rsidRDefault="00F36223" w:rsidP="008F6961">
            <w:pPr>
              <w:pStyle w:val="Texto"/>
              <w:jc w:val="center"/>
              <w:rPr>
                <w:b/>
                <w:sz w:val="16"/>
                <w:szCs w:val="16"/>
              </w:rPr>
            </w:pPr>
            <w:r w:rsidRPr="00CA535C">
              <w:rPr>
                <w:b/>
                <w:sz w:val="16"/>
                <w:szCs w:val="16"/>
              </w:rPr>
              <w:t>Azúcar y alcohol</w:t>
            </w:r>
          </w:p>
        </w:tc>
        <w:tc>
          <w:tcPr>
            <w:tcW w:w="71" w:type="dxa"/>
          </w:tcPr>
          <w:p w14:paraId="0551EB7D" w14:textId="77777777" w:rsidR="00F36223" w:rsidRPr="00CA535C" w:rsidRDefault="00F36223" w:rsidP="008F6961">
            <w:pPr>
              <w:pStyle w:val="Texto"/>
              <w:jc w:val="center"/>
              <w:rPr>
                <w:b/>
                <w:sz w:val="16"/>
                <w:szCs w:val="16"/>
              </w:rPr>
            </w:pPr>
          </w:p>
        </w:tc>
        <w:tc>
          <w:tcPr>
            <w:tcW w:w="829" w:type="dxa"/>
            <w:tcBorders>
              <w:bottom w:val="single" w:sz="6" w:space="0" w:color="auto"/>
            </w:tcBorders>
          </w:tcPr>
          <w:p w14:paraId="32C3C8B8" w14:textId="13EA9EB4" w:rsidR="00F36223" w:rsidRPr="00CA535C" w:rsidRDefault="00F36223" w:rsidP="008F6961">
            <w:pPr>
              <w:pStyle w:val="Texto"/>
              <w:jc w:val="center"/>
              <w:rPr>
                <w:b/>
                <w:sz w:val="16"/>
                <w:szCs w:val="16"/>
              </w:rPr>
            </w:pPr>
            <w:r w:rsidRPr="00CA535C">
              <w:rPr>
                <w:b/>
                <w:sz w:val="16"/>
                <w:szCs w:val="16"/>
              </w:rPr>
              <w:t>Papel y librería</w:t>
            </w:r>
            <w:r w:rsidR="00587E9F">
              <w:rPr>
                <w:b/>
                <w:sz w:val="16"/>
                <w:szCs w:val="16"/>
              </w:rPr>
              <w:t xml:space="preserve"> </w:t>
            </w:r>
          </w:p>
        </w:tc>
        <w:tc>
          <w:tcPr>
            <w:tcW w:w="62" w:type="dxa"/>
          </w:tcPr>
          <w:p w14:paraId="1BF7F810" w14:textId="77777777" w:rsidR="00F36223" w:rsidRPr="00CA535C" w:rsidRDefault="00F36223" w:rsidP="008F6961">
            <w:pPr>
              <w:pStyle w:val="Texto"/>
              <w:jc w:val="center"/>
              <w:rPr>
                <w:b/>
                <w:sz w:val="16"/>
                <w:szCs w:val="16"/>
              </w:rPr>
            </w:pPr>
          </w:p>
        </w:tc>
        <w:tc>
          <w:tcPr>
            <w:tcW w:w="826" w:type="dxa"/>
            <w:tcBorders>
              <w:bottom w:val="single" w:sz="6" w:space="0" w:color="auto"/>
            </w:tcBorders>
          </w:tcPr>
          <w:p w14:paraId="12F440A7" w14:textId="77777777" w:rsidR="00F36223" w:rsidRPr="00CA535C" w:rsidRDefault="00F36223" w:rsidP="008F6961">
            <w:pPr>
              <w:pStyle w:val="Texto"/>
              <w:jc w:val="center"/>
              <w:rPr>
                <w:b/>
                <w:sz w:val="16"/>
                <w:szCs w:val="16"/>
              </w:rPr>
            </w:pPr>
            <w:r w:rsidRPr="00CA535C">
              <w:rPr>
                <w:b/>
                <w:sz w:val="16"/>
                <w:szCs w:val="16"/>
              </w:rPr>
              <w:t>Frutas y jugos</w:t>
            </w:r>
          </w:p>
        </w:tc>
        <w:tc>
          <w:tcPr>
            <w:tcW w:w="72" w:type="dxa"/>
          </w:tcPr>
          <w:p w14:paraId="3F60FB0B" w14:textId="77777777" w:rsidR="00F36223" w:rsidRPr="00CA535C" w:rsidRDefault="00F36223" w:rsidP="008F6961">
            <w:pPr>
              <w:pStyle w:val="Texto"/>
              <w:jc w:val="center"/>
              <w:rPr>
                <w:b/>
                <w:sz w:val="16"/>
                <w:szCs w:val="16"/>
              </w:rPr>
            </w:pPr>
          </w:p>
        </w:tc>
        <w:tc>
          <w:tcPr>
            <w:tcW w:w="1110" w:type="dxa"/>
            <w:tcBorders>
              <w:bottom w:val="single" w:sz="6" w:space="0" w:color="auto"/>
            </w:tcBorders>
          </w:tcPr>
          <w:p w14:paraId="068BAD91" w14:textId="77777777" w:rsidR="00F36223" w:rsidRPr="00CA535C" w:rsidRDefault="00F36223" w:rsidP="008F6961">
            <w:pPr>
              <w:pStyle w:val="Texto"/>
              <w:jc w:val="center"/>
              <w:rPr>
                <w:b/>
                <w:sz w:val="16"/>
                <w:szCs w:val="16"/>
              </w:rPr>
            </w:pPr>
            <w:r w:rsidRPr="00CA535C">
              <w:rPr>
                <w:b/>
                <w:sz w:val="16"/>
                <w:szCs w:val="16"/>
              </w:rPr>
              <w:t>Productos agropecuarios</w:t>
            </w:r>
          </w:p>
        </w:tc>
        <w:tc>
          <w:tcPr>
            <w:tcW w:w="72" w:type="dxa"/>
          </w:tcPr>
          <w:p w14:paraId="378E3B9D" w14:textId="77777777" w:rsidR="00F36223" w:rsidRPr="00CA535C" w:rsidRDefault="00F36223" w:rsidP="008F6961">
            <w:pPr>
              <w:pStyle w:val="Texto"/>
              <w:jc w:val="center"/>
              <w:rPr>
                <w:b/>
                <w:sz w:val="16"/>
                <w:szCs w:val="16"/>
              </w:rPr>
            </w:pPr>
          </w:p>
        </w:tc>
        <w:tc>
          <w:tcPr>
            <w:tcW w:w="999" w:type="dxa"/>
            <w:tcBorders>
              <w:bottom w:val="single" w:sz="6" w:space="0" w:color="auto"/>
            </w:tcBorders>
          </w:tcPr>
          <w:p w14:paraId="6691C8C1" w14:textId="7C43AB9A" w:rsidR="00F36223" w:rsidRPr="00CA535C" w:rsidRDefault="009C1318" w:rsidP="008F6961">
            <w:pPr>
              <w:pStyle w:val="Texto"/>
              <w:jc w:val="center"/>
              <w:rPr>
                <w:b/>
                <w:sz w:val="16"/>
                <w:szCs w:val="16"/>
              </w:rPr>
            </w:pPr>
            <w:r>
              <w:rPr>
                <w:b/>
                <w:sz w:val="16"/>
                <w:szCs w:val="16"/>
              </w:rPr>
              <w:t>Resultados f</w:t>
            </w:r>
            <w:r w:rsidR="00F36223" w:rsidRPr="00CA535C">
              <w:rPr>
                <w:b/>
                <w:sz w:val="16"/>
                <w:szCs w:val="16"/>
              </w:rPr>
              <w:t>inanciero</w:t>
            </w:r>
            <w:r>
              <w:rPr>
                <w:b/>
                <w:sz w:val="16"/>
                <w:szCs w:val="16"/>
              </w:rPr>
              <w:t>s (netos</w:t>
            </w:r>
            <w:r w:rsidR="007D0F56">
              <w:rPr>
                <w:b/>
                <w:sz w:val="16"/>
                <w:szCs w:val="16"/>
              </w:rPr>
              <w:t>)</w:t>
            </w:r>
          </w:p>
        </w:tc>
        <w:tc>
          <w:tcPr>
            <w:tcW w:w="72" w:type="dxa"/>
          </w:tcPr>
          <w:p w14:paraId="01CF8256" w14:textId="77777777" w:rsidR="00F36223" w:rsidRPr="00CA535C" w:rsidRDefault="00F36223" w:rsidP="008F6961">
            <w:pPr>
              <w:pStyle w:val="Texto"/>
              <w:jc w:val="center"/>
              <w:rPr>
                <w:b/>
                <w:sz w:val="16"/>
                <w:szCs w:val="16"/>
              </w:rPr>
            </w:pPr>
          </w:p>
        </w:tc>
        <w:tc>
          <w:tcPr>
            <w:tcW w:w="921" w:type="dxa"/>
            <w:tcBorders>
              <w:bottom w:val="single" w:sz="6" w:space="0" w:color="auto"/>
            </w:tcBorders>
          </w:tcPr>
          <w:p w14:paraId="10C7D824" w14:textId="77777777" w:rsidR="00F36223" w:rsidRPr="00CA535C" w:rsidRDefault="00F36223" w:rsidP="008F6961">
            <w:pPr>
              <w:pStyle w:val="Texto"/>
              <w:jc w:val="center"/>
              <w:rPr>
                <w:b/>
                <w:sz w:val="16"/>
                <w:szCs w:val="16"/>
              </w:rPr>
            </w:pPr>
            <w:r w:rsidRPr="00CA535C">
              <w:rPr>
                <w:b/>
                <w:sz w:val="16"/>
                <w:szCs w:val="16"/>
              </w:rPr>
              <w:t>Impuesto a las ganancias</w:t>
            </w:r>
          </w:p>
        </w:tc>
        <w:tc>
          <w:tcPr>
            <w:tcW w:w="72" w:type="dxa"/>
          </w:tcPr>
          <w:p w14:paraId="5DBB87B7" w14:textId="77777777" w:rsidR="00F36223" w:rsidRPr="00CA535C" w:rsidRDefault="00F36223" w:rsidP="008F6961">
            <w:pPr>
              <w:pStyle w:val="Texto"/>
              <w:jc w:val="center"/>
              <w:rPr>
                <w:b/>
                <w:sz w:val="16"/>
                <w:szCs w:val="16"/>
              </w:rPr>
            </w:pPr>
          </w:p>
        </w:tc>
        <w:tc>
          <w:tcPr>
            <w:tcW w:w="759" w:type="dxa"/>
            <w:tcBorders>
              <w:bottom w:val="single" w:sz="6" w:space="0" w:color="auto"/>
            </w:tcBorders>
          </w:tcPr>
          <w:p w14:paraId="7E524F85" w14:textId="548C70F1" w:rsidR="00F36223" w:rsidRPr="00CA535C" w:rsidRDefault="00F36223" w:rsidP="008F6961">
            <w:pPr>
              <w:pStyle w:val="Texto"/>
              <w:jc w:val="center"/>
              <w:rPr>
                <w:rFonts w:cs="Arial"/>
                <w:b/>
                <w:bCs/>
                <w:sz w:val="16"/>
                <w:szCs w:val="16"/>
              </w:rPr>
            </w:pPr>
            <w:r w:rsidRPr="00CA535C">
              <w:rPr>
                <w:rFonts w:cs="Arial"/>
                <w:b/>
                <w:bCs/>
                <w:sz w:val="16"/>
                <w:szCs w:val="16"/>
              </w:rPr>
              <w:t>Otros</w:t>
            </w:r>
          </w:p>
        </w:tc>
        <w:tc>
          <w:tcPr>
            <w:tcW w:w="56" w:type="dxa"/>
          </w:tcPr>
          <w:p w14:paraId="36C18B91" w14:textId="77777777" w:rsidR="00F36223" w:rsidRPr="00CA535C" w:rsidRDefault="00F36223" w:rsidP="008F6961">
            <w:pPr>
              <w:pStyle w:val="Texto"/>
              <w:jc w:val="center"/>
              <w:rPr>
                <w:rFonts w:cs="Arial"/>
                <w:b/>
                <w:bCs/>
                <w:sz w:val="16"/>
                <w:szCs w:val="16"/>
              </w:rPr>
            </w:pPr>
          </w:p>
        </w:tc>
        <w:tc>
          <w:tcPr>
            <w:tcW w:w="901" w:type="dxa"/>
            <w:tcBorders>
              <w:bottom w:val="single" w:sz="6" w:space="0" w:color="auto"/>
            </w:tcBorders>
          </w:tcPr>
          <w:p w14:paraId="3A140308" w14:textId="77777777" w:rsidR="00F36223" w:rsidRPr="00CA535C" w:rsidRDefault="00F36223" w:rsidP="008F6961">
            <w:pPr>
              <w:pStyle w:val="Texto"/>
              <w:jc w:val="center"/>
              <w:rPr>
                <w:rFonts w:cs="Arial"/>
                <w:b/>
                <w:bCs/>
                <w:sz w:val="16"/>
                <w:szCs w:val="16"/>
              </w:rPr>
            </w:pPr>
            <w:r w:rsidRPr="00CA535C">
              <w:rPr>
                <w:rFonts w:cs="Arial"/>
                <w:b/>
                <w:bCs/>
                <w:sz w:val="16"/>
                <w:szCs w:val="16"/>
              </w:rPr>
              <w:t>Totales</w:t>
            </w:r>
          </w:p>
        </w:tc>
      </w:tr>
      <w:tr w:rsidR="00F36223" w:rsidRPr="00CA535C" w14:paraId="78CDF3BD" w14:textId="77777777" w:rsidTr="0097732F">
        <w:tc>
          <w:tcPr>
            <w:tcW w:w="2430" w:type="dxa"/>
          </w:tcPr>
          <w:p w14:paraId="20F95392" w14:textId="77777777" w:rsidR="00F36223" w:rsidRPr="00CA535C" w:rsidRDefault="00F36223" w:rsidP="008F6961">
            <w:pPr>
              <w:pStyle w:val="Texto"/>
              <w:jc w:val="left"/>
              <w:rPr>
                <w:sz w:val="16"/>
                <w:szCs w:val="16"/>
              </w:rPr>
            </w:pPr>
          </w:p>
        </w:tc>
        <w:tc>
          <w:tcPr>
            <w:tcW w:w="900" w:type="dxa"/>
          </w:tcPr>
          <w:p w14:paraId="1807D093" w14:textId="77777777" w:rsidR="00F36223" w:rsidRPr="00CA535C" w:rsidRDefault="00F36223" w:rsidP="00E81D59">
            <w:pPr>
              <w:pStyle w:val="Texto"/>
              <w:tabs>
                <w:tab w:val="decimal" w:pos="810"/>
              </w:tabs>
              <w:rPr>
                <w:sz w:val="16"/>
                <w:szCs w:val="16"/>
              </w:rPr>
            </w:pPr>
          </w:p>
        </w:tc>
        <w:tc>
          <w:tcPr>
            <w:tcW w:w="71" w:type="dxa"/>
          </w:tcPr>
          <w:p w14:paraId="7ED94448" w14:textId="77777777" w:rsidR="00F36223" w:rsidRPr="00CA535C" w:rsidRDefault="00F36223" w:rsidP="008F6961">
            <w:pPr>
              <w:pStyle w:val="Texto"/>
              <w:rPr>
                <w:sz w:val="16"/>
                <w:szCs w:val="16"/>
              </w:rPr>
            </w:pPr>
          </w:p>
        </w:tc>
        <w:tc>
          <w:tcPr>
            <w:tcW w:w="829" w:type="dxa"/>
          </w:tcPr>
          <w:p w14:paraId="701D76CA" w14:textId="77777777" w:rsidR="00F36223" w:rsidRPr="00CA535C" w:rsidRDefault="00F36223" w:rsidP="00E81D59">
            <w:pPr>
              <w:pStyle w:val="Texto"/>
              <w:tabs>
                <w:tab w:val="decimal" w:pos="740"/>
              </w:tabs>
              <w:rPr>
                <w:sz w:val="16"/>
                <w:szCs w:val="16"/>
              </w:rPr>
            </w:pPr>
          </w:p>
        </w:tc>
        <w:tc>
          <w:tcPr>
            <w:tcW w:w="62" w:type="dxa"/>
          </w:tcPr>
          <w:p w14:paraId="35630E4E" w14:textId="77777777" w:rsidR="00F36223" w:rsidRPr="00CA535C" w:rsidRDefault="00F36223" w:rsidP="008F6961">
            <w:pPr>
              <w:pStyle w:val="Texto"/>
              <w:tabs>
                <w:tab w:val="decimal" w:pos="846"/>
              </w:tabs>
              <w:jc w:val="left"/>
              <w:rPr>
                <w:sz w:val="16"/>
                <w:szCs w:val="16"/>
              </w:rPr>
            </w:pPr>
          </w:p>
        </w:tc>
        <w:tc>
          <w:tcPr>
            <w:tcW w:w="826" w:type="dxa"/>
          </w:tcPr>
          <w:p w14:paraId="3428A7F8" w14:textId="77777777" w:rsidR="00F36223" w:rsidRPr="00CA535C" w:rsidRDefault="00F36223" w:rsidP="00CA5749">
            <w:pPr>
              <w:pStyle w:val="Texto"/>
              <w:tabs>
                <w:tab w:val="decimal" w:pos="709"/>
              </w:tabs>
              <w:rPr>
                <w:sz w:val="16"/>
                <w:szCs w:val="16"/>
              </w:rPr>
            </w:pPr>
          </w:p>
        </w:tc>
        <w:tc>
          <w:tcPr>
            <w:tcW w:w="72" w:type="dxa"/>
          </w:tcPr>
          <w:p w14:paraId="16C0A293" w14:textId="77777777" w:rsidR="00F36223" w:rsidRPr="00CA535C" w:rsidRDefault="00F36223" w:rsidP="008F6961">
            <w:pPr>
              <w:pStyle w:val="Texto"/>
              <w:rPr>
                <w:sz w:val="16"/>
                <w:szCs w:val="16"/>
              </w:rPr>
            </w:pPr>
          </w:p>
        </w:tc>
        <w:tc>
          <w:tcPr>
            <w:tcW w:w="1110" w:type="dxa"/>
          </w:tcPr>
          <w:p w14:paraId="77298DD5" w14:textId="77777777" w:rsidR="00F36223" w:rsidRPr="00CA535C" w:rsidRDefault="00F36223" w:rsidP="00CA5749">
            <w:pPr>
              <w:pStyle w:val="Texto"/>
              <w:tabs>
                <w:tab w:val="decimal" w:pos="882"/>
              </w:tabs>
              <w:rPr>
                <w:sz w:val="16"/>
                <w:szCs w:val="16"/>
              </w:rPr>
            </w:pPr>
          </w:p>
        </w:tc>
        <w:tc>
          <w:tcPr>
            <w:tcW w:w="72" w:type="dxa"/>
          </w:tcPr>
          <w:p w14:paraId="10331992" w14:textId="77777777" w:rsidR="00F36223" w:rsidRPr="00CA535C" w:rsidRDefault="00F36223" w:rsidP="008F6961">
            <w:pPr>
              <w:pStyle w:val="Texto"/>
              <w:rPr>
                <w:sz w:val="16"/>
                <w:szCs w:val="16"/>
              </w:rPr>
            </w:pPr>
          </w:p>
        </w:tc>
        <w:tc>
          <w:tcPr>
            <w:tcW w:w="999" w:type="dxa"/>
          </w:tcPr>
          <w:p w14:paraId="1368ACD1" w14:textId="77777777" w:rsidR="00F36223" w:rsidRPr="00CA535C" w:rsidRDefault="00F36223" w:rsidP="00CA5749">
            <w:pPr>
              <w:pStyle w:val="Texto"/>
              <w:tabs>
                <w:tab w:val="decimal" w:pos="666"/>
              </w:tabs>
              <w:rPr>
                <w:sz w:val="16"/>
                <w:szCs w:val="16"/>
              </w:rPr>
            </w:pPr>
          </w:p>
        </w:tc>
        <w:tc>
          <w:tcPr>
            <w:tcW w:w="72" w:type="dxa"/>
          </w:tcPr>
          <w:p w14:paraId="31BA78F0" w14:textId="77777777" w:rsidR="00F36223" w:rsidRPr="00CA535C" w:rsidRDefault="00F36223" w:rsidP="008F6961">
            <w:pPr>
              <w:pStyle w:val="Texto"/>
              <w:rPr>
                <w:sz w:val="16"/>
                <w:szCs w:val="16"/>
              </w:rPr>
            </w:pPr>
          </w:p>
        </w:tc>
        <w:tc>
          <w:tcPr>
            <w:tcW w:w="921" w:type="dxa"/>
          </w:tcPr>
          <w:p w14:paraId="59BE4CB4" w14:textId="77777777" w:rsidR="00F36223" w:rsidRPr="00CA535C" w:rsidRDefault="00F36223" w:rsidP="00CA5749">
            <w:pPr>
              <w:pStyle w:val="Texto"/>
              <w:tabs>
                <w:tab w:val="decimal" w:pos="709"/>
              </w:tabs>
              <w:rPr>
                <w:sz w:val="16"/>
                <w:szCs w:val="16"/>
              </w:rPr>
            </w:pPr>
          </w:p>
        </w:tc>
        <w:tc>
          <w:tcPr>
            <w:tcW w:w="72" w:type="dxa"/>
          </w:tcPr>
          <w:p w14:paraId="74917419" w14:textId="77777777" w:rsidR="00F36223" w:rsidRPr="00CA535C" w:rsidRDefault="00F36223" w:rsidP="008F6961">
            <w:pPr>
              <w:pStyle w:val="Texto"/>
              <w:rPr>
                <w:sz w:val="16"/>
                <w:szCs w:val="16"/>
              </w:rPr>
            </w:pPr>
          </w:p>
        </w:tc>
        <w:tc>
          <w:tcPr>
            <w:tcW w:w="759" w:type="dxa"/>
          </w:tcPr>
          <w:p w14:paraId="0B1FD3B4" w14:textId="77777777" w:rsidR="00F36223" w:rsidRPr="00CA535C" w:rsidRDefault="00F36223" w:rsidP="00CA5749">
            <w:pPr>
              <w:pStyle w:val="Texto"/>
              <w:tabs>
                <w:tab w:val="decimal" w:pos="709"/>
              </w:tabs>
              <w:rPr>
                <w:sz w:val="16"/>
                <w:szCs w:val="16"/>
              </w:rPr>
            </w:pPr>
          </w:p>
        </w:tc>
        <w:tc>
          <w:tcPr>
            <w:tcW w:w="56" w:type="dxa"/>
          </w:tcPr>
          <w:p w14:paraId="5F09542A" w14:textId="77777777" w:rsidR="00F36223" w:rsidRPr="00CA535C" w:rsidRDefault="00F36223" w:rsidP="008F6961">
            <w:pPr>
              <w:pStyle w:val="Texto"/>
              <w:tabs>
                <w:tab w:val="decimal" w:pos="1017"/>
              </w:tabs>
              <w:rPr>
                <w:sz w:val="16"/>
                <w:szCs w:val="16"/>
              </w:rPr>
            </w:pPr>
          </w:p>
        </w:tc>
        <w:tc>
          <w:tcPr>
            <w:tcW w:w="901" w:type="dxa"/>
          </w:tcPr>
          <w:p w14:paraId="03EEBCCF" w14:textId="77777777" w:rsidR="00F36223" w:rsidRPr="00CA535C" w:rsidRDefault="00F36223" w:rsidP="0097732F">
            <w:pPr>
              <w:pStyle w:val="Texto"/>
              <w:tabs>
                <w:tab w:val="decimal" w:pos="825"/>
              </w:tabs>
              <w:rPr>
                <w:sz w:val="16"/>
                <w:szCs w:val="16"/>
              </w:rPr>
            </w:pPr>
          </w:p>
        </w:tc>
      </w:tr>
      <w:tr w:rsidR="00032B2B" w:rsidRPr="00CA535C" w14:paraId="414AB66F" w14:textId="77777777" w:rsidTr="00032B2B">
        <w:tc>
          <w:tcPr>
            <w:tcW w:w="2430" w:type="dxa"/>
          </w:tcPr>
          <w:p w14:paraId="100C8FC0" w14:textId="2718E13F" w:rsidR="00032B2B" w:rsidRPr="00CA535C" w:rsidRDefault="00032B2B" w:rsidP="00032B2B">
            <w:pPr>
              <w:pStyle w:val="Texto"/>
              <w:jc w:val="left"/>
              <w:rPr>
                <w:sz w:val="16"/>
                <w:szCs w:val="16"/>
              </w:rPr>
            </w:pPr>
            <w:r w:rsidRPr="00CA535C">
              <w:rPr>
                <w:sz w:val="16"/>
                <w:szCs w:val="16"/>
              </w:rPr>
              <w:t xml:space="preserve">Adquisiciones de </w:t>
            </w:r>
            <w:r>
              <w:rPr>
                <w:sz w:val="16"/>
                <w:szCs w:val="16"/>
              </w:rPr>
              <w:t>P</w:t>
            </w:r>
            <w:r w:rsidRPr="00CA535C">
              <w:rPr>
                <w:sz w:val="16"/>
                <w:szCs w:val="16"/>
              </w:rPr>
              <w:t xml:space="preserve">ropiedades, </w:t>
            </w:r>
            <w:r>
              <w:rPr>
                <w:sz w:val="16"/>
                <w:szCs w:val="16"/>
              </w:rPr>
              <w:t>P</w:t>
            </w:r>
            <w:r w:rsidRPr="00CA535C">
              <w:rPr>
                <w:sz w:val="16"/>
                <w:szCs w:val="16"/>
              </w:rPr>
              <w:t xml:space="preserve">lanta y </w:t>
            </w:r>
            <w:r>
              <w:rPr>
                <w:sz w:val="16"/>
                <w:szCs w:val="16"/>
              </w:rPr>
              <w:t>E</w:t>
            </w:r>
            <w:r w:rsidRPr="00CA535C">
              <w:rPr>
                <w:sz w:val="16"/>
                <w:szCs w:val="16"/>
              </w:rPr>
              <w:t>quipo</w:t>
            </w:r>
            <w:r w:rsidRPr="008E55F0">
              <w:rPr>
                <w:sz w:val="16"/>
                <w:szCs w:val="16"/>
              </w:rPr>
              <w:t>,</w:t>
            </w:r>
            <w:r w:rsidRPr="00CA535C">
              <w:rPr>
                <w:sz w:val="16"/>
                <w:szCs w:val="16"/>
              </w:rPr>
              <w:t xml:space="preserve"> de </w:t>
            </w:r>
            <w:r>
              <w:rPr>
                <w:sz w:val="16"/>
                <w:szCs w:val="16"/>
              </w:rPr>
              <w:t>A</w:t>
            </w:r>
            <w:r w:rsidRPr="00CA535C">
              <w:rPr>
                <w:sz w:val="16"/>
                <w:szCs w:val="16"/>
              </w:rPr>
              <w:t xml:space="preserve">ctivos </w:t>
            </w:r>
            <w:r w:rsidRPr="008E55F0">
              <w:rPr>
                <w:sz w:val="16"/>
                <w:szCs w:val="16"/>
              </w:rPr>
              <w:t>Intangibles y Derechos de uso</w:t>
            </w:r>
            <w:r w:rsidRPr="00CA535C">
              <w:rPr>
                <w:sz w:val="16"/>
                <w:szCs w:val="16"/>
              </w:rPr>
              <w:t xml:space="preserve"> al </w:t>
            </w:r>
            <w:r>
              <w:rPr>
                <w:sz w:val="16"/>
                <w:szCs w:val="16"/>
              </w:rPr>
              <w:t>30/11/2022</w:t>
            </w:r>
          </w:p>
        </w:tc>
        <w:tc>
          <w:tcPr>
            <w:tcW w:w="900" w:type="dxa"/>
          </w:tcPr>
          <w:p w14:paraId="4CF3766A" w14:textId="329B9AE0" w:rsidR="00032B2B" w:rsidRPr="00CA535C" w:rsidRDefault="00032B2B" w:rsidP="00032B2B">
            <w:pPr>
              <w:pStyle w:val="Texto"/>
              <w:tabs>
                <w:tab w:val="decimal" w:pos="810"/>
              </w:tabs>
              <w:rPr>
                <w:sz w:val="16"/>
                <w:szCs w:val="16"/>
              </w:rPr>
            </w:pPr>
            <w:r w:rsidRPr="00A60211">
              <w:rPr>
                <w:sz w:val="16"/>
                <w:szCs w:val="16"/>
              </w:rPr>
              <w:t>1.</w:t>
            </w:r>
            <w:r w:rsidR="00955127" w:rsidRPr="00955127">
              <w:rPr>
                <w:sz w:val="16"/>
                <w:szCs w:val="16"/>
              </w:rPr>
              <w:t>744.558</w:t>
            </w:r>
          </w:p>
        </w:tc>
        <w:tc>
          <w:tcPr>
            <w:tcW w:w="71" w:type="dxa"/>
          </w:tcPr>
          <w:p w14:paraId="3312AD28" w14:textId="77777777" w:rsidR="00032B2B" w:rsidRPr="00CA535C" w:rsidRDefault="00032B2B" w:rsidP="00032B2B">
            <w:pPr>
              <w:pStyle w:val="Texto"/>
              <w:jc w:val="left"/>
              <w:rPr>
                <w:sz w:val="16"/>
                <w:szCs w:val="16"/>
              </w:rPr>
            </w:pPr>
          </w:p>
        </w:tc>
        <w:tc>
          <w:tcPr>
            <w:tcW w:w="829" w:type="dxa"/>
          </w:tcPr>
          <w:p w14:paraId="6E89998A" w14:textId="38328ABD" w:rsidR="00032B2B" w:rsidRPr="00CA535C" w:rsidRDefault="00955127" w:rsidP="00032B2B">
            <w:pPr>
              <w:pStyle w:val="Texto"/>
              <w:tabs>
                <w:tab w:val="decimal" w:pos="740"/>
              </w:tabs>
              <w:rPr>
                <w:sz w:val="16"/>
                <w:szCs w:val="16"/>
              </w:rPr>
            </w:pPr>
            <w:r w:rsidRPr="00955127">
              <w:rPr>
                <w:sz w:val="16"/>
                <w:szCs w:val="16"/>
              </w:rPr>
              <w:t>357.861</w:t>
            </w:r>
          </w:p>
        </w:tc>
        <w:tc>
          <w:tcPr>
            <w:tcW w:w="62" w:type="dxa"/>
          </w:tcPr>
          <w:p w14:paraId="2FD4444F" w14:textId="77777777" w:rsidR="00032B2B" w:rsidRPr="00CA535C" w:rsidRDefault="00032B2B" w:rsidP="00032B2B">
            <w:pPr>
              <w:pStyle w:val="Texto"/>
              <w:tabs>
                <w:tab w:val="decimal" w:pos="734"/>
              </w:tabs>
              <w:jc w:val="left"/>
              <w:rPr>
                <w:sz w:val="16"/>
                <w:szCs w:val="16"/>
              </w:rPr>
            </w:pPr>
          </w:p>
        </w:tc>
        <w:tc>
          <w:tcPr>
            <w:tcW w:w="826" w:type="dxa"/>
          </w:tcPr>
          <w:p w14:paraId="7D4D6A3B" w14:textId="76BD5800" w:rsidR="00032B2B" w:rsidRPr="00CA535C" w:rsidRDefault="00955127" w:rsidP="00032B2B">
            <w:pPr>
              <w:pStyle w:val="Texto"/>
              <w:tabs>
                <w:tab w:val="decimal" w:pos="709"/>
              </w:tabs>
              <w:rPr>
                <w:sz w:val="16"/>
                <w:szCs w:val="16"/>
              </w:rPr>
            </w:pPr>
            <w:r w:rsidRPr="00955127">
              <w:rPr>
                <w:sz w:val="16"/>
                <w:szCs w:val="16"/>
              </w:rPr>
              <w:t>225.138</w:t>
            </w:r>
          </w:p>
        </w:tc>
        <w:tc>
          <w:tcPr>
            <w:tcW w:w="72" w:type="dxa"/>
          </w:tcPr>
          <w:p w14:paraId="1DF149FA" w14:textId="77777777" w:rsidR="00032B2B" w:rsidRPr="00CA535C" w:rsidRDefault="00032B2B" w:rsidP="00032B2B">
            <w:pPr>
              <w:pStyle w:val="Texto"/>
              <w:jc w:val="left"/>
              <w:rPr>
                <w:sz w:val="16"/>
                <w:szCs w:val="16"/>
              </w:rPr>
            </w:pPr>
          </w:p>
        </w:tc>
        <w:tc>
          <w:tcPr>
            <w:tcW w:w="1110" w:type="dxa"/>
          </w:tcPr>
          <w:p w14:paraId="4CAFCF11" w14:textId="308DC31D" w:rsidR="00032B2B" w:rsidRPr="00CA535C" w:rsidRDefault="00955127" w:rsidP="00032B2B">
            <w:pPr>
              <w:pStyle w:val="Texto"/>
              <w:tabs>
                <w:tab w:val="decimal" w:pos="882"/>
              </w:tabs>
              <w:rPr>
                <w:sz w:val="16"/>
                <w:szCs w:val="16"/>
              </w:rPr>
            </w:pPr>
            <w:r w:rsidRPr="00955127">
              <w:rPr>
                <w:sz w:val="16"/>
                <w:szCs w:val="16"/>
              </w:rPr>
              <w:t>156.553</w:t>
            </w:r>
          </w:p>
        </w:tc>
        <w:tc>
          <w:tcPr>
            <w:tcW w:w="72" w:type="dxa"/>
          </w:tcPr>
          <w:p w14:paraId="0FA79173" w14:textId="77777777" w:rsidR="00032B2B" w:rsidRPr="00CA535C" w:rsidRDefault="00032B2B" w:rsidP="00032B2B">
            <w:pPr>
              <w:pStyle w:val="Texto"/>
              <w:rPr>
                <w:sz w:val="16"/>
                <w:szCs w:val="16"/>
              </w:rPr>
            </w:pPr>
          </w:p>
        </w:tc>
        <w:tc>
          <w:tcPr>
            <w:tcW w:w="999" w:type="dxa"/>
          </w:tcPr>
          <w:p w14:paraId="2A83AD30" w14:textId="6DDB8E8C" w:rsidR="00032B2B" w:rsidRPr="00CA535C" w:rsidRDefault="00032B2B" w:rsidP="00032B2B">
            <w:pPr>
              <w:pStyle w:val="Texto"/>
              <w:tabs>
                <w:tab w:val="decimal" w:pos="857"/>
              </w:tabs>
              <w:jc w:val="left"/>
              <w:rPr>
                <w:sz w:val="16"/>
                <w:szCs w:val="16"/>
              </w:rPr>
            </w:pPr>
            <w:r w:rsidRPr="00F77108">
              <w:rPr>
                <w:sz w:val="16"/>
                <w:szCs w:val="16"/>
              </w:rPr>
              <w:t xml:space="preserve">-      </w:t>
            </w:r>
          </w:p>
        </w:tc>
        <w:tc>
          <w:tcPr>
            <w:tcW w:w="72" w:type="dxa"/>
          </w:tcPr>
          <w:p w14:paraId="1897DE0F" w14:textId="77777777" w:rsidR="00032B2B" w:rsidRPr="00CA535C" w:rsidRDefault="00032B2B" w:rsidP="00032B2B">
            <w:pPr>
              <w:pStyle w:val="Texto"/>
              <w:jc w:val="left"/>
              <w:rPr>
                <w:sz w:val="16"/>
                <w:szCs w:val="16"/>
              </w:rPr>
            </w:pPr>
          </w:p>
        </w:tc>
        <w:tc>
          <w:tcPr>
            <w:tcW w:w="921" w:type="dxa"/>
          </w:tcPr>
          <w:p w14:paraId="152EB434" w14:textId="65716A45" w:rsidR="00032B2B" w:rsidRPr="00CA535C" w:rsidRDefault="00032B2B" w:rsidP="00032B2B">
            <w:pPr>
              <w:pStyle w:val="Texto"/>
              <w:tabs>
                <w:tab w:val="decimal" w:pos="709"/>
              </w:tabs>
              <w:jc w:val="left"/>
              <w:rPr>
                <w:sz w:val="16"/>
                <w:szCs w:val="16"/>
              </w:rPr>
            </w:pPr>
            <w:r w:rsidRPr="00F3113E">
              <w:rPr>
                <w:sz w:val="16"/>
                <w:szCs w:val="16"/>
              </w:rPr>
              <w:t xml:space="preserve">-      </w:t>
            </w:r>
          </w:p>
        </w:tc>
        <w:tc>
          <w:tcPr>
            <w:tcW w:w="72" w:type="dxa"/>
          </w:tcPr>
          <w:p w14:paraId="3BC3DEB2" w14:textId="77777777" w:rsidR="00032B2B" w:rsidRPr="00CA535C" w:rsidRDefault="00032B2B" w:rsidP="00032B2B">
            <w:pPr>
              <w:pStyle w:val="Texto"/>
              <w:rPr>
                <w:sz w:val="16"/>
                <w:szCs w:val="16"/>
              </w:rPr>
            </w:pPr>
          </w:p>
        </w:tc>
        <w:tc>
          <w:tcPr>
            <w:tcW w:w="759" w:type="dxa"/>
          </w:tcPr>
          <w:p w14:paraId="64432828" w14:textId="13EAE745" w:rsidR="00032B2B" w:rsidRPr="00CA535C" w:rsidRDefault="00032B2B" w:rsidP="00032B2B">
            <w:pPr>
              <w:pStyle w:val="Texto"/>
              <w:tabs>
                <w:tab w:val="decimal" w:pos="709"/>
              </w:tabs>
              <w:jc w:val="left"/>
              <w:rPr>
                <w:sz w:val="16"/>
                <w:szCs w:val="16"/>
              </w:rPr>
            </w:pPr>
            <w:r w:rsidRPr="00CB7F8A">
              <w:rPr>
                <w:sz w:val="16"/>
                <w:szCs w:val="16"/>
              </w:rPr>
              <w:t xml:space="preserve">-     </w:t>
            </w:r>
          </w:p>
        </w:tc>
        <w:tc>
          <w:tcPr>
            <w:tcW w:w="56" w:type="dxa"/>
          </w:tcPr>
          <w:p w14:paraId="7F686A08" w14:textId="77777777" w:rsidR="00032B2B" w:rsidRPr="00CA535C" w:rsidRDefault="00032B2B" w:rsidP="00032B2B">
            <w:pPr>
              <w:pStyle w:val="Texto"/>
              <w:jc w:val="left"/>
              <w:rPr>
                <w:sz w:val="16"/>
                <w:szCs w:val="16"/>
              </w:rPr>
            </w:pPr>
          </w:p>
        </w:tc>
        <w:tc>
          <w:tcPr>
            <w:tcW w:w="901" w:type="dxa"/>
          </w:tcPr>
          <w:p w14:paraId="63B8BD80" w14:textId="478685AC" w:rsidR="00032B2B" w:rsidRPr="00CA535C" w:rsidRDefault="00032B2B" w:rsidP="00032B2B">
            <w:pPr>
              <w:pStyle w:val="Texto"/>
              <w:tabs>
                <w:tab w:val="decimal" w:pos="825"/>
              </w:tabs>
              <w:rPr>
                <w:sz w:val="16"/>
                <w:szCs w:val="16"/>
              </w:rPr>
            </w:pPr>
            <w:r w:rsidRPr="00A60211">
              <w:rPr>
                <w:sz w:val="16"/>
                <w:szCs w:val="16"/>
              </w:rPr>
              <w:t>2.</w:t>
            </w:r>
            <w:r w:rsidR="00955127" w:rsidRPr="00955127">
              <w:rPr>
                <w:sz w:val="16"/>
                <w:szCs w:val="16"/>
              </w:rPr>
              <w:t>484.110</w:t>
            </w:r>
          </w:p>
        </w:tc>
      </w:tr>
      <w:tr w:rsidR="00032B2B" w:rsidRPr="00CA535C" w14:paraId="5D96636B" w14:textId="77777777" w:rsidTr="00032B2B">
        <w:tc>
          <w:tcPr>
            <w:tcW w:w="2430" w:type="dxa"/>
          </w:tcPr>
          <w:p w14:paraId="6396E498" w14:textId="6879A875" w:rsidR="00032B2B" w:rsidRPr="00CA535C" w:rsidRDefault="00032B2B" w:rsidP="00032B2B">
            <w:pPr>
              <w:pStyle w:val="Texto"/>
              <w:jc w:val="left"/>
              <w:rPr>
                <w:sz w:val="16"/>
                <w:szCs w:val="16"/>
              </w:rPr>
            </w:pPr>
            <w:r w:rsidRPr="00CA535C">
              <w:rPr>
                <w:sz w:val="16"/>
                <w:szCs w:val="16"/>
              </w:rPr>
              <w:t xml:space="preserve">Adquisiciones de </w:t>
            </w:r>
            <w:r>
              <w:rPr>
                <w:sz w:val="16"/>
                <w:szCs w:val="16"/>
              </w:rPr>
              <w:t>P</w:t>
            </w:r>
            <w:r w:rsidRPr="00CA535C">
              <w:rPr>
                <w:sz w:val="16"/>
                <w:szCs w:val="16"/>
              </w:rPr>
              <w:t xml:space="preserve">ropiedades, </w:t>
            </w:r>
            <w:r>
              <w:rPr>
                <w:sz w:val="16"/>
                <w:szCs w:val="16"/>
              </w:rPr>
              <w:t>P</w:t>
            </w:r>
            <w:r w:rsidRPr="00CA535C">
              <w:rPr>
                <w:sz w:val="16"/>
                <w:szCs w:val="16"/>
              </w:rPr>
              <w:t xml:space="preserve">lanta y </w:t>
            </w:r>
            <w:r>
              <w:rPr>
                <w:sz w:val="16"/>
                <w:szCs w:val="16"/>
              </w:rPr>
              <w:t>Equipo,</w:t>
            </w:r>
            <w:r w:rsidRPr="00CA535C">
              <w:rPr>
                <w:sz w:val="16"/>
                <w:szCs w:val="16"/>
              </w:rPr>
              <w:t xml:space="preserve"> de </w:t>
            </w:r>
            <w:r>
              <w:rPr>
                <w:sz w:val="16"/>
                <w:szCs w:val="16"/>
              </w:rPr>
              <w:t>A</w:t>
            </w:r>
            <w:r w:rsidRPr="00CA535C">
              <w:rPr>
                <w:sz w:val="16"/>
                <w:szCs w:val="16"/>
              </w:rPr>
              <w:t xml:space="preserve">ctivos </w:t>
            </w:r>
            <w:r>
              <w:rPr>
                <w:sz w:val="16"/>
                <w:szCs w:val="16"/>
              </w:rPr>
              <w:t>I</w:t>
            </w:r>
            <w:r w:rsidRPr="00CA535C">
              <w:rPr>
                <w:sz w:val="16"/>
                <w:szCs w:val="16"/>
              </w:rPr>
              <w:t xml:space="preserve">ntangibles </w:t>
            </w:r>
            <w:r w:rsidRPr="008E55F0">
              <w:rPr>
                <w:sz w:val="16"/>
                <w:szCs w:val="16"/>
              </w:rPr>
              <w:t xml:space="preserve">y Derechos de uso </w:t>
            </w:r>
            <w:r w:rsidRPr="00CA535C">
              <w:rPr>
                <w:sz w:val="16"/>
                <w:szCs w:val="16"/>
              </w:rPr>
              <w:t xml:space="preserve">al </w:t>
            </w:r>
            <w:r>
              <w:rPr>
                <w:sz w:val="16"/>
                <w:szCs w:val="16"/>
              </w:rPr>
              <w:t>31/05/2022</w:t>
            </w:r>
          </w:p>
        </w:tc>
        <w:tc>
          <w:tcPr>
            <w:tcW w:w="900" w:type="dxa"/>
          </w:tcPr>
          <w:p w14:paraId="2ECC8ADD" w14:textId="31477ECE" w:rsidR="00032B2B" w:rsidRPr="00CA535C" w:rsidRDefault="00032B2B" w:rsidP="00032B2B">
            <w:pPr>
              <w:pStyle w:val="Texto"/>
              <w:tabs>
                <w:tab w:val="decimal" w:pos="810"/>
              </w:tabs>
              <w:rPr>
                <w:sz w:val="16"/>
                <w:szCs w:val="16"/>
              </w:rPr>
            </w:pPr>
            <w:r w:rsidRPr="00A60211">
              <w:rPr>
                <w:sz w:val="16"/>
                <w:szCs w:val="16"/>
              </w:rPr>
              <w:t>2.</w:t>
            </w:r>
            <w:r w:rsidR="00955127" w:rsidRPr="00955127">
              <w:rPr>
                <w:sz w:val="16"/>
                <w:szCs w:val="16"/>
              </w:rPr>
              <w:t>662.865</w:t>
            </w:r>
          </w:p>
        </w:tc>
        <w:tc>
          <w:tcPr>
            <w:tcW w:w="71" w:type="dxa"/>
          </w:tcPr>
          <w:p w14:paraId="77F80C7C" w14:textId="77777777" w:rsidR="00032B2B" w:rsidRPr="00CA535C" w:rsidRDefault="00032B2B" w:rsidP="00032B2B">
            <w:pPr>
              <w:pStyle w:val="Texto"/>
              <w:jc w:val="left"/>
              <w:rPr>
                <w:sz w:val="16"/>
                <w:szCs w:val="16"/>
              </w:rPr>
            </w:pPr>
          </w:p>
        </w:tc>
        <w:tc>
          <w:tcPr>
            <w:tcW w:w="829" w:type="dxa"/>
          </w:tcPr>
          <w:p w14:paraId="0203E6D7" w14:textId="033B11B0" w:rsidR="00032B2B" w:rsidRPr="00CA535C" w:rsidRDefault="00032B2B" w:rsidP="00032B2B">
            <w:pPr>
              <w:pStyle w:val="Texto"/>
              <w:tabs>
                <w:tab w:val="decimal" w:pos="740"/>
              </w:tabs>
              <w:rPr>
                <w:sz w:val="16"/>
                <w:szCs w:val="16"/>
              </w:rPr>
            </w:pPr>
            <w:r w:rsidRPr="00A60211">
              <w:rPr>
                <w:sz w:val="16"/>
                <w:szCs w:val="16"/>
              </w:rPr>
              <w:t>1.</w:t>
            </w:r>
            <w:r w:rsidR="00955127" w:rsidRPr="00955127">
              <w:rPr>
                <w:sz w:val="16"/>
                <w:szCs w:val="16"/>
              </w:rPr>
              <w:t>235.017</w:t>
            </w:r>
          </w:p>
        </w:tc>
        <w:tc>
          <w:tcPr>
            <w:tcW w:w="62" w:type="dxa"/>
          </w:tcPr>
          <w:p w14:paraId="6ABB67E5" w14:textId="77777777" w:rsidR="00032B2B" w:rsidRPr="00CA535C" w:rsidRDefault="00032B2B" w:rsidP="00032B2B">
            <w:pPr>
              <w:pStyle w:val="Texto"/>
              <w:tabs>
                <w:tab w:val="decimal" w:pos="734"/>
              </w:tabs>
              <w:jc w:val="left"/>
              <w:rPr>
                <w:sz w:val="16"/>
                <w:szCs w:val="16"/>
              </w:rPr>
            </w:pPr>
          </w:p>
        </w:tc>
        <w:tc>
          <w:tcPr>
            <w:tcW w:w="826" w:type="dxa"/>
          </w:tcPr>
          <w:p w14:paraId="328DB953" w14:textId="4B41F5BB" w:rsidR="00032B2B" w:rsidRPr="00CA535C" w:rsidRDefault="00955127" w:rsidP="00032B2B">
            <w:pPr>
              <w:pStyle w:val="Texto"/>
              <w:tabs>
                <w:tab w:val="decimal" w:pos="709"/>
              </w:tabs>
              <w:rPr>
                <w:sz w:val="16"/>
                <w:szCs w:val="16"/>
              </w:rPr>
            </w:pPr>
            <w:r w:rsidRPr="00955127">
              <w:rPr>
                <w:sz w:val="16"/>
                <w:szCs w:val="16"/>
              </w:rPr>
              <w:t>115.738</w:t>
            </w:r>
          </w:p>
        </w:tc>
        <w:tc>
          <w:tcPr>
            <w:tcW w:w="72" w:type="dxa"/>
          </w:tcPr>
          <w:p w14:paraId="020B7CAC" w14:textId="77777777" w:rsidR="00032B2B" w:rsidRPr="00CA535C" w:rsidRDefault="00032B2B" w:rsidP="00032B2B">
            <w:pPr>
              <w:pStyle w:val="Texto"/>
              <w:jc w:val="left"/>
              <w:rPr>
                <w:sz w:val="16"/>
                <w:szCs w:val="16"/>
              </w:rPr>
            </w:pPr>
          </w:p>
        </w:tc>
        <w:tc>
          <w:tcPr>
            <w:tcW w:w="1110" w:type="dxa"/>
          </w:tcPr>
          <w:p w14:paraId="0DBA8BF5" w14:textId="1EA62376" w:rsidR="00032B2B" w:rsidRPr="00CA535C" w:rsidRDefault="00955127" w:rsidP="00032B2B">
            <w:pPr>
              <w:pStyle w:val="Texto"/>
              <w:tabs>
                <w:tab w:val="decimal" w:pos="882"/>
              </w:tabs>
              <w:rPr>
                <w:sz w:val="16"/>
                <w:szCs w:val="16"/>
              </w:rPr>
            </w:pPr>
            <w:r w:rsidRPr="00955127">
              <w:rPr>
                <w:sz w:val="16"/>
                <w:szCs w:val="16"/>
              </w:rPr>
              <w:t>308.266</w:t>
            </w:r>
          </w:p>
        </w:tc>
        <w:tc>
          <w:tcPr>
            <w:tcW w:w="72" w:type="dxa"/>
          </w:tcPr>
          <w:p w14:paraId="4897F5B2" w14:textId="77777777" w:rsidR="00032B2B" w:rsidRPr="00CA535C" w:rsidRDefault="00032B2B" w:rsidP="00032B2B">
            <w:pPr>
              <w:pStyle w:val="Texto"/>
              <w:rPr>
                <w:sz w:val="16"/>
                <w:szCs w:val="16"/>
              </w:rPr>
            </w:pPr>
          </w:p>
        </w:tc>
        <w:tc>
          <w:tcPr>
            <w:tcW w:w="999" w:type="dxa"/>
          </w:tcPr>
          <w:p w14:paraId="08B98748" w14:textId="490AD0CA" w:rsidR="00032B2B" w:rsidRPr="00CA535C" w:rsidRDefault="00032B2B" w:rsidP="00032B2B">
            <w:pPr>
              <w:pStyle w:val="Texto"/>
              <w:tabs>
                <w:tab w:val="decimal" w:pos="857"/>
              </w:tabs>
              <w:jc w:val="left"/>
              <w:rPr>
                <w:sz w:val="16"/>
                <w:szCs w:val="16"/>
              </w:rPr>
            </w:pPr>
            <w:r w:rsidRPr="00F77108">
              <w:rPr>
                <w:sz w:val="16"/>
                <w:szCs w:val="16"/>
              </w:rPr>
              <w:t xml:space="preserve">-      </w:t>
            </w:r>
          </w:p>
        </w:tc>
        <w:tc>
          <w:tcPr>
            <w:tcW w:w="72" w:type="dxa"/>
          </w:tcPr>
          <w:p w14:paraId="508791EC" w14:textId="77777777" w:rsidR="00032B2B" w:rsidRPr="00CA535C" w:rsidRDefault="00032B2B" w:rsidP="00032B2B">
            <w:pPr>
              <w:pStyle w:val="Texto"/>
              <w:jc w:val="left"/>
              <w:rPr>
                <w:sz w:val="16"/>
                <w:szCs w:val="16"/>
              </w:rPr>
            </w:pPr>
          </w:p>
        </w:tc>
        <w:tc>
          <w:tcPr>
            <w:tcW w:w="921" w:type="dxa"/>
          </w:tcPr>
          <w:p w14:paraId="7BF5F07C" w14:textId="606B2201" w:rsidR="00032B2B" w:rsidRPr="00CA535C" w:rsidRDefault="00032B2B" w:rsidP="00032B2B">
            <w:pPr>
              <w:pStyle w:val="Texto"/>
              <w:tabs>
                <w:tab w:val="decimal" w:pos="709"/>
              </w:tabs>
              <w:jc w:val="left"/>
              <w:rPr>
                <w:sz w:val="16"/>
                <w:szCs w:val="16"/>
              </w:rPr>
            </w:pPr>
            <w:r w:rsidRPr="00F3113E">
              <w:rPr>
                <w:sz w:val="16"/>
                <w:szCs w:val="16"/>
              </w:rPr>
              <w:t xml:space="preserve">-      </w:t>
            </w:r>
          </w:p>
        </w:tc>
        <w:tc>
          <w:tcPr>
            <w:tcW w:w="72" w:type="dxa"/>
          </w:tcPr>
          <w:p w14:paraId="2517B883" w14:textId="77777777" w:rsidR="00032B2B" w:rsidRPr="00CA535C" w:rsidRDefault="00032B2B" w:rsidP="00032B2B">
            <w:pPr>
              <w:pStyle w:val="Texto"/>
              <w:rPr>
                <w:sz w:val="16"/>
                <w:szCs w:val="16"/>
              </w:rPr>
            </w:pPr>
          </w:p>
        </w:tc>
        <w:tc>
          <w:tcPr>
            <w:tcW w:w="759" w:type="dxa"/>
          </w:tcPr>
          <w:p w14:paraId="1A0E4FFC" w14:textId="4AC7FB32" w:rsidR="00032B2B" w:rsidRPr="00CA535C" w:rsidRDefault="00032B2B" w:rsidP="00032B2B">
            <w:pPr>
              <w:pStyle w:val="Texto"/>
              <w:tabs>
                <w:tab w:val="decimal" w:pos="709"/>
              </w:tabs>
              <w:jc w:val="left"/>
              <w:rPr>
                <w:sz w:val="16"/>
                <w:szCs w:val="16"/>
              </w:rPr>
            </w:pPr>
            <w:r w:rsidRPr="00CB7F8A">
              <w:rPr>
                <w:sz w:val="16"/>
                <w:szCs w:val="16"/>
              </w:rPr>
              <w:t xml:space="preserve">-     </w:t>
            </w:r>
          </w:p>
        </w:tc>
        <w:tc>
          <w:tcPr>
            <w:tcW w:w="56" w:type="dxa"/>
          </w:tcPr>
          <w:p w14:paraId="321F3A95" w14:textId="77777777" w:rsidR="00032B2B" w:rsidRPr="00CA535C" w:rsidRDefault="00032B2B" w:rsidP="00032B2B">
            <w:pPr>
              <w:pStyle w:val="Texto"/>
              <w:jc w:val="left"/>
              <w:rPr>
                <w:sz w:val="16"/>
                <w:szCs w:val="16"/>
              </w:rPr>
            </w:pPr>
          </w:p>
        </w:tc>
        <w:tc>
          <w:tcPr>
            <w:tcW w:w="901" w:type="dxa"/>
          </w:tcPr>
          <w:p w14:paraId="73173D45" w14:textId="0CA625AD" w:rsidR="00032B2B" w:rsidRPr="00CA535C" w:rsidRDefault="00032B2B" w:rsidP="00032B2B">
            <w:pPr>
              <w:pStyle w:val="Texto"/>
              <w:tabs>
                <w:tab w:val="decimal" w:pos="825"/>
              </w:tabs>
              <w:rPr>
                <w:sz w:val="16"/>
                <w:szCs w:val="16"/>
              </w:rPr>
            </w:pPr>
            <w:r w:rsidRPr="00A60211">
              <w:rPr>
                <w:sz w:val="16"/>
                <w:szCs w:val="16"/>
              </w:rPr>
              <w:t>4.</w:t>
            </w:r>
            <w:r w:rsidR="00955127" w:rsidRPr="00955127">
              <w:rPr>
                <w:sz w:val="16"/>
                <w:szCs w:val="16"/>
              </w:rPr>
              <w:t>321.886</w:t>
            </w:r>
          </w:p>
        </w:tc>
      </w:tr>
      <w:tr w:rsidR="00A3667C" w:rsidRPr="00CA535C" w14:paraId="01250014" w14:textId="77777777" w:rsidTr="0097732F">
        <w:tc>
          <w:tcPr>
            <w:tcW w:w="2430" w:type="dxa"/>
          </w:tcPr>
          <w:p w14:paraId="0A362C02" w14:textId="77777777" w:rsidR="00A3667C" w:rsidRPr="00CA535C" w:rsidRDefault="00A3667C" w:rsidP="00A3667C">
            <w:pPr>
              <w:pStyle w:val="Texto"/>
              <w:jc w:val="left"/>
              <w:rPr>
                <w:sz w:val="16"/>
                <w:szCs w:val="16"/>
              </w:rPr>
            </w:pPr>
          </w:p>
        </w:tc>
        <w:tc>
          <w:tcPr>
            <w:tcW w:w="900" w:type="dxa"/>
          </w:tcPr>
          <w:p w14:paraId="5B43045E" w14:textId="77777777" w:rsidR="00A3667C" w:rsidRPr="00CA535C" w:rsidRDefault="00A3667C" w:rsidP="00A3667C">
            <w:pPr>
              <w:pStyle w:val="Texto"/>
              <w:tabs>
                <w:tab w:val="decimal" w:pos="810"/>
              </w:tabs>
              <w:rPr>
                <w:sz w:val="16"/>
                <w:szCs w:val="16"/>
              </w:rPr>
            </w:pPr>
          </w:p>
        </w:tc>
        <w:tc>
          <w:tcPr>
            <w:tcW w:w="71" w:type="dxa"/>
          </w:tcPr>
          <w:p w14:paraId="350B7A78" w14:textId="77777777" w:rsidR="00A3667C" w:rsidRPr="00CA535C" w:rsidRDefault="00A3667C" w:rsidP="00A3667C">
            <w:pPr>
              <w:pStyle w:val="Texto"/>
              <w:jc w:val="left"/>
              <w:rPr>
                <w:sz w:val="16"/>
                <w:szCs w:val="16"/>
              </w:rPr>
            </w:pPr>
          </w:p>
        </w:tc>
        <w:tc>
          <w:tcPr>
            <w:tcW w:w="829" w:type="dxa"/>
          </w:tcPr>
          <w:p w14:paraId="14660BCA" w14:textId="77777777" w:rsidR="00A3667C" w:rsidRPr="00CA535C" w:rsidRDefault="00A3667C" w:rsidP="00A3667C">
            <w:pPr>
              <w:pStyle w:val="Texto"/>
              <w:tabs>
                <w:tab w:val="decimal" w:pos="740"/>
              </w:tabs>
              <w:rPr>
                <w:sz w:val="16"/>
                <w:szCs w:val="16"/>
              </w:rPr>
            </w:pPr>
          </w:p>
        </w:tc>
        <w:tc>
          <w:tcPr>
            <w:tcW w:w="62" w:type="dxa"/>
          </w:tcPr>
          <w:p w14:paraId="29DEEEB8" w14:textId="77777777" w:rsidR="00A3667C" w:rsidRPr="00CA535C" w:rsidRDefault="00A3667C" w:rsidP="00A3667C">
            <w:pPr>
              <w:pStyle w:val="Texto"/>
              <w:tabs>
                <w:tab w:val="decimal" w:pos="734"/>
              </w:tabs>
              <w:jc w:val="left"/>
              <w:rPr>
                <w:sz w:val="16"/>
                <w:szCs w:val="16"/>
              </w:rPr>
            </w:pPr>
          </w:p>
        </w:tc>
        <w:tc>
          <w:tcPr>
            <w:tcW w:w="826" w:type="dxa"/>
          </w:tcPr>
          <w:p w14:paraId="6878D45F" w14:textId="77777777" w:rsidR="00A3667C" w:rsidRPr="00CA535C" w:rsidRDefault="00A3667C" w:rsidP="00A3667C">
            <w:pPr>
              <w:pStyle w:val="Texto"/>
              <w:tabs>
                <w:tab w:val="decimal" w:pos="709"/>
              </w:tabs>
              <w:rPr>
                <w:sz w:val="16"/>
                <w:szCs w:val="16"/>
              </w:rPr>
            </w:pPr>
          </w:p>
        </w:tc>
        <w:tc>
          <w:tcPr>
            <w:tcW w:w="72" w:type="dxa"/>
          </w:tcPr>
          <w:p w14:paraId="7E781DF2" w14:textId="77777777" w:rsidR="00A3667C" w:rsidRPr="00CA535C" w:rsidRDefault="00A3667C" w:rsidP="00A3667C">
            <w:pPr>
              <w:pStyle w:val="Texto"/>
              <w:jc w:val="left"/>
              <w:rPr>
                <w:sz w:val="16"/>
                <w:szCs w:val="16"/>
              </w:rPr>
            </w:pPr>
          </w:p>
        </w:tc>
        <w:tc>
          <w:tcPr>
            <w:tcW w:w="1110" w:type="dxa"/>
          </w:tcPr>
          <w:p w14:paraId="6121BA28" w14:textId="77777777" w:rsidR="00A3667C" w:rsidRPr="00CA535C" w:rsidRDefault="00A3667C" w:rsidP="00A3667C">
            <w:pPr>
              <w:pStyle w:val="Texto"/>
              <w:tabs>
                <w:tab w:val="decimal" w:pos="882"/>
              </w:tabs>
              <w:rPr>
                <w:sz w:val="16"/>
                <w:szCs w:val="16"/>
              </w:rPr>
            </w:pPr>
          </w:p>
        </w:tc>
        <w:tc>
          <w:tcPr>
            <w:tcW w:w="72" w:type="dxa"/>
          </w:tcPr>
          <w:p w14:paraId="65EF8A70" w14:textId="77777777" w:rsidR="00A3667C" w:rsidRPr="00CA535C" w:rsidRDefault="00A3667C" w:rsidP="00A3667C">
            <w:pPr>
              <w:pStyle w:val="Texto"/>
              <w:rPr>
                <w:sz w:val="16"/>
                <w:szCs w:val="16"/>
              </w:rPr>
            </w:pPr>
          </w:p>
        </w:tc>
        <w:tc>
          <w:tcPr>
            <w:tcW w:w="999" w:type="dxa"/>
          </w:tcPr>
          <w:p w14:paraId="319ED8D5" w14:textId="77777777" w:rsidR="00A3667C" w:rsidRPr="00CA535C" w:rsidRDefault="00A3667C" w:rsidP="00A3667C">
            <w:pPr>
              <w:pStyle w:val="Texto"/>
              <w:tabs>
                <w:tab w:val="decimal" w:pos="857"/>
              </w:tabs>
              <w:rPr>
                <w:sz w:val="16"/>
                <w:szCs w:val="16"/>
              </w:rPr>
            </w:pPr>
          </w:p>
        </w:tc>
        <w:tc>
          <w:tcPr>
            <w:tcW w:w="72" w:type="dxa"/>
          </w:tcPr>
          <w:p w14:paraId="35F13DAB" w14:textId="77777777" w:rsidR="00A3667C" w:rsidRPr="00CA535C" w:rsidRDefault="00A3667C" w:rsidP="00A3667C">
            <w:pPr>
              <w:pStyle w:val="Texto"/>
              <w:rPr>
                <w:sz w:val="16"/>
                <w:szCs w:val="16"/>
              </w:rPr>
            </w:pPr>
          </w:p>
        </w:tc>
        <w:tc>
          <w:tcPr>
            <w:tcW w:w="921" w:type="dxa"/>
          </w:tcPr>
          <w:p w14:paraId="02D79E3E" w14:textId="77777777" w:rsidR="00A3667C" w:rsidRPr="00CA535C" w:rsidRDefault="00A3667C" w:rsidP="00A3667C">
            <w:pPr>
              <w:pStyle w:val="Texto"/>
              <w:tabs>
                <w:tab w:val="decimal" w:pos="709"/>
              </w:tabs>
              <w:rPr>
                <w:sz w:val="16"/>
                <w:szCs w:val="16"/>
              </w:rPr>
            </w:pPr>
          </w:p>
        </w:tc>
        <w:tc>
          <w:tcPr>
            <w:tcW w:w="72" w:type="dxa"/>
          </w:tcPr>
          <w:p w14:paraId="24DE7130" w14:textId="77777777" w:rsidR="00A3667C" w:rsidRPr="00CA535C" w:rsidRDefault="00A3667C" w:rsidP="00A3667C">
            <w:pPr>
              <w:pStyle w:val="Texto"/>
              <w:rPr>
                <w:sz w:val="16"/>
                <w:szCs w:val="16"/>
              </w:rPr>
            </w:pPr>
          </w:p>
        </w:tc>
        <w:tc>
          <w:tcPr>
            <w:tcW w:w="759" w:type="dxa"/>
          </w:tcPr>
          <w:p w14:paraId="04A90EEB" w14:textId="77777777" w:rsidR="00A3667C" w:rsidRPr="00CA535C" w:rsidRDefault="00A3667C" w:rsidP="00A3667C">
            <w:pPr>
              <w:pStyle w:val="Texto"/>
              <w:tabs>
                <w:tab w:val="decimal" w:pos="709"/>
              </w:tabs>
              <w:rPr>
                <w:sz w:val="16"/>
                <w:szCs w:val="16"/>
              </w:rPr>
            </w:pPr>
          </w:p>
        </w:tc>
        <w:tc>
          <w:tcPr>
            <w:tcW w:w="56" w:type="dxa"/>
          </w:tcPr>
          <w:p w14:paraId="64ADF4A2" w14:textId="7C21DA83" w:rsidR="00A3667C" w:rsidRPr="00CA535C" w:rsidRDefault="00A3667C" w:rsidP="00A3667C">
            <w:pPr>
              <w:pStyle w:val="Texto"/>
              <w:jc w:val="left"/>
              <w:rPr>
                <w:sz w:val="16"/>
                <w:szCs w:val="16"/>
              </w:rPr>
            </w:pPr>
          </w:p>
        </w:tc>
        <w:tc>
          <w:tcPr>
            <w:tcW w:w="901" w:type="dxa"/>
          </w:tcPr>
          <w:p w14:paraId="008ECB97" w14:textId="77777777" w:rsidR="00A3667C" w:rsidRPr="00CA535C" w:rsidRDefault="00A3667C" w:rsidP="00A3667C">
            <w:pPr>
              <w:pStyle w:val="Texto"/>
              <w:tabs>
                <w:tab w:val="decimal" w:pos="825"/>
              </w:tabs>
              <w:rPr>
                <w:sz w:val="16"/>
                <w:szCs w:val="16"/>
              </w:rPr>
            </w:pPr>
          </w:p>
        </w:tc>
      </w:tr>
      <w:tr w:rsidR="00032B2B" w:rsidRPr="00CA535C" w14:paraId="7B00667E" w14:textId="77777777" w:rsidTr="001C6250">
        <w:tc>
          <w:tcPr>
            <w:tcW w:w="2430" w:type="dxa"/>
          </w:tcPr>
          <w:p w14:paraId="77C7C9AB" w14:textId="2EBB5513" w:rsidR="00032B2B" w:rsidRPr="00CA535C" w:rsidRDefault="00032B2B" w:rsidP="00032B2B">
            <w:pPr>
              <w:pStyle w:val="Texto"/>
              <w:jc w:val="left"/>
              <w:rPr>
                <w:sz w:val="16"/>
                <w:szCs w:val="16"/>
              </w:rPr>
            </w:pPr>
            <w:r w:rsidRPr="00CA535C">
              <w:rPr>
                <w:sz w:val="16"/>
                <w:szCs w:val="16"/>
              </w:rPr>
              <w:t xml:space="preserve">Activos al </w:t>
            </w:r>
            <w:r>
              <w:rPr>
                <w:sz w:val="16"/>
                <w:szCs w:val="16"/>
              </w:rPr>
              <w:t>30/11/2022</w:t>
            </w:r>
          </w:p>
        </w:tc>
        <w:tc>
          <w:tcPr>
            <w:tcW w:w="900" w:type="dxa"/>
          </w:tcPr>
          <w:p w14:paraId="46909D4E" w14:textId="0B9B9487" w:rsidR="00032B2B" w:rsidRPr="00CA535C" w:rsidRDefault="00032B2B" w:rsidP="00032B2B">
            <w:pPr>
              <w:pStyle w:val="Texto"/>
              <w:tabs>
                <w:tab w:val="decimal" w:pos="810"/>
              </w:tabs>
              <w:rPr>
                <w:sz w:val="16"/>
                <w:szCs w:val="16"/>
              </w:rPr>
            </w:pPr>
            <w:r w:rsidRPr="00A60211">
              <w:rPr>
                <w:sz w:val="16"/>
                <w:szCs w:val="16"/>
              </w:rPr>
              <w:t>53.</w:t>
            </w:r>
            <w:r w:rsidR="00955127" w:rsidRPr="00955127">
              <w:rPr>
                <w:sz w:val="16"/>
                <w:szCs w:val="16"/>
              </w:rPr>
              <w:t>227.293</w:t>
            </w:r>
          </w:p>
        </w:tc>
        <w:tc>
          <w:tcPr>
            <w:tcW w:w="71" w:type="dxa"/>
          </w:tcPr>
          <w:p w14:paraId="34EFA0AA" w14:textId="77777777" w:rsidR="00032B2B" w:rsidRPr="00CA535C" w:rsidRDefault="00032B2B" w:rsidP="00032B2B">
            <w:pPr>
              <w:pStyle w:val="Texto"/>
              <w:rPr>
                <w:sz w:val="16"/>
                <w:szCs w:val="16"/>
              </w:rPr>
            </w:pPr>
          </w:p>
        </w:tc>
        <w:tc>
          <w:tcPr>
            <w:tcW w:w="829" w:type="dxa"/>
          </w:tcPr>
          <w:p w14:paraId="67F35FBD" w14:textId="0004C2C2" w:rsidR="00032B2B" w:rsidRPr="00CA535C" w:rsidRDefault="00032B2B" w:rsidP="00032B2B">
            <w:pPr>
              <w:pStyle w:val="Texto"/>
              <w:tabs>
                <w:tab w:val="decimal" w:pos="740"/>
              </w:tabs>
              <w:rPr>
                <w:sz w:val="16"/>
                <w:szCs w:val="16"/>
              </w:rPr>
            </w:pPr>
            <w:r w:rsidRPr="00A60211">
              <w:rPr>
                <w:sz w:val="16"/>
                <w:szCs w:val="16"/>
              </w:rPr>
              <w:t>17.</w:t>
            </w:r>
            <w:r w:rsidR="00955127" w:rsidRPr="00955127">
              <w:rPr>
                <w:sz w:val="16"/>
                <w:szCs w:val="16"/>
              </w:rPr>
              <w:t>612</w:t>
            </w:r>
            <w:r w:rsidRPr="00A60211">
              <w:rPr>
                <w:sz w:val="16"/>
                <w:szCs w:val="16"/>
              </w:rPr>
              <w:t>.338</w:t>
            </w:r>
          </w:p>
        </w:tc>
        <w:tc>
          <w:tcPr>
            <w:tcW w:w="62" w:type="dxa"/>
          </w:tcPr>
          <w:p w14:paraId="7EACC886" w14:textId="77777777" w:rsidR="00032B2B" w:rsidRPr="00CA535C" w:rsidRDefault="00032B2B" w:rsidP="00032B2B">
            <w:pPr>
              <w:pStyle w:val="Texto"/>
              <w:tabs>
                <w:tab w:val="decimal" w:pos="734"/>
              </w:tabs>
              <w:jc w:val="left"/>
              <w:rPr>
                <w:sz w:val="16"/>
                <w:szCs w:val="16"/>
              </w:rPr>
            </w:pPr>
          </w:p>
        </w:tc>
        <w:tc>
          <w:tcPr>
            <w:tcW w:w="826" w:type="dxa"/>
          </w:tcPr>
          <w:p w14:paraId="4595A7FA" w14:textId="1203221A" w:rsidR="00032B2B" w:rsidRPr="00CA535C" w:rsidRDefault="00032B2B" w:rsidP="00032B2B">
            <w:pPr>
              <w:pStyle w:val="Texto"/>
              <w:tabs>
                <w:tab w:val="decimal" w:pos="709"/>
              </w:tabs>
              <w:rPr>
                <w:sz w:val="16"/>
                <w:szCs w:val="16"/>
              </w:rPr>
            </w:pPr>
            <w:r w:rsidRPr="00A60211">
              <w:rPr>
                <w:sz w:val="16"/>
                <w:szCs w:val="16"/>
              </w:rPr>
              <w:t>17.</w:t>
            </w:r>
            <w:r w:rsidR="00955127" w:rsidRPr="00955127">
              <w:rPr>
                <w:sz w:val="16"/>
                <w:szCs w:val="16"/>
              </w:rPr>
              <w:t>834.341</w:t>
            </w:r>
          </w:p>
        </w:tc>
        <w:tc>
          <w:tcPr>
            <w:tcW w:w="72" w:type="dxa"/>
          </w:tcPr>
          <w:p w14:paraId="1959FFDC" w14:textId="77777777" w:rsidR="00032B2B" w:rsidRPr="00CA535C" w:rsidRDefault="00032B2B" w:rsidP="00032B2B">
            <w:pPr>
              <w:pStyle w:val="Texto"/>
              <w:rPr>
                <w:sz w:val="16"/>
                <w:szCs w:val="16"/>
              </w:rPr>
            </w:pPr>
          </w:p>
        </w:tc>
        <w:tc>
          <w:tcPr>
            <w:tcW w:w="1110" w:type="dxa"/>
          </w:tcPr>
          <w:p w14:paraId="2CB94CD3" w14:textId="71EB73B3" w:rsidR="00032B2B" w:rsidRPr="00CA535C" w:rsidRDefault="00032B2B" w:rsidP="00032B2B">
            <w:pPr>
              <w:pStyle w:val="Texto"/>
              <w:tabs>
                <w:tab w:val="decimal" w:pos="882"/>
              </w:tabs>
              <w:rPr>
                <w:sz w:val="16"/>
                <w:szCs w:val="16"/>
              </w:rPr>
            </w:pPr>
            <w:r w:rsidRPr="00A60211">
              <w:rPr>
                <w:sz w:val="16"/>
                <w:szCs w:val="16"/>
              </w:rPr>
              <w:t>14.</w:t>
            </w:r>
            <w:r w:rsidR="00955127" w:rsidRPr="00955127">
              <w:rPr>
                <w:sz w:val="16"/>
                <w:szCs w:val="16"/>
              </w:rPr>
              <w:t>834.318</w:t>
            </w:r>
          </w:p>
        </w:tc>
        <w:tc>
          <w:tcPr>
            <w:tcW w:w="72" w:type="dxa"/>
          </w:tcPr>
          <w:p w14:paraId="5BC51371" w14:textId="77777777" w:rsidR="00032B2B" w:rsidRPr="00CA535C" w:rsidRDefault="00032B2B" w:rsidP="00032B2B">
            <w:pPr>
              <w:pStyle w:val="Texto"/>
              <w:rPr>
                <w:sz w:val="16"/>
                <w:szCs w:val="16"/>
              </w:rPr>
            </w:pPr>
          </w:p>
        </w:tc>
        <w:tc>
          <w:tcPr>
            <w:tcW w:w="999" w:type="dxa"/>
          </w:tcPr>
          <w:p w14:paraId="3287B942" w14:textId="56ACB47F" w:rsidR="00032B2B" w:rsidRPr="00CA535C" w:rsidRDefault="00955127" w:rsidP="00032B2B">
            <w:pPr>
              <w:pStyle w:val="Texto"/>
              <w:tabs>
                <w:tab w:val="decimal" w:pos="857"/>
              </w:tabs>
              <w:rPr>
                <w:sz w:val="16"/>
                <w:szCs w:val="16"/>
              </w:rPr>
            </w:pPr>
            <w:r w:rsidRPr="00955127">
              <w:rPr>
                <w:sz w:val="16"/>
                <w:szCs w:val="16"/>
              </w:rPr>
              <w:t>2.344.526</w:t>
            </w:r>
          </w:p>
        </w:tc>
        <w:tc>
          <w:tcPr>
            <w:tcW w:w="72" w:type="dxa"/>
          </w:tcPr>
          <w:p w14:paraId="1BDADF56" w14:textId="77777777" w:rsidR="00032B2B" w:rsidRPr="00CA535C" w:rsidRDefault="00032B2B" w:rsidP="00032B2B">
            <w:pPr>
              <w:pStyle w:val="Texto"/>
              <w:rPr>
                <w:sz w:val="16"/>
                <w:szCs w:val="16"/>
              </w:rPr>
            </w:pPr>
          </w:p>
        </w:tc>
        <w:tc>
          <w:tcPr>
            <w:tcW w:w="921" w:type="dxa"/>
            <w:vAlign w:val="top"/>
          </w:tcPr>
          <w:p w14:paraId="36B6AF39" w14:textId="3F98F10A" w:rsidR="00032B2B" w:rsidRPr="00CA535C" w:rsidRDefault="00032B2B" w:rsidP="00032B2B">
            <w:pPr>
              <w:pStyle w:val="Texto"/>
              <w:tabs>
                <w:tab w:val="decimal" w:pos="709"/>
              </w:tabs>
              <w:rPr>
                <w:sz w:val="16"/>
                <w:szCs w:val="16"/>
              </w:rPr>
            </w:pPr>
            <w:r w:rsidRPr="00BA36F8">
              <w:rPr>
                <w:sz w:val="16"/>
                <w:szCs w:val="16"/>
              </w:rPr>
              <w:t xml:space="preserve">-      </w:t>
            </w:r>
          </w:p>
        </w:tc>
        <w:tc>
          <w:tcPr>
            <w:tcW w:w="72" w:type="dxa"/>
          </w:tcPr>
          <w:p w14:paraId="196CF467" w14:textId="77777777" w:rsidR="00032B2B" w:rsidRPr="00CA535C" w:rsidRDefault="00032B2B" w:rsidP="00032B2B">
            <w:pPr>
              <w:pStyle w:val="Texto"/>
              <w:rPr>
                <w:sz w:val="16"/>
                <w:szCs w:val="16"/>
              </w:rPr>
            </w:pPr>
          </w:p>
        </w:tc>
        <w:tc>
          <w:tcPr>
            <w:tcW w:w="759" w:type="dxa"/>
          </w:tcPr>
          <w:p w14:paraId="03E8CCF8" w14:textId="5B587675" w:rsidR="00032B2B" w:rsidRPr="00CA535C" w:rsidRDefault="00032B2B" w:rsidP="00032B2B">
            <w:pPr>
              <w:pStyle w:val="Texto"/>
              <w:tabs>
                <w:tab w:val="decimal" w:pos="709"/>
              </w:tabs>
              <w:rPr>
                <w:sz w:val="16"/>
                <w:szCs w:val="16"/>
              </w:rPr>
            </w:pPr>
            <w:r w:rsidRPr="00A60211">
              <w:rPr>
                <w:sz w:val="16"/>
                <w:szCs w:val="16"/>
              </w:rPr>
              <w:t>7.583</w:t>
            </w:r>
          </w:p>
        </w:tc>
        <w:tc>
          <w:tcPr>
            <w:tcW w:w="56" w:type="dxa"/>
          </w:tcPr>
          <w:p w14:paraId="150BE664" w14:textId="77777777" w:rsidR="00032B2B" w:rsidRPr="00CA535C" w:rsidRDefault="00032B2B" w:rsidP="00032B2B">
            <w:pPr>
              <w:pStyle w:val="Texto"/>
              <w:tabs>
                <w:tab w:val="decimal" w:pos="1017"/>
              </w:tabs>
              <w:rPr>
                <w:sz w:val="16"/>
                <w:szCs w:val="16"/>
              </w:rPr>
            </w:pPr>
          </w:p>
        </w:tc>
        <w:tc>
          <w:tcPr>
            <w:tcW w:w="901" w:type="dxa"/>
          </w:tcPr>
          <w:p w14:paraId="049248D3" w14:textId="6BC5558C" w:rsidR="00032B2B" w:rsidRPr="00CA535C" w:rsidRDefault="00032B2B" w:rsidP="00032B2B">
            <w:pPr>
              <w:pStyle w:val="Texto"/>
              <w:tabs>
                <w:tab w:val="decimal" w:pos="825"/>
              </w:tabs>
              <w:rPr>
                <w:sz w:val="16"/>
                <w:szCs w:val="16"/>
              </w:rPr>
            </w:pPr>
            <w:r w:rsidRPr="00A60211">
              <w:rPr>
                <w:sz w:val="16"/>
                <w:szCs w:val="16"/>
              </w:rPr>
              <w:t>105.860.399</w:t>
            </w:r>
          </w:p>
        </w:tc>
      </w:tr>
      <w:tr w:rsidR="00032B2B" w:rsidRPr="00CA535C" w14:paraId="0BE24647" w14:textId="77777777" w:rsidTr="001C6250">
        <w:tc>
          <w:tcPr>
            <w:tcW w:w="2430" w:type="dxa"/>
          </w:tcPr>
          <w:p w14:paraId="5968F78B" w14:textId="2BF118F7" w:rsidR="00032B2B" w:rsidRPr="00CA535C" w:rsidRDefault="00032B2B" w:rsidP="00032B2B">
            <w:pPr>
              <w:pStyle w:val="Texto"/>
              <w:jc w:val="left"/>
              <w:rPr>
                <w:sz w:val="16"/>
                <w:szCs w:val="16"/>
              </w:rPr>
            </w:pPr>
            <w:r w:rsidRPr="00CA535C">
              <w:rPr>
                <w:sz w:val="16"/>
                <w:szCs w:val="16"/>
              </w:rPr>
              <w:t xml:space="preserve">Activos al </w:t>
            </w:r>
            <w:r>
              <w:rPr>
                <w:sz w:val="16"/>
                <w:szCs w:val="16"/>
              </w:rPr>
              <w:t>31/05/2022</w:t>
            </w:r>
          </w:p>
        </w:tc>
        <w:tc>
          <w:tcPr>
            <w:tcW w:w="900" w:type="dxa"/>
          </w:tcPr>
          <w:p w14:paraId="2AED6E6F" w14:textId="0C6FBD0B" w:rsidR="00032B2B" w:rsidRPr="00CA535C" w:rsidRDefault="00032B2B" w:rsidP="00032B2B">
            <w:pPr>
              <w:pStyle w:val="Texto"/>
              <w:tabs>
                <w:tab w:val="decimal" w:pos="810"/>
              </w:tabs>
              <w:rPr>
                <w:sz w:val="16"/>
                <w:szCs w:val="16"/>
              </w:rPr>
            </w:pPr>
            <w:r w:rsidRPr="00A60211">
              <w:rPr>
                <w:sz w:val="16"/>
                <w:szCs w:val="16"/>
              </w:rPr>
              <w:t>42.215.568</w:t>
            </w:r>
          </w:p>
        </w:tc>
        <w:tc>
          <w:tcPr>
            <w:tcW w:w="71" w:type="dxa"/>
          </w:tcPr>
          <w:p w14:paraId="71B2511E" w14:textId="77777777" w:rsidR="00032B2B" w:rsidRPr="00CA535C" w:rsidRDefault="00032B2B" w:rsidP="00032B2B">
            <w:pPr>
              <w:pStyle w:val="Texto"/>
              <w:rPr>
                <w:sz w:val="16"/>
                <w:szCs w:val="16"/>
              </w:rPr>
            </w:pPr>
          </w:p>
        </w:tc>
        <w:tc>
          <w:tcPr>
            <w:tcW w:w="829" w:type="dxa"/>
          </w:tcPr>
          <w:p w14:paraId="60DEDFF6" w14:textId="35B4191A" w:rsidR="00032B2B" w:rsidRPr="00CA535C" w:rsidRDefault="00032B2B" w:rsidP="00032B2B">
            <w:pPr>
              <w:pStyle w:val="Texto"/>
              <w:tabs>
                <w:tab w:val="decimal" w:pos="740"/>
              </w:tabs>
              <w:rPr>
                <w:sz w:val="16"/>
                <w:szCs w:val="16"/>
              </w:rPr>
            </w:pPr>
            <w:r w:rsidRPr="00A60211">
              <w:rPr>
                <w:sz w:val="16"/>
                <w:szCs w:val="16"/>
              </w:rPr>
              <w:t>17.654.245</w:t>
            </w:r>
          </w:p>
        </w:tc>
        <w:tc>
          <w:tcPr>
            <w:tcW w:w="62" w:type="dxa"/>
          </w:tcPr>
          <w:p w14:paraId="6142C824" w14:textId="77777777" w:rsidR="00032B2B" w:rsidRPr="00CA535C" w:rsidRDefault="00032B2B" w:rsidP="00032B2B">
            <w:pPr>
              <w:pStyle w:val="Texto"/>
              <w:tabs>
                <w:tab w:val="decimal" w:pos="734"/>
              </w:tabs>
              <w:jc w:val="left"/>
              <w:rPr>
                <w:sz w:val="16"/>
                <w:szCs w:val="16"/>
              </w:rPr>
            </w:pPr>
          </w:p>
        </w:tc>
        <w:tc>
          <w:tcPr>
            <w:tcW w:w="826" w:type="dxa"/>
          </w:tcPr>
          <w:p w14:paraId="5A04FCDF" w14:textId="5933C692" w:rsidR="00032B2B" w:rsidRPr="00CA535C" w:rsidRDefault="00032B2B" w:rsidP="00032B2B">
            <w:pPr>
              <w:pStyle w:val="Texto"/>
              <w:tabs>
                <w:tab w:val="decimal" w:pos="709"/>
              </w:tabs>
              <w:rPr>
                <w:sz w:val="16"/>
                <w:szCs w:val="16"/>
              </w:rPr>
            </w:pPr>
            <w:r w:rsidRPr="00A60211">
              <w:rPr>
                <w:sz w:val="16"/>
                <w:szCs w:val="16"/>
              </w:rPr>
              <w:t>13.176.745</w:t>
            </w:r>
          </w:p>
        </w:tc>
        <w:tc>
          <w:tcPr>
            <w:tcW w:w="72" w:type="dxa"/>
          </w:tcPr>
          <w:p w14:paraId="0C65D127" w14:textId="77777777" w:rsidR="00032B2B" w:rsidRPr="00CA535C" w:rsidRDefault="00032B2B" w:rsidP="00032B2B">
            <w:pPr>
              <w:pStyle w:val="Texto"/>
              <w:rPr>
                <w:sz w:val="16"/>
                <w:szCs w:val="16"/>
              </w:rPr>
            </w:pPr>
          </w:p>
        </w:tc>
        <w:tc>
          <w:tcPr>
            <w:tcW w:w="1110" w:type="dxa"/>
          </w:tcPr>
          <w:p w14:paraId="39158C5A" w14:textId="3255BDDC" w:rsidR="00032B2B" w:rsidRPr="00CA535C" w:rsidRDefault="00032B2B" w:rsidP="00032B2B">
            <w:pPr>
              <w:pStyle w:val="Texto"/>
              <w:tabs>
                <w:tab w:val="decimal" w:pos="882"/>
              </w:tabs>
              <w:rPr>
                <w:sz w:val="16"/>
                <w:szCs w:val="16"/>
              </w:rPr>
            </w:pPr>
            <w:r w:rsidRPr="00A60211">
              <w:rPr>
                <w:sz w:val="16"/>
                <w:szCs w:val="16"/>
              </w:rPr>
              <w:t>16.765.665</w:t>
            </w:r>
          </w:p>
        </w:tc>
        <w:tc>
          <w:tcPr>
            <w:tcW w:w="72" w:type="dxa"/>
          </w:tcPr>
          <w:p w14:paraId="0AB6219B" w14:textId="77777777" w:rsidR="00032B2B" w:rsidRPr="00CA535C" w:rsidRDefault="00032B2B" w:rsidP="00032B2B">
            <w:pPr>
              <w:pStyle w:val="Texto"/>
              <w:rPr>
                <w:sz w:val="16"/>
                <w:szCs w:val="16"/>
              </w:rPr>
            </w:pPr>
          </w:p>
        </w:tc>
        <w:tc>
          <w:tcPr>
            <w:tcW w:w="999" w:type="dxa"/>
          </w:tcPr>
          <w:p w14:paraId="0833E0AC" w14:textId="1E616D34" w:rsidR="00032B2B" w:rsidRPr="00CA535C" w:rsidRDefault="00032B2B" w:rsidP="00032B2B">
            <w:pPr>
              <w:pStyle w:val="Texto"/>
              <w:tabs>
                <w:tab w:val="decimal" w:pos="857"/>
              </w:tabs>
              <w:rPr>
                <w:sz w:val="16"/>
                <w:szCs w:val="16"/>
              </w:rPr>
            </w:pPr>
            <w:r w:rsidRPr="00A60211">
              <w:rPr>
                <w:sz w:val="16"/>
                <w:szCs w:val="16"/>
              </w:rPr>
              <w:t>2.841.158</w:t>
            </w:r>
          </w:p>
        </w:tc>
        <w:tc>
          <w:tcPr>
            <w:tcW w:w="72" w:type="dxa"/>
          </w:tcPr>
          <w:p w14:paraId="493EE426" w14:textId="77777777" w:rsidR="00032B2B" w:rsidRPr="00CA535C" w:rsidRDefault="00032B2B" w:rsidP="00032B2B">
            <w:pPr>
              <w:pStyle w:val="Texto"/>
              <w:rPr>
                <w:sz w:val="16"/>
                <w:szCs w:val="16"/>
              </w:rPr>
            </w:pPr>
          </w:p>
        </w:tc>
        <w:tc>
          <w:tcPr>
            <w:tcW w:w="921" w:type="dxa"/>
            <w:vAlign w:val="top"/>
          </w:tcPr>
          <w:p w14:paraId="0CC37274" w14:textId="368818E9" w:rsidR="00032B2B" w:rsidRPr="00CA535C" w:rsidRDefault="00032B2B" w:rsidP="00032B2B">
            <w:pPr>
              <w:pStyle w:val="Texto"/>
              <w:tabs>
                <w:tab w:val="decimal" w:pos="709"/>
              </w:tabs>
              <w:rPr>
                <w:sz w:val="16"/>
                <w:szCs w:val="16"/>
              </w:rPr>
            </w:pPr>
            <w:r w:rsidRPr="00BA36F8">
              <w:rPr>
                <w:sz w:val="16"/>
                <w:szCs w:val="16"/>
              </w:rPr>
              <w:t xml:space="preserve">-      </w:t>
            </w:r>
          </w:p>
        </w:tc>
        <w:tc>
          <w:tcPr>
            <w:tcW w:w="72" w:type="dxa"/>
          </w:tcPr>
          <w:p w14:paraId="410A8E27" w14:textId="77777777" w:rsidR="00032B2B" w:rsidRPr="00CA535C" w:rsidRDefault="00032B2B" w:rsidP="00032B2B">
            <w:pPr>
              <w:pStyle w:val="Texto"/>
              <w:rPr>
                <w:sz w:val="16"/>
                <w:szCs w:val="16"/>
              </w:rPr>
            </w:pPr>
          </w:p>
        </w:tc>
        <w:tc>
          <w:tcPr>
            <w:tcW w:w="759" w:type="dxa"/>
          </w:tcPr>
          <w:p w14:paraId="4CFC48FB" w14:textId="16B408C6" w:rsidR="00032B2B" w:rsidRPr="00CA535C" w:rsidRDefault="00032B2B" w:rsidP="00032B2B">
            <w:pPr>
              <w:pStyle w:val="Texto"/>
              <w:tabs>
                <w:tab w:val="decimal" w:pos="709"/>
              </w:tabs>
              <w:rPr>
                <w:sz w:val="16"/>
                <w:szCs w:val="16"/>
              </w:rPr>
            </w:pPr>
            <w:r w:rsidRPr="00A60211">
              <w:rPr>
                <w:sz w:val="16"/>
                <w:szCs w:val="16"/>
              </w:rPr>
              <w:t>1.960</w:t>
            </w:r>
          </w:p>
        </w:tc>
        <w:tc>
          <w:tcPr>
            <w:tcW w:w="56" w:type="dxa"/>
          </w:tcPr>
          <w:p w14:paraId="0588A4B9" w14:textId="77777777" w:rsidR="00032B2B" w:rsidRPr="00CA535C" w:rsidRDefault="00032B2B" w:rsidP="00032B2B">
            <w:pPr>
              <w:pStyle w:val="Texto"/>
              <w:tabs>
                <w:tab w:val="decimal" w:pos="1017"/>
              </w:tabs>
              <w:rPr>
                <w:sz w:val="16"/>
                <w:szCs w:val="16"/>
              </w:rPr>
            </w:pPr>
          </w:p>
        </w:tc>
        <w:tc>
          <w:tcPr>
            <w:tcW w:w="901" w:type="dxa"/>
          </w:tcPr>
          <w:p w14:paraId="6623F105" w14:textId="13C144B6" w:rsidR="00032B2B" w:rsidRPr="00CA535C" w:rsidRDefault="00032B2B" w:rsidP="00032B2B">
            <w:pPr>
              <w:pStyle w:val="Texto"/>
              <w:tabs>
                <w:tab w:val="decimal" w:pos="825"/>
              </w:tabs>
              <w:rPr>
                <w:sz w:val="16"/>
                <w:szCs w:val="16"/>
              </w:rPr>
            </w:pPr>
            <w:r w:rsidRPr="00A60211">
              <w:rPr>
                <w:sz w:val="16"/>
                <w:szCs w:val="16"/>
              </w:rPr>
              <w:t>92.655.341</w:t>
            </w:r>
          </w:p>
        </w:tc>
      </w:tr>
    </w:tbl>
    <w:p w14:paraId="64C2EC13" w14:textId="77777777" w:rsidR="00B01266" w:rsidRPr="005C318F" w:rsidRDefault="00B01266" w:rsidP="00E54884">
      <w:pPr>
        <w:pStyle w:val="textonotajustificado"/>
        <w:tabs>
          <w:tab w:val="decimal" w:pos="871"/>
        </w:tabs>
        <w:overflowPunct w:val="0"/>
        <w:autoSpaceDE w:val="0"/>
        <w:autoSpaceDN w:val="0"/>
        <w:adjustRightInd w:val="0"/>
        <w:textAlignment w:val="baseline"/>
      </w:pPr>
    </w:p>
    <w:p w14:paraId="4EE374EF" w14:textId="36DD01AC" w:rsidR="00613940" w:rsidRDefault="006924F5" w:rsidP="00E54884">
      <w:pPr>
        <w:pStyle w:val="textonotajustificado"/>
        <w:tabs>
          <w:tab w:val="decimal" w:pos="871"/>
        </w:tabs>
        <w:overflowPunct w:val="0"/>
        <w:autoSpaceDE w:val="0"/>
        <w:autoSpaceDN w:val="0"/>
        <w:adjustRightInd w:val="0"/>
        <w:textAlignment w:val="baseline"/>
      </w:pPr>
      <w:r>
        <w:br w:type="page"/>
      </w:r>
    </w:p>
    <w:p w14:paraId="5796045E" w14:textId="77777777" w:rsidR="006924F5" w:rsidRPr="00761B80" w:rsidRDefault="006924F5" w:rsidP="00E54884">
      <w:pPr>
        <w:pStyle w:val="textonotajustificado"/>
        <w:tabs>
          <w:tab w:val="decimal" w:pos="871"/>
        </w:tabs>
        <w:overflowPunct w:val="0"/>
        <w:autoSpaceDE w:val="0"/>
        <w:autoSpaceDN w:val="0"/>
        <w:adjustRightInd w:val="0"/>
        <w:textAlignment w:val="baseline"/>
      </w:pPr>
    </w:p>
    <w:p w14:paraId="3C51857D" w14:textId="77777777" w:rsidR="0091431D" w:rsidRPr="00761B80" w:rsidRDefault="00092744" w:rsidP="000F40E2">
      <w:pPr>
        <w:pStyle w:val="Ttulonota"/>
        <w:numPr>
          <w:ilvl w:val="0"/>
          <w:numId w:val="2"/>
        </w:numPr>
      </w:pPr>
      <w:r w:rsidRPr="00761B80">
        <w:t>INGRESOS DE ACTIVIDADES ORDINARIAS</w:t>
      </w:r>
    </w:p>
    <w:p w14:paraId="1E7AEAD2" w14:textId="77777777" w:rsidR="0091431D" w:rsidRPr="007C35D5" w:rsidRDefault="0091431D" w:rsidP="005C318F">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F478B9" w:rsidRPr="00761B80" w14:paraId="76AA4DB9" w14:textId="77777777" w:rsidTr="00F478B9">
        <w:trPr>
          <w:trHeight w:val="20"/>
        </w:trPr>
        <w:tc>
          <w:tcPr>
            <w:tcW w:w="4770" w:type="dxa"/>
            <w:tcBorders>
              <w:top w:val="nil"/>
              <w:left w:val="nil"/>
              <w:right w:val="nil"/>
            </w:tcBorders>
            <w:vAlign w:val="bottom"/>
          </w:tcPr>
          <w:p w14:paraId="71382B86" w14:textId="77777777" w:rsidR="00F478B9" w:rsidRPr="00761B80" w:rsidRDefault="00F478B9" w:rsidP="00DF14F9">
            <w:pPr>
              <w:pStyle w:val="Texto"/>
              <w:jc w:val="left"/>
            </w:pPr>
          </w:p>
        </w:tc>
        <w:tc>
          <w:tcPr>
            <w:tcW w:w="5310" w:type="dxa"/>
            <w:gridSpan w:val="7"/>
            <w:tcBorders>
              <w:top w:val="nil"/>
              <w:left w:val="nil"/>
              <w:bottom w:val="single" w:sz="6" w:space="0" w:color="auto"/>
            </w:tcBorders>
            <w:vAlign w:val="bottom"/>
          </w:tcPr>
          <w:p w14:paraId="51AD0BCB" w14:textId="4B1C3267" w:rsidR="00F478B9" w:rsidRDefault="00F478B9" w:rsidP="001B382C">
            <w:pPr>
              <w:pStyle w:val="Texto"/>
              <w:jc w:val="center"/>
              <w:rPr>
                <w:b/>
              </w:rPr>
            </w:pPr>
            <w:r w:rsidRPr="00761B80">
              <w:rPr>
                <w:b/>
              </w:rPr>
              <w:t>Ganancia / (Pérdida)</w:t>
            </w:r>
          </w:p>
        </w:tc>
      </w:tr>
      <w:tr w:rsidR="00F478B9" w:rsidRPr="00761B80" w14:paraId="265155D4" w14:textId="77777777" w:rsidTr="00F478B9">
        <w:trPr>
          <w:trHeight w:val="20"/>
        </w:trPr>
        <w:tc>
          <w:tcPr>
            <w:tcW w:w="4770" w:type="dxa"/>
            <w:tcBorders>
              <w:top w:val="nil"/>
              <w:left w:val="nil"/>
              <w:right w:val="nil"/>
            </w:tcBorders>
            <w:vAlign w:val="bottom"/>
          </w:tcPr>
          <w:p w14:paraId="3E1DF2CE" w14:textId="77777777" w:rsidR="00F478B9" w:rsidRPr="00761B80" w:rsidRDefault="00F478B9" w:rsidP="00DF14F9">
            <w:pPr>
              <w:pStyle w:val="Texto"/>
              <w:jc w:val="left"/>
            </w:pPr>
          </w:p>
        </w:tc>
        <w:tc>
          <w:tcPr>
            <w:tcW w:w="2610" w:type="dxa"/>
            <w:gridSpan w:val="3"/>
            <w:tcBorders>
              <w:top w:val="single" w:sz="6" w:space="0" w:color="auto"/>
              <w:left w:val="nil"/>
              <w:bottom w:val="single" w:sz="6" w:space="0" w:color="auto"/>
              <w:right w:val="nil"/>
            </w:tcBorders>
            <w:vAlign w:val="bottom"/>
          </w:tcPr>
          <w:p w14:paraId="1DF89E8E" w14:textId="2BE696CE" w:rsidR="00F478B9" w:rsidRDefault="00730E03" w:rsidP="001B382C">
            <w:pPr>
              <w:pStyle w:val="Texto"/>
              <w:jc w:val="center"/>
              <w:rPr>
                <w:b/>
              </w:rPr>
            </w:pPr>
            <w:r>
              <w:rPr>
                <w:b/>
              </w:rPr>
              <w:t>30/11/2022</w:t>
            </w:r>
          </w:p>
        </w:tc>
        <w:tc>
          <w:tcPr>
            <w:tcW w:w="144" w:type="dxa"/>
            <w:tcBorders>
              <w:top w:val="single" w:sz="6" w:space="0" w:color="auto"/>
            </w:tcBorders>
            <w:vAlign w:val="bottom"/>
          </w:tcPr>
          <w:p w14:paraId="65E77FA1" w14:textId="77777777" w:rsidR="00F478B9" w:rsidRPr="00761B80" w:rsidRDefault="00F478B9" w:rsidP="001B382C">
            <w:pPr>
              <w:pStyle w:val="Texto"/>
              <w:jc w:val="center"/>
              <w:rPr>
                <w:b/>
              </w:rPr>
            </w:pPr>
          </w:p>
        </w:tc>
        <w:tc>
          <w:tcPr>
            <w:tcW w:w="2556" w:type="dxa"/>
            <w:gridSpan w:val="3"/>
            <w:tcBorders>
              <w:top w:val="single" w:sz="6" w:space="0" w:color="auto"/>
              <w:bottom w:val="single" w:sz="6" w:space="0" w:color="auto"/>
            </w:tcBorders>
            <w:vAlign w:val="bottom"/>
          </w:tcPr>
          <w:p w14:paraId="7D183FB7" w14:textId="3812BF7E" w:rsidR="00F478B9" w:rsidRPr="00761B80" w:rsidRDefault="00730E03" w:rsidP="001B382C">
            <w:pPr>
              <w:pStyle w:val="Texto"/>
              <w:jc w:val="center"/>
              <w:rPr>
                <w:b/>
              </w:rPr>
            </w:pPr>
            <w:r>
              <w:rPr>
                <w:b/>
              </w:rPr>
              <w:t>30/11/2021</w:t>
            </w:r>
          </w:p>
        </w:tc>
      </w:tr>
      <w:tr w:rsidR="00F478B9" w:rsidRPr="00761B80" w14:paraId="773988D8" w14:textId="77777777" w:rsidTr="00F478B9">
        <w:trPr>
          <w:trHeight w:val="20"/>
        </w:trPr>
        <w:tc>
          <w:tcPr>
            <w:tcW w:w="4770" w:type="dxa"/>
            <w:tcBorders>
              <w:left w:val="nil"/>
              <w:right w:val="nil"/>
            </w:tcBorders>
            <w:vAlign w:val="bottom"/>
          </w:tcPr>
          <w:p w14:paraId="195673B8" w14:textId="77777777" w:rsidR="00F478B9" w:rsidRPr="00761B80" w:rsidRDefault="00F478B9" w:rsidP="00DF14F9">
            <w:pPr>
              <w:pStyle w:val="Texto"/>
              <w:jc w:val="left"/>
            </w:pPr>
          </w:p>
        </w:tc>
        <w:tc>
          <w:tcPr>
            <w:tcW w:w="1260" w:type="dxa"/>
            <w:tcBorders>
              <w:left w:val="nil"/>
              <w:bottom w:val="single" w:sz="6" w:space="0" w:color="auto"/>
              <w:right w:val="nil"/>
            </w:tcBorders>
            <w:vAlign w:val="bottom"/>
          </w:tcPr>
          <w:p w14:paraId="24A21B2F" w14:textId="77777777" w:rsidR="00F478B9" w:rsidRPr="005733EB" w:rsidRDefault="00F478B9" w:rsidP="001B382C">
            <w:pPr>
              <w:pStyle w:val="Texto"/>
              <w:jc w:val="center"/>
              <w:rPr>
                <w:b/>
                <w:bCs/>
              </w:rPr>
            </w:pPr>
            <w:r w:rsidRPr="005733EB">
              <w:rPr>
                <w:b/>
                <w:bCs/>
              </w:rPr>
              <w:t>6 meses</w:t>
            </w:r>
          </w:p>
        </w:tc>
        <w:tc>
          <w:tcPr>
            <w:tcW w:w="126" w:type="dxa"/>
            <w:tcBorders>
              <w:left w:val="nil"/>
              <w:right w:val="nil"/>
            </w:tcBorders>
            <w:vAlign w:val="bottom"/>
          </w:tcPr>
          <w:p w14:paraId="79F99C88" w14:textId="77777777" w:rsidR="00F478B9" w:rsidRPr="005733EB" w:rsidRDefault="00F478B9" w:rsidP="001B382C">
            <w:pPr>
              <w:pStyle w:val="Texto"/>
              <w:jc w:val="center"/>
              <w:rPr>
                <w:b/>
                <w:bCs/>
              </w:rPr>
            </w:pPr>
          </w:p>
        </w:tc>
        <w:tc>
          <w:tcPr>
            <w:tcW w:w="1224" w:type="dxa"/>
            <w:tcBorders>
              <w:left w:val="nil"/>
              <w:bottom w:val="single" w:sz="6" w:space="0" w:color="auto"/>
              <w:right w:val="nil"/>
            </w:tcBorders>
            <w:vAlign w:val="bottom"/>
          </w:tcPr>
          <w:p w14:paraId="77F71207" w14:textId="77777777" w:rsidR="00F478B9" w:rsidRPr="005733EB" w:rsidRDefault="00F478B9" w:rsidP="001B382C">
            <w:pPr>
              <w:pStyle w:val="Texto"/>
              <w:jc w:val="center"/>
              <w:rPr>
                <w:b/>
                <w:bCs/>
              </w:rPr>
            </w:pPr>
            <w:r w:rsidRPr="005733EB">
              <w:rPr>
                <w:b/>
                <w:bCs/>
              </w:rPr>
              <w:t>3 meses</w:t>
            </w:r>
          </w:p>
        </w:tc>
        <w:tc>
          <w:tcPr>
            <w:tcW w:w="144" w:type="dxa"/>
            <w:vAlign w:val="bottom"/>
          </w:tcPr>
          <w:p w14:paraId="5C7B83DD" w14:textId="77777777" w:rsidR="00F478B9" w:rsidRPr="005733EB" w:rsidRDefault="00F478B9" w:rsidP="001B382C">
            <w:pPr>
              <w:pStyle w:val="Texto"/>
              <w:rPr>
                <w:b/>
                <w:bCs/>
              </w:rPr>
            </w:pPr>
          </w:p>
        </w:tc>
        <w:tc>
          <w:tcPr>
            <w:tcW w:w="1206" w:type="dxa"/>
            <w:tcBorders>
              <w:top w:val="single" w:sz="6" w:space="0" w:color="auto"/>
              <w:bottom w:val="single" w:sz="6" w:space="0" w:color="auto"/>
            </w:tcBorders>
            <w:vAlign w:val="bottom"/>
          </w:tcPr>
          <w:p w14:paraId="097E8FBA" w14:textId="77777777" w:rsidR="00F478B9" w:rsidRPr="005733EB" w:rsidRDefault="00F478B9" w:rsidP="001B382C">
            <w:pPr>
              <w:pStyle w:val="Texto"/>
              <w:jc w:val="center"/>
              <w:rPr>
                <w:b/>
                <w:bCs/>
              </w:rPr>
            </w:pPr>
            <w:r w:rsidRPr="005733EB">
              <w:rPr>
                <w:b/>
                <w:bCs/>
              </w:rPr>
              <w:t>6 meses</w:t>
            </w:r>
          </w:p>
        </w:tc>
        <w:tc>
          <w:tcPr>
            <w:tcW w:w="90" w:type="dxa"/>
            <w:tcBorders>
              <w:top w:val="single" w:sz="6" w:space="0" w:color="auto"/>
            </w:tcBorders>
            <w:vAlign w:val="bottom"/>
          </w:tcPr>
          <w:p w14:paraId="575C8F43" w14:textId="77777777" w:rsidR="00F478B9" w:rsidRPr="005733EB" w:rsidRDefault="00F478B9" w:rsidP="001B382C">
            <w:pPr>
              <w:pStyle w:val="Texto"/>
              <w:jc w:val="center"/>
              <w:rPr>
                <w:b/>
                <w:bCs/>
              </w:rPr>
            </w:pPr>
          </w:p>
        </w:tc>
        <w:tc>
          <w:tcPr>
            <w:tcW w:w="1260" w:type="dxa"/>
            <w:tcBorders>
              <w:top w:val="single" w:sz="6" w:space="0" w:color="auto"/>
              <w:bottom w:val="single" w:sz="6" w:space="0" w:color="auto"/>
            </w:tcBorders>
            <w:vAlign w:val="bottom"/>
          </w:tcPr>
          <w:p w14:paraId="14F0DC21" w14:textId="77777777" w:rsidR="00F478B9" w:rsidRPr="005733EB" w:rsidRDefault="00F478B9" w:rsidP="001B382C">
            <w:pPr>
              <w:pStyle w:val="Texto"/>
              <w:jc w:val="center"/>
              <w:rPr>
                <w:b/>
                <w:bCs/>
              </w:rPr>
            </w:pPr>
            <w:r w:rsidRPr="005733EB">
              <w:rPr>
                <w:b/>
                <w:bCs/>
              </w:rPr>
              <w:t>3 meses</w:t>
            </w:r>
          </w:p>
        </w:tc>
      </w:tr>
      <w:tr w:rsidR="00DF14F9" w:rsidRPr="00761B80" w14:paraId="165D9631" w14:textId="77777777" w:rsidTr="001B382C">
        <w:trPr>
          <w:trHeight w:val="20"/>
        </w:trPr>
        <w:tc>
          <w:tcPr>
            <w:tcW w:w="4770" w:type="dxa"/>
            <w:tcBorders>
              <w:left w:val="nil"/>
              <w:bottom w:val="nil"/>
              <w:right w:val="nil"/>
            </w:tcBorders>
            <w:vAlign w:val="bottom"/>
          </w:tcPr>
          <w:p w14:paraId="7543C2C6" w14:textId="13F5D028" w:rsidR="00DF14F9" w:rsidRPr="00761B80" w:rsidRDefault="00DF14F9" w:rsidP="00DF14F9">
            <w:pPr>
              <w:pStyle w:val="Texto"/>
              <w:jc w:val="left"/>
              <w:rPr>
                <w:b/>
              </w:rPr>
            </w:pPr>
          </w:p>
        </w:tc>
        <w:tc>
          <w:tcPr>
            <w:tcW w:w="1260" w:type="dxa"/>
            <w:tcBorders>
              <w:left w:val="nil"/>
              <w:right w:val="nil"/>
            </w:tcBorders>
            <w:vAlign w:val="bottom"/>
          </w:tcPr>
          <w:p w14:paraId="43940CF5" w14:textId="7F26ED70" w:rsidR="00DF14F9" w:rsidRPr="00761B80" w:rsidRDefault="00DF14F9" w:rsidP="00DF14F9">
            <w:pPr>
              <w:pStyle w:val="Texto"/>
              <w:jc w:val="center"/>
            </w:pPr>
            <w:r>
              <w:t>(junio - noviembre)</w:t>
            </w:r>
          </w:p>
        </w:tc>
        <w:tc>
          <w:tcPr>
            <w:tcW w:w="126" w:type="dxa"/>
            <w:tcBorders>
              <w:left w:val="nil"/>
              <w:right w:val="nil"/>
            </w:tcBorders>
            <w:vAlign w:val="bottom"/>
          </w:tcPr>
          <w:p w14:paraId="21C1E38E" w14:textId="77777777" w:rsidR="00DF14F9" w:rsidRPr="00761B80" w:rsidRDefault="00DF14F9" w:rsidP="00DF14F9">
            <w:pPr>
              <w:pStyle w:val="Texto"/>
              <w:jc w:val="center"/>
            </w:pPr>
          </w:p>
        </w:tc>
        <w:tc>
          <w:tcPr>
            <w:tcW w:w="1224" w:type="dxa"/>
            <w:tcBorders>
              <w:left w:val="nil"/>
              <w:right w:val="nil"/>
            </w:tcBorders>
            <w:vAlign w:val="bottom"/>
          </w:tcPr>
          <w:p w14:paraId="26437C2E" w14:textId="514E942C" w:rsidR="00DF14F9" w:rsidRPr="00761B80" w:rsidRDefault="00C4104F" w:rsidP="00DF14F9">
            <w:pPr>
              <w:pStyle w:val="Texto"/>
              <w:jc w:val="center"/>
            </w:pPr>
            <w:r w:rsidRPr="00C4104F">
              <w:t xml:space="preserve">(septiembre </w:t>
            </w:r>
            <w:r w:rsidR="00A76D9D">
              <w:t xml:space="preserve">- </w:t>
            </w:r>
            <w:r w:rsidRPr="00C4104F">
              <w:t>noviembre)</w:t>
            </w:r>
          </w:p>
        </w:tc>
        <w:tc>
          <w:tcPr>
            <w:tcW w:w="144" w:type="dxa"/>
            <w:vAlign w:val="bottom"/>
          </w:tcPr>
          <w:p w14:paraId="05FFB007" w14:textId="77777777" w:rsidR="00DF14F9" w:rsidRPr="00761B80" w:rsidRDefault="00DF14F9" w:rsidP="00DF14F9">
            <w:pPr>
              <w:pStyle w:val="Texto"/>
              <w:jc w:val="center"/>
            </w:pPr>
          </w:p>
        </w:tc>
        <w:tc>
          <w:tcPr>
            <w:tcW w:w="1206" w:type="dxa"/>
            <w:vAlign w:val="bottom"/>
          </w:tcPr>
          <w:p w14:paraId="3D10C2AD" w14:textId="1226CD09" w:rsidR="00DF14F9" w:rsidRPr="00761B80" w:rsidRDefault="00DF14F9" w:rsidP="00DF14F9">
            <w:pPr>
              <w:pStyle w:val="Texto"/>
              <w:jc w:val="center"/>
            </w:pPr>
            <w:r>
              <w:t>(junio - noviembre)</w:t>
            </w:r>
          </w:p>
        </w:tc>
        <w:tc>
          <w:tcPr>
            <w:tcW w:w="90" w:type="dxa"/>
            <w:vAlign w:val="bottom"/>
          </w:tcPr>
          <w:p w14:paraId="47094149" w14:textId="77777777" w:rsidR="00DF14F9" w:rsidRPr="00761B80" w:rsidRDefault="00DF14F9" w:rsidP="00DF14F9">
            <w:pPr>
              <w:pStyle w:val="Texto"/>
              <w:jc w:val="center"/>
            </w:pPr>
          </w:p>
        </w:tc>
        <w:tc>
          <w:tcPr>
            <w:tcW w:w="1260" w:type="dxa"/>
            <w:tcBorders>
              <w:top w:val="single" w:sz="6" w:space="0" w:color="auto"/>
            </w:tcBorders>
            <w:vAlign w:val="bottom"/>
          </w:tcPr>
          <w:p w14:paraId="491A7093" w14:textId="3C75F18F" w:rsidR="00DF14F9" w:rsidRPr="00761B80" w:rsidRDefault="00DF14F9" w:rsidP="00DF14F9">
            <w:pPr>
              <w:pStyle w:val="Texto"/>
              <w:jc w:val="center"/>
            </w:pPr>
            <w:r>
              <w:t>(</w:t>
            </w:r>
            <w:r w:rsidR="0080419E">
              <w:t>septiembre</w:t>
            </w:r>
            <w:r>
              <w:t xml:space="preserve"> - noviembre)</w:t>
            </w:r>
          </w:p>
        </w:tc>
      </w:tr>
      <w:tr w:rsidR="00DF14F9" w:rsidRPr="00761B80" w14:paraId="292128D3" w14:textId="77777777" w:rsidTr="005E2988">
        <w:trPr>
          <w:trHeight w:val="20"/>
        </w:trPr>
        <w:tc>
          <w:tcPr>
            <w:tcW w:w="4770" w:type="dxa"/>
            <w:tcBorders>
              <w:left w:val="nil"/>
              <w:bottom w:val="nil"/>
              <w:right w:val="nil"/>
            </w:tcBorders>
            <w:vAlign w:val="bottom"/>
          </w:tcPr>
          <w:p w14:paraId="0007FE26" w14:textId="77777777" w:rsidR="00DF14F9" w:rsidRPr="00761B80" w:rsidRDefault="00DF14F9" w:rsidP="00DF14F9">
            <w:pPr>
              <w:pStyle w:val="Texto"/>
              <w:jc w:val="left"/>
            </w:pPr>
          </w:p>
        </w:tc>
        <w:tc>
          <w:tcPr>
            <w:tcW w:w="1260" w:type="dxa"/>
            <w:tcBorders>
              <w:left w:val="nil"/>
              <w:right w:val="nil"/>
            </w:tcBorders>
            <w:vAlign w:val="bottom"/>
          </w:tcPr>
          <w:p w14:paraId="4DADA6DC" w14:textId="77777777" w:rsidR="00DF14F9" w:rsidRPr="00761B80" w:rsidRDefault="00DF14F9" w:rsidP="00E110B3">
            <w:pPr>
              <w:pStyle w:val="Texto"/>
              <w:tabs>
                <w:tab w:val="decimal" w:pos="1113"/>
              </w:tabs>
              <w:jc w:val="left"/>
            </w:pPr>
          </w:p>
        </w:tc>
        <w:tc>
          <w:tcPr>
            <w:tcW w:w="126" w:type="dxa"/>
            <w:tcBorders>
              <w:left w:val="nil"/>
              <w:right w:val="nil"/>
            </w:tcBorders>
            <w:vAlign w:val="bottom"/>
          </w:tcPr>
          <w:p w14:paraId="19E72276" w14:textId="77777777" w:rsidR="00DF14F9" w:rsidRPr="00761B80" w:rsidRDefault="00DF14F9" w:rsidP="00E110B3">
            <w:pPr>
              <w:pStyle w:val="Texto"/>
              <w:tabs>
                <w:tab w:val="decimal" w:pos="1113"/>
              </w:tabs>
              <w:jc w:val="left"/>
            </w:pPr>
          </w:p>
        </w:tc>
        <w:tc>
          <w:tcPr>
            <w:tcW w:w="1224" w:type="dxa"/>
            <w:tcBorders>
              <w:left w:val="nil"/>
              <w:right w:val="nil"/>
            </w:tcBorders>
            <w:vAlign w:val="bottom"/>
          </w:tcPr>
          <w:p w14:paraId="5321D67E" w14:textId="77777777" w:rsidR="00DF14F9" w:rsidRPr="00761B80" w:rsidRDefault="00DF14F9" w:rsidP="00E110B3">
            <w:pPr>
              <w:pStyle w:val="Texto"/>
              <w:tabs>
                <w:tab w:val="decimal" w:pos="1113"/>
              </w:tabs>
              <w:jc w:val="left"/>
            </w:pPr>
          </w:p>
        </w:tc>
        <w:tc>
          <w:tcPr>
            <w:tcW w:w="144" w:type="dxa"/>
            <w:vAlign w:val="bottom"/>
          </w:tcPr>
          <w:p w14:paraId="542E8081" w14:textId="77777777" w:rsidR="00DF14F9" w:rsidRPr="00761B80" w:rsidRDefault="00DF14F9" w:rsidP="00DF14F9">
            <w:pPr>
              <w:pStyle w:val="Texto"/>
              <w:tabs>
                <w:tab w:val="decimal" w:pos="1113"/>
              </w:tabs>
            </w:pPr>
          </w:p>
        </w:tc>
        <w:tc>
          <w:tcPr>
            <w:tcW w:w="1206" w:type="dxa"/>
            <w:vAlign w:val="bottom"/>
          </w:tcPr>
          <w:p w14:paraId="1704C1D0" w14:textId="77777777" w:rsidR="00DF14F9" w:rsidRPr="00761B80" w:rsidRDefault="00DF14F9" w:rsidP="005E2988">
            <w:pPr>
              <w:pStyle w:val="Texto"/>
              <w:tabs>
                <w:tab w:val="decimal" w:pos="1113"/>
              </w:tabs>
              <w:jc w:val="left"/>
            </w:pPr>
          </w:p>
        </w:tc>
        <w:tc>
          <w:tcPr>
            <w:tcW w:w="90" w:type="dxa"/>
            <w:vAlign w:val="bottom"/>
          </w:tcPr>
          <w:p w14:paraId="2C8C0016" w14:textId="77777777" w:rsidR="00DF14F9" w:rsidRPr="00761B80" w:rsidRDefault="00DF14F9" w:rsidP="005E2988">
            <w:pPr>
              <w:pStyle w:val="Texto"/>
              <w:tabs>
                <w:tab w:val="decimal" w:pos="1113"/>
              </w:tabs>
              <w:jc w:val="left"/>
            </w:pPr>
          </w:p>
        </w:tc>
        <w:tc>
          <w:tcPr>
            <w:tcW w:w="1260" w:type="dxa"/>
            <w:vAlign w:val="bottom"/>
          </w:tcPr>
          <w:p w14:paraId="11EC1653" w14:textId="77777777" w:rsidR="00DF14F9" w:rsidRPr="00761B80" w:rsidRDefault="00DF14F9" w:rsidP="005E2988">
            <w:pPr>
              <w:pStyle w:val="Texto"/>
              <w:tabs>
                <w:tab w:val="decimal" w:pos="1113"/>
              </w:tabs>
              <w:jc w:val="left"/>
            </w:pPr>
          </w:p>
        </w:tc>
      </w:tr>
      <w:tr w:rsidR="001F4BD8" w:rsidRPr="00761B80" w14:paraId="71AC4D36" w14:textId="77777777" w:rsidTr="005E2988">
        <w:trPr>
          <w:trHeight w:val="20"/>
        </w:trPr>
        <w:tc>
          <w:tcPr>
            <w:tcW w:w="4770" w:type="dxa"/>
            <w:tcBorders>
              <w:left w:val="nil"/>
              <w:bottom w:val="nil"/>
              <w:right w:val="nil"/>
            </w:tcBorders>
            <w:vAlign w:val="bottom"/>
          </w:tcPr>
          <w:p w14:paraId="1F5780A9" w14:textId="4DD29CBE" w:rsidR="001F4BD8" w:rsidRPr="009C156E" w:rsidRDefault="001F4BD8" w:rsidP="001F4BD8">
            <w:pPr>
              <w:pStyle w:val="Texto"/>
              <w:jc w:val="left"/>
              <w:rPr>
                <w:bCs/>
              </w:rPr>
            </w:pPr>
            <w:r w:rsidRPr="00761B80">
              <w:t>Venta</w:t>
            </w:r>
            <w:r>
              <w:t xml:space="preserve">s de bienes </w:t>
            </w:r>
            <w:r w:rsidRPr="00761B80">
              <w:t>en moneda nacional</w:t>
            </w:r>
          </w:p>
        </w:tc>
        <w:tc>
          <w:tcPr>
            <w:tcW w:w="1260" w:type="dxa"/>
            <w:tcBorders>
              <w:left w:val="nil"/>
              <w:right w:val="nil"/>
            </w:tcBorders>
            <w:vAlign w:val="bottom"/>
          </w:tcPr>
          <w:p w14:paraId="7AEFA956" w14:textId="71558613" w:rsidR="001F4BD8" w:rsidRPr="00761B80" w:rsidRDefault="00A61F86" w:rsidP="00E110B3">
            <w:pPr>
              <w:pStyle w:val="Texto"/>
              <w:tabs>
                <w:tab w:val="decimal" w:pos="1113"/>
              </w:tabs>
              <w:jc w:val="left"/>
            </w:pPr>
            <w:r w:rsidRPr="00A61F86">
              <w:t>44.675.793</w:t>
            </w:r>
          </w:p>
        </w:tc>
        <w:tc>
          <w:tcPr>
            <w:tcW w:w="126" w:type="dxa"/>
            <w:tcBorders>
              <w:left w:val="nil"/>
              <w:right w:val="nil"/>
            </w:tcBorders>
            <w:vAlign w:val="bottom"/>
          </w:tcPr>
          <w:p w14:paraId="57402F31"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545F5AD1" w14:textId="79058754" w:rsidR="001F4BD8" w:rsidRPr="00761B80" w:rsidRDefault="00C05EE7" w:rsidP="00E110B3">
            <w:pPr>
              <w:pStyle w:val="Texto"/>
              <w:tabs>
                <w:tab w:val="decimal" w:pos="1113"/>
              </w:tabs>
              <w:jc w:val="left"/>
            </w:pPr>
            <w:r w:rsidRPr="00C05EE7">
              <w:t>23.229.121</w:t>
            </w:r>
          </w:p>
        </w:tc>
        <w:tc>
          <w:tcPr>
            <w:tcW w:w="144" w:type="dxa"/>
            <w:vAlign w:val="bottom"/>
          </w:tcPr>
          <w:p w14:paraId="692BF2F8" w14:textId="77777777" w:rsidR="001F4BD8" w:rsidRPr="00761B80" w:rsidRDefault="001F4BD8" w:rsidP="001F4BD8">
            <w:pPr>
              <w:pStyle w:val="Texto"/>
              <w:tabs>
                <w:tab w:val="decimal" w:pos="1113"/>
              </w:tabs>
            </w:pPr>
          </w:p>
        </w:tc>
        <w:tc>
          <w:tcPr>
            <w:tcW w:w="1206" w:type="dxa"/>
            <w:vAlign w:val="bottom"/>
          </w:tcPr>
          <w:p w14:paraId="5614F546" w14:textId="000AAC66" w:rsidR="001F4BD8" w:rsidRPr="00761B80" w:rsidRDefault="001F4BD8" w:rsidP="001F4BD8">
            <w:pPr>
              <w:pStyle w:val="Texto"/>
              <w:tabs>
                <w:tab w:val="decimal" w:pos="1113"/>
              </w:tabs>
              <w:jc w:val="left"/>
            </w:pPr>
            <w:r w:rsidRPr="001F4BD8">
              <w:t>35.</w:t>
            </w:r>
            <w:r w:rsidR="00606401" w:rsidRPr="00606401">
              <w:t>827.083</w:t>
            </w:r>
          </w:p>
        </w:tc>
        <w:tc>
          <w:tcPr>
            <w:tcW w:w="90" w:type="dxa"/>
            <w:vAlign w:val="bottom"/>
          </w:tcPr>
          <w:p w14:paraId="7D126ED2" w14:textId="77777777" w:rsidR="001F4BD8" w:rsidRPr="00761B80" w:rsidRDefault="001F4BD8" w:rsidP="001F4BD8">
            <w:pPr>
              <w:pStyle w:val="Texto"/>
              <w:tabs>
                <w:tab w:val="decimal" w:pos="1113"/>
              </w:tabs>
              <w:jc w:val="left"/>
            </w:pPr>
          </w:p>
        </w:tc>
        <w:tc>
          <w:tcPr>
            <w:tcW w:w="1260" w:type="dxa"/>
            <w:vAlign w:val="bottom"/>
          </w:tcPr>
          <w:p w14:paraId="473259D0" w14:textId="68BA6A7B" w:rsidR="001F4BD8" w:rsidRPr="00761B80" w:rsidRDefault="00606401" w:rsidP="001F4BD8">
            <w:pPr>
              <w:pStyle w:val="Texto"/>
              <w:tabs>
                <w:tab w:val="decimal" w:pos="1113"/>
              </w:tabs>
              <w:jc w:val="left"/>
            </w:pPr>
            <w:r w:rsidRPr="00606401">
              <w:t>19.180.743</w:t>
            </w:r>
          </w:p>
        </w:tc>
      </w:tr>
      <w:tr w:rsidR="001F4BD8" w:rsidRPr="00761B80" w14:paraId="4464D418" w14:textId="77777777" w:rsidTr="005E2988">
        <w:trPr>
          <w:trHeight w:val="20"/>
        </w:trPr>
        <w:tc>
          <w:tcPr>
            <w:tcW w:w="4770" w:type="dxa"/>
            <w:tcBorders>
              <w:left w:val="nil"/>
              <w:bottom w:val="nil"/>
              <w:right w:val="nil"/>
            </w:tcBorders>
            <w:vAlign w:val="bottom"/>
          </w:tcPr>
          <w:p w14:paraId="7A1B09D9" w14:textId="23D41378" w:rsidR="001F4BD8" w:rsidRPr="009C156E" w:rsidRDefault="001F4BD8" w:rsidP="001F4BD8">
            <w:pPr>
              <w:pStyle w:val="Texto"/>
              <w:jc w:val="left"/>
            </w:pPr>
            <w:r w:rsidRPr="00761B80">
              <w:t>Venta</w:t>
            </w:r>
            <w:r>
              <w:t>s de bienes</w:t>
            </w:r>
            <w:r w:rsidRPr="00761B80">
              <w:t xml:space="preserve"> en moneda extranjera</w:t>
            </w:r>
          </w:p>
        </w:tc>
        <w:tc>
          <w:tcPr>
            <w:tcW w:w="1260" w:type="dxa"/>
            <w:tcBorders>
              <w:left w:val="nil"/>
              <w:right w:val="nil"/>
            </w:tcBorders>
            <w:vAlign w:val="bottom"/>
          </w:tcPr>
          <w:p w14:paraId="7A55C623" w14:textId="6425883E" w:rsidR="001F4BD8" w:rsidRPr="00761B80" w:rsidRDefault="00A61F86" w:rsidP="00E110B3">
            <w:pPr>
              <w:pStyle w:val="Texto"/>
              <w:tabs>
                <w:tab w:val="decimal" w:pos="1113"/>
              </w:tabs>
              <w:jc w:val="left"/>
            </w:pPr>
            <w:r w:rsidRPr="00A61F86">
              <w:t>9.602.523</w:t>
            </w:r>
          </w:p>
        </w:tc>
        <w:tc>
          <w:tcPr>
            <w:tcW w:w="126" w:type="dxa"/>
            <w:tcBorders>
              <w:left w:val="nil"/>
              <w:right w:val="nil"/>
            </w:tcBorders>
            <w:vAlign w:val="bottom"/>
          </w:tcPr>
          <w:p w14:paraId="479F13BE"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3CC53092" w14:textId="0EE88D91" w:rsidR="001F4BD8" w:rsidRPr="00761B80" w:rsidRDefault="00C05EE7" w:rsidP="00E110B3">
            <w:pPr>
              <w:pStyle w:val="Texto"/>
              <w:tabs>
                <w:tab w:val="decimal" w:pos="1113"/>
              </w:tabs>
              <w:jc w:val="left"/>
            </w:pPr>
            <w:r w:rsidRPr="00C05EE7">
              <w:t>5.035.212</w:t>
            </w:r>
          </w:p>
        </w:tc>
        <w:tc>
          <w:tcPr>
            <w:tcW w:w="144" w:type="dxa"/>
            <w:vAlign w:val="bottom"/>
          </w:tcPr>
          <w:p w14:paraId="73E534FE" w14:textId="77777777" w:rsidR="001F4BD8" w:rsidRPr="00761B80" w:rsidRDefault="001F4BD8" w:rsidP="001F4BD8">
            <w:pPr>
              <w:pStyle w:val="Texto"/>
              <w:tabs>
                <w:tab w:val="decimal" w:pos="1113"/>
              </w:tabs>
            </w:pPr>
          </w:p>
        </w:tc>
        <w:tc>
          <w:tcPr>
            <w:tcW w:w="1206" w:type="dxa"/>
            <w:vAlign w:val="bottom"/>
          </w:tcPr>
          <w:p w14:paraId="3B2ED9F4" w14:textId="345504AA" w:rsidR="001F4BD8" w:rsidRPr="00761B80" w:rsidRDefault="001F4BD8" w:rsidP="001F4BD8">
            <w:pPr>
              <w:pStyle w:val="Texto"/>
              <w:tabs>
                <w:tab w:val="decimal" w:pos="1113"/>
              </w:tabs>
              <w:jc w:val="left"/>
            </w:pPr>
            <w:r w:rsidRPr="001F4BD8">
              <w:t>15.535.508</w:t>
            </w:r>
          </w:p>
        </w:tc>
        <w:tc>
          <w:tcPr>
            <w:tcW w:w="90" w:type="dxa"/>
            <w:vAlign w:val="bottom"/>
          </w:tcPr>
          <w:p w14:paraId="0F6C2BDA" w14:textId="77777777" w:rsidR="001F4BD8" w:rsidRPr="00761B80" w:rsidRDefault="001F4BD8" w:rsidP="001F4BD8">
            <w:pPr>
              <w:pStyle w:val="Texto"/>
              <w:tabs>
                <w:tab w:val="decimal" w:pos="1113"/>
              </w:tabs>
              <w:jc w:val="left"/>
            </w:pPr>
          </w:p>
        </w:tc>
        <w:tc>
          <w:tcPr>
            <w:tcW w:w="1260" w:type="dxa"/>
            <w:vAlign w:val="bottom"/>
          </w:tcPr>
          <w:p w14:paraId="43DB053D" w14:textId="346ED931" w:rsidR="001F4BD8" w:rsidRPr="00761B80" w:rsidRDefault="001F4BD8" w:rsidP="001F4BD8">
            <w:pPr>
              <w:pStyle w:val="Texto"/>
              <w:tabs>
                <w:tab w:val="decimal" w:pos="1113"/>
              </w:tabs>
              <w:jc w:val="left"/>
            </w:pPr>
            <w:r w:rsidRPr="001F4BD8">
              <w:t>6.486.599</w:t>
            </w:r>
          </w:p>
        </w:tc>
      </w:tr>
      <w:tr w:rsidR="001F4BD8" w:rsidRPr="00761B80" w14:paraId="1BF9D771" w14:textId="77777777" w:rsidTr="005E2988">
        <w:trPr>
          <w:trHeight w:val="20"/>
        </w:trPr>
        <w:tc>
          <w:tcPr>
            <w:tcW w:w="4770" w:type="dxa"/>
            <w:tcBorders>
              <w:left w:val="nil"/>
              <w:bottom w:val="nil"/>
              <w:right w:val="nil"/>
            </w:tcBorders>
            <w:vAlign w:val="bottom"/>
          </w:tcPr>
          <w:p w14:paraId="2058EB4F" w14:textId="19FBB265" w:rsidR="001F4BD8" w:rsidRPr="009C156E" w:rsidRDefault="001F4BD8" w:rsidP="001F4BD8">
            <w:pPr>
              <w:pStyle w:val="Texto"/>
              <w:jc w:val="left"/>
            </w:pPr>
            <w:r w:rsidRPr="00761B80">
              <w:t>Venta de cereales</w:t>
            </w:r>
          </w:p>
        </w:tc>
        <w:tc>
          <w:tcPr>
            <w:tcW w:w="1260" w:type="dxa"/>
            <w:tcBorders>
              <w:left w:val="nil"/>
              <w:right w:val="nil"/>
            </w:tcBorders>
            <w:vAlign w:val="bottom"/>
          </w:tcPr>
          <w:p w14:paraId="0E47F039" w14:textId="0A8B9B64" w:rsidR="001F4BD8" w:rsidRPr="00761B80" w:rsidRDefault="00A61F86" w:rsidP="00E110B3">
            <w:pPr>
              <w:pStyle w:val="Texto"/>
              <w:tabs>
                <w:tab w:val="decimal" w:pos="1113"/>
              </w:tabs>
              <w:jc w:val="left"/>
            </w:pPr>
            <w:r w:rsidRPr="00A61F86">
              <w:t>1.684.425</w:t>
            </w:r>
          </w:p>
        </w:tc>
        <w:tc>
          <w:tcPr>
            <w:tcW w:w="126" w:type="dxa"/>
            <w:tcBorders>
              <w:left w:val="nil"/>
              <w:right w:val="nil"/>
            </w:tcBorders>
            <w:vAlign w:val="bottom"/>
          </w:tcPr>
          <w:p w14:paraId="78D768DC"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7ADEBBED" w14:textId="28D50925" w:rsidR="001F4BD8" w:rsidRPr="00761B80" w:rsidRDefault="00C05EE7" w:rsidP="00E110B3">
            <w:pPr>
              <w:pStyle w:val="Texto"/>
              <w:tabs>
                <w:tab w:val="decimal" w:pos="1113"/>
              </w:tabs>
              <w:jc w:val="left"/>
            </w:pPr>
            <w:r w:rsidRPr="00C05EE7">
              <w:t>980.710</w:t>
            </w:r>
          </w:p>
        </w:tc>
        <w:tc>
          <w:tcPr>
            <w:tcW w:w="144" w:type="dxa"/>
            <w:vAlign w:val="bottom"/>
          </w:tcPr>
          <w:p w14:paraId="4DDC649D" w14:textId="77777777" w:rsidR="001F4BD8" w:rsidRPr="00761B80" w:rsidRDefault="001F4BD8" w:rsidP="001F4BD8">
            <w:pPr>
              <w:pStyle w:val="Texto"/>
              <w:tabs>
                <w:tab w:val="decimal" w:pos="1113"/>
              </w:tabs>
            </w:pPr>
          </w:p>
        </w:tc>
        <w:tc>
          <w:tcPr>
            <w:tcW w:w="1206" w:type="dxa"/>
            <w:vAlign w:val="bottom"/>
          </w:tcPr>
          <w:p w14:paraId="1B0CBC12" w14:textId="3CA0AF53" w:rsidR="001F4BD8" w:rsidRPr="00761B80" w:rsidRDefault="001F4BD8" w:rsidP="001F4BD8">
            <w:pPr>
              <w:pStyle w:val="Texto"/>
              <w:tabs>
                <w:tab w:val="decimal" w:pos="1113"/>
              </w:tabs>
              <w:jc w:val="left"/>
            </w:pPr>
            <w:r w:rsidRPr="001F4BD8">
              <w:t>1.627.215</w:t>
            </w:r>
          </w:p>
        </w:tc>
        <w:tc>
          <w:tcPr>
            <w:tcW w:w="90" w:type="dxa"/>
            <w:vAlign w:val="bottom"/>
          </w:tcPr>
          <w:p w14:paraId="5297BAA1" w14:textId="77777777" w:rsidR="001F4BD8" w:rsidRPr="00761B80" w:rsidRDefault="001F4BD8" w:rsidP="001F4BD8">
            <w:pPr>
              <w:pStyle w:val="Texto"/>
              <w:tabs>
                <w:tab w:val="decimal" w:pos="1113"/>
              </w:tabs>
              <w:jc w:val="left"/>
            </w:pPr>
          </w:p>
        </w:tc>
        <w:tc>
          <w:tcPr>
            <w:tcW w:w="1260" w:type="dxa"/>
            <w:vAlign w:val="bottom"/>
          </w:tcPr>
          <w:p w14:paraId="21DFA641" w14:textId="1B8EFFE6" w:rsidR="001F4BD8" w:rsidRPr="00761B80" w:rsidRDefault="001F4BD8" w:rsidP="001F4BD8">
            <w:pPr>
              <w:pStyle w:val="Texto"/>
              <w:tabs>
                <w:tab w:val="decimal" w:pos="1113"/>
              </w:tabs>
              <w:jc w:val="left"/>
            </w:pPr>
            <w:r w:rsidRPr="001F4BD8">
              <w:t>1.233.825</w:t>
            </w:r>
          </w:p>
        </w:tc>
      </w:tr>
      <w:tr w:rsidR="001F4BD8" w:rsidRPr="00761B80" w14:paraId="0778D8DC" w14:textId="77777777" w:rsidTr="005E2988">
        <w:trPr>
          <w:trHeight w:val="20"/>
        </w:trPr>
        <w:tc>
          <w:tcPr>
            <w:tcW w:w="4770" w:type="dxa"/>
            <w:tcBorders>
              <w:left w:val="nil"/>
              <w:bottom w:val="nil"/>
              <w:right w:val="nil"/>
            </w:tcBorders>
            <w:vAlign w:val="bottom"/>
          </w:tcPr>
          <w:p w14:paraId="6B4AF7CF" w14:textId="67F79153" w:rsidR="001F4BD8" w:rsidRPr="009C156E" w:rsidRDefault="001F4BD8" w:rsidP="001F4BD8">
            <w:pPr>
              <w:pStyle w:val="Texto"/>
              <w:jc w:val="left"/>
            </w:pPr>
            <w:r w:rsidRPr="00761B80">
              <w:t>Ventas de hacienda</w:t>
            </w:r>
          </w:p>
        </w:tc>
        <w:tc>
          <w:tcPr>
            <w:tcW w:w="1260" w:type="dxa"/>
            <w:tcBorders>
              <w:left w:val="nil"/>
              <w:right w:val="nil"/>
            </w:tcBorders>
            <w:vAlign w:val="bottom"/>
          </w:tcPr>
          <w:p w14:paraId="3611C08D" w14:textId="0FCCA4AA" w:rsidR="001F4BD8" w:rsidRPr="00761B80" w:rsidRDefault="00A61F86" w:rsidP="00E110B3">
            <w:pPr>
              <w:pStyle w:val="Texto"/>
              <w:tabs>
                <w:tab w:val="decimal" w:pos="1113"/>
              </w:tabs>
              <w:jc w:val="left"/>
            </w:pPr>
            <w:r w:rsidRPr="00A61F86">
              <w:t>1.287.055</w:t>
            </w:r>
          </w:p>
        </w:tc>
        <w:tc>
          <w:tcPr>
            <w:tcW w:w="126" w:type="dxa"/>
            <w:tcBorders>
              <w:left w:val="nil"/>
              <w:right w:val="nil"/>
            </w:tcBorders>
            <w:vAlign w:val="bottom"/>
          </w:tcPr>
          <w:p w14:paraId="6214C0E8"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51395C65" w14:textId="38D5C787" w:rsidR="001F4BD8" w:rsidRPr="00761B80" w:rsidRDefault="00C05EE7" w:rsidP="00E110B3">
            <w:pPr>
              <w:pStyle w:val="Texto"/>
              <w:tabs>
                <w:tab w:val="decimal" w:pos="1113"/>
              </w:tabs>
              <w:jc w:val="left"/>
            </w:pPr>
            <w:r w:rsidRPr="00C05EE7">
              <w:t>959.746</w:t>
            </w:r>
          </w:p>
        </w:tc>
        <w:tc>
          <w:tcPr>
            <w:tcW w:w="144" w:type="dxa"/>
            <w:vAlign w:val="bottom"/>
          </w:tcPr>
          <w:p w14:paraId="209A7FE9" w14:textId="77777777" w:rsidR="001F4BD8" w:rsidRPr="00761B80" w:rsidRDefault="001F4BD8" w:rsidP="001F4BD8">
            <w:pPr>
              <w:pStyle w:val="Texto"/>
              <w:tabs>
                <w:tab w:val="decimal" w:pos="1113"/>
              </w:tabs>
            </w:pPr>
          </w:p>
        </w:tc>
        <w:tc>
          <w:tcPr>
            <w:tcW w:w="1206" w:type="dxa"/>
            <w:vAlign w:val="bottom"/>
          </w:tcPr>
          <w:p w14:paraId="6229D2BA" w14:textId="7B72CB28" w:rsidR="001F4BD8" w:rsidRPr="00761B80" w:rsidRDefault="001F4BD8" w:rsidP="001F4BD8">
            <w:pPr>
              <w:pStyle w:val="Texto"/>
              <w:tabs>
                <w:tab w:val="decimal" w:pos="1113"/>
              </w:tabs>
              <w:jc w:val="left"/>
            </w:pPr>
            <w:r w:rsidRPr="001F4BD8">
              <w:t>480.892</w:t>
            </w:r>
          </w:p>
        </w:tc>
        <w:tc>
          <w:tcPr>
            <w:tcW w:w="90" w:type="dxa"/>
            <w:vAlign w:val="bottom"/>
          </w:tcPr>
          <w:p w14:paraId="7986158A" w14:textId="77777777" w:rsidR="001F4BD8" w:rsidRPr="00761B80" w:rsidRDefault="001F4BD8" w:rsidP="001F4BD8">
            <w:pPr>
              <w:pStyle w:val="Texto"/>
              <w:tabs>
                <w:tab w:val="decimal" w:pos="1113"/>
              </w:tabs>
              <w:jc w:val="left"/>
            </w:pPr>
          </w:p>
        </w:tc>
        <w:tc>
          <w:tcPr>
            <w:tcW w:w="1260" w:type="dxa"/>
            <w:vAlign w:val="bottom"/>
          </w:tcPr>
          <w:p w14:paraId="27F54585" w14:textId="57FBDEE3" w:rsidR="001F4BD8" w:rsidRPr="00761B80" w:rsidRDefault="001F4BD8" w:rsidP="001F4BD8">
            <w:pPr>
              <w:pStyle w:val="Texto"/>
              <w:tabs>
                <w:tab w:val="decimal" w:pos="1113"/>
              </w:tabs>
              <w:jc w:val="left"/>
            </w:pPr>
            <w:r w:rsidRPr="001F4BD8">
              <w:t>313.819</w:t>
            </w:r>
          </w:p>
        </w:tc>
      </w:tr>
      <w:tr w:rsidR="001F4BD8" w:rsidRPr="00761B80" w14:paraId="5D873564" w14:textId="77777777" w:rsidTr="00CB00C8">
        <w:trPr>
          <w:trHeight w:val="20"/>
        </w:trPr>
        <w:tc>
          <w:tcPr>
            <w:tcW w:w="4770" w:type="dxa"/>
            <w:tcBorders>
              <w:left w:val="nil"/>
              <w:bottom w:val="nil"/>
              <w:right w:val="nil"/>
            </w:tcBorders>
            <w:vAlign w:val="bottom"/>
          </w:tcPr>
          <w:p w14:paraId="77FF964E" w14:textId="4CD9A699" w:rsidR="001F4BD8" w:rsidRPr="009C156E" w:rsidRDefault="001F4BD8" w:rsidP="001F4BD8">
            <w:pPr>
              <w:pStyle w:val="Texto"/>
              <w:jc w:val="left"/>
            </w:pPr>
            <w:r>
              <w:t>Ingreso por ventas de servicios</w:t>
            </w:r>
          </w:p>
        </w:tc>
        <w:tc>
          <w:tcPr>
            <w:tcW w:w="1260" w:type="dxa"/>
            <w:tcBorders>
              <w:left w:val="nil"/>
              <w:right w:val="nil"/>
            </w:tcBorders>
            <w:vAlign w:val="bottom"/>
          </w:tcPr>
          <w:p w14:paraId="2336160A" w14:textId="4C314FCC" w:rsidR="001F4BD8" w:rsidRPr="00761B80" w:rsidRDefault="00A61F86" w:rsidP="00E110B3">
            <w:pPr>
              <w:pStyle w:val="Texto"/>
              <w:tabs>
                <w:tab w:val="decimal" w:pos="1113"/>
              </w:tabs>
              <w:jc w:val="left"/>
            </w:pPr>
            <w:r w:rsidRPr="00A61F86">
              <w:t>11.925</w:t>
            </w:r>
          </w:p>
        </w:tc>
        <w:tc>
          <w:tcPr>
            <w:tcW w:w="126" w:type="dxa"/>
            <w:tcBorders>
              <w:left w:val="nil"/>
              <w:right w:val="nil"/>
            </w:tcBorders>
            <w:vAlign w:val="bottom"/>
          </w:tcPr>
          <w:p w14:paraId="6CF84017"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0ABFB6FB" w14:textId="1ACF32E2" w:rsidR="001F4BD8" w:rsidRPr="00761B80" w:rsidRDefault="00C05EE7" w:rsidP="00E110B3">
            <w:pPr>
              <w:pStyle w:val="Texto"/>
              <w:tabs>
                <w:tab w:val="decimal" w:pos="1113"/>
              </w:tabs>
              <w:jc w:val="left"/>
            </w:pPr>
            <w:r w:rsidRPr="00C05EE7">
              <w:t>8.925</w:t>
            </w:r>
          </w:p>
        </w:tc>
        <w:tc>
          <w:tcPr>
            <w:tcW w:w="144" w:type="dxa"/>
            <w:vAlign w:val="bottom"/>
          </w:tcPr>
          <w:p w14:paraId="77DB8223" w14:textId="77777777" w:rsidR="001F4BD8" w:rsidRPr="00761B80" w:rsidRDefault="001F4BD8" w:rsidP="001F4BD8">
            <w:pPr>
              <w:pStyle w:val="Texto"/>
              <w:tabs>
                <w:tab w:val="decimal" w:pos="1113"/>
              </w:tabs>
            </w:pPr>
          </w:p>
        </w:tc>
        <w:tc>
          <w:tcPr>
            <w:tcW w:w="1206" w:type="dxa"/>
            <w:vAlign w:val="bottom"/>
          </w:tcPr>
          <w:p w14:paraId="3B1C7971" w14:textId="7D4B2FEF" w:rsidR="001F4BD8" w:rsidRPr="00761B80" w:rsidRDefault="00606401" w:rsidP="001F4BD8">
            <w:pPr>
              <w:pStyle w:val="Texto"/>
              <w:tabs>
                <w:tab w:val="decimal" w:pos="1113"/>
              </w:tabs>
              <w:jc w:val="left"/>
            </w:pPr>
            <w:r w:rsidRPr="00606401">
              <w:t>7.149</w:t>
            </w:r>
          </w:p>
        </w:tc>
        <w:tc>
          <w:tcPr>
            <w:tcW w:w="90" w:type="dxa"/>
            <w:vAlign w:val="bottom"/>
          </w:tcPr>
          <w:p w14:paraId="4E6BC049" w14:textId="77777777" w:rsidR="001F4BD8" w:rsidRPr="00761B80" w:rsidRDefault="001F4BD8" w:rsidP="001F4BD8">
            <w:pPr>
              <w:pStyle w:val="Texto"/>
              <w:tabs>
                <w:tab w:val="decimal" w:pos="1113"/>
              </w:tabs>
              <w:jc w:val="left"/>
            </w:pPr>
          </w:p>
        </w:tc>
        <w:tc>
          <w:tcPr>
            <w:tcW w:w="1260" w:type="dxa"/>
            <w:vAlign w:val="bottom"/>
          </w:tcPr>
          <w:p w14:paraId="16BCA15D" w14:textId="5A959235" w:rsidR="001F4BD8" w:rsidRPr="00761B80" w:rsidRDefault="00606401" w:rsidP="001F4BD8">
            <w:pPr>
              <w:pStyle w:val="Texto"/>
              <w:tabs>
                <w:tab w:val="decimal" w:pos="1113"/>
              </w:tabs>
              <w:jc w:val="left"/>
            </w:pPr>
            <w:r>
              <w:t>3.343</w:t>
            </w:r>
          </w:p>
        </w:tc>
      </w:tr>
      <w:tr w:rsidR="001F4BD8" w:rsidRPr="00761B80" w14:paraId="6BDAF3D9" w14:textId="77777777" w:rsidTr="00CB00C8">
        <w:trPr>
          <w:trHeight w:val="20"/>
        </w:trPr>
        <w:tc>
          <w:tcPr>
            <w:tcW w:w="4770" w:type="dxa"/>
            <w:tcBorders>
              <w:left w:val="nil"/>
              <w:bottom w:val="nil"/>
              <w:right w:val="nil"/>
            </w:tcBorders>
            <w:vAlign w:val="bottom"/>
          </w:tcPr>
          <w:p w14:paraId="661CA5BF" w14:textId="54D912DF" w:rsidR="001F4BD8" w:rsidRPr="009C156E" w:rsidRDefault="001F4BD8" w:rsidP="001F4BD8">
            <w:pPr>
              <w:pStyle w:val="Texto"/>
              <w:jc w:val="left"/>
            </w:pPr>
            <w:r w:rsidRPr="00761B80">
              <w:t>Otras ventas</w:t>
            </w:r>
          </w:p>
        </w:tc>
        <w:tc>
          <w:tcPr>
            <w:tcW w:w="1260" w:type="dxa"/>
            <w:tcBorders>
              <w:left w:val="nil"/>
              <w:bottom w:val="single" w:sz="6" w:space="0" w:color="auto"/>
              <w:right w:val="nil"/>
            </w:tcBorders>
            <w:vAlign w:val="bottom"/>
          </w:tcPr>
          <w:p w14:paraId="740F85B9" w14:textId="19DFBF8D" w:rsidR="001F4BD8" w:rsidRPr="00761B80" w:rsidRDefault="00A61F86" w:rsidP="00E110B3">
            <w:pPr>
              <w:pStyle w:val="Texto"/>
              <w:tabs>
                <w:tab w:val="decimal" w:pos="1113"/>
              </w:tabs>
              <w:jc w:val="left"/>
            </w:pPr>
            <w:r w:rsidRPr="00A61F86">
              <w:t>5.833</w:t>
            </w:r>
          </w:p>
        </w:tc>
        <w:tc>
          <w:tcPr>
            <w:tcW w:w="126" w:type="dxa"/>
            <w:tcBorders>
              <w:left w:val="nil"/>
              <w:right w:val="nil"/>
            </w:tcBorders>
            <w:vAlign w:val="bottom"/>
          </w:tcPr>
          <w:p w14:paraId="1289F548" w14:textId="77777777" w:rsidR="001F4BD8" w:rsidRPr="00761B80" w:rsidRDefault="001F4BD8" w:rsidP="00E110B3">
            <w:pPr>
              <w:pStyle w:val="Texto"/>
              <w:tabs>
                <w:tab w:val="decimal" w:pos="1113"/>
              </w:tabs>
              <w:jc w:val="left"/>
            </w:pPr>
          </w:p>
        </w:tc>
        <w:tc>
          <w:tcPr>
            <w:tcW w:w="1224" w:type="dxa"/>
            <w:tcBorders>
              <w:left w:val="nil"/>
              <w:bottom w:val="single" w:sz="6" w:space="0" w:color="auto"/>
              <w:right w:val="nil"/>
            </w:tcBorders>
            <w:vAlign w:val="bottom"/>
          </w:tcPr>
          <w:p w14:paraId="5193945C" w14:textId="37C44796" w:rsidR="001F4BD8" w:rsidRPr="00761B80" w:rsidRDefault="00C05EE7" w:rsidP="00E110B3">
            <w:pPr>
              <w:pStyle w:val="Texto"/>
              <w:tabs>
                <w:tab w:val="decimal" w:pos="1113"/>
              </w:tabs>
              <w:jc w:val="left"/>
            </w:pPr>
            <w:r w:rsidRPr="00C05EE7">
              <w:t>996</w:t>
            </w:r>
          </w:p>
        </w:tc>
        <w:tc>
          <w:tcPr>
            <w:tcW w:w="144" w:type="dxa"/>
            <w:vAlign w:val="bottom"/>
          </w:tcPr>
          <w:p w14:paraId="25AF7905" w14:textId="77777777" w:rsidR="001F4BD8" w:rsidRPr="00761B80" w:rsidRDefault="001F4BD8" w:rsidP="001F4BD8">
            <w:pPr>
              <w:pStyle w:val="Texto"/>
              <w:tabs>
                <w:tab w:val="decimal" w:pos="1113"/>
              </w:tabs>
            </w:pPr>
          </w:p>
        </w:tc>
        <w:tc>
          <w:tcPr>
            <w:tcW w:w="1206" w:type="dxa"/>
            <w:tcBorders>
              <w:bottom w:val="single" w:sz="6" w:space="0" w:color="auto"/>
            </w:tcBorders>
            <w:vAlign w:val="bottom"/>
          </w:tcPr>
          <w:p w14:paraId="57C2885C" w14:textId="78796C60" w:rsidR="001F4BD8" w:rsidRPr="00761B80" w:rsidRDefault="001F4BD8" w:rsidP="001F4BD8">
            <w:pPr>
              <w:pStyle w:val="Texto"/>
              <w:tabs>
                <w:tab w:val="decimal" w:pos="1113"/>
              </w:tabs>
              <w:jc w:val="left"/>
            </w:pPr>
            <w:r w:rsidRPr="001F4BD8">
              <w:t>26.406</w:t>
            </w:r>
          </w:p>
        </w:tc>
        <w:tc>
          <w:tcPr>
            <w:tcW w:w="90" w:type="dxa"/>
            <w:vAlign w:val="bottom"/>
          </w:tcPr>
          <w:p w14:paraId="5CF61F91" w14:textId="77777777" w:rsidR="001F4BD8" w:rsidRPr="00761B80" w:rsidRDefault="001F4BD8" w:rsidP="001F4BD8">
            <w:pPr>
              <w:pStyle w:val="Texto"/>
              <w:tabs>
                <w:tab w:val="decimal" w:pos="1113"/>
              </w:tabs>
              <w:jc w:val="left"/>
            </w:pPr>
          </w:p>
        </w:tc>
        <w:tc>
          <w:tcPr>
            <w:tcW w:w="1260" w:type="dxa"/>
            <w:tcBorders>
              <w:bottom w:val="single" w:sz="6" w:space="0" w:color="auto"/>
            </w:tcBorders>
            <w:vAlign w:val="bottom"/>
          </w:tcPr>
          <w:p w14:paraId="6925D7F6" w14:textId="511C69D1" w:rsidR="001F4BD8" w:rsidRPr="00761B80" w:rsidRDefault="001F4BD8" w:rsidP="001F4BD8">
            <w:pPr>
              <w:pStyle w:val="Texto"/>
              <w:tabs>
                <w:tab w:val="decimal" w:pos="1113"/>
              </w:tabs>
              <w:jc w:val="left"/>
            </w:pPr>
            <w:r w:rsidRPr="001F4BD8">
              <w:t>5.154</w:t>
            </w:r>
          </w:p>
        </w:tc>
      </w:tr>
      <w:tr w:rsidR="00CB00C8" w:rsidRPr="00761B80" w14:paraId="51638DF1" w14:textId="77777777" w:rsidTr="00CB00C8">
        <w:trPr>
          <w:trHeight w:val="20"/>
        </w:trPr>
        <w:tc>
          <w:tcPr>
            <w:tcW w:w="4770" w:type="dxa"/>
            <w:tcBorders>
              <w:left w:val="nil"/>
              <w:bottom w:val="nil"/>
              <w:right w:val="nil"/>
            </w:tcBorders>
            <w:vAlign w:val="bottom"/>
          </w:tcPr>
          <w:p w14:paraId="192A0F67" w14:textId="2D59D739" w:rsidR="00CB00C8" w:rsidRPr="00761B80" w:rsidRDefault="00B0698B" w:rsidP="001F4BD8">
            <w:pPr>
              <w:pStyle w:val="Texto"/>
              <w:jc w:val="left"/>
            </w:pPr>
            <w:r w:rsidRPr="00B0698B">
              <w:t>Subtotal</w:t>
            </w:r>
          </w:p>
        </w:tc>
        <w:tc>
          <w:tcPr>
            <w:tcW w:w="1260" w:type="dxa"/>
            <w:tcBorders>
              <w:top w:val="single" w:sz="6" w:space="0" w:color="auto"/>
              <w:left w:val="nil"/>
              <w:right w:val="nil"/>
            </w:tcBorders>
            <w:vAlign w:val="bottom"/>
          </w:tcPr>
          <w:p w14:paraId="7D9D9A03" w14:textId="7FFB0447" w:rsidR="00CB00C8" w:rsidRPr="00761B80" w:rsidRDefault="00A61F86" w:rsidP="00E110B3">
            <w:pPr>
              <w:pStyle w:val="Texto"/>
              <w:tabs>
                <w:tab w:val="decimal" w:pos="1113"/>
              </w:tabs>
              <w:jc w:val="left"/>
            </w:pPr>
            <w:r w:rsidRPr="00A61F86">
              <w:t>57.267.554</w:t>
            </w:r>
          </w:p>
        </w:tc>
        <w:tc>
          <w:tcPr>
            <w:tcW w:w="126" w:type="dxa"/>
            <w:tcBorders>
              <w:left w:val="nil"/>
              <w:right w:val="nil"/>
            </w:tcBorders>
            <w:vAlign w:val="bottom"/>
          </w:tcPr>
          <w:p w14:paraId="222A5CC1" w14:textId="77777777" w:rsidR="00CB00C8" w:rsidRPr="00761B80" w:rsidRDefault="00CB00C8" w:rsidP="00E110B3">
            <w:pPr>
              <w:pStyle w:val="Texto"/>
              <w:tabs>
                <w:tab w:val="decimal" w:pos="1113"/>
              </w:tabs>
              <w:jc w:val="left"/>
            </w:pPr>
          </w:p>
        </w:tc>
        <w:tc>
          <w:tcPr>
            <w:tcW w:w="1224" w:type="dxa"/>
            <w:tcBorders>
              <w:top w:val="single" w:sz="6" w:space="0" w:color="auto"/>
              <w:left w:val="nil"/>
              <w:right w:val="nil"/>
            </w:tcBorders>
            <w:vAlign w:val="bottom"/>
          </w:tcPr>
          <w:p w14:paraId="4E350EBC" w14:textId="5BE0203C" w:rsidR="00CB00C8" w:rsidRPr="00761B80" w:rsidRDefault="00C05EE7" w:rsidP="00E110B3">
            <w:pPr>
              <w:pStyle w:val="Texto"/>
              <w:tabs>
                <w:tab w:val="decimal" w:pos="1113"/>
              </w:tabs>
              <w:jc w:val="left"/>
            </w:pPr>
            <w:r w:rsidRPr="00C05EE7">
              <w:t>30.214.710</w:t>
            </w:r>
          </w:p>
        </w:tc>
        <w:tc>
          <w:tcPr>
            <w:tcW w:w="144" w:type="dxa"/>
            <w:vAlign w:val="bottom"/>
          </w:tcPr>
          <w:p w14:paraId="64832C18" w14:textId="77777777" w:rsidR="00CB00C8" w:rsidRPr="00761B80" w:rsidRDefault="00CB00C8" w:rsidP="001F4BD8">
            <w:pPr>
              <w:pStyle w:val="Texto"/>
              <w:tabs>
                <w:tab w:val="decimal" w:pos="1113"/>
              </w:tabs>
            </w:pPr>
          </w:p>
        </w:tc>
        <w:tc>
          <w:tcPr>
            <w:tcW w:w="1206" w:type="dxa"/>
            <w:tcBorders>
              <w:top w:val="single" w:sz="6" w:space="0" w:color="auto"/>
            </w:tcBorders>
            <w:vAlign w:val="bottom"/>
          </w:tcPr>
          <w:p w14:paraId="173F80D8" w14:textId="0C0D03F6" w:rsidR="00CB00C8" w:rsidRPr="001F4BD8" w:rsidRDefault="00CB00C8" w:rsidP="001F4BD8">
            <w:pPr>
              <w:pStyle w:val="Texto"/>
              <w:tabs>
                <w:tab w:val="decimal" w:pos="1113"/>
              </w:tabs>
              <w:jc w:val="left"/>
            </w:pPr>
            <w:r w:rsidRPr="00CB00C8">
              <w:t>53.504.253</w:t>
            </w:r>
          </w:p>
        </w:tc>
        <w:tc>
          <w:tcPr>
            <w:tcW w:w="90" w:type="dxa"/>
            <w:vAlign w:val="bottom"/>
          </w:tcPr>
          <w:p w14:paraId="7A3E9610" w14:textId="77777777" w:rsidR="00CB00C8" w:rsidRPr="00761B80" w:rsidRDefault="00CB00C8" w:rsidP="001F4BD8">
            <w:pPr>
              <w:pStyle w:val="Texto"/>
              <w:tabs>
                <w:tab w:val="decimal" w:pos="1113"/>
              </w:tabs>
              <w:jc w:val="left"/>
            </w:pPr>
          </w:p>
        </w:tc>
        <w:tc>
          <w:tcPr>
            <w:tcW w:w="1260" w:type="dxa"/>
            <w:tcBorders>
              <w:top w:val="single" w:sz="6" w:space="0" w:color="auto"/>
            </w:tcBorders>
            <w:vAlign w:val="bottom"/>
          </w:tcPr>
          <w:p w14:paraId="4E0FDB79" w14:textId="0729E57A" w:rsidR="00CB00C8" w:rsidRPr="001F4BD8" w:rsidRDefault="00CB00C8" w:rsidP="001F4BD8">
            <w:pPr>
              <w:pStyle w:val="Texto"/>
              <w:tabs>
                <w:tab w:val="decimal" w:pos="1113"/>
              </w:tabs>
              <w:jc w:val="left"/>
            </w:pPr>
            <w:r w:rsidRPr="00CB00C8">
              <w:t>27.223.48</w:t>
            </w:r>
            <w:r w:rsidR="00606401">
              <w:t>3</w:t>
            </w:r>
          </w:p>
        </w:tc>
      </w:tr>
      <w:tr w:rsidR="005D0B2F" w:rsidRPr="00761B80" w14:paraId="07238CB0" w14:textId="77777777" w:rsidTr="005E2988">
        <w:trPr>
          <w:trHeight w:val="20"/>
        </w:trPr>
        <w:tc>
          <w:tcPr>
            <w:tcW w:w="4770" w:type="dxa"/>
            <w:tcBorders>
              <w:left w:val="nil"/>
              <w:bottom w:val="nil"/>
              <w:right w:val="nil"/>
            </w:tcBorders>
            <w:vAlign w:val="bottom"/>
          </w:tcPr>
          <w:p w14:paraId="60EF6ABD" w14:textId="1059439C" w:rsidR="005D0B2F" w:rsidRPr="00761B80" w:rsidRDefault="00CB00C8" w:rsidP="001F4BD8">
            <w:pPr>
              <w:pStyle w:val="Texto"/>
              <w:jc w:val="left"/>
            </w:pPr>
            <w:r w:rsidRPr="00CB00C8">
              <w:t>Descuentos otorgados</w:t>
            </w:r>
          </w:p>
        </w:tc>
        <w:tc>
          <w:tcPr>
            <w:tcW w:w="1260" w:type="dxa"/>
            <w:tcBorders>
              <w:left w:val="nil"/>
              <w:right w:val="nil"/>
            </w:tcBorders>
            <w:vAlign w:val="bottom"/>
          </w:tcPr>
          <w:p w14:paraId="5BDEC713" w14:textId="7B818CCC" w:rsidR="005D0B2F" w:rsidRPr="00761B80" w:rsidRDefault="00A61F86" w:rsidP="00E110B3">
            <w:pPr>
              <w:pStyle w:val="Texto"/>
              <w:tabs>
                <w:tab w:val="decimal" w:pos="1113"/>
              </w:tabs>
              <w:jc w:val="left"/>
            </w:pPr>
            <w:r w:rsidRPr="00A61F86">
              <w:t>(</w:t>
            </w:r>
            <w:r w:rsidR="00DE5976" w:rsidRPr="00DE5976">
              <w:t>303.917</w:t>
            </w:r>
            <w:r w:rsidRPr="00A61F86">
              <w:t>)</w:t>
            </w:r>
          </w:p>
        </w:tc>
        <w:tc>
          <w:tcPr>
            <w:tcW w:w="126" w:type="dxa"/>
            <w:tcBorders>
              <w:left w:val="nil"/>
              <w:right w:val="nil"/>
            </w:tcBorders>
            <w:vAlign w:val="bottom"/>
          </w:tcPr>
          <w:p w14:paraId="0C880BC2" w14:textId="77777777" w:rsidR="005D0B2F" w:rsidRPr="00761B80" w:rsidRDefault="005D0B2F" w:rsidP="00E110B3">
            <w:pPr>
              <w:pStyle w:val="Texto"/>
              <w:tabs>
                <w:tab w:val="decimal" w:pos="1113"/>
              </w:tabs>
              <w:jc w:val="left"/>
            </w:pPr>
          </w:p>
        </w:tc>
        <w:tc>
          <w:tcPr>
            <w:tcW w:w="1224" w:type="dxa"/>
            <w:tcBorders>
              <w:left w:val="nil"/>
              <w:right w:val="nil"/>
            </w:tcBorders>
            <w:vAlign w:val="bottom"/>
          </w:tcPr>
          <w:p w14:paraId="5A37BB83" w14:textId="1599F951" w:rsidR="005D0B2F" w:rsidRPr="00761B80" w:rsidRDefault="00C05EE7" w:rsidP="00E110B3">
            <w:pPr>
              <w:pStyle w:val="Texto"/>
              <w:tabs>
                <w:tab w:val="decimal" w:pos="1113"/>
              </w:tabs>
              <w:jc w:val="left"/>
            </w:pPr>
            <w:r w:rsidRPr="00C05EE7">
              <w:t>(</w:t>
            </w:r>
            <w:r w:rsidR="00E23011" w:rsidRPr="00E23011">
              <w:t>73.707</w:t>
            </w:r>
            <w:r w:rsidRPr="00C05EE7">
              <w:t>)</w:t>
            </w:r>
          </w:p>
        </w:tc>
        <w:tc>
          <w:tcPr>
            <w:tcW w:w="144" w:type="dxa"/>
            <w:vAlign w:val="bottom"/>
          </w:tcPr>
          <w:p w14:paraId="2721669C" w14:textId="77777777" w:rsidR="005D0B2F" w:rsidRPr="00761B80" w:rsidRDefault="005D0B2F" w:rsidP="001F4BD8">
            <w:pPr>
              <w:pStyle w:val="Texto"/>
              <w:tabs>
                <w:tab w:val="decimal" w:pos="1113"/>
              </w:tabs>
            </w:pPr>
          </w:p>
        </w:tc>
        <w:tc>
          <w:tcPr>
            <w:tcW w:w="1206" w:type="dxa"/>
            <w:vAlign w:val="bottom"/>
          </w:tcPr>
          <w:p w14:paraId="476A363A" w14:textId="02408650" w:rsidR="005D0B2F" w:rsidRPr="001F4BD8" w:rsidRDefault="00CB00C8" w:rsidP="001F4BD8">
            <w:pPr>
              <w:pStyle w:val="Texto"/>
              <w:tabs>
                <w:tab w:val="decimal" w:pos="1113"/>
              </w:tabs>
              <w:jc w:val="left"/>
            </w:pPr>
            <w:r w:rsidRPr="00CB00C8">
              <w:t>(244.675)</w:t>
            </w:r>
          </w:p>
        </w:tc>
        <w:tc>
          <w:tcPr>
            <w:tcW w:w="90" w:type="dxa"/>
            <w:vAlign w:val="bottom"/>
          </w:tcPr>
          <w:p w14:paraId="50AF3AD1" w14:textId="77777777" w:rsidR="005D0B2F" w:rsidRPr="00761B80" w:rsidRDefault="005D0B2F" w:rsidP="001F4BD8">
            <w:pPr>
              <w:pStyle w:val="Texto"/>
              <w:tabs>
                <w:tab w:val="decimal" w:pos="1113"/>
              </w:tabs>
              <w:jc w:val="left"/>
            </w:pPr>
          </w:p>
        </w:tc>
        <w:tc>
          <w:tcPr>
            <w:tcW w:w="1260" w:type="dxa"/>
            <w:vAlign w:val="bottom"/>
          </w:tcPr>
          <w:p w14:paraId="6D704568" w14:textId="6B3B993B" w:rsidR="005D0B2F" w:rsidRPr="001F4BD8" w:rsidRDefault="00CB00C8" w:rsidP="001F4BD8">
            <w:pPr>
              <w:pStyle w:val="Texto"/>
              <w:tabs>
                <w:tab w:val="decimal" w:pos="1113"/>
              </w:tabs>
              <w:jc w:val="left"/>
            </w:pPr>
            <w:r w:rsidRPr="00CB00C8">
              <w:t>(98.67</w:t>
            </w:r>
            <w:r w:rsidR="00606401">
              <w:t>8</w:t>
            </w:r>
            <w:r w:rsidRPr="00CB00C8">
              <w:t>)</w:t>
            </w:r>
          </w:p>
        </w:tc>
      </w:tr>
      <w:tr w:rsidR="001F4BD8" w:rsidRPr="00761B80" w14:paraId="591EF6FB" w14:textId="77777777" w:rsidTr="005E2988">
        <w:trPr>
          <w:trHeight w:val="20"/>
        </w:trPr>
        <w:tc>
          <w:tcPr>
            <w:tcW w:w="4770" w:type="dxa"/>
            <w:tcBorders>
              <w:left w:val="nil"/>
              <w:bottom w:val="nil"/>
              <w:right w:val="nil"/>
            </w:tcBorders>
            <w:vAlign w:val="bottom"/>
          </w:tcPr>
          <w:p w14:paraId="70E05E08" w14:textId="3A954DD8" w:rsidR="001F4BD8" w:rsidRPr="00761B80" w:rsidRDefault="001F4BD8" w:rsidP="001F4BD8">
            <w:pPr>
              <w:pStyle w:val="Texto"/>
              <w:jc w:val="left"/>
              <w:rPr>
                <w:b/>
              </w:rPr>
            </w:pPr>
            <w:proofErr w:type="gramStart"/>
            <w:r w:rsidRPr="00761B80">
              <w:rPr>
                <w:b/>
              </w:rPr>
              <w:t>Total</w:t>
            </w:r>
            <w:proofErr w:type="gramEnd"/>
            <w:r w:rsidRPr="00761B80">
              <w:rPr>
                <w:b/>
              </w:rPr>
              <w:t xml:space="preserve"> ingresos de actividades ordinarias</w:t>
            </w:r>
          </w:p>
        </w:tc>
        <w:tc>
          <w:tcPr>
            <w:tcW w:w="1260" w:type="dxa"/>
            <w:tcBorders>
              <w:top w:val="single" w:sz="6" w:space="0" w:color="auto"/>
              <w:left w:val="nil"/>
              <w:bottom w:val="double" w:sz="6" w:space="0" w:color="auto"/>
              <w:right w:val="nil"/>
            </w:tcBorders>
            <w:vAlign w:val="bottom"/>
          </w:tcPr>
          <w:p w14:paraId="6A8459B5" w14:textId="043341EF" w:rsidR="001F4BD8" w:rsidRPr="00C366CF" w:rsidRDefault="00A61F86" w:rsidP="00E110B3">
            <w:pPr>
              <w:pStyle w:val="Texto"/>
              <w:tabs>
                <w:tab w:val="decimal" w:pos="1113"/>
              </w:tabs>
              <w:jc w:val="left"/>
              <w:rPr>
                <w:b/>
                <w:bCs/>
              </w:rPr>
            </w:pPr>
            <w:r w:rsidRPr="00C366CF">
              <w:rPr>
                <w:b/>
                <w:bCs/>
              </w:rPr>
              <w:t>56.</w:t>
            </w:r>
            <w:r w:rsidR="002909A4" w:rsidRPr="002909A4">
              <w:rPr>
                <w:b/>
                <w:bCs/>
              </w:rPr>
              <w:t>963.637</w:t>
            </w:r>
          </w:p>
        </w:tc>
        <w:tc>
          <w:tcPr>
            <w:tcW w:w="126" w:type="dxa"/>
            <w:tcBorders>
              <w:left w:val="nil"/>
              <w:right w:val="nil"/>
            </w:tcBorders>
            <w:vAlign w:val="bottom"/>
          </w:tcPr>
          <w:p w14:paraId="727257E2" w14:textId="77777777" w:rsidR="001F4BD8" w:rsidRPr="00C366CF" w:rsidRDefault="001F4BD8" w:rsidP="00E110B3">
            <w:pPr>
              <w:pStyle w:val="Texto"/>
              <w:tabs>
                <w:tab w:val="decimal" w:pos="1113"/>
              </w:tabs>
              <w:jc w:val="left"/>
              <w:rPr>
                <w:b/>
                <w:bCs/>
              </w:rPr>
            </w:pPr>
          </w:p>
        </w:tc>
        <w:tc>
          <w:tcPr>
            <w:tcW w:w="1224" w:type="dxa"/>
            <w:tcBorders>
              <w:top w:val="single" w:sz="6" w:space="0" w:color="auto"/>
              <w:left w:val="nil"/>
              <w:bottom w:val="double" w:sz="6" w:space="0" w:color="auto"/>
              <w:right w:val="nil"/>
            </w:tcBorders>
            <w:vAlign w:val="bottom"/>
          </w:tcPr>
          <w:p w14:paraId="27A25EDB" w14:textId="11E421B4" w:rsidR="001F4BD8" w:rsidRPr="00C366CF" w:rsidRDefault="00C05EE7" w:rsidP="00E110B3">
            <w:pPr>
              <w:pStyle w:val="Texto"/>
              <w:tabs>
                <w:tab w:val="decimal" w:pos="1113"/>
              </w:tabs>
              <w:jc w:val="left"/>
              <w:rPr>
                <w:b/>
                <w:bCs/>
              </w:rPr>
            </w:pPr>
            <w:r w:rsidRPr="00C366CF">
              <w:rPr>
                <w:b/>
                <w:bCs/>
              </w:rPr>
              <w:t>30.</w:t>
            </w:r>
            <w:r w:rsidR="00C547E1" w:rsidRPr="00C547E1">
              <w:rPr>
                <w:b/>
                <w:bCs/>
              </w:rPr>
              <w:t>141.003</w:t>
            </w:r>
          </w:p>
        </w:tc>
        <w:tc>
          <w:tcPr>
            <w:tcW w:w="144" w:type="dxa"/>
            <w:vAlign w:val="bottom"/>
          </w:tcPr>
          <w:p w14:paraId="1B1DC4D0" w14:textId="77777777" w:rsidR="001F4BD8" w:rsidRPr="00F048B7" w:rsidRDefault="001F4BD8" w:rsidP="001F4BD8">
            <w:pPr>
              <w:pStyle w:val="Texto"/>
              <w:tabs>
                <w:tab w:val="decimal" w:pos="1113"/>
              </w:tabs>
              <w:rPr>
                <w:b/>
                <w:bCs/>
              </w:rPr>
            </w:pPr>
          </w:p>
        </w:tc>
        <w:tc>
          <w:tcPr>
            <w:tcW w:w="1206" w:type="dxa"/>
            <w:tcBorders>
              <w:top w:val="single" w:sz="6" w:space="0" w:color="auto"/>
              <w:bottom w:val="double" w:sz="6" w:space="0" w:color="auto"/>
            </w:tcBorders>
            <w:vAlign w:val="bottom"/>
          </w:tcPr>
          <w:p w14:paraId="60141D74" w14:textId="6A25C6DE" w:rsidR="001F4BD8" w:rsidRPr="001F4BD8" w:rsidRDefault="001F4BD8" w:rsidP="001F4BD8">
            <w:pPr>
              <w:pStyle w:val="Texto"/>
              <w:tabs>
                <w:tab w:val="decimal" w:pos="1113"/>
              </w:tabs>
              <w:jc w:val="left"/>
              <w:rPr>
                <w:b/>
                <w:bCs/>
              </w:rPr>
            </w:pPr>
            <w:r w:rsidRPr="001F4BD8">
              <w:rPr>
                <w:b/>
                <w:bCs/>
              </w:rPr>
              <w:t>53.</w:t>
            </w:r>
            <w:r w:rsidR="00254EE5" w:rsidRPr="00254EE5">
              <w:rPr>
                <w:b/>
                <w:bCs/>
              </w:rPr>
              <w:t>259.578</w:t>
            </w:r>
          </w:p>
        </w:tc>
        <w:tc>
          <w:tcPr>
            <w:tcW w:w="90" w:type="dxa"/>
            <w:vAlign w:val="bottom"/>
          </w:tcPr>
          <w:p w14:paraId="7EBAC653" w14:textId="77777777" w:rsidR="001F4BD8" w:rsidRPr="001F4BD8" w:rsidRDefault="001F4BD8" w:rsidP="001F4BD8">
            <w:pPr>
              <w:pStyle w:val="Texto"/>
              <w:tabs>
                <w:tab w:val="decimal" w:pos="1113"/>
              </w:tabs>
              <w:jc w:val="left"/>
              <w:rPr>
                <w:b/>
                <w:bCs/>
              </w:rPr>
            </w:pPr>
          </w:p>
        </w:tc>
        <w:tc>
          <w:tcPr>
            <w:tcW w:w="1260" w:type="dxa"/>
            <w:tcBorders>
              <w:top w:val="single" w:sz="6" w:space="0" w:color="auto"/>
              <w:bottom w:val="double" w:sz="6" w:space="0" w:color="auto"/>
            </w:tcBorders>
            <w:vAlign w:val="bottom"/>
          </w:tcPr>
          <w:p w14:paraId="5E576087" w14:textId="464B1DDF" w:rsidR="001F4BD8" w:rsidRPr="001F4BD8" w:rsidRDefault="001F4BD8" w:rsidP="001F4BD8">
            <w:pPr>
              <w:pStyle w:val="Texto"/>
              <w:tabs>
                <w:tab w:val="decimal" w:pos="1113"/>
              </w:tabs>
              <w:jc w:val="left"/>
              <w:rPr>
                <w:b/>
                <w:bCs/>
              </w:rPr>
            </w:pPr>
            <w:r w:rsidRPr="001F4BD8">
              <w:rPr>
                <w:b/>
                <w:bCs/>
              </w:rPr>
              <w:t>27.</w:t>
            </w:r>
            <w:r w:rsidR="00EA7A25" w:rsidRPr="00EA7A25">
              <w:rPr>
                <w:b/>
                <w:bCs/>
              </w:rPr>
              <w:t>124.805</w:t>
            </w:r>
          </w:p>
        </w:tc>
      </w:tr>
    </w:tbl>
    <w:p w14:paraId="28F19A43" w14:textId="57B7D7AD" w:rsidR="00F478B9" w:rsidRDefault="00F478B9" w:rsidP="001F4BD8">
      <w:pPr>
        <w:pStyle w:val="Texto"/>
      </w:pPr>
    </w:p>
    <w:p w14:paraId="40DABC32" w14:textId="77777777" w:rsidR="001F4BD8" w:rsidRDefault="001F4BD8" w:rsidP="001F4BD8">
      <w:pPr>
        <w:pStyle w:val="Texto"/>
      </w:pPr>
    </w:p>
    <w:p w14:paraId="2457CB81" w14:textId="1B0FA8DD" w:rsidR="0091431D" w:rsidRDefault="005C318F" w:rsidP="0034690F">
      <w:pPr>
        <w:pStyle w:val="Ttulonota"/>
        <w:numPr>
          <w:ilvl w:val="0"/>
          <w:numId w:val="2"/>
        </w:numPr>
      </w:pPr>
      <w:r>
        <w:t>COSTO DE VENTAS</w:t>
      </w:r>
    </w:p>
    <w:p w14:paraId="42CDDAA9" w14:textId="7C195EE1" w:rsidR="005C318F" w:rsidRPr="007C35D5" w:rsidRDefault="005C318F" w:rsidP="005C318F">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DF14F9" w:rsidRPr="00761B80" w14:paraId="4DE3C51F" w14:textId="77777777" w:rsidTr="001B382C">
        <w:trPr>
          <w:trHeight w:val="20"/>
        </w:trPr>
        <w:tc>
          <w:tcPr>
            <w:tcW w:w="4770" w:type="dxa"/>
            <w:tcBorders>
              <w:top w:val="nil"/>
              <w:left w:val="nil"/>
              <w:right w:val="nil"/>
            </w:tcBorders>
            <w:vAlign w:val="bottom"/>
          </w:tcPr>
          <w:p w14:paraId="237EFDCC" w14:textId="77777777" w:rsidR="00DF14F9" w:rsidRPr="00761B80" w:rsidRDefault="00DF14F9" w:rsidP="00DF14F9">
            <w:pPr>
              <w:pStyle w:val="Texto"/>
              <w:jc w:val="left"/>
            </w:pPr>
          </w:p>
        </w:tc>
        <w:tc>
          <w:tcPr>
            <w:tcW w:w="5310" w:type="dxa"/>
            <w:gridSpan w:val="7"/>
            <w:tcBorders>
              <w:top w:val="nil"/>
              <w:left w:val="nil"/>
              <w:bottom w:val="single" w:sz="6" w:space="0" w:color="auto"/>
            </w:tcBorders>
            <w:vAlign w:val="bottom"/>
          </w:tcPr>
          <w:p w14:paraId="59DB51F3" w14:textId="77777777" w:rsidR="00DF14F9" w:rsidRDefault="00DF14F9" w:rsidP="001B382C">
            <w:pPr>
              <w:pStyle w:val="Texto"/>
              <w:jc w:val="center"/>
              <w:rPr>
                <w:b/>
              </w:rPr>
            </w:pPr>
            <w:r w:rsidRPr="00761B80">
              <w:rPr>
                <w:b/>
              </w:rPr>
              <w:t>Ganancia / (Pérdida)</w:t>
            </w:r>
          </w:p>
        </w:tc>
      </w:tr>
      <w:tr w:rsidR="00DF14F9" w:rsidRPr="00761B80" w14:paraId="3244BDCD" w14:textId="77777777" w:rsidTr="001B382C">
        <w:trPr>
          <w:trHeight w:val="20"/>
        </w:trPr>
        <w:tc>
          <w:tcPr>
            <w:tcW w:w="4770" w:type="dxa"/>
            <w:tcBorders>
              <w:top w:val="nil"/>
              <w:left w:val="nil"/>
              <w:right w:val="nil"/>
            </w:tcBorders>
            <w:vAlign w:val="bottom"/>
          </w:tcPr>
          <w:p w14:paraId="360E1B0B" w14:textId="77777777" w:rsidR="00DF14F9" w:rsidRPr="00761B80" w:rsidRDefault="00DF14F9" w:rsidP="00DF14F9">
            <w:pPr>
              <w:pStyle w:val="Texto"/>
              <w:jc w:val="left"/>
            </w:pPr>
          </w:p>
        </w:tc>
        <w:tc>
          <w:tcPr>
            <w:tcW w:w="2610" w:type="dxa"/>
            <w:gridSpan w:val="3"/>
            <w:tcBorders>
              <w:top w:val="single" w:sz="6" w:space="0" w:color="auto"/>
              <w:left w:val="nil"/>
              <w:bottom w:val="single" w:sz="6" w:space="0" w:color="auto"/>
              <w:right w:val="nil"/>
            </w:tcBorders>
            <w:vAlign w:val="bottom"/>
          </w:tcPr>
          <w:p w14:paraId="5630343C" w14:textId="140E9473" w:rsidR="00DF14F9" w:rsidRDefault="00730E03" w:rsidP="001B382C">
            <w:pPr>
              <w:pStyle w:val="Texto"/>
              <w:jc w:val="center"/>
              <w:rPr>
                <w:b/>
              </w:rPr>
            </w:pPr>
            <w:r>
              <w:rPr>
                <w:b/>
              </w:rPr>
              <w:t>30/11/2022</w:t>
            </w:r>
          </w:p>
        </w:tc>
        <w:tc>
          <w:tcPr>
            <w:tcW w:w="144" w:type="dxa"/>
            <w:tcBorders>
              <w:top w:val="single" w:sz="6" w:space="0" w:color="auto"/>
            </w:tcBorders>
            <w:vAlign w:val="bottom"/>
          </w:tcPr>
          <w:p w14:paraId="1250C754" w14:textId="77777777" w:rsidR="00DF14F9" w:rsidRPr="00761B80" w:rsidRDefault="00DF14F9" w:rsidP="001B382C">
            <w:pPr>
              <w:pStyle w:val="Texto"/>
              <w:jc w:val="center"/>
              <w:rPr>
                <w:b/>
              </w:rPr>
            </w:pPr>
          </w:p>
        </w:tc>
        <w:tc>
          <w:tcPr>
            <w:tcW w:w="2556" w:type="dxa"/>
            <w:gridSpan w:val="3"/>
            <w:tcBorders>
              <w:top w:val="single" w:sz="6" w:space="0" w:color="auto"/>
              <w:bottom w:val="single" w:sz="6" w:space="0" w:color="auto"/>
            </w:tcBorders>
            <w:vAlign w:val="bottom"/>
          </w:tcPr>
          <w:p w14:paraId="3FFB99B6" w14:textId="06654A09" w:rsidR="00DF14F9" w:rsidRPr="00761B80" w:rsidRDefault="00730E03" w:rsidP="001B382C">
            <w:pPr>
              <w:pStyle w:val="Texto"/>
              <w:jc w:val="center"/>
              <w:rPr>
                <w:b/>
              </w:rPr>
            </w:pPr>
            <w:r>
              <w:rPr>
                <w:b/>
              </w:rPr>
              <w:t>30/11/2021</w:t>
            </w:r>
          </w:p>
        </w:tc>
      </w:tr>
      <w:tr w:rsidR="00DF14F9" w:rsidRPr="00761B80" w14:paraId="05F9D273" w14:textId="77777777" w:rsidTr="001B382C">
        <w:trPr>
          <w:trHeight w:val="20"/>
        </w:trPr>
        <w:tc>
          <w:tcPr>
            <w:tcW w:w="4770" w:type="dxa"/>
            <w:tcBorders>
              <w:left w:val="nil"/>
              <w:right w:val="nil"/>
            </w:tcBorders>
            <w:vAlign w:val="bottom"/>
          </w:tcPr>
          <w:p w14:paraId="12321D6B" w14:textId="77777777" w:rsidR="00DF14F9" w:rsidRPr="00761B80" w:rsidRDefault="00DF14F9" w:rsidP="00DF14F9">
            <w:pPr>
              <w:pStyle w:val="Texto"/>
              <w:jc w:val="left"/>
            </w:pPr>
          </w:p>
        </w:tc>
        <w:tc>
          <w:tcPr>
            <w:tcW w:w="1260" w:type="dxa"/>
            <w:tcBorders>
              <w:left w:val="nil"/>
              <w:bottom w:val="single" w:sz="6" w:space="0" w:color="auto"/>
              <w:right w:val="nil"/>
            </w:tcBorders>
            <w:vAlign w:val="bottom"/>
          </w:tcPr>
          <w:p w14:paraId="279F5156" w14:textId="77777777" w:rsidR="00DF14F9" w:rsidRPr="005733EB" w:rsidRDefault="00DF14F9" w:rsidP="001B382C">
            <w:pPr>
              <w:pStyle w:val="Texto"/>
              <w:jc w:val="center"/>
              <w:rPr>
                <w:b/>
                <w:bCs/>
              </w:rPr>
            </w:pPr>
            <w:r w:rsidRPr="005733EB">
              <w:rPr>
                <w:b/>
                <w:bCs/>
              </w:rPr>
              <w:t>6 meses</w:t>
            </w:r>
          </w:p>
        </w:tc>
        <w:tc>
          <w:tcPr>
            <w:tcW w:w="126" w:type="dxa"/>
            <w:tcBorders>
              <w:left w:val="nil"/>
              <w:right w:val="nil"/>
            </w:tcBorders>
            <w:vAlign w:val="bottom"/>
          </w:tcPr>
          <w:p w14:paraId="26002450" w14:textId="77777777" w:rsidR="00DF14F9" w:rsidRPr="005733EB" w:rsidRDefault="00DF14F9" w:rsidP="001B382C">
            <w:pPr>
              <w:pStyle w:val="Texto"/>
              <w:jc w:val="center"/>
              <w:rPr>
                <w:b/>
                <w:bCs/>
              </w:rPr>
            </w:pPr>
          </w:p>
        </w:tc>
        <w:tc>
          <w:tcPr>
            <w:tcW w:w="1224" w:type="dxa"/>
            <w:tcBorders>
              <w:left w:val="nil"/>
              <w:bottom w:val="single" w:sz="6" w:space="0" w:color="auto"/>
              <w:right w:val="nil"/>
            </w:tcBorders>
            <w:vAlign w:val="bottom"/>
          </w:tcPr>
          <w:p w14:paraId="6E7DE342" w14:textId="77777777" w:rsidR="00DF14F9" w:rsidRPr="005733EB" w:rsidRDefault="00DF14F9" w:rsidP="001B382C">
            <w:pPr>
              <w:pStyle w:val="Texto"/>
              <w:jc w:val="center"/>
              <w:rPr>
                <w:b/>
                <w:bCs/>
              </w:rPr>
            </w:pPr>
            <w:r w:rsidRPr="005733EB">
              <w:rPr>
                <w:b/>
                <w:bCs/>
              </w:rPr>
              <w:t>3 meses</w:t>
            </w:r>
          </w:p>
        </w:tc>
        <w:tc>
          <w:tcPr>
            <w:tcW w:w="144" w:type="dxa"/>
            <w:vAlign w:val="bottom"/>
          </w:tcPr>
          <w:p w14:paraId="6E843EC7" w14:textId="77777777" w:rsidR="00DF14F9" w:rsidRPr="005733EB" w:rsidRDefault="00DF14F9" w:rsidP="001B382C">
            <w:pPr>
              <w:pStyle w:val="Texto"/>
              <w:rPr>
                <w:b/>
                <w:bCs/>
              </w:rPr>
            </w:pPr>
          </w:p>
        </w:tc>
        <w:tc>
          <w:tcPr>
            <w:tcW w:w="1206" w:type="dxa"/>
            <w:tcBorders>
              <w:top w:val="single" w:sz="6" w:space="0" w:color="auto"/>
              <w:bottom w:val="single" w:sz="6" w:space="0" w:color="auto"/>
            </w:tcBorders>
            <w:vAlign w:val="bottom"/>
          </w:tcPr>
          <w:p w14:paraId="62695665" w14:textId="77777777" w:rsidR="00DF14F9" w:rsidRPr="005733EB" w:rsidRDefault="00DF14F9" w:rsidP="001B382C">
            <w:pPr>
              <w:pStyle w:val="Texto"/>
              <w:jc w:val="center"/>
              <w:rPr>
                <w:b/>
                <w:bCs/>
              </w:rPr>
            </w:pPr>
            <w:r w:rsidRPr="005733EB">
              <w:rPr>
                <w:b/>
                <w:bCs/>
              </w:rPr>
              <w:t>6 meses</w:t>
            </w:r>
          </w:p>
        </w:tc>
        <w:tc>
          <w:tcPr>
            <w:tcW w:w="90" w:type="dxa"/>
            <w:tcBorders>
              <w:top w:val="single" w:sz="6" w:space="0" w:color="auto"/>
            </w:tcBorders>
            <w:vAlign w:val="bottom"/>
          </w:tcPr>
          <w:p w14:paraId="7E245580" w14:textId="77777777" w:rsidR="00DF14F9" w:rsidRPr="005733EB" w:rsidRDefault="00DF14F9" w:rsidP="001B382C">
            <w:pPr>
              <w:pStyle w:val="Texto"/>
              <w:jc w:val="center"/>
              <w:rPr>
                <w:b/>
                <w:bCs/>
              </w:rPr>
            </w:pPr>
          </w:p>
        </w:tc>
        <w:tc>
          <w:tcPr>
            <w:tcW w:w="1260" w:type="dxa"/>
            <w:tcBorders>
              <w:top w:val="single" w:sz="6" w:space="0" w:color="auto"/>
              <w:bottom w:val="single" w:sz="6" w:space="0" w:color="auto"/>
            </w:tcBorders>
            <w:vAlign w:val="bottom"/>
          </w:tcPr>
          <w:p w14:paraId="52F11685" w14:textId="77777777" w:rsidR="00DF14F9" w:rsidRPr="005733EB" w:rsidRDefault="00DF14F9" w:rsidP="001B382C">
            <w:pPr>
              <w:pStyle w:val="Texto"/>
              <w:jc w:val="center"/>
              <w:rPr>
                <w:b/>
                <w:bCs/>
              </w:rPr>
            </w:pPr>
            <w:r w:rsidRPr="005733EB">
              <w:rPr>
                <w:b/>
                <w:bCs/>
              </w:rPr>
              <w:t>3 meses</w:t>
            </w:r>
          </w:p>
        </w:tc>
      </w:tr>
      <w:tr w:rsidR="00DF14F9" w:rsidRPr="00761B80" w14:paraId="6942D43F" w14:textId="77777777" w:rsidTr="001B382C">
        <w:trPr>
          <w:trHeight w:val="20"/>
        </w:trPr>
        <w:tc>
          <w:tcPr>
            <w:tcW w:w="4770" w:type="dxa"/>
            <w:tcBorders>
              <w:left w:val="nil"/>
              <w:bottom w:val="nil"/>
              <w:right w:val="nil"/>
            </w:tcBorders>
            <w:vAlign w:val="bottom"/>
          </w:tcPr>
          <w:p w14:paraId="5C0B28FE" w14:textId="77777777" w:rsidR="00DF14F9" w:rsidRPr="00761B80" w:rsidRDefault="00DF14F9" w:rsidP="00DF14F9">
            <w:pPr>
              <w:pStyle w:val="Texto"/>
              <w:jc w:val="left"/>
              <w:rPr>
                <w:b/>
              </w:rPr>
            </w:pPr>
          </w:p>
        </w:tc>
        <w:tc>
          <w:tcPr>
            <w:tcW w:w="1260" w:type="dxa"/>
            <w:tcBorders>
              <w:left w:val="nil"/>
              <w:right w:val="nil"/>
            </w:tcBorders>
            <w:vAlign w:val="bottom"/>
          </w:tcPr>
          <w:p w14:paraId="3330805A" w14:textId="77777777" w:rsidR="00DF14F9" w:rsidRPr="00761B80" w:rsidRDefault="00DF14F9" w:rsidP="001B382C">
            <w:pPr>
              <w:pStyle w:val="Texto"/>
              <w:jc w:val="center"/>
            </w:pPr>
            <w:r>
              <w:t>(junio - noviembre)</w:t>
            </w:r>
          </w:p>
        </w:tc>
        <w:tc>
          <w:tcPr>
            <w:tcW w:w="126" w:type="dxa"/>
            <w:tcBorders>
              <w:left w:val="nil"/>
              <w:right w:val="nil"/>
            </w:tcBorders>
            <w:vAlign w:val="bottom"/>
          </w:tcPr>
          <w:p w14:paraId="66B8BBA2" w14:textId="77777777" w:rsidR="00DF14F9" w:rsidRPr="00761B80" w:rsidRDefault="00DF14F9" w:rsidP="001B382C">
            <w:pPr>
              <w:pStyle w:val="Texto"/>
              <w:jc w:val="center"/>
            </w:pPr>
          </w:p>
        </w:tc>
        <w:tc>
          <w:tcPr>
            <w:tcW w:w="1224" w:type="dxa"/>
            <w:tcBorders>
              <w:left w:val="nil"/>
              <w:right w:val="nil"/>
            </w:tcBorders>
            <w:vAlign w:val="bottom"/>
          </w:tcPr>
          <w:p w14:paraId="580325DE" w14:textId="1101FD0B" w:rsidR="00DF14F9" w:rsidRPr="00761B80" w:rsidRDefault="005E2988" w:rsidP="001B382C">
            <w:pPr>
              <w:pStyle w:val="Texto"/>
              <w:jc w:val="center"/>
            </w:pPr>
            <w:r w:rsidRPr="005E2988">
              <w:t>(septiembre - noviembre)</w:t>
            </w:r>
          </w:p>
        </w:tc>
        <w:tc>
          <w:tcPr>
            <w:tcW w:w="144" w:type="dxa"/>
            <w:vAlign w:val="bottom"/>
          </w:tcPr>
          <w:p w14:paraId="0BD0A4B2" w14:textId="77777777" w:rsidR="00DF14F9" w:rsidRPr="00761B80" w:rsidRDefault="00DF14F9" w:rsidP="001B382C">
            <w:pPr>
              <w:pStyle w:val="Texto"/>
              <w:jc w:val="center"/>
            </w:pPr>
          </w:p>
        </w:tc>
        <w:tc>
          <w:tcPr>
            <w:tcW w:w="1206" w:type="dxa"/>
            <w:vAlign w:val="bottom"/>
          </w:tcPr>
          <w:p w14:paraId="5E4AFB7B" w14:textId="77777777" w:rsidR="00DF14F9" w:rsidRPr="00761B80" w:rsidRDefault="00DF14F9" w:rsidP="001B382C">
            <w:pPr>
              <w:pStyle w:val="Texto"/>
              <w:jc w:val="center"/>
            </w:pPr>
            <w:r>
              <w:t>(junio - noviembre)</w:t>
            </w:r>
          </w:p>
        </w:tc>
        <w:tc>
          <w:tcPr>
            <w:tcW w:w="90" w:type="dxa"/>
            <w:vAlign w:val="bottom"/>
          </w:tcPr>
          <w:p w14:paraId="7D9E8E13" w14:textId="77777777" w:rsidR="00DF14F9" w:rsidRPr="00761B80" w:rsidRDefault="00DF14F9" w:rsidP="001B382C">
            <w:pPr>
              <w:pStyle w:val="Texto"/>
              <w:jc w:val="center"/>
            </w:pPr>
          </w:p>
        </w:tc>
        <w:tc>
          <w:tcPr>
            <w:tcW w:w="1260" w:type="dxa"/>
            <w:tcBorders>
              <w:top w:val="single" w:sz="6" w:space="0" w:color="auto"/>
            </w:tcBorders>
            <w:vAlign w:val="bottom"/>
          </w:tcPr>
          <w:p w14:paraId="46BD5A6D" w14:textId="7BF549FA" w:rsidR="00DF14F9" w:rsidRPr="00761B80" w:rsidRDefault="005E2988" w:rsidP="001B382C">
            <w:pPr>
              <w:pStyle w:val="Texto"/>
              <w:jc w:val="center"/>
            </w:pPr>
            <w:r w:rsidRPr="005E2988">
              <w:t>(septiembre - noviembre)</w:t>
            </w:r>
          </w:p>
        </w:tc>
      </w:tr>
      <w:tr w:rsidR="00DF14F9" w:rsidRPr="00761B80" w14:paraId="5CF52C0F" w14:textId="77777777" w:rsidTr="005E2988">
        <w:trPr>
          <w:trHeight w:val="20"/>
        </w:trPr>
        <w:tc>
          <w:tcPr>
            <w:tcW w:w="4770" w:type="dxa"/>
            <w:tcBorders>
              <w:left w:val="nil"/>
              <w:bottom w:val="nil"/>
              <w:right w:val="nil"/>
            </w:tcBorders>
            <w:vAlign w:val="bottom"/>
          </w:tcPr>
          <w:p w14:paraId="43D56E1F" w14:textId="77777777" w:rsidR="00DF14F9" w:rsidRPr="00761B80" w:rsidRDefault="00DF14F9" w:rsidP="00DF14F9">
            <w:pPr>
              <w:pStyle w:val="Texto"/>
              <w:jc w:val="left"/>
            </w:pPr>
          </w:p>
        </w:tc>
        <w:tc>
          <w:tcPr>
            <w:tcW w:w="1260" w:type="dxa"/>
            <w:tcBorders>
              <w:left w:val="nil"/>
              <w:right w:val="nil"/>
            </w:tcBorders>
            <w:vAlign w:val="bottom"/>
          </w:tcPr>
          <w:p w14:paraId="6DEE710D" w14:textId="77777777" w:rsidR="00DF14F9" w:rsidRPr="00761B80" w:rsidRDefault="00DF14F9" w:rsidP="00E110B3">
            <w:pPr>
              <w:pStyle w:val="Texto"/>
              <w:tabs>
                <w:tab w:val="decimal" w:pos="1113"/>
              </w:tabs>
              <w:jc w:val="left"/>
            </w:pPr>
          </w:p>
        </w:tc>
        <w:tc>
          <w:tcPr>
            <w:tcW w:w="126" w:type="dxa"/>
            <w:tcBorders>
              <w:left w:val="nil"/>
              <w:right w:val="nil"/>
            </w:tcBorders>
            <w:vAlign w:val="bottom"/>
          </w:tcPr>
          <w:p w14:paraId="6F73FF19" w14:textId="77777777" w:rsidR="00DF14F9" w:rsidRPr="00761B80" w:rsidRDefault="00DF14F9" w:rsidP="00E110B3">
            <w:pPr>
              <w:pStyle w:val="Texto"/>
              <w:tabs>
                <w:tab w:val="decimal" w:pos="1113"/>
              </w:tabs>
              <w:jc w:val="left"/>
            </w:pPr>
          </w:p>
        </w:tc>
        <w:tc>
          <w:tcPr>
            <w:tcW w:w="1224" w:type="dxa"/>
            <w:tcBorders>
              <w:left w:val="nil"/>
              <w:right w:val="nil"/>
            </w:tcBorders>
            <w:vAlign w:val="bottom"/>
          </w:tcPr>
          <w:p w14:paraId="500E5A31" w14:textId="77777777" w:rsidR="00DF14F9" w:rsidRPr="00761B80" w:rsidRDefault="00DF14F9" w:rsidP="00E110B3">
            <w:pPr>
              <w:pStyle w:val="Texto"/>
              <w:tabs>
                <w:tab w:val="decimal" w:pos="1113"/>
              </w:tabs>
              <w:jc w:val="left"/>
            </w:pPr>
          </w:p>
        </w:tc>
        <w:tc>
          <w:tcPr>
            <w:tcW w:w="144" w:type="dxa"/>
            <w:vAlign w:val="bottom"/>
          </w:tcPr>
          <w:p w14:paraId="51A6EA3C" w14:textId="77777777" w:rsidR="00DF14F9" w:rsidRPr="00761B80" w:rsidRDefault="00DF14F9" w:rsidP="001B382C">
            <w:pPr>
              <w:pStyle w:val="Texto"/>
              <w:tabs>
                <w:tab w:val="decimal" w:pos="1113"/>
              </w:tabs>
            </w:pPr>
          </w:p>
        </w:tc>
        <w:tc>
          <w:tcPr>
            <w:tcW w:w="1206" w:type="dxa"/>
            <w:vAlign w:val="bottom"/>
          </w:tcPr>
          <w:p w14:paraId="0B74D0DF" w14:textId="77777777" w:rsidR="00DF14F9" w:rsidRPr="00761B80" w:rsidRDefault="00DF14F9" w:rsidP="005E2988">
            <w:pPr>
              <w:pStyle w:val="Texto"/>
              <w:tabs>
                <w:tab w:val="decimal" w:pos="1113"/>
              </w:tabs>
              <w:jc w:val="left"/>
            </w:pPr>
          </w:p>
        </w:tc>
        <w:tc>
          <w:tcPr>
            <w:tcW w:w="90" w:type="dxa"/>
            <w:vAlign w:val="bottom"/>
          </w:tcPr>
          <w:p w14:paraId="1B7DC305" w14:textId="77777777" w:rsidR="00DF14F9" w:rsidRPr="00761B80" w:rsidRDefault="00DF14F9" w:rsidP="005E2988">
            <w:pPr>
              <w:pStyle w:val="Texto"/>
              <w:tabs>
                <w:tab w:val="decimal" w:pos="1113"/>
              </w:tabs>
              <w:jc w:val="left"/>
            </w:pPr>
          </w:p>
        </w:tc>
        <w:tc>
          <w:tcPr>
            <w:tcW w:w="1260" w:type="dxa"/>
            <w:vAlign w:val="bottom"/>
          </w:tcPr>
          <w:p w14:paraId="42AF5FA6" w14:textId="77777777" w:rsidR="00DF14F9" w:rsidRPr="00761B80" w:rsidRDefault="00DF14F9" w:rsidP="005E2988">
            <w:pPr>
              <w:pStyle w:val="Texto"/>
              <w:tabs>
                <w:tab w:val="decimal" w:pos="1113"/>
              </w:tabs>
              <w:jc w:val="left"/>
            </w:pPr>
          </w:p>
        </w:tc>
      </w:tr>
      <w:tr w:rsidR="001F4BD8" w:rsidRPr="00761B80" w14:paraId="6CB52BA2" w14:textId="77777777" w:rsidTr="005E2988">
        <w:trPr>
          <w:trHeight w:val="20"/>
        </w:trPr>
        <w:tc>
          <w:tcPr>
            <w:tcW w:w="4770" w:type="dxa"/>
            <w:tcBorders>
              <w:left w:val="nil"/>
              <w:bottom w:val="nil"/>
              <w:right w:val="nil"/>
            </w:tcBorders>
            <w:vAlign w:val="bottom"/>
          </w:tcPr>
          <w:p w14:paraId="44A82399" w14:textId="1E0EC0FF" w:rsidR="001F4BD8" w:rsidRPr="009C156E" w:rsidRDefault="001F4BD8" w:rsidP="001F4BD8">
            <w:pPr>
              <w:pStyle w:val="Texto"/>
              <w:jc w:val="left"/>
              <w:rPr>
                <w:bCs/>
              </w:rPr>
            </w:pPr>
            <w:r w:rsidRPr="00E11398">
              <w:t xml:space="preserve">Inventarios y activos biológicos al inicio del </w:t>
            </w:r>
            <w:r w:rsidR="00A365E0">
              <w:t xml:space="preserve">ejercicio / </w:t>
            </w:r>
            <w:r w:rsidRPr="00E11398">
              <w:t>período</w:t>
            </w:r>
          </w:p>
        </w:tc>
        <w:tc>
          <w:tcPr>
            <w:tcW w:w="1260" w:type="dxa"/>
            <w:tcBorders>
              <w:left w:val="nil"/>
              <w:right w:val="nil"/>
            </w:tcBorders>
            <w:vAlign w:val="bottom"/>
          </w:tcPr>
          <w:p w14:paraId="016A90DC" w14:textId="2E550728" w:rsidR="001F4BD8" w:rsidRPr="00761B80" w:rsidRDefault="00A61F86" w:rsidP="00E110B3">
            <w:pPr>
              <w:pStyle w:val="Texto"/>
              <w:tabs>
                <w:tab w:val="decimal" w:pos="1113"/>
              </w:tabs>
              <w:jc w:val="left"/>
            </w:pPr>
            <w:r w:rsidRPr="00A61F86">
              <w:t>33.065.466</w:t>
            </w:r>
          </w:p>
        </w:tc>
        <w:tc>
          <w:tcPr>
            <w:tcW w:w="126" w:type="dxa"/>
            <w:tcBorders>
              <w:left w:val="nil"/>
              <w:right w:val="nil"/>
            </w:tcBorders>
            <w:vAlign w:val="bottom"/>
          </w:tcPr>
          <w:p w14:paraId="7043E717"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78054CC6" w14:textId="0F00640C" w:rsidR="001F4BD8" w:rsidRPr="00761B80" w:rsidRDefault="00C05EE7" w:rsidP="00E110B3">
            <w:pPr>
              <w:pStyle w:val="Texto"/>
              <w:tabs>
                <w:tab w:val="decimal" w:pos="1113"/>
              </w:tabs>
              <w:jc w:val="left"/>
            </w:pPr>
            <w:r w:rsidRPr="00C05EE7">
              <w:t>43.706.673</w:t>
            </w:r>
          </w:p>
        </w:tc>
        <w:tc>
          <w:tcPr>
            <w:tcW w:w="144" w:type="dxa"/>
            <w:vAlign w:val="bottom"/>
          </w:tcPr>
          <w:p w14:paraId="7E5F3133" w14:textId="77777777" w:rsidR="001F4BD8" w:rsidRPr="00761B80" w:rsidRDefault="001F4BD8" w:rsidP="001F4BD8">
            <w:pPr>
              <w:pStyle w:val="Texto"/>
              <w:tabs>
                <w:tab w:val="decimal" w:pos="1113"/>
              </w:tabs>
            </w:pPr>
          </w:p>
        </w:tc>
        <w:tc>
          <w:tcPr>
            <w:tcW w:w="1206" w:type="dxa"/>
            <w:vAlign w:val="bottom"/>
          </w:tcPr>
          <w:p w14:paraId="24EF79AD" w14:textId="77F1B09A" w:rsidR="001F4BD8" w:rsidRPr="00761B80" w:rsidRDefault="001F4BD8" w:rsidP="001F4BD8">
            <w:pPr>
              <w:pStyle w:val="Texto"/>
              <w:tabs>
                <w:tab w:val="decimal" w:pos="1113"/>
              </w:tabs>
              <w:jc w:val="left"/>
            </w:pPr>
            <w:r w:rsidRPr="001F4BD8">
              <w:t>30.669.774</w:t>
            </w:r>
          </w:p>
        </w:tc>
        <w:tc>
          <w:tcPr>
            <w:tcW w:w="90" w:type="dxa"/>
            <w:vAlign w:val="bottom"/>
          </w:tcPr>
          <w:p w14:paraId="121B96FA" w14:textId="77777777" w:rsidR="001F4BD8" w:rsidRPr="00761B80" w:rsidRDefault="001F4BD8" w:rsidP="001F4BD8">
            <w:pPr>
              <w:pStyle w:val="Texto"/>
              <w:tabs>
                <w:tab w:val="decimal" w:pos="1113"/>
              </w:tabs>
              <w:jc w:val="left"/>
            </w:pPr>
          </w:p>
        </w:tc>
        <w:tc>
          <w:tcPr>
            <w:tcW w:w="1260" w:type="dxa"/>
            <w:vAlign w:val="bottom"/>
          </w:tcPr>
          <w:p w14:paraId="477B9FFB" w14:textId="39BC1488" w:rsidR="001F4BD8" w:rsidRPr="00761B80" w:rsidRDefault="001F4BD8" w:rsidP="001F4BD8">
            <w:pPr>
              <w:pStyle w:val="Texto"/>
              <w:tabs>
                <w:tab w:val="decimal" w:pos="1113"/>
              </w:tabs>
              <w:jc w:val="left"/>
            </w:pPr>
            <w:r w:rsidRPr="001F4BD8">
              <w:t>41.162.000</w:t>
            </w:r>
          </w:p>
        </w:tc>
      </w:tr>
      <w:tr w:rsidR="001F4BD8" w:rsidRPr="00761B80" w14:paraId="209CF4D7" w14:textId="77777777" w:rsidTr="005E2988">
        <w:trPr>
          <w:trHeight w:val="20"/>
        </w:trPr>
        <w:tc>
          <w:tcPr>
            <w:tcW w:w="4770" w:type="dxa"/>
            <w:tcBorders>
              <w:left w:val="nil"/>
              <w:bottom w:val="nil"/>
              <w:right w:val="nil"/>
            </w:tcBorders>
            <w:vAlign w:val="bottom"/>
          </w:tcPr>
          <w:p w14:paraId="7D57E2AE" w14:textId="4A0471BA" w:rsidR="001F4BD8" w:rsidRPr="009C156E" w:rsidRDefault="001F4BD8" w:rsidP="001F4BD8">
            <w:pPr>
              <w:pStyle w:val="Texto"/>
              <w:jc w:val="left"/>
            </w:pPr>
            <w:r w:rsidRPr="00E11398">
              <w:t>Ingresos por producción agropecuaria</w:t>
            </w:r>
          </w:p>
        </w:tc>
        <w:tc>
          <w:tcPr>
            <w:tcW w:w="1260" w:type="dxa"/>
            <w:tcBorders>
              <w:left w:val="nil"/>
              <w:right w:val="nil"/>
            </w:tcBorders>
            <w:vAlign w:val="bottom"/>
          </w:tcPr>
          <w:p w14:paraId="2FA01EBB" w14:textId="1D0AE406" w:rsidR="001F4BD8" w:rsidRPr="00761B80" w:rsidRDefault="00A61F86" w:rsidP="00E110B3">
            <w:pPr>
              <w:pStyle w:val="Texto"/>
              <w:tabs>
                <w:tab w:val="decimal" w:pos="1113"/>
              </w:tabs>
              <w:jc w:val="left"/>
            </w:pPr>
            <w:r w:rsidRPr="00A61F86">
              <w:t>2.750.386</w:t>
            </w:r>
          </w:p>
        </w:tc>
        <w:tc>
          <w:tcPr>
            <w:tcW w:w="126" w:type="dxa"/>
            <w:tcBorders>
              <w:left w:val="nil"/>
              <w:right w:val="nil"/>
            </w:tcBorders>
            <w:vAlign w:val="bottom"/>
          </w:tcPr>
          <w:p w14:paraId="2CC7A69B"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024F4468" w14:textId="45DA6E7B" w:rsidR="001F4BD8" w:rsidRPr="00761B80" w:rsidRDefault="00C05EE7" w:rsidP="00E110B3">
            <w:pPr>
              <w:pStyle w:val="Texto"/>
              <w:tabs>
                <w:tab w:val="decimal" w:pos="1113"/>
              </w:tabs>
              <w:jc w:val="left"/>
            </w:pPr>
            <w:r w:rsidRPr="00C05EE7">
              <w:t>1.710.467</w:t>
            </w:r>
          </w:p>
        </w:tc>
        <w:tc>
          <w:tcPr>
            <w:tcW w:w="144" w:type="dxa"/>
            <w:vAlign w:val="bottom"/>
          </w:tcPr>
          <w:p w14:paraId="35FFF0D2" w14:textId="77777777" w:rsidR="001F4BD8" w:rsidRPr="00761B80" w:rsidRDefault="001F4BD8" w:rsidP="001F4BD8">
            <w:pPr>
              <w:pStyle w:val="Texto"/>
              <w:tabs>
                <w:tab w:val="decimal" w:pos="1113"/>
              </w:tabs>
            </w:pPr>
          </w:p>
        </w:tc>
        <w:tc>
          <w:tcPr>
            <w:tcW w:w="1206" w:type="dxa"/>
            <w:vAlign w:val="bottom"/>
          </w:tcPr>
          <w:p w14:paraId="36C6741F" w14:textId="0E10EAFA" w:rsidR="001F4BD8" w:rsidRPr="00761B80" w:rsidRDefault="001F4BD8" w:rsidP="001F4BD8">
            <w:pPr>
              <w:pStyle w:val="Texto"/>
              <w:tabs>
                <w:tab w:val="decimal" w:pos="1113"/>
              </w:tabs>
              <w:jc w:val="left"/>
            </w:pPr>
            <w:r w:rsidRPr="001F4BD8">
              <w:t>1.866.844</w:t>
            </w:r>
          </w:p>
        </w:tc>
        <w:tc>
          <w:tcPr>
            <w:tcW w:w="90" w:type="dxa"/>
            <w:vAlign w:val="bottom"/>
          </w:tcPr>
          <w:p w14:paraId="76618CD8" w14:textId="77777777" w:rsidR="001F4BD8" w:rsidRPr="00761B80" w:rsidRDefault="001F4BD8" w:rsidP="001F4BD8">
            <w:pPr>
              <w:pStyle w:val="Texto"/>
              <w:tabs>
                <w:tab w:val="decimal" w:pos="1113"/>
              </w:tabs>
              <w:jc w:val="left"/>
            </w:pPr>
          </w:p>
        </w:tc>
        <w:tc>
          <w:tcPr>
            <w:tcW w:w="1260" w:type="dxa"/>
            <w:vAlign w:val="bottom"/>
          </w:tcPr>
          <w:p w14:paraId="17653488" w14:textId="7F6C72E1" w:rsidR="001F4BD8" w:rsidRPr="00761B80" w:rsidRDefault="001F4BD8" w:rsidP="001F4BD8">
            <w:pPr>
              <w:pStyle w:val="Texto"/>
              <w:tabs>
                <w:tab w:val="decimal" w:pos="1113"/>
              </w:tabs>
              <w:jc w:val="left"/>
            </w:pPr>
            <w:r w:rsidRPr="001F4BD8">
              <w:t>1.456.055</w:t>
            </w:r>
          </w:p>
        </w:tc>
      </w:tr>
      <w:tr w:rsidR="001F4BD8" w:rsidRPr="00761B80" w14:paraId="6B62E95A" w14:textId="77777777" w:rsidTr="005E2988">
        <w:trPr>
          <w:trHeight w:val="20"/>
        </w:trPr>
        <w:tc>
          <w:tcPr>
            <w:tcW w:w="4770" w:type="dxa"/>
            <w:tcBorders>
              <w:left w:val="nil"/>
              <w:bottom w:val="nil"/>
              <w:right w:val="nil"/>
            </w:tcBorders>
            <w:vAlign w:val="bottom"/>
          </w:tcPr>
          <w:p w14:paraId="40698EC2" w14:textId="278BC2E4" w:rsidR="001F4BD8" w:rsidRPr="009C156E" w:rsidRDefault="001F4BD8" w:rsidP="001F4BD8">
            <w:pPr>
              <w:pStyle w:val="Texto"/>
              <w:jc w:val="left"/>
            </w:pPr>
            <w:r w:rsidRPr="00E11398">
              <w:t>Cambio en el valor razonable de activos biológicos</w:t>
            </w:r>
          </w:p>
        </w:tc>
        <w:tc>
          <w:tcPr>
            <w:tcW w:w="1260" w:type="dxa"/>
            <w:tcBorders>
              <w:left w:val="nil"/>
              <w:right w:val="nil"/>
            </w:tcBorders>
            <w:vAlign w:val="bottom"/>
          </w:tcPr>
          <w:p w14:paraId="2C967A3A" w14:textId="67CD3647" w:rsidR="001F4BD8" w:rsidRPr="00761B80" w:rsidRDefault="00A61F86" w:rsidP="00E110B3">
            <w:pPr>
              <w:pStyle w:val="Texto"/>
              <w:tabs>
                <w:tab w:val="decimal" w:pos="1113"/>
              </w:tabs>
              <w:jc w:val="left"/>
            </w:pPr>
            <w:r w:rsidRPr="00A61F86">
              <w:t>(1.991.478)</w:t>
            </w:r>
          </w:p>
        </w:tc>
        <w:tc>
          <w:tcPr>
            <w:tcW w:w="126" w:type="dxa"/>
            <w:tcBorders>
              <w:left w:val="nil"/>
              <w:right w:val="nil"/>
            </w:tcBorders>
            <w:vAlign w:val="bottom"/>
          </w:tcPr>
          <w:p w14:paraId="23DBBD11"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3FF0FF48" w14:textId="46A83A94" w:rsidR="001F4BD8" w:rsidRPr="00761B80" w:rsidRDefault="00C05EE7" w:rsidP="00E110B3">
            <w:pPr>
              <w:pStyle w:val="Texto"/>
              <w:tabs>
                <w:tab w:val="decimal" w:pos="1113"/>
              </w:tabs>
              <w:jc w:val="left"/>
            </w:pPr>
            <w:r w:rsidRPr="00C05EE7">
              <w:t>(1.192.576)</w:t>
            </w:r>
          </w:p>
        </w:tc>
        <w:tc>
          <w:tcPr>
            <w:tcW w:w="144" w:type="dxa"/>
            <w:vAlign w:val="bottom"/>
          </w:tcPr>
          <w:p w14:paraId="1B7E3949" w14:textId="77777777" w:rsidR="001F4BD8" w:rsidRPr="00761B80" w:rsidRDefault="001F4BD8" w:rsidP="001F4BD8">
            <w:pPr>
              <w:pStyle w:val="Texto"/>
              <w:tabs>
                <w:tab w:val="decimal" w:pos="1113"/>
              </w:tabs>
            </w:pPr>
          </w:p>
        </w:tc>
        <w:tc>
          <w:tcPr>
            <w:tcW w:w="1206" w:type="dxa"/>
            <w:vAlign w:val="bottom"/>
          </w:tcPr>
          <w:p w14:paraId="54686DF9" w14:textId="3A132301" w:rsidR="001F4BD8" w:rsidRPr="00761B80" w:rsidRDefault="001F4BD8" w:rsidP="001F4BD8">
            <w:pPr>
              <w:pStyle w:val="Texto"/>
              <w:tabs>
                <w:tab w:val="decimal" w:pos="1113"/>
              </w:tabs>
              <w:jc w:val="left"/>
            </w:pPr>
            <w:r w:rsidRPr="001F4BD8">
              <w:t>280.624</w:t>
            </w:r>
          </w:p>
        </w:tc>
        <w:tc>
          <w:tcPr>
            <w:tcW w:w="90" w:type="dxa"/>
            <w:vAlign w:val="bottom"/>
          </w:tcPr>
          <w:p w14:paraId="454FDC19" w14:textId="77777777" w:rsidR="001F4BD8" w:rsidRPr="00761B80" w:rsidRDefault="001F4BD8" w:rsidP="001F4BD8">
            <w:pPr>
              <w:pStyle w:val="Texto"/>
              <w:tabs>
                <w:tab w:val="decimal" w:pos="1113"/>
              </w:tabs>
              <w:jc w:val="left"/>
            </w:pPr>
          </w:p>
        </w:tc>
        <w:tc>
          <w:tcPr>
            <w:tcW w:w="1260" w:type="dxa"/>
            <w:vAlign w:val="bottom"/>
          </w:tcPr>
          <w:p w14:paraId="23BB817A" w14:textId="7E801AE5" w:rsidR="001F4BD8" w:rsidRPr="00761B80" w:rsidRDefault="001F4BD8" w:rsidP="001F4BD8">
            <w:pPr>
              <w:pStyle w:val="Texto"/>
              <w:tabs>
                <w:tab w:val="decimal" w:pos="1113"/>
              </w:tabs>
              <w:jc w:val="left"/>
            </w:pPr>
            <w:r w:rsidRPr="001F4BD8">
              <w:t>468.795</w:t>
            </w:r>
          </w:p>
        </w:tc>
      </w:tr>
      <w:tr w:rsidR="001F4BD8" w:rsidRPr="00761B80" w14:paraId="63B44203" w14:textId="77777777" w:rsidTr="00CB00C8">
        <w:trPr>
          <w:trHeight w:val="20"/>
        </w:trPr>
        <w:tc>
          <w:tcPr>
            <w:tcW w:w="4770" w:type="dxa"/>
            <w:tcBorders>
              <w:left w:val="nil"/>
              <w:bottom w:val="nil"/>
              <w:right w:val="nil"/>
            </w:tcBorders>
            <w:vAlign w:val="bottom"/>
          </w:tcPr>
          <w:p w14:paraId="4C9F1F33" w14:textId="37C061E5" w:rsidR="001F4BD8" w:rsidRPr="009C156E" w:rsidRDefault="001F4BD8" w:rsidP="001F4BD8">
            <w:pPr>
              <w:pStyle w:val="Texto"/>
              <w:jc w:val="left"/>
            </w:pPr>
            <w:r w:rsidRPr="00E11398">
              <w:t>Compras, contrataciones netas y transferencia de activos biológicos</w:t>
            </w:r>
          </w:p>
        </w:tc>
        <w:tc>
          <w:tcPr>
            <w:tcW w:w="1260" w:type="dxa"/>
            <w:tcBorders>
              <w:left w:val="nil"/>
              <w:right w:val="nil"/>
            </w:tcBorders>
            <w:vAlign w:val="bottom"/>
          </w:tcPr>
          <w:p w14:paraId="0F7CCAF6" w14:textId="344E66DF" w:rsidR="001F4BD8" w:rsidRPr="00761B80" w:rsidRDefault="00A61F86" w:rsidP="00E110B3">
            <w:pPr>
              <w:pStyle w:val="Texto"/>
              <w:tabs>
                <w:tab w:val="decimal" w:pos="1113"/>
              </w:tabs>
              <w:jc w:val="left"/>
            </w:pPr>
            <w:r w:rsidRPr="00A61F86">
              <w:t>18.</w:t>
            </w:r>
            <w:r w:rsidR="00D43444">
              <w:t>770.023</w:t>
            </w:r>
          </w:p>
        </w:tc>
        <w:tc>
          <w:tcPr>
            <w:tcW w:w="126" w:type="dxa"/>
            <w:tcBorders>
              <w:left w:val="nil"/>
              <w:right w:val="nil"/>
            </w:tcBorders>
            <w:vAlign w:val="bottom"/>
          </w:tcPr>
          <w:p w14:paraId="4182F444"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57E1B7AF" w14:textId="3A520B5A" w:rsidR="001F4BD8" w:rsidRPr="00761B80" w:rsidRDefault="00C05EE7" w:rsidP="00E110B3">
            <w:pPr>
              <w:pStyle w:val="Texto"/>
              <w:tabs>
                <w:tab w:val="decimal" w:pos="1113"/>
              </w:tabs>
              <w:jc w:val="left"/>
            </w:pPr>
            <w:r w:rsidRPr="00C05EE7">
              <w:t>8.</w:t>
            </w:r>
            <w:r w:rsidR="00D43444">
              <w:t>789.945</w:t>
            </w:r>
          </w:p>
        </w:tc>
        <w:tc>
          <w:tcPr>
            <w:tcW w:w="144" w:type="dxa"/>
            <w:vAlign w:val="bottom"/>
          </w:tcPr>
          <w:p w14:paraId="09508C65" w14:textId="77777777" w:rsidR="001F4BD8" w:rsidRPr="00761B80" w:rsidRDefault="001F4BD8" w:rsidP="001F4BD8">
            <w:pPr>
              <w:pStyle w:val="Texto"/>
              <w:tabs>
                <w:tab w:val="decimal" w:pos="1113"/>
              </w:tabs>
            </w:pPr>
          </w:p>
        </w:tc>
        <w:tc>
          <w:tcPr>
            <w:tcW w:w="1206" w:type="dxa"/>
            <w:vAlign w:val="bottom"/>
          </w:tcPr>
          <w:p w14:paraId="7226ADAB" w14:textId="0B32C152" w:rsidR="001F4BD8" w:rsidRPr="00761B80" w:rsidRDefault="001F4BD8" w:rsidP="001F4BD8">
            <w:pPr>
              <w:pStyle w:val="Texto"/>
              <w:tabs>
                <w:tab w:val="decimal" w:pos="1113"/>
              </w:tabs>
              <w:jc w:val="left"/>
            </w:pPr>
            <w:r w:rsidRPr="001F4BD8">
              <w:t>19.368.735</w:t>
            </w:r>
          </w:p>
        </w:tc>
        <w:tc>
          <w:tcPr>
            <w:tcW w:w="90" w:type="dxa"/>
            <w:vAlign w:val="bottom"/>
          </w:tcPr>
          <w:p w14:paraId="50E1750D" w14:textId="77777777" w:rsidR="001F4BD8" w:rsidRPr="00761B80" w:rsidRDefault="001F4BD8" w:rsidP="001F4BD8">
            <w:pPr>
              <w:pStyle w:val="Texto"/>
              <w:tabs>
                <w:tab w:val="decimal" w:pos="1113"/>
              </w:tabs>
              <w:jc w:val="left"/>
            </w:pPr>
          </w:p>
        </w:tc>
        <w:tc>
          <w:tcPr>
            <w:tcW w:w="1260" w:type="dxa"/>
            <w:vAlign w:val="bottom"/>
          </w:tcPr>
          <w:p w14:paraId="74545E58" w14:textId="1394B875" w:rsidR="001F4BD8" w:rsidRPr="00761B80" w:rsidRDefault="001F4BD8" w:rsidP="001F4BD8">
            <w:pPr>
              <w:pStyle w:val="Texto"/>
              <w:tabs>
                <w:tab w:val="decimal" w:pos="1113"/>
              </w:tabs>
              <w:jc w:val="left"/>
            </w:pPr>
            <w:r w:rsidRPr="001F4BD8">
              <w:t>7.946.453</w:t>
            </w:r>
          </w:p>
        </w:tc>
      </w:tr>
      <w:tr w:rsidR="001F4BD8" w:rsidRPr="00761B80" w14:paraId="52509E88" w14:textId="77777777" w:rsidTr="00CB00C8">
        <w:trPr>
          <w:trHeight w:val="20"/>
        </w:trPr>
        <w:tc>
          <w:tcPr>
            <w:tcW w:w="4770" w:type="dxa"/>
            <w:tcBorders>
              <w:left w:val="nil"/>
              <w:bottom w:val="nil"/>
              <w:right w:val="nil"/>
            </w:tcBorders>
            <w:vAlign w:val="bottom"/>
          </w:tcPr>
          <w:p w14:paraId="02076E5C" w14:textId="24913634" w:rsidR="001F4BD8" w:rsidRPr="009C156E" w:rsidRDefault="001F4BD8" w:rsidP="001F4BD8">
            <w:pPr>
              <w:pStyle w:val="Texto"/>
              <w:jc w:val="left"/>
            </w:pPr>
            <w:r w:rsidRPr="00E11398">
              <w:t>Gastos de producción (Nota 8)</w:t>
            </w:r>
          </w:p>
        </w:tc>
        <w:tc>
          <w:tcPr>
            <w:tcW w:w="1260" w:type="dxa"/>
            <w:tcBorders>
              <w:left w:val="nil"/>
              <w:right w:val="nil"/>
            </w:tcBorders>
            <w:vAlign w:val="bottom"/>
          </w:tcPr>
          <w:p w14:paraId="722171D9" w14:textId="12E20729" w:rsidR="001F4BD8" w:rsidRPr="00761B80" w:rsidRDefault="00A61F86" w:rsidP="00E110B3">
            <w:pPr>
              <w:pStyle w:val="Texto"/>
              <w:tabs>
                <w:tab w:val="decimal" w:pos="1113"/>
              </w:tabs>
              <w:jc w:val="left"/>
            </w:pPr>
            <w:r w:rsidRPr="00A61F86">
              <w:t>26.</w:t>
            </w:r>
            <w:r w:rsidR="00D43444">
              <w:t>828.676</w:t>
            </w:r>
          </w:p>
        </w:tc>
        <w:tc>
          <w:tcPr>
            <w:tcW w:w="126" w:type="dxa"/>
            <w:tcBorders>
              <w:left w:val="nil"/>
              <w:right w:val="nil"/>
            </w:tcBorders>
            <w:vAlign w:val="bottom"/>
          </w:tcPr>
          <w:p w14:paraId="0819750B"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53ABDE11" w14:textId="65F8A764" w:rsidR="001F4BD8" w:rsidRPr="00761B80" w:rsidRDefault="00C05EE7" w:rsidP="00E110B3">
            <w:pPr>
              <w:pStyle w:val="Texto"/>
              <w:tabs>
                <w:tab w:val="decimal" w:pos="1113"/>
              </w:tabs>
              <w:jc w:val="left"/>
            </w:pPr>
            <w:r w:rsidRPr="00C05EE7">
              <w:t>8.</w:t>
            </w:r>
            <w:r w:rsidR="00D43444">
              <w:t>241.886</w:t>
            </w:r>
          </w:p>
        </w:tc>
        <w:tc>
          <w:tcPr>
            <w:tcW w:w="144" w:type="dxa"/>
            <w:vAlign w:val="bottom"/>
          </w:tcPr>
          <w:p w14:paraId="03731F6D" w14:textId="77777777" w:rsidR="001F4BD8" w:rsidRPr="00761B80" w:rsidRDefault="001F4BD8" w:rsidP="001F4BD8">
            <w:pPr>
              <w:pStyle w:val="Texto"/>
              <w:tabs>
                <w:tab w:val="decimal" w:pos="1113"/>
              </w:tabs>
            </w:pPr>
          </w:p>
        </w:tc>
        <w:tc>
          <w:tcPr>
            <w:tcW w:w="1206" w:type="dxa"/>
            <w:vAlign w:val="bottom"/>
          </w:tcPr>
          <w:p w14:paraId="728945A0" w14:textId="352F261B" w:rsidR="001F4BD8" w:rsidRPr="00761B80" w:rsidRDefault="001F4BD8" w:rsidP="001F4BD8">
            <w:pPr>
              <w:pStyle w:val="Texto"/>
              <w:tabs>
                <w:tab w:val="decimal" w:pos="1113"/>
              </w:tabs>
              <w:jc w:val="left"/>
            </w:pPr>
            <w:r w:rsidRPr="001F4BD8">
              <w:t>26.063.254</w:t>
            </w:r>
          </w:p>
        </w:tc>
        <w:tc>
          <w:tcPr>
            <w:tcW w:w="90" w:type="dxa"/>
            <w:vAlign w:val="bottom"/>
          </w:tcPr>
          <w:p w14:paraId="174111B3" w14:textId="77777777" w:rsidR="001F4BD8" w:rsidRPr="00761B80" w:rsidRDefault="001F4BD8" w:rsidP="001F4BD8">
            <w:pPr>
              <w:pStyle w:val="Texto"/>
              <w:tabs>
                <w:tab w:val="decimal" w:pos="1113"/>
              </w:tabs>
              <w:jc w:val="left"/>
            </w:pPr>
          </w:p>
        </w:tc>
        <w:tc>
          <w:tcPr>
            <w:tcW w:w="1260" w:type="dxa"/>
            <w:vAlign w:val="bottom"/>
          </w:tcPr>
          <w:p w14:paraId="3650BC32" w14:textId="3BC003EB" w:rsidR="001F4BD8" w:rsidRPr="00761B80" w:rsidRDefault="001F4BD8" w:rsidP="001F4BD8">
            <w:pPr>
              <w:pStyle w:val="Texto"/>
              <w:tabs>
                <w:tab w:val="decimal" w:pos="1113"/>
              </w:tabs>
              <w:jc w:val="left"/>
            </w:pPr>
            <w:r w:rsidRPr="001F4BD8">
              <w:t>11.278.606</w:t>
            </w:r>
          </w:p>
        </w:tc>
      </w:tr>
      <w:tr w:rsidR="00CB00C8" w:rsidRPr="00761B80" w14:paraId="03773326" w14:textId="77777777" w:rsidTr="00CB00C8">
        <w:trPr>
          <w:trHeight w:val="20"/>
        </w:trPr>
        <w:tc>
          <w:tcPr>
            <w:tcW w:w="4770" w:type="dxa"/>
            <w:tcBorders>
              <w:left w:val="nil"/>
              <w:bottom w:val="nil"/>
              <w:right w:val="nil"/>
            </w:tcBorders>
            <w:vAlign w:val="bottom"/>
          </w:tcPr>
          <w:p w14:paraId="0741E35E" w14:textId="318F4F5C" w:rsidR="00CB00C8" w:rsidRPr="00E11398" w:rsidRDefault="00CB00C8" w:rsidP="001F4BD8">
            <w:pPr>
              <w:pStyle w:val="Texto"/>
              <w:jc w:val="left"/>
            </w:pPr>
            <w:r w:rsidRPr="00CB00C8">
              <w:t>Desvalorización de inventarios</w:t>
            </w:r>
          </w:p>
        </w:tc>
        <w:tc>
          <w:tcPr>
            <w:tcW w:w="1260" w:type="dxa"/>
            <w:tcBorders>
              <w:left w:val="nil"/>
              <w:right w:val="nil"/>
            </w:tcBorders>
            <w:vAlign w:val="bottom"/>
          </w:tcPr>
          <w:p w14:paraId="05BC383C" w14:textId="725E7257" w:rsidR="00CB00C8" w:rsidRPr="00761B80" w:rsidRDefault="00A61F86" w:rsidP="00E110B3">
            <w:pPr>
              <w:pStyle w:val="Texto"/>
              <w:tabs>
                <w:tab w:val="decimal" w:pos="1113"/>
              </w:tabs>
              <w:jc w:val="left"/>
            </w:pPr>
            <w:r w:rsidRPr="00A61F86">
              <w:t>20.881</w:t>
            </w:r>
          </w:p>
        </w:tc>
        <w:tc>
          <w:tcPr>
            <w:tcW w:w="126" w:type="dxa"/>
            <w:tcBorders>
              <w:left w:val="nil"/>
              <w:right w:val="nil"/>
            </w:tcBorders>
            <w:vAlign w:val="bottom"/>
          </w:tcPr>
          <w:p w14:paraId="20C61A49" w14:textId="77777777" w:rsidR="00CB00C8" w:rsidRPr="00761B80" w:rsidRDefault="00CB00C8" w:rsidP="00E110B3">
            <w:pPr>
              <w:pStyle w:val="Texto"/>
              <w:tabs>
                <w:tab w:val="decimal" w:pos="1113"/>
              </w:tabs>
              <w:jc w:val="left"/>
            </w:pPr>
          </w:p>
        </w:tc>
        <w:tc>
          <w:tcPr>
            <w:tcW w:w="1224" w:type="dxa"/>
            <w:tcBorders>
              <w:left w:val="nil"/>
              <w:right w:val="nil"/>
            </w:tcBorders>
            <w:vAlign w:val="bottom"/>
          </w:tcPr>
          <w:p w14:paraId="6AEB16BE" w14:textId="2C555ADC" w:rsidR="00CB00C8" w:rsidRPr="00761B80" w:rsidRDefault="00C05EE7" w:rsidP="00E110B3">
            <w:pPr>
              <w:pStyle w:val="Texto"/>
              <w:tabs>
                <w:tab w:val="decimal" w:pos="1113"/>
              </w:tabs>
              <w:jc w:val="left"/>
            </w:pPr>
            <w:r w:rsidRPr="00C05EE7">
              <w:t>(31.708)</w:t>
            </w:r>
          </w:p>
        </w:tc>
        <w:tc>
          <w:tcPr>
            <w:tcW w:w="144" w:type="dxa"/>
            <w:vAlign w:val="bottom"/>
          </w:tcPr>
          <w:p w14:paraId="57D46804" w14:textId="77777777" w:rsidR="00CB00C8" w:rsidRPr="00761B80" w:rsidRDefault="00CB00C8" w:rsidP="001F4BD8">
            <w:pPr>
              <w:pStyle w:val="Texto"/>
              <w:tabs>
                <w:tab w:val="decimal" w:pos="1113"/>
              </w:tabs>
            </w:pPr>
          </w:p>
        </w:tc>
        <w:tc>
          <w:tcPr>
            <w:tcW w:w="1206" w:type="dxa"/>
            <w:vAlign w:val="bottom"/>
          </w:tcPr>
          <w:p w14:paraId="0AA73800" w14:textId="080B47D8" w:rsidR="00CB00C8" w:rsidRPr="001F4BD8" w:rsidRDefault="00CB00C8" w:rsidP="001F4BD8">
            <w:pPr>
              <w:pStyle w:val="Texto"/>
              <w:tabs>
                <w:tab w:val="decimal" w:pos="1113"/>
              </w:tabs>
              <w:jc w:val="left"/>
            </w:pPr>
            <w:r w:rsidRPr="00CB00C8">
              <w:t>56.629</w:t>
            </w:r>
          </w:p>
        </w:tc>
        <w:tc>
          <w:tcPr>
            <w:tcW w:w="90" w:type="dxa"/>
            <w:vAlign w:val="bottom"/>
          </w:tcPr>
          <w:p w14:paraId="4C1C039C" w14:textId="77777777" w:rsidR="00CB00C8" w:rsidRPr="00761B80" w:rsidRDefault="00CB00C8" w:rsidP="001F4BD8">
            <w:pPr>
              <w:pStyle w:val="Texto"/>
              <w:tabs>
                <w:tab w:val="decimal" w:pos="1113"/>
              </w:tabs>
              <w:jc w:val="left"/>
            </w:pPr>
          </w:p>
        </w:tc>
        <w:tc>
          <w:tcPr>
            <w:tcW w:w="1260" w:type="dxa"/>
            <w:vAlign w:val="bottom"/>
          </w:tcPr>
          <w:p w14:paraId="69C34692" w14:textId="72F9AA74" w:rsidR="00CB00C8" w:rsidRPr="001F4BD8" w:rsidRDefault="00CB00C8" w:rsidP="001F4BD8">
            <w:pPr>
              <w:pStyle w:val="Texto"/>
              <w:tabs>
                <w:tab w:val="decimal" w:pos="1113"/>
              </w:tabs>
              <w:jc w:val="left"/>
            </w:pPr>
            <w:r w:rsidRPr="00CB00C8">
              <w:t>(130.264)</w:t>
            </w:r>
          </w:p>
        </w:tc>
      </w:tr>
      <w:tr w:rsidR="001F4BD8" w:rsidRPr="00761B80" w14:paraId="4E3D38BF" w14:textId="77777777" w:rsidTr="005E2988">
        <w:trPr>
          <w:trHeight w:val="20"/>
        </w:trPr>
        <w:tc>
          <w:tcPr>
            <w:tcW w:w="4770" w:type="dxa"/>
            <w:tcBorders>
              <w:left w:val="nil"/>
              <w:bottom w:val="nil"/>
              <w:right w:val="nil"/>
            </w:tcBorders>
            <w:vAlign w:val="bottom"/>
          </w:tcPr>
          <w:p w14:paraId="36EBF52B" w14:textId="28726A1F" w:rsidR="001F4BD8" w:rsidRPr="009C156E" w:rsidRDefault="001F4BD8" w:rsidP="001F4BD8">
            <w:pPr>
              <w:pStyle w:val="Texto"/>
              <w:jc w:val="left"/>
            </w:pPr>
            <w:r w:rsidRPr="00E11398">
              <w:t>Inventarios y activos biológicos al cierre del período</w:t>
            </w:r>
          </w:p>
        </w:tc>
        <w:tc>
          <w:tcPr>
            <w:tcW w:w="1260" w:type="dxa"/>
            <w:tcBorders>
              <w:left w:val="nil"/>
              <w:right w:val="nil"/>
            </w:tcBorders>
            <w:vAlign w:val="bottom"/>
          </w:tcPr>
          <w:p w14:paraId="15294C8A" w14:textId="714E1193" w:rsidR="001F4BD8" w:rsidRPr="00761B80" w:rsidRDefault="00A61F86" w:rsidP="00E110B3">
            <w:pPr>
              <w:pStyle w:val="Texto"/>
              <w:tabs>
                <w:tab w:val="decimal" w:pos="1113"/>
              </w:tabs>
              <w:jc w:val="left"/>
            </w:pPr>
            <w:r w:rsidRPr="00A61F86">
              <w:t>(41.</w:t>
            </w:r>
            <w:r w:rsidR="00C20FB0" w:rsidRPr="00C20FB0">
              <w:t>623.143</w:t>
            </w:r>
            <w:r w:rsidRPr="00A61F86">
              <w:t>)</w:t>
            </w:r>
          </w:p>
        </w:tc>
        <w:tc>
          <w:tcPr>
            <w:tcW w:w="126" w:type="dxa"/>
            <w:tcBorders>
              <w:left w:val="nil"/>
              <w:right w:val="nil"/>
            </w:tcBorders>
            <w:vAlign w:val="bottom"/>
          </w:tcPr>
          <w:p w14:paraId="6C69FC68" w14:textId="77777777" w:rsidR="001F4BD8" w:rsidRPr="00761B80" w:rsidRDefault="001F4BD8" w:rsidP="00E110B3">
            <w:pPr>
              <w:pStyle w:val="Texto"/>
              <w:tabs>
                <w:tab w:val="decimal" w:pos="1113"/>
              </w:tabs>
              <w:jc w:val="left"/>
            </w:pPr>
          </w:p>
        </w:tc>
        <w:tc>
          <w:tcPr>
            <w:tcW w:w="1224" w:type="dxa"/>
            <w:tcBorders>
              <w:left w:val="nil"/>
              <w:right w:val="nil"/>
            </w:tcBorders>
            <w:vAlign w:val="bottom"/>
          </w:tcPr>
          <w:p w14:paraId="39051D6A" w14:textId="4CEFCBE2" w:rsidR="001F4BD8" w:rsidRPr="00761B80" w:rsidRDefault="00C05EE7" w:rsidP="00E110B3">
            <w:pPr>
              <w:pStyle w:val="Texto"/>
              <w:tabs>
                <w:tab w:val="decimal" w:pos="1113"/>
              </w:tabs>
              <w:jc w:val="left"/>
            </w:pPr>
            <w:r w:rsidRPr="00C05EE7">
              <w:t>(41.</w:t>
            </w:r>
            <w:r w:rsidR="00BF37A4" w:rsidRPr="00BF37A4">
              <w:t>623.143</w:t>
            </w:r>
            <w:r w:rsidRPr="00C05EE7">
              <w:t>)</w:t>
            </w:r>
          </w:p>
        </w:tc>
        <w:tc>
          <w:tcPr>
            <w:tcW w:w="144" w:type="dxa"/>
            <w:vAlign w:val="bottom"/>
          </w:tcPr>
          <w:p w14:paraId="14463A43" w14:textId="77777777" w:rsidR="001F4BD8" w:rsidRPr="00761B80" w:rsidRDefault="001F4BD8" w:rsidP="001F4BD8">
            <w:pPr>
              <w:pStyle w:val="Texto"/>
              <w:tabs>
                <w:tab w:val="decimal" w:pos="1113"/>
              </w:tabs>
            </w:pPr>
          </w:p>
        </w:tc>
        <w:tc>
          <w:tcPr>
            <w:tcW w:w="1206" w:type="dxa"/>
            <w:vAlign w:val="bottom"/>
          </w:tcPr>
          <w:p w14:paraId="6535CC24" w14:textId="6CD59FF0" w:rsidR="001F4BD8" w:rsidRPr="00761B80" w:rsidRDefault="001F4BD8" w:rsidP="001F4BD8">
            <w:pPr>
              <w:pStyle w:val="Texto"/>
              <w:tabs>
                <w:tab w:val="decimal" w:pos="1113"/>
              </w:tabs>
              <w:jc w:val="left"/>
            </w:pPr>
            <w:r w:rsidRPr="001F4BD8">
              <w:t>(41.254.742)</w:t>
            </w:r>
          </w:p>
        </w:tc>
        <w:tc>
          <w:tcPr>
            <w:tcW w:w="90" w:type="dxa"/>
            <w:vAlign w:val="bottom"/>
          </w:tcPr>
          <w:p w14:paraId="5BE57CEF" w14:textId="77777777" w:rsidR="001F4BD8" w:rsidRPr="00761B80" w:rsidRDefault="001F4BD8" w:rsidP="001F4BD8">
            <w:pPr>
              <w:pStyle w:val="Texto"/>
              <w:tabs>
                <w:tab w:val="decimal" w:pos="1113"/>
              </w:tabs>
              <w:jc w:val="left"/>
            </w:pPr>
          </w:p>
        </w:tc>
        <w:tc>
          <w:tcPr>
            <w:tcW w:w="1260" w:type="dxa"/>
            <w:vAlign w:val="bottom"/>
          </w:tcPr>
          <w:p w14:paraId="0DF6C055" w14:textId="67190402" w:rsidR="001F4BD8" w:rsidRPr="00761B80" w:rsidRDefault="001F4BD8" w:rsidP="001F4BD8">
            <w:pPr>
              <w:pStyle w:val="Texto"/>
              <w:tabs>
                <w:tab w:val="decimal" w:pos="1113"/>
              </w:tabs>
              <w:jc w:val="left"/>
            </w:pPr>
            <w:r w:rsidRPr="001F4BD8">
              <w:t>(41.254.742)</w:t>
            </w:r>
          </w:p>
        </w:tc>
      </w:tr>
      <w:tr w:rsidR="001F4BD8" w:rsidRPr="00761B80" w14:paraId="649EF3C1" w14:textId="77777777" w:rsidTr="005E2988">
        <w:trPr>
          <w:trHeight w:val="20"/>
        </w:trPr>
        <w:tc>
          <w:tcPr>
            <w:tcW w:w="4770" w:type="dxa"/>
            <w:tcBorders>
              <w:left w:val="nil"/>
              <w:bottom w:val="nil"/>
              <w:right w:val="nil"/>
            </w:tcBorders>
            <w:vAlign w:val="bottom"/>
          </w:tcPr>
          <w:p w14:paraId="1148F058" w14:textId="03413D9B" w:rsidR="001F4BD8" w:rsidRPr="00761B80" w:rsidRDefault="001F4BD8" w:rsidP="001F4BD8">
            <w:pPr>
              <w:pStyle w:val="Texto"/>
              <w:jc w:val="left"/>
              <w:rPr>
                <w:b/>
              </w:rPr>
            </w:pPr>
            <w:proofErr w:type="gramStart"/>
            <w:r w:rsidRPr="00E11398">
              <w:rPr>
                <w:b/>
              </w:rPr>
              <w:t>Total</w:t>
            </w:r>
            <w:proofErr w:type="gramEnd"/>
            <w:r w:rsidRPr="00E11398">
              <w:rPr>
                <w:b/>
              </w:rPr>
              <w:t xml:space="preserve"> costo de ventas</w:t>
            </w:r>
          </w:p>
        </w:tc>
        <w:tc>
          <w:tcPr>
            <w:tcW w:w="1260" w:type="dxa"/>
            <w:tcBorders>
              <w:top w:val="single" w:sz="6" w:space="0" w:color="auto"/>
              <w:left w:val="nil"/>
              <w:bottom w:val="double" w:sz="6" w:space="0" w:color="auto"/>
              <w:right w:val="nil"/>
            </w:tcBorders>
            <w:vAlign w:val="bottom"/>
          </w:tcPr>
          <w:p w14:paraId="36391372" w14:textId="61625093" w:rsidR="001F4BD8" w:rsidRPr="00C366CF" w:rsidRDefault="00C20FB0" w:rsidP="00E110B3">
            <w:pPr>
              <w:pStyle w:val="Texto"/>
              <w:tabs>
                <w:tab w:val="decimal" w:pos="1113"/>
              </w:tabs>
              <w:jc w:val="left"/>
              <w:rPr>
                <w:b/>
                <w:bCs/>
              </w:rPr>
            </w:pPr>
            <w:r w:rsidRPr="00C20FB0">
              <w:rPr>
                <w:b/>
                <w:bCs/>
              </w:rPr>
              <w:t>37.820.811</w:t>
            </w:r>
          </w:p>
        </w:tc>
        <w:tc>
          <w:tcPr>
            <w:tcW w:w="126" w:type="dxa"/>
            <w:tcBorders>
              <w:left w:val="nil"/>
              <w:right w:val="nil"/>
            </w:tcBorders>
            <w:vAlign w:val="bottom"/>
          </w:tcPr>
          <w:p w14:paraId="46ABCE16" w14:textId="77777777" w:rsidR="001F4BD8" w:rsidRPr="00C366CF" w:rsidRDefault="001F4BD8" w:rsidP="00E110B3">
            <w:pPr>
              <w:pStyle w:val="Texto"/>
              <w:tabs>
                <w:tab w:val="decimal" w:pos="1113"/>
              </w:tabs>
              <w:jc w:val="left"/>
              <w:rPr>
                <w:b/>
                <w:bCs/>
              </w:rPr>
            </w:pPr>
          </w:p>
        </w:tc>
        <w:tc>
          <w:tcPr>
            <w:tcW w:w="1224" w:type="dxa"/>
            <w:tcBorders>
              <w:top w:val="single" w:sz="6" w:space="0" w:color="auto"/>
              <w:left w:val="nil"/>
              <w:bottom w:val="double" w:sz="6" w:space="0" w:color="auto"/>
              <w:right w:val="nil"/>
            </w:tcBorders>
            <w:vAlign w:val="bottom"/>
          </w:tcPr>
          <w:p w14:paraId="480DFB62" w14:textId="21BB298D" w:rsidR="001F4BD8" w:rsidRPr="00C366CF" w:rsidRDefault="00C05EE7" w:rsidP="00E110B3">
            <w:pPr>
              <w:pStyle w:val="Texto"/>
              <w:tabs>
                <w:tab w:val="decimal" w:pos="1113"/>
              </w:tabs>
              <w:jc w:val="left"/>
              <w:rPr>
                <w:b/>
                <w:bCs/>
              </w:rPr>
            </w:pPr>
            <w:r w:rsidRPr="00C366CF">
              <w:rPr>
                <w:b/>
                <w:bCs/>
              </w:rPr>
              <w:t>19.</w:t>
            </w:r>
            <w:r w:rsidR="00BF37A4" w:rsidRPr="00BF37A4">
              <w:rPr>
                <w:b/>
                <w:bCs/>
              </w:rPr>
              <w:t>601.544</w:t>
            </w:r>
          </w:p>
        </w:tc>
        <w:tc>
          <w:tcPr>
            <w:tcW w:w="144" w:type="dxa"/>
            <w:vAlign w:val="bottom"/>
          </w:tcPr>
          <w:p w14:paraId="5B71ACD3" w14:textId="77777777" w:rsidR="001F4BD8" w:rsidRPr="00F048B7" w:rsidRDefault="001F4BD8" w:rsidP="001F4BD8">
            <w:pPr>
              <w:pStyle w:val="Texto"/>
              <w:tabs>
                <w:tab w:val="decimal" w:pos="1113"/>
              </w:tabs>
              <w:rPr>
                <w:b/>
                <w:bCs/>
              </w:rPr>
            </w:pPr>
          </w:p>
        </w:tc>
        <w:tc>
          <w:tcPr>
            <w:tcW w:w="1206" w:type="dxa"/>
            <w:tcBorders>
              <w:top w:val="single" w:sz="6" w:space="0" w:color="auto"/>
              <w:bottom w:val="double" w:sz="6" w:space="0" w:color="auto"/>
            </w:tcBorders>
            <w:vAlign w:val="bottom"/>
          </w:tcPr>
          <w:p w14:paraId="33000CC5" w14:textId="4AC5CB14" w:rsidR="001F4BD8" w:rsidRPr="001F4BD8" w:rsidRDefault="00254EE5" w:rsidP="001F4BD8">
            <w:pPr>
              <w:pStyle w:val="Texto"/>
              <w:tabs>
                <w:tab w:val="decimal" w:pos="1113"/>
              </w:tabs>
              <w:jc w:val="left"/>
              <w:rPr>
                <w:b/>
                <w:bCs/>
              </w:rPr>
            </w:pPr>
            <w:r w:rsidRPr="00254EE5">
              <w:rPr>
                <w:b/>
                <w:bCs/>
              </w:rPr>
              <w:t>37.051.118</w:t>
            </w:r>
          </w:p>
        </w:tc>
        <w:tc>
          <w:tcPr>
            <w:tcW w:w="90" w:type="dxa"/>
            <w:vAlign w:val="bottom"/>
          </w:tcPr>
          <w:p w14:paraId="23F6AD8C" w14:textId="77777777" w:rsidR="001F4BD8" w:rsidRPr="001F4BD8" w:rsidRDefault="001F4BD8" w:rsidP="001F4BD8">
            <w:pPr>
              <w:pStyle w:val="Texto"/>
              <w:tabs>
                <w:tab w:val="decimal" w:pos="1113"/>
              </w:tabs>
              <w:jc w:val="left"/>
              <w:rPr>
                <w:b/>
                <w:bCs/>
              </w:rPr>
            </w:pPr>
          </w:p>
        </w:tc>
        <w:tc>
          <w:tcPr>
            <w:tcW w:w="1260" w:type="dxa"/>
            <w:tcBorders>
              <w:top w:val="single" w:sz="6" w:space="0" w:color="auto"/>
              <w:bottom w:val="double" w:sz="6" w:space="0" w:color="auto"/>
            </w:tcBorders>
            <w:vAlign w:val="bottom"/>
          </w:tcPr>
          <w:p w14:paraId="496C8E61" w14:textId="210C9AA8" w:rsidR="001F4BD8" w:rsidRPr="001F4BD8" w:rsidRDefault="00EA7A25" w:rsidP="001F4BD8">
            <w:pPr>
              <w:pStyle w:val="Texto"/>
              <w:tabs>
                <w:tab w:val="decimal" w:pos="1113"/>
              </w:tabs>
              <w:jc w:val="left"/>
              <w:rPr>
                <w:b/>
                <w:bCs/>
              </w:rPr>
            </w:pPr>
            <w:r w:rsidRPr="00EA7A25">
              <w:rPr>
                <w:b/>
                <w:bCs/>
              </w:rPr>
              <w:t>20.926.903</w:t>
            </w:r>
          </w:p>
        </w:tc>
      </w:tr>
    </w:tbl>
    <w:p w14:paraId="7347DAC2" w14:textId="74669BC3" w:rsidR="00613179" w:rsidRDefault="00613179" w:rsidP="007652CB">
      <w:pPr>
        <w:pStyle w:val="Texto"/>
        <w:jc w:val="left"/>
      </w:pPr>
    </w:p>
    <w:p w14:paraId="1F727949" w14:textId="05A3994D" w:rsidR="006924F5" w:rsidRDefault="006924F5" w:rsidP="006924F5">
      <w:pPr>
        <w:pStyle w:val="Texto"/>
      </w:pPr>
      <w:r>
        <w:br w:type="page"/>
      </w:r>
    </w:p>
    <w:p w14:paraId="703CBFCA" w14:textId="77777777" w:rsidR="006924F5" w:rsidRPr="00761B80" w:rsidRDefault="006924F5" w:rsidP="007652CB">
      <w:pPr>
        <w:pStyle w:val="Texto"/>
        <w:jc w:val="left"/>
      </w:pPr>
    </w:p>
    <w:p w14:paraId="18B5ABE1" w14:textId="79936A2A" w:rsidR="00222F00" w:rsidRPr="00761B80" w:rsidRDefault="008E2341" w:rsidP="00120456">
      <w:pPr>
        <w:pStyle w:val="Ttulonota"/>
        <w:numPr>
          <w:ilvl w:val="0"/>
          <w:numId w:val="2"/>
        </w:numPr>
      </w:pPr>
      <w:r w:rsidRPr="00761B80">
        <w:t xml:space="preserve">GASTOS DE PRODUCCIÓN, </w:t>
      </w:r>
      <w:r w:rsidR="000D13D3" w:rsidRPr="00761B80">
        <w:t>COMERCIALIZACIÓN Y</w:t>
      </w:r>
      <w:r w:rsidR="00120456" w:rsidRPr="00761B80">
        <w:t xml:space="preserve"> </w:t>
      </w:r>
      <w:r w:rsidR="000D13D3" w:rsidRPr="00761B80">
        <w:t>ADMINISTRACIÓN</w:t>
      </w:r>
    </w:p>
    <w:p w14:paraId="0C8F8FB0" w14:textId="2E7C38DE" w:rsidR="00F163F9" w:rsidRPr="004E57DD" w:rsidRDefault="00F163F9" w:rsidP="009475F9">
      <w:pPr>
        <w:pStyle w:val="Texto"/>
      </w:pPr>
    </w:p>
    <w:tbl>
      <w:tblPr>
        <w:tblW w:w="10035" w:type="dxa"/>
        <w:tblLayout w:type="fixed"/>
        <w:tblCellMar>
          <w:left w:w="0" w:type="dxa"/>
          <w:right w:w="0" w:type="dxa"/>
        </w:tblCellMar>
        <w:tblLook w:val="0000" w:firstRow="0" w:lastRow="0" w:firstColumn="0" w:lastColumn="0" w:noHBand="0" w:noVBand="0"/>
      </w:tblPr>
      <w:tblGrid>
        <w:gridCol w:w="3420"/>
        <w:gridCol w:w="90"/>
        <w:gridCol w:w="1134"/>
        <w:gridCol w:w="90"/>
        <w:gridCol w:w="1458"/>
        <w:gridCol w:w="90"/>
        <w:gridCol w:w="1350"/>
        <w:gridCol w:w="90"/>
        <w:gridCol w:w="1080"/>
        <w:gridCol w:w="108"/>
        <w:gridCol w:w="1125"/>
      </w:tblGrid>
      <w:tr w:rsidR="007F3C14" w:rsidRPr="00595F4F" w14:paraId="57A2CF98" w14:textId="77777777" w:rsidTr="002F1F64">
        <w:trPr>
          <w:cantSplit/>
        </w:trPr>
        <w:tc>
          <w:tcPr>
            <w:tcW w:w="3420" w:type="dxa"/>
            <w:tcBorders>
              <w:bottom w:val="single" w:sz="6" w:space="0" w:color="auto"/>
            </w:tcBorders>
            <w:vAlign w:val="bottom"/>
          </w:tcPr>
          <w:p w14:paraId="50C87201" w14:textId="77777777" w:rsidR="007F3C14" w:rsidRPr="00595F4F" w:rsidRDefault="007F3C14" w:rsidP="003F2274">
            <w:pPr>
              <w:pStyle w:val="Texto"/>
              <w:jc w:val="center"/>
              <w:rPr>
                <w:b/>
                <w:sz w:val="18"/>
                <w:szCs w:val="18"/>
              </w:rPr>
            </w:pPr>
            <w:r w:rsidRPr="00595F4F">
              <w:rPr>
                <w:b/>
                <w:sz w:val="18"/>
                <w:szCs w:val="18"/>
              </w:rPr>
              <w:t>Rubros</w:t>
            </w:r>
          </w:p>
        </w:tc>
        <w:tc>
          <w:tcPr>
            <w:tcW w:w="90" w:type="dxa"/>
            <w:vAlign w:val="bottom"/>
          </w:tcPr>
          <w:p w14:paraId="34CA6782" w14:textId="77777777" w:rsidR="007F3C14" w:rsidRPr="00595F4F" w:rsidRDefault="007F3C14" w:rsidP="003F2274">
            <w:pPr>
              <w:pStyle w:val="Texto"/>
              <w:jc w:val="center"/>
              <w:rPr>
                <w:b/>
                <w:sz w:val="18"/>
                <w:szCs w:val="18"/>
              </w:rPr>
            </w:pPr>
          </w:p>
        </w:tc>
        <w:tc>
          <w:tcPr>
            <w:tcW w:w="1134" w:type="dxa"/>
            <w:tcBorders>
              <w:bottom w:val="single" w:sz="6" w:space="0" w:color="auto"/>
            </w:tcBorders>
            <w:vAlign w:val="bottom"/>
          </w:tcPr>
          <w:p w14:paraId="53F1A338" w14:textId="77777777" w:rsidR="007F3C14" w:rsidRPr="00595F4F" w:rsidRDefault="007F3C14" w:rsidP="003F2274">
            <w:pPr>
              <w:pStyle w:val="Texto"/>
              <w:jc w:val="center"/>
              <w:rPr>
                <w:b/>
                <w:sz w:val="18"/>
                <w:szCs w:val="18"/>
              </w:rPr>
            </w:pPr>
            <w:r w:rsidRPr="00595F4F">
              <w:rPr>
                <w:b/>
                <w:sz w:val="18"/>
                <w:szCs w:val="18"/>
              </w:rPr>
              <w:t>Gastos de producción</w:t>
            </w:r>
          </w:p>
        </w:tc>
        <w:tc>
          <w:tcPr>
            <w:tcW w:w="90" w:type="dxa"/>
            <w:vAlign w:val="bottom"/>
          </w:tcPr>
          <w:p w14:paraId="780F6FA3" w14:textId="77777777" w:rsidR="007F3C14" w:rsidRPr="00595F4F" w:rsidRDefault="007F3C14" w:rsidP="003F2274">
            <w:pPr>
              <w:pStyle w:val="Texto"/>
              <w:tabs>
                <w:tab w:val="decimal" w:pos="1160"/>
              </w:tabs>
              <w:rPr>
                <w:b/>
                <w:sz w:val="18"/>
                <w:szCs w:val="18"/>
              </w:rPr>
            </w:pPr>
          </w:p>
        </w:tc>
        <w:tc>
          <w:tcPr>
            <w:tcW w:w="1458" w:type="dxa"/>
            <w:tcBorders>
              <w:bottom w:val="single" w:sz="6" w:space="0" w:color="auto"/>
            </w:tcBorders>
            <w:vAlign w:val="bottom"/>
          </w:tcPr>
          <w:p w14:paraId="033AA752" w14:textId="77777777" w:rsidR="007F3C14" w:rsidRPr="00595F4F" w:rsidRDefault="007F3C14" w:rsidP="003F2274">
            <w:pPr>
              <w:pStyle w:val="Texto"/>
              <w:jc w:val="center"/>
              <w:rPr>
                <w:b/>
                <w:sz w:val="18"/>
                <w:szCs w:val="18"/>
              </w:rPr>
            </w:pPr>
            <w:r w:rsidRPr="00595F4F">
              <w:rPr>
                <w:b/>
                <w:sz w:val="18"/>
                <w:szCs w:val="18"/>
              </w:rPr>
              <w:t>Gastos de comercialización</w:t>
            </w:r>
          </w:p>
        </w:tc>
        <w:tc>
          <w:tcPr>
            <w:tcW w:w="90" w:type="dxa"/>
            <w:vAlign w:val="bottom"/>
          </w:tcPr>
          <w:p w14:paraId="7C31A5DD" w14:textId="77777777" w:rsidR="007F3C14" w:rsidRPr="00595F4F" w:rsidRDefault="007F3C14" w:rsidP="003F2274">
            <w:pPr>
              <w:pStyle w:val="Texto"/>
              <w:tabs>
                <w:tab w:val="decimal" w:pos="1160"/>
              </w:tabs>
              <w:rPr>
                <w:b/>
                <w:sz w:val="18"/>
                <w:szCs w:val="18"/>
              </w:rPr>
            </w:pPr>
          </w:p>
        </w:tc>
        <w:tc>
          <w:tcPr>
            <w:tcW w:w="1350" w:type="dxa"/>
            <w:tcBorders>
              <w:bottom w:val="single" w:sz="6" w:space="0" w:color="auto"/>
            </w:tcBorders>
            <w:vAlign w:val="bottom"/>
          </w:tcPr>
          <w:p w14:paraId="17B50E85" w14:textId="77777777" w:rsidR="007F3C14" w:rsidRPr="00595F4F" w:rsidRDefault="007F3C14" w:rsidP="003F2274">
            <w:pPr>
              <w:pStyle w:val="Texto"/>
              <w:jc w:val="center"/>
              <w:rPr>
                <w:b/>
                <w:sz w:val="18"/>
                <w:szCs w:val="18"/>
              </w:rPr>
            </w:pPr>
            <w:r w:rsidRPr="00595F4F">
              <w:rPr>
                <w:b/>
                <w:sz w:val="18"/>
                <w:szCs w:val="18"/>
              </w:rPr>
              <w:t>Gastos de administración</w:t>
            </w:r>
          </w:p>
        </w:tc>
        <w:tc>
          <w:tcPr>
            <w:tcW w:w="90" w:type="dxa"/>
            <w:vAlign w:val="bottom"/>
          </w:tcPr>
          <w:p w14:paraId="17FAB8D8" w14:textId="77777777" w:rsidR="007F3C14" w:rsidRPr="00595F4F" w:rsidRDefault="007F3C14" w:rsidP="003F2274">
            <w:pPr>
              <w:pStyle w:val="Texto"/>
              <w:tabs>
                <w:tab w:val="decimal" w:pos="1160"/>
              </w:tabs>
              <w:rPr>
                <w:b/>
                <w:sz w:val="18"/>
                <w:szCs w:val="18"/>
              </w:rPr>
            </w:pPr>
          </w:p>
        </w:tc>
        <w:tc>
          <w:tcPr>
            <w:tcW w:w="1080" w:type="dxa"/>
            <w:tcBorders>
              <w:bottom w:val="single" w:sz="6" w:space="0" w:color="auto"/>
            </w:tcBorders>
            <w:vAlign w:val="bottom"/>
          </w:tcPr>
          <w:p w14:paraId="0891F69C" w14:textId="545A7F77" w:rsidR="007F3C14" w:rsidRPr="00595F4F" w:rsidRDefault="007F3C14" w:rsidP="003F2274">
            <w:pPr>
              <w:pStyle w:val="Texto"/>
              <w:jc w:val="center"/>
              <w:rPr>
                <w:b/>
                <w:sz w:val="18"/>
                <w:szCs w:val="18"/>
              </w:rPr>
            </w:pPr>
            <w:proofErr w:type="gramStart"/>
            <w:r w:rsidRPr="00595F4F">
              <w:rPr>
                <w:b/>
                <w:sz w:val="18"/>
                <w:szCs w:val="18"/>
              </w:rPr>
              <w:t>Total</w:t>
            </w:r>
            <w:proofErr w:type="gramEnd"/>
            <w:r w:rsidRPr="00595F4F">
              <w:rPr>
                <w:b/>
                <w:sz w:val="18"/>
                <w:szCs w:val="18"/>
              </w:rPr>
              <w:t xml:space="preserve"> al </w:t>
            </w:r>
            <w:r w:rsidR="00730E03">
              <w:rPr>
                <w:b/>
                <w:sz w:val="18"/>
                <w:szCs w:val="18"/>
              </w:rPr>
              <w:t>30/11/2022</w:t>
            </w:r>
          </w:p>
        </w:tc>
        <w:tc>
          <w:tcPr>
            <w:tcW w:w="108" w:type="dxa"/>
            <w:vAlign w:val="bottom"/>
          </w:tcPr>
          <w:p w14:paraId="62AE84BA" w14:textId="77777777" w:rsidR="007F3C14" w:rsidRPr="00595F4F" w:rsidRDefault="007F3C14" w:rsidP="003F2274">
            <w:pPr>
              <w:pStyle w:val="Texto"/>
              <w:jc w:val="center"/>
              <w:rPr>
                <w:b/>
                <w:sz w:val="18"/>
                <w:szCs w:val="18"/>
              </w:rPr>
            </w:pPr>
          </w:p>
        </w:tc>
        <w:tc>
          <w:tcPr>
            <w:tcW w:w="1125" w:type="dxa"/>
            <w:tcBorders>
              <w:bottom w:val="single" w:sz="6" w:space="0" w:color="auto"/>
            </w:tcBorders>
            <w:vAlign w:val="bottom"/>
          </w:tcPr>
          <w:p w14:paraId="5C26CD67" w14:textId="080F88BE" w:rsidR="007F3C14" w:rsidRPr="00595F4F" w:rsidRDefault="007F3C14" w:rsidP="003F2274">
            <w:pPr>
              <w:pStyle w:val="Texto"/>
              <w:jc w:val="center"/>
              <w:rPr>
                <w:b/>
                <w:sz w:val="18"/>
                <w:szCs w:val="18"/>
              </w:rPr>
            </w:pPr>
            <w:proofErr w:type="gramStart"/>
            <w:r w:rsidRPr="00595F4F">
              <w:rPr>
                <w:b/>
                <w:sz w:val="18"/>
                <w:szCs w:val="18"/>
              </w:rPr>
              <w:t>Total</w:t>
            </w:r>
            <w:proofErr w:type="gramEnd"/>
            <w:r w:rsidRPr="00595F4F">
              <w:rPr>
                <w:b/>
                <w:sz w:val="18"/>
                <w:szCs w:val="18"/>
              </w:rPr>
              <w:t xml:space="preserve"> al </w:t>
            </w:r>
            <w:r w:rsidR="00730E03">
              <w:rPr>
                <w:b/>
                <w:sz w:val="18"/>
                <w:szCs w:val="18"/>
              </w:rPr>
              <w:t>30/11/2021</w:t>
            </w:r>
          </w:p>
        </w:tc>
      </w:tr>
      <w:tr w:rsidR="007F3C14" w:rsidRPr="00595F4F" w14:paraId="219946E0" w14:textId="77777777" w:rsidTr="002F1F64">
        <w:trPr>
          <w:cantSplit/>
        </w:trPr>
        <w:tc>
          <w:tcPr>
            <w:tcW w:w="3420" w:type="dxa"/>
            <w:vAlign w:val="bottom"/>
          </w:tcPr>
          <w:p w14:paraId="1C02D8A2" w14:textId="77777777" w:rsidR="007F3C14" w:rsidRPr="00595F4F" w:rsidRDefault="007F3C14" w:rsidP="003F2274">
            <w:pPr>
              <w:pStyle w:val="Texto"/>
              <w:jc w:val="left"/>
              <w:rPr>
                <w:sz w:val="18"/>
                <w:szCs w:val="18"/>
              </w:rPr>
            </w:pPr>
          </w:p>
        </w:tc>
        <w:tc>
          <w:tcPr>
            <w:tcW w:w="90" w:type="dxa"/>
            <w:vAlign w:val="bottom"/>
          </w:tcPr>
          <w:p w14:paraId="343D6D3C" w14:textId="77777777" w:rsidR="007F3C14" w:rsidRPr="00595F4F" w:rsidRDefault="007F3C14" w:rsidP="003F2274">
            <w:pPr>
              <w:pStyle w:val="Texto"/>
              <w:tabs>
                <w:tab w:val="decimal" w:pos="1160"/>
              </w:tabs>
              <w:rPr>
                <w:sz w:val="18"/>
                <w:szCs w:val="18"/>
              </w:rPr>
            </w:pPr>
          </w:p>
        </w:tc>
        <w:tc>
          <w:tcPr>
            <w:tcW w:w="1134" w:type="dxa"/>
            <w:vAlign w:val="bottom"/>
          </w:tcPr>
          <w:p w14:paraId="33945AFC" w14:textId="77777777" w:rsidR="007F3C14" w:rsidRPr="00595F4F" w:rsidRDefault="007F3C14" w:rsidP="005337C1">
            <w:pPr>
              <w:pStyle w:val="Texto"/>
              <w:tabs>
                <w:tab w:val="decimal" w:pos="1074"/>
              </w:tabs>
              <w:jc w:val="left"/>
              <w:rPr>
                <w:sz w:val="18"/>
                <w:szCs w:val="18"/>
              </w:rPr>
            </w:pPr>
          </w:p>
        </w:tc>
        <w:tc>
          <w:tcPr>
            <w:tcW w:w="90" w:type="dxa"/>
            <w:vAlign w:val="bottom"/>
          </w:tcPr>
          <w:p w14:paraId="5D733443" w14:textId="77777777" w:rsidR="007F3C14" w:rsidRPr="00595F4F" w:rsidRDefault="007F3C14" w:rsidP="0036174F">
            <w:pPr>
              <w:pStyle w:val="Texto"/>
              <w:tabs>
                <w:tab w:val="decimal" w:pos="1160"/>
              </w:tabs>
              <w:jc w:val="left"/>
              <w:rPr>
                <w:sz w:val="18"/>
                <w:szCs w:val="18"/>
              </w:rPr>
            </w:pPr>
          </w:p>
        </w:tc>
        <w:tc>
          <w:tcPr>
            <w:tcW w:w="1458" w:type="dxa"/>
            <w:vAlign w:val="bottom"/>
          </w:tcPr>
          <w:p w14:paraId="27A8C974" w14:textId="77777777" w:rsidR="007F3C14" w:rsidRPr="00595F4F" w:rsidRDefault="007F3C14" w:rsidP="005337C1">
            <w:pPr>
              <w:pStyle w:val="Texto"/>
              <w:tabs>
                <w:tab w:val="decimal" w:pos="1290"/>
              </w:tabs>
              <w:jc w:val="left"/>
              <w:rPr>
                <w:sz w:val="18"/>
                <w:szCs w:val="18"/>
              </w:rPr>
            </w:pPr>
          </w:p>
        </w:tc>
        <w:tc>
          <w:tcPr>
            <w:tcW w:w="90" w:type="dxa"/>
            <w:vAlign w:val="bottom"/>
          </w:tcPr>
          <w:p w14:paraId="11453C30" w14:textId="77777777" w:rsidR="007F3C14" w:rsidRPr="00595F4F" w:rsidRDefault="007F3C14" w:rsidP="0036174F">
            <w:pPr>
              <w:pStyle w:val="Texto"/>
              <w:tabs>
                <w:tab w:val="decimal" w:pos="1160"/>
              </w:tabs>
              <w:jc w:val="left"/>
              <w:rPr>
                <w:sz w:val="18"/>
                <w:szCs w:val="18"/>
              </w:rPr>
            </w:pPr>
          </w:p>
        </w:tc>
        <w:tc>
          <w:tcPr>
            <w:tcW w:w="1350" w:type="dxa"/>
            <w:vAlign w:val="bottom"/>
          </w:tcPr>
          <w:p w14:paraId="2822B722" w14:textId="77777777" w:rsidR="007F3C14" w:rsidRPr="00595F4F" w:rsidRDefault="007F3C14" w:rsidP="0036174F">
            <w:pPr>
              <w:pStyle w:val="Texto"/>
              <w:tabs>
                <w:tab w:val="decimal" w:pos="1160"/>
              </w:tabs>
              <w:jc w:val="left"/>
              <w:rPr>
                <w:sz w:val="18"/>
                <w:szCs w:val="18"/>
              </w:rPr>
            </w:pPr>
          </w:p>
        </w:tc>
        <w:tc>
          <w:tcPr>
            <w:tcW w:w="90" w:type="dxa"/>
            <w:vAlign w:val="bottom"/>
          </w:tcPr>
          <w:p w14:paraId="56D867F2" w14:textId="77777777" w:rsidR="007F3C14" w:rsidRPr="00595F4F" w:rsidRDefault="007F3C14" w:rsidP="0036174F">
            <w:pPr>
              <w:pStyle w:val="Texto"/>
              <w:tabs>
                <w:tab w:val="decimal" w:pos="1160"/>
              </w:tabs>
              <w:jc w:val="left"/>
              <w:rPr>
                <w:sz w:val="18"/>
                <w:szCs w:val="18"/>
              </w:rPr>
            </w:pPr>
          </w:p>
        </w:tc>
        <w:tc>
          <w:tcPr>
            <w:tcW w:w="1080" w:type="dxa"/>
            <w:vAlign w:val="bottom"/>
          </w:tcPr>
          <w:p w14:paraId="47188B86" w14:textId="77777777" w:rsidR="007F3C14" w:rsidRPr="00595F4F" w:rsidRDefault="007F3C14" w:rsidP="00F048B7">
            <w:pPr>
              <w:pStyle w:val="Texto"/>
              <w:tabs>
                <w:tab w:val="decimal" w:pos="972"/>
              </w:tabs>
              <w:jc w:val="left"/>
              <w:rPr>
                <w:sz w:val="18"/>
                <w:szCs w:val="18"/>
              </w:rPr>
            </w:pPr>
          </w:p>
        </w:tc>
        <w:tc>
          <w:tcPr>
            <w:tcW w:w="108" w:type="dxa"/>
            <w:vAlign w:val="bottom"/>
          </w:tcPr>
          <w:p w14:paraId="13AD8101" w14:textId="77777777" w:rsidR="007F3C14" w:rsidRPr="00595F4F" w:rsidRDefault="007F3C14" w:rsidP="0036174F">
            <w:pPr>
              <w:pStyle w:val="Texto"/>
              <w:tabs>
                <w:tab w:val="decimal" w:pos="1160"/>
              </w:tabs>
              <w:jc w:val="left"/>
              <w:rPr>
                <w:sz w:val="18"/>
                <w:szCs w:val="18"/>
              </w:rPr>
            </w:pPr>
          </w:p>
        </w:tc>
        <w:tc>
          <w:tcPr>
            <w:tcW w:w="1125" w:type="dxa"/>
            <w:vAlign w:val="bottom"/>
          </w:tcPr>
          <w:p w14:paraId="023AB75E" w14:textId="77777777" w:rsidR="007F3C14" w:rsidRPr="00595F4F" w:rsidRDefault="007F3C14" w:rsidP="00A76D9D">
            <w:pPr>
              <w:pStyle w:val="Texto"/>
              <w:tabs>
                <w:tab w:val="decimal" w:pos="1011"/>
              </w:tabs>
              <w:jc w:val="left"/>
              <w:rPr>
                <w:sz w:val="18"/>
                <w:szCs w:val="18"/>
              </w:rPr>
            </w:pPr>
          </w:p>
        </w:tc>
      </w:tr>
      <w:tr w:rsidR="001F4BD8" w:rsidRPr="00595F4F" w14:paraId="319F2596" w14:textId="77777777" w:rsidTr="008A3AB3">
        <w:trPr>
          <w:cantSplit/>
        </w:trPr>
        <w:tc>
          <w:tcPr>
            <w:tcW w:w="3420" w:type="dxa"/>
            <w:vAlign w:val="bottom"/>
          </w:tcPr>
          <w:p w14:paraId="1040BBEC" w14:textId="6AB198D3" w:rsidR="001F4BD8" w:rsidRPr="00595F4F" w:rsidRDefault="001F4BD8" w:rsidP="001F4BD8">
            <w:pPr>
              <w:pStyle w:val="Texto"/>
              <w:jc w:val="left"/>
              <w:rPr>
                <w:b/>
                <w:sz w:val="18"/>
                <w:szCs w:val="18"/>
              </w:rPr>
            </w:pPr>
            <w:r w:rsidRPr="00595F4F">
              <w:rPr>
                <w:sz w:val="18"/>
                <w:szCs w:val="18"/>
              </w:rPr>
              <w:t>Sueldos y jornales</w:t>
            </w:r>
          </w:p>
        </w:tc>
        <w:tc>
          <w:tcPr>
            <w:tcW w:w="90" w:type="dxa"/>
            <w:vAlign w:val="bottom"/>
          </w:tcPr>
          <w:p w14:paraId="1E760E39" w14:textId="77777777" w:rsidR="001F4BD8" w:rsidRPr="00595F4F" w:rsidRDefault="001F4BD8" w:rsidP="001F4BD8">
            <w:pPr>
              <w:pStyle w:val="Texto"/>
              <w:tabs>
                <w:tab w:val="decimal" w:pos="1160"/>
              </w:tabs>
              <w:rPr>
                <w:sz w:val="18"/>
                <w:szCs w:val="18"/>
              </w:rPr>
            </w:pPr>
          </w:p>
        </w:tc>
        <w:tc>
          <w:tcPr>
            <w:tcW w:w="1134" w:type="dxa"/>
            <w:vAlign w:val="bottom"/>
          </w:tcPr>
          <w:p w14:paraId="320C711B" w14:textId="53663A89" w:rsidR="001F4BD8" w:rsidRPr="00595F4F" w:rsidRDefault="00F12DBD" w:rsidP="001F4BD8">
            <w:pPr>
              <w:pStyle w:val="Texto"/>
              <w:tabs>
                <w:tab w:val="decimal" w:pos="1074"/>
              </w:tabs>
              <w:jc w:val="left"/>
              <w:rPr>
                <w:sz w:val="18"/>
                <w:szCs w:val="18"/>
              </w:rPr>
            </w:pPr>
            <w:r w:rsidRPr="00347FF4">
              <w:rPr>
                <w:sz w:val="18"/>
                <w:szCs w:val="18"/>
              </w:rPr>
              <w:t>7.809.124</w:t>
            </w:r>
          </w:p>
        </w:tc>
        <w:tc>
          <w:tcPr>
            <w:tcW w:w="90" w:type="dxa"/>
            <w:vAlign w:val="bottom"/>
          </w:tcPr>
          <w:p w14:paraId="225BEED4" w14:textId="77777777" w:rsidR="001F4BD8" w:rsidRPr="00595F4F" w:rsidRDefault="001F4BD8" w:rsidP="001F4BD8">
            <w:pPr>
              <w:pStyle w:val="Texto"/>
              <w:tabs>
                <w:tab w:val="decimal" w:pos="1160"/>
              </w:tabs>
              <w:jc w:val="left"/>
              <w:rPr>
                <w:sz w:val="18"/>
                <w:szCs w:val="18"/>
              </w:rPr>
            </w:pPr>
          </w:p>
        </w:tc>
        <w:tc>
          <w:tcPr>
            <w:tcW w:w="1458" w:type="dxa"/>
            <w:vAlign w:val="bottom"/>
          </w:tcPr>
          <w:p w14:paraId="3BE60293" w14:textId="13E084FF" w:rsidR="001F4BD8" w:rsidRPr="00595F4F" w:rsidRDefault="00F12DBD" w:rsidP="001F4BD8">
            <w:pPr>
              <w:pStyle w:val="Texto"/>
              <w:tabs>
                <w:tab w:val="decimal" w:pos="1290"/>
              </w:tabs>
              <w:jc w:val="left"/>
              <w:rPr>
                <w:sz w:val="18"/>
                <w:szCs w:val="18"/>
              </w:rPr>
            </w:pPr>
            <w:r w:rsidRPr="00347FF4">
              <w:rPr>
                <w:sz w:val="18"/>
                <w:szCs w:val="18"/>
              </w:rPr>
              <w:t>1.366.835</w:t>
            </w:r>
          </w:p>
        </w:tc>
        <w:tc>
          <w:tcPr>
            <w:tcW w:w="90" w:type="dxa"/>
            <w:vAlign w:val="bottom"/>
          </w:tcPr>
          <w:p w14:paraId="01FD86CA" w14:textId="77777777" w:rsidR="001F4BD8" w:rsidRPr="00595F4F" w:rsidRDefault="001F4BD8" w:rsidP="001F4BD8">
            <w:pPr>
              <w:pStyle w:val="Texto"/>
              <w:tabs>
                <w:tab w:val="decimal" w:pos="1160"/>
              </w:tabs>
              <w:jc w:val="left"/>
              <w:rPr>
                <w:sz w:val="18"/>
                <w:szCs w:val="18"/>
              </w:rPr>
            </w:pPr>
          </w:p>
        </w:tc>
        <w:tc>
          <w:tcPr>
            <w:tcW w:w="1350" w:type="dxa"/>
            <w:vAlign w:val="bottom"/>
          </w:tcPr>
          <w:p w14:paraId="7628AE80" w14:textId="275ADB58" w:rsidR="001F4BD8" w:rsidRPr="00595F4F" w:rsidRDefault="00F12DBD" w:rsidP="001F4BD8">
            <w:pPr>
              <w:pStyle w:val="Texto"/>
              <w:tabs>
                <w:tab w:val="decimal" w:pos="1160"/>
              </w:tabs>
              <w:jc w:val="left"/>
              <w:rPr>
                <w:sz w:val="18"/>
                <w:szCs w:val="18"/>
              </w:rPr>
            </w:pPr>
            <w:r w:rsidRPr="00347FF4">
              <w:rPr>
                <w:sz w:val="18"/>
                <w:szCs w:val="18"/>
              </w:rPr>
              <w:t>2.614.701</w:t>
            </w:r>
          </w:p>
        </w:tc>
        <w:tc>
          <w:tcPr>
            <w:tcW w:w="90" w:type="dxa"/>
            <w:vAlign w:val="bottom"/>
          </w:tcPr>
          <w:p w14:paraId="11BB4A68" w14:textId="77777777" w:rsidR="001F4BD8" w:rsidRPr="00595F4F" w:rsidRDefault="001F4BD8" w:rsidP="001F4BD8">
            <w:pPr>
              <w:pStyle w:val="Texto"/>
              <w:tabs>
                <w:tab w:val="decimal" w:pos="1160"/>
              </w:tabs>
              <w:jc w:val="left"/>
              <w:rPr>
                <w:sz w:val="18"/>
                <w:szCs w:val="18"/>
              </w:rPr>
            </w:pPr>
          </w:p>
        </w:tc>
        <w:tc>
          <w:tcPr>
            <w:tcW w:w="1080" w:type="dxa"/>
            <w:vAlign w:val="bottom"/>
          </w:tcPr>
          <w:p w14:paraId="59224388" w14:textId="639D74FD" w:rsidR="001F4BD8" w:rsidRPr="00595F4F" w:rsidRDefault="00F12DBD" w:rsidP="001F4BD8">
            <w:pPr>
              <w:pStyle w:val="Texto"/>
              <w:tabs>
                <w:tab w:val="decimal" w:pos="972"/>
              </w:tabs>
              <w:jc w:val="left"/>
              <w:rPr>
                <w:sz w:val="18"/>
                <w:szCs w:val="18"/>
              </w:rPr>
            </w:pPr>
            <w:r w:rsidRPr="00347FF4">
              <w:rPr>
                <w:sz w:val="18"/>
                <w:szCs w:val="18"/>
              </w:rPr>
              <w:t>11.790.660</w:t>
            </w:r>
          </w:p>
        </w:tc>
        <w:tc>
          <w:tcPr>
            <w:tcW w:w="108" w:type="dxa"/>
            <w:vAlign w:val="bottom"/>
          </w:tcPr>
          <w:p w14:paraId="1285AAC0" w14:textId="77777777" w:rsidR="001F4BD8" w:rsidRPr="00595F4F" w:rsidRDefault="001F4BD8" w:rsidP="001F4BD8">
            <w:pPr>
              <w:pStyle w:val="Texto"/>
              <w:tabs>
                <w:tab w:val="decimal" w:pos="1160"/>
              </w:tabs>
              <w:jc w:val="left"/>
              <w:rPr>
                <w:sz w:val="18"/>
                <w:szCs w:val="18"/>
              </w:rPr>
            </w:pPr>
          </w:p>
        </w:tc>
        <w:tc>
          <w:tcPr>
            <w:tcW w:w="1125" w:type="dxa"/>
            <w:vAlign w:val="bottom"/>
          </w:tcPr>
          <w:p w14:paraId="2CF44245" w14:textId="34DB8701" w:rsidR="001F4BD8" w:rsidRPr="00595F4F" w:rsidRDefault="001F4BD8" w:rsidP="00A76D9D">
            <w:pPr>
              <w:pStyle w:val="Texto"/>
              <w:tabs>
                <w:tab w:val="decimal" w:pos="1011"/>
              </w:tabs>
              <w:jc w:val="left"/>
              <w:rPr>
                <w:sz w:val="18"/>
                <w:szCs w:val="18"/>
              </w:rPr>
            </w:pPr>
            <w:r w:rsidRPr="001F4BD8">
              <w:rPr>
                <w:sz w:val="18"/>
                <w:szCs w:val="18"/>
              </w:rPr>
              <w:t>12.318.695</w:t>
            </w:r>
          </w:p>
        </w:tc>
      </w:tr>
      <w:tr w:rsidR="001F4BD8" w:rsidRPr="00595F4F" w14:paraId="0CDE8DDF" w14:textId="77777777" w:rsidTr="008A3AB3">
        <w:trPr>
          <w:cantSplit/>
        </w:trPr>
        <w:tc>
          <w:tcPr>
            <w:tcW w:w="3420" w:type="dxa"/>
            <w:vAlign w:val="bottom"/>
          </w:tcPr>
          <w:p w14:paraId="4171C123" w14:textId="65203306" w:rsidR="001F4BD8" w:rsidRPr="00595F4F" w:rsidRDefault="001F4BD8" w:rsidP="001F4BD8">
            <w:pPr>
              <w:pStyle w:val="Texto"/>
              <w:jc w:val="left"/>
              <w:rPr>
                <w:sz w:val="18"/>
                <w:szCs w:val="18"/>
              </w:rPr>
            </w:pPr>
            <w:r w:rsidRPr="00595F4F">
              <w:rPr>
                <w:sz w:val="18"/>
                <w:szCs w:val="18"/>
              </w:rPr>
              <w:t>Depreciación de propiedades, panta y equipo</w:t>
            </w:r>
          </w:p>
        </w:tc>
        <w:tc>
          <w:tcPr>
            <w:tcW w:w="90" w:type="dxa"/>
            <w:vAlign w:val="bottom"/>
          </w:tcPr>
          <w:p w14:paraId="440B26CB" w14:textId="77777777" w:rsidR="001F4BD8" w:rsidRPr="00595F4F" w:rsidRDefault="001F4BD8" w:rsidP="001F4BD8">
            <w:pPr>
              <w:pStyle w:val="Texto"/>
              <w:tabs>
                <w:tab w:val="decimal" w:pos="1160"/>
              </w:tabs>
              <w:rPr>
                <w:sz w:val="18"/>
                <w:szCs w:val="18"/>
              </w:rPr>
            </w:pPr>
          </w:p>
        </w:tc>
        <w:tc>
          <w:tcPr>
            <w:tcW w:w="1134" w:type="dxa"/>
            <w:vAlign w:val="bottom"/>
          </w:tcPr>
          <w:p w14:paraId="7ADC13BB" w14:textId="2A9E0CB1" w:rsidR="001F4BD8" w:rsidRPr="00595F4F" w:rsidRDefault="00F12DBD" w:rsidP="001F4BD8">
            <w:pPr>
              <w:pStyle w:val="Texto"/>
              <w:tabs>
                <w:tab w:val="decimal" w:pos="1074"/>
              </w:tabs>
              <w:jc w:val="left"/>
              <w:rPr>
                <w:sz w:val="18"/>
                <w:szCs w:val="18"/>
              </w:rPr>
            </w:pPr>
            <w:r w:rsidRPr="00347FF4">
              <w:rPr>
                <w:sz w:val="18"/>
                <w:szCs w:val="18"/>
              </w:rPr>
              <w:t>3.098.771</w:t>
            </w:r>
          </w:p>
        </w:tc>
        <w:tc>
          <w:tcPr>
            <w:tcW w:w="90" w:type="dxa"/>
            <w:vAlign w:val="bottom"/>
          </w:tcPr>
          <w:p w14:paraId="67EDF2E7" w14:textId="77777777" w:rsidR="001F4BD8" w:rsidRPr="00595F4F" w:rsidRDefault="001F4BD8" w:rsidP="001F4BD8">
            <w:pPr>
              <w:pStyle w:val="Texto"/>
              <w:tabs>
                <w:tab w:val="decimal" w:pos="1160"/>
              </w:tabs>
              <w:jc w:val="left"/>
              <w:rPr>
                <w:sz w:val="18"/>
                <w:szCs w:val="18"/>
              </w:rPr>
            </w:pPr>
          </w:p>
        </w:tc>
        <w:tc>
          <w:tcPr>
            <w:tcW w:w="1458" w:type="dxa"/>
            <w:vAlign w:val="bottom"/>
          </w:tcPr>
          <w:p w14:paraId="2E8C7F6E" w14:textId="0C59A2AB" w:rsidR="001F4BD8" w:rsidRPr="00595F4F" w:rsidRDefault="00F12DBD" w:rsidP="001F4BD8">
            <w:pPr>
              <w:pStyle w:val="Texto"/>
              <w:tabs>
                <w:tab w:val="decimal" w:pos="1290"/>
              </w:tabs>
              <w:jc w:val="left"/>
              <w:rPr>
                <w:sz w:val="18"/>
                <w:szCs w:val="18"/>
              </w:rPr>
            </w:pPr>
            <w:r w:rsidRPr="00347FF4">
              <w:rPr>
                <w:sz w:val="18"/>
                <w:szCs w:val="18"/>
              </w:rPr>
              <w:t>50.655</w:t>
            </w:r>
          </w:p>
        </w:tc>
        <w:tc>
          <w:tcPr>
            <w:tcW w:w="90" w:type="dxa"/>
            <w:vAlign w:val="bottom"/>
          </w:tcPr>
          <w:p w14:paraId="5F016DEF" w14:textId="77777777" w:rsidR="001F4BD8" w:rsidRPr="00595F4F" w:rsidRDefault="001F4BD8" w:rsidP="001F4BD8">
            <w:pPr>
              <w:pStyle w:val="Texto"/>
              <w:tabs>
                <w:tab w:val="decimal" w:pos="1160"/>
              </w:tabs>
              <w:jc w:val="left"/>
              <w:rPr>
                <w:sz w:val="18"/>
                <w:szCs w:val="18"/>
              </w:rPr>
            </w:pPr>
          </w:p>
        </w:tc>
        <w:tc>
          <w:tcPr>
            <w:tcW w:w="1350" w:type="dxa"/>
            <w:vAlign w:val="bottom"/>
          </w:tcPr>
          <w:p w14:paraId="54E354E5" w14:textId="65C22EB8" w:rsidR="001F4BD8" w:rsidRPr="00595F4F" w:rsidRDefault="00F12DBD" w:rsidP="001F4BD8">
            <w:pPr>
              <w:pStyle w:val="Texto"/>
              <w:tabs>
                <w:tab w:val="decimal" w:pos="1160"/>
              </w:tabs>
              <w:jc w:val="left"/>
              <w:rPr>
                <w:sz w:val="18"/>
                <w:szCs w:val="18"/>
              </w:rPr>
            </w:pPr>
            <w:r w:rsidRPr="00347FF4">
              <w:rPr>
                <w:sz w:val="18"/>
                <w:szCs w:val="18"/>
              </w:rPr>
              <w:t>99.668</w:t>
            </w:r>
          </w:p>
        </w:tc>
        <w:tc>
          <w:tcPr>
            <w:tcW w:w="90" w:type="dxa"/>
            <w:vAlign w:val="bottom"/>
          </w:tcPr>
          <w:p w14:paraId="303CC4B0" w14:textId="77777777" w:rsidR="001F4BD8" w:rsidRPr="00595F4F" w:rsidRDefault="001F4BD8" w:rsidP="001F4BD8">
            <w:pPr>
              <w:pStyle w:val="Texto"/>
              <w:tabs>
                <w:tab w:val="decimal" w:pos="1160"/>
              </w:tabs>
              <w:jc w:val="left"/>
              <w:rPr>
                <w:sz w:val="18"/>
                <w:szCs w:val="18"/>
              </w:rPr>
            </w:pPr>
          </w:p>
        </w:tc>
        <w:tc>
          <w:tcPr>
            <w:tcW w:w="1080" w:type="dxa"/>
            <w:vAlign w:val="bottom"/>
          </w:tcPr>
          <w:p w14:paraId="26525234" w14:textId="65873650" w:rsidR="001F4BD8" w:rsidRPr="00595F4F" w:rsidRDefault="00F12DBD" w:rsidP="001F4BD8">
            <w:pPr>
              <w:pStyle w:val="Texto"/>
              <w:tabs>
                <w:tab w:val="decimal" w:pos="972"/>
              </w:tabs>
              <w:jc w:val="left"/>
              <w:rPr>
                <w:sz w:val="18"/>
                <w:szCs w:val="18"/>
              </w:rPr>
            </w:pPr>
            <w:r w:rsidRPr="00347FF4">
              <w:rPr>
                <w:sz w:val="18"/>
                <w:szCs w:val="18"/>
              </w:rPr>
              <w:t>3.249.094</w:t>
            </w:r>
          </w:p>
        </w:tc>
        <w:tc>
          <w:tcPr>
            <w:tcW w:w="108" w:type="dxa"/>
            <w:vAlign w:val="bottom"/>
          </w:tcPr>
          <w:p w14:paraId="3F286C8F" w14:textId="77777777" w:rsidR="001F4BD8" w:rsidRPr="00595F4F" w:rsidRDefault="001F4BD8" w:rsidP="001F4BD8">
            <w:pPr>
              <w:pStyle w:val="Texto"/>
              <w:tabs>
                <w:tab w:val="decimal" w:pos="1160"/>
              </w:tabs>
              <w:jc w:val="left"/>
              <w:rPr>
                <w:sz w:val="18"/>
                <w:szCs w:val="18"/>
              </w:rPr>
            </w:pPr>
          </w:p>
        </w:tc>
        <w:tc>
          <w:tcPr>
            <w:tcW w:w="1125" w:type="dxa"/>
            <w:vAlign w:val="bottom"/>
          </w:tcPr>
          <w:p w14:paraId="0CD9715C" w14:textId="64D6F88B" w:rsidR="001F4BD8" w:rsidRPr="00595F4F" w:rsidRDefault="001F4BD8" w:rsidP="00A76D9D">
            <w:pPr>
              <w:pStyle w:val="Texto"/>
              <w:tabs>
                <w:tab w:val="decimal" w:pos="1011"/>
              </w:tabs>
              <w:jc w:val="left"/>
              <w:rPr>
                <w:sz w:val="18"/>
                <w:szCs w:val="18"/>
              </w:rPr>
            </w:pPr>
            <w:r w:rsidRPr="001F4BD8">
              <w:rPr>
                <w:sz w:val="18"/>
                <w:szCs w:val="18"/>
              </w:rPr>
              <w:t>3.045.521</w:t>
            </w:r>
          </w:p>
        </w:tc>
      </w:tr>
      <w:tr w:rsidR="00836EB6" w:rsidRPr="00595F4F" w14:paraId="2889CB0C" w14:textId="77777777" w:rsidTr="008A3AB3">
        <w:trPr>
          <w:cantSplit/>
        </w:trPr>
        <w:tc>
          <w:tcPr>
            <w:tcW w:w="3420" w:type="dxa"/>
            <w:vAlign w:val="bottom"/>
          </w:tcPr>
          <w:p w14:paraId="209AD8ED" w14:textId="77777777" w:rsidR="00836EB6" w:rsidRPr="00595F4F" w:rsidRDefault="00836EB6" w:rsidP="00836EB6">
            <w:pPr>
              <w:pStyle w:val="Texto"/>
              <w:jc w:val="left"/>
              <w:rPr>
                <w:sz w:val="18"/>
                <w:szCs w:val="18"/>
              </w:rPr>
            </w:pPr>
            <w:r w:rsidRPr="00595F4F">
              <w:rPr>
                <w:sz w:val="18"/>
                <w:szCs w:val="18"/>
              </w:rPr>
              <w:t>Amortización de activos intangibles</w:t>
            </w:r>
          </w:p>
        </w:tc>
        <w:tc>
          <w:tcPr>
            <w:tcW w:w="90" w:type="dxa"/>
            <w:vAlign w:val="bottom"/>
          </w:tcPr>
          <w:p w14:paraId="6F80BD35" w14:textId="77777777" w:rsidR="00836EB6" w:rsidRPr="00595F4F" w:rsidRDefault="00836EB6" w:rsidP="00836EB6">
            <w:pPr>
              <w:pStyle w:val="Texto"/>
              <w:tabs>
                <w:tab w:val="decimal" w:pos="1160"/>
              </w:tabs>
              <w:rPr>
                <w:sz w:val="18"/>
                <w:szCs w:val="18"/>
              </w:rPr>
            </w:pPr>
          </w:p>
        </w:tc>
        <w:tc>
          <w:tcPr>
            <w:tcW w:w="1134" w:type="dxa"/>
            <w:vAlign w:val="bottom"/>
          </w:tcPr>
          <w:p w14:paraId="38E7948A" w14:textId="0F3B835E" w:rsidR="00836EB6" w:rsidRPr="00595F4F" w:rsidRDefault="00836EB6" w:rsidP="00836EB6">
            <w:pPr>
              <w:pStyle w:val="Texto"/>
              <w:tabs>
                <w:tab w:val="decimal" w:pos="1074"/>
              </w:tabs>
              <w:jc w:val="left"/>
              <w:rPr>
                <w:sz w:val="18"/>
                <w:szCs w:val="18"/>
              </w:rPr>
            </w:pPr>
            <w:r w:rsidRPr="00347FF4">
              <w:rPr>
                <w:sz w:val="18"/>
                <w:szCs w:val="18"/>
              </w:rPr>
              <w:t>19.863</w:t>
            </w:r>
          </w:p>
        </w:tc>
        <w:tc>
          <w:tcPr>
            <w:tcW w:w="90" w:type="dxa"/>
            <w:vAlign w:val="bottom"/>
          </w:tcPr>
          <w:p w14:paraId="273A3665" w14:textId="77777777" w:rsidR="00836EB6" w:rsidRPr="00595F4F" w:rsidRDefault="00836EB6" w:rsidP="00836EB6">
            <w:pPr>
              <w:pStyle w:val="Texto"/>
              <w:tabs>
                <w:tab w:val="decimal" w:pos="1160"/>
              </w:tabs>
              <w:jc w:val="left"/>
              <w:rPr>
                <w:sz w:val="18"/>
                <w:szCs w:val="18"/>
              </w:rPr>
            </w:pPr>
          </w:p>
        </w:tc>
        <w:tc>
          <w:tcPr>
            <w:tcW w:w="1458" w:type="dxa"/>
            <w:vAlign w:val="bottom"/>
          </w:tcPr>
          <w:p w14:paraId="7F45865F" w14:textId="26087DB0" w:rsidR="00836EB6" w:rsidRPr="00595F4F" w:rsidRDefault="00836EB6" w:rsidP="00836EB6">
            <w:pPr>
              <w:pStyle w:val="Texto"/>
              <w:tabs>
                <w:tab w:val="decimal" w:pos="1290"/>
              </w:tabs>
              <w:jc w:val="left"/>
              <w:rPr>
                <w:sz w:val="18"/>
                <w:szCs w:val="18"/>
              </w:rPr>
            </w:pPr>
            <w:r>
              <w:rPr>
                <w:sz w:val="18"/>
                <w:szCs w:val="18"/>
              </w:rPr>
              <w:t xml:space="preserve">-      </w:t>
            </w:r>
          </w:p>
        </w:tc>
        <w:tc>
          <w:tcPr>
            <w:tcW w:w="90" w:type="dxa"/>
            <w:vAlign w:val="bottom"/>
          </w:tcPr>
          <w:p w14:paraId="2940E7DE" w14:textId="77777777" w:rsidR="00836EB6" w:rsidRPr="00595F4F" w:rsidRDefault="00836EB6" w:rsidP="00836EB6">
            <w:pPr>
              <w:pStyle w:val="Texto"/>
              <w:tabs>
                <w:tab w:val="decimal" w:pos="1160"/>
              </w:tabs>
              <w:jc w:val="left"/>
              <w:rPr>
                <w:sz w:val="18"/>
                <w:szCs w:val="18"/>
              </w:rPr>
            </w:pPr>
          </w:p>
        </w:tc>
        <w:tc>
          <w:tcPr>
            <w:tcW w:w="1350" w:type="dxa"/>
            <w:vAlign w:val="bottom"/>
          </w:tcPr>
          <w:p w14:paraId="3A0C0524" w14:textId="0F40B625" w:rsidR="00836EB6" w:rsidRPr="00595F4F" w:rsidRDefault="00836EB6" w:rsidP="00836EB6">
            <w:pPr>
              <w:pStyle w:val="Texto"/>
              <w:tabs>
                <w:tab w:val="decimal" w:pos="1160"/>
              </w:tabs>
              <w:jc w:val="left"/>
              <w:rPr>
                <w:sz w:val="18"/>
                <w:szCs w:val="18"/>
              </w:rPr>
            </w:pPr>
            <w:r w:rsidRPr="00347FF4">
              <w:rPr>
                <w:sz w:val="18"/>
                <w:szCs w:val="18"/>
              </w:rPr>
              <w:t>13.521</w:t>
            </w:r>
          </w:p>
        </w:tc>
        <w:tc>
          <w:tcPr>
            <w:tcW w:w="90" w:type="dxa"/>
            <w:vAlign w:val="bottom"/>
          </w:tcPr>
          <w:p w14:paraId="7A2E1994" w14:textId="77777777" w:rsidR="00836EB6" w:rsidRPr="00595F4F" w:rsidRDefault="00836EB6" w:rsidP="00836EB6">
            <w:pPr>
              <w:pStyle w:val="Texto"/>
              <w:tabs>
                <w:tab w:val="decimal" w:pos="1160"/>
              </w:tabs>
              <w:jc w:val="left"/>
              <w:rPr>
                <w:sz w:val="18"/>
                <w:szCs w:val="18"/>
              </w:rPr>
            </w:pPr>
          </w:p>
        </w:tc>
        <w:tc>
          <w:tcPr>
            <w:tcW w:w="1080" w:type="dxa"/>
            <w:vAlign w:val="bottom"/>
          </w:tcPr>
          <w:p w14:paraId="55984B5C" w14:textId="40987365" w:rsidR="00836EB6" w:rsidRPr="00595F4F" w:rsidRDefault="00836EB6" w:rsidP="00836EB6">
            <w:pPr>
              <w:pStyle w:val="Texto"/>
              <w:tabs>
                <w:tab w:val="decimal" w:pos="972"/>
              </w:tabs>
              <w:jc w:val="left"/>
              <w:rPr>
                <w:sz w:val="18"/>
                <w:szCs w:val="18"/>
              </w:rPr>
            </w:pPr>
            <w:r w:rsidRPr="00347FF4">
              <w:rPr>
                <w:sz w:val="18"/>
                <w:szCs w:val="18"/>
              </w:rPr>
              <w:t>33.384</w:t>
            </w:r>
          </w:p>
        </w:tc>
        <w:tc>
          <w:tcPr>
            <w:tcW w:w="108" w:type="dxa"/>
            <w:vAlign w:val="bottom"/>
          </w:tcPr>
          <w:p w14:paraId="4E8FE75B" w14:textId="77777777" w:rsidR="00836EB6" w:rsidRPr="00595F4F" w:rsidRDefault="00836EB6" w:rsidP="00836EB6">
            <w:pPr>
              <w:pStyle w:val="Texto"/>
              <w:tabs>
                <w:tab w:val="decimal" w:pos="1160"/>
              </w:tabs>
              <w:jc w:val="left"/>
              <w:rPr>
                <w:sz w:val="18"/>
                <w:szCs w:val="18"/>
              </w:rPr>
            </w:pPr>
          </w:p>
        </w:tc>
        <w:tc>
          <w:tcPr>
            <w:tcW w:w="1125" w:type="dxa"/>
            <w:vAlign w:val="bottom"/>
          </w:tcPr>
          <w:p w14:paraId="01AB6D39" w14:textId="2609DBC4" w:rsidR="00836EB6" w:rsidRPr="00595F4F" w:rsidRDefault="00836EB6" w:rsidP="00836EB6">
            <w:pPr>
              <w:pStyle w:val="Texto"/>
              <w:tabs>
                <w:tab w:val="decimal" w:pos="1011"/>
              </w:tabs>
              <w:jc w:val="left"/>
              <w:rPr>
                <w:sz w:val="18"/>
                <w:szCs w:val="18"/>
              </w:rPr>
            </w:pPr>
            <w:r w:rsidRPr="001F4BD8">
              <w:rPr>
                <w:sz w:val="18"/>
                <w:szCs w:val="18"/>
              </w:rPr>
              <w:t>28.785</w:t>
            </w:r>
          </w:p>
        </w:tc>
      </w:tr>
      <w:tr w:rsidR="00836EB6" w:rsidRPr="00595F4F" w14:paraId="3D7B5ABF" w14:textId="77777777" w:rsidTr="008A3AB3">
        <w:trPr>
          <w:cantSplit/>
        </w:trPr>
        <w:tc>
          <w:tcPr>
            <w:tcW w:w="3420" w:type="dxa"/>
            <w:vAlign w:val="bottom"/>
          </w:tcPr>
          <w:p w14:paraId="0F70C70D" w14:textId="77777777" w:rsidR="00836EB6" w:rsidRPr="00595F4F" w:rsidRDefault="00836EB6" w:rsidP="00836EB6">
            <w:pPr>
              <w:pStyle w:val="Texto"/>
              <w:jc w:val="left"/>
              <w:rPr>
                <w:sz w:val="18"/>
                <w:szCs w:val="18"/>
              </w:rPr>
            </w:pPr>
            <w:r w:rsidRPr="00595F4F">
              <w:rPr>
                <w:sz w:val="18"/>
                <w:szCs w:val="18"/>
              </w:rPr>
              <w:t>Amortización de derechos de uso</w:t>
            </w:r>
          </w:p>
        </w:tc>
        <w:tc>
          <w:tcPr>
            <w:tcW w:w="90" w:type="dxa"/>
            <w:vAlign w:val="bottom"/>
          </w:tcPr>
          <w:p w14:paraId="7490E55B" w14:textId="77777777" w:rsidR="00836EB6" w:rsidRPr="00595F4F" w:rsidRDefault="00836EB6" w:rsidP="00836EB6">
            <w:pPr>
              <w:pStyle w:val="Texto"/>
              <w:tabs>
                <w:tab w:val="decimal" w:pos="1160"/>
              </w:tabs>
              <w:rPr>
                <w:sz w:val="18"/>
                <w:szCs w:val="18"/>
              </w:rPr>
            </w:pPr>
          </w:p>
        </w:tc>
        <w:tc>
          <w:tcPr>
            <w:tcW w:w="1134" w:type="dxa"/>
            <w:vAlign w:val="bottom"/>
          </w:tcPr>
          <w:p w14:paraId="75BBD7A1" w14:textId="338FCE3F" w:rsidR="00836EB6" w:rsidRPr="00595F4F" w:rsidRDefault="00836EB6" w:rsidP="00836EB6">
            <w:pPr>
              <w:pStyle w:val="Texto"/>
              <w:tabs>
                <w:tab w:val="decimal" w:pos="1074"/>
              </w:tabs>
              <w:jc w:val="left"/>
              <w:rPr>
                <w:sz w:val="18"/>
                <w:szCs w:val="18"/>
              </w:rPr>
            </w:pPr>
            <w:r w:rsidRPr="00347FF4">
              <w:rPr>
                <w:sz w:val="18"/>
                <w:szCs w:val="18"/>
              </w:rPr>
              <w:t>83.685</w:t>
            </w:r>
          </w:p>
        </w:tc>
        <w:tc>
          <w:tcPr>
            <w:tcW w:w="90" w:type="dxa"/>
            <w:vAlign w:val="bottom"/>
          </w:tcPr>
          <w:p w14:paraId="424C3A31" w14:textId="77777777" w:rsidR="00836EB6" w:rsidRPr="00595F4F" w:rsidRDefault="00836EB6" w:rsidP="00836EB6">
            <w:pPr>
              <w:pStyle w:val="Texto"/>
              <w:tabs>
                <w:tab w:val="decimal" w:pos="1160"/>
              </w:tabs>
              <w:jc w:val="left"/>
              <w:rPr>
                <w:sz w:val="18"/>
                <w:szCs w:val="18"/>
              </w:rPr>
            </w:pPr>
          </w:p>
        </w:tc>
        <w:tc>
          <w:tcPr>
            <w:tcW w:w="1458" w:type="dxa"/>
            <w:vAlign w:val="bottom"/>
          </w:tcPr>
          <w:p w14:paraId="016149A3" w14:textId="2EE81796" w:rsidR="00836EB6" w:rsidRPr="00595F4F" w:rsidRDefault="00836EB6" w:rsidP="00836EB6">
            <w:pPr>
              <w:pStyle w:val="Texto"/>
              <w:tabs>
                <w:tab w:val="decimal" w:pos="1290"/>
              </w:tabs>
              <w:jc w:val="left"/>
              <w:rPr>
                <w:sz w:val="18"/>
                <w:szCs w:val="18"/>
              </w:rPr>
            </w:pPr>
            <w:r w:rsidRPr="00347FF4">
              <w:rPr>
                <w:sz w:val="18"/>
                <w:szCs w:val="18"/>
              </w:rPr>
              <w:t>44.578</w:t>
            </w:r>
          </w:p>
        </w:tc>
        <w:tc>
          <w:tcPr>
            <w:tcW w:w="90" w:type="dxa"/>
            <w:vAlign w:val="bottom"/>
          </w:tcPr>
          <w:p w14:paraId="0C52B1E8" w14:textId="77777777" w:rsidR="00836EB6" w:rsidRPr="00595F4F" w:rsidRDefault="00836EB6" w:rsidP="00836EB6">
            <w:pPr>
              <w:pStyle w:val="Texto"/>
              <w:tabs>
                <w:tab w:val="decimal" w:pos="1160"/>
              </w:tabs>
              <w:jc w:val="left"/>
              <w:rPr>
                <w:sz w:val="18"/>
                <w:szCs w:val="18"/>
              </w:rPr>
            </w:pPr>
          </w:p>
        </w:tc>
        <w:tc>
          <w:tcPr>
            <w:tcW w:w="1350" w:type="dxa"/>
            <w:vAlign w:val="bottom"/>
          </w:tcPr>
          <w:p w14:paraId="5B7FD3E4" w14:textId="18DDA106" w:rsidR="00836EB6" w:rsidRPr="00595F4F" w:rsidRDefault="00836EB6" w:rsidP="00836EB6">
            <w:pPr>
              <w:pStyle w:val="Texto"/>
              <w:tabs>
                <w:tab w:val="decimal" w:pos="1160"/>
              </w:tabs>
              <w:jc w:val="left"/>
              <w:rPr>
                <w:sz w:val="18"/>
                <w:szCs w:val="18"/>
              </w:rPr>
            </w:pPr>
            <w:r w:rsidRPr="00347FF4">
              <w:rPr>
                <w:sz w:val="18"/>
                <w:szCs w:val="18"/>
              </w:rPr>
              <w:t>8.715</w:t>
            </w:r>
          </w:p>
        </w:tc>
        <w:tc>
          <w:tcPr>
            <w:tcW w:w="90" w:type="dxa"/>
            <w:vAlign w:val="bottom"/>
          </w:tcPr>
          <w:p w14:paraId="51F0C986" w14:textId="77777777" w:rsidR="00836EB6" w:rsidRPr="00595F4F" w:rsidRDefault="00836EB6" w:rsidP="00836EB6">
            <w:pPr>
              <w:pStyle w:val="Texto"/>
              <w:tabs>
                <w:tab w:val="decimal" w:pos="1160"/>
              </w:tabs>
              <w:jc w:val="left"/>
              <w:rPr>
                <w:sz w:val="18"/>
                <w:szCs w:val="18"/>
              </w:rPr>
            </w:pPr>
          </w:p>
        </w:tc>
        <w:tc>
          <w:tcPr>
            <w:tcW w:w="1080" w:type="dxa"/>
            <w:vAlign w:val="bottom"/>
          </w:tcPr>
          <w:p w14:paraId="1D700D39" w14:textId="09771A41" w:rsidR="00836EB6" w:rsidRPr="00595F4F" w:rsidRDefault="00836EB6" w:rsidP="00836EB6">
            <w:pPr>
              <w:pStyle w:val="Texto"/>
              <w:tabs>
                <w:tab w:val="decimal" w:pos="972"/>
              </w:tabs>
              <w:jc w:val="left"/>
              <w:rPr>
                <w:sz w:val="18"/>
                <w:szCs w:val="18"/>
              </w:rPr>
            </w:pPr>
            <w:r w:rsidRPr="00347FF4">
              <w:rPr>
                <w:sz w:val="18"/>
                <w:szCs w:val="18"/>
              </w:rPr>
              <w:t>136.978</w:t>
            </w:r>
          </w:p>
        </w:tc>
        <w:tc>
          <w:tcPr>
            <w:tcW w:w="108" w:type="dxa"/>
            <w:vAlign w:val="bottom"/>
          </w:tcPr>
          <w:p w14:paraId="6EB7FAA0" w14:textId="77777777" w:rsidR="00836EB6" w:rsidRPr="00595F4F" w:rsidRDefault="00836EB6" w:rsidP="00836EB6">
            <w:pPr>
              <w:pStyle w:val="Texto"/>
              <w:tabs>
                <w:tab w:val="decimal" w:pos="1160"/>
              </w:tabs>
              <w:jc w:val="left"/>
              <w:rPr>
                <w:sz w:val="18"/>
                <w:szCs w:val="18"/>
              </w:rPr>
            </w:pPr>
          </w:p>
        </w:tc>
        <w:tc>
          <w:tcPr>
            <w:tcW w:w="1125" w:type="dxa"/>
            <w:vAlign w:val="bottom"/>
          </w:tcPr>
          <w:p w14:paraId="2316D1CD" w14:textId="6340BDED" w:rsidR="00836EB6" w:rsidRPr="00595F4F" w:rsidRDefault="00836EB6" w:rsidP="00836EB6">
            <w:pPr>
              <w:pStyle w:val="Texto"/>
              <w:tabs>
                <w:tab w:val="decimal" w:pos="1011"/>
              </w:tabs>
              <w:jc w:val="left"/>
              <w:rPr>
                <w:sz w:val="18"/>
                <w:szCs w:val="18"/>
              </w:rPr>
            </w:pPr>
            <w:r w:rsidRPr="001F4BD8">
              <w:rPr>
                <w:sz w:val="18"/>
                <w:szCs w:val="18"/>
              </w:rPr>
              <w:t>184.380</w:t>
            </w:r>
          </w:p>
        </w:tc>
      </w:tr>
      <w:tr w:rsidR="00836EB6" w:rsidRPr="00595F4F" w14:paraId="46B53E2A" w14:textId="77777777" w:rsidTr="008A3AB3">
        <w:trPr>
          <w:cantSplit/>
        </w:trPr>
        <w:tc>
          <w:tcPr>
            <w:tcW w:w="3420" w:type="dxa"/>
            <w:vAlign w:val="bottom"/>
          </w:tcPr>
          <w:p w14:paraId="2EE7CA9C" w14:textId="2F652EF8" w:rsidR="00836EB6" w:rsidRPr="00595F4F" w:rsidRDefault="00836EB6" w:rsidP="00836EB6">
            <w:pPr>
              <w:pStyle w:val="Texto"/>
              <w:jc w:val="left"/>
              <w:rPr>
                <w:sz w:val="18"/>
                <w:szCs w:val="18"/>
              </w:rPr>
            </w:pPr>
            <w:r w:rsidRPr="00770A00">
              <w:rPr>
                <w:sz w:val="18"/>
                <w:szCs w:val="18"/>
              </w:rPr>
              <w:t xml:space="preserve">Costos y gastos </w:t>
            </w:r>
            <w:r>
              <w:rPr>
                <w:sz w:val="18"/>
                <w:szCs w:val="18"/>
              </w:rPr>
              <w:t>en negocios conjuntos</w:t>
            </w:r>
          </w:p>
        </w:tc>
        <w:tc>
          <w:tcPr>
            <w:tcW w:w="90" w:type="dxa"/>
            <w:vAlign w:val="bottom"/>
          </w:tcPr>
          <w:p w14:paraId="0D54825D" w14:textId="77777777" w:rsidR="00836EB6" w:rsidRPr="00595F4F" w:rsidRDefault="00836EB6" w:rsidP="00836EB6">
            <w:pPr>
              <w:pStyle w:val="Texto"/>
              <w:tabs>
                <w:tab w:val="decimal" w:pos="1160"/>
              </w:tabs>
              <w:rPr>
                <w:sz w:val="18"/>
                <w:szCs w:val="18"/>
              </w:rPr>
            </w:pPr>
          </w:p>
        </w:tc>
        <w:tc>
          <w:tcPr>
            <w:tcW w:w="1134" w:type="dxa"/>
            <w:vAlign w:val="bottom"/>
          </w:tcPr>
          <w:p w14:paraId="7E19EC65" w14:textId="3936F67F" w:rsidR="00836EB6" w:rsidRPr="00595F4F" w:rsidRDefault="00836EB6" w:rsidP="00836EB6">
            <w:pPr>
              <w:pStyle w:val="Texto"/>
              <w:tabs>
                <w:tab w:val="decimal" w:pos="1074"/>
              </w:tabs>
              <w:jc w:val="left"/>
              <w:rPr>
                <w:sz w:val="18"/>
                <w:szCs w:val="18"/>
              </w:rPr>
            </w:pPr>
            <w:r w:rsidRPr="00347FF4">
              <w:rPr>
                <w:sz w:val="18"/>
                <w:szCs w:val="18"/>
              </w:rPr>
              <w:t>108.743</w:t>
            </w:r>
          </w:p>
        </w:tc>
        <w:tc>
          <w:tcPr>
            <w:tcW w:w="90" w:type="dxa"/>
            <w:vAlign w:val="bottom"/>
          </w:tcPr>
          <w:p w14:paraId="438ECAE3" w14:textId="77777777" w:rsidR="00836EB6" w:rsidRPr="00595F4F" w:rsidRDefault="00836EB6" w:rsidP="00836EB6">
            <w:pPr>
              <w:pStyle w:val="Texto"/>
              <w:tabs>
                <w:tab w:val="decimal" w:pos="1160"/>
              </w:tabs>
              <w:jc w:val="left"/>
              <w:rPr>
                <w:sz w:val="18"/>
                <w:szCs w:val="18"/>
              </w:rPr>
            </w:pPr>
          </w:p>
        </w:tc>
        <w:tc>
          <w:tcPr>
            <w:tcW w:w="1458" w:type="dxa"/>
            <w:vAlign w:val="bottom"/>
          </w:tcPr>
          <w:p w14:paraId="580A4B64" w14:textId="6D1F89AB" w:rsidR="00836EB6" w:rsidRPr="00595F4F" w:rsidRDefault="00836EB6" w:rsidP="00836EB6">
            <w:pPr>
              <w:pStyle w:val="Texto"/>
              <w:tabs>
                <w:tab w:val="decimal" w:pos="1290"/>
              </w:tabs>
              <w:jc w:val="left"/>
              <w:rPr>
                <w:sz w:val="18"/>
                <w:szCs w:val="18"/>
              </w:rPr>
            </w:pPr>
            <w:r>
              <w:rPr>
                <w:sz w:val="18"/>
                <w:szCs w:val="18"/>
              </w:rPr>
              <w:t xml:space="preserve">-      </w:t>
            </w:r>
          </w:p>
        </w:tc>
        <w:tc>
          <w:tcPr>
            <w:tcW w:w="90" w:type="dxa"/>
            <w:vAlign w:val="bottom"/>
          </w:tcPr>
          <w:p w14:paraId="1DFB2EDF" w14:textId="77777777" w:rsidR="00836EB6" w:rsidRPr="00595F4F" w:rsidRDefault="00836EB6" w:rsidP="00836EB6">
            <w:pPr>
              <w:pStyle w:val="Texto"/>
              <w:tabs>
                <w:tab w:val="decimal" w:pos="1160"/>
              </w:tabs>
              <w:jc w:val="left"/>
              <w:rPr>
                <w:sz w:val="18"/>
                <w:szCs w:val="18"/>
              </w:rPr>
            </w:pPr>
          </w:p>
        </w:tc>
        <w:tc>
          <w:tcPr>
            <w:tcW w:w="1350" w:type="dxa"/>
            <w:vAlign w:val="bottom"/>
          </w:tcPr>
          <w:p w14:paraId="4841D7EF" w14:textId="13F2DA3D" w:rsidR="00836EB6" w:rsidRPr="00595F4F" w:rsidRDefault="00836EB6" w:rsidP="00836EB6">
            <w:pPr>
              <w:pStyle w:val="Texto"/>
              <w:tabs>
                <w:tab w:val="decimal" w:pos="1160"/>
              </w:tabs>
              <w:jc w:val="left"/>
              <w:rPr>
                <w:sz w:val="18"/>
                <w:szCs w:val="18"/>
              </w:rPr>
            </w:pPr>
            <w:r>
              <w:rPr>
                <w:sz w:val="18"/>
                <w:szCs w:val="18"/>
              </w:rPr>
              <w:t xml:space="preserve">-      </w:t>
            </w:r>
          </w:p>
        </w:tc>
        <w:tc>
          <w:tcPr>
            <w:tcW w:w="90" w:type="dxa"/>
            <w:vAlign w:val="bottom"/>
          </w:tcPr>
          <w:p w14:paraId="2105CB23" w14:textId="77777777" w:rsidR="00836EB6" w:rsidRPr="00595F4F" w:rsidRDefault="00836EB6" w:rsidP="00836EB6">
            <w:pPr>
              <w:pStyle w:val="Texto"/>
              <w:tabs>
                <w:tab w:val="decimal" w:pos="1160"/>
              </w:tabs>
              <w:jc w:val="left"/>
              <w:rPr>
                <w:sz w:val="18"/>
                <w:szCs w:val="18"/>
              </w:rPr>
            </w:pPr>
          </w:p>
        </w:tc>
        <w:tc>
          <w:tcPr>
            <w:tcW w:w="1080" w:type="dxa"/>
            <w:vAlign w:val="bottom"/>
          </w:tcPr>
          <w:p w14:paraId="764EB2FC" w14:textId="6BD3C790" w:rsidR="00836EB6" w:rsidRPr="00595F4F" w:rsidRDefault="00836EB6" w:rsidP="00836EB6">
            <w:pPr>
              <w:pStyle w:val="Texto"/>
              <w:tabs>
                <w:tab w:val="decimal" w:pos="972"/>
              </w:tabs>
              <w:jc w:val="left"/>
              <w:rPr>
                <w:sz w:val="18"/>
                <w:szCs w:val="18"/>
              </w:rPr>
            </w:pPr>
            <w:r w:rsidRPr="00347FF4">
              <w:rPr>
                <w:sz w:val="18"/>
                <w:szCs w:val="18"/>
              </w:rPr>
              <w:t>108.743</w:t>
            </w:r>
          </w:p>
        </w:tc>
        <w:tc>
          <w:tcPr>
            <w:tcW w:w="108" w:type="dxa"/>
            <w:vAlign w:val="bottom"/>
          </w:tcPr>
          <w:p w14:paraId="4435735E" w14:textId="77777777" w:rsidR="00836EB6" w:rsidRPr="00595F4F" w:rsidRDefault="00836EB6" w:rsidP="00836EB6">
            <w:pPr>
              <w:pStyle w:val="Texto"/>
              <w:tabs>
                <w:tab w:val="decimal" w:pos="1160"/>
              </w:tabs>
              <w:jc w:val="left"/>
              <w:rPr>
                <w:sz w:val="18"/>
                <w:szCs w:val="18"/>
              </w:rPr>
            </w:pPr>
          </w:p>
        </w:tc>
        <w:tc>
          <w:tcPr>
            <w:tcW w:w="1125" w:type="dxa"/>
            <w:vAlign w:val="bottom"/>
          </w:tcPr>
          <w:p w14:paraId="5197C6DF" w14:textId="45C31120" w:rsidR="00836EB6" w:rsidRPr="00595F4F" w:rsidRDefault="00836EB6" w:rsidP="00836EB6">
            <w:pPr>
              <w:pStyle w:val="Texto"/>
              <w:tabs>
                <w:tab w:val="decimal" w:pos="1011"/>
              </w:tabs>
              <w:jc w:val="left"/>
              <w:rPr>
                <w:sz w:val="18"/>
                <w:szCs w:val="18"/>
              </w:rPr>
            </w:pPr>
            <w:r w:rsidRPr="001F4BD8">
              <w:rPr>
                <w:sz w:val="18"/>
                <w:szCs w:val="18"/>
              </w:rPr>
              <w:t>117.184</w:t>
            </w:r>
          </w:p>
        </w:tc>
      </w:tr>
      <w:tr w:rsidR="00836EB6" w:rsidRPr="00595F4F" w14:paraId="0729FACE" w14:textId="77777777" w:rsidTr="008A3AB3">
        <w:trPr>
          <w:cantSplit/>
        </w:trPr>
        <w:tc>
          <w:tcPr>
            <w:tcW w:w="3420" w:type="dxa"/>
            <w:vAlign w:val="bottom"/>
          </w:tcPr>
          <w:p w14:paraId="6831ED8C" w14:textId="77777777" w:rsidR="00836EB6" w:rsidRPr="00595F4F" w:rsidRDefault="00836EB6" w:rsidP="00836EB6">
            <w:pPr>
              <w:pStyle w:val="Texto"/>
              <w:jc w:val="left"/>
              <w:rPr>
                <w:sz w:val="18"/>
                <w:szCs w:val="18"/>
              </w:rPr>
            </w:pPr>
            <w:r w:rsidRPr="00595F4F">
              <w:rPr>
                <w:sz w:val="18"/>
                <w:szCs w:val="18"/>
              </w:rPr>
              <w:t>Honorarios y retribuciones por servicios</w:t>
            </w:r>
          </w:p>
        </w:tc>
        <w:tc>
          <w:tcPr>
            <w:tcW w:w="90" w:type="dxa"/>
            <w:vAlign w:val="bottom"/>
          </w:tcPr>
          <w:p w14:paraId="5E72EFA5" w14:textId="77777777" w:rsidR="00836EB6" w:rsidRPr="00595F4F" w:rsidRDefault="00836EB6" w:rsidP="00836EB6">
            <w:pPr>
              <w:pStyle w:val="Texto"/>
              <w:tabs>
                <w:tab w:val="decimal" w:pos="1160"/>
              </w:tabs>
              <w:rPr>
                <w:sz w:val="18"/>
                <w:szCs w:val="18"/>
              </w:rPr>
            </w:pPr>
          </w:p>
        </w:tc>
        <w:tc>
          <w:tcPr>
            <w:tcW w:w="1134" w:type="dxa"/>
            <w:vAlign w:val="bottom"/>
          </w:tcPr>
          <w:p w14:paraId="7A607A55" w14:textId="3A1956A1" w:rsidR="00836EB6" w:rsidRPr="00595F4F" w:rsidRDefault="00836EB6" w:rsidP="00836EB6">
            <w:pPr>
              <w:pStyle w:val="Texto"/>
              <w:tabs>
                <w:tab w:val="decimal" w:pos="1074"/>
              </w:tabs>
              <w:jc w:val="left"/>
              <w:rPr>
                <w:sz w:val="18"/>
                <w:szCs w:val="18"/>
              </w:rPr>
            </w:pPr>
            <w:r w:rsidRPr="00347FF4">
              <w:rPr>
                <w:sz w:val="18"/>
                <w:szCs w:val="18"/>
              </w:rPr>
              <w:t>2.</w:t>
            </w:r>
            <w:r w:rsidR="00D43444">
              <w:rPr>
                <w:sz w:val="18"/>
                <w:szCs w:val="18"/>
              </w:rPr>
              <w:t>003.653</w:t>
            </w:r>
          </w:p>
        </w:tc>
        <w:tc>
          <w:tcPr>
            <w:tcW w:w="90" w:type="dxa"/>
            <w:vAlign w:val="bottom"/>
          </w:tcPr>
          <w:p w14:paraId="62421693" w14:textId="77777777" w:rsidR="00836EB6" w:rsidRPr="00595F4F" w:rsidRDefault="00836EB6" w:rsidP="00836EB6">
            <w:pPr>
              <w:pStyle w:val="Texto"/>
              <w:tabs>
                <w:tab w:val="decimal" w:pos="1160"/>
              </w:tabs>
              <w:jc w:val="left"/>
              <w:rPr>
                <w:sz w:val="18"/>
                <w:szCs w:val="18"/>
              </w:rPr>
            </w:pPr>
          </w:p>
        </w:tc>
        <w:tc>
          <w:tcPr>
            <w:tcW w:w="1458" w:type="dxa"/>
            <w:vAlign w:val="bottom"/>
          </w:tcPr>
          <w:p w14:paraId="1C68DD72" w14:textId="1408C638" w:rsidR="00836EB6" w:rsidRPr="00595F4F" w:rsidRDefault="00836EB6" w:rsidP="00836EB6">
            <w:pPr>
              <w:pStyle w:val="Texto"/>
              <w:tabs>
                <w:tab w:val="decimal" w:pos="1290"/>
              </w:tabs>
              <w:jc w:val="left"/>
              <w:rPr>
                <w:sz w:val="18"/>
                <w:szCs w:val="18"/>
              </w:rPr>
            </w:pPr>
            <w:r w:rsidRPr="00347FF4">
              <w:rPr>
                <w:sz w:val="18"/>
                <w:szCs w:val="18"/>
              </w:rPr>
              <w:t>297.322</w:t>
            </w:r>
          </w:p>
        </w:tc>
        <w:tc>
          <w:tcPr>
            <w:tcW w:w="90" w:type="dxa"/>
            <w:vAlign w:val="bottom"/>
          </w:tcPr>
          <w:p w14:paraId="7E04224C" w14:textId="77777777" w:rsidR="00836EB6" w:rsidRPr="00595F4F" w:rsidRDefault="00836EB6" w:rsidP="00836EB6">
            <w:pPr>
              <w:pStyle w:val="Texto"/>
              <w:tabs>
                <w:tab w:val="decimal" w:pos="1160"/>
              </w:tabs>
              <w:jc w:val="left"/>
              <w:rPr>
                <w:sz w:val="18"/>
                <w:szCs w:val="18"/>
              </w:rPr>
            </w:pPr>
          </w:p>
        </w:tc>
        <w:tc>
          <w:tcPr>
            <w:tcW w:w="1350" w:type="dxa"/>
            <w:vAlign w:val="bottom"/>
          </w:tcPr>
          <w:p w14:paraId="7FA4AD2D" w14:textId="2FA90D3D" w:rsidR="00836EB6" w:rsidRPr="00595F4F" w:rsidRDefault="00836EB6" w:rsidP="00836EB6">
            <w:pPr>
              <w:pStyle w:val="Texto"/>
              <w:tabs>
                <w:tab w:val="decimal" w:pos="1160"/>
              </w:tabs>
              <w:jc w:val="left"/>
              <w:rPr>
                <w:sz w:val="18"/>
                <w:szCs w:val="18"/>
              </w:rPr>
            </w:pPr>
            <w:r w:rsidRPr="00347FF4">
              <w:rPr>
                <w:sz w:val="18"/>
                <w:szCs w:val="18"/>
              </w:rPr>
              <w:t>798.672</w:t>
            </w:r>
          </w:p>
        </w:tc>
        <w:tc>
          <w:tcPr>
            <w:tcW w:w="90" w:type="dxa"/>
            <w:vAlign w:val="bottom"/>
          </w:tcPr>
          <w:p w14:paraId="6B948304" w14:textId="77777777" w:rsidR="00836EB6" w:rsidRPr="00595F4F" w:rsidRDefault="00836EB6" w:rsidP="00836EB6">
            <w:pPr>
              <w:pStyle w:val="Texto"/>
              <w:tabs>
                <w:tab w:val="decimal" w:pos="1160"/>
              </w:tabs>
              <w:jc w:val="left"/>
              <w:rPr>
                <w:sz w:val="18"/>
                <w:szCs w:val="18"/>
              </w:rPr>
            </w:pPr>
          </w:p>
        </w:tc>
        <w:tc>
          <w:tcPr>
            <w:tcW w:w="1080" w:type="dxa"/>
            <w:vAlign w:val="bottom"/>
          </w:tcPr>
          <w:p w14:paraId="3B733168" w14:textId="075BAD0A" w:rsidR="00836EB6" w:rsidRPr="00595F4F" w:rsidRDefault="00836EB6" w:rsidP="00836EB6">
            <w:pPr>
              <w:pStyle w:val="Texto"/>
              <w:tabs>
                <w:tab w:val="decimal" w:pos="972"/>
              </w:tabs>
              <w:jc w:val="left"/>
              <w:rPr>
                <w:sz w:val="18"/>
                <w:szCs w:val="18"/>
              </w:rPr>
            </w:pPr>
            <w:r w:rsidRPr="00347FF4">
              <w:rPr>
                <w:sz w:val="18"/>
                <w:szCs w:val="18"/>
              </w:rPr>
              <w:t>3.</w:t>
            </w:r>
            <w:r w:rsidR="00D43444">
              <w:rPr>
                <w:sz w:val="18"/>
                <w:szCs w:val="18"/>
              </w:rPr>
              <w:t>099.647</w:t>
            </w:r>
          </w:p>
        </w:tc>
        <w:tc>
          <w:tcPr>
            <w:tcW w:w="108" w:type="dxa"/>
            <w:vAlign w:val="bottom"/>
          </w:tcPr>
          <w:p w14:paraId="4D3B2D7C" w14:textId="77777777" w:rsidR="00836EB6" w:rsidRPr="00595F4F" w:rsidRDefault="00836EB6" w:rsidP="00836EB6">
            <w:pPr>
              <w:pStyle w:val="Texto"/>
              <w:tabs>
                <w:tab w:val="decimal" w:pos="1160"/>
              </w:tabs>
              <w:jc w:val="left"/>
              <w:rPr>
                <w:sz w:val="18"/>
                <w:szCs w:val="18"/>
              </w:rPr>
            </w:pPr>
          </w:p>
        </w:tc>
        <w:tc>
          <w:tcPr>
            <w:tcW w:w="1125" w:type="dxa"/>
            <w:vAlign w:val="bottom"/>
          </w:tcPr>
          <w:p w14:paraId="724CCB8E" w14:textId="6774E545" w:rsidR="00836EB6" w:rsidRPr="00595F4F" w:rsidRDefault="00836EB6" w:rsidP="00836EB6">
            <w:pPr>
              <w:pStyle w:val="Texto"/>
              <w:tabs>
                <w:tab w:val="decimal" w:pos="1011"/>
              </w:tabs>
              <w:jc w:val="left"/>
              <w:rPr>
                <w:sz w:val="18"/>
                <w:szCs w:val="18"/>
              </w:rPr>
            </w:pPr>
            <w:r w:rsidRPr="001F4BD8">
              <w:rPr>
                <w:sz w:val="18"/>
                <w:szCs w:val="18"/>
              </w:rPr>
              <w:t>2.573.448</w:t>
            </w:r>
          </w:p>
        </w:tc>
      </w:tr>
      <w:tr w:rsidR="00836EB6" w:rsidRPr="00595F4F" w14:paraId="727A2399" w14:textId="77777777" w:rsidTr="008A3AB3">
        <w:trPr>
          <w:cantSplit/>
        </w:trPr>
        <w:tc>
          <w:tcPr>
            <w:tcW w:w="3420" w:type="dxa"/>
            <w:vAlign w:val="bottom"/>
          </w:tcPr>
          <w:p w14:paraId="708759D2" w14:textId="77777777" w:rsidR="00836EB6" w:rsidRPr="00595F4F" w:rsidRDefault="00836EB6" w:rsidP="00836EB6">
            <w:pPr>
              <w:pStyle w:val="Texto"/>
              <w:jc w:val="left"/>
              <w:rPr>
                <w:sz w:val="18"/>
                <w:szCs w:val="18"/>
              </w:rPr>
            </w:pPr>
            <w:r w:rsidRPr="00595F4F">
              <w:rPr>
                <w:sz w:val="18"/>
                <w:szCs w:val="18"/>
              </w:rPr>
              <w:t>Retribuciones a directores</w:t>
            </w:r>
          </w:p>
        </w:tc>
        <w:tc>
          <w:tcPr>
            <w:tcW w:w="90" w:type="dxa"/>
            <w:vAlign w:val="bottom"/>
          </w:tcPr>
          <w:p w14:paraId="138DB4D8" w14:textId="77777777" w:rsidR="00836EB6" w:rsidRPr="00595F4F" w:rsidRDefault="00836EB6" w:rsidP="00836EB6">
            <w:pPr>
              <w:pStyle w:val="Texto"/>
              <w:tabs>
                <w:tab w:val="decimal" w:pos="1160"/>
              </w:tabs>
              <w:rPr>
                <w:sz w:val="18"/>
                <w:szCs w:val="18"/>
              </w:rPr>
            </w:pPr>
          </w:p>
        </w:tc>
        <w:tc>
          <w:tcPr>
            <w:tcW w:w="1134" w:type="dxa"/>
            <w:vAlign w:val="bottom"/>
          </w:tcPr>
          <w:p w14:paraId="3E5F7725" w14:textId="646112F6" w:rsidR="00836EB6" w:rsidRPr="00595F4F" w:rsidRDefault="00836EB6" w:rsidP="00836EB6">
            <w:pPr>
              <w:pStyle w:val="Texto"/>
              <w:tabs>
                <w:tab w:val="decimal" w:pos="1074"/>
              </w:tabs>
              <w:jc w:val="left"/>
              <w:rPr>
                <w:sz w:val="18"/>
                <w:szCs w:val="18"/>
              </w:rPr>
            </w:pPr>
            <w:r>
              <w:rPr>
                <w:sz w:val="18"/>
                <w:szCs w:val="18"/>
              </w:rPr>
              <w:t xml:space="preserve">-      </w:t>
            </w:r>
          </w:p>
        </w:tc>
        <w:tc>
          <w:tcPr>
            <w:tcW w:w="90" w:type="dxa"/>
            <w:vAlign w:val="bottom"/>
          </w:tcPr>
          <w:p w14:paraId="6F6A9484" w14:textId="77777777" w:rsidR="00836EB6" w:rsidRPr="00595F4F" w:rsidRDefault="00836EB6" w:rsidP="00836EB6">
            <w:pPr>
              <w:pStyle w:val="Texto"/>
              <w:tabs>
                <w:tab w:val="decimal" w:pos="1160"/>
              </w:tabs>
              <w:jc w:val="left"/>
              <w:rPr>
                <w:sz w:val="18"/>
                <w:szCs w:val="18"/>
              </w:rPr>
            </w:pPr>
          </w:p>
        </w:tc>
        <w:tc>
          <w:tcPr>
            <w:tcW w:w="1458" w:type="dxa"/>
            <w:vAlign w:val="bottom"/>
          </w:tcPr>
          <w:p w14:paraId="66D07021" w14:textId="48EE42FB" w:rsidR="00836EB6" w:rsidRPr="00595F4F" w:rsidRDefault="00836EB6" w:rsidP="00836EB6">
            <w:pPr>
              <w:pStyle w:val="Texto"/>
              <w:tabs>
                <w:tab w:val="decimal" w:pos="1290"/>
              </w:tabs>
              <w:jc w:val="left"/>
              <w:rPr>
                <w:sz w:val="18"/>
                <w:szCs w:val="18"/>
              </w:rPr>
            </w:pPr>
            <w:r>
              <w:rPr>
                <w:sz w:val="18"/>
                <w:szCs w:val="18"/>
              </w:rPr>
              <w:t xml:space="preserve">-      </w:t>
            </w:r>
          </w:p>
        </w:tc>
        <w:tc>
          <w:tcPr>
            <w:tcW w:w="90" w:type="dxa"/>
            <w:vAlign w:val="bottom"/>
          </w:tcPr>
          <w:p w14:paraId="656A9CA5" w14:textId="77777777" w:rsidR="00836EB6" w:rsidRPr="00595F4F" w:rsidRDefault="00836EB6" w:rsidP="00836EB6">
            <w:pPr>
              <w:pStyle w:val="Texto"/>
              <w:tabs>
                <w:tab w:val="decimal" w:pos="1160"/>
              </w:tabs>
              <w:jc w:val="left"/>
              <w:rPr>
                <w:sz w:val="18"/>
                <w:szCs w:val="18"/>
              </w:rPr>
            </w:pPr>
          </w:p>
        </w:tc>
        <w:tc>
          <w:tcPr>
            <w:tcW w:w="1350" w:type="dxa"/>
            <w:vAlign w:val="bottom"/>
          </w:tcPr>
          <w:p w14:paraId="46084D0B" w14:textId="6E1CD6AC" w:rsidR="00836EB6" w:rsidRPr="00595F4F" w:rsidRDefault="00836EB6" w:rsidP="00836EB6">
            <w:pPr>
              <w:pStyle w:val="Texto"/>
              <w:tabs>
                <w:tab w:val="decimal" w:pos="1160"/>
              </w:tabs>
              <w:jc w:val="left"/>
              <w:rPr>
                <w:sz w:val="18"/>
                <w:szCs w:val="18"/>
              </w:rPr>
            </w:pPr>
            <w:r w:rsidRPr="00347FF4">
              <w:rPr>
                <w:sz w:val="18"/>
                <w:szCs w:val="18"/>
              </w:rPr>
              <w:t>311.166</w:t>
            </w:r>
          </w:p>
        </w:tc>
        <w:tc>
          <w:tcPr>
            <w:tcW w:w="90" w:type="dxa"/>
            <w:vAlign w:val="bottom"/>
          </w:tcPr>
          <w:p w14:paraId="47807670" w14:textId="77777777" w:rsidR="00836EB6" w:rsidRPr="00595F4F" w:rsidRDefault="00836EB6" w:rsidP="00836EB6">
            <w:pPr>
              <w:pStyle w:val="Texto"/>
              <w:tabs>
                <w:tab w:val="decimal" w:pos="1160"/>
              </w:tabs>
              <w:jc w:val="left"/>
              <w:rPr>
                <w:sz w:val="18"/>
                <w:szCs w:val="18"/>
              </w:rPr>
            </w:pPr>
          </w:p>
        </w:tc>
        <w:tc>
          <w:tcPr>
            <w:tcW w:w="1080" w:type="dxa"/>
            <w:vAlign w:val="bottom"/>
          </w:tcPr>
          <w:p w14:paraId="264C7F8E" w14:textId="63647028" w:rsidR="00836EB6" w:rsidRPr="00595F4F" w:rsidRDefault="00836EB6" w:rsidP="00836EB6">
            <w:pPr>
              <w:pStyle w:val="Texto"/>
              <w:tabs>
                <w:tab w:val="decimal" w:pos="972"/>
              </w:tabs>
              <w:jc w:val="left"/>
              <w:rPr>
                <w:sz w:val="18"/>
                <w:szCs w:val="18"/>
              </w:rPr>
            </w:pPr>
            <w:r w:rsidRPr="00347FF4">
              <w:rPr>
                <w:sz w:val="18"/>
                <w:szCs w:val="18"/>
              </w:rPr>
              <w:t>311.166</w:t>
            </w:r>
          </w:p>
        </w:tc>
        <w:tc>
          <w:tcPr>
            <w:tcW w:w="108" w:type="dxa"/>
            <w:vAlign w:val="bottom"/>
          </w:tcPr>
          <w:p w14:paraId="5FC62E65" w14:textId="77777777" w:rsidR="00836EB6" w:rsidRPr="00595F4F" w:rsidRDefault="00836EB6" w:rsidP="00836EB6">
            <w:pPr>
              <w:pStyle w:val="Texto"/>
              <w:tabs>
                <w:tab w:val="decimal" w:pos="1160"/>
              </w:tabs>
              <w:jc w:val="left"/>
              <w:rPr>
                <w:sz w:val="18"/>
                <w:szCs w:val="18"/>
              </w:rPr>
            </w:pPr>
          </w:p>
        </w:tc>
        <w:tc>
          <w:tcPr>
            <w:tcW w:w="1125" w:type="dxa"/>
            <w:vAlign w:val="bottom"/>
          </w:tcPr>
          <w:p w14:paraId="50EEC14A" w14:textId="0A8C7072" w:rsidR="00836EB6" w:rsidRPr="00595F4F" w:rsidRDefault="00836EB6" w:rsidP="00836EB6">
            <w:pPr>
              <w:pStyle w:val="Texto"/>
              <w:tabs>
                <w:tab w:val="decimal" w:pos="1011"/>
              </w:tabs>
              <w:jc w:val="left"/>
              <w:rPr>
                <w:sz w:val="18"/>
                <w:szCs w:val="18"/>
              </w:rPr>
            </w:pPr>
            <w:r w:rsidRPr="001F4BD8">
              <w:rPr>
                <w:sz w:val="18"/>
                <w:szCs w:val="18"/>
              </w:rPr>
              <w:t>322.678</w:t>
            </w:r>
          </w:p>
        </w:tc>
      </w:tr>
      <w:tr w:rsidR="00836EB6" w:rsidRPr="00595F4F" w14:paraId="715FF7C5" w14:textId="77777777" w:rsidTr="008A3AB3">
        <w:trPr>
          <w:cantSplit/>
        </w:trPr>
        <w:tc>
          <w:tcPr>
            <w:tcW w:w="3420" w:type="dxa"/>
            <w:vAlign w:val="bottom"/>
          </w:tcPr>
          <w:p w14:paraId="52B49E1D" w14:textId="77777777" w:rsidR="00836EB6" w:rsidRPr="00595F4F" w:rsidRDefault="00836EB6" w:rsidP="00836EB6">
            <w:pPr>
              <w:pStyle w:val="Texto"/>
              <w:jc w:val="left"/>
              <w:rPr>
                <w:sz w:val="18"/>
                <w:szCs w:val="18"/>
              </w:rPr>
            </w:pPr>
            <w:r w:rsidRPr="00595F4F">
              <w:rPr>
                <w:sz w:val="18"/>
                <w:szCs w:val="18"/>
              </w:rPr>
              <w:t>Honorarios al directorio</w:t>
            </w:r>
          </w:p>
        </w:tc>
        <w:tc>
          <w:tcPr>
            <w:tcW w:w="90" w:type="dxa"/>
            <w:vAlign w:val="bottom"/>
          </w:tcPr>
          <w:p w14:paraId="7622B059" w14:textId="77777777" w:rsidR="00836EB6" w:rsidRPr="00595F4F" w:rsidRDefault="00836EB6" w:rsidP="00836EB6">
            <w:pPr>
              <w:pStyle w:val="Texto"/>
              <w:tabs>
                <w:tab w:val="decimal" w:pos="1160"/>
              </w:tabs>
              <w:rPr>
                <w:sz w:val="18"/>
                <w:szCs w:val="18"/>
              </w:rPr>
            </w:pPr>
          </w:p>
        </w:tc>
        <w:tc>
          <w:tcPr>
            <w:tcW w:w="1134" w:type="dxa"/>
            <w:vAlign w:val="bottom"/>
          </w:tcPr>
          <w:p w14:paraId="2BD4432A" w14:textId="1B2C53DB" w:rsidR="00836EB6" w:rsidRPr="00595F4F" w:rsidRDefault="00836EB6" w:rsidP="00836EB6">
            <w:pPr>
              <w:pStyle w:val="Texto"/>
              <w:tabs>
                <w:tab w:val="decimal" w:pos="1074"/>
              </w:tabs>
              <w:jc w:val="left"/>
              <w:rPr>
                <w:sz w:val="18"/>
                <w:szCs w:val="18"/>
              </w:rPr>
            </w:pPr>
            <w:r>
              <w:rPr>
                <w:sz w:val="18"/>
                <w:szCs w:val="18"/>
              </w:rPr>
              <w:t xml:space="preserve">-      </w:t>
            </w:r>
          </w:p>
        </w:tc>
        <w:tc>
          <w:tcPr>
            <w:tcW w:w="90" w:type="dxa"/>
            <w:vAlign w:val="bottom"/>
          </w:tcPr>
          <w:p w14:paraId="09216D6A" w14:textId="77777777" w:rsidR="00836EB6" w:rsidRPr="00595F4F" w:rsidRDefault="00836EB6" w:rsidP="00836EB6">
            <w:pPr>
              <w:pStyle w:val="Texto"/>
              <w:tabs>
                <w:tab w:val="decimal" w:pos="1160"/>
              </w:tabs>
              <w:jc w:val="left"/>
              <w:rPr>
                <w:sz w:val="18"/>
                <w:szCs w:val="18"/>
              </w:rPr>
            </w:pPr>
          </w:p>
        </w:tc>
        <w:tc>
          <w:tcPr>
            <w:tcW w:w="1458" w:type="dxa"/>
            <w:vAlign w:val="bottom"/>
          </w:tcPr>
          <w:p w14:paraId="626F361A" w14:textId="5FFB9A51" w:rsidR="00836EB6" w:rsidRPr="00595F4F" w:rsidRDefault="00836EB6" w:rsidP="00836EB6">
            <w:pPr>
              <w:pStyle w:val="Texto"/>
              <w:tabs>
                <w:tab w:val="decimal" w:pos="1290"/>
              </w:tabs>
              <w:jc w:val="left"/>
              <w:rPr>
                <w:sz w:val="18"/>
                <w:szCs w:val="18"/>
              </w:rPr>
            </w:pPr>
            <w:r>
              <w:rPr>
                <w:sz w:val="18"/>
                <w:szCs w:val="18"/>
              </w:rPr>
              <w:t xml:space="preserve">-      </w:t>
            </w:r>
          </w:p>
        </w:tc>
        <w:tc>
          <w:tcPr>
            <w:tcW w:w="90" w:type="dxa"/>
            <w:vAlign w:val="bottom"/>
          </w:tcPr>
          <w:p w14:paraId="5F7B5EEE" w14:textId="77777777" w:rsidR="00836EB6" w:rsidRPr="00595F4F" w:rsidRDefault="00836EB6" w:rsidP="00836EB6">
            <w:pPr>
              <w:pStyle w:val="Texto"/>
              <w:tabs>
                <w:tab w:val="decimal" w:pos="1160"/>
              </w:tabs>
              <w:jc w:val="left"/>
              <w:rPr>
                <w:sz w:val="18"/>
                <w:szCs w:val="18"/>
              </w:rPr>
            </w:pPr>
          </w:p>
        </w:tc>
        <w:tc>
          <w:tcPr>
            <w:tcW w:w="1350" w:type="dxa"/>
            <w:vAlign w:val="bottom"/>
          </w:tcPr>
          <w:p w14:paraId="1AF5C859" w14:textId="5275E55F" w:rsidR="00836EB6" w:rsidRPr="00595F4F" w:rsidRDefault="00836EB6" w:rsidP="00836EB6">
            <w:pPr>
              <w:pStyle w:val="Texto"/>
              <w:tabs>
                <w:tab w:val="decimal" w:pos="1160"/>
              </w:tabs>
              <w:jc w:val="left"/>
              <w:rPr>
                <w:sz w:val="18"/>
                <w:szCs w:val="18"/>
              </w:rPr>
            </w:pPr>
            <w:r w:rsidRPr="00347FF4">
              <w:rPr>
                <w:sz w:val="18"/>
                <w:szCs w:val="18"/>
              </w:rPr>
              <w:t>3.140</w:t>
            </w:r>
          </w:p>
        </w:tc>
        <w:tc>
          <w:tcPr>
            <w:tcW w:w="90" w:type="dxa"/>
            <w:vAlign w:val="bottom"/>
          </w:tcPr>
          <w:p w14:paraId="6213C9C8" w14:textId="77777777" w:rsidR="00836EB6" w:rsidRPr="00595F4F" w:rsidRDefault="00836EB6" w:rsidP="00836EB6">
            <w:pPr>
              <w:pStyle w:val="Texto"/>
              <w:tabs>
                <w:tab w:val="decimal" w:pos="1160"/>
              </w:tabs>
              <w:jc w:val="left"/>
              <w:rPr>
                <w:sz w:val="18"/>
                <w:szCs w:val="18"/>
              </w:rPr>
            </w:pPr>
          </w:p>
        </w:tc>
        <w:tc>
          <w:tcPr>
            <w:tcW w:w="1080" w:type="dxa"/>
            <w:vAlign w:val="bottom"/>
          </w:tcPr>
          <w:p w14:paraId="2C30FA7D" w14:textId="0FED3F90" w:rsidR="00836EB6" w:rsidRPr="00595F4F" w:rsidRDefault="00836EB6" w:rsidP="00836EB6">
            <w:pPr>
              <w:pStyle w:val="Texto"/>
              <w:tabs>
                <w:tab w:val="decimal" w:pos="972"/>
              </w:tabs>
              <w:jc w:val="left"/>
              <w:rPr>
                <w:sz w:val="18"/>
                <w:szCs w:val="18"/>
              </w:rPr>
            </w:pPr>
            <w:r w:rsidRPr="00347FF4">
              <w:rPr>
                <w:sz w:val="18"/>
                <w:szCs w:val="18"/>
              </w:rPr>
              <w:t>3.140</w:t>
            </w:r>
          </w:p>
        </w:tc>
        <w:tc>
          <w:tcPr>
            <w:tcW w:w="108" w:type="dxa"/>
            <w:vAlign w:val="bottom"/>
          </w:tcPr>
          <w:p w14:paraId="6E065869" w14:textId="77777777" w:rsidR="00836EB6" w:rsidRPr="00595F4F" w:rsidRDefault="00836EB6" w:rsidP="00836EB6">
            <w:pPr>
              <w:pStyle w:val="Texto"/>
              <w:tabs>
                <w:tab w:val="decimal" w:pos="1160"/>
              </w:tabs>
              <w:jc w:val="left"/>
              <w:rPr>
                <w:sz w:val="18"/>
                <w:szCs w:val="18"/>
              </w:rPr>
            </w:pPr>
          </w:p>
        </w:tc>
        <w:tc>
          <w:tcPr>
            <w:tcW w:w="1125" w:type="dxa"/>
            <w:vAlign w:val="bottom"/>
          </w:tcPr>
          <w:p w14:paraId="047AAD88" w14:textId="48C279DD" w:rsidR="00836EB6" w:rsidRPr="00595F4F" w:rsidRDefault="00836EB6" w:rsidP="00836EB6">
            <w:pPr>
              <w:pStyle w:val="Texto"/>
              <w:tabs>
                <w:tab w:val="decimal" w:pos="1011"/>
              </w:tabs>
              <w:jc w:val="left"/>
              <w:rPr>
                <w:sz w:val="18"/>
                <w:szCs w:val="18"/>
              </w:rPr>
            </w:pPr>
            <w:r w:rsidRPr="001F4BD8">
              <w:rPr>
                <w:sz w:val="18"/>
                <w:szCs w:val="18"/>
              </w:rPr>
              <w:t>3.335</w:t>
            </w:r>
          </w:p>
        </w:tc>
      </w:tr>
      <w:tr w:rsidR="00836EB6" w:rsidRPr="00595F4F" w14:paraId="1165CD5B" w14:textId="77777777" w:rsidTr="008A3AB3">
        <w:trPr>
          <w:cantSplit/>
        </w:trPr>
        <w:tc>
          <w:tcPr>
            <w:tcW w:w="3420" w:type="dxa"/>
            <w:vAlign w:val="bottom"/>
          </w:tcPr>
          <w:p w14:paraId="09B137B5" w14:textId="77777777" w:rsidR="00836EB6" w:rsidRPr="00595F4F" w:rsidRDefault="00836EB6" w:rsidP="00836EB6">
            <w:pPr>
              <w:pStyle w:val="Texto"/>
              <w:jc w:val="left"/>
              <w:rPr>
                <w:sz w:val="18"/>
                <w:szCs w:val="18"/>
              </w:rPr>
            </w:pPr>
            <w:r w:rsidRPr="00595F4F">
              <w:rPr>
                <w:sz w:val="18"/>
                <w:szCs w:val="18"/>
              </w:rPr>
              <w:t>Honorarios comisión fiscalizadora</w:t>
            </w:r>
          </w:p>
        </w:tc>
        <w:tc>
          <w:tcPr>
            <w:tcW w:w="90" w:type="dxa"/>
            <w:vAlign w:val="bottom"/>
          </w:tcPr>
          <w:p w14:paraId="6EB2C709" w14:textId="77777777" w:rsidR="00836EB6" w:rsidRPr="00595F4F" w:rsidRDefault="00836EB6" w:rsidP="00836EB6">
            <w:pPr>
              <w:pStyle w:val="Texto"/>
              <w:tabs>
                <w:tab w:val="decimal" w:pos="1160"/>
              </w:tabs>
              <w:rPr>
                <w:sz w:val="18"/>
                <w:szCs w:val="18"/>
              </w:rPr>
            </w:pPr>
          </w:p>
        </w:tc>
        <w:tc>
          <w:tcPr>
            <w:tcW w:w="1134" w:type="dxa"/>
            <w:vAlign w:val="bottom"/>
          </w:tcPr>
          <w:p w14:paraId="5B8A8B85" w14:textId="39EAD59D" w:rsidR="00836EB6" w:rsidRPr="00595F4F" w:rsidRDefault="00836EB6" w:rsidP="00836EB6">
            <w:pPr>
              <w:pStyle w:val="Texto"/>
              <w:tabs>
                <w:tab w:val="decimal" w:pos="1074"/>
              </w:tabs>
              <w:jc w:val="left"/>
              <w:rPr>
                <w:sz w:val="18"/>
                <w:szCs w:val="18"/>
              </w:rPr>
            </w:pPr>
            <w:r>
              <w:rPr>
                <w:sz w:val="18"/>
                <w:szCs w:val="18"/>
              </w:rPr>
              <w:t xml:space="preserve">-      </w:t>
            </w:r>
          </w:p>
        </w:tc>
        <w:tc>
          <w:tcPr>
            <w:tcW w:w="90" w:type="dxa"/>
            <w:vAlign w:val="bottom"/>
          </w:tcPr>
          <w:p w14:paraId="6D1752D8" w14:textId="77777777" w:rsidR="00836EB6" w:rsidRPr="00595F4F" w:rsidRDefault="00836EB6" w:rsidP="00836EB6">
            <w:pPr>
              <w:pStyle w:val="Texto"/>
              <w:tabs>
                <w:tab w:val="decimal" w:pos="1160"/>
              </w:tabs>
              <w:jc w:val="left"/>
              <w:rPr>
                <w:sz w:val="18"/>
                <w:szCs w:val="18"/>
              </w:rPr>
            </w:pPr>
          </w:p>
        </w:tc>
        <w:tc>
          <w:tcPr>
            <w:tcW w:w="1458" w:type="dxa"/>
            <w:vAlign w:val="bottom"/>
          </w:tcPr>
          <w:p w14:paraId="32D20708" w14:textId="30AE1F0F" w:rsidR="00836EB6" w:rsidRPr="00595F4F" w:rsidRDefault="00836EB6" w:rsidP="00836EB6">
            <w:pPr>
              <w:pStyle w:val="Texto"/>
              <w:tabs>
                <w:tab w:val="decimal" w:pos="1290"/>
              </w:tabs>
              <w:jc w:val="left"/>
              <w:rPr>
                <w:sz w:val="18"/>
                <w:szCs w:val="18"/>
              </w:rPr>
            </w:pPr>
            <w:r>
              <w:rPr>
                <w:sz w:val="18"/>
                <w:szCs w:val="18"/>
              </w:rPr>
              <w:t xml:space="preserve">-      </w:t>
            </w:r>
          </w:p>
        </w:tc>
        <w:tc>
          <w:tcPr>
            <w:tcW w:w="90" w:type="dxa"/>
            <w:vAlign w:val="bottom"/>
          </w:tcPr>
          <w:p w14:paraId="3E647A60" w14:textId="77777777" w:rsidR="00836EB6" w:rsidRPr="00595F4F" w:rsidRDefault="00836EB6" w:rsidP="00836EB6">
            <w:pPr>
              <w:pStyle w:val="Texto"/>
              <w:tabs>
                <w:tab w:val="decimal" w:pos="1160"/>
              </w:tabs>
              <w:jc w:val="left"/>
              <w:rPr>
                <w:sz w:val="18"/>
                <w:szCs w:val="18"/>
              </w:rPr>
            </w:pPr>
          </w:p>
        </w:tc>
        <w:tc>
          <w:tcPr>
            <w:tcW w:w="1350" w:type="dxa"/>
            <w:vAlign w:val="bottom"/>
          </w:tcPr>
          <w:p w14:paraId="2FB77EC1" w14:textId="35BB5B45" w:rsidR="00836EB6" w:rsidRPr="00595F4F" w:rsidRDefault="00836EB6" w:rsidP="00836EB6">
            <w:pPr>
              <w:pStyle w:val="Texto"/>
              <w:tabs>
                <w:tab w:val="decimal" w:pos="1160"/>
              </w:tabs>
              <w:jc w:val="left"/>
              <w:rPr>
                <w:sz w:val="18"/>
                <w:szCs w:val="18"/>
              </w:rPr>
            </w:pPr>
            <w:r w:rsidRPr="00347FF4">
              <w:rPr>
                <w:sz w:val="18"/>
                <w:szCs w:val="18"/>
              </w:rPr>
              <w:t>3.736</w:t>
            </w:r>
          </w:p>
        </w:tc>
        <w:tc>
          <w:tcPr>
            <w:tcW w:w="90" w:type="dxa"/>
            <w:vAlign w:val="bottom"/>
          </w:tcPr>
          <w:p w14:paraId="2D868FB3" w14:textId="77777777" w:rsidR="00836EB6" w:rsidRPr="00595F4F" w:rsidRDefault="00836EB6" w:rsidP="00836EB6">
            <w:pPr>
              <w:pStyle w:val="Texto"/>
              <w:tabs>
                <w:tab w:val="decimal" w:pos="1160"/>
              </w:tabs>
              <w:jc w:val="left"/>
              <w:rPr>
                <w:sz w:val="18"/>
                <w:szCs w:val="18"/>
              </w:rPr>
            </w:pPr>
          </w:p>
        </w:tc>
        <w:tc>
          <w:tcPr>
            <w:tcW w:w="1080" w:type="dxa"/>
            <w:vAlign w:val="bottom"/>
          </w:tcPr>
          <w:p w14:paraId="1E439AD9" w14:textId="6FA946CC" w:rsidR="00836EB6" w:rsidRPr="00595F4F" w:rsidRDefault="00836EB6" w:rsidP="00836EB6">
            <w:pPr>
              <w:pStyle w:val="Texto"/>
              <w:tabs>
                <w:tab w:val="decimal" w:pos="972"/>
              </w:tabs>
              <w:jc w:val="left"/>
              <w:rPr>
                <w:sz w:val="18"/>
                <w:szCs w:val="18"/>
              </w:rPr>
            </w:pPr>
            <w:r w:rsidRPr="00347FF4">
              <w:rPr>
                <w:sz w:val="18"/>
                <w:szCs w:val="18"/>
              </w:rPr>
              <w:t>3.736</w:t>
            </w:r>
          </w:p>
        </w:tc>
        <w:tc>
          <w:tcPr>
            <w:tcW w:w="108" w:type="dxa"/>
            <w:vAlign w:val="bottom"/>
          </w:tcPr>
          <w:p w14:paraId="229841FD" w14:textId="77777777" w:rsidR="00836EB6" w:rsidRPr="00595F4F" w:rsidRDefault="00836EB6" w:rsidP="00836EB6">
            <w:pPr>
              <w:pStyle w:val="Texto"/>
              <w:tabs>
                <w:tab w:val="decimal" w:pos="1160"/>
              </w:tabs>
              <w:jc w:val="left"/>
              <w:rPr>
                <w:sz w:val="18"/>
                <w:szCs w:val="18"/>
              </w:rPr>
            </w:pPr>
          </w:p>
        </w:tc>
        <w:tc>
          <w:tcPr>
            <w:tcW w:w="1125" w:type="dxa"/>
            <w:vAlign w:val="bottom"/>
          </w:tcPr>
          <w:p w14:paraId="46284181" w14:textId="67C9F2D1" w:rsidR="00836EB6" w:rsidRPr="00595F4F" w:rsidRDefault="00836EB6" w:rsidP="00836EB6">
            <w:pPr>
              <w:pStyle w:val="Texto"/>
              <w:tabs>
                <w:tab w:val="decimal" w:pos="1011"/>
              </w:tabs>
              <w:jc w:val="left"/>
              <w:rPr>
                <w:sz w:val="18"/>
                <w:szCs w:val="18"/>
              </w:rPr>
            </w:pPr>
            <w:r w:rsidRPr="001F4BD8">
              <w:rPr>
                <w:sz w:val="18"/>
                <w:szCs w:val="18"/>
              </w:rPr>
              <w:t>3.778</w:t>
            </w:r>
          </w:p>
        </w:tc>
      </w:tr>
      <w:tr w:rsidR="00836EB6" w:rsidRPr="00595F4F" w14:paraId="73F4ED9A" w14:textId="77777777" w:rsidTr="008A3AB3">
        <w:trPr>
          <w:cantSplit/>
        </w:trPr>
        <w:tc>
          <w:tcPr>
            <w:tcW w:w="3420" w:type="dxa"/>
            <w:vAlign w:val="bottom"/>
          </w:tcPr>
          <w:p w14:paraId="0983C739" w14:textId="77777777" w:rsidR="00836EB6" w:rsidRPr="00595F4F" w:rsidRDefault="00836EB6" w:rsidP="00836EB6">
            <w:pPr>
              <w:pStyle w:val="Texto"/>
              <w:jc w:val="left"/>
              <w:rPr>
                <w:sz w:val="18"/>
                <w:szCs w:val="18"/>
              </w:rPr>
            </w:pPr>
            <w:r w:rsidRPr="00595F4F">
              <w:rPr>
                <w:sz w:val="18"/>
                <w:szCs w:val="18"/>
              </w:rPr>
              <w:t>Gastos de publicidad y acciones comerciales</w:t>
            </w:r>
          </w:p>
        </w:tc>
        <w:tc>
          <w:tcPr>
            <w:tcW w:w="90" w:type="dxa"/>
            <w:vAlign w:val="bottom"/>
          </w:tcPr>
          <w:p w14:paraId="1F7E7ACD" w14:textId="77777777" w:rsidR="00836EB6" w:rsidRPr="00595F4F" w:rsidRDefault="00836EB6" w:rsidP="00836EB6">
            <w:pPr>
              <w:pStyle w:val="Texto"/>
              <w:tabs>
                <w:tab w:val="decimal" w:pos="1160"/>
              </w:tabs>
              <w:rPr>
                <w:sz w:val="18"/>
                <w:szCs w:val="18"/>
              </w:rPr>
            </w:pPr>
          </w:p>
        </w:tc>
        <w:tc>
          <w:tcPr>
            <w:tcW w:w="1134" w:type="dxa"/>
            <w:vAlign w:val="bottom"/>
          </w:tcPr>
          <w:p w14:paraId="5239BA93" w14:textId="1EF19AF3" w:rsidR="00836EB6" w:rsidRPr="00595F4F" w:rsidRDefault="00836EB6" w:rsidP="00836EB6">
            <w:pPr>
              <w:pStyle w:val="Texto"/>
              <w:tabs>
                <w:tab w:val="decimal" w:pos="1074"/>
              </w:tabs>
              <w:jc w:val="left"/>
              <w:rPr>
                <w:sz w:val="18"/>
                <w:szCs w:val="18"/>
              </w:rPr>
            </w:pPr>
            <w:r>
              <w:rPr>
                <w:sz w:val="18"/>
                <w:szCs w:val="18"/>
              </w:rPr>
              <w:t xml:space="preserve">-      </w:t>
            </w:r>
          </w:p>
        </w:tc>
        <w:tc>
          <w:tcPr>
            <w:tcW w:w="90" w:type="dxa"/>
            <w:vAlign w:val="bottom"/>
          </w:tcPr>
          <w:p w14:paraId="0BB78AC6" w14:textId="77777777" w:rsidR="00836EB6" w:rsidRPr="00595F4F" w:rsidRDefault="00836EB6" w:rsidP="00836EB6">
            <w:pPr>
              <w:pStyle w:val="Texto"/>
              <w:tabs>
                <w:tab w:val="decimal" w:pos="1160"/>
              </w:tabs>
              <w:jc w:val="left"/>
              <w:rPr>
                <w:sz w:val="18"/>
                <w:szCs w:val="18"/>
              </w:rPr>
            </w:pPr>
          </w:p>
        </w:tc>
        <w:tc>
          <w:tcPr>
            <w:tcW w:w="1458" w:type="dxa"/>
            <w:vAlign w:val="bottom"/>
          </w:tcPr>
          <w:p w14:paraId="1B537A97" w14:textId="4D4C101F" w:rsidR="00836EB6" w:rsidRPr="00595F4F" w:rsidRDefault="00836EB6" w:rsidP="00836EB6">
            <w:pPr>
              <w:pStyle w:val="Texto"/>
              <w:tabs>
                <w:tab w:val="decimal" w:pos="1290"/>
              </w:tabs>
              <w:jc w:val="left"/>
              <w:rPr>
                <w:sz w:val="18"/>
                <w:szCs w:val="18"/>
              </w:rPr>
            </w:pPr>
            <w:r w:rsidRPr="00347FF4">
              <w:rPr>
                <w:sz w:val="18"/>
                <w:szCs w:val="18"/>
              </w:rPr>
              <w:t>100.688</w:t>
            </w:r>
          </w:p>
        </w:tc>
        <w:tc>
          <w:tcPr>
            <w:tcW w:w="90" w:type="dxa"/>
            <w:vAlign w:val="bottom"/>
          </w:tcPr>
          <w:p w14:paraId="6C92B038" w14:textId="77777777" w:rsidR="00836EB6" w:rsidRPr="00595F4F" w:rsidRDefault="00836EB6" w:rsidP="00836EB6">
            <w:pPr>
              <w:pStyle w:val="Texto"/>
              <w:tabs>
                <w:tab w:val="decimal" w:pos="1160"/>
              </w:tabs>
              <w:jc w:val="left"/>
              <w:rPr>
                <w:sz w:val="18"/>
                <w:szCs w:val="18"/>
              </w:rPr>
            </w:pPr>
          </w:p>
        </w:tc>
        <w:tc>
          <w:tcPr>
            <w:tcW w:w="1350" w:type="dxa"/>
            <w:vAlign w:val="bottom"/>
          </w:tcPr>
          <w:p w14:paraId="527F4B7B" w14:textId="4A720D12" w:rsidR="00836EB6" w:rsidRPr="00595F4F" w:rsidRDefault="00836EB6" w:rsidP="00836EB6">
            <w:pPr>
              <w:pStyle w:val="Texto"/>
              <w:tabs>
                <w:tab w:val="decimal" w:pos="1160"/>
              </w:tabs>
              <w:jc w:val="left"/>
              <w:rPr>
                <w:sz w:val="18"/>
                <w:szCs w:val="18"/>
              </w:rPr>
            </w:pPr>
            <w:r>
              <w:rPr>
                <w:sz w:val="18"/>
                <w:szCs w:val="18"/>
              </w:rPr>
              <w:t xml:space="preserve">-      </w:t>
            </w:r>
          </w:p>
        </w:tc>
        <w:tc>
          <w:tcPr>
            <w:tcW w:w="90" w:type="dxa"/>
            <w:vAlign w:val="bottom"/>
          </w:tcPr>
          <w:p w14:paraId="787F8054" w14:textId="77777777" w:rsidR="00836EB6" w:rsidRPr="00595F4F" w:rsidRDefault="00836EB6" w:rsidP="00836EB6">
            <w:pPr>
              <w:pStyle w:val="Texto"/>
              <w:tabs>
                <w:tab w:val="decimal" w:pos="1160"/>
              </w:tabs>
              <w:jc w:val="left"/>
              <w:rPr>
                <w:sz w:val="18"/>
                <w:szCs w:val="18"/>
              </w:rPr>
            </w:pPr>
          </w:p>
        </w:tc>
        <w:tc>
          <w:tcPr>
            <w:tcW w:w="1080" w:type="dxa"/>
            <w:vAlign w:val="bottom"/>
          </w:tcPr>
          <w:p w14:paraId="4E6AFDC4" w14:textId="51920CD5" w:rsidR="00836EB6" w:rsidRPr="00595F4F" w:rsidRDefault="00836EB6" w:rsidP="00836EB6">
            <w:pPr>
              <w:pStyle w:val="Texto"/>
              <w:tabs>
                <w:tab w:val="decimal" w:pos="972"/>
              </w:tabs>
              <w:jc w:val="left"/>
              <w:rPr>
                <w:sz w:val="18"/>
                <w:szCs w:val="18"/>
              </w:rPr>
            </w:pPr>
            <w:r w:rsidRPr="00347FF4">
              <w:rPr>
                <w:sz w:val="18"/>
                <w:szCs w:val="18"/>
              </w:rPr>
              <w:t>100.688</w:t>
            </w:r>
          </w:p>
        </w:tc>
        <w:tc>
          <w:tcPr>
            <w:tcW w:w="108" w:type="dxa"/>
            <w:vAlign w:val="bottom"/>
          </w:tcPr>
          <w:p w14:paraId="79962DBA" w14:textId="77777777" w:rsidR="00836EB6" w:rsidRPr="00595F4F" w:rsidRDefault="00836EB6" w:rsidP="00836EB6">
            <w:pPr>
              <w:pStyle w:val="Texto"/>
              <w:tabs>
                <w:tab w:val="decimal" w:pos="1160"/>
              </w:tabs>
              <w:jc w:val="left"/>
              <w:rPr>
                <w:sz w:val="18"/>
                <w:szCs w:val="18"/>
              </w:rPr>
            </w:pPr>
          </w:p>
        </w:tc>
        <w:tc>
          <w:tcPr>
            <w:tcW w:w="1125" w:type="dxa"/>
            <w:vAlign w:val="bottom"/>
          </w:tcPr>
          <w:p w14:paraId="11653D7F" w14:textId="49752C78" w:rsidR="00836EB6" w:rsidRPr="00595F4F" w:rsidRDefault="00836EB6" w:rsidP="00836EB6">
            <w:pPr>
              <w:pStyle w:val="Texto"/>
              <w:tabs>
                <w:tab w:val="decimal" w:pos="1011"/>
              </w:tabs>
              <w:jc w:val="left"/>
              <w:rPr>
                <w:sz w:val="18"/>
                <w:szCs w:val="18"/>
              </w:rPr>
            </w:pPr>
            <w:r w:rsidRPr="001F4BD8">
              <w:rPr>
                <w:sz w:val="18"/>
                <w:szCs w:val="18"/>
              </w:rPr>
              <w:t>71.862</w:t>
            </w:r>
          </w:p>
        </w:tc>
      </w:tr>
      <w:tr w:rsidR="00836EB6" w:rsidRPr="00595F4F" w14:paraId="0BDBEE84" w14:textId="77777777" w:rsidTr="008A3AB3">
        <w:trPr>
          <w:cantSplit/>
        </w:trPr>
        <w:tc>
          <w:tcPr>
            <w:tcW w:w="3420" w:type="dxa"/>
            <w:vAlign w:val="bottom"/>
          </w:tcPr>
          <w:p w14:paraId="164C1D31" w14:textId="77777777" w:rsidR="00836EB6" w:rsidRPr="00595F4F" w:rsidRDefault="00836EB6" w:rsidP="00836EB6">
            <w:pPr>
              <w:pStyle w:val="Texto"/>
              <w:jc w:val="left"/>
              <w:rPr>
                <w:sz w:val="18"/>
                <w:szCs w:val="18"/>
              </w:rPr>
            </w:pPr>
            <w:r w:rsidRPr="00595F4F">
              <w:rPr>
                <w:sz w:val="18"/>
                <w:szCs w:val="18"/>
              </w:rPr>
              <w:t>Gastos generales</w:t>
            </w:r>
          </w:p>
        </w:tc>
        <w:tc>
          <w:tcPr>
            <w:tcW w:w="90" w:type="dxa"/>
            <w:vAlign w:val="bottom"/>
          </w:tcPr>
          <w:p w14:paraId="0108982D" w14:textId="77777777" w:rsidR="00836EB6" w:rsidRPr="00595F4F" w:rsidRDefault="00836EB6" w:rsidP="00836EB6">
            <w:pPr>
              <w:pStyle w:val="Texto"/>
              <w:tabs>
                <w:tab w:val="decimal" w:pos="1160"/>
              </w:tabs>
              <w:rPr>
                <w:sz w:val="18"/>
                <w:szCs w:val="18"/>
              </w:rPr>
            </w:pPr>
          </w:p>
        </w:tc>
        <w:tc>
          <w:tcPr>
            <w:tcW w:w="1134" w:type="dxa"/>
            <w:vAlign w:val="bottom"/>
          </w:tcPr>
          <w:p w14:paraId="41C2B2BD" w14:textId="6B032AA8" w:rsidR="00836EB6" w:rsidRPr="00595F4F" w:rsidRDefault="00836EB6" w:rsidP="00836EB6">
            <w:pPr>
              <w:pStyle w:val="Texto"/>
              <w:tabs>
                <w:tab w:val="decimal" w:pos="1074"/>
              </w:tabs>
              <w:jc w:val="left"/>
              <w:rPr>
                <w:sz w:val="18"/>
                <w:szCs w:val="18"/>
              </w:rPr>
            </w:pPr>
            <w:r w:rsidRPr="00157160">
              <w:rPr>
                <w:sz w:val="18"/>
                <w:szCs w:val="18"/>
              </w:rPr>
              <w:t>730.575</w:t>
            </w:r>
          </w:p>
        </w:tc>
        <w:tc>
          <w:tcPr>
            <w:tcW w:w="90" w:type="dxa"/>
            <w:vAlign w:val="bottom"/>
          </w:tcPr>
          <w:p w14:paraId="654FE5EF" w14:textId="77777777" w:rsidR="00836EB6" w:rsidRPr="00595F4F" w:rsidRDefault="00836EB6" w:rsidP="00836EB6">
            <w:pPr>
              <w:pStyle w:val="Texto"/>
              <w:tabs>
                <w:tab w:val="decimal" w:pos="1160"/>
              </w:tabs>
              <w:jc w:val="left"/>
              <w:rPr>
                <w:sz w:val="18"/>
                <w:szCs w:val="18"/>
              </w:rPr>
            </w:pPr>
          </w:p>
        </w:tc>
        <w:tc>
          <w:tcPr>
            <w:tcW w:w="1458" w:type="dxa"/>
            <w:vAlign w:val="bottom"/>
          </w:tcPr>
          <w:p w14:paraId="4534EEFF" w14:textId="738862B8" w:rsidR="00836EB6" w:rsidRPr="00595F4F" w:rsidRDefault="00836EB6" w:rsidP="00836EB6">
            <w:pPr>
              <w:pStyle w:val="Texto"/>
              <w:tabs>
                <w:tab w:val="decimal" w:pos="1290"/>
              </w:tabs>
              <w:jc w:val="left"/>
              <w:rPr>
                <w:sz w:val="18"/>
                <w:szCs w:val="18"/>
              </w:rPr>
            </w:pPr>
            <w:r w:rsidRPr="00157160">
              <w:rPr>
                <w:sz w:val="18"/>
                <w:szCs w:val="18"/>
              </w:rPr>
              <w:t>491.546</w:t>
            </w:r>
          </w:p>
        </w:tc>
        <w:tc>
          <w:tcPr>
            <w:tcW w:w="90" w:type="dxa"/>
            <w:vAlign w:val="bottom"/>
          </w:tcPr>
          <w:p w14:paraId="1AC17911" w14:textId="77777777" w:rsidR="00836EB6" w:rsidRPr="00595F4F" w:rsidRDefault="00836EB6" w:rsidP="00836EB6">
            <w:pPr>
              <w:pStyle w:val="Texto"/>
              <w:tabs>
                <w:tab w:val="decimal" w:pos="1160"/>
              </w:tabs>
              <w:jc w:val="left"/>
              <w:rPr>
                <w:sz w:val="18"/>
                <w:szCs w:val="18"/>
              </w:rPr>
            </w:pPr>
          </w:p>
        </w:tc>
        <w:tc>
          <w:tcPr>
            <w:tcW w:w="1350" w:type="dxa"/>
            <w:vAlign w:val="bottom"/>
          </w:tcPr>
          <w:p w14:paraId="0B4E3F25" w14:textId="52401811" w:rsidR="00836EB6" w:rsidRPr="00595F4F" w:rsidRDefault="00836EB6" w:rsidP="00836EB6">
            <w:pPr>
              <w:pStyle w:val="Texto"/>
              <w:tabs>
                <w:tab w:val="decimal" w:pos="1160"/>
              </w:tabs>
              <w:jc w:val="left"/>
              <w:rPr>
                <w:sz w:val="18"/>
                <w:szCs w:val="18"/>
              </w:rPr>
            </w:pPr>
            <w:r w:rsidRPr="00157160">
              <w:rPr>
                <w:sz w:val="18"/>
                <w:szCs w:val="18"/>
              </w:rPr>
              <w:t>385.123</w:t>
            </w:r>
          </w:p>
        </w:tc>
        <w:tc>
          <w:tcPr>
            <w:tcW w:w="90" w:type="dxa"/>
            <w:vAlign w:val="bottom"/>
          </w:tcPr>
          <w:p w14:paraId="53D92A3C" w14:textId="77777777" w:rsidR="00836EB6" w:rsidRPr="00595F4F" w:rsidRDefault="00836EB6" w:rsidP="00836EB6">
            <w:pPr>
              <w:pStyle w:val="Texto"/>
              <w:tabs>
                <w:tab w:val="decimal" w:pos="1160"/>
              </w:tabs>
              <w:jc w:val="left"/>
              <w:rPr>
                <w:sz w:val="18"/>
                <w:szCs w:val="18"/>
              </w:rPr>
            </w:pPr>
          </w:p>
        </w:tc>
        <w:tc>
          <w:tcPr>
            <w:tcW w:w="1080" w:type="dxa"/>
            <w:vAlign w:val="bottom"/>
          </w:tcPr>
          <w:p w14:paraId="4D3617B0" w14:textId="7FE81B50" w:rsidR="00836EB6" w:rsidRPr="00595F4F" w:rsidRDefault="00836EB6" w:rsidP="00836EB6">
            <w:pPr>
              <w:pStyle w:val="Texto"/>
              <w:tabs>
                <w:tab w:val="decimal" w:pos="972"/>
              </w:tabs>
              <w:jc w:val="left"/>
              <w:rPr>
                <w:sz w:val="18"/>
                <w:szCs w:val="18"/>
              </w:rPr>
            </w:pPr>
            <w:r w:rsidRPr="00157160">
              <w:rPr>
                <w:sz w:val="18"/>
                <w:szCs w:val="18"/>
              </w:rPr>
              <w:t>1.607.244</w:t>
            </w:r>
          </w:p>
        </w:tc>
        <w:tc>
          <w:tcPr>
            <w:tcW w:w="108" w:type="dxa"/>
            <w:vAlign w:val="bottom"/>
          </w:tcPr>
          <w:p w14:paraId="2F379740" w14:textId="77777777" w:rsidR="00836EB6" w:rsidRPr="00595F4F" w:rsidRDefault="00836EB6" w:rsidP="00836EB6">
            <w:pPr>
              <w:pStyle w:val="Texto"/>
              <w:tabs>
                <w:tab w:val="decimal" w:pos="1160"/>
              </w:tabs>
              <w:jc w:val="left"/>
              <w:rPr>
                <w:sz w:val="18"/>
                <w:szCs w:val="18"/>
              </w:rPr>
            </w:pPr>
          </w:p>
        </w:tc>
        <w:tc>
          <w:tcPr>
            <w:tcW w:w="1125" w:type="dxa"/>
            <w:vAlign w:val="bottom"/>
          </w:tcPr>
          <w:p w14:paraId="02B243B3" w14:textId="2F37CAB1" w:rsidR="00836EB6" w:rsidRPr="00595F4F" w:rsidRDefault="00836EB6" w:rsidP="00836EB6">
            <w:pPr>
              <w:pStyle w:val="Texto"/>
              <w:tabs>
                <w:tab w:val="decimal" w:pos="1011"/>
              </w:tabs>
              <w:jc w:val="left"/>
              <w:rPr>
                <w:sz w:val="18"/>
                <w:szCs w:val="18"/>
              </w:rPr>
            </w:pPr>
            <w:r w:rsidRPr="001F4BD8">
              <w:rPr>
                <w:sz w:val="18"/>
                <w:szCs w:val="18"/>
              </w:rPr>
              <w:t>1.700.015</w:t>
            </w:r>
          </w:p>
        </w:tc>
      </w:tr>
      <w:tr w:rsidR="00836EB6" w:rsidRPr="00595F4F" w14:paraId="66074CD9" w14:textId="77777777" w:rsidTr="008A3AB3">
        <w:trPr>
          <w:cantSplit/>
        </w:trPr>
        <w:tc>
          <w:tcPr>
            <w:tcW w:w="3420" w:type="dxa"/>
            <w:vAlign w:val="bottom"/>
          </w:tcPr>
          <w:p w14:paraId="3DB92FDD" w14:textId="160A5B36" w:rsidR="00836EB6" w:rsidRPr="00595F4F" w:rsidRDefault="00836EB6" w:rsidP="00836EB6">
            <w:pPr>
              <w:pStyle w:val="Texto"/>
              <w:jc w:val="left"/>
              <w:rPr>
                <w:sz w:val="18"/>
                <w:szCs w:val="18"/>
              </w:rPr>
            </w:pPr>
            <w:r w:rsidRPr="00595F4F">
              <w:rPr>
                <w:sz w:val="18"/>
                <w:szCs w:val="18"/>
              </w:rPr>
              <w:t>Reparaciones</w:t>
            </w:r>
            <w:r>
              <w:rPr>
                <w:sz w:val="18"/>
                <w:szCs w:val="18"/>
              </w:rPr>
              <w:t xml:space="preserve"> y </w:t>
            </w:r>
            <w:r w:rsidRPr="00595F4F">
              <w:rPr>
                <w:sz w:val="18"/>
                <w:szCs w:val="18"/>
              </w:rPr>
              <w:t xml:space="preserve">mantenimiento </w:t>
            </w:r>
          </w:p>
        </w:tc>
        <w:tc>
          <w:tcPr>
            <w:tcW w:w="90" w:type="dxa"/>
            <w:vAlign w:val="bottom"/>
          </w:tcPr>
          <w:p w14:paraId="046DFD91" w14:textId="77777777" w:rsidR="00836EB6" w:rsidRPr="00595F4F" w:rsidRDefault="00836EB6" w:rsidP="00836EB6">
            <w:pPr>
              <w:pStyle w:val="Texto"/>
              <w:tabs>
                <w:tab w:val="decimal" w:pos="1160"/>
              </w:tabs>
              <w:rPr>
                <w:sz w:val="18"/>
                <w:szCs w:val="18"/>
              </w:rPr>
            </w:pPr>
          </w:p>
        </w:tc>
        <w:tc>
          <w:tcPr>
            <w:tcW w:w="1134" w:type="dxa"/>
            <w:vAlign w:val="bottom"/>
          </w:tcPr>
          <w:p w14:paraId="0AA553B5" w14:textId="066CD5C9" w:rsidR="00836EB6" w:rsidRPr="00595F4F" w:rsidRDefault="00836EB6" w:rsidP="00836EB6">
            <w:pPr>
              <w:pStyle w:val="Texto"/>
              <w:tabs>
                <w:tab w:val="decimal" w:pos="1074"/>
              </w:tabs>
              <w:jc w:val="left"/>
              <w:rPr>
                <w:sz w:val="18"/>
                <w:szCs w:val="18"/>
              </w:rPr>
            </w:pPr>
            <w:r w:rsidRPr="00347FF4">
              <w:rPr>
                <w:sz w:val="18"/>
                <w:szCs w:val="18"/>
              </w:rPr>
              <w:t>6.556.433</w:t>
            </w:r>
          </w:p>
        </w:tc>
        <w:tc>
          <w:tcPr>
            <w:tcW w:w="90" w:type="dxa"/>
            <w:vAlign w:val="bottom"/>
          </w:tcPr>
          <w:p w14:paraId="03890ACB" w14:textId="77777777" w:rsidR="00836EB6" w:rsidRPr="00595F4F" w:rsidRDefault="00836EB6" w:rsidP="00836EB6">
            <w:pPr>
              <w:pStyle w:val="Texto"/>
              <w:tabs>
                <w:tab w:val="decimal" w:pos="1160"/>
              </w:tabs>
              <w:jc w:val="left"/>
              <w:rPr>
                <w:sz w:val="18"/>
                <w:szCs w:val="18"/>
              </w:rPr>
            </w:pPr>
          </w:p>
        </w:tc>
        <w:tc>
          <w:tcPr>
            <w:tcW w:w="1458" w:type="dxa"/>
            <w:vAlign w:val="bottom"/>
          </w:tcPr>
          <w:p w14:paraId="3B6FBE86" w14:textId="18522E1A" w:rsidR="00836EB6" w:rsidRPr="00595F4F" w:rsidRDefault="00836EB6" w:rsidP="00836EB6">
            <w:pPr>
              <w:pStyle w:val="Texto"/>
              <w:tabs>
                <w:tab w:val="decimal" w:pos="1290"/>
              </w:tabs>
              <w:jc w:val="left"/>
              <w:rPr>
                <w:sz w:val="18"/>
                <w:szCs w:val="18"/>
              </w:rPr>
            </w:pPr>
            <w:r w:rsidRPr="00347FF4">
              <w:rPr>
                <w:sz w:val="18"/>
                <w:szCs w:val="18"/>
              </w:rPr>
              <w:t>122.867</w:t>
            </w:r>
          </w:p>
        </w:tc>
        <w:tc>
          <w:tcPr>
            <w:tcW w:w="90" w:type="dxa"/>
            <w:vAlign w:val="bottom"/>
          </w:tcPr>
          <w:p w14:paraId="48ECFE09" w14:textId="77777777" w:rsidR="00836EB6" w:rsidRPr="00595F4F" w:rsidRDefault="00836EB6" w:rsidP="00836EB6">
            <w:pPr>
              <w:pStyle w:val="Texto"/>
              <w:tabs>
                <w:tab w:val="decimal" w:pos="1160"/>
              </w:tabs>
              <w:jc w:val="left"/>
              <w:rPr>
                <w:sz w:val="18"/>
                <w:szCs w:val="18"/>
              </w:rPr>
            </w:pPr>
          </w:p>
        </w:tc>
        <w:tc>
          <w:tcPr>
            <w:tcW w:w="1350" w:type="dxa"/>
            <w:vAlign w:val="bottom"/>
          </w:tcPr>
          <w:p w14:paraId="46DA7390" w14:textId="23BF6A1F" w:rsidR="00836EB6" w:rsidRPr="00595F4F" w:rsidRDefault="00836EB6" w:rsidP="00836EB6">
            <w:pPr>
              <w:pStyle w:val="Texto"/>
              <w:tabs>
                <w:tab w:val="decimal" w:pos="1160"/>
              </w:tabs>
              <w:jc w:val="left"/>
              <w:rPr>
                <w:sz w:val="18"/>
                <w:szCs w:val="18"/>
              </w:rPr>
            </w:pPr>
            <w:r w:rsidRPr="00347FF4">
              <w:rPr>
                <w:sz w:val="18"/>
                <w:szCs w:val="18"/>
              </w:rPr>
              <w:t>60.663</w:t>
            </w:r>
          </w:p>
        </w:tc>
        <w:tc>
          <w:tcPr>
            <w:tcW w:w="90" w:type="dxa"/>
            <w:vAlign w:val="bottom"/>
          </w:tcPr>
          <w:p w14:paraId="4590426A" w14:textId="77777777" w:rsidR="00836EB6" w:rsidRPr="00595F4F" w:rsidRDefault="00836EB6" w:rsidP="00836EB6">
            <w:pPr>
              <w:pStyle w:val="Texto"/>
              <w:tabs>
                <w:tab w:val="decimal" w:pos="1160"/>
              </w:tabs>
              <w:jc w:val="left"/>
              <w:rPr>
                <w:sz w:val="18"/>
                <w:szCs w:val="18"/>
              </w:rPr>
            </w:pPr>
          </w:p>
        </w:tc>
        <w:tc>
          <w:tcPr>
            <w:tcW w:w="1080" w:type="dxa"/>
            <w:vAlign w:val="bottom"/>
          </w:tcPr>
          <w:p w14:paraId="4A50B3F3" w14:textId="0156F677" w:rsidR="00836EB6" w:rsidRPr="00595F4F" w:rsidRDefault="00836EB6" w:rsidP="00836EB6">
            <w:pPr>
              <w:pStyle w:val="Texto"/>
              <w:tabs>
                <w:tab w:val="decimal" w:pos="972"/>
              </w:tabs>
              <w:jc w:val="left"/>
              <w:rPr>
                <w:sz w:val="18"/>
                <w:szCs w:val="18"/>
              </w:rPr>
            </w:pPr>
            <w:r w:rsidRPr="00347FF4">
              <w:rPr>
                <w:sz w:val="18"/>
                <w:szCs w:val="18"/>
              </w:rPr>
              <w:t>6.739.963</w:t>
            </w:r>
          </w:p>
        </w:tc>
        <w:tc>
          <w:tcPr>
            <w:tcW w:w="108" w:type="dxa"/>
            <w:vAlign w:val="bottom"/>
          </w:tcPr>
          <w:p w14:paraId="15144A25" w14:textId="77777777" w:rsidR="00836EB6" w:rsidRPr="00595F4F" w:rsidRDefault="00836EB6" w:rsidP="00836EB6">
            <w:pPr>
              <w:pStyle w:val="Texto"/>
              <w:tabs>
                <w:tab w:val="decimal" w:pos="1160"/>
              </w:tabs>
              <w:jc w:val="left"/>
              <w:rPr>
                <w:sz w:val="18"/>
                <w:szCs w:val="18"/>
              </w:rPr>
            </w:pPr>
          </w:p>
        </w:tc>
        <w:tc>
          <w:tcPr>
            <w:tcW w:w="1125" w:type="dxa"/>
            <w:vAlign w:val="bottom"/>
          </w:tcPr>
          <w:p w14:paraId="466D3140" w14:textId="0A67ACA4" w:rsidR="00836EB6" w:rsidRPr="00595F4F" w:rsidRDefault="00836EB6" w:rsidP="00836EB6">
            <w:pPr>
              <w:pStyle w:val="Texto"/>
              <w:tabs>
                <w:tab w:val="decimal" w:pos="1011"/>
              </w:tabs>
              <w:jc w:val="left"/>
              <w:rPr>
                <w:sz w:val="18"/>
                <w:szCs w:val="18"/>
              </w:rPr>
            </w:pPr>
            <w:r w:rsidRPr="001F4BD8">
              <w:rPr>
                <w:sz w:val="18"/>
                <w:szCs w:val="18"/>
              </w:rPr>
              <w:t>7.123.772</w:t>
            </w:r>
          </w:p>
        </w:tc>
      </w:tr>
      <w:tr w:rsidR="00836EB6" w:rsidRPr="00595F4F" w14:paraId="5D01399F" w14:textId="77777777" w:rsidTr="008A3AB3">
        <w:trPr>
          <w:cantSplit/>
        </w:trPr>
        <w:tc>
          <w:tcPr>
            <w:tcW w:w="3420" w:type="dxa"/>
            <w:vAlign w:val="bottom"/>
          </w:tcPr>
          <w:p w14:paraId="30346211" w14:textId="77777777" w:rsidR="00836EB6" w:rsidRPr="00595F4F" w:rsidRDefault="00836EB6" w:rsidP="00836EB6">
            <w:pPr>
              <w:pStyle w:val="Texto"/>
              <w:jc w:val="left"/>
              <w:rPr>
                <w:sz w:val="18"/>
                <w:szCs w:val="18"/>
              </w:rPr>
            </w:pPr>
            <w:r w:rsidRPr="00595F4F">
              <w:rPr>
                <w:sz w:val="18"/>
                <w:szCs w:val="18"/>
              </w:rPr>
              <w:t>Depósitos, fletes, acarreos y otros</w:t>
            </w:r>
          </w:p>
        </w:tc>
        <w:tc>
          <w:tcPr>
            <w:tcW w:w="90" w:type="dxa"/>
            <w:vAlign w:val="bottom"/>
          </w:tcPr>
          <w:p w14:paraId="64A2F23A" w14:textId="77777777" w:rsidR="00836EB6" w:rsidRPr="00595F4F" w:rsidRDefault="00836EB6" w:rsidP="00836EB6">
            <w:pPr>
              <w:pStyle w:val="Texto"/>
              <w:tabs>
                <w:tab w:val="decimal" w:pos="1160"/>
              </w:tabs>
              <w:rPr>
                <w:sz w:val="18"/>
                <w:szCs w:val="18"/>
              </w:rPr>
            </w:pPr>
          </w:p>
        </w:tc>
        <w:tc>
          <w:tcPr>
            <w:tcW w:w="1134" w:type="dxa"/>
            <w:vAlign w:val="bottom"/>
          </w:tcPr>
          <w:p w14:paraId="5A3382EB" w14:textId="0039E67C" w:rsidR="00836EB6" w:rsidRPr="00595F4F" w:rsidRDefault="00836EB6" w:rsidP="00836EB6">
            <w:pPr>
              <w:pStyle w:val="Texto"/>
              <w:tabs>
                <w:tab w:val="decimal" w:pos="1074"/>
              </w:tabs>
              <w:jc w:val="left"/>
              <w:rPr>
                <w:sz w:val="18"/>
                <w:szCs w:val="18"/>
              </w:rPr>
            </w:pPr>
            <w:r w:rsidRPr="00157160">
              <w:rPr>
                <w:sz w:val="18"/>
                <w:szCs w:val="18"/>
              </w:rPr>
              <w:t>3.306.009</w:t>
            </w:r>
          </w:p>
        </w:tc>
        <w:tc>
          <w:tcPr>
            <w:tcW w:w="90" w:type="dxa"/>
            <w:vAlign w:val="bottom"/>
          </w:tcPr>
          <w:p w14:paraId="05326823" w14:textId="77777777" w:rsidR="00836EB6" w:rsidRPr="00595F4F" w:rsidRDefault="00836EB6" w:rsidP="00836EB6">
            <w:pPr>
              <w:pStyle w:val="Texto"/>
              <w:tabs>
                <w:tab w:val="decimal" w:pos="1160"/>
              </w:tabs>
              <w:jc w:val="left"/>
              <w:rPr>
                <w:sz w:val="18"/>
                <w:szCs w:val="18"/>
              </w:rPr>
            </w:pPr>
          </w:p>
        </w:tc>
        <w:tc>
          <w:tcPr>
            <w:tcW w:w="1458" w:type="dxa"/>
            <w:vAlign w:val="bottom"/>
          </w:tcPr>
          <w:p w14:paraId="79D1B65E" w14:textId="484BDFD1" w:rsidR="00836EB6" w:rsidRPr="00595F4F" w:rsidRDefault="00836EB6" w:rsidP="00836EB6">
            <w:pPr>
              <w:pStyle w:val="Texto"/>
              <w:tabs>
                <w:tab w:val="decimal" w:pos="1290"/>
              </w:tabs>
              <w:jc w:val="left"/>
              <w:rPr>
                <w:sz w:val="18"/>
                <w:szCs w:val="18"/>
              </w:rPr>
            </w:pPr>
            <w:r w:rsidRPr="00157160">
              <w:rPr>
                <w:sz w:val="18"/>
                <w:szCs w:val="18"/>
              </w:rPr>
              <w:t>3.139.133</w:t>
            </w:r>
          </w:p>
        </w:tc>
        <w:tc>
          <w:tcPr>
            <w:tcW w:w="90" w:type="dxa"/>
            <w:vAlign w:val="bottom"/>
          </w:tcPr>
          <w:p w14:paraId="7D4E2211" w14:textId="77777777" w:rsidR="00836EB6" w:rsidRPr="00595F4F" w:rsidRDefault="00836EB6" w:rsidP="00836EB6">
            <w:pPr>
              <w:pStyle w:val="Texto"/>
              <w:tabs>
                <w:tab w:val="decimal" w:pos="1160"/>
              </w:tabs>
              <w:jc w:val="left"/>
              <w:rPr>
                <w:sz w:val="18"/>
                <w:szCs w:val="18"/>
              </w:rPr>
            </w:pPr>
          </w:p>
        </w:tc>
        <w:tc>
          <w:tcPr>
            <w:tcW w:w="1350" w:type="dxa"/>
            <w:vAlign w:val="bottom"/>
          </w:tcPr>
          <w:p w14:paraId="397DD200" w14:textId="302259AD" w:rsidR="00836EB6" w:rsidRPr="00595F4F" w:rsidRDefault="00836EB6" w:rsidP="00836EB6">
            <w:pPr>
              <w:pStyle w:val="Texto"/>
              <w:tabs>
                <w:tab w:val="decimal" w:pos="1160"/>
              </w:tabs>
              <w:jc w:val="left"/>
              <w:rPr>
                <w:sz w:val="18"/>
                <w:szCs w:val="18"/>
              </w:rPr>
            </w:pPr>
            <w:r>
              <w:rPr>
                <w:sz w:val="18"/>
                <w:szCs w:val="18"/>
              </w:rPr>
              <w:t xml:space="preserve">-      </w:t>
            </w:r>
          </w:p>
        </w:tc>
        <w:tc>
          <w:tcPr>
            <w:tcW w:w="90" w:type="dxa"/>
            <w:vAlign w:val="bottom"/>
          </w:tcPr>
          <w:p w14:paraId="2AEE0C2A" w14:textId="77777777" w:rsidR="00836EB6" w:rsidRPr="00595F4F" w:rsidRDefault="00836EB6" w:rsidP="00836EB6">
            <w:pPr>
              <w:pStyle w:val="Texto"/>
              <w:tabs>
                <w:tab w:val="decimal" w:pos="1160"/>
              </w:tabs>
              <w:jc w:val="left"/>
              <w:rPr>
                <w:sz w:val="18"/>
                <w:szCs w:val="18"/>
              </w:rPr>
            </w:pPr>
          </w:p>
        </w:tc>
        <w:tc>
          <w:tcPr>
            <w:tcW w:w="1080" w:type="dxa"/>
            <w:vAlign w:val="bottom"/>
          </w:tcPr>
          <w:p w14:paraId="095569A6" w14:textId="2E8F5C8F" w:rsidR="00836EB6" w:rsidRPr="00595F4F" w:rsidRDefault="00836EB6" w:rsidP="00836EB6">
            <w:pPr>
              <w:pStyle w:val="Texto"/>
              <w:tabs>
                <w:tab w:val="decimal" w:pos="972"/>
              </w:tabs>
              <w:jc w:val="left"/>
              <w:rPr>
                <w:sz w:val="18"/>
                <w:szCs w:val="18"/>
              </w:rPr>
            </w:pPr>
            <w:r w:rsidRPr="00157160">
              <w:rPr>
                <w:sz w:val="18"/>
                <w:szCs w:val="18"/>
              </w:rPr>
              <w:t>6.445.142</w:t>
            </w:r>
          </w:p>
        </w:tc>
        <w:tc>
          <w:tcPr>
            <w:tcW w:w="108" w:type="dxa"/>
            <w:vAlign w:val="bottom"/>
          </w:tcPr>
          <w:p w14:paraId="2CC2B63C" w14:textId="77777777" w:rsidR="00836EB6" w:rsidRPr="00595F4F" w:rsidRDefault="00836EB6" w:rsidP="00836EB6">
            <w:pPr>
              <w:pStyle w:val="Texto"/>
              <w:tabs>
                <w:tab w:val="decimal" w:pos="1160"/>
              </w:tabs>
              <w:jc w:val="left"/>
              <w:rPr>
                <w:sz w:val="18"/>
                <w:szCs w:val="18"/>
              </w:rPr>
            </w:pPr>
          </w:p>
        </w:tc>
        <w:tc>
          <w:tcPr>
            <w:tcW w:w="1125" w:type="dxa"/>
            <w:vAlign w:val="bottom"/>
          </w:tcPr>
          <w:p w14:paraId="44D5E6BA" w14:textId="4656B5DE" w:rsidR="00836EB6" w:rsidRPr="00595F4F" w:rsidRDefault="00836EB6" w:rsidP="00836EB6">
            <w:pPr>
              <w:pStyle w:val="Texto"/>
              <w:tabs>
                <w:tab w:val="decimal" w:pos="1011"/>
              </w:tabs>
              <w:jc w:val="left"/>
              <w:rPr>
                <w:sz w:val="18"/>
                <w:szCs w:val="18"/>
              </w:rPr>
            </w:pPr>
            <w:r w:rsidRPr="001F4BD8">
              <w:rPr>
                <w:sz w:val="18"/>
                <w:szCs w:val="18"/>
              </w:rPr>
              <w:t>6.613.859</w:t>
            </w:r>
          </w:p>
        </w:tc>
      </w:tr>
      <w:tr w:rsidR="00836EB6" w:rsidRPr="00595F4F" w14:paraId="63606D36" w14:textId="77777777" w:rsidTr="008A3AB3">
        <w:trPr>
          <w:cantSplit/>
        </w:trPr>
        <w:tc>
          <w:tcPr>
            <w:tcW w:w="3420" w:type="dxa"/>
            <w:vAlign w:val="bottom"/>
          </w:tcPr>
          <w:p w14:paraId="6D90409E" w14:textId="77777777" w:rsidR="00836EB6" w:rsidRPr="00595F4F" w:rsidRDefault="00836EB6" w:rsidP="00836EB6">
            <w:pPr>
              <w:pStyle w:val="Texto"/>
              <w:jc w:val="left"/>
              <w:rPr>
                <w:sz w:val="18"/>
                <w:szCs w:val="18"/>
              </w:rPr>
            </w:pPr>
            <w:r w:rsidRPr="00595F4F">
              <w:rPr>
                <w:sz w:val="18"/>
                <w:szCs w:val="18"/>
              </w:rPr>
              <w:t>Energía y combustibles</w:t>
            </w:r>
          </w:p>
        </w:tc>
        <w:tc>
          <w:tcPr>
            <w:tcW w:w="90" w:type="dxa"/>
            <w:vAlign w:val="bottom"/>
          </w:tcPr>
          <w:p w14:paraId="520BE64B" w14:textId="77777777" w:rsidR="00836EB6" w:rsidRPr="00595F4F" w:rsidRDefault="00836EB6" w:rsidP="00836EB6">
            <w:pPr>
              <w:pStyle w:val="Texto"/>
              <w:tabs>
                <w:tab w:val="decimal" w:pos="1160"/>
              </w:tabs>
              <w:rPr>
                <w:sz w:val="18"/>
                <w:szCs w:val="18"/>
              </w:rPr>
            </w:pPr>
          </w:p>
        </w:tc>
        <w:tc>
          <w:tcPr>
            <w:tcW w:w="1134" w:type="dxa"/>
            <w:vAlign w:val="bottom"/>
          </w:tcPr>
          <w:p w14:paraId="2D8EBB44" w14:textId="4CDEA64D" w:rsidR="00836EB6" w:rsidRPr="00595F4F" w:rsidRDefault="00836EB6" w:rsidP="00836EB6">
            <w:pPr>
              <w:pStyle w:val="Texto"/>
              <w:tabs>
                <w:tab w:val="decimal" w:pos="1074"/>
              </w:tabs>
              <w:jc w:val="left"/>
              <w:rPr>
                <w:sz w:val="18"/>
                <w:szCs w:val="18"/>
              </w:rPr>
            </w:pPr>
            <w:r w:rsidRPr="00157160">
              <w:rPr>
                <w:sz w:val="18"/>
                <w:szCs w:val="18"/>
              </w:rPr>
              <w:t>2.751.571</w:t>
            </w:r>
          </w:p>
        </w:tc>
        <w:tc>
          <w:tcPr>
            <w:tcW w:w="90" w:type="dxa"/>
            <w:vAlign w:val="bottom"/>
          </w:tcPr>
          <w:p w14:paraId="57B2E862" w14:textId="77777777" w:rsidR="00836EB6" w:rsidRPr="00595F4F" w:rsidRDefault="00836EB6" w:rsidP="00836EB6">
            <w:pPr>
              <w:pStyle w:val="Texto"/>
              <w:tabs>
                <w:tab w:val="decimal" w:pos="1160"/>
              </w:tabs>
              <w:jc w:val="left"/>
              <w:rPr>
                <w:sz w:val="18"/>
                <w:szCs w:val="18"/>
              </w:rPr>
            </w:pPr>
          </w:p>
        </w:tc>
        <w:tc>
          <w:tcPr>
            <w:tcW w:w="1458" w:type="dxa"/>
            <w:vAlign w:val="bottom"/>
          </w:tcPr>
          <w:p w14:paraId="0589D8CA" w14:textId="149EB556" w:rsidR="00836EB6" w:rsidRPr="00595F4F" w:rsidRDefault="00836EB6" w:rsidP="00836EB6">
            <w:pPr>
              <w:pStyle w:val="Texto"/>
              <w:tabs>
                <w:tab w:val="decimal" w:pos="1290"/>
              </w:tabs>
              <w:jc w:val="left"/>
              <w:rPr>
                <w:sz w:val="18"/>
                <w:szCs w:val="18"/>
              </w:rPr>
            </w:pPr>
            <w:r w:rsidRPr="00157160">
              <w:rPr>
                <w:sz w:val="18"/>
                <w:szCs w:val="18"/>
              </w:rPr>
              <w:t>1.780</w:t>
            </w:r>
          </w:p>
        </w:tc>
        <w:tc>
          <w:tcPr>
            <w:tcW w:w="90" w:type="dxa"/>
            <w:vAlign w:val="bottom"/>
          </w:tcPr>
          <w:p w14:paraId="144E610D" w14:textId="77777777" w:rsidR="00836EB6" w:rsidRPr="00595F4F" w:rsidRDefault="00836EB6" w:rsidP="00836EB6">
            <w:pPr>
              <w:pStyle w:val="Texto"/>
              <w:tabs>
                <w:tab w:val="decimal" w:pos="1160"/>
              </w:tabs>
              <w:jc w:val="left"/>
              <w:rPr>
                <w:sz w:val="18"/>
                <w:szCs w:val="18"/>
              </w:rPr>
            </w:pPr>
          </w:p>
        </w:tc>
        <w:tc>
          <w:tcPr>
            <w:tcW w:w="1350" w:type="dxa"/>
            <w:vAlign w:val="bottom"/>
          </w:tcPr>
          <w:p w14:paraId="1DEDF4E2" w14:textId="42D31436" w:rsidR="00836EB6" w:rsidRPr="00595F4F" w:rsidRDefault="00836EB6" w:rsidP="00836EB6">
            <w:pPr>
              <w:pStyle w:val="Texto"/>
              <w:tabs>
                <w:tab w:val="decimal" w:pos="1160"/>
              </w:tabs>
              <w:jc w:val="left"/>
              <w:rPr>
                <w:sz w:val="18"/>
                <w:szCs w:val="18"/>
              </w:rPr>
            </w:pPr>
            <w:r>
              <w:rPr>
                <w:sz w:val="18"/>
                <w:szCs w:val="18"/>
              </w:rPr>
              <w:t xml:space="preserve">-      </w:t>
            </w:r>
          </w:p>
        </w:tc>
        <w:tc>
          <w:tcPr>
            <w:tcW w:w="90" w:type="dxa"/>
            <w:vAlign w:val="bottom"/>
          </w:tcPr>
          <w:p w14:paraId="4CD84EAE" w14:textId="77777777" w:rsidR="00836EB6" w:rsidRPr="00595F4F" w:rsidRDefault="00836EB6" w:rsidP="00836EB6">
            <w:pPr>
              <w:pStyle w:val="Texto"/>
              <w:tabs>
                <w:tab w:val="decimal" w:pos="1160"/>
              </w:tabs>
              <w:jc w:val="left"/>
              <w:rPr>
                <w:sz w:val="18"/>
                <w:szCs w:val="18"/>
              </w:rPr>
            </w:pPr>
          </w:p>
        </w:tc>
        <w:tc>
          <w:tcPr>
            <w:tcW w:w="1080" w:type="dxa"/>
            <w:vAlign w:val="bottom"/>
          </w:tcPr>
          <w:p w14:paraId="214F351E" w14:textId="28D22A0D" w:rsidR="00836EB6" w:rsidRPr="00595F4F" w:rsidRDefault="00836EB6" w:rsidP="00836EB6">
            <w:pPr>
              <w:pStyle w:val="Texto"/>
              <w:tabs>
                <w:tab w:val="decimal" w:pos="972"/>
              </w:tabs>
              <w:jc w:val="left"/>
              <w:rPr>
                <w:sz w:val="18"/>
                <w:szCs w:val="18"/>
              </w:rPr>
            </w:pPr>
            <w:r w:rsidRPr="00157160">
              <w:rPr>
                <w:sz w:val="18"/>
                <w:szCs w:val="18"/>
              </w:rPr>
              <w:t>2.753.351</w:t>
            </w:r>
          </w:p>
        </w:tc>
        <w:tc>
          <w:tcPr>
            <w:tcW w:w="108" w:type="dxa"/>
            <w:vAlign w:val="bottom"/>
          </w:tcPr>
          <w:p w14:paraId="76B57372" w14:textId="77777777" w:rsidR="00836EB6" w:rsidRPr="00595F4F" w:rsidRDefault="00836EB6" w:rsidP="00836EB6">
            <w:pPr>
              <w:pStyle w:val="Texto"/>
              <w:tabs>
                <w:tab w:val="decimal" w:pos="1160"/>
              </w:tabs>
              <w:jc w:val="left"/>
              <w:rPr>
                <w:sz w:val="18"/>
                <w:szCs w:val="18"/>
              </w:rPr>
            </w:pPr>
          </w:p>
        </w:tc>
        <w:tc>
          <w:tcPr>
            <w:tcW w:w="1125" w:type="dxa"/>
            <w:vAlign w:val="bottom"/>
          </w:tcPr>
          <w:p w14:paraId="2A1ADB6B" w14:textId="078BD886" w:rsidR="00836EB6" w:rsidRPr="00595F4F" w:rsidRDefault="00836EB6" w:rsidP="00836EB6">
            <w:pPr>
              <w:pStyle w:val="Texto"/>
              <w:tabs>
                <w:tab w:val="decimal" w:pos="1011"/>
              </w:tabs>
              <w:jc w:val="left"/>
              <w:rPr>
                <w:sz w:val="18"/>
                <w:szCs w:val="18"/>
              </w:rPr>
            </w:pPr>
            <w:r w:rsidRPr="001F4BD8">
              <w:rPr>
                <w:sz w:val="18"/>
                <w:szCs w:val="18"/>
              </w:rPr>
              <w:t>1.892.128</w:t>
            </w:r>
          </w:p>
        </w:tc>
      </w:tr>
      <w:tr w:rsidR="00836EB6" w:rsidRPr="00595F4F" w14:paraId="14077C9F" w14:textId="77777777" w:rsidTr="008A3AB3">
        <w:trPr>
          <w:cantSplit/>
        </w:trPr>
        <w:tc>
          <w:tcPr>
            <w:tcW w:w="3420" w:type="dxa"/>
            <w:vAlign w:val="bottom"/>
          </w:tcPr>
          <w:p w14:paraId="054AAC8D" w14:textId="77777777" w:rsidR="00836EB6" w:rsidRPr="00595F4F" w:rsidRDefault="00836EB6" w:rsidP="00836EB6">
            <w:pPr>
              <w:pStyle w:val="Texto"/>
              <w:jc w:val="left"/>
              <w:rPr>
                <w:sz w:val="18"/>
                <w:szCs w:val="18"/>
              </w:rPr>
            </w:pPr>
            <w:r w:rsidRPr="00595F4F">
              <w:rPr>
                <w:sz w:val="18"/>
                <w:szCs w:val="18"/>
              </w:rPr>
              <w:t>Impuestos, tasas y contribuciones</w:t>
            </w:r>
          </w:p>
        </w:tc>
        <w:tc>
          <w:tcPr>
            <w:tcW w:w="90" w:type="dxa"/>
            <w:vAlign w:val="bottom"/>
          </w:tcPr>
          <w:p w14:paraId="1CCA6156" w14:textId="77777777" w:rsidR="00836EB6" w:rsidRPr="00595F4F" w:rsidRDefault="00836EB6" w:rsidP="00836EB6">
            <w:pPr>
              <w:pStyle w:val="Texto"/>
              <w:tabs>
                <w:tab w:val="decimal" w:pos="1160"/>
              </w:tabs>
              <w:rPr>
                <w:sz w:val="18"/>
                <w:szCs w:val="18"/>
              </w:rPr>
            </w:pPr>
          </w:p>
        </w:tc>
        <w:tc>
          <w:tcPr>
            <w:tcW w:w="1134" w:type="dxa"/>
            <w:vAlign w:val="bottom"/>
          </w:tcPr>
          <w:p w14:paraId="1B04D7FE" w14:textId="5F174678" w:rsidR="00836EB6" w:rsidRPr="00595F4F" w:rsidRDefault="00D43444" w:rsidP="00836EB6">
            <w:pPr>
              <w:pStyle w:val="Texto"/>
              <w:tabs>
                <w:tab w:val="decimal" w:pos="1074"/>
              </w:tabs>
              <w:jc w:val="left"/>
              <w:rPr>
                <w:sz w:val="18"/>
                <w:szCs w:val="18"/>
              </w:rPr>
            </w:pPr>
            <w:r>
              <w:rPr>
                <w:sz w:val="18"/>
                <w:szCs w:val="18"/>
              </w:rPr>
              <w:t>360.249</w:t>
            </w:r>
          </w:p>
        </w:tc>
        <w:tc>
          <w:tcPr>
            <w:tcW w:w="90" w:type="dxa"/>
            <w:vAlign w:val="bottom"/>
          </w:tcPr>
          <w:p w14:paraId="23DEE425" w14:textId="77777777" w:rsidR="00836EB6" w:rsidRPr="00595F4F" w:rsidRDefault="00836EB6" w:rsidP="00836EB6">
            <w:pPr>
              <w:pStyle w:val="Texto"/>
              <w:tabs>
                <w:tab w:val="decimal" w:pos="1160"/>
              </w:tabs>
              <w:jc w:val="left"/>
              <w:rPr>
                <w:sz w:val="18"/>
                <w:szCs w:val="18"/>
              </w:rPr>
            </w:pPr>
          </w:p>
        </w:tc>
        <w:tc>
          <w:tcPr>
            <w:tcW w:w="1458" w:type="dxa"/>
            <w:vAlign w:val="bottom"/>
          </w:tcPr>
          <w:p w14:paraId="38E3341C" w14:textId="28F5B3DB" w:rsidR="00836EB6" w:rsidRPr="00595F4F" w:rsidRDefault="00836EB6" w:rsidP="00836EB6">
            <w:pPr>
              <w:pStyle w:val="Texto"/>
              <w:tabs>
                <w:tab w:val="decimal" w:pos="1290"/>
              </w:tabs>
              <w:jc w:val="left"/>
              <w:rPr>
                <w:sz w:val="18"/>
                <w:szCs w:val="18"/>
              </w:rPr>
            </w:pPr>
            <w:r w:rsidRPr="00157160">
              <w:rPr>
                <w:sz w:val="18"/>
                <w:szCs w:val="18"/>
              </w:rPr>
              <w:t>1.225.879</w:t>
            </w:r>
          </w:p>
        </w:tc>
        <w:tc>
          <w:tcPr>
            <w:tcW w:w="90" w:type="dxa"/>
            <w:vAlign w:val="bottom"/>
          </w:tcPr>
          <w:p w14:paraId="7F52F9BF" w14:textId="77777777" w:rsidR="00836EB6" w:rsidRPr="00595F4F" w:rsidRDefault="00836EB6" w:rsidP="00836EB6">
            <w:pPr>
              <w:pStyle w:val="Texto"/>
              <w:tabs>
                <w:tab w:val="decimal" w:pos="1160"/>
              </w:tabs>
              <w:jc w:val="left"/>
              <w:rPr>
                <w:sz w:val="18"/>
                <w:szCs w:val="18"/>
              </w:rPr>
            </w:pPr>
          </w:p>
        </w:tc>
        <w:tc>
          <w:tcPr>
            <w:tcW w:w="1350" w:type="dxa"/>
            <w:vAlign w:val="bottom"/>
          </w:tcPr>
          <w:p w14:paraId="2D4423F3" w14:textId="75019B2B" w:rsidR="00836EB6" w:rsidRPr="00595F4F" w:rsidRDefault="00836EB6" w:rsidP="00836EB6">
            <w:pPr>
              <w:pStyle w:val="Texto"/>
              <w:tabs>
                <w:tab w:val="decimal" w:pos="1160"/>
              </w:tabs>
              <w:jc w:val="left"/>
              <w:rPr>
                <w:sz w:val="18"/>
                <w:szCs w:val="18"/>
              </w:rPr>
            </w:pPr>
            <w:r w:rsidRPr="00157160">
              <w:rPr>
                <w:sz w:val="18"/>
                <w:szCs w:val="18"/>
              </w:rPr>
              <w:t>564.125</w:t>
            </w:r>
          </w:p>
        </w:tc>
        <w:tc>
          <w:tcPr>
            <w:tcW w:w="90" w:type="dxa"/>
            <w:vAlign w:val="bottom"/>
          </w:tcPr>
          <w:p w14:paraId="2A23FC04" w14:textId="77777777" w:rsidR="00836EB6" w:rsidRPr="00595F4F" w:rsidRDefault="00836EB6" w:rsidP="00836EB6">
            <w:pPr>
              <w:pStyle w:val="Texto"/>
              <w:tabs>
                <w:tab w:val="decimal" w:pos="1160"/>
              </w:tabs>
              <w:jc w:val="left"/>
              <w:rPr>
                <w:sz w:val="18"/>
                <w:szCs w:val="18"/>
              </w:rPr>
            </w:pPr>
          </w:p>
        </w:tc>
        <w:tc>
          <w:tcPr>
            <w:tcW w:w="1080" w:type="dxa"/>
            <w:vAlign w:val="bottom"/>
          </w:tcPr>
          <w:p w14:paraId="4187FE05" w14:textId="2C2A9999" w:rsidR="00836EB6" w:rsidRPr="00595F4F" w:rsidRDefault="00836EB6" w:rsidP="00836EB6">
            <w:pPr>
              <w:pStyle w:val="Texto"/>
              <w:tabs>
                <w:tab w:val="decimal" w:pos="972"/>
              </w:tabs>
              <w:jc w:val="left"/>
              <w:rPr>
                <w:sz w:val="18"/>
                <w:szCs w:val="18"/>
              </w:rPr>
            </w:pPr>
            <w:r w:rsidRPr="00157160">
              <w:rPr>
                <w:sz w:val="18"/>
                <w:szCs w:val="18"/>
              </w:rPr>
              <w:t>2.</w:t>
            </w:r>
            <w:r w:rsidR="00D43444">
              <w:rPr>
                <w:sz w:val="18"/>
                <w:szCs w:val="18"/>
              </w:rPr>
              <w:t>150.253</w:t>
            </w:r>
          </w:p>
        </w:tc>
        <w:tc>
          <w:tcPr>
            <w:tcW w:w="108" w:type="dxa"/>
            <w:vAlign w:val="bottom"/>
          </w:tcPr>
          <w:p w14:paraId="1928D41F" w14:textId="77777777" w:rsidR="00836EB6" w:rsidRPr="00595F4F" w:rsidRDefault="00836EB6" w:rsidP="00836EB6">
            <w:pPr>
              <w:pStyle w:val="Texto"/>
              <w:tabs>
                <w:tab w:val="decimal" w:pos="1160"/>
              </w:tabs>
              <w:jc w:val="left"/>
              <w:rPr>
                <w:sz w:val="18"/>
                <w:szCs w:val="18"/>
              </w:rPr>
            </w:pPr>
          </w:p>
        </w:tc>
        <w:tc>
          <w:tcPr>
            <w:tcW w:w="1125" w:type="dxa"/>
            <w:vAlign w:val="bottom"/>
          </w:tcPr>
          <w:p w14:paraId="4E5E559E" w14:textId="1AFE3C1D" w:rsidR="00836EB6" w:rsidRPr="00595F4F" w:rsidRDefault="00836EB6" w:rsidP="00836EB6">
            <w:pPr>
              <w:pStyle w:val="Texto"/>
              <w:tabs>
                <w:tab w:val="decimal" w:pos="1011"/>
              </w:tabs>
              <w:jc w:val="left"/>
              <w:rPr>
                <w:sz w:val="18"/>
                <w:szCs w:val="18"/>
              </w:rPr>
            </w:pPr>
            <w:r w:rsidRPr="001F4BD8">
              <w:rPr>
                <w:sz w:val="18"/>
                <w:szCs w:val="18"/>
              </w:rPr>
              <w:t>1.972.832</w:t>
            </w:r>
          </w:p>
        </w:tc>
      </w:tr>
      <w:tr w:rsidR="00836EB6" w:rsidRPr="00595F4F" w14:paraId="4912D10D" w14:textId="77777777" w:rsidTr="001F4BD8">
        <w:trPr>
          <w:cantSplit/>
        </w:trPr>
        <w:tc>
          <w:tcPr>
            <w:tcW w:w="3420" w:type="dxa"/>
            <w:vAlign w:val="bottom"/>
          </w:tcPr>
          <w:p w14:paraId="7E449AA7" w14:textId="77777777" w:rsidR="00836EB6" w:rsidRPr="00595F4F" w:rsidRDefault="00836EB6" w:rsidP="00836EB6">
            <w:pPr>
              <w:pStyle w:val="Texto"/>
              <w:jc w:val="left"/>
              <w:rPr>
                <w:sz w:val="18"/>
                <w:szCs w:val="18"/>
              </w:rPr>
            </w:pPr>
            <w:r w:rsidRPr="00595F4F">
              <w:rPr>
                <w:sz w:val="18"/>
                <w:szCs w:val="18"/>
              </w:rPr>
              <w:t>Gastos despacho y otros gastos de venta</w:t>
            </w:r>
          </w:p>
        </w:tc>
        <w:tc>
          <w:tcPr>
            <w:tcW w:w="90" w:type="dxa"/>
            <w:vAlign w:val="bottom"/>
          </w:tcPr>
          <w:p w14:paraId="28EDF008" w14:textId="77777777" w:rsidR="00836EB6" w:rsidRPr="00595F4F" w:rsidRDefault="00836EB6" w:rsidP="00836EB6">
            <w:pPr>
              <w:pStyle w:val="Texto"/>
              <w:tabs>
                <w:tab w:val="decimal" w:pos="1160"/>
              </w:tabs>
              <w:rPr>
                <w:sz w:val="18"/>
                <w:szCs w:val="18"/>
              </w:rPr>
            </w:pPr>
          </w:p>
        </w:tc>
        <w:tc>
          <w:tcPr>
            <w:tcW w:w="1134" w:type="dxa"/>
            <w:vAlign w:val="bottom"/>
          </w:tcPr>
          <w:p w14:paraId="4B1E2405" w14:textId="764A8FAF" w:rsidR="00836EB6" w:rsidRPr="00595F4F" w:rsidRDefault="00836EB6" w:rsidP="00836EB6">
            <w:pPr>
              <w:pStyle w:val="Texto"/>
              <w:tabs>
                <w:tab w:val="decimal" w:pos="1074"/>
              </w:tabs>
              <w:jc w:val="left"/>
              <w:rPr>
                <w:sz w:val="18"/>
                <w:szCs w:val="18"/>
              </w:rPr>
            </w:pPr>
            <w:r>
              <w:rPr>
                <w:sz w:val="18"/>
                <w:szCs w:val="18"/>
              </w:rPr>
              <w:t xml:space="preserve">-      </w:t>
            </w:r>
          </w:p>
        </w:tc>
        <w:tc>
          <w:tcPr>
            <w:tcW w:w="90" w:type="dxa"/>
            <w:vAlign w:val="bottom"/>
          </w:tcPr>
          <w:p w14:paraId="5E58A7BC" w14:textId="77777777" w:rsidR="00836EB6" w:rsidRPr="00595F4F" w:rsidRDefault="00836EB6" w:rsidP="00836EB6">
            <w:pPr>
              <w:pStyle w:val="Texto"/>
              <w:tabs>
                <w:tab w:val="decimal" w:pos="1160"/>
              </w:tabs>
              <w:jc w:val="left"/>
              <w:rPr>
                <w:sz w:val="18"/>
                <w:szCs w:val="18"/>
              </w:rPr>
            </w:pPr>
          </w:p>
        </w:tc>
        <w:tc>
          <w:tcPr>
            <w:tcW w:w="1458" w:type="dxa"/>
            <w:vAlign w:val="bottom"/>
          </w:tcPr>
          <w:p w14:paraId="0A27C1EC" w14:textId="463E48BC" w:rsidR="00836EB6" w:rsidRPr="00595F4F" w:rsidRDefault="00836EB6" w:rsidP="00836EB6">
            <w:pPr>
              <w:pStyle w:val="Texto"/>
              <w:tabs>
                <w:tab w:val="decimal" w:pos="1290"/>
              </w:tabs>
              <w:jc w:val="left"/>
              <w:rPr>
                <w:sz w:val="18"/>
                <w:szCs w:val="18"/>
              </w:rPr>
            </w:pPr>
            <w:r w:rsidRPr="00157160">
              <w:rPr>
                <w:sz w:val="18"/>
                <w:szCs w:val="18"/>
              </w:rPr>
              <w:t>3.345.849</w:t>
            </w:r>
          </w:p>
        </w:tc>
        <w:tc>
          <w:tcPr>
            <w:tcW w:w="90" w:type="dxa"/>
            <w:vAlign w:val="bottom"/>
          </w:tcPr>
          <w:p w14:paraId="3247406B" w14:textId="77777777" w:rsidR="00836EB6" w:rsidRPr="00595F4F" w:rsidRDefault="00836EB6" w:rsidP="00836EB6">
            <w:pPr>
              <w:pStyle w:val="Texto"/>
              <w:tabs>
                <w:tab w:val="decimal" w:pos="1160"/>
              </w:tabs>
              <w:jc w:val="left"/>
              <w:rPr>
                <w:sz w:val="18"/>
                <w:szCs w:val="18"/>
              </w:rPr>
            </w:pPr>
          </w:p>
        </w:tc>
        <w:tc>
          <w:tcPr>
            <w:tcW w:w="1350" w:type="dxa"/>
            <w:vAlign w:val="bottom"/>
          </w:tcPr>
          <w:p w14:paraId="727F1FDC" w14:textId="47B23E86" w:rsidR="00836EB6" w:rsidRPr="00595F4F" w:rsidRDefault="00836EB6" w:rsidP="00836EB6">
            <w:pPr>
              <w:pStyle w:val="Texto"/>
              <w:tabs>
                <w:tab w:val="decimal" w:pos="1160"/>
              </w:tabs>
              <w:jc w:val="left"/>
              <w:rPr>
                <w:sz w:val="18"/>
                <w:szCs w:val="18"/>
              </w:rPr>
            </w:pPr>
            <w:r>
              <w:rPr>
                <w:sz w:val="18"/>
                <w:szCs w:val="18"/>
              </w:rPr>
              <w:t xml:space="preserve">-      </w:t>
            </w:r>
          </w:p>
        </w:tc>
        <w:tc>
          <w:tcPr>
            <w:tcW w:w="90" w:type="dxa"/>
            <w:vAlign w:val="bottom"/>
          </w:tcPr>
          <w:p w14:paraId="11F636B5" w14:textId="77777777" w:rsidR="00836EB6" w:rsidRPr="00595F4F" w:rsidRDefault="00836EB6" w:rsidP="00836EB6">
            <w:pPr>
              <w:pStyle w:val="Texto"/>
              <w:tabs>
                <w:tab w:val="decimal" w:pos="1160"/>
              </w:tabs>
              <w:jc w:val="left"/>
              <w:rPr>
                <w:sz w:val="18"/>
                <w:szCs w:val="18"/>
              </w:rPr>
            </w:pPr>
          </w:p>
        </w:tc>
        <w:tc>
          <w:tcPr>
            <w:tcW w:w="1080" w:type="dxa"/>
            <w:vAlign w:val="bottom"/>
          </w:tcPr>
          <w:p w14:paraId="2D9D73EE" w14:textId="6A70006F" w:rsidR="00836EB6" w:rsidRPr="00595F4F" w:rsidRDefault="00836EB6" w:rsidP="00836EB6">
            <w:pPr>
              <w:pStyle w:val="Texto"/>
              <w:tabs>
                <w:tab w:val="decimal" w:pos="972"/>
              </w:tabs>
              <w:jc w:val="left"/>
              <w:rPr>
                <w:sz w:val="18"/>
                <w:szCs w:val="18"/>
              </w:rPr>
            </w:pPr>
            <w:r w:rsidRPr="00157160">
              <w:rPr>
                <w:sz w:val="18"/>
                <w:szCs w:val="18"/>
              </w:rPr>
              <w:t>3.345.849</w:t>
            </w:r>
          </w:p>
        </w:tc>
        <w:tc>
          <w:tcPr>
            <w:tcW w:w="108" w:type="dxa"/>
            <w:vAlign w:val="bottom"/>
          </w:tcPr>
          <w:p w14:paraId="0C753174" w14:textId="77777777" w:rsidR="00836EB6" w:rsidRPr="00595F4F" w:rsidRDefault="00836EB6" w:rsidP="00836EB6">
            <w:pPr>
              <w:pStyle w:val="Texto"/>
              <w:tabs>
                <w:tab w:val="decimal" w:pos="1160"/>
              </w:tabs>
              <w:jc w:val="left"/>
              <w:rPr>
                <w:sz w:val="18"/>
                <w:szCs w:val="18"/>
              </w:rPr>
            </w:pPr>
          </w:p>
        </w:tc>
        <w:tc>
          <w:tcPr>
            <w:tcW w:w="1125" w:type="dxa"/>
            <w:vAlign w:val="bottom"/>
          </w:tcPr>
          <w:p w14:paraId="06F6E744" w14:textId="2654D730" w:rsidR="00836EB6" w:rsidRPr="00595F4F" w:rsidRDefault="00836EB6" w:rsidP="00836EB6">
            <w:pPr>
              <w:pStyle w:val="Texto"/>
              <w:tabs>
                <w:tab w:val="decimal" w:pos="1011"/>
              </w:tabs>
              <w:jc w:val="left"/>
              <w:rPr>
                <w:sz w:val="18"/>
                <w:szCs w:val="18"/>
              </w:rPr>
            </w:pPr>
            <w:r w:rsidRPr="001F4BD8">
              <w:rPr>
                <w:sz w:val="18"/>
                <w:szCs w:val="18"/>
              </w:rPr>
              <w:t>3.429.935</w:t>
            </w:r>
          </w:p>
        </w:tc>
      </w:tr>
      <w:tr w:rsidR="00836EB6" w:rsidRPr="00595F4F" w14:paraId="52B44B88" w14:textId="77777777" w:rsidTr="001F4BD8">
        <w:trPr>
          <w:cantSplit/>
        </w:trPr>
        <w:tc>
          <w:tcPr>
            <w:tcW w:w="3420" w:type="dxa"/>
            <w:vAlign w:val="bottom"/>
          </w:tcPr>
          <w:p w14:paraId="08D4FA1A" w14:textId="61D3B5A2" w:rsidR="00836EB6" w:rsidRPr="00595F4F" w:rsidRDefault="00836EB6" w:rsidP="00836EB6">
            <w:pPr>
              <w:pStyle w:val="Texto"/>
              <w:jc w:val="left"/>
              <w:rPr>
                <w:sz w:val="18"/>
                <w:szCs w:val="18"/>
              </w:rPr>
            </w:pPr>
            <w:r w:rsidRPr="001F4BD8">
              <w:rPr>
                <w:sz w:val="18"/>
                <w:szCs w:val="18"/>
              </w:rPr>
              <w:t>Comisiones y gastos bancarios</w:t>
            </w:r>
          </w:p>
        </w:tc>
        <w:tc>
          <w:tcPr>
            <w:tcW w:w="90" w:type="dxa"/>
            <w:vAlign w:val="bottom"/>
          </w:tcPr>
          <w:p w14:paraId="6D8B7855" w14:textId="77777777" w:rsidR="00836EB6" w:rsidRPr="00595F4F" w:rsidRDefault="00836EB6" w:rsidP="00836EB6">
            <w:pPr>
              <w:pStyle w:val="Texto"/>
              <w:tabs>
                <w:tab w:val="decimal" w:pos="1160"/>
              </w:tabs>
              <w:rPr>
                <w:sz w:val="18"/>
                <w:szCs w:val="18"/>
              </w:rPr>
            </w:pPr>
          </w:p>
        </w:tc>
        <w:tc>
          <w:tcPr>
            <w:tcW w:w="1134" w:type="dxa"/>
            <w:vAlign w:val="bottom"/>
          </w:tcPr>
          <w:p w14:paraId="1A943A42" w14:textId="64FB42B2" w:rsidR="00836EB6" w:rsidRPr="00595F4F" w:rsidRDefault="00836EB6" w:rsidP="00836EB6">
            <w:pPr>
              <w:pStyle w:val="Texto"/>
              <w:tabs>
                <w:tab w:val="decimal" w:pos="1074"/>
              </w:tabs>
              <w:jc w:val="left"/>
              <w:rPr>
                <w:sz w:val="18"/>
                <w:szCs w:val="18"/>
              </w:rPr>
            </w:pPr>
            <w:r>
              <w:rPr>
                <w:sz w:val="18"/>
                <w:szCs w:val="18"/>
              </w:rPr>
              <w:t xml:space="preserve">-      </w:t>
            </w:r>
          </w:p>
        </w:tc>
        <w:tc>
          <w:tcPr>
            <w:tcW w:w="90" w:type="dxa"/>
            <w:vAlign w:val="bottom"/>
          </w:tcPr>
          <w:p w14:paraId="438BC6AD" w14:textId="77777777" w:rsidR="00836EB6" w:rsidRPr="00595F4F" w:rsidRDefault="00836EB6" w:rsidP="00836EB6">
            <w:pPr>
              <w:pStyle w:val="Texto"/>
              <w:tabs>
                <w:tab w:val="decimal" w:pos="1160"/>
              </w:tabs>
              <w:jc w:val="left"/>
              <w:rPr>
                <w:sz w:val="18"/>
                <w:szCs w:val="18"/>
              </w:rPr>
            </w:pPr>
          </w:p>
        </w:tc>
        <w:tc>
          <w:tcPr>
            <w:tcW w:w="1458" w:type="dxa"/>
            <w:vAlign w:val="bottom"/>
          </w:tcPr>
          <w:p w14:paraId="6451A660" w14:textId="1D25E39D" w:rsidR="00836EB6" w:rsidRPr="00595F4F" w:rsidRDefault="00836EB6" w:rsidP="00836EB6">
            <w:pPr>
              <w:pStyle w:val="Texto"/>
              <w:tabs>
                <w:tab w:val="decimal" w:pos="1290"/>
              </w:tabs>
              <w:jc w:val="left"/>
              <w:rPr>
                <w:sz w:val="18"/>
                <w:szCs w:val="18"/>
              </w:rPr>
            </w:pPr>
            <w:r w:rsidRPr="00CF5C73">
              <w:rPr>
                <w:sz w:val="18"/>
                <w:szCs w:val="18"/>
              </w:rPr>
              <w:t>175.945</w:t>
            </w:r>
          </w:p>
        </w:tc>
        <w:tc>
          <w:tcPr>
            <w:tcW w:w="90" w:type="dxa"/>
            <w:vAlign w:val="bottom"/>
          </w:tcPr>
          <w:p w14:paraId="2B688E50" w14:textId="77777777" w:rsidR="00836EB6" w:rsidRPr="00595F4F" w:rsidRDefault="00836EB6" w:rsidP="00836EB6">
            <w:pPr>
              <w:pStyle w:val="Texto"/>
              <w:tabs>
                <w:tab w:val="decimal" w:pos="1160"/>
              </w:tabs>
              <w:jc w:val="left"/>
              <w:rPr>
                <w:sz w:val="18"/>
                <w:szCs w:val="18"/>
              </w:rPr>
            </w:pPr>
          </w:p>
        </w:tc>
        <w:tc>
          <w:tcPr>
            <w:tcW w:w="1350" w:type="dxa"/>
            <w:vAlign w:val="bottom"/>
          </w:tcPr>
          <w:p w14:paraId="652859F1" w14:textId="0093A7EE" w:rsidR="00836EB6" w:rsidRPr="00595F4F" w:rsidRDefault="00836EB6" w:rsidP="00836EB6">
            <w:pPr>
              <w:pStyle w:val="Texto"/>
              <w:tabs>
                <w:tab w:val="decimal" w:pos="1160"/>
              </w:tabs>
              <w:jc w:val="left"/>
              <w:rPr>
                <w:sz w:val="18"/>
                <w:szCs w:val="18"/>
              </w:rPr>
            </w:pPr>
            <w:r>
              <w:rPr>
                <w:sz w:val="18"/>
                <w:szCs w:val="18"/>
              </w:rPr>
              <w:t xml:space="preserve">-      </w:t>
            </w:r>
          </w:p>
        </w:tc>
        <w:tc>
          <w:tcPr>
            <w:tcW w:w="90" w:type="dxa"/>
            <w:vAlign w:val="bottom"/>
          </w:tcPr>
          <w:p w14:paraId="580F6C4F" w14:textId="77777777" w:rsidR="00836EB6" w:rsidRPr="00595F4F" w:rsidRDefault="00836EB6" w:rsidP="00836EB6">
            <w:pPr>
              <w:pStyle w:val="Texto"/>
              <w:tabs>
                <w:tab w:val="decimal" w:pos="1160"/>
              </w:tabs>
              <w:jc w:val="left"/>
              <w:rPr>
                <w:sz w:val="18"/>
                <w:szCs w:val="18"/>
              </w:rPr>
            </w:pPr>
          </w:p>
        </w:tc>
        <w:tc>
          <w:tcPr>
            <w:tcW w:w="1080" w:type="dxa"/>
            <w:vAlign w:val="bottom"/>
          </w:tcPr>
          <w:p w14:paraId="62BAF2E8" w14:textId="1297651B" w:rsidR="00836EB6" w:rsidRPr="00595F4F" w:rsidRDefault="00836EB6" w:rsidP="00836EB6">
            <w:pPr>
              <w:pStyle w:val="Texto"/>
              <w:tabs>
                <w:tab w:val="decimal" w:pos="972"/>
              </w:tabs>
              <w:jc w:val="left"/>
              <w:rPr>
                <w:sz w:val="18"/>
                <w:szCs w:val="18"/>
              </w:rPr>
            </w:pPr>
            <w:r w:rsidRPr="00CF5C73">
              <w:rPr>
                <w:sz w:val="18"/>
                <w:szCs w:val="18"/>
              </w:rPr>
              <w:t>175.945</w:t>
            </w:r>
          </w:p>
        </w:tc>
        <w:tc>
          <w:tcPr>
            <w:tcW w:w="108" w:type="dxa"/>
            <w:vAlign w:val="bottom"/>
          </w:tcPr>
          <w:p w14:paraId="390590D0" w14:textId="77777777" w:rsidR="00836EB6" w:rsidRPr="00595F4F" w:rsidRDefault="00836EB6" w:rsidP="00836EB6">
            <w:pPr>
              <w:pStyle w:val="Texto"/>
              <w:tabs>
                <w:tab w:val="decimal" w:pos="1160"/>
              </w:tabs>
              <w:jc w:val="left"/>
              <w:rPr>
                <w:sz w:val="18"/>
                <w:szCs w:val="18"/>
              </w:rPr>
            </w:pPr>
          </w:p>
        </w:tc>
        <w:tc>
          <w:tcPr>
            <w:tcW w:w="1125" w:type="dxa"/>
            <w:vAlign w:val="bottom"/>
          </w:tcPr>
          <w:p w14:paraId="25914FEF" w14:textId="1365F2A6" w:rsidR="00836EB6" w:rsidRPr="00595F4F" w:rsidRDefault="00836EB6" w:rsidP="00836EB6">
            <w:pPr>
              <w:pStyle w:val="Texto"/>
              <w:tabs>
                <w:tab w:val="decimal" w:pos="1011"/>
              </w:tabs>
              <w:jc w:val="left"/>
              <w:rPr>
                <w:sz w:val="18"/>
                <w:szCs w:val="18"/>
              </w:rPr>
            </w:pPr>
            <w:r w:rsidRPr="001F4BD8">
              <w:rPr>
                <w:sz w:val="18"/>
                <w:szCs w:val="18"/>
              </w:rPr>
              <w:t>135.723</w:t>
            </w:r>
          </w:p>
        </w:tc>
      </w:tr>
      <w:tr w:rsidR="00836EB6" w:rsidRPr="00595F4F" w14:paraId="69803E3A" w14:textId="77777777" w:rsidTr="001F4BD8">
        <w:trPr>
          <w:cantSplit/>
        </w:trPr>
        <w:tc>
          <w:tcPr>
            <w:tcW w:w="3420" w:type="dxa"/>
            <w:vAlign w:val="bottom"/>
          </w:tcPr>
          <w:p w14:paraId="750AFF88" w14:textId="77777777" w:rsidR="00836EB6" w:rsidRPr="00595F4F" w:rsidRDefault="00836EB6" w:rsidP="00836EB6">
            <w:pPr>
              <w:pStyle w:val="Texto"/>
              <w:jc w:val="left"/>
              <w:rPr>
                <w:sz w:val="18"/>
                <w:szCs w:val="18"/>
              </w:rPr>
            </w:pPr>
            <w:r w:rsidRPr="00595F4F">
              <w:rPr>
                <w:sz w:val="18"/>
                <w:szCs w:val="18"/>
              </w:rPr>
              <w:t>Deudores incobrables</w:t>
            </w:r>
          </w:p>
        </w:tc>
        <w:tc>
          <w:tcPr>
            <w:tcW w:w="90" w:type="dxa"/>
            <w:vAlign w:val="bottom"/>
          </w:tcPr>
          <w:p w14:paraId="41F9F2A0" w14:textId="77777777" w:rsidR="00836EB6" w:rsidRPr="00595F4F" w:rsidRDefault="00836EB6" w:rsidP="00836EB6">
            <w:pPr>
              <w:pStyle w:val="Texto"/>
              <w:tabs>
                <w:tab w:val="decimal" w:pos="1160"/>
              </w:tabs>
              <w:rPr>
                <w:sz w:val="18"/>
                <w:szCs w:val="18"/>
              </w:rPr>
            </w:pPr>
          </w:p>
        </w:tc>
        <w:tc>
          <w:tcPr>
            <w:tcW w:w="1134" w:type="dxa"/>
            <w:tcBorders>
              <w:bottom w:val="single" w:sz="6" w:space="0" w:color="auto"/>
            </w:tcBorders>
            <w:vAlign w:val="bottom"/>
          </w:tcPr>
          <w:p w14:paraId="2CDDC575" w14:textId="62E40709" w:rsidR="00836EB6" w:rsidRPr="00595F4F" w:rsidRDefault="00836EB6" w:rsidP="00836EB6">
            <w:pPr>
              <w:pStyle w:val="Texto"/>
              <w:tabs>
                <w:tab w:val="decimal" w:pos="1074"/>
              </w:tabs>
              <w:jc w:val="left"/>
              <w:rPr>
                <w:sz w:val="18"/>
                <w:szCs w:val="18"/>
              </w:rPr>
            </w:pPr>
            <w:r>
              <w:rPr>
                <w:sz w:val="18"/>
                <w:szCs w:val="18"/>
              </w:rPr>
              <w:t xml:space="preserve">-      </w:t>
            </w:r>
          </w:p>
        </w:tc>
        <w:tc>
          <w:tcPr>
            <w:tcW w:w="90" w:type="dxa"/>
            <w:vAlign w:val="bottom"/>
          </w:tcPr>
          <w:p w14:paraId="52ECF178" w14:textId="77777777" w:rsidR="00836EB6" w:rsidRPr="00595F4F" w:rsidRDefault="00836EB6" w:rsidP="00836EB6">
            <w:pPr>
              <w:pStyle w:val="Texto"/>
              <w:tabs>
                <w:tab w:val="decimal" w:pos="1160"/>
              </w:tabs>
              <w:jc w:val="left"/>
              <w:rPr>
                <w:sz w:val="18"/>
                <w:szCs w:val="18"/>
              </w:rPr>
            </w:pPr>
          </w:p>
        </w:tc>
        <w:tc>
          <w:tcPr>
            <w:tcW w:w="1458" w:type="dxa"/>
            <w:tcBorders>
              <w:bottom w:val="single" w:sz="6" w:space="0" w:color="auto"/>
            </w:tcBorders>
            <w:vAlign w:val="bottom"/>
          </w:tcPr>
          <w:p w14:paraId="66F86BDF" w14:textId="440C47CE" w:rsidR="00836EB6" w:rsidRPr="00595F4F" w:rsidRDefault="00DB2CDB" w:rsidP="00836EB6">
            <w:pPr>
              <w:pStyle w:val="Texto"/>
              <w:tabs>
                <w:tab w:val="decimal" w:pos="1290"/>
              </w:tabs>
              <w:jc w:val="left"/>
              <w:rPr>
                <w:sz w:val="18"/>
                <w:szCs w:val="18"/>
              </w:rPr>
            </w:pPr>
            <w:r>
              <w:rPr>
                <w:sz w:val="18"/>
                <w:szCs w:val="18"/>
              </w:rPr>
              <w:t xml:space="preserve">-      </w:t>
            </w:r>
          </w:p>
        </w:tc>
        <w:tc>
          <w:tcPr>
            <w:tcW w:w="90" w:type="dxa"/>
            <w:vAlign w:val="bottom"/>
          </w:tcPr>
          <w:p w14:paraId="634F3DB3" w14:textId="77777777" w:rsidR="00836EB6" w:rsidRPr="00595F4F" w:rsidRDefault="00836EB6" w:rsidP="00836EB6">
            <w:pPr>
              <w:pStyle w:val="Texto"/>
              <w:tabs>
                <w:tab w:val="decimal" w:pos="1160"/>
              </w:tabs>
              <w:jc w:val="left"/>
              <w:rPr>
                <w:sz w:val="18"/>
                <w:szCs w:val="18"/>
              </w:rPr>
            </w:pPr>
          </w:p>
        </w:tc>
        <w:tc>
          <w:tcPr>
            <w:tcW w:w="1350" w:type="dxa"/>
            <w:tcBorders>
              <w:bottom w:val="single" w:sz="6" w:space="0" w:color="auto"/>
            </w:tcBorders>
            <w:vAlign w:val="bottom"/>
          </w:tcPr>
          <w:p w14:paraId="71FEE73F" w14:textId="36EF6633" w:rsidR="00836EB6" w:rsidRPr="00595F4F" w:rsidRDefault="00836EB6" w:rsidP="00836EB6">
            <w:pPr>
              <w:pStyle w:val="Texto"/>
              <w:tabs>
                <w:tab w:val="decimal" w:pos="1160"/>
              </w:tabs>
              <w:jc w:val="left"/>
              <w:rPr>
                <w:sz w:val="18"/>
                <w:szCs w:val="18"/>
              </w:rPr>
            </w:pPr>
            <w:r>
              <w:rPr>
                <w:sz w:val="18"/>
                <w:szCs w:val="18"/>
              </w:rPr>
              <w:t xml:space="preserve">-      </w:t>
            </w:r>
          </w:p>
        </w:tc>
        <w:tc>
          <w:tcPr>
            <w:tcW w:w="90" w:type="dxa"/>
            <w:vAlign w:val="bottom"/>
          </w:tcPr>
          <w:p w14:paraId="5AFA5951" w14:textId="77777777" w:rsidR="00836EB6" w:rsidRPr="00595F4F" w:rsidRDefault="00836EB6" w:rsidP="00836EB6">
            <w:pPr>
              <w:pStyle w:val="Texto"/>
              <w:tabs>
                <w:tab w:val="decimal" w:pos="1160"/>
              </w:tabs>
              <w:jc w:val="left"/>
              <w:rPr>
                <w:sz w:val="18"/>
                <w:szCs w:val="18"/>
              </w:rPr>
            </w:pPr>
          </w:p>
        </w:tc>
        <w:tc>
          <w:tcPr>
            <w:tcW w:w="1080" w:type="dxa"/>
            <w:tcBorders>
              <w:bottom w:val="single" w:sz="6" w:space="0" w:color="auto"/>
            </w:tcBorders>
            <w:vAlign w:val="bottom"/>
          </w:tcPr>
          <w:p w14:paraId="514154F6" w14:textId="4A7B66C6" w:rsidR="00836EB6" w:rsidRPr="00595F4F" w:rsidRDefault="00DB2CDB" w:rsidP="00836EB6">
            <w:pPr>
              <w:pStyle w:val="Texto"/>
              <w:tabs>
                <w:tab w:val="decimal" w:pos="972"/>
              </w:tabs>
              <w:jc w:val="left"/>
              <w:rPr>
                <w:sz w:val="18"/>
                <w:szCs w:val="18"/>
              </w:rPr>
            </w:pPr>
            <w:r>
              <w:rPr>
                <w:sz w:val="18"/>
                <w:szCs w:val="18"/>
              </w:rPr>
              <w:t xml:space="preserve">-      </w:t>
            </w:r>
          </w:p>
        </w:tc>
        <w:tc>
          <w:tcPr>
            <w:tcW w:w="108" w:type="dxa"/>
            <w:vAlign w:val="bottom"/>
          </w:tcPr>
          <w:p w14:paraId="526547B8" w14:textId="77777777" w:rsidR="00836EB6" w:rsidRPr="00595F4F" w:rsidRDefault="00836EB6" w:rsidP="00836EB6">
            <w:pPr>
              <w:pStyle w:val="Texto"/>
              <w:tabs>
                <w:tab w:val="decimal" w:pos="1160"/>
              </w:tabs>
              <w:jc w:val="left"/>
              <w:rPr>
                <w:sz w:val="18"/>
                <w:szCs w:val="18"/>
              </w:rPr>
            </w:pPr>
          </w:p>
        </w:tc>
        <w:tc>
          <w:tcPr>
            <w:tcW w:w="1125" w:type="dxa"/>
            <w:tcBorders>
              <w:bottom w:val="single" w:sz="6" w:space="0" w:color="auto"/>
            </w:tcBorders>
            <w:vAlign w:val="bottom"/>
          </w:tcPr>
          <w:p w14:paraId="127D3C55" w14:textId="60CF395E" w:rsidR="00836EB6" w:rsidRPr="00595F4F" w:rsidRDefault="00836EB6" w:rsidP="00836EB6">
            <w:pPr>
              <w:pStyle w:val="Texto"/>
              <w:tabs>
                <w:tab w:val="decimal" w:pos="1011"/>
              </w:tabs>
              <w:jc w:val="left"/>
              <w:rPr>
                <w:sz w:val="18"/>
                <w:szCs w:val="18"/>
              </w:rPr>
            </w:pPr>
            <w:r w:rsidRPr="001F4BD8">
              <w:rPr>
                <w:sz w:val="18"/>
                <w:szCs w:val="18"/>
              </w:rPr>
              <w:t>21.785</w:t>
            </w:r>
          </w:p>
        </w:tc>
      </w:tr>
      <w:tr w:rsidR="00836EB6" w:rsidRPr="00595F4F" w14:paraId="391AAFDC" w14:textId="77777777" w:rsidTr="008A3AB3">
        <w:trPr>
          <w:cantSplit/>
        </w:trPr>
        <w:tc>
          <w:tcPr>
            <w:tcW w:w="3420" w:type="dxa"/>
            <w:vAlign w:val="bottom"/>
          </w:tcPr>
          <w:p w14:paraId="77E01D7F" w14:textId="52894579" w:rsidR="00836EB6" w:rsidRPr="00595F4F" w:rsidRDefault="00836EB6" w:rsidP="00836EB6">
            <w:pPr>
              <w:pStyle w:val="Texto"/>
              <w:jc w:val="left"/>
              <w:rPr>
                <w:sz w:val="18"/>
                <w:szCs w:val="18"/>
              </w:rPr>
            </w:pPr>
            <w:proofErr w:type="gramStart"/>
            <w:r w:rsidRPr="00595F4F">
              <w:rPr>
                <w:b/>
                <w:sz w:val="18"/>
                <w:szCs w:val="18"/>
              </w:rPr>
              <w:t>Total</w:t>
            </w:r>
            <w:proofErr w:type="gramEnd"/>
            <w:r w:rsidRPr="00595F4F">
              <w:rPr>
                <w:b/>
                <w:sz w:val="18"/>
                <w:szCs w:val="18"/>
              </w:rPr>
              <w:t xml:space="preserve"> al </w:t>
            </w:r>
            <w:r>
              <w:rPr>
                <w:b/>
                <w:sz w:val="18"/>
                <w:szCs w:val="18"/>
              </w:rPr>
              <w:t>30/11/2022</w:t>
            </w:r>
          </w:p>
        </w:tc>
        <w:tc>
          <w:tcPr>
            <w:tcW w:w="90" w:type="dxa"/>
            <w:vAlign w:val="bottom"/>
          </w:tcPr>
          <w:p w14:paraId="6BD87696" w14:textId="77777777" w:rsidR="00836EB6" w:rsidRPr="00595F4F" w:rsidRDefault="00836EB6" w:rsidP="00836EB6">
            <w:pPr>
              <w:pStyle w:val="Texto"/>
              <w:tabs>
                <w:tab w:val="decimal" w:pos="1160"/>
              </w:tabs>
              <w:rPr>
                <w:sz w:val="18"/>
                <w:szCs w:val="18"/>
              </w:rPr>
            </w:pPr>
          </w:p>
        </w:tc>
        <w:tc>
          <w:tcPr>
            <w:tcW w:w="1134" w:type="dxa"/>
            <w:tcBorders>
              <w:top w:val="single" w:sz="6" w:space="0" w:color="auto"/>
              <w:bottom w:val="double" w:sz="6" w:space="0" w:color="auto"/>
            </w:tcBorders>
            <w:vAlign w:val="bottom"/>
          </w:tcPr>
          <w:p w14:paraId="6A4A5698" w14:textId="005963A3" w:rsidR="00836EB6" w:rsidRPr="00F048B7" w:rsidRDefault="00836EB6" w:rsidP="00836EB6">
            <w:pPr>
              <w:pStyle w:val="Texto"/>
              <w:tabs>
                <w:tab w:val="decimal" w:pos="1074"/>
              </w:tabs>
              <w:jc w:val="left"/>
              <w:rPr>
                <w:b/>
                <w:bCs/>
                <w:sz w:val="18"/>
                <w:szCs w:val="18"/>
              </w:rPr>
            </w:pPr>
            <w:r w:rsidRPr="00157160">
              <w:rPr>
                <w:b/>
                <w:bCs/>
                <w:sz w:val="18"/>
                <w:szCs w:val="18"/>
              </w:rPr>
              <w:t>26.</w:t>
            </w:r>
            <w:r w:rsidR="00D43444">
              <w:rPr>
                <w:b/>
                <w:bCs/>
                <w:sz w:val="18"/>
                <w:szCs w:val="18"/>
              </w:rPr>
              <w:t>828.676</w:t>
            </w:r>
          </w:p>
        </w:tc>
        <w:tc>
          <w:tcPr>
            <w:tcW w:w="90" w:type="dxa"/>
            <w:vAlign w:val="bottom"/>
          </w:tcPr>
          <w:p w14:paraId="40E8FA08" w14:textId="77777777" w:rsidR="00836EB6" w:rsidRPr="00F048B7" w:rsidRDefault="00836EB6" w:rsidP="00836EB6">
            <w:pPr>
              <w:pStyle w:val="Texto"/>
              <w:tabs>
                <w:tab w:val="decimal" w:pos="1160"/>
              </w:tabs>
              <w:jc w:val="left"/>
              <w:rPr>
                <w:b/>
                <w:bCs/>
                <w:sz w:val="18"/>
                <w:szCs w:val="18"/>
              </w:rPr>
            </w:pPr>
          </w:p>
        </w:tc>
        <w:tc>
          <w:tcPr>
            <w:tcW w:w="1458" w:type="dxa"/>
            <w:tcBorders>
              <w:top w:val="single" w:sz="6" w:space="0" w:color="auto"/>
              <w:bottom w:val="double" w:sz="6" w:space="0" w:color="auto"/>
            </w:tcBorders>
            <w:vAlign w:val="bottom"/>
          </w:tcPr>
          <w:p w14:paraId="44CCE590" w14:textId="1DD5B011" w:rsidR="00836EB6" w:rsidRPr="00F048B7" w:rsidRDefault="00836EB6" w:rsidP="00836EB6">
            <w:pPr>
              <w:pStyle w:val="Texto"/>
              <w:tabs>
                <w:tab w:val="decimal" w:pos="1290"/>
              </w:tabs>
              <w:jc w:val="left"/>
              <w:rPr>
                <w:b/>
                <w:bCs/>
                <w:sz w:val="18"/>
                <w:szCs w:val="18"/>
              </w:rPr>
            </w:pPr>
            <w:r w:rsidRPr="00157160">
              <w:rPr>
                <w:b/>
                <w:bCs/>
                <w:sz w:val="18"/>
                <w:szCs w:val="18"/>
              </w:rPr>
              <w:t>10.363.</w:t>
            </w:r>
            <w:r w:rsidR="00B4262C" w:rsidRPr="00B4262C">
              <w:rPr>
                <w:b/>
                <w:bCs/>
                <w:sz w:val="18"/>
                <w:szCs w:val="18"/>
              </w:rPr>
              <w:t>077</w:t>
            </w:r>
          </w:p>
        </w:tc>
        <w:tc>
          <w:tcPr>
            <w:tcW w:w="90" w:type="dxa"/>
            <w:vAlign w:val="bottom"/>
          </w:tcPr>
          <w:p w14:paraId="038FAB4B" w14:textId="77777777" w:rsidR="00836EB6" w:rsidRPr="00F048B7" w:rsidRDefault="00836EB6" w:rsidP="00836EB6">
            <w:pPr>
              <w:pStyle w:val="Texto"/>
              <w:tabs>
                <w:tab w:val="decimal" w:pos="1160"/>
              </w:tabs>
              <w:jc w:val="left"/>
              <w:rPr>
                <w:b/>
                <w:bCs/>
                <w:sz w:val="18"/>
                <w:szCs w:val="18"/>
              </w:rPr>
            </w:pPr>
          </w:p>
        </w:tc>
        <w:tc>
          <w:tcPr>
            <w:tcW w:w="1350" w:type="dxa"/>
            <w:tcBorders>
              <w:top w:val="single" w:sz="6" w:space="0" w:color="auto"/>
              <w:bottom w:val="double" w:sz="6" w:space="0" w:color="auto"/>
            </w:tcBorders>
            <w:vAlign w:val="bottom"/>
          </w:tcPr>
          <w:p w14:paraId="39AB17E4" w14:textId="7D39715A" w:rsidR="00836EB6" w:rsidRPr="00F048B7" w:rsidRDefault="00836EB6" w:rsidP="00836EB6">
            <w:pPr>
              <w:pStyle w:val="Texto"/>
              <w:tabs>
                <w:tab w:val="decimal" w:pos="1160"/>
              </w:tabs>
              <w:jc w:val="left"/>
              <w:rPr>
                <w:b/>
                <w:bCs/>
                <w:sz w:val="18"/>
                <w:szCs w:val="18"/>
              </w:rPr>
            </w:pPr>
            <w:r w:rsidRPr="00157160">
              <w:rPr>
                <w:b/>
                <w:bCs/>
                <w:sz w:val="18"/>
                <w:szCs w:val="18"/>
              </w:rPr>
              <w:t>4.863.230</w:t>
            </w:r>
          </w:p>
        </w:tc>
        <w:tc>
          <w:tcPr>
            <w:tcW w:w="90" w:type="dxa"/>
            <w:vAlign w:val="bottom"/>
          </w:tcPr>
          <w:p w14:paraId="73C04FC8" w14:textId="77777777" w:rsidR="00836EB6" w:rsidRPr="00F048B7" w:rsidRDefault="00836EB6" w:rsidP="00836EB6">
            <w:pPr>
              <w:pStyle w:val="Texto"/>
              <w:tabs>
                <w:tab w:val="decimal" w:pos="1160"/>
              </w:tabs>
              <w:jc w:val="left"/>
              <w:rPr>
                <w:b/>
                <w:bCs/>
                <w:sz w:val="18"/>
                <w:szCs w:val="18"/>
              </w:rPr>
            </w:pPr>
          </w:p>
        </w:tc>
        <w:tc>
          <w:tcPr>
            <w:tcW w:w="1080" w:type="dxa"/>
            <w:tcBorders>
              <w:top w:val="single" w:sz="6" w:space="0" w:color="auto"/>
              <w:bottom w:val="double" w:sz="6" w:space="0" w:color="auto"/>
            </w:tcBorders>
            <w:vAlign w:val="bottom"/>
          </w:tcPr>
          <w:p w14:paraId="33C19036" w14:textId="2BA24284" w:rsidR="00836EB6" w:rsidRPr="00F048B7" w:rsidRDefault="00836EB6" w:rsidP="00836EB6">
            <w:pPr>
              <w:pStyle w:val="Texto"/>
              <w:tabs>
                <w:tab w:val="decimal" w:pos="972"/>
              </w:tabs>
              <w:jc w:val="left"/>
              <w:rPr>
                <w:b/>
                <w:bCs/>
                <w:sz w:val="18"/>
                <w:szCs w:val="18"/>
              </w:rPr>
            </w:pPr>
            <w:r w:rsidRPr="00157160">
              <w:rPr>
                <w:b/>
                <w:bCs/>
                <w:sz w:val="18"/>
                <w:szCs w:val="18"/>
              </w:rPr>
              <w:t>42.</w:t>
            </w:r>
            <w:r w:rsidR="00D43444">
              <w:rPr>
                <w:b/>
                <w:bCs/>
                <w:sz w:val="18"/>
                <w:szCs w:val="18"/>
              </w:rPr>
              <w:t>054.983</w:t>
            </w:r>
          </w:p>
        </w:tc>
        <w:tc>
          <w:tcPr>
            <w:tcW w:w="108" w:type="dxa"/>
            <w:vAlign w:val="bottom"/>
          </w:tcPr>
          <w:p w14:paraId="23C63878" w14:textId="77777777" w:rsidR="00836EB6" w:rsidRPr="00F048B7" w:rsidRDefault="00836EB6" w:rsidP="00836EB6">
            <w:pPr>
              <w:pStyle w:val="Texto"/>
              <w:tabs>
                <w:tab w:val="decimal" w:pos="1160"/>
              </w:tabs>
              <w:jc w:val="left"/>
              <w:rPr>
                <w:b/>
                <w:bCs/>
                <w:sz w:val="18"/>
                <w:szCs w:val="18"/>
              </w:rPr>
            </w:pPr>
          </w:p>
        </w:tc>
        <w:tc>
          <w:tcPr>
            <w:tcW w:w="1125" w:type="dxa"/>
            <w:tcBorders>
              <w:top w:val="single" w:sz="6" w:space="0" w:color="auto"/>
            </w:tcBorders>
            <w:vAlign w:val="bottom"/>
          </w:tcPr>
          <w:p w14:paraId="067106B3" w14:textId="77777777" w:rsidR="00836EB6" w:rsidRPr="008A3AB3" w:rsidRDefault="00836EB6" w:rsidP="00836EB6">
            <w:pPr>
              <w:pStyle w:val="Texto"/>
              <w:tabs>
                <w:tab w:val="decimal" w:pos="1011"/>
              </w:tabs>
              <w:jc w:val="left"/>
              <w:rPr>
                <w:sz w:val="18"/>
                <w:szCs w:val="18"/>
              </w:rPr>
            </w:pPr>
          </w:p>
        </w:tc>
      </w:tr>
      <w:tr w:rsidR="00836EB6" w:rsidRPr="00595F4F" w14:paraId="6FCAB8DE" w14:textId="77777777" w:rsidTr="008A3AB3">
        <w:trPr>
          <w:cantSplit/>
        </w:trPr>
        <w:tc>
          <w:tcPr>
            <w:tcW w:w="3420" w:type="dxa"/>
            <w:vAlign w:val="bottom"/>
          </w:tcPr>
          <w:p w14:paraId="4FD9528D" w14:textId="5B6FEA90" w:rsidR="00836EB6" w:rsidRPr="00595F4F" w:rsidRDefault="00836EB6" w:rsidP="00836EB6">
            <w:pPr>
              <w:pStyle w:val="Texto"/>
              <w:jc w:val="left"/>
              <w:rPr>
                <w:sz w:val="18"/>
                <w:szCs w:val="18"/>
              </w:rPr>
            </w:pPr>
            <w:proofErr w:type="gramStart"/>
            <w:r w:rsidRPr="00595F4F">
              <w:rPr>
                <w:b/>
                <w:sz w:val="18"/>
                <w:szCs w:val="18"/>
              </w:rPr>
              <w:t>Total</w:t>
            </w:r>
            <w:proofErr w:type="gramEnd"/>
            <w:r w:rsidRPr="00595F4F">
              <w:rPr>
                <w:b/>
                <w:sz w:val="18"/>
                <w:szCs w:val="18"/>
              </w:rPr>
              <w:t xml:space="preserve"> al </w:t>
            </w:r>
            <w:r>
              <w:rPr>
                <w:b/>
                <w:sz w:val="18"/>
                <w:szCs w:val="18"/>
              </w:rPr>
              <w:t>30/11/2021</w:t>
            </w:r>
          </w:p>
        </w:tc>
        <w:tc>
          <w:tcPr>
            <w:tcW w:w="90" w:type="dxa"/>
            <w:vAlign w:val="bottom"/>
          </w:tcPr>
          <w:p w14:paraId="5F40DDF0" w14:textId="77777777" w:rsidR="00836EB6" w:rsidRPr="00595F4F" w:rsidRDefault="00836EB6" w:rsidP="00836EB6">
            <w:pPr>
              <w:pStyle w:val="Texto"/>
              <w:tabs>
                <w:tab w:val="decimal" w:pos="1160"/>
              </w:tabs>
              <w:jc w:val="center"/>
              <w:rPr>
                <w:b/>
                <w:sz w:val="18"/>
                <w:szCs w:val="18"/>
              </w:rPr>
            </w:pPr>
          </w:p>
        </w:tc>
        <w:tc>
          <w:tcPr>
            <w:tcW w:w="1134" w:type="dxa"/>
            <w:tcBorders>
              <w:top w:val="double" w:sz="6" w:space="0" w:color="auto"/>
              <w:bottom w:val="double" w:sz="6" w:space="0" w:color="auto"/>
            </w:tcBorders>
            <w:vAlign w:val="bottom"/>
          </w:tcPr>
          <w:p w14:paraId="568F1D8C" w14:textId="341308EC" w:rsidR="00836EB6" w:rsidRPr="001F4BD8" w:rsidRDefault="00836EB6" w:rsidP="00836EB6">
            <w:pPr>
              <w:pStyle w:val="Texto"/>
              <w:tabs>
                <w:tab w:val="decimal" w:pos="1074"/>
              </w:tabs>
              <w:jc w:val="left"/>
              <w:rPr>
                <w:b/>
                <w:bCs/>
                <w:sz w:val="18"/>
                <w:szCs w:val="18"/>
              </w:rPr>
            </w:pPr>
            <w:r w:rsidRPr="001F4BD8">
              <w:rPr>
                <w:b/>
                <w:bCs/>
                <w:sz w:val="18"/>
                <w:szCs w:val="18"/>
              </w:rPr>
              <w:t>26.063.254</w:t>
            </w:r>
          </w:p>
        </w:tc>
        <w:tc>
          <w:tcPr>
            <w:tcW w:w="90" w:type="dxa"/>
            <w:vAlign w:val="bottom"/>
          </w:tcPr>
          <w:p w14:paraId="4B6D6A23" w14:textId="77777777" w:rsidR="00836EB6" w:rsidRPr="001F4BD8" w:rsidRDefault="00836EB6" w:rsidP="00836EB6">
            <w:pPr>
              <w:pStyle w:val="Texto"/>
              <w:tabs>
                <w:tab w:val="decimal" w:pos="1160"/>
              </w:tabs>
              <w:jc w:val="center"/>
              <w:rPr>
                <w:b/>
                <w:bCs/>
                <w:sz w:val="18"/>
                <w:szCs w:val="18"/>
              </w:rPr>
            </w:pPr>
          </w:p>
        </w:tc>
        <w:tc>
          <w:tcPr>
            <w:tcW w:w="1458" w:type="dxa"/>
            <w:tcBorders>
              <w:top w:val="double" w:sz="6" w:space="0" w:color="auto"/>
              <w:bottom w:val="double" w:sz="6" w:space="0" w:color="auto"/>
            </w:tcBorders>
            <w:vAlign w:val="bottom"/>
          </w:tcPr>
          <w:p w14:paraId="3F8D983B" w14:textId="07272D9B" w:rsidR="00836EB6" w:rsidRPr="001F4BD8" w:rsidRDefault="00836EB6" w:rsidP="00836EB6">
            <w:pPr>
              <w:pStyle w:val="Texto"/>
              <w:tabs>
                <w:tab w:val="decimal" w:pos="1290"/>
              </w:tabs>
              <w:jc w:val="left"/>
              <w:rPr>
                <w:b/>
                <w:bCs/>
                <w:sz w:val="18"/>
                <w:szCs w:val="18"/>
              </w:rPr>
            </w:pPr>
            <w:r w:rsidRPr="001F4BD8">
              <w:rPr>
                <w:b/>
                <w:bCs/>
                <w:sz w:val="18"/>
                <w:szCs w:val="18"/>
              </w:rPr>
              <w:t>10.651.767</w:t>
            </w:r>
          </w:p>
        </w:tc>
        <w:tc>
          <w:tcPr>
            <w:tcW w:w="90" w:type="dxa"/>
            <w:vAlign w:val="bottom"/>
          </w:tcPr>
          <w:p w14:paraId="3615EF45" w14:textId="77777777" w:rsidR="00836EB6" w:rsidRPr="001F4BD8" w:rsidRDefault="00836EB6" w:rsidP="00836EB6">
            <w:pPr>
              <w:pStyle w:val="Texto"/>
              <w:tabs>
                <w:tab w:val="decimal" w:pos="1160"/>
              </w:tabs>
              <w:jc w:val="center"/>
              <w:rPr>
                <w:b/>
                <w:bCs/>
                <w:sz w:val="18"/>
                <w:szCs w:val="18"/>
              </w:rPr>
            </w:pPr>
          </w:p>
        </w:tc>
        <w:tc>
          <w:tcPr>
            <w:tcW w:w="1350" w:type="dxa"/>
            <w:tcBorders>
              <w:top w:val="double" w:sz="6" w:space="0" w:color="auto"/>
              <w:bottom w:val="double" w:sz="6" w:space="0" w:color="auto"/>
            </w:tcBorders>
            <w:vAlign w:val="bottom"/>
          </w:tcPr>
          <w:p w14:paraId="0288E9C2" w14:textId="39C0ACA7" w:rsidR="00836EB6" w:rsidRPr="001F4BD8" w:rsidRDefault="00836EB6" w:rsidP="00836EB6">
            <w:pPr>
              <w:pStyle w:val="Texto"/>
              <w:tabs>
                <w:tab w:val="decimal" w:pos="1160"/>
              </w:tabs>
              <w:jc w:val="left"/>
              <w:rPr>
                <w:b/>
                <w:bCs/>
                <w:sz w:val="18"/>
                <w:szCs w:val="18"/>
              </w:rPr>
            </w:pPr>
            <w:r w:rsidRPr="001F4BD8">
              <w:rPr>
                <w:b/>
                <w:bCs/>
                <w:sz w:val="18"/>
                <w:szCs w:val="18"/>
              </w:rPr>
              <w:t>4.844.694</w:t>
            </w:r>
          </w:p>
        </w:tc>
        <w:tc>
          <w:tcPr>
            <w:tcW w:w="90" w:type="dxa"/>
            <w:vAlign w:val="bottom"/>
          </w:tcPr>
          <w:p w14:paraId="597C7A16" w14:textId="77777777" w:rsidR="00836EB6" w:rsidRPr="001F4BD8" w:rsidRDefault="00836EB6" w:rsidP="00836EB6">
            <w:pPr>
              <w:pStyle w:val="Texto"/>
              <w:tabs>
                <w:tab w:val="decimal" w:pos="1160"/>
              </w:tabs>
              <w:jc w:val="center"/>
              <w:rPr>
                <w:b/>
                <w:bCs/>
                <w:sz w:val="18"/>
                <w:szCs w:val="18"/>
              </w:rPr>
            </w:pPr>
          </w:p>
        </w:tc>
        <w:tc>
          <w:tcPr>
            <w:tcW w:w="1080" w:type="dxa"/>
            <w:tcBorders>
              <w:top w:val="double" w:sz="6" w:space="0" w:color="auto"/>
            </w:tcBorders>
            <w:vAlign w:val="bottom"/>
          </w:tcPr>
          <w:p w14:paraId="17648A32" w14:textId="77777777" w:rsidR="00836EB6" w:rsidRPr="001F4BD8" w:rsidRDefault="00836EB6" w:rsidP="00836EB6">
            <w:pPr>
              <w:pStyle w:val="Texto"/>
              <w:tabs>
                <w:tab w:val="decimal" w:pos="972"/>
              </w:tabs>
              <w:jc w:val="center"/>
              <w:rPr>
                <w:b/>
                <w:bCs/>
                <w:sz w:val="18"/>
                <w:szCs w:val="18"/>
              </w:rPr>
            </w:pPr>
          </w:p>
        </w:tc>
        <w:tc>
          <w:tcPr>
            <w:tcW w:w="108" w:type="dxa"/>
            <w:vAlign w:val="bottom"/>
          </w:tcPr>
          <w:p w14:paraId="07164F5F" w14:textId="77777777" w:rsidR="00836EB6" w:rsidRPr="001F4BD8" w:rsidRDefault="00836EB6" w:rsidP="00836EB6">
            <w:pPr>
              <w:pStyle w:val="Texto"/>
              <w:tabs>
                <w:tab w:val="decimal" w:pos="1160"/>
              </w:tabs>
              <w:jc w:val="center"/>
              <w:rPr>
                <w:b/>
                <w:bCs/>
                <w:sz w:val="18"/>
                <w:szCs w:val="18"/>
              </w:rPr>
            </w:pPr>
          </w:p>
        </w:tc>
        <w:tc>
          <w:tcPr>
            <w:tcW w:w="1125" w:type="dxa"/>
            <w:tcBorders>
              <w:bottom w:val="double" w:sz="6" w:space="0" w:color="auto"/>
            </w:tcBorders>
            <w:vAlign w:val="bottom"/>
          </w:tcPr>
          <w:p w14:paraId="7DEFB39E" w14:textId="68C9596D" w:rsidR="00836EB6" w:rsidRPr="001F4BD8" w:rsidRDefault="00836EB6" w:rsidP="00836EB6">
            <w:pPr>
              <w:pStyle w:val="Texto"/>
              <w:tabs>
                <w:tab w:val="decimal" w:pos="1011"/>
              </w:tabs>
              <w:jc w:val="center"/>
              <w:rPr>
                <w:b/>
                <w:bCs/>
                <w:sz w:val="18"/>
                <w:szCs w:val="18"/>
              </w:rPr>
            </w:pPr>
            <w:r w:rsidRPr="001F4BD8">
              <w:rPr>
                <w:b/>
                <w:bCs/>
                <w:sz w:val="18"/>
                <w:szCs w:val="18"/>
              </w:rPr>
              <w:t>41.559.715</w:t>
            </w:r>
          </w:p>
        </w:tc>
      </w:tr>
    </w:tbl>
    <w:p w14:paraId="78C3AC7E" w14:textId="065B5FA3" w:rsidR="000D13D3" w:rsidRDefault="000D13D3" w:rsidP="009475F9">
      <w:pPr>
        <w:pStyle w:val="Texto"/>
      </w:pPr>
    </w:p>
    <w:p w14:paraId="2365FC25" w14:textId="77777777" w:rsidR="001F4BD8" w:rsidRPr="00475A5E" w:rsidRDefault="001F4BD8" w:rsidP="009475F9">
      <w:pPr>
        <w:pStyle w:val="Texto"/>
      </w:pPr>
    </w:p>
    <w:p w14:paraId="25F63B8F" w14:textId="22A7B5A4" w:rsidR="008E2341" w:rsidRPr="00761B80" w:rsidRDefault="00D67FDF" w:rsidP="00D67FDF">
      <w:pPr>
        <w:pStyle w:val="Ttulonota"/>
        <w:numPr>
          <w:ilvl w:val="0"/>
          <w:numId w:val="2"/>
        </w:numPr>
      </w:pPr>
      <w:r w:rsidRPr="00761B80">
        <w:t xml:space="preserve">OTROS INGRESOS Y </w:t>
      </w:r>
      <w:r w:rsidR="00EC43F1" w:rsidRPr="00761B80">
        <w:t>GASTOS</w:t>
      </w:r>
      <w:r w:rsidR="006772B5">
        <w:t xml:space="preserve"> OPERATIVOS E INGRESOS Y </w:t>
      </w:r>
      <w:r w:rsidR="00EC43F1" w:rsidRPr="00761B80">
        <w:t xml:space="preserve">COSTOS </w:t>
      </w:r>
      <w:r w:rsidR="006772B5">
        <w:t>FINANCIEROS</w:t>
      </w:r>
    </w:p>
    <w:p w14:paraId="7257A853" w14:textId="77777777" w:rsidR="0091431D" w:rsidRPr="00761B80" w:rsidRDefault="0091431D" w:rsidP="003B350E">
      <w:pPr>
        <w:pStyle w:val="Texto"/>
      </w:pPr>
    </w:p>
    <w:p w14:paraId="27E16E04" w14:textId="0865C9C5" w:rsidR="00297F92" w:rsidRPr="000A4403" w:rsidRDefault="00ED1015" w:rsidP="006F397F">
      <w:pPr>
        <w:pStyle w:val="Textonota"/>
        <w:numPr>
          <w:ilvl w:val="0"/>
          <w:numId w:val="7"/>
        </w:numPr>
        <w:ind w:left="450" w:hanging="432"/>
        <w:rPr>
          <w:b/>
        </w:rPr>
      </w:pPr>
      <w:r w:rsidRPr="00761B80">
        <w:rPr>
          <w:rFonts w:cs="Arial"/>
          <w:b/>
          <w:bCs/>
        </w:rPr>
        <w:t>Otros ingresos operativos</w:t>
      </w:r>
    </w:p>
    <w:p w14:paraId="43FA3E1E" w14:textId="7E4AB873" w:rsidR="000A4403" w:rsidRDefault="000A4403" w:rsidP="000A4403">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DF14F9" w:rsidRPr="00761B80" w14:paraId="2EDEF134" w14:textId="77777777" w:rsidTr="001B382C">
        <w:trPr>
          <w:trHeight w:val="20"/>
        </w:trPr>
        <w:tc>
          <w:tcPr>
            <w:tcW w:w="4770" w:type="dxa"/>
            <w:tcBorders>
              <w:top w:val="nil"/>
              <w:left w:val="nil"/>
              <w:right w:val="nil"/>
            </w:tcBorders>
            <w:vAlign w:val="bottom"/>
          </w:tcPr>
          <w:p w14:paraId="0D3678A7" w14:textId="77777777" w:rsidR="00DF14F9" w:rsidRPr="00761B80" w:rsidRDefault="00DF14F9" w:rsidP="001B382C">
            <w:pPr>
              <w:pStyle w:val="Texto"/>
              <w:jc w:val="left"/>
            </w:pPr>
          </w:p>
        </w:tc>
        <w:tc>
          <w:tcPr>
            <w:tcW w:w="5310" w:type="dxa"/>
            <w:gridSpan w:val="7"/>
            <w:tcBorders>
              <w:top w:val="nil"/>
              <w:left w:val="nil"/>
              <w:bottom w:val="single" w:sz="6" w:space="0" w:color="auto"/>
            </w:tcBorders>
            <w:vAlign w:val="bottom"/>
          </w:tcPr>
          <w:p w14:paraId="7DBF4C4C" w14:textId="77777777" w:rsidR="00DF14F9" w:rsidRDefault="00DF14F9" w:rsidP="001B382C">
            <w:pPr>
              <w:pStyle w:val="Texto"/>
              <w:jc w:val="center"/>
              <w:rPr>
                <w:b/>
              </w:rPr>
            </w:pPr>
            <w:r w:rsidRPr="00761B80">
              <w:rPr>
                <w:b/>
              </w:rPr>
              <w:t>Ganancia / (Pérdida)</w:t>
            </w:r>
          </w:p>
        </w:tc>
      </w:tr>
      <w:tr w:rsidR="00DF14F9" w:rsidRPr="00761B80" w14:paraId="0F2691D1" w14:textId="77777777" w:rsidTr="001B382C">
        <w:trPr>
          <w:trHeight w:val="20"/>
        </w:trPr>
        <w:tc>
          <w:tcPr>
            <w:tcW w:w="4770" w:type="dxa"/>
            <w:tcBorders>
              <w:top w:val="nil"/>
              <w:left w:val="nil"/>
              <w:right w:val="nil"/>
            </w:tcBorders>
            <w:vAlign w:val="bottom"/>
          </w:tcPr>
          <w:p w14:paraId="39D81974" w14:textId="77777777" w:rsidR="00DF14F9" w:rsidRPr="00761B80" w:rsidRDefault="00DF14F9" w:rsidP="001B382C">
            <w:pPr>
              <w:pStyle w:val="Texto"/>
              <w:jc w:val="left"/>
            </w:pPr>
          </w:p>
        </w:tc>
        <w:tc>
          <w:tcPr>
            <w:tcW w:w="2610" w:type="dxa"/>
            <w:gridSpan w:val="3"/>
            <w:tcBorders>
              <w:top w:val="single" w:sz="6" w:space="0" w:color="auto"/>
              <w:left w:val="nil"/>
              <w:bottom w:val="single" w:sz="6" w:space="0" w:color="auto"/>
              <w:right w:val="nil"/>
            </w:tcBorders>
            <w:vAlign w:val="bottom"/>
          </w:tcPr>
          <w:p w14:paraId="32554E82" w14:textId="304415D3" w:rsidR="00DF14F9" w:rsidRDefault="00730E03" w:rsidP="001B382C">
            <w:pPr>
              <w:pStyle w:val="Texto"/>
              <w:jc w:val="center"/>
              <w:rPr>
                <w:b/>
              </w:rPr>
            </w:pPr>
            <w:r>
              <w:rPr>
                <w:b/>
              </w:rPr>
              <w:t>30/11/2022</w:t>
            </w:r>
          </w:p>
        </w:tc>
        <w:tc>
          <w:tcPr>
            <w:tcW w:w="144" w:type="dxa"/>
            <w:tcBorders>
              <w:top w:val="single" w:sz="6" w:space="0" w:color="auto"/>
            </w:tcBorders>
            <w:vAlign w:val="bottom"/>
          </w:tcPr>
          <w:p w14:paraId="0DB1A320" w14:textId="77777777" w:rsidR="00DF14F9" w:rsidRPr="00761B80" w:rsidRDefault="00DF14F9" w:rsidP="001B382C">
            <w:pPr>
              <w:pStyle w:val="Texto"/>
              <w:jc w:val="center"/>
              <w:rPr>
                <w:b/>
              </w:rPr>
            </w:pPr>
          </w:p>
        </w:tc>
        <w:tc>
          <w:tcPr>
            <w:tcW w:w="2556" w:type="dxa"/>
            <w:gridSpan w:val="3"/>
            <w:tcBorders>
              <w:top w:val="single" w:sz="6" w:space="0" w:color="auto"/>
              <w:bottom w:val="single" w:sz="6" w:space="0" w:color="auto"/>
            </w:tcBorders>
            <w:vAlign w:val="bottom"/>
          </w:tcPr>
          <w:p w14:paraId="72CBCA8E" w14:textId="17AB2A40" w:rsidR="00DF14F9" w:rsidRPr="00761B80" w:rsidRDefault="00730E03" w:rsidP="001B382C">
            <w:pPr>
              <w:pStyle w:val="Texto"/>
              <w:jc w:val="center"/>
              <w:rPr>
                <w:b/>
              </w:rPr>
            </w:pPr>
            <w:r>
              <w:rPr>
                <w:b/>
              </w:rPr>
              <w:t>30/11/2021</w:t>
            </w:r>
          </w:p>
        </w:tc>
      </w:tr>
      <w:tr w:rsidR="00DF14F9" w:rsidRPr="00761B80" w14:paraId="6D53B629" w14:textId="77777777" w:rsidTr="001B382C">
        <w:trPr>
          <w:trHeight w:val="20"/>
        </w:trPr>
        <w:tc>
          <w:tcPr>
            <w:tcW w:w="4770" w:type="dxa"/>
            <w:tcBorders>
              <w:left w:val="nil"/>
              <w:right w:val="nil"/>
            </w:tcBorders>
            <w:vAlign w:val="bottom"/>
          </w:tcPr>
          <w:p w14:paraId="55B4A583" w14:textId="77777777" w:rsidR="00DF14F9" w:rsidRPr="00761B80" w:rsidRDefault="00DF14F9" w:rsidP="001B382C">
            <w:pPr>
              <w:pStyle w:val="Texto"/>
              <w:jc w:val="left"/>
            </w:pPr>
          </w:p>
        </w:tc>
        <w:tc>
          <w:tcPr>
            <w:tcW w:w="1260" w:type="dxa"/>
            <w:tcBorders>
              <w:left w:val="nil"/>
              <w:bottom w:val="single" w:sz="6" w:space="0" w:color="auto"/>
              <w:right w:val="nil"/>
            </w:tcBorders>
            <w:vAlign w:val="bottom"/>
          </w:tcPr>
          <w:p w14:paraId="0E3E8156" w14:textId="77777777" w:rsidR="00DF14F9" w:rsidRPr="005733EB" w:rsidRDefault="00DF14F9" w:rsidP="001B382C">
            <w:pPr>
              <w:pStyle w:val="Texto"/>
              <w:jc w:val="center"/>
              <w:rPr>
                <w:b/>
                <w:bCs/>
              </w:rPr>
            </w:pPr>
            <w:r w:rsidRPr="005733EB">
              <w:rPr>
                <w:b/>
                <w:bCs/>
              </w:rPr>
              <w:t>6 meses</w:t>
            </w:r>
          </w:p>
        </w:tc>
        <w:tc>
          <w:tcPr>
            <w:tcW w:w="126" w:type="dxa"/>
            <w:tcBorders>
              <w:left w:val="nil"/>
              <w:right w:val="nil"/>
            </w:tcBorders>
            <w:vAlign w:val="bottom"/>
          </w:tcPr>
          <w:p w14:paraId="0EF4858E" w14:textId="77777777" w:rsidR="00DF14F9" w:rsidRPr="005733EB" w:rsidRDefault="00DF14F9" w:rsidP="001B382C">
            <w:pPr>
              <w:pStyle w:val="Texto"/>
              <w:jc w:val="center"/>
              <w:rPr>
                <w:b/>
                <w:bCs/>
              </w:rPr>
            </w:pPr>
          </w:p>
        </w:tc>
        <w:tc>
          <w:tcPr>
            <w:tcW w:w="1224" w:type="dxa"/>
            <w:tcBorders>
              <w:left w:val="nil"/>
              <w:bottom w:val="single" w:sz="6" w:space="0" w:color="auto"/>
              <w:right w:val="nil"/>
            </w:tcBorders>
            <w:vAlign w:val="bottom"/>
          </w:tcPr>
          <w:p w14:paraId="55B44CBC" w14:textId="77777777" w:rsidR="00DF14F9" w:rsidRPr="005733EB" w:rsidRDefault="00DF14F9" w:rsidP="001B382C">
            <w:pPr>
              <w:pStyle w:val="Texto"/>
              <w:jc w:val="center"/>
              <w:rPr>
                <w:b/>
                <w:bCs/>
              </w:rPr>
            </w:pPr>
            <w:r w:rsidRPr="005733EB">
              <w:rPr>
                <w:b/>
                <w:bCs/>
              </w:rPr>
              <w:t>3 meses</w:t>
            </w:r>
          </w:p>
        </w:tc>
        <w:tc>
          <w:tcPr>
            <w:tcW w:w="144" w:type="dxa"/>
            <w:vAlign w:val="bottom"/>
          </w:tcPr>
          <w:p w14:paraId="00F0B253" w14:textId="77777777" w:rsidR="00DF14F9" w:rsidRPr="005733EB" w:rsidRDefault="00DF14F9" w:rsidP="001B382C">
            <w:pPr>
              <w:pStyle w:val="Texto"/>
              <w:rPr>
                <w:b/>
                <w:bCs/>
              </w:rPr>
            </w:pPr>
          </w:p>
        </w:tc>
        <w:tc>
          <w:tcPr>
            <w:tcW w:w="1206" w:type="dxa"/>
            <w:tcBorders>
              <w:top w:val="single" w:sz="6" w:space="0" w:color="auto"/>
              <w:bottom w:val="single" w:sz="6" w:space="0" w:color="auto"/>
            </w:tcBorders>
            <w:vAlign w:val="bottom"/>
          </w:tcPr>
          <w:p w14:paraId="2CF5CE74" w14:textId="77777777" w:rsidR="00DF14F9" w:rsidRPr="005733EB" w:rsidRDefault="00DF14F9" w:rsidP="001B382C">
            <w:pPr>
              <w:pStyle w:val="Texto"/>
              <w:jc w:val="center"/>
              <w:rPr>
                <w:b/>
                <w:bCs/>
              </w:rPr>
            </w:pPr>
            <w:r w:rsidRPr="005733EB">
              <w:rPr>
                <w:b/>
                <w:bCs/>
              </w:rPr>
              <w:t>6 meses</w:t>
            </w:r>
          </w:p>
        </w:tc>
        <w:tc>
          <w:tcPr>
            <w:tcW w:w="90" w:type="dxa"/>
            <w:tcBorders>
              <w:top w:val="single" w:sz="6" w:space="0" w:color="auto"/>
            </w:tcBorders>
            <w:vAlign w:val="bottom"/>
          </w:tcPr>
          <w:p w14:paraId="6CFE09BC" w14:textId="77777777" w:rsidR="00DF14F9" w:rsidRPr="005733EB" w:rsidRDefault="00DF14F9" w:rsidP="001B382C">
            <w:pPr>
              <w:pStyle w:val="Texto"/>
              <w:jc w:val="center"/>
              <w:rPr>
                <w:b/>
                <w:bCs/>
              </w:rPr>
            </w:pPr>
          </w:p>
        </w:tc>
        <w:tc>
          <w:tcPr>
            <w:tcW w:w="1260" w:type="dxa"/>
            <w:tcBorders>
              <w:top w:val="single" w:sz="6" w:space="0" w:color="auto"/>
              <w:bottom w:val="single" w:sz="6" w:space="0" w:color="auto"/>
            </w:tcBorders>
            <w:vAlign w:val="bottom"/>
          </w:tcPr>
          <w:p w14:paraId="68C87595" w14:textId="77777777" w:rsidR="00DF14F9" w:rsidRPr="005733EB" w:rsidRDefault="00DF14F9" w:rsidP="001B382C">
            <w:pPr>
              <w:pStyle w:val="Texto"/>
              <w:jc w:val="center"/>
              <w:rPr>
                <w:b/>
                <w:bCs/>
              </w:rPr>
            </w:pPr>
            <w:r w:rsidRPr="005733EB">
              <w:rPr>
                <w:b/>
                <w:bCs/>
              </w:rPr>
              <w:t>3 meses</w:t>
            </w:r>
          </w:p>
        </w:tc>
      </w:tr>
      <w:tr w:rsidR="00DF14F9" w:rsidRPr="00761B80" w14:paraId="64EB60E0" w14:textId="77777777" w:rsidTr="001B382C">
        <w:trPr>
          <w:trHeight w:val="20"/>
        </w:trPr>
        <w:tc>
          <w:tcPr>
            <w:tcW w:w="4770" w:type="dxa"/>
            <w:tcBorders>
              <w:left w:val="nil"/>
              <w:bottom w:val="nil"/>
              <w:right w:val="nil"/>
            </w:tcBorders>
            <w:vAlign w:val="bottom"/>
          </w:tcPr>
          <w:p w14:paraId="3F80255A" w14:textId="77777777" w:rsidR="00DF14F9" w:rsidRPr="00761B80" w:rsidRDefault="00DF14F9" w:rsidP="001B382C">
            <w:pPr>
              <w:pStyle w:val="Texto"/>
              <w:jc w:val="left"/>
              <w:rPr>
                <w:b/>
              </w:rPr>
            </w:pPr>
          </w:p>
        </w:tc>
        <w:tc>
          <w:tcPr>
            <w:tcW w:w="1260" w:type="dxa"/>
            <w:tcBorders>
              <w:left w:val="nil"/>
              <w:right w:val="nil"/>
            </w:tcBorders>
            <w:vAlign w:val="bottom"/>
          </w:tcPr>
          <w:p w14:paraId="3225BB3F" w14:textId="77777777" w:rsidR="00DF14F9" w:rsidRPr="00761B80" w:rsidRDefault="00DF14F9" w:rsidP="001B382C">
            <w:pPr>
              <w:pStyle w:val="Texto"/>
              <w:jc w:val="center"/>
            </w:pPr>
            <w:r>
              <w:t>(junio - noviembre)</w:t>
            </w:r>
          </w:p>
        </w:tc>
        <w:tc>
          <w:tcPr>
            <w:tcW w:w="126" w:type="dxa"/>
            <w:tcBorders>
              <w:left w:val="nil"/>
              <w:right w:val="nil"/>
            </w:tcBorders>
            <w:vAlign w:val="bottom"/>
          </w:tcPr>
          <w:p w14:paraId="6C8D39A6" w14:textId="77777777" w:rsidR="00DF14F9" w:rsidRPr="00761B80" w:rsidRDefault="00DF14F9" w:rsidP="001B382C">
            <w:pPr>
              <w:pStyle w:val="Texto"/>
              <w:jc w:val="center"/>
            </w:pPr>
          </w:p>
        </w:tc>
        <w:tc>
          <w:tcPr>
            <w:tcW w:w="1224" w:type="dxa"/>
            <w:tcBorders>
              <w:left w:val="nil"/>
              <w:right w:val="nil"/>
            </w:tcBorders>
            <w:vAlign w:val="bottom"/>
          </w:tcPr>
          <w:p w14:paraId="00E98660" w14:textId="4A7B3962" w:rsidR="00DF14F9" w:rsidRPr="00761B80" w:rsidRDefault="008A3AB3" w:rsidP="001B382C">
            <w:pPr>
              <w:pStyle w:val="Texto"/>
              <w:jc w:val="center"/>
            </w:pPr>
            <w:r w:rsidRPr="008A3AB3">
              <w:t>(septiembre - noviembre)</w:t>
            </w:r>
          </w:p>
        </w:tc>
        <w:tc>
          <w:tcPr>
            <w:tcW w:w="144" w:type="dxa"/>
            <w:vAlign w:val="bottom"/>
          </w:tcPr>
          <w:p w14:paraId="19D4C81A" w14:textId="77777777" w:rsidR="00DF14F9" w:rsidRPr="00761B80" w:rsidRDefault="00DF14F9" w:rsidP="001B382C">
            <w:pPr>
              <w:pStyle w:val="Texto"/>
              <w:jc w:val="center"/>
            </w:pPr>
          </w:p>
        </w:tc>
        <w:tc>
          <w:tcPr>
            <w:tcW w:w="1206" w:type="dxa"/>
            <w:vAlign w:val="bottom"/>
          </w:tcPr>
          <w:p w14:paraId="130D3BE8" w14:textId="77777777" w:rsidR="00DF14F9" w:rsidRPr="00761B80" w:rsidRDefault="00DF14F9" w:rsidP="001B382C">
            <w:pPr>
              <w:pStyle w:val="Texto"/>
              <w:jc w:val="center"/>
            </w:pPr>
            <w:r>
              <w:t>(junio - noviembre)</w:t>
            </w:r>
          </w:p>
        </w:tc>
        <w:tc>
          <w:tcPr>
            <w:tcW w:w="90" w:type="dxa"/>
            <w:vAlign w:val="bottom"/>
          </w:tcPr>
          <w:p w14:paraId="7DBFE392" w14:textId="77777777" w:rsidR="00DF14F9" w:rsidRPr="00761B80" w:rsidRDefault="00DF14F9" w:rsidP="001B382C">
            <w:pPr>
              <w:pStyle w:val="Texto"/>
              <w:jc w:val="center"/>
            </w:pPr>
          </w:p>
        </w:tc>
        <w:tc>
          <w:tcPr>
            <w:tcW w:w="1260" w:type="dxa"/>
            <w:tcBorders>
              <w:top w:val="single" w:sz="6" w:space="0" w:color="auto"/>
            </w:tcBorders>
            <w:vAlign w:val="bottom"/>
          </w:tcPr>
          <w:p w14:paraId="458A47A5" w14:textId="2FE83F3D" w:rsidR="00DF14F9" w:rsidRPr="00761B80" w:rsidRDefault="008A3AB3" w:rsidP="001B382C">
            <w:pPr>
              <w:pStyle w:val="Texto"/>
              <w:jc w:val="center"/>
            </w:pPr>
            <w:r w:rsidRPr="008A3AB3">
              <w:t>(septiembre - noviembre)</w:t>
            </w:r>
          </w:p>
        </w:tc>
      </w:tr>
      <w:tr w:rsidR="00DF14F9" w:rsidRPr="00761B80" w14:paraId="588D5A0C" w14:textId="77777777" w:rsidTr="008A3AB3">
        <w:trPr>
          <w:trHeight w:val="20"/>
        </w:trPr>
        <w:tc>
          <w:tcPr>
            <w:tcW w:w="4770" w:type="dxa"/>
            <w:tcBorders>
              <w:left w:val="nil"/>
              <w:bottom w:val="nil"/>
              <w:right w:val="nil"/>
            </w:tcBorders>
            <w:vAlign w:val="bottom"/>
          </w:tcPr>
          <w:p w14:paraId="34F06CB5" w14:textId="77777777" w:rsidR="00DF14F9" w:rsidRPr="00761B80" w:rsidRDefault="00DF14F9" w:rsidP="001B382C">
            <w:pPr>
              <w:pStyle w:val="Texto"/>
              <w:jc w:val="left"/>
            </w:pPr>
          </w:p>
        </w:tc>
        <w:tc>
          <w:tcPr>
            <w:tcW w:w="1260" w:type="dxa"/>
            <w:tcBorders>
              <w:left w:val="nil"/>
              <w:right w:val="nil"/>
            </w:tcBorders>
            <w:vAlign w:val="bottom"/>
          </w:tcPr>
          <w:p w14:paraId="068734D9" w14:textId="77777777" w:rsidR="00DF14F9" w:rsidRPr="00761B80" w:rsidRDefault="00DF14F9" w:rsidP="001B382C">
            <w:pPr>
              <w:pStyle w:val="Texto"/>
              <w:tabs>
                <w:tab w:val="decimal" w:pos="1113"/>
              </w:tabs>
            </w:pPr>
          </w:p>
        </w:tc>
        <w:tc>
          <w:tcPr>
            <w:tcW w:w="126" w:type="dxa"/>
            <w:tcBorders>
              <w:left w:val="nil"/>
              <w:right w:val="nil"/>
            </w:tcBorders>
            <w:vAlign w:val="bottom"/>
          </w:tcPr>
          <w:p w14:paraId="0C031B30" w14:textId="77777777" w:rsidR="00DF14F9" w:rsidRPr="00761B80" w:rsidRDefault="00DF14F9" w:rsidP="001B382C">
            <w:pPr>
              <w:pStyle w:val="Texto"/>
              <w:tabs>
                <w:tab w:val="decimal" w:pos="1113"/>
              </w:tabs>
            </w:pPr>
          </w:p>
        </w:tc>
        <w:tc>
          <w:tcPr>
            <w:tcW w:w="1224" w:type="dxa"/>
            <w:tcBorders>
              <w:left w:val="nil"/>
              <w:right w:val="nil"/>
            </w:tcBorders>
            <w:vAlign w:val="bottom"/>
          </w:tcPr>
          <w:p w14:paraId="6E36B64F" w14:textId="77777777" w:rsidR="00DF14F9" w:rsidRPr="00761B80" w:rsidRDefault="00DF14F9" w:rsidP="00C366CF">
            <w:pPr>
              <w:pStyle w:val="Texto"/>
              <w:tabs>
                <w:tab w:val="decimal" w:pos="1035"/>
              </w:tabs>
            </w:pPr>
          </w:p>
        </w:tc>
        <w:tc>
          <w:tcPr>
            <w:tcW w:w="144" w:type="dxa"/>
            <w:vAlign w:val="bottom"/>
          </w:tcPr>
          <w:p w14:paraId="43FCE58B" w14:textId="77777777" w:rsidR="00DF14F9" w:rsidRPr="00761B80" w:rsidRDefault="00DF14F9" w:rsidP="001B382C">
            <w:pPr>
              <w:pStyle w:val="Texto"/>
              <w:tabs>
                <w:tab w:val="decimal" w:pos="1113"/>
              </w:tabs>
            </w:pPr>
          </w:p>
        </w:tc>
        <w:tc>
          <w:tcPr>
            <w:tcW w:w="1206" w:type="dxa"/>
            <w:vAlign w:val="bottom"/>
          </w:tcPr>
          <w:p w14:paraId="57FECE40" w14:textId="77777777" w:rsidR="00DF14F9" w:rsidRPr="00761B80" w:rsidRDefault="00DF14F9" w:rsidP="008A3AB3">
            <w:pPr>
              <w:pStyle w:val="Texto"/>
              <w:tabs>
                <w:tab w:val="decimal" w:pos="1113"/>
              </w:tabs>
            </w:pPr>
          </w:p>
        </w:tc>
        <w:tc>
          <w:tcPr>
            <w:tcW w:w="90" w:type="dxa"/>
            <w:vAlign w:val="bottom"/>
          </w:tcPr>
          <w:p w14:paraId="653B5566" w14:textId="77777777" w:rsidR="00DF14F9" w:rsidRPr="00761B80" w:rsidRDefault="00DF14F9" w:rsidP="008A3AB3">
            <w:pPr>
              <w:pStyle w:val="Texto"/>
              <w:tabs>
                <w:tab w:val="decimal" w:pos="1113"/>
              </w:tabs>
              <w:jc w:val="left"/>
            </w:pPr>
          </w:p>
        </w:tc>
        <w:tc>
          <w:tcPr>
            <w:tcW w:w="1260" w:type="dxa"/>
            <w:vAlign w:val="bottom"/>
          </w:tcPr>
          <w:p w14:paraId="30481654" w14:textId="77777777" w:rsidR="00DF14F9" w:rsidRPr="00761B80" w:rsidRDefault="00DF14F9" w:rsidP="008A3AB3">
            <w:pPr>
              <w:pStyle w:val="Texto"/>
              <w:tabs>
                <w:tab w:val="decimal" w:pos="1113"/>
              </w:tabs>
            </w:pPr>
          </w:p>
        </w:tc>
      </w:tr>
      <w:tr w:rsidR="008450BD" w:rsidRPr="00761B80" w14:paraId="342ECA46" w14:textId="77777777" w:rsidTr="008A3AB3">
        <w:trPr>
          <w:trHeight w:val="20"/>
        </w:trPr>
        <w:tc>
          <w:tcPr>
            <w:tcW w:w="4770" w:type="dxa"/>
            <w:tcBorders>
              <w:left w:val="nil"/>
              <w:bottom w:val="nil"/>
              <w:right w:val="nil"/>
            </w:tcBorders>
            <w:vAlign w:val="bottom"/>
          </w:tcPr>
          <w:p w14:paraId="41C46DC7" w14:textId="6ACA8B92" w:rsidR="008450BD" w:rsidRPr="009C156E" w:rsidRDefault="008450BD" w:rsidP="008450BD">
            <w:pPr>
              <w:pStyle w:val="Texto"/>
              <w:jc w:val="left"/>
              <w:rPr>
                <w:bCs/>
              </w:rPr>
            </w:pPr>
            <w:r>
              <w:t>Servicios prestados y arrendamientos</w:t>
            </w:r>
          </w:p>
        </w:tc>
        <w:tc>
          <w:tcPr>
            <w:tcW w:w="1260" w:type="dxa"/>
            <w:tcBorders>
              <w:left w:val="nil"/>
              <w:right w:val="nil"/>
            </w:tcBorders>
            <w:vAlign w:val="bottom"/>
          </w:tcPr>
          <w:p w14:paraId="27B448F5" w14:textId="4F72D689" w:rsidR="008450BD" w:rsidRPr="00761B80" w:rsidRDefault="007A0D04" w:rsidP="008450BD">
            <w:pPr>
              <w:pStyle w:val="Texto"/>
              <w:tabs>
                <w:tab w:val="decimal" w:pos="1113"/>
              </w:tabs>
            </w:pPr>
            <w:r w:rsidRPr="007A0D04">
              <w:t>214.976</w:t>
            </w:r>
          </w:p>
        </w:tc>
        <w:tc>
          <w:tcPr>
            <w:tcW w:w="126" w:type="dxa"/>
            <w:tcBorders>
              <w:left w:val="nil"/>
              <w:right w:val="nil"/>
            </w:tcBorders>
            <w:vAlign w:val="bottom"/>
          </w:tcPr>
          <w:p w14:paraId="4A5F946D" w14:textId="77777777" w:rsidR="008450BD" w:rsidRPr="00761B80" w:rsidRDefault="008450BD" w:rsidP="008450BD">
            <w:pPr>
              <w:pStyle w:val="Texto"/>
              <w:tabs>
                <w:tab w:val="decimal" w:pos="1113"/>
              </w:tabs>
            </w:pPr>
          </w:p>
        </w:tc>
        <w:tc>
          <w:tcPr>
            <w:tcW w:w="1224" w:type="dxa"/>
            <w:tcBorders>
              <w:left w:val="nil"/>
              <w:right w:val="nil"/>
            </w:tcBorders>
            <w:vAlign w:val="bottom"/>
          </w:tcPr>
          <w:p w14:paraId="4FCE06FE" w14:textId="039D19D8" w:rsidR="008450BD" w:rsidRPr="00761B80" w:rsidRDefault="00F07358" w:rsidP="00C366CF">
            <w:pPr>
              <w:pStyle w:val="Texto"/>
              <w:tabs>
                <w:tab w:val="decimal" w:pos="1035"/>
              </w:tabs>
            </w:pPr>
            <w:r w:rsidRPr="00F07358">
              <w:t>139.388</w:t>
            </w:r>
          </w:p>
        </w:tc>
        <w:tc>
          <w:tcPr>
            <w:tcW w:w="144" w:type="dxa"/>
            <w:vAlign w:val="bottom"/>
          </w:tcPr>
          <w:p w14:paraId="2DEF1F9B" w14:textId="77777777" w:rsidR="008450BD" w:rsidRPr="00761B80" w:rsidRDefault="008450BD" w:rsidP="008450BD">
            <w:pPr>
              <w:pStyle w:val="Texto"/>
              <w:tabs>
                <w:tab w:val="decimal" w:pos="1113"/>
              </w:tabs>
            </w:pPr>
          </w:p>
        </w:tc>
        <w:tc>
          <w:tcPr>
            <w:tcW w:w="1206" w:type="dxa"/>
            <w:vAlign w:val="bottom"/>
          </w:tcPr>
          <w:p w14:paraId="499C5546" w14:textId="296B59BE" w:rsidR="008450BD" w:rsidRPr="00761B80" w:rsidRDefault="008450BD" w:rsidP="008450BD">
            <w:pPr>
              <w:pStyle w:val="Texto"/>
              <w:tabs>
                <w:tab w:val="decimal" w:pos="1113"/>
              </w:tabs>
            </w:pPr>
            <w:r w:rsidRPr="008450BD">
              <w:t>104.181</w:t>
            </w:r>
          </w:p>
        </w:tc>
        <w:tc>
          <w:tcPr>
            <w:tcW w:w="90" w:type="dxa"/>
            <w:vAlign w:val="bottom"/>
          </w:tcPr>
          <w:p w14:paraId="0D8041B7" w14:textId="77777777" w:rsidR="008450BD" w:rsidRPr="00761B80" w:rsidRDefault="008450BD" w:rsidP="008450BD">
            <w:pPr>
              <w:pStyle w:val="Texto"/>
              <w:tabs>
                <w:tab w:val="decimal" w:pos="1020"/>
              </w:tabs>
              <w:jc w:val="left"/>
            </w:pPr>
          </w:p>
        </w:tc>
        <w:tc>
          <w:tcPr>
            <w:tcW w:w="1260" w:type="dxa"/>
            <w:vAlign w:val="bottom"/>
          </w:tcPr>
          <w:p w14:paraId="0C65B072" w14:textId="53DF75DC" w:rsidR="008450BD" w:rsidRPr="00761B80" w:rsidRDefault="008450BD" w:rsidP="008450BD">
            <w:pPr>
              <w:pStyle w:val="Texto"/>
              <w:tabs>
                <w:tab w:val="decimal" w:pos="1113"/>
              </w:tabs>
            </w:pPr>
            <w:r w:rsidRPr="008450BD">
              <w:t>47.951</w:t>
            </w:r>
          </w:p>
        </w:tc>
      </w:tr>
      <w:tr w:rsidR="008450BD" w:rsidRPr="00761B80" w14:paraId="29E38585" w14:textId="77777777" w:rsidTr="008A3AB3">
        <w:trPr>
          <w:trHeight w:val="20"/>
        </w:trPr>
        <w:tc>
          <w:tcPr>
            <w:tcW w:w="4770" w:type="dxa"/>
            <w:tcBorders>
              <w:left w:val="nil"/>
              <w:bottom w:val="nil"/>
              <w:right w:val="nil"/>
            </w:tcBorders>
            <w:vAlign w:val="bottom"/>
          </w:tcPr>
          <w:p w14:paraId="0212B680" w14:textId="77595141" w:rsidR="008450BD" w:rsidRPr="009C156E" w:rsidRDefault="008450BD" w:rsidP="008450BD">
            <w:pPr>
              <w:pStyle w:val="Texto"/>
              <w:jc w:val="left"/>
            </w:pPr>
            <w:r w:rsidRPr="00761B80">
              <w:t>Resultado venta de propiedad</w:t>
            </w:r>
            <w:r>
              <w:t xml:space="preserve">es, planta y equipo, materiales </w:t>
            </w:r>
            <w:r w:rsidRPr="00761B80">
              <w:t>y otros</w:t>
            </w:r>
          </w:p>
        </w:tc>
        <w:tc>
          <w:tcPr>
            <w:tcW w:w="1260" w:type="dxa"/>
            <w:tcBorders>
              <w:left w:val="nil"/>
              <w:right w:val="nil"/>
            </w:tcBorders>
            <w:vAlign w:val="bottom"/>
          </w:tcPr>
          <w:p w14:paraId="22F00287" w14:textId="413A420A" w:rsidR="008450BD" w:rsidRPr="00761B80" w:rsidRDefault="007A0D04" w:rsidP="008450BD">
            <w:pPr>
              <w:pStyle w:val="Texto"/>
              <w:tabs>
                <w:tab w:val="decimal" w:pos="1113"/>
              </w:tabs>
            </w:pPr>
            <w:r w:rsidRPr="007A0D04">
              <w:t>28.</w:t>
            </w:r>
            <w:r w:rsidR="004A744F" w:rsidRPr="004A744F">
              <w:t>927</w:t>
            </w:r>
          </w:p>
        </w:tc>
        <w:tc>
          <w:tcPr>
            <w:tcW w:w="126" w:type="dxa"/>
            <w:tcBorders>
              <w:left w:val="nil"/>
              <w:right w:val="nil"/>
            </w:tcBorders>
            <w:vAlign w:val="bottom"/>
          </w:tcPr>
          <w:p w14:paraId="6C9DA718" w14:textId="77777777" w:rsidR="008450BD" w:rsidRPr="00761B80" w:rsidRDefault="008450BD" w:rsidP="008450BD">
            <w:pPr>
              <w:pStyle w:val="Texto"/>
              <w:tabs>
                <w:tab w:val="decimal" w:pos="1113"/>
              </w:tabs>
            </w:pPr>
          </w:p>
        </w:tc>
        <w:tc>
          <w:tcPr>
            <w:tcW w:w="1224" w:type="dxa"/>
            <w:tcBorders>
              <w:left w:val="nil"/>
              <w:right w:val="nil"/>
            </w:tcBorders>
            <w:vAlign w:val="bottom"/>
          </w:tcPr>
          <w:p w14:paraId="77204172" w14:textId="47DAE255" w:rsidR="008450BD" w:rsidRPr="00761B80" w:rsidRDefault="00F07358" w:rsidP="00C366CF">
            <w:pPr>
              <w:pStyle w:val="Texto"/>
              <w:tabs>
                <w:tab w:val="decimal" w:pos="1035"/>
              </w:tabs>
            </w:pPr>
            <w:r w:rsidRPr="00F07358">
              <w:t>(6.</w:t>
            </w:r>
            <w:r w:rsidR="00704B8B" w:rsidRPr="00704B8B">
              <w:t>152</w:t>
            </w:r>
            <w:r w:rsidRPr="00F07358">
              <w:t>)</w:t>
            </w:r>
          </w:p>
        </w:tc>
        <w:tc>
          <w:tcPr>
            <w:tcW w:w="144" w:type="dxa"/>
            <w:vAlign w:val="bottom"/>
          </w:tcPr>
          <w:p w14:paraId="2B7BAAD3" w14:textId="77777777" w:rsidR="008450BD" w:rsidRPr="00761B80" w:rsidRDefault="008450BD" w:rsidP="008450BD">
            <w:pPr>
              <w:pStyle w:val="Texto"/>
              <w:tabs>
                <w:tab w:val="decimal" w:pos="1113"/>
              </w:tabs>
            </w:pPr>
          </w:p>
        </w:tc>
        <w:tc>
          <w:tcPr>
            <w:tcW w:w="1206" w:type="dxa"/>
            <w:vAlign w:val="bottom"/>
          </w:tcPr>
          <w:p w14:paraId="42553698" w14:textId="165E876C" w:rsidR="008450BD" w:rsidRPr="00761B80" w:rsidRDefault="008450BD" w:rsidP="008450BD">
            <w:pPr>
              <w:pStyle w:val="Texto"/>
              <w:tabs>
                <w:tab w:val="decimal" w:pos="1113"/>
              </w:tabs>
            </w:pPr>
            <w:r w:rsidRPr="008450BD">
              <w:t>121.029</w:t>
            </w:r>
          </w:p>
        </w:tc>
        <w:tc>
          <w:tcPr>
            <w:tcW w:w="90" w:type="dxa"/>
            <w:vAlign w:val="bottom"/>
          </w:tcPr>
          <w:p w14:paraId="5A1C4C2B" w14:textId="77777777" w:rsidR="008450BD" w:rsidRPr="00761B80" w:rsidRDefault="008450BD" w:rsidP="008450BD">
            <w:pPr>
              <w:pStyle w:val="Texto"/>
              <w:tabs>
                <w:tab w:val="decimal" w:pos="1020"/>
              </w:tabs>
              <w:jc w:val="left"/>
            </w:pPr>
          </w:p>
        </w:tc>
        <w:tc>
          <w:tcPr>
            <w:tcW w:w="1260" w:type="dxa"/>
            <w:vAlign w:val="bottom"/>
          </w:tcPr>
          <w:p w14:paraId="0AA2FD7E" w14:textId="3EB9498C" w:rsidR="008450BD" w:rsidRPr="00761B80" w:rsidRDefault="008450BD" w:rsidP="008450BD">
            <w:pPr>
              <w:pStyle w:val="Texto"/>
              <w:tabs>
                <w:tab w:val="decimal" w:pos="1113"/>
              </w:tabs>
            </w:pPr>
            <w:r w:rsidRPr="008450BD">
              <w:t>83.075</w:t>
            </w:r>
          </w:p>
        </w:tc>
      </w:tr>
      <w:tr w:rsidR="008450BD" w:rsidRPr="00761B80" w14:paraId="4FDB8A46" w14:textId="77777777" w:rsidTr="008A3AB3">
        <w:trPr>
          <w:trHeight w:val="20"/>
        </w:trPr>
        <w:tc>
          <w:tcPr>
            <w:tcW w:w="4770" w:type="dxa"/>
            <w:tcBorders>
              <w:left w:val="nil"/>
              <w:bottom w:val="nil"/>
              <w:right w:val="nil"/>
            </w:tcBorders>
            <w:vAlign w:val="bottom"/>
          </w:tcPr>
          <w:p w14:paraId="33E585C7" w14:textId="330E8FA8" w:rsidR="008450BD" w:rsidRPr="00761B80" w:rsidRDefault="008450BD" w:rsidP="008450BD">
            <w:pPr>
              <w:pStyle w:val="Texto"/>
              <w:jc w:val="left"/>
            </w:pPr>
            <w:r w:rsidRPr="005A3025">
              <w:t>Recupero de siniestros</w:t>
            </w:r>
          </w:p>
        </w:tc>
        <w:tc>
          <w:tcPr>
            <w:tcW w:w="1260" w:type="dxa"/>
            <w:tcBorders>
              <w:left w:val="nil"/>
              <w:right w:val="nil"/>
            </w:tcBorders>
            <w:vAlign w:val="bottom"/>
          </w:tcPr>
          <w:p w14:paraId="0749FE09" w14:textId="08909A0A" w:rsidR="008450BD" w:rsidRPr="002A4B87" w:rsidRDefault="007A0D04" w:rsidP="008450BD">
            <w:pPr>
              <w:pStyle w:val="Texto"/>
              <w:tabs>
                <w:tab w:val="decimal" w:pos="1113"/>
              </w:tabs>
            </w:pPr>
            <w:r w:rsidRPr="007A0D04">
              <w:t>12.859</w:t>
            </w:r>
          </w:p>
        </w:tc>
        <w:tc>
          <w:tcPr>
            <w:tcW w:w="126" w:type="dxa"/>
            <w:tcBorders>
              <w:left w:val="nil"/>
              <w:right w:val="nil"/>
            </w:tcBorders>
            <w:vAlign w:val="bottom"/>
          </w:tcPr>
          <w:p w14:paraId="3CA35179" w14:textId="77777777" w:rsidR="008450BD" w:rsidRPr="00761B80" w:rsidRDefault="008450BD" w:rsidP="008450BD">
            <w:pPr>
              <w:pStyle w:val="Texto"/>
              <w:tabs>
                <w:tab w:val="decimal" w:pos="1113"/>
              </w:tabs>
            </w:pPr>
          </w:p>
        </w:tc>
        <w:tc>
          <w:tcPr>
            <w:tcW w:w="1224" w:type="dxa"/>
            <w:tcBorders>
              <w:left w:val="nil"/>
              <w:right w:val="nil"/>
            </w:tcBorders>
            <w:vAlign w:val="bottom"/>
          </w:tcPr>
          <w:p w14:paraId="60795D41" w14:textId="2E7219A5" w:rsidR="008450BD" w:rsidRPr="000B637D" w:rsidRDefault="00F07358" w:rsidP="00C366CF">
            <w:pPr>
              <w:pStyle w:val="Texto"/>
              <w:tabs>
                <w:tab w:val="decimal" w:pos="1035"/>
              </w:tabs>
            </w:pPr>
            <w:r w:rsidRPr="00F07358">
              <w:t>1.302</w:t>
            </w:r>
          </w:p>
        </w:tc>
        <w:tc>
          <w:tcPr>
            <w:tcW w:w="144" w:type="dxa"/>
            <w:vAlign w:val="bottom"/>
          </w:tcPr>
          <w:p w14:paraId="2AFB7FB3" w14:textId="77777777" w:rsidR="008450BD" w:rsidRPr="00761B80" w:rsidRDefault="008450BD" w:rsidP="008450BD">
            <w:pPr>
              <w:pStyle w:val="Texto"/>
              <w:tabs>
                <w:tab w:val="decimal" w:pos="1113"/>
              </w:tabs>
            </w:pPr>
          </w:p>
        </w:tc>
        <w:tc>
          <w:tcPr>
            <w:tcW w:w="1206" w:type="dxa"/>
            <w:vAlign w:val="bottom"/>
          </w:tcPr>
          <w:p w14:paraId="0D5EBDE3" w14:textId="437DF2F5" w:rsidR="008450BD" w:rsidRPr="002A50E4" w:rsidRDefault="008450BD" w:rsidP="008450BD">
            <w:pPr>
              <w:pStyle w:val="Texto"/>
              <w:tabs>
                <w:tab w:val="decimal" w:pos="1113"/>
              </w:tabs>
            </w:pPr>
            <w:r w:rsidRPr="008450BD">
              <w:t>327.276</w:t>
            </w:r>
          </w:p>
        </w:tc>
        <w:tc>
          <w:tcPr>
            <w:tcW w:w="90" w:type="dxa"/>
            <w:vAlign w:val="bottom"/>
          </w:tcPr>
          <w:p w14:paraId="06A7685D" w14:textId="77777777" w:rsidR="008450BD" w:rsidRPr="00761B80" w:rsidRDefault="008450BD" w:rsidP="008450BD">
            <w:pPr>
              <w:pStyle w:val="Texto"/>
              <w:tabs>
                <w:tab w:val="decimal" w:pos="1020"/>
              </w:tabs>
              <w:jc w:val="left"/>
            </w:pPr>
          </w:p>
        </w:tc>
        <w:tc>
          <w:tcPr>
            <w:tcW w:w="1260" w:type="dxa"/>
            <w:vAlign w:val="bottom"/>
          </w:tcPr>
          <w:p w14:paraId="5F5B626B" w14:textId="6547446B" w:rsidR="008450BD" w:rsidRPr="002A50E4" w:rsidRDefault="008450BD" w:rsidP="008450BD">
            <w:pPr>
              <w:pStyle w:val="Texto"/>
              <w:tabs>
                <w:tab w:val="decimal" w:pos="1113"/>
              </w:tabs>
            </w:pPr>
            <w:r w:rsidRPr="008450BD">
              <w:t>326.688</w:t>
            </w:r>
          </w:p>
        </w:tc>
      </w:tr>
      <w:tr w:rsidR="00630906" w:rsidRPr="00761B80" w14:paraId="01FBBFFF" w14:textId="77777777" w:rsidTr="008A3AB3">
        <w:trPr>
          <w:trHeight w:val="20"/>
        </w:trPr>
        <w:tc>
          <w:tcPr>
            <w:tcW w:w="4770" w:type="dxa"/>
            <w:tcBorders>
              <w:left w:val="nil"/>
              <w:bottom w:val="nil"/>
              <w:right w:val="nil"/>
            </w:tcBorders>
            <w:vAlign w:val="bottom"/>
          </w:tcPr>
          <w:p w14:paraId="49F73D56" w14:textId="77777777" w:rsidR="00630906" w:rsidRPr="005A3025" w:rsidRDefault="00630906" w:rsidP="008450BD">
            <w:pPr>
              <w:pStyle w:val="Texto"/>
              <w:jc w:val="left"/>
            </w:pPr>
            <w:r>
              <w:t xml:space="preserve">Recupero </w:t>
            </w:r>
            <w:r w:rsidR="00311A08">
              <w:t>provisión deudores incobrables</w:t>
            </w:r>
          </w:p>
        </w:tc>
        <w:tc>
          <w:tcPr>
            <w:tcW w:w="1260" w:type="dxa"/>
            <w:tcBorders>
              <w:left w:val="nil"/>
              <w:right w:val="nil"/>
            </w:tcBorders>
            <w:vAlign w:val="bottom"/>
          </w:tcPr>
          <w:p w14:paraId="2CF8DCF1" w14:textId="77777777" w:rsidR="00630906" w:rsidRPr="007A0D04" w:rsidRDefault="00311A08" w:rsidP="008450BD">
            <w:pPr>
              <w:pStyle w:val="Texto"/>
              <w:tabs>
                <w:tab w:val="decimal" w:pos="1113"/>
              </w:tabs>
            </w:pPr>
            <w:r w:rsidRPr="00311A08">
              <w:t>5.560</w:t>
            </w:r>
          </w:p>
        </w:tc>
        <w:tc>
          <w:tcPr>
            <w:tcW w:w="126" w:type="dxa"/>
            <w:tcBorders>
              <w:left w:val="nil"/>
              <w:right w:val="nil"/>
            </w:tcBorders>
            <w:vAlign w:val="bottom"/>
          </w:tcPr>
          <w:p w14:paraId="6240D514" w14:textId="77777777" w:rsidR="00630906" w:rsidRPr="00761B80" w:rsidRDefault="00630906" w:rsidP="008450BD">
            <w:pPr>
              <w:pStyle w:val="Texto"/>
              <w:tabs>
                <w:tab w:val="decimal" w:pos="1113"/>
              </w:tabs>
            </w:pPr>
          </w:p>
        </w:tc>
        <w:tc>
          <w:tcPr>
            <w:tcW w:w="1224" w:type="dxa"/>
            <w:tcBorders>
              <w:left w:val="nil"/>
              <w:right w:val="nil"/>
            </w:tcBorders>
            <w:vAlign w:val="bottom"/>
          </w:tcPr>
          <w:p w14:paraId="6C3B3DB3" w14:textId="77777777" w:rsidR="00630906" w:rsidRPr="00F07358" w:rsidRDefault="00311A08" w:rsidP="00C366CF">
            <w:pPr>
              <w:pStyle w:val="Texto"/>
              <w:tabs>
                <w:tab w:val="decimal" w:pos="1035"/>
              </w:tabs>
            </w:pPr>
            <w:r w:rsidRPr="00311A08">
              <w:t>5.560</w:t>
            </w:r>
          </w:p>
        </w:tc>
        <w:tc>
          <w:tcPr>
            <w:tcW w:w="144" w:type="dxa"/>
            <w:vAlign w:val="bottom"/>
          </w:tcPr>
          <w:p w14:paraId="37BAE946" w14:textId="77777777" w:rsidR="00630906" w:rsidRPr="00761B80" w:rsidRDefault="00630906" w:rsidP="008450BD">
            <w:pPr>
              <w:pStyle w:val="Texto"/>
              <w:tabs>
                <w:tab w:val="decimal" w:pos="1113"/>
              </w:tabs>
            </w:pPr>
          </w:p>
        </w:tc>
        <w:tc>
          <w:tcPr>
            <w:tcW w:w="1206" w:type="dxa"/>
            <w:vAlign w:val="bottom"/>
          </w:tcPr>
          <w:p w14:paraId="1893F5FA" w14:textId="449928D6" w:rsidR="00630906" w:rsidRPr="008450BD" w:rsidRDefault="00311A08" w:rsidP="008450BD">
            <w:pPr>
              <w:pStyle w:val="Texto"/>
              <w:tabs>
                <w:tab w:val="decimal" w:pos="1113"/>
              </w:tabs>
            </w:pPr>
            <w:r>
              <w:t>-</w:t>
            </w:r>
            <w:r w:rsidR="003A0CD1">
              <w:t xml:space="preserve">     </w:t>
            </w:r>
          </w:p>
        </w:tc>
        <w:tc>
          <w:tcPr>
            <w:tcW w:w="90" w:type="dxa"/>
            <w:vAlign w:val="bottom"/>
          </w:tcPr>
          <w:p w14:paraId="7F503F99" w14:textId="77777777" w:rsidR="00630906" w:rsidRPr="00761B80" w:rsidRDefault="00630906" w:rsidP="008450BD">
            <w:pPr>
              <w:pStyle w:val="Texto"/>
              <w:tabs>
                <w:tab w:val="decimal" w:pos="1020"/>
              </w:tabs>
              <w:jc w:val="left"/>
            </w:pPr>
          </w:p>
        </w:tc>
        <w:tc>
          <w:tcPr>
            <w:tcW w:w="1260" w:type="dxa"/>
            <w:vAlign w:val="bottom"/>
          </w:tcPr>
          <w:p w14:paraId="44A4D13C" w14:textId="07DAA33F" w:rsidR="00630906" w:rsidRPr="008450BD" w:rsidRDefault="00311A08" w:rsidP="008450BD">
            <w:pPr>
              <w:pStyle w:val="Texto"/>
              <w:tabs>
                <w:tab w:val="decimal" w:pos="1113"/>
              </w:tabs>
            </w:pPr>
            <w:r>
              <w:t>-</w:t>
            </w:r>
            <w:r w:rsidR="003A0CD1">
              <w:t xml:space="preserve">     </w:t>
            </w:r>
          </w:p>
        </w:tc>
      </w:tr>
      <w:tr w:rsidR="008450BD" w:rsidRPr="00761B80" w14:paraId="2831740B" w14:textId="77777777" w:rsidTr="008A3AB3">
        <w:trPr>
          <w:trHeight w:val="20"/>
        </w:trPr>
        <w:tc>
          <w:tcPr>
            <w:tcW w:w="4770" w:type="dxa"/>
            <w:tcBorders>
              <w:left w:val="nil"/>
              <w:bottom w:val="nil"/>
              <w:right w:val="nil"/>
            </w:tcBorders>
            <w:vAlign w:val="bottom"/>
          </w:tcPr>
          <w:p w14:paraId="18860261" w14:textId="388F1623" w:rsidR="008450BD" w:rsidRPr="009C156E" w:rsidRDefault="008450BD" w:rsidP="008450BD">
            <w:pPr>
              <w:pStyle w:val="Texto"/>
              <w:jc w:val="left"/>
            </w:pPr>
            <w:r w:rsidRPr="00761B80">
              <w:t>Diversos</w:t>
            </w:r>
          </w:p>
        </w:tc>
        <w:tc>
          <w:tcPr>
            <w:tcW w:w="1260" w:type="dxa"/>
            <w:tcBorders>
              <w:left w:val="nil"/>
              <w:right w:val="nil"/>
            </w:tcBorders>
            <w:vAlign w:val="bottom"/>
          </w:tcPr>
          <w:p w14:paraId="68160C84" w14:textId="1EFE86A3" w:rsidR="008450BD" w:rsidRPr="00761B80" w:rsidRDefault="007A0D04" w:rsidP="008450BD">
            <w:pPr>
              <w:pStyle w:val="Texto"/>
              <w:tabs>
                <w:tab w:val="decimal" w:pos="1113"/>
              </w:tabs>
            </w:pPr>
            <w:r w:rsidRPr="007A0D04">
              <w:t>50.</w:t>
            </w:r>
            <w:r w:rsidR="00B56CD3" w:rsidRPr="00B56CD3">
              <w:t>143</w:t>
            </w:r>
          </w:p>
        </w:tc>
        <w:tc>
          <w:tcPr>
            <w:tcW w:w="126" w:type="dxa"/>
            <w:tcBorders>
              <w:left w:val="nil"/>
              <w:right w:val="nil"/>
            </w:tcBorders>
            <w:vAlign w:val="bottom"/>
          </w:tcPr>
          <w:p w14:paraId="30EB1685" w14:textId="77777777" w:rsidR="008450BD" w:rsidRPr="00761B80" w:rsidRDefault="008450BD" w:rsidP="008450BD">
            <w:pPr>
              <w:pStyle w:val="Texto"/>
              <w:tabs>
                <w:tab w:val="decimal" w:pos="1113"/>
              </w:tabs>
            </w:pPr>
          </w:p>
        </w:tc>
        <w:tc>
          <w:tcPr>
            <w:tcW w:w="1224" w:type="dxa"/>
            <w:tcBorders>
              <w:left w:val="nil"/>
              <w:right w:val="nil"/>
            </w:tcBorders>
            <w:vAlign w:val="bottom"/>
          </w:tcPr>
          <w:p w14:paraId="45CBBBBE" w14:textId="7C01E212" w:rsidR="008450BD" w:rsidRPr="00761B80" w:rsidRDefault="00052B29" w:rsidP="00C366CF">
            <w:pPr>
              <w:pStyle w:val="Texto"/>
              <w:tabs>
                <w:tab w:val="decimal" w:pos="1035"/>
              </w:tabs>
            </w:pPr>
            <w:r w:rsidRPr="00052B29">
              <w:t>37.973</w:t>
            </w:r>
          </w:p>
        </w:tc>
        <w:tc>
          <w:tcPr>
            <w:tcW w:w="144" w:type="dxa"/>
            <w:vAlign w:val="bottom"/>
          </w:tcPr>
          <w:p w14:paraId="33EE302E" w14:textId="77777777" w:rsidR="008450BD" w:rsidRPr="00761B80" w:rsidRDefault="008450BD" w:rsidP="008450BD">
            <w:pPr>
              <w:pStyle w:val="Texto"/>
              <w:tabs>
                <w:tab w:val="decimal" w:pos="1113"/>
              </w:tabs>
            </w:pPr>
          </w:p>
        </w:tc>
        <w:tc>
          <w:tcPr>
            <w:tcW w:w="1206" w:type="dxa"/>
            <w:vAlign w:val="bottom"/>
          </w:tcPr>
          <w:p w14:paraId="53BB2B7A" w14:textId="51DE67BC" w:rsidR="008450BD" w:rsidRPr="00761B80" w:rsidRDefault="008450BD" w:rsidP="008450BD">
            <w:pPr>
              <w:pStyle w:val="Texto"/>
              <w:tabs>
                <w:tab w:val="decimal" w:pos="1113"/>
              </w:tabs>
            </w:pPr>
            <w:r w:rsidRPr="008450BD">
              <w:t>614.283</w:t>
            </w:r>
          </w:p>
        </w:tc>
        <w:tc>
          <w:tcPr>
            <w:tcW w:w="90" w:type="dxa"/>
            <w:vAlign w:val="bottom"/>
          </w:tcPr>
          <w:p w14:paraId="4E7FCE32" w14:textId="77777777" w:rsidR="008450BD" w:rsidRPr="00761B80" w:rsidRDefault="008450BD" w:rsidP="008450BD">
            <w:pPr>
              <w:pStyle w:val="Texto"/>
              <w:tabs>
                <w:tab w:val="decimal" w:pos="1020"/>
              </w:tabs>
              <w:jc w:val="left"/>
            </w:pPr>
          </w:p>
        </w:tc>
        <w:tc>
          <w:tcPr>
            <w:tcW w:w="1260" w:type="dxa"/>
            <w:vAlign w:val="bottom"/>
          </w:tcPr>
          <w:p w14:paraId="18163D11" w14:textId="7A189E6D" w:rsidR="008450BD" w:rsidRPr="00761B80" w:rsidRDefault="008450BD" w:rsidP="008450BD">
            <w:pPr>
              <w:pStyle w:val="Texto"/>
              <w:tabs>
                <w:tab w:val="decimal" w:pos="1113"/>
              </w:tabs>
            </w:pPr>
            <w:r w:rsidRPr="008450BD">
              <w:t>591.215</w:t>
            </w:r>
          </w:p>
        </w:tc>
      </w:tr>
      <w:tr w:rsidR="008450BD" w:rsidRPr="00761B80" w14:paraId="54592F40" w14:textId="77777777" w:rsidTr="008A3AB3">
        <w:trPr>
          <w:trHeight w:val="20"/>
        </w:trPr>
        <w:tc>
          <w:tcPr>
            <w:tcW w:w="4770" w:type="dxa"/>
            <w:tcBorders>
              <w:left w:val="nil"/>
              <w:bottom w:val="nil"/>
              <w:right w:val="nil"/>
            </w:tcBorders>
            <w:vAlign w:val="bottom"/>
          </w:tcPr>
          <w:p w14:paraId="11462EB1" w14:textId="00C276BC" w:rsidR="008450BD" w:rsidRPr="00761B80" w:rsidRDefault="008450BD" w:rsidP="008450BD">
            <w:pPr>
              <w:pStyle w:val="Texto"/>
              <w:jc w:val="left"/>
              <w:rPr>
                <w:b/>
              </w:rPr>
            </w:pPr>
            <w:proofErr w:type="gramStart"/>
            <w:r>
              <w:rPr>
                <w:b/>
              </w:rPr>
              <w:t>Total</w:t>
            </w:r>
            <w:proofErr w:type="gramEnd"/>
            <w:r>
              <w:rPr>
                <w:b/>
              </w:rPr>
              <w:t xml:space="preserve"> de otros ingresos operativos</w:t>
            </w:r>
          </w:p>
        </w:tc>
        <w:tc>
          <w:tcPr>
            <w:tcW w:w="1260" w:type="dxa"/>
            <w:tcBorders>
              <w:top w:val="single" w:sz="6" w:space="0" w:color="auto"/>
              <w:left w:val="nil"/>
              <w:bottom w:val="double" w:sz="6" w:space="0" w:color="auto"/>
              <w:right w:val="nil"/>
            </w:tcBorders>
            <w:vAlign w:val="bottom"/>
          </w:tcPr>
          <w:p w14:paraId="4C79EDAE" w14:textId="1618D69B" w:rsidR="008450BD" w:rsidRPr="00C366CF" w:rsidRDefault="00A20893" w:rsidP="008450BD">
            <w:pPr>
              <w:pStyle w:val="Texto"/>
              <w:tabs>
                <w:tab w:val="decimal" w:pos="1113"/>
              </w:tabs>
              <w:rPr>
                <w:b/>
                <w:bCs/>
              </w:rPr>
            </w:pPr>
            <w:r w:rsidRPr="00A20893">
              <w:rPr>
                <w:b/>
                <w:bCs/>
              </w:rPr>
              <w:t>312.465</w:t>
            </w:r>
          </w:p>
        </w:tc>
        <w:tc>
          <w:tcPr>
            <w:tcW w:w="126" w:type="dxa"/>
            <w:tcBorders>
              <w:left w:val="nil"/>
              <w:right w:val="nil"/>
            </w:tcBorders>
            <w:vAlign w:val="bottom"/>
          </w:tcPr>
          <w:p w14:paraId="7C9FFA95" w14:textId="77777777" w:rsidR="008450BD" w:rsidRPr="00C366CF" w:rsidRDefault="008450BD" w:rsidP="008450BD">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205D262F" w14:textId="0EACF2D2" w:rsidR="008450BD" w:rsidRPr="00C366CF" w:rsidRDefault="00BE7E2A" w:rsidP="00C366CF">
            <w:pPr>
              <w:pStyle w:val="Texto"/>
              <w:tabs>
                <w:tab w:val="decimal" w:pos="1035"/>
              </w:tabs>
              <w:rPr>
                <w:b/>
                <w:bCs/>
              </w:rPr>
            </w:pPr>
            <w:r w:rsidRPr="00BE7E2A">
              <w:rPr>
                <w:b/>
                <w:bCs/>
              </w:rPr>
              <w:t>178.071</w:t>
            </w:r>
          </w:p>
        </w:tc>
        <w:tc>
          <w:tcPr>
            <w:tcW w:w="144" w:type="dxa"/>
            <w:vAlign w:val="bottom"/>
          </w:tcPr>
          <w:p w14:paraId="308E9CE3" w14:textId="77777777" w:rsidR="008450BD" w:rsidRPr="00F048B7" w:rsidRDefault="008450BD" w:rsidP="008450BD">
            <w:pPr>
              <w:pStyle w:val="Texto"/>
              <w:tabs>
                <w:tab w:val="decimal" w:pos="1113"/>
              </w:tabs>
              <w:rPr>
                <w:b/>
                <w:bCs/>
              </w:rPr>
            </w:pPr>
          </w:p>
        </w:tc>
        <w:tc>
          <w:tcPr>
            <w:tcW w:w="1206" w:type="dxa"/>
            <w:tcBorders>
              <w:top w:val="single" w:sz="6" w:space="0" w:color="auto"/>
              <w:bottom w:val="double" w:sz="6" w:space="0" w:color="auto"/>
            </w:tcBorders>
            <w:vAlign w:val="bottom"/>
          </w:tcPr>
          <w:p w14:paraId="6A2572B3" w14:textId="5C3E831E" w:rsidR="008450BD" w:rsidRPr="008450BD" w:rsidRDefault="008450BD" w:rsidP="008450BD">
            <w:pPr>
              <w:pStyle w:val="Texto"/>
              <w:tabs>
                <w:tab w:val="decimal" w:pos="1113"/>
              </w:tabs>
              <w:rPr>
                <w:b/>
                <w:bCs/>
              </w:rPr>
            </w:pPr>
            <w:r w:rsidRPr="008450BD">
              <w:rPr>
                <w:b/>
                <w:bCs/>
              </w:rPr>
              <w:t>1.166.769</w:t>
            </w:r>
          </w:p>
        </w:tc>
        <w:tc>
          <w:tcPr>
            <w:tcW w:w="90" w:type="dxa"/>
            <w:vAlign w:val="bottom"/>
          </w:tcPr>
          <w:p w14:paraId="39AE2CBF" w14:textId="77777777" w:rsidR="008450BD" w:rsidRPr="008450BD" w:rsidRDefault="008450BD" w:rsidP="008450BD">
            <w:pPr>
              <w:pStyle w:val="Texto"/>
              <w:tabs>
                <w:tab w:val="decimal" w:pos="1020"/>
              </w:tabs>
              <w:jc w:val="left"/>
              <w:rPr>
                <w:b/>
                <w:bCs/>
              </w:rPr>
            </w:pPr>
          </w:p>
        </w:tc>
        <w:tc>
          <w:tcPr>
            <w:tcW w:w="1260" w:type="dxa"/>
            <w:tcBorders>
              <w:top w:val="single" w:sz="6" w:space="0" w:color="auto"/>
              <w:bottom w:val="double" w:sz="6" w:space="0" w:color="auto"/>
            </w:tcBorders>
            <w:vAlign w:val="bottom"/>
          </w:tcPr>
          <w:p w14:paraId="69F76E8E" w14:textId="1D82A879" w:rsidR="008450BD" w:rsidRPr="008450BD" w:rsidRDefault="008450BD" w:rsidP="008450BD">
            <w:pPr>
              <w:pStyle w:val="Texto"/>
              <w:tabs>
                <w:tab w:val="decimal" w:pos="1113"/>
              </w:tabs>
              <w:rPr>
                <w:b/>
                <w:bCs/>
              </w:rPr>
            </w:pPr>
            <w:r w:rsidRPr="008450BD">
              <w:rPr>
                <w:b/>
                <w:bCs/>
              </w:rPr>
              <w:t>1.048.929</w:t>
            </w:r>
          </w:p>
        </w:tc>
      </w:tr>
    </w:tbl>
    <w:p w14:paraId="13931302" w14:textId="5CBD38DD" w:rsidR="00DF14F9" w:rsidRDefault="00DF14F9" w:rsidP="000A4403">
      <w:pPr>
        <w:pStyle w:val="Texto"/>
      </w:pPr>
    </w:p>
    <w:p w14:paraId="7FC6EB1B" w14:textId="643A5EA9" w:rsidR="003D26AE" w:rsidRDefault="003D26AE">
      <w:pPr>
        <w:rPr>
          <w:sz w:val="20"/>
        </w:rPr>
      </w:pPr>
      <w:r>
        <w:br w:type="page"/>
      </w:r>
    </w:p>
    <w:p w14:paraId="2E4E6C1C" w14:textId="77777777" w:rsidR="00DF14F9" w:rsidRDefault="00DF14F9" w:rsidP="000A4403">
      <w:pPr>
        <w:pStyle w:val="Texto"/>
      </w:pPr>
    </w:p>
    <w:p w14:paraId="7B9C7F97" w14:textId="2D048FE1" w:rsidR="00B22B18" w:rsidRDefault="00B22B18" w:rsidP="006F397F">
      <w:pPr>
        <w:pStyle w:val="Textonota"/>
        <w:numPr>
          <w:ilvl w:val="0"/>
          <w:numId w:val="7"/>
        </w:numPr>
        <w:ind w:left="450" w:hanging="432"/>
        <w:rPr>
          <w:rFonts w:cs="Arial"/>
          <w:b/>
          <w:bCs/>
        </w:rPr>
      </w:pPr>
      <w:r>
        <w:rPr>
          <w:rFonts w:cs="Arial"/>
          <w:b/>
          <w:bCs/>
        </w:rPr>
        <w:t xml:space="preserve">Otros gastos </w:t>
      </w:r>
      <w:r w:rsidRPr="00761B80">
        <w:rPr>
          <w:rFonts w:cs="Arial"/>
          <w:b/>
          <w:bCs/>
        </w:rPr>
        <w:t>operativos</w:t>
      </w:r>
    </w:p>
    <w:p w14:paraId="231067E2" w14:textId="297021F0" w:rsidR="000A4403" w:rsidRDefault="000A4403" w:rsidP="000A4403">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DF14F9" w:rsidRPr="00761B80" w14:paraId="0907F5C0" w14:textId="77777777" w:rsidTr="001B382C">
        <w:trPr>
          <w:trHeight w:val="20"/>
        </w:trPr>
        <w:tc>
          <w:tcPr>
            <w:tcW w:w="4770" w:type="dxa"/>
            <w:tcBorders>
              <w:top w:val="nil"/>
              <w:left w:val="nil"/>
              <w:right w:val="nil"/>
            </w:tcBorders>
            <w:vAlign w:val="bottom"/>
          </w:tcPr>
          <w:p w14:paraId="6982B5A9" w14:textId="77777777" w:rsidR="00DF14F9" w:rsidRPr="00761B80" w:rsidRDefault="00DF14F9" w:rsidP="001B382C">
            <w:pPr>
              <w:pStyle w:val="Texto"/>
              <w:jc w:val="left"/>
            </w:pPr>
          </w:p>
        </w:tc>
        <w:tc>
          <w:tcPr>
            <w:tcW w:w="5310" w:type="dxa"/>
            <w:gridSpan w:val="7"/>
            <w:tcBorders>
              <w:top w:val="nil"/>
              <w:left w:val="nil"/>
              <w:bottom w:val="single" w:sz="6" w:space="0" w:color="auto"/>
            </w:tcBorders>
            <w:vAlign w:val="bottom"/>
          </w:tcPr>
          <w:p w14:paraId="568009E2" w14:textId="77777777" w:rsidR="00DF14F9" w:rsidRDefault="00DF14F9" w:rsidP="001B382C">
            <w:pPr>
              <w:pStyle w:val="Texto"/>
              <w:jc w:val="center"/>
              <w:rPr>
                <w:b/>
              </w:rPr>
            </w:pPr>
            <w:r w:rsidRPr="00761B80">
              <w:rPr>
                <w:b/>
              </w:rPr>
              <w:t>Ganancia / (Pérdida)</w:t>
            </w:r>
          </w:p>
        </w:tc>
      </w:tr>
      <w:tr w:rsidR="00DF14F9" w:rsidRPr="00761B80" w14:paraId="0DF7051A" w14:textId="77777777" w:rsidTr="001B382C">
        <w:trPr>
          <w:trHeight w:val="20"/>
        </w:trPr>
        <w:tc>
          <w:tcPr>
            <w:tcW w:w="4770" w:type="dxa"/>
            <w:tcBorders>
              <w:top w:val="nil"/>
              <w:left w:val="nil"/>
              <w:right w:val="nil"/>
            </w:tcBorders>
            <w:vAlign w:val="bottom"/>
          </w:tcPr>
          <w:p w14:paraId="116B87A4" w14:textId="77777777" w:rsidR="00DF14F9" w:rsidRPr="00761B80" w:rsidRDefault="00DF14F9" w:rsidP="001B382C">
            <w:pPr>
              <w:pStyle w:val="Texto"/>
              <w:jc w:val="left"/>
            </w:pPr>
          </w:p>
        </w:tc>
        <w:tc>
          <w:tcPr>
            <w:tcW w:w="2610" w:type="dxa"/>
            <w:gridSpan w:val="3"/>
            <w:tcBorders>
              <w:top w:val="single" w:sz="6" w:space="0" w:color="auto"/>
              <w:left w:val="nil"/>
              <w:bottom w:val="single" w:sz="6" w:space="0" w:color="auto"/>
              <w:right w:val="nil"/>
            </w:tcBorders>
            <w:vAlign w:val="bottom"/>
          </w:tcPr>
          <w:p w14:paraId="653F5D97" w14:textId="666EDB11" w:rsidR="00DF14F9" w:rsidRDefault="00730E03" w:rsidP="001B382C">
            <w:pPr>
              <w:pStyle w:val="Texto"/>
              <w:jc w:val="center"/>
              <w:rPr>
                <w:b/>
              </w:rPr>
            </w:pPr>
            <w:r>
              <w:rPr>
                <w:b/>
              </w:rPr>
              <w:t>30/11/2022</w:t>
            </w:r>
          </w:p>
        </w:tc>
        <w:tc>
          <w:tcPr>
            <w:tcW w:w="144" w:type="dxa"/>
            <w:tcBorders>
              <w:top w:val="single" w:sz="6" w:space="0" w:color="auto"/>
            </w:tcBorders>
            <w:vAlign w:val="bottom"/>
          </w:tcPr>
          <w:p w14:paraId="4AF660D7" w14:textId="77777777" w:rsidR="00DF14F9" w:rsidRPr="00761B80" w:rsidRDefault="00DF14F9" w:rsidP="001B382C">
            <w:pPr>
              <w:pStyle w:val="Texto"/>
              <w:jc w:val="center"/>
              <w:rPr>
                <w:b/>
              </w:rPr>
            </w:pPr>
          </w:p>
        </w:tc>
        <w:tc>
          <w:tcPr>
            <w:tcW w:w="2556" w:type="dxa"/>
            <w:gridSpan w:val="3"/>
            <w:tcBorders>
              <w:top w:val="single" w:sz="6" w:space="0" w:color="auto"/>
              <w:bottom w:val="single" w:sz="6" w:space="0" w:color="auto"/>
            </w:tcBorders>
            <w:vAlign w:val="bottom"/>
          </w:tcPr>
          <w:p w14:paraId="68EE0307" w14:textId="0D49EEBA" w:rsidR="00DF14F9" w:rsidRPr="00761B80" w:rsidRDefault="00730E03" w:rsidP="001B382C">
            <w:pPr>
              <w:pStyle w:val="Texto"/>
              <w:jc w:val="center"/>
              <w:rPr>
                <w:b/>
              </w:rPr>
            </w:pPr>
            <w:r>
              <w:rPr>
                <w:b/>
              </w:rPr>
              <w:t>30/11/2021</w:t>
            </w:r>
          </w:p>
        </w:tc>
      </w:tr>
      <w:tr w:rsidR="00DF14F9" w:rsidRPr="00761B80" w14:paraId="1AB5C567" w14:textId="77777777" w:rsidTr="001B382C">
        <w:trPr>
          <w:trHeight w:val="20"/>
        </w:trPr>
        <w:tc>
          <w:tcPr>
            <w:tcW w:w="4770" w:type="dxa"/>
            <w:tcBorders>
              <w:left w:val="nil"/>
              <w:right w:val="nil"/>
            </w:tcBorders>
            <w:vAlign w:val="bottom"/>
          </w:tcPr>
          <w:p w14:paraId="588B7CF4" w14:textId="77777777" w:rsidR="00DF14F9" w:rsidRPr="00761B80" w:rsidRDefault="00DF14F9" w:rsidP="001B382C">
            <w:pPr>
              <w:pStyle w:val="Texto"/>
              <w:jc w:val="left"/>
            </w:pPr>
          </w:p>
        </w:tc>
        <w:tc>
          <w:tcPr>
            <w:tcW w:w="1260" w:type="dxa"/>
            <w:tcBorders>
              <w:left w:val="nil"/>
              <w:bottom w:val="single" w:sz="6" w:space="0" w:color="auto"/>
              <w:right w:val="nil"/>
            </w:tcBorders>
            <w:vAlign w:val="bottom"/>
          </w:tcPr>
          <w:p w14:paraId="7A45738E" w14:textId="77777777" w:rsidR="00DF14F9" w:rsidRPr="005733EB" w:rsidRDefault="00DF14F9" w:rsidP="001B382C">
            <w:pPr>
              <w:pStyle w:val="Texto"/>
              <w:jc w:val="center"/>
              <w:rPr>
                <w:b/>
                <w:bCs/>
              </w:rPr>
            </w:pPr>
            <w:r w:rsidRPr="005733EB">
              <w:rPr>
                <w:b/>
                <w:bCs/>
              </w:rPr>
              <w:t>6 meses</w:t>
            </w:r>
          </w:p>
        </w:tc>
        <w:tc>
          <w:tcPr>
            <w:tcW w:w="126" w:type="dxa"/>
            <w:tcBorders>
              <w:left w:val="nil"/>
              <w:right w:val="nil"/>
            </w:tcBorders>
            <w:vAlign w:val="bottom"/>
          </w:tcPr>
          <w:p w14:paraId="556F0366" w14:textId="77777777" w:rsidR="00DF14F9" w:rsidRPr="005733EB" w:rsidRDefault="00DF14F9" w:rsidP="001B382C">
            <w:pPr>
              <w:pStyle w:val="Texto"/>
              <w:jc w:val="center"/>
              <w:rPr>
                <w:b/>
                <w:bCs/>
              </w:rPr>
            </w:pPr>
          </w:p>
        </w:tc>
        <w:tc>
          <w:tcPr>
            <w:tcW w:w="1224" w:type="dxa"/>
            <w:tcBorders>
              <w:left w:val="nil"/>
              <w:bottom w:val="single" w:sz="6" w:space="0" w:color="auto"/>
              <w:right w:val="nil"/>
            </w:tcBorders>
            <w:vAlign w:val="bottom"/>
          </w:tcPr>
          <w:p w14:paraId="1EE240CA" w14:textId="77777777" w:rsidR="00DF14F9" w:rsidRPr="005733EB" w:rsidRDefault="00DF14F9" w:rsidP="001B382C">
            <w:pPr>
              <w:pStyle w:val="Texto"/>
              <w:jc w:val="center"/>
              <w:rPr>
                <w:b/>
                <w:bCs/>
              </w:rPr>
            </w:pPr>
            <w:r w:rsidRPr="005733EB">
              <w:rPr>
                <w:b/>
                <w:bCs/>
              </w:rPr>
              <w:t>3 meses</w:t>
            </w:r>
          </w:p>
        </w:tc>
        <w:tc>
          <w:tcPr>
            <w:tcW w:w="144" w:type="dxa"/>
            <w:vAlign w:val="bottom"/>
          </w:tcPr>
          <w:p w14:paraId="68DC4BF7" w14:textId="77777777" w:rsidR="00DF14F9" w:rsidRPr="005733EB" w:rsidRDefault="00DF14F9" w:rsidP="001B382C">
            <w:pPr>
              <w:pStyle w:val="Texto"/>
              <w:rPr>
                <w:b/>
                <w:bCs/>
              </w:rPr>
            </w:pPr>
          </w:p>
        </w:tc>
        <w:tc>
          <w:tcPr>
            <w:tcW w:w="1206" w:type="dxa"/>
            <w:tcBorders>
              <w:top w:val="single" w:sz="6" w:space="0" w:color="auto"/>
              <w:bottom w:val="single" w:sz="6" w:space="0" w:color="auto"/>
            </w:tcBorders>
            <w:vAlign w:val="bottom"/>
          </w:tcPr>
          <w:p w14:paraId="665B209D" w14:textId="77777777" w:rsidR="00DF14F9" w:rsidRPr="005733EB" w:rsidRDefault="00DF14F9" w:rsidP="001B382C">
            <w:pPr>
              <w:pStyle w:val="Texto"/>
              <w:jc w:val="center"/>
              <w:rPr>
                <w:b/>
                <w:bCs/>
              </w:rPr>
            </w:pPr>
            <w:r w:rsidRPr="005733EB">
              <w:rPr>
                <w:b/>
                <w:bCs/>
              </w:rPr>
              <w:t>6 meses</w:t>
            </w:r>
          </w:p>
        </w:tc>
        <w:tc>
          <w:tcPr>
            <w:tcW w:w="90" w:type="dxa"/>
            <w:tcBorders>
              <w:top w:val="single" w:sz="6" w:space="0" w:color="auto"/>
            </w:tcBorders>
            <w:vAlign w:val="bottom"/>
          </w:tcPr>
          <w:p w14:paraId="50FF17BA" w14:textId="77777777" w:rsidR="00DF14F9" w:rsidRPr="005733EB" w:rsidRDefault="00DF14F9" w:rsidP="001B382C">
            <w:pPr>
              <w:pStyle w:val="Texto"/>
              <w:jc w:val="center"/>
              <w:rPr>
                <w:b/>
                <w:bCs/>
              </w:rPr>
            </w:pPr>
          </w:p>
        </w:tc>
        <w:tc>
          <w:tcPr>
            <w:tcW w:w="1260" w:type="dxa"/>
            <w:tcBorders>
              <w:top w:val="single" w:sz="6" w:space="0" w:color="auto"/>
              <w:bottom w:val="single" w:sz="6" w:space="0" w:color="auto"/>
            </w:tcBorders>
            <w:vAlign w:val="bottom"/>
          </w:tcPr>
          <w:p w14:paraId="653E1B9A" w14:textId="77777777" w:rsidR="00DF14F9" w:rsidRPr="005733EB" w:rsidRDefault="00DF14F9" w:rsidP="001B382C">
            <w:pPr>
              <w:pStyle w:val="Texto"/>
              <w:jc w:val="center"/>
              <w:rPr>
                <w:b/>
                <w:bCs/>
              </w:rPr>
            </w:pPr>
            <w:r w:rsidRPr="005733EB">
              <w:rPr>
                <w:b/>
                <w:bCs/>
              </w:rPr>
              <w:t>3 meses</w:t>
            </w:r>
          </w:p>
        </w:tc>
      </w:tr>
      <w:tr w:rsidR="00DF14F9" w:rsidRPr="00761B80" w14:paraId="31159570" w14:textId="77777777" w:rsidTr="001B382C">
        <w:trPr>
          <w:trHeight w:val="20"/>
        </w:trPr>
        <w:tc>
          <w:tcPr>
            <w:tcW w:w="4770" w:type="dxa"/>
            <w:tcBorders>
              <w:left w:val="nil"/>
              <w:bottom w:val="nil"/>
              <w:right w:val="nil"/>
            </w:tcBorders>
            <w:vAlign w:val="bottom"/>
          </w:tcPr>
          <w:p w14:paraId="4A62CDD2" w14:textId="77777777" w:rsidR="00DF14F9" w:rsidRPr="00761B80" w:rsidRDefault="00DF14F9" w:rsidP="001B382C">
            <w:pPr>
              <w:pStyle w:val="Texto"/>
              <w:jc w:val="left"/>
              <w:rPr>
                <w:b/>
              </w:rPr>
            </w:pPr>
          </w:p>
        </w:tc>
        <w:tc>
          <w:tcPr>
            <w:tcW w:w="1260" w:type="dxa"/>
            <w:tcBorders>
              <w:left w:val="nil"/>
              <w:right w:val="nil"/>
            </w:tcBorders>
            <w:vAlign w:val="bottom"/>
          </w:tcPr>
          <w:p w14:paraId="4B7EBD1E" w14:textId="77777777" w:rsidR="00DF14F9" w:rsidRPr="00761B80" w:rsidRDefault="00DF14F9" w:rsidP="001B382C">
            <w:pPr>
              <w:pStyle w:val="Texto"/>
              <w:jc w:val="center"/>
            </w:pPr>
            <w:r>
              <w:t>(junio - noviembre)</w:t>
            </w:r>
          </w:p>
        </w:tc>
        <w:tc>
          <w:tcPr>
            <w:tcW w:w="126" w:type="dxa"/>
            <w:tcBorders>
              <w:left w:val="nil"/>
              <w:right w:val="nil"/>
            </w:tcBorders>
            <w:vAlign w:val="bottom"/>
          </w:tcPr>
          <w:p w14:paraId="5829FAD8" w14:textId="77777777" w:rsidR="00DF14F9" w:rsidRPr="00761B80" w:rsidRDefault="00DF14F9" w:rsidP="001B382C">
            <w:pPr>
              <w:pStyle w:val="Texto"/>
              <w:jc w:val="center"/>
            </w:pPr>
          </w:p>
        </w:tc>
        <w:tc>
          <w:tcPr>
            <w:tcW w:w="1224" w:type="dxa"/>
            <w:tcBorders>
              <w:left w:val="nil"/>
              <w:right w:val="nil"/>
            </w:tcBorders>
            <w:vAlign w:val="bottom"/>
          </w:tcPr>
          <w:p w14:paraId="5D890D3A" w14:textId="31E91B9B" w:rsidR="00DF14F9" w:rsidRPr="00761B80" w:rsidRDefault="008A3AB3" w:rsidP="001B382C">
            <w:pPr>
              <w:pStyle w:val="Texto"/>
              <w:jc w:val="center"/>
            </w:pPr>
            <w:r w:rsidRPr="008A3AB3">
              <w:t>(septiembre - noviembre)</w:t>
            </w:r>
          </w:p>
        </w:tc>
        <w:tc>
          <w:tcPr>
            <w:tcW w:w="144" w:type="dxa"/>
            <w:vAlign w:val="bottom"/>
          </w:tcPr>
          <w:p w14:paraId="6DCD6553" w14:textId="77777777" w:rsidR="00DF14F9" w:rsidRPr="00761B80" w:rsidRDefault="00DF14F9" w:rsidP="001B382C">
            <w:pPr>
              <w:pStyle w:val="Texto"/>
              <w:jc w:val="center"/>
            </w:pPr>
          </w:p>
        </w:tc>
        <w:tc>
          <w:tcPr>
            <w:tcW w:w="1206" w:type="dxa"/>
            <w:vAlign w:val="bottom"/>
          </w:tcPr>
          <w:p w14:paraId="7BB519A2" w14:textId="77777777" w:rsidR="00DF14F9" w:rsidRPr="00761B80" w:rsidRDefault="00DF14F9" w:rsidP="001B382C">
            <w:pPr>
              <w:pStyle w:val="Texto"/>
              <w:jc w:val="center"/>
            </w:pPr>
            <w:r>
              <w:t>(junio - noviembre)</w:t>
            </w:r>
          </w:p>
        </w:tc>
        <w:tc>
          <w:tcPr>
            <w:tcW w:w="90" w:type="dxa"/>
            <w:vAlign w:val="bottom"/>
          </w:tcPr>
          <w:p w14:paraId="6DA55F0C" w14:textId="77777777" w:rsidR="00DF14F9" w:rsidRPr="00761B80" w:rsidRDefault="00DF14F9" w:rsidP="001B382C">
            <w:pPr>
              <w:pStyle w:val="Texto"/>
              <w:jc w:val="center"/>
            </w:pPr>
          </w:p>
        </w:tc>
        <w:tc>
          <w:tcPr>
            <w:tcW w:w="1260" w:type="dxa"/>
            <w:tcBorders>
              <w:top w:val="single" w:sz="6" w:space="0" w:color="auto"/>
            </w:tcBorders>
            <w:vAlign w:val="bottom"/>
          </w:tcPr>
          <w:p w14:paraId="7C3C51A8" w14:textId="65D8FB3D" w:rsidR="00DF14F9" w:rsidRPr="00761B80" w:rsidRDefault="008A3AB3" w:rsidP="008A3AB3">
            <w:pPr>
              <w:jc w:val="center"/>
            </w:pPr>
            <w:r>
              <w:rPr>
                <w:rFonts w:cs="Arial"/>
                <w:color w:val="000000"/>
                <w:sz w:val="20"/>
              </w:rPr>
              <w:t>(septiembre - noviembre)</w:t>
            </w:r>
          </w:p>
        </w:tc>
      </w:tr>
      <w:tr w:rsidR="00DF14F9" w:rsidRPr="00761B80" w14:paraId="0CA24E54" w14:textId="77777777" w:rsidTr="001B382C">
        <w:trPr>
          <w:trHeight w:val="20"/>
        </w:trPr>
        <w:tc>
          <w:tcPr>
            <w:tcW w:w="4770" w:type="dxa"/>
            <w:tcBorders>
              <w:left w:val="nil"/>
              <w:bottom w:val="nil"/>
              <w:right w:val="nil"/>
            </w:tcBorders>
            <w:vAlign w:val="bottom"/>
          </w:tcPr>
          <w:p w14:paraId="2412C9D3" w14:textId="77777777" w:rsidR="00DF14F9" w:rsidRPr="00761B80" w:rsidRDefault="00DF14F9" w:rsidP="001B382C">
            <w:pPr>
              <w:pStyle w:val="Texto"/>
              <w:jc w:val="left"/>
            </w:pPr>
          </w:p>
        </w:tc>
        <w:tc>
          <w:tcPr>
            <w:tcW w:w="1260" w:type="dxa"/>
            <w:tcBorders>
              <w:left w:val="nil"/>
              <w:right w:val="nil"/>
            </w:tcBorders>
            <w:vAlign w:val="bottom"/>
          </w:tcPr>
          <w:p w14:paraId="7FD558D9" w14:textId="77777777" w:rsidR="00DF14F9" w:rsidRPr="00761B80" w:rsidRDefault="00DF14F9" w:rsidP="00E110B3">
            <w:pPr>
              <w:pStyle w:val="Texto"/>
              <w:tabs>
                <w:tab w:val="decimal" w:pos="1113"/>
              </w:tabs>
              <w:jc w:val="left"/>
            </w:pPr>
          </w:p>
        </w:tc>
        <w:tc>
          <w:tcPr>
            <w:tcW w:w="126" w:type="dxa"/>
            <w:tcBorders>
              <w:left w:val="nil"/>
              <w:right w:val="nil"/>
            </w:tcBorders>
            <w:vAlign w:val="bottom"/>
          </w:tcPr>
          <w:p w14:paraId="36BE7BB0" w14:textId="77777777" w:rsidR="00DF14F9" w:rsidRPr="00761B80" w:rsidRDefault="00DF14F9" w:rsidP="00E110B3">
            <w:pPr>
              <w:pStyle w:val="Texto"/>
              <w:tabs>
                <w:tab w:val="decimal" w:pos="1113"/>
              </w:tabs>
              <w:jc w:val="left"/>
            </w:pPr>
          </w:p>
        </w:tc>
        <w:tc>
          <w:tcPr>
            <w:tcW w:w="1224" w:type="dxa"/>
            <w:tcBorders>
              <w:left w:val="nil"/>
              <w:right w:val="nil"/>
            </w:tcBorders>
            <w:vAlign w:val="bottom"/>
          </w:tcPr>
          <w:p w14:paraId="449BD658" w14:textId="77777777" w:rsidR="00DF14F9" w:rsidRPr="00761B80" w:rsidRDefault="00DF14F9" w:rsidP="00C366CF">
            <w:pPr>
              <w:pStyle w:val="Texto"/>
              <w:tabs>
                <w:tab w:val="decimal" w:pos="1044"/>
              </w:tabs>
              <w:jc w:val="left"/>
            </w:pPr>
          </w:p>
        </w:tc>
        <w:tc>
          <w:tcPr>
            <w:tcW w:w="144" w:type="dxa"/>
            <w:vAlign w:val="bottom"/>
          </w:tcPr>
          <w:p w14:paraId="297ACBC8" w14:textId="77777777" w:rsidR="00DF14F9" w:rsidRPr="00761B80" w:rsidRDefault="00DF14F9" w:rsidP="001B382C">
            <w:pPr>
              <w:pStyle w:val="Texto"/>
              <w:tabs>
                <w:tab w:val="decimal" w:pos="1113"/>
              </w:tabs>
            </w:pPr>
          </w:p>
        </w:tc>
        <w:tc>
          <w:tcPr>
            <w:tcW w:w="1206" w:type="dxa"/>
            <w:vAlign w:val="bottom"/>
          </w:tcPr>
          <w:p w14:paraId="66E87B04" w14:textId="77777777" w:rsidR="00DF14F9" w:rsidRPr="00761B80" w:rsidRDefault="00DF14F9" w:rsidP="00C366CF">
            <w:pPr>
              <w:pStyle w:val="Texto"/>
              <w:tabs>
                <w:tab w:val="decimal" w:pos="1044"/>
              </w:tabs>
              <w:jc w:val="left"/>
            </w:pPr>
          </w:p>
        </w:tc>
        <w:tc>
          <w:tcPr>
            <w:tcW w:w="90" w:type="dxa"/>
            <w:vAlign w:val="bottom"/>
          </w:tcPr>
          <w:p w14:paraId="7FC42D9A" w14:textId="77777777" w:rsidR="00DF14F9" w:rsidRPr="00761B80" w:rsidRDefault="00DF14F9" w:rsidP="001B382C">
            <w:pPr>
              <w:pStyle w:val="Texto"/>
              <w:tabs>
                <w:tab w:val="decimal" w:pos="1113"/>
              </w:tabs>
              <w:jc w:val="left"/>
            </w:pPr>
          </w:p>
        </w:tc>
        <w:tc>
          <w:tcPr>
            <w:tcW w:w="1260" w:type="dxa"/>
            <w:vAlign w:val="bottom"/>
          </w:tcPr>
          <w:p w14:paraId="24167564" w14:textId="77777777" w:rsidR="00DF14F9" w:rsidRPr="00761B80" w:rsidRDefault="00DF14F9" w:rsidP="001B382C">
            <w:pPr>
              <w:pStyle w:val="Texto"/>
              <w:tabs>
                <w:tab w:val="decimal" w:pos="1113"/>
              </w:tabs>
              <w:jc w:val="left"/>
            </w:pPr>
          </w:p>
        </w:tc>
      </w:tr>
      <w:tr w:rsidR="008450BD" w:rsidRPr="00761B80" w14:paraId="2E3974A3" w14:textId="77777777" w:rsidTr="00FD1B60">
        <w:trPr>
          <w:trHeight w:val="20"/>
        </w:trPr>
        <w:tc>
          <w:tcPr>
            <w:tcW w:w="4770" w:type="dxa"/>
            <w:tcBorders>
              <w:left w:val="nil"/>
              <w:bottom w:val="nil"/>
              <w:right w:val="nil"/>
            </w:tcBorders>
            <w:vAlign w:val="bottom"/>
          </w:tcPr>
          <w:p w14:paraId="10D3D5C0" w14:textId="2AD5F125" w:rsidR="008450BD" w:rsidRPr="009C156E" w:rsidRDefault="008450BD" w:rsidP="008450BD">
            <w:pPr>
              <w:pStyle w:val="Texto"/>
              <w:jc w:val="left"/>
            </w:pPr>
            <w:r w:rsidRPr="00060EBC">
              <w:t xml:space="preserve">Provisión para juicios y </w:t>
            </w:r>
            <w:r>
              <w:t>c</w:t>
            </w:r>
            <w:r w:rsidRPr="00060EBC">
              <w:t>ontingencias</w:t>
            </w:r>
          </w:p>
        </w:tc>
        <w:tc>
          <w:tcPr>
            <w:tcW w:w="1260" w:type="dxa"/>
            <w:tcBorders>
              <w:left w:val="nil"/>
              <w:right w:val="nil"/>
            </w:tcBorders>
            <w:vAlign w:val="bottom"/>
          </w:tcPr>
          <w:p w14:paraId="29BBF221" w14:textId="4032E33E" w:rsidR="008450BD" w:rsidRPr="00761B80" w:rsidRDefault="007A0D04" w:rsidP="00E110B3">
            <w:pPr>
              <w:pStyle w:val="Texto"/>
              <w:tabs>
                <w:tab w:val="decimal" w:pos="1113"/>
              </w:tabs>
              <w:jc w:val="left"/>
            </w:pPr>
            <w:r w:rsidRPr="007A0D04">
              <w:t>(253.571)</w:t>
            </w:r>
          </w:p>
        </w:tc>
        <w:tc>
          <w:tcPr>
            <w:tcW w:w="126" w:type="dxa"/>
            <w:tcBorders>
              <w:left w:val="nil"/>
              <w:right w:val="nil"/>
            </w:tcBorders>
            <w:vAlign w:val="bottom"/>
          </w:tcPr>
          <w:p w14:paraId="2A44AB7D" w14:textId="77777777" w:rsidR="008450BD" w:rsidRPr="00761B80" w:rsidRDefault="008450BD" w:rsidP="00E110B3">
            <w:pPr>
              <w:pStyle w:val="Texto"/>
              <w:tabs>
                <w:tab w:val="decimal" w:pos="1113"/>
              </w:tabs>
              <w:jc w:val="left"/>
            </w:pPr>
          </w:p>
        </w:tc>
        <w:tc>
          <w:tcPr>
            <w:tcW w:w="1224" w:type="dxa"/>
            <w:tcBorders>
              <w:left w:val="nil"/>
              <w:right w:val="nil"/>
            </w:tcBorders>
            <w:vAlign w:val="bottom"/>
          </w:tcPr>
          <w:p w14:paraId="2773A989" w14:textId="7B449058" w:rsidR="008450BD" w:rsidRPr="00761B80" w:rsidRDefault="00B31DE5" w:rsidP="00C366CF">
            <w:pPr>
              <w:pStyle w:val="Texto"/>
              <w:tabs>
                <w:tab w:val="decimal" w:pos="1044"/>
              </w:tabs>
              <w:jc w:val="left"/>
            </w:pPr>
            <w:r w:rsidRPr="00B31DE5">
              <w:t>(199.844)</w:t>
            </w:r>
          </w:p>
        </w:tc>
        <w:tc>
          <w:tcPr>
            <w:tcW w:w="144" w:type="dxa"/>
            <w:vAlign w:val="bottom"/>
          </w:tcPr>
          <w:p w14:paraId="1B3BBF6B" w14:textId="77777777" w:rsidR="008450BD" w:rsidRPr="00761B80" w:rsidRDefault="008450BD" w:rsidP="008450BD">
            <w:pPr>
              <w:pStyle w:val="Texto"/>
              <w:tabs>
                <w:tab w:val="decimal" w:pos="1113"/>
              </w:tabs>
            </w:pPr>
          </w:p>
        </w:tc>
        <w:tc>
          <w:tcPr>
            <w:tcW w:w="1206" w:type="dxa"/>
            <w:vAlign w:val="bottom"/>
          </w:tcPr>
          <w:p w14:paraId="5E2B2CC2" w14:textId="00EE47CB" w:rsidR="008450BD" w:rsidRPr="00761B80" w:rsidRDefault="008450BD" w:rsidP="00C366CF">
            <w:pPr>
              <w:pStyle w:val="Texto"/>
              <w:tabs>
                <w:tab w:val="decimal" w:pos="1044"/>
              </w:tabs>
            </w:pPr>
            <w:r w:rsidRPr="008450BD">
              <w:t>(79.319)</w:t>
            </w:r>
          </w:p>
        </w:tc>
        <w:tc>
          <w:tcPr>
            <w:tcW w:w="90" w:type="dxa"/>
          </w:tcPr>
          <w:p w14:paraId="3960F3DB" w14:textId="77777777" w:rsidR="008450BD" w:rsidRPr="00761B80" w:rsidRDefault="008450BD" w:rsidP="008450BD">
            <w:pPr>
              <w:pStyle w:val="Texto"/>
              <w:tabs>
                <w:tab w:val="decimal" w:pos="1113"/>
              </w:tabs>
            </w:pPr>
          </w:p>
        </w:tc>
        <w:tc>
          <w:tcPr>
            <w:tcW w:w="1260" w:type="dxa"/>
            <w:vAlign w:val="bottom"/>
          </w:tcPr>
          <w:p w14:paraId="5777E92E" w14:textId="1D8228B1" w:rsidR="008450BD" w:rsidRPr="00761B80" w:rsidRDefault="008450BD" w:rsidP="008450BD">
            <w:pPr>
              <w:pStyle w:val="Texto"/>
              <w:tabs>
                <w:tab w:val="decimal" w:pos="1113"/>
              </w:tabs>
            </w:pPr>
            <w:r w:rsidRPr="008450BD">
              <w:t>(59.375)</w:t>
            </w:r>
          </w:p>
        </w:tc>
      </w:tr>
      <w:tr w:rsidR="008450BD" w:rsidRPr="00761B80" w14:paraId="13E58513" w14:textId="77777777" w:rsidTr="00FD1B60">
        <w:trPr>
          <w:trHeight w:val="20"/>
        </w:trPr>
        <w:tc>
          <w:tcPr>
            <w:tcW w:w="4770" w:type="dxa"/>
            <w:tcBorders>
              <w:left w:val="nil"/>
              <w:bottom w:val="nil"/>
              <w:right w:val="nil"/>
            </w:tcBorders>
            <w:vAlign w:val="bottom"/>
          </w:tcPr>
          <w:p w14:paraId="6D3C4C68" w14:textId="6C90F4E7" w:rsidR="008450BD" w:rsidRPr="009C156E" w:rsidRDefault="008450BD" w:rsidP="008450BD">
            <w:pPr>
              <w:pStyle w:val="Texto"/>
              <w:jc w:val="left"/>
            </w:pPr>
            <w:r w:rsidRPr="00761B80">
              <w:t>Diversos</w:t>
            </w:r>
          </w:p>
        </w:tc>
        <w:tc>
          <w:tcPr>
            <w:tcW w:w="1260" w:type="dxa"/>
            <w:tcBorders>
              <w:left w:val="nil"/>
              <w:right w:val="nil"/>
            </w:tcBorders>
            <w:vAlign w:val="bottom"/>
          </w:tcPr>
          <w:p w14:paraId="3D4C1EA7" w14:textId="6CF1D159" w:rsidR="008450BD" w:rsidRPr="00761B80" w:rsidRDefault="007A0D04" w:rsidP="00E110B3">
            <w:pPr>
              <w:pStyle w:val="Texto"/>
              <w:tabs>
                <w:tab w:val="decimal" w:pos="1113"/>
              </w:tabs>
              <w:jc w:val="left"/>
            </w:pPr>
            <w:r w:rsidRPr="007A0D04">
              <w:t>(</w:t>
            </w:r>
            <w:r w:rsidR="00520389" w:rsidRPr="00520389">
              <w:t>76.908</w:t>
            </w:r>
            <w:r w:rsidRPr="007A0D04">
              <w:t>)</w:t>
            </w:r>
          </w:p>
        </w:tc>
        <w:tc>
          <w:tcPr>
            <w:tcW w:w="126" w:type="dxa"/>
            <w:tcBorders>
              <w:left w:val="nil"/>
              <w:right w:val="nil"/>
            </w:tcBorders>
            <w:vAlign w:val="bottom"/>
          </w:tcPr>
          <w:p w14:paraId="2C40C3A9" w14:textId="77777777" w:rsidR="008450BD" w:rsidRPr="00761B80" w:rsidRDefault="008450BD" w:rsidP="00E110B3">
            <w:pPr>
              <w:pStyle w:val="Texto"/>
              <w:tabs>
                <w:tab w:val="decimal" w:pos="1113"/>
              </w:tabs>
              <w:jc w:val="left"/>
            </w:pPr>
          </w:p>
        </w:tc>
        <w:tc>
          <w:tcPr>
            <w:tcW w:w="1224" w:type="dxa"/>
            <w:tcBorders>
              <w:left w:val="nil"/>
              <w:right w:val="nil"/>
            </w:tcBorders>
            <w:vAlign w:val="bottom"/>
          </w:tcPr>
          <w:p w14:paraId="4B9EFFD0" w14:textId="369BD52B" w:rsidR="008450BD" w:rsidRPr="00761B80" w:rsidRDefault="003A0CD1" w:rsidP="00C366CF">
            <w:pPr>
              <w:pStyle w:val="Texto"/>
              <w:tabs>
                <w:tab w:val="decimal" w:pos="1044"/>
              </w:tabs>
              <w:jc w:val="left"/>
            </w:pPr>
            <w:r>
              <w:t>(</w:t>
            </w:r>
            <w:r w:rsidR="00520389" w:rsidRPr="00520389">
              <w:t>56.663</w:t>
            </w:r>
            <w:r>
              <w:t>)</w:t>
            </w:r>
          </w:p>
        </w:tc>
        <w:tc>
          <w:tcPr>
            <w:tcW w:w="144" w:type="dxa"/>
            <w:vAlign w:val="bottom"/>
          </w:tcPr>
          <w:p w14:paraId="2DC8AB1A" w14:textId="77777777" w:rsidR="008450BD" w:rsidRPr="00761B80" w:rsidRDefault="008450BD" w:rsidP="008450BD">
            <w:pPr>
              <w:pStyle w:val="Texto"/>
              <w:tabs>
                <w:tab w:val="decimal" w:pos="1113"/>
              </w:tabs>
            </w:pPr>
          </w:p>
        </w:tc>
        <w:tc>
          <w:tcPr>
            <w:tcW w:w="1206" w:type="dxa"/>
            <w:vAlign w:val="bottom"/>
          </w:tcPr>
          <w:p w14:paraId="0658C470" w14:textId="5044DF6E" w:rsidR="008450BD" w:rsidRPr="00761B80" w:rsidRDefault="008450BD" w:rsidP="00C366CF">
            <w:pPr>
              <w:pStyle w:val="Texto"/>
              <w:tabs>
                <w:tab w:val="decimal" w:pos="1044"/>
              </w:tabs>
            </w:pPr>
            <w:r w:rsidRPr="008450BD">
              <w:t>(139.388)</w:t>
            </w:r>
          </w:p>
        </w:tc>
        <w:tc>
          <w:tcPr>
            <w:tcW w:w="90" w:type="dxa"/>
          </w:tcPr>
          <w:p w14:paraId="1674B4D0" w14:textId="77777777" w:rsidR="008450BD" w:rsidRPr="00761B80" w:rsidRDefault="008450BD" w:rsidP="008450BD">
            <w:pPr>
              <w:pStyle w:val="Texto"/>
              <w:tabs>
                <w:tab w:val="decimal" w:pos="1113"/>
              </w:tabs>
            </w:pPr>
          </w:p>
        </w:tc>
        <w:tc>
          <w:tcPr>
            <w:tcW w:w="1260" w:type="dxa"/>
            <w:vAlign w:val="bottom"/>
          </w:tcPr>
          <w:p w14:paraId="164944EA" w14:textId="255FBE8E" w:rsidR="008450BD" w:rsidRPr="00761B80" w:rsidRDefault="008450BD" w:rsidP="008450BD">
            <w:pPr>
              <w:pStyle w:val="Texto"/>
              <w:tabs>
                <w:tab w:val="decimal" w:pos="1113"/>
              </w:tabs>
            </w:pPr>
            <w:r w:rsidRPr="008450BD">
              <w:t>(134.851)</w:t>
            </w:r>
          </w:p>
        </w:tc>
      </w:tr>
      <w:tr w:rsidR="008450BD" w:rsidRPr="00761B80" w14:paraId="59DE997F" w14:textId="77777777" w:rsidTr="00FD1B60">
        <w:trPr>
          <w:trHeight w:val="20"/>
        </w:trPr>
        <w:tc>
          <w:tcPr>
            <w:tcW w:w="4770" w:type="dxa"/>
            <w:tcBorders>
              <w:left w:val="nil"/>
              <w:bottom w:val="nil"/>
              <w:right w:val="nil"/>
            </w:tcBorders>
            <w:vAlign w:val="bottom"/>
          </w:tcPr>
          <w:p w14:paraId="672EE8FD" w14:textId="55DA69A7" w:rsidR="008450BD" w:rsidRPr="00761B80" w:rsidRDefault="008450BD" w:rsidP="008450BD">
            <w:pPr>
              <w:pStyle w:val="Texto"/>
              <w:jc w:val="left"/>
              <w:rPr>
                <w:b/>
              </w:rPr>
            </w:pPr>
            <w:proofErr w:type="gramStart"/>
            <w:r>
              <w:rPr>
                <w:b/>
              </w:rPr>
              <w:t>Total</w:t>
            </w:r>
            <w:proofErr w:type="gramEnd"/>
            <w:r>
              <w:rPr>
                <w:b/>
              </w:rPr>
              <w:t xml:space="preserve"> de otros </w:t>
            </w:r>
            <w:r w:rsidRPr="00761B80">
              <w:rPr>
                <w:b/>
              </w:rPr>
              <w:t>gastos</w:t>
            </w:r>
            <w:r>
              <w:rPr>
                <w:b/>
              </w:rPr>
              <w:t xml:space="preserve"> operativos</w:t>
            </w:r>
          </w:p>
        </w:tc>
        <w:tc>
          <w:tcPr>
            <w:tcW w:w="1260" w:type="dxa"/>
            <w:tcBorders>
              <w:top w:val="single" w:sz="6" w:space="0" w:color="auto"/>
              <w:left w:val="nil"/>
              <w:bottom w:val="double" w:sz="6" w:space="0" w:color="auto"/>
              <w:right w:val="nil"/>
            </w:tcBorders>
            <w:vAlign w:val="bottom"/>
          </w:tcPr>
          <w:p w14:paraId="0DAD2FDE" w14:textId="070F2202" w:rsidR="008450BD" w:rsidRPr="00C366CF" w:rsidRDefault="007A0D04" w:rsidP="00E110B3">
            <w:pPr>
              <w:pStyle w:val="Texto"/>
              <w:tabs>
                <w:tab w:val="decimal" w:pos="1113"/>
              </w:tabs>
              <w:jc w:val="left"/>
              <w:rPr>
                <w:b/>
                <w:bCs/>
              </w:rPr>
            </w:pPr>
            <w:r w:rsidRPr="00C366CF">
              <w:rPr>
                <w:b/>
                <w:bCs/>
              </w:rPr>
              <w:t>(</w:t>
            </w:r>
            <w:r w:rsidR="00520389" w:rsidRPr="00520389">
              <w:rPr>
                <w:b/>
                <w:bCs/>
              </w:rPr>
              <w:t>330.479</w:t>
            </w:r>
            <w:r w:rsidRPr="00C366CF">
              <w:rPr>
                <w:b/>
                <w:bCs/>
              </w:rPr>
              <w:t>)</w:t>
            </w:r>
          </w:p>
        </w:tc>
        <w:tc>
          <w:tcPr>
            <w:tcW w:w="126" w:type="dxa"/>
            <w:tcBorders>
              <w:left w:val="nil"/>
              <w:right w:val="nil"/>
            </w:tcBorders>
            <w:vAlign w:val="bottom"/>
          </w:tcPr>
          <w:p w14:paraId="48121816" w14:textId="77777777" w:rsidR="008450BD" w:rsidRPr="00C366CF" w:rsidRDefault="008450BD" w:rsidP="00E110B3">
            <w:pPr>
              <w:pStyle w:val="Texto"/>
              <w:tabs>
                <w:tab w:val="decimal" w:pos="1113"/>
              </w:tabs>
              <w:jc w:val="left"/>
              <w:rPr>
                <w:b/>
                <w:bCs/>
              </w:rPr>
            </w:pPr>
          </w:p>
        </w:tc>
        <w:tc>
          <w:tcPr>
            <w:tcW w:w="1224" w:type="dxa"/>
            <w:tcBorders>
              <w:top w:val="single" w:sz="6" w:space="0" w:color="auto"/>
              <w:left w:val="nil"/>
              <w:bottom w:val="double" w:sz="6" w:space="0" w:color="auto"/>
              <w:right w:val="nil"/>
            </w:tcBorders>
            <w:vAlign w:val="bottom"/>
          </w:tcPr>
          <w:p w14:paraId="7932E5EC" w14:textId="0EFFDE2F" w:rsidR="008450BD" w:rsidRPr="00C366CF" w:rsidRDefault="00B31DE5" w:rsidP="00C366CF">
            <w:pPr>
              <w:pStyle w:val="Texto"/>
              <w:tabs>
                <w:tab w:val="decimal" w:pos="1044"/>
              </w:tabs>
              <w:jc w:val="left"/>
              <w:rPr>
                <w:b/>
                <w:bCs/>
              </w:rPr>
            </w:pPr>
            <w:r w:rsidRPr="00C366CF">
              <w:rPr>
                <w:b/>
                <w:bCs/>
              </w:rPr>
              <w:t>(</w:t>
            </w:r>
            <w:r w:rsidR="00520389" w:rsidRPr="00520389">
              <w:rPr>
                <w:b/>
                <w:bCs/>
              </w:rPr>
              <w:t>256.507</w:t>
            </w:r>
            <w:r w:rsidRPr="00C366CF">
              <w:rPr>
                <w:b/>
                <w:bCs/>
              </w:rPr>
              <w:t>)</w:t>
            </w:r>
          </w:p>
        </w:tc>
        <w:tc>
          <w:tcPr>
            <w:tcW w:w="144" w:type="dxa"/>
            <w:vAlign w:val="bottom"/>
          </w:tcPr>
          <w:p w14:paraId="30AB7816" w14:textId="77777777" w:rsidR="008450BD" w:rsidRPr="00F048B7" w:rsidRDefault="008450BD" w:rsidP="008450BD">
            <w:pPr>
              <w:pStyle w:val="Texto"/>
              <w:tabs>
                <w:tab w:val="decimal" w:pos="1113"/>
              </w:tabs>
              <w:rPr>
                <w:b/>
                <w:bCs/>
              </w:rPr>
            </w:pPr>
          </w:p>
        </w:tc>
        <w:tc>
          <w:tcPr>
            <w:tcW w:w="1206" w:type="dxa"/>
            <w:tcBorders>
              <w:top w:val="single" w:sz="6" w:space="0" w:color="auto"/>
              <w:bottom w:val="double" w:sz="6" w:space="0" w:color="auto"/>
            </w:tcBorders>
            <w:vAlign w:val="bottom"/>
          </w:tcPr>
          <w:p w14:paraId="3D2AA674" w14:textId="7B95D114" w:rsidR="008450BD" w:rsidRPr="008450BD" w:rsidRDefault="008450BD" w:rsidP="00C366CF">
            <w:pPr>
              <w:pStyle w:val="Texto"/>
              <w:tabs>
                <w:tab w:val="decimal" w:pos="1044"/>
              </w:tabs>
              <w:rPr>
                <w:b/>
                <w:bCs/>
              </w:rPr>
            </w:pPr>
            <w:r w:rsidRPr="008450BD">
              <w:rPr>
                <w:b/>
                <w:bCs/>
              </w:rPr>
              <w:t>(</w:t>
            </w:r>
            <w:r w:rsidR="00EA7A25" w:rsidRPr="00EA7A25">
              <w:rPr>
                <w:b/>
                <w:bCs/>
              </w:rPr>
              <w:t>218.707</w:t>
            </w:r>
            <w:r w:rsidRPr="008450BD">
              <w:rPr>
                <w:b/>
                <w:bCs/>
              </w:rPr>
              <w:t>)</w:t>
            </w:r>
          </w:p>
        </w:tc>
        <w:tc>
          <w:tcPr>
            <w:tcW w:w="90" w:type="dxa"/>
          </w:tcPr>
          <w:p w14:paraId="28408E67" w14:textId="77777777" w:rsidR="008450BD" w:rsidRPr="008450BD" w:rsidRDefault="008450BD" w:rsidP="008450BD">
            <w:pPr>
              <w:pStyle w:val="Texto"/>
              <w:tabs>
                <w:tab w:val="decimal" w:pos="1113"/>
              </w:tabs>
              <w:rPr>
                <w:b/>
                <w:bCs/>
              </w:rPr>
            </w:pPr>
          </w:p>
        </w:tc>
        <w:tc>
          <w:tcPr>
            <w:tcW w:w="1260" w:type="dxa"/>
            <w:tcBorders>
              <w:top w:val="single" w:sz="6" w:space="0" w:color="auto"/>
              <w:bottom w:val="double" w:sz="6" w:space="0" w:color="auto"/>
            </w:tcBorders>
            <w:vAlign w:val="bottom"/>
          </w:tcPr>
          <w:p w14:paraId="4FA3CC39" w14:textId="3D82F95B" w:rsidR="008450BD" w:rsidRPr="008450BD" w:rsidRDefault="008450BD" w:rsidP="008450BD">
            <w:pPr>
              <w:pStyle w:val="Texto"/>
              <w:tabs>
                <w:tab w:val="decimal" w:pos="1113"/>
              </w:tabs>
              <w:rPr>
                <w:b/>
                <w:bCs/>
              </w:rPr>
            </w:pPr>
            <w:r w:rsidRPr="008450BD">
              <w:rPr>
                <w:b/>
                <w:bCs/>
              </w:rPr>
              <w:t>(</w:t>
            </w:r>
            <w:r w:rsidR="00EA7A25" w:rsidRPr="00EA7A25">
              <w:rPr>
                <w:b/>
                <w:bCs/>
              </w:rPr>
              <w:t>194.226</w:t>
            </w:r>
            <w:r w:rsidRPr="008450BD">
              <w:rPr>
                <w:b/>
                <w:bCs/>
              </w:rPr>
              <w:t>)</w:t>
            </w:r>
          </w:p>
        </w:tc>
      </w:tr>
    </w:tbl>
    <w:p w14:paraId="47718832" w14:textId="5DA303C4" w:rsidR="00DF14F9" w:rsidRDefault="00DF14F9" w:rsidP="000A4403">
      <w:pPr>
        <w:pStyle w:val="Texto"/>
      </w:pPr>
    </w:p>
    <w:p w14:paraId="2659344B" w14:textId="54E65A2B" w:rsidR="00B22B18" w:rsidRDefault="00B22B18" w:rsidP="00042325">
      <w:pPr>
        <w:pStyle w:val="Textonota"/>
        <w:numPr>
          <w:ilvl w:val="0"/>
          <w:numId w:val="31"/>
        </w:numPr>
        <w:ind w:left="450" w:hanging="432"/>
        <w:rPr>
          <w:b/>
        </w:rPr>
      </w:pPr>
      <w:r>
        <w:rPr>
          <w:b/>
        </w:rPr>
        <w:t>Ingresos</w:t>
      </w:r>
      <w:r w:rsidRPr="00761B80">
        <w:rPr>
          <w:b/>
        </w:rPr>
        <w:t xml:space="preserve"> financieros</w:t>
      </w:r>
    </w:p>
    <w:p w14:paraId="2AB12874" w14:textId="77777777" w:rsidR="008450BD" w:rsidRDefault="008450BD" w:rsidP="000A4403">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6B1A8E" w:rsidRPr="00761B80" w14:paraId="3B1FB31A" w14:textId="77777777" w:rsidTr="001B382C">
        <w:trPr>
          <w:trHeight w:val="20"/>
        </w:trPr>
        <w:tc>
          <w:tcPr>
            <w:tcW w:w="4770" w:type="dxa"/>
            <w:tcBorders>
              <w:top w:val="nil"/>
              <w:left w:val="nil"/>
              <w:right w:val="nil"/>
            </w:tcBorders>
            <w:vAlign w:val="bottom"/>
          </w:tcPr>
          <w:p w14:paraId="125FD524" w14:textId="77777777" w:rsidR="006B1A8E" w:rsidRPr="00761B80" w:rsidRDefault="006B1A8E" w:rsidP="001B382C">
            <w:pPr>
              <w:pStyle w:val="Texto"/>
              <w:jc w:val="left"/>
            </w:pPr>
          </w:p>
        </w:tc>
        <w:tc>
          <w:tcPr>
            <w:tcW w:w="5310" w:type="dxa"/>
            <w:gridSpan w:val="7"/>
            <w:tcBorders>
              <w:top w:val="nil"/>
              <w:left w:val="nil"/>
              <w:bottom w:val="single" w:sz="6" w:space="0" w:color="auto"/>
            </w:tcBorders>
            <w:vAlign w:val="bottom"/>
          </w:tcPr>
          <w:p w14:paraId="0180894B" w14:textId="77777777" w:rsidR="006B1A8E" w:rsidRDefault="006B1A8E" w:rsidP="001B382C">
            <w:pPr>
              <w:pStyle w:val="Texto"/>
              <w:jc w:val="center"/>
              <w:rPr>
                <w:b/>
              </w:rPr>
            </w:pPr>
            <w:r w:rsidRPr="00761B80">
              <w:rPr>
                <w:b/>
              </w:rPr>
              <w:t>Ganancia / (Pérdida)</w:t>
            </w:r>
          </w:p>
        </w:tc>
      </w:tr>
      <w:tr w:rsidR="006B1A8E" w:rsidRPr="00761B80" w14:paraId="7289D692" w14:textId="77777777" w:rsidTr="001B382C">
        <w:trPr>
          <w:trHeight w:val="20"/>
        </w:trPr>
        <w:tc>
          <w:tcPr>
            <w:tcW w:w="4770" w:type="dxa"/>
            <w:tcBorders>
              <w:top w:val="nil"/>
              <w:left w:val="nil"/>
              <w:right w:val="nil"/>
            </w:tcBorders>
            <w:vAlign w:val="bottom"/>
          </w:tcPr>
          <w:p w14:paraId="4A26B068" w14:textId="77777777" w:rsidR="006B1A8E" w:rsidRPr="00761B80" w:rsidRDefault="006B1A8E" w:rsidP="001B382C">
            <w:pPr>
              <w:pStyle w:val="Texto"/>
              <w:jc w:val="left"/>
            </w:pPr>
          </w:p>
        </w:tc>
        <w:tc>
          <w:tcPr>
            <w:tcW w:w="2610" w:type="dxa"/>
            <w:gridSpan w:val="3"/>
            <w:tcBorders>
              <w:top w:val="single" w:sz="6" w:space="0" w:color="auto"/>
              <w:left w:val="nil"/>
              <w:bottom w:val="single" w:sz="6" w:space="0" w:color="auto"/>
              <w:right w:val="nil"/>
            </w:tcBorders>
            <w:vAlign w:val="bottom"/>
          </w:tcPr>
          <w:p w14:paraId="494A616B" w14:textId="65230DDC" w:rsidR="006B1A8E" w:rsidRDefault="00730E03" w:rsidP="001B382C">
            <w:pPr>
              <w:pStyle w:val="Texto"/>
              <w:jc w:val="center"/>
              <w:rPr>
                <w:b/>
              </w:rPr>
            </w:pPr>
            <w:r>
              <w:rPr>
                <w:b/>
              </w:rPr>
              <w:t>30/11/2022</w:t>
            </w:r>
          </w:p>
        </w:tc>
        <w:tc>
          <w:tcPr>
            <w:tcW w:w="144" w:type="dxa"/>
            <w:tcBorders>
              <w:top w:val="single" w:sz="6" w:space="0" w:color="auto"/>
            </w:tcBorders>
            <w:vAlign w:val="bottom"/>
          </w:tcPr>
          <w:p w14:paraId="45882554" w14:textId="77777777" w:rsidR="006B1A8E" w:rsidRPr="00761B80" w:rsidRDefault="006B1A8E" w:rsidP="001B382C">
            <w:pPr>
              <w:pStyle w:val="Texto"/>
              <w:jc w:val="center"/>
              <w:rPr>
                <w:b/>
              </w:rPr>
            </w:pPr>
          </w:p>
        </w:tc>
        <w:tc>
          <w:tcPr>
            <w:tcW w:w="2556" w:type="dxa"/>
            <w:gridSpan w:val="3"/>
            <w:tcBorders>
              <w:top w:val="single" w:sz="6" w:space="0" w:color="auto"/>
              <w:bottom w:val="single" w:sz="6" w:space="0" w:color="auto"/>
            </w:tcBorders>
            <w:vAlign w:val="bottom"/>
          </w:tcPr>
          <w:p w14:paraId="130CF118" w14:textId="12493B17" w:rsidR="006B1A8E" w:rsidRPr="00761B80" w:rsidRDefault="00730E03" w:rsidP="001B382C">
            <w:pPr>
              <w:pStyle w:val="Texto"/>
              <w:jc w:val="center"/>
              <w:rPr>
                <w:b/>
              </w:rPr>
            </w:pPr>
            <w:r>
              <w:rPr>
                <w:b/>
              </w:rPr>
              <w:t>30/11/2021</w:t>
            </w:r>
          </w:p>
        </w:tc>
      </w:tr>
      <w:tr w:rsidR="006B1A8E" w:rsidRPr="00761B80" w14:paraId="45D85043" w14:textId="77777777" w:rsidTr="001B382C">
        <w:trPr>
          <w:trHeight w:val="20"/>
        </w:trPr>
        <w:tc>
          <w:tcPr>
            <w:tcW w:w="4770" w:type="dxa"/>
            <w:tcBorders>
              <w:left w:val="nil"/>
              <w:right w:val="nil"/>
            </w:tcBorders>
            <w:vAlign w:val="bottom"/>
          </w:tcPr>
          <w:p w14:paraId="2CF9895D" w14:textId="77777777" w:rsidR="006B1A8E" w:rsidRPr="00761B80" w:rsidRDefault="006B1A8E" w:rsidP="001B382C">
            <w:pPr>
              <w:pStyle w:val="Texto"/>
              <w:jc w:val="left"/>
            </w:pPr>
          </w:p>
        </w:tc>
        <w:tc>
          <w:tcPr>
            <w:tcW w:w="1260" w:type="dxa"/>
            <w:tcBorders>
              <w:left w:val="nil"/>
              <w:bottom w:val="single" w:sz="6" w:space="0" w:color="auto"/>
              <w:right w:val="nil"/>
            </w:tcBorders>
            <w:vAlign w:val="bottom"/>
          </w:tcPr>
          <w:p w14:paraId="7C178508" w14:textId="77777777" w:rsidR="006B1A8E" w:rsidRPr="005733EB" w:rsidRDefault="006B1A8E" w:rsidP="001B382C">
            <w:pPr>
              <w:pStyle w:val="Texto"/>
              <w:jc w:val="center"/>
              <w:rPr>
                <w:b/>
                <w:bCs/>
              </w:rPr>
            </w:pPr>
            <w:r w:rsidRPr="005733EB">
              <w:rPr>
                <w:b/>
                <w:bCs/>
              </w:rPr>
              <w:t>6 meses</w:t>
            </w:r>
          </w:p>
        </w:tc>
        <w:tc>
          <w:tcPr>
            <w:tcW w:w="126" w:type="dxa"/>
            <w:tcBorders>
              <w:left w:val="nil"/>
              <w:right w:val="nil"/>
            </w:tcBorders>
            <w:vAlign w:val="bottom"/>
          </w:tcPr>
          <w:p w14:paraId="2D57725A" w14:textId="77777777" w:rsidR="006B1A8E" w:rsidRPr="005733EB" w:rsidRDefault="006B1A8E" w:rsidP="001B382C">
            <w:pPr>
              <w:pStyle w:val="Texto"/>
              <w:jc w:val="center"/>
              <w:rPr>
                <w:b/>
                <w:bCs/>
              </w:rPr>
            </w:pPr>
          </w:p>
        </w:tc>
        <w:tc>
          <w:tcPr>
            <w:tcW w:w="1224" w:type="dxa"/>
            <w:tcBorders>
              <w:left w:val="nil"/>
              <w:bottom w:val="single" w:sz="6" w:space="0" w:color="auto"/>
              <w:right w:val="nil"/>
            </w:tcBorders>
            <w:vAlign w:val="bottom"/>
          </w:tcPr>
          <w:p w14:paraId="0ECAB6A6" w14:textId="77777777" w:rsidR="006B1A8E" w:rsidRPr="005733EB" w:rsidRDefault="006B1A8E" w:rsidP="001B382C">
            <w:pPr>
              <w:pStyle w:val="Texto"/>
              <w:jc w:val="center"/>
              <w:rPr>
                <w:b/>
                <w:bCs/>
              </w:rPr>
            </w:pPr>
            <w:r w:rsidRPr="005733EB">
              <w:rPr>
                <w:b/>
                <w:bCs/>
              </w:rPr>
              <w:t>3 meses</w:t>
            </w:r>
          </w:p>
        </w:tc>
        <w:tc>
          <w:tcPr>
            <w:tcW w:w="144" w:type="dxa"/>
            <w:vAlign w:val="bottom"/>
          </w:tcPr>
          <w:p w14:paraId="11CDAA84" w14:textId="77777777" w:rsidR="006B1A8E" w:rsidRPr="005733EB" w:rsidRDefault="006B1A8E" w:rsidP="001B382C">
            <w:pPr>
              <w:pStyle w:val="Texto"/>
              <w:rPr>
                <w:b/>
                <w:bCs/>
              </w:rPr>
            </w:pPr>
          </w:p>
        </w:tc>
        <w:tc>
          <w:tcPr>
            <w:tcW w:w="1206" w:type="dxa"/>
            <w:tcBorders>
              <w:top w:val="single" w:sz="6" w:space="0" w:color="auto"/>
              <w:bottom w:val="single" w:sz="6" w:space="0" w:color="auto"/>
            </w:tcBorders>
            <w:vAlign w:val="bottom"/>
          </w:tcPr>
          <w:p w14:paraId="1A1343E0" w14:textId="77777777" w:rsidR="006B1A8E" w:rsidRPr="005733EB" w:rsidRDefault="006B1A8E" w:rsidP="001B382C">
            <w:pPr>
              <w:pStyle w:val="Texto"/>
              <w:jc w:val="center"/>
              <w:rPr>
                <w:b/>
                <w:bCs/>
              </w:rPr>
            </w:pPr>
            <w:r w:rsidRPr="005733EB">
              <w:rPr>
                <w:b/>
                <w:bCs/>
              </w:rPr>
              <w:t>6 meses</w:t>
            </w:r>
          </w:p>
        </w:tc>
        <w:tc>
          <w:tcPr>
            <w:tcW w:w="90" w:type="dxa"/>
            <w:tcBorders>
              <w:top w:val="single" w:sz="6" w:space="0" w:color="auto"/>
            </w:tcBorders>
            <w:vAlign w:val="bottom"/>
          </w:tcPr>
          <w:p w14:paraId="701FAB82" w14:textId="77777777" w:rsidR="006B1A8E" w:rsidRPr="005733EB" w:rsidRDefault="006B1A8E" w:rsidP="001B382C">
            <w:pPr>
              <w:pStyle w:val="Texto"/>
              <w:jc w:val="center"/>
              <w:rPr>
                <w:b/>
                <w:bCs/>
              </w:rPr>
            </w:pPr>
          </w:p>
        </w:tc>
        <w:tc>
          <w:tcPr>
            <w:tcW w:w="1260" w:type="dxa"/>
            <w:tcBorders>
              <w:top w:val="single" w:sz="6" w:space="0" w:color="auto"/>
              <w:bottom w:val="single" w:sz="6" w:space="0" w:color="auto"/>
            </w:tcBorders>
            <w:vAlign w:val="bottom"/>
          </w:tcPr>
          <w:p w14:paraId="0A0390D7" w14:textId="77777777" w:rsidR="006B1A8E" w:rsidRPr="005733EB" w:rsidRDefault="006B1A8E" w:rsidP="001B382C">
            <w:pPr>
              <w:pStyle w:val="Texto"/>
              <w:jc w:val="center"/>
              <w:rPr>
                <w:b/>
                <w:bCs/>
              </w:rPr>
            </w:pPr>
            <w:r w:rsidRPr="005733EB">
              <w:rPr>
                <w:b/>
                <w:bCs/>
              </w:rPr>
              <w:t>3 meses</w:t>
            </w:r>
          </w:p>
        </w:tc>
      </w:tr>
      <w:tr w:rsidR="006B1A8E" w:rsidRPr="00761B80" w14:paraId="7602C2A6" w14:textId="77777777" w:rsidTr="001B382C">
        <w:trPr>
          <w:trHeight w:val="20"/>
        </w:trPr>
        <w:tc>
          <w:tcPr>
            <w:tcW w:w="4770" w:type="dxa"/>
            <w:tcBorders>
              <w:left w:val="nil"/>
              <w:bottom w:val="nil"/>
              <w:right w:val="nil"/>
            </w:tcBorders>
            <w:vAlign w:val="bottom"/>
          </w:tcPr>
          <w:p w14:paraId="168BF11C" w14:textId="77777777" w:rsidR="006B1A8E" w:rsidRPr="00761B80" w:rsidRDefault="006B1A8E" w:rsidP="001B382C">
            <w:pPr>
              <w:pStyle w:val="Texto"/>
              <w:jc w:val="left"/>
              <w:rPr>
                <w:b/>
              </w:rPr>
            </w:pPr>
          </w:p>
        </w:tc>
        <w:tc>
          <w:tcPr>
            <w:tcW w:w="1260" w:type="dxa"/>
            <w:tcBorders>
              <w:left w:val="nil"/>
              <w:right w:val="nil"/>
            </w:tcBorders>
            <w:vAlign w:val="bottom"/>
          </w:tcPr>
          <w:p w14:paraId="11AD7FB0" w14:textId="77777777" w:rsidR="006B1A8E" w:rsidRPr="00761B80" w:rsidRDefault="006B1A8E" w:rsidP="001B382C">
            <w:pPr>
              <w:pStyle w:val="Texto"/>
              <w:jc w:val="center"/>
            </w:pPr>
            <w:r>
              <w:t>(junio - noviembre)</w:t>
            </w:r>
          </w:p>
        </w:tc>
        <w:tc>
          <w:tcPr>
            <w:tcW w:w="126" w:type="dxa"/>
            <w:tcBorders>
              <w:left w:val="nil"/>
              <w:right w:val="nil"/>
            </w:tcBorders>
            <w:vAlign w:val="bottom"/>
          </w:tcPr>
          <w:p w14:paraId="48084579" w14:textId="77777777" w:rsidR="006B1A8E" w:rsidRPr="00761B80" w:rsidRDefault="006B1A8E" w:rsidP="001B382C">
            <w:pPr>
              <w:pStyle w:val="Texto"/>
              <w:jc w:val="center"/>
            </w:pPr>
          </w:p>
        </w:tc>
        <w:tc>
          <w:tcPr>
            <w:tcW w:w="1224" w:type="dxa"/>
            <w:tcBorders>
              <w:left w:val="nil"/>
              <w:right w:val="nil"/>
            </w:tcBorders>
            <w:vAlign w:val="bottom"/>
          </w:tcPr>
          <w:p w14:paraId="005E1830" w14:textId="075856BE" w:rsidR="006B1A8E" w:rsidRPr="00761B80" w:rsidRDefault="008A3AB3" w:rsidP="001B382C">
            <w:pPr>
              <w:pStyle w:val="Texto"/>
              <w:jc w:val="center"/>
            </w:pPr>
            <w:r w:rsidRPr="008A3AB3">
              <w:t>(septiembre - noviembre)</w:t>
            </w:r>
          </w:p>
        </w:tc>
        <w:tc>
          <w:tcPr>
            <w:tcW w:w="144" w:type="dxa"/>
            <w:vAlign w:val="bottom"/>
          </w:tcPr>
          <w:p w14:paraId="34D2AC20" w14:textId="77777777" w:rsidR="006B1A8E" w:rsidRPr="00761B80" w:rsidRDefault="006B1A8E" w:rsidP="001B382C">
            <w:pPr>
              <w:pStyle w:val="Texto"/>
              <w:jc w:val="center"/>
            </w:pPr>
          </w:p>
        </w:tc>
        <w:tc>
          <w:tcPr>
            <w:tcW w:w="1206" w:type="dxa"/>
            <w:vAlign w:val="bottom"/>
          </w:tcPr>
          <w:p w14:paraId="1122146E" w14:textId="77777777" w:rsidR="006B1A8E" w:rsidRPr="00761B80" w:rsidRDefault="006B1A8E" w:rsidP="001B382C">
            <w:pPr>
              <w:pStyle w:val="Texto"/>
              <w:jc w:val="center"/>
            </w:pPr>
            <w:r>
              <w:t>(junio - noviembre)</w:t>
            </w:r>
          </w:p>
        </w:tc>
        <w:tc>
          <w:tcPr>
            <w:tcW w:w="90" w:type="dxa"/>
            <w:vAlign w:val="bottom"/>
          </w:tcPr>
          <w:p w14:paraId="637688CA" w14:textId="77777777" w:rsidR="006B1A8E" w:rsidRPr="00761B80" w:rsidRDefault="006B1A8E" w:rsidP="001B382C">
            <w:pPr>
              <w:pStyle w:val="Texto"/>
              <w:jc w:val="center"/>
            </w:pPr>
          </w:p>
        </w:tc>
        <w:tc>
          <w:tcPr>
            <w:tcW w:w="1260" w:type="dxa"/>
            <w:tcBorders>
              <w:top w:val="single" w:sz="6" w:space="0" w:color="auto"/>
            </w:tcBorders>
            <w:vAlign w:val="bottom"/>
          </w:tcPr>
          <w:p w14:paraId="556A9C80" w14:textId="7CFFD0E9" w:rsidR="006B1A8E" w:rsidRPr="00761B80" w:rsidRDefault="008A3AB3" w:rsidP="001B382C">
            <w:pPr>
              <w:pStyle w:val="Texto"/>
              <w:jc w:val="center"/>
            </w:pPr>
            <w:r w:rsidRPr="008A3AB3">
              <w:t>(septiembre - noviembre)</w:t>
            </w:r>
          </w:p>
        </w:tc>
      </w:tr>
      <w:tr w:rsidR="006B1A8E" w:rsidRPr="00761B80" w14:paraId="5B2F1E40" w14:textId="77777777" w:rsidTr="001B382C">
        <w:trPr>
          <w:trHeight w:val="20"/>
        </w:trPr>
        <w:tc>
          <w:tcPr>
            <w:tcW w:w="4770" w:type="dxa"/>
            <w:tcBorders>
              <w:left w:val="nil"/>
              <w:bottom w:val="nil"/>
              <w:right w:val="nil"/>
            </w:tcBorders>
            <w:vAlign w:val="bottom"/>
          </w:tcPr>
          <w:p w14:paraId="62F24693" w14:textId="77777777" w:rsidR="006B1A8E" w:rsidRPr="00761B80" w:rsidRDefault="006B1A8E" w:rsidP="001B382C">
            <w:pPr>
              <w:pStyle w:val="Texto"/>
              <w:jc w:val="left"/>
            </w:pPr>
          </w:p>
        </w:tc>
        <w:tc>
          <w:tcPr>
            <w:tcW w:w="1260" w:type="dxa"/>
            <w:tcBorders>
              <w:left w:val="nil"/>
              <w:right w:val="nil"/>
            </w:tcBorders>
            <w:vAlign w:val="bottom"/>
          </w:tcPr>
          <w:p w14:paraId="038A6161" w14:textId="77777777" w:rsidR="006B1A8E" w:rsidRPr="00761B80" w:rsidRDefault="006B1A8E" w:rsidP="00E110B3">
            <w:pPr>
              <w:pStyle w:val="Texto"/>
              <w:tabs>
                <w:tab w:val="decimal" w:pos="1113"/>
              </w:tabs>
              <w:jc w:val="left"/>
            </w:pPr>
          </w:p>
        </w:tc>
        <w:tc>
          <w:tcPr>
            <w:tcW w:w="126" w:type="dxa"/>
            <w:tcBorders>
              <w:left w:val="nil"/>
              <w:right w:val="nil"/>
            </w:tcBorders>
            <w:vAlign w:val="bottom"/>
          </w:tcPr>
          <w:p w14:paraId="6EC66FE5" w14:textId="77777777" w:rsidR="006B1A8E" w:rsidRPr="00761B80" w:rsidRDefault="006B1A8E" w:rsidP="00E110B3">
            <w:pPr>
              <w:pStyle w:val="Texto"/>
              <w:tabs>
                <w:tab w:val="decimal" w:pos="1113"/>
              </w:tabs>
              <w:jc w:val="left"/>
            </w:pPr>
          </w:p>
        </w:tc>
        <w:tc>
          <w:tcPr>
            <w:tcW w:w="1224" w:type="dxa"/>
            <w:tcBorders>
              <w:left w:val="nil"/>
              <w:right w:val="nil"/>
            </w:tcBorders>
            <w:vAlign w:val="bottom"/>
          </w:tcPr>
          <w:p w14:paraId="4DBFA418" w14:textId="77777777" w:rsidR="006B1A8E" w:rsidRPr="00761B80" w:rsidRDefault="006B1A8E" w:rsidP="00E110B3">
            <w:pPr>
              <w:pStyle w:val="Texto"/>
              <w:tabs>
                <w:tab w:val="decimal" w:pos="1113"/>
              </w:tabs>
              <w:jc w:val="left"/>
            </w:pPr>
          </w:p>
        </w:tc>
        <w:tc>
          <w:tcPr>
            <w:tcW w:w="144" w:type="dxa"/>
            <w:vAlign w:val="bottom"/>
          </w:tcPr>
          <w:p w14:paraId="4C0708F4" w14:textId="77777777" w:rsidR="006B1A8E" w:rsidRPr="00761B80" w:rsidRDefault="006B1A8E" w:rsidP="001B382C">
            <w:pPr>
              <w:pStyle w:val="Texto"/>
              <w:tabs>
                <w:tab w:val="decimal" w:pos="1113"/>
              </w:tabs>
            </w:pPr>
          </w:p>
        </w:tc>
        <w:tc>
          <w:tcPr>
            <w:tcW w:w="1206" w:type="dxa"/>
            <w:vAlign w:val="bottom"/>
          </w:tcPr>
          <w:p w14:paraId="44EF697C" w14:textId="77777777" w:rsidR="006B1A8E" w:rsidRPr="00761B80" w:rsidRDefault="006B1A8E" w:rsidP="001B382C">
            <w:pPr>
              <w:pStyle w:val="Texto"/>
              <w:tabs>
                <w:tab w:val="decimal" w:pos="1113"/>
              </w:tabs>
              <w:jc w:val="left"/>
            </w:pPr>
          </w:p>
        </w:tc>
        <w:tc>
          <w:tcPr>
            <w:tcW w:w="90" w:type="dxa"/>
            <w:vAlign w:val="bottom"/>
          </w:tcPr>
          <w:p w14:paraId="2FAE82A7" w14:textId="77777777" w:rsidR="006B1A8E" w:rsidRPr="00761B80" w:rsidRDefault="006B1A8E" w:rsidP="001B382C">
            <w:pPr>
              <w:pStyle w:val="Texto"/>
              <w:tabs>
                <w:tab w:val="decimal" w:pos="1113"/>
              </w:tabs>
              <w:jc w:val="left"/>
            </w:pPr>
          </w:p>
        </w:tc>
        <w:tc>
          <w:tcPr>
            <w:tcW w:w="1260" w:type="dxa"/>
            <w:vAlign w:val="bottom"/>
          </w:tcPr>
          <w:p w14:paraId="54D71AE1" w14:textId="77777777" w:rsidR="006B1A8E" w:rsidRPr="00761B80" w:rsidRDefault="006B1A8E" w:rsidP="001B382C">
            <w:pPr>
              <w:pStyle w:val="Texto"/>
              <w:tabs>
                <w:tab w:val="decimal" w:pos="1113"/>
              </w:tabs>
              <w:jc w:val="left"/>
            </w:pPr>
          </w:p>
        </w:tc>
      </w:tr>
      <w:tr w:rsidR="00691FC1" w:rsidRPr="00761B80" w14:paraId="01383AA8" w14:textId="77777777" w:rsidTr="008E1198">
        <w:trPr>
          <w:trHeight w:val="20"/>
        </w:trPr>
        <w:tc>
          <w:tcPr>
            <w:tcW w:w="4770" w:type="dxa"/>
            <w:tcBorders>
              <w:left w:val="nil"/>
              <w:bottom w:val="nil"/>
              <w:right w:val="nil"/>
            </w:tcBorders>
            <w:vAlign w:val="bottom"/>
          </w:tcPr>
          <w:p w14:paraId="03481C37" w14:textId="77777777" w:rsidR="00691FC1" w:rsidRPr="009C156E" w:rsidRDefault="00691FC1" w:rsidP="008E1198">
            <w:pPr>
              <w:pStyle w:val="Texto"/>
              <w:jc w:val="left"/>
            </w:pPr>
            <w:r w:rsidRPr="00761B80">
              <w:t>Intereses financieros</w:t>
            </w:r>
            <w:r>
              <w:t xml:space="preserve"> generados por activos</w:t>
            </w:r>
          </w:p>
        </w:tc>
        <w:tc>
          <w:tcPr>
            <w:tcW w:w="1260" w:type="dxa"/>
            <w:tcBorders>
              <w:left w:val="nil"/>
              <w:right w:val="nil"/>
            </w:tcBorders>
            <w:vAlign w:val="bottom"/>
          </w:tcPr>
          <w:p w14:paraId="006F2AB9" w14:textId="77777777" w:rsidR="00691FC1" w:rsidRPr="00761B80" w:rsidRDefault="00691FC1" w:rsidP="008E1198">
            <w:pPr>
              <w:pStyle w:val="Texto"/>
              <w:tabs>
                <w:tab w:val="decimal" w:pos="1113"/>
              </w:tabs>
              <w:jc w:val="left"/>
            </w:pPr>
            <w:r w:rsidRPr="007A0D04">
              <w:t>(</w:t>
            </w:r>
            <w:r w:rsidRPr="008B65FB">
              <w:t xml:space="preserve">221.255) </w:t>
            </w:r>
          </w:p>
        </w:tc>
        <w:tc>
          <w:tcPr>
            <w:tcW w:w="126" w:type="dxa"/>
            <w:tcBorders>
              <w:left w:val="nil"/>
              <w:right w:val="nil"/>
            </w:tcBorders>
            <w:vAlign w:val="bottom"/>
          </w:tcPr>
          <w:p w14:paraId="43C6AC4A" w14:textId="77777777" w:rsidR="00691FC1" w:rsidRPr="00761B80" w:rsidRDefault="00691FC1" w:rsidP="008E1198">
            <w:pPr>
              <w:pStyle w:val="Texto"/>
              <w:tabs>
                <w:tab w:val="decimal" w:pos="1113"/>
              </w:tabs>
              <w:jc w:val="left"/>
            </w:pPr>
          </w:p>
        </w:tc>
        <w:tc>
          <w:tcPr>
            <w:tcW w:w="1224" w:type="dxa"/>
            <w:tcBorders>
              <w:left w:val="nil"/>
              <w:right w:val="nil"/>
            </w:tcBorders>
            <w:vAlign w:val="bottom"/>
          </w:tcPr>
          <w:p w14:paraId="37CC5C62" w14:textId="77777777" w:rsidR="00691FC1" w:rsidRPr="00761B80" w:rsidRDefault="00691FC1" w:rsidP="008E1198">
            <w:pPr>
              <w:pStyle w:val="Texto"/>
              <w:tabs>
                <w:tab w:val="decimal" w:pos="1113"/>
              </w:tabs>
              <w:jc w:val="left"/>
            </w:pPr>
            <w:r w:rsidRPr="00B31DE5">
              <w:t>(</w:t>
            </w:r>
            <w:r w:rsidRPr="008B65FB">
              <w:t xml:space="preserve">346.898) </w:t>
            </w:r>
            <w:r w:rsidRPr="00CB7F37">
              <w:t xml:space="preserve"> </w:t>
            </w:r>
          </w:p>
        </w:tc>
        <w:tc>
          <w:tcPr>
            <w:tcW w:w="144" w:type="dxa"/>
            <w:vAlign w:val="bottom"/>
          </w:tcPr>
          <w:p w14:paraId="3600E99A" w14:textId="77777777" w:rsidR="00691FC1" w:rsidRPr="00761B80" w:rsidRDefault="00691FC1" w:rsidP="008E1198">
            <w:pPr>
              <w:pStyle w:val="Texto"/>
              <w:tabs>
                <w:tab w:val="decimal" w:pos="1113"/>
              </w:tabs>
            </w:pPr>
          </w:p>
        </w:tc>
        <w:tc>
          <w:tcPr>
            <w:tcW w:w="1206" w:type="dxa"/>
            <w:vAlign w:val="bottom"/>
          </w:tcPr>
          <w:p w14:paraId="5C0E9628" w14:textId="77777777" w:rsidR="00691FC1" w:rsidRPr="00761B80" w:rsidRDefault="00691FC1" w:rsidP="008E1198">
            <w:pPr>
              <w:pStyle w:val="Texto"/>
              <w:tabs>
                <w:tab w:val="decimal" w:pos="1113"/>
              </w:tabs>
              <w:jc w:val="left"/>
            </w:pPr>
            <w:r w:rsidRPr="008450BD">
              <w:t>52.960</w:t>
            </w:r>
          </w:p>
        </w:tc>
        <w:tc>
          <w:tcPr>
            <w:tcW w:w="90" w:type="dxa"/>
            <w:vAlign w:val="bottom"/>
          </w:tcPr>
          <w:p w14:paraId="36A354DF" w14:textId="77777777" w:rsidR="00691FC1" w:rsidRPr="00761B80" w:rsidRDefault="00691FC1" w:rsidP="008E1198">
            <w:pPr>
              <w:pStyle w:val="Texto"/>
              <w:tabs>
                <w:tab w:val="decimal" w:pos="1113"/>
              </w:tabs>
              <w:jc w:val="left"/>
            </w:pPr>
          </w:p>
        </w:tc>
        <w:tc>
          <w:tcPr>
            <w:tcW w:w="1260" w:type="dxa"/>
            <w:vAlign w:val="bottom"/>
          </w:tcPr>
          <w:p w14:paraId="32FBCEC5" w14:textId="77777777" w:rsidR="00691FC1" w:rsidRPr="00761B80" w:rsidRDefault="00691FC1" w:rsidP="008E1198">
            <w:pPr>
              <w:pStyle w:val="Texto"/>
              <w:tabs>
                <w:tab w:val="decimal" w:pos="1113"/>
              </w:tabs>
              <w:jc w:val="left"/>
            </w:pPr>
            <w:r w:rsidRPr="008450BD">
              <w:t>(10.944)</w:t>
            </w:r>
          </w:p>
        </w:tc>
      </w:tr>
      <w:tr w:rsidR="008450BD" w:rsidRPr="00761B80" w14:paraId="347DB714" w14:textId="77777777" w:rsidTr="008A3AB3">
        <w:trPr>
          <w:trHeight w:val="20"/>
        </w:trPr>
        <w:tc>
          <w:tcPr>
            <w:tcW w:w="4770" w:type="dxa"/>
            <w:tcBorders>
              <w:left w:val="nil"/>
              <w:bottom w:val="nil"/>
              <w:right w:val="nil"/>
            </w:tcBorders>
            <w:vAlign w:val="bottom"/>
          </w:tcPr>
          <w:p w14:paraId="39A86866" w14:textId="40CA1B8D" w:rsidR="008450BD" w:rsidRPr="009C156E" w:rsidRDefault="008450BD" w:rsidP="008450BD">
            <w:pPr>
              <w:pStyle w:val="Texto"/>
              <w:jc w:val="left"/>
              <w:rPr>
                <w:bCs/>
              </w:rPr>
            </w:pPr>
            <w:r w:rsidRPr="00761B80">
              <w:t>Diferencias de cambio</w:t>
            </w:r>
            <w:r w:rsidR="009964E3">
              <w:t xml:space="preserve"> generadas por activos</w:t>
            </w:r>
          </w:p>
        </w:tc>
        <w:tc>
          <w:tcPr>
            <w:tcW w:w="1260" w:type="dxa"/>
            <w:tcBorders>
              <w:left w:val="nil"/>
              <w:right w:val="nil"/>
            </w:tcBorders>
            <w:vAlign w:val="bottom"/>
          </w:tcPr>
          <w:p w14:paraId="0CB9E128" w14:textId="791B7348" w:rsidR="008450BD" w:rsidRPr="00761B80" w:rsidRDefault="007A0D04" w:rsidP="00E110B3">
            <w:pPr>
              <w:pStyle w:val="Texto"/>
              <w:tabs>
                <w:tab w:val="decimal" w:pos="1113"/>
              </w:tabs>
              <w:jc w:val="left"/>
            </w:pPr>
            <w:r w:rsidRPr="007A0D04">
              <w:t>1.</w:t>
            </w:r>
            <w:r w:rsidR="008B65FB" w:rsidRPr="008B65FB">
              <w:t>119.503</w:t>
            </w:r>
          </w:p>
        </w:tc>
        <w:tc>
          <w:tcPr>
            <w:tcW w:w="126" w:type="dxa"/>
            <w:tcBorders>
              <w:left w:val="nil"/>
              <w:right w:val="nil"/>
            </w:tcBorders>
            <w:vAlign w:val="bottom"/>
          </w:tcPr>
          <w:p w14:paraId="51FF75AD" w14:textId="77777777" w:rsidR="008450BD" w:rsidRPr="00761B80" w:rsidRDefault="008450BD" w:rsidP="00E110B3">
            <w:pPr>
              <w:pStyle w:val="Texto"/>
              <w:tabs>
                <w:tab w:val="decimal" w:pos="1113"/>
              </w:tabs>
              <w:jc w:val="left"/>
            </w:pPr>
          </w:p>
        </w:tc>
        <w:tc>
          <w:tcPr>
            <w:tcW w:w="1224" w:type="dxa"/>
            <w:tcBorders>
              <w:left w:val="nil"/>
              <w:right w:val="nil"/>
            </w:tcBorders>
            <w:vAlign w:val="bottom"/>
          </w:tcPr>
          <w:p w14:paraId="505245E3" w14:textId="2D228D9D" w:rsidR="008450BD" w:rsidRPr="00761B80" w:rsidRDefault="00B31DE5" w:rsidP="00E110B3">
            <w:pPr>
              <w:pStyle w:val="Texto"/>
              <w:tabs>
                <w:tab w:val="decimal" w:pos="1113"/>
              </w:tabs>
              <w:jc w:val="left"/>
            </w:pPr>
            <w:r w:rsidRPr="00B31DE5">
              <w:t>(1.</w:t>
            </w:r>
            <w:r w:rsidR="008B65FB" w:rsidRPr="008B65FB">
              <w:t>382.526</w:t>
            </w:r>
            <w:r w:rsidRPr="00B31DE5">
              <w:t>)</w:t>
            </w:r>
          </w:p>
        </w:tc>
        <w:tc>
          <w:tcPr>
            <w:tcW w:w="144" w:type="dxa"/>
            <w:vAlign w:val="bottom"/>
          </w:tcPr>
          <w:p w14:paraId="7F4FFFB6" w14:textId="77777777" w:rsidR="008450BD" w:rsidRPr="00761B80" w:rsidRDefault="008450BD" w:rsidP="008450BD">
            <w:pPr>
              <w:pStyle w:val="Texto"/>
              <w:tabs>
                <w:tab w:val="decimal" w:pos="1113"/>
              </w:tabs>
            </w:pPr>
          </w:p>
        </w:tc>
        <w:tc>
          <w:tcPr>
            <w:tcW w:w="1206" w:type="dxa"/>
            <w:vAlign w:val="bottom"/>
          </w:tcPr>
          <w:p w14:paraId="3B11D8B0" w14:textId="3205E9CB" w:rsidR="008450BD" w:rsidRPr="00761B80" w:rsidRDefault="00487791" w:rsidP="008450BD">
            <w:pPr>
              <w:pStyle w:val="Texto"/>
              <w:tabs>
                <w:tab w:val="decimal" w:pos="1113"/>
              </w:tabs>
              <w:jc w:val="left"/>
            </w:pPr>
            <w:r w:rsidRPr="00487791">
              <w:t>(187.978)</w:t>
            </w:r>
          </w:p>
        </w:tc>
        <w:tc>
          <w:tcPr>
            <w:tcW w:w="90" w:type="dxa"/>
            <w:vAlign w:val="bottom"/>
          </w:tcPr>
          <w:p w14:paraId="36B29D3F" w14:textId="77777777" w:rsidR="008450BD" w:rsidRPr="00761B80" w:rsidRDefault="008450BD" w:rsidP="008450BD">
            <w:pPr>
              <w:pStyle w:val="Texto"/>
              <w:tabs>
                <w:tab w:val="decimal" w:pos="1113"/>
              </w:tabs>
              <w:jc w:val="left"/>
            </w:pPr>
          </w:p>
        </w:tc>
        <w:tc>
          <w:tcPr>
            <w:tcW w:w="1260" w:type="dxa"/>
            <w:vAlign w:val="bottom"/>
          </w:tcPr>
          <w:p w14:paraId="7D475466" w14:textId="2E0A1405" w:rsidR="008450BD" w:rsidRPr="00761B80" w:rsidRDefault="00487791" w:rsidP="008450BD">
            <w:pPr>
              <w:pStyle w:val="Texto"/>
              <w:tabs>
                <w:tab w:val="decimal" w:pos="1113"/>
              </w:tabs>
              <w:jc w:val="left"/>
            </w:pPr>
            <w:r w:rsidRPr="00487791">
              <w:t>(165.608)</w:t>
            </w:r>
          </w:p>
        </w:tc>
      </w:tr>
      <w:tr w:rsidR="008450BD" w:rsidRPr="00761B80" w14:paraId="0A8BF113" w14:textId="77777777" w:rsidTr="008A3AB3">
        <w:trPr>
          <w:trHeight w:val="20"/>
        </w:trPr>
        <w:tc>
          <w:tcPr>
            <w:tcW w:w="4770" w:type="dxa"/>
            <w:tcBorders>
              <w:left w:val="nil"/>
              <w:bottom w:val="nil"/>
              <w:right w:val="nil"/>
            </w:tcBorders>
            <w:vAlign w:val="bottom"/>
          </w:tcPr>
          <w:p w14:paraId="55E55501" w14:textId="3B3FF83A" w:rsidR="008450BD" w:rsidRPr="009C156E" w:rsidRDefault="008450BD" w:rsidP="008450BD">
            <w:pPr>
              <w:pStyle w:val="Texto"/>
              <w:jc w:val="left"/>
            </w:pPr>
            <w:r>
              <w:t>Resultado por exposición al cambio en el poder adquisitivo de la moneda</w:t>
            </w:r>
          </w:p>
        </w:tc>
        <w:tc>
          <w:tcPr>
            <w:tcW w:w="1260" w:type="dxa"/>
            <w:tcBorders>
              <w:left w:val="nil"/>
              <w:right w:val="nil"/>
            </w:tcBorders>
            <w:vAlign w:val="bottom"/>
          </w:tcPr>
          <w:p w14:paraId="59FADFED" w14:textId="5EB3FAE6" w:rsidR="008450BD" w:rsidRPr="00761B80" w:rsidRDefault="00B31DE5" w:rsidP="00E110B3">
            <w:pPr>
              <w:pStyle w:val="Texto"/>
              <w:tabs>
                <w:tab w:val="decimal" w:pos="1113"/>
              </w:tabs>
              <w:jc w:val="left"/>
            </w:pPr>
            <w:r w:rsidRPr="00B31DE5">
              <w:t>2.</w:t>
            </w:r>
            <w:r w:rsidR="008B65FB" w:rsidRPr="008B65FB">
              <w:t>899.859</w:t>
            </w:r>
          </w:p>
        </w:tc>
        <w:tc>
          <w:tcPr>
            <w:tcW w:w="126" w:type="dxa"/>
            <w:tcBorders>
              <w:left w:val="nil"/>
              <w:right w:val="nil"/>
            </w:tcBorders>
            <w:vAlign w:val="bottom"/>
          </w:tcPr>
          <w:p w14:paraId="086D7BC4" w14:textId="77777777" w:rsidR="008450BD" w:rsidRPr="00761B80" w:rsidRDefault="008450BD" w:rsidP="00E110B3">
            <w:pPr>
              <w:pStyle w:val="Texto"/>
              <w:tabs>
                <w:tab w:val="decimal" w:pos="1113"/>
              </w:tabs>
              <w:jc w:val="left"/>
            </w:pPr>
          </w:p>
        </w:tc>
        <w:tc>
          <w:tcPr>
            <w:tcW w:w="1224" w:type="dxa"/>
            <w:tcBorders>
              <w:left w:val="nil"/>
              <w:right w:val="nil"/>
            </w:tcBorders>
            <w:vAlign w:val="bottom"/>
          </w:tcPr>
          <w:p w14:paraId="6B31BA8F" w14:textId="2208D644" w:rsidR="008450BD" w:rsidRPr="00761B80" w:rsidRDefault="00B31DE5" w:rsidP="00E110B3">
            <w:pPr>
              <w:pStyle w:val="Texto"/>
              <w:tabs>
                <w:tab w:val="decimal" w:pos="1113"/>
              </w:tabs>
              <w:jc w:val="left"/>
            </w:pPr>
            <w:r w:rsidRPr="00B31DE5">
              <w:t>2.</w:t>
            </w:r>
            <w:r w:rsidR="008B65FB" w:rsidRPr="008B65FB">
              <w:t>579.392</w:t>
            </w:r>
          </w:p>
        </w:tc>
        <w:tc>
          <w:tcPr>
            <w:tcW w:w="144" w:type="dxa"/>
            <w:vAlign w:val="bottom"/>
          </w:tcPr>
          <w:p w14:paraId="6DCEEE2B" w14:textId="77777777" w:rsidR="008450BD" w:rsidRPr="00761B80" w:rsidRDefault="008450BD" w:rsidP="008450BD">
            <w:pPr>
              <w:pStyle w:val="Texto"/>
              <w:tabs>
                <w:tab w:val="decimal" w:pos="1113"/>
              </w:tabs>
            </w:pPr>
          </w:p>
        </w:tc>
        <w:tc>
          <w:tcPr>
            <w:tcW w:w="1206" w:type="dxa"/>
            <w:vAlign w:val="bottom"/>
          </w:tcPr>
          <w:p w14:paraId="3693C8F4" w14:textId="574B10D4" w:rsidR="008450BD" w:rsidRPr="00761B80" w:rsidRDefault="008450BD" w:rsidP="008450BD">
            <w:pPr>
              <w:pStyle w:val="Texto"/>
              <w:tabs>
                <w:tab w:val="decimal" w:pos="1113"/>
              </w:tabs>
              <w:jc w:val="left"/>
            </w:pPr>
            <w:r w:rsidRPr="008450BD">
              <w:t>569.67</w:t>
            </w:r>
            <w:r w:rsidR="00487791">
              <w:t>2</w:t>
            </w:r>
          </w:p>
        </w:tc>
        <w:tc>
          <w:tcPr>
            <w:tcW w:w="90" w:type="dxa"/>
            <w:vAlign w:val="bottom"/>
          </w:tcPr>
          <w:p w14:paraId="5E9110AE" w14:textId="77777777" w:rsidR="008450BD" w:rsidRPr="00761B80" w:rsidRDefault="008450BD" w:rsidP="008450BD">
            <w:pPr>
              <w:pStyle w:val="Texto"/>
              <w:tabs>
                <w:tab w:val="decimal" w:pos="1113"/>
              </w:tabs>
              <w:jc w:val="left"/>
            </w:pPr>
          </w:p>
        </w:tc>
        <w:tc>
          <w:tcPr>
            <w:tcW w:w="1260" w:type="dxa"/>
            <w:vAlign w:val="bottom"/>
          </w:tcPr>
          <w:p w14:paraId="7E39CD75" w14:textId="5410F322" w:rsidR="008450BD" w:rsidRPr="00761B80" w:rsidRDefault="008450BD" w:rsidP="008450BD">
            <w:pPr>
              <w:pStyle w:val="Texto"/>
              <w:tabs>
                <w:tab w:val="decimal" w:pos="1113"/>
              </w:tabs>
              <w:jc w:val="left"/>
            </w:pPr>
            <w:r w:rsidRPr="008450BD">
              <w:t>380.27</w:t>
            </w:r>
            <w:r w:rsidR="00487791">
              <w:t>3</w:t>
            </w:r>
          </w:p>
        </w:tc>
      </w:tr>
      <w:tr w:rsidR="008450BD" w:rsidRPr="00761B80" w14:paraId="6B6E7394" w14:textId="77777777" w:rsidTr="008A3AB3">
        <w:trPr>
          <w:trHeight w:val="20"/>
        </w:trPr>
        <w:tc>
          <w:tcPr>
            <w:tcW w:w="4770" w:type="dxa"/>
            <w:tcBorders>
              <w:left w:val="nil"/>
              <w:bottom w:val="nil"/>
              <w:right w:val="nil"/>
            </w:tcBorders>
            <w:vAlign w:val="bottom"/>
          </w:tcPr>
          <w:p w14:paraId="5D0BCA3E" w14:textId="0F2D2FA7" w:rsidR="008450BD" w:rsidRPr="009C156E" w:rsidRDefault="008450BD" w:rsidP="008450BD">
            <w:pPr>
              <w:pStyle w:val="Texto"/>
              <w:jc w:val="left"/>
            </w:pPr>
            <w:r w:rsidRPr="002F1F64">
              <w:t>Valor actual de deudas</w:t>
            </w:r>
          </w:p>
        </w:tc>
        <w:tc>
          <w:tcPr>
            <w:tcW w:w="1260" w:type="dxa"/>
            <w:tcBorders>
              <w:left w:val="nil"/>
              <w:right w:val="nil"/>
            </w:tcBorders>
            <w:vAlign w:val="bottom"/>
          </w:tcPr>
          <w:p w14:paraId="285A9666" w14:textId="3675AC20" w:rsidR="008450BD" w:rsidRPr="00761B80" w:rsidRDefault="007A0D04" w:rsidP="00E110B3">
            <w:pPr>
              <w:pStyle w:val="Texto"/>
              <w:tabs>
                <w:tab w:val="decimal" w:pos="1113"/>
              </w:tabs>
              <w:jc w:val="left"/>
            </w:pPr>
            <w:r w:rsidRPr="007A0D04">
              <w:t>129.266</w:t>
            </w:r>
          </w:p>
        </w:tc>
        <w:tc>
          <w:tcPr>
            <w:tcW w:w="126" w:type="dxa"/>
            <w:tcBorders>
              <w:left w:val="nil"/>
              <w:right w:val="nil"/>
            </w:tcBorders>
            <w:vAlign w:val="bottom"/>
          </w:tcPr>
          <w:p w14:paraId="364893C8" w14:textId="77777777" w:rsidR="008450BD" w:rsidRPr="00761B80" w:rsidRDefault="008450BD" w:rsidP="00E110B3">
            <w:pPr>
              <w:pStyle w:val="Texto"/>
              <w:tabs>
                <w:tab w:val="decimal" w:pos="1113"/>
              </w:tabs>
              <w:jc w:val="left"/>
            </w:pPr>
          </w:p>
        </w:tc>
        <w:tc>
          <w:tcPr>
            <w:tcW w:w="1224" w:type="dxa"/>
            <w:tcBorders>
              <w:left w:val="nil"/>
              <w:right w:val="nil"/>
            </w:tcBorders>
            <w:vAlign w:val="bottom"/>
          </w:tcPr>
          <w:p w14:paraId="195A397F" w14:textId="5B5914E0" w:rsidR="008450BD" w:rsidRPr="00761B80" w:rsidRDefault="00B31DE5" w:rsidP="00E110B3">
            <w:pPr>
              <w:pStyle w:val="Texto"/>
              <w:tabs>
                <w:tab w:val="decimal" w:pos="1113"/>
              </w:tabs>
              <w:jc w:val="left"/>
            </w:pPr>
            <w:r w:rsidRPr="00B31DE5">
              <w:t>(6.266)</w:t>
            </w:r>
          </w:p>
        </w:tc>
        <w:tc>
          <w:tcPr>
            <w:tcW w:w="144" w:type="dxa"/>
            <w:vAlign w:val="bottom"/>
          </w:tcPr>
          <w:p w14:paraId="355C8ECF" w14:textId="77777777" w:rsidR="008450BD" w:rsidRPr="00761B80" w:rsidRDefault="008450BD" w:rsidP="008450BD">
            <w:pPr>
              <w:pStyle w:val="Texto"/>
              <w:tabs>
                <w:tab w:val="decimal" w:pos="1113"/>
              </w:tabs>
            </w:pPr>
          </w:p>
        </w:tc>
        <w:tc>
          <w:tcPr>
            <w:tcW w:w="1206" w:type="dxa"/>
            <w:vAlign w:val="bottom"/>
          </w:tcPr>
          <w:p w14:paraId="3ADF7497" w14:textId="721A8CA6" w:rsidR="008450BD" w:rsidRPr="00761B80" w:rsidRDefault="008450BD" w:rsidP="008450BD">
            <w:pPr>
              <w:pStyle w:val="Texto"/>
              <w:tabs>
                <w:tab w:val="decimal" w:pos="1113"/>
              </w:tabs>
              <w:jc w:val="left"/>
            </w:pPr>
            <w:r w:rsidRPr="008450BD">
              <w:t>91.675</w:t>
            </w:r>
          </w:p>
        </w:tc>
        <w:tc>
          <w:tcPr>
            <w:tcW w:w="90" w:type="dxa"/>
            <w:vAlign w:val="bottom"/>
          </w:tcPr>
          <w:p w14:paraId="29889315" w14:textId="77777777" w:rsidR="008450BD" w:rsidRPr="00761B80" w:rsidRDefault="008450BD" w:rsidP="008450BD">
            <w:pPr>
              <w:pStyle w:val="Texto"/>
              <w:tabs>
                <w:tab w:val="decimal" w:pos="1113"/>
              </w:tabs>
              <w:jc w:val="left"/>
            </w:pPr>
          </w:p>
        </w:tc>
        <w:tc>
          <w:tcPr>
            <w:tcW w:w="1260" w:type="dxa"/>
            <w:vAlign w:val="bottom"/>
          </w:tcPr>
          <w:p w14:paraId="777F5861" w14:textId="0382B9A2" w:rsidR="008450BD" w:rsidRPr="00761B80" w:rsidRDefault="008450BD" w:rsidP="008450BD">
            <w:pPr>
              <w:pStyle w:val="Texto"/>
              <w:tabs>
                <w:tab w:val="decimal" w:pos="1113"/>
              </w:tabs>
              <w:jc w:val="left"/>
            </w:pPr>
            <w:r w:rsidRPr="008450BD">
              <w:t>51.069</w:t>
            </w:r>
          </w:p>
        </w:tc>
      </w:tr>
      <w:tr w:rsidR="00E110B3" w:rsidRPr="00761B80" w14:paraId="66DD80BF" w14:textId="77777777" w:rsidTr="008A3AB3">
        <w:trPr>
          <w:trHeight w:val="20"/>
        </w:trPr>
        <w:tc>
          <w:tcPr>
            <w:tcW w:w="4770" w:type="dxa"/>
            <w:tcBorders>
              <w:left w:val="nil"/>
              <w:bottom w:val="nil"/>
              <w:right w:val="nil"/>
            </w:tcBorders>
            <w:vAlign w:val="bottom"/>
          </w:tcPr>
          <w:p w14:paraId="09D1EF79" w14:textId="48A3CB39" w:rsidR="00E110B3" w:rsidRPr="002F1F64" w:rsidRDefault="00E110B3" w:rsidP="008450BD">
            <w:pPr>
              <w:pStyle w:val="Texto"/>
              <w:jc w:val="left"/>
            </w:pPr>
            <w:r>
              <w:t>Operaciones a futuro</w:t>
            </w:r>
          </w:p>
        </w:tc>
        <w:tc>
          <w:tcPr>
            <w:tcW w:w="1260" w:type="dxa"/>
            <w:tcBorders>
              <w:left w:val="nil"/>
              <w:right w:val="nil"/>
            </w:tcBorders>
            <w:vAlign w:val="bottom"/>
          </w:tcPr>
          <w:p w14:paraId="55DCB8C4" w14:textId="76DCCCD3" w:rsidR="00E110B3" w:rsidRPr="007A0D04" w:rsidRDefault="00E110B3" w:rsidP="00E110B3">
            <w:pPr>
              <w:pStyle w:val="Texto"/>
              <w:tabs>
                <w:tab w:val="decimal" w:pos="1113"/>
              </w:tabs>
              <w:jc w:val="left"/>
            </w:pPr>
            <w:r>
              <w:t>13</w:t>
            </w:r>
            <w:r w:rsidR="00660CF4">
              <w:t>8</w:t>
            </w:r>
            <w:r>
              <w:t>.186</w:t>
            </w:r>
          </w:p>
        </w:tc>
        <w:tc>
          <w:tcPr>
            <w:tcW w:w="126" w:type="dxa"/>
            <w:tcBorders>
              <w:left w:val="nil"/>
              <w:right w:val="nil"/>
            </w:tcBorders>
            <w:vAlign w:val="bottom"/>
          </w:tcPr>
          <w:p w14:paraId="0FA91FCE" w14:textId="77777777" w:rsidR="00E110B3" w:rsidRPr="00761B80" w:rsidRDefault="00E110B3" w:rsidP="00E110B3">
            <w:pPr>
              <w:pStyle w:val="Texto"/>
              <w:tabs>
                <w:tab w:val="decimal" w:pos="1113"/>
              </w:tabs>
              <w:jc w:val="left"/>
            </w:pPr>
          </w:p>
        </w:tc>
        <w:tc>
          <w:tcPr>
            <w:tcW w:w="1224" w:type="dxa"/>
            <w:tcBorders>
              <w:left w:val="nil"/>
              <w:right w:val="nil"/>
            </w:tcBorders>
            <w:vAlign w:val="bottom"/>
          </w:tcPr>
          <w:p w14:paraId="6635EB30" w14:textId="3608C11A" w:rsidR="00E110B3" w:rsidRPr="00B31DE5" w:rsidRDefault="00E110B3" w:rsidP="00E110B3">
            <w:pPr>
              <w:pStyle w:val="Texto"/>
              <w:tabs>
                <w:tab w:val="decimal" w:pos="1113"/>
              </w:tabs>
              <w:jc w:val="left"/>
            </w:pPr>
            <w:r>
              <w:t>(160.735)</w:t>
            </w:r>
          </w:p>
        </w:tc>
        <w:tc>
          <w:tcPr>
            <w:tcW w:w="144" w:type="dxa"/>
            <w:vAlign w:val="bottom"/>
          </w:tcPr>
          <w:p w14:paraId="3D8C89F9" w14:textId="77777777" w:rsidR="00E110B3" w:rsidRPr="00761B80" w:rsidRDefault="00E110B3" w:rsidP="008450BD">
            <w:pPr>
              <w:pStyle w:val="Texto"/>
              <w:tabs>
                <w:tab w:val="decimal" w:pos="1113"/>
              </w:tabs>
            </w:pPr>
          </w:p>
        </w:tc>
        <w:tc>
          <w:tcPr>
            <w:tcW w:w="1206" w:type="dxa"/>
            <w:vAlign w:val="bottom"/>
          </w:tcPr>
          <w:p w14:paraId="5395E0C2" w14:textId="1E5E0208" w:rsidR="00E110B3" w:rsidRPr="008450BD" w:rsidRDefault="00E110B3" w:rsidP="008450BD">
            <w:pPr>
              <w:pStyle w:val="Texto"/>
              <w:tabs>
                <w:tab w:val="decimal" w:pos="1113"/>
              </w:tabs>
              <w:jc w:val="left"/>
            </w:pPr>
            <w:r>
              <w:t xml:space="preserve">-      </w:t>
            </w:r>
          </w:p>
        </w:tc>
        <w:tc>
          <w:tcPr>
            <w:tcW w:w="90" w:type="dxa"/>
            <w:vAlign w:val="bottom"/>
          </w:tcPr>
          <w:p w14:paraId="37DC615F" w14:textId="77777777" w:rsidR="00E110B3" w:rsidRPr="00761B80" w:rsidRDefault="00E110B3" w:rsidP="008450BD">
            <w:pPr>
              <w:pStyle w:val="Texto"/>
              <w:tabs>
                <w:tab w:val="decimal" w:pos="1113"/>
              </w:tabs>
              <w:jc w:val="left"/>
            </w:pPr>
          </w:p>
        </w:tc>
        <w:tc>
          <w:tcPr>
            <w:tcW w:w="1260" w:type="dxa"/>
            <w:vAlign w:val="bottom"/>
          </w:tcPr>
          <w:p w14:paraId="1C904CC2" w14:textId="51265A9D" w:rsidR="00E110B3" w:rsidRPr="008450BD" w:rsidRDefault="00E110B3" w:rsidP="008450BD">
            <w:pPr>
              <w:pStyle w:val="Texto"/>
              <w:tabs>
                <w:tab w:val="decimal" w:pos="1113"/>
              </w:tabs>
              <w:jc w:val="left"/>
            </w:pPr>
            <w:r>
              <w:t xml:space="preserve">-      </w:t>
            </w:r>
          </w:p>
        </w:tc>
      </w:tr>
      <w:tr w:rsidR="008450BD" w:rsidRPr="00761B80" w14:paraId="28BCD49D" w14:textId="77777777" w:rsidTr="008A3AB3">
        <w:trPr>
          <w:trHeight w:val="20"/>
        </w:trPr>
        <w:tc>
          <w:tcPr>
            <w:tcW w:w="4770" w:type="dxa"/>
            <w:tcBorders>
              <w:left w:val="nil"/>
              <w:bottom w:val="nil"/>
              <w:right w:val="nil"/>
            </w:tcBorders>
            <w:vAlign w:val="bottom"/>
          </w:tcPr>
          <w:p w14:paraId="217B6A30" w14:textId="0941C02A" w:rsidR="008450BD" w:rsidRPr="00761B80" w:rsidRDefault="008450BD" w:rsidP="008450BD">
            <w:pPr>
              <w:pStyle w:val="Texto"/>
              <w:jc w:val="left"/>
              <w:rPr>
                <w:b/>
              </w:rPr>
            </w:pPr>
            <w:proofErr w:type="gramStart"/>
            <w:r>
              <w:rPr>
                <w:b/>
              </w:rPr>
              <w:t>Total</w:t>
            </w:r>
            <w:proofErr w:type="gramEnd"/>
            <w:r>
              <w:rPr>
                <w:b/>
              </w:rPr>
              <w:t xml:space="preserve"> de ingresos financieros</w:t>
            </w:r>
          </w:p>
        </w:tc>
        <w:tc>
          <w:tcPr>
            <w:tcW w:w="1260" w:type="dxa"/>
            <w:tcBorders>
              <w:top w:val="single" w:sz="6" w:space="0" w:color="auto"/>
              <w:left w:val="nil"/>
              <w:bottom w:val="double" w:sz="6" w:space="0" w:color="auto"/>
              <w:right w:val="nil"/>
            </w:tcBorders>
            <w:vAlign w:val="bottom"/>
          </w:tcPr>
          <w:p w14:paraId="16A58616" w14:textId="2B81F175" w:rsidR="008450BD" w:rsidRPr="00C366CF" w:rsidRDefault="00B31DE5" w:rsidP="00E110B3">
            <w:pPr>
              <w:pStyle w:val="Texto"/>
              <w:tabs>
                <w:tab w:val="decimal" w:pos="1113"/>
              </w:tabs>
              <w:jc w:val="left"/>
              <w:rPr>
                <w:b/>
                <w:bCs/>
              </w:rPr>
            </w:pPr>
            <w:r w:rsidRPr="00C366CF">
              <w:rPr>
                <w:b/>
                <w:bCs/>
              </w:rPr>
              <w:t>4.</w:t>
            </w:r>
            <w:r w:rsidR="008B65FB" w:rsidRPr="008B65FB">
              <w:rPr>
                <w:b/>
                <w:bCs/>
              </w:rPr>
              <w:t>065.559</w:t>
            </w:r>
          </w:p>
        </w:tc>
        <w:tc>
          <w:tcPr>
            <w:tcW w:w="126" w:type="dxa"/>
            <w:tcBorders>
              <w:left w:val="nil"/>
              <w:right w:val="nil"/>
            </w:tcBorders>
            <w:vAlign w:val="bottom"/>
          </w:tcPr>
          <w:p w14:paraId="6715BAE1" w14:textId="77777777" w:rsidR="008450BD" w:rsidRPr="00C366CF" w:rsidRDefault="008450BD" w:rsidP="00E110B3">
            <w:pPr>
              <w:pStyle w:val="Texto"/>
              <w:tabs>
                <w:tab w:val="decimal" w:pos="1113"/>
              </w:tabs>
              <w:jc w:val="left"/>
              <w:rPr>
                <w:b/>
                <w:bCs/>
              </w:rPr>
            </w:pPr>
          </w:p>
        </w:tc>
        <w:tc>
          <w:tcPr>
            <w:tcW w:w="1224" w:type="dxa"/>
            <w:tcBorders>
              <w:top w:val="single" w:sz="6" w:space="0" w:color="auto"/>
              <w:left w:val="nil"/>
              <w:bottom w:val="double" w:sz="6" w:space="0" w:color="auto"/>
              <w:right w:val="nil"/>
            </w:tcBorders>
            <w:vAlign w:val="bottom"/>
          </w:tcPr>
          <w:p w14:paraId="47AF2F1E" w14:textId="6EB48345" w:rsidR="008450BD" w:rsidRPr="00C366CF" w:rsidRDefault="008B65FB" w:rsidP="00E110B3">
            <w:pPr>
              <w:pStyle w:val="Texto"/>
              <w:tabs>
                <w:tab w:val="decimal" w:pos="1113"/>
              </w:tabs>
              <w:jc w:val="left"/>
              <w:rPr>
                <w:b/>
                <w:bCs/>
              </w:rPr>
            </w:pPr>
            <w:r w:rsidRPr="008B65FB">
              <w:rPr>
                <w:b/>
                <w:bCs/>
              </w:rPr>
              <w:t>682.967</w:t>
            </w:r>
          </w:p>
        </w:tc>
        <w:tc>
          <w:tcPr>
            <w:tcW w:w="144" w:type="dxa"/>
            <w:vAlign w:val="bottom"/>
          </w:tcPr>
          <w:p w14:paraId="26AF6286" w14:textId="77777777" w:rsidR="008450BD" w:rsidRPr="00F048B7" w:rsidRDefault="008450BD" w:rsidP="008450BD">
            <w:pPr>
              <w:pStyle w:val="Texto"/>
              <w:tabs>
                <w:tab w:val="decimal" w:pos="1113"/>
              </w:tabs>
              <w:rPr>
                <w:b/>
                <w:bCs/>
              </w:rPr>
            </w:pPr>
          </w:p>
        </w:tc>
        <w:tc>
          <w:tcPr>
            <w:tcW w:w="1206" w:type="dxa"/>
            <w:tcBorders>
              <w:top w:val="single" w:sz="6" w:space="0" w:color="auto"/>
              <w:bottom w:val="double" w:sz="6" w:space="0" w:color="auto"/>
            </w:tcBorders>
            <w:vAlign w:val="bottom"/>
          </w:tcPr>
          <w:p w14:paraId="3163733E" w14:textId="33A80E61" w:rsidR="008450BD" w:rsidRPr="008450BD" w:rsidRDefault="00487791" w:rsidP="008450BD">
            <w:pPr>
              <w:pStyle w:val="Texto"/>
              <w:tabs>
                <w:tab w:val="decimal" w:pos="1113"/>
              </w:tabs>
              <w:jc w:val="left"/>
              <w:rPr>
                <w:b/>
                <w:bCs/>
              </w:rPr>
            </w:pPr>
            <w:r w:rsidRPr="00487791">
              <w:rPr>
                <w:b/>
                <w:bCs/>
              </w:rPr>
              <w:t>526.329</w:t>
            </w:r>
          </w:p>
        </w:tc>
        <w:tc>
          <w:tcPr>
            <w:tcW w:w="90" w:type="dxa"/>
            <w:vAlign w:val="bottom"/>
          </w:tcPr>
          <w:p w14:paraId="4F48CCB7" w14:textId="77777777" w:rsidR="008450BD" w:rsidRPr="008450BD" w:rsidRDefault="008450BD" w:rsidP="008450BD">
            <w:pPr>
              <w:pStyle w:val="Texto"/>
              <w:tabs>
                <w:tab w:val="decimal" w:pos="1113"/>
              </w:tabs>
              <w:jc w:val="left"/>
              <w:rPr>
                <w:b/>
                <w:bCs/>
              </w:rPr>
            </w:pPr>
          </w:p>
        </w:tc>
        <w:tc>
          <w:tcPr>
            <w:tcW w:w="1260" w:type="dxa"/>
            <w:tcBorders>
              <w:top w:val="single" w:sz="6" w:space="0" w:color="auto"/>
              <w:bottom w:val="double" w:sz="6" w:space="0" w:color="auto"/>
            </w:tcBorders>
            <w:vAlign w:val="bottom"/>
          </w:tcPr>
          <w:p w14:paraId="36E2755A" w14:textId="186E97E5" w:rsidR="008450BD" w:rsidRPr="008450BD" w:rsidRDefault="00487791" w:rsidP="008450BD">
            <w:pPr>
              <w:pStyle w:val="Texto"/>
              <w:tabs>
                <w:tab w:val="decimal" w:pos="1113"/>
              </w:tabs>
              <w:jc w:val="left"/>
              <w:rPr>
                <w:b/>
                <w:bCs/>
              </w:rPr>
            </w:pPr>
            <w:r w:rsidRPr="00487791">
              <w:rPr>
                <w:b/>
                <w:bCs/>
              </w:rPr>
              <w:t>254.790</w:t>
            </w:r>
          </w:p>
        </w:tc>
      </w:tr>
    </w:tbl>
    <w:p w14:paraId="3247D329" w14:textId="087CA882" w:rsidR="006B1A8E" w:rsidRDefault="006B1A8E" w:rsidP="000A4403">
      <w:pPr>
        <w:pStyle w:val="Texto"/>
      </w:pPr>
    </w:p>
    <w:p w14:paraId="7664BB2B" w14:textId="56E9A3B6" w:rsidR="00297F92" w:rsidRDefault="00B22B18" w:rsidP="00042325">
      <w:pPr>
        <w:pStyle w:val="Textonota"/>
        <w:numPr>
          <w:ilvl w:val="0"/>
          <w:numId w:val="31"/>
        </w:numPr>
        <w:ind w:left="450" w:hanging="432"/>
        <w:rPr>
          <w:b/>
        </w:rPr>
      </w:pPr>
      <w:bookmarkStart w:id="3" w:name="OLE_LINK10"/>
      <w:r>
        <w:rPr>
          <w:b/>
        </w:rPr>
        <w:t>C</w:t>
      </w:r>
      <w:r w:rsidR="00FE52BF">
        <w:rPr>
          <w:b/>
        </w:rPr>
        <w:t>ostos</w:t>
      </w:r>
      <w:r w:rsidR="000B284C" w:rsidRPr="00761B80">
        <w:rPr>
          <w:b/>
        </w:rPr>
        <w:t xml:space="preserve"> financieros</w:t>
      </w:r>
    </w:p>
    <w:p w14:paraId="5C3A5335" w14:textId="3673CC88" w:rsidR="007B1A96" w:rsidRDefault="007B1A96" w:rsidP="007B1A96">
      <w:pPr>
        <w:pStyle w:val="Textonota"/>
        <w:ind w:left="18"/>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6B1A8E" w:rsidRPr="00761B80" w14:paraId="0861733D" w14:textId="77777777" w:rsidTr="001B382C">
        <w:trPr>
          <w:trHeight w:val="20"/>
        </w:trPr>
        <w:tc>
          <w:tcPr>
            <w:tcW w:w="4770" w:type="dxa"/>
            <w:tcBorders>
              <w:top w:val="nil"/>
              <w:left w:val="nil"/>
              <w:right w:val="nil"/>
            </w:tcBorders>
            <w:vAlign w:val="bottom"/>
          </w:tcPr>
          <w:p w14:paraId="574D886C" w14:textId="77777777" w:rsidR="006B1A8E" w:rsidRPr="00761B80" w:rsidRDefault="006B1A8E" w:rsidP="001B382C">
            <w:pPr>
              <w:pStyle w:val="Texto"/>
              <w:jc w:val="left"/>
            </w:pPr>
          </w:p>
        </w:tc>
        <w:tc>
          <w:tcPr>
            <w:tcW w:w="5310" w:type="dxa"/>
            <w:gridSpan w:val="7"/>
            <w:tcBorders>
              <w:top w:val="nil"/>
              <w:left w:val="nil"/>
              <w:bottom w:val="single" w:sz="6" w:space="0" w:color="auto"/>
            </w:tcBorders>
            <w:vAlign w:val="bottom"/>
          </w:tcPr>
          <w:p w14:paraId="54778621" w14:textId="77777777" w:rsidR="006B1A8E" w:rsidRDefault="006B1A8E" w:rsidP="001B382C">
            <w:pPr>
              <w:pStyle w:val="Texto"/>
              <w:jc w:val="center"/>
              <w:rPr>
                <w:b/>
              </w:rPr>
            </w:pPr>
            <w:r w:rsidRPr="00761B80">
              <w:rPr>
                <w:b/>
              </w:rPr>
              <w:t>Ganancia / (Pérdida)</w:t>
            </w:r>
          </w:p>
        </w:tc>
      </w:tr>
      <w:tr w:rsidR="006B1A8E" w:rsidRPr="00761B80" w14:paraId="74028581" w14:textId="77777777" w:rsidTr="001B382C">
        <w:trPr>
          <w:trHeight w:val="20"/>
        </w:trPr>
        <w:tc>
          <w:tcPr>
            <w:tcW w:w="4770" w:type="dxa"/>
            <w:tcBorders>
              <w:top w:val="nil"/>
              <w:left w:val="nil"/>
              <w:right w:val="nil"/>
            </w:tcBorders>
            <w:vAlign w:val="bottom"/>
          </w:tcPr>
          <w:p w14:paraId="1D8E9712" w14:textId="77777777" w:rsidR="006B1A8E" w:rsidRPr="00761B80" w:rsidRDefault="006B1A8E" w:rsidP="001B382C">
            <w:pPr>
              <w:pStyle w:val="Texto"/>
              <w:jc w:val="left"/>
            </w:pPr>
          </w:p>
        </w:tc>
        <w:tc>
          <w:tcPr>
            <w:tcW w:w="2610" w:type="dxa"/>
            <w:gridSpan w:val="3"/>
            <w:tcBorders>
              <w:top w:val="single" w:sz="6" w:space="0" w:color="auto"/>
              <w:left w:val="nil"/>
              <w:bottom w:val="single" w:sz="6" w:space="0" w:color="auto"/>
              <w:right w:val="nil"/>
            </w:tcBorders>
            <w:vAlign w:val="bottom"/>
          </w:tcPr>
          <w:p w14:paraId="024651F4" w14:textId="48D87420" w:rsidR="006B1A8E" w:rsidRDefault="00730E03" w:rsidP="001B382C">
            <w:pPr>
              <w:pStyle w:val="Texto"/>
              <w:jc w:val="center"/>
              <w:rPr>
                <w:b/>
              </w:rPr>
            </w:pPr>
            <w:r>
              <w:rPr>
                <w:b/>
              </w:rPr>
              <w:t>30/11/2022</w:t>
            </w:r>
          </w:p>
        </w:tc>
        <w:tc>
          <w:tcPr>
            <w:tcW w:w="144" w:type="dxa"/>
            <w:tcBorders>
              <w:top w:val="single" w:sz="6" w:space="0" w:color="auto"/>
            </w:tcBorders>
            <w:vAlign w:val="bottom"/>
          </w:tcPr>
          <w:p w14:paraId="5EC2AAE5" w14:textId="77777777" w:rsidR="006B1A8E" w:rsidRPr="00761B80" w:rsidRDefault="006B1A8E" w:rsidP="001B382C">
            <w:pPr>
              <w:pStyle w:val="Texto"/>
              <w:jc w:val="center"/>
              <w:rPr>
                <w:b/>
              </w:rPr>
            </w:pPr>
          </w:p>
        </w:tc>
        <w:tc>
          <w:tcPr>
            <w:tcW w:w="2556" w:type="dxa"/>
            <w:gridSpan w:val="3"/>
            <w:tcBorders>
              <w:top w:val="single" w:sz="6" w:space="0" w:color="auto"/>
              <w:bottom w:val="single" w:sz="6" w:space="0" w:color="auto"/>
            </w:tcBorders>
            <w:vAlign w:val="bottom"/>
          </w:tcPr>
          <w:p w14:paraId="6D23084E" w14:textId="4668831F" w:rsidR="006B1A8E" w:rsidRPr="00761B80" w:rsidRDefault="00730E03" w:rsidP="001B382C">
            <w:pPr>
              <w:pStyle w:val="Texto"/>
              <w:jc w:val="center"/>
              <w:rPr>
                <w:b/>
              </w:rPr>
            </w:pPr>
            <w:r>
              <w:rPr>
                <w:b/>
              </w:rPr>
              <w:t>30/11/2021</w:t>
            </w:r>
          </w:p>
        </w:tc>
      </w:tr>
      <w:tr w:rsidR="006B1A8E" w:rsidRPr="00761B80" w14:paraId="635B4964" w14:textId="77777777" w:rsidTr="001B382C">
        <w:trPr>
          <w:trHeight w:val="20"/>
        </w:trPr>
        <w:tc>
          <w:tcPr>
            <w:tcW w:w="4770" w:type="dxa"/>
            <w:tcBorders>
              <w:left w:val="nil"/>
              <w:right w:val="nil"/>
            </w:tcBorders>
            <w:vAlign w:val="bottom"/>
          </w:tcPr>
          <w:p w14:paraId="1FC898BB" w14:textId="77777777" w:rsidR="006B1A8E" w:rsidRPr="00761B80" w:rsidRDefault="006B1A8E" w:rsidP="001B382C">
            <w:pPr>
              <w:pStyle w:val="Texto"/>
              <w:jc w:val="left"/>
            </w:pPr>
          </w:p>
        </w:tc>
        <w:tc>
          <w:tcPr>
            <w:tcW w:w="1260" w:type="dxa"/>
            <w:tcBorders>
              <w:left w:val="nil"/>
              <w:bottom w:val="single" w:sz="6" w:space="0" w:color="auto"/>
              <w:right w:val="nil"/>
            </w:tcBorders>
            <w:vAlign w:val="bottom"/>
          </w:tcPr>
          <w:p w14:paraId="6D9802F1" w14:textId="77777777" w:rsidR="006B1A8E" w:rsidRPr="005733EB" w:rsidRDefault="006B1A8E" w:rsidP="001B382C">
            <w:pPr>
              <w:pStyle w:val="Texto"/>
              <w:jc w:val="center"/>
              <w:rPr>
                <w:b/>
                <w:bCs/>
              </w:rPr>
            </w:pPr>
            <w:r w:rsidRPr="005733EB">
              <w:rPr>
                <w:b/>
                <w:bCs/>
              </w:rPr>
              <w:t>6 meses</w:t>
            </w:r>
          </w:p>
        </w:tc>
        <w:tc>
          <w:tcPr>
            <w:tcW w:w="126" w:type="dxa"/>
            <w:tcBorders>
              <w:left w:val="nil"/>
              <w:right w:val="nil"/>
            </w:tcBorders>
            <w:vAlign w:val="bottom"/>
          </w:tcPr>
          <w:p w14:paraId="7BB5BC8D" w14:textId="77777777" w:rsidR="006B1A8E" w:rsidRPr="005733EB" w:rsidRDefault="006B1A8E" w:rsidP="001B382C">
            <w:pPr>
              <w:pStyle w:val="Texto"/>
              <w:jc w:val="center"/>
              <w:rPr>
                <w:b/>
                <w:bCs/>
              </w:rPr>
            </w:pPr>
          </w:p>
        </w:tc>
        <w:tc>
          <w:tcPr>
            <w:tcW w:w="1224" w:type="dxa"/>
            <w:tcBorders>
              <w:left w:val="nil"/>
              <w:bottom w:val="single" w:sz="6" w:space="0" w:color="auto"/>
              <w:right w:val="nil"/>
            </w:tcBorders>
            <w:vAlign w:val="bottom"/>
          </w:tcPr>
          <w:p w14:paraId="060F67BC" w14:textId="77777777" w:rsidR="006B1A8E" w:rsidRPr="005733EB" w:rsidRDefault="006B1A8E" w:rsidP="001B382C">
            <w:pPr>
              <w:pStyle w:val="Texto"/>
              <w:jc w:val="center"/>
              <w:rPr>
                <w:b/>
                <w:bCs/>
              </w:rPr>
            </w:pPr>
            <w:r w:rsidRPr="005733EB">
              <w:rPr>
                <w:b/>
                <w:bCs/>
              </w:rPr>
              <w:t>3 meses</w:t>
            </w:r>
          </w:p>
        </w:tc>
        <w:tc>
          <w:tcPr>
            <w:tcW w:w="144" w:type="dxa"/>
            <w:vAlign w:val="bottom"/>
          </w:tcPr>
          <w:p w14:paraId="180B4A2D" w14:textId="77777777" w:rsidR="006B1A8E" w:rsidRPr="005733EB" w:rsidRDefault="006B1A8E" w:rsidP="001B382C">
            <w:pPr>
              <w:pStyle w:val="Texto"/>
              <w:rPr>
                <w:b/>
                <w:bCs/>
              </w:rPr>
            </w:pPr>
          </w:p>
        </w:tc>
        <w:tc>
          <w:tcPr>
            <w:tcW w:w="1206" w:type="dxa"/>
            <w:tcBorders>
              <w:top w:val="single" w:sz="6" w:space="0" w:color="auto"/>
              <w:bottom w:val="single" w:sz="6" w:space="0" w:color="auto"/>
            </w:tcBorders>
            <w:vAlign w:val="bottom"/>
          </w:tcPr>
          <w:p w14:paraId="042960A4" w14:textId="77777777" w:rsidR="006B1A8E" w:rsidRPr="005733EB" w:rsidRDefault="006B1A8E" w:rsidP="001B382C">
            <w:pPr>
              <w:pStyle w:val="Texto"/>
              <w:jc w:val="center"/>
              <w:rPr>
                <w:b/>
                <w:bCs/>
              </w:rPr>
            </w:pPr>
            <w:r w:rsidRPr="005733EB">
              <w:rPr>
                <w:b/>
                <w:bCs/>
              </w:rPr>
              <w:t>6 meses</w:t>
            </w:r>
          </w:p>
        </w:tc>
        <w:tc>
          <w:tcPr>
            <w:tcW w:w="90" w:type="dxa"/>
            <w:tcBorders>
              <w:top w:val="single" w:sz="6" w:space="0" w:color="auto"/>
            </w:tcBorders>
            <w:vAlign w:val="bottom"/>
          </w:tcPr>
          <w:p w14:paraId="426D2136" w14:textId="77777777" w:rsidR="006B1A8E" w:rsidRPr="005733EB" w:rsidRDefault="006B1A8E" w:rsidP="001B382C">
            <w:pPr>
              <w:pStyle w:val="Texto"/>
              <w:jc w:val="center"/>
              <w:rPr>
                <w:b/>
                <w:bCs/>
              </w:rPr>
            </w:pPr>
          </w:p>
        </w:tc>
        <w:tc>
          <w:tcPr>
            <w:tcW w:w="1260" w:type="dxa"/>
            <w:tcBorders>
              <w:top w:val="single" w:sz="6" w:space="0" w:color="auto"/>
              <w:bottom w:val="single" w:sz="6" w:space="0" w:color="auto"/>
            </w:tcBorders>
            <w:vAlign w:val="bottom"/>
          </w:tcPr>
          <w:p w14:paraId="6F9FDFD8" w14:textId="77777777" w:rsidR="006B1A8E" w:rsidRPr="005733EB" w:rsidRDefault="006B1A8E" w:rsidP="001B382C">
            <w:pPr>
              <w:pStyle w:val="Texto"/>
              <w:jc w:val="center"/>
              <w:rPr>
                <w:b/>
                <w:bCs/>
              </w:rPr>
            </w:pPr>
            <w:r w:rsidRPr="005733EB">
              <w:rPr>
                <w:b/>
                <w:bCs/>
              </w:rPr>
              <w:t>3 meses</w:t>
            </w:r>
          </w:p>
        </w:tc>
      </w:tr>
      <w:tr w:rsidR="006B1A8E" w:rsidRPr="00761B80" w14:paraId="38545BB4" w14:textId="77777777" w:rsidTr="001B382C">
        <w:trPr>
          <w:trHeight w:val="20"/>
        </w:trPr>
        <w:tc>
          <w:tcPr>
            <w:tcW w:w="4770" w:type="dxa"/>
            <w:tcBorders>
              <w:left w:val="nil"/>
              <w:bottom w:val="nil"/>
              <w:right w:val="nil"/>
            </w:tcBorders>
            <w:vAlign w:val="bottom"/>
          </w:tcPr>
          <w:p w14:paraId="401B7F22" w14:textId="77777777" w:rsidR="006B1A8E" w:rsidRPr="00761B80" w:rsidRDefault="006B1A8E" w:rsidP="001B382C">
            <w:pPr>
              <w:pStyle w:val="Texto"/>
              <w:jc w:val="left"/>
              <w:rPr>
                <w:b/>
              </w:rPr>
            </w:pPr>
          </w:p>
        </w:tc>
        <w:tc>
          <w:tcPr>
            <w:tcW w:w="1260" w:type="dxa"/>
            <w:tcBorders>
              <w:left w:val="nil"/>
              <w:right w:val="nil"/>
            </w:tcBorders>
            <w:vAlign w:val="bottom"/>
          </w:tcPr>
          <w:p w14:paraId="79E91437" w14:textId="77777777" w:rsidR="006B1A8E" w:rsidRPr="00761B80" w:rsidRDefault="006B1A8E" w:rsidP="001B382C">
            <w:pPr>
              <w:pStyle w:val="Texto"/>
              <w:jc w:val="center"/>
            </w:pPr>
            <w:r>
              <w:t>(junio - noviembre)</w:t>
            </w:r>
          </w:p>
        </w:tc>
        <w:tc>
          <w:tcPr>
            <w:tcW w:w="126" w:type="dxa"/>
            <w:tcBorders>
              <w:left w:val="nil"/>
              <w:right w:val="nil"/>
            </w:tcBorders>
            <w:vAlign w:val="bottom"/>
          </w:tcPr>
          <w:p w14:paraId="7DB96C27" w14:textId="77777777" w:rsidR="006B1A8E" w:rsidRPr="00761B80" w:rsidRDefault="006B1A8E" w:rsidP="001B382C">
            <w:pPr>
              <w:pStyle w:val="Texto"/>
              <w:jc w:val="center"/>
            </w:pPr>
          </w:p>
        </w:tc>
        <w:tc>
          <w:tcPr>
            <w:tcW w:w="1224" w:type="dxa"/>
            <w:tcBorders>
              <w:left w:val="nil"/>
              <w:right w:val="nil"/>
            </w:tcBorders>
            <w:vAlign w:val="bottom"/>
          </w:tcPr>
          <w:p w14:paraId="4D76FCD8" w14:textId="79CAAA68" w:rsidR="006B1A8E" w:rsidRPr="00761B80" w:rsidRDefault="008A3AB3" w:rsidP="001B382C">
            <w:pPr>
              <w:pStyle w:val="Texto"/>
              <w:jc w:val="center"/>
            </w:pPr>
            <w:r w:rsidRPr="008A3AB3">
              <w:t>(septiembre - noviembre)</w:t>
            </w:r>
          </w:p>
        </w:tc>
        <w:tc>
          <w:tcPr>
            <w:tcW w:w="144" w:type="dxa"/>
            <w:vAlign w:val="bottom"/>
          </w:tcPr>
          <w:p w14:paraId="68CEBADD" w14:textId="77777777" w:rsidR="006B1A8E" w:rsidRPr="00761B80" w:rsidRDefault="006B1A8E" w:rsidP="001B382C">
            <w:pPr>
              <w:pStyle w:val="Texto"/>
              <w:jc w:val="center"/>
            </w:pPr>
          </w:p>
        </w:tc>
        <w:tc>
          <w:tcPr>
            <w:tcW w:w="1206" w:type="dxa"/>
            <w:vAlign w:val="bottom"/>
          </w:tcPr>
          <w:p w14:paraId="5DE3ACAA" w14:textId="77777777" w:rsidR="006B1A8E" w:rsidRPr="00761B80" w:rsidRDefault="006B1A8E" w:rsidP="001B382C">
            <w:pPr>
              <w:pStyle w:val="Texto"/>
              <w:jc w:val="center"/>
            </w:pPr>
            <w:r>
              <w:t>(junio - noviembre)</w:t>
            </w:r>
          </w:p>
        </w:tc>
        <w:tc>
          <w:tcPr>
            <w:tcW w:w="90" w:type="dxa"/>
            <w:vAlign w:val="bottom"/>
          </w:tcPr>
          <w:p w14:paraId="0263E3AF" w14:textId="77777777" w:rsidR="006B1A8E" w:rsidRPr="00761B80" w:rsidRDefault="006B1A8E" w:rsidP="001B382C">
            <w:pPr>
              <w:pStyle w:val="Texto"/>
              <w:jc w:val="center"/>
            </w:pPr>
          </w:p>
        </w:tc>
        <w:tc>
          <w:tcPr>
            <w:tcW w:w="1260" w:type="dxa"/>
            <w:tcBorders>
              <w:top w:val="single" w:sz="6" w:space="0" w:color="auto"/>
            </w:tcBorders>
            <w:vAlign w:val="bottom"/>
          </w:tcPr>
          <w:p w14:paraId="4D224F98" w14:textId="09595DBB" w:rsidR="006B1A8E" w:rsidRPr="00761B80" w:rsidRDefault="008A3AB3" w:rsidP="001B382C">
            <w:pPr>
              <w:pStyle w:val="Texto"/>
              <w:jc w:val="center"/>
            </w:pPr>
            <w:r w:rsidRPr="008A3AB3">
              <w:t>(septiembre - noviembre)</w:t>
            </w:r>
          </w:p>
        </w:tc>
      </w:tr>
      <w:tr w:rsidR="006B1A8E" w:rsidRPr="00761B80" w14:paraId="4114546D" w14:textId="77777777" w:rsidTr="001B382C">
        <w:trPr>
          <w:trHeight w:val="20"/>
        </w:trPr>
        <w:tc>
          <w:tcPr>
            <w:tcW w:w="4770" w:type="dxa"/>
            <w:tcBorders>
              <w:left w:val="nil"/>
              <w:bottom w:val="nil"/>
              <w:right w:val="nil"/>
            </w:tcBorders>
            <w:vAlign w:val="bottom"/>
          </w:tcPr>
          <w:p w14:paraId="174EDEF0" w14:textId="77777777" w:rsidR="006B1A8E" w:rsidRPr="00761B80" w:rsidRDefault="006B1A8E" w:rsidP="001B382C">
            <w:pPr>
              <w:pStyle w:val="Texto"/>
              <w:jc w:val="left"/>
            </w:pPr>
          </w:p>
        </w:tc>
        <w:tc>
          <w:tcPr>
            <w:tcW w:w="1260" w:type="dxa"/>
            <w:tcBorders>
              <w:left w:val="nil"/>
              <w:right w:val="nil"/>
            </w:tcBorders>
            <w:vAlign w:val="bottom"/>
          </w:tcPr>
          <w:p w14:paraId="47CB48CC" w14:textId="77777777" w:rsidR="006B1A8E" w:rsidRPr="00E110B3" w:rsidRDefault="006B1A8E" w:rsidP="00E110B3">
            <w:pPr>
              <w:pStyle w:val="Texto"/>
              <w:tabs>
                <w:tab w:val="decimal" w:pos="1044"/>
              </w:tabs>
              <w:jc w:val="left"/>
              <w:rPr>
                <w:bCs/>
              </w:rPr>
            </w:pPr>
          </w:p>
        </w:tc>
        <w:tc>
          <w:tcPr>
            <w:tcW w:w="126" w:type="dxa"/>
            <w:tcBorders>
              <w:left w:val="nil"/>
              <w:right w:val="nil"/>
            </w:tcBorders>
            <w:vAlign w:val="bottom"/>
          </w:tcPr>
          <w:p w14:paraId="5CB48902" w14:textId="77777777" w:rsidR="006B1A8E" w:rsidRPr="00E110B3" w:rsidRDefault="006B1A8E" w:rsidP="00E110B3">
            <w:pPr>
              <w:pStyle w:val="Texto"/>
              <w:tabs>
                <w:tab w:val="decimal" w:pos="1044"/>
              </w:tabs>
              <w:jc w:val="left"/>
              <w:rPr>
                <w:bCs/>
              </w:rPr>
            </w:pPr>
          </w:p>
        </w:tc>
        <w:tc>
          <w:tcPr>
            <w:tcW w:w="1224" w:type="dxa"/>
            <w:tcBorders>
              <w:left w:val="nil"/>
              <w:right w:val="nil"/>
            </w:tcBorders>
            <w:vAlign w:val="bottom"/>
          </w:tcPr>
          <w:p w14:paraId="14F8F5D5" w14:textId="77777777" w:rsidR="006B1A8E" w:rsidRPr="00E110B3" w:rsidRDefault="006B1A8E" w:rsidP="00E110B3">
            <w:pPr>
              <w:pStyle w:val="Texto"/>
              <w:tabs>
                <w:tab w:val="decimal" w:pos="1044"/>
              </w:tabs>
              <w:jc w:val="left"/>
              <w:rPr>
                <w:bCs/>
              </w:rPr>
            </w:pPr>
          </w:p>
        </w:tc>
        <w:tc>
          <w:tcPr>
            <w:tcW w:w="144" w:type="dxa"/>
            <w:vAlign w:val="bottom"/>
          </w:tcPr>
          <w:p w14:paraId="2DFBB9A2" w14:textId="77777777" w:rsidR="006B1A8E" w:rsidRPr="00761B80" w:rsidRDefault="006B1A8E" w:rsidP="001B382C">
            <w:pPr>
              <w:pStyle w:val="Texto"/>
              <w:tabs>
                <w:tab w:val="decimal" w:pos="1113"/>
              </w:tabs>
            </w:pPr>
          </w:p>
        </w:tc>
        <w:tc>
          <w:tcPr>
            <w:tcW w:w="1206" w:type="dxa"/>
            <w:vAlign w:val="bottom"/>
          </w:tcPr>
          <w:p w14:paraId="2D0D39BE" w14:textId="77777777" w:rsidR="006B1A8E" w:rsidRPr="00761B80" w:rsidRDefault="006B1A8E" w:rsidP="00A76D9D">
            <w:pPr>
              <w:pStyle w:val="Texto"/>
              <w:tabs>
                <w:tab w:val="decimal" w:pos="1044"/>
              </w:tabs>
              <w:jc w:val="left"/>
            </w:pPr>
          </w:p>
        </w:tc>
        <w:tc>
          <w:tcPr>
            <w:tcW w:w="90" w:type="dxa"/>
            <w:vAlign w:val="bottom"/>
          </w:tcPr>
          <w:p w14:paraId="6F6D0935" w14:textId="77777777" w:rsidR="006B1A8E" w:rsidRPr="00761B80" w:rsidRDefault="006B1A8E" w:rsidP="00A76D9D">
            <w:pPr>
              <w:pStyle w:val="Texto"/>
              <w:tabs>
                <w:tab w:val="decimal" w:pos="1044"/>
              </w:tabs>
              <w:jc w:val="left"/>
            </w:pPr>
          </w:p>
        </w:tc>
        <w:tc>
          <w:tcPr>
            <w:tcW w:w="1260" w:type="dxa"/>
            <w:vAlign w:val="bottom"/>
          </w:tcPr>
          <w:p w14:paraId="450738A1" w14:textId="77777777" w:rsidR="006B1A8E" w:rsidRPr="00761B80" w:rsidRDefault="006B1A8E" w:rsidP="00A76D9D">
            <w:pPr>
              <w:pStyle w:val="Texto"/>
              <w:tabs>
                <w:tab w:val="decimal" w:pos="1044"/>
              </w:tabs>
              <w:jc w:val="left"/>
            </w:pPr>
          </w:p>
        </w:tc>
      </w:tr>
      <w:tr w:rsidR="006E1C1B" w:rsidRPr="00761B80" w14:paraId="752B6568" w14:textId="77777777" w:rsidTr="008A3AB3">
        <w:trPr>
          <w:trHeight w:val="20"/>
        </w:trPr>
        <w:tc>
          <w:tcPr>
            <w:tcW w:w="4770" w:type="dxa"/>
            <w:tcBorders>
              <w:left w:val="nil"/>
              <w:bottom w:val="nil"/>
              <w:right w:val="nil"/>
            </w:tcBorders>
            <w:vAlign w:val="bottom"/>
          </w:tcPr>
          <w:p w14:paraId="43F7AE91" w14:textId="4F090CC5" w:rsidR="006E1C1B" w:rsidRPr="009C156E" w:rsidRDefault="006E1C1B" w:rsidP="006E1C1B">
            <w:pPr>
              <w:pStyle w:val="Texto"/>
              <w:jc w:val="left"/>
              <w:rPr>
                <w:bCs/>
              </w:rPr>
            </w:pPr>
            <w:r w:rsidRPr="007B1A96">
              <w:t>Intereses financieros</w:t>
            </w:r>
            <w:r w:rsidR="009964E3">
              <w:t xml:space="preserve"> generados por pasivos</w:t>
            </w:r>
          </w:p>
        </w:tc>
        <w:tc>
          <w:tcPr>
            <w:tcW w:w="1260" w:type="dxa"/>
            <w:tcBorders>
              <w:left w:val="nil"/>
              <w:right w:val="nil"/>
            </w:tcBorders>
            <w:vAlign w:val="bottom"/>
          </w:tcPr>
          <w:p w14:paraId="0FF0C9C5" w14:textId="1BB86A27" w:rsidR="006E1C1B" w:rsidRPr="00E110B3" w:rsidRDefault="007A0D04" w:rsidP="00E110B3">
            <w:pPr>
              <w:pStyle w:val="Texto"/>
              <w:tabs>
                <w:tab w:val="decimal" w:pos="1044"/>
              </w:tabs>
              <w:jc w:val="left"/>
              <w:rPr>
                <w:bCs/>
              </w:rPr>
            </w:pPr>
            <w:r w:rsidRPr="00E110B3">
              <w:rPr>
                <w:bCs/>
              </w:rPr>
              <w:t>(</w:t>
            </w:r>
            <w:r w:rsidR="008B65FB" w:rsidRPr="008B65FB">
              <w:rPr>
                <w:bCs/>
              </w:rPr>
              <w:t>128.63</w:t>
            </w:r>
            <w:r w:rsidR="008B65FB">
              <w:rPr>
                <w:bCs/>
              </w:rPr>
              <w:t>8</w:t>
            </w:r>
            <w:r w:rsidRPr="00E110B3">
              <w:rPr>
                <w:bCs/>
              </w:rPr>
              <w:t>)</w:t>
            </w:r>
          </w:p>
        </w:tc>
        <w:tc>
          <w:tcPr>
            <w:tcW w:w="126" w:type="dxa"/>
            <w:tcBorders>
              <w:left w:val="nil"/>
              <w:right w:val="nil"/>
            </w:tcBorders>
            <w:vAlign w:val="bottom"/>
          </w:tcPr>
          <w:p w14:paraId="23793CEC" w14:textId="77777777" w:rsidR="006E1C1B" w:rsidRPr="00E110B3" w:rsidRDefault="006E1C1B" w:rsidP="00E110B3">
            <w:pPr>
              <w:pStyle w:val="Texto"/>
              <w:tabs>
                <w:tab w:val="decimal" w:pos="1044"/>
              </w:tabs>
              <w:jc w:val="left"/>
              <w:rPr>
                <w:bCs/>
              </w:rPr>
            </w:pPr>
          </w:p>
        </w:tc>
        <w:tc>
          <w:tcPr>
            <w:tcW w:w="1224" w:type="dxa"/>
            <w:tcBorders>
              <w:left w:val="nil"/>
              <w:right w:val="nil"/>
            </w:tcBorders>
            <w:vAlign w:val="bottom"/>
          </w:tcPr>
          <w:p w14:paraId="7D22DF9B" w14:textId="326C901C" w:rsidR="006E1C1B" w:rsidRPr="00E110B3" w:rsidRDefault="00A60211" w:rsidP="00E110B3">
            <w:pPr>
              <w:pStyle w:val="Texto"/>
              <w:tabs>
                <w:tab w:val="decimal" w:pos="1044"/>
              </w:tabs>
              <w:jc w:val="left"/>
              <w:rPr>
                <w:bCs/>
              </w:rPr>
            </w:pPr>
            <w:r w:rsidRPr="00A60211">
              <w:rPr>
                <w:bCs/>
              </w:rPr>
              <w:t>190.769</w:t>
            </w:r>
          </w:p>
        </w:tc>
        <w:tc>
          <w:tcPr>
            <w:tcW w:w="144" w:type="dxa"/>
            <w:vAlign w:val="bottom"/>
          </w:tcPr>
          <w:p w14:paraId="3DE92E27" w14:textId="77777777" w:rsidR="006E1C1B" w:rsidRPr="00761B80" w:rsidRDefault="006E1C1B" w:rsidP="006E1C1B">
            <w:pPr>
              <w:pStyle w:val="Texto"/>
              <w:tabs>
                <w:tab w:val="decimal" w:pos="1113"/>
              </w:tabs>
            </w:pPr>
          </w:p>
        </w:tc>
        <w:tc>
          <w:tcPr>
            <w:tcW w:w="1206" w:type="dxa"/>
            <w:vAlign w:val="bottom"/>
          </w:tcPr>
          <w:p w14:paraId="359C56ED" w14:textId="318D3C62" w:rsidR="006E1C1B" w:rsidRPr="00761B80" w:rsidRDefault="006E1C1B" w:rsidP="00A76D9D">
            <w:pPr>
              <w:pStyle w:val="Texto"/>
              <w:tabs>
                <w:tab w:val="decimal" w:pos="1044"/>
              </w:tabs>
              <w:jc w:val="left"/>
            </w:pPr>
            <w:r w:rsidRPr="008450BD">
              <w:rPr>
                <w:bCs/>
              </w:rPr>
              <w:t>(1.495.832)</w:t>
            </w:r>
          </w:p>
        </w:tc>
        <w:tc>
          <w:tcPr>
            <w:tcW w:w="90" w:type="dxa"/>
            <w:vAlign w:val="bottom"/>
          </w:tcPr>
          <w:p w14:paraId="49BF83E2" w14:textId="77777777" w:rsidR="006E1C1B" w:rsidRPr="00761B80" w:rsidRDefault="006E1C1B" w:rsidP="00A76D9D">
            <w:pPr>
              <w:pStyle w:val="Texto"/>
              <w:tabs>
                <w:tab w:val="decimal" w:pos="1044"/>
              </w:tabs>
              <w:jc w:val="left"/>
            </w:pPr>
          </w:p>
        </w:tc>
        <w:tc>
          <w:tcPr>
            <w:tcW w:w="1260" w:type="dxa"/>
            <w:vAlign w:val="bottom"/>
          </w:tcPr>
          <w:p w14:paraId="5333615F" w14:textId="767D3934" w:rsidR="006E1C1B" w:rsidRPr="00761B80" w:rsidRDefault="006E1C1B" w:rsidP="00A76D9D">
            <w:pPr>
              <w:pStyle w:val="Texto"/>
              <w:tabs>
                <w:tab w:val="decimal" w:pos="1044"/>
              </w:tabs>
              <w:jc w:val="left"/>
            </w:pPr>
            <w:r w:rsidRPr="008450BD">
              <w:rPr>
                <w:bCs/>
              </w:rPr>
              <w:t>(849.431)</w:t>
            </w:r>
          </w:p>
        </w:tc>
      </w:tr>
      <w:tr w:rsidR="006E1C1B" w:rsidRPr="00761B80" w14:paraId="2C2A4E84" w14:textId="77777777" w:rsidTr="008A3AB3">
        <w:trPr>
          <w:trHeight w:val="20"/>
        </w:trPr>
        <w:tc>
          <w:tcPr>
            <w:tcW w:w="4770" w:type="dxa"/>
            <w:tcBorders>
              <w:left w:val="nil"/>
              <w:bottom w:val="nil"/>
              <w:right w:val="nil"/>
            </w:tcBorders>
            <w:vAlign w:val="bottom"/>
          </w:tcPr>
          <w:p w14:paraId="44B4FC70" w14:textId="586BE106" w:rsidR="006E1C1B" w:rsidRPr="009C156E" w:rsidRDefault="006E1C1B" w:rsidP="006E1C1B">
            <w:pPr>
              <w:pStyle w:val="Texto"/>
              <w:jc w:val="left"/>
            </w:pPr>
            <w:r w:rsidRPr="007B1A96">
              <w:t>Diferencias de cambio</w:t>
            </w:r>
            <w:r w:rsidR="009964E3">
              <w:t xml:space="preserve"> generadas por pasivos</w:t>
            </w:r>
          </w:p>
        </w:tc>
        <w:tc>
          <w:tcPr>
            <w:tcW w:w="1260" w:type="dxa"/>
            <w:tcBorders>
              <w:left w:val="nil"/>
              <w:right w:val="nil"/>
            </w:tcBorders>
            <w:vAlign w:val="bottom"/>
          </w:tcPr>
          <w:p w14:paraId="6E453C50" w14:textId="56EF0362" w:rsidR="006E1C1B" w:rsidRPr="00E110B3" w:rsidRDefault="007A0D04" w:rsidP="00E110B3">
            <w:pPr>
              <w:pStyle w:val="Texto"/>
              <w:tabs>
                <w:tab w:val="decimal" w:pos="1044"/>
              </w:tabs>
              <w:jc w:val="left"/>
              <w:rPr>
                <w:bCs/>
              </w:rPr>
            </w:pPr>
            <w:r w:rsidRPr="00E110B3">
              <w:rPr>
                <w:bCs/>
              </w:rPr>
              <w:t>(</w:t>
            </w:r>
            <w:r w:rsidR="00AD1A60" w:rsidRPr="00AD1A60">
              <w:rPr>
                <w:bCs/>
              </w:rPr>
              <w:t>693.444</w:t>
            </w:r>
            <w:r w:rsidRPr="00E110B3">
              <w:rPr>
                <w:bCs/>
              </w:rPr>
              <w:t>)</w:t>
            </w:r>
          </w:p>
        </w:tc>
        <w:tc>
          <w:tcPr>
            <w:tcW w:w="126" w:type="dxa"/>
            <w:tcBorders>
              <w:left w:val="nil"/>
              <w:right w:val="nil"/>
            </w:tcBorders>
            <w:vAlign w:val="bottom"/>
          </w:tcPr>
          <w:p w14:paraId="7127AAEB" w14:textId="77777777" w:rsidR="006E1C1B" w:rsidRPr="00E110B3" w:rsidRDefault="006E1C1B" w:rsidP="00E110B3">
            <w:pPr>
              <w:pStyle w:val="Texto"/>
              <w:tabs>
                <w:tab w:val="decimal" w:pos="1044"/>
              </w:tabs>
              <w:jc w:val="left"/>
              <w:rPr>
                <w:bCs/>
              </w:rPr>
            </w:pPr>
          </w:p>
        </w:tc>
        <w:tc>
          <w:tcPr>
            <w:tcW w:w="1224" w:type="dxa"/>
            <w:tcBorders>
              <w:left w:val="nil"/>
              <w:right w:val="nil"/>
            </w:tcBorders>
            <w:vAlign w:val="bottom"/>
          </w:tcPr>
          <w:p w14:paraId="19D4DBE8" w14:textId="2AF6C638" w:rsidR="006E1C1B" w:rsidRPr="00E110B3" w:rsidRDefault="00E230A4" w:rsidP="00E110B3">
            <w:pPr>
              <w:pStyle w:val="Texto"/>
              <w:tabs>
                <w:tab w:val="decimal" w:pos="1044"/>
              </w:tabs>
              <w:jc w:val="left"/>
              <w:rPr>
                <w:bCs/>
              </w:rPr>
            </w:pPr>
            <w:r w:rsidRPr="00E230A4">
              <w:rPr>
                <w:bCs/>
              </w:rPr>
              <w:t>916.820</w:t>
            </w:r>
          </w:p>
        </w:tc>
        <w:tc>
          <w:tcPr>
            <w:tcW w:w="144" w:type="dxa"/>
            <w:vAlign w:val="bottom"/>
          </w:tcPr>
          <w:p w14:paraId="1605015D" w14:textId="77777777" w:rsidR="006E1C1B" w:rsidRPr="00761B80" w:rsidRDefault="006E1C1B" w:rsidP="006E1C1B">
            <w:pPr>
              <w:pStyle w:val="Texto"/>
              <w:tabs>
                <w:tab w:val="decimal" w:pos="1113"/>
              </w:tabs>
            </w:pPr>
          </w:p>
        </w:tc>
        <w:tc>
          <w:tcPr>
            <w:tcW w:w="1206" w:type="dxa"/>
            <w:vAlign w:val="bottom"/>
          </w:tcPr>
          <w:p w14:paraId="59121B75" w14:textId="2C8180DF" w:rsidR="006E1C1B" w:rsidRPr="00761B80" w:rsidRDefault="004C6136" w:rsidP="00A76D9D">
            <w:pPr>
              <w:pStyle w:val="Texto"/>
              <w:tabs>
                <w:tab w:val="decimal" w:pos="1044"/>
              </w:tabs>
              <w:jc w:val="left"/>
            </w:pPr>
            <w:r w:rsidRPr="004C6136">
              <w:rPr>
                <w:bCs/>
              </w:rPr>
              <w:t>2.351.648</w:t>
            </w:r>
          </w:p>
        </w:tc>
        <w:tc>
          <w:tcPr>
            <w:tcW w:w="90" w:type="dxa"/>
            <w:vAlign w:val="bottom"/>
          </w:tcPr>
          <w:p w14:paraId="26B44D11" w14:textId="77777777" w:rsidR="006E1C1B" w:rsidRPr="00761B80" w:rsidRDefault="006E1C1B" w:rsidP="00A76D9D">
            <w:pPr>
              <w:pStyle w:val="Texto"/>
              <w:tabs>
                <w:tab w:val="decimal" w:pos="1044"/>
              </w:tabs>
              <w:jc w:val="left"/>
            </w:pPr>
          </w:p>
        </w:tc>
        <w:tc>
          <w:tcPr>
            <w:tcW w:w="1260" w:type="dxa"/>
            <w:vAlign w:val="bottom"/>
          </w:tcPr>
          <w:p w14:paraId="6DFD5ECA" w14:textId="06D4944D" w:rsidR="006E1C1B" w:rsidRPr="00761B80" w:rsidRDefault="006E1C1B" w:rsidP="00A76D9D">
            <w:pPr>
              <w:pStyle w:val="Texto"/>
              <w:tabs>
                <w:tab w:val="decimal" w:pos="1044"/>
              </w:tabs>
              <w:jc w:val="left"/>
            </w:pPr>
            <w:r w:rsidRPr="008450BD">
              <w:rPr>
                <w:bCs/>
              </w:rPr>
              <w:t>1.</w:t>
            </w:r>
            <w:r w:rsidR="004C6136" w:rsidRPr="004C6136">
              <w:rPr>
                <w:bCs/>
              </w:rPr>
              <w:t>159.346</w:t>
            </w:r>
          </w:p>
        </w:tc>
      </w:tr>
      <w:tr w:rsidR="006E1C1B" w:rsidRPr="00761B80" w14:paraId="56C22333" w14:textId="77777777" w:rsidTr="00803773">
        <w:trPr>
          <w:trHeight w:val="20"/>
        </w:trPr>
        <w:tc>
          <w:tcPr>
            <w:tcW w:w="4770" w:type="dxa"/>
            <w:tcBorders>
              <w:left w:val="nil"/>
              <w:bottom w:val="nil"/>
              <w:right w:val="nil"/>
            </w:tcBorders>
            <w:vAlign w:val="bottom"/>
          </w:tcPr>
          <w:p w14:paraId="0208AD28" w14:textId="77777777" w:rsidR="006E1C1B" w:rsidRPr="009C156E" w:rsidRDefault="006E1C1B" w:rsidP="006E1C1B">
            <w:pPr>
              <w:pStyle w:val="Texto"/>
              <w:jc w:val="left"/>
            </w:pPr>
            <w:r w:rsidRPr="007B1A96">
              <w:t>Valor actual de créditos</w:t>
            </w:r>
          </w:p>
        </w:tc>
        <w:tc>
          <w:tcPr>
            <w:tcW w:w="1260" w:type="dxa"/>
            <w:tcBorders>
              <w:left w:val="nil"/>
              <w:right w:val="nil"/>
            </w:tcBorders>
            <w:vAlign w:val="bottom"/>
          </w:tcPr>
          <w:p w14:paraId="21E78D7B" w14:textId="13407450" w:rsidR="006E1C1B" w:rsidRPr="00E110B3" w:rsidRDefault="007A0D04" w:rsidP="00E110B3">
            <w:pPr>
              <w:pStyle w:val="Texto"/>
              <w:tabs>
                <w:tab w:val="decimal" w:pos="1044"/>
              </w:tabs>
              <w:jc w:val="left"/>
              <w:rPr>
                <w:bCs/>
              </w:rPr>
            </w:pPr>
            <w:r w:rsidRPr="00E110B3">
              <w:rPr>
                <w:bCs/>
              </w:rPr>
              <w:t>(673.926)</w:t>
            </w:r>
          </w:p>
        </w:tc>
        <w:tc>
          <w:tcPr>
            <w:tcW w:w="126" w:type="dxa"/>
            <w:tcBorders>
              <w:left w:val="nil"/>
              <w:right w:val="nil"/>
            </w:tcBorders>
            <w:vAlign w:val="bottom"/>
          </w:tcPr>
          <w:p w14:paraId="4B2B7922" w14:textId="77777777" w:rsidR="006E1C1B" w:rsidRPr="00E110B3" w:rsidRDefault="006E1C1B" w:rsidP="00E110B3">
            <w:pPr>
              <w:pStyle w:val="Texto"/>
              <w:tabs>
                <w:tab w:val="decimal" w:pos="1044"/>
              </w:tabs>
              <w:jc w:val="left"/>
              <w:rPr>
                <w:bCs/>
              </w:rPr>
            </w:pPr>
          </w:p>
        </w:tc>
        <w:tc>
          <w:tcPr>
            <w:tcW w:w="1224" w:type="dxa"/>
            <w:tcBorders>
              <w:left w:val="nil"/>
              <w:right w:val="nil"/>
            </w:tcBorders>
            <w:vAlign w:val="bottom"/>
          </w:tcPr>
          <w:p w14:paraId="5DD2E8D6" w14:textId="2ABAD31E" w:rsidR="006E1C1B" w:rsidRPr="00E110B3" w:rsidRDefault="00B31DE5" w:rsidP="00E110B3">
            <w:pPr>
              <w:pStyle w:val="Texto"/>
              <w:tabs>
                <w:tab w:val="decimal" w:pos="1044"/>
              </w:tabs>
              <w:jc w:val="left"/>
              <w:rPr>
                <w:bCs/>
              </w:rPr>
            </w:pPr>
            <w:r w:rsidRPr="00E110B3">
              <w:rPr>
                <w:bCs/>
              </w:rPr>
              <w:t>(313.188)</w:t>
            </w:r>
          </w:p>
        </w:tc>
        <w:tc>
          <w:tcPr>
            <w:tcW w:w="144" w:type="dxa"/>
            <w:vAlign w:val="bottom"/>
          </w:tcPr>
          <w:p w14:paraId="7F3B51A0" w14:textId="77777777" w:rsidR="006E1C1B" w:rsidRPr="00761B80" w:rsidRDefault="006E1C1B" w:rsidP="006E1C1B">
            <w:pPr>
              <w:pStyle w:val="Texto"/>
              <w:tabs>
                <w:tab w:val="decimal" w:pos="1113"/>
              </w:tabs>
            </w:pPr>
          </w:p>
        </w:tc>
        <w:tc>
          <w:tcPr>
            <w:tcW w:w="1206" w:type="dxa"/>
            <w:vAlign w:val="bottom"/>
          </w:tcPr>
          <w:p w14:paraId="21B758F1" w14:textId="741548A3" w:rsidR="006E1C1B" w:rsidRPr="00761B80" w:rsidRDefault="006E1C1B" w:rsidP="00A76D9D">
            <w:pPr>
              <w:pStyle w:val="Texto"/>
              <w:tabs>
                <w:tab w:val="decimal" w:pos="1044"/>
              </w:tabs>
              <w:jc w:val="left"/>
            </w:pPr>
            <w:r w:rsidRPr="008450BD">
              <w:rPr>
                <w:bCs/>
              </w:rPr>
              <w:t>(192.792)</w:t>
            </w:r>
          </w:p>
        </w:tc>
        <w:tc>
          <w:tcPr>
            <w:tcW w:w="90" w:type="dxa"/>
            <w:vAlign w:val="bottom"/>
          </w:tcPr>
          <w:p w14:paraId="11DBEC19" w14:textId="77777777" w:rsidR="006E1C1B" w:rsidRPr="00761B80" w:rsidRDefault="006E1C1B" w:rsidP="00A76D9D">
            <w:pPr>
              <w:pStyle w:val="Texto"/>
              <w:tabs>
                <w:tab w:val="decimal" w:pos="1044"/>
              </w:tabs>
              <w:jc w:val="left"/>
            </w:pPr>
          </w:p>
        </w:tc>
        <w:tc>
          <w:tcPr>
            <w:tcW w:w="1260" w:type="dxa"/>
            <w:vAlign w:val="bottom"/>
          </w:tcPr>
          <w:p w14:paraId="3CFD26B1" w14:textId="29C95136" w:rsidR="006E1C1B" w:rsidRPr="00761B80" w:rsidRDefault="006E1C1B" w:rsidP="00A76D9D">
            <w:pPr>
              <w:pStyle w:val="Texto"/>
              <w:tabs>
                <w:tab w:val="decimal" w:pos="1044"/>
              </w:tabs>
              <w:jc w:val="left"/>
            </w:pPr>
            <w:r w:rsidRPr="008450BD">
              <w:rPr>
                <w:bCs/>
              </w:rPr>
              <w:t>41.235</w:t>
            </w:r>
          </w:p>
        </w:tc>
      </w:tr>
      <w:tr w:rsidR="006E1C1B" w:rsidRPr="00761B80" w14:paraId="2093903F" w14:textId="77777777" w:rsidTr="008A3AB3">
        <w:trPr>
          <w:trHeight w:val="20"/>
        </w:trPr>
        <w:tc>
          <w:tcPr>
            <w:tcW w:w="4770" w:type="dxa"/>
            <w:tcBorders>
              <w:left w:val="nil"/>
              <w:bottom w:val="nil"/>
              <w:right w:val="nil"/>
            </w:tcBorders>
            <w:vAlign w:val="bottom"/>
          </w:tcPr>
          <w:p w14:paraId="5DB2ED68" w14:textId="1E2CAB32" w:rsidR="006E1C1B" w:rsidRPr="009C156E" w:rsidRDefault="006E1C1B" w:rsidP="006E1C1B">
            <w:pPr>
              <w:pStyle w:val="Texto"/>
              <w:jc w:val="left"/>
            </w:pPr>
            <w:r w:rsidRPr="007B1A96">
              <w:t>Otros gastos financieros</w:t>
            </w:r>
          </w:p>
        </w:tc>
        <w:tc>
          <w:tcPr>
            <w:tcW w:w="1260" w:type="dxa"/>
            <w:tcBorders>
              <w:left w:val="nil"/>
              <w:right w:val="nil"/>
            </w:tcBorders>
            <w:vAlign w:val="bottom"/>
          </w:tcPr>
          <w:p w14:paraId="344A9DC0" w14:textId="5C41E643" w:rsidR="006E1C1B" w:rsidRPr="00E110B3" w:rsidRDefault="007A0D04" w:rsidP="00E110B3">
            <w:pPr>
              <w:pStyle w:val="Texto"/>
              <w:tabs>
                <w:tab w:val="decimal" w:pos="1044"/>
              </w:tabs>
              <w:jc w:val="left"/>
              <w:rPr>
                <w:bCs/>
              </w:rPr>
            </w:pPr>
            <w:r w:rsidRPr="00E110B3">
              <w:rPr>
                <w:bCs/>
              </w:rPr>
              <w:t>(33.943)</w:t>
            </w:r>
          </w:p>
        </w:tc>
        <w:tc>
          <w:tcPr>
            <w:tcW w:w="126" w:type="dxa"/>
            <w:tcBorders>
              <w:left w:val="nil"/>
              <w:right w:val="nil"/>
            </w:tcBorders>
            <w:vAlign w:val="bottom"/>
          </w:tcPr>
          <w:p w14:paraId="2D92A8F7" w14:textId="77777777" w:rsidR="006E1C1B" w:rsidRPr="00E110B3" w:rsidRDefault="006E1C1B" w:rsidP="00E110B3">
            <w:pPr>
              <w:pStyle w:val="Texto"/>
              <w:tabs>
                <w:tab w:val="decimal" w:pos="1044"/>
              </w:tabs>
              <w:jc w:val="left"/>
              <w:rPr>
                <w:bCs/>
              </w:rPr>
            </w:pPr>
          </w:p>
        </w:tc>
        <w:tc>
          <w:tcPr>
            <w:tcW w:w="1224" w:type="dxa"/>
            <w:tcBorders>
              <w:left w:val="nil"/>
              <w:right w:val="nil"/>
            </w:tcBorders>
            <w:vAlign w:val="bottom"/>
          </w:tcPr>
          <w:p w14:paraId="6E68D9E1" w14:textId="672B734D" w:rsidR="006E1C1B" w:rsidRPr="00E110B3" w:rsidRDefault="00B31DE5" w:rsidP="00E110B3">
            <w:pPr>
              <w:pStyle w:val="Texto"/>
              <w:tabs>
                <w:tab w:val="decimal" w:pos="1044"/>
              </w:tabs>
              <w:jc w:val="left"/>
              <w:rPr>
                <w:bCs/>
              </w:rPr>
            </w:pPr>
            <w:r w:rsidRPr="00E110B3">
              <w:rPr>
                <w:bCs/>
              </w:rPr>
              <w:t>(8.781)</w:t>
            </w:r>
          </w:p>
        </w:tc>
        <w:tc>
          <w:tcPr>
            <w:tcW w:w="144" w:type="dxa"/>
            <w:vAlign w:val="bottom"/>
          </w:tcPr>
          <w:p w14:paraId="477B77E3" w14:textId="77777777" w:rsidR="006E1C1B" w:rsidRPr="00761B80" w:rsidRDefault="006E1C1B" w:rsidP="006E1C1B">
            <w:pPr>
              <w:pStyle w:val="Texto"/>
              <w:tabs>
                <w:tab w:val="decimal" w:pos="1113"/>
              </w:tabs>
            </w:pPr>
          </w:p>
        </w:tc>
        <w:tc>
          <w:tcPr>
            <w:tcW w:w="1206" w:type="dxa"/>
            <w:vAlign w:val="bottom"/>
          </w:tcPr>
          <w:p w14:paraId="66B30FB6" w14:textId="6F908A53" w:rsidR="006E1C1B" w:rsidRPr="00761B80" w:rsidRDefault="006E1C1B" w:rsidP="00A76D9D">
            <w:pPr>
              <w:pStyle w:val="Texto"/>
              <w:tabs>
                <w:tab w:val="decimal" w:pos="1044"/>
              </w:tabs>
              <w:jc w:val="left"/>
            </w:pPr>
            <w:r w:rsidRPr="008450BD">
              <w:rPr>
                <w:bCs/>
              </w:rPr>
              <w:t>(85.914)</w:t>
            </w:r>
          </w:p>
        </w:tc>
        <w:tc>
          <w:tcPr>
            <w:tcW w:w="90" w:type="dxa"/>
            <w:vAlign w:val="bottom"/>
          </w:tcPr>
          <w:p w14:paraId="7E6EA78F" w14:textId="77777777" w:rsidR="006E1C1B" w:rsidRPr="00761B80" w:rsidRDefault="006E1C1B" w:rsidP="00A76D9D">
            <w:pPr>
              <w:pStyle w:val="Texto"/>
              <w:tabs>
                <w:tab w:val="decimal" w:pos="1044"/>
              </w:tabs>
              <w:jc w:val="left"/>
            </w:pPr>
          </w:p>
        </w:tc>
        <w:tc>
          <w:tcPr>
            <w:tcW w:w="1260" w:type="dxa"/>
            <w:vAlign w:val="bottom"/>
          </w:tcPr>
          <w:p w14:paraId="761F0F1C" w14:textId="44CEEA58" w:rsidR="006E1C1B" w:rsidRPr="00761B80" w:rsidRDefault="00E33D74" w:rsidP="00A76D9D">
            <w:pPr>
              <w:pStyle w:val="Texto"/>
              <w:tabs>
                <w:tab w:val="decimal" w:pos="1044"/>
              </w:tabs>
              <w:jc w:val="left"/>
            </w:pPr>
            <w:r w:rsidRPr="00E33D74">
              <w:rPr>
                <w:bCs/>
              </w:rPr>
              <w:t>(67.592)</w:t>
            </w:r>
          </w:p>
        </w:tc>
      </w:tr>
      <w:tr w:rsidR="006E1C1B" w:rsidRPr="00761B80" w14:paraId="330AC338" w14:textId="77777777" w:rsidTr="00776C48">
        <w:trPr>
          <w:trHeight w:val="20"/>
        </w:trPr>
        <w:tc>
          <w:tcPr>
            <w:tcW w:w="4770" w:type="dxa"/>
            <w:tcBorders>
              <w:left w:val="nil"/>
              <w:bottom w:val="nil"/>
              <w:right w:val="nil"/>
            </w:tcBorders>
            <w:vAlign w:val="bottom"/>
          </w:tcPr>
          <w:p w14:paraId="7812CFEA" w14:textId="6FE77E79" w:rsidR="006E1C1B" w:rsidRPr="009C156E" w:rsidRDefault="006E1C1B" w:rsidP="006E1C1B">
            <w:pPr>
              <w:pStyle w:val="Texto"/>
              <w:jc w:val="left"/>
            </w:pPr>
            <w:r w:rsidRPr="006E1C1B">
              <w:t>Intereses por arrendamientos</w:t>
            </w:r>
          </w:p>
        </w:tc>
        <w:tc>
          <w:tcPr>
            <w:tcW w:w="1260" w:type="dxa"/>
            <w:tcBorders>
              <w:left w:val="nil"/>
              <w:right w:val="nil"/>
            </w:tcBorders>
            <w:vAlign w:val="bottom"/>
          </w:tcPr>
          <w:p w14:paraId="04BF348E" w14:textId="08F33E72" w:rsidR="006E1C1B" w:rsidRPr="00E110B3" w:rsidRDefault="007A0D04" w:rsidP="00E110B3">
            <w:pPr>
              <w:pStyle w:val="Texto"/>
              <w:tabs>
                <w:tab w:val="decimal" w:pos="1044"/>
              </w:tabs>
              <w:jc w:val="left"/>
              <w:rPr>
                <w:bCs/>
              </w:rPr>
            </w:pPr>
            <w:r w:rsidRPr="00E110B3">
              <w:rPr>
                <w:bCs/>
              </w:rPr>
              <w:t>(172.290)</w:t>
            </w:r>
          </w:p>
        </w:tc>
        <w:tc>
          <w:tcPr>
            <w:tcW w:w="126" w:type="dxa"/>
            <w:tcBorders>
              <w:left w:val="nil"/>
              <w:right w:val="nil"/>
            </w:tcBorders>
            <w:vAlign w:val="bottom"/>
          </w:tcPr>
          <w:p w14:paraId="364FD878" w14:textId="77777777" w:rsidR="006E1C1B" w:rsidRPr="00E110B3" w:rsidRDefault="006E1C1B" w:rsidP="00E110B3">
            <w:pPr>
              <w:pStyle w:val="Texto"/>
              <w:tabs>
                <w:tab w:val="decimal" w:pos="1044"/>
              </w:tabs>
              <w:jc w:val="left"/>
              <w:rPr>
                <w:bCs/>
              </w:rPr>
            </w:pPr>
          </w:p>
        </w:tc>
        <w:tc>
          <w:tcPr>
            <w:tcW w:w="1224" w:type="dxa"/>
            <w:tcBorders>
              <w:left w:val="nil"/>
              <w:right w:val="nil"/>
            </w:tcBorders>
            <w:vAlign w:val="bottom"/>
          </w:tcPr>
          <w:p w14:paraId="303045DE" w14:textId="76AF5D59" w:rsidR="006E1C1B" w:rsidRPr="00E110B3" w:rsidRDefault="00B31DE5" w:rsidP="00E110B3">
            <w:pPr>
              <w:pStyle w:val="Texto"/>
              <w:tabs>
                <w:tab w:val="decimal" w:pos="1044"/>
              </w:tabs>
              <w:jc w:val="left"/>
              <w:rPr>
                <w:bCs/>
              </w:rPr>
            </w:pPr>
            <w:r w:rsidRPr="00E110B3">
              <w:rPr>
                <w:bCs/>
              </w:rPr>
              <w:t>(110.643)</w:t>
            </w:r>
          </w:p>
        </w:tc>
        <w:tc>
          <w:tcPr>
            <w:tcW w:w="144" w:type="dxa"/>
            <w:vAlign w:val="bottom"/>
          </w:tcPr>
          <w:p w14:paraId="46F51A0F" w14:textId="77777777" w:rsidR="006E1C1B" w:rsidRPr="00761B80" w:rsidRDefault="006E1C1B" w:rsidP="006E1C1B">
            <w:pPr>
              <w:pStyle w:val="Texto"/>
              <w:tabs>
                <w:tab w:val="decimal" w:pos="1113"/>
              </w:tabs>
            </w:pPr>
          </w:p>
        </w:tc>
        <w:tc>
          <w:tcPr>
            <w:tcW w:w="1206" w:type="dxa"/>
            <w:vAlign w:val="bottom"/>
          </w:tcPr>
          <w:p w14:paraId="43F58512" w14:textId="17178EC3" w:rsidR="006E1C1B" w:rsidRPr="00761B80" w:rsidRDefault="006E1C1B" w:rsidP="00A76D9D">
            <w:pPr>
              <w:pStyle w:val="Texto"/>
              <w:tabs>
                <w:tab w:val="decimal" w:pos="1044"/>
              </w:tabs>
              <w:jc w:val="left"/>
            </w:pPr>
            <w:r w:rsidRPr="008450BD">
              <w:rPr>
                <w:bCs/>
              </w:rPr>
              <w:t>(162.758)</w:t>
            </w:r>
          </w:p>
        </w:tc>
        <w:tc>
          <w:tcPr>
            <w:tcW w:w="90" w:type="dxa"/>
            <w:vAlign w:val="bottom"/>
          </w:tcPr>
          <w:p w14:paraId="3CFED24A" w14:textId="77777777" w:rsidR="006E1C1B" w:rsidRPr="00761B80" w:rsidRDefault="006E1C1B" w:rsidP="00A76D9D">
            <w:pPr>
              <w:pStyle w:val="Texto"/>
              <w:tabs>
                <w:tab w:val="decimal" w:pos="1044"/>
              </w:tabs>
              <w:jc w:val="left"/>
            </w:pPr>
          </w:p>
        </w:tc>
        <w:tc>
          <w:tcPr>
            <w:tcW w:w="1260" w:type="dxa"/>
            <w:vAlign w:val="bottom"/>
          </w:tcPr>
          <w:p w14:paraId="16D6370E" w14:textId="6AD0D205" w:rsidR="006E1C1B" w:rsidRPr="00761B80" w:rsidRDefault="006E1C1B" w:rsidP="00A76D9D">
            <w:pPr>
              <w:pStyle w:val="Texto"/>
              <w:tabs>
                <w:tab w:val="decimal" w:pos="1044"/>
              </w:tabs>
              <w:jc w:val="left"/>
            </w:pPr>
            <w:r w:rsidRPr="008450BD">
              <w:rPr>
                <w:bCs/>
              </w:rPr>
              <w:t>(93.037)</w:t>
            </w:r>
          </w:p>
        </w:tc>
      </w:tr>
      <w:tr w:rsidR="006E1C1B" w:rsidRPr="00761B80" w14:paraId="294E8119" w14:textId="77777777" w:rsidTr="008A3AB3">
        <w:trPr>
          <w:trHeight w:val="20"/>
        </w:trPr>
        <w:tc>
          <w:tcPr>
            <w:tcW w:w="4770" w:type="dxa"/>
            <w:tcBorders>
              <w:left w:val="nil"/>
              <w:bottom w:val="nil"/>
              <w:right w:val="nil"/>
            </w:tcBorders>
            <w:vAlign w:val="bottom"/>
          </w:tcPr>
          <w:p w14:paraId="2DB1B34E" w14:textId="321AE95A" w:rsidR="006E1C1B" w:rsidRPr="009C156E" w:rsidRDefault="006E1C1B" w:rsidP="006E1C1B">
            <w:pPr>
              <w:pStyle w:val="Texto"/>
              <w:jc w:val="left"/>
            </w:pPr>
            <w:r>
              <w:t>Operaciones a futuro</w:t>
            </w:r>
          </w:p>
        </w:tc>
        <w:tc>
          <w:tcPr>
            <w:tcW w:w="1260" w:type="dxa"/>
            <w:tcBorders>
              <w:left w:val="nil"/>
              <w:right w:val="nil"/>
            </w:tcBorders>
            <w:vAlign w:val="bottom"/>
          </w:tcPr>
          <w:p w14:paraId="15388A5C" w14:textId="09155542" w:rsidR="006E1C1B" w:rsidRPr="00E110B3" w:rsidRDefault="00C366CF" w:rsidP="00E110B3">
            <w:pPr>
              <w:pStyle w:val="Texto"/>
              <w:tabs>
                <w:tab w:val="decimal" w:pos="1044"/>
              </w:tabs>
              <w:jc w:val="left"/>
              <w:rPr>
                <w:bCs/>
              </w:rPr>
            </w:pPr>
            <w:r>
              <w:rPr>
                <w:bCs/>
              </w:rPr>
              <w:t xml:space="preserve">-       </w:t>
            </w:r>
          </w:p>
        </w:tc>
        <w:tc>
          <w:tcPr>
            <w:tcW w:w="126" w:type="dxa"/>
            <w:tcBorders>
              <w:left w:val="nil"/>
              <w:right w:val="nil"/>
            </w:tcBorders>
            <w:vAlign w:val="bottom"/>
          </w:tcPr>
          <w:p w14:paraId="3520A8CA" w14:textId="77777777" w:rsidR="006E1C1B" w:rsidRPr="00E110B3" w:rsidRDefault="006E1C1B" w:rsidP="00E110B3">
            <w:pPr>
              <w:pStyle w:val="Texto"/>
              <w:tabs>
                <w:tab w:val="decimal" w:pos="1044"/>
              </w:tabs>
              <w:jc w:val="left"/>
              <w:rPr>
                <w:bCs/>
              </w:rPr>
            </w:pPr>
          </w:p>
        </w:tc>
        <w:tc>
          <w:tcPr>
            <w:tcW w:w="1224" w:type="dxa"/>
            <w:tcBorders>
              <w:left w:val="nil"/>
              <w:right w:val="nil"/>
            </w:tcBorders>
            <w:vAlign w:val="bottom"/>
          </w:tcPr>
          <w:p w14:paraId="40F81E28" w14:textId="17DC9A06" w:rsidR="006E1C1B" w:rsidRPr="00E110B3" w:rsidRDefault="00C366CF" w:rsidP="00E110B3">
            <w:pPr>
              <w:pStyle w:val="Texto"/>
              <w:tabs>
                <w:tab w:val="decimal" w:pos="1044"/>
              </w:tabs>
              <w:jc w:val="left"/>
              <w:rPr>
                <w:bCs/>
              </w:rPr>
            </w:pPr>
            <w:r>
              <w:rPr>
                <w:bCs/>
              </w:rPr>
              <w:t xml:space="preserve">-       </w:t>
            </w:r>
          </w:p>
        </w:tc>
        <w:tc>
          <w:tcPr>
            <w:tcW w:w="144" w:type="dxa"/>
            <w:vAlign w:val="bottom"/>
          </w:tcPr>
          <w:p w14:paraId="09A9B708" w14:textId="77777777" w:rsidR="006E1C1B" w:rsidRPr="00761B80" w:rsidRDefault="006E1C1B" w:rsidP="006E1C1B">
            <w:pPr>
              <w:pStyle w:val="Texto"/>
              <w:tabs>
                <w:tab w:val="decimal" w:pos="1113"/>
              </w:tabs>
            </w:pPr>
          </w:p>
        </w:tc>
        <w:tc>
          <w:tcPr>
            <w:tcW w:w="1206" w:type="dxa"/>
            <w:vAlign w:val="bottom"/>
          </w:tcPr>
          <w:p w14:paraId="4EDF60DB" w14:textId="7DCC8502" w:rsidR="006E1C1B" w:rsidRPr="00761B80" w:rsidRDefault="006E1C1B" w:rsidP="00A76D9D">
            <w:pPr>
              <w:pStyle w:val="Texto"/>
              <w:tabs>
                <w:tab w:val="decimal" w:pos="1044"/>
              </w:tabs>
              <w:jc w:val="left"/>
            </w:pPr>
            <w:r w:rsidRPr="008450BD">
              <w:rPr>
                <w:bCs/>
              </w:rPr>
              <w:t>(18.380)</w:t>
            </w:r>
          </w:p>
        </w:tc>
        <w:tc>
          <w:tcPr>
            <w:tcW w:w="90" w:type="dxa"/>
            <w:vAlign w:val="bottom"/>
          </w:tcPr>
          <w:p w14:paraId="6A939F2D" w14:textId="77777777" w:rsidR="006E1C1B" w:rsidRPr="00761B80" w:rsidRDefault="006E1C1B" w:rsidP="00A76D9D">
            <w:pPr>
              <w:pStyle w:val="Texto"/>
              <w:tabs>
                <w:tab w:val="decimal" w:pos="1044"/>
              </w:tabs>
              <w:jc w:val="left"/>
            </w:pPr>
          </w:p>
        </w:tc>
        <w:tc>
          <w:tcPr>
            <w:tcW w:w="1260" w:type="dxa"/>
            <w:vAlign w:val="bottom"/>
          </w:tcPr>
          <w:p w14:paraId="3C4E7796" w14:textId="171A55E4" w:rsidR="006E1C1B" w:rsidRPr="00761B80" w:rsidRDefault="00E30740" w:rsidP="00A76D9D">
            <w:pPr>
              <w:pStyle w:val="Texto"/>
              <w:tabs>
                <w:tab w:val="decimal" w:pos="1044"/>
              </w:tabs>
              <w:jc w:val="left"/>
            </w:pPr>
            <w:r w:rsidRPr="00E30740">
              <w:rPr>
                <w:bCs/>
              </w:rPr>
              <w:t>74.070</w:t>
            </w:r>
          </w:p>
        </w:tc>
      </w:tr>
      <w:tr w:rsidR="006E1C1B" w:rsidRPr="00761B80" w14:paraId="4CCFF325" w14:textId="77777777" w:rsidTr="008A3AB3">
        <w:trPr>
          <w:trHeight w:val="20"/>
        </w:trPr>
        <w:tc>
          <w:tcPr>
            <w:tcW w:w="4770" w:type="dxa"/>
            <w:tcBorders>
              <w:left w:val="nil"/>
              <w:bottom w:val="nil"/>
              <w:right w:val="nil"/>
            </w:tcBorders>
            <w:vAlign w:val="bottom"/>
          </w:tcPr>
          <w:p w14:paraId="2545B489" w14:textId="08558411" w:rsidR="006E1C1B" w:rsidRPr="00761B80" w:rsidRDefault="006E1C1B" w:rsidP="006E1C1B">
            <w:pPr>
              <w:pStyle w:val="Texto"/>
              <w:jc w:val="left"/>
              <w:rPr>
                <w:b/>
              </w:rPr>
            </w:pPr>
            <w:proofErr w:type="gramStart"/>
            <w:r w:rsidRPr="007B1A96">
              <w:rPr>
                <w:b/>
              </w:rPr>
              <w:t>Total</w:t>
            </w:r>
            <w:proofErr w:type="gramEnd"/>
            <w:r w:rsidRPr="007B1A96">
              <w:rPr>
                <w:b/>
              </w:rPr>
              <w:t xml:space="preserve"> de costos financieros</w:t>
            </w:r>
          </w:p>
        </w:tc>
        <w:tc>
          <w:tcPr>
            <w:tcW w:w="1260" w:type="dxa"/>
            <w:tcBorders>
              <w:top w:val="single" w:sz="6" w:space="0" w:color="auto"/>
              <w:left w:val="nil"/>
              <w:bottom w:val="double" w:sz="6" w:space="0" w:color="auto"/>
              <w:right w:val="nil"/>
            </w:tcBorders>
            <w:vAlign w:val="bottom"/>
          </w:tcPr>
          <w:p w14:paraId="7E2BAF6D" w14:textId="50D92C3E" w:rsidR="006E1C1B" w:rsidRPr="00C366CF" w:rsidRDefault="007A0D04" w:rsidP="00E110B3">
            <w:pPr>
              <w:pStyle w:val="Texto"/>
              <w:tabs>
                <w:tab w:val="decimal" w:pos="1044"/>
              </w:tabs>
              <w:jc w:val="left"/>
              <w:rPr>
                <w:b/>
              </w:rPr>
            </w:pPr>
            <w:r w:rsidRPr="00C366CF">
              <w:rPr>
                <w:b/>
              </w:rPr>
              <w:t>(1.</w:t>
            </w:r>
            <w:r w:rsidR="008B65FB" w:rsidRPr="008B65FB">
              <w:rPr>
                <w:b/>
              </w:rPr>
              <w:t>702.241</w:t>
            </w:r>
            <w:r w:rsidRPr="00C366CF">
              <w:rPr>
                <w:b/>
              </w:rPr>
              <w:t>)</w:t>
            </w:r>
          </w:p>
        </w:tc>
        <w:tc>
          <w:tcPr>
            <w:tcW w:w="126" w:type="dxa"/>
            <w:tcBorders>
              <w:left w:val="nil"/>
              <w:right w:val="nil"/>
            </w:tcBorders>
            <w:vAlign w:val="bottom"/>
          </w:tcPr>
          <w:p w14:paraId="6CF5E99F" w14:textId="77777777" w:rsidR="006E1C1B" w:rsidRPr="00C366CF" w:rsidRDefault="006E1C1B" w:rsidP="00E110B3">
            <w:pPr>
              <w:pStyle w:val="Texto"/>
              <w:tabs>
                <w:tab w:val="decimal" w:pos="1044"/>
              </w:tabs>
              <w:jc w:val="left"/>
              <w:rPr>
                <w:b/>
              </w:rPr>
            </w:pPr>
          </w:p>
        </w:tc>
        <w:tc>
          <w:tcPr>
            <w:tcW w:w="1224" w:type="dxa"/>
            <w:tcBorders>
              <w:top w:val="single" w:sz="6" w:space="0" w:color="auto"/>
              <w:left w:val="nil"/>
              <w:bottom w:val="double" w:sz="6" w:space="0" w:color="auto"/>
              <w:right w:val="nil"/>
            </w:tcBorders>
            <w:vAlign w:val="bottom"/>
          </w:tcPr>
          <w:p w14:paraId="311070DF" w14:textId="1C0E4104" w:rsidR="006E1C1B" w:rsidRPr="00C366CF" w:rsidRDefault="00A60211" w:rsidP="00E110B3">
            <w:pPr>
              <w:pStyle w:val="Texto"/>
              <w:tabs>
                <w:tab w:val="decimal" w:pos="1044"/>
              </w:tabs>
              <w:jc w:val="left"/>
              <w:rPr>
                <w:b/>
              </w:rPr>
            </w:pPr>
            <w:r w:rsidRPr="00A60211">
              <w:rPr>
                <w:b/>
              </w:rPr>
              <w:t>674.977</w:t>
            </w:r>
          </w:p>
        </w:tc>
        <w:tc>
          <w:tcPr>
            <w:tcW w:w="144" w:type="dxa"/>
            <w:vAlign w:val="bottom"/>
          </w:tcPr>
          <w:p w14:paraId="5EC6FB71" w14:textId="77777777" w:rsidR="006E1C1B" w:rsidRPr="00F048B7" w:rsidRDefault="006E1C1B" w:rsidP="006E1C1B">
            <w:pPr>
              <w:pStyle w:val="Texto"/>
              <w:tabs>
                <w:tab w:val="decimal" w:pos="1113"/>
              </w:tabs>
              <w:rPr>
                <w:b/>
                <w:bCs/>
              </w:rPr>
            </w:pPr>
          </w:p>
        </w:tc>
        <w:tc>
          <w:tcPr>
            <w:tcW w:w="1206" w:type="dxa"/>
            <w:tcBorders>
              <w:top w:val="single" w:sz="6" w:space="0" w:color="auto"/>
              <w:bottom w:val="double" w:sz="6" w:space="0" w:color="auto"/>
            </w:tcBorders>
            <w:vAlign w:val="bottom"/>
          </w:tcPr>
          <w:p w14:paraId="12A9157D" w14:textId="0AA27426" w:rsidR="006E1C1B" w:rsidRPr="006E1C1B" w:rsidRDefault="004C6136" w:rsidP="00A76D9D">
            <w:pPr>
              <w:pStyle w:val="Texto"/>
              <w:tabs>
                <w:tab w:val="decimal" w:pos="1044"/>
              </w:tabs>
              <w:jc w:val="left"/>
              <w:rPr>
                <w:b/>
              </w:rPr>
            </w:pPr>
            <w:r w:rsidRPr="004C6136">
              <w:rPr>
                <w:b/>
              </w:rPr>
              <w:t>395.972</w:t>
            </w:r>
          </w:p>
        </w:tc>
        <w:tc>
          <w:tcPr>
            <w:tcW w:w="90" w:type="dxa"/>
            <w:vAlign w:val="bottom"/>
          </w:tcPr>
          <w:p w14:paraId="7BAA246A" w14:textId="77777777" w:rsidR="006E1C1B" w:rsidRPr="006E1C1B" w:rsidRDefault="006E1C1B" w:rsidP="00A76D9D">
            <w:pPr>
              <w:pStyle w:val="Texto"/>
              <w:tabs>
                <w:tab w:val="decimal" w:pos="1044"/>
              </w:tabs>
              <w:jc w:val="left"/>
              <w:rPr>
                <w:b/>
              </w:rPr>
            </w:pPr>
          </w:p>
        </w:tc>
        <w:tc>
          <w:tcPr>
            <w:tcW w:w="1260" w:type="dxa"/>
            <w:tcBorders>
              <w:top w:val="single" w:sz="6" w:space="0" w:color="auto"/>
              <w:bottom w:val="double" w:sz="6" w:space="0" w:color="auto"/>
            </w:tcBorders>
            <w:vAlign w:val="bottom"/>
          </w:tcPr>
          <w:p w14:paraId="4943E5B3" w14:textId="46822663" w:rsidR="006E1C1B" w:rsidRPr="006E1C1B" w:rsidRDefault="004C6136" w:rsidP="00A76D9D">
            <w:pPr>
              <w:pStyle w:val="Texto"/>
              <w:tabs>
                <w:tab w:val="decimal" w:pos="1044"/>
              </w:tabs>
              <w:jc w:val="left"/>
              <w:rPr>
                <w:b/>
              </w:rPr>
            </w:pPr>
            <w:r w:rsidRPr="004C6136">
              <w:rPr>
                <w:b/>
              </w:rPr>
              <w:t>264.591</w:t>
            </w:r>
          </w:p>
        </w:tc>
      </w:tr>
      <w:bookmarkEnd w:id="3"/>
    </w:tbl>
    <w:p w14:paraId="04C10400" w14:textId="69782547" w:rsidR="00475A5E" w:rsidRDefault="00475A5E" w:rsidP="001275B9">
      <w:pPr>
        <w:pStyle w:val="Texto"/>
      </w:pPr>
    </w:p>
    <w:p w14:paraId="413AF899" w14:textId="11964B89" w:rsidR="003D26AE" w:rsidRDefault="003D26AE">
      <w:pPr>
        <w:rPr>
          <w:sz w:val="20"/>
        </w:rPr>
      </w:pPr>
      <w:r>
        <w:br w:type="page"/>
      </w:r>
    </w:p>
    <w:p w14:paraId="4DDC86AF" w14:textId="77777777" w:rsidR="006B1A8E" w:rsidRPr="0073261E" w:rsidRDefault="006B1A8E" w:rsidP="001275B9">
      <w:pPr>
        <w:pStyle w:val="Texto"/>
      </w:pPr>
    </w:p>
    <w:p w14:paraId="28C92562" w14:textId="73D2CA8C" w:rsidR="0091431D" w:rsidRPr="00761B80" w:rsidRDefault="00D67FDF" w:rsidP="00D67FDF">
      <w:pPr>
        <w:pStyle w:val="Ttulonota"/>
        <w:numPr>
          <w:ilvl w:val="0"/>
          <w:numId w:val="2"/>
        </w:numPr>
      </w:pPr>
      <w:r w:rsidRPr="00761B80">
        <w:t>IMPUESTO A LAS GANANCIAS</w:t>
      </w:r>
    </w:p>
    <w:p w14:paraId="47ABED8E" w14:textId="77777777" w:rsidR="0091431D" w:rsidRPr="00761B80" w:rsidRDefault="0091431D" w:rsidP="005729F4">
      <w:pPr>
        <w:pStyle w:val="Texto"/>
      </w:pPr>
    </w:p>
    <w:p w14:paraId="057CC462" w14:textId="77777777" w:rsidR="0025094A" w:rsidRDefault="0025094A" w:rsidP="005729F4">
      <w:pPr>
        <w:pStyle w:val="Texto"/>
      </w:pPr>
      <w:r>
        <w:t xml:space="preserve">El cargo a resultados por el impuesto a las ganancias se reconoce sobre la base de los resultados devengados en el período y la alícuota legal prevista al cierre del ejercicio. </w:t>
      </w:r>
    </w:p>
    <w:p w14:paraId="1E869030" w14:textId="77777777" w:rsidR="00C87217" w:rsidRPr="00761B80" w:rsidRDefault="00C87217" w:rsidP="005729F4">
      <w:pPr>
        <w:pStyle w:val="Texto"/>
      </w:pPr>
    </w:p>
    <w:p w14:paraId="25A8E1A3" w14:textId="77777777" w:rsidR="0025094A" w:rsidRDefault="00C87217" w:rsidP="005729F4">
      <w:pPr>
        <w:pStyle w:val="Texto"/>
      </w:pPr>
      <w:r w:rsidRPr="00761B80">
        <w:t xml:space="preserve">Este </w:t>
      </w:r>
      <w:r w:rsidR="0025094A">
        <w:t xml:space="preserve">criterio no difiere significativamente de lo establecido en la NIC 34 que establece que el cargo por impuesto a las ganancias debe reconocerse en cada período intermedio sobre la base de la mejor estimación de la tasa impositiva efectiva esperada al cierre del ejercicio. </w:t>
      </w:r>
    </w:p>
    <w:p w14:paraId="5AE4FC56" w14:textId="77777777" w:rsidR="0025094A" w:rsidRDefault="0025094A" w:rsidP="005729F4">
      <w:pPr>
        <w:pStyle w:val="Texto"/>
      </w:pPr>
    </w:p>
    <w:p w14:paraId="1533EF41" w14:textId="09D81E0B" w:rsidR="00587E9F" w:rsidRPr="00CC6656" w:rsidRDefault="00587E9F" w:rsidP="005729F4">
      <w:pPr>
        <w:pStyle w:val="Texto"/>
      </w:pPr>
      <w:r w:rsidRPr="002112CC">
        <w:t xml:space="preserve">Al </w:t>
      </w:r>
      <w:r w:rsidR="0025094A">
        <w:t>respecto,</w:t>
      </w:r>
      <w:r w:rsidRPr="002112CC">
        <w:t xml:space="preserve"> la ley </w:t>
      </w:r>
      <w:proofErr w:type="spellStart"/>
      <w:r w:rsidR="0025094A">
        <w:t>N°</w:t>
      </w:r>
      <w:proofErr w:type="spellEnd"/>
      <w:r w:rsidR="0025094A">
        <w:t xml:space="preserve"> 27.260, promulgada el </w:t>
      </w:r>
      <w:r w:rsidRPr="00CC6656">
        <w:t>16 de junio de 2021</w:t>
      </w:r>
      <w:r w:rsidR="0025094A">
        <w:t>, incorporó modificaciones sobre</w:t>
      </w:r>
      <w:r w:rsidRPr="00CC6656">
        <w:t xml:space="preserve"> la </w:t>
      </w:r>
      <w:r w:rsidR="0025094A">
        <w:t xml:space="preserve">alícuota del </w:t>
      </w:r>
      <w:r w:rsidRPr="00CC6656">
        <w:t xml:space="preserve">impuesto a las ganancias </w:t>
      </w:r>
      <w:r w:rsidR="0025094A">
        <w:t>de las</w:t>
      </w:r>
      <w:r w:rsidRPr="00CC6656">
        <w:t xml:space="preserve"> empresas</w:t>
      </w:r>
      <w:r w:rsidR="0025094A">
        <w:t>, estableciendo</w:t>
      </w:r>
      <w:r w:rsidRPr="00CC6656">
        <w:t xml:space="preserve"> una estructura </w:t>
      </w:r>
      <w:r w:rsidR="0025094A">
        <w:t xml:space="preserve">escalonada </w:t>
      </w:r>
      <w:r w:rsidRPr="00CC6656">
        <w:t xml:space="preserve">de </w:t>
      </w:r>
      <w:r w:rsidR="0025094A">
        <w:t xml:space="preserve">las </w:t>
      </w:r>
      <w:r w:rsidRPr="00CC6656">
        <w:t xml:space="preserve">alícuotas </w:t>
      </w:r>
      <w:r w:rsidR="0025094A">
        <w:t>aplicables</w:t>
      </w:r>
      <w:r w:rsidRPr="00CC6656">
        <w:t xml:space="preserve"> en función del nivel de ganancia neta imponible acumulada </w:t>
      </w:r>
      <w:r w:rsidR="0025094A">
        <w:t xml:space="preserve">para cada empresa, las cuales pueden ser de un 25%, 30% y un 35%; manteniéndose la imposición del 7% sobre la distribución de dividendos. </w:t>
      </w:r>
    </w:p>
    <w:p w14:paraId="046E5028" w14:textId="77777777" w:rsidR="00587E9F" w:rsidRDefault="00587E9F" w:rsidP="005729F4">
      <w:pPr>
        <w:pStyle w:val="Texto"/>
      </w:pPr>
    </w:p>
    <w:p w14:paraId="60F5C0AC" w14:textId="1E41BCB7" w:rsidR="009F30B6" w:rsidRDefault="00587E9F" w:rsidP="005729F4">
      <w:pPr>
        <w:pStyle w:val="Texto"/>
      </w:pPr>
      <w:r w:rsidRPr="002112CC">
        <w:t xml:space="preserve">El </w:t>
      </w:r>
      <w:r w:rsidR="0025094A">
        <w:t>principal impacto</w:t>
      </w:r>
      <w:r w:rsidRPr="002112CC">
        <w:t xml:space="preserve"> contable </w:t>
      </w:r>
      <w:r w:rsidR="0025094A">
        <w:t xml:space="preserve">de la mencionada normativa es la medición de activos y pasivos </w:t>
      </w:r>
      <w:r w:rsidRPr="002112CC">
        <w:t xml:space="preserve">por impuesto a las ganancias </w:t>
      </w:r>
      <w:r w:rsidR="0025094A">
        <w:t xml:space="preserve">diferido, dado que éstos deben reconocerse </w:t>
      </w:r>
      <w:r w:rsidRPr="002112CC">
        <w:t xml:space="preserve">aplicando </w:t>
      </w:r>
      <w:r w:rsidR="0025094A">
        <w:t>la tasa impositiva que le aplicará a la Sociedad en las fechas</w:t>
      </w:r>
      <w:r w:rsidRPr="002112CC">
        <w:t xml:space="preserve"> en </w:t>
      </w:r>
      <w:r w:rsidR="0025094A">
        <w:t xml:space="preserve">que las diferencias entre los valores contables y los fiscales serán revertidas </w:t>
      </w:r>
      <w:r w:rsidRPr="002112CC">
        <w:t xml:space="preserve">o </w:t>
      </w:r>
      <w:r w:rsidR="0025094A">
        <w:t xml:space="preserve">utilizadas. A tal </w:t>
      </w:r>
      <w:r w:rsidRPr="002112CC">
        <w:t>efecto</w:t>
      </w:r>
      <w:r w:rsidR="0025094A">
        <w:t>, el Grupo ha considerado sus proyecciones impositivas para establecer la alícuota que estima le aplicará en cada ejercicio, de modo de determinar el valor</w:t>
      </w:r>
      <w:r w:rsidRPr="002112CC">
        <w:t xml:space="preserve"> de las </w:t>
      </w:r>
      <w:r w:rsidR="0025094A">
        <w:t>partidas</w:t>
      </w:r>
      <w:r w:rsidRPr="002112CC">
        <w:t xml:space="preserve"> temporarias y quebrantos impositivos en base </w:t>
      </w:r>
      <w:r w:rsidR="0025094A">
        <w:t>al plazo estimado de reversión y consumo</w:t>
      </w:r>
      <w:r w:rsidR="00C25FE4" w:rsidRPr="00C25FE4">
        <w:t>.</w:t>
      </w:r>
    </w:p>
    <w:p w14:paraId="4A4FFE43" w14:textId="77777777" w:rsidR="009F30B6" w:rsidRPr="00761B80" w:rsidRDefault="009F30B6" w:rsidP="005729F4">
      <w:pPr>
        <w:pStyle w:val="Texto"/>
      </w:pPr>
    </w:p>
    <w:p w14:paraId="0061D2C1" w14:textId="77777777" w:rsidR="008F6961" w:rsidRPr="00761B80" w:rsidRDefault="008F6961" w:rsidP="008F6961">
      <w:pPr>
        <w:pStyle w:val="Texto"/>
        <w:rPr>
          <w:b/>
        </w:rPr>
      </w:pPr>
      <w:r w:rsidRPr="00761B80">
        <w:rPr>
          <w:b/>
        </w:rPr>
        <w:t>Impuesto a las ganancias en el Estado consolidado del resultado integral</w:t>
      </w:r>
    </w:p>
    <w:p w14:paraId="26FEF9E2" w14:textId="343B157C" w:rsidR="00C25FE4" w:rsidRDefault="00C25FE4" w:rsidP="003B350E">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6B1A8E" w:rsidRPr="00761B80" w14:paraId="2C2E17D7" w14:textId="77777777" w:rsidTr="001B382C">
        <w:trPr>
          <w:trHeight w:val="20"/>
        </w:trPr>
        <w:tc>
          <w:tcPr>
            <w:tcW w:w="4770" w:type="dxa"/>
            <w:tcBorders>
              <w:top w:val="nil"/>
              <w:left w:val="nil"/>
              <w:right w:val="nil"/>
            </w:tcBorders>
            <w:vAlign w:val="bottom"/>
          </w:tcPr>
          <w:p w14:paraId="18F62CE7" w14:textId="77777777" w:rsidR="006B1A8E" w:rsidRPr="00761B80" w:rsidRDefault="006B1A8E" w:rsidP="001B382C">
            <w:pPr>
              <w:pStyle w:val="Texto"/>
              <w:jc w:val="left"/>
            </w:pPr>
          </w:p>
        </w:tc>
        <w:tc>
          <w:tcPr>
            <w:tcW w:w="5310" w:type="dxa"/>
            <w:gridSpan w:val="7"/>
            <w:tcBorders>
              <w:top w:val="nil"/>
              <w:left w:val="nil"/>
              <w:bottom w:val="single" w:sz="6" w:space="0" w:color="auto"/>
            </w:tcBorders>
            <w:vAlign w:val="bottom"/>
          </w:tcPr>
          <w:p w14:paraId="37254753" w14:textId="77777777" w:rsidR="006B1A8E" w:rsidRDefault="006B1A8E" w:rsidP="001B382C">
            <w:pPr>
              <w:pStyle w:val="Texto"/>
              <w:jc w:val="center"/>
              <w:rPr>
                <w:b/>
              </w:rPr>
            </w:pPr>
            <w:r w:rsidRPr="00761B80">
              <w:rPr>
                <w:b/>
              </w:rPr>
              <w:t>Ganancia / (Pérdida)</w:t>
            </w:r>
          </w:p>
        </w:tc>
      </w:tr>
      <w:tr w:rsidR="006B1A8E" w:rsidRPr="00761B80" w14:paraId="0B88447E" w14:textId="77777777" w:rsidTr="001B382C">
        <w:trPr>
          <w:trHeight w:val="20"/>
        </w:trPr>
        <w:tc>
          <w:tcPr>
            <w:tcW w:w="4770" w:type="dxa"/>
            <w:tcBorders>
              <w:top w:val="nil"/>
              <w:left w:val="nil"/>
              <w:right w:val="nil"/>
            </w:tcBorders>
            <w:vAlign w:val="bottom"/>
          </w:tcPr>
          <w:p w14:paraId="7F556107" w14:textId="77777777" w:rsidR="006B1A8E" w:rsidRPr="00761B80" w:rsidRDefault="006B1A8E" w:rsidP="001B382C">
            <w:pPr>
              <w:pStyle w:val="Texto"/>
              <w:jc w:val="left"/>
            </w:pPr>
          </w:p>
        </w:tc>
        <w:tc>
          <w:tcPr>
            <w:tcW w:w="2610" w:type="dxa"/>
            <w:gridSpan w:val="3"/>
            <w:tcBorders>
              <w:top w:val="single" w:sz="6" w:space="0" w:color="auto"/>
              <w:left w:val="nil"/>
              <w:bottom w:val="single" w:sz="6" w:space="0" w:color="auto"/>
              <w:right w:val="nil"/>
            </w:tcBorders>
            <w:vAlign w:val="bottom"/>
          </w:tcPr>
          <w:p w14:paraId="09784627" w14:textId="73BA1D2B" w:rsidR="006B1A8E" w:rsidRDefault="00730E03" w:rsidP="001B382C">
            <w:pPr>
              <w:pStyle w:val="Texto"/>
              <w:jc w:val="center"/>
              <w:rPr>
                <w:b/>
              </w:rPr>
            </w:pPr>
            <w:r>
              <w:rPr>
                <w:b/>
              </w:rPr>
              <w:t>30/11/2022</w:t>
            </w:r>
          </w:p>
        </w:tc>
        <w:tc>
          <w:tcPr>
            <w:tcW w:w="144" w:type="dxa"/>
            <w:tcBorders>
              <w:top w:val="single" w:sz="6" w:space="0" w:color="auto"/>
            </w:tcBorders>
            <w:vAlign w:val="bottom"/>
          </w:tcPr>
          <w:p w14:paraId="6627FC57" w14:textId="77777777" w:rsidR="006B1A8E" w:rsidRPr="00761B80" w:rsidRDefault="006B1A8E" w:rsidP="001B382C">
            <w:pPr>
              <w:pStyle w:val="Texto"/>
              <w:jc w:val="center"/>
              <w:rPr>
                <w:b/>
              </w:rPr>
            </w:pPr>
          </w:p>
        </w:tc>
        <w:tc>
          <w:tcPr>
            <w:tcW w:w="2556" w:type="dxa"/>
            <w:gridSpan w:val="3"/>
            <w:tcBorders>
              <w:top w:val="single" w:sz="6" w:space="0" w:color="auto"/>
              <w:bottom w:val="single" w:sz="6" w:space="0" w:color="auto"/>
            </w:tcBorders>
            <w:vAlign w:val="bottom"/>
          </w:tcPr>
          <w:p w14:paraId="27087BF6" w14:textId="23F21AF7" w:rsidR="006B1A8E" w:rsidRPr="00761B80" w:rsidRDefault="00730E03" w:rsidP="001B382C">
            <w:pPr>
              <w:pStyle w:val="Texto"/>
              <w:jc w:val="center"/>
              <w:rPr>
                <w:b/>
              </w:rPr>
            </w:pPr>
            <w:r>
              <w:rPr>
                <w:b/>
              </w:rPr>
              <w:t>30/11/2021</w:t>
            </w:r>
          </w:p>
        </w:tc>
      </w:tr>
      <w:tr w:rsidR="006B1A8E" w:rsidRPr="00761B80" w14:paraId="1D11469F" w14:textId="77777777" w:rsidTr="001B382C">
        <w:trPr>
          <w:trHeight w:val="20"/>
        </w:trPr>
        <w:tc>
          <w:tcPr>
            <w:tcW w:w="4770" w:type="dxa"/>
            <w:tcBorders>
              <w:left w:val="nil"/>
              <w:right w:val="nil"/>
            </w:tcBorders>
            <w:vAlign w:val="bottom"/>
          </w:tcPr>
          <w:p w14:paraId="05B84B20" w14:textId="77777777" w:rsidR="006B1A8E" w:rsidRPr="00761B80" w:rsidRDefault="006B1A8E" w:rsidP="001B382C">
            <w:pPr>
              <w:pStyle w:val="Texto"/>
              <w:jc w:val="left"/>
            </w:pPr>
          </w:p>
        </w:tc>
        <w:tc>
          <w:tcPr>
            <w:tcW w:w="1260" w:type="dxa"/>
            <w:tcBorders>
              <w:left w:val="nil"/>
              <w:bottom w:val="single" w:sz="6" w:space="0" w:color="auto"/>
              <w:right w:val="nil"/>
            </w:tcBorders>
            <w:vAlign w:val="bottom"/>
          </w:tcPr>
          <w:p w14:paraId="0A26CAB1" w14:textId="77777777" w:rsidR="006B1A8E" w:rsidRPr="005733EB" w:rsidRDefault="006B1A8E" w:rsidP="001B382C">
            <w:pPr>
              <w:pStyle w:val="Texto"/>
              <w:jc w:val="center"/>
              <w:rPr>
                <w:b/>
                <w:bCs/>
              </w:rPr>
            </w:pPr>
            <w:r w:rsidRPr="005733EB">
              <w:rPr>
                <w:b/>
                <w:bCs/>
              </w:rPr>
              <w:t>6 meses</w:t>
            </w:r>
          </w:p>
        </w:tc>
        <w:tc>
          <w:tcPr>
            <w:tcW w:w="126" w:type="dxa"/>
            <w:tcBorders>
              <w:left w:val="nil"/>
              <w:right w:val="nil"/>
            </w:tcBorders>
            <w:vAlign w:val="bottom"/>
          </w:tcPr>
          <w:p w14:paraId="0D3AA765" w14:textId="77777777" w:rsidR="006B1A8E" w:rsidRPr="005733EB" w:rsidRDefault="006B1A8E" w:rsidP="001B382C">
            <w:pPr>
              <w:pStyle w:val="Texto"/>
              <w:jc w:val="center"/>
              <w:rPr>
                <w:b/>
                <w:bCs/>
              </w:rPr>
            </w:pPr>
          </w:p>
        </w:tc>
        <w:tc>
          <w:tcPr>
            <w:tcW w:w="1224" w:type="dxa"/>
            <w:tcBorders>
              <w:left w:val="nil"/>
              <w:bottom w:val="single" w:sz="6" w:space="0" w:color="auto"/>
              <w:right w:val="nil"/>
            </w:tcBorders>
            <w:vAlign w:val="bottom"/>
          </w:tcPr>
          <w:p w14:paraId="1E347EEC" w14:textId="77777777" w:rsidR="006B1A8E" w:rsidRPr="005733EB" w:rsidRDefault="006B1A8E" w:rsidP="001B382C">
            <w:pPr>
              <w:pStyle w:val="Texto"/>
              <w:jc w:val="center"/>
              <w:rPr>
                <w:b/>
                <w:bCs/>
              </w:rPr>
            </w:pPr>
            <w:r w:rsidRPr="005733EB">
              <w:rPr>
                <w:b/>
                <w:bCs/>
              </w:rPr>
              <w:t>3 meses</w:t>
            </w:r>
          </w:p>
        </w:tc>
        <w:tc>
          <w:tcPr>
            <w:tcW w:w="144" w:type="dxa"/>
            <w:vAlign w:val="bottom"/>
          </w:tcPr>
          <w:p w14:paraId="5EF5E42C" w14:textId="77777777" w:rsidR="006B1A8E" w:rsidRPr="005733EB" w:rsidRDefault="006B1A8E" w:rsidP="001B382C">
            <w:pPr>
              <w:pStyle w:val="Texto"/>
              <w:rPr>
                <w:b/>
                <w:bCs/>
              </w:rPr>
            </w:pPr>
          </w:p>
        </w:tc>
        <w:tc>
          <w:tcPr>
            <w:tcW w:w="1206" w:type="dxa"/>
            <w:tcBorders>
              <w:top w:val="single" w:sz="6" w:space="0" w:color="auto"/>
              <w:bottom w:val="single" w:sz="6" w:space="0" w:color="auto"/>
            </w:tcBorders>
            <w:vAlign w:val="bottom"/>
          </w:tcPr>
          <w:p w14:paraId="1A3F4DEB" w14:textId="77777777" w:rsidR="006B1A8E" w:rsidRPr="005733EB" w:rsidRDefault="006B1A8E" w:rsidP="001B382C">
            <w:pPr>
              <w:pStyle w:val="Texto"/>
              <w:jc w:val="center"/>
              <w:rPr>
                <w:b/>
                <w:bCs/>
              </w:rPr>
            </w:pPr>
            <w:r w:rsidRPr="005733EB">
              <w:rPr>
                <w:b/>
                <w:bCs/>
              </w:rPr>
              <w:t>6 meses</w:t>
            </w:r>
          </w:p>
        </w:tc>
        <w:tc>
          <w:tcPr>
            <w:tcW w:w="90" w:type="dxa"/>
            <w:tcBorders>
              <w:top w:val="single" w:sz="6" w:space="0" w:color="auto"/>
            </w:tcBorders>
            <w:vAlign w:val="bottom"/>
          </w:tcPr>
          <w:p w14:paraId="099CF35C" w14:textId="77777777" w:rsidR="006B1A8E" w:rsidRPr="005733EB" w:rsidRDefault="006B1A8E" w:rsidP="001B382C">
            <w:pPr>
              <w:pStyle w:val="Texto"/>
              <w:jc w:val="center"/>
              <w:rPr>
                <w:b/>
                <w:bCs/>
              </w:rPr>
            </w:pPr>
          </w:p>
        </w:tc>
        <w:tc>
          <w:tcPr>
            <w:tcW w:w="1260" w:type="dxa"/>
            <w:tcBorders>
              <w:top w:val="single" w:sz="6" w:space="0" w:color="auto"/>
              <w:bottom w:val="single" w:sz="6" w:space="0" w:color="auto"/>
            </w:tcBorders>
            <w:vAlign w:val="bottom"/>
          </w:tcPr>
          <w:p w14:paraId="6530D2BB" w14:textId="77777777" w:rsidR="006B1A8E" w:rsidRPr="005733EB" w:rsidRDefault="006B1A8E" w:rsidP="001B382C">
            <w:pPr>
              <w:pStyle w:val="Texto"/>
              <w:jc w:val="center"/>
              <w:rPr>
                <w:b/>
                <w:bCs/>
              </w:rPr>
            </w:pPr>
            <w:r w:rsidRPr="005733EB">
              <w:rPr>
                <w:b/>
                <w:bCs/>
              </w:rPr>
              <w:t>3 meses</w:t>
            </w:r>
          </w:p>
        </w:tc>
      </w:tr>
      <w:tr w:rsidR="006B1A8E" w:rsidRPr="00E85461" w14:paraId="106AA12C" w14:textId="77777777" w:rsidTr="001B382C">
        <w:trPr>
          <w:trHeight w:val="20"/>
        </w:trPr>
        <w:tc>
          <w:tcPr>
            <w:tcW w:w="4770" w:type="dxa"/>
            <w:tcBorders>
              <w:left w:val="nil"/>
              <w:bottom w:val="nil"/>
              <w:right w:val="nil"/>
            </w:tcBorders>
            <w:vAlign w:val="bottom"/>
          </w:tcPr>
          <w:p w14:paraId="3ACF10D0" w14:textId="77777777" w:rsidR="006B1A8E" w:rsidRPr="00E85461" w:rsidRDefault="006B1A8E" w:rsidP="001B382C">
            <w:pPr>
              <w:pStyle w:val="Texto"/>
              <w:jc w:val="left"/>
            </w:pPr>
          </w:p>
        </w:tc>
        <w:tc>
          <w:tcPr>
            <w:tcW w:w="1260" w:type="dxa"/>
            <w:tcBorders>
              <w:left w:val="nil"/>
              <w:right w:val="nil"/>
            </w:tcBorders>
            <w:vAlign w:val="bottom"/>
          </w:tcPr>
          <w:p w14:paraId="34C4C73E" w14:textId="77777777" w:rsidR="006B1A8E" w:rsidRPr="00E85461" w:rsidRDefault="006B1A8E" w:rsidP="001B382C">
            <w:pPr>
              <w:pStyle w:val="Texto"/>
              <w:jc w:val="center"/>
            </w:pPr>
            <w:r w:rsidRPr="00E85461">
              <w:t>(junio - noviembre)</w:t>
            </w:r>
          </w:p>
        </w:tc>
        <w:tc>
          <w:tcPr>
            <w:tcW w:w="126" w:type="dxa"/>
            <w:tcBorders>
              <w:left w:val="nil"/>
              <w:right w:val="nil"/>
            </w:tcBorders>
            <w:vAlign w:val="bottom"/>
          </w:tcPr>
          <w:p w14:paraId="7C1C5A87" w14:textId="77777777" w:rsidR="006B1A8E" w:rsidRPr="00E85461" w:rsidRDefault="006B1A8E" w:rsidP="001B382C">
            <w:pPr>
              <w:pStyle w:val="Texto"/>
              <w:jc w:val="center"/>
            </w:pPr>
          </w:p>
        </w:tc>
        <w:tc>
          <w:tcPr>
            <w:tcW w:w="1224" w:type="dxa"/>
            <w:tcBorders>
              <w:left w:val="nil"/>
              <w:right w:val="nil"/>
            </w:tcBorders>
            <w:vAlign w:val="bottom"/>
          </w:tcPr>
          <w:p w14:paraId="66C9F868" w14:textId="1D97FAE8" w:rsidR="006B1A8E" w:rsidRPr="00E85461" w:rsidRDefault="00E85461" w:rsidP="001B382C">
            <w:pPr>
              <w:pStyle w:val="Texto"/>
              <w:jc w:val="center"/>
            </w:pPr>
            <w:r w:rsidRPr="00E85461">
              <w:t>(septiembre - noviembre)</w:t>
            </w:r>
          </w:p>
        </w:tc>
        <w:tc>
          <w:tcPr>
            <w:tcW w:w="144" w:type="dxa"/>
            <w:vAlign w:val="bottom"/>
          </w:tcPr>
          <w:p w14:paraId="6D4BA849" w14:textId="77777777" w:rsidR="006B1A8E" w:rsidRPr="00E85461" w:rsidRDefault="006B1A8E" w:rsidP="001B382C">
            <w:pPr>
              <w:pStyle w:val="Texto"/>
              <w:jc w:val="center"/>
            </w:pPr>
          </w:p>
        </w:tc>
        <w:tc>
          <w:tcPr>
            <w:tcW w:w="1206" w:type="dxa"/>
            <w:vAlign w:val="bottom"/>
          </w:tcPr>
          <w:p w14:paraId="0A83F80D" w14:textId="77777777" w:rsidR="006B1A8E" w:rsidRPr="00E85461" w:rsidRDefault="006B1A8E" w:rsidP="001B382C">
            <w:pPr>
              <w:pStyle w:val="Texto"/>
              <w:jc w:val="center"/>
            </w:pPr>
            <w:r w:rsidRPr="00E85461">
              <w:t>(junio - noviembre)</w:t>
            </w:r>
          </w:p>
        </w:tc>
        <w:tc>
          <w:tcPr>
            <w:tcW w:w="90" w:type="dxa"/>
            <w:vAlign w:val="bottom"/>
          </w:tcPr>
          <w:p w14:paraId="03CFC432" w14:textId="77777777" w:rsidR="006B1A8E" w:rsidRPr="00E85461" w:rsidRDefault="006B1A8E" w:rsidP="001B382C">
            <w:pPr>
              <w:pStyle w:val="Texto"/>
              <w:jc w:val="center"/>
            </w:pPr>
          </w:p>
        </w:tc>
        <w:tc>
          <w:tcPr>
            <w:tcW w:w="1260" w:type="dxa"/>
            <w:tcBorders>
              <w:top w:val="single" w:sz="6" w:space="0" w:color="auto"/>
            </w:tcBorders>
            <w:vAlign w:val="bottom"/>
          </w:tcPr>
          <w:p w14:paraId="54A671DA" w14:textId="776EB1ED" w:rsidR="006B1A8E" w:rsidRPr="00E85461" w:rsidRDefault="00E85461" w:rsidP="001B382C">
            <w:pPr>
              <w:pStyle w:val="Texto"/>
              <w:jc w:val="center"/>
            </w:pPr>
            <w:r w:rsidRPr="00E85461">
              <w:t>(septiembre - noviembre)</w:t>
            </w:r>
          </w:p>
        </w:tc>
      </w:tr>
      <w:tr w:rsidR="006B1A8E" w:rsidRPr="00E85461" w14:paraId="00B5BD00" w14:textId="77777777" w:rsidTr="001B382C">
        <w:trPr>
          <w:trHeight w:val="20"/>
        </w:trPr>
        <w:tc>
          <w:tcPr>
            <w:tcW w:w="4770" w:type="dxa"/>
            <w:tcBorders>
              <w:left w:val="nil"/>
              <w:bottom w:val="nil"/>
              <w:right w:val="nil"/>
            </w:tcBorders>
            <w:vAlign w:val="bottom"/>
          </w:tcPr>
          <w:p w14:paraId="65B5DAD1" w14:textId="77777777" w:rsidR="006B1A8E" w:rsidRPr="00E85461" w:rsidRDefault="006B1A8E" w:rsidP="001B382C">
            <w:pPr>
              <w:pStyle w:val="Texto"/>
              <w:jc w:val="left"/>
              <w:rPr>
                <w:sz w:val="18"/>
                <w:szCs w:val="18"/>
              </w:rPr>
            </w:pPr>
          </w:p>
        </w:tc>
        <w:tc>
          <w:tcPr>
            <w:tcW w:w="1260" w:type="dxa"/>
            <w:tcBorders>
              <w:left w:val="nil"/>
              <w:right w:val="nil"/>
            </w:tcBorders>
            <w:vAlign w:val="bottom"/>
          </w:tcPr>
          <w:p w14:paraId="0C9868DC" w14:textId="77777777" w:rsidR="006B1A8E" w:rsidRPr="00E85461" w:rsidRDefault="006B1A8E" w:rsidP="001B382C">
            <w:pPr>
              <w:pStyle w:val="Texto"/>
              <w:tabs>
                <w:tab w:val="decimal" w:pos="1113"/>
              </w:tabs>
              <w:rPr>
                <w:sz w:val="18"/>
                <w:szCs w:val="18"/>
              </w:rPr>
            </w:pPr>
          </w:p>
        </w:tc>
        <w:tc>
          <w:tcPr>
            <w:tcW w:w="126" w:type="dxa"/>
            <w:tcBorders>
              <w:left w:val="nil"/>
              <w:right w:val="nil"/>
            </w:tcBorders>
            <w:vAlign w:val="bottom"/>
          </w:tcPr>
          <w:p w14:paraId="4DFB66BC" w14:textId="77777777" w:rsidR="006B1A8E" w:rsidRPr="00E85461" w:rsidRDefault="006B1A8E" w:rsidP="001B382C">
            <w:pPr>
              <w:pStyle w:val="Texto"/>
              <w:tabs>
                <w:tab w:val="decimal" w:pos="1113"/>
              </w:tabs>
              <w:rPr>
                <w:sz w:val="18"/>
                <w:szCs w:val="18"/>
              </w:rPr>
            </w:pPr>
          </w:p>
        </w:tc>
        <w:tc>
          <w:tcPr>
            <w:tcW w:w="1224" w:type="dxa"/>
            <w:tcBorders>
              <w:left w:val="nil"/>
              <w:right w:val="nil"/>
            </w:tcBorders>
            <w:vAlign w:val="bottom"/>
          </w:tcPr>
          <w:p w14:paraId="40A11795" w14:textId="77777777" w:rsidR="006B1A8E" w:rsidRPr="00E85461" w:rsidRDefault="006B1A8E" w:rsidP="001B382C">
            <w:pPr>
              <w:pStyle w:val="Texto"/>
              <w:tabs>
                <w:tab w:val="decimal" w:pos="1113"/>
              </w:tabs>
              <w:rPr>
                <w:sz w:val="18"/>
                <w:szCs w:val="18"/>
              </w:rPr>
            </w:pPr>
          </w:p>
        </w:tc>
        <w:tc>
          <w:tcPr>
            <w:tcW w:w="144" w:type="dxa"/>
            <w:vAlign w:val="bottom"/>
          </w:tcPr>
          <w:p w14:paraId="7F128E6F" w14:textId="77777777" w:rsidR="006B1A8E" w:rsidRPr="00E85461" w:rsidRDefault="006B1A8E" w:rsidP="001B382C">
            <w:pPr>
              <w:pStyle w:val="Texto"/>
              <w:tabs>
                <w:tab w:val="decimal" w:pos="1113"/>
              </w:tabs>
              <w:rPr>
                <w:sz w:val="18"/>
                <w:szCs w:val="18"/>
              </w:rPr>
            </w:pPr>
          </w:p>
        </w:tc>
        <w:tc>
          <w:tcPr>
            <w:tcW w:w="1206" w:type="dxa"/>
            <w:vAlign w:val="bottom"/>
          </w:tcPr>
          <w:p w14:paraId="05EF3A54" w14:textId="77777777" w:rsidR="006B1A8E" w:rsidRPr="00E85461" w:rsidRDefault="006B1A8E" w:rsidP="001B382C">
            <w:pPr>
              <w:pStyle w:val="Texto"/>
              <w:tabs>
                <w:tab w:val="decimal" w:pos="1113"/>
              </w:tabs>
              <w:jc w:val="left"/>
              <w:rPr>
                <w:sz w:val="18"/>
                <w:szCs w:val="18"/>
              </w:rPr>
            </w:pPr>
          </w:p>
        </w:tc>
        <w:tc>
          <w:tcPr>
            <w:tcW w:w="90" w:type="dxa"/>
            <w:vAlign w:val="bottom"/>
          </w:tcPr>
          <w:p w14:paraId="459D61B0" w14:textId="77777777" w:rsidR="006B1A8E" w:rsidRPr="00E85461" w:rsidRDefault="006B1A8E" w:rsidP="001B382C">
            <w:pPr>
              <w:pStyle w:val="Texto"/>
              <w:tabs>
                <w:tab w:val="decimal" w:pos="1113"/>
              </w:tabs>
              <w:jc w:val="left"/>
              <w:rPr>
                <w:sz w:val="18"/>
                <w:szCs w:val="18"/>
              </w:rPr>
            </w:pPr>
          </w:p>
        </w:tc>
        <w:tc>
          <w:tcPr>
            <w:tcW w:w="1260" w:type="dxa"/>
            <w:vAlign w:val="bottom"/>
          </w:tcPr>
          <w:p w14:paraId="41B9671E" w14:textId="77777777" w:rsidR="006B1A8E" w:rsidRPr="00E85461" w:rsidRDefault="006B1A8E" w:rsidP="001B382C">
            <w:pPr>
              <w:pStyle w:val="Texto"/>
              <w:tabs>
                <w:tab w:val="decimal" w:pos="1113"/>
              </w:tabs>
              <w:jc w:val="left"/>
              <w:rPr>
                <w:sz w:val="18"/>
                <w:szCs w:val="18"/>
              </w:rPr>
            </w:pPr>
          </w:p>
        </w:tc>
      </w:tr>
      <w:tr w:rsidR="006E1C1B" w:rsidRPr="00761B80" w14:paraId="57769E4E" w14:textId="77777777" w:rsidTr="00E85461">
        <w:trPr>
          <w:trHeight w:val="20"/>
        </w:trPr>
        <w:tc>
          <w:tcPr>
            <w:tcW w:w="4770" w:type="dxa"/>
            <w:tcBorders>
              <w:left w:val="nil"/>
              <w:bottom w:val="nil"/>
              <w:right w:val="nil"/>
            </w:tcBorders>
            <w:vAlign w:val="bottom"/>
          </w:tcPr>
          <w:p w14:paraId="0F4730B9" w14:textId="57BA6754" w:rsidR="006E1C1B" w:rsidRPr="00761B80" w:rsidRDefault="006E1C1B" w:rsidP="006E1C1B">
            <w:pPr>
              <w:pStyle w:val="Texto"/>
              <w:jc w:val="left"/>
            </w:pPr>
            <w:r w:rsidRPr="00E85461">
              <w:t>Cargo por impuesto a las ganancias diferido</w:t>
            </w:r>
          </w:p>
        </w:tc>
        <w:tc>
          <w:tcPr>
            <w:tcW w:w="1260" w:type="dxa"/>
            <w:tcBorders>
              <w:left w:val="nil"/>
              <w:right w:val="nil"/>
            </w:tcBorders>
            <w:vAlign w:val="bottom"/>
          </w:tcPr>
          <w:p w14:paraId="3924EDB1" w14:textId="0A1DD195" w:rsidR="006E1C1B" w:rsidRPr="00761B80" w:rsidRDefault="00D21755" w:rsidP="006E1C1B">
            <w:pPr>
              <w:pStyle w:val="Texto"/>
              <w:tabs>
                <w:tab w:val="decimal" w:pos="1113"/>
              </w:tabs>
            </w:pPr>
            <w:r>
              <w:t>(1.438.449)</w:t>
            </w:r>
          </w:p>
        </w:tc>
        <w:tc>
          <w:tcPr>
            <w:tcW w:w="126" w:type="dxa"/>
            <w:tcBorders>
              <w:left w:val="nil"/>
              <w:right w:val="nil"/>
            </w:tcBorders>
            <w:vAlign w:val="bottom"/>
          </w:tcPr>
          <w:p w14:paraId="58BF79E3" w14:textId="77777777" w:rsidR="006E1C1B" w:rsidRPr="00761B80" w:rsidRDefault="006E1C1B" w:rsidP="006E1C1B">
            <w:pPr>
              <w:pStyle w:val="Texto"/>
              <w:tabs>
                <w:tab w:val="decimal" w:pos="1113"/>
              </w:tabs>
            </w:pPr>
          </w:p>
        </w:tc>
        <w:tc>
          <w:tcPr>
            <w:tcW w:w="1224" w:type="dxa"/>
            <w:tcBorders>
              <w:left w:val="nil"/>
              <w:right w:val="nil"/>
            </w:tcBorders>
            <w:vAlign w:val="bottom"/>
          </w:tcPr>
          <w:p w14:paraId="44B3EA75" w14:textId="34FDF6DA" w:rsidR="006E1C1B" w:rsidRPr="00761B80" w:rsidRDefault="00D21755" w:rsidP="006E1C1B">
            <w:pPr>
              <w:pStyle w:val="Texto"/>
              <w:tabs>
                <w:tab w:val="decimal" w:pos="1113"/>
              </w:tabs>
            </w:pPr>
            <w:r>
              <w:t>(939.913)</w:t>
            </w:r>
          </w:p>
        </w:tc>
        <w:tc>
          <w:tcPr>
            <w:tcW w:w="144" w:type="dxa"/>
            <w:vAlign w:val="bottom"/>
          </w:tcPr>
          <w:p w14:paraId="4536610C" w14:textId="77777777" w:rsidR="006E1C1B" w:rsidRPr="00761B80" w:rsidRDefault="006E1C1B" w:rsidP="006E1C1B">
            <w:pPr>
              <w:pStyle w:val="Texto"/>
              <w:tabs>
                <w:tab w:val="decimal" w:pos="1113"/>
              </w:tabs>
            </w:pPr>
          </w:p>
        </w:tc>
        <w:tc>
          <w:tcPr>
            <w:tcW w:w="1206" w:type="dxa"/>
            <w:vAlign w:val="bottom"/>
          </w:tcPr>
          <w:p w14:paraId="5235DB55" w14:textId="113F94CD" w:rsidR="006E1C1B" w:rsidRPr="00761B80" w:rsidRDefault="006E1C1B" w:rsidP="00A76D9D">
            <w:pPr>
              <w:pStyle w:val="Texto"/>
              <w:tabs>
                <w:tab w:val="decimal" w:pos="1044"/>
              </w:tabs>
              <w:jc w:val="left"/>
            </w:pPr>
            <w:r w:rsidRPr="006E1C1B">
              <w:t>(912.351)</w:t>
            </w:r>
          </w:p>
        </w:tc>
        <w:tc>
          <w:tcPr>
            <w:tcW w:w="90" w:type="dxa"/>
            <w:vAlign w:val="bottom"/>
          </w:tcPr>
          <w:p w14:paraId="772C1AC6" w14:textId="77777777" w:rsidR="006E1C1B" w:rsidRPr="00761B80" w:rsidRDefault="006E1C1B" w:rsidP="00A76D9D">
            <w:pPr>
              <w:pStyle w:val="Texto"/>
              <w:tabs>
                <w:tab w:val="decimal" w:pos="1044"/>
              </w:tabs>
              <w:jc w:val="left"/>
            </w:pPr>
          </w:p>
        </w:tc>
        <w:tc>
          <w:tcPr>
            <w:tcW w:w="1260" w:type="dxa"/>
            <w:vAlign w:val="bottom"/>
          </w:tcPr>
          <w:p w14:paraId="720C2865" w14:textId="75AFED09" w:rsidR="006E1C1B" w:rsidRPr="00761B80" w:rsidRDefault="006E1C1B" w:rsidP="00A76D9D">
            <w:pPr>
              <w:pStyle w:val="Texto"/>
              <w:tabs>
                <w:tab w:val="decimal" w:pos="1044"/>
              </w:tabs>
              <w:jc w:val="left"/>
            </w:pPr>
            <w:r w:rsidRPr="006E1C1B">
              <w:t>(1.013.559)</w:t>
            </w:r>
          </w:p>
        </w:tc>
      </w:tr>
      <w:tr w:rsidR="006E1C1B" w:rsidRPr="00761B80" w14:paraId="6CB91ADF" w14:textId="77777777" w:rsidTr="00E85461">
        <w:trPr>
          <w:trHeight w:val="20"/>
        </w:trPr>
        <w:tc>
          <w:tcPr>
            <w:tcW w:w="4770" w:type="dxa"/>
            <w:tcBorders>
              <w:left w:val="nil"/>
              <w:bottom w:val="nil"/>
              <w:right w:val="nil"/>
            </w:tcBorders>
            <w:vAlign w:val="bottom"/>
          </w:tcPr>
          <w:p w14:paraId="05CC72EF" w14:textId="688CCD91" w:rsidR="006E1C1B" w:rsidRPr="009C156E" w:rsidRDefault="006E1C1B" w:rsidP="006E1C1B">
            <w:pPr>
              <w:pStyle w:val="Texto"/>
              <w:jc w:val="left"/>
            </w:pPr>
            <w:r w:rsidRPr="002F0E8D">
              <w:t>Provisión por impuesto a las ganancias</w:t>
            </w:r>
          </w:p>
        </w:tc>
        <w:tc>
          <w:tcPr>
            <w:tcW w:w="1260" w:type="dxa"/>
            <w:tcBorders>
              <w:left w:val="nil"/>
              <w:right w:val="nil"/>
            </w:tcBorders>
            <w:vAlign w:val="bottom"/>
          </w:tcPr>
          <w:p w14:paraId="0F61E563" w14:textId="57525C16" w:rsidR="006E1C1B" w:rsidRPr="00761B80" w:rsidRDefault="00D21755" w:rsidP="006E1C1B">
            <w:pPr>
              <w:pStyle w:val="Texto"/>
              <w:tabs>
                <w:tab w:val="decimal" w:pos="1113"/>
              </w:tabs>
            </w:pPr>
            <w:r>
              <w:t>(2.088.572</w:t>
            </w:r>
            <w:r w:rsidR="00F024EB">
              <w:t>)</w:t>
            </w:r>
          </w:p>
        </w:tc>
        <w:tc>
          <w:tcPr>
            <w:tcW w:w="126" w:type="dxa"/>
            <w:tcBorders>
              <w:left w:val="nil"/>
              <w:right w:val="nil"/>
            </w:tcBorders>
            <w:vAlign w:val="bottom"/>
          </w:tcPr>
          <w:p w14:paraId="39A9C109" w14:textId="77777777" w:rsidR="006E1C1B" w:rsidRPr="00761B80" w:rsidRDefault="006E1C1B" w:rsidP="006E1C1B">
            <w:pPr>
              <w:pStyle w:val="Texto"/>
              <w:tabs>
                <w:tab w:val="decimal" w:pos="1113"/>
              </w:tabs>
            </w:pPr>
          </w:p>
        </w:tc>
        <w:tc>
          <w:tcPr>
            <w:tcW w:w="1224" w:type="dxa"/>
            <w:tcBorders>
              <w:left w:val="nil"/>
              <w:right w:val="nil"/>
            </w:tcBorders>
            <w:vAlign w:val="bottom"/>
          </w:tcPr>
          <w:p w14:paraId="405F4758" w14:textId="0934FDFE" w:rsidR="006E1C1B" w:rsidRPr="00761B80" w:rsidRDefault="00D21755" w:rsidP="006E1C1B">
            <w:pPr>
              <w:pStyle w:val="Texto"/>
              <w:tabs>
                <w:tab w:val="decimal" w:pos="1113"/>
              </w:tabs>
            </w:pPr>
            <w:r>
              <w:t>(1.</w:t>
            </w:r>
            <w:r w:rsidR="00F013D0">
              <w:t>670.741</w:t>
            </w:r>
            <w:r>
              <w:t>)</w:t>
            </w:r>
          </w:p>
        </w:tc>
        <w:tc>
          <w:tcPr>
            <w:tcW w:w="144" w:type="dxa"/>
            <w:vAlign w:val="bottom"/>
          </w:tcPr>
          <w:p w14:paraId="2240C2FA" w14:textId="77777777" w:rsidR="006E1C1B" w:rsidRPr="00761B80" w:rsidRDefault="006E1C1B" w:rsidP="006E1C1B">
            <w:pPr>
              <w:pStyle w:val="Texto"/>
              <w:tabs>
                <w:tab w:val="decimal" w:pos="1113"/>
              </w:tabs>
            </w:pPr>
          </w:p>
        </w:tc>
        <w:tc>
          <w:tcPr>
            <w:tcW w:w="1206" w:type="dxa"/>
            <w:vAlign w:val="bottom"/>
          </w:tcPr>
          <w:p w14:paraId="2984B9A7" w14:textId="4F3C45D4" w:rsidR="006E1C1B" w:rsidRPr="00761B80" w:rsidRDefault="006E1C1B" w:rsidP="00A76D9D">
            <w:pPr>
              <w:pStyle w:val="Texto"/>
              <w:tabs>
                <w:tab w:val="decimal" w:pos="1044"/>
              </w:tabs>
              <w:jc w:val="left"/>
            </w:pPr>
            <w:r w:rsidRPr="006E1C1B">
              <w:t>(1.670.979)</w:t>
            </w:r>
          </w:p>
        </w:tc>
        <w:tc>
          <w:tcPr>
            <w:tcW w:w="90" w:type="dxa"/>
            <w:vAlign w:val="bottom"/>
          </w:tcPr>
          <w:p w14:paraId="63D3046C" w14:textId="77777777" w:rsidR="006E1C1B" w:rsidRPr="00761B80" w:rsidRDefault="006E1C1B" w:rsidP="00A76D9D">
            <w:pPr>
              <w:pStyle w:val="Texto"/>
              <w:tabs>
                <w:tab w:val="decimal" w:pos="1044"/>
              </w:tabs>
              <w:jc w:val="left"/>
            </w:pPr>
          </w:p>
        </w:tc>
        <w:tc>
          <w:tcPr>
            <w:tcW w:w="1260" w:type="dxa"/>
            <w:vAlign w:val="bottom"/>
          </w:tcPr>
          <w:p w14:paraId="315D8B63" w14:textId="79255639" w:rsidR="006E1C1B" w:rsidRPr="00761B80" w:rsidRDefault="006E1C1B" w:rsidP="00A76D9D">
            <w:pPr>
              <w:pStyle w:val="Texto"/>
              <w:tabs>
                <w:tab w:val="decimal" w:pos="1044"/>
              </w:tabs>
              <w:jc w:val="left"/>
            </w:pPr>
            <w:r w:rsidRPr="006E1C1B">
              <w:t>(491.157)</w:t>
            </w:r>
          </w:p>
        </w:tc>
      </w:tr>
      <w:tr w:rsidR="006E1C1B" w:rsidRPr="00761B80" w14:paraId="77ECE02B" w14:textId="77777777" w:rsidTr="00E85461">
        <w:trPr>
          <w:trHeight w:val="20"/>
        </w:trPr>
        <w:tc>
          <w:tcPr>
            <w:tcW w:w="4770" w:type="dxa"/>
            <w:tcBorders>
              <w:left w:val="nil"/>
              <w:bottom w:val="nil"/>
              <w:right w:val="nil"/>
            </w:tcBorders>
            <w:vAlign w:val="bottom"/>
          </w:tcPr>
          <w:p w14:paraId="1448C8E9" w14:textId="7908114E" w:rsidR="006E1C1B" w:rsidRPr="009C156E" w:rsidRDefault="006E1C1B" w:rsidP="006E1C1B">
            <w:pPr>
              <w:pStyle w:val="Texto"/>
              <w:jc w:val="left"/>
            </w:pPr>
            <w:r w:rsidRPr="002F0E8D">
              <w:t>Diferencia entre la estimación de la provisión para el</w:t>
            </w:r>
            <w:r w:rsidRPr="0091645C">
              <w:t xml:space="preserve"> impuesto a las ganancias</w:t>
            </w:r>
            <w:r w:rsidRPr="002F0E8D">
              <w:t xml:space="preserve"> y la declaración jurada del ejercicio anterior</w:t>
            </w:r>
          </w:p>
        </w:tc>
        <w:tc>
          <w:tcPr>
            <w:tcW w:w="1260" w:type="dxa"/>
            <w:tcBorders>
              <w:left w:val="nil"/>
              <w:right w:val="nil"/>
            </w:tcBorders>
            <w:vAlign w:val="bottom"/>
          </w:tcPr>
          <w:p w14:paraId="47505BB3" w14:textId="08EE80B7" w:rsidR="006E1C1B" w:rsidRPr="00761B80" w:rsidRDefault="00D21755" w:rsidP="006E1C1B">
            <w:pPr>
              <w:pStyle w:val="Texto"/>
              <w:tabs>
                <w:tab w:val="decimal" w:pos="1113"/>
              </w:tabs>
            </w:pPr>
            <w:r>
              <w:t>(132.920)</w:t>
            </w:r>
          </w:p>
        </w:tc>
        <w:tc>
          <w:tcPr>
            <w:tcW w:w="126" w:type="dxa"/>
            <w:tcBorders>
              <w:left w:val="nil"/>
              <w:right w:val="nil"/>
            </w:tcBorders>
            <w:vAlign w:val="bottom"/>
          </w:tcPr>
          <w:p w14:paraId="70DABFAF" w14:textId="77777777" w:rsidR="006E1C1B" w:rsidRPr="00761B80" w:rsidRDefault="006E1C1B" w:rsidP="006E1C1B">
            <w:pPr>
              <w:pStyle w:val="Texto"/>
              <w:tabs>
                <w:tab w:val="decimal" w:pos="1113"/>
              </w:tabs>
            </w:pPr>
          </w:p>
        </w:tc>
        <w:tc>
          <w:tcPr>
            <w:tcW w:w="1224" w:type="dxa"/>
            <w:tcBorders>
              <w:left w:val="nil"/>
              <w:right w:val="nil"/>
            </w:tcBorders>
            <w:vAlign w:val="bottom"/>
          </w:tcPr>
          <w:p w14:paraId="12F89EBA" w14:textId="238AA65C" w:rsidR="006E1C1B" w:rsidRPr="00761B80" w:rsidRDefault="00D21755" w:rsidP="006E1C1B">
            <w:pPr>
              <w:pStyle w:val="Texto"/>
              <w:tabs>
                <w:tab w:val="decimal" w:pos="1113"/>
              </w:tabs>
            </w:pPr>
            <w:r>
              <w:t>(</w:t>
            </w:r>
            <w:r w:rsidR="00F013D0">
              <w:t>132.920</w:t>
            </w:r>
            <w:r>
              <w:t>)</w:t>
            </w:r>
          </w:p>
        </w:tc>
        <w:tc>
          <w:tcPr>
            <w:tcW w:w="144" w:type="dxa"/>
            <w:vAlign w:val="bottom"/>
          </w:tcPr>
          <w:p w14:paraId="66EE0CAD" w14:textId="77777777" w:rsidR="006E1C1B" w:rsidRPr="00761B80" w:rsidRDefault="006E1C1B" w:rsidP="006E1C1B">
            <w:pPr>
              <w:pStyle w:val="Texto"/>
              <w:tabs>
                <w:tab w:val="decimal" w:pos="1113"/>
              </w:tabs>
            </w:pPr>
          </w:p>
        </w:tc>
        <w:tc>
          <w:tcPr>
            <w:tcW w:w="1206" w:type="dxa"/>
            <w:vAlign w:val="bottom"/>
          </w:tcPr>
          <w:p w14:paraId="55693126" w14:textId="564FA92F" w:rsidR="006E1C1B" w:rsidRPr="00761B80" w:rsidRDefault="006E1C1B" w:rsidP="00A76D9D">
            <w:pPr>
              <w:pStyle w:val="Texto"/>
              <w:tabs>
                <w:tab w:val="decimal" w:pos="1044"/>
              </w:tabs>
              <w:jc w:val="left"/>
            </w:pPr>
            <w:r w:rsidRPr="006E1C1B">
              <w:t>(747.806)</w:t>
            </w:r>
          </w:p>
        </w:tc>
        <w:tc>
          <w:tcPr>
            <w:tcW w:w="90" w:type="dxa"/>
            <w:vAlign w:val="bottom"/>
          </w:tcPr>
          <w:p w14:paraId="3F8F52A6" w14:textId="77777777" w:rsidR="006E1C1B" w:rsidRPr="00761B80" w:rsidRDefault="006E1C1B" w:rsidP="00A76D9D">
            <w:pPr>
              <w:pStyle w:val="Texto"/>
              <w:tabs>
                <w:tab w:val="decimal" w:pos="1044"/>
              </w:tabs>
              <w:jc w:val="left"/>
            </w:pPr>
          </w:p>
        </w:tc>
        <w:tc>
          <w:tcPr>
            <w:tcW w:w="1260" w:type="dxa"/>
            <w:vAlign w:val="bottom"/>
          </w:tcPr>
          <w:p w14:paraId="78628DF5" w14:textId="2869AE89" w:rsidR="006E1C1B" w:rsidRPr="00761B80" w:rsidRDefault="006E1C1B" w:rsidP="00A76D9D">
            <w:pPr>
              <w:pStyle w:val="Texto"/>
              <w:tabs>
                <w:tab w:val="decimal" w:pos="1044"/>
              </w:tabs>
              <w:jc w:val="left"/>
            </w:pPr>
            <w:r w:rsidRPr="006E1C1B">
              <w:t>(747.806)</w:t>
            </w:r>
          </w:p>
        </w:tc>
      </w:tr>
      <w:tr w:rsidR="006E1C1B" w:rsidRPr="00761B80" w14:paraId="25C6FB5A" w14:textId="77777777" w:rsidTr="00E85461">
        <w:trPr>
          <w:trHeight w:val="20"/>
        </w:trPr>
        <w:tc>
          <w:tcPr>
            <w:tcW w:w="4770" w:type="dxa"/>
            <w:tcBorders>
              <w:left w:val="nil"/>
              <w:bottom w:val="nil"/>
              <w:right w:val="nil"/>
            </w:tcBorders>
          </w:tcPr>
          <w:p w14:paraId="3A1AC3C7" w14:textId="1F328CB5" w:rsidR="006E1C1B" w:rsidRPr="00E85461" w:rsidRDefault="006E1C1B" w:rsidP="006E1C1B">
            <w:pPr>
              <w:pStyle w:val="Texto"/>
              <w:jc w:val="left"/>
              <w:rPr>
                <w:b/>
                <w:bCs/>
              </w:rPr>
            </w:pPr>
            <w:r w:rsidRPr="00E85461">
              <w:rPr>
                <w:b/>
                <w:bCs/>
              </w:rPr>
              <w:t>Impuesto a las ganancias de</w:t>
            </w:r>
            <w:r w:rsidR="00A365E0">
              <w:rPr>
                <w:b/>
                <w:bCs/>
              </w:rPr>
              <w:t>l</w:t>
            </w:r>
            <w:r w:rsidRPr="00E85461">
              <w:rPr>
                <w:b/>
                <w:bCs/>
              </w:rPr>
              <w:t xml:space="preserve"> período </w:t>
            </w:r>
          </w:p>
        </w:tc>
        <w:tc>
          <w:tcPr>
            <w:tcW w:w="1260" w:type="dxa"/>
            <w:tcBorders>
              <w:top w:val="single" w:sz="6" w:space="0" w:color="auto"/>
              <w:left w:val="nil"/>
              <w:bottom w:val="double" w:sz="6" w:space="0" w:color="auto"/>
              <w:right w:val="nil"/>
            </w:tcBorders>
            <w:vAlign w:val="bottom"/>
          </w:tcPr>
          <w:p w14:paraId="2FD587DB" w14:textId="046F13B3" w:rsidR="006E1C1B" w:rsidRPr="00F048B7" w:rsidRDefault="00D21755" w:rsidP="006E1C1B">
            <w:pPr>
              <w:pStyle w:val="Texto"/>
              <w:tabs>
                <w:tab w:val="decimal" w:pos="1113"/>
              </w:tabs>
              <w:rPr>
                <w:b/>
                <w:bCs/>
              </w:rPr>
            </w:pPr>
            <w:r>
              <w:rPr>
                <w:b/>
                <w:bCs/>
              </w:rPr>
              <w:t>(3.659.941)</w:t>
            </w:r>
          </w:p>
        </w:tc>
        <w:tc>
          <w:tcPr>
            <w:tcW w:w="126" w:type="dxa"/>
            <w:tcBorders>
              <w:left w:val="nil"/>
              <w:right w:val="nil"/>
            </w:tcBorders>
            <w:vAlign w:val="bottom"/>
          </w:tcPr>
          <w:p w14:paraId="2DC998E1" w14:textId="77777777" w:rsidR="006E1C1B" w:rsidRPr="00F048B7" w:rsidRDefault="006E1C1B" w:rsidP="006E1C1B">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29FAABAF" w14:textId="34536004" w:rsidR="006E1C1B" w:rsidRPr="00F048B7" w:rsidRDefault="00D21755" w:rsidP="006E1C1B">
            <w:pPr>
              <w:pStyle w:val="Texto"/>
              <w:tabs>
                <w:tab w:val="decimal" w:pos="1113"/>
              </w:tabs>
              <w:rPr>
                <w:b/>
                <w:bCs/>
              </w:rPr>
            </w:pPr>
            <w:r>
              <w:rPr>
                <w:b/>
                <w:bCs/>
              </w:rPr>
              <w:t>(2.743.574)</w:t>
            </w:r>
          </w:p>
        </w:tc>
        <w:tc>
          <w:tcPr>
            <w:tcW w:w="144" w:type="dxa"/>
            <w:vAlign w:val="bottom"/>
          </w:tcPr>
          <w:p w14:paraId="1099180B" w14:textId="77777777" w:rsidR="006E1C1B" w:rsidRPr="00F048B7" w:rsidRDefault="006E1C1B" w:rsidP="006E1C1B">
            <w:pPr>
              <w:pStyle w:val="Texto"/>
              <w:tabs>
                <w:tab w:val="decimal" w:pos="1113"/>
              </w:tabs>
              <w:rPr>
                <w:b/>
                <w:bCs/>
              </w:rPr>
            </w:pPr>
          </w:p>
        </w:tc>
        <w:tc>
          <w:tcPr>
            <w:tcW w:w="1206" w:type="dxa"/>
            <w:tcBorders>
              <w:top w:val="single" w:sz="6" w:space="0" w:color="auto"/>
              <w:bottom w:val="double" w:sz="6" w:space="0" w:color="auto"/>
            </w:tcBorders>
            <w:vAlign w:val="bottom"/>
          </w:tcPr>
          <w:p w14:paraId="5C3C0BB3" w14:textId="44497EDC" w:rsidR="006E1C1B" w:rsidRPr="006E1C1B" w:rsidRDefault="006E1C1B" w:rsidP="00A76D9D">
            <w:pPr>
              <w:pStyle w:val="Texto"/>
              <w:tabs>
                <w:tab w:val="decimal" w:pos="1044"/>
              </w:tabs>
              <w:jc w:val="left"/>
              <w:rPr>
                <w:b/>
                <w:bCs/>
              </w:rPr>
            </w:pPr>
            <w:r w:rsidRPr="006E1C1B">
              <w:rPr>
                <w:b/>
                <w:bCs/>
              </w:rPr>
              <w:t>(3.331.13</w:t>
            </w:r>
            <w:r w:rsidR="009235F2">
              <w:rPr>
                <w:b/>
                <w:bCs/>
              </w:rPr>
              <w:t>6</w:t>
            </w:r>
            <w:r w:rsidRPr="006E1C1B">
              <w:rPr>
                <w:b/>
                <w:bCs/>
              </w:rPr>
              <w:t>)</w:t>
            </w:r>
          </w:p>
        </w:tc>
        <w:tc>
          <w:tcPr>
            <w:tcW w:w="90" w:type="dxa"/>
            <w:vAlign w:val="bottom"/>
          </w:tcPr>
          <w:p w14:paraId="0699CA97" w14:textId="77777777" w:rsidR="006E1C1B" w:rsidRPr="006E1C1B" w:rsidRDefault="006E1C1B" w:rsidP="00A76D9D">
            <w:pPr>
              <w:pStyle w:val="Texto"/>
              <w:tabs>
                <w:tab w:val="decimal" w:pos="1044"/>
              </w:tabs>
              <w:jc w:val="left"/>
              <w:rPr>
                <w:b/>
                <w:bCs/>
              </w:rPr>
            </w:pPr>
          </w:p>
        </w:tc>
        <w:tc>
          <w:tcPr>
            <w:tcW w:w="1260" w:type="dxa"/>
            <w:tcBorders>
              <w:top w:val="single" w:sz="6" w:space="0" w:color="auto"/>
              <w:bottom w:val="double" w:sz="6" w:space="0" w:color="auto"/>
            </w:tcBorders>
            <w:vAlign w:val="bottom"/>
          </w:tcPr>
          <w:p w14:paraId="54FDC04C" w14:textId="795991E9" w:rsidR="006E1C1B" w:rsidRPr="006E1C1B" w:rsidRDefault="006E1C1B" w:rsidP="00A76D9D">
            <w:pPr>
              <w:pStyle w:val="Texto"/>
              <w:tabs>
                <w:tab w:val="decimal" w:pos="1044"/>
              </w:tabs>
              <w:jc w:val="left"/>
              <w:rPr>
                <w:b/>
                <w:bCs/>
              </w:rPr>
            </w:pPr>
            <w:r w:rsidRPr="006E1C1B">
              <w:rPr>
                <w:b/>
                <w:bCs/>
              </w:rPr>
              <w:t>(2.252.522)</w:t>
            </w:r>
          </w:p>
        </w:tc>
      </w:tr>
    </w:tbl>
    <w:p w14:paraId="5167E0F4" w14:textId="77777777" w:rsidR="006E1C1B" w:rsidRDefault="006E1C1B"/>
    <w:p w14:paraId="58129920" w14:textId="77777777" w:rsidR="000D221C" w:rsidRPr="00761B80" w:rsidRDefault="000D221C" w:rsidP="000D221C">
      <w:pPr>
        <w:pStyle w:val="Texto"/>
        <w:rPr>
          <w:b/>
        </w:rPr>
      </w:pPr>
      <w:r w:rsidRPr="00761B80">
        <w:rPr>
          <w:b/>
        </w:rPr>
        <w:t>Impuesto a las ganancias diferido</w:t>
      </w:r>
    </w:p>
    <w:p w14:paraId="5C89372A" w14:textId="77777777" w:rsidR="000D221C" w:rsidRPr="00AE4865" w:rsidRDefault="000D221C" w:rsidP="000D221C">
      <w:pPr>
        <w:pStyle w:val="Texto"/>
        <w:rPr>
          <w:szCs w:val="16"/>
        </w:rPr>
      </w:pPr>
    </w:p>
    <w:p w14:paraId="17163E98" w14:textId="5C6A2481" w:rsidR="008F6961" w:rsidRDefault="000D221C" w:rsidP="000D221C">
      <w:pPr>
        <w:pStyle w:val="Texto"/>
      </w:pPr>
      <w:r w:rsidRPr="00761B80">
        <w:t>Cada Sociedad integrante del Grupo Ledesma compensa los activos y pasivos por impuestos únicamente si tiene un derecho legalmente exigible de compensar los activos y pasivos por impuestos corrientes, y los activos y pasivos por impuesto diferido, en la medida que correspondan a impuestos a las ganancias requeridos por la misma jurisdicción fiscal.</w:t>
      </w:r>
    </w:p>
    <w:p w14:paraId="3FCCA844" w14:textId="1BB078B9" w:rsidR="00A76D9D" w:rsidRDefault="00A76D9D" w:rsidP="00A76D9D">
      <w:pPr>
        <w:pStyle w:val="Texto"/>
      </w:pPr>
      <w:r>
        <w:br w:type="page"/>
      </w:r>
    </w:p>
    <w:p w14:paraId="5C141398" w14:textId="77777777" w:rsidR="00AE4865" w:rsidRPr="00761B80" w:rsidRDefault="00AE4865" w:rsidP="000D221C">
      <w:pPr>
        <w:pStyle w:val="Texto"/>
      </w:pPr>
    </w:p>
    <w:p w14:paraId="2A4F04E0" w14:textId="05393396" w:rsidR="00AF1DC2" w:rsidRDefault="00AF1DC2" w:rsidP="000D221C">
      <w:pPr>
        <w:pStyle w:val="Texto"/>
      </w:pPr>
      <w:r>
        <w:t>La composición del impuesto a las ganancias diferido es la siguiente:</w:t>
      </w:r>
    </w:p>
    <w:p w14:paraId="7E7CC274" w14:textId="77777777" w:rsidR="00856F17" w:rsidRDefault="00856F17" w:rsidP="000D221C">
      <w:pPr>
        <w:pStyle w:val="Texto"/>
      </w:pPr>
    </w:p>
    <w:tbl>
      <w:tblPr>
        <w:tblW w:w="9810" w:type="dxa"/>
        <w:tblLayout w:type="fixed"/>
        <w:tblCellMar>
          <w:left w:w="0" w:type="dxa"/>
          <w:right w:w="0" w:type="dxa"/>
        </w:tblCellMar>
        <w:tblLook w:val="0000" w:firstRow="0" w:lastRow="0" w:firstColumn="0" w:lastColumn="0" w:noHBand="0" w:noVBand="0"/>
      </w:tblPr>
      <w:tblGrid>
        <w:gridCol w:w="6840"/>
        <w:gridCol w:w="1458"/>
        <w:gridCol w:w="126"/>
        <w:gridCol w:w="1386"/>
      </w:tblGrid>
      <w:tr w:rsidR="00010A69" w:rsidRPr="005C318F" w14:paraId="10050446" w14:textId="77777777" w:rsidTr="005337C1">
        <w:tc>
          <w:tcPr>
            <w:tcW w:w="6840" w:type="dxa"/>
            <w:vAlign w:val="bottom"/>
          </w:tcPr>
          <w:p w14:paraId="51A4F94A" w14:textId="77777777" w:rsidR="00010A69" w:rsidRPr="005C318F" w:rsidRDefault="00010A69" w:rsidP="00010A69">
            <w:pPr>
              <w:pStyle w:val="Texto"/>
              <w:jc w:val="center"/>
              <w:rPr>
                <w:b/>
              </w:rPr>
            </w:pPr>
          </w:p>
        </w:tc>
        <w:tc>
          <w:tcPr>
            <w:tcW w:w="1458" w:type="dxa"/>
            <w:tcBorders>
              <w:bottom w:val="single" w:sz="6" w:space="0" w:color="auto"/>
            </w:tcBorders>
            <w:vAlign w:val="bottom"/>
          </w:tcPr>
          <w:p w14:paraId="40FC6738" w14:textId="3833A8F0" w:rsidR="00010A69" w:rsidRPr="005C318F" w:rsidRDefault="00730E03" w:rsidP="00010A69">
            <w:pPr>
              <w:pStyle w:val="Texto"/>
              <w:jc w:val="center"/>
              <w:rPr>
                <w:b/>
              </w:rPr>
            </w:pPr>
            <w:r>
              <w:rPr>
                <w:b/>
              </w:rPr>
              <w:t>30/11/2022</w:t>
            </w:r>
          </w:p>
        </w:tc>
        <w:tc>
          <w:tcPr>
            <w:tcW w:w="126" w:type="dxa"/>
            <w:vAlign w:val="bottom"/>
          </w:tcPr>
          <w:p w14:paraId="2E10B94B" w14:textId="77777777" w:rsidR="00010A69" w:rsidRPr="005C318F" w:rsidRDefault="00010A69" w:rsidP="00010A69">
            <w:pPr>
              <w:pStyle w:val="Texto"/>
              <w:tabs>
                <w:tab w:val="decimal" w:pos="1170"/>
              </w:tabs>
              <w:jc w:val="center"/>
              <w:rPr>
                <w:b/>
              </w:rPr>
            </w:pPr>
          </w:p>
        </w:tc>
        <w:tc>
          <w:tcPr>
            <w:tcW w:w="1386" w:type="dxa"/>
            <w:tcBorders>
              <w:bottom w:val="single" w:sz="6" w:space="0" w:color="auto"/>
            </w:tcBorders>
            <w:vAlign w:val="bottom"/>
          </w:tcPr>
          <w:p w14:paraId="52A145F1" w14:textId="476B723B" w:rsidR="00010A69" w:rsidRPr="005C318F" w:rsidRDefault="00730E03" w:rsidP="00010A69">
            <w:pPr>
              <w:pStyle w:val="Texto"/>
              <w:jc w:val="center"/>
              <w:rPr>
                <w:b/>
              </w:rPr>
            </w:pPr>
            <w:r>
              <w:rPr>
                <w:b/>
              </w:rPr>
              <w:t>31/05/2022</w:t>
            </w:r>
          </w:p>
        </w:tc>
      </w:tr>
      <w:tr w:rsidR="00010A69" w:rsidRPr="005C318F" w14:paraId="6E2DC9BA" w14:textId="77777777" w:rsidTr="005337C1">
        <w:tc>
          <w:tcPr>
            <w:tcW w:w="6840" w:type="dxa"/>
            <w:vAlign w:val="bottom"/>
          </w:tcPr>
          <w:p w14:paraId="2B819D1D" w14:textId="6BB80D31" w:rsidR="00010A69" w:rsidRPr="005C318F" w:rsidRDefault="00010A69" w:rsidP="00010A69">
            <w:pPr>
              <w:pStyle w:val="Texto"/>
              <w:jc w:val="left"/>
              <w:rPr>
                <w:b/>
              </w:rPr>
            </w:pPr>
            <w:r w:rsidRPr="005C318F">
              <w:rPr>
                <w:b/>
              </w:rPr>
              <w:t>Diferencias temporarias activas:</w:t>
            </w:r>
          </w:p>
        </w:tc>
        <w:tc>
          <w:tcPr>
            <w:tcW w:w="1458" w:type="dxa"/>
            <w:vAlign w:val="bottom"/>
          </w:tcPr>
          <w:p w14:paraId="26753768" w14:textId="77777777" w:rsidR="00010A69" w:rsidRPr="005C318F" w:rsidRDefault="00010A69" w:rsidP="00010A69">
            <w:pPr>
              <w:pStyle w:val="Texto"/>
              <w:tabs>
                <w:tab w:val="decimal" w:pos="1218"/>
              </w:tabs>
            </w:pPr>
          </w:p>
        </w:tc>
        <w:tc>
          <w:tcPr>
            <w:tcW w:w="126" w:type="dxa"/>
            <w:vAlign w:val="bottom"/>
          </w:tcPr>
          <w:p w14:paraId="79DB4A66" w14:textId="583D1C14" w:rsidR="00010A69" w:rsidRPr="005C318F" w:rsidRDefault="00010A69" w:rsidP="00010A69">
            <w:pPr>
              <w:pStyle w:val="Texto"/>
            </w:pPr>
          </w:p>
        </w:tc>
        <w:tc>
          <w:tcPr>
            <w:tcW w:w="1386" w:type="dxa"/>
            <w:vAlign w:val="bottom"/>
          </w:tcPr>
          <w:p w14:paraId="6CC21F0B" w14:textId="77777777" w:rsidR="00010A69" w:rsidRPr="005C318F" w:rsidRDefault="00010A69" w:rsidP="00010A69">
            <w:pPr>
              <w:pStyle w:val="Texto"/>
              <w:tabs>
                <w:tab w:val="decimal" w:pos="1218"/>
              </w:tabs>
            </w:pPr>
          </w:p>
        </w:tc>
      </w:tr>
      <w:tr w:rsidR="00856F17" w:rsidRPr="005C318F" w14:paraId="5D6359A2" w14:textId="77777777" w:rsidTr="003A0CD1">
        <w:tc>
          <w:tcPr>
            <w:tcW w:w="6840" w:type="dxa"/>
            <w:vAlign w:val="bottom"/>
          </w:tcPr>
          <w:p w14:paraId="7A27A252" w14:textId="77777777" w:rsidR="00856F17" w:rsidRPr="005C318F" w:rsidRDefault="00856F17" w:rsidP="00856F17">
            <w:pPr>
              <w:pStyle w:val="Texto"/>
              <w:jc w:val="left"/>
            </w:pPr>
            <w:r w:rsidRPr="006573F0">
              <w:t>Provisiones</w:t>
            </w:r>
          </w:p>
        </w:tc>
        <w:tc>
          <w:tcPr>
            <w:tcW w:w="1458" w:type="dxa"/>
          </w:tcPr>
          <w:p w14:paraId="5D8B1E25" w14:textId="5502916A" w:rsidR="00856F17" w:rsidRPr="005C318F" w:rsidRDefault="002726F2" w:rsidP="00856F17">
            <w:pPr>
              <w:pStyle w:val="Texto"/>
              <w:tabs>
                <w:tab w:val="decimal" w:pos="1218"/>
              </w:tabs>
            </w:pPr>
            <w:r>
              <w:t>174</w:t>
            </w:r>
            <w:r w:rsidR="00487791">
              <w:t>.783</w:t>
            </w:r>
          </w:p>
        </w:tc>
        <w:tc>
          <w:tcPr>
            <w:tcW w:w="126" w:type="dxa"/>
            <w:vAlign w:val="bottom"/>
          </w:tcPr>
          <w:p w14:paraId="3D10631C" w14:textId="77777777" w:rsidR="00856F17" w:rsidRPr="005C318F" w:rsidRDefault="00856F17" w:rsidP="00856F17">
            <w:pPr>
              <w:pStyle w:val="Texto"/>
            </w:pPr>
          </w:p>
        </w:tc>
        <w:tc>
          <w:tcPr>
            <w:tcW w:w="1386" w:type="dxa"/>
            <w:vAlign w:val="bottom"/>
          </w:tcPr>
          <w:p w14:paraId="38B6F1B4" w14:textId="75A837AD" w:rsidR="00856F17" w:rsidRPr="005C318F" w:rsidRDefault="00856F17" w:rsidP="00856F17">
            <w:pPr>
              <w:pStyle w:val="Texto"/>
              <w:tabs>
                <w:tab w:val="decimal" w:pos="1218"/>
              </w:tabs>
              <w:jc w:val="left"/>
            </w:pPr>
            <w:r w:rsidRPr="00856F17">
              <w:t>359.328</w:t>
            </w:r>
          </w:p>
        </w:tc>
      </w:tr>
      <w:tr w:rsidR="00856F17" w:rsidRPr="005C318F" w14:paraId="44281E73" w14:textId="77777777" w:rsidTr="003A0CD1">
        <w:tc>
          <w:tcPr>
            <w:tcW w:w="6840" w:type="dxa"/>
            <w:vAlign w:val="bottom"/>
          </w:tcPr>
          <w:p w14:paraId="524DED9C" w14:textId="77777777" w:rsidR="00856F17" w:rsidRPr="005C318F" w:rsidRDefault="00856F17" w:rsidP="00856F17">
            <w:pPr>
              <w:pStyle w:val="Texto"/>
              <w:jc w:val="left"/>
            </w:pPr>
            <w:r w:rsidRPr="006573F0">
              <w:t>Valor actual de créditos y deudas</w:t>
            </w:r>
          </w:p>
        </w:tc>
        <w:tc>
          <w:tcPr>
            <w:tcW w:w="1458" w:type="dxa"/>
          </w:tcPr>
          <w:p w14:paraId="12A14B1F" w14:textId="5B640C20" w:rsidR="00856F17" w:rsidRPr="005C318F" w:rsidRDefault="00E869AC" w:rsidP="00856F17">
            <w:pPr>
              <w:pStyle w:val="Texto"/>
              <w:tabs>
                <w:tab w:val="decimal" w:pos="1218"/>
              </w:tabs>
            </w:pPr>
            <w:r w:rsidRPr="00BE5AD6">
              <w:t>3</w:t>
            </w:r>
            <w:r w:rsidR="00487791">
              <w:t>93.003</w:t>
            </w:r>
          </w:p>
        </w:tc>
        <w:tc>
          <w:tcPr>
            <w:tcW w:w="126" w:type="dxa"/>
            <w:vAlign w:val="bottom"/>
          </w:tcPr>
          <w:p w14:paraId="50CBA8BF" w14:textId="77777777" w:rsidR="00856F17" w:rsidRPr="005C318F" w:rsidRDefault="00856F17" w:rsidP="00856F17">
            <w:pPr>
              <w:pStyle w:val="Texto"/>
            </w:pPr>
          </w:p>
        </w:tc>
        <w:tc>
          <w:tcPr>
            <w:tcW w:w="1386" w:type="dxa"/>
            <w:vAlign w:val="bottom"/>
          </w:tcPr>
          <w:p w14:paraId="301581FA" w14:textId="516CE773" w:rsidR="00856F17" w:rsidRPr="005C318F" w:rsidRDefault="00856F17" w:rsidP="00856F17">
            <w:pPr>
              <w:pStyle w:val="Texto"/>
              <w:tabs>
                <w:tab w:val="decimal" w:pos="1218"/>
              </w:tabs>
              <w:jc w:val="left"/>
            </w:pPr>
            <w:r w:rsidRPr="00856F17">
              <w:t>113.308</w:t>
            </w:r>
          </w:p>
        </w:tc>
      </w:tr>
      <w:tr w:rsidR="00856F17" w:rsidRPr="005C318F" w14:paraId="5E24AD51" w14:textId="77777777" w:rsidTr="003A0CD1">
        <w:tc>
          <w:tcPr>
            <w:tcW w:w="6840" w:type="dxa"/>
            <w:vAlign w:val="bottom"/>
          </w:tcPr>
          <w:p w14:paraId="3F73841A" w14:textId="7697A687" w:rsidR="00856F17" w:rsidRPr="005C318F" w:rsidRDefault="00856F17" w:rsidP="00856F17">
            <w:pPr>
              <w:pStyle w:val="Texto"/>
              <w:jc w:val="left"/>
              <w:rPr>
                <w:b/>
              </w:rPr>
            </w:pPr>
            <w:r w:rsidRPr="005C318F">
              <w:rPr>
                <w:b/>
              </w:rPr>
              <w:t>Subtotal diferencias temporarias activas</w:t>
            </w:r>
          </w:p>
        </w:tc>
        <w:tc>
          <w:tcPr>
            <w:tcW w:w="1458" w:type="dxa"/>
            <w:tcBorders>
              <w:top w:val="single" w:sz="6" w:space="0" w:color="auto"/>
              <w:bottom w:val="single" w:sz="6" w:space="0" w:color="auto"/>
            </w:tcBorders>
          </w:tcPr>
          <w:p w14:paraId="4D9FAAE4" w14:textId="16C572B0" w:rsidR="00856F17" w:rsidRPr="008D4F28" w:rsidRDefault="00487791" w:rsidP="00856F17">
            <w:pPr>
              <w:pStyle w:val="Texto"/>
              <w:tabs>
                <w:tab w:val="decimal" w:pos="1218"/>
              </w:tabs>
              <w:rPr>
                <w:b/>
                <w:bCs/>
              </w:rPr>
            </w:pPr>
            <w:r>
              <w:rPr>
                <w:b/>
                <w:bCs/>
              </w:rPr>
              <w:t>567.786</w:t>
            </w:r>
          </w:p>
        </w:tc>
        <w:tc>
          <w:tcPr>
            <w:tcW w:w="126" w:type="dxa"/>
            <w:vAlign w:val="bottom"/>
          </w:tcPr>
          <w:p w14:paraId="016BD7AE" w14:textId="77777777" w:rsidR="00856F17" w:rsidRPr="008D4F28" w:rsidRDefault="00856F17" w:rsidP="00856F17">
            <w:pPr>
              <w:pStyle w:val="Texto"/>
              <w:rPr>
                <w:b/>
                <w:bCs/>
              </w:rPr>
            </w:pPr>
          </w:p>
        </w:tc>
        <w:tc>
          <w:tcPr>
            <w:tcW w:w="1386" w:type="dxa"/>
            <w:tcBorders>
              <w:top w:val="single" w:sz="6" w:space="0" w:color="auto"/>
              <w:bottom w:val="single" w:sz="6" w:space="0" w:color="auto"/>
            </w:tcBorders>
            <w:vAlign w:val="bottom"/>
          </w:tcPr>
          <w:p w14:paraId="213DE270" w14:textId="59F80D81" w:rsidR="00856F17" w:rsidRPr="00856F17" w:rsidRDefault="00856F17" w:rsidP="00856F17">
            <w:pPr>
              <w:pStyle w:val="Texto"/>
              <w:tabs>
                <w:tab w:val="decimal" w:pos="1218"/>
              </w:tabs>
              <w:jc w:val="left"/>
              <w:rPr>
                <w:b/>
                <w:bCs/>
              </w:rPr>
            </w:pPr>
            <w:r w:rsidRPr="00856F17">
              <w:rPr>
                <w:b/>
                <w:bCs/>
              </w:rPr>
              <w:t>472.636</w:t>
            </w:r>
          </w:p>
        </w:tc>
      </w:tr>
      <w:tr w:rsidR="00856F17" w:rsidRPr="007C35D5" w14:paraId="3C93DF38" w14:textId="77777777" w:rsidTr="005337C1">
        <w:tc>
          <w:tcPr>
            <w:tcW w:w="6840" w:type="dxa"/>
            <w:vAlign w:val="bottom"/>
          </w:tcPr>
          <w:p w14:paraId="4019DE78" w14:textId="77777777" w:rsidR="00856F17" w:rsidRPr="007C35D5" w:rsidRDefault="00856F17" w:rsidP="00856F17">
            <w:pPr>
              <w:pStyle w:val="Texto"/>
              <w:ind w:left="284"/>
              <w:jc w:val="left"/>
              <w:rPr>
                <w:b/>
              </w:rPr>
            </w:pPr>
          </w:p>
        </w:tc>
        <w:tc>
          <w:tcPr>
            <w:tcW w:w="1458" w:type="dxa"/>
            <w:tcBorders>
              <w:top w:val="single" w:sz="6" w:space="0" w:color="auto"/>
            </w:tcBorders>
            <w:vAlign w:val="bottom"/>
          </w:tcPr>
          <w:p w14:paraId="3B788240" w14:textId="77777777" w:rsidR="00856F17" w:rsidRPr="007C35D5" w:rsidRDefault="00856F17" w:rsidP="00856F17">
            <w:pPr>
              <w:pStyle w:val="Texto"/>
              <w:tabs>
                <w:tab w:val="decimal" w:pos="1218"/>
              </w:tabs>
            </w:pPr>
          </w:p>
        </w:tc>
        <w:tc>
          <w:tcPr>
            <w:tcW w:w="126" w:type="dxa"/>
            <w:vAlign w:val="bottom"/>
          </w:tcPr>
          <w:p w14:paraId="1929B73B" w14:textId="77777777" w:rsidR="00856F17" w:rsidRPr="007C35D5" w:rsidRDefault="00856F17" w:rsidP="00856F17">
            <w:pPr>
              <w:pStyle w:val="Texto"/>
            </w:pPr>
          </w:p>
        </w:tc>
        <w:tc>
          <w:tcPr>
            <w:tcW w:w="1386" w:type="dxa"/>
            <w:tcBorders>
              <w:top w:val="single" w:sz="6" w:space="0" w:color="auto"/>
            </w:tcBorders>
            <w:vAlign w:val="bottom"/>
          </w:tcPr>
          <w:p w14:paraId="70670E13" w14:textId="77777777" w:rsidR="00856F17" w:rsidRPr="007C35D5" w:rsidRDefault="00856F17" w:rsidP="00856F17">
            <w:pPr>
              <w:pStyle w:val="Texto"/>
              <w:tabs>
                <w:tab w:val="decimal" w:pos="1218"/>
              </w:tabs>
              <w:jc w:val="left"/>
            </w:pPr>
          </w:p>
        </w:tc>
      </w:tr>
      <w:tr w:rsidR="00856F17" w:rsidRPr="005C318F" w14:paraId="07339435" w14:textId="77777777" w:rsidTr="005337C1">
        <w:tc>
          <w:tcPr>
            <w:tcW w:w="6840" w:type="dxa"/>
            <w:vAlign w:val="bottom"/>
          </w:tcPr>
          <w:p w14:paraId="0FE74BFA" w14:textId="750C4657" w:rsidR="00856F17" w:rsidRPr="005C318F" w:rsidRDefault="00856F17" w:rsidP="00856F17">
            <w:pPr>
              <w:pStyle w:val="Texto"/>
              <w:jc w:val="left"/>
              <w:rPr>
                <w:b/>
              </w:rPr>
            </w:pPr>
            <w:r w:rsidRPr="005C318F">
              <w:rPr>
                <w:b/>
              </w:rPr>
              <w:t>Diferencias temporarias pasivas:</w:t>
            </w:r>
          </w:p>
        </w:tc>
        <w:tc>
          <w:tcPr>
            <w:tcW w:w="1458" w:type="dxa"/>
            <w:vAlign w:val="bottom"/>
          </w:tcPr>
          <w:p w14:paraId="375A6720" w14:textId="77777777" w:rsidR="00856F17" w:rsidRPr="005C318F" w:rsidRDefault="00856F17" w:rsidP="00856F17">
            <w:pPr>
              <w:pStyle w:val="Texto"/>
              <w:tabs>
                <w:tab w:val="decimal" w:pos="1218"/>
              </w:tabs>
            </w:pPr>
          </w:p>
        </w:tc>
        <w:tc>
          <w:tcPr>
            <w:tcW w:w="126" w:type="dxa"/>
            <w:vAlign w:val="bottom"/>
          </w:tcPr>
          <w:p w14:paraId="2232FE09" w14:textId="77777777" w:rsidR="00856F17" w:rsidRPr="005C318F" w:rsidRDefault="00856F17" w:rsidP="00856F17">
            <w:pPr>
              <w:pStyle w:val="Texto"/>
            </w:pPr>
          </w:p>
        </w:tc>
        <w:tc>
          <w:tcPr>
            <w:tcW w:w="1386" w:type="dxa"/>
            <w:vAlign w:val="bottom"/>
          </w:tcPr>
          <w:p w14:paraId="194856B8" w14:textId="77777777" w:rsidR="00856F17" w:rsidRPr="005C318F" w:rsidRDefault="00856F17" w:rsidP="00856F17">
            <w:pPr>
              <w:pStyle w:val="Texto"/>
              <w:tabs>
                <w:tab w:val="decimal" w:pos="1218"/>
              </w:tabs>
              <w:jc w:val="left"/>
            </w:pPr>
          </w:p>
        </w:tc>
      </w:tr>
      <w:tr w:rsidR="00856F17" w:rsidRPr="005C318F" w14:paraId="13A51516" w14:textId="77777777" w:rsidTr="005337C1">
        <w:tc>
          <w:tcPr>
            <w:tcW w:w="6840" w:type="dxa"/>
            <w:vAlign w:val="bottom"/>
          </w:tcPr>
          <w:p w14:paraId="60C9740B" w14:textId="7E346AFC" w:rsidR="00856F17" w:rsidRPr="005C318F" w:rsidRDefault="00856F17" w:rsidP="00856F17">
            <w:pPr>
              <w:pStyle w:val="Texto"/>
              <w:jc w:val="left"/>
            </w:pPr>
            <w:r w:rsidRPr="00F86529">
              <w:t xml:space="preserve">Propiedades, </w:t>
            </w:r>
            <w:r>
              <w:t>P</w:t>
            </w:r>
            <w:r w:rsidRPr="00F86529">
              <w:t xml:space="preserve">lanta y </w:t>
            </w:r>
            <w:r>
              <w:t>E</w:t>
            </w:r>
            <w:r w:rsidRPr="00F86529">
              <w:t>quipo</w:t>
            </w:r>
            <w:r>
              <w:t>,</w:t>
            </w:r>
            <w:r w:rsidRPr="00F86529">
              <w:t xml:space="preserve"> </w:t>
            </w:r>
            <w:r>
              <w:t>A</w:t>
            </w:r>
            <w:r w:rsidRPr="00F86529">
              <w:t xml:space="preserve">ctivos </w:t>
            </w:r>
            <w:r>
              <w:t>I</w:t>
            </w:r>
            <w:r w:rsidRPr="00F86529">
              <w:t xml:space="preserve">ntangibles y </w:t>
            </w:r>
            <w:r>
              <w:t xml:space="preserve">Derechos de uso de </w:t>
            </w:r>
            <w:r w:rsidRPr="00F86529">
              <w:t>activos</w:t>
            </w:r>
          </w:p>
        </w:tc>
        <w:tc>
          <w:tcPr>
            <w:tcW w:w="1458" w:type="dxa"/>
            <w:vAlign w:val="bottom"/>
          </w:tcPr>
          <w:p w14:paraId="2B75AC14" w14:textId="2C54DBE2" w:rsidR="00856F17" w:rsidRPr="005C318F" w:rsidRDefault="004905BB" w:rsidP="00856F17">
            <w:pPr>
              <w:pStyle w:val="Texto"/>
              <w:tabs>
                <w:tab w:val="decimal" w:pos="1218"/>
              </w:tabs>
            </w:pPr>
            <w:r>
              <w:t>(</w:t>
            </w:r>
            <w:r w:rsidR="00F960F6" w:rsidRPr="00F960F6">
              <w:t>2.6</w:t>
            </w:r>
            <w:r w:rsidR="00487791">
              <w:t>28.941</w:t>
            </w:r>
            <w:r>
              <w:t>)</w:t>
            </w:r>
          </w:p>
        </w:tc>
        <w:tc>
          <w:tcPr>
            <w:tcW w:w="126" w:type="dxa"/>
            <w:vAlign w:val="bottom"/>
          </w:tcPr>
          <w:p w14:paraId="5C574C30" w14:textId="77777777" w:rsidR="00856F17" w:rsidRPr="005C318F" w:rsidRDefault="00856F17" w:rsidP="00856F17">
            <w:pPr>
              <w:pStyle w:val="Texto"/>
            </w:pPr>
          </w:p>
        </w:tc>
        <w:tc>
          <w:tcPr>
            <w:tcW w:w="1386" w:type="dxa"/>
            <w:vAlign w:val="bottom"/>
          </w:tcPr>
          <w:p w14:paraId="1C12ADDF" w14:textId="292E47DB" w:rsidR="00856F17" w:rsidRPr="005C318F" w:rsidRDefault="00856F17" w:rsidP="00856F17">
            <w:pPr>
              <w:pStyle w:val="Texto"/>
              <w:tabs>
                <w:tab w:val="decimal" w:pos="1218"/>
              </w:tabs>
              <w:jc w:val="left"/>
            </w:pPr>
            <w:r w:rsidRPr="00856F17">
              <w:t>(2.550.682)</w:t>
            </w:r>
          </w:p>
        </w:tc>
      </w:tr>
      <w:tr w:rsidR="00856F17" w:rsidRPr="005C318F" w14:paraId="72E8FFF4" w14:textId="77777777" w:rsidTr="005337C1">
        <w:tc>
          <w:tcPr>
            <w:tcW w:w="6840" w:type="dxa"/>
            <w:vAlign w:val="bottom"/>
          </w:tcPr>
          <w:p w14:paraId="7F122D09" w14:textId="52307554" w:rsidR="00856F17" w:rsidRPr="005C318F" w:rsidRDefault="00856F17" w:rsidP="00856F17">
            <w:pPr>
              <w:pStyle w:val="Texto"/>
              <w:jc w:val="left"/>
            </w:pPr>
            <w:r w:rsidRPr="008A32B1">
              <w:t>Inventarios</w:t>
            </w:r>
            <w:r w:rsidRPr="00645A2B">
              <w:t xml:space="preserve"> y activos biológicos</w:t>
            </w:r>
          </w:p>
        </w:tc>
        <w:tc>
          <w:tcPr>
            <w:tcW w:w="1458" w:type="dxa"/>
            <w:vAlign w:val="bottom"/>
          </w:tcPr>
          <w:p w14:paraId="7756A309" w14:textId="0FB5D067" w:rsidR="00856F17" w:rsidRPr="005C318F" w:rsidRDefault="004905BB" w:rsidP="00856F17">
            <w:pPr>
              <w:pStyle w:val="Texto"/>
              <w:tabs>
                <w:tab w:val="decimal" w:pos="1218"/>
              </w:tabs>
            </w:pPr>
            <w:r>
              <w:t>(3.</w:t>
            </w:r>
            <w:r w:rsidR="00487791">
              <w:t>937.766</w:t>
            </w:r>
            <w:r>
              <w:t>)</w:t>
            </w:r>
          </w:p>
        </w:tc>
        <w:tc>
          <w:tcPr>
            <w:tcW w:w="126" w:type="dxa"/>
            <w:vAlign w:val="bottom"/>
          </w:tcPr>
          <w:p w14:paraId="51B97858" w14:textId="77777777" w:rsidR="00856F17" w:rsidRPr="005C318F" w:rsidRDefault="00856F17" w:rsidP="00856F17">
            <w:pPr>
              <w:pStyle w:val="Texto"/>
            </w:pPr>
          </w:p>
        </w:tc>
        <w:tc>
          <w:tcPr>
            <w:tcW w:w="1386" w:type="dxa"/>
            <w:vAlign w:val="bottom"/>
          </w:tcPr>
          <w:p w14:paraId="534AAD59" w14:textId="6F876490" w:rsidR="00856F17" w:rsidRPr="005C318F" w:rsidRDefault="00856F17" w:rsidP="00856F17">
            <w:pPr>
              <w:pStyle w:val="Texto"/>
              <w:tabs>
                <w:tab w:val="decimal" w:pos="1218"/>
              </w:tabs>
              <w:jc w:val="left"/>
            </w:pPr>
            <w:r w:rsidRPr="00856F17">
              <w:t>(2.385.084)</w:t>
            </w:r>
          </w:p>
        </w:tc>
      </w:tr>
      <w:tr w:rsidR="00856F17" w:rsidRPr="005C318F" w14:paraId="09C10CB3" w14:textId="77777777" w:rsidTr="005337C1">
        <w:tc>
          <w:tcPr>
            <w:tcW w:w="6840" w:type="dxa"/>
            <w:vAlign w:val="bottom"/>
          </w:tcPr>
          <w:p w14:paraId="4EB78741" w14:textId="62795BB1" w:rsidR="00856F17" w:rsidRPr="005C318F" w:rsidRDefault="00272D0C" w:rsidP="00856F17">
            <w:pPr>
              <w:pStyle w:val="Texto"/>
              <w:jc w:val="left"/>
            </w:pPr>
            <w:proofErr w:type="spellStart"/>
            <w:r>
              <w:t>R</w:t>
            </w:r>
            <w:r w:rsidR="004905BB" w:rsidRPr="008A32B1">
              <w:t>eexpresión</w:t>
            </w:r>
            <w:proofErr w:type="spellEnd"/>
            <w:r w:rsidR="00856F17" w:rsidRPr="008A32B1">
              <w:t xml:space="preserve"> impositiva</w:t>
            </w:r>
          </w:p>
        </w:tc>
        <w:tc>
          <w:tcPr>
            <w:tcW w:w="1458" w:type="dxa"/>
            <w:vAlign w:val="bottom"/>
          </w:tcPr>
          <w:p w14:paraId="71CC9869" w14:textId="1C76AB9B" w:rsidR="00856F17" w:rsidRPr="005C318F" w:rsidRDefault="004905BB" w:rsidP="00856F17">
            <w:pPr>
              <w:pStyle w:val="Texto"/>
              <w:tabs>
                <w:tab w:val="decimal" w:pos="1218"/>
              </w:tabs>
            </w:pPr>
            <w:r>
              <w:t>(</w:t>
            </w:r>
            <w:r w:rsidR="00487791">
              <w:t>622.184</w:t>
            </w:r>
            <w:r w:rsidR="00F960F6" w:rsidRPr="00F960F6">
              <w:t>)</w:t>
            </w:r>
          </w:p>
        </w:tc>
        <w:tc>
          <w:tcPr>
            <w:tcW w:w="126" w:type="dxa"/>
            <w:vAlign w:val="bottom"/>
          </w:tcPr>
          <w:p w14:paraId="50FFDF24" w14:textId="77777777" w:rsidR="00856F17" w:rsidRPr="005C318F" w:rsidRDefault="00856F17" w:rsidP="00856F17">
            <w:pPr>
              <w:pStyle w:val="Texto"/>
            </w:pPr>
          </w:p>
        </w:tc>
        <w:tc>
          <w:tcPr>
            <w:tcW w:w="1386" w:type="dxa"/>
            <w:vAlign w:val="bottom"/>
          </w:tcPr>
          <w:p w14:paraId="0320509B" w14:textId="3829D782" w:rsidR="00856F17" w:rsidRPr="005C318F" w:rsidRDefault="00856F17" w:rsidP="00856F17">
            <w:pPr>
              <w:pStyle w:val="Texto"/>
              <w:tabs>
                <w:tab w:val="decimal" w:pos="1218"/>
              </w:tabs>
              <w:jc w:val="left"/>
            </w:pPr>
            <w:r w:rsidRPr="00856F17">
              <w:t>(279.634)</w:t>
            </w:r>
          </w:p>
        </w:tc>
      </w:tr>
      <w:tr w:rsidR="00856F17" w:rsidRPr="005C318F" w14:paraId="0E673012" w14:textId="77777777" w:rsidTr="005337C1">
        <w:tc>
          <w:tcPr>
            <w:tcW w:w="6840" w:type="dxa"/>
            <w:vAlign w:val="bottom"/>
          </w:tcPr>
          <w:p w14:paraId="6904B8E9" w14:textId="44AED24A" w:rsidR="00856F17" w:rsidRPr="008A32B1" w:rsidRDefault="00856F17" w:rsidP="00856F17">
            <w:pPr>
              <w:pStyle w:val="Texto"/>
              <w:jc w:val="left"/>
            </w:pPr>
            <w:r w:rsidRPr="00FD24C7">
              <w:t xml:space="preserve">Colocaciones </w:t>
            </w:r>
            <w:r w:rsidR="00CB4FD2">
              <w:t>a</w:t>
            </w:r>
            <w:r w:rsidRPr="00FD24C7">
              <w:t xml:space="preserve"> corto plazo</w:t>
            </w:r>
          </w:p>
        </w:tc>
        <w:tc>
          <w:tcPr>
            <w:tcW w:w="1458" w:type="dxa"/>
            <w:vAlign w:val="bottom"/>
          </w:tcPr>
          <w:p w14:paraId="7536BC53" w14:textId="12D529DB" w:rsidR="00856F17" w:rsidRPr="00061383" w:rsidRDefault="004905BB" w:rsidP="00856F17">
            <w:pPr>
              <w:pStyle w:val="Texto"/>
              <w:tabs>
                <w:tab w:val="decimal" w:pos="1218"/>
              </w:tabs>
            </w:pPr>
            <w:r>
              <w:t>(4.750)</w:t>
            </w:r>
          </w:p>
        </w:tc>
        <w:tc>
          <w:tcPr>
            <w:tcW w:w="126" w:type="dxa"/>
            <w:vAlign w:val="bottom"/>
          </w:tcPr>
          <w:p w14:paraId="4FE3BBC1" w14:textId="77777777" w:rsidR="00856F17" w:rsidRPr="005C318F" w:rsidRDefault="00856F17" w:rsidP="00856F17">
            <w:pPr>
              <w:pStyle w:val="Texto"/>
            </w:pPr>
          </w:p>
        </w:tc>
        <w:tc>
          <w:tcPr>
            <w:tcW w:w="1386" w:type="dxa"/>
            <w:vAlign w:val="bottom"/>
          </w:tcPr>
          <w:p w14:paraId="6EA6C1D6" w14:textId="383D5EFC" w:rsidR="00856F17" w:rsidRPr="00237305" w:rsidRDefault="00856F17" w:rsidP="00856F17">
            <w:pPr>
              <w:pStyle w:val="Texto"/>
              <w:tabs>
                <w:tab w:val="decimal" w:pos="1218"/>
              </w:tabs>
              <w:jc w:val="left"/>
            </w:pPr>
            <w:r w:rsidRPr="00856F17">
              <w:t>(444.642)</w:t>
            </w:r>
          </w:p>
        </w:tc>
      </w:tr>
      <w:tr w:rsidR="00856F17" w:rsidRPr="005C318F" w14:paraId="07BF13DB" w14:textId="77777777" w:rsidTr="005337C1">
        <w:tc>
          <w:tcPr>
            <w:tcW w:w="6840" w:type="dxa"/>
            <w:vAlign w:val="bottom"/>
          </w:tcPr>
          <w:p w14:paraId="64B17315" w14:textId="1EE00695" w:rsidR="00856F17" w:rsidRPr="005C318F" w:rsidRDefault="00856F17" w:rsidP="00856F17">
            <w:pPr>
              <w:pStyle w:val="Texto"/>
              <w:jc w:val="left"/>
              <w:rPr>
                <w:b/>
              </w:rPr>
            </w:pPr>
            <w:r w:rsidRPr="005C318F">
              <w:rPr>
                <w:b/>
              </w:rPr>
              <w:t>Subtotal diferencias temporarias pasivas</w:t>
            </w:r>
          </w:p>
        </w:tc>
        <w:tc>
          <w:tcPr>
            <w:tcW w:w="1458" w:type="dxa"/>
            <w:tcBorders>
              <w:top w:val="single" w:sz="6" w:space="0" w:color="auto"/>
            </w:tcBorders>
            <w:vAlign w:val="bottom"/>
          </w:tcPr>
          <w:p w14:paraId="0698C965" w14:textId="5B8EF1E4" w:rsidR="00856F17" w:rsidRPr="008D4F28" w:rsidRDefault="004905BB" w:rsidP="00856F17">
            <w:pPr>
              <w:pStyle w:val="Texto"/>
              <w:tabs>
                <w:tab w:val="decimal" w:pos="1218"/>
              </w:tabs>
              <w:rPr>
                <w:b/>
                <w:bCs/>
              </w:rPr>
            </w:pPr>
            <w:r>
              <w:rPr>
                <w:b/>
                <w:bCs/>
              </w:rPr>
              <w:t>(</w:t>
            </w:r>
            <w:r w:rsidR="006A178D" w:rsidRPr="006A178D">
              <w:rPr>
                <w:b/>
                <w:bCs/>
              </w:rPr>
              <w:t>7.1</w:t>
            </w:r>
            <w:r w:rsidR="00487791">
              <w:rPr>
                <w:b/>
                <w:bCs/>
              </w:rPr>
              <w:t>93.641</w:t>
            </w:r>
            <w:r>
              <w:rPr>
                <w:b/>
                <w:bCs/>
              </w:rPr>
              <w:t>)</w:t>
            </w:r>
          </w:p>
        </w:tc>
        <w:tc>
          <w:tcPr>
            <w:tcW w:w="126" w:type="dxa"/>
            <w:vAlign w:val="bottom"/>
          </w:tcPr>
          <w:p w14:paraId="2E72D639" w14:textId="77777777" w:rsidR="00856F17" w:rsidRPr="008D4F28" w:rsidRDefault="00856F17" w:rsidP="00856F17">
            <w:pPr>
              <w:pStyle w:val="Texto"/>
              <w:rPr>
                <w:b/>
                <w:bCs/>
              </w:rPr>
            </w:pPr>
          </w:p>
        </w:tc>
        <w:tc>
          <w:tcPr>
            <w:tcW w:w="1386" w:type="dxa"/>
            <w:tcBorders>
              <w:top w:val="single" w:sz="6" w:space="0" w:color="auto"/>
            </w:tcBorders>
            <w:vAlign w:val="bottom"/>
          </w:tcPr>
          <w:p w14:paraId="06911AD5" w14:textId="2571AB56" w:rsidR="00856F17" w:rsidRPr="00856F17" w:rsidRDefault="00856F17" w:rsidP="00856F17">
            <w:pPr>
              <w:pStyle w:val="Texto"/>
              <w:tabs>
                <w:tab w:val="decimal" w:pos="1218"/>
              </w:tabs>
              <w:jc w:val="left"/>
              <w:rPr>
                <w:b/>
                <w:bCs/>
              </w:rPr>
            </w:pPr>
            <w:r w:rsidRPr="00856F17">
              <w:rPr>
                <w:b/>
                <w:bCs/>
              </w:rPr>
              <w:t>(5.660.042)</w:t>
            </w:r>
          </w:p>
        </w:tc>
      </w:tr>
      <w:tr w:rsidR="00856F17" w:rsidRPr="00835B13" w14:paraId="701FE83C" w14:textId="77777777" w:rsidTr="005337C1">
        <w:tc>
          <w:tcPr>
            <w:tcW w:w="6840" w:type="dxa"/>
            <w:vAlign w:val="bottom"/>
          </w:tcPr>
          <w:p w14:paraId="1BAA8BC2" w14:textId="77777777" w:rsidR="00856F17" w:rsidRPr="00835B13" w:rsidRDefault="00856F17" w:rsidP="00856F17">
            <w:pPr>
              <w:pStyle w:val="Texto"/>
              <w:jc w:val="left"/>
              <w:rPr>
                <w:b/>
                <w:sz w:val="14"/>
                <w:szCs w:val="14"/>
              </w:rPr>
            </w:pPr>
          </w:p>
        </w:tc>
        <w:tc>
          <w:tcPr>
            <w:tcW w:w="1458" w:type="dxa"/>
            <w:tcBorders>
              <w:top w:val="single" w:sz="6" w:space="0" w:color="auto"/>
            </w:tcBorders>
            <w:vAlign w:val="bottom"/>
          </w:tcPr>
          <w:p w14:paraId="78C04C4B" w14:textId="77777777" w:rsidR="00856F17" w:rsidRPr="00835B13" w:rsidRDefault="00856F17" w:rsidP="00856F17">
            <w:pPr>
              <w:pStyle w:val="Texto"/>
              <w:tabs>
                <w:tab w:val="decimal" w:pos="1218"/>
              </w:tabs>
              <w:rPr>
                <w:sz w:val="14"/>
                <w:szCs w:val="14"/>
              </w:rPr>
            </w:pPr>
          </w:p>
        </w:tc>
        <w:tc>
          <w:tcPr>
            <w:tcW w:w="126" w:type="dxa"/>
            <w:vAlign w:val="bottom"/>
          </w:tcPr>
          <w:p w14:paraId="043BC9A4" w14:textId="77777777" w:rsidR="00856F17" w:rsidRPr="00835B13" w:rsidRDefault="00856F17" w:rsidP="00856F17">
            <w:pPr>
              <w:pStyle w:val="Texto"/>
              <w:rPr>
                <w:sz w:val="14"/>
                <w:szCs w:val="14"/>
              </w:rPr>
            </w:pPr>
          </w:p>
        </w:tc>
        <w:tc>
          <w:tcPr>
            <w:tcW w:w="1386" w:type="dxa"/>
            <w:tcBorders>
              <w:top w:val="single" w:sz="6" w:space="0" w:color="auto"/>
            </w:tcBorders>
            <w:vAlign w:val="bottom"/>
          </w:tcPr>
          <w:p w14:paraId="04B35DBE" w14:textId="783D3A83" w:rsidR="00856F17" w:rsidRPr="00856F17" w:rsidRDefault="00856F17" w:rsidP="00856F17">
            <w:pPr>
              <w:pStyle w:val="Texto"/>
              <w:tabs>
                <w:tab w:val="decimal" w:pos="1218"/>
              </w:tabs>
              <w:jc w:val="left"/>
              <w:rPr>
                <w:b/>
                <w:bCs/>
                <w:sz w:val="14"/>
                <w:szCs w:val="14"/>
              </w:rPr>
            </w:pPr>
          </w:p>
        </w:tc>
      </w:tr>
      <w:tr w:rsidR="00856F17" w:rsidRPr="005C318F" w14:paraId="07852604" w14:textId="77777777" w:rsidTr="005337C1">
        <w:tc>
          <w:tcPr>
            <w:tcW w:w="6840" w:type="dxa"/>
            <w:vAlign w:val="bottom"/>
          </w:tcPr>
          <w:p w14:paraId="3C44F98B" w14:textId="3B24A975" w:rsidR="00856F17" w:rsidRPr="005C318F" w:rsidRDefault="00856F17" w:rsidP="00856F17">
            <w:pPr>
              <w:pStyle w:val="Texto"/>
              <w:jc w:val="left"/>
              <w:rPr>
                <w:b/>
              </w:rPr>
            </w:pPr>
            <w:r w:rsidRPr="005C318F">
              <w:rPr>
                <w:b/>
              </w:rPr>
              <w:t>Pasivo por impuesto a las ganancias diferido, neto</w:t>
            </w:r>
          </w:p>
        </w:tc>
        <w:tc>
          <w:tcPr>
            <w:tcW w:w="1458" w:type="dxa"/>
            <w:tcBorders>
              <w:bottom w:val="double" w:sz="6" w:space="0" w:color="auto"/>
            </w:tcBorders>
            <w:vAlign w:val="bottom"/>
          </w:tcPr>
          <w:p w14:paraId="3D260F41" w14:textId="40EE7206" w:rsidR="00856F17" w:rsidRPr="008D4F28" w:rsidRDefault="004905BB" w:rsidP="00856F17">
            <w:pPr>
              <w:pStyle w:val="Texto"/>
              <w:tabs>
                <w:tab w:val="decimal" w:pos="1218"/>
              </w:tabs>
              <w:rPr>
                <w:b/>
                <w:bCs/>
              </w:rPr>
            </w:pPr>
            <w:r w:rsidRPr="00BD24B3">
              <w:rPr>
                <w:b/>
                <w:bCs/>
              </w:rPr>
              <w:t>(</w:t>
            </w:r>
            <w:r w:rsidR="006A178D" w:rsidRPr="006A178D">
              <w:rPr>
                <w:b/>
                <w:bCs/>
              </w:rPr>
              <w:t>6.625.855</w:t>
            </w:r>
            <w:r w:rsidRPr="00BD24B3">
              <w:rPr>
                <w:b/>
                <w:bCs/>
              </w:rPr>
              <w:t>)</w:t>
            </w:r>
          </w:p>
        </w:tc>
        <w:tc>
          <w:tcPr>
            <w:tcW w:w="126" w:type="dxa"/>
            <w:vAlign w:val="bottom"/>
          </w:tcPr>
          <w:p w14:paraId="78240E92" w14:textId="24AF389C" w:rsidR="00856F17" w:rsidRPr="008D4F28" w:rsidRDefault="00856F17" w:rsidP="00856F17">
            <w:pPr>
              <w:pStyle w:val="Texto"/>
              <w:rPr>
                <w:b/>
                <w:bCs/>
              </w:rPr>
            </w:pPr>
          </w:p>
        </w:tc>
        <w:tc>
          <w:tcPr>
            <w:tcW w:w="1386" w:type="dxa"/>
            <w:tcBorders>
              <w:bottom w:val="double" w:sz="6" w:space="0" w:color="auto"/>
            </w:tcBorders>
            <w:vAlign w:val="bottom"/>
          </w:tcPr>
          <w:p w14:paraId="1A4FEEB4" w14:textId="14C6C827" w:rsidR="00856F17" w:rsidRPr="00856F17" w:rsidRDefault="00856F17" w:rsidP="00856F17">
            <w:pPr>
              <w:pStyle w:val="Texto"/>
              <w:tabs>
                <w:tab w:val="decimal" w:pos="1218"/>
              </w:tabs>
              <w:jc w:val="left"/>
              <w:rPr>
                <w:b/>
                <w:bCs/>
              </w:rPr>
            </w:pPr>
            <w:r w:rsidRPr="00856F17">
              <w:rPr>
                <w:b/>
                <w:bCs/>
              </w:rPr>
              <w:t>(5.187.406)</w:t>
            </w:r>
          </w:p>
        </w:tc>
      </w:tr>
    </w:tbl>
    <w:p w14:paraId="538C6074" w14:textId="53448C0B" w:rsidR="008F6961" w:rsidRDefault="008F6961" w:rsidP="00FB1190">
      <w:pPr>
        <w:pStyle w:val="Texto"/>
      </w:pPr>
    </w:p>
    <w:p w14:paraId="12618464" w14:textId="77777777" w:rsidR="00856F17" w:rsidRPr="00761B80" w:rsidRDefault="00856F17" w:rsidP="00856F17">
      <w:pPr>
        <w:pStyle w:val="Texto"/>
      </w:pPr>
    </w:p>
    <w:p w14:paraId="0BDE644B" w14:textId="77777777" w:rsidR="00634298" w:rsidRPr="00761B80" w:rsidRDefault="00661AC4" w:rsidP="00A30ECC">
      <w:pPr>
        <w:pStyle w:val="Ttulonota"/>
        <w:numPr>
          <w:ilvl w:val="0"/>
          <w:numId w:val="2"/>
        </w:numPr>
      </w:pPr>
      <w:r w:rsidRPr="00761B80">
        <w:t>PROPIEDADES, PLANTA Y EQUIPO</w:t>
      </w:r>
    </w:p>
    <w:p w14:paraId="6DBA3CDA" w14:textId="77777777" w:rsidR="00222F00" w:rsidRPr="00761B80" w:rsidRDefault="00222F00" w:rsidP="00A30ECC">
      <w:pPr>
        <w:pStyle w:val="Texto"/>
        <w:rPr>
          <w:szCs w:val="16"/>
        </w:rPr>
      </w:pPr>
    </w:p>
    <w:p w14:paraId="1CBD6C76" w14:textId="029E3396" w:rsidR="00ED2F3D" w:rsidRPr="00761B80" w:rsidRDefault="00ED2F3D" w:rsidP="00A30ECC">
      <w:pPr>
        <w:pStyle w:val="Texto"/>
        <w:rPr>
          <w:szCs w:val="16"/>
        </w:rPr>
      </w:pPr>
      <w:r w:rsidRPr="00761B80">
        <w:rPr>
          <w:szCs w:val="16"/>
        </w:rPr>
        <w:t xml:space="preserve">Evolución del costo de adquisición y depreciaciones acumuladas al </w:t>
      </w:r>
      <w:r w:rsidR="00730E03">
        <w:rPr>
          <w:szCs w:val="16"/>
        </w:rPr>
        <w:t>30 de noviembre de 2022</w:t>
      </w:r>
      <w:r w:rsidR="00D7020E">
        <w:rPr>
          <w:szCs w:val="16"/>
        </w:rPr>
        <w:t xml:space="preserve"> y </w:t>
      </w:r>
      <w:r w:rsidR="00730E03">
        <w:rPr>
          <w:szCs w:val="16"/>
        </w:rPr>
        <w:t>31 de mayo de 2022</w:t>
      </w:r>
      <w:r w:rsidRPr="00761B80">
        <w:rPr>
          <w:szCs w:val="16"/>
        </w:rPr>
        <w:t>:</w:t>
      </w:r>
    </w:p>
    <w:tbl>
      <w:tblPr>
        <w:tblStyle w:val="TableGrid"/>
        <w:tblW w:w="9648" w:type="dxa"/>
        <w:tblLayout w:type="fixed"/>
        <w:tblLook w:val="01E0" w:firstRow="1" w:lastRow="1" w:firstColumn="1" w:lastColumn="1" w:noHBand="0" w:noVBand="0"/>
      </w:tblPr>
      <w:tblGrid>
        <w:gridCol w:w="6660"/>
        <w:gridCol w:w="1467"/>
        <w:gridCol w:w="126"/>
        <w:gridCol w:w="1395"/>
      </w:tblGrid>
      <w:tr w:rsidR="00FE52BF" w:rsidRPr="0074218C" w14:paraId="06D0BCC7" w14:textId="77777777" w:rsidTr="00CF7BE4">
        <w:tc>
          <w:tcPr>
            <w:tcW w:w="6660" w:type="dxa"/>
          </w:tcPr>
          <w:p w14:paraId="76B215CA" w14:textId="77777777" w:rsidR="00FE52BF" w:rsidRPr="0074218C" w:rsidRDefault="00FE52BF" w:rsidP="00222F00">
            <w:pPr>
              <w:pStyle w:val="Texto"/>
              <w:jc w:val="center"/>
              <w:rPr>
                <w:b/>
              </w:rPr>
            </w:pPr>
          </w:p>
        </w:tc>
        <w:tc>
          <w:tcPr>
            <w:tcW w:w="1467" w:type="dxa"/>
            <w:tcBorders>
              <w:bottom w:val="single" w:sz="6" w:space="0" w:color="auto"/>
            </w:tcBorders>
          </w:tcPr>
          <w:p w14:paraId="3D5E4F60" w14:textId="57720730" w:rsidR="00FE52BF" w:rsidRPr="0074218C" w:rsidRDefault="00730E03" w:rsidP="00430FA9">
            <w:pPr>
              <w:pStyle w:val="Texto"/>
              <w:jc w:val="center"/>
              <w:rPr>
                <w:b/>
              </w:rPr>
            </w:pPr>
            <w:r>
              <w:rPr>
                <w:b/>
              </w:rPr>
              <w:t>30/11/2022</w:t>
            </w:r>
          </w:p>
        </w:tc>
        <w:tc>
          <w:tcPr>
            <w:tcW w:w="126" w:type="dxa"/>
          </w:tcPr>
          <w:p w14:paraId="6617F555" w14:textId="77777777" w:rsidR="00FE52BF" w:rsidRPr="0074218C" w:rsidRDefault="00FE52BF" w:rsidP="00430FA9">
            <w:pPr>
              <w:pStyle w:val="Texto"/>
              <w:jc w:val="center"/>
              <w:rPr>
                <w:b/>
              </w:rPr>
            </w:pPr>
          </w:p>
        </w:tc>
        <w:tc>
          <w:tcPr>
            <w:tcW w:w="1395" w:type="dxa"/>
            <w:tcBorders>
              <w:bottom w:val="single" w:sz="6" w:space="0" w:color="auto"/>
            </w:tcBorders>
          </w:tcPr>
          <w:p w14:paraId="402BA774" w14:textId="20B9479A" w:rsidR="00FE52BF" w:rsidRPr="0074218C" w:rsidRDefault="00730E03" w:rsidP="00430FA9">
            <w:pPr>
              <w:pStyle w:val="Texto"/>
              <w:jc w:val="center"/>
              <w:rPr>
                <w:b/>
              </w:rPr>
            </w:pPr>
            <w:r>
              <w:rPr>
                <w:b/>
              </w:rPr>
              <w:t>31/05/2022</w:t>
            </w:r>
          </w:p>
        </w:tc>
      </w:tr>
      <w:tr w:rsidR="00FE52BF" w:rsidRPr="007C35D5" w14:paraId="32868776" w14:textId="77777777" w:rsidTr="00C31E7A">
        <w:tc>
          <w:tcPr>
            <w:tcW w:w="6660" w:type="dxa"/>
          </w:tcPr>
          <w:p w14:paraId="10E6DF69" w14:textId="77777777" w:rsidR="00FE52BF" w:rsidRPr="007C35D5" w:rsidRDefault="00FE52BF" w:rsidP="00B41947">
            <w:pPr>
              <w:pStyle w:val="Texto"/>
              <w:jc w:val="left"/>
            </w:pPr>
          </w:p>
        </w:tc>
        <w:tc>
          <w:tcPr>
            <w:tcW w:w="1467" w:type="dxa"/>
          </w:tcPr>
          <w:p w14:paraId="44F7F9A6" w14:textId="77777777" w:rsidR="00FE52BF" w:rsidRPr="007C35D5" w:rsidRDefault="00FE52BF" w:rsidP="00FE52BF">
            <w:pPr>
              <w:pStyle w:val="Texto"/>
              <w:tabs>
                <w:tab w:val="decimal" w:pos="1266"/>
              </w:tabs>
              <w:overflowPunct/>
              <w:autoSpaceDE/>
              <w:autoSpaceDN/>
              <w:adjustRightInd/>
              <w:textAlignment w:val="auto"/>
            </w:pPr>
          </w:p>
        </w:tc>
        <w:tc>
          <w:tcPr>
            <w:tcW w:w="126" w:type="dxa"/>
          </w:tcPr>
          <w:p w14:paraId="78314159" w14:textId="77777777" w:rsidR="00FE52BF" w:rsidRPr="007C35D5" w:rsidRDefault="00FE52BF" w:rsidP="00B41947">
            <w:pPr>
              <w:pStyle w:val="Texto"/>
            </w:pPr>
          </w:p>
        </w:tc>
        <w:tc>
          <w:tcPr>
            <w:tcW w:w="1395" w:type="dxa"/>
          </w:tcPr>
          <w:p w14:paraId="14A4F0B1" w14:textId="77777777" w:rsidR="00FE52BF" w:rsidRPr="007C35D5" w:rsidRDefault="00FE52BF" w:rsidP="00C31E7A">
            <w:pPr>
              <w:pStyle w:val="Texto"/>
              <w:tabs>
                <w:tab w:val="decimal" w:pos="1266"/>
              </w:tabs>
              <w:overflowPunct/>
              <w:autoSpaceDE/>
              <w:autoSpaceDN/>
              <w:adjustRightInd/>
              <w:jc w:val="left"/>
              <w:textAlignment w:val="auto"/>
            </w:pPr>
          </w:p>
        </w:tc>
      </w:tr>
      <w:tr w:rsidR="00C31E7A" w:rsidRPr="0074218C" w14:paraId="6A6DF4C4" w14:textId="77777777" w:rsidTr="00C31E7A">
        <w:tc>
          <w:tcPr>
            <w:tcW w:w="6660" w:type="dxa"/>
          </w:tcPr>
          <w:p w14:paraId="6E0798B9" w14:textId="77777777" w:rsidR="00C31E7A" w:rsidRPr="0074218C" w:rsidRDefault="00C31E7A" w:rsidP="00C31E7A">
            <w:pPr>
              <w:pStyle w:val="Texto"/>
              <w:jc w:val="left"/>
              <w:rPr>
                <w:b/>
              </w:rPr>
            </w:pPr>
            <w:r w:rsidRPr="0074218C">
              <w:rPr>
                <w:b/>
              </w:rPr>
              <w:t>Saldo al inicio</w:t>
            </w:r>
          </w:p>
        </w:tc>
        <w:tc>
          <w:tcPr>
            <w:tcW w:w="1467" w:type="dxa"/>
          </w:tcPr>
          <w:p w14:paraId="6B4CDDBC" w14:textId="257739BB" w:rsidR="00C31E7A" w:rsidRPr="0017159A" w:rsidRDefault="009B659A" w:rsidP="00C31E7A">
            <w:pPr>
              <w:pStyle w:val="Texto"/>
              <w:tabs>
                <w:tab w:val="decimal" w:pos="1266"/>
              </w:tabs>
              <w:overflowPunct/>
              <w:autoSpaceDE/>
              <w:autoSpaceDN/>
              <w:adjustRightInd/>
              <w:textAlignment w:val="auto"/>
              <w:rPr>
                <w:b/>
                <w:bCs/>
              </w:rPr>
            </w:pPr>
            <w:r>
              <w:rPr>
                <w:b/>
                <w:bCs/>
              </w:rPr>
              <w:t>37.030.501</w:t>
            </w:r>
          </w:p>
        </w:tc>
        <w:tc>
          <w:tcPr>
            <w:tcW w:w="126" w:type="dxa"/>
          </w:tcPr>
          <w:p w14:paraId="7EE36396" w14:textId="77777777" w:rsidR="00C31E7A" w:rsidRPr="008D4F28" w:rsidRDefault="00C31E7A" w:rsidP="00C31E7A">
            <w:pPr>
              <w:pStyle w:val="Texto"/>
              <w:rPr>
                <w:b/>
                <w:bCs/>
              </w:rPr>
            </w:pPr>
          </w:p>
        </w:tc>
        <w:tc>
          <w:tcPr>
            <w:tcW w:w="1395" w:type="dxa"/>
          </w:tcPr>
          <w:p w14:paraId="74708014" w14:textId="4C386174" w:rsidR="00C31E7A" w:rsidRPr="00856F17" w:rsidRDefault="00856F17" w:rsidP="00C31E7A">
            <w:pPr>
              <w:pStyle w:val="Texto"/>
              <w:tabs>
                <w:tab w:val="decimal" w:pos="1266"/>
              </w:tabs>
              <w:overflowPunct/>
              <w:autoSpaceDE/>
              <w:autoSpaceDN/>
              <w:adjustRightInd/>
              <w:jc w:val="left"/>
              <w:textAlignment w:val="auto"/>
              <w:rPr>
                <w:b/>
                <w:bCs/>
              </w:rPr>
            </w:pPr>
            <w:r w:rsidRPr="00856F17">
              <w:rPr>
                <w:b/>
                <w:bCs/>
              </w:rPr>
              <w:t>37.184.669</w:t>
            </w:r>
          </w:p>
        </w:tc>
      </w:tr>
      <w:tr w:rsidR="00856F17" w:rsidRPr="0074218C" w14:paraId="16A91AE2" w14:textId="77777777" w:rsidTr="00C31E7A">
        <w:tc>
          <w:tcPr>
            <w:tcW w:w="6660" w:type="dxa"/>
          </w:tcPr>
          <w:p w14:paraId="1753FFF6" w14:textId="77777777" w:rsidR="00856F17" w:rsidRPr="0074218C" w:rsidRDefault="00856F17" w:rsidP="00856F17">
            <w:pPr>
              <w:pStyle w:val="Texto"/>
              <w:jc w:val="left"/>
            </w:pPr>
            <w:r w:rsidRPr="0074218C">
              <w:t>Adquisiciones</w:t>
            </w:r>
          </w:p>
        </w:tc>
        <w:tc>
          <w:tcPr>
            <w:tcW w:w="1467" w:type="dxa"/>
          </w:tcPr>
          <w:p w14:paraId="6F3FFA8F" w14:textId="69EE754D" w:rsidR="00856F17" w:rsidRPr="0074218C" w:rsidRDefault="009B659A" w:rsidP="00856F17">
            <w:pPr>
              <w:pStyle w:val="Texto"/>
              <w:tabs>
                <w:tab w:val="decimal" w:pos="1266"/>
              </w:tabs>
              <w:overflowPunct/>
              <w:autoSpaceDE/>
              <w:autoSpaceDN/>
              <w:adjustRightInd/>
              <w:textAlignment w:val="auto"/>
            </w:pPr>
            <w:r>
              <w:t>2.398.274</w:t>
            </w:r>
          </w:p>
        </w:tc>
        <w:tc>
          <w:tcPr>
            <w:tcW w:w="126" w:type="dxa"/>
          </w:tcPr>
          <w:p w14:paraId="047C234F" w14:textId="77777777" w:rsidR="00856F17" w:rsidRPr="0074218C" w:rsidRDefault="00856F17" w:rsidP="00856F17">
            <w:pPr>
              <w:pStyle w:val="Texto"/>
            </w:pPr>
          </w:p>
        </w:tc>
        <w:tc>
          <w:tcPr>
            <w:tcW w:w="1395" w:type="dxa"/>
          </w:tcPr>
          <w:p w14:paraId="29633BC8" w14:textId="30FE4866" w:rsidR="00856F17" w:rsidRPr="0074218C" w:rsidRDefault="00856F17" w:rsidP="00856F17">
            <w:pPr>
              <w:pStyle w:val="Texto"/>
              <w:tabs>
                <w:tab w:val="decimal" w:pos="1266"/>
              </w:tabs>
              <w:overflowPunct/>
              <w:autoSpaceDE/>
              <w:autoSpaceDN/>
              <w:adjustRightInd/>
              <w:jc w:val="left"/>
              <w:textAlignment w:val="auto"/>
            </w:pPr>
            <w:r w:rsidRPr="00856F17">
              <w:t>3.984.998</w:t>
            </w:r>
          </w:p>
        </w:tc>
      </w:tr>
      <w:tr w:rsidR="00856F17" w:rsidRPr="0074218C" w14:paraId="60499465" w14:textId="77777777" w:rsidTr="00C31E7A">
        <w:tc>
          <w:tcPr>
            <w:tcW w:w="6660" w:type="dxa"/>
          </w:tcPr>
          <w:p w14:paraId="70790CDE" w14:textId="77777777" w:rsidR="00856F17" w:rsidRPr="0074218C" w:rsidRDefault="00856F17" w:rsidP="00856F17">
            <w:pPr>
              <w:pStyle w:val="Texto"/>
              <w:jc w:val="left"/>
            </w:pPr>
            <w:r w:rsidRPr="0074218C">
              <w:t>Bajas, a su valor residual</w:t>
            </w:r>
          </w:p>
        </w:tc>
        <w:tc>
          <w:tcPr>
            <w:tcW w:w="1467" w:type="dxa"/>
          </w:tcPr>
          <w:p w14:paraId="7603EAAB" w14:textId="7C16F7EA" w:rsidR="00856F17" w:rsidRPr="0074218C" w:rsidRDefault="009B659A" w:rsidP="00856F17">
            <w:pPr>
              <w:pStyle w:val="Texto"/>
              <w:tabs>
                <w:tab w:val="decimal" w:pos="1266"/>
              </w:tabs>
              <w:overflowPunct/>
              <w:autoSpaceDE/>
              <w:autoSpaceDN/>
              <w:adjustRightInd/>
              <w:textAlignment w:val="auto"/>
            </w:pPr>
            <w:r>
              <w:t>(12.571)</w:t>
            </w:r>
          </w:p>
        </w:tc>
        <w:tc>
          <w:tcPr>
            <w:tcW w:w="126" w:type="dxa"/>
          </w:tcPr>
          <w:p w14:paraId="0F4E8674" w14:textId="77777777" w:rsidR="00856F17" w:rsidRPr="0074218C" w:rsidRDefault="00856F17" w:rsidP="00856F17">
            <w:pPr>
              <w:pStyle w:val="Texto"/>
            </w:pPr>
          </w:p>
        </w:tc>
        <w:tc>
          <w:tcPr>
            <w:tcW w:w="1395" w:type="dxa"/>
          </w:tcPr>
          <w:p w14:paraId="5288CC02" w14:textId="262C328B" w:rsidR="00856F17" w:rsidRPr="0074218C" w:rsidRDefault="00856F17" w:rsidP="00856F17">
            <w:pPr>
              <w:pStyle w:val="Texto"/>
              <w:tabs>
                <w:tab w:val="decimal" w:pos="1266"/>
              </w:tabs>
              <w:overflowPunct/>
              <w:autoSpaceDE/>
              <w:autoSpaceDN/>
              <w:adjustRightInd/>
              <w:jc w:val="left"/>
              <w:textAlignment w:val="auto"/>
            </w:pPr>
            <w:r w:rsidRPr="00856F17">
              <w:t>(9.431)</w:t>
            </w:r>
          </w:p>
        </w:tc>
      </w:tr>
      <w:tr w:rsidR="00856F17" w:rsidRPr="0074218C" w14:paraId="5AE001A3" w14:textId="77777777" w:rsidTr="00C31E7A">
        <w:tc>
          <w:tcPr>
            <w:tcW w:w="6660" w:type="dxa"/>
          </w:tcPr>
          <w:p w14:paraId="5EC069D7" w14:textId="77777777" w:rsidR="00856F17" w:rsidRPr="0074218C" w:rsidRDefault="00856F17" w:rsidP="00856F17">
            <w:pPr>
              <w:pStyle w:val="Texto"/>
              <w:jc w:val="left"/>
            </w:pPr>
            <w:r w:rsidRPr="0074218C">
              <w:t>Depreciación del período / ejercicio</w:t>
            </w:r>
          </w:p>
        </w:tc>
        <w:tc>
          <w:tcPr>
            <w:tcW w:w="1467" w:type="dxa"/>
            <w:tcBorders>
              <w:bottom w:val="single" w:sz="6" w:space="0" w:color="auto"/>
            </w:tcBorders>
          </w:tcPr>
          <w:p w14:paraId="77D84F1D" w14:textId="1831D042" w:rsidR="00856F17" w:rsidRPr="0074218C" w:rsidRDefault="009B659A" w:rsidP="00856F17">
            <w:pPr>
              <w:pStyle w:val="Texto"/>
              <w:tabs>
                <w:tab w:val="decimal" w:pos="1266"/>
              </w:tabs>
              <w:overflowPunct/>
              <w:autoSpaceDE/>
              <w:autoSpaceDN/>
              <w:adjustRightInd/>
              <w:textAlignment w:val="auto"/>
            </w:pPr>
            <w:r>
              <w:t>(3.249.094)</w:t>
            </w:r>
          </w:p>
        </w:tc>
        <w:tc>
          <w:tcPr>
            <w:tcW w:w="126" w:type="dxa"/>
          </w:tcPr>
          <w:p w14:paraId="4060000D" w14:textId="77777777" w:rsidR="00856F17" w:rsidRPr="0074218C" w:rsidRDefault="00856F17" w:rsidP="00856F17">
            <w:pPr>
              <w:pStyle w:val="Texto"/>
            </w:pPr>
          </w:p>
        </w:tc>
        <w:tc>
          <w:tcPr>
            <w:tcW w:w="1395" w:type="dxa"/>
            <w:tcBorders>
              <w:bottom w:val="single" w:sz="6" w:space="0" w:color="auto"/>
            </w:tcBorders>
          </w:tcPr>
          <w:p w14:paraId="3DEEB795" w14:textId="089BCEE6" w:rsidR="00856F17" w:rsidRPr="0074218C" w:rsidRDefault="00856F17" w:rsidP="00856F17">
            <w:pPr>
              <w:pStyle w:val="Texto"/>
              <w:tabs>
                <w:tab w:val="decimal" w:pos="1266"/>
              </w:tabs>
              <w:overflowPunct/>
              <w:autoSpaceDE/>
              <w:autoSpaceDN/>
              <w:adjustRightInd/>
              <w:jc w:val="left"/>
              <w:textAlignment w:val="auto"/>
            </w:pPr>
            <w:r w:rsidRPr="00856F17">
              <w:t>(4.145.470)</w:t>
            </w:r>
          </w:p>
        </w:tc>
      </w:tr>
      <w:tr w:rsidR="00856F17" w:rsidRPr="0074218C" w14:paraId="4FCDFAB2" w14:textId="77777777" w:rsidTr="00C31E7A">
        <w:tc>
          <w:tcPr>
            <w:tcW w:w="6660" w:type="dxa"/>
          </w:tcPr>
          <w:p w14:paraId="5EABB0F1" w14:textId="77777777" w:rsidR="00856F17" w:rsidRPr="0074218C" w:rsidRDefault="00856F17" w:rsidP="00856F17">
            <w:pPr>
              <w:pStyle w:val="Texto"/>
              <w:jc w:val="left"/>
            </w:pPr>
            <w:r w:rsidRPr="0074218C">
              <w:t>Subtotal</w:t>
            </w:r>
          </w:p>
        </w:tc>
        <w:tc>
          <w:tcPr>
            <w:tcW w:w="1467" w:type="dxa"/>
            <w:tcBorders>
              <w:top w:val="single" w:sz="6" w:space="0" w:color="auto"/>
            </w:tcBorders>
          </w:tcPr>
          <w:p w14:paraId="2677D710" w14:textId="4A0F3E61" w:rsidR="00856F17" w:rsidRPr="0074218C" w:rsidRDefault="009B659A" w:rsidP="00856F17">
            <w:pPr>
              <w:pStyle w:val="Texto"/>
              <w:tabs>
                <w:tab w:val="decimal" w:pos="1266"/>
              </w:tabs>
              <w:overflowPunct/>
              <w:autoSpaceDE/>
              <w:autoSpaceDN/>
              <w:adjustRightInd/>
              <w:textAlignment w:val="auto"/>
            </w:pPr>
            <w:r>
              <w:t>36.167.110</w:t>
            </w:r>
          </w:p>
        </w:tc>
        <w:tc>
          <w:tcPr>
            <w:tcW w:w="126" w:type="dxa"/>
          </w:tcPr>
          <w:p w14:paraId="5E8242D3" w14:textId="77777777" w:rsidR="00856F17" w:rsidRPr="0074218C" w:rsidRDefault="00856F17" w:rsidP="00856F17">
            <w:pPr>
              <w:pStyle w:val="Texto"/>
            </w:pPr>
          </w:p>
        </w:tc>
        <w:tc>
          <w:tcPr>
            <w:tcW w:w="1395" w:type="dxa"/>
            <w:tcBorders>
              <w:top w:val="single" w:sz="6" w:space="0" w:color="auto"/>
            </w:tcBorders>
          </w:tcPr>
          <w:p w14:paraId="464A7377" w14:textId="5C5CFD35" w:rsidR="00856F17" w:rsidRPr="0074218C" w:rsidRDefault="00856F17" w:rsidP="00856F17">
            <w:pPr>
              <w:pStyle w:val="Texto"/>
              <w:tabs>
                <w:tab w:val="decimal" w:pos="1266"/>
              </w:tabs>
              <w:overflowPunct/>
              <w:autoSpaceDE/>
              <w:autoSpaceDN/>
              <w:adjustRightInd/>
              <w:jc w:val="left"/>
              <w:textAlignment w:val="auto"/>
            </w:pPr>
            <w:r w:rsidRPr="00856F17">
              <w:t>37.014.766</w:t>
            </w:r>
          </w:p>
        </w:tc>
      </w:tr>
      <w:tr w:rsidR="00856F17" w:rsidRPr="0074218C" w14:paraId="5980E79C" w14:textId="77777777" w:rsidTr="00C31E7A">
        <w:tc>
          <w:tcPr>
            <w:tcW w:w="6660" w:type="dxa"/>
          </w:tcPr>
          <w:p w14:paraId="2C176970" w14:textId="411FBF02" w:rsidR="00856F17" w:rsidRPr="0074218C" w:rsidRDefault="00856F17" w:rsidP="00856F17">
            <w:pPr>
              <w:pStyle w:val="Texto"/>
              <w:jc w:val="left"/>
            </w:pPr>
            <w:r>
              <w:t>Variación p</w:t>
            </w:r>
            <w:r w:rsidRPr="0074218C">
              <w:t>rovisión por desvalorización</w:t>
            </w:r>
          </w:p>
        </w:tc>
        <w:tc>
          <w:tcPr>
            <w:tcW w:w="1467" w:type="dxa"/>
            <w:tcBorders>
              <w:bottom w:val="single" w:sz="6" w:space="0" w:color="auto"/>
            </w:tcBorders>
          </w:tcPr>
          <w:p w14:paraId="17E8C274" w14:textId="45D8F73D" w:rsidR="00856F17" w:rsidRPr="0074218C" w:rsidRDefault="009B659A" w:rsidP="00856F17">
            <w:pPr>
              <w:pStyle w:val="Texto"/>
              <w:tabs>
                <w:tab w:val="decimal" w:pos="1266"/>
              </w:tabs>
              <w:overflowPunct/>
              <w:autoSpaceDE/>
              <w:autoSpaceDN/>
              <w:adjustRightInd/>
              <w:textAlignment w:val="auto"/>
            </w:pPr>
            <w:r>
              <w:t>4.768</w:t>
            </w:r>
          </w:p>
        </w:tc>
        <w:tc>
          <w:tcPr>
            <w:tcW w:w="126" w:type="dxa"/>
          </w:tcPr>
          <w:p w14:paraId="57788BF2" w14:textId="77777777" w:rsidR="00856F17" w:rsidRPr="0074218C" w:rsidRDefault="00856F17" w:rsidP="00856F17">
            <w:pPr>
              <w:pStyle w:val="Texto"/>
            </w:pPr>
          </w:p>
        </w:tc>
        <w:tc>
          <w:tcPr>
            <w:tcW w:w="1395" w:type="dxa"/>
            <w:tcBorders>
              <w:bottom w:val="single" w:sz="6" w:space="0" w:color="auto"/>
            </w:tcBorders>
          </w:tcPr>
          <w:p w14:paraId="469D9868" w14:textId="766AC82C" w:rsidR="00856F17" w:rsidRPr="0074218C" w:rsidRDefault="00856F17" w:rsidP="00856F17">
            <w:pPr>
              <w:pStyle w:val="Texto"/>
              <w:tabs>
                <w:tab w:val="decimal" w:pos="1266"/>
              </w:tabs>
              <w:overflowPunct/>
              <w:autoSpaceDE/>
              <w:autoSpaceDN/>
              <w:adjustRightInd/>
              <w:jc w:val="left"/>
              <w:textAlignment w:val="auto"/>
            </w:pPr>
            <w:r w:rsidRPr="00856F17">
              <w:t>15.735</w:t>
            </w:r>
          </w:p>
        </w:tc>
      </w:tr>
      <w:tr w:rsidR="00856F17" w:rsidRPr="0074218C" w14:paraId="6DB0723F" w14:textId="77777777" w:rsidTr="00C31E7A">
        <w:tc>
          <w:tcPr>
            <w:tcW w:w="6660" w:type="dxa"/>
          </w:tcPr>
          <w:p w14:paraId="414223DD" w14:textId="77777777" w:rsidR="00856F17" w:rsidRPr="0074218C" w:rsidRDefault="00856F17" w:rsidP="00856F17">
            <w:pPr>
              <w:pStyle w:val="Texto"/>
              <w:jc w:val="left"/>
              <w:rPr>
                <w:b/>
              </w:rPr>
            </w:pPr>
            <w:r w:rsidRPr="0074218C">
              <w:rPr>
                <w:b/>
              </w:rPr>
              <w:t>Saldo al cierre</w:t>
            </w:r>
          </w:p>
        </w:tc>
        <w:tc>
          <w:tcPr>
            <w:tcW w:w="1467" w:type="dxa"/>
            <w:tcBorders>
              <w:top w:val="single" w:sz="6" w:space="0" w:color="auto"/>
              <w:bottom w:val="double" w:sz="6" w:space="0" w:color="auto"/>
            </w:tcBorders>
          </w:tcPr>
          <w:p w14:paraId="7A259E22" w14:textId="2F91BD7F" w:rsidR="00856F17" w:rsidRPr="0017159A" w:rsidRDefault="007C75A3" w:rsidP="00856F17">
            <w:pPr>
              <w:pStyle w:val="Texto"/>
              <w:tabs>
                <w:tab w:val="decimal" w:pos="1266"/>
              </w:tabs>
              <w:overflowPunct/>
              <w:autoSpaceDE/>
              <w:autoSpaceDN/>
              <w:adjustRightInd/>
              <w:textAlignment w:val="auto"/>
              <w:rPr>
                <w:b/>
                <w:bCs/>
              </w:rPr>
            </w:pPr>
            <w:r>
              <w:rPr>
                <w:b/>
                <w:bCs/>
              </w:rPr>
              <w:t>36.171.878</w:t>
            </w:r>
          </w:p>
        </w:tc>
        <w:tc>
          <w:tcPr>
            <w:tcW w:w="126" w:type="dxa"/>
          </w:tcPr>
          <w:p w14:paraId="10306AB3" w14:textId="77777777" w:rsidR="00856F17" w:rsidRPr="008D4F28" w:rsidRDefault="00856F17" w:rsidP="00856F17">
            <w:pPr>
              <w:pStyle w:val="Texto"/>
              <w:rPr>
                <w:b/>
                <w:bCs/>
              </w:rPr>
            </w:pPr>
          </w:p>
        </w:tc>
        <w:tc>
          <w:tcPr>
            <w:tcW w:w="1395" w:type="dxa"/>
            <w:tcBorders>
              <w:top w:val="single" w:sz="6" w:space="0" w:color="auto"/>
              <w:bottom w:val="double" w:sz="6" w:space="0" w:color="auto"/>
            </w:tcBorders>
          </w:tcPr>
          <w:p w14:paraId="2C7A21AE" w14:textId="798E2BBA" w:rsidR="00856F17" w:rsidRPr="00856F17" w:rsidRDefault="00856F17" w:rsidP="00856F17">
            <w:pPr>
              <w:pStyle w:val="Texto"/>
              <w:tabs>
                <w:tab w:val="decimal" w:pos="1266"/>
              </w:tabs>
              <w:overflowPunct/>
              <w:autoSpaceDE/>
              <w:autoSpaceDN/>
              <w:adjustRightInd/>
              <w:jc w:val="left"/>
              <w:textAlignment w:val="auto"/>
              <w:rPr>
                <w:b/>
                <w:bCs/>
              </w:rPr>
            </w:pPr>
            <w:r w:rsidRPr="00856F17">
              <w:rPr>
                <w:b/>
                <w:bCs/>
              </w:rPr>
              <w:t>37.030.501</w:t>
            </w:r>
          </w:p>
        </w:tc>
      </w:tr>
    </w:tbl>
    <w:p w14:paraId="790C0B96" w14:textId="77777777" w:rsidR="00856F17" w:rsidRDefault="00856F17" w:rsidP="00C312BC">
      <w:pPr>
        <w:pStyle w:val="Texto"/>
      </w:pPr>
    </w:p>
    <w:p w14:paraId="12A764BF" w14:textId="252555F8" w:rsidR="00CF7BE4" w:rsidRPr="006B1A8E" w:rsidRDefault="006B1A8E" w:rsidP="0073261E">
      <w:pPr>
        <w:pStyle w:val="Texto"/>
        <w:numPr>
          <w:ilvl w:val="0"/>
          <w:numId w:val="46"/>
        </w:numPr>
        <w:ind w:left="448" w:hanging="476"/>
        <w:rPr>
          <w:b/>
          <w:bCs/>
        </w:rPr>
      </w:pPr>
      <w:r w:rsidRPr="006B1A8E">
        <w:rPr>
          <w:b/>
          <w:bCs/>
        </w:rPr>
        <w:t>Derecho de uso de activos y deudas por arrendamientos</w:t>
      </w:r>
    </w:p>
    <w:tbl>
      <w:tblPr>
        <w:tblStyle w:val="TableGrid"/>
        <w:tblW w:w="9648" w:type="dxa"/>
        <w:tblLayout w:type="fixed"/>
        <w:tblLook w:val="01E0" w:firstRow="1" w:lastRow="1" w:firstColumn="1" w:lastColumn="1" w:noHBand="0" w:noVBand="0"/>
      </w:tblPr>
      <w:tblGrid>
        <w:gridCol w:w="6660"/>
        <w:gridCol w:w="1467"/>
        <w:gridCol w:w="126"/>
        <w:gridCol w:w="1395"/>
      </w:tblGrid>
      <w:tr w:rsidR="00110EEB" w:rsidRPr="0074218C" w14:paraId="740DCF14" w14:textId="77777777" w:rsidTr="003E633F">
        <w:tc>
          <w:tcPr>
            <w:tcW w:w="6660" w:type="dxa"/>
          </w:tcPr>
          <w:p w14:paraId="51398D41" w14:textId="77777777" w:rsidR="00110EEB" w:rsidRPr="0074218C" w:rsidRDefault="00110EEB" w:rsidP="00110EEB">
            <w:pPr>
              <w:pStyle w:val="Texto"/>
              <w:jc w:val="center"/>
              <w:rPr>
                <w:b/>
              </w:rPr>
            </w:pPr>
          </w:p>
        </w:tc>
        <w:tc>
          <w:tcPr>
            <w:tcW w:w="1467" w:type="dxa"/>
            <w:tcBorders>
              <w:bottom w:val="single" w:sz="6" w:space="0" w:color="auto"/>
            </w:tcBorders>
          </w:tcPr>
          <w:p w14:paraId="27ECD0E7" w14:textId="7BB11397" w:rsidR="00110EEB" w:rsidRPr="0074218C" w:rsidRDefault="00730E03" w:rsidP="00110EEB">
            <w:pPr>
              <w:pStyle w:val="Texto"/>
              <w:jc w:val="center"/>
              <w:rPr>
                <w:b/>
              </w:rPr>
            </w:pPr>
            <w:r>
              <w:rPr>
                <w:b/>
              </w:rPr>
              <w:t>30/11/2022</w:t>
            </w:r>
          </w:p>
        </w:tc>
        <w:tc>
          <w:tcPr>
            <w:tcW w:w="126" w:type="dxa"/>
          </w:tcPr>
          <w:p w14:paraId="43170309" w14:textId="77777777" w:rsidR="00110EEB" w:rsidRPr="0074218C" w:rsidRDefault="00110EEB" w:rsidP="00110EEB">
            <w:pPr>
              <w:pStyle w:val="Texto"/>
              <w:jc w:val="center"/>
              <w:rPr>
                <w:b/>
              </w:rPr>
            </w:pPr>
          </w:p>
        </w:tc>
        <w:tc>
          <w:tcPr>
            <w:tcW w:w="1395" w:type="dxa"/>
            <w:tcBorders>
              <w:bottom w:val="single" w:sz="6" w:space="0" w:color="auto"/>
            </w:tcBorders>
          </w:tcPr>
          <w:p w14:paraId="64DC574B" w14:textId="3C3F04E3" w:rsidR="00110EEB" w:rsidRPr="0074218C" w:rsidRDefault="00730E03" w:rsidP="00110EEB">
            <w:pPr>
              <w:pStyle w:val="Texto"/>
              <w:jc w:val="center"/>
              <w:rPr>
                <w:b/>
              </w:rPr>
            </w:pPr>
            <w:r>
              <w:rPr>
                <w:b/>
              </w:rPr>
              <w:t>31/05/2022</w:t>
            </w:r>
          </w:p>
        </w:tc>
      </w:tr>
      <w:tr w:rsidR="00110EEB" w:rsidRPr="007C35D5" w14:paraId="73A9705D" w14:textId="77777777" w:rsidTr="003E633F">
        <w:tc>
          <w:tcPr>
            <w:tcW w:w="6660" w:type="dxa"/>
          </w:tcPr>
          <w:p w14:paraId="50CE359D" w14:textId="77777777" w:rsidR="00110EEB" w:rsidRPr="007C35D5" w:rsidRDefault="00110EEB" w:rsidP="00110EEB">
            <w:pPr>
              <w:pStyle w:val="Texto"/>
              <w:jc w:val="left"/>
            </w:pPr>
          </w:p>
        </w:tc>
        <w:tc>
          <w:tcPr>
            <w:tcW w:w="1467" w:type="dxa"/>
          </w:tcPr>
          <w:p w14:paraId="11EBB1E9" w14:textId="77777777" w:rsidR="00110EEB" w:rsidRPr="007C35D5" w:rsidRDefault="00110EEB" w:rsidP="00110EEB">
            <w:pPr>
              <w:pStyle w:val="Texto"/>
              <w:tabs>
                <w:tab w:val="decimal" w:pos="1266"/>
              </w:tabs>
              <w:overflowPunct/>
              <w:autoSpaceDE/>
              <w:autoSpaceDN/>
              <w:adjustRightInd/>
              <w:textAlignment w:val="auto"/>
            </w:pPr>
          </w:p>
        </w:tc>
        <w:tc>
          <w:tcPr>
            <w:tcW w:w="126" w:type="dxa"/>
          </w:tcPr>
          <w:p w14:paraId="1A150460" w14:textId="77777777" w:rsidR="00110EEB" w:rsidRPr="007C35D5" w:rsidRDefault="00110EEB" w:rsidP="00110EEB">
            <w:pPr>
              <w:pStyle w:val="Texto"/>
            </w:pPr>
          </w:p>
        </w:tc>
        <w:tc>
          <w:tcPr>
            <w:tcW w:w="1395" w:type="dxa"/>
          </w:tcPr>
          <w:p w14:paraId="33558A5A" w14:textId="77777777" w:rsidR="00110EEB" w:rsidRPr="007C35D5" w:rsidRDefault="00110EEB" w:rsidP="00110EEB">
            <w:pPr>
              <w:pStyle w:val="Texto"/>
              <w:tabs>
                <w:tab w:val="decimal" w:pos="1266"/>
              </w:tabs>
              <w:overflowPunct/>
              <w:autoSpaceDE/>
              <w:autoSpaceDN/>
              <w:adjustRightInd/>
              <w:textAlignment w:val="auto"/>
            </w:pPr>
          </w:p>
        </w:tc>
      </w:tr>
      <w:tr w:rsidR="00110EEB" w:rsidRPr="0074218C" w14:paraId="4BA4FB3D" w14:textId="77777777" w:rsidTr="003E633F">
        <w:tc>
          <w:tcPr>
            <w:tcW w:w="6660" w:type="dxa"/>
            <w:vAlign w:val="top"/>
          </w:tcPr>
          <w:p w14:paraId="46489F8A" w14:textId="16749233" w:rsidR="00110EEB" w:rsidRPr="0074218C" w:rsidRDefault="00110EEB" w:rsidP="00110EEB">
            <w:pPr>
              <w:pStyle w:val="Texto"/>
              <w:jc w:val="left"/>
              <w:rPr>
                <w:b/>
              </w:rPr>
            </w:pPr>
            <w:r w:rsidRPr="006E7484">
              <w:t>Derecho de uso de activos:</w:t>
            </w:r>
          </w:p>
        </w:tc>
        <w:tc>
          <w:tcPr>
            <w:tcW w:w="1467" w:type="dxa"/>
          </w:tcPr>
          <w:p w14:paraId="6B1D3F6E" w14:textId="77777777" w:rsidR="00110EEB" w:rsidRPr="0017159A" w:rsidRDefault="00110EEB" w:rsidP="00110EEB">
            <w:pPr>
              <w:pStyle w:val="Texto"/>
              <w:tabs>
                <w:tab w:val="decimal" w:pos="1266"/>
              </w:tabs>
              <w:overflowPunct/>
              <w:autoSpaceDE/>
              <w:autoSpaceDN/>
              <w:adjustRightInd/>
              <w:textAlignment w:val="auto"/>
            </w:pPr>
          </w:p>
        </w:tc>
        <w:tc>
          <w:tcPr>
            <w:tcW w:w="126" w:type="dxa"/>
          </w:tcPr>
          <w:p w14:paraId="5C17580B" w14:textId="77777777" w:rsidR="00110EEB" w:rsidRPr="0017159A" w:rsidRDefault="00110EEB" w:rsidP="00110EEB">
            <w:pPr>
              <w:pStyle w:val="Texto"/>
            </w:pPr>
          </w:p>
        </w:tc>
        <w:tc>
          <w:tcPr>
            <w:tcW w:w="1395" w:type="dxa"/>
          </w:tcPr>
          <w:p w14:paraId="06998C38" w14:textId="2AAAA2A1" w:rsidR="00110EEB" w:rsidRPr="0017159A" w:rsidRDefault="00110EEB" w:rsidP="00110EEB">
            <w:pPr>
              <w:pStyle w:val="Texto"/>
              <w:tabs>
                <w:tab w:val="decimal" w:pos="1266"/>
              </w:tabs>
              <w:overflowPunct/>
              <w:autoSpaceDE/>
              <w:autoSpaceDN/>
              <w:adjustRightInd/>
              <w:textAlignment w:val="auto"/>
            </w:pPr>
          </w:p>
        </w:tc>
      </w:tr>
      <w:tr w:rsidR="00856F17" w:rsidRPr="0074218C" w14:paraId="1267C629" w14:textId="77777777" w:rsidTr="00C31E7A">
        <w:tc>
          <w:tcPr>
            <w:tcW w:w="6660" w:type="dxa"/>
            <w:vAlign w:val="top"/>
          </w:tcPr>
          <w:p w14:paraId="13472429" w14:textId="16A64878" w:rsidR="00856F17" w:rsidRPr="00CF7BE4" w:rsidRDefault="00856F17" w:rsidP="00856F17">
            <w:pPr>
              <w:pStyle w:val="Texto"/>
              <w:jc w:val="left"/>
              <w:rPr>
                <w:b/>
                <w:bCs/>
              </w:rPr>
            </w:pPr>
            <w:r w:rsidRPr="00CF7BE4">
              <w:rPr>
                <w:b/>
                <w:bCs/>
              </w:rPr>
              <w:t>Saldo al inicio</w:t>
            </w:r>
          </w:p>
        </w:tc>
        <w:tc>
          <w:tcPr>
            <w:tcW w:w="1467" w:type="dxa"/>
            <w:vAlign w:val="top"/>
          </w:tcPr>
          <w:p w14:paraId="2B42F9EF" w14:textId="0AB8B418" w:rsidR="00856F17" w:rsidRPr="0017159A" w:rsidRDefault="0073363B" w:rsidP="00856F17">
            <w:pPr>
              <w:pStyle w:val="Texto"/>
              <w:tabs>
                <w:tab w:val="decimal" w:pos="1266"/>
              </w:tabs>
              <w:overflowPunct/>
              <w:autoSpaceDE/>
              <w:autoSpaceDN/>
              <w:adjustRightInd/>
              <w:textAlignment w:val="auto"/>
              <w:rPr>
                <w:b/>
                <w:bCs/>
              </w:rPr>
            </w:pPr>
            <w:r>
              <w:rPr>
                <w:b/>
                <w:bCs/>
              </w:rPr>
              <w:t>1.632.488</w:t>
            </w:r>
          </w:p>
        </w:tc>
        <w:tc>
          <w:tcPr>
            <w:tcW w:w="126" w:type="dxa"/>
            <w:vAlign w:val="top"/>
          </w:tcPr>
          <w:p w14:paraId="437B12C7" w14:textId="77777777" w:rsidR="00856F17" w:rsidRPr="0017159A" w:rsidRDefault="00856F17" w:rsidP="00856F17">
            <w:pPr>
              <w:pStyle w:val="Texto"/>
              <w:rPr>
                <w:b/>
                <w:bCs/>
              </w:rPr>
            </w:pPr>
          </w:p>
        </w:tc>
        <w:tc>
          <w:tcPr>
            <w:tcW w:w="1395" w:type="dxa"/>
          </w:tcPr>
          <w:p w14:paraId="638C24AC" w14:textId="73E24707" w:rsidR="00856F17" w:rsidRPr="00856F17" w:rsidRDefault="00856F17" w:rsidP="00856F17">
            <w:pPr>
              <w:pStyle w:val="Texto"/>
              <w:tabs>
                <w:tab w:val="decimal" w:pos="1266"/>
              </w:tabs>
              <w:overflowPunct/>
              <w:autoSpaceDE/>
              <w:autoSpaceDN/>
              <w:adjustRightInd/>
              <w:jc w:val="left"/>
              <w:textAlignment w:val="auto"/>
              <w:rPr>
                <w:b/>
                <w:bCs/>
              </w:rPr>
            </w:pPr>
            <w:r w:rsidRPr="00856F17">
              <w:rPr>
                <w:b/>
                <w:bCs/>
              </w:rPr>
              <w:t>1.916.553</w:t>
            </w:r>
          </w:p>
        </w:tc>
      </w:tr>
      <w:tr w:rsidR="00856F17" w:rsidRPr="0074218C" w14:paraId="02470D95" w14:textId="77777777" w:rsidTr="00C31E7A">
        <w:tc>
          <w:tcPr>
            <w:tcW w:w="6660" w:type="dxa"/>
            <w:vAlign w:val="top"/>
          </w:tcPr>
          <w:p w14:paraId="3229C70C" w14:textId="471F1CA0" w:rsidR="00856F17" w:rsidRPr="0074218C" w:rsidRDefault="00856F17" w:rsidP="00856F17">
            <w:pPr>
              <w:pStyle w:val="Texto"/>
              <w:jc w:val="left"/>
            </w:pPr>
            <w:r w:rsidRPr="006E7484">
              <w:t xml:space="preserve">Altas </w:t>
            </w:r>
          </w:p>
        </w:tc>
        <w:tc>
          <w:tcPr>
            <w:tcW w:w="1467" w:type="dxa"/>
            <w:vAlign w:val="top"/>
          </w:tcPr>
          <w:p w14:paraId="07C5DB06" w14:textId="6AE1C360" w:rsidR="00856F17" w:rsidRPr="0074218C" w:rsidRDefault="0073363B" w:rsidP="00856F17">
            <w:pPr>
              <w:pStyle w:val="Texto"/>
              <w:tabs>
                <w:tab w:val="decimal" w:pos="1266"/>
              </w:tabs>
              <w:overflowPunct/>
              <w:autoSpaceDE/>
              <w:autoSpaceDN/>
              <w:adjustRightInd/>
              <w:textAlignment w:val="auto"/>
            </w:pPr>
            <w:r w:rsidRPr="0073363B">
              <w:t>30.393</w:t>
            </w:r>
          </w:p>
        </w:tc>
        <w:tc>
          <w:tcPr>
            <w:tcW w:w="126" w:type="dxa"/>
            <w:vAlign w:val="top"/>
          </w:tcPr>
          <w:p w14:paraId="4C70297B" w14:textId="77777777" w:rsidR="00856F17" w:rsidRPr="0074218C" w:rsidRDefault="00856F17" w:rsidP="00856F17">
            <w:pPr>
              <w:pStyle w:val="Texto"/>
            </w:pPr>
          </w:p>
        </w:tc>
        <w:tc>
          <w:tcPr>
            <w:tcW w:w="1395" w:type="dxa"/>
          </w:tcPr>
          <w:p w14:paraId="05F42549" w14:textId="4ACBBE92" w:rsidR="00856F17" w:rsidRPr="0074218C" w:rsidRDefault="00856F17" w:rsidP="00856F17">
            <w:pPr>
              <w:pStyle w:val="Texto"/>
              <w:tabs>
                <w:tab w:val="decimal" w:pos="1266"/>
              </w:tabs>
              <w:overflowPunct/>
              <w:autoSpaceDE/>
              <w:autoSpaceDN/>
              <w:adjustRightInd/>
              <w:jc w:val="left"/>
              <w:textAlignment w:val="auto"/>
            </w:pPr>
            <w:r w:rsidRPr="00856F17">
              <w:t>270.846</w:t>
            </w:r>
          </w:p>
        </w:tc>
      </w:tr>
      <w:tr w:rsidR="00856F17" w:rsidRPr="0074218C" w14:paraId="5E132FAA" w14:textId="77777777" w:rsidTr="00C31E7A">
        <w:tc>
          <w:tcPr>
            <w:tcW w:w="6660" w:type="dxa"/>
            <w:vAlign w:val="top"/>
          </w:tcPr>
          <w:p w14:paraId="7AE0B91C" w14:textId="165FB534" w:rsidR="00856F17" w:rsidRPr="0074218C" w:rsidRDefault="00856F17" w:rsidP="00856F17">
            <w:pPr>
              <w:pStyle w:val="Texto"/>
              <w:jc w:val="left"/>
            </w:pPr>
            <w:r w:rsidRPr="006E7484">
              <w:t>Amortizaciones</w:t>
            </w:r>
            <w:r>
              <w:t xml:space="preserve"> del período / ejercicio</w:t>
            </w:r>
          </w:p>
        </w:tc>
        <w:tc>
          <w:tcPr>
            <w:tcW w:w="1467" w:type="dxa"/>
            <w:vAlign w:val="top"/>
          </w:tcPr>
          <w:p w14:paraId="1A2A58EB" w14:textId="72111EBA" w:rsidR="00856F17" w:rsidRPr="0074218C" w:rsidRDefault="0073363B" w:rsidP="00856F17">
            <w:pPr>
              <w:pStyle w:val="Texto"/>
              <w:tabs>
                <w:tab w:val="decimal" w:pos="1266"/>
              </w:tabs>
              <w:overflowPunct/>
              <w:autoSpaceDE/>
              <w:autoSpaceDN/>
              <w:adjustRightInd/>
              <w:textAlignment w:val="auto"/>
            </w:pPr>
            <w:r w:rsidRPr="0073363B">
              <w:t>(136.978)</w:t>
            </w:r>
          </w:p>
        </w:tc>
        <w:tc>
          <w:tcPr>
            <w:tcW w:w="126" w:type="dxa"/>
            <w:vAlign w:val="top"/>
          </w:tcPr>
          <w:p w14:paraId="65A1EF95" w14:textId="77777777" w:rsidR="00856F17" w:rsidRPr="0074218C" w:rsidRDefault="00856F17" w:rsidP="00856F17">
            <w:pPr>
              <w:pStyle w:val="Texto"/>
            </w:pPr>
          </w:p>
        </w:tc>
        <w:tc>
          <w:tcPr>
            <w:tcW w:w="1395" w:type="dxa"/>
          </w:tcPr>
          <w:p w14:paraId="10711A86" w14:textId="055AB797" w:rsidR="00856F17" w:rsidRPr="0074218C" w:rsidRDefault="00856F17" w:rsidP="00856F17">
            <w:pPr>
              <w:pStyle w:val="Texto"/>
              <w:tabs>
                <w:tab w:val="decimal" w:pos="1266"/>
              </w:tabs>
              <w:overflowPunct/>
              <w:autoSpaceDE/>
              <w:autoSpaceDN/>
              <w:adjustRightInd/>
              <w:jc w:val="left"/>
              <w:textAlignment w:val="auto"/>
            </w:pPr>
            <w:r w:rsidRPr="00856F17">
              <w:t>(554.911)</w:t>
            </w:r>
          </w:p>
        </w:tc>
      </w:tr>
      <w:tr w:rsidR="00856F17" w:rsidRPr="0074218C" w14:paraId="14DF3735" w14:textId="77777777" w:rsidTr="00C31E7A">
        <w:tc>
          <w:tcPr>
            <w:tcW w:w="6660" w:type="dxa"/>
            <w:vAlign w:val="top"/>
          </w:tcPr>
          <w:p w14:paraId="2C25C2C4" w14:textId="724B82CB" w:rsidR="00856F17" w:rsidRPr="00CF7BE4" w:rsidRDefault="00856F17" w:rsidP="00856F17">
            <w:pPr>
              <w:pStyle w:val="Texto"/>
              <w:jc w:val="left"/>
              <w:rPr>
                <w:b/>
                <w:bCs/>
              </w:rPr>
            </w:pPr>
            <w:r w:rsidRPr="00CF7BE4">
              <w:rPr>
                <w:b/>
                <w:bCs/>
              </w:rPr>
              <w:t>Saldo al cierre</w:t>
            </w:r>
          </w:p>
        </w:tc>
        <w:tc>
          <w:tcPr>
            <w:tcW w:w="1467" w:type="dxa"/>
            <w:tcBorders>
              <w:top w:val="single" w:sz="6" w:space="0" w:color="auto"/>
              <w:bottom w:val="double" w:sz="6" w:space="0" w:color="auto"/>
            </w:tcBorders>
            <w:vAlign w:val="top"/>
          </w:tcPr>
          <w:p w14:paraId="3FAD9D03" w14:textId="15D4B24B" w:rsidR="00856F17" w:rsidRPr="0017159A" w:rsidRDefault="0073363B" w:rsidP="00856F17">
            <w:pPr>
              <w:pStyle w:val="Texto"/>
              <w:tabs>
                <w:tab w:val="decimal" w:pos="1266"/>
              </w:tabs>
              <w:overflowPunct/>
              <w:autoSpaceDE/>
              <w:autoSpaceDN/>
              <w:adjustRightInd/>
              <w:textAlignment w:val="auto"/>
              <w:rPr>
                <w:b/>
                <w:bCs/>
              </w:rPr>
            </w:pPr>
            <w:r w:rsidRPr="0073363B">
              <w:rPr>
                <w:b/>
                <w:bCs/>
              </w:rPr>
              <w:t>1.525.903</w:t>
            </w:r>
          </w:p>
        </w:tc>
        <w:tc>
          <w:tcPr>
            <w:tcW w:w="126" w:type="dxa"/>
            <w:vAlign w:val="top"/>
          </w:tcPr>
          <w:p w14:paraId="026D64B2" w14:textId="77777777" w:rsidR="00856F17" w:rsidRPr="0017159A" w:rsidRDefault="00856F17" w:rsidP="00856F17">
            <w:pPr>
              <w:pStyle w:val="Texto"/>
              <w:rPr>
                <w:b/>
                <w:bCs/>
              </w:rPr>
            </w:pPr>
          </w:p>
        </w:tc>
        <w:tc>
          <w:tcPr>
            <w:tcW w:w="1395" w:type="dxa"/>
            <w:tcBorders>
              <w:top w:val="single" w:sz="6" w:space="0" w:color="auto"/>
              <w:bottom w:val="double" w:sz="6" w:space="0" w:color="auto"/>
            </w:tcBorders>
          </w:tcPr>
          <w:p w14:paraId="39BCA3A8" w14:textId="0441D973" w:rsidR="00856F17" w:rsidRPr="00856F17" w:rsidRDefault="00856F17" w:rsidP="00856F17">
            <w:pPr>
              <w:pStyle w:val="Texto"/>
              <w:tabs>
                <w:tab w:val="decimal" w:pos="1266"/>
              </w:tabs>
              <w:overflowPunct/>
              <w:autoSpaceDE/>
              <w:autoSpaceDN/>
              <w:adjustRightInd/>
              <w:jc w:val="left"/>
              <w:textAlignment w:val="auto"/>
              <w:rPr>
                <w:b/>
                <w:bCs/>
              </w:rPr>
            </w:pPr>
            <w:r w:rsidRPr="00856F17">
              <w:rPr>
                <w:b/>
                <w:bCs/>
              </w:rPr>
              <w:t>1.632.488</w:t>
            </w:r>
          </w:p>
        </w:tc>
      </w:tr>
      <w:tr w:rsidR="00110EEB" w:rsidRPr="007C35D5" w14:paraId="238C68FA" w14:textId="77777777" w:rsidTr="003E633F">
        <w:tc>
          <w:tcPr>
            <w:tcW w:w="6660" w:type="dxa"/>
          </w:tcPr>
          <w:p w14:paraId="5E1CE264" w14:textId="77777777" w:rsidR="00110EEB" w:rsidRPr="007C35D5" w:rsidRDefault="00110EEB" w:rsidP="00110EEB">
            <w:pPr>
              <w:pStyle w:val="Texto"/>
              <w:jc w:val="left"/>
            </w:pPr>
          </w:p>
        </w:tc>
        <w:tc>
          <w:tcPr>
            <w:tcW w:w="1467" w:type="dxa"/>
          </w:tcPr>
          <w:p w14:paraId="1525F1D2" w14:textId="77777777" w:rsidR="00110EEB" w:rsidRPr="007C35D5" w:rsidRDefault="00110EEB" w:rsidP="00110EEB">
            <w:pPr>
              <w:pStyle w:val="Texto"/>
              <w:tabs>
                <w:tab w:val="decimal" w:pos="1266"/>
              </w:tabs>
              <w:overflowPunct/>
              <w:autoSpaceDE/>
              <w:autoSpaceDN/>
              <w:adjustRightInd/>
              <w:textAlignment w:val="auto"/>
            </w:pPr>
          </w:p>
        </w:tc>
        <w:tc>
          <w:tcPr>
            <w:tcW w:w="126" w:type="dxa"/>
          </w:tcPr>
          <w:p w14:paraId="6BBAB072" w14:textId="77777777" w:rsidR="00110EEB" w:rsidRPr="007C35D5" w:rsidRDefault="00110EEB" w:rsidP="00110EEB">
            <w:pPr>
              <w:pStyle w:val="Texto"/>
            </w:pPr>
          </w:p>
        </w:tc>
        <w:tc>
          <w:tcPr>
            <w:tcW w:w="1395" w:type="dxa"/>
          </w:tcPr>
          <w:p w14:paraId="740FF73A" w14:textId="77777777" w:rsidR="00110EEB" w:rsidRPr="007C35D5" w:rsidRDefault="00110EEB" w:rsidP="00110EEB">
            <w:pPr>
              <w:pStyle w:val="Texto"/>
              <w:tabs>
                <w:tab w:val="decimal" w:pos="1266"/>
              </w:tabs>
              <w:overflowPunct/>
              <w:autoSpaceDE/>
              <w:autoSpaceDN/>
              <w:adjustRightInd/>
              <w:textAlignment w:val="auto"/>
            </w:pPr>
          </w:p>
        </w:tc>
      </w:tr>
      <w:tr w:rsidR="00110EEB" w:rsidRPr="0074218C" w14:paraId="5880F14B" w14:textId="77777777" w:rsidTr="003E633F">
        <w:tc>
          <w:tcPr>
            <w:tcW w:w="6660" w:type="dxa"/>
            <w:vAlign w:val="top"/>
          </w:tcPr>
          <w:p w14:paraId="5CA410DE" w14:textId="0244F4E7" w:rsidR="00110EEB" w:rsidRPr="0074218C" w:rsidRDefault="00110EEB" w:rsidP="00110EEB">
            <w:pPr>
              <w:pStyle w:val="Texto"/>
              <w:jc w:val="left"/>
              <w:rPr>
                <w:b/>
              </w:rPr>
            </w:pPr>
            <w:r w:rsidRPr="00804C45">
              <w:t>Deudas por arrendamientos:</w:t>
            </w:r>
          </w:p>
        </w:tc>
        <w:tc>
          <w:tcPr>
            <w:tcW w:w="1467" w:type="dxa"/>
            <w:vAlign w:val="top"/>
          </w:tcPr>
          <w:p w14:paraId="1D27EA85" w14:textId="77777777" w:rsidR="00110EEB" w:rsidRPr="0017159A" w:rsidRDefault="00110EEB" w:rsidP="00110EEB">
            <w:pPr>
              <w:pStyle w:val="Texto"/>
              <w:tabs>
                <w:tab w:val="decimal" w:pos="1266"/>
              </w:tabs>
              <w:overflowPunct/>
              <w:autoSpaceDE/>
              <w:autoSpaceDN/>
              <w:adjustRightInd/>
              <w:textAlignment w:val="auto"/>
            </w:pPr>
          </w:p>
        </w:tc>
        <w:tc>
          <w:tcPr>
            <w:tcW w:w="126" w:type="dxa"/>
            <w:vAlign w:val="top"/>
          </w:tcPr>
          <w:p w14:paraId="1F5CA9F0" w14:textId="77777777" w:rsidR="00110EEB" w:rsidRPr="0017159A" w:rsidRDefault="00110EEB" w:rsidP="00110EEB">
            <w:pPr>
              <w:pStyle w:val="Texto"/>
            </w:pPr>
          </w:p>
        </w:tc>
        <w:tc>
          <w:tcPr>
            <w:tcW w:w="1395" w:type="dxa"/>
            <w:vAlign w:val="top"/>
          </w:tcPr>
          <w:p w14:paraId="40F029D0" w14:textId="77777777" w:rsidR="00110EEB" w:rsidRPr="0017159A" w:rsidRDefault="00110EEB" w:rsidP="00110EEB">
            <w:pPr>
              <w:pStyle w:val="Texto"/>
              <w:tabs>
                <w:tab w:val="decimal" w:pos="1266"/>
              </w:tabs>
              <w:overflowPunct/>
              <w:autoSpaceDE/>
              <w:autoSpaceDN/>
              <w:adjustRightInd/>
              <w:textAlignment w:val="auto"/>
            </w:pPr>
          </w:p>
        </w:tc>
      </w:tr>
      <w:tr w:rsidR="00C31E7A" w:rsidRPr="0074218C" w14:paraId="769AA5D3" w14:textId="77777777" w:rsidTr="00C31E7A">
        <w:tc>
          <w:tcPr>
            <w:tcW w:w="6660" w:type="dxa"/>
            <w:vAlign w:val="top"/>
          </w:tcPr>
          <w:p w14:paraId="65B5B731" w14:textId="3EB0C8D2" w:rsidR="00C31E7A" w:rsidRPr="00CF7BE4" w:rsidRDefault="00C31E7A" w:rsidP="00C31E7A">
            <w:pPr>
              <w:pStyle w:val="Texto"/>
              <w:jc w:val="left"/>
              <w:rPr>
                <w:b/>
                <w:bCs/>
              </w:rPr>
            </w:pPr>
            <w:r w:rsidRPr="00CF7BE4">
              <w:rPr>
                <w:b/>
                <w:bCs/>
              </w:rPr>
              <w:t>Saldo al inicio</w:t>
            </w:r>
          </w:p>
        </w:tc>
        <w:tc>
          <w:tcPr>
            <w:tcW w:w="1467" w:type="dxa"/>
            <w:vAlign w:val="top"/>
          </w:tcPr>
          <w:p w14:paraId="0741B0B1" w14:textId="1BC8B04E" w:rsidR="00C31E7A" w:rsidRPr="0017159A" w:rsidRDefault="0073363B" w:rsidP="00C31E7A">
            <w:pPr>
              <w:pStyle w:val="Texto"/>
              <w:tabs>
                <w:tab w:val="decimal" w:pos="1266"/>
              </w:tabs>
              <w:overflowPunct/>
              <w:autoSpaceDE/>
              <w:autoSpaceDN/>
              <w:adjustRightInd/>
              <w:textAlignment w:val="auto"/>
              <w:rPr>
                <w:b/>
                <w:bCs/>
              </w:rPr>
            </w:pPr>
            <w:r w:rsidRPr="0073363B">
              <w:rPr>
                <w:b/>
                <w:bCs/>
              </w:rPr>
              <w:t>1.349.477</w:t>
            </w:r>
          </w:p>
        </w:tc>
        <w:tc>
          <w:tcPr>
            <w:tcW w:w="126" w:type="dxa"/>
            <w:vAlign w:val="top"/>
          </w:tcPr>
          <w:p w14:paraId="7E241A43" w14:textId="77777777" w:rsidR="00C31E7A" w:rsidRPr="0017159A" w:rsidRDefault="00C31E7A" w:rsidP="00C31E7A">
            <w:pPr>
              <w:pStyle w:val="Texto"/>
              <w:rPr>
                <w:b/>
                <w:bCs/>
              </w:rPr>
            </w:pPr>
          </w:p>
        </w:tc>
        <w:tc>
          <w:tcPr>
            <w:tcW w:w="1395" w:type="dxa"/>
          </w:tcPr>
          <w:p w14:paraId="4A1083BC" w14:textId="4B0FFDB8" w:rsidR="00C31E7A" w:rsidRPr="00856F17" w:rsidRDefault="00856F17" w:rsidP="00C31E7A">
            <w:pPr>
              <w:pStyle w:val="Texto"/>
              <w:tabs>
                <w:tab w:val="decimal" w:pos="1266"/>
              </w:tabs>
              <w:overflowPunct/>
              <w:autoSpaceDE/>
              <w:autoSpaceDN/>
              <w:adjustRightInd/>
              <w:jc w:val="left"/>
              <w:textAlignment w:val="auto"/>
              <w:rPr>
                <w:b/>
                <w:bCs/>
              </w:rPr>
            </w:pPr>
            <w:r w:rsidRPr="00856F17">
              <w:rPr>
                <w:b/>
                <w:bCs/>
              </w:rPr>
              <w:t>1.520.127</w:t>
            </w:r>
          </w:p>
        </w:tc>
      </w:tr>
      <w:tr w:rsidR="00856F17" w:rsidRPr="0074218C" w14:paraId="3BA3D3B4" w14:textId="77777777" w:rsidTr="00C31E7A">
        <w:tc>
          <w:tcPr>
            <w:tcW w:w="6660" w:type="dxa"/>
            <w:vAlign w:val="top"/>
          </w:tcPr>
          <w:p w14:paraId="25D88A63" w14:textId="03C3CA8B" w:rsidR="00856F17" w:rsidRPr="0074218C" w:rsidRDefault="00856F17" w:rsidP="00856F17">
            <w:pPr>
              <w:pStyle w:val="Texto"/>
              <w:jc w:val="left"/>
            </w:pPr>
            <w:r w:rsidRPr="00804C45">
              <w:t>Actualizaciones financieras</w:t>
            </w:r>
          </w:p>
        </w:tc>
        <w:tc>
          <w:tcPr>
            <w:tcW w:w="1467" w:type="dxa"/>
            <w:vAlign w:val="top"/>
          </w:tcPr>
          <w:p w14:paraId="7F41BFD1" w14:textId="7D2057A1" w:rsidR="00856F17" w:rsidRPr="0074218C" w:rsidRDefault="0073363B" w:rsidP="00856F17">
            <w:pPr>
              <w:pStyle w:val="Texto"/>
              <w:tabs>
                <w:tab w:val="decimal" w:pos="1266"/>
              </w:tabs>
              <w:overflowPunct/>
              <w:autoSpaceDE/>
              <w:autoSpaceDN/>
              <w:adjustRightInd/>
              <w:textAlignment w:val="auto"/>
            </w:pPr>
            <w:r w:rsidRPr="0073363B">
              <w:t>385.048</w:t>
            </w:r>
          </w:p>
        </w:tc>
        <w:tc>
          <w:tcPr>
            <w:tcW w:w="126" w:type="dxa"/>
            <w:vAlign w:val="top"/>
          </w:tcPr>
          <w:p w14:paraId="1868BC8C" w14:textId="77777777" w:rsidR="00856F17" w:rsidRPr="0074218C" w:rsidRDefault="00856F17" w:rsidP="00856F17">
            <w:pPr>
              <w:pStyle w:val="Texto"/>
            </w:pPr>
          </w:p>
        </w:tc>
        <w:tc>
          <w:tcPr>
            <w:tcW w:w="1395" w:type="dxa"/>
          </w:tcPr>
          <w:p w14:paraId="05161803" w14:textId="4E7F4894" w:rsidR="00856F17" w:rsidRPr="0074218C" w:rsidRDefault="00856F17" w:rsidP="00856F17">
            <w:pPr>
              <w:pStyle w:val="Texto"/>
              <w:tabs>
                <w:tab w:val="decimal" w:pos="1266"/>
              </w:tabs>
              <w:overflowPunct/>
              <w:autoSpaceDE/>
              <w:autoSpaceDN/>
              <w:adjustRightInd/>
              <w:jc w:val="left"/>
              <w:textAlignment w:val="auto"/>
            </w:pPr>
            <w:r w:rsidRPr="00856F17">
              <w:t>508.156</w:t>
            </w:r>
          </w:p>
        </w:tc>
      </w:tr>
      <w:tr w:rsidR="00856F17" w:rsidRPr="0074218C" w14:paraId="0E4F5011" w14:textId="77777777" w:rsidTr="00C31E7A">
        <w:tc>
          <w:tcPr>
            <w:tcW w:w="6660" w:type="dxa"/>
            <w:vAlign w:val="top"/>
          </w:tcPr>
          <w:p w14:paraId="3CAC095D" w14:textId="093DE062" w:rsidR="00856F17" w:rsidRPr="006E7484" w:rsidRDefault="00856F17" w:rsidP="00856F17">
            <w:pPr>
              <w:pStyle w:val="Texto"/>
              <w:jc w:val="left"/>
            </w:pPr>
            <w:r w:rsidRPr="00804C45">
              <w:t>Pagos</w:t>
            </w:r>
          </w:p>
        </w:tc>
        <w:tc>
          <w:tcPr>
            <w:tcW w:w="1467" w:type="dxa"/>
            <w:vAlign w:val="top"/>
          </w:tcPr>
          <w:p w14:paraId="2EF00CE7" w14:textId="5CCEBDA3" w:rsidR="00856F17" w:rsidRPr="0074218C" w:rsidRDefault="0073363B" w:rsidP="00856F17">
            <w:pPr>
              <w:pStyle w:val="Texto"/>
              <w:tabs>
                <w:tab w:val="decimal" w:pos="1266"/>
              </w:tabs>
              <w:overflowPunct/>
              <w:autoSpaceDE/>
              <w:autoSpaceDN/>
              <w:adjustRightInd/>
              <w:textAlignment w:val="auto"/>
            </w:pPr>
            <w:r w:rsidRPr="0073363B">
              <w:t>(103.961)</w:t>
            </w:r>
          </w:p>
        </w:tc>
        <w:tc>
          <w:tcPr>
            <w:tcW w:w="126" w:type="dxa"/>
            <w:vAlign w:val="top"/>
          </w:tcPr>
          <w:p w14:paraId="4A2BC4C5" w14:textId="77777777" w:rsidR="00856F17" w:rsidRPr="0074218C" w:rsidRDefault="00856F17" w:rsidP="00856F17">
            <w:pPr>
              <w:pStyle w:val="Texto"/>
              <w:overflowPunct/>
              <w:autoSpaceDE/>
              <w:autoSpaceDN/>
              <w:adjustRightInd/>
              <w:textAlignment w:val="auto"/>
            </w:pPr>
          </w:p>
        </w:tc>
        <w:tc>
          <w:tcPr>
            <w:tcW w:w="1395" w:type="dxa"/>
          </w:tcPr>
          <w:p w14:paraId="0C28A504" w14:textId="0410274B" w:rsidR="00856F17" w:rsidRPr="00C4535A" w:rsidRDefault="00856F17" w:rsidP="00856F17">
            <w:pPr>
              <w:pStyle w:val="Texto"/>
              <w:tabs>
                <w:tab w:val="decimal" w:pos="1266"/>
              </w:tabs>
              <w:overflowPunct/>
              <w:autoSpaceDE/>
              <w:autoSpaceDN/>
              <w:adjustRightInd/>
              <w:jc w:val="left"/>
              <w:textAlignment w:val="auto"/>
            </w:pPr>
            <w:r w:rsidRPr="00856F17">
              <w:t>(375.751)</w:t>
            </w:r>
          </w:p>
        </w:tc>
      </w:tr>
      <w:tr w:rsidR="00856F17" w:rsidRPr="0074218C" w14:paraId="4D41AEAB" w14:textId="77777777" w:rsidTr="00C31E7A">
        <w:tc>
          <w:tcPr>
            <w:tcW w:w="6660" w:type="dxa"/>
            <w:vAlign w:val="top"/>
          </w:tcPr>
          <w:p w14:paraId="518E7C09" w14:textId="25D5D7AF" w:rsidR="00856F17" w:rsidRPr="006E7484" w:rsidRDefault="00856F17" w:rsidP="00856F17">
            <w:pPr>
              <w:pStyle w:val="Texto"/>
              <w:jc w:val="left"/>
            </w:pPr>
            <w:r w:rsidRPr="00804C45">
              <w:t>Altas</w:t>
            </w:r>
          </w:p>
        </w:tc>
        <w:tc>
          <w:tcPr>
            <w:tcW w:w="1467" w:type="dxa"/>
            <w:vAlign w:val="top"/>
          </w:tcPr>
          <w:p w14:paraId="623947CC" w14:textId="024E03B0" w:rsidR="00856F17" w:rsidRPr="0074218C" w:rsidRDefault="0073363B" w:rsidP="00856F17">
            <w:pPr>
              <w:pStyle w:val="Texto"/>
              <w:tabs>
                <w:tab w:val="decimal" w:pos="1266"/>
              </w:tabs>
              <w:overflowPunct/>
              <w:autoSpaceDE/>
              <w:autoSpaceDN/>
              <w:adjustRightInd/>
              <w:textAlignment w:val="auto"/>
            </w:pPr>
            <w:r w:rsidRPr="0073363B">
              <w:t>30.39</w:t>
            </w:r>
            <w:r>
              <w:t>3</w:t>
            </w:r>
          </w:p>
        </w:tc>
        <w:tc>
          <w:tcPr>
            <w:tcW w:w="126" w:type="dxa"/>
            <w:vAlign w:val="top"/>
          </w:tcPr>
          <w:p w14:paraId="4A8457D7" w14:textId="77777777" w:rsidR="00856F17" w:rsidRPr="0074218C" w:rsidRDefault="00856F17" w:rsidP="00856F17">
            <w:pPr>
              <w:pStyle w:val="Texto"/>
              <w:overflowPunct/>
              <w:autoSpaceDE/>
              <w:autoSpaceDN/>
              <w:adjustRightInd/>
              <w:textAlignment w:val="auto"/>
            </w:pPr>
          </w:p>
        </w:tc>
        <w:tc>
          <w:tcPr>
            <w:tcW w:w="1395" w:type="dxa"/>
          </w:tcPr>
          <w:p w14:paraId="522AC12D" w14:textId="7AC00D55" w:rsidR="00856F17" w:rsidRPr="00C4535A" w:rsidRDefault="00856F17" w:rsidP="00856F17">
            <w:pPr>
              <w:pStyle w:val="Texto"/>
              <w:tabs>
                <w:tab w:val="decimal" w:pos="1266"/>
              </w:tabs>
              <w:overflowPunct/>
              <w:autoSpaceDE/>
              <w:autoSpaceDN/>
              <w:adjustRightInd/>
              <w:jc w:val="left"/>
              <w:textAlignment w:val="auto"/>
            </w:pPr>
            <w:r w:rsidRPr="00856F17">
              <w:t>270.846</w:t>
            </w:r>
          </w:p>
        </w:tc>
      </w:tr>
      <w:tr w:rsidR="00856F17" w:rsidRPr="0074218C" w14:paraId="012597D0" w14:textId="77777777" w:rsidTr="00C31E7A">
        <w:trPr>
          <w:trHeight w:val="71"/>
        </w:trPr>
        <w:tc>
          <w:tcPr>
            <w:tcW w:w="6660" w:type="dxa"/>
            <w:vAlign w:val="top"/>
          </w:tcPr>
          <w:p w14:paraId="16FD651A" w14:textId="41403B82" w:rsidR="00856F17" w:rsidRPr="0074218C" w:rsidRDefault="00856F17" w:rsidP="00856F17">
            <w:pPr>
              <w:pStyle w:val="Texto"/>
              <w:jc w:val="left"/>
            </w:pPr>
            <w:r w:rsidRPr="00804C45">
              <w:t xml:space="preserve">Efecto </w:t>
            </w:r>
            <w:proofErr w:type="spellStart"/>
            <w:r w:rsidRPr="00804C45">
              <w:t>reexpresión</w:t>
            </w:r>
            <w:proofErr w:type="spellEnd"/>
            <w:r w:rsidRPr="00804C45">
              <w:t xml:space="preserve"> a moneda constante</w:t>
            </w:r>
          </w:p>
        </w:tc>
        <w:tc>
          <w:tcPr>
            <w:tcW w:w="1467" w:type="dxa"/>
            <w:vAlign w:val="top"/>
          </w:tcPr>
          <w:p w14:paraId="121C5F94" w14:textId="05F038E1" w:rsidR="00856F17" w:rsidRPr="0074218C" w:rsidRDefault="0073363B" w:rsidP="00856F17">
            <w:pPr>
              <w:pStyle w:val="Texto"/>
              <w:tabs>
                <w:tab w:val="decimal" w:pos="1266"/>
              </w:tabs>
              <w:overflowPunct/>
              <w:autoSpaceDE/>
              <w:autoSpaceDN/>
              <w:adjustRightInd/>
              <w:textAlignment w:val="auto"/>
            </w:pPr>
            <w:r w:rsidRPr="0073363B">
              <w:t>(418.29</w:t>
            </w:r>
            <w:r>
              <w:t>2</w:t>
            </w:r>
            <w:r w:rsidRPr="0073363B">
              <w:t>)</w:t>
            </w:r>
          </w:p>
        </w:tc>
        <w:tc>
          <w:tcPr>
            <w:tcW w:w="126" w:type="dxa"/>
            <w:vAlign w:val="top"/>
          </w:tcPr>
          <w:p w14:paraId="658B6F07" w14:textId="77777777" w:rsidR="00856F17" w:rsidRPr="0074218C" w:rsidRDefault="00856F17" w:rsidP="00856F17">
            <w:pPr>
              <w:pStyle w:val="Texto"/>
            </w:pPr>
          </w:p>
        </w:tc>
        <w:tc>
          <w:tcPr>
            <w:tcW w:w="1395" w:type="dxa"/>
          </w:tcPr>
          <w:p w14:paraId="312F5D93" w14:textId="34CC72B6" w:rsidR="00856F17" w:rsidRPr="0074218C" w:rsidRDefault="00856F17" w:rsidP="00856F17">
            <w:pPr>
              <w:pStyle w:val="Texto"/>
              <w:tabs>
                <w:tab w:val="decimal" w:pos="1266"/>
              </w:tabs>
              <w:overflowPunct/>
              <w:autoSpaceDE/>
              <w:autoSpaceDN/>
              <w:adjustRightInd/>
              <w:jc w:val="left"/>
              <w:textAlignment w:val="auto"/>
            </w:pPr>
            <w:r w:rsidRPr="00856F17">
              <w:t>(573.901)</w:t>
            </w:r>
          </w:p>
        </w:tc>
      </w:tr>
      <w:tr w:rsidR="00856F17" w:rsidRPr="00856F17" w14:paraId="1756DBB4" w14:textId="77777777" w:rsidTr="00C31E7A">
        <w:tc>
          <w:tcPr>
            <w:tcW w:w="6660" w:type="dxa"/>
            <w:vAlign w:val="top"/>
          </w:tcPr>
          <w:p w14:paraId="1A3DBE03" w14:textId="709CF87F" w:rsidR="00856F17" w:rsidRPr="00CF7BE4" w:rsidRDefault="00856F17" w:rsidP="00856F17">
            <w:pPr>
              <w:pStyle w:val="Texto"/>
              <w:jc w:val="left"/>
              <w:rPr>
                <w:b/>
                <w:bCs/>
              </w:rPr>
            </w:pPr>
            <w:r w:rsidRPr="00CF7BE4">
              <w:rPr>
                <w:b/>
                <w:bCs/>
              </w:rPr>
              <w:t>Saldo al cierre</w:t>
            </w:r>
          </w:p>
        </w:tc>
        <w:tc>
          <w:tcPr>
            <w:tcW w:w="1467" w:type="dxa"/>
            <w:tcBorders>
              <w:top w:val="single" w:sz="6" w:space="0" w:color="auto"/>
              <w:bottom w:val="double" w:sz="6" w:space="0" w:color="auto"/>
            </w:tcBorders>
            <w:vAlign w:val="top"/>
          </w:tcPr>
          <w:p w14:paraId="4DAF3C73" w14:textId="6BC2BD38" w:rsidR="00856F17" w:rsidRPr="0017159A" w:rsidRDefault="0073363B" w:rsidP="00856F17">
            <w:pPr>
              <w:pStyle w:val="Texto"/>
              <w:tabs>
                <w:tab w:val="decimal" w:pos="1266"/>
              </w:tabs>
              <w:overflowPunct/>
              <w:autoSpaceDE/>
              <w:autoSpaceDN/>
              <w:adjustRightInd/>
              <w:textAlignment w:val="auto"/>
              <w:rPr>
                <w:b/>
                <w:bCs/>
              </w:rPr>
            </w:pPr>
            <w:r w:rsidRPr="0073363B">
              <w:rPr>
                <w:b/>
                <w:bCs/>
              </w:rPr>
              <w:t>1.242.665</w:t>
            </w:r>
          </w:p>
        </w:tc>
        <w:tc>
          <w:tcPr>
            <w:tcW w:w="126" w:type="dxa"/>
            <w:vAlign w:val="top"/>
          </w:tcPr>
          <w:p w14:paraId="56AEF86E" w14:textId="77777777" w:rsidR="00856F17" w:rsidRPr="0017159A" w:rsidRDefault="00856F17" w:rsidP="00856F17">
            <w:pPr>
              <w:pStyle w:val="Texto"/>
              <w:rPr>
                <w:b/>
                <w:bCs/>
              </w:rPr>
            </w:pPr>
          </w:p>
        </w:tc>
        <w:tc>
          <w:tcPr>
            <w:tcW w:w="1395" w:type="dxa"/>
            <w:tcBorders>
              <w:top w:val="single" w:sz="6" w:space="0" w:color="auto"/>
              <w:bottom w:val="double" w:sz="6" w:space="0" w:color="auto"/>
            </w:tcBorders>
          </w:tcPr>
          <w:p w14:paraId="117D84A8" w14:textId="22597B46" w:rsidR="00856F17" w:rsidRPr="00856F17" w:rsidRDefault="00856F17" w:rsidP="00856F17">
            <w:pPr>
              <w:pStyle w:val="Texto"/>
              <w:tabs>
                <w:tab w:val="decimal" w:pos="1266"/>
              </w:tabs>
              <w:overflowPunct/>
              <w:autoSpaceDE/>
              <w:autoSpaceDN/>
              <w:adjustRightInd/>
              <w:jc w:val="left"/>
              <w:textAlignment w:val="auto"/>
              <w:rPr>
                <w:b/>
                <w:bCs/>
              </w:rPr>
            </w:pPr>
            <w:r w:rsidRPr="00856F17">
              <w:rPr>
                <w:b/>
                <w:bCs/>
              </w:rPr>
              <w:t>1.349.477</w:t>
            </w:r>
          </w:p>
        </w:tc>
      </w:tr>
    </w:tbl>
    <w:p w14:paraId="3BA8BC09" w14:textId="77777777" w:rsidR="00A76D9D" w:rsidRDefault="00A76D9D" w:rsidP="00A76D9D">
      <w:pPr>
        <w:pStyle w:val="Texto"/>
      </w:pPr>
      <w:r>
        <w:br w:type="page"/>
      </w:r>
    </w:p>
    <w:p w14:paraId="3FAE26A6" w14:textId="77777777" w:rsidR="00CF7BE4" w:rsidRPr="00761B80" w:rsidRDefault="00CF7BE4" w:rsidP="00C312BC">
      <w:pPr>
        <w:pStyle w:val="Texto"/>
      </w:pPr>
    </w:p>
    <w:p w14:paraId="6CEAC09C" w14:textId="6321AAB7" w:rsidR="00634298" w:rsidRPr="00DD6BC6" w:rsidRDefault="00634298" w:rsidP="00A97851">
      <w:pPr>
        <w:pStyle w:val="Ttulonota"/>
        <w:numPr>
          <w:ilvl w:val="0"/>
          <w:numId w:val="2"/>
        </w:numPr>
      </w:pPr>
      <w:r w:rsidRPr="00761B80">
        <w:t>A</w:t>
      </w:r>
      <w:r w:rsidR="00661AC4" w:rsidRPr="00761B80">
        <w:t>CTIVOS INTANGIBLES</w:t>
      </w:r>
      <w:r w:rsidR="002D7B74" w:rsidRPr="00761B80">
        <w:t xml:space="preserve"> </w:t>
      </w:r>
      <w:r w:rsidR="002D7B74" w:rsidRPr="00761B80">
        <w:rPr>
          <w:sz w:val="16"/>
          <w:szCs w:val="16"/>
        </w:rPr>
        <w:t>(1)</w:t>
      </w:r>
    </w:p>
    <w:p w14:paraId="46A3A164" w14:textId="77777777" w:rsidR="0067118F" w:rsidRPr="00761B80" w:rsidRDefault="0067118F" w:rsidP="00DD6BC6">
      <w:pPr>
        <w:pStyle w:val="textonotajustificado"/>
        <w:tabs>
          <w:tab w:val="decimal" w:pos="871"/>
        </w:tabs>
        <w:overflowPunct w:val="0"/>
        <w:autoSpaceDE w:val="0"/>
        <w:autoSpaceDN w:val="0"/>
        <w:adjustRightInd w:val="0"/>
        <w:textAlignment w:val="baseline"/>
      </w:pPr>
    </w:p>
    <w:tbl>
      <w:tblPr>
        <w:tblStyle w:val="TableGrid"/>
        <w:tblW w:w="9648" w:type="dxa"/>
        <w:tblLayout w:type="fixed"/>
        <w:tblLook w:val="01E0" w:firstRow="1" w:lastRow="1" w:firstColumn="1" w:lastColumn="1" w:noHBand="0" w:noVBand="0"/>
      </w:tblPr>
      <w:tblGrid>
        <w:gridCol w:w="6660"/>
        <w:gridCol w:w="1467"/>
        <w:gridCol w:w="117"/>
        <w:gridCol w:w="1404"/>
      </w:tblGrid>
      <w:tr w:rsidR="00110EEB" w:rsidRPr="0074218C" w14:paraId="7113DC43" w14:textId="77777777" w:rsidTr="00C2507F">
        <w:tc>
          <w:tcPr>
            <w:tcW w:w="6660" w:type="dxa"/>
          </w:tcPr>
          <w:p w14:paraId="6F09E1E6" w14:textId="77777777" w:rsidR="00110EEB" w:rsidRPr="0074218C" w:rsidRDefault="00110EEB" w:rsidP="00110EEB">
            <w:pPr>
              <w:pStyle w:val="Texto"/>
              <w:jc w:val="center"/>
              <w:rPr>
                <w:b/>
              </w:rPr>
            </w:pPr>
          </w:p>
        </w:tc>
        <w:tc>
          <w:tcPr>
            <w:tcW w:w="1467" w:type="dxa"/>
            <w:tcBorders>
              <w:bottom w:val="single" w:sz="6" w:space="0" w:color="auto"/>
            </w:tcBorders>
          </w:tcPr>
          <w:p w14:paraId="5E6CB99B" w14:textId="62E0F5D4" w:rsidR="00110EEB" w:rsidRPr="0074218C" w:rsidRDefault="00730E03" w:rsidP="00110EEB">
            <w:pPr>
              <w:pStyle w:val="Texto"/>
              <w:jc w:val="center"/>
              <w:rPr>
                <w:b/>
              </w:rPr>
            </w:pPr>
            <w:r>
              <w:rPr>
                <w:b/>
              </w:rPr>
              <w:t>30/11/2022</w:t>
            </w:r>
          </w:p>
        </w:tc>
        <w:tc>
          <w:tcPr>
            <w:tcW w:w="117" w:type="dxa"/>
          </w:tcPr>
          <w:p w14:paraId="0C195BF5" w14:textId="77777777" w:rsidR="00110EEB" w:rsidRPr="0074218C" w:rsidRDefault="00110EEB" w:rsidP="00110EEB">
            <w:pPr>
              <w:pStyle w:val="Texto"/>
              <w:jc w:val="center"/>
              <w:rPr>
                <w:b/>
              </w:rPr>
            </w:pPr>
          </w:p>
        </w:tc>
        <w:tc>
          <w:tcPr>
            <w:tcW w:w="1404" w:type="dxa"/>
            <w:tcBorders>
              <w:bottom w:val="single" w:sz="6" w:space="0" w:color="auto"/>
            </w:tcBorders>
          </w:tcPr>
          <w:p w14:paraId="43E98804" w14:textId="0D2FA9EE" w:rsidR="00110EEB" w:rsidRPr="0074218C" w:rsidRDefault="00730E03" w:rsidP="00110EEB">
            <w:pPr>
              <w:pStyle w:val="Texto"/>
              <w:jc w:val="center"/>
              <w:rPr>
                <w:b/>
              </w:rPr>
            </w:pPr>
            <w:r>
              <w:rPr>
                <w:b/>
              </w:rPr>
              <w:t>31/05/2022</w:t>
            </w:r>
          </w:p>
        </w:tc>
      </w:tr>
      <w:tr w:rsidR="00110EEB" w:rsidRPr="0074218C" w14:paraId="2E25AF9A" w14:textId="77777777" w:rsidTr="00C2507F">
        <w:tc>
          <w:tcPr>
            <w:tcW w:w="6660" w:type="dxa"/>
          </w:tcPr>
          <w:p w14:paraId="21F5FC3D" w14:textId="77777777" w:rsidR="00110EEB" w:rsidRPr="0074218C" w:rsidRDefault="00110EEB" w:rsidP="00110EEB">
            <w:pPr>
              <w:pStyle w:val="Texto"/>
              <w:jc w:val="left"/>
            </w:pPr>
          </w:p>
        </w:tc>
        <w:tc>
          <w:tcPr>
            <w:tcW w:w="1467" w:type="dxa"/>
          </w:tcPr>
          <w:p w14:paraId="7C970E91" w14:textId="77777777" w:rsidR="00110EEB" w:rsidRPr="0074218C" w:rsidRDefault="00110EEB" w:rsidP="00110EEB">
            <w:pPr>
              <w:pStyle w:val="Texto"/>
              <w:tabs>
                <w:tab w:val="decimal" w:pos="1266"/>
              </w:tabs>
              <w:overflowPunct/>
              <w:autoSpaceDE/>
              <w:autoSpaceDN/>
              <w:adjustRightInd/>
              <w:textAlignment w:val="auto"/>
            </w:pPr>
          </w:p>
        </w:tc>
        <w:tc>
          <w:tcPr>
            <w:tcW w:w="117" w:type="dxa"/>
          </w:tcPr>
          <w:p w14:paraId="4A16DDC4" w14:textId="77777777" w:rsidR="00110EEB" w:rsidRPr="0074218C" w:rsidRDefault="00110EEB" w:rsidP="00110EEB">
            <w:pPr>
              <w:pStyle w:val="Texto"/>
              <w:tabs>
                <w:tab w:val="decimal" w:pos="1064"/>
              </w:tabs>
            </w:pPr>
          </w:p>
        </w:tc>
        <w:tc>
          <w:tcPr>
            <w:tcW w:w="1404" w:type="dxa"/>
          </w:tcPr>
          <w:p w14:paraId="6A46833D" w14:textId="77777777" w:rsidR="00110EEB" w:rsidRPr="0074218C" w:rsidRDefault="00110EEB" w:rsidP="00110EEB">
            <w:pPr>
              <w:pStyle w:val="Texto"/>
              <w:tabs>
                <w:tab w:val="decimal" w:pos="1266"/>
              </w:tabs>
              <w:overflowPunct/>
              <w:autoSpaceDE/>
              <w:autoSpaceDN/>
              <w:adjustRightInd/>
              <w:textAlignment w:val="auto"/>
            </w:pPr>
          </w:p>
        </w:tc>
      </w:tr>
      <w:tr w:rsidR="00856F17" w:rsidRPr="00856F17" w14:paraId="4D5ACBD2" w14:textId="77777777" w:rsidTr="00C31E7A">
        <w:tc>
          <w:tcPr>
            <w:tcW w:w="6660" w:type="dxa"/>
          </w:tcPr>
          <w:p w14:paraId="76CE64C2" w14:textId="77777777" w:rsidR="00856F17" w:rsidRPr="00856F17" w:rsidRDefault="00856F17" w:rsidP="00856F17">
            <w:pPr>
              <w:pStyle w:val="Texto"/>
              <w:jc w:val="left"/>
              <w:rPr>
                <w:b/>
                <w:bCs/>
              </w:rPr>
            </w:pPr>
            <w:r w:rsidRPr="00856F17">
              <w:rPr>
                <w:b/>
                <w:bCs/>
              </w:rPr>
              <w:t>Valor residual al inicio</w:t>
            </w:r>
          </w:p>
        </w:tc>
        <w:tc>
          <w:tcPr>
            <w:tcW w:w="1467" w:type="dxa"/>
          </w:tcPr>
          <w:p w14:paraId="7B245C94" w14:textId="28E207FE" w:rsidR="00856F17" w:rsidRPr="00856F17" w:rsidRDefault="0073363B" w:rsidP="00856F17">
            <w:pPr>
              <w:pStyle w:val="Texto"/>
              <w:tabs>
                <w:tab w:val="decimal" w:pos="1266"/>
              </w:tabs>
              <w:overflowPunct/>
              <w:autoSpaceDE/>
              <w:autoSpaceDN/>
              <w:adjustRightInd/>
              <w:textAlignment w:val="auto"/>
              <w:rPr>
                <w:b/>
                <w:bCs/>
              </w:rPr>
            </w:pPr>
            <w:r w:rsidRPr="0073363B">
              <w:rPr>
                <w:b/>
                <w:bCs/>
              </w:rPr>
              <w:t>268.961</w:t>
            </w:r>
          </w:p>
        </w:tc>
        <w:tc>
          <w:tcPr>
            <w:tcW w:w="117" w:type="dxa"/>
          </w:tcPr>
          <w:p w14:paraId="3D009BB1" w14:textId="77777777" w:rsidR="00856F17" w:rsidRPr="00856F17" w:rsidRDefault="00856F17" w:rsidP="00856F17">
            <w:pPr>
              <w:pStyle w:val="Texto"/>
              <w:tabs>
                <w:tab w:val="decimal" w:pos="1064"/>
              </w:tabs>
              <w:rPr>
                <w:b/>
                <w:bCs/>
              </w:rPr>
            </w:pPr>
          </w:p>
        </w:tc>
        <w:tc>
          <w:tcPr>
            <w:tcW w:w="1404" w:type="dxa"/>
          </w:tcPr>
          <w:p w14:paraId="5B61ADF1" w14:textId="7DF8516F" w:rsidR="00856F17" w:rsidRPr="00856F17" w:rsidRDefault="00856F17" w:rsidP="00856F17">
            <w:pPr>
              <w:pStyle w:val="Texto"/>
              <w:tabs>
                <w:tab w:val="decimal" w:pos="1266"/>
              </w:tabs>
              <w:overflowPunct/>
              <w:autoSpaceDE/>
              <w:autoSpaceDN/>
              <w:adjustRightInd/>
              <w:jc w:val="left"/>
              <w:textAlignment w:val="auto"/>
              <w:rPr>
                <w:b/>
                <w:bCs/>
              </w:rPr>
            </w:pPr>
            <w:r w:rsidRPr="00856F17">
              <w:rPr>
                <w:b/>
                <w:bCs/>
              </w:rPr>
              <w:t>262.648</w:t>
            </w:r>
          </w:p>
        </w:tc>
      </w:tr>
      <w:tr w:rsidR="00856F17" w:rsidRPr="0074218C" w14:paraId="230A9855" w14:textId="77777777" w:rsidTr="00C31E7A">
        <w:tc>
          <w:tcPr>
            <w:tcW w:w="6660" w:type="dxa"/>
          </w:tcPr>
          <w:p w14:paraId="2F4A05E4" w14:textId="0A504677" w:rsidR="00856F17" w:rsidRPr="0074218C" w:rsidRDefault="00856F17" w:rsidP="00856F17">
            <w:pPr>
              <w:pStyle w:val="Texto"/>
              <w:jc w:val="left"/>
            </w:pPr>
            <w:r w:rsidRPr="0074218C">
              <w:t>Altas</w:t>
            </w:r>
            <w:r w:rsidR="00A365E0">
              <w:t xml:space="preserve"> a su valor de adquisición</w:t>
            </w:r>
          </w:p>
        </w:tc>
        <w:tc>
          <w:tcPr>
            <w:tcW w:w="1467" w:type="dxa"/>
          </w:tcPr>
          <w:p w14:paraId="74FE512E" w14:textId="0259732B" w:rsidR="00856F17" w:rsidRPr="0074218C" w:rsidRDefault="0073363B" w:rsidP="00856F17">
            <w:pPr>
              <w:pStyle w:val="Texto"/>
              <w:tabs>
                <w:tab w:val="decimal" w:pos="1266"/>
              </w:tabs>
              <w:overflowPunct/>
              <w:autoSpaceDE/>
              <w:autoSpaceDN/>
              <w:adjustRightInd/>
              <w:textAlignment w:val="auto"/>
            </w:pPr>
            <w:r w:rsidRPr="0073363B">
              <w:t>55.443</w:t>
            </w:r>
          </w:p>
        </w:tc>
        <w:tc>
          <w:tcPr>
            <w:tcW w:w="117" w:type="dxa"/>
          </w:tcPr>
          <w:p w14:paraId="5B7D5AD4" w14:textId="77777777" w:rsidR="00856F17" w:rsidRPr="0074218C" w:rsidRDefault="00856F17" w:rsidP="00856F17">
            <w:pPr>
              <w:pStyle w:val="Texto"/>
              <w:tabs>
                <w:tab w:val="decimal" w:pos="1064"/>
              </w:tabs>
            </w:pPr>
          </w:p>
        </w:tc>
        <w:tc>
          <w:tcPr>
            <w:tcW w:w="1404" w:type="dxa"/>
          </w:tcPr>
          <w:p w14:paraId="73126070" w14:textId="3A58FE38" w:rsidR="00856F17" w:rsidRPr="0074218C" w:rsidRDefault="00856F17" w:rsidP="00856F17">
            <w:pPr>
              <w:pStyle w:val="Texto"/>
              <w:tabs>
                <w:tab w:val="decimal" w:pos="1266"/>
              </w:tabs>
              <w:overflowPunct/>
              <w:autoSpaceDE/>
              <w:autoSpaceDN/>
              <w:adjustRightInd/>
              <w:jc w:val="left"/>
              <w:textAlignment w:val="auto"/>
            </w:pPr>
            <w:r w:rsidRPr="00856F17">
              <w:t>66.042</w:t>
            </w:r>
          </w:p>
        </w:tc>
      </w:tr>
      <w:tr w:rsidR="00856F17" w:rsidRPr="0074218C" w14:paraId="08934360" w14:textId="77777777" w:rsidTr="00C31E7A">
        <w:tc>
          <w:tcPr>
            <w:tcW w:w="6660" w:type="dxa"/>
          </w:tcPr>
          <w:p w14:paraId="26DBEC9E" w14:textId="77777777" w:rsidR="00856F17" w:rsidRPr="0074218C" w:rsidRDefault="00856F17" w:rsidP="00856F17">
            <w:pPr>
              <w:pStyle w:val="Texto"/>
              <w:jc w:val="left"/>
            </w:pPr>
            <w:r w:rsidRPr="0074218C">
              <w:t>Amortización del período / ejercicio</w:t>
            </w:r>
          </w:p>
        </w:tc>
        <w:tc>
          <w:tcPr>
            <w:tcW w:w="1467" w:type="dxa"/>
          </w:tcPr>
          <w:p w14:paraId="53CC752E" w14:textId="3CA3EE92" w:rsidR="00856F17" w:rsidRPr="0074218C" w:rsidRDefault="0073363B" w:rsidP="00856F17">
            <w:pPr>
              <w:pStyle w:val="Texto"/>
              <w:tabs>
                <w:tab w:val="decimal" w:pos="1266"/>
              </w:tabs>
              <w:overflowPunct/>
              <w:autoSpaceDE/>
              <w:autoSpaceDN/>
              <w:adjustRightInd/>
              <w:textAlignment w:val="auto"/>
            </w:pPr>
            <w:r w:rsidRPr="0073363B">
              <w:t>(33.384)</w:t>
            </w:r>
          </w:p>
        </w:tc>
        <w:tc>
          <w:tcPr>
            <w:tcW w:w="117" w:type="dxa"/>
          </w:tcPr>
          <w:p w14:paraId="65B852E1" w14:textId="77777777" w:rsidR="00856F17" w:rsidRPr="0074218C" w:rsidRDefault="00856F17" w:rsidP="00856F17">
            <w:pPr>
              <w:pStyle w:val="Texto"/>
              <w:tabs>
                <w:tab w:val="decimal" w:pos="1064"/>
              </w:tabs>
            </w:pPr>
          </w:p>
        </w:tc>
        <w:tc>
          <w:tcPr>
            <w:tcW w:w="1404" w:type="dxa"/>
          </w:tcPr>
          <w:p w14:paraId="6B507487" w14:textId="031D7D98" w:rsidR="00856F17" w:rsidRPr="0074218C" w:rsidRDefault="00856F17" w:rsidP="00856F17">
            <w:pPr>
              <w:pStyle w:val="Texto"/>
              <w:tabs>
                <w:tab w:val="decimal" w:pos="1266"/>
              </w:tabs>
              <w:overflowPunct/>
              <w:autoSpaceDE/>
              <w:autoSpaceDN/>
              <w:adjustRightInd/>
              <w:jc w:val="left"/>
              <w:textAlignment w:val="auto"/>
            </w:pPr>
            <w:r w:rsidRPr="00856F17">
              <w:t>(59.729)</w:t>
            </w:r>
          </w:p>
        </w:tc>
      </w:tr>
      <w:tr w:rsidR="00856F17" w:rsidRPr="0074218C" w14:paraId="4BDAF8BD" w14:textId="77777777" w:rsidTr="00C31E7A">
        <w:tc>
          <w:tcPr>
            <w:tcW w:w="6660" w:type="dxa"/>
          </w:tcPr>
          <w:p w14:paraId="148C75BF" w14:textId="77777777" w:rsidR="00856F17" w:rsidRPr="0074218C" w:rsidRDefault="00856F17" w:rsidP="00856F17">
            <w:pPr>
              <w:pStyle w:val="Texto"/>
              <w:jc w:val="left"/>
              <w:rPr>
                <w:b/>
              </w:rPr>
            </w:pPr>
            <w:proofErr w:type="gramStart"/>
            <w:r w:rsidRPr="0074218C">
              <w:rPr>
                <w:b/>
              </w:rPr>
              <w:t>Total</w:t>
            </w:r>
            <w:proofErr w:type="gramEnd"/>
            <w:r w:rsidRPr="0074218C">
              <w:rPr>
                <w:b/>
              </w:rPr>
              <w:t xml:space="preserve"> activos intangibles</w:t>
            </w:r>
          </w:p>
        </w:tc>
        <w:tc>
          <w:tcPr>
            <w:tcW w:w="1467" w:type="dxa"/>
            <w:tcBorders>
              <w:top w:val="single" w:sz="6" w:space="0" w:color="auto"/>
              <w:bottom w:val="double" w:sz="6" w:space="0" w:color="auto"/>
            </w:tcBorders>
          </w:tcPr>
          <w:p w14:paraId="3BC62E4B" w14:textId="7804287C" w:rsidR="00856F17" w:rsidRPr="0017159A" w:rsidRDefault="0073363B" w:rsidP="00856F17">
            <w:pPr>
              <w:pStyle w:val="Texto"/>
              <w:tabs>
                <w:tab w:val="decimal" w:pos="1266"/>
              </w:tabs>
              <w:overflowPunct/>
              <w:autoSpaceDE/>
              <w:autoSpaceDN/>
              <w:adjustRightInd/>
              <w:textAlignment w:val="auto"/>
              <w:rPr>
                <w:b/>
                <w:bCs/>
              </w:rPr>
            </w:pPr>
            <w:r w:rsidRPr="0073363B">
              <w:rPr>
                <w:b/>
                <w:bCs/>
              </w:rPr>
              <w:t>291.020</w:t>
            </w:r>
          </w:p>
        </w:tc>
        <w:tc>
          <w:tcPr>
            <w:tcW w:w="117" w:type="dxa"/>
          </w:tcPr>
          <w:p w14:paraId="3CEAC525" w14:textId="77777777" w:rsidR="00856F17" w:rsidRPr="0017159A" w:rsidRDefault="00856F17" w:rsidP="00856F17">
            <w:pPr>
              <w:pStyle w:val="Texto"/>
              <w:tabs>
                <w:tab w:val="decimal" w:pos="1064"/>
              </w:tabs>
              <w:rPr>
                <w:b/>
                <w:bCs/>
              </w:rPr>
            </w:pPr>
          </w:p>
        </w:tc>
        <w:tc>
          <w:tcPr>
            <w:tcW w:w="1404" w:type="dxa"/>
            <w:tcBorders>
              <w:top w:val="single" w:sz="6" w:space="0" w:color="auto"/>
              <w:bottom w:val="double" w:sz="6" w:space="0" w:color="auto"/>
            </w:tcBorders>
          </w:tcPr>
          <w:p w14:paraId="1599E460" w14:textId="1D67DC21" w:rsidR="00856F17" w:rsidRPr="00856F17" w:rsidRDefault="00856F17" w:rsidP="00856F17">
            <w:pPr>
              <w:pStyle w:val="Texto"/>
              <w:tabs>
                <w:tab w:val="decimal" w:pos="1266"/>
              </w:tabs>
              <w:overflowPunct/>
              <w:autoSpaceDE/>
              <w:autoSpaceDN/>
              <w:adjustRightInd/>
              <w:jc w:val="left"/>
              <w:textAlignment w:val="auto"/>
              <w:rPr>
                <w:b/>
                <w:bCs/>
              </w:rPr>
            </w:pPr>
            <w:r w:rsidRPr="00856F17">
              <w:rPr>
                <w:b/>
                <w:bCs/>
              </w:rPr>
              <w:t>268.961</w:t>
            </w:r>
          </w:p>
        </w:tc>
      </w:tr>
    </w:tbl>
    <w:p w14:paraId="294B01F7" w14:textId="77777777" w:rsidR="00856F17" w:rsidRPr="00761B80" w:rsidRDefault="00856F17" w:rsidP="00A97851">
      <w:pPr>
        <w:pStyle w:val="textonotajustificado"/>
        <w:tabs>
          <w:tab w:val="decimal" w:pos="871"/>
        </w:tabs>
        <w:overflowPunct w:val="0"/>
        <w:autoSpaceDE w:val="0"/>
        <w:autoSpaceDN w:val="0"/>
        <w:adjustRightInd w:val="0"/>
        <w:textAlignment w:val="baseline"/>
      </w:pPr>
    </w:p>
    <w:p w14:paraId="338EC30C" w14:textId="2586A0A2" w:rsidR="000A4403" w:rsidRPr="00613940" w:rsidRDefault="002D7B74" w:rsidP="00042325">
      <w:pPr>
        <w:pStyle w:val="Texto"/>
        <w:numPr>
          <w:ilvl w:val="0"/>
          <w:numId w:val="13"/>
        </w:numPr>
        <w:ind w:left="426" w:hanging="426"/>
        <w:rPr>
          <w:sz w:val="16"/>
          <w:szCs w:val="16"/>
        </w:rPr>
      </w:pPr>
      <w:r w:rsidRPr="00761B80">
        <w:rPr>
          <w:sz w:val="16"/>
          <w:szCs w:val="16"/>
        </w:rPr>
        <w:t>Corresponden a licencias otorgadas por SAP Argentina S.A. y los costos vinculados con la implementación del sistema de gestión adquirido por el Grupo Ledesma.</w:t>
      </w:r>
    </w:p>
    <w:p w14:paraId="13167504" w14:textId="3F6B5ADD" w:rsidR="00C534CE" w:rsidRDefault="00C534CE" w:rsidP="00835B13">
      <w:pPr>
        <w:pStyle w:val="Texto"/>
      </w:pPr>
    </w:p>
    <w:p w14:paraId="1894772C" w14:textId="77777777" w:rsidR="00682394" w:rsidRDefault="00682394" w:rsidP="00A97851">
      <w:pPr>
        <w:pStyle w:val="textonotajustificado"/>
        <w:tabs>
          <w:tab w:val="decimal" w:pos="871"/>
        </w:tabs>
        <w:overflowPunct w:val="0"/>
        <w:autoSpaceDE w:val="0"/>
        <w:autoSpaceDN w:val="0"/>
        <w:adjustRightInd w:val="0"/>
        <w:textAlignment w:val="baseline"/>
      </w:pPr>
    </w:p>
    <w:p w14:paraId="4AFF305C" w14:textId="1DF54515" w:rsidR="002D7B74" w:rsidRDefault="002D7B74" w:rsidP="002D7B74">
      <w:pPr>
        <w:pStyle w:val="Ttulonota"/>
        <w:numPr>
          <w:ilvl w:val="0"/>
          <w:numId w:val="2"/>
        </w:numPr>
      </w:pPr>
      <w:r w:rsidRPr="00761B80">
        <w:t>ACTIVOS BIOLÓGICOS</w:t>
      </w:r>
    </w:p>
    <w:p w14:paraId="656808AC" w14:textId="77777777" w:rsidR="00DD6BC6" w:rsidRPr="00761B80" w:rsidRDefault="00DD6BC6" w:rsidP="00DD6BC6">
      <w:pPr>
        <w:pStyle w:val="textonotajustificado"/>
        <w:tabs>
          <w:tab w:val="decimal" w:pos="871"/>
        </w:tabs>
        <w:overflowPunct w:val="0"/>
        <w:autoSpaceDE w:val="0"/>
        <w:autoSpaceDN w:val="0"/>
        <w:adjustRightInd w:val="0"/>
        <w:textAlignment w:val="baseline"/>
      </w:pPr>
    </w:p>
    <w:tbl>
      <w:tblPr>
        <w:tblW w:w="9657" w:type="dxa"/>
        <w:tblLayout w:type="fixed"/>
        <w:tblCellMar>
          <w:left w:w="0" w:type="dxa"/>
          <w:right w:w="0" w:type="dxa"/>
        </w:tblCellMar>
        <w:tblLook w:val="0000" w:firstRow="0" w:lastRow="0" w:firstColumn="0" w:lastColumn="0" w:noHBand="0" w:noVBand="0"/>
      </w:tblPr>
      <w:tblGrid>
        <w:gridCol w:w="6660"/>
        <w:gridCol w:w="1467"/>
        <w:gridCol w:w="126"/>
        <w:gridCol w:w="1404"/>
      </w:tblGrid>
      <w:tr w:rsidR="00010A69" w:rsidRPr="0074218C" w14:paraId="6E810F04" w14:textId="77777777" w:rsidTr="00C2507F">
        <w:tc>
          <w:tcPr>
            <w:tcW w:w="6660" w:type="dxa"/>
            <w:vAlign w:val="bottom"/>
          </w:tcPr>
          <w:p w14:paraId="03F8F508" w14:textId="77777777" w:rsidR="00010A69" w:rsidRPr="0074218C" w:rsidRDefault="00010A69" w:rsidP="00010A69">
            <w:pPr>
              <w:pStyle w:val="Texto"/>
              <w:jc w:val="center"/>
              <w:rPr>
                <w:b/>
              </w:rPr>
            </w:pPr>
          </w:p>
        </w:tc>
        <w:tc>
          <w:tcPr>
            <w:tcW w:w="1467" w:type="dxa"/>
            <w:tcBorders>
              <w:bottom w:val="single" w:sz="6" w:space="0" w:color="auto"/>
            </w:tcBorders>
            <w:vAlign w:val="bottom"/>
          </w:tcPr>
          <w:p w14:paraId="00DCE883" w14:textId="1D219D2E" w:rsidR="00010A69" w:rsidRPr="0074218C" w:rsidRDefault="00730E03" w:rsidP="00010A69">
            <w:pPr>
              <w:pStyle w:val="Texto"/>
              <w:jc w:val="center"/>
              <w:rPr>
                <w:b/>
              </w:rPr>
            </w:pPr>
            <w:r>
              <w:rPr>
                <w:b/>
              </w:rPr>
              <w:t>30/11/2022</w:t>
            </w:r>
          </w:p>
        </w:tc>
        <w:tc>
          <w:tcPr>
            <w:tcW w:w="126" w:type="dxa"/>
            <w:vAlign w:val="bottom"/>
          </w:tcPr>
          <w:p w14:paraId="35D08A56" w14:textId="77777777" w:rsidR="00010A69" w:rsidRPr="0074218C" w:rsidRDefault="00010A69" w:rsidP="00010A69">
            <w:pPr>
              <w:pStyle w:val="Texto"/>
              <w:tabs>
                <w:tab w:val="decimal" w:pos="1170"/>
              </w:tabs>
              <w:jc w:val="center"/>
              <w:rPr>
                <w:b/>
              </w:rPr>
            </w:pPr>
          </w:p>
        </w:tc>
        <w:tc>
          <w:tcPr>
            <w:tcW w:w="1404" w:type="dxa"/>
            <w:tcBorders>
              <w:bottom w:val="single" w:sz="6" w:space="0" w:color="auto"/>
            </w:tcBorders>
            <w:vAlign w:val="bottom"/>
          </w:tcPr>
          <w:p w14:paraId="1C57C72F" w14:textId="49E6CCB0" w:rsidR="00010A69" w:rsidRPr="0074218C" w:rsidRDefault="00730E03" w:rsidP="00010A69">
            <w:pPr>
              <w:pStyle w:val="Texto"/>
              <w:jc w:val="center"/>
              <w:rPr>
                <w:b/>
              </w:rPr>
            </w:pPr>
            <w:r>
              <w:rPr>
                <w:b/>
              </w:rPr>
              <w:t>31/05/2022</w:t>
            </w:r>
          </w:p>
        </w:tc>
      </w:tr>
      <w:tr w:rsidR="00010A69" w:rsidRPr="00720E47" w14:paraId="6120BCE9" w14:textId="77777777" w:rsidTr="00C2507F">
        <w:tc>
          <w:tcPr>
            <w:tcW w:w="6660" w:type="dxa"/>
            <w:vAlign w:val="bottom"/>
          </w:tcPr>
          <w:p w14:paraId="682A0E74" w14:textId="77777777" w:rsidR="00010A69" w:rsidRPr="00720E47" w:rsidRDefault="00010A69" w:rsidP="00010A69">
            <w:pPr>
              <w:pStyle w:val="Texto"/>
              <w:jc w:val="left"/>
              <w:rPr>
                <w:sz w:val="8"/>
                <w:szCs w:val="8"/>
              </w:rPr>
            </w:pPr>
          </w:p>
        </w:tc>
        <w:tc>
          <w:tcPr>
            <w:tcW w:w="1467" w:type="dxa"/>
            <w:vAlign w:val="bottom"/>
          </w:tcPr>
          <w:p w14:paraId="307957AD" w14:textId="77777777" w:rsidR="00010A69" w:rsidRPr="00720E47" w:rsidRDefault="00010A69" w:rsidP="00010A69">
            <w:pPr>
              <w:pStyle w:val="Texto"/>
              <w:tabs>
                <w:tab w:val="decimal" w:pos="1266"/>
              </w:tabs>
              <w:rPr>
                <w:sz w:val="8"/>
                <w:szCs w:val="8"/>
              </w:rPr>
            </w:pPr>
          </w:p>
        </w:tc>
        <w:tc>
          <w:tcPr>
            <w:tcW w:w="126" w:type="dxa"/>
            <w:vAlign w:val="bottom"/>
          </w:tcPr>
          <w:p w14:paraId="3A255207" w14:textId="44AC017F" w:rsidR="00010A69" w:rsidRPr="00720E47" w:rsidRDefault="00010A69" w:rsidP="00010A69">
            <w:pPr>
              <w:pStyle w:val="Texto"/>
              <w:rPr>
                <w:sz w:val="8"/>
                <w:szCs w:val="8"/>
              </w:rPr>
            </w:pPr>
          </w:p>
        </w:tc>
        <w:tc>
          <w:tcPr>
            <w:tcW w:w="1404" w:type="dxa"/>
            <w:vAlign w:val="bottom"/>
          </w:tcPr>
          <w:p w14:paraId="44C8A9A3" w14:textId="77777777" w:rsidR="00010A69" w:rsidRPr="00720E47" w:rsidRDefault="00010A69" w:rsidP="00010A69">
            <w:pPr>
              <w:pStyle w:val="Texto"/>
              <w:tabs>
                <w:tab w:val="decimal" w:pos="1266"/>
              </w:tabs>
              <w:rPr>
                <w:sz w:val="8"/>
                <w:szCs w:val="8"/>
              </w:rPr>
            </w:pPr>
          </w:p>
        </w:tc>
      </w:tr>
      <w:tr w:rsidR="00CA2605" w:rsidRPr="00CA2605" w14:paraId="13CBE59F" w14:textId="77777777" w:rsidTr="00C2507F">
        <w:tc>
          <w:tcPr>
            <w:tcW w:w="6660" w:type="dxa"/>
            <w:vAlign w:val="bottom"/>
          </w:tcPr>
          <w:p w14:paraId="4B21A6F8" w14:textId="43263D99" w:rsidR="00CA2605" w:rsidRPr="00CA2605" w:rsidRDefault="00CA2605" w:rsidP="00010A69">
            <w:pPr>
              <w:pStyle w:val="Texto"/>
              <w:jc w:val="left"/>
              <w:rPr>
                <w:b/>
                <w:bCs/>
              </w:rPr>
            </w:pPr>
            <w:r w:rsidRPr="00CA2605">
              <w:rPr>
                <w:b/>
                <w:bCs/>
              </w:rPr>
              <w:t>No corrientes</w:t>
            </w:r>
          </w:p>
        </w:tc>
        <w:tc>
          <w:tcPr>
            <w:tcW w:w="1467" w:type="dxa"/>
            <w:vAlign w:val="bottom"/>
          </w:tcPr>
          <w:p w14:paraId="650F60D7" w14:textId="77777777" w:rsidR="00CA2605" w:rsidRPr="00CA2605" w:rsidRDefault="00CA2605" w:rsidP="00010A69">
            <w:pPr>
              <w:pStyle w:val="Texto"/>
              <w:tabs>
                <w:tab w:val="decimal" w:pos="1266"/>
              </w:tabs>
              <w:rPr>
                <w:b/>
                <w:bCs/>
              </w:rPr>
            </w:pPr>
          </w:p>
        </w:tc>
        <w:tc>
          <w:tcPr>
            <w:tcW w:w="126" w:type="dxa"/>
            <w:vAlign w:val="bottom"/>
          </w:tcPr>
          <w:p w14:paraId="1A0315C3" w14:textId="77777777" w:rsidR="00CA2605" w:rsidRPr="00CA2605" w:rsidRDefault="00CA2605" w:rsidP="00010A69">
            <w:pPr>
              <w:pStyle w:val="Texto"/>
              <w:rPr>
                <w:rStyle w:val="CommentReference"/>
                <w:rFonts w:ascii="Times New Roman" w:eastAsia="MS Mincho" w:hAnsi="Times New Roman"/>
                <w:b/>
                <w:bCs/>
                <w:lang w:eastAsia="ja-JP"/>
              </w:rPr>
            </w:pPr>
          </w:p>
        </w:tc>
        <w:tc>
          <w:tcPr>
            <w:tcW w:w="1404" w:type="dxa"/>
            <w:vAlign w:val="bottom"/>
          </w:tcPr>
          <w:p w14:paraId="0366A4C6" w14:textId="77777777" w:rsidR="00CA2605" w:rsidRPr="00CA2605" w:rsidRDefault="00CA2605" w:rsidP="00010A69">
            <w:pPr>
              <w:pStyle w:val="Texto"/>
              <w:tabs>
                <w:tab w:val="decimal" w:pos="1266"/>
              </w:tabs>
              <w:rPr>
                <w:b/>
                <w:bCs/>
              </w:rPr>
            </w:pPr>
          </w:p>
        </w:tc>
      </w:tr>
      <w:tr w:rsidR="00CA2605" w:rsidRPr="00720E47" w14:paraId="645D8712" w14:textId="77777777" w:rsidTr="00C2507F">
        <w:tc>
          <w:tcPr>
            <w:tcW w:w="6660" w:type="dxa"/>
            <w:vAlign w:val="bottom"/>
          </w:tcPr>
          <w:p w14:paraId="36FFB2AA" w14:textId="77777777" w:rsidR="00CA2605" w:rsidRPr="00720E47" w:rsidRDefault="00CA2605" w:rsidP="00010A69">
            <w:pPr>
              <w:pStyle w:val="Texto"/>
              <w:jc w:val="left"/>
              <w:rPr>
                <w:b/>
                <w:bCs/>
                <w:sz w:val="8"/>
                <w:szCs w:val="8"/>
              </w:rPr>
            </w:pPr>
          </w:p>
        </w:tc>
        <w:tc>
          <w:tcPr>
            <w:tcW w:w="1467" w:type="dxa"/>
            <w:vAlign w:val="bottom"/>
          </w:tcPr>
          <w:p w14:paraId="0A76034C" w14:textId="77777777" w:rsidR="00CA2605" w:rsidRPr="00720E47" w:rsidRDefault="00CA2605" w:rsidP="00010A69">
            <w:pPr>
              <w:pStyle w:val="Texto"/>
              <w:tabs>
                <w:tab w:val="decimal" w:pos="1266"/>
              </w:tabs>
              <w:rPr>
                <w:b/>
                <w:bCs/>
                <w:sz w:val="8"/>
                <w:szCs w:val="8"/>
              </w:rPr>
            </w:pPr>
          </w:p>
        </w:tc>
        <w:tc>
          <w:tcPr>
            <w:tcW w:w="126" w:type="dxa"/>
            <w:vAlign w:val="bottom"/>
          </w:tcPr>
          <w:p w14:paraId="6C691E6C" w14:textId="77777777" w:rsidR="00CA2605" w:rsidRPr="00720E47" w:rsidRDefault="00CA2605" w:rsidP="00010A69">
            <w:pPr>
              <w:pStyle w:val="Texto"/>
              <w:rPr>
                <w:rStyle w:val="CommentReference"/>
                <w:rFonts w:ascii="Times New Roman" w:eastAsia="MS Mincho" w:hAnsi="Times New Roman"/>
                <w:b/>
                <w:bCs/>
                <w:sz w:val="8"/>
                <w:szCs w:val="8"/>
                <w:lang w:eastAsia="ja-JP"/>
              </w:rPr>
            </w:pPr>
          </w:p>
        </w:tc>
        <w:tc>
          <w:tcPr>
            <w:tcW w:w="1404" w:type="dxa"/>
            <w:vAlign w:val="bottom"/>
          </w:tcPr>
          <w:p w14:paraId="17C10EB2" w14:textId="77777777" w:rsidR="00CA2605" w:rsidRPr="00720E47" w:rsidRDefault="00CA2605" w:rsidP="00010A69">
            <w:pPr>
              <w:pStyle w:val="Texto"/>
              <w:tabs>
                <w:tab w:val="decimal" w:pos="1266"/>
              </w:tabs>
              <w:rPr>
                <w:b/>
                <w:bCs/>
                <w:sz w:val="8"/>
                <w:szCs w:val="8"/>
              </w:rPr>
            </w:pPr>
          </w:p>
        </w:tc>
      </w:tr>
      <w:tr w:rsidR="00856F17" w:rsidRPr="0074218C" w14:paraId="4312CADA" w14:textId="77777777" w:rsidTr="00C31E7A">
        <w:tc>
          <w:tcPr>
            <w:tcW w:w="6660" w:type="dxa"/>
            <w:vAlign w:val="bottom"/>
          </w:tcPr>
          <w:p w14:paraId="6C52185D" w14:textId="5737726B" w:rsidR="00856F17" w:rsidRPr="0074218C" w:rsidRDefault="00856F17" w:rsidP="00856F17">
            <w:pPr>
              <w:pStyle w:val="Texto"/>
              <w:jc w:val="left"/>
            </w:pPr>
            <w:r w:rsidRPr="00CF7BE4">
              <w:t>En producción: haciendas</w:t>
            </w:r>
          </w:p>
        </w:tc>
        <w:tc>
          <w:tcPr>
            <w:tcW w:w="1467" w:type="dxa"/>
            <w:tcBorders>
              <w:bottom w:val="single" w:sz="6" w:space="0" w:color="auto"/>
            </w:tcBorders>
          </w:tcPr>
          <w:p w14:paraId="247D9841" w14:textId="52921EE6" w:rsidR="00856F17" w:rsidRPr="0074218C" w:rsidRDefault="0073363B" w:rsidP="00856F17">
            <w:pPr>
              <w:pStyle w:val="Texto"/>
              <w:tabs>
                <w:tab w:val="decimal" w:pos="1266"/>
              </w:tabs>
            </w:pPr>
            <w:r w:rsidRPr="0073363B">
              <w:t>927.347</w:t>
            </w:r>
          </w:p>
        </w:tc>
        <w:tc>
          <w:tcPr>
            <w:tcW w:w="126" w:type="dxa"/>
          </w:tcPr>
          <w:p w14:paraId="0146C1D2" w14:textId="77777777" w:rsidR="00856F17" w:rsidRPr="0074218C" w:rsidRDefault="00856F17" w:rsidP="00856F17">
            <w:pPr>
              <w:pStyle w:val="Texto"/>
              <w:tabs>
                <w:tab w:val="decimal" w:pos="1266"/>
              </w:tabs>
            </w:pPr>
          </w:p>
        </w:tc>
        <w:tc>
          <w:tcPr>
            <w:tcW w:w="1404" w:type="dxa"/>
            <w:tcBorders>
              <w:bottom w:val="single" w:sz="6" w:space="0" w:color="auto"/>
            </w:tcBorders>
            <w:vAlign w:val="bottom"/>
          </w:tcPr>
          <w:p w14:paraId="12863E5A" w14:textId="2AB96133" w:rsidR="00856F17" w:rsidRPr="0074218C" w:rsidRDefault="00856F17" w:rsidP="00856F17">
            <w:pPr>
              <w:pStyle w:val="Texto"/>
              <w:tabs>
                <w:tab w:val="decimal" w:pos="1266"/>
              </w:tabs>
              <w:jc w:val="left"/>
            </w:pPr>
            <w:r w:rsidRPr="00856F17">
              <w:t>1.542.575</w:t>
            </w:r>
          </w:p>
        </w:tc>
      </w:tr>
      <w:tr w:rsidR="00856F17" w:rsidRPr="0074218C" w14:paraId="776CE8D3" w14:textId="77777777" w:rsidTr="00C31E7A">
        <w:tc>
          <w:tcPr>
            <w:tcW w:w="6660" w:type="dxa"/>
            <w:vAlign w:val="bottom"/>
          </w:tcPr>
          <w:p w14:paraId="42FCEF77" w14:textId="17DDFE6E" w:rsidR="00856F17" w:rsidRPr="0074218C" w:rsidRDefault="00856F17" w:rsidP="00856F17">
            <w:pPr>
              <w:pStyle w:val="Texto"/>
              <w:jc w:val="left"/>
              <w:rPr>
                <w:b/>
              </w:rPr>
            </w:pPr>
            <w:proofErr w:type="gramStart"/>
            <w:r w:rsidRPr="0074218C">
              <w:rPr>
                <w:b/>
              </w:rPr>
              <w:t>Total</w:t>
            </w:r>
            <w:proofErr w:type="gramEnd"/>
            <w:r w:rsidRPr="0074218C">
              <w:rPr>
                <w:b/>
              </w:rPr>
              <w:t xml:space="preserve"> activos biológicos - No corrientes</w:t>
            </w:r>
          </w:p>
        </w:tc>
        <w:tc>
          <w:tcPr>
            <w:tcW w:w="1467" w:type="dxa"/>
            <w:tcBorders>
              <w:top w:val="single" w:sz="6" w:space="0" w:color="auto"/>
              <w:bottom w:val="double" w:sz="6" w:space="0" w:color="auto"/>
            </w:tcBorders>
          </w:tcPr>
          <w:p w14:paraId="7C7B775A" w14:textId="4AB82F27" w:rsidR="00856F17" w:rsidRPr="008D4F28" w:rsidRDefault="0073363B" w:rsidP="00856F17">
            <w:pPr>
              <w:pStyle w:val="Texto"/>
              <w:tabs>
                <w:tab w:val="decimal" w:pos="1266"/>
              </w:tabs>
              <w:rPr>
                <w:b/>
                <w:bCs/>
              </w:rPr>
            </w:pPr>
            <w:r w:rsidRPr="0073363B">
              <w:rPr>
                <w:b/>
                <w:bCs/>
              </w:rPr>
              <w:t>927.347</w:t>
            </w:r>
          </w:p>
        </w:tc>
        <w:tc>
          <w:tcPr>
            <w:tcW w:w="126" w:type="dxa"/>
          </w:tcPr>
          <w:p w14:paraId="279EB0B5" w14:textId="77777777" w:rsidR="00856F17" w:rsidRPr="008D4F28" w:rsidRDefault="00856F17" w:rsidP="00856F17">
            <w:pPr>
              <w:pStyle w:val="Texto"/>
              <w:tabs>
                <w:tab w:val="decimal" w:pos="1266"/>
              </w:tabs>
              <w:rPr>
                <w:b/>
                <w:bCs/>
              </w:rPr>
            </w:pPr>
          </w:p>
        </w:tc>
        <w:tc>
          <w:tcPr>
            <w:tcW w:w="1404" w:type="dxa"/>
            <w:tcBorders>
              <w:top w:val="single" w:sz="6" w:space="0" w:color="auto"/>
              <w:bottom w:val="double" w:sz="6" w:space="0" w:color="auto"/>
            </w:tcBorders>
            <w:vAlign w:val="bottom"/>
          </w:tcPr>
          <w:p w14:paraId="0DEDD0B8" w14:textId="24D2A258" w:rsidR="00856F17" w:rsidRPr="00856F17" w:rsidRDefault="00856F17" w:rsidP="00856F17">
            <w:pPr>
              <w:pStyle w:val="Texto"/>
              <w:tabs>
                <w:tab w:val="decimal" w:pos="1266"/>
              </w:tabs>
              <w:jc w:val="left"/>
              <w:rPr>
                <w:b/>
                <w:bCs/>
              </w:rPr>
            </w:pPr>
            <w:r w:rsidRPr="00856F17">
              <w:rPr>
                <w:b/>
                <w:bCs/>
              </w:rPr>
              <w:t>1.542.575</w:t>
            </w:r>
          </w:p>
        </w:tc>
      </w:tr>
      <w:tr w:rsidR="00856F17" w:rsidRPr="00720E47" w14:paraId="36357503" w14:textId="77777777" w:rsidTr="00CA2605">
        <w:tc>
          <w:tcPr>
            <w:tcW w:w="6660" w:type="dxa"/>
            <w:vAlign w:val="bottom"/>
          </w:tcPr>
          <w:p w14:paraId="282CD985" w14:textId="77777777" w:rsidR="00856F17" w:rsidRPr="00720E47" w:rsidRDefault="00856F17" w:rsidP="00856F17">
            <w:pPr>
              <w:pStyle w:val="Texto"/>
              <w:jc w:val="left"/>
              <w:rPr>
                <w:b/>
                <w:sz w:val="8"/>
                <w:szCs w:val="8"/>
              </w:rPr>
            </w:pPr>
          </w:p>
        </w:tc>
        <w:tc>
          <w:tcPr>
            <w:tcW w:w="1467" w:type="dxa"/>
            <w:tcBorders>
              <w:top w:val="double" w:sz="6" w:space="0" w:color="auto"/>
            </w:tcBorders>
          </w:tcPr>
          <w:p w14:paraId="5BA18853" w14:textId="77777777" w:rsidR="00856F17" w:rsidRPr="00720E47" w:rsidRDefault="00856F17" w:rsidP="00856F17">
            <w:pPr>
              <w:pStyle w:val="Texto"/>
              <w:tabs>
                <w:tab w:val="decimal" w:pos="1266"/>
              </w:tabs>
              <w:rPr>
                <w:sz w:val="8"/>
                <w:szCs w:val="8"/>
              </w:rPr>
            </w:pPr>
          </w:p>
        </w:tc>
        <w:tc>
          <w:tcPr>
            <w:tcW w:w="126" w:type="dxa"/>
          </w:tcPr>
          <w:p w14:paraId="5EF7BD27" w14:textId="60C8C8B9" w:rsidR="00856F17" w:rsidRPr="00720E47" w:rsidRDefault="00856F17" w:rsidP="00856F17">
            <w:pPr>
              <w:pStyle w:val="Texto"/>
              <w:tabs>
                <w:tab w:val="decimal" w:pos="1266"/>
              </w:tabs>
              <w:rPr>
                <w:sz w:val="8"/>
                <w:szCs w:val="8"/>
              </w:rPr>
            </w:pPr>
          </w:p>
        </w:tc>
        <w:tc>
          <w:tcPr>
            <w:tcW w:w="1404" w:type="dxa"/>
            <w:tcBorders>
              <w:top w:val="double" w:sz="6" w:space="0" w:color="auto"/>
            </w:tcBorders>
            <w:vAlign w:val="bottom"/>
          </w:tcPr>
          <w:p w14:paraId="61207BAD" w14:textId="77777777" w:rsidR="00856F17" w:rsidRPr="00720E47" w:rsidRDefault="00856F17" w:rsidP="00856F17">
            <w:pPr>
              <w:pStyle w:val="Texto"/>
              <w:tabs>
                <w:tab w:val="decimal" w:pos="1266"/>
              </w:tabs>
              <w:jc w:val="left"/>
              <w:rPr>
                <w:sz w:val="8"/>
                <w:szCs w:val="8"/>
              </w:rPr>
            </w:pPr>
          </w:p>
        </w:tc>
      </w:tr>
      <w:tr w:rsidR="00CA2605" w:rsidRPr="0074218C" w14:paraId="7163BD4E" w14:textId="77777777" w:rsidTr="00CA2605">
        <w:tc>
          <w:tcPr>
            <w:tcW w:w="6660" w:type="dxa"/>
            <w:vAlign w:val="bottom"/>
          </w:tcPr>
          <w:p w14:paraId="74100DC3" w14:textId="716234D8" w:rsidR="00CA2605" w:rsidRPr="0074218C" w:rsidRDefault="00CA2605" w:rsidP="00856F17">
            <w:pPr>
              <w:pStyle w:val="Texto"/>
              <w:jc w:val="left"/>
              <w:rPr>
                <w:b/>
              </w:rPr>
            </w:pPr>
            <w:r>
              <w:rPr>
                <w:b/>
              </w:rPr>
              <w:t>Corrientes</w:t>
            </w:r>
          </w:p>
        </w:tc>
        <w:tc>
          <w:tcPr>
            <w:tcW w:w="1467" w:type="dxa"/>
          </w:tcPr>
          <w:p w14:paraId="26ECDC77" w14:textId="77777777" w:rsidR="00CA2605" w:rsidRPr="0074218C" w:rsidRDefault="00CA2605" w:rsidP="00856F17">
            <w:pPr>
              <w:pStyle w:val="Texto"/>
              <w:tabs>
                <w:tab w:val="decimal" w:pos="1266"/>
              </w:tabs>
            </w:pPr>
          </w:p>
        </w:tc>
        <w:tc>
          <w:tcPr>
            <w:tcW w:w="126" w:type="dxa"/>
          </w:tcPr>
          <w:p w14:paraId="67D286FD" w14:textId="77777777" w:rsidR="00CA2605" w:rsidRDefault="00CA2605" w:rsidP="00856F17">
            <w:pPr>
              <w:pStyle w:val="Texto"/>
              <w:tabs>
                <w:tab w:val="decimal" w:pos="1266"/>
              </w:tabs>
              <w:rPr>
                <w:rStyle w:val="CommentReference"/>
                <w:rFonts w:ascii="Times New Roman" w:eastAsia="MS Mincho" w:hAnsi="Times New Roman"/>
                <w:lang w:eastAsia="ja-JP"/>
              </w:rPr>
            </w:pPr>
          </w:p>
        </w:tc>
        <w:tc>
          <w:tcPr>
            <w:tcW w:w="1404" w:type="dxa"/>
            <w:vAlign w:val="bottom"/>
          </w:tcPr>
          <w:p w14:paraId="129175E0" w14:textId="77777777" w:rsidR="00CA2605" w:rsidRPr="0074218C" w:rsidRDefault="00CA2605" w:rsidP="00856F17">
            <w:pPr>
              <w:pStyle w:val="Texto"/>
              <w:tabs>
                <w:tab w:val="decimal" w:pos="1266"/>
              </w:tabs>
              <w:jc w:val="left"/>
            </w:pPr>
          </w:p>
        </w:tc>
      </w:tr>
      <w:tr w:rsidR="00CA2605" w:rsidRPr="00720E47" w14:paraId="25ADBAC4" w14:textId="77777777" w:rsidTr="00CA2605">
        <w:tc>
          <w:tcPr>
            <w:tcW w:w="6660" w:type="dxa"/>
            <w:vAlign w:val="bottom"/>
          </w:tcPr>
          <w:p w14:paraId="737A272B" w14:textId="77777777" w:rsidR="00CA2605" w:rsidRPr="00720E47" w:rsidRDefault="00CA2605" w:rsidP="00856F17">
            <w:pPr>
              <w:pStyle w:val="Texto"/>
              <w:jc w:val="left"/>
              <w:rPr>
                <w:b/>
                <w:sz w:val="8"/>
                <w:szCs w:val="8"/>
              </w:rPr>
            </w:pPr>
          </w:p>
        </w:tc>
        <w:tc>
          <w:tcPr>
            <w:tcW w:w="1467" w:type="dxa"/>
          </w:tcPr>
          <w:p w14:paraId="303DA3F1" w14:textId="77777777" w:rsidR="00CA2605" w:rsidRPr="00720E47" w:rsidRDefault="00CA2605" w:rsidP="00856F17">
            <w:pPr>
              <w:pStyle w:val="Texto"/>
              <w:tabs>
                <w:tab w:val="decimal" w:pos="1266"/>
              </w:tabs>
              <w:rPr>
                <w:sz w:val="8"/>
                <w:szCs w:val="8"/>
              </w:rPr>
            </w:pPr>
          </w:p>
        </w:tc>
        <w:tc>
          <w:tcPr>
            <w:tcW w:w="126" w:type="dxa"/>
          </w:tcPr>
          <w:p w14:paraId="47C73030" w14:textId="77777777" w:rsidR="00CA2605" w:rsidRPr="00720E47" w:rsidRDefault="00CA2605" w:rsidP="00856F17">
            <w:pPr>
              <w:pStyle w:val="Texto"/>
              <w:tabs>
                <w:tab w:val="decimal" w:pos="1266"/>
              </w:tabs>
              <w:rPr>
                <w:rStyle w:val="CommentReference"/>
                <w:rFonts w:ascii="Times New Roman" w:eastAsia="MS Mincho" w:hAnsi="Times New Roman"/>
                <w:sz w:val="8"/>
                <w:szCs w:val="8"/>
                <w:lang w:eastAsia="ja-JP"/>
              </w:rPr>
            </w:pPr>
          </w:p>
        </w:tc>
        <w:tc>
          <w:tcPr>
            <w:tcW w:w="1404" w:type="dxa"/>
            <w:vAlign w:val="bottom"/>
          </w:tcPr>
          <w:p w14:paraId="3F9080E6" w14:textId="77777777" w:rsidR="00CA2605" w:rsidRPr="00720E47" w:rsidRDefault="00CA2605" w:rsidP="00856F17">
            <w:pPr>
              <w:pStyle w:val="Texto"/>
              <w:tabs>
                <w:tab w:val="decimal" w:pos="1266"/>
              </w:tabs>
              <w:jc w:val="left"/>
              <w:rPr>
                <w:sz w:val="8"/>
                <w:szCs w:val="8"/>
              </w:rPr>
            </w:pPr>
          </w:p>
        </w:tc>
      </w:tr>
      <w:tr w:rsidR="00856F17" w:rsidRPr="0074218C" w14:paraId="714ECEC8" w14:textId="77777777" w:rsidTr="00C31E7A">
        <w:tc>
          <w:tcPr>
            <w:tcW w:w="6660" w:type="dxa"/>
          </w:tcPr>
          <w:p w14:paraId="3BD6D3C6" w14:textId="625510BF" w:rsidR="00856F17" w:rsidRPr="0074218C" w:rsidRDefault="00856F17" w:rsidP="00856F17">
            <w:pPr>
              <w:pStyle w:val="Texto"/>
              <w:jc w:val="left"/>
            </w:pPr>
            <w:r w:rsidRPr="00962732">
              <w:t>En desarrollo: sementeras</w:t>
            </w:r>
          </w:p>
        </w:tc>
        <w:tc>
          <w:tcPr>
            <w:tcW w:w="1467" w:type="dxa"/>
          </w:tcPr>
          <w:p w14:paraId="3B872B0C" w14:textId="16F5BD98" w:rsidR="00856F17" w:rsidRPr="0074218C" w:rsidRDefault="0073363B" w:rsidP="00856F17">
            <w:pPr>
              <w:pStyle w:val="Texto"/>
              <w:tabs>
                <w:tab w:val="decimal" w:pos="1266"/>
              </w:tabs>
            </w:pPr>
            <w:r w:rsidRPr="0073363B">
              <w:t>1.962.004</w:t>
            </w:r>
          </w:p>
        </w:tc>
        <w:tc>
          <w:tcPr>
            <w:tcW w:w="126" w:type="dxa"/>
          </w:tcPr>
          <w:p w14:paraId="4B8B3636" w14:textId="77777777" w:rsidR="00856F17" w:rsidRPr="0074218C" w:rsidRDefault="00856F17" w:rsidP="00856F17">
            <w:pPr>
              <w:pStyle w:val="Texto"/>
              <w:tabs>
                <w:tab w:val="decimal" w:pos="1266"/>
              </w:tabs>
            </w:pPr>
          </w:p>
        </w:tc>
        <w:tc>
          <w:tcPr>
            <w:tcW w:w="1404" w:type="dxa"/>
            <w:vAlign w:val="bottom"/>
          </w:tcPr>
          <w:p w14:paraId="36ABA111" w14:textId="537F382C" w:rsidR="00856F17" w:rsidRPr="0074218C" w:rsidRDefault="00856F17" w:rsidP="00856F17">
            <w:pPr>
              <w:pStyle w:val="Texto"/>
              <w:tabs>
                <w:tab w:val="decimal" w:pos="1266"/>
              </w:tabs>
              <w:jc w:val="left"/>
            </w:pPr>
            <w:r w:rsidRPr="00856F17">
              <w:t>368.995</w:t>
            </w:r>
          </w:p>
        </w:tc>
      </w:tr>
      <w:tr w:rsidR="00856F17" w:rsidRPr="0074218C" w14:paraId="153EE903" w14:textId="77777777" w:rsidTr="00C31E7A">
        <w:tc>
          <w:tcPr>
            <w:tcW w:w="6660" w:type="dxa"/>
          </w:tcPr>
          <w:p w14:paraId="775FC50A" w14:textId="161460F3" w:rsidR="00856F17" w:rsidRPr="0074218C" w:rsidRDefault="00856F17" w:rsidP="00856F17">
            <w:pPr>
              <w:pStyle w:val="Texto"/>
              <w:jc w:val="left"/>
            </w:pPr>
            <w:r w:rsidRPr="00962732">
              <w:t>En desarrollo: haciendas</w:t>
            </w:r>
          </w:p>
        </w:tc>
        <w:tc>
          <w:tcPr>
            <w:tcW w:w="1467" w:type="dxa"/>
          </w:tcPr>
          <w:p w14:paraId="30171089" w14:textId="6C771C33" w:rsidR="00856F17" w:rsidRPr="0074218C" w:rsidRDefault="0073363B" w:rsidP="00856F17">
            <w:pPr>
              <w:pStyle w:val="Texto"/>
              <w:tabs>
                <w:tab w:val="decimal" w:pos="1266"/>
              </w:tabs>
            </w:pPr>
            <w:r w:rsidRPr="0073363B">
              <w:t>218.194</w:t>
            </w:r>
          </w:p>
        </w:tc>
        <w:tc>
          <w:tcPr>
            <w:tcW w:w="126" w:type="dxa"/>
          </w:tcPr>
          <w:p w14:paraId="7FE23401" w14:textId="77777777" w:rsidR="00856F17" w:rsidRPr="0074218C" w:rsidRDefault="00856F17" w:rsidP="00856F17">
            <w:pPr>
              <w:pStyle w:val="Texto"/>
              <w:tabs>
                <w:tab w:val="decimal" w:pos="1266"/>
              </w:tabs>
            </w:pPr>
          </w:p>
        </w:tc>
        <w:tc>
          <w:tcPr>
            <w:tcW w:w="1404" w:type="dxa"/>
            <w:vAlign w:val="bottom"/>
          </w:tcPr>
          <w:p w14:paraId="23F1FB35" w14:textId="529AC494" w:rsidR="00856F17" w:rsidRPr="0074218C" w:rsidRDefault="00856F17" w:rsidP="00856F17">
            <w:pPr>
              <w:pStyle w:val="Texto"/>
              <w:tabs>
                <w:tab w:val="decimal" w:pos="1266"/>
              </w:tabs>
              <w:jc w:val="left"/>
            </w:pPr>
            <w:r w:rsidRPr="00856F17">
              <w:t>2.081.381</w:t>
            </w:r>
          </w:p>
        </w:tc>
      </w:tr>
      <w:tr w:rsidR="00856F17" w:rsidRPr="0074218C" w14:paraId="4B4FE3F1" w14:textId="77777777" w:rsidTr="00C31E7A">
        <w:tc>
          <w:tcPr>
            <w:tcW w:w="6660" w:type="dxa"/>
          </w:tcPr>
          <w:p w14:paraId="42BF27F1" w14:textId="45D5B64E" w:rsidR="00856F17" w:rsidRPr="0074218C" w:rsidRDefault="00856F17" w:rsidP="00856F17">
            <w:pPr>
              <w:pStyle w:val="Texto"/>
              <w:jc w:val="left"/>
            </w:pPr>
            <w:r w:rsidRPr="00962732">
              <w:t>Terminados: haciendas</w:t>
            </w:r>
          </w:p>
        </w:tc>
        <w:tc>
          <w:tcPr>
            <w:tcW w:w="1467" w:type="dxa"/>
          </w:tcPr>
          <w:p w14:paraId="3A6C2CE1" w14:textId="3081C245" w:rsidR="00856F17" w:rsidRPr="0074218C" w:rsidRDefault="0073363B" w:rsidP="00856F17">
            <w:pPr>
              <w:pStyle w:val="Texto"/>
              <w:tabs>
                <w:tab w:val="decimal" w:pos="1266"/>
              </w:tabs>
            </w:pPr>
            <w:r w:rsidRPr="0073363B">
              <w:t>1.407.757</w:t>
            </w:r>
          </w:p>
        </w:tc>
        <w:tc>
          <w:tcPr>
            <w:tcW w:w="126" w:type="dxa"/>
          </w:tcPr>
          <w:p w14:paraId="630295E4" w14:textId="77777777" w:rsidR="00856F17" w:rsidRPr="0074218C" w:rsidRDefault="00856F17" w:rsidP="00856F17">
            <w:pPr>
              <w:pStyle w:val="Texto"/>
              <w:tabs>
                <w:tab w:val="decimal" w:pos="1266"/>
              </w:tabs>
            </w:pPr>
          </w:p>
        </w:tc>
        <w:tc>
          <w:tcPr>
            <w:tcW w:w="1404" w:type="dxa"/>
            <w:vAlign w:val="bottom"/>
          </w:tcPr>
          <w:p w14:paraId="753D4A14" w14:textId="16743E61" w:rsidR="00856F17" w:rsidRPr="0074218C" w:rsidRDefault="00856F17" w:rsidP="00856F17">
            <w:pPr>
              <w:pStyle w:val="Texto"/>
              <w:tabs>
                <w:tab w:val="decimal" w:pos="1266"/>
              </w:tabs>
              <w:jc w:val="left"/>
            </w:pPr>
            <w:r w:rsidRPr="00856F17">
              <w:t>274.013</w:t>
            </w:r>
          </w:p>
        </w:tc>
      </w:tr>
      <w:tr w:rsidR="00856F17" w:rsidRPr="0074218C" w14:paraId="342AB236" w14:textId="77777777" w:rsidTr="00C31E7A">
        <w:tc>
          <w:tcPr>
            <w:tcW w:w="6660" w:type="dxa"/>
            <w:vAlign w:val="bottom"/>
          </w:tcPr>
          <w:p w14:paraId="1EAA5A4C" w14:textId="396B30B1" w:rsidR="00856F17" w:rsidRPr="0074218C" w:rsidRDefault="00856F17" w:rsidP="00856F17">
            <w:pPr>
              <w:pStyle w:val="Texto"/>
              <w:jc w:val="left"/>
              <w:rPr>
                <w:b/>
              </w:rPr>
            </w:pPr>
            <w:proofErr w:type="gramStart"/>
            <w:r w:rsidRPr="0074218C">
              <w:rPr>
                <w:b/>
              </w:rPr>
              <w:t>Total</w:t>
            </w:r>
            <w:proofErr w:type="gramEnd"/>
            <w:r w:rsidRPr="0074218C">
              <w:rPr>
                <w:b/>
              </w:rPr>
              <w:t xml:space="preserve"> activos biológicos - Corrientes</w:t>
            </w:r>
          </w:p>
        </w:tc>
        <w:tc>
          <w:tcPr>
            <w:tcW w:w="1467" w:type="dxa"/>
            <w:tcBorders>
              <w:top w:val="single" w:sz="6" w:space="0" w:color="auto"/>
              <w:bottom w:val="double" w:sz="6" w:space="0" w:color="auto"/>
            </w:tcBorders>
          </w:tcPr>
          <w:p w14:paraId="0856DE38" w14:textId="7D06A0B6" w:rsidR="00856F17" w:rsidRPr="008D4F28" w:rsidRDefault="0073363B" w:rsidP="00856F17">
            <w:pPr>
              <w:pStyle w:val="Texto"/>
              <w:tabs>
                <w:tab w:val="decimal" w:pos="1266"/>
              </w:tabs>
              <w:rPr>
                <w:b/>
                <w:bCs/>
              </w:rPr>
            </w:pPr>
            <w:r w:rsidRPr="0073363B">
              <w:rPr>
                <w:b/>
                <w:bCs/>
              </w:rPr>
              <w:t>3.587.955</w:t>
            </w:r>
          </w:p>
        </w:tc>
        <w:tc>
          <w:tcPr>
            <w:tcW w:w="126" w:type="dxa"/>
          </w:tcPr>
          <w:p w14:paraId="0797BE33" w14:textId="77777777" w:rsidR="00856F17" w:rsidRPr="008D4F28" w:rsidRDefault="00856F17" w:rsidP="00856F17">
            <w:pPr>
              <w:pStyle w:val="Texto"/>
              <w:tabs>
                <w:tab w:val="decimal" w:pos="1266"/>
              </w:tabs>
              <w:rPr>
                <w:b/>
                <w:bCs/>
              </w:rPr>
            </w:pPr>
          </w:p>
        </w:tc>
        <w:tc>
          <w:tcPr>
            <w:tcW w:w="1404" w:type="dxa"/>
            <w:tcBorders>
              <w:top w:val="single" w:sz="6" w:space="0" w:color="auto"/>
              <w:bottom w:val="double" w:sz="6" w:space="0" w:color="auto"/>
            </w:tcBorders>
            <w:vAlign w:val="bottom"/>
          </w:tcPr>
          <w:p w14:paraId="63685250" w14:textId="0489D633" w:rsidR="00856F17" w:rsidRPr="00856F17" w:rsidRDefault="00856F17" w:rsidP="00856F17">
            <w:pPr>
              <w:pStyle w:val="Texto"/>
              <w:tabs>
                <w:tab w:val="decimal" w:pos="1266"/>
              </w:tabs>
              <w:jc w:val="left"/>
              <w:rPr>
                <w:b/>
                <w:bCs/>
              </w:rPr>
            </w:pPr>
            <w:r w:rsidRPr="00856F17">
              <w:rPr>
                <w:b/>
                <w:bCs/>
              </w:rPr>
              <w:t>2.724.389</w:t>
            </w:r>
          </w:p>
        </w:tc>
      </w:tr>
    </w:tbl>
    <w:p w14:paraId="07829DD3" w14:textId="2C913ECF" w:rsidR="0079103F" w:rsidRDefault="0079103F" w:rsidP="007B1A96">
      <w:pPr>
        <w:pStyle w:val="Texto"/>
      </w:pPr>
    </w:p>
    <w:p w14:paraId="5A9F4291" w14:textId="77777777" w:rsidR="0067118F" w:rsidRPr="00A86199" w:rsidRDefault="006F7511" w:rsidP="007B1A96">
      <w:pPr>
        <w:pStyle w:val="Texto"/>
        <w:rPr>
          <w:b/>
          <w:bCs/>
        </w:rPr>
      </w:pPr>
      <w:r w:rsidRPr="00A86199">
        <w:rPr>
          <w:b/>
          <w:bCs/>
        </w:rPr>
        <w:t>Evolución de activos biológicos</w:t>
      </w:r>
    </w:p>
    <w:tbl>
      <w:tblPr>
        <w:tblW w:w="9657" w:type="dxa"/>
        <w:tblLayout w:type="fixed"/>
        <w:tblCellMar>
          <w:left w:w="0" w:type="dxa"/>
          <w:right w:w="0" w:type="dxa"/>
        </w:tblCellMar>
        <w:tblLook w:val="0000" w:firstRow="0" w:lastRow="0" w:firstColumn="0" w:lastColumn="0" w:noHBand="0" w:noVBand="0"/>
      </w:tblPr>
      <w:tblGrid>
        <w:gridCol w:w="6660"/>
        <w:gridCol w:w="1467"/>
        <w:gridCol w:w="126"/>
        <w:gridCol w:w="1404"/>
      </w:tblGrid>
      <w:tr w:rsidR="00DB29C5" w:rsidRPr="0074218C" w14:paraId="3E1ABC40" w14:textId="77777777" w:rsidTr="00E80155">
        <w:tc>
          <w:tcPr>
            <w:tcW w:w="6660" w:type="dxa"/>
            <w:vAlign w:val="bottom"/>
          </w:tcPr>
          <w:p w14:paraId="03CF4439" w14:textId="77777777" w:rsidR="00DB29C5" w:rsidRPr="0074218C" w:rsidRDefault="00DB29C5" w:rsidP="00E80155">
            <w:pPr>
              <w:pStyle w:val="Texto"/>
              <w:jc w:val="center"/>
              <w:rPr>
                <w:b/>
              </w:rPr>
            </w:pPr>
          </w:p>
        </w:tc>
        <w:tc>
          <w:tcPr>
            <w:tcW w:w="1467" w:type="dxa"/>
            <w:tcBorders>
              <w:bottom w:val="single" w:sz="6" w:space="0" w:color="auto"/>
            </w:tcBorders>
            <w:vAlign w:val="bottom"/>
          </w:tcPr>
          <w:p w14:paraId="4178E585" w14:textId="2FC16113" w:rsidR="00DB29C5" w:rsidRPr="0074218C" w:rsidRDefault="00730E03" w:rsidP="00E80155">
            <w:pPr>
              <w:pStyle w:val="Texto"/>
              <w:jc w:val="center"/>
              <w:rPr>
                <w:b/>
              </w:rPr>
            </w:pPr>
            <w:r>
              <w:rPr>
                <w:b/>
              </w:rPr>
              <w:t>30/11/2022</w:t>
            </w:r>
          </w:p>
        </w:tc>
        <w:tc>
          <w:tcPr>
            <w:tcW w:w="126" w:type="dxa"/>
            <w:vAlign w:val="bottom"/>
          </w:tcPr>
          <w:p w14:paraId="5609FC9A" w14:textId="77777777" w:rsidR="00DB29C5" w:rsidRPr="0074218C" w:rsidRDefault="00DB29C5" w:rsidP="00E80155">
            <w:pPr>
              <w:pStyle w:val="Texto"/>
              <w:tabs>
                <w:tab w:val="decimal" w:pos="1170"/>
              </w:tabs>
              <w:jc w:val="center"/>
              <w:rPr>
                <w:b/>
              </w:rPr>
            </w:pPr>
          </w:p>
        </w:tc>
        <w:tc>
          <w:tcPr>
            <w:tcW w:w="1404" w:type="dxa"/>
            <w:tcBorders>
              <w:bottom w:val="single" w:sz="6" w:space="0" w:color="auto"/>
            </w:tcBorders>
            <w:vAlign w:val="bottom"/>
          </w:tcPr>
          <w:p w14:paraId="582C7F41" w14:textId="6A987A9E" w:rsidR="00DB29C5" w:rsidRPr="0074218C" w:rsidRDefault="00730E03" w:rsidP="00E80155">
            <w:pPr>
              <w:pStyle w:val="Texto"/>
              <w:jc w:val="center"/>
              <w:rPr>
                <w:b/>
              </w:rPr>
            </w:pPr>
            <w:r>
              <w:rPr>
                <w:b/>
              </w:rPr>
              <w:t>31/05/2022</w:t>
            </w:r>
          </w:p>
        </w:tc>
      </w:tr>
      <w:tr w:rsidR="00DB29C5" w:rsidRPr="00720E47" w14:paraId="75760826" w14:textId="77777777" w:rsidTr="00E80155">
        <w:tc>
          <w:tcPr>
            <w:tcW w:w="6660" w:type="dxa"/>
            <w:vAlign w:val="bottom"/>
          </w:tcPr>
          <w:p w14:paraId="22B4C2B6" w14:textId="77777777" w:rsidR="00DB29C5" w:rsidRPr="00720E47" w:rsidRDefault="00DB29C5" w:rsidP="00E80155">
            <w:pPr>
              <w:pStyle w:val="Texto"/>
              <w:jc w:val="left"/>
              <w:rPr>
                <w:sz w:val="8"/>
                <w:szCs w:val="8"/>
              </w:rPr>
            </w:pPr>
          </w:p>
        </w:tc>
        <w:tc>
          <w:tcPr>
            <w:tcW w:w="1467" w:type="dxa"/>
            <w:vAlign w:val="bottom"/>
          </w:tcPr>
          <w:p w14:paraId="0B9E8355" w14:textId="77777777" w:rsidR="00DB29C5" w:rsidRPr="00720E47" w:rsidRDefault="00DB29C5" w:rsidP="00E80155">
            <w:pPr>
              <w:pStyle w:val="Texto"/>
              <w:tabs>
                <w:tab w:val="decimal" w:pos="1266"/>
              </w:tabs>
              <w:rPr>
                <w:sz w:val="8"/>
                <w:szCs w:val="8"/>
              </w:rPr>
            </w:pPr>
          </w:p>
        </w:tc>
        <w:tc>
          <w:tcPr>
            <w:tcW w:w="126" w:type="dxa"/>
            <w:vAlign w:val="bottom"/>
          </w:tcPr>
          <w:p w14:paraId="5B2104BB" w14:textId="77777777" w:rsidR="00DB29C5" w:rsidRPr="00720E47" w:rsidRDefault="00DB29C5" w:rsidP="00E80155">
            <w:pPr>
              <w:pStyle w:val="Texto"/>
              <w:rPr>
                <w:sz w:val="8"/>
                <w:szCs w:val="8"/>
              </w:rPr>
            </w:pPr>
          </w:p>
        </w:tc>
        <w:tc>
          <w:tcPr>
            <w:tcW w:w="1404" w:type="dxa"/>
            <w:vAlign w:val="bottom"/>
          </w:tcPr>
          <w:p w14:paraId="1CBF6442" w14:textId="77777777" w:rsidR="00DB29C5" w:rsidRPr="00720E47" w:rsidRDefault="00DB29C5" w:rsidP="00E80155">
            <w:pPr>
              <w:pStyle w:val="Texto"/>
              <w:tabs>
                <w:tab w:val="decimal" w:pos="1266"/>
              </w:tabs>
              <w:rPr>
                <w:sz w:val="8"/>
                <w:szCs w:val="8"/>
              </w:rPr>
            </w:pPr>
          </w:p>
        </w:tc>
      </w:tr>
      <w:tr w:rsidR="00856F17" w:rsidRPr="0074218C" w14:paraId="6F8F0890" w14:textId="77777777" w:rsidTr="001402E4">
        <w:tc>
          <w:tcPr>
            <w:tcW w:w="6660" w:type="dxa"/>
          </w:tcPr>
          <w:p w14:paraId="61959919" w14:textId="10EA87E0" w:rsidR="00856F17" w:rsidRPr="0074218C" w:rsidRDefault="00856F17" w:rsidP="00856F17">
            <w:pPr>
              <w:pStyle w:val="Texto"/>
              <w:jc w:val="left"/>
            </w:pPr>
            <w:r w:rsidRPr="00DD4D58">
              <w:t>Activos biológicos al inicio del ejercicio</w:t>
            </w:r>
          </w:p>
        </w:tc>
        <w:tc>
          <w:tcPr>
            <w:tcW w:w="1467" w:type="dxa"/>
          </w:tcPr>
          <w:p w14:paraId="431F4260" w14:textId="0250698C" w:rsidR="00856F17" w:rsidRPr="0074218C" w:rsidRDefault="0073363B" w:rsidP="00856F17">
            <w:pPr>
              <w:pStyle w:val="Texto"/>
              <w:tabs>
                <w:tab w:val="decimal" w:pos="1266"/>
              </w:tabs>
            </w:pPr>
            <w:r w:rsidRPr="0073363B">
              <w:t>4.266.964</w:t>
            </w:r>
          </w:p>
        </w:tc>
        <w:tc>
          <w:tcPr>
            <w:tcW w:w="126" w:type="dxa"/>
          </w:tcPr>
          <w:p w14:paraId="2142451A" w14:textId="77777777" w:rsidR="00856F17" w:rsidRPr="0074218C" w:rsidRDefault="00856F17" w:rsidP="00856F17">
            <w:pPr>
              <w:pStyle w:val="Texto"/>
              <w:tabs>
                <w:tab w:val="decimal" w:pos="1266"/>
              </w:tabs>
            </w:pPr>
          </w:p>
        </w:tc>
        <w:tc>
          <w:tcPr>
            <w:tcW w:w="1404" w:type="dxa"/>
            <w:vAlign w:val="bottom"/>
          </w:tcPr>
          <w:p w14:paraId="0661C353" w14:textId="2FDE12E5" w:rsidR="00856F17" w:rsidRPr="0074218C" w:rsidRDefault="00856F17" w:rsidP="00856F17">
            <w:pPr>
              <w:pStyle w:val="Texto"/>
              <w:tabs>
                <w:tab w:val="decimal" w:pos="1266"/>
              </w:tabs>
              <w:jc w:val="left"/>
            </w:pPr>
            <w:r w:rsidRPr="00856F17">
              <w:t>2.781.699</w:t>
            </w:r>
          </w:p>
        </w:tc>
      </w:tr>
      <w:tr w:rsidR="00856F17" w:rsidRPr="0074218C" w14:paraId="7982D4A6" w14:textId="77777777" w:rsidTr="001402E4">
        <w:tc>
          <w:tcPr>
            <w:tcW w:w="6660" w:type="dxa"/>
          </w:tcPr>
          <w:p w14:paraId="5D486C1B" w14:textId="575B6114" w:rsidR="00856F17" w:rsidRPr="0074218C" w:rsidRDefault="00856F17" w:rsidP="00856F17">
            <w:pPr>
              <w:pStyle w:val="Texto"/>
              <w:jc w:val="left"/>
              <w:rPr>
                <w:b/>
              </w:rPr>
            </w:pPr>
            <w:r w:rsidRPr="00DD4D58">
              <w:t xml:space="preserve">Activaciones del período </w:t>
            </w:r>
            <w:r>
              <w:t>/</w:t>
            </w:r>
            <w:r w:rsidRPr="00DD4D58">
              <w:t xml:space="preserve"> ejercicio</w:t>
            </w:r>
          </w:p>
        </w:tc>
        <w:tc>
          <w:tcPr>
            <w:tcW w:w="1467" w:type="dxa"/>
          </w:tcPr>
          <w:p w14:paraId="3E6821F3" w14:textId="61EDC40C" w:rsidR="00856F17" w:rsidRPr="00DB29C5" w:rsidRDefault="0073363B" w:rsidP="00856F17">
            <w:pPr>
              <w:pStyle w:val="Texto"/>
              <w:tabs>
                <w:tab w:val="decimal" w:pos="1266"/>
              </w:tabs>
            </w:pPr>
            <w:r w:rsidRPr="0073363B">
              <w:t>3.288.454</w:t>
            </w:r>
          </w:p>
        </w:tc>
        <w:tc>
          <w:tcPr>
            <w:tcW w:w="126" w:type="dxa"/>
          </w:tcPr>
          <w:p w14:paraId="3BEB2E76" w14:textId="77777777" w:rsidR="00856F17" w:rsidRPr="0017159A" w:rsidRDefault="00856F17" w:rsidP="00856F17">
            <w:pPr>
              <w:pStyle w:val="Texto"/>
              <w:tabs>
                <w:tab w:val="decimal" w:pos="1266"/>
              </w:tabs>
            </w:pPr>
          </w:p>
        </w:tc>
        <w:tc>
          <w:tcPr>
            <w:tcW w:w="1404" w:type="dxa"/>
            <w:vAlign w:val="bottom"/>
          </w:tcPr>
          <w:p w14:paraId="48622DC6" w14:textId="7587A884" w:rsidR="00856F17" w:rsidRPr="00DB29C5" w:rsidRDefault="00856F17" w:rsidP="00856F17">
            <w:pPr>
              <w:pStyle w:val="Texto"/>
              <w:tabs>
                <w:tab w:val="decimal" w:pos="1266"/>
              </w:tabs>
              <w:jc w:val="left"/>
            </w:pPr>
            <w:r w:rsidRPr="00856F17">
              <w:t>4.807.872</w:t>
            </w:r>
          </w:p>
        </w:tc>
      </w:tr>
      <w:tr w:rsidR="00856F17" w:rsidRPr="0074218C" w14:paraId="3B61E538" w14:textId="77777777" w:rsidTr="001402E4">
        <w:tc>
          <w:tcPr>
            <w:tcW w:w="6660" w:type="dxa"/>
          </w:tcPr>
          <w:p w14:paraId="2B24EEB3" w14:textId="0CAE4B87" w:rsidR="00856F17" w:rsidRPr="0074218C" w:rsidRDefault="00856F17" w:rsidP="00856F17">
            <w:pPr>
              <w:pStyle w:val="Texto"/>
              <w:jc w:val="left"/>
              <w:rPr>
                <w:b/>
              </w:rPr>
            </w:pPr>
            <w:r w:rsidRPr="00DD4D58">
              <w:t>Transferencias a inventarios</w:t>
            </w:r>
          </w:p>
        </w:tc>
        <w:tc>
          <w:tcPr>
            <w:tcW w:w="1467" w:type="dxa"/>
          </w:tcPr>
          <w:p w14:paraId="42E60F63" w14:textId="4D175B68" w:rsidR="00856F17" w:rsidRPr="0074218C" w:rsidRDefault="0073363B" w:rsidP="00856F17">
            <w:pPr>
              <w:pStyle w:val="Texto"/>
              <w:tabs>
                <w:tab w:val="decimal" w:pos="1266"/>
              </w:tabs>
            </w:pPr>
            <w:r w:rsidRPr="0073363B">
              <w:t>(</w:t>
            </w:r>
            <w:r w:rsidR="00E519E0">
              <w:t>1.717.501</w:t>
            </w:r>
            <w:r w:rsidRPr="0073363B">
              <w:t>)</w:t>
            </w:r>
          </w:p>
        </w:tc>
        <w:tc>
          <w:tcPr>
            <w:tcW w:w="126" w:type="dxa"/>
          </w:tcPr>
          <w:p w14:paraId="0EE911F3" w14:textId="77777777" w:rsidR="00856F17" w:rsidRPr="0074218C" w:rsidRDefault="00856F17" w:rsidP="00856F17">
            <w:pPr>
              <w:pStyle w:val="Texto"/>
              <w:tabs>
                <w:tab w:val="decimal" w:pos="1266"/>
              </w:tabs>
            </w:pPr>
          </w:p>
        </w:tc>
        <w:tc>
          <w:tcPr>
            <w:tcW w:w="1404" w:type="dxa"/>
            <w:vAlign w:val="bottom"/>
          </w:tcPr>
          <w:p w14:paraId="1E62479C" w14:textId="141A946D" w:rsidR="00856F17" w:rsidRPr="0074218C" w:rsidRDefault="00856F17" w:rsidP="00856F17">
            <w:pPr>
              <w:pStyle w:val="Texto"/>
              <w:tabs>
                <w:tab w:val="decimal" w:pos="1266"/>
              </w:tabs>
              <w:jc w:val="left"/>
            </w:pPr>
            <w:r w:rsidRPr="00856F17">
              <w:t>(</w:t>
            </w:r>
            <w:r w:rsidR="00E519E0">
              <w:t>2.460.373</w:t>
            </w:r>
            <w:r w:rsidRPr="00856F17">
              <w:t>)</w:t>
            </w:r>
          </w:p>
        </w:tc>
      </w:tr>
      <w:tr w:rsidR="00E519E0" w:rsidRPr="0074218C" w14:paraId="41190155" w14:textId="77777777" w:rsidTr="001402E4">
        <w:tc>
          <w:tcPr>
            <w:tcW w:w="6660" w:type="dxa"/>
          </w:tcPr>
          <w:p w14:paraId="1F6D4447" w14:textId="77777777" w:rsidR="00E519E0" w:rsidRPr="00DD4D58" w:rsidRDefault="00E519E0" w:rsidP="00856F17">
            <w:pPr>
              <w:pStyle w:val="Texto"/>
              <w:jc w:val="left"/>
            </w:pPr>
            <w:r>
              <w:t xml:space="preserve">Efecto </w:t>
            </w:r>
            <w:proofErr w:type="spellStart"/>
            <w:r>
              <w:t>reexpresión</w:t>
            </w:r>
            <w:proofErr w:type="spellEnd"/>
            <w:r>
              <w:t xml:space="preserve"> a moneda constante</w:t>
            </w:r>
          </w:p>
        </w:tc>
        <w:tc>
          <w:tcPr>
            <w:tcW w:w="1467" w:type="dxa"/>
          </w:tcPr>
          <w:p w14:paraId="3DE1190E" w14:textId="77777777" w:rsidR="00E519E0" w:rsidRPr="0073363B" w:rsidRDefault="00E519E0" w:rsidP="00856F17">
            <w:pPr>
              <w:pStyle w:val="Texto"/>
              <w:tabs>
                <w:tab w:val="decimal" w:pos="1266"/>
              </w:tabs>
            </w:pPr>
            <w:r>
              <w:t>(1.322.615)</w:t>
            </w:r>
          </w:p>
        </w:tc>
        <w:tc>
          <w:tcPr>
            <w:tcW w:w="126" w:type="dxa"/>
          </w:tcPr>
          <w:p w14:paraId="7F8B0FF0" w14:textId="77777777" w:rsidR="00E519E0" w:rsidRPr="0074218C" w:rsidRDefault="00E519E0" w:rsidP="00856F17">
            <w:pPr>
              <w:pStyle w:val="Texto"/>
              <w:tabs>
                <w:tab w:val="decimal" w:pos="1266"/>
              </w:tabs>
            </w:pPr>
          </w:p>
        </w:tc>
        <w:tc>
          <w:tcPr>
            <w:tcW w:w="1404" w:type="dxa"/>
            <w:vAlign w:val="bottom"/>
          </w:tcPr>
          <w:p w14:paraId="14EF72EF" w14:textId="77777777" w:rsidR="00E519E0" w:rsidRPr="00856F17" w:rsidRDefault="00E519E0" w:rsidP="00856F17">
            <w:pPr>
              <w:pStyle w:val="Texto"/>
              <w:tabs>
                <w:tab w:val="decimal" w:pos="1266"/>
              </w:tabs>
              <w:jc w:val="left"/>
            </w:pPr>
            <w:r>
              <w:t>(862.234)</w:t>
            </w:r>
          </w:p>
        </w:tc>
      </w:tr>
      <w:tr w:rsidR="00856F17" w:rsidRPr="0074218C" w14:paraId="168FC457" w14:textId="77777777" w:rsidTr="001402E4">
        <w:tc>
          <w:tcPr>
            <w:tcW w:w="6660" w:type="dxa"/>
          </w:tcPr>
          <w:p w14:paraId="72FB3902" w14:textId="2FE9B7AD" w:rsidR="00856F17" w:rsidRPr="00DB29C5" w:rsidRDefault="00856F17" w:rsidP="00856F17">
            <w:pPr>
              <w:pStyle w:val="Texto"/>
              <w:jc w:val="left"/>
              <w:rPr>
                <w:b/>
                <w:bCs/>
              </w:rPr>
            </w:pPr>
            <w:proofErr w:type="gramStart"/>
            <w:r w:rsidRPr="00DB29C5">
              <w:rPr>
                <w:b/>
                <w:bCs/>
              </w:rPr>
              <w:t>Total</w:t>
            </w:r>
            <w:proofErr w:type="gramEnd"/>
            <w:r w:rsidRPr="00DB29C5">
              <w:rPr>
                <w:b/>
                <w:bCs/>
              </w:rPr>
              <w:t xml:space="preserve"> </w:t>
            </w:r>
            <w:r>
              <w:rPr>
                <w:b/>
                <w:bCs/>
              </w:rPr>
              <w:t>activos biológicos</w:t>
            </w:r>
          </w:p>
        </w:tc>
        <w:tc>
          <w:tcPr>
            <w:tcW w:w="1467" w:type="dxa"/>
            <w:tcBorders>
              <w:top w:val="single" w:sz="6" w:space="0" w:color="auto"/>
              <w:bottom w:val="double" w:sz="6" w:space="0" w:color="auto"/>
            </w:tcBorders>
          </w:tcPr>
          <w:p w14:paraId="2AC6EC34" w14:textId="49A3AEB4" w:rsidR="00856F17" w:rsidRPr="008D4F28" w:rsidRDefault="0073363B" w:rsidP="00856F17">
            <w:pPr>
              <w:pStyle w:val="Texto"/>
              <w:tabs>
                <w:tab w:val="decimal" w:pos="1266"/>
              </w:tabs>
              <w:rPr>
                <w:b/>
                <w:bCs/>
              </w:rPr>
            </w:pPr>
            <w:r w:rsidRPr="0073363B">
              <w:rPr>
                <w:b/>
                <w:bCs/>
              </w:rPr>
              <w:t>4.515.302</w:t>
            </w:r>
          </w:p>
        </w:tc>
        <w:tc>
          <w:tcPr>
            <w:tcW w:w="126" w:type="dxa"/>
          </w:tcPr>
          <w:p w14:paraId="2C603EB7" w14:textId="77777777" w:rsidR="00856F17" w:rsidRPr="008D4F28" w:rsidRDefault="00856F17" w:rsidP="00856F17">
            <w:pPr>
              <w:pStyle w:val="Texto"/>
              <w:tabs>
                <w:tab w:val="decimal" w:pos="1266"/>
              </w:tabs>
              <w:rPr>
                <w:b/>
                <w:bCs/>
              </w:rPr>
            </w:pPr>
          </w:p>
        </w:tc>
        <w:tc>
          <w:tcPr>
            <w:tcW w:w="1404" w:type="dxa"/>
            <w:tcBorders>
              <w:top w:val="single" w:sz="6" w:space="0" w:color="auto"/>
              <w:bottom w:val="double" w:sz="6" w:space="0" w:color="auto"/>
            </w:tcBorders>
            <w:vAlign w:val="bottom"/>
          </w:tcPr>
          <w:p w14:paraId="0352B253" w14:textId="1711847E" w:rsidR="00856F17" w:rsidRPr="00856F17" w:rsidRDefault="00856F17" w:rsidP="00856F17">
            <w:pPr>
              <w:pStyle w:val="Texto"/>
              <w:tabs>
                <w:tab w:val="decimal" w:pos="1266"/>
              </w:tabs>
              <w:jc w:val="left"/>
              <w:rPr>
                <w:b/>
                <w:bCs/>
              </w:rPr>
            </w:pPr>
            <w:r w:rsidRPr="00856F17">
              <w:rPr>
                <w:b/>
                <w:bCs/>
              </w:rPr>
              <w:t>4.266.964</w:t>
            </w:r>
          </w:p>
        </w:tc>
      </w:tr>
    </w:tbl>
    <w:p w14:paraId="4C5213D2" w14:textId="77777777" w:rsidR="00DB29C5" w:rsidRDefault="00DB29C5" w:rsidP="007B1A96">
      <w:pPr>
        <w:pStyle w:val="Texto"/>
      </w:pPr>
    </w:p>
    <w:p w14:paraId="4066E8A3" w14:textId="77777777" w:rsidR="002577D3" w:rsidRPr="002577D3" w:rsidRDefault="002577D3" w:rsidP="002577D3">
      <w:pPr>
        <w:pStyle w:val="Texto"/>
      </w:pPr>
    </w:p>
    <w:p w14:paraId="14F836F4" w14:textId="0117089E" w:rsidR="0057172A" w:rsidRDefault="00E17508" w:rsidP="00A97851">
      <w:pPr>
        <w:pStyle w:val="Ttulonota"/>
        <w:numPr>
          <w:ilvl w:val="0"/>
          <w:numId w:val="2"/>
        </w:numPr>
      </w:pPr>
      <w:r w:rsidRPr="00761B80">
        <w:t>I</w:t>
      </w:r>
      <w:r w:rsidR="00993C3C" w:rsidRPr="00761B80">
        <w:t>NVENTARIOS</w:t>
      </w:r>
    </w:p>
    <w:p w14:paraId="6BB25144" w14:textId="77777777" w:rsidR="007C35D5" w:rsidRDefault="007C35D5" w:rsidP="007C35D5">
      <w:pPr>
        <w:pStyle w:val="Texto"/>
      </w:pP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010A69" w:rsidRPr="00761B80" w14:paraId="57FA8F70" w14:textId="77777777" w:rsidTr="00C2507F">
        <w:tc>
          <w:tcPr>
            <w:tcW w:w="6660" w:type="dxa"/>
            <w:vAlign w:val="bottom"/>
          </w:tcPr>
          <w:p w14:paraId="4F44EE3F" w14:textId="77777777" w:rsidR="00010A69" w:rsidRPr="00761B80" w:rsidRDefault="00010A69" w:rsidP="00010A69">
            <w:pPr>
              <w:pStyle w:val="Texto"/>
              <w:jc w:val="center"/>
              <w:rPr>
                <w:b/>
              </w:rPr>
            </w:pPr>
          </w:p>
        </w:tc>
        <w:tc>
          <w:tcPr>
            <w:tcW w:w="1440" w:type="dxa"/>
            <w:tcBorders>
              <w:bottom w:val="single" w:sz="6" w:space="0" w:color="auto"/>
            </w:tcBorders>
            <w:vAlign w:val="bottom"/>
          </w:tcPr>
          <w:p w14:paraId="2274D27C" w14:textId="622C1233" w:rsidR="00010A69" w:rsidRPr="00761B80" w:rsidRDefault="00730E03" w:rsidP="00010A69">
            <w:pPr>
              <w:pStyle w:val="Texto"/>
              <w:jc w:val="center"/>
              <w:rPr>
                <w:b/>
              </w:rPr>
            </w:pPr>
            <w:r>
              <w:rPr>
                <w:b/>
              </w:rPr>
              <w:t>30/11/2022</w:t>
            </w:r>
          </w:p>
        </w:tc>
        <w:tc>
          <w:tcPr>
            <w:tcW w:w="126" w:type="dxa"/>
            <w:vAlign w:val="bottom"/>
          </w:tcPr>
          <w:p w14:paraId="76BBB297" w14:textId="77777777" w:rsidR="00010A69" w:rsidRPr="00761B80" w:rsidRDefault="00010A69" w:rsidP="00010A69">
            <w:pPr>
              <w:pStyle w:val="Texto"/>
              <w:tabs>
                <w:tab w:val="decimal" w:pos="1170"/>
              </w:tabs>
              <w:jc w:val="center"/>
              <w:rPr>
                <w:b/>
              </w:rPr>
            </w:pPr>
          </w:p>
        </w:tc>
        <w:tc>
          <w:tcPr>
            <w:tcW w:w="1404" w:type="dxa"/>
            <w:tcBorders>
              <w:bottom w:val="single" w:sz="6" w:space="0" w:color="auto"/>
            </w:tcBorders>
            <w:vAlign w:val="bottom"/>
          </w:tcPr>
          <w:p w14:paraId="19BF3901" w14:textId="2F7370B6" w:rsidR="00010A69" w:rsidRPr="00761B80" w:rsidRDefault="00730E03" w:rsidP="00010A69">
            <w:pPr>
              <w:pStyle w:val="Texto"/>
              <w:jc w:val="center"/>
              <w:rPr>
                <w:b/>
              </w:rPr>
            </w:pPr>
            <w:r>
              <w:rPr>
                <w:b/>
              </w:rPr>
              <w:t>31/05/2022</w:t>
            </w:r>
          </w:p>
        </w:tc>
      </w:tr>
      <w:tr w:rsidR="00010A69" w:rsidRPr="00720E47" w14:paraId="418C2D4D" w14:textId="77777777" w:rsidTr="00C2507F">
        <w:tc>
          <w:tcPr>
            <w:tcW w:w="6660" w:type="dxa"/>
            <w:vAlign w:val="bottom"/>
          </w:tcPr>
          <w:p w14:paraId="425D9EBE" w14:textId="77777777" w:rsidR="00010A69" w:rsidRPr="00720E47" w:rsidRDefault="00010A69" w:rsidP="00010A69">
            <w:pPr>
              <w:pStyle w:val="Texto"/>
              <w:jc w:val="left"/>
              <w:rPr>
                <w:sz w:val="8"/>
                <w:szCs w:val="8"/>
              </w:rPr>
            </w:pPr>
          </w:p>
        </w:tc>
        <w:tc>
          <w:tcPr>
            <w:tcW w:w="1440" w:type="dxa"/>
            <w:vAlign w:val="bottom"/>
          </w:tcPr>
          <w:p w14:paraId="1C9FBDCF" w14:textId="77777777" w:rsidR="00010A69" w:rsidRPr="00720E47" w:rsidRDefault="00010A69" w:rsidP="00010A69">
            <w:pPr>
              <w:pStyle w:val="Texto"/>
              <w:tabs>
                <w:tab w:val="decimal" w:pos="1266"/>
              </w:tabs>
              <w:rPr>
                <w:sz w:val="8"/>
                <w:szCs w:val="8"/>
              </w:rPr>
            </w:pPr>
          </w:p>
        </w:tc>
        <w:tc>
          <w:tcPr>
            <w:tcW w:w="126" w:type="dxa"/>
            <w:vAlign w:val="bottom"/>
          </w:tcPr>
          <w:p w14:paraId="37417F6C" w14:textId="77777777" w:rsidR="00010A69" w:rsidRPr="00720E47" w:rsidRDefault="00010A69" w:rsidP="00010A69">
            <w:pPr>
              <w:pStyle w:val="Texto"/>
              <w:rPr>
                <w:sz w:val="8"/>
                <w:szCs w:val="8"/>
              </w:rPr>
            </w:pPr>
          </w:p>
        </w:tc>
        <w:tc>
          <w:tcPr>
            <w:tcW w:w="1404" w:type="dxa"/>
            <w:vAlign w:val="bottom"/>
          </w:tcPr>
          <w:p w14:paraId="66C2282D" w14:textId="77777777" w:rsidR="00010A69" w:rsidRPr="00720E47" w:rsidRDefault="00010A69" w:rsidP="00010A69">
            <w:pPr>
              <w:pStyle w:val="Texto"/>
              <w:tabs>
                <w:tab w:val="decimal" w:pos="1266"/>
              </w:tabs>
              <w:rPr>
                <w:sz w:val="8"/>
                <w:szCs w:val="8"/>
              </w:rPr>
            </w:pPr>
          </w:p>
        </w:tc>
      </w:tr>
      <w:tr w:rsidR="00CA2605" w:rsidRPr="00761B80" w14:paraId="6ED25E29" w14:textId="77777777" w:rsidTr="00652010">
        <w:tc>
          <w:tcPr>
            <w:tcW w:w="6660" w:type="dxa"/>
            <w:vAlign w:val="bottom"/>
          </w:tcPr>
          <w:p w14:paraId="06A3568A" w14:textId="77777777" w:rsidR="00CA2605" w:rsidRPr="00761B80" w:rsidRDefault="00CA2605" w:rsidP="00652010">
            <w:pPr>
              <w:pStyle w:val="Texto"/>
              <w:jc w:val="left"/>
            </w:pPr>
            <w:r w:rsidRPr="00761B80">
              <w:t>Materias primas y materiales</w:t>
            </w:r>
          </w:p>
        </w:tc>
        <w:tc>
          <w:tcPr>
            <w:tcW w:w="1440" w:type="dxa"/>
          </w:tcPr>
          <w:p w14:paraId="433BB304" w14:textId="77777777" w:rsidR="00CA2605" w:rsidRPr="00E110B3" w:rsidRDefault="00CA2605" w:rsidP="00652010">
            <w:pPr>
              <w:pStyle w:val="Texto"/>
              <w:tabs>
                <w:tab w:val="decimal" w:pos="1266"/>
              </w:tabs>
              <w:rPr>
                <w:szCs w:val="18"/>
              </w:rPr>
            </w:pPr>
            <w:r w:rsidRPr="00E110B3">
              <w:rPr>
                <w:szCs w:val="18"/>
              </w:rPr>
              <w:t>12.</w:t>
            </w:r>
            <w:r w:rsidRPr="00611AA6">
              <w:rPr>
                <w:szCs w:val="18"/>
              </w:rPr>
              <w:t>108.251</w:t>
            </w:r>
          </w:p>
        </w:tc>
        <w:tc>
          <w:tcPr>
            <w:tcW w:w="126" w:type="dxa"/>
          </w:tcPr>
          <w:p w14:paraId="644F73D9" w14:textId="77777777" w:rsidR="00CA2605" w:rsidRPr="00761B80" w:rsidRDefault="00CA2605" w:rsidP="00652010">
            <w:pPr>
              <w:pStyle w:val="Texto"/>
              <w:tabs>
                <w:tab w:val="decimal" w:pos="1266"/>
              </w:tabs>
            </w:pPr>
          </w:p>
        </w:tc>
        <w:tc>
          <w:tcPr>
            <w:tcW w:w="1404" w:type="dxa"/>
            <w:vAlign w:val="bottom"/>
          </w:tcPr>
          <w:p w14:paraId="571C2C0A" w14:textId="77777777" w:rsidR="00CA2605" w:rsidRPr="00761B80" w:rsidRDefault="00CA2605" w:rsidP="00652010">
            <w:pPr>
              <w:pStyle w:val="Texto"/>
              <w:tabs>
                <w:tab w:val="decimal" w:pos="1266"/>
              </w:tabs>
            </w:pPr>
            <w:r w:rsidRPr="00856F17">
              <w:rPr>
                <w:szCs w:val="18"/>
              </w:rPr>
              <w:t>12.311.422</w:t>
            </w:r>
          </w:p>
        </w:tc>
      </w:tr>
      <w:tr w:rsidR="00856F17" w:rsidRPr="00761B80" w14:paraId="12BFA7B4" w14:textId="77777777" w:rsidTr="00A86886">
        <w:tc>
          <w:tcPr>
            <w:tcW w:w="6660" w:type="dxa"/>
            <w:vAlign w:val="bottom"/>
          </w:tcPr>
          <w:p w14:paraId="5C95C5C9" w14:textId="77777777" w:rsidR="00856F17" w:rsidRPr="00761B80" w:rsidRDefault="00856F17" w:rsidP="00856F17">
            <w:pPr>
              <w:pStyle w:val="Texto"/>
              <w:jc w:val="left"/>
            </w:pPr>
            <w:r w:rsidRPr="00761B80">
              <w:t>Productos en proceso</w:t>
            </w:r>
          </w:p>
        </w:tc>
        <w:tc>
          <w:tcPr>
            <w:tcW w:w="1440" w:type="dxa"/>
          </w:tcPr>
          <w:p w14:paraId="78D19F96" w14:textId="416E6CE7" w:rsidR="00856F17" w:rsidRPr="00E110B3" w:rsidRDefault="0071554F" w:rsidP="00856F17">
            <w:pPr>
              <w:pStyle w:val="Texto"/>
              <w:tabs>
                <w:tab w:val="decimal" w:pos="1266"/>
              </w:tabs>
              <w:rPr>
                <w:szCs w:val="18"/>
              </w:rPr>
            </w:pPr>
            <w:r w:rsidRPr="00E110B3">
              <w:rPr>
                <w:szCs w:val="18"/>
              </w:rPr>
              <w:t>10.</w:t>
            </w:r>
            <w:r w:rsidR="007F50DB" w:rsidRPr="007F50DB">
              <w:rPr>
                <w:szCs w:val="18"/>
              </w:rPr>
              <w:t>987.056</w:t>
            </w:r>
          </w:p>
        </w:tc>
        <w:tc>
          <w:tcPr>
            <w:tcW w:w="126" w:type="dxa"/>
          </w:tcPr>
          <w:p w14:paraId="1CE42917" w14:textId="77777777" w:rsidR="00856F17" w:rsidRPr="00761B80" w:rsidRDefault="00856F17" w:rsidP="00856F17">
            <w:pPr>
              <w:pStyle w:val="Texto"/>
              <w:tabs>
                <w:tab w:val="decimal" w:pos="1266"/>
              </w:tabs>
            </w:pPr>
          </w:p>
        </w:tc>
        <w:tc>
          <w:tcPr>
            <w:tcW w:w="1404" w:type="dxa"/>
            <w:vAlign w:val="bottom"/>
          </w:tcPr>
          <w:p w14:paraId="78092AE6" w14:textId="18D1CF89" w:rsidR="00856F17" w:rsidRPr="00761B80" w:rsidRDefault="00856F17" w:rsidP="00856F17">
            <w:pPr>
              <w:pStyle w:val="Texto"/>
              <w:tabs>
                <w:tab w:val="decimal" w:pos="1266"/>
              </w:tabs>
            </w:pPr>
            <w:r w:rsidRPr="00856F17">
              <w:rPr>
                <w:szCs w:val="18"/>
              </w:rPr>
              <w:t>7.091.079</w:t>
            </w:r>
          </w:p>
        </w:tc>
      </w:tr>
      <w:tr w:rsidR="00856F17" w:rsidRPr="00761B80" w14:paraId="4D4DA24E" w14:textId="77777777" w:rsidTr="00A86886">
        <w:tc>
          <w:tcPr>
            <w:tcW w:w="6660" w:type="dxa"/>
            <w:vAlign w:val="bottom"/>
          </w:tcPr>
          <w:p w14:paraId="5F39293F" w14:textId="77777777" w:rsidR="00856F17" w:rsidRPr="00761B80" w:rsidRDefault="00856F17" w:rsidP="00856F17">
            <w:pPr>
              <w:pStyle w:val="Texto"/>
              <w:jc w:val="left"/>
            </w:pPr>
            <w:r w:rsidRPr="00761B80">
              <w:t>Productos terminados</w:t>
            </w:r>
          </w:p>
        </w:tc>
        <w:tc>
          <w:tcPr>
            <w:tcW w:w="1440" w:type="dxa"/>
          </w:tcPr>
          <w:p w14:paraId="2EF03533" w14:textId="4029AFD0" w:rsidR="00856F17" w:rsidRPr="00E110B3" w:rsidRDefault="0071554F" w:rsidP="00856F17">
            <w:pPr>
              <w:pStyle w:val="Texto"/>
              <w:tabs>
                <w:tab w:val="decimal" w:pos="1266"/>
              </w:tabs>
              <w:rPr>
                <w:szCs w:val="18"/>
              </w:rPr>
            </w:pPr>
            <w:r w:rsidRPr="00E110B3">
              <w:rPr>
                <w:szCs w:val="18"/>
              </w:rPr>
              <w:t>10.</w:t>
            </w:r>
            <w:r w:rsidR="00956757" w:rsidRPr="00956757">
              <w:rPr>
                <w:szCs w:val="18"/>
              </w:rPr>
              <w:t>720.022</w:t>
            </w:r>
          </w:p>
        </w:tc>
        <w:tc>
          <w:tcPr>
            <w:tcW w:w="126" w:type="dxa"/>
          </w:tcPr>
          <w:p w14:paraId="5035A644" w14:textId="77777777" w:rsidR="00856F17" w:rsidRPr="00761B80" w:rsidRDefault="00856F17" w:rsidP="00856F17">
            <w:pPr>
              <w:pStyle w:val="Texto"/>
              <w:tabs>
                <w:tab w:val="decimal" w:pos="1266"/>
              </w:tabs>
            </w:pPr>
          </w:p>
        </w:tc>
        <w:tc>
          <w:tcPr>
            <w:tcW w:w="1404" w:type="dxa"/>
            <w:vAlign w:val="bottom"/>
          </w:tcPr>
          <w:p w14:paraId="35385625" w14:textId="3C6A2B2A" w:rsidR="00856F17" w:rsidRPr="00761B80" w:rsidRDefault="00856F17" w:rsidP="00856F17">
            <w:pPr>
              <w:pStyle w:val="Texto"/>
              <w:tabs>
                <w:tab w:val="decimal" w:pos="1266"/>
              </w:tabs>
            </w:pPr>
            <w:r w:rsidRPr="00856F17">
              <w:rPr>
                <w:szCs w:val="18"/>
              </w:rPr>
              <w:t>5.960.165</w:t>
            </w:r>
          </w:p>
        </w:tc>
      </w:tr>
      <w:tr w:rsidR="00856F17" w:rsidRPr="00761B80" w14:paraId="0240BE13" w14:textId="77777777" w:rsidTr="00A86886">
        <w:tc>
          <w:tcPr>
            <w:tcW w:w="6660" w:type="dxa"/>
            <w:vAlign w:val="bottom"/>
          </w:tcPr>
          <w:p w14:paraId="39B2AC7A" w14:textId="78249865" w:rsidR="00856F17" w:rsidRPr="00761B80" w:rsidRDefault="00856F17" w:rsidP="00856F17">
            <w:pPr>
              <w:pStyle w:val="Texto"/>
              <w:jc w:val="left"/>
            </w:pPr>
            <w:r>
              <w:t>Productos</w:t>
            </w:r>
            <w:r w:rsidRPr="00761B80">
              <w:t xml:space="preserve"> de reventa</w:t>
            </w:r>
          </w:p>
        </w:tc>
        <w:tc>
          <w:tcPr>
            <w:tcW w:w="1440" w:type="dxa"/>
          </w:tcPr>
          <w:p w14:paraId="168FA56E" w14:textId="30C4B1B1" w:rsidR="00856F17" w:rsidRPr="00E110B3" w:rsidRDefault="0071554F" w:rsidP="00856F17">
            <w:pPr>
              <w:pStyle w:val="Texto"/>
              <w:tabs>
                <w:tab w:val="decimal" w:pos="1266"/>
              </w:tabs>
              <w:rPr>
                <w:szCs w:val="18"/>
              </w:rPr>
            </w:pPr>
            <w:r w:rsidRPr="00E110B3">
              <w:rPr>
                <w:szCs w:val="18"/>
              </w:rPr>
              <w:t>1.866.485</w:t>
            </w:r>
          </w:p>
        </w:tc>
        <w:tc>
          <w:tcPr>
            <w:tcW w:w="126" w:type="dxa"/>
          </w:tcPr>
          <w:p w14:paraId="1FCA3006" w14:textId="77777777" w:rsidR="00856F17" w:rsidRPr="00761B80" w:rsidRDefault="00856F17" w:rsidP="00856F17">
            <w:pPr>
              <w:pStyle w:val="Texto"/>
              <w:tabs>
                <w:tab w:val="decimal" w:pos="1266"/>
              </w:tabs>
            </w:pPr>
          </w:p>
        </w:tc>
        <w:tc>
          <w:tcPr>
            <w:tcW w:w="1404" w:type="dxa"/>
            <w:vAlign w:val="bottom"/>
          </w:tcPr>
          <w:p w14:paraId="2AA11F76" w14:textId="5006CEF6" w:rsidR="00856F17" w:rsidRPr="00761B80" w:rsidRDefault="00856F17" w:rsidP="00856F17">
            <w:pPr>
              <w:pStyle w:val="Texto"/>
              <w:tabs>
                <w:tab w:val="decimal" w:pos="1266"/>
              </w:tabs>
            </w:pPr>
            <w:r w:rsidRPr="00856F17">
              <w:rPr>
                <w:szCs w:val="18"/>
              </w:rPr>
              <w:t>1.323.342</w:t>
            </w:r>
          </w:p>
        </w:tc>
      </w:tr>
      <w:tr w:rsidR="00856F17" w:rsidRPr="00761B80" w14:paraId="5C3CF26D" w14:textId="77777777" w:rsidTr="00A86886">
        <w:tc>
          <w:tcPr>
            <w:tcW w:w="6660" w:type="dxa"/>
            <w:vAlign w:val="bottom"/>
          </w:tcPr>
          <w:p w14:paraId="1ADEF277" w14:textId="77777777" w:rsidR="00856F17" w:rsidRPr="00761B80" w:rsidRDefault="00856F17" w:rsidP="00856F17">
            <w:pPr>
              <w:pStyle w:val="Texto"/>
              <w:jc w:val="left"/>
            </w:pPr>
            <w:r w:rsidRPr="00761B80">
              <w:t>Cereales y oleaginosas</w:t>
            </w:r>
          </w:p>
        </w:tc>
        <w:tc>
          <w:tcPr>
            <w:tcW w:w="1440" w:type="dxa"/>
          </w:tcPr>
          <w:p w14:paraId="7608733A" w14:textId="04E1A32E" w:rsidR="00856F17" w:rsidRPr="00E110B3" w:rsidRDefault="0071554F" w:rsidP="00856F17">
            <w:pPr>
              <w:pStyle w:val="Texto"/>
              <w:tabs>
                <w:tab w:val="decimal" w:pos="1266"/>
              </w:tabs>
              <w:rPr>
                <w:szCs w:val="18"/>
              </w:rPr>
            </w:pPr>
            <w:r w:rsidRPr="00E110B3">
              <w:rPr>
                <w:szCs w:val="18"/>
              </w:rPr>
              <w:t>1.127.000</w:t>
            </w:r>
          </w:p>
        </w:tc>
        <w:tc>
          <w:tcPr>
            <w:tcW w:w="126" w:type="dxa"/>
          </w:tcPr>
          <w:p w14:paraId="3D397A85" w14:textId="77777777" w:rsidR="00856F17" w:rsidRPr="00761B80" w:rsidRDefault="00856F17" w:rsidP="00856F17">
            <w:pPr>
              <w:pStyle w:val="Texto"/>
              <w:tabs>
                <w:tab w:val="decimal" w:pos="1266"/>
              </w:tabs>
            </w:pPr>
          </w:p>
        </w:tc>
        <w:tc>
          <w:tcPr>
            <w:tcW w:w="1404" w:type="dxa"/>
            <w:vAlign w:val="bottom"/>
          </w:tcPr>
          <w:p w14:paraId="611E234C" w14:textId="303E9201" w:rsidR="00856F17" w:rsidRPr="00761B80" w:rsidRDefault="00856F17" w:rsidP="00856F17">
            <w:pPr>
              <w:pStyle w:val="Texto"/>
              <w:tabs>
                <w:tab w:val="decimal" w:pos="1266"/>
              </w:tabs>
            </w:pPr>
            <w:r w:rsidRPr="00856F17">
              <w:rPr>
                <w:szCs w:val="18"/>
              </w:rPr>
              <w:t>1.922.157</w:t>
            </w:r>
          </w:p>
        </w:tc>
      </w:tr>
      <w:tr w:rsidR="00856F17" w:rsidRPr="00761B80" w14:paraId="22126967" w14:textId="77777777" w:rsidTr="00A86886">
        <w:tc>
          <w:tcPr>
            <w:tcW w:w="6660" w:type="dxa"/>
            <w:vAlign w:val="bottom"/>
          </w:tcPr>
          <w:p w14:paraId="5EE8F299" w14:textId="5E544A17" w:rsidR="00856F17" w:rsidRPr="00761B80" w:rsidRDefault="00856F17" w:rsidP="00856F17">
            <w:pPr>
              <w:pStyle w:val="Texto"/>
              <w:jc w:val="left"/>
            </w:pPr>
            <w:r w:rsidRPr="00761B80">
              <w:t>Otras existencias y gastos adelantados</w:t>
            </w:r>
            <w:r>
              <w:t xml:space="preserve"> </w:t>
            </w:r>
          </w:p>
        </w:tc>
        <w:tc>
          <w:tcPr>
            <w:tcW w:w="1440" w:type="dxa"/>
          </w:tcPr>
          <w:p w14:paraId="29AFB3E5" w14:textId="5F3DC0F3" w:rsidR="00856F17" w:rsidRPr="00E110B3" w:rsidRDefault="0071554F" w:rsidP="00856F17">
            <w:pPr>
              <w:pStyle w:val="Texto"/>
              <w:tabs>
                <w:tab w:val="decimal" w:pos="1266"/>
              </w:tabs>
              <w:rPr>
                <w:szCs w:val="18"/>
              </w:rPr>
            </w:pPr>
            <w:r w:rsidRPr="00E110B3">
              <w:rPr>
                <w:szCs w:val="18"/>
              </w:rPr>
              <w:t>438.541</w:t>
            </w:r>
          </w:p>
        </w:tc>
        <w:tc>
          <w:tcPr>
            <w:tcW w:w="126" w:type="dxa"/>
          </w:tcPr>
          <w:p w14:paraId="549529A3" w14:textId="77777777" w:rsidR="00856F17" w:rsidRPr="00761B80" w:rsidRDefault="00856F17" w:rsidP="00856F17">
            <w:pPr>
              <w:pStyle w:val="Texto"/>
              <w:tabs>
                <w:tab w:val="decimal" w:pos="1266"/>
              </w:tabs>
            </w:pPr>
          </w:p>
        </w:tc>
        <w:tc>
          <w:tcPr>
            <w:tcW w:w="1404" w:type="dxa"/>
            <w:vAlign w:val="bottom"/>
          </w:tcPr>
          <w:p w14:paraId="796B3D0F" w14:textId="6B73F3A6" w:rsidR="00856F17" w:rsidRPr="00761B80" w:rsidRDefault="00856F17" w:rsidP="00856F17">
            <w:pPr>
              <w:pStyle w:val="Texto"/>
              <w:tabs>
                <w:tab w:val="decimal" w:pos="1266"/>
              </w:tabs>
            </w:pPr>
            <w:r w:rsidRPr="00856F17">
              <w:rPr>
                <w:szCs w:val="18"/>
              </w:rPr>
              <w:t>362.087</w:t>
            </w:r>
          </w:p>
        </w:tc>
      </w:tr>
      <w:tr w:rsidR="00856F17" w:rsidRPr="00761B80" w14:paraId="5C7E09E5" w14:textId="77777777" w:rsidTr="00A86886">
        <w:tc>
          <w:tcPr>
            <w:tcW w:w="6660" w:type="dxa"/>
            <w:vAlign w:val="bottom"/>
          </w:tcPr>
          <w:p w14:paraId="3CA33EDF" w14:textId="77777777" w:rsidR="00856F17" w:rsidRPr="00761B80" w:rsidRDefault="00856F17" w:rsidP="00856F17">
            <w:pPr>
              <w:pStyle w:val="Texto"/>
              <w:jc w:val="left"/>
            </w:pPr>
            <w:r w:rsidRPr="00761B80">
              <w:t>Subtotal</w:t>
            </w:r>
          </w:p>
        </w:tc>
        <w:tc>
          <w:tcPr>
            <w:tcW w:w="1440" w:type="dxa"/>
            <w:tcBorders>
              <w:top w:val="single" w:sz="6" w:space="0" w:color="auto"/>
            </w:tcBorders>
          </w:tcPr>
          <w:p w14:paraId="5DAFB62B" w14:textId="0C0366D2" w:rsidR="00856F17" w:rsidRPr="00E110B3" w:rsidRDefault="0071554F" w:rsidP="00856F17">
            <w:pPr>
              <w:pStyle w:val="Texto"/>
              <w:tabs>
                <w:tab w:val="decimal" w:pos="1266"/>
              </w:tabs>
              <w:rPr>
                <w:szCs w:val="18"/>
              </w:rPr>
            </w:pPr>
            <w:r w:rsidRPr="00E110B3">
              <w:rPr>
                <w:szCs w:val="18"/>
              </w:rPr>
              <w:t>37.</w:t>
            </w:r>
            <w:r w:rsidR="00611AA6" w:rsidRPr="00611AA6">
              <w:rPr>
                <w:szCs w:val="18"/>
              </w:rPr>
              <w:t>247.355</w:t>
            </w:r>
          </w:p>
        </w:tc>
        <w:tc>
          <w:tcPr>
            <w:tcW w:w="126" w:type="dxa"/>
          </w:tcPr>
          <w:p w14:paraId="38EC8290" w14:textId="77777777" w:rsidR="00856F17" w:rsidRPr="00761B80" w:rsidRDefault="00856F17" w:rsidP="00856F17">
            <w:pPr>
              <w:pStyle w:val="Texto"/>
              <w:tabs>
                <w:tab w:val="decimal" w:pos="1266"/>
              </w:tabs>
            </w:pPr>
          </w:p>
        </w:tc>
        <w:tc>
          <w:tcPr>
            <w:tcW w:w="1404" w:type="dxa"/>
            <w:tcBorders>
              <w:top w:val="single" w:sz="6" w:space="0" w:color="auto"/>
            </w:tcBorders>
            <w:vAlign w:val="bottom"/>
          </w:tcPr>
          <w:p w14:paraId="64599A37" w14:textId="5A57057D" w:rsidR="00856F17" w:rsidRPr="00761B80" w:rsidRDefault="00856F17" w:rsidP="00856F17">
            <w:pPr>
              <w:pStyle w:val="Texto"/>
              <w:tabs>
                <w:tab w:val="decimal" w:pos="1266"/>
              </w:tabs>
            </w:pPr>
            <w:r w:rsidRPr="00856F17">
              <w:rPr>
                <w:szCs w:val="18"/>
              </w:rPr>
              <w:t>28.970.252</w:t>
            </w:r>
          </w:p>
        </w:tc>
      </w:tr>
      <w:tr w:rsidR="00856F17" w:rsidRPr="00761B80" w14:paraId="54638753" w14:textId="77777777" w:rsidTr="00A86886">
        <w:tc>
          <w:tcPr>
            <w:tcW w:w="6660" w:type="dxa"/>
            <w:vAlign w:val="bottom"/>
          </w:tcPr>
          <w:p w14:paraId="6A4E6ED4" w14:textId="051E05AB" w:rsidR="00856F17" w:rsidRPr="00761B80" w:rsidRDefault="00856F17" w:rsidP="00856F17">
            <w:pPr>
              <w:pStyle w:val="Texto"/>
              <w:jc w:val="left"/>
            </w:pPr>
            <w:r>
              <w:t>Pro</w:t>
            </w:r>
            <w:r w:rsidRPr="00761B80">
              <w:t xml:space="preserve">visión </w:t>
            </w:r>
            <w:r w:rsidR="00312736">
              <w:t>para</w:t>
            </w:r>
            <w:r w:rsidRPr="00761B80">
              <w:t xml:space="preserve"> desvalorización</w:t>
            </w:r>
            <w:r w:rsidR="00312736">
              <w:t xml:space="preserve"> de inventarios</w:t>
            </w:r>
          </w:p>
        </w:tc>
        <w:tc>
          <w:tcPr>
            <w:tcW w:w="1440" w:type="dxa"/>
          </w:tcPr>
          <w:p w14:paraId="5DFEB6A5" w14:textId="6BE01255" w:rsidR="00856F17" w:rsidRPr="00E110B3" w:rsidRDefault="0071554F" w:rsidP="00856F17">
            <w:pPr>
              <w:pStyle w:val="Texto"/>
              <w:tabs>
                <w:tab w:val="decimal" w:pos="1266"/>
              </w:tabs>
              <w:rPr>
                <w:szCs w:val="18"/>
              </w:rPr>
            </w:pPr>
            <w:r w:rsidRPr="00E110B3">
              <w:rPr>
                <w:szCs w:val="18"/>
              </w:rPr>
              <w:t>(139.514)</w:t>
            </w:r>
          </w:p>
        </w:tc>
        <w:tc>
          <w:tcPr>
            <w:tcW w:w="126" w:type="dxa"/>
          </w:tcPr>
          <w:p w14:paraId="0FB1CCE8" w14:textId="77777777" w:rsidR="00856F17" w:rsidRPr="00761B80" w:rsidRDefault="00856F17" w:rsidP="00856F17">
            <w:pPr>
              <w:pStyle w:val="Texto"/>
              <w:tabs>
                <w:tab w:val="decimal" w:pos="1266"/>
              </w:tabs>
            </w:pPr>
          </w:p>
        </w:tc>
        <w:tc>
          <w:tcPr>
            <w:tcW w:w="1404" w:type="dxa"/>
            <w:vAlign w:val="bottom"/>
          </w:tcPr>
          <w:p w14:paraId="330EA883" w14:textId="577A72B0" w:rsidR="00856F17" w:rsidRPr="00761B80" w:rsidRDefault="00856F17" w:rsidP="00856F17">
            <w:pPr>
              <w:pStyle w:val="Texto"/>
              <w:tabs>
                <w:tab w:val="decimal" w:pos="1266"/>
              </w:tabs>
            </w:pPr>
            <w:r w:rsidRPr="00856F17">
              <w:rPr>
                <w:szCs w:val="18"/>
              </w:rPr>
              <w:t>(171.750)</w:t>
            </w:r>
          </w:p>
        </w:tc>
      </w:tr>
      <w:tr w:rsidR="00856F17" w:rsidRPr="00761B80" w14:paraId="098B00FB" w14:textId="77777777" w:rsidTr="00A86886">
        <w:tc>
          <w:tcPr>
            <w:tcW w:w="6660" w:type="dxa"/>
            <w:vAlign w:val="bottom"/>
          </w:tcPr>
          <w:p w14:paraId="094B5DE9" w14:textId="77777777" w:rsidR="00856F17" w:rsidRPr="00761B80" w:rsidRDefault="00856F17" w:rsidP="00856F17">
            <w:pPr>
              <w:pStyle w:val="Texto"/>
              <w:jc w:val="left"/>
              <w:rPr>
                <w:b/>
              </w:rPr>
            </w:pPr>
            <w:proofErr w:type="gramStart"/>
            <w:r w:rsidRPr="00761B80">
              <w:rPr>
                <w:b/>
              </w:rPr>
              <w:t>Total</w:t>
            </w:r>
            <w:proofErr w:type="gramEnd"/>
            <w:r w:rsidRPr="00761B80">
              <w:rPr>
                <w:b/>
              </w:rPr>
              <w:t xml:space="preserve"> inventarios</w:t>
            </w:r>
          </w:p>
        </w:tc>
        <w:tc>
          <w:tcPr>
            <w:tcW w:w="1440" w:type="dxa"/>
            <w:tcBorders>
              <w:top w:val="single" w:sz="6" w:space="0" w:color="auto"/>
              <w:bottom w:val="double" w:sz="6" w:space="0" w:color="auto"/>
            </w:tcBorders>
          </w:tcPr>
          <w:p w14:paraId="2B5E768F" w14:textId="25B60705" w:rsidR="00856F17" w:rsidRPr="00C366CF" w:rsidRDefault="00D71306" w:rsidP="00856F17">
            <w:pPr>
              <w:pStyle w:val="Texto"/>
              <w:tabs>
                <w:tab w:val="decimal" w:pos="1266"/>
              </w:tabs>
              <w:rPr>
                <w:b/>
                <w:bCs/>
                <w:szCs w:val="18"/>
              </w:rPr>
            </w:pPr>
            <w:r w:rsidRPr="00D71306">
              <w:rPr>
                <w:b/>
                <w:bCs/>
                <w:szCs w:val="18"/>
              </w:rPr>
              <w:t>37.107.841</w:t>
            </w:r>
          </w:p>
        </w:tc>
        <w:tc>
          <w:tcPr>
            <w:tcW w:w="126" w:type="dxa"/>
          </w:tcPr>
          <w:p w14:paraId="61F7074A" w14:textId="77777777" w:rsidR="00856F17" w:rsidRPr="0017159A" w:rsidRDefault="00856F17" w:rsidP="00856F17">
            <w:pPr>
              <w:pStyle w:val="Texto"/>
              <w:tabs>
                <w:tab w:val="decimal" w:pos="1266"/>
              </w:tabs>
              <w:rPr>
                <w:b/>
                <w:bCs/>
              </w:rPr>
            </w:pPr>
          </w:p>
        </w:tc>
        <w:tc>
          <w:tcPr>
            <w:tcW w:w="1404" w:type="dxa"/>
            <w:tcBorders>
              <w:top w:val="single" w:sz="6" w:space="0" w:color="auto"/>
              <w:bottom w:val="double" w:sz="6" w:space="0" w:color="auto"/>
            </w:tcBorders>
            <w:vAlign w:val="bottom"/>
          </w:tcPr>
          <w:p w14:paraId="5CDF9CB0" w14:textId="0F8EA175" w:rsidR="00856F17" w:rsidRPr="00856F17" w:rsidRDefault="00856F17" w:rsidP="00856F17">
            <w:pPr>
              <w:pStyle w:val="Texto"/>
              <w:tabs>
                <w:tab w:val="decimal" w:pos="1266"/>
              </w:tabs>
              <w:rPr>
                <w:b/>
                <w:bCs/>
              </w:rPr>
            </w:pPr>
            <w:r w:rsidRPr="00856F17">
              <w:rPr>
                <w:b/>
                <w:bCs/>
                <w:szCs w:val="18"/>
              </w:rPr>
              <w:t>28.798.502</w:t>
            </w:r>
          </w:p>
        </w:tc>
      </w:tr>
    </w:tbl>
    <w:p w14:paraId="34B14605" w14:textId="60F835E4" w:rsidR="00A76D9D" w:rsidRDefault="00A76D9D" w:rsidP="00A76D9D">
      <w:pPr>
        <w:pStyle w:val="textonotajustificado"/>
      </w:pPr>
    </w:p>
    <w:p w14:paraId="2D38600B" w14:textId="77777777" w:rsidR="00A76D9D" w:rsidRDefault="00A76D9D" w:rsidP="00A76D9D">
      <w:pPr>
        <w:pStyle w:val="textonotajustificado"/>
      </w:pPr>
      <w:r>
        <w:br w:type="page"/>
      </w:r>
    </w:p>
    <w:p w14:paraId="68F24712" w14:textId="77777777" w:rsidR="00856F17" w:rsidRPr="00761B80" w:rsidRDefault="00856F17" w:rsidP="00856F17">
      <w:pPr>
        <w:pStyle w:val="textonotajustificado"/>
        <w:rPr>
          <w:szCs w:val="18"/>
        </w:rPr>
      </w:pPr>
    </w:p>
    <w:p w14:paraId="10F3B16D" w14:textId="77777777" w:rsidR="00C878E3" w:rsidRPr="00761B80" w:rsidRDefault="00222F00" w:rsidP="00A97851">
      <w:pPr>
        <w:pStyle w:val="Ttulonota"/>
        <w:numPr>
          <w:ilvl w:val="0"/>
          <w:numId w:val="2"/>
        </w:numPr>
      </w:pPr>
      <w:r w:rsidRPr="00761B80">
        <w:t xml:space="preserve">ACTIVOS Y PASIVOS </w:t>
      </w:r>
      <w:r w:rsidR="00C878E3" w:rsidRPr="00761B80">
        <w:t>FINANCIEROS</w:t>
      </w:r>
    </w:p>
    <w:p w14:paraId="6FEA6090" w14:textId="77777777" w:rsidR="00F626E2" w:rsidRPr="005729F4" w:rsidRDefault="00F626E2" w:rsidP="005729F4">
      <w:pPr>
        <w:pStyle w:val="Texto"/>
      </w:pPr>
    </w:p>
    <w:p w14:paraId="0D875679" w14:textId="156AAC72" w:rsidR="00707EB2" w:rsidRPr="005729F4" w:rsidRDefault="00707EB2" w:rsidP="005729F4">
      <w:pPr>
        <w:pStyle w:val="Texto"/>
      </w:pPr>
      <w:r w:rsidRPr="005729F4">
        <w:t xml:space="preserve">Al </w:t>
      </w:r>
      <w:r w:rsidR="00730E03" w:rsidRPr="005729F4">
        <w:t>30 de noviembre de 2022</w:t>
      </w:r>
      <w:r w:rsidRPr="005729F4">
        <w:t xml:space="preserve">, la apertura por vencimiento de los activos y pasivos financieros no difiere sustancialmente de lo informado en los estados financieros consolidados correspondientes al ejercicio </w:t>
      </w:r>
      <w:r w:rsidR="00166AB0" w:rsidRPr="005729F4">
        <w:t xml:space="preserve">finalizado el </w:t>
      </w:r>
      <w:r w:rsidR="00730E03" w:rsidRPr="005729F4">
        <w:t>31 de mayo de 2022</w:t>
      </w:r>
      <w:r w:rsidRPr="005729F4">
        <w:t xml:space="preserve">, ya emitidos. Asimismo, los términos y condiciones de los respectivos </w:t>
      </w:r>
      <w:proofErr w:type="gramStart"/>
      <w:r w:rsidRPr="005729F4">
        <w:t>acuerdos</w:t>
      </w:r>
      <w:proofErr w:type="gramEnd"/>
      <w:r w:rsidRPr="005729F4">
        <w:t xml:space="preserve"> así como los objetivos y las políticas de gestión del riesgo financiero tampoco han variado significativamente.</w:t>
      </w:r>
    </w:p>
    <w:p w14:paraId="7BE5C157" w14:textId="778CB59C" w:rsidR="00707EB2" w:rsidRPr="005729F4" w:rsidRDefault="00707EB2" w:rsidP="005729F4">
      <w:pPr>
        <w:pStyle w:val="Texto"/>
      </w:pPr>
    </w:p>
    <w:p w14:paraId="3C6A5E1A" w14:textId="77777777" w:rsidR="00707EB2" w:rsidRPr="005729F4" w:rsidRDefault="00707EB2" w:rsidP="005729F4">
      <w:pPr>
        <w:pStyle w:val="Texto"/>
      </w:pPr>
      <w:r w:rsidRPr="005729F4">
        <w:t>Respecto de los términos y las condiciones relacionadas de las cuentas por cobrar y pagar de partes relacionadas, referirse a la Nota 17 a los presentes estados financieros consolidados condensados.</w:t>
      </w:r>
    </w:p>
    <w:p w14:paraId="234C4171" w14:textId="77777777" w:rsidR="00856F17" w:rsidRPr="005729F4" w:rsidRDefault="00856F17" w:rsidP="005729F4">
      <w:pPr>
        <w:pStyle w:val="Texto"/>
      </w:pPr>
    </w:p>
    <w:p w14:paraId="381EA477" w14:textId="351FBCA4" w:rsidR="009E08CE" w:rsidRDefault="00707EB2" w:rsidP="006F397F">
      <w:pPr>
        <w:pStyle w:val="Textonota"/>
        <w:numPr>
          <w:ilvl w:val="0"/>
          <w:numId w:val="6"/>
        </w:numPr>
        <w:ind w:left="567" w:hanging="567"/>
        <w:rPr>
          <w:b/>
        </w:rPr>
      </w:pPr>
      <w:r w:rsidRPr="00761B80">
        <w:rPr>
          <w:b/>
        </w:rPr>
        <w:t>Otros créditos financieros</w:t>
      </w: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010A69" w:rsidRPr="000A4403" w14:paraId="706C8E7F" w14:textId="77777777" w:rsidTr="00C2507F">
        <w:tc>
          <w:tcPr>
            <w:tcW w:w="6660" w:type="dxa"/>
            <w:vAlign w:val="bottom"/>
          </w:tcPr>
          <w:p w14:paraId="0B9D3163" w14:textId="77777777" w:rsidR="00010A69" w:rsidRPr="000A4403" w:rsidRDefault="00010A69" w:rsidP="00010A69">
            <w:pPr>
              <w:pStyle w:val="Texto"/>
              <w:jc w:val="center"/>
              <w:rPr>
                <w:b/>
              </w:rPr>
            </w:pPr>
          </w:p>
        </w:tc>
        <w:tc>
          <w:tcPr>
            <w:tcW w:w="1440" w:type="dxa"/>
            <w:tcBorders>
              <w:bottom w:val="single" w:sz="6" w:space="0" w:color="auto"/>
            </w:tcBorders>
            <w:vAlign w:val="bottom"/>
          </w:tcPr>
          <w:p w14:paraId="287C48A8" w14:textId="0B9A27FE" w:rsidR="00010A69" w:rsidRPr="000A4403" w:rsidRDefault="00730E03" w:rsidP="00010A69">
            <w:pPr>
              <w:pStyle w:val="Texto"/>
              <w:jc w:val="center"/>
              <w:rPr>
                <w:b/>
              </w:rPr>
            </w:pPr>
            <w:r>
              <w:rPr>
                <w:b/>
              </w:rPr>
              <w:t>30/11/2022</w:t>
            </w:r>
          </w:p>
        </w:tc>
        <w:tc>
          <w:tcPr>
            <w:tcW w:w="126" w:type="dxa"/>
            <w:vAlign w:val="bottom"/>
          </w:tcPr>
          <w:p w14:paraId="42FC1685" w14:textId="77777777" w:rsidR="00010A69" w:rsidRPr="000A4403" w:rsidRDefault="00010A69" w:rsidP="00010A69">
            <w:pPr>
              <w:pStyle w:val="Texto"/>
              <w:tabs>
                <w:tab w:val="decimal" w:pos="1170"/>
              </w:tabs>
              <w:jc w:val="center"/>
              <w:rPr>
                <w:b/>
              </w:rPr>
            </w:pPr>
          </w:p>
        </w:tc>
        <w:tc>
          <w:tcPr>
            <w:tcW w:w="1404" w:type="dxa"/>
            <w:tcBorders>
              <w:bottom w:val="single" w:sz="6" w:space="0" w:color="auto"/>
            </w:tcBorders>
            <w:vAlign w:val="bottom"/>
          </w:tcPr>
          <w:p w14:paraId="5BF8BCB7" w14:textId="749B6ABF" w:rsidR="00010A69" w:rsidRPr="000A4403" w:rsidRDefault="00730E03" w:rsidP="00010A69">
            <w:pPr>
              <w:pStyle w:val="Texto"/>
              <w:jc w:val="center"/>
              <w:rPr>
                <w:b/>
              </w:rPr>
            </w:pPr>
            <w:r>
              <w:rPr>
                <w:b/>
              </w:rPr>
              <w:t>31/05/2022</w:t>
            </w:r>
          </w:p>
        </w:tc>
      </w:tr>
      <w:tr w:rsidR="00010A69" w:rsidRPr="000A4403" w14:paraId="09FC9EE6" w14:textId="77777777" w:rsidTr="00C2507F">
        <w:tc>
          <w:tcPr>
            <w:tcW w:w="6660" w:type="dxa"/>
            <w:vAlign w:val="bottom"/>
          </w:tcPr>
          <w:p w14:paraId="0FA38C0F" w14:textId="4C09E1F7" w:rsidR="00010A69" w:rsidRPr="000A4403" w:rsidRDefault="00CE360E" w:rsidP="00010A69">
            <w:pPr>
              <w:pStyle w:val="Texto"/>
            </w:pPr>
            <w:r w:rsidRPr="00A86199">
              <w:rPr>
                <w:b/>
                <w:bCs/>
              </w:rPr>
              <w:t>No corrientes</w:t>
            </w:r>
          </w:p>
        </w:tc>
        <w:tc>
          <w:tcPr>
            <w:tcW w:w="1440" w:type="dxa"/>
            <w:vAlign w:val="bottom"/>
          </w:tcPr>
          <w:p w14:paraId="1040E0E9" w14:textId="77777777" w:rsidR="00010A69" w:rsidRPr="000A4403" w:rsidRDefault="00010A69" w:rsidP="00010A69">
            <w:pPr>
              <w:pStyle w:val="Texto"/>
              <w:tabs>
                <w:tab w:val="decimal" w:pos="1125"/>
              </w:tabs>
            </w:pPr>
          </w:p>
        </w:tc>
        <w:tc>
          <w:tcPr>
            <w:tcW w:w="126" w:type="dxa"/>
            <w:vAlign w:val="bottom"/>
          </w:tcPr>
          <w:p w14:paraId="24010CBC" w14:textId="77777777" w:rsidR="00010A69" w:rsidRPr="000A4403" w:rsidRDefault="00010A69" w:rsidP="00010A69">
            <w:pPr>
              <w:pStyle w:val="Texto"/>
            </w:pPr>
          </w:p>
        </w:tc>
        <w:tc>
          <w:tcPr>
            <w:tcW w:w="1404" w:type="dxa"/>
            <w:vAlign w:val="bottom"/>
          </w:tcPr>
          <w:p w14:paraId="575243B7" w14:textId="77777777" w:rsidR="00010A69" w:rsidRPr="000A4403" w:rsidRDefault="00010A69" w:rsidP="00010A69">
            <w:pPr>
              <w:pStyle w:val="Texto"/>
              <w:tabs>
                <w:tab w:val="decimal" w:pos="1125"/>
              </w:tabs>
            </w:pPr>
          </w:p>
        </w:tc>
      </w:tr>
      <w:tr w:rsidR="00CE360E" w:rsidRPr="00720E47" w14:paraId="4684B8C3" w14:textId="77777777" w:rsidTr="00DB29C5">
        <w:trPr>
          <w:trHeight w:val="80"/>
        </w:trPr>
        <w:tc>
          <w:tcPr>
            <w:tcW w:w="6660" w:type="dxa"/>
            <w:vAlign w:val="bottom"/>
          </w:tcPr>
          <w:p w14:paraId="77BF4444" w14:textId="77777777" w:rsidR="00CE360E" w:rsidRPr="00720E47" w:rsidRDefault="00CE360E" w:rsidP="00010A69">
            <w:pPr>
              <w:pStyle w:val="Texto"/>
              <w:rPr>
                <w:b/>
                <w:bCs/>
                <w:sz w:val="8"/>
                <w:szCs w:val="8"/>
              </w:rPr>
            </w:pPr>
          </w:p>
        </w:tc>
        <w:tc>
          <w:tcPr>
            <w:tcW w:w="1440" w:type="dxa"/>
            <w:vAlign w:val="bottom"/>
          </w:tcPr>
          <w:p w14:paraId="7FAAD970" w14:textId="77777777" w:rsidR="00CE360E" w:rsidRPr="00720E47" w:rsidRDefault="00CE360E" w:rsidP="00010A69">
            <w:pPr>
              <w:pStyle w:val="Texto"/>
              <w:tabs>
                <w:tab w:val="decimal" w:pos="1125"/>
              </w:tabs>
              <w:rPr>
                <w:sz w:val="8"/>
                <w:szCs w:val="8"/>
              </w:rPr>
            </w:pPr>
          </w:p>
        </w:tc>
        <w:tc>
          <w:tcPr>
            <w:tcW w:w="126" w:type="dxa"/>
            <w:vAlign w:val="bottom"/>
          </w:tcPr>
          <w:p w14:paraId="58649DE3" w14:textId="77777777" w:rsidR="00CE360E" w:rsidRPr="00720E47" w:rsidRDefault="00CE360E" w:rsidP="00010A69">
            <w:pPr>
              <w:pStyle w:val="Texto"/>
              <w:rPr>
                <w:sz w:val="8"/>
                <w:szCs w:val="8"/>
              </w:rPr>
            </w:pPr>
          </w:p>
        </w:tc>
        <w:tc>
          <w:tcPr>
            <w:tcW w:w="1404" w:type="dxa"/>
            <w:vAlign w:val="bottom"/>
          </w:tcPr>
          <w:p w14:paraId="270A0594" w14:textId="77777777" w:rsidR="00CE360E" w:rsidRPr="00720E47" w:rsidRDefault="00CE360E" w:rsidP="00010A69">
            <w:pPr>
              <w:pStyle w:val="Texto"/>
              <w:tabs>
                <w:tab w:val="decimal" w:pos="1125"/>
              </w:tabs>
              <w:rPr>
                <w:sz w:val="8"/>
                <w:szCs w:val="8"/>
              </w:rPr>
            </w:pPr>
          </w:p>
        </w:tc>
      </w:tr>
      <w:tr w:rsidR="00856F17" w:rsidRPr="000A4403" w14:paraId="69DBAE09" w14:textId="77777777" w:rsidTr="00002F87">
        <w:tc>
          <w:tcPr>
            <w:tcW w:w="6660" w:type="dxa"/>
            <w:vAlign w:val="bottom"/>
          </w:tcPr>
          <w:p w14:paraId="03DE50CF" w14:textId="551A6214" w:rsidR="00856F17" w:rsidRPr="000A4403" w:rsidRDefault="00856F17" w:rsidP="00856F17">
            <w:pPr>
              <w:pStyle w:val="Texto"/>
            </w:pPr>
            <w:r w:rsidRPr="000A4403">
              <w:t>Viviendas - Programa acceso a la casa propia (Nota 2</w:t>
            </w:r>
            <w:r w:rsidR="00390D56">
              <w:t>2</w:t>
            </w:r>
            <w:r w:rsidRPr="000A4403">
              <w:t>)</w:t>
            </w:r>
          </w:p>
        </w:tc>
        <w:tc>
          <w:tcPr>
            <w:tcW w:w="1440" w:type="dxa"/>
          </w:tcPr>
          <w:p w14:paraId="02CEB9EB" w14:textId="52C6ECED" w:rsidR="00856F17" w:rsidRPr="00E110B3" w:rsidRDefault="00291492" w:rsidP="00856F17">
            <w:pPr>
              <w:pStyle w:val="Texto"/>
              <w:tabs>
                <w:tab w:val="decimal" w:pos="1125"/>
              </w:tabs>
              <w:rPr>
                <w:szCs w:val="18"/>
              </w:rPr>
            </w:pPr>
            <w:r w:rsidRPr="00E110B3">
              <w:rPr>
                <w:szCs w:val="18"/>
              </w:rPr>
              <w:t>254.152</w:t>
            </w:r>
          </w:p>
        </w:tc>
        <w:tc>
          <w:tcPr>
            <w:tcW w:w="126" w:type="dxa"/>
          </w:tcPr>
          <w:p w14:paraId="4FBF1FFF" w14:textId="77777777" w:rsidR="00856F17" w:rsidRPr="000A4403" w:rsidRDefault="00856F17" w:rsidP="00856F17">
            <w:pPr>
              <w:pStyle w:val="Texto"/>
              <w:tabs>
                <w:tab w:val="decimal" w:pos="1266"/>
              </w:tabs>
            </w:pPr>
          </w:p>
        </w:tc>
        <w:tc>
          <w:tcPr>
            <w:tcW w:w="1404" w:type="dxa"/>
            <w:vAlign w:val="bottom"/>
          </w:tcPr>
          <w:p w14:paraId="723B593F" w14:textId="19B0468A" w:rsidR="00856F17" w:rsidRPr="000A4403" w:rsidRDefault="00856F17" w:rsidP="00856F17">
            <w:pPr>
              <w:pStyle w:val="Texto"/>
              <w:tabs>
                <w:tab w:val="decimal" w:pos="1125"/>
              </w:tabs>
            </w:pPr>
            <w:r w:rsidRPr="00856F17">
              <w:rPr>
                <w:szCs w:val="18"/>
              </w:rPr>
              <w:t>641.871</w:t>
            </w:r>
          </w:p>
        </w:tc>
      </w:tr>
      <w:tr w:rsidR="00CA2605" w:rsidRPr="000A4403" w14:paraId="15F453A0" w14:textId="77777777" w:rsidTr="002567AD">
        <w:trPr>
          <w:trHeight w:val="80"/>
        </w:trPr>
        <w:tc>
          <w:tcPr>
            <w:tcW w:w="6660" w:type="dxa"/>
            <w:vAlign w:val="bottom"/>
          </w:tcPr>
          <w:p w14:paraId="5DFBFEF2" w14:textId="77777777" w:rsidR="00CA2605" w:rsidRPr="00CF7BE4" w:rsidRDefault="00CA2605" w:rsidP="002567AD">
            <w:pPr>
              <w:pStyle w:val="Texto"/>
            </w:pPr>
            <w:r w:rsidRPr="00CF7BE4">
              <w:t>Préstamos en moneda nacional</w:t>
            </w:r>
          </w:p>
        </w:tc>
        <w:tc>
          <w:tcPr>
            <w:tcW w:w="1440" w:type="dxa"/>
            <w:vAlign w:val="bottom"/>
          </w:tcPr>
          <w:p w14:paraId="2770804D" w14:textId="77777777" w:rsidR="00CA2605" w:rsidRPr="00E110B3" w:rsidRDefault="00CA2605" w:rsidP="002567AD">
            <w:pPr>
              <w:pStyle w:val="Texto"/>
              <w:tabs>
                <w:tab w:val="decimal" w:pos="1125"/>
              </w:tabs>
              <w:rPr>
                <w:szCs w:val="18"/>
              </w:rPr>
            </w:pPr>
            <w:r w:rsidRPr="00E110B3">
              <w:rPr>
                <w:szCs w:val="18"/>
              </w:rPr>
              <w:t>93.783</w:t>
            </w:r>
          </w:p>
        </w:tc>
        <w:tc>
          <w:tcPr>
            <w:tcW w:w="126" w:type="dxa"/>
            <w:vAlign w:val="bottom"/>
          </w:tcPr>
          <w:p w14:paraId="21F6E384" w14:textId="77777777" w:rsidR="00CA2605" w:rsidRPr="000A4403" w:rsidRDefault="00CA2605" w:rsidP="002567AD">
            <w:pPr>
              <w:pStyle w:val="Texto"/>
            </w:pPr>
          </w:p>
        </w:tc>
        <w:tc>
          <w:tcPr>
            <w:tcW w:w="1404" w:type="dxa"/>
            <w:vAlign w:val="bottom"/>
          </w:tcPr>
          <w:p w14:paraId="1782F4C1" w14:textId="77777777" w:rsidR="00CA2605" w:rsidRPr="000A4403" w:rsidRDefault="00CA2605" w:rsidP="002567AD">
            <w:pPr>
              <w:pStyle w:val="Texto"/>
              <w:tabs>
                <w:tab w:val="decimal" w:pos="1125"/>
              </w:tabs>
            </w:pPr>
            <w:r w:rsidRPr="00856F17">
              <w:rPr>
                <w:szCs w:val="18"/>
              </w:rPr>
              <w:t>100.909</w:t>
            </w:r>
          </w:p>
        </w:tc>
      </w:tr>
      <w:tr w:rsidR="00856F17" w:rsidRPr="000A4403" w14:paraId="3194B615" w14:textId="77777777" w:rsidTr="00002F87">
        <w:tc>
          <w:tcPr>
            <w:tcW w:w="6660" w:type="dxa"/>
            <w:vAlign w:val="bottom"/>
          </w:tcPr>
          <w:p w14:paraId="28F298BB" w14:textId="2DB35AF6" w:rsidR="00856F17" w:rsidRPr="000A4403" w:rsidRDefault="00856F17" w:rsidP="00856F17">
            <w:pPr>
              <w:pStyle w:val="Texto"/>
            </w:pPr>
            <w:r w:rsidRPr="000A4403">
              <w:t>Crédito por venta de operaciones discontinuadas</w:t>
            </w:r>
            <w:r w:rsidR="000D69BD">
              <w:t xml:space="preserve"> (Nota 19)</w:t>
            </w:r>
          </w:p>
        </w:tc>
        <w:tc>
          <w:tcPr>
            <w:tcW w:w="1440" w:type="dxa"/>
          </w:tcPr>
          <w:p w14:paraId="7DD9F5AD" w14:textId="347C1BF6" w:rsidR="00856F17" w:rsidRPr="00E110B3" w:rsidRDefault="00291492" w:rsidP="00856F17">
            <w:pPr>
              <w:pStyle w:val="Texto"/>
              <w:tabs>
                <w:tab w:val="decimal" w:pos="1125"/>
              </w:tabs>
              <w:rPr>
                <w:szCs w:val="18"/>
              </w:rPr>
            </w:pPr>
            <w:r w:rsidRPr="00E110B3">
              <w:rPr>
                <w:szCs w:val="18"/>
              </w:rPr>
              <w:t>19.226</w:t>
            </w:r>
          </w:p>
        </w:tc>
        <w:tc>
          <w:tcPr>
            <w:tcW w:w="126" w:type="dxa"/>
          </w:tcPr>
          <w:p w14:paraId="2DB2F372" w14:textId="77777777" w:rsidR="00856F17" w:rsidRPr="000A4403" w:rsidRDefault="00856F17" w:rsidP="00856F17">
            <w:pPr>
              <w:pStyle w:val="Texto"/>
              <w:tabs>
                <w:tab w:val="decimal" w:pos="1266"/>
              </w:tabs>
            </w:pPr>
          </w:p>
        </w:tc>
        <w:tc>
          <w:tcPr>
            <w:tcW w:w="1404" w:type="dxa"/>
            <w:vAlign w:val="bottom"/>
          </w:tcPr>
          <w:p w14:paraId="45323128" w14:textId="0F4E9F47" w:rsidR="00856F17" w:rsidRPr="000A4403" w:rsidRDefault="00856F17" w:rsidP="00856F17">
            <w:pPr>
              <w:pStyle w:val="Texto"/>
              <w:tabs>
                <w:tab w:val="decimal" w:pos="1125"/>
              </w:tabs>
            </w:pPr>
            <w:r w:rsidRPr="00856F17">
              <w:rPr>
                <w:szCs w:val="18"/>
              </w:rPr>
              <w:t>193.87</w:t>
            </w:r>
            <w:r w:rsidR="00856511">
              <w:rPr>
                <w:szCs w:val="18"/>
              </w:rPr>
              <w:t>5</w:t>
            </w:r>
          </w:p>
        </w:tc>
      </w:tr>
      <w:tr w:rsidR="00856F17" w:rsidRPr="000A4403" w14:paraId="7D62B7F4" w14:textId="77777777" w:rsidTr="00002F87">
        <w:tc>
          <w:tcPr>
            <w:tcW w:w="6660" w:type="dxa"/>
            <w:vAlign w:val="bottom"/>
          </w:tcPr>
          <w:p w14:paraId="69D394FF" w14:textId="3F730E1A" w:rsidR="00856F17" w:rsidRPr="000A4403" w:rsidRDefault="00856F17" w:rsidP="00856F17">
            <w:pPr>
              <w:pStyle w:val="Texto"/>
            </w:pPr>
            <w:r w:rsidRPr="000A4403">
              <w:t>Suspensión beneficios impositivos</w:t>
            </w:r>
          </w:p>
        </w:tc>
        <w:tc>
          <w:tcPr>
            <w:tcW w:w="1440" w:type="dxa"/>
          </w:tcPr>
          <w:p w14:paraId="7507DCA4" w14:textId="55E8455C" w:rsidR="00856F17" w:rsidRPr="00E110B3" w:rsidRDefault="00291492" w:rsidP="00856F17">
            <w:pPr>
              <w:pStyle w:val="Texto"/>
              <w:tabs>
                <w:tab w:val="decimal" w:pos="1125"/>
              </w:tabs>
              <w:rPr>
                <w:szCs w:val="18"/>
              </w:rPr>
            </w:pPr>
            <w:r w:rsidRPr="00E110B3">
              <w:rPr>
                <w:szCs w:val="18"/>
              </w:rPr>
              <w:t>2.157</w:t>
            </w:r>
          </w:p>
        </w:tc>
        <w:tc>
          <w:tcPr>
            <w:tcW w:w="126" w:type="dxa"/>
          </w:tcPr>
          <w:p w14:paraId="49A86FE5" w14:textId="77777777" w:rsidR="00856F17" w:rsidRPr="000A4403" w:rsidRDefault="00856F17" w:rsidP="00856F17">
            <w:pPr>
              <w:pStyle w:val="Texto"/>
              <w:tabs>
                <w:tab w:val="decimal" w:pos="1266"/>
              </w:tabs>
            </w:pPr>
          </w:p>
        </w:tc>
        <w:tc>
          <w:tcPr>
            <w:tcW w:w="1404" w:type="dxa"/>
            <w:vAlign w:val="bottom"/>
          </w:tcPr>
          <w:p w14:paraId="5DD988D2" w14:textId="1EBA90E4" w:rsidR="00856F17" w:rsidRPr="000A4403" w:rsidRDefault="00856F17" w:rsidP="00856F17">
            <w:pPr>
              <w:pStyle w:val="Texto"/>
              <w:tabs>
                <w:tab w:val="decimal" w:pos="1125"/>
              </w:tabs>
            </w:pPr>
            <w:r w:rsidRPr="00856F17">
              <w:rPr>
                <w:szCs w:val="18"/>
              </w:rPr>
              <w:t>3.12</w:t>
            </w:r>
            <w:r w:rsidR="00856511">
              <w:rPr>
                <w:szCs w:val="18"/>
              </w:rPr>
              <w:t>6</w:t>
            </w:r>
          </w:p>
        </w:tc>
      </w:tr>
      <w:tr w:rsidR="00856F17" w:rsidRPr="000A4403" w14:paraId="25973D7A" w14:textId="77777777" w:rsidTr="00002F87">
        <w:tc>
          <w:tcPr>
            <w:tcW w:w="6660" w:type="dxa"/>
            <w:vAlign w:val="bottom"/>
          </w:tcPr>
          <w:p w14:paraId="4F37F969" w14:textId="545C91B8" w:rsidR="00856F17" w:rsidRPr="000A4403" w:rsidRDefault="00856F17" w:rsidP="00856F17">
            <w:pPr>
              <w:pStyle w:val="Texto"/>
            </w:pPr>
            <w:r w:rsidRPr="000A4403">
              <w:t>Provisión otros créditos financieros</w:t>
            </w:r>
          </w:p>
        </w:tc>
        <w:tc>
          <w:tcPr>
            <w:tcW w:w="1440" w:type="dxa"/>
          </w:tcPr>
          <w:p w14:paraId="31680F08" w14:textId="4AB9B2C3" w:rsidR="00856F17" w:rsidRPr="00E110B3" w:rsidRDefault="00291492" w:rsidP="00856F17">
            <w:pPr>
              <w:pStyle w:val="Texto"/>
              <w:tabs>
                <w:tab w:val="decimal" w:pos="1125"/>
              </w:tabs>
              <w:rPr>
                <w:szCs w:val="18"/>
              </w:rPr>
            </w:pPr>
            <w:r w:rsidRPr="00E110B3">
              <w:rPr>
                <w:szCs w:val="18"/>
              </w:rPr>
              <w:t>(2.157)</w:t>
            </w:r>
          </w:p>
        </w:tc>
        <w:tc>
          <w:tcPr>
            <w:tcW w:w="126" w:type="dxa"/>
          </w:tcPr>
          <w:p w14:paraId="0015703D" w14:textId="77777777" w:rsidR="00856F17" w:rsidRPr="000A4403" w:rsidRDefault="00856F17" w:rsidP="00856F17">
            <w:pPr>
              <w:pStyle w:val="Texto"/>
              <w:tabs>
                <w:tab w:val="decimal" w:pos="1266"/>
              </w:tabs>
            </w:pPr>
          </w:p>
        </w:tc>
        <w:tc>
          <w:tcPr>
            <w:tcW w:w="1404" w:type="dxa"/>
            <w:vAlign w:val="bottom"/>
          </w:tcPr>
          <w:p w14:paraId="517F8ED4" w14:textId="6BAFB9FA" w:rsidR="00856F17" w:rsidRPr="000A4403" w:rsidRDefault="00856F17" w:rsidP="00856F17">
            <w:pPr>
              <w:pStyle w:val="Texto"/>
              <w:tabs>
                <w:tab w:val="decimal" w:pos="1125"/>
              </w:tabs>
            </w:pPr>
            <w:r w:rsidRPr="00856F17">
              <w:rPr>
                <w:szCs w:val="18"/>
              </w:rPr>
              <w:t>(3.126)</w:t>
            </w:r>
          </w:p>
        </w:tc>
      </w:tr>
      <w:tr w:rsidR="00856F17" w:rsidRPr="000A4403" w14:paraId="73E91C1F" w14:textId="77777777" w:rsidTr="00002F87">
        <w:tc>
          <w:tcPr>
            <w:tcW w:w="6660" w:type="dxa"/>
            <w:vAlign w:val="bottom"/>
          </w:tcPr>
          <w:p w14:paraId="493A599B" w14:textId="77777777" w:rsidR="00856F17" w:rsidRPr="000A4403" w:rsidRDefault="00856F17" w:rsidP="00856F17">
            <w:pPr>
              <w:pStyle w:val="Texto"/>
              <w:jc w:val="left"/>
              <w:rPr>
                <w:b/>
              </w:rPr>
            </w:pPr>
            <w:proofErr w:type="gramStart"/>
            <w:r w:rsidRPr="000A4403">
              <w:rPr>
                <w:b/>
              </w:rPr>
              <w:t>Total</w:t>
            </w:r>
            <w:proofErr w:type="gramEnd"/>
            <w:r w:rsidRPr="000A4403">
              <w:rPr>
                <w:b/>
              </w:rPr>
              <w:t xml:space="preserve"> otros créditos financieros - No corrientes</w:t>
            </w:r>
          </w:p>
        </w:tc>
        <w:tc>
          <w:tcPr>
            <w:tcW w:w="1440" w:type="dxa"/>
            <w:tcBorders>
              <w:top w:val="single" w:sz="6" w:space="0" w:color="auto"/>
              <w:bottom w:val="double" w:sz="6" w:space="0" w:color="auto"/>
            </w:tcBorders>
          </w:tcPr>
          <w:p w14:paraId="5E8C5870" w14:textId="510BC299" w:rsidR="00856F17" w:rsidRPr="00C366CF" w:rsidRDefault="00291492" w:rsidP="00856F17">
            <w:pPr>
              <w:pStyle w:val="Texto"/>
              <w:tabs>
                <w:tab w:val="decimal" w:pos="1125"/>
              </w:tabs>
              <w:rPr>
                <w:b/>
                <w:bCs/>
                <w:szCs w:val="18"/>
              </w:rPr>
            </w:pPr>
            <w:r w:rsidRPr="00C366CF">
              <w:rPr>
                <w:b/>
                <w:bCs/>
                <w:szCs w:val="18"/>
              </w:rPr>
              <w:t>367.161</w:t>
            </w:r>
          </w:p>
        </w:tc>
        <w:tc>
          <w:tcPr>
            <w:tcW w:w="126" w:type="dxa"/>
          </w:tcPr>
          <w:p w14:paraId="4929A551" w14:textId="77777777" w:rsidR="00856F17" w:rsidRPr="008D4F28" w:rsidRDefault="00856F17" w:rsidP="00856F17">
            <w:pPr>
              <w:pStyle w:val="Texto"/>
              <w:tabs>
                <w:tab w:val="decimal" w:pos="1266"/>
              </w:tabs>
              <w:rPr>
                <w:b/>
                <w:bCs/>
              </w:rPr>
            </w:pPr>
          </w:p>
        </w:tc>
        <w:tc>
          <w:tcPr>
            <w:tcW w:w="1404" w:type="dxa"/>
            <w:tcBorders>
              <w:top w:val="single" w:sz="6" w:space="0" w:color="auto"/>
              <w:bottom w:val="double" w:sz="6" w:space="0" w:color="auto"/>
            </w:tcBorders>
            <w:vAlign w:val="bottom"/>
          </w:tcPr>
          <w:p w14:paraId="5DB7EC17" w14:textId="4F7EAAC0" w:rsidR="00856F17" w:rsidRPr="00856F17" w:rsidRDefault="00856F17" w:rsidP="00856F17">
            <w:pPr>
              <w:pStyle w:val="Texto"/>
              <w:tabs>
                <w:tab w:val="decimal" w:pos="1125"/>
              </w:tabs>
              <w:rPr>
                <w:b/>
                <w:bCs/>
              </w:rPr>
            </w:pPr>
            <w:r w:rsidRPr="00856F17">
              <w:rPr>
                <w:b/>
                <w:bCs/>
                <w:szCs w:val="18"/>
              </w:rPr>
              <w:t>936.655</w:t>
            </w:r>
          </w:p>
        </w:tc>
      </w:tr>
      <w:tr w:rsidR="00856F17" w:rsidRPr="00720E47" w14:paraId="13932B77" w14:textId="77777777" w:rsidTr="002577D3">
        <w:tc>
          <w:tcPr>
            <w:tcW w:w="6660" w:type="dxa"/>
            <w:vAlign w:val="bottom"/>
          </w:tcPr>
          <w:p w14:paraId="7D271882" w14:textId="77777777" w:rsidR="00856F17" w:rsidRPr="00720E47" w:rsidRDefault="00856F17" w:rsidP="00856F17">
            <w:pPr>
              <w:rPr>
                <w:sz w:val="8"/>
                <w:szCs w:val="8"/>
              </w:rPr>
            </w:pPr>
          </w:p>
        </w:tc>
        <w:tc>
          <w:tcPr>
            <w:tcW w:w="1440" w:type="dxa"/>
            <w:vAlign w:val="bottom"/>
          </w:tcPr>
          <w:p w14:paraId="5FE4318E" w14:textId="1560C072" w:rsidR="00856F17" w:rsidRPr="00720E47" w:rsidRDefault="00856F17" w:rsidP="00856F17">
            <w:pPr>
              <w:pStyle w:val="Texto"/>
              <w:tabs>
                <w:tab w:val="decimal" w:pos="1125"/>
              </w:tabs>
              <w:rPr>
                <w:sz w:val="8"/>
                <w:szCs w:val="8"/>
              </w:rPr>
            </w:pPr>
          </w:p>
        </w:tc>
        <w:tc>
          <w:tcPr>
            <w:tcW w:w="126" w:type="dxa"/>
            <w:vAlign w:val="bottom"/>
          </w:tcPr>
          <w:p w14:paraId="504DF804" w14:textId="77777777" w:rsidR="00856F17" w:rsidRPr="00720E47" w:rsidRDefault="00856F17" w:rsidP="00856F17">
            <w:pPr>
              <w:pStyle w:val="Texto"/>
              <w:tabs>
                <w:tab w:val="decimal" w:pos="1170"/>
              </w:tabs>
              <w:jc w:val="center"/>
              <w:rPr>
                <w:b/>
                <w:sz w:val="8"/>
                <w:szCs w:val="8"/>
              </w:rPr>
            </w:pPr>
          </w:p>
        </w:tc>
        <w:tc>
          <w:tcPr>
            <w:tcW w:w="1404" w:type="dxa"/>
            <w:vAlign w:val="bottom"/>
          </w:tcPr>
          <w:p w14:paraId="5A308CB7" w14:textId="364BCF69" w:rsidR="00856F17" w:rsidRPr="00720E47" w:rsidRDefault="00856F17" w:rsidP="00856F17">
            <w:pPr>
              <w:pStyle w:val="Texto"/>
              <w:tabs>
                <w:tab w:val="decimal" w:pos="1125"/>
              </w:tabs>
              <w:rPr>
                <w:sz w:val="8"/>
                <w:szCs w:val="8"/>
              </w:rPr>
            </w:pPr>
          </w:p>
        </w:tc>
      </w:tr>
      <w:tr w:rsidR="00856F17" w:rsidRPr="000A4403" w14:paraId="5D56EF91" w14:textId="77777777" w:rsidTr="00835B13">
        <w:tc>
          <w:tcPr>
            <w:tcW w:w="6660" w:type="dxa"/>
            <w:vAlign w:val="bottom"/>
          </w:tcPr>
          <w:p w14:paraId="5DAD3C68" w14:textId="77777777" w:rsidR="00856F17" w:rsidRPr="00A86199" w:rsidRDefault="00856F17" w:rsidP="00856F17">
            <w:pPr>
              <w:rPr>
                <w:b/>
                <w:bCs/>
                <w:sz w:val="20"/>
              </w:rPr>
            </w:pPr>
            <w:r w:rsidRPr="00A86199">
              <w:rPr>
                <w:b/>
                <w:bCs/>
                <w:sz w:val="20"/>
              </w:rPr>
              <w:t>Corrientes</w:t>
            </w:r>
          </w:p>
        </w:tc>
        <w:tc>
          <w:tcPr>
            <w:tcW w:w="1440" w:type="dxa"/>
          </w:tcPr>
          <w:p w14:paraId="59F34822" w14:textId="77777777" w:rsidR="00856F17" w:rsidRPr="000A4403" w:rsidRDefault="00856F17" w:rsidP="00856F17">
            <w:pPr>
              <w:pStyle w:val="Texto"/>
              <w:tabs>
                <w:tab w:val="decimal" w:pos="1125"/>
              </w:tabs>
            </w:pPr>
          </w:p>
        </w:tc>
        <w:tc>
          <w:tcPr>
            <w:tcW w:w="126" w:type="dxa"/>
          </w:tcPr>
          <w:p w14:paraId="65231ED6" w14:textId="77777777" w:rsidR="00856F17" w:rsidRPr="000A4403" w:rsidRDefault="00856F17" w:rsidP="00856F17">
            <w:pPr>
              <w:pStyle w:val="Texto"/>
              <w:tabs>
                <w:tab w:val="decimal" w:pos="1125"/>
              </w:tabs>
            </w:pPr>
          </w:p>
        </w:tc>
        <w:tc>
          <w:tcPr>
            <w:tcW w:w="1404" w:type="dxa"/>
          </w:tcPr>
          <w:p w14:paraId="0F62D375" w14:textId="77777777" w:rsidR="00856F17" w:rsidRPr="000A4403" w:rsidRDefault="00856F17" w:rsidP="00856F17">
            <w:pPr>
              <w:pStyle w:val="Texto"/>
              <w:tabs>
                <w:tab w:val="decimal" w:pos="1125"/>
              </w:tabs>
            </w:pPr>
          </w:p>
        </w:tc>
      </w:tr>
      <w:tr w:rsidR="00CA2605" w:rsidRPr="00720E47" w14:paraId="185CBA42" w14:textId="77777777" w:rsidTr="00835B13">
        <w:tc>
          <w:tcPr>
            <w:tcW w:w="6660" w:type="dxa"/>
            <w:vAlign w:val="bottom"/>
          </w:tcPr>
          <w:p w14:paraId="6E61AE9A" w14:textId="77777777" w:rsidR="00CA2605" w:rsidRPr="00720E47" w:rsidRDefault="00CA2605" w:rsidP="00856F17">
            <w:pPr>
              <w:rPr>
                <w:b/>
                <w:bCs/>
                <w:sz w:val="8"/>
                <w:szCs w:val="8"/>
              </w:rPr>
            </w:pPr>
          </w:p>
        </w:tc>
        <w:tc>
          <w:tcPr>
            <w:tcW w:w="1440" w:type="dxa"/>
          </w:tcPr>
          <w:p w14:paraId="34744056" w14:textId="77777777" w:rsidR="00CA2605" w:rsidRPr="00720E47" w:rsidRDefault="00CA2605" w:rsidP="00856F17">
            <w:pPr>
              <w:pStyle w:val="Texto"/>
              <w:tabs>
                <w:tab w:val="decimal" w:pos="1125"/>
              </w:tabs>
              <w:rPr>
                <w:sz w:val="8"/>
                <w:szCs w:val="8"/>
              </w:rPr>
            </w:pPr>
          </w:p>
        </w:tc>
        <w:tc>
          <w:tcPr>
            <w:tcW w:w="126" w:type="dxa"/>
          </w:tcPr>
          <w:p w14:paraId="6AD4ED7E" w14:textId="77777777" w:rsidR="00CA2605" w:rsidRPr="00720E47" w:rsidRDefault="00CA2605" w:rsidP="00856F17">
            <w:pPr>
              <w:pStyle w:val="Texto"/>
              <w:tabs>
                <w:tab w:val="decimal" w:pos="1125"/>
              </w:tabs>
              <w:rPr>
                <w:sz w:val="8"/>
                <w:szCs w:val="8"/>
              </w:rPr>
            </w:pPr>
          </w:p>
        </w:tc>
        <w:tc>
          <w:tcPr>
            <w:tcW w:w="1404" w:type="dxa"/>
          </w:tcPr>
          <w:p w14:paraId="05A7FB34" w14:textId="77777777" w:rsidR="00CA2605" w:rsidRPr="00720E47" w:rsidRDefault="00CA2605" w:rsidP="00856F17">
            <w:pPr>
              <w:pStyle w:val="Texto"/>
              <w:tabs>
                <w:tab w:val="decimal" w:pos="1125"/>
              </w:tabs>
              <w:rPr>
                <w:sz w:val="8"/>
                <w:szCs w:val="8"/>
              </w:rPr>
            </w:pPr>
          </w:p>
        </w:tc>
      </w:tr>
      <w:tr w:rsidR="00CA2605" w:rsidRPr="007C35D5" w14:paraId="5C21522E" w14:textId="77777777" w:rsidTr="001E7759">
        <w:tc>
          <w:tcPr>
            <w:tcW w:w="6660" w:type="dxa"/>
            <w:vAlign w:val="bottom"/>
          </w:tcPr>
          <w:p w14:paraId="15A25EBC" w14:textId="6946013C" w:rsidR="00CA2605" w:rsidRPr="007C35D5" w:rsidRDefault="00CA2605" w:rsidP="00CA2605">
            <w:pPr>
              <w:rPr>
                <w:sz w:val="12"/>
                <w:szCs w:val="12"/>
              </w:rPr>
            </w:pPr>
            <w:r w:rsidRPr="00856F17">
              <w:t>Créditos por operaciones a futuro (Nota 19)</w:t>
            </w:r>
          </w:p>
        </w:tc>
        <w:tc>
          <w:tcPr>
            <w:tcW w:w="1440" w:type="dxa"/>
          </w:tcPr>
          <w:p w14:paraId="11190374" w14:textId="3DAA4A37" w:rsidR="00CA2605" w:rsidRPr="007C35D5" w:rsidRDefault="00CA2605" w:rsidP="00CA2605">
            <w:pPr>
              <w:pStyle w:val="Texto"/>
              <w:tabs>
                <w:tab w:val="decimal" w:pos="1125"/>
              </w:tabs>
              <w:rPr>
                <w:sz w:val="12"/>
                <w:szCs w:val="12"/>
              </w:rPr>
            </w:pPr>
            <w:r w:rsidRPr="00E110B3">
              <w:rPr>
                <w:szCs w:val="18"/>
              </w:rPr>
              <w:t>546.061</w:t>
            </w:r>
          </w:p>
        </w:tc>
        <w:tc>
          <w:tcPr>
            <w:tcW w:w="126" w:type="dxa"/>
          </w:tcPr>
          <w:p w14:paraId="07A6329D" w14:textId="77777777" w:rsidR="00CA2605" w:rsidRPr="007C35D5" w:rsidRDefault="00CA2605" w:rsidP="00CA2605">
            <w:pPr>
              <w:pStyle w:val="Texto"/>
              <w:tabs>
                <w:tab w:val="decimal" w:pos="1125"/>
              </w:tabs>
              <w:rPr>
                <w:sz w:val="12"/>
                <w:szCs w:val="12"/>
              </w:rPr>
            </w:pPr>
          </w:p>
        </w:tc>
        <w:tc>
          <w:tcPr>
            <w:tcW w:w="1404" w:type="dxa"/>
            <w:vAlign w:val="bottom"/>
          </w:tcPr>
          <w:p w14:paraId="0DF070BA" w14:textId="48EDFDA4" w:rsidR="00CA2605" w:rsidRPr="007C35D5" w:rsidRDefault="00CA2605" w:rsidP="00CA2605">
            <w:pPr>
              <w:pStyle w:val="Texto"/>
              <w:tabs>
                <w:tab w:val="decimal" w:pos="1125"/>
              </w:tabs>
              <w:rPr>
                <w:sz w:val="12"/>
                <w:szCs w:val="12"/>
              </w:rPr>
            </w:pPr>
            <w:r w:rsidRPr="00856F17">
              <w:t>357.238</w:t>
            </w:r>
          </w:p>
        </w:tc>
      </w:tr>
      <w:tr w:rsidR="00C6340A" w:rsidRPr="000A4403" w14:paraId="53C91110" w14:textId="77777777" w:rsidTr="00D0690F">
        <w:tc>
          <w:tcPr>
            <w:tcW w:w="6660" w:type="dxa"/>
            <w:vAlign w:val="bottom"/>
          </w:tcPr>
          <w:p w14:paraId="2FE5A340" w14:textId="77777777" w:rsidR="00C6340A" w:rsidRPr="000A4403" w:rsidRDefault="00C6340A" w:rsidP="00D0690F">
            <w:pPr>
              <w:pStyle w:val="Texto"/>
            </w:pPr>
            <w:r w:rsidRPr="000A4403">
              <w:t>Gastos pagados por adelantado</w:t>
            </w:r>
          </w:p>
        </w:tc>
        <w:tc>
          <w:tcPr>
            <w:tcW w:w="1440" w:type="dxa"/>
          </w:tcPr>
          <w:p w14:paraId="17B49835" w14:textId="77777777" w:rsidR="00C6340A" w:rsidRPr="00E110B3" w:rsidRDefault="00C6340A" w:rsidP="00D0690F">
            <w:pPr>
              <w:pStyle w:val="Texto"/>
              <w:tabs>
                <w:tab w:val="decimal" w:pos="1125"/>
              </w:tabs>
              <w:rPr>
                <w:szCs w:val="18"/>
              </w:rPr>
            </w:pPr>
            <w:r w:rsidRPr="00E110B3">
              <w:rPr>
                <w:szCs w:val="18"/>
              </w:rPr>
              <w:t>446.754</w:t>
            </w:r>
          </w:p>
        </w:tc>
        <w:tc>
          <w:tcPr>
            <w:tcW w:w="126" w:type="dxa"/>
          </w:tcPr>
          <w:p w14:paraId="063FE773" w14:textId="77777777" w:rsidR="00C6340A" w:rsidRPr="000A4403" w:rsidRDefault="00C6340A" w:rsidP="00D0690F">
            <w:pPr>
              <w:pStyle w:val="Texto"/>
              <w:tabs>
                <w:tab w:val="decimal" w:pos="1125"/>
              </w:tabs>
            </w:pPr>
          </w:p>
        </w:tc>
        <w:tc>
          <w:tcPr>
            <w:tcW w:w="1404" w:type="dxa"/>
            <w:vAlign w:val="bottom"/>
          </w:tcPr>
          <w:p w14:paraId="5C9ED11C" w14:textId="77777777" w:rsidR="00C6340A" w:rsidRPr="000A4403" w:rsidRDefault="00C6340A" w:rsidP="00D0690F">
            <w:pPr>
              <w:pStyle w:val="Texto"/>
              <w:tabs>
                <w:tab w:val="decimal" w:pos="1125"/>
              </w:tabs>
              <w:jc w:val="left"/>
            </w:pPr>
            <w:r w:rsidRPr="00856F17">
              <w:t>289.841</w:t>
            </w:r>
          </w:p>
        </w:tc>
      </w:tr>
      <w:tr w:rsidR="00C6340A" w:rsidRPr="000A4403" w14:paraId="508C95C0" w14:textId="77777777" w:rsidTr="00D0690F">
        <w:tc>
          <w:tcPr>
            <w:tcW w:w="6660" w:type="dxa"/>
            <w:vAlign w:val="bottom"/>
          </w:tcPr>
          <w:p w14:paraId="63A0703F" w14:textId="77777777" w:rsidR="00C6340A" w:rsidRPr="000A4403" w:rsidRDefault="00C6340A" w:rsidP="00D0690F">
            <w:pPr>
              <w:pStyle w:val="Texto"/>
            </w:pPr>
            <w:r w:rsidRPr="000A4403">
              <w:t>Viviendas - Programa acceso a la casa propia (Nota 2</w:t>
            </w:r>
            <w:r>
              <w:t>2</w:t>
            </w:r>
            <w:r w:rsidRPr="000A4403">
              <w:t>)</w:t>
            </w:r>
          </w:p>
        </w:tc>
        <w:tc>
          <w:tcPr>
            <w:tcW w:w="1440" w:type="dxa"/>
          </w:tcPr>
          <w:p w14:paraId="1CFF0E22" w14:textId="77777777" w:rsidR="00C6340A" w:rsidRPr="00E110B3" w:rsidRDefault="00C6340A" w:rsidP="00D0690F">
            <w:pPr>
              <w:pStyle w:val="Texto"/>
              <w:tabs>
                <w:tab w:val="decimal" w:pos="1125"/>
              </w:tabs>
              <w:rPr>
                <w:szCs w:val="18"/>
              </w:rPr>
            </w:pPr>
            <w:r w:rsidRPr="00E110B3">
              <w:rPr>
                <w:szCs w:val="18"/>
              </w:rPr>
              <w:t>383.701</w:t>
            </w:r>
          </w:p>
        </w:tc>
        <w:tc>
          <w:tcPr>
            <w:tcW w:w="126" w:type="dxa"/>
          </w:tcPr>
          <w:p w14:paraId="7FCE01BE" w14:textId="77777777" w:rsidR="00C6340A" w:rsidRPr="000A4403" w:rsidRDefault="00C6340A" w:rsidP="00D0690F">
            <w:pPr>
              <w:pStyle w:val="Texto"/>
              <w:tabs>
                <w:tab w:val="decimal" w:pos="1125"/>
              </w:tabs>
            </w:pPr>
          </w:p>
        </w:tc>
        <w:tc>
          <w:tcPr>
            <w:tcW w:w="1404" w:type="dxa"/>
            <w:vAlign w:val="bottom"/>
          </w:tcPr>
          <w:p w14:paraId="1D25DC99" w14:textId="77777777" w:rsidR="00C6340A" w:rsidRPr="000A4403" w:rsidRDefault="00C6340A" w:rsidP="00D0690F">
            <w:pPr>
              <w:pStyle w:val="Texto"/>
              <w:tabs>
                <w:tab w:val="decimal" w:pos="1125"/>
              </w:tabs>
              <w:jc w:val="left"/>
            </w:pPr>
            <w:r w:rsidRPr="00856F17">
              <w:t>362.298</w:t>
            </w:r>
          </w:p>
        </w:tc>
      </w:tr>
      <w:tr w:rsidR="00CA2605" w:rsidRPr="000A4403" w14:paraId="710998FA" w14:textId="77777777" w:rsidTr="001402E4">
        <w:trPr>
          <w:trHeight w:val="80"/>
        </w:trPr>
        <w:tc>
          <w:tcPr>
            <w:tcW w:w="6660" w:type="dxa"/>
            <w:vAlign w:val="bottom"/>
          </w:tcPr>
          <w:p w14:paraId="51C71E37" w14:textId="77777777" w:rsidR="00CA2605" w:rsidRPr="000A4403" w:rsidRDefault="00CA2605" w:rsidP="00CA2605">
            <w:pPr>
              <w:pStyle w:val="Texto"/>
            </w:pPr>
            <w:r w:rsidRPr="000A4403">
              <w:t>Reembolsos sobre exportaciones (Nota 19)</w:t>
            </w:r>
          </w:p>
        </w:tc>
        <w:tc>
          <w:tcPr>
            <w:tcW w:w="1440" w:type="dxa"/>
          </w:tcPr>
          <w:p w14:paraId="5EDEF50D" w14:textId="4B3546AA" w:rsidR="00CA2605" w:rsidRPr="00E110B3" w:rsidRDefault="00CA2605" w:rsidP="00CA2605">
            <w:pPr>
              <w:pStyle w:val="Texto"/>
              <w:tabs>
                <w:tab w:val="decimal" w:pos="1125"/>
              </w:tabs>
              <w:rPr>
                <w:szCs w:val="18"/>
              </w:rPr>
            </w:pPr>
            <w:r w:rsidRPr="00E110B3">
              <w:rPr>
                <w:szCs w:val="18"/>
              </w:rPr>
              <w:t>295.990</w:t>
            </w:r>
          </w:p>
        </w:tc>
        <w:tc>
          <w:tcPr>
            <w:tcW w:w="126" w:type="dxa"/>
          </w:tcPr>
          <w:p w14:paraId="2A6BE218" w14:textId="77777777" w:rsidR="00CA2605" w:rsidRPr="000A4403" w:rsidRDefault="00CA2605" w:rsidP="00CA2605">
            <w:pPr>
              <w:pStyle w:val="Texto"/>
              <w:tabs>
                <w:tab w:val="decimal" w:pos="1125"/>
              </w:tabs>
            </w:pPr>
          </w:p>
        </w:tc>
        <w:tc>
          <w:tcPr>
            <w:tcW w:w="1404" w:type="dxa"/>
            <w:vAlign w:val="bottom"/>
          </w:tcPr>
          <w:p w14:paraId="07CD7B8E" w14:textId="78C92420" w:rsidR="00CA2605" w:rsidRPr="000A4403" w:rsidRDefault="00CA2605" w:rsidP="00CA2605">
            <w:pPr>
              <w:pStyle w:val="Texto"/>
              <w:tabs>
                <w:tab w:val="decimal" w:pos="1125"/>
              </w:tabs>
              <w:jc w:val="left"/>
            </w:pPr>
            <w:r w:rsidRPr="00856F17">
              <w:t>513.071</w:t>
            </w:r>
          </w:p>
        </w:tc>
      </w:tr>
      <w:tr w:rsidR="00CA2605" w:rsidRPr="000A4403" w14:paraId="68F33CD3" w14:textId="77777777" w:rsidTr="00803773">
        <w:tc>
          <w:tcPr>
            <w:tcW w:w="6660" w:type="dxa"/>
            <w:vAlign w:val="bottom"/>
          </w:tcPr>
          <w:p w14:paraId="0911E347" w14:textId="77777777" w:rsidR="00CA2605" w:rsidRPr="000A4403" w:rsidRDefault="00CA2605" w:rsidP="00CA2605">
            <w:pPr>
              <w:pStyle w:val="Texto"/>
            </w:pPr>
            <w:r w:rsidRPr="000A4403">
              <w:t>Diversos en moneda nacional</w:t>
            </w:r>
          </w:p>
        </w:tc>
        <w:tc>
          <w:tcPr>
            <w:tcW w:w="1440" w:type="dxa"/>
          </w:tcPr>
          <w:p w14:paraId="0E48E0B4" w14:textId="4C35D0E7" w:rsidR="00CA2605" w:rsidRPr="00E110B3" w:rsidRDefault="00CA2605" w:rsidP="00CA2605">
            <w:pPr>
              <w:pStyle w:val="Texto"/>
              <w:tabs>
                <w:tab w:val="decimal" w:pos="1125"/>
              </w:tabs>
              <w:rPr>
                <w:szCs w:val="18"/>
              </w:rPr>
            </w:pPr>
            <w:r w:rsidRPr="00E110B3">
              <w:rPr>
                <w:szCs w:val="18"/>
              </w:rPr>
              <w:t>165.781</w:t>
            </w:r>
          </w:p>
        </w:tc>
        <w:tc>
          <w:tcPr>
            <w:tcW w:w="126" w:type="dxa"/>
          </w:tcPr>
          <w:p w14:paraId="1CE11EED" w14:textId="77777777" w:rsidR="00CA2605" w:rsidRPr="000A4403" w:rsidRDefault="00CA2605" w:rsidP="00CA2605">
            <w:pPr>
              <w:pStyle w:val="Texto"/>
              <w:tabs>
                <w:tab w:val="decimal" w:pos="1125"/>
              </w:tabs>
            </w:pPr>
          </w:p>
        </w:tc>
        <w:tc>
          <w:tcPr>
            <w:tcW w:w="1404" w:type="dxa"/>
            <w:vAlign w:val="bottom"/>
          </w:tcPr>
          <w:p w14:paraId="036C3328" w14:textId="1F20A9D7" w:rsidR="00CA2605" w:rsidRPr="000A4403" w:rsidRDefault="00CA2605" w:rsidP="00CA2605">
            <w:pPr>
              <w:pStyle w:val="Texto"/>
              <w:tabs>
                <w:tab w:val="decimal" w:pos="1125"/>
              </w:tabs>
              <w:jc w:val="left"/>
            </w:pPr>
            <w:r w:rsidRPr="00856F17">
              <w:t>21.</w:t>
            </w:r>
            <w:r>
              <w:t>818</w:t>
            </w:r>
          </w:p>
        </w:tc>
      </w:tr>
      <w:tr w:rsidR="00CA2605" w:rsidRPr="000A4403" w14:paraId="25255AEC" w14:textId="77777777" w:rsidTr="00803773">
        <w:tc>
          <w:tcPr>
            <w:tcW w:w="6660" w:type="dxa"/>
            <w:vAlign w:val="bottom"/>
          </w:tcPr>
          <w:p w14:paraId="1C69EF21" w14:textId="3975A2DB" w:rsidR="00CA2605" w:rsidRPr="000A4403" w:rsidRDefault="00CA2605" w:rsidP="00CA2605">
            <w:pPr>
              <w:pStyle w:val="Texto"/>
            </w:pPr>
            <w:r w:rsidRPr="00856F17">
              <w:t>Préstamos financieros en moneda nacional</w:t>
            </w:r>
          </w:p>
        </w:tc>
        <w:tc>
          <w:tcPr>
            <w:tcW w:w="1440" w:type="dxa"/>
          </w:tcPr>
          <w:p w14:paraId="2707832E" w14:textId="673857C3" w:rsidR="00CA2605" w:rsidRPr="00E110B3" w:rsidRDefault="00CA2605" w:rsidP="00CA2605">
            <w:pPr>
              <w:pStyle w:val="Texto"/>
              <w:tabs>
                <w:tab w:val="decimal" w:pos="1125"/>
              </w:tabs>
              <w:rPr>
                <w:szCs w:val="18"/>
              </w:rPr>
            </w:pPr>
            <w:r w:rsidRPr="00DE2696">
              <w:rPr>
                <w:szCs w:val="18"/>
              </w:rPr>
              <w:t>19.301</w:t>
            </w:r>
          </w:p>
        </w:tc>
        <w:tc>
          <w:tcPr>
            <w:tcW w:w="126" w:type="dxa"/>
          </w:tcPr>
          <w:p w14:paraId="66404C68" w14:textId="77777777" w:rsidR="00CA2605" w:rsidRPr="000A4403" w:rsidRDefault="00CA2605" w:rsidP="00CA2605">
            <w:pPr>
              <w:pStyle w:val="Texto"/>
              <w:tabs>
                <w:tab w:val="decimal" w:pos="1125"/>
              </w:tabs>
            </w:pPr>
          </w:p>
        </w:tc>
        <w:tc>
          <w:tcPr>
            <w:tcW w:w="1404" w:type="dxa"/>
            <w:vAlign w:val="bottom"/>
          </w:tcPr>
          <w:p w14:paraId="4BC023AC" w14:textId="387A61F7" w:rsidR="00CA2605" w:rsidRPr="000A4403" w:rsidRDefault="00CA2605" w:rsidP="00CA2605">
            <w:pPr>
              <w:pStyle w:val="Texto"/>
              <w:tabs>
                <w:tab w:val="decimal" w:pos="1125"/>
              </w:tabs>
              <w:jc w:val="left"/>
            </w:pPr>
            <w:r w:rsidRPr="00856F17">
              <w:t>221.</w:t>
            </w:r>
            <w:r>
              <w:t>216</w:t>
            </w:r>
          </w:p>
        </w:tc>
      </w:tr>
      <w:tr w:rsidR="00CA2605" w:rsidRPr="000A4403" w14:paraId="519913BA" w14:textId="77777777" w:rsidTr="00A96A0E">
        <w:tc>
          <w:tcPr>
            <w:tcW w:w="6660" w:type="dxa"/>
            <w:vAlign w:val="bottom"/>
          </w:tcPr>
          <w:p w14:paraId="7FE997BB" w14:textId="77777777" w:rsidR="00CA2605" w:rsidRPr="000A4403" w:rsidRDefault="00CA2605" w:rsidP="00CA2605">
            <w:pPr>
              <w:pStyle w:val="Texto"/>
            </w:pPr>
            <w:r w:rsidRPr="00856F17">
              <w:t>Bienes de disponibilidad restringida (Nota 21)</w:t>
            </w:r>
          </w:p>
        </w:tc>
        <w:tc>
          <w:tcPr>
            <w:tcW w:w="1440" w:type="dxa"/>
          </w:tcPr>
          <w:p w14:paraId="3F6ECF9A" w14:textId="77777777" w:rsidR="00CA2605" w:rsidRPr="00E110B3" w:rsidRDefault="00CA2605" w:rsidP="00CA2605">
            <w:pPr>
              <w:pStyle w:val="Texto"/>
              <w:tabs>
                <w:tab w:val="decimal" w:pos="1125"/>
              </w:tabs>
              <w:rPr>
                <w:szCs w:val="18"/>
              </w:rPr>
            </w:pPr>
            <w:r w:rsidRPr="00E110B3">
              <w:rPr>
                <w:szCs w:val="18"/>
              </w:rPr>
              <w:t>118.567</w:t>
            </w:r>
          </w:p>
        </w:tc>
        <w:tc>
          <w:tcPr>
            <w:tcW w:w="126" w:type="dxa"/>
          </w:tcPr>
          <w:p w14:paraId="191F2BBA" w14:textId="77777777" w:rsidR="00CA2605" w:rsidRPr="000A4403" w:rsidRDefault="00CA2605" w:rsidP="00CA2605">
            <w:pPr>
              <w:pStyle w:val="Texto"/>
              <w:tabs>
                <w:tab w:val="decimal" w:pos="1125"/>
              </w:tabs>
            </w:pPr>
          </w:p>
        </w:tc>
        <w:tc>
          <w:tcPr>
            <w:tcW w:w="1404" w:type="dxa"/>
            <w:vAlign w:val="bottom"/>
          </w:tcPr>
          <w:p w14:paraId="5BDD3DCF" w14:textId="77777777" w:rsidR="00CA2605" w:rsidRPr="000A4403" w:rsidRDefault="00CA2605" w:rsidP="00CA2605">
            <w:pPr>
              <w:pStyle w:val="Texto"/>
              <w:tabs>
                <w:tab w:val="decimal" w:pos="1125"/>
              </w:tabs>
              <w:jc w:val="left"/>
            </w:pPr>
            <w:r w:rsidRPr="00856F17">
              <w:t>137.268</w:t>
            </w:r>
          </w:p>
        </w:tc>
      </w:tr>
      <w:tr w:rsidR="00CA2605" w:rsidRPr="000A4403" w14:paraId="2E053279" w14:textId="77777777" w:rsidTr="00867C78">
        <w:tc>
          <w:tcPr>
            <w:tcW w:w="6660" w:type="dxa"/>
            <w:vAlign w:val="bottom"/>
          </w:tcPr>
          <w:p w14:paraId="2CEB2B93" w14:textId="77777777" w:rsidR="00CA2605" w:rsidRPr="000A4403" w:rsidRDefault="00CA2605" w:rsidP="00867C78">
            <w:pPr>
              <w:pStyle w:val="Texto"/>
            </w:pPr>
            <w:r w:rsidRPr="00856F17">
              <w:t>Depósitos en garantía (Nota 21)</w:t>
            </w:r>
          </w:p>
        </w:tc>
        <w:tc>
          <w:tcPr>
            <w:tcW w:w="1440" w:type="dxa"/>
          </w:tcPr>
          <w:p w14:paraId="54F37C6B" w14:textId="77777777" w:rsidR="00CA2605" w:rsidRPr="00E110B3" w:rsidRDefault="00CA2605" w:rsidP="00867C78">
            <w:pPr>
              <w:pStyle w:val="Texto"/>
              <w:tabs>
                <w:tab w:val="decimal" w:pos="1125"/>
              </w:tabs>
              <w:rPr>
                <w:szCs w:val="18"/>
              </w:rPr>
            </w:pPr>
            <w:r w:rsidRPr="00E110B3">
              <w:rPr>
                <w:szCs w:val="18"/>
              </w:rPr>
              <w:t>1.210</w:t>
            </w:r>
          </w:p>
        </w:tc>
        <w:tc>
          <w:tcPr>
            <w:tcW w:w="126" w:type="dxa"/>
          </w:tcPr>
          <w:p w14:paraId="1BF902CB" w14:textId="77777777" w:rsidR="00CA2605" w:rsidRPr="000A4403" w:rsidRDefault="00CA2605" w:rsidP="00867C78">
            <w:pPr>
              <w:pStyle w:val="Texto"/>
              <w:tabs>
                <w:tab w:val="decimal" w:pos="1125"/>
              </w:tabs>
            </w:pPr>
          </w:p>
        </w:tc>
        <w:tc>
          <w:tcPr>
            <w:tcW w:w="1404" w:type="dxa"/>
            <w:vAlign w:val="bottom"/>
          </w:tcPr>
          <w:p w14:paraId="3AECEB21" w14:textId="77777777" w:rsidR="00CA2605" w:rsidRPr="000A4403" w:rsidRDefault="00CA2605" w:rsidP="00867C78">
            <w:pPr>
              <w:pStyle w:val="Texto"/>
              <w:tabs>
                <w:tab w:val="decimal" w:pos="1125"/>
              </w:tabs>
              <w:jc w:val="left"/>
            </w:pPr>
            <w:r w:rsidRPr="00856F17">
              <w:t>1.753</w:t>
            </w:r>
          </w:p>
        </w:tc>
      </w:tr>
      <w:tr w:rsidR="00CA2605" w:rsidRPr="000A4403" w14:paraId="0CBF68E7" w14:textId="77777777" w:rsidTr="001402E4">
        <w:tc>
          <w:tcPr>
            <w:tcW w:w="6660" w:type="dxa"/>
            <w:vAlign w:val="bottom"/>
          </w:tcPr>
          <w:p w14:paraId="5731A7D7" w14:textId="77777777" w:rsidR="00CA2605" w:rsidRPr="000A4403" w:rsidRDefault="00CA2605" w:rsidP="00CA2605">
            <w:pPr>
              <w:pStyle w:val="Texto"/>
              <w:jc w:val="left"/>
              <w:rPr>
                <w:b/>
              </w:rPr>
            </w:pPr>
            <w:proofErr w:type="gramStart"/>
            <w:r w:rsidRPr="000A4403">
              <w:rPr>
                <w:b/>
              </w:rPr>
              <w:t>Total</w:t>
            </w:r>
            <w:proofErr w:type="gramEnd"/>
            <w:r w:rsidRPr="000A4403">
              <w:rPr>
                <w:b/>
              </w:rPr>
              <w:t xml:space="preserve"> otros créditos financieros - Corrientes</w:t>
            </w:r>
          </w:p>
        </w:tc>
        <w:tc>
          <w:tcPr>
            <w:tcW w:w="1440" w:type="dxa"/>
            <w:tcBorders>
              <w:top w:val="single" w:sz="6" w:space="0" w:color="auto"/>
              <w:bottom w:val="double" w:sz="6" w:space="0" w:color="auto"/>
            </w:tcBorders>
          </w:tcPr>
          <w:p w14:paraId="2700C198" w14:textId="2831A28E" w:rsidR="00CA2605" w:rsidRPr="00C366CF" w:rsidRDefault="00CA2605" w:rsidP="00CA2605">
            <w:pPr>
              <w:pStyle w:val="Texto"/>
              <w:tabs>
                <w:tab w:val="decimal" w:pos="1125"/>
              </w:tabs>
              <w:rPr>
                <w:b/>
                <w:bCs/>
                <w:szCs w:val="18"/>
              </w:rPr>
            </w:pPr>
            <w:r w:rsidRPr="00C366CF">
              <w:rPr>
                <w:b/>
                <w:bCs/>
                <w:szCs w:val="18"/>
              </w:rPr>
              <w:t>1.</w:t>
            </w:r>
            <w:r w:rsidRPr="000F1698">
              <w:rPr>
                <w:b/>
                <w:bCs/>
                <w:szCs w:val="18"/>
              </w:rPr>
              <w:t>977.365</w:t>
            </w:r>
          </w:p>
        </w:tc>
        <w:tc>
          <w:tcPr>
            <w:tcW w:w="126" w:type="dxa"/>
          </w:tcPr>
          <w:p w14:paraId="630F9991" w14:textId="77777777" w:rsidR="00CA2605" w:rsidRPr="008D4F28" w:rsidRDefault="00CA2605" w:rsidP="00CA2605">
            <w:pPr>
              <w:pStyle w:val="Texto"/>
              <w:tabs>
                <w:tab w:val="decimal" w:pos="1125"/>
              </w:tabs>
              <w:rPr>
                <w:b/>
                <w:bCs/>
              </w:rPr>
            </w:pPr>
          </w:p>
        </w:tc>
        <w:tc>
          <w:tcPr>
            <w:tcW w:w="1404" w:type="dxa"/>
            <w:tcBorders>
              <w:top w:val="single" w:sz="6" w:space="0" w:color="auto"/>
              <w:bottom w:val="double" w:sz="6" w:space="0" w:color="auto"/>
            </w:tcBorders>
            <w:vAlign w:val="bottom"/>
          </w:tcPr>
          <w:p w14:paraId="6883361A" w14:textId="1A5E189E" w:rsidR="00CA2605" w:rsidRPr="00E37C57" w:rsidRDefault="00CA2605" w:rsidP="00CA2605">
            <w:pPr>
              <w:pStyle w:val="Texto"/>
              <w:tabs>
                <w:tab w:val="decimal" w:pos="1125"/>
              </w:tabs>
              <w:jc w:val="left"/>
              <w:rPr>
                <w:b/>
                <w:bCs/>
              </w:rPr>
            </w:pPr>
            <w:r w:rsidRPr="00E37C57">
              <w:rPr>
                <w:b/>
                <w:bCs/>
              </w:rPr>
              <w:t>1.904.503</w:t>
            </w:r>
          </w:p>
        </w:tc>
      </w:tr>
    </w:tbl>
    <w:p w14:paraId="319C2645" w14:textId="77777777" w:rsidR="00BC3CD2" w:rsidRPr="00761B80" w:rsidRDefault="00BC3CD2" w:rsidP="00FB1190">
      <w:pPr>
        <w:pStyle w:val="Texto"/>
      </w:pPr>
    </w:p>
    <w:p w14:paraId="6B0CCD3E" w14:textId="5C0FB848" w:rsidR="00707EB2" w:rsidRPr="00761B80" w:rsidRDefault="009F29E6" w:rsidP="00FB1190">
      <w:pPr>
        <w:pStyle w:val="Texto"/>
      </w:pPr>
      <w:r w:rsidRPr="00761B80">
        <w:t xml:space="preserve">Los créditos financieros no devengan intereses excepto por los </w:t>
      </w:r>
      <w:r w:rsidR="006772B5">
        <w:t>p</w:t>
      </w:r>
      <w:r w:rsidR="006772B5" w:rsidRPr="00761B80">
        <w:t>réstamos</w:t>
      </w:r>
      <w:r w:rsidRPr="00761B80">
        <w:t xml:space="preserve"> financieros que devengan intereses a una tasa promedio nominal anual de </w:t>
      </w:r>
      <w:r w:rsidR="000D69BD">
        <w:t>79</w:t>
      </w:r>
      <w:r w:rsidRPr="00761B80">
        <w:t>%.</w:t>
      </w:r>
    </w:p>
    <w:p w14:paraId="19A44E57" w14:textId="77777777" w:rsidR="00E37C57" w:rsidRPr="007C35D5" w:rsidRDefault="00E37C57" w:rsidP="00FB1190">
      <w:pPr>
        <w:pStyle w:val="Texto"/>
      </w:pPr>
    </w:p>
    <w:p w14:paraId="24ADCA87" w14:textId="77777777" w:rsidR="00F36BA7" w:rsidRPr="00761B80" w:rsidRDefault="00DB53E9" w:rsidP="006F397F">
      <w:pPr>
        <w:pStyle w:val="Textonota"/>
        <w:numPr>
          <w:ilvl w:val="0"/>
          <w:numId w:val="6"/>
        </w:numPr>
        <w:ind w:left="567" w:hanging="567"/>
        <w:rPr>
          <w:b/>
        </w:rPr>
      </w:pPr>
      <w:r w:rsidRPr="00761B80">
        <w:rPr>
          <w:b/>
        </w:rPr>
        <w:t>Deudores comerciales y otras cuentas por cobrar</w:t>
      </w: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E37C57" w:rsidRPr="00761B80" w14:paraId="7CFB1B57" w14:textId="77777777" w:rsidTr="00406C35">
        <w:tc>
          <w:tcPr>
            <w:tcW w:w="6660" w:type="dxa"/>
            <w:vAlign w:val="bottom"/>
          </w:tcPr>
          <w:p w14:paraId="0B97739E" w14:textId="77777777" w:rsidR="00E37C57" w:rsidRPr="00761B80" w:rsidRDefault="00E37C57" w:rsidP="00406C35">
            <w:pPr>
              <w:pStyle w:val="Texto"/>
              <w:jc w:val="center"/>
              <w:rPr>
                <w:b/>
              </w:rPr>
            </w:pPr>
          </w:p>
        </w:tc>
        <w:tc>
          <w:tcPr>
            <w:tcW w:w="1440" w:type="dxa"/>
            <w:tcBorders>
              <w:bottom w:val="single" w:sz="6" w:space="0" w:color="auto"/>
            </w:tcBorders>
            <w:vAlign w:val="bottom"/>
          </w:tcPr>
          <w:p w14:paraId="4C3B3CB4" w14:textId="77777777" w:rsidR="00E37C57" w:rsidRPr="00761B80" w:rsidRDefault="00E37C57" w:rsidP="00406C35">
            <w:pPr>
              <w:pStyle w:val="Texto"/>
              <w:jc w:val="center"/>
              <w:rPr>
                <w:b/>
              </w:rPr>
            </w:pPr>
            <w:r>
              <w:rPr>
                <w:b/>
              </w:rPr>
              <w:t>30/11/2022</w:t>
            </w:r>
          </w:p>
        </w:tc>
        <w:tc>
          <w:tcPr>
            <w:tcW w:w="126" w:type="dxa"/>
            <w:vAlign w:val="bottom"/>
          </w:tcPr>
          <w:p w14:paraId="1794AA19" w14:textId="77777777" w:rsidR="00E37C57" w:rsidRPr="00761B80" w:rsidRDefault="00E37C57" w:rsidP="00406C35">
            <w:pPr>
              <w:pStyle w:val="Texto"/>
              <w:tabs>
                <w:tab w:val="decimal" w:pos="1170"/>
              </w:tabs>
              <w:jc w:val="center"/>
              <w:rPr>
                <w:b/>
              </w:rPr>
            </w:pPr>
          </w:p>
        </w:tc>
        <w:tc>
          <w:tcPr>
            <w:tcW w:w="1404" w:type="dxa"/>
            <w:tcBorders>
              <w:bottom w:val="single" w:sz="6" w:space="0" w:color="auto"/>
            </w:tcBorders>
            <w:vAlign w:val="bottom"/>
          </w:tcPr>
          <w:p w14:paraId="3D4E395B" w14:textId="77777777" w:rsidR="00E37C57" w:rsidRPr="00761B80" w:rsidRDefault="00E37C57" w:rsidP="00406C35">
            <w:pPr>
              <w:pStyle w:val="Texto"/>
              <w:jc w:val="center"/>
              <w:rPr>
                <w:b/>
              </w:rPr>
            </w:pPr>
            <w:r>
              <w:rPr>
                <w:b/>
              </w:rPr>
              <w:t>31/05/2022</w:t>
            </w:r>
          </w:p>
        </w:tc>
      </w:tr>
      <w:tr w:rsidR="00E37C57" w:rsidRPr="00761B80" w14:paraId="3DF1B44D" w14:textId="77777777" w:rsidTr="00406C35">
        <w:tc>
          <w:tcPr>
            <w:tcW w:w="6660" w:type="dxa"/>
            <w:vAlign w:val="bottom"/>
          </w:tcPr>
          <w:p w14:paraId="4854DD27" w14:textId="77777777" w:rsidR="00E37C57" w:rsidRPr="00E37C57" w:rsidRDefault="00E37C57" w:rsidP="00406C35">
            <w:pPr>
              <w:pStyle w:val="Texto"/>
              <w:jc w:val="left"/>
              <w:rPr>
                <w:b/>
                <w:bCs/>
              </w:rPr>
            </w:pPr>
            <w:r w:rsidRPr="00E37C57">
              <w:rPr>
                <w:b/>
                <w:bCs/>
              </w:rPr>
              <w:t>No corrientes</w:t>
            </w:r>
          </w:p>
        </w:tc>
        <w:tc>
          <w:tcPr>
            <w:tcW w:w="1440" w:type="dxa"/>
            <w:vAlign w:val="bottom"/>
          </w:tcPr>
          <w:p w14:paraId="7AB50771" w14:textId="77777777" w:rsidR="00E37C57" w:rsidRPr="00761B80" w:rsidRDefault="00E37C57" w:rsidP="00406C35">
            <w:pPr>
              <w:pStyle w:val="Texto"/>
              <w:tabs>
                <w:tab w:val="decimal" w:pos="1125"/>
              </w:tabs>
              <w:jc w:val="left"/>
            </w:pPr>
          </w:p>
        </w:tc>
        <w:tc>
          <w:tcPr>
            <w:tcW w:w="126" w:type="dxa"/>
            <w:vAlign w:val="bottom"/>
          </w:tcPr>
          <w:p w14:paraId="0DEB77EF" w14:textId="77777777" w:rsidR="00E37C57" w:rsidRPr="00761B80" w:rsidRDefault="00E37C57" w:rsidP="00406C35">
            <w:pPr>
              <w:pStyle w:val="Texto"/>
              <w:tabs>
                <w:tab w:val="decimal" w:pos="1045"/>
                <w:tab w:val="decimal" w:pos="1125"/>
              </w:tabs>
              <w:jc w:val="left"/>
            </w:pPr>
          </w:p>
        </w:tc>
        <w:tc>
          <w:tcPr>
            <w:tcW w:w="1404" w:type="dxa"/>
            <w:vAlign w:val="bottom"/>
          </w:tcPr>
          <w:p w14:paraId="1D64C54C" w14:textId="77777777" w:rsidR="00E37C57" w:rsidRPr="00761B80" w:rsidRDefault="00E37C57" w:rsidP="00406C35">
            <w:pPr>
              <w:pStyle w:val="Texto"/>
              <w:tabs>
                <w:tab w:val="decimal" w:pos="1125"/>
              </w:tabs>
              <w:jc w:val="left"/>
            </w:pPr>
          </w:p>
        </w:tc>
      </w:tr>
      <w:tr w:rsidR="00E37C57" w:rsidRPr="00720E47" w14:paraId="1B9832FF" w14:textId="77777777" w:rsidTr="00406C35">
        <w:tc>
          <w:tcPr>
            <w:tcW w:w="6660" w:type="dxa"/>
            <w:vAlign w:val="bottom"/>
          </w:tcPr>
          <w:p w14:paraId="7C9EB095" w14:textId="77777777" w:rsidR="00E37C57" w:rsidRPr="00720E47" w:rsidRDefault="00E37C57" w:rsidP="00406C35">
            <w:pPr>
              <w:pStyle w:val="Texto"/>
              <w:jc w:val="left"/>
              <w:rPr>
                <w:sz w:val="8"/>
                <w:szCs w:val="8"/>
              </w:rPr>
            </w:pPr>
          </w:p>
        </w:tc>
        <w:tc>
          <w:tcPr>
            <w:tcW w:w="1440" w:type="dxa"/>
            <w:vAlign w:val="bottom"/>
          </w:tcPr>
          <w:p w14:paraId="6EE93053" w14:textId="77777777" w:rsidR="00E37C57" w:rsidRPr="00720E47" w:rsidRDefault="00E37C57" w:rsidP="00406C35">
            <w:pPr>
              <w:pStyle w:val="Texto"/>
              <w:tabs>
                <w:tab w:val="decimal" w:pos="1125"/>
              </w:tabs>
              <w:jc w:val="left"/>
              <w:rPr>
                <w:sz w:val="8"/>
                <w:szCs w:val="8"/>
              </w:rPr>
            </w:pPr>
          </w:p>
        </w:tc>
        <w:tc>
          <w:tcPr>
            <w:tcW w:w="126" w:type="dxa"/>
            <w:vAlign w:val="bottom"/>
          </w:tcPr>
          <w:p w14:paraId="02EFC516" w14:textId="77777777" w:rsidR="00E37C57" w:rsidRPr="00720E47" w:rsidRDefault="00E37C57" w:rsidP="00406C35">
            <w:pPr>
              <w:pStyle w:val="Texto"/>
              <w:tabs>
                <w:tab w:val="decimal" w:pos="1179"/>
              </w:tabs>
              <w:jc w:val="left"/>
              <w:rPr>
                <w:sz w:val="8"/>
                <w:szCs w:val="8"/>
              </w:rPr>
            </w:pPr>
          </w:p>
        </w:tc>
        <w:tc>
          <w:tcPr>
            <w:tcW w:w="1404" w:type="dxa"/>
            <w:vAlign w:val="bottom"/>
          </w:tcPr>
          <w:p w14:paraId="436883E1" w14:textId="77777777" w:rsidR="00E37C57" w:rsidRPr="00720E47" w:rsidRDefault="00E37C57" w:rsidP="00406C35">
            <w:pPr>
              <w:pStyle w:val="Texto"/>
              <w:tabs>
                <w:tab w:val="decimal" w:pos="1179"/>
              </w:tabs>
              <w:jc w:val="left"/>
              <w:rPr>
                <w:sz w:val="8"/>
                <w:szCs w:val="8"/>
              </w:rPr>
            </w:pPr>
          </w:p>
        </w:tc>
      </w:tr>
      <w:tr w:rsidR="00E37C57" w:rsidRPr="00761B80" w14:paraId="1206D04D" w14:textId="77777777" w:rsidTr="00406C35">
        <w:tc>
          <w:tcPr>
            <w:tcW w:w="6660" w:type="dxa"/>
            <w:vAlign w:val="bottom"/>
          </w:tcPr>
          <w:p w14:paraId="38E92C77" w14:textId="04C2F54C" w:rsidR="00E37C57" w:rsidRPr="00761B80" w:rsidRDefault="00E37C57" w:rsidP="00E37C57">
            <w:pPr>
              <w:pStyle w:val="Texto"/>
              <w:jc w:val="left"/>
            </w:pPr>
            <w:r w:rsidRPr="00E37C57">
              <w:t>Deudores comunes en moneda nacional</w:t>
            </w:r>
          </w:p>
        </w:tc>
        <w:tc>
          <w:tcPr>
            <w:tcW w:w="1440" w:type="dxa"/>
            <w:vAlign w:val="bottom"/>
          </w:tcPr>
          <w:p w14:paraId="645BA42D" w14:textId="3749E8B3" w:rsidR="00E37C57" w:rsidRPr="00761B80" w:rsidRDefault="00386BA6" w:rsidP="00E37C57">
            <w:pPr>
              <w:pStyle w:val="Texto"/>
              <w:tabs>
                <w:tab w:val="decimal" w:pos="1125"/>
              </w:tabs>
              <w:jc w:val="left"/>
            </w:pPr>
            <w:r>
              <w:t>-</w:t>
            </w:r>
            <w:r w:rsidR="00E110B3">
              <w:t xml:space="preserve">       </w:t>
            </w:r>
          </w:p>
        </w:tc>
        <w:tc>
          <w:tcPr>
            <w:tcW w:w="126" w:type="dxa"/>
            <w:vAlign w:val="bottom"/>
          </w:tcPr>
          <w:p w14:paraId="2AB62F1C" w14:textId="77777777" w:rsidR="00E37C57" w:rsidRPr="00761B80" w:rsidRDefault="00E37C57" w:rsidP="00E37C57">
            <w:pPr>
              <w:pStyle w:val="Texto"/>
              <w:tabs>
                <w:tab w:val="decimal" w:pos="1179"/>
              </w:tabs>
              <w:jc w:val="left"/>
            </w:pPr>
          </w:p>
        </w:tc>
        <w:tc>
          <w:tcPr>
            <w:tcW w:w="1404" w:type="dxa"/>
            <w:vAlign w:val="bottom"/>
          </w:tcPr>
          <w:p w14:paraId="2A3A1A11" w14:textId="0AAECEBA" w:rsidR="00E37C57" w:rsidRPr="00761B80" w:rsidRDefault="00E37C57" w:rsidP="00E37C57">
            <w:pPr>
              <w:pStyle w:val="Texto"/>
              <w:tabs>
                <w:tab w:val="decimal" w:pos="1179"/>
              </w:tabs>
              <w:jc w:val="left"/>
            </w:pPr>
            <w:r w:rsidRPr="00E37C57">
              <w:t>1.562</w:t>
            </w:r>
          </w:p>
        </w:tc>
      </w:tr>
      <w:tr w:rsidR="00E37C57" w:rsidRPr="00761B80" w14:paraId="3327FB72" w14:textId="77777777" w:rsidTr="00406C35">
        <w:tc>
          <w:tcPr>
            <w:tcW w:w="6660" w:type="dxa"/>
            <w:vAlign w:val="bottom"/>
          </w:tcPr>
          <w:p w14:paraId="53B4186F" w14:textId="76948319" w:rsidR="00E37C57" w:rsidRPr="00E37C57" w:rsidRDefault="00E37C57" w:rsidP="00E37C57">
            <w:pPr>
              <w:pStyle w:val="Texto"/>
              <w:jc w:val="left"/>
              <w:rPr>
                <w:b/>
                <w:bCs/>
              </w:rPr>
            </w:pPr>
            <w:proofErr w:type="gramStart"/>
            <w:r w:rsidRPr="00E37C57">
              <w:rPr>
                <w:b/>
                <w:bCs/>
              </w:rPr>
              <w:t>Total</w:t>
            </w:r>
            <w:proofErr w:type="gramEnd"/>
            <w:r w:rsidRPr="00E37C57">
              <w:rPr>
                <w:b/>
                <w:bCs/>
              </w:rPr>
              <w:t xml:space="preserve"> deudores comerciales y otras cuentas por cobrar - No </w:t>
            </w:r>
            <w:r w:rsidR="00F2109C">
              <w:rPr>
                <w:b/>
                <w:bCs/>
              </w:rPr>
              <w:t>c</w:t>
            </w:r>
            <w:r w:rsidRPr="00E37C57">
              <w:rPr>
                <w:b/>
                <w:bCs/>
              </w:rPr>
              <w:t>orrientes</w:t>
            </w:r>
          </w:p>
        </w:tc>
        <w:tc>
          <w:tcPr>
            <w:tcW w:w="1440" w:type="dxa"/>
            <w:tcBorders>
              <w:top w:val="single" w:sz="6" w:space="0" w:color="auto"/>
              <w:bottom w:val="double" w:sz="6" w:space="0" w:color="auto"/>
            </w:tcBorders>
            <w:vAlign w:val="bottom"/>
          </w:tcPr>
          <w:p w14:paraId="3F1A3836" w14:textId="7815B193" w:rsidR="00E37C57" w:rsidRPr="00E110B3" w:rsidRDefault="00E110B3" w:rsidP="00E37C57">
            <w:pPr>
              <w:pStyle w:val="Texto"/>
              <w:tabs>
                <w:tab w:val="decimal" w:pos="1125"/>
              </w:tabs>
              <w:jc w:val="left"/>
              <w:rPr>
                <w:b/>
                <w:bCs/>
              </w:rPr>
            </w:pPr>
            <w:r w:rsidRPr="00E110B3">
              <w:rPr>
                <w:b/>
                <w:bCs/>
              </w:rPr>
              <w:t xml:space="preserve">-       </w:t>
            </w:r>
          </w:p>
        </w:tc>
        <w:tc>
          <w:tcPr>
            <w:tcW w:w="126" w:type="dxa"/>
            <w:vAlign w:val="bottom"/>
          </w:tcPr>
          <w:p w14:paraId="6BEB39F2" w14:textId="77777777" w:rsidR="00E37C57" w:rsidRPr="0017159A" w:rsidRDefault="00E37C57" w:rsidP="00E37C57">
            <w:pPr>
              <w:pStyle w:val="Texto"/>
              <w:tabs>
                <w:tab w:val="decimal" w:pos="1125"/>
              </w:tabs>
              <w:jc w:val="left"/>
              <w:rPr>
                <w:b/>
                <w:bCs/>
              </w:rPr>
            </w:pPr>
          </w:p>
        </w:tc>
        <w:tc>
          <w:tcPr>
            <w:tcW w:w="1404" w:type="dxa"/>
            <w:tcBorders>
              <w:top w:val="single" w:sz="6" w:space="0" w:color="auto"/>
              <w:bottom w:val="double" w:sz="6" w:space="0" w:color="auto"/>
            </w:tcBorders>
            <w:vAlign w:val="bottom"/>
          </w:tcPr>
          <w:p w14:paraId="3A1AD9F2" w14:textId="6F3D63CD" w:rsidR="00E37C57" w:rsidRPr="00646FE9" w:rsidRDefault="00E37C57" w:rsidP="00646FE9">
            <w:pPr>
              <w:pStyle w:val="Texto"/>
              <w:tabs>
                <w:tab w:val="decimal" w:pos="1179"/>
              </w:tabs>
              <w:jc w:val="left"/>
              <w:rPr>
                <w:b/>
                <w:bCs/>
              </w:rPr>
            </w:pPr>
            <w:r w:rsidRPr="00646FE9">
              <w:rPr>
                <w:b/>
                <w:bCs/>
              </w:rPr>
              <w:t>1.562</w:t>
            </w:r>
          </w:p>
        </w:tc>
      </w:tr>
      <w:tr w:rsidR="00010A69" w:rsidRPr="00720E47" w14:paraId="2B5BEB67" w14:textId="77777777" w:rsidTr="00A76D9D">
        <w:trPr>
          <w:trHeight w:val="23"/>
        </w:trPr>
        <w:tc>
          <w:tcPr>
            <w:tcW w:w="6660" w:type="dxa"/>
            <w:vAlign w:val="bottom"/>
          </w:tcPr>
          <w:p w14:paraId="4B55C7EC" w14:textId="1FE618C9" w:rsidR="00010A69" w:rsidRPr="00720E47" w:rsidRDefault="00010A69" w:rsidP="00E37C57">
            <w:pPr>
              <w:rPr>
                <w:b/>
                <w:bCs/>
                <w:sz w:val="8"/>
                <w:szCs w:val="8"/>
              </w:rPr>
            </w:pPr>
          </w:p>
        </w:tc>
        <w:tc>
          <w:tcPr>
            <w:tcW w:w="1440" w:type="dxa"/>
            <w:vAlign w:val="bottom"/>
          </w:tcPr>
          <w:p w14:paraId="34E38F03" w14:textId="77777777" w:rsidR="00010A69" w:rsidRPr="00720E47" w:rsidRDefault="00010A69" w:rsidP="0017159A">
            <w:pPr>
              <w:pStyle w:val="Texto"/>
              <w:tabs>
                <w:tab w:val="decimal" w:pos="1125"/>
              </w:tabs>
              <w:jc w:val="left"/>
              <w:rPr>
                <w:sz w:val="8"/>
                <w:szCs w:val="8"/>
              </w:rPr>
            </w:pPr>
          </w:p>
        </w:tc>
        <w:tc>
          <w:tcPr>
            <w:tcW w:w="126" w:type="dxa"/>
            <w:vAlign w:val="bottom"/>
          </w:tcPr>
          <w:p w14:paraId="18F24913" w14:textId="77777777" w:rsidR="00010A69" w:rsidRPr="00720E47" w:rsidRDefault="00010A69" w:rsidP="0017159A">
            <w:pPr>
              <w:pStyle w:val="Texto"/>
              <w:tabs>
                <w:tab w:val="decimal" w:pos="1045"/>
                <w:tab w:val="decimal" w:pos="1125"/>
              </w:tabs>
              <w:jc w:val="left"/>
              <w:rPr>
                <w:sz w:val="8"/>
                <w:szCs w:val="8"/>
              </w:rPr>
            </w:pPr>
          </w:p>
        </w:tc>
        <w:tc>
          <w:tcPr>
            <w:tcW w:w="1404" w:type="dxa"/>
            <w:vAlign w:val="bottom"/>
          </w:tcPr>
          <w:p w14:paraId="21EA0F5B" w14:textId="77777777" w:rsidR="00010A69" w:rsidRPr="00720E47" w:rsidRDefault="00010A69" w:rsidP="0017159A">
            <w:pPr>
              <w:pStyle w:val="Texto"/>
              <w:tabs>
                <w:tab w:val="decimal" w:pos="1125"/>
              </w:tabs>
              <w:jc w:val="left"/>
              <w:rPr>
                <w:sz w:val="8"/>
                <w:szCs w:val="8"/>
              </w:rPr>
            </w:pPr>
          </w:p>
        </w:tc>
      </w:tr>
      <w:tr w:rsidR="00E37C57" w:rsidRPr="00761B80" w14:paraId="371C4327" w14:textId="77777777" w:rsidTr="001402E4">
        <w:tc>
          <w:tcPr>
            <w:tcW w:w="6660" w:type="dxa"/>
            <w:vAlign w:val="bottom"/>
          </w:tcPr>
          <w:p w14:paraId="175B9908" w14:textId="79A86844" w:rsidR="00E37C57" w:rsidRPr="00E37C57" w:rsidRDefault="00E37C57" w:rsidP="001402E4">
            <w:pPr>
              <w:pStyle w:val="Texto"/>
              <w:jc w:val="left"/>
              <w:rPr>
                <w:b/>
                <w:bCs/>
              </w:rPr>
            </w:pPr>
            <w:r w:rsidRPr="00E37C57">
              <w:rPr>
                <w:b/>
                <w:bCs/>
              </w:rPr>
              <w:t>Corrientes</w:t>
            </w:r>
          </w:p>
        </w:tc>
        <w:tc>
          <w:tcPr>
            <w:tcW w:w="1440" w:type="dxa"/>
            <w:vAlign w:val="bottom"/>
          </w:tcPr>
          <w:p w14:paraId="300A8C9E" w14:textId="77777777" w:rsidR="00E37C57" w:rsidRPr="00761B80" w:rsidRDefault="00E37C57" w:rsidP="001402E4">
            <w:pPr>
              <w:pStyle w:val="Texto"/>
              <w:tabs>
                <w:tab w:val="decimal" w:pos="1125"/>
              </w:tabs>
              <w:jc w:val="left"/>
            </w:pPr>
          </w:p>
        </w:tc>
        <w:tc>
          <w:tcPr>
            <w:tcW w:w="126" w:type="dxa"/>
            <w:vAlign w:val="bottom"/>
          </w:tcPr>
          <w:p w14:paraId="1FC15288" w14:textId="77777777" w:rsidR="00E37C57" w:rsidRPr="00761B80" w:rsidRDefault="00E37C57" w:rsidP="001402E4">
            <w:pPr>
              <w:pStyle w:val="Texto"/>
              <w:tabs>
                <w:tab w:val="decimal" w:pos="1179"/>
              </w:tabs>
              <w:jc w:val="left"/>
            </w:pPr>
          </w:p>
        </w:tc>
        <w:tc>
          <w:tcPr>
            <w:tcW w:w="1404" w:type="dxa"/>
            <w:vAlign w:val="bottom"/>
          </w:tcPr>
          <w:p w14:paraId="5687E9AC" w14:textId="77777777" w:rsidR="00E37C57" w:rsidRPr="00761B80" w:rsidRDefault="00E37C57" w:rsidP="001402E4">
            <w:pPr>
              <w:pStyle w:val="Texto"/>
              <w:tabs>
                <w:tab w:val="decimal" w:pos="1179"/>
              </w:tabs>
              <w:jc w:val="left"/>
            </w:pPr>
          </w:p>
        </w:tc>
      </w:tr>
      <w:tr w:rsidR="00E37C57" w:rsidRPr="00720E47" w14:paraId="710366A7" w14:textId="77777777" w:rsidTr="001402E4">
        <w:tc>
          <w:tcPr>
            <w:tcW w:w="6660" w:type="dxa"/>
            <w:vAlign w:val="bottom"/>
          </w:tcPr>
          <w:p w14:paraId="0E373AD0" w14:textId="77777777" w:rsidR="00E37C57" w:rsidRPr="00720E47" w:rsidRDefault="00E37C57" w:rsidP="001402E4">
            <w:pPr>
              <w:pStyle w:val="Texto"/>
              <w:jc w:val="left"/>
              <w:rPr>
                <w:sz w:val="8"/>
                <w:szCs w:val="8"/>
              </w:rPr>
            </w:pPr>
          </w:p>
        </w:tc>
        <w:tc>
          <w:tcPr>
            <w:tcW w:w="1440" w:type="dxa"/>
            <w:vAlign w:val="bottom"/>
          </w:tcPr>
          <w:p w14:paraId="77D7FF1F" w14:textId="77777777" w:rsidR="00E37C57" w:rsidRPr="00720E47" w:rsidRDefault="00E37C57" w:rsidP="001402E4">
            <w:pPr>
              <w:pStyle w:val="Texto"/>
              <w:tabs>
                <w:tab w:val="decimal" w:pos="1125"/>
              </w:tabs>
              <w:jc w:val="left"/>
              <w:rPr>
                <w:sz w:val="8"/>
                <w:szCs w:val="8"/>
              </w:rPr>
            </w:pPr>
          </w:p>
        </w:tc>
        <w:tc>
          <w:tcPr>
            <w:tcW w:w="126" w:type="dxa"/>
            <w:vAlign w:val="bottom"/>
          </w:tcPr>
          <w:p w14:paraId="346345FE" w14:textId="77777777" w:rsidR="00E37C57" w:rsidRPr="00720E47" w:rsidRDefault="00E37C57" w:rsidP="001402E4">
            <w:pPr>
              <w:pStyle w:val="Texto"/>
              <w:tabs>
                <w:tab w:val="decimal" w:pos="1179"/>
              </w:tabs>
              <w:jc w:val="left"/>
              <w:rPr>
                <w:sz w:val="8"/>
                <w:szCs w:val="8"/>
              </w:rPr>
            </w:pPr>
          </w:p>
        </w:tc>
        <w:tc>
          <w:tcPr>
            <w:tcW w:w="1404" w:type="dxa"/>
            <w:vAlign w:val="bottom"/>
          </w:tcPr>
          <w:p w14:paraId="5F80F351" w14:textId="77777777" w:rsidR="00E37C57" w:rsidRPr="00720E47" w:rsidRDefault="00E37C57" w:rsidP="001402E4">
            <w:pPr>
              <w:pStyle w:val="Texto"/>
              <w:tabs>
                <w:tab w:val="decimal" w:pos="1179"/>
              </w:tabs>
              <w:jc w:val="left"/>
              <w:rPr>
                <w:sz w:val="8"/>
                <w:szCs w:val="8"/>
              </w:rPr>
            </w:pPr>
          </w:p>
        </w:tc>
      </w:tr>
      <w:tr w:rsidR="00E37C57" w:rsidRPr="00761B80" w14:paraId="5212732E" w14:textId="77777777" w:rsidTr="001402E4">
        <w:tc>
          <w:tcPr>
            <w:tcW w:w="6660" w:type="dxa"/>
            <w:vAlign w:val="bottom"/>
          </w:tcPr>
          <w:p w14:paraId="3C5AF642" w14:textId="460E97A1" w:rsidR="00E37C57" w:rsidRDefault="00E37C57" w:rsidP="00E37C57">
            <w:pPr>
              <w:pStyle w:val="Texto"/>
              <w:jc w:val="left"/>
            </w:pPr>
            <w:r w:rsidRPr="00E37C57">
              <w:t>Deudores comunes en moneda nacional</w:t>
            </w:r>
          </w:p>
        </w:tc>
        <w:tc>
          <w:tcPr>
            <w:tcW w:w="1440" w:type="dxa"/>
            <w:vAlign w:val="bottom"/>
          </w:tcPr>
          <w:p w14:paraId="08A6294E" w14:textId="1881D8B6" w:rsidR="00E37C57" w:rsidRPr="00761B80" w:rsidRDefault="0062362B" w:rsidP="00E37C57">
            <w:pPr>
              <w:pStyle w:val="Texto"/>
              <w:tabs>
                <w:tab w:val="decimal" w:pos="1125"/>
              </w:tabs>
              <w:jc w:val="left"/>
            </w:pPr>
            <w:r w:rsidRPr="0062362B">
              <w:t>12.</w:t>
            </w:r>
            <w:r w:rsidR="00250052" w:rsidRPr="00250052">
              <w:t>359.430</w:t>
            </w:r>
          </w:p>
        </w:tc>
        <w:tc>
          <w:tcPr>
            <w:tcW w:w="126" w:type="dxa"/>
            <w:vAlign w:val="bottom"/>
          </w:tcPr>
          <w:p w14:paraId="698B5B51" w14:textId="77777777" w:rsidR="00E37C57" w:rsidRPr="00761B80" w:rsidRDefault="00E37C57" w:rsidP="00E37C57">
            <w:pPr>
              <w:pStyle w:val="Texto"/>
              <w:tabs>
                <w:tab w:val="decimal" w:pos="1179"/>
              </w:tabs>
              <w:jc w:val="left"/>
            </w:pPr>
          </w:p>
        </w:tc>
        <w:tc>
          <w:tcPr>
            <w:tcW w:w="1404" w:type="dxa"/>
            <w:vAlign w:val="bottom"/>
          </w:tcPr>
          <w:p w14:paraId="223B254B" w14:textId="358BFD7B" w:rsidR="00E37C57" w:rsidRPr="00761B80" w:rsidRDefault="00E37C57" w:rsidP="00E37C57">
            <w:pPr>
              <w:pStyle w:val="Texto"/>
              <w:tabs>
                <w:tab w:val="decimal" w:pos="1179"/>
              </w:tabs>
              <w:jc w:val="left"/>
            </w:pPr>
            <w:r w:rsidRPr="00E37C57">
              <w:t>10.990.46</w:t>
            </w:r>
            <w:r w:rsidR="00940ACC">
              <w:t>9</w:t>
            </w:r>
          </w:p>
        </w:tc>
      </w:tr>
      <w:tr w:rsidR="00E37C57" w:rsidRPr="00761B80" w14:paraId="716BD211" w14:textId="77777777" w:rsidTr="001402E4">
        <w:tc>
          <w:tcPr>
            <w:tcW w:w="6660" w:type="dxa"/>
            <w:vAlign w:val="bottom"/>
          </w:tcPr>
          <w:p w14:paraId="6128B798" w14:textId="63BF12C1" w:rsidR="00E37C57" w:rsidRPr="00761B80" w:rsidRDefault="00E37C57" w:rsidP="00E37C57">
            <w:pPr>
              <w:pStyle w:val="Texto"/>
              <w:jc w:val="left"/>
            </w:pPr>
            <w:r w:rsidRPr="00E37C57">
              <w:t>Deudores comunes en moneda extranjera (Nota 19)</w:t>
            </w:r>
          </w:p>
        </w:tc>
        <w:tc>
          <w:tcPr>
            <w:tcW w:w="1440" w:type="dxa"/>
            <w:vAlign w:val="bottom"/>
          </w:tcPr>
          <w:p w14:paraId="7218348E" w14:textId="7E8D4C7D" w:rsidR="00E37C57" w:rsidRPr="00761B80" w:rsidRDefault="00DB55F9" w:rsidP="00E37C57">
            <w:pPr>
              <w:pStyle w:val="Texto"/>
              <w:tabs>
                <w:tab w:val="decimal" w:pos="1125"/>
              </w:tabs>
              <w:jc w:val="left"/>
            </w:pPr>
            <w:r w:rsidRPr="00FA5DCC">
              <w:t>6.</w:t>
            </w:r>
            <w:r w:rsidR="00250052" w:rsidRPr="00250052">
              <w:t>961.174</w:t>
            </w:r>
          </w:p>
        </w:tc>
        <w:tc>
          <w:tcPr>
            <w:tcW w:w="126" w:type="dxa"/>
            <w:vAlign w:val="bottom"/>
          </w:tcPr>
          <w:p w14:paraId="25A532D5" w14:textId="77777777" w:rsidR="00E37C57" w:rsidRPr="00761B80" w:rsidRDefault="00E37C57" w:rsidP="00E37C57">
            <w:pPr>
              <w:pStyle w:val="Texto"/>
              <w:tabs>
                <w:tab w:val="decimal" w:pos="1179"/>
              </w:tabs>
              <w:jc w:val="left"/>
            </w:pPr>
          </w:p>
        </w:tc>
        <w:tc>
          <w:tcPr>
            <w:tcW w:w="1404" w:type="dxa"/>
            <w:vAlign w:val="bottom"/>
          </w:tcPr>
          <w:p w14:paraId="4D9BE9F9" w14:textId="7C2119D9" w:rsidR="00E37C57" w:rsidRPr="00761B80" w:rsidRDefault="00E37C57" w:rsidP="00E37C57">
            <w:pPr>
              <w:pStyle w:val="Texto"/>
              <w:tabs>
                <w:tab w:val="decimal" w:pos="1179"/>
              </w:tabs>
              <w:jc w:val="left"/>
            </w:pPr>
            <w:r w:rsidRPr="00E37C57">
              <w:t>2.334.174</w:t>
            </w:r>
          </w:p>
        </w:tc>
      </w:tr>
      <w:tr w:rsidR="00E37C57" w:rsidRPr="00761B80" w14:paraId="3622AA1B" w14:textId="77777777" w:rsidTr="001402E4">
        <w:tc>
          <w:tcPr>
            <w:tcW w:w="6660" w:type="dxa"/>
            <w:vAlign w:val="bottom"/>
          </w:tcPr>
          <w:p w14:paraId="5066C37F" w14:textId="014ED73D" w:rsidR="00E37C57" w:rsidRPr="00761B80" w:rsidRDefault="00E37C57" w:rsidP="00E37C57">
            <w:pPr>
              <w:pStyle w:val="Texto"/>
              <w:jc w:val="left"/>
            </w:pPr>
            <w:r w:rsidRPr="00E37C57">
              <w:t xml:space="preserve">Sociedades Art. 33 - Ley </w:t>
            </w:r>
            <w:proofErr w:type="spellStart"/>
            <w:r w:rsidRPr="00E37C57">
              <w:t>N°</w:t>
            </w:r>
            <w:proofErr w:type="spellEnd"/>
            <w:r w:rsidRPr="00E37C57">
              <w:t xml:space="preserve"> 19.550 y otras relacionadas</w:t>
            </w:r>
          </w:p>
        </w:tc>
        <w:tc>
          <w:tcPr>
            <w:tcW w:w="1440" w:type="dxa"/>
            <w:vAlign w:val="bottom"/>
          </w:tcPr>
          <w:p w14:paraId="1166B994" w14:textId="0DA469C4" w:rsidR="00E37C57" w:rsidRPr="00761B80" w:rsidRDefault="00DB55F9" w:rsidP="00E37C57">
            <w:pPr>
              <w:pStyle w:val="Texto"/>
              <w:tabs>
                <w:tab w:val="decimal" w:pos="1125"/>
              </w:tabs>
              <w:jc w:val="left"/>
            </w:pPr>
            <w:r w:rsidRPr="00FA5DCC">
              <w:t>17.149</w:t>
            </w:r>
          </w:p>
        </w:tc>
        <w:tc>
          <w:tcPr>
            <w:tcW w:w="126" w:type="dxa"/>
            <w:vAlign w:val="bottom"/>
          </w:tcPr>
          <w:p w14:paraId="2CEA1F76" w14:textId="77777777" w:rsidR="00E37C57" w:rsidRPr="00761B80" w:rsidRDefault="00E37C57" w:rsidP="00E37C57">
            <w:pPr>
              <w:pStyle w:val="Texto"/>
              <w:tabs>
                <w:tab w:val="decimal" w:pos="1125"/>
              </w:tabs>
              <w:jc w:val="left"/>
            </w:pPr>
          </w:p>
        </w:tc>
        <w:tc>
          <w:tcPr>
            <w:tcW w:w="1404" w:type="dxa"/>
            <w:vAlign w:val="bottom"/>
          </w:tcPr>
          <w:p w14:paraId="2CC5AA4A" w14:textId="1CE99744" w:rsidR="00E37C57" w:rsidRPr="00761B80" w:rsidRDefault="00E37C57" w:rsidP="00646FE9">
            <w:pPr>
              <w:pStyle w:val="Texto"/>
              <w:tabs>
                <w:tab w:val="decimal" w:pos="1179"/>
              </w:tabs>
              <w:jc w:val="left"/>
            </w:pPr>
            <w:r w:rsidRPr="00E37C57">
              <w:t>25.138</w:t>
            </w:r>
          </w:p>
        </w:tc>
      </w:tr>
      <w:tr w:rsidR="00E37C57" w:rsidRPr="00761B80" w14:paraId="337508B5" w14:textId="77777777" w:rsidTr="001402E4">
        <w:tc>
          <w:tcPr>
            <w:tcW w:w="6660" w:type="dxa"/>
            <w:vAlign w:val="bottom"/>
          </w:tcPr>
          <w:p w14:paraId="2BA7C7FE" w14:textId="56D0B468" w:rsidR="00E37C57" w:rsidRPr="00060B52" w:rsidRDefault="00E37C57" w:rsidP="00E37C57">
            <w:pPr>
              <w:pStyle w:val="Texto"/>
              <w:jc w:val="left"/>
              <w:rPr>
                <w:b/>
                <w:bCs/>
              </w:rPr>
            </w:pPr>
            <w:r w:rsidRPr="00060B52">
              <w:rPr>
                <w:b/>
                <w:bCs/>
              </w:rPr>
              <w:t>Subtotal</w:t>
            </w:r>
          </w:p>
        </w:tc>
        <w:tc>
          <w:tcPr>
            <w:tcW w:w="1440" w:type="dxa"/>
            <w:tcBorders>
              <w:top w:val="single" w:sz="6" w:space="0" w:color="auto"/>
            </w:tcBorders>
            <w:vAlign w:val="bottom"/>
          </w:tcPr>
          <w:p w14:paraId="5EB03376" w14:textId="777A40BE" w:rsidR="00E37C57" w:rsidRPr="0017159A" w:rsidRDefault="005E3312" w:rsidP="00E37C57">
            <w:pPr>
              <w:pStyle w:val="Texto"/>
              <w:tabs>
                <w:tab w:val="decimal" w:pos="1125"/>
              </w:tabs>
              <w:jc w:val="left"/>
              <w:rPr>
                <w:b/>
                <w:bCs/>
              </w:rPr>
            </w:pPr>
            <w:r w:rsidRPr="005E3312">
              <w:rPr>
                <w:b/>
                <w:bCs/>
              </w:rPr>
              <w:t>19.337.753</w:t>
            </w:r>
          </w:p>
        </w:tc>
        <w:tc>
          <w:tcPr>
            <w:tcW w:w="126" w:type="dxa"/>
            <w:vAlign w:val="bottom"/>
          </w:tcPr>
          <w:p w14:paraId="28B32E0E" w14:textId="77777777" w:rsidR="00E37C57" w:rsidRPr="0017159A" w:rsidRDefault="00E37C57" w:rsidP="00E37C57">
            <w:pPr>
              <w:pStyle w:val="Texto"/>
              <w:tabs>
                <w:tab w:val="decimal" w:pos="1125"/>
              </w:tabs>
              <w:jc w:val="left"/>
              <w:rPr>
                <w:b/>
                <w:bCs/>
              </w:rPr>
            </w:pPr>
          </w:p>
        </w:tc>
        <w:tc>
          <w:tcPr>
            <w:tcW w:w="1404" w:type="dxa"/>
            <w:tcBorders>
              <w:top w:val="single" w:sz="6" w:space="0" w:color="auto"/>
            </w:tcBorders>
            <w:vAlign w:val="bottom"/>
          </w:tcPr>
          <w:p w14:paraId="7CFA900C" w14:textId="2174F344" w:rsidR="00E37C57" w:rsidRPr="00646FE9" w:rsidRDefault="00E37C57" w:rsidP="00646FE9">
            <w:pPr>
              <w:pStyle w:val="Texto"/>
              <w:tabs>
                <w:tab w:val="decimal" w:pos="1179"/>
              </w:tabs>
              <w:jc w:val="left"/>
            </w:pPr>
            <w:r w:rsidRPr="00646FE9">
              <w:rPr>
                <w:b/>
                <w:bCs/>
              </w:rPr>
              <w:t>13.349.78</w:t>
            </w:r>
            <w:r w:rsidR="00940ACC">
              <w:rPr>
                <w:b/>
                <w:bCs/>
              </w:rPr>
              <w:t>1</w:t>
            </w:r>
          </w:p>
        </w:tc>
      </w:tr>
      <w:tr w:rsidR="00E37C57" w:rsidRPr="00761B80" w14:paraId="4B3702FC" w14:textId="77777777" w:rsidTr="001402E4">
        <w:tc>
          <w:tcPr>
            <w:tcW w:w="6660" w:type="dxa"/>
            <w:vAlign w:val="bottom"/>
          </w:tcPr>
          <w:p w14:paraId="2496B761" w14:textId="5924BD06" w:rsidR="00E37C57" w:rsidRPr="00761B80" w:rsidRDefault="00E37C57" w:rsidP="00E37C57">
            <w:pPr>
              <w:pStyle w:val="Texto"/>
            </w:pPr>
            <w:r w:rsidRPr="00E37C57">
              <w:t>Provisión deudores incobrables</w:t>
            </w:r>
          </w:p>
        </w:tc>
        <w:tc>
          <w:tcPr>
            <w:tcW w:w="1440" w:type="dxa"/>
            <w:vAlign w:val="bottom"/>
          </w:tcPr>
          <w:p w14:paraId="4505D888" w14:textId="2812B03C" w:rsidR="00E37C57" w:rsidRPr="00761B80" w:rsidRDefault="00DB55F9" w:rsidP="00E37C57">
            <w:pPr>
              <w:pStyle w:val="Texto"/>
              <w:tabs>
                <w:tab w:val="decimal" w:pos="1125"/>
              </w:tabs>
              <w:jc w:val="left"/>
            </w:pPr>
            <w:r w:rsidRPr="00FA5DCC">
              <w:t>(59.240)</w:t>
            </w:r>
          </w:p>
        </w:tc>
        <w:tc>
          <w:tcPr>
            <w:tcW w:w="126" w:type="dxa"/>
            <w:vAlign w:val="bottom"/>
          </w:tcPr>
          <w:p w14:paraId="0C50C083" w14:textId="77777777" w:rsidR="00E37C57" w:rsidRPr="00761B80" w:rsidRDefault="00E37C57" w:rsidP="00E37C57">
            <w:pPr>
              <w:pStyle w:val="Texto"/>
              <w:tabs>
                <w:tab w:val="decimal" w:pos="1125"/>
              </w:tabs>
              <w:jc w:val="left"/>
            </w:pPr>
          </w:p>
        </w:tc>
        <w:tc>
          <w:tcPr>
            <w:tcW w:w="1404" w:type="dxa"/>
            <w:vAlign w:val="bottom"/>
          </w:tcPr>
          <w:p w14:paraId="10F612AC" w14:textId="2CF62D28" w:rsidR="00E37C57" w:rsidRPr="00761B80" w:rsidRDefault="00E37C57" w:rsidP="00646FE9">
            <w:pPr>
              <w:pStyle w:val="Texto"/>
              <w:tabs>
                <w:tab w:val="decimal" w:pos="1179"/>
              </w:tabs>
              <w:jc w:val="left"/>
            </w:pPr>
            <w:r w:rsidRPr="00E37C57">
              <w:t>(103.330)</w:t>
            </w:r>
          </w:p>
        </w:tc>
      </w:tr>
      <w:tr w:rsidR="00E37C57" w:rsidRPr="00761B80" w14:paraId="6035E1F6" w14:textId="77777777" w:rsidTr="001402E4">
        <w:tc>
          <w:tcPr>
            <w:tcW w:w="6660" w:type="dxa"/>
            <w:vAlign w:val="bottom"/>
          </w:tcPr>
          <w:p w14:paraId="187A67B9" w14:textId="19D0F7C9" w:rsidR="00E37C57" w:rsidRPr="00E37C57" w:rsidRDefault="00E37C57" w:rsidP="00E37C57">
            <w:pPr>
              <w:pStyle w:val="Texto"/>
              <w:jc w:val="left"/>
              <w:rPr>
                <w:b/>
                <w:bCs/>
              </w:rPr>
            </w:pPr>
            <w:proofErr w:type="gramStart"/>
            <w:r w:rsidRPr="00E37C57">
              <w:rPr>
                <w:b/>
                <w:bCs/>
              </w:rPr>
              <w:t>Total</w:t>
            </w:r>
            <w:proofErr w:type="gramEnd"/>
            <w:r w:rsidRPr="00E37C57">
              <w:rPr>
                <w:b/>
                <w:bCs/>
              </w:rPr>
              <w:t xml:space="preserve"> deudores comerciales y otras cuentas por cobrar - Corrientes</w:t>
            </w:r>
          </w:p>
        </w:tc>
        <w:tc>
          <w:tcPr>
            <w:tcW w:w="1440" w:type="dxa"/>
            <w:tcBorders>
              <w:top w:val="single" w:sz="6" w:space="0" w:color="auto"/>
              <w:bottom w:val="double" w:sz="6" w:space="0" w:color="auto"/>
            </w:tcBorders>
            <w:vAlign w:val="bottom"/>
          </w:tcPr>
          <w:p w14:paraId="2AE9E672" w14:textId="6FFFC755" w:rsidR="00E37C57" w:rsidRPr="0017159A" w:rsidRDefault="00ED3D09" w:rsidP="00E37C57">
            <w:pPr>
              <w:pStyle w:val="Texto"/>
              <w:tabs>
                <w:tab w:val="decimal" w:pos="1125"/>
              </w:tabs>
              <w:jc w:val="left"/>
              <w:rPr>
                <w:b/>
                <w:bCs/>
              </w:rPr>
            </w:pPr>
            <w:r w:rsidRPr="00ED3D09">
              <w:rPr>
                <w:b/>
                <w:bCs/>
              </w:rPr>
              <w:t>19.278.513</w:t>
            </w:r>
          </w:p>
        </w:tc>
        <w:tc>
          <w:tcPr>
            <w:tcW w:w="126" w:type="dxa"/>
            <w:vAlign w:val="bottom"/>
          </w:tcPr>
          <w:p w14:paraId="6A3A6CC4" w14:textId="77777777" w:rsidR="00E37C57" w:rsidRPr="0017159A" w:rsidRDefault="00E37C57" w:rsidP="00E37C57">
            <w:pPr>
              <w:pStyle w:val="Texto"/>
              <w:tabs>
                <w:tab w:val="decimal" w:pos="1125"/>
              </w:tabs>
              <w:jc w:val="left"/>
              <w:rPr>
                <w:b/>
                <w:bCs/>
              </w:rPr>
            </w:pPr>
          </w:p>
        </w:tc>
        <w:tc>
          <w:tcPr>
            <w:tcW w:w="1404" w:type="dxa"/>
            <w:tcBorders>
              <w:top w:val="single" w:sz="6" w:space="0" w:color="auto"/>
              <w:bottom w:val="double" w:sz="6" w:space="0" w:color="auto"/>
            </w:tcBorders>
            <w:vAlign w:val="bottom"/>
          </w:tcPr>
          <w:p w14:paraId="5E6B94BC" w14:textId="7E86BB89" w:rsidR="00E37C57" w:rsidRPr="00646FE9" w:rsidRDefault="00E37C57" w:rsidP="00646FE9">
            <w:pPr>
              <w:pStyle w:val="Texto"/>
              <w:tabs>
                <w:tab w:val="decimal" w:pos="1179"/>
              </w:tabs>
              <w:jc w:val="left"/>
              <w:rPr>
                <w:b/>
                <w:bCs/>
              </w:rPr>
            </w:pPr>
            <w:r w:rsidRPr="00646FE9">
              <w:rPr>
                <w:b/>
                <w:bCs/>
              </w:rPr>
              <w:t>13.246.45</w:t>
            </w:r>
            <w:r w:rsidR="00940ACC">
              <w:rPr>
                <w:b/>
                <w:bCs/>
              </w:rPr>
              <w:t>1</w:t>
            </w:r>
          </w:p>
        </w:tc>
      </w:tr>
    </w:tbl>
    <w:p w14:paraId="5D10FF04" w14:textId="77777777" w:rsidR="00A76D9D" w:rsidRPr="007C35D5" w:rsidRDefault="00A76D9D" w:rsidP="00A76D9D">
      <w:pPr>
        <w:pStyle w:val="Texto"/>
        <w:rPr>
          <w:sz w:val="8"/>
          <w:szCs w:val="8"/>
        </w:rPr>
      </w:pPr>
      <w:r w:rsidRPr="007C35D5">
        <w:rPr>
          <w:sz w:val="8"/>
          <w:szCs w:val="8"/>
        </w:rPr>
        <w:br w:type="page"/>
      </w:r>
    </w:p>
    <w:p w14:paraId="4BC813FB" w14:textId="77777777" w:rsidR="00613940" w:rsidRPr="002577D3" w:rsidRDefault="00613940" w:rsidP="002577D3">
      <w:pPr>
        <w:rPr>
          <w:sz w:val="20"/>
        </w:rPr>
      </w:pPr>
    </w:p>
    <w:p w14:paraId="10E0A297" w14:textId="77777777" w:rsidR="00DB53E9" w:rsidRPr="00761B80" w:rsidRDefault="00DB53E9" w:rsidP="00DB53E9">
      <w:pPr>
        <w:pStyle w:val="Texto"/>
      </w:pPr>
      <w:r w:rsidRPr="00761B80">
        <w:t>Los movimientos de la pr</w:t>
      </w:r>
      <w:r w:rsidR="005C4F98" w:rsidRPr="00761B80">
        <w:t>o</w:t>
      </w:r>
      <w:r w:rsidRPr="00761B80">
        <w:t>visión para deudores incobrables se detallan a continuación:</w:t>
      </w:r>
    </w:p>
    <w:p w14:paraId="3328CB2C" w14:textId="77777777" w:rsidR="00646FE9" w:rsidRPr="002577D3" w:rsidRDefault="00646FE9" w:rsidP="002577D3">
      <w:pPr>
        <w:rPr>
          <w:sz w:val="20"/>
        </w:rPr>
      </w:pPr>
    </w:p>
    <w:tbl>
      <w:tblPr>
        <w:tblW w:w="8100" w:type="dxa"/>
        <w:tblLayout w:type="fixed"/>
        <w:tblCellMar>
          <w:left w:w="0" w:type="dxa"/>
          <w:right w:w="0" w:type="dxa"/>
        </w:tblCellMar>
        <w:tblLook w:val="0000" w:firstRow="0" w:lastRow="0" w:firstColumn="0" w:lastColumn="0" w:noHBand="0" w:noVBand="0"/>
      </w:tblPr>
      <w:tblGrid>
        <w:gridCol w:w="6660"/>
        <w:gridCol w:w="1440"/>
      </w:tblGrid>
      <w:tr w:rsidR="00957C1F" w:rsidRPr="00761B80" w14:paraId="526CD90E" w14:textId="77777777" w:rsidTr="00CA535C">
        <w:tc>
          <w:tcPr>
            <w:tcW w:w="6660" w:type="dxa"/>
            <w:vAlign w:val="bottom"/>
          </w:tcPr>
          <w:p w14:paraId="58FCE0E0" w14:textId="77777777" w:rsidR="00957C1F" w:rsidRPr="00761B80" w:rsidRDefault="00957C1F" w:rsidP="00957C1F">
            <w:pPr>
              <w:pStyle w:val="Texto"/>
              <w:jc w:val="left"/>
            </w:pPr>
          </w:p>
        </w:tc>
        <w:tc>
          <w:tcPr>
            <w:tcW w:w="1440" w:type="dxa"/>
            <w:tcBorders>
              <w:bottom w:val="single" w:sz="6" w:space="0" w:color="auto"/>
            </w:tcBorders>
            <w:vAlign w:val="bottom"/>
          </w:tcPr>
          <w:p w14:paraId="784BD028" w14:textId="74D7BD23" w:rsidR="00957C1F" w:rsidRPr="00761B80" w:rsidRDefault="00957C1F" w:rsidP="00957C1F">
            <w:pPr>
              <w:pStyle w:val="Texto"/>
              <w:tabs>
                <w:tab w:val="decimal" w:pos="1266"/>
              </w:tabs>
            </w:pPr>
            <w:r w:rsidRPr="00761B80">
              <w:rPr>
                <w:b/>
              </w:rPr>
              <w:t>Provisión para deudores incobrables</w:t>
            </w:r>
          </w:p>
        </w:tc>
      </w:tr>
      <w:tr w:rsidR="00957C1F" w:rsidRPr="00691FC1" w14:paraId="622FF64D" w14:textId="77777777" w:rsidTr="00CA535C">
        <w:tc>
          <w:tcPr>
            <w:tcW w:w="6660" w:type="dxa"/>
            <w:vAlign w:val="bottom"/>
          </w:tcPr>
          <w:p w14:paraId="41B35CD3" w14:textId="77777777" w:rsidR="00957C1F" w:rsidRPr="00691FC1" w:rsidRDefault="00957C1F" w:rsidP="00957C1F">
            <w:pPr>
              <w:pStyle w:val="Texto"/>
              <w:jc w:val="left"/>
              <w:rPr>
                <w:sz w:val="16"/>
                <w:szCs w:val="16"/>
              </w:rPr>
            </w:pPr>
          </w:p>
        </w:tc>
        <w:tc>
          <w:tcPr>
            <w:tcW w:w="1440" w:type="dxa"/>
            <w:tcBorders>
              <w:top w:val="single" w:sz="6" w:space="0" w:color="auto"/>
            </w:tcBorders>
            <w:vAlign w:val="bottom"/>
          </w:tcPr>
          <w:p w14:paraId="18FCE026" w14:textId="77777777" w:rsidR="00957C1F" w:rsidRPr="00691FC1" w:rsidRDefault="00957C1F" w:rsidP="0017159A">
            <w:pPr>
              <w:pStyle w:val="Texto"/>
              <w:tabs>
                <w:tab w:val="decimal" w:pos="1125"/>
              </w:tabs>
              <w:jc w:val="left"/>
              <w:rPr>
                <w:sz w:val="16"/>
                <w:szCs w:val="16"/>
              </w:rPr>
            </w:pPr>
          </w:p>
        </w:tc>
      </w:tr>
      <w:tr w:rsidR="00646FE9" w:rsidRPr="00761B80" w14:paraId="0D195F77" w14:textId="77777777" w:rsidTr="001402E4">
        <w:tc>
          <w:tcPr>
            <w:tcW w:w="6660" w:type="dxa"/>
            <w:vAlign w:val="bottom"/>
          </w:tcPr>
          <w:p w14:paraId="726B76A8" w14:textId="17DCF56E" w:rsidR="00646FE9" w:rsidRPr="00060B52" w:rsidRDefault="00646FE9" w:rsidP="00646FE9">
            <w:pPr>
              <w:pStyle w:val="Texto"/>
              <w:jc w:val="left"/>
              <w:rPr>
                <w:b/>
                <w:bCs/>
              </w:rPr>
            </w:pPr>
            <w:r w:rsidRPr="00060B52">
              <w:rPr>
                <w:b/>
                <w:bCs/>
              </w:rPr>
              <w:t xml:space="preserve">Al 31 de mayo de </w:t>
            </w:r>
            <w:r>
              <w:rPr>
                <w:b/>
                <w:bCs/>
              </w:rPr>
              <w:t>2021</w:t>
            </w:r>
          </w:p>
        </w:tc>
        <w:tc>
          <w:tcPr>
            <w:tcW w:w="1440" w:type="dxa"/>
            <w:vAlign w:val="bottom"/>
          </w:tcPr>
          <w:p w14:paraId="1FB40E28" w14:textId="39CE4B85" w:rsidR="00646FE9" w:rsidRPr="00646FE9" w:rsidRDefault="00646FE9" w:rsidP="00646FE9">
            <w:pPr>
              <w:pStyle w:val="Texto"/>
              <w:tabs>
                <w:tab w:val="decimal" w:pos="1125"/>
              </w:tabs>
              <w:jc w:val="left"/>
              <w:rPr>
                <w:b/>
                <w:bCs/>
              </w:rPr>
            </w:pPr>
            <w:r w:rsidRPr="00646FE9">
              <w:rPr>
                <w:b/>
                <w:bCs/>
              </w:rPr>
              <w:t>(136.943)</w:t>
            </w:r>
          </w:p>
        </w:tc>
      </w:tr>
      <w:tr w:rsidR="00646FE9" w:rsidRPr="00761B80" w14:paraId="7B0066AD" w14:textId="77777777" w:rsidTr="001402E4">
        <w:tc>
          <w:tcPr>
            <w:tcW w:w="6660" w:type="dxa"/>
            <w:vAlign w:val="bottom"/>
          </w:tcPr>
          <w:p w14:paraId="4D0BC40A" w14:textId="77777777" w:rsidR="00646FE9" w:rsidRPr="00043A2B" w:rsidRDefault="00646FE9" w:rsidP="00646FE9">
            <w:pPr>
              <w:pStyle w:val="Texto"/>
              <w:jc w:val="left"/>
            </w:pPr>
            <w:r w:rsidRPr="00761B80">
              <w:t xml:space="preserve">Cargo </w:t>
            </w:r>
            <w:r>
              <w:t xml:space="preserve">del período </w:t>
            </w:r>
            <w:r w:rsidRPr="005B382F">
              <w:rPr>
                <w:sz w:val="16"/>
                <w:szCs w:val="16"/>
              </w:rPr>
              <w:t>(1)</w:t>
            </w:r>
          </w:p>
        </w:tc>
        <w:tc>
          <w:tcPr>
            <w:tcW w:w="1440" w:type="dxa"/>
            <w:vAlign w:val="bottom"/>
          </w:tcPr>
          <w:p w14:paraId="576C90EB" w14:textId="3A33FC24" w:rsidR="00646FE9" w:rsidRDefault="00646FE9" w:rsidP="00646FE9">
            <w:pPr>
              <w:pStyle w:val="Texto"/>
              <w:tabs>
                <w:tab w:val="decimal" w:pos="1125"/>
              </w:tabs>
              <w:jc w:val="left"/>
            </w:pPr>
            <w:r w:rsidRPr="00646FE9">
              <w:t>(21.785)</w:t>
            </w:r>
          </w:p>
        </w:tc>
      </w:tr>
      <w:tr w:rsidR="00646FE9" w:rsidRPr="00761B80" w14:paraId="6BB4D62E" w14:textId="77777777" w:rsidTr="001402E4">
        <w:tc>
          <w:tcPr>
            <w:tcW w:w="6660" w:type="dxa"/>
            <w:vAlign w:val="bottom"/>
          </w:tcPr>
          <w:p w14:paraId="24BA8A46" w14:textId="77777777" w:rsidR="00646FE9" w:rsidRDefault="00646FE9" w:rsidP="00646FE9">
            <w:pPr>
              <w:pStyle w:val="Texto"/>
              <w:jc w:val="left"/>
            </w:pPr>
            <w:r w:rsidRPr="000B7131">
              <w:t>Aplicaciones</w:t>
            </w:r>
          </w:p>
        </w:tc>
        <w:tc>
          <w:tcPr>
            <w:tcW w:w="1440" w:type="dxa"/>
            <w:vAlign w:val="bottom"/>
          </w:tcPr>
          <w:p w14:paraId="23576B1C" w14:textId="775CCE36" w:rsidR="00646FE9" w:rsidRDefault="00646FE9" w:rsidP="00646FE9">
            <w:pPr>
              <w:pStyle w:val="Texto"/>
              <w:tabs>
                <w:tab w:val="decimal" w:pos="1125"/>
              </w:tabs>
              <w:jc w:val="left"/>
            </w:pPr>
            <w:r w:rsidRPr="00646FE9">
              <w:t>11.488</w:t>
            </w:r>
          </w:p>
        </w:tc>
      </w:tr>
      <w:tr w:rsidR="00646FE9" w:rsidRPr="00761B80" w14:paraId="2A77CFF5" w14:textId="77777777" w:rsidTr="001402E4">
        <w:tc>
          <w:tcPr>
            <w:tcW w:w="6660" w:type="dxa"/>
            <w:vAlign w:val="bottom"/>
          </w:tcPr>
          <w:p w14:paraId="5BBC5D94" w14:textId="2062268E" w:rsidR="00646FE9" w:rsidRDefault="00646FE9" w:rsidP="00646FE9">
            <w:pPr>
              <w:pStyle w:val="Texto"/>
              <w:jc w:val="left"/>
            </w:pPr>
            <w:r>
              <w:t xml:space="preserve">Efecto </w:t>
            </w:r>
            <w:proofErr w:type="spellStart"/>
            <w:r>
              <w:t>reexpresión</w:t>
            </w:r>
            <w:proofErr w:type="spellEnd"/>
            <w:r>
              <w:t xml:space="preserve"> o moneda constante</w:t>
            </w:r>
            <w:r w:rsidRPr="001275AC">
              <w:rPr>
                <w:sz w:val="16"/>
              </w:rPr>
              <w:t xml:space="preserve"> (2)</w:t>
            </w:r>
          </w:p>
        </w:tc>
        <w:tc>
          <w:tcPr>
            <w:tcW w:w="1440" w:type="dxa"/>
            <w:tcBorders>
              <w:bottom w:val="single" w:sz="6" w:space="0" w:color="auto"/>
            </w:tcBorders>
            <w:vAlign w:val="bottom"/>
          </w:tcPr>
          <w:p w14:paraId="645ED40D" w14:textId="3E5FE55A" w:rsidR="00646FE9" w:rsidRPr="00761B80" w:rsidRDefault="00646FE9" w:rsidP="00646FE9">
            <w:pPr>
              <w:pStyle w:val="Texto"/>
              <w:tabs>
                <w:tab w:val="decimal" w:pos="1125"/>
              </w:tabs>
              <w:jc w:val="left"/>
            </w:pPr>
            <w:r w:rsidRPr="00646FE9">
              <w:t>22.423</w:t>
            </w:r>
          </w:p>
        </w:tc>
      </w:tr>
      <w:tr w:rsidR="00646FE9" w:rsidRPr="001275AC" w14:paraId="0AF58B76" w14:textId="77777777" w:rsidTr="001402E4">
        <w:tc>
          <w:tcPr>
            <w:tcW w:w="6660" w:type="dxa"/>
            <w:vAlign w:val="bottom"/>
          </w:tcPr>
          <w:p w14:paraId="2B92B643" w14:textId="27BF0D75" w:rsidR="00646FE9" w:rsidRPr="001275AC" w:rsidRDefault="00646FE9" w:rsidP="00646FE9">
            <w:pPr>
              <w:pStyle w:val="Texto"/>
              <w:jc w:val="left"/>
              <w:rPr>
                <w:b/>
              </w:rPr>
            </w:pPr>
            <w:r>
              <w:rPr>
                <w:b/>
              </w:rPr>
              <w:t>Al 30 de noviembre de 2021</w:t>
            </w:r>
          </w:p>
        </w:tc>
        <w:tc>
          <w:tcPr>
            <w:tcW w:w="1440" w:type="dxa"/>
            <w:tcBorders>
              <w:top w:val="single" w:sz="6" w:space="0" w:color="auto"/>
              <w:bottom w:val="double" w:sz="6" w:space="0" w:color="auto"/>
            </w:tcBorders>
            <w:vAlign w:val="bottom"/>
          </w:tcPr>
          <w:p w14:paraId="3666E089" w14:textId="7FEE91B9" w:rsidR="00646FE9" w:rsidRPr="00646FE9" w:rsidRDefault="00646FE9" w:rsidP="00646FE9">
            <w:pPr>
              <w:pStyle w:val="Texto"/>
              <w:tabs>
                <w:tab w:val="decimal" w:pos="1125"/>
              </w:tabs>
              <w:jc w:val="left"/>
              <w:rPr>
                <w:b/>
                <w:bCs/>
              </w:rPr>
            </w:pPr>
            <w:r w:rsidRPr="00646FE9">
              <w:rPr>
                <w:b/>
                <w:bCs/>
              </w:rPr>
              <w:t>(124.817)</w:t>
            </w:r>
          </w:p>
        </w:tc>
      </w:tr>
      <w:tr w:rsidR="00646FE9" w:rsidRPr="00691FC1" w14:paraId="5DDE6E46" w14:textId="77777777" w:rsidTr="00682394">
        <w:tc>
          <w:tcPr>
            <w:tcW w:w="6660" w:type="dxa"/>
            <w:vAlign w:val="bottom"/>
          </w:tcPr>
          <w:p w14:paraId="6F129308" w14:textId="77777777" w:rsidR="00646FE9" w:rsidRPr="00691FC1" w:rsidRDefault="00646FE9" w:rsidP="00646FE9">
            <w:pPr>
              <w:rPr>
                <w:sz w:val="16"/>
                <w:szCs w:val="16"/>
              </w:rPr>
            </w:pPr>
          </w:p>
        </w:tc>
        <w:tc>
          <w:tcPr>
            <w:tcW w:w="1440" w:type="dxa"/>
          </w:tcPr>
          <w:p w14:paraId="369F8282" w14:textId="007E34BB" w:rsidR="00646FE9" w:rsidRPr="00691FC1" w:rsidRDefault="00646FE9" w:rsidP="00646FE9">
            <w:pPr>
              <w:pStyle w:val="Texto"/>
              <w:tabs>
                <w:tab w:val="decimal" w:pos="1125"/>
              </w:tabs>
              <w:jc w:val="left"/>
              <w:rPr>
                <w:b/>
                <w:bCs/>
                <w:sz w:val="16"/>
                <w:szCs w:val="16"/>
              </w:rPr>
            </w:pPr>
          </w:p>
        </w:tc>
      </w:tr>
      <w:tr w:rsidR="00646FE9" w:rsidRPr="00761B80" w14:paraId="32A2B765" w14:textId="77777777" w:rsidTr="00CA535C">
        <w:tc>
          <w:tcPr>
            <w:tcW w:w="6660" w:type="dxa"/>
            <w:vAlign w:val="bottom"/>
          </w:tcPr>
          <w:p w14:paraId="6508C029" w14:textId="4F24AD98" w:rsidR="00646FE9" w:rsidRPr="00060B52" w:rsidRDefault="00646FE9" w:rsidP="00646FE9">
            <w:pPr>
              <w:pStyle w:val="Texto"/>
              <w:rPr>
                <w:b/>
                <w:bCs/>
              </w:rPr>
            </w:pPr>
            <w:r w:rsidRPr="00060B52">
              <w:rPr>
                <w:b/>
                <w:bCs/>
              </w:rPr>
              <w:t xml:space="preserve">Al 31 de mayo de </w:t>
            </w:r>
            <w:r>
              <w:rPr>
                <w:b/>
                <w:bCs/>
              </w:rPr>
              <w:t>202</w:t>
            </w:r>
            <w:r w:rsidR="00F41B7C">
              <w:rPr>
                <w:b/>
                <w:bCs/>
              </w:rPr>
              <w:t>2</w:t>
            </w:r>
          </w:p>
        </w:tc>
        <w:tc>
          <w:tcPr>
            <w:tcW w:w="1440" w:type="dxa"/>
          </w:tcPr>
          <w:p w14:paraId="1BC0DD15" w14:textId="7BD88A80" w:rsidR="00646FE9" w:rsidRPr="00646FE9" w:rsidRDefault="00646FE9" w:rsidP="00646FE9">
            <w:pPr>
              <w:pStyle w:val="Texto"/>
              <w:tabs>
                <w:tab w:val="decimal" w:pos="1125"/>
              </w:tabs>
              <w:jc w:val="left"/>
              <w:rPr>
                <w:b/>
                <w:bCs/>
              </w:rPr>
            </w:pPr>
            <w:r w:rsidRPr="00646FE9">
              <w:rPr>
                <w:b/>
                <w:bCs/>
              </w:rPr>
              <w:t>(103.330)</w:t>
            </w:r>
          </w:p>
        </w:tc>
      </w:tr>
      <w:tr w:rsidR="00646FE9" w:rsidRPr="00761B80" w14:paraId="2184E4C8" w14:textId="77777777" w:rsidTr="003E633F">
        <w:tc>
          <w:tcPr>
            <w:tcW w:w="6660" w:type="dxa"/>
            <w:vAlign w:val="bottom"/>
          </w:tcPr>
          <w:p w14:paraId="276262A1" w14:textId="30A68A01" w:rsidR="00646FE9" w:rsidRPr="00761B80" w:rsidRDefault="00D46B1F" w:rsidP="00646FE9">
            <w:pPr>
              <w:pStyle w:val="Texto"/>
            </w:pPr>
            <w:proofErr w:type="spellStart"/>
            <w:r>
              <w:t>Recuperos</w:t>
            </w:r>
            <w:proofErr w:type="spellEnd"/>
            <w:r w:rsidR="00646FE9">
              <w:t xml:space="preserve"> </w:t>
            </w:r>
            <w:r w:rsidR="00646FE9" w:rsidRPr="005B382F">
              <w:rPr>
                <w:sz w:val="16"/>
                <w:szCs w:val="16"/>
              </w:rPr>
              <w:t>(</w:t>
            </w:r>
            <w:r>
              <w:rPr>
                <w:sz w:val="16"/>
                <w:szCs w:val="16"/>
              </w:rPr>
              <w:t>3</w:t>
            </w:r>
            <w:r w:rsidR="00646FE9" w:rsidRPr="005B382F">
              <w:rPr>
                <w:sz w:val="16"/>
                <w:szCs w:val="16"/>
              </w:rPr>
              <w:t>)</w:t>
            </w:r>
          </w:p>
        </w:tc>
        <w:tc>
          <w:tcPr>
            <w:tcW w:w="1440" w:type="dxa"/>
          </w:tcPr>
          <w:p w14:paraId="046E722A" w14:textId="4C847C91" w:rsidR="00646FE9" w:rsidRPr="00761B80" w:rsidRDefault="004261F9" w:rsidP="00646FE9">
            <w:pPr>
              <w:pStyle w:val="Texto"/>
              <w:tabs>
                <w:tab w:val="decimal" w:pos="1125"/>
              </w:tabs>
              <w:jc w:val="left"/>
            </w:pPr>
            <w:r>
              <w:t>(5.</w:t>
            </w:r>
            <w:r w:rsidR="00E33D74" w:rsidRPr="00E33D74">
              <w:t>560</w:t>
            </w:r>
            <w:r>
              <w:t>)</w:t>
            </w:r>
          </w:p>
        </w:tc>
      </w:tr>
      <w:tr w:rsidR="00646FE9" w:rsidRPr="00761B80" w14:paraId="5FEA11BD" w14:textId="77777777" w:rsidTr="003E633F">
        <w:tc>
          <w:tcPr>
            <w:tcW w:w="6660" w:type="dxa"/>
            <w:vAlign w:val="bottom"/>
          </w:tcPr>
          <w:p w14:paraId="02499305" w14:textId="3AE89A8B" w:rsidR="00646FE9" w:rsidRPr="00761B80" w:rsidRDefault="00646FE9" w:rsidP="00646FE9">
            <w:pPr>
              <w:pStyle w:val="Texto"/>
            </w:pPr>
            <w:r>
              <w:t>Aplicaciones</w:t>
            </w:r>
          </w:p>
        </w:tc>
        <w:tc>
          <w:tcPr>
            <w:tcW w:w="1440" w:type="dxa"/>
          </w:tcPr>
          <w:p w14:paraId="5B99C96F" w14:textId="7C50F8B6" w:rsidR="00646FE9" w:rsidRPr="00761B80" w:rsidRDefault="004261F9" w:rsidP="00646FE9">
            <w:pPr>
              <w:pStyle w:val="Texto"/>
              <w:tabs>
                <w:tab w:val="decimal" w:pos="1125"/>
              </w:tabs>
              <w:jc w:val="left"/>
            </w:pPr>
            <w:r>
              <w:t>17.727</w:t>
            </w:r>
          </w:p>
        </w:tc>
      </w:tr>
      <w:tr w:rsidR="00646FE9" w:rsidRPr="00761B80" w14:paraId="034BCC81" w14:textId="77777777" w:rsidTr="003E633F">
        <w:tc>
          <w:tcPr>
            <w:tcW w:w="6660" w:type="dxa"/>
            <w:vAlign w:val="bottom"/>
          </w:tcPr>
          <w:p w14:paraId="31B76557" w14:textId="49625614" w:rsidR="00646FE9" w:rsidRPr="00761B80" w:rsidRDefault="00646FE9" w:rsidP="00646FE9">
            <w:pPr>
              <w:pStyle w:val="Texto"/>
            </w:pPr>
            <w:r w:rsidRPr="00761B80">
              <w:t xml:space="preserve">Efecto </w:t>
            </w:r>
            <w:proofErr w:type="spellStart"/>
            <w:r w:rsidRPr="00761B80">
              <w:t>reexpresión</w:t>
            </w:r>
            <w:proofErr w:type="spellEnd"/>
            <w:r w:rsidRPr="00761B80">
              <w:t xml:space="preserve"> a moneda con</w:t>
            </w:r>
            <w:r>
              <w:t>s</w:t>
            </w:r>
            <w:r w:rsidRPr="00761B80">
              <w:t>tante</w:t>
            </w:r>
            <w:r w:rsidR="00D46B1F" w:rsidRPr="00900B29">
              <w:rPr>
                <w:sz w:val="16"/>
                <w:szCs w:val="16"/>
              </w:rPr>
              <w:t xml:space="preserve"> (2)</w:t>
            </w:r>
          </w:p>
        </w:tc>
        <w:tc>
          <w:tcPr>
            <w:tcW w:w="1440" w:type="dxa"/>
            <w:tcBorders>
              <w:bottom w:val="single" w:sz="6" w:space="0" w:color="auto"/>
            </w:tcBorders>
          </w:tcPr>
          <w:p w14:paraId="63B780BD" w14:textId="2DE8B8CE" w:rsidR="00646FE9" w:rsidRPr="00761B80" w:rsidRDefault="004261F9" w:rsidP="00646FE9">
            <w:pPr>
              <w:pStyle w:val="Texto"/>
              <w:tabs>
                <w:tab w:val="decimal" w:pos="1125"/>
              </w:tabs>
              <w:jc w:val="left"/>
            </w:pPr>
            <w:r>
              <w:t>31.9</w:t>
            </w:r>
            <w:r w:rsidR="00E33D74">
              <w:t>23</w:t>
            </w:r>
          </w:p>
        </w:tc>
      </w:tr>
      <w:tr w:rsidR="00646FE9" w:rsidRPr="00761B80" w14:paraId="2A651799" w14:textId="77777777" w:rsidTr="003E633F">
        <w:trPr>
          <w:trHeight w:val="66"/>
        </w:trPr>
        <w:tc>
          <w:tcPr>
            <w:tcW w:w="6660" w:type="dxa"/>
            <w:vAlign w:val="bottom"/>
          </w:tcPr>
          <w:p w14:paraId="0DF11BBA" w14:textId="1A2F7D70" w:rsidR="00646FE9" w:rsidRPr="00761B80" w:rsidRDefault="00646FE9" w:rsidP="00646FE9">
            <w:pPr>
              <w:pStyle w:val="Texto"/>
              <w:rPr>
                <w:b/>
              </w:rPr>
            </w:pPr>
            <w:r>
              <w:rPr>
                <w:b/>
              </w:rPr>
              <w:t>Al 30 de noviembre de 2022</w:t>
            </w:r>
          </w:p>
        </w:tc>
        <w:tc>
          <w:tcPr>
            <w:tcW w:w="1440" w:type="dxa"/>
            <w:tcBorders>
              <w:top w:val="single" w:sz="6" w:space="0" w:color="auto"/>
              <w:bottom w:val="double" w:sz="6" w:space="0" w:color="auto"/>
            </w:tcBorders>
          </w:tcPr>
          <w:p w14:paraId="75C15E26" w14:textId="2AA28528" w:rsidR="00646FE9" w:rsidRPr="0017159A" w:rsidRDefault="004261F9" w:rsidP="00646FE9">
            <w:pPr>
              <w:pStyle w:val="Texto"/>
              <w:tabs>
                <w:tab w:val="decimal" w:pos="1125"/>
              </w:tabs>
              <w:jc w:val="left"/>
              <w:rPr>
                <w:b/>
                <w:bCs/>
              </w:rPr>
            </w:pPr>
            <w:r>
              <w:rPr>
                <w:b/>
                <w:bCs/>
              </w:rPr>
              <w:t>(59.</w:t>
            </w:r>
            <w:r w:rsidR="00634E59">
              <w:rPr>
                <w:b/>
                <w:bCs/>
              </w:rPr>
              <w:t>240)</w:t>
            </w:r>
          </w:p>
        </w:tc>
      </w:tr>
    </w:tbl>
    <w:p w14:paraId="03470773" w14:textId="77777777" w:rsidR="00DB53E9" w:rsidRPr="00691FC1" w:rsidRDefault="00DB53E9" w:rsidP="002577D3">
      <w:pPr>
        <w:rPr>
          <w:sz w:val="16"/>
          <w:szCs w:val="16"/>
        </w:rPr>
      </w:pPr>
    </w:p>
    <w:p w14:paraId="56F58976" w14:textId="55A7E1F3" w:rsidR="000E000E" w:rsidRPr="00761B80" w:rsidRDefault="000E000E" w:rsidP="00042325">
      <w:pPr>
        <w:pStyle w:val="Texto"/>
        <w:numPr>
          <w:ilvl w:val="0"/>
          <w:numId w:val="14"/>
        </w:numPr>
        <w:ind w:left="426" w:hanging="426"/>
        <w:rPr>
          <w:sz w:val="16"/>
          <w:szCs w:val="16"/>
        </w:rPr>
      </w:pPr>
      <w:r w:rsidRPr="00761B80">
        <w:rPr>
          <w:sz w:val="16"/>
          <w:szCs w:val="16"/>
        </w:rPr>
        <w:t xml:space="preserve">El movimiento se imputó a </w:t>
      </w:r>
      <w:r w:rsidR="00535EEE">
        <w:rPr>
          <w:sz w:val="16"/>
          <w:szCs w:val="16"/>
        </w:rPr>
        <w:t>"</w:t>
      </w:r>
      <w:r w:rsidR="00D44798">
        <w:rPr>
          <w:sz w:val="16"/>
          <w:szCs w:val="16"/>
        </w:rPr>
        <w:t>Gastos</w:t>
      </w:r>
      <w:r w:rsidR="00535EEE">
        <w:rPr>
          <w:sz w:val="16"/>
          <w:szCs w:val="16"/>
        </w:rPr>
        <w:t xml:space="preserve"> de comercialización”</w:t>
      </w:r>
      <w:r w:rsidRPr="00761B80">
        <w:rPr>
          <w:sz w:val="16"/>
          <w:szCs w:val="16"/>
        </w:rPr>
        <w:t>.</w:t>
      </w:r>
    </w:p>
    <w:p w14:paraId="24A76709" w14:textId="7B25C9B8" w:rsidR="007B1A96" w:rsidRDefault="000E000E" w:rsidP="00042325">
      <w:pPr>
        <w:pStyle w:val="Texto"/>
        <w:numPr>
          <w:ilvl w:val="0"/>
          <w:numId w:val="14"/>
        </w:numPr>
        <w:ind w:left="426" w:hanging="426"/>
        <w:rPr>
          <w:sz w:val="16"/>
          <w:szCs w:val="16"/>
        </w:rPr>
      </w:pPr>
      <w:r w:rsidRPr="00761B80">
        <w:rPr>
          <w:sz w:val="16"/>
          <w:szCs w:val="16"/>
        </w:rPr>
        <w:t xml:space="preserve">Corresponde a RECPAM, se imputó a </w:t>
      </w:r>
      <w:r w:rsidR="00F54470">
        <w:rPr>
          <w:sz w:val="16"/>
          <w:szCs w:val="16"/>
        </w:rPr>
        <w:t>“</w:t>
      </w:r>
      <w:r w:rsidR="00682394">
        <w:rPr>
          <w:sz w:val="16"/>
          <w:szCs w:val="16"/>
        </w:rPr>
        <w:t>Ingresos</w:t>
      </w:r>
      <w:r w:rsidR="00F54470">
        <w:rPr>
          <w:sz w:val="16"/>
          <w:szCs w:val="16"/>
        </w:rPr>
        <w:t xml:space="preserve"> financieros”</w:t>
      </w:r>
      <w:r w:rsidRPr="00761B80">
        <w:rPr>
          <w:sz w:val="16"/>
          <w:szCs w:val="16"/>
        </w:rPr>
        <w:t>.</w:t>
      </w:r>
    </w:p>
    <w:p w14:paraId="37DB16CA" w14:textId="77777777" w:rsidR="00D46B1F" w:rsidRDefault="00D46B1F" w:rsidP="00042325">
      <w:pPr>
        <w:pStyle w:val="Texto"/>
        <w:numPr>
          <w:ilvl w:val="0"/>
          <w:numId w:val="14"/>
        </w:numPr>
        <w:ind w:left="426" w:hanging="426"/>
        <w:rPr>
          <w:sz w:val="16"/>
          <w:szCs w:val="16"/>
        </w:rPr>
      </w:pPr>
      <w:r>
        <w:rPr>
          <w:sz w:val="16"/>
          <w:szCs w:val="16"/>
        </w:rPr>
        <w:t>El movimiento se imputó a “</w:t>
      </w:r>
      <w:r w:rsidR="007B3359">
        <w:rPr>
          <w:sz w:val="16"/>
          <w:szCs w:val="16"/>
        </w:rPr>
        <w:t>Otros ingresos operativos”.</w:t>
      </w:r>
    </w:p>
    <w:p w14:paraId="4CA00A34" w14:textId="77777777" w:rsidR="00A971BD" w:rsidRPr="002577D3" w:rsidRDefault="00A971BD" w:rsidP="002577D3">
      <w:pPr>
        <w:rPr>
          <w:sz w:val="20"/>
        </w:rPr>
      </w:pPr>
    </w:p>
    <w:p w14:paraId="6389091A" w14:textId="5053D42F" w:rsidR="00AE3CD9" w:rsidRDefault="00A971BD" w:rsidP="006F397F">
      <w:pPr>
        <w:pStyle w:val="Textonota"/>
        <w:numPr>
          <w:ilvl w:val="0"/>
          <w:numId w:val="6"/>
        </w:numPr>
        <w:ind w:left="567" w:hanging="567"/>
        <w:rPr>
          <w:b/>
        </w:rPr>
      </w:pPr>
      <w:r w:rsidRPr="00761B80">
        <w:rPr>
          <w:b/>
        </w:rPr>
        <w:t>Efectivo y colocaciones a corto plazo</w:t>
      </w: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010A69" w:rsidRPr="00761B80" w14:paraId="41A21E75" w14:textId="77777777" w:rsidTr="00C2507F">
        <w:tc>
          <w:tcPr>
            <w:tcW w:w="6660" w:type="dxa"/>
            <w:vAlign w:val="bottom"/>
          </w:tcPr>
          <w:p w14:paraId="793C6E3A" w14:textId="77777777" w:rsidR="00010A69" w:rsidRPr="00761B80" w:rsidRDefault="00010A69" w:rsidP="00010A69">
            <w:pPr>
              <w:pStyle w:val="Texto"/>
              <w:jc w:val="center"/>
              <w:rPr>
                <w:b/>
              </w:rPr>
            </w:pPr>
          </w:p>
        </w:tc>
        <w:tc>
          <w:tcPr>
            <w:tcW w:w="1440" w:type="dxa"/>
            <w:tcBorders>
              <w:bottom w:val="single" w:sz="6" w:space="0" w:color="auto"/>
            </w:tcBorders>
            <w:vAlign w:val="bottom"/>
          </w:tcPr>
          <w:p w14:paraId="1E5D9F68" w14:textId="17FC3B37" w:rsidR="00010A69" w:rsidRPr="00761B80" w:rsidRDefault="00730E03" w:rsidP="00010A69">
            <w:pPr>
              <w:pStyle w:val="Texto"/>
              <w:jc w:val="center"/>
              <w:rPr>
                <w:b/>
              </w:rPr>
            </w:pPr>
            <w:r>
              <w:rPr>
                <w:b/>
              </w:rPr>
              <w:t>30/11/2022</w:t>
            </w:r>
          </w:p>
        </w:tc>
        <w:tc>
          <w:tcPr>
            <w:tcW w:w="126" w:type="dxa"/>
            <w:vAlign w:val="bottom"/>
          </w:tcPr>
          <w:p w14:paraId="08B927D6" w14:textId="77777777" w:rsidR="00010A69" w:rsidRPr="00761B80" w:rsidRDefault="00010A69" w:rsidP="00010A69">
            <w:pPr>
              <w:pStyle w:val="Texto"/>
              <w:tabs>
                <w:tab w:val="decimal" w:pos="1170"/>
              </w:tabs>
              <w:jc w:val="center"/>
              <w:rPr>
                <w:b/>
              </w:rPr>
            </w:pPr>
          </w:p>
        </w:tc>
        <w:tc>
          <w:tcPr>
            <w:tcW w:w="1404" w:type="dxa"/>
            <w:tcBorders>
              <w:bottom w:val="single" w:sz="6" w:space="0" w:color="auto"/>
            </w:tcBorders>
            <w:vAlign w:val="bottom"/>
          </w:tcPr>
          <w:p w14:paraId="4239E20F" w14:textId="073D4F2D" w:rsidR="00010A69" w:rsidRPr="00761B80" w:rsidRDefault="00730E03" w:rsidP="00010A69">
            <w:pPr>
              <w:pStyle w:val="Texto"/>
              <w:jc w:val="center"/>
              <w:rPr>
                <w:b/>
              </w:rPr>
            </w:pPr>
            <w:r>
              <w:rPr>
                <w:b/>
              </w:rPr>
              <w:t>31/05/2022</w:t>
            </w:r>
          </w:p>
        </w:tc>
      </w:tr>
      <w:tr w:rsidR="00010A69" w:rsidRPr="00691FC1" w14:paraId="456F2099" w14:textId="77777777" w:rsidTr="00C2507F">
        <w:tc>
          <w:tcPr>
            <w:tcW w:w="6660" w:type="dxa"/>
            <w:vAlign w:val="bottom"/>
          </w:tcPr>
          <w:p w14:paraId="03775383" w14:textId="48430815" w:rsidR="00010A69" w:rsidRPr="00691FC1" w:rsidRDefault="00010A69" w:rsidP="00010A69">
            <w:pPr>
              <w:pStyle w:val="Texto"/>
              <w:rPr>
                <w:sz w:val="16"/>
                <w:szCs w:val="16"/>
              </w:rPr>
            </w:pPr>
          </w:p>
        </w:tc>
        <w:tc>
          <w:tcPr>
            <w:tcW w:w="1440" w:type="dxa"/>
            <w:vAlign w:val="bottom"/>
          </w:tcPr>
          <w:p w14:paraId="13CB7660" w14:textId="77777777" w:rsidR="00010A69" w:rsidRPr="00691FC1" w:rsidRDefault="00010A69" w:rsidP="00CA535C">
            <w:pPr>
              <w:pStyle w:val="Texto"/>
              <w:tabs>
                <w:tab w:val="decimal" w:pos="1179"/>
              </w:tabs>
              <w:rPr>
                <w:sz w:val="16"/>
                <w:szCs w:val="16"/>
              </w:rPr>
            </w:pPr>
          </w:p>
        </w:tc>
        <w:tc>
          <w:tcPr>
            <w:tcW w:w="126" w:type="dxa"/>
            <w:vAlign w:val="bottom"/>
          </w:tcPr>
          <w:p w14:paraId="7F88F3AC" w14:textId="77777777" w:rsidR="00010A69" w:rsidRPr="00691FC1" w:rsidRDefault="00010A69" w:rsidP="00010A69">
            <w:pPr>
              <w:pStyle w:val="Texto"/>
              <w:rPr>
                <w:sz w:val="16"/>
                <w:szCs w:val="16"/>
              </w:rPr>
            </w:pPr>
          </w:p>
        </w:tc>
        <w:tc>
          <w:tcPr>
            <w:tcW w:w="1404" w:type="dxa"/>
            <w:vAlign w:val="bottom"/>
          </w:tcPr>
          <w:p w14:paraId="43F91388" w14:textId="77777777" w:rsidR="00010A69" w:rsidRPr="00691FC1" w:rsidRDefault="00010A69" w:rsidP="00CA535C">
            <w:pPr>
              <w:pStyle w:val="Texto"/>
              <w:tabs>
                <w:tab w:val="decimal" w:pos="1179"/>
              </w:tabs>
              <w:rPr>
                <w:sz w:val="16"/>
                <w:szCs w:val="16"/>
              </w:rPr>
            </w:pPr>
          </w:p>
        </w:tc>
      </w:tr>
      <w:tr w:rsidR="00CA2605" w:rsidRPr="00761B80" w14:paraId="3A1DB4EC" w14:textId="77777777" w:rsidTr="005E7DD0">
        <w:tc>
          <w:tcPr>
            <w:tcW w:w="6660" w:type="dxa"/>
            <w:vAlign w:val="bottom"/>
          </w:tcPr>
          <w:p w14:paraId="1209045A" w14:textId="77777777" w:rsidR="00CA2605" w:rsidRPr="00761B80" w:rsidRDefault="00CA2605" w:rsidP="005E7DD0">
            <w:pPr>
              <w:pStyle w:val="Texto"/>
              <w:jc w:val="left"/>
            </w:pPr>
            <w:r>
              <w:t>Colocaciones de fondos e</w:t>
            </w:r>
            <w:r w:rsidRPr="00761B80">
              <w:t>n moneda nacional</w:t>
            </w:r>
          </w:p>
        </w:tc>
        <w:tc>
          <w:tcPr>
            <w:tcW w:w="1440" w:type="dxa"/>
          </w:tcPr>
          <w:p w14:paraId="7EF8A5D1" w14:textId="77777777" w:rsidR="00CA2605" w:rsidRPr="00761B80" w:rsidRDefault="00CA2605" w:rsidP="005E7DD0">
            <w:pPr>
              <w:pStyle w:val="Texto"/>
              <w:tabs>
                <w:tab w:val="decimal" w:pos="1179"/>
              </w:tabs>
            </w:pPr>
            <w:r w:rsidRPr="00FA5DCC">
              <w:t>1.853.998</w:t>
            </w:r>
          </w:p>
        </w:tc>
        <w:tc>
          <w:tcPr>
            <w:tcW w:w="126" w:type="dxa"/>
          </w:tcPr>
          <w:p w14:paraId="23FE3AD0" w14:textId="77777777" w:rsidR="00CA2605" w:rsidRPr="00761B80" w:rsidRDefault="00CA2605" w:rsidP="005E7DD0">
            <w:pPr>
              <w:pStyle w:val="Texto"/>
              <w:tabs>
                <w:tab w:val="decimal" w:pos="1266"/>
              </w:tabs>
            </w:pPr>
          </w:p>
        </w:tc>
        <w:tc>
          <w:tcPr>
            <w:tcW w:w="1404" w:type="dxa"/>
            <w:vAlign w:val="bottom"/>
          </w:tcPr>
          <w:p w14:paraId="6B230903" w14:textId="6E1BCD36" w:rsidR="00CA2605" w:rsidRPr="00761B80" w:rsidRDefault="00CA2605" w:rsidP="005E7DD0">
            <w:pPr>
              <w:pStyle w:val="Texto"/>
              <w:tabs>
                <w:tab w:val="decimal" w:pos="1179"/>
              </w:tabs>
              <w:jc w:val="left"/>
            </w:pPr>
            <w:r w:rsidRPr="00646FE9">
              <w:t>1.352.438</w:t>
            </w:r>
          </w:p>
        </w:tc>
      </w:tr>
      <w:tr w:rsidR="001402E4" w:rsidRPr="00761B80" w14:paraId="7F4231F0" w14:textId="77777777" w:rsidTr="001402E4">
        <w:tc>
          <w:tcPr>
            <w:tcW w:w="6660" w:type="dxa"/>
            <w:vAlign w:val="bottom"/>
          </w:tcPr>
          <w:p w14:paraId="63E154F7" w14:textId="77777777" w:rsidR="001402E4" w:rsidRPr="00761B80" w:rsidRDefault="001402E4" w:rsidP="001402E4">
            <w:pPr>
              <w:pStyle w:val="Texto"/>
              <w:jc w:val="left"/>
            </w:pPr>
            <w:r>
              <w:t>Bancos e</w:t>
            </w:r>
            <w:r w:rsidRPr="00761B80">
              <w:t>n moneda extranjera (Nota 19)</w:t>
            </w:r>
          </w:p>
        </w:tc>
        <w:tc>
          <w:tcPr>
            <w:tcW w:w="1440" w:type="dxa"/>
          </w:tcPr>
          <w:p w14:paraId="5685847C" w14:textId="6B061341" w:rsidR="001402E4" w:rsidRPr="00761B80" w:rsidRDefault="00435D12" w:rsidP="001402E4">
            <w:pPr>
              <w:pStyle w:val="Texto"/>
              <w:tabs>
                <w:tab w:val="decimal" w:pos="1179"/>
              </w:tabs>
            </w:pPr>
            <w:r w:rsidRPr="00FA5DCC">
              <w:t>819.701</w:t>
            </w:r>
          </w:p>
        </w:tc>
        <w:tc>
          <w:tcPr>
            <w:tcW w:w="126" w:type="dxa"/>
          </w:tcPr>
          <w:p w14:paraId="5B387372" w14:textId="77777777" w:rsidR="001402E4" w:rsidRPr="00761B80" w:rsidRDefault="001402E4" w:rsidP="001402E4">
            <w:pPr>
              <w:pStyle w:val="Texto"/>
              <w:tabs>
                <w:tab w:val="decimal" w:pos="1266"/>
              </w:tabs>
            </w:pPr>
          </w:p>
        </w:tc>
        <w:tc>
          <w:tcPr>
            <w:tcW w:w="1404" w:type="dxa"/>
            <w:vAlign w:val="bottom"/>
          </w:tcPr>
          <w:p w14:paraId="1FB1B38F" w14:textId="2D1990A6" w:rsidR="001402E4" w:rsidRPr="00761B80" w:rsidRDefault="00646FE9" w:rsidP="001402E4">
            <w:pPr>
              <w:pStyle w:val="Texto"/>
              <w:tabs>
                <w:tab w:val="decimal" w:pos="1179"/>
              </w:tabs>
              <w:jc w:val="left"/>
            </w:pPr>
            <w:r w:rsidRPr="00646FE9">
              <w:t>917.171</w:t>
            </w:r>
          </w:p>
        </w:tc>
      </w:tr>
      <w:tr w:rsidR="00646FE9" w:rsidRPr="00761B80" w14:paraId="2E49149F" w14:textId="77777777" w:rsidTr="001402E4">
        <w:tc>
          <w:tcPr>
            <w:tcW w:w="6660" w:type="dxa"/>
            <w:vAlign w:val="bottom"/>
          </w:tcPr>
          <w:p w14:paraId="4A850DB0" w14:textId="77777777" w:rsidR="00646FE9" w:rsidRPr="00761B80" w:rsidRDefault="00646FE9" w:rsidP="00646FE9">
            <w:pPr>
              <w:pStyle w:val="Texto"/>
              <w:jc w:val="left"/>
            </w:pPr>
            <w:r>
              <w:t>Bancos e</w:t>
            </w:r>
            <w:r w:rsidRPr="00761B80">
              <w:t>n moneda nacional</w:t>
            </w:r>
          </w:p>
        </w:tc>
        <w:tc>
          <w:tcPr>
            <w:tcW w:w="1440" w:type="dxa"/>
          </w:tcPr>
          <w:p w14:paraId="6D6AF9E4" w14:textId="01269040" w:rsidR="00646FE9" w:rsidRPr="00761B80" w:rsidRDefault="00435D12" w:rsidP="00646FE9">
            <w:pPr>
              <w:pStyle w:val="Texto"/>
              <w:tabs>
                <w:tab w:val="decimal" w:pos="1179"/>
              </w:tabs>
            </w:pPr>
            <w:r w:rsidRPr="00FA5DCC">
              <w:t>37.540</w:t>
            </w:r>
          </w:p>
        </w:tc>
        <w:tc>
          <w:tcPr>
            <w:tcW w:w="126" w:type="dxa"/>
          </w:tcPr>
          <w:p w14:paraId="3C01A1AE" w14:textId="77777777" w:rsidR="00646FE9" w:rsidRPr="00761B80" w:rsidRDefault="00646FE9" w:rsidP="00646FE9">
            <w:pPr>
              <w:pStyle w:val="Texto"/>
              <w:tabs>
                <w:tab w:val="decimal" w:pos="1266"/>
              </w:tabs>
            </w:pPr>
          </w:p>
        </w:tc>
        <w:tc>
          <w:tcPr>
            <w:tcW w:w="1404" w:type="dxa"/>
            <w:vAlign w:val="bottom"/>
          </w:tcPr>
          <w:p w14:paraId="25A461CF" w14:textId="06C7B560" w:rsidR="00646FE9" w:rsidRPr="00761B80" w:rsidRDefault="00646FE9" w:rsidP="00646FE9">
            <w:pPr>
              <w:pStyle w:val="Texto"/>
              <w:tabs>
                <w:tab w:val="decimal" w:pos="1179"/>
              </w:tabs>
              <w:jc w:val="left"/>
            </w:pPr>
            <w:r w:rsidRPr="00646FE9">
              <w:t>85.965</w:t>
            </w:r>
          </w:p>
        </w:tc>
      </w:tr>
      <w:tr w:rsidR="00646FE9" w:rsidRPr="00761B80" w14:paraId="4F6D2D63" w14:textId="77777777" w:rsidTr="001402E4">
        <w:tc>
          <w:tcPr>
            <w:tcW w:w="6660" w:type="dxa"/>
            <w:vAlign w:val="bottom"/>
          </w:tcPr>
          <w:p w14:paraId="53425F67" w14:textId="59A51134" w:rsidR="00646FE9" w:rsidRPr="00761B80" w:rsidRDefault="00646FE9" w:rsidP="00646FE9">
            <w:pPr>
              <w:pStyle w:val="Texto"/>
              <w:jc w:val="left"/>
            </w:pPr>
            <w:r>
              <w:t>Caja e</w:t>
            </w:r>
            <w:r w:rsidRPr="00761B80">
              <w:t>n moneda nacional</w:t>
            </w:r>
          </w:p>
        </w:tc>
        <w:tc>
          <w:tcPr>
            <w:tcW w:w="1440" w:type="dxa"/>
          </w:tcPr>
          <w:p w14:paraId="3452D9BF" w14:textId="3F788A9E" w:rsidR="00646FE9" w:rsidRPr="00761B80" w:rsidRDefault="00435D12" w:rsidP="00646FE9">
            <w:pPr>
              <w:pStyle w:val="Texto"/>
              <w:tabs>
                <w:tab w:val="decimal" w:pos="1179"/>
              </w:tabs>
            </w:pPr>
            <w:r w:rsidRPr="00FA5DCC">
              <w:t>4.947</w:t>
            </w:r>
          </w:p>
        </w:tc>
        <w:tc>
          <w:tcPr>
            <w:tcW w:w="126" w:type="dxa"/>
          </w:tcPr>
          <w:p w14:paraId="69783A5E" w14:textId="77777777" w:rsidR="00646FE9" w:rsidRPr="00761B80" w:rsidRDefault="00646FE9" w:rsidP="00646FE9">
            <w:pPr>
              <w:pStyle w:val="Texto"/>
              <w:tabs>
                <w:tab w:val="decimal" w:pos="1266"/>
              </w:tabs>
            </w:pPr>
          </w:p>
        </w:tc>
        <w:tc>
          <w:tcPr>
            <w:tcW w:w="1404" w:type="dxa"/>
            <w:vAlign w:val="bottom"/>
          </w:tcPr>
          <w:p w14:paraId="44641B03" w14:textId="3685E5E3" w:rsidR="00646FE9" w:rsidRPr="00761B80" w:rsidRDefault="00646FE9" w:rsidP="00646FE9">
            <w:pPr>
              <w:pStyle w:val="Texto"/>
              <w:tabs>
                <w:tab w:val="decimal" w:pos="1179"/>
              </w:tabs>
              <w:jc w:val="left"/>
            </w:pPr>
            <w:r w:rsidRPr="00646FE9">
              <w:t>5.196</w:t>
            </w:r>
          </w:p>
        </w:tc>
      </w:tr>
      <w:tr w:rsidR="00646FE9" w:rsidRPr="00761B80" w14:paraId="737874D0" w14:textId="77777777" w:rsidTr="0004190F">
        <w:tc>
          <w:tcPr>
            <w:tcW w:w="6660" w:type="dxa"/>
            <w:vAlign w:val="bottom"/>
          </w:tcPr>
          <w:p w14:paraId="36815BB2" w14:textId="08A14C35" w:rsidR="00646FE9" w:rsidRPr="00761B80" w:rsidRDefault="00646FE9" w:rsidP="00646FE9">
            <w:pPr>
              <w:pStyle w:val="Texto"/>
            </w:pPr>
            <w:r w:rsidRPr="00646FE9">
              <w:t>Caja en moneda extranjera (Nota 19)</w:t>
            </w:r>
          </w:p>
        </w:tc>
        <w:tc>
          <w:tcPr>
            <w:tcW w:w="1440" w:type="dxa"/>
            <w:vAlign w:val="bottom"/>
          </w:tcPr>
          <w:p w14:paraId="1BA79D86" w14:textId="0E6A9F0D" w:rsidR="00646FE9" w:rsidRPr="00761B80" w:rsidRDefault="00435D12" w:rsidP="00646FE9">
            <w:pPr>
              <w:pStyle w:val="Texto"/>
              <w:tabs>
                <w:tab w:val="decimal" w:pos="1179"/>
              </w:tabs>
            </w:pPr>
            <w:r w:rsidRPr="00FA5DCC">
              <w:t>2.066</w:t>
            </w:r>
          </w:p>
        </w:tc>
        <w:tc>
          <w:tcPr>
            <w:tcW w:w="126" w:type="dxa"/>
            <w:vAlign w:val="bottom"/>
          </w:tcPr>
          <w:p w14:paraId="0852D9B3" w14:textId="77777777" w:rsidR="00646FE9" w:rsidRPr="00761B80" w:rsidRDefault="00646FE9" w:rsidP="00646FE9">
            <w:pPr>
              <w:pStyle w:val="Texto"/>
            </w:pPr>
          </w:p>
        </w:tc>
        <w:tc>
          <w:tcPr>
            <w:tcW w:w="1404" w:type="dxa"/>
            <w:vAlign w:val="bottom"/>
          </w:tcPr>
          <w:p w14:paraId="6D766E75" w14:textId="49D11047" w:rsidR="00646FE9" w:rsidRPr="00761B80" w:rsidRDefault="00646FE9" w:rsidP="00646FE9">
            <w:pPr>
              <w:pStyle w:val="Texto"/>
              <w:tabs>
                <w:tab w:val="decimal" w:pos="1179"/>
              </w:tabs>
              <w:jc w:val="left"/>
            </w:pPr>
            <w:r w:rsidRPr="00646FE9">
              <w:t>649</w:t>
            </w:r>
          </w:p>
        </w:tc>
      </w:tr>
      <w:tr w:rsidR="00646FE9" w:rsidRPr="005C7474" w14:paraId="50E83F0A" w14:textId="77777777" w:rsidTr="001402E4">
        <w:tc>
          <w:tcPr>
            <w:tcW w:w="6660" w:type="dxa"/>
            <w:vAlign w:val="bottom"/>
          </w:tcPr>
          <w:p w14:paraId="11ADA410" w14:textId="77777777" w:rsidR="00646FE9" w:rsidRPr="00761B80" w:rsidRDefault="00646FE9" w:rsidP="00646FE9">
            <w:pPr>
              <w:pStyle w:val="Texto"/>
              <w:jc w:val="left"/>
              <w:rPr>
                <w:b/>
              </w:rPr>
            </w:pPr>
            <w:proofErr w:type="gramStart"/>
            <w:r w:rsidRPr="00761B80">
              <w:rPr>
                <w:b/>
              </w:rPr>
              <w:t>Total</w:t>
            </w:r>
            <w:proofErr w:type="gramEnd"/>
            <w:r w:rsidRPr="00761B80">
              <w:rPr>
                <w:b/>
              </w:rPr>
              <w:t xml:space="preserve"> efectivo y colocaciones a corto plazo</w:t>
            </w:r>
          </w:p>
        </w:tc>
        <w:tc>
          <w:tcPr>
            <w:tcW w:w="1440" w:type="dxa"/>
            <w:tcBorders>
              <w:top w:val="single" w:sz="6" w:space="0" w:color="auto"/>
              <w:bottom w:val="double" w:sz="6" w:space="0" w:color="auto"/>
            </w:tcBorders>
          </w:tcPr>
          <w:p w14:paraId="4D7BA7BE" w14:textId="2B6477E3" w:rsidR="00646FE9" w:rsidRPr="00CA535C" w:rsidRDefault="00435D12" w:rsidP="00646FE9">
            <w:pPr>
              <w:pStyle w:val="Texto"/>
              <w:tabs>
                <w:tab w:val="decimal" w:pos="1179"/>
              </w:tabs>
              <w:rPr>
                <w:b/>
                <w:bCs/>
              </w:rPr>
            </w:pPr>
            <w:r w:rsidRPr="00FA5DCC">
              <w:rPr>
                <w:b/>
                <w:bCs/>
              </w:rPr>
              <w:t>2.718.252</w:t>
            </w:r>
          </w:p>
        </w:tc>
        <w:tc>
          <w:tcPr>
            <w:tcW w:w="126" w:type="dxa"/>
          </w:tcPr>
          <w:p w14:paraId="1BDF0B21" w14:textId="77777777" w:rsidR="00646FE9" w:rsidRPr="00761B80" w:rsidRDefault="00646FE9" w:rsidP="00646FE9">
            <w:pPr>
              <w:pStyle w:val="Texto"/>
              <w:tabs>
                <w:tab w:val="decimal" w:pos="1266"/>
              </w:tabs>
              <w:rPr>
                <w:b/>
              </w:rPr>
            </w:pPr>
          </w:p>
        </w:tc>
        <w:tc>
          <w:tcPr>
            <w:tcW w:w="1404" w:type="dxa"/>
            <w:tcBorders>
              <w:top w:val="single" w:sz="6" w:space="0" w:color="auto"/>
              <w:bottom w:val="double" w:sz="6" w:space="0" w:color="auto"/>
            </w:tcBorders>
            <w:vAlign w:val="bottom"/>
          </w:tcPr>
          <w:p w14:paraId="56BAA211" w14:textId="746A5353" w:rsidR="00646FE9" w:rsidRPr="00646FE9" w:rsidRDefault="00646FE9" w:rsidP="00646FE9">
            <w:pPr>
              <w:pStyle w:val="Texto"/>
              <w:tabs>
                <w:tab w:val="decimal" w:pos="1179"/>
              </w:tabs>
              <w:jc w:val="left"/>
              <w:rPr>
                <w:b/>
                <w:bCs/>
              </w:rPr>
            </w:pPr>
            <w:r w:rsidRPr="00646FE9">
              <w:rPr>
                <w:b/>
                <w:bCs/>
              </w:rPr>
              <w:t>2.361.419</w:t>
            </w:r>
          </w:p>
        </w:tc>
      </w:tr>
    </w:tbl>
    <w:p w14:paraId="3BCC13F9" w14:textId="77777777" w:rsidR="00646FE9" w:rsidRPr="002577D3" w:rsidRDefault="00646FE9" w:rsidP="00DE6CA4">
      <w:pPr>
        <w:rPr>
          <w:sz w:val="20"/>
        </w:rPr>
      </w:pPr>
    </w:p>
    <w:p w14:paraId="10DA6370" w14:textId="34694B35" w:rsidR="0091431D" w:rsidRDefault="00A971BD" w:rsidP="006F397F">
      <w:pPr>
        <w:pStyle w:val="Textonota"/>
        <w:numPr>
          <w:ilvl w:val="0"/>
          <w:numId w:val="6"/>
        </w:numPr>
        <w:ind w:left="567" w:hanging="567"/>
        <w:rPr>
          <w:b/>
        </w:rPr>
      </w:pPr>
      <w:r w:rsidRPr="00761B80">
        <w:rPr>
          <w:b/>
        </w:rPr>
        <w:t>Otr</w:t>
      </w:r>
      <w:r w:rsidR="00570598" w:rsidRPr="00761B80">
        <w:rPr>
          <w:b/>
        </w:rPr>
        <w:t>a</w:t>
      </w:r>
      <w:r w:rsidRPr="00761B80">
        <w:rPr>
          <w:b/>
        </w:rPr>
        <w:t>s c</w:t>
      </w:r>
      <w:r w:rsidR="0091431D" w:rsidRPr="00761B80">
        <w:rPr>
          <w:b/>
        </w:rPr>
        <w:t>uentas po</w:t>
      </w:r>
      <w:r w:rsidRPr="00761B80">
        <w:rPr>
          <w:b/>
        </w:rPr>
        <w:t>r pagar</w:t>
      </w: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5337C1" w:rsidRPr="00761B80" w14:paraId="2B7F8269" w14:textId="77777777" w:rsidTr="005337C1">
        <w:tc>
          <w:tcPr>
            <w:tcW w:w="6660" w:type="dxa"/>
            <w:vAlign w:val="bottom"/>
          </w:tcPr>
          <w:p w14:paraId="31A8EFD4" w14:textId="77777777" w:rsidR="005337C1" w:rsidRPr="00761B80" w:rsidRDefault="005337C1" w:rsidP="005337C1">
            <w:pPr>
              <w:pStyle w:val="Texto"/>
              <w:jc w:val="center"/>
              <w:rPr>
                <w:b/>
              </w:rPr>
            </w:pPr>
          </w:p>
        </w:tc>
        <w:tc>
          <w:tcPr>
            <w:tcW w:w="1440" w:type="dxa"/>
            <w:tcBorders>
              <w:bottom w:val="single" w:sz="6" w:space="0" w:color="auto"/>
            </w:tcBorders>
            <w:vAlign w:val="bottom"/>
          </w:tcPr>
          <w:p w14:paraId="39056FD5" w14:textId="224D3D01" w:rsidR="005337C1" w:rsidRPr="00761B80" w:rsidRDefault="00730E03" w:rsidP="005337C1">
            <w:pPr>
              <w:pStyle w:val="Texto"/>
              <w:jc w:val="center"/>
              <w:rPr>
                <w:b/>
              </w:rPr>
            </w:pPr>
            <w:r>
              <w:rPr>
                <w:b/>
              </w:rPr>
              <w:t>30/11/2022</w:t>
            </w:r>
          </w:p>
        </w:tc>
        <w:tc>
          <w:tcPr>
            <w:tcW w:w="126" w:type="dxa"/>
            <w:vAlign w:val="bottom"/>
          </w:tcPr>
          <w:p w14:paraId="20A0221C" w14:textId="77777777" w:rsidR="005337C1" w:rsidRPr="00761B80" w:rsidRDefault="005337C1" w:rsidP="005337C1">
            <w:pPr>
              <w:pStyle w:val="Texto"/>
              <w:tabs>
                <w:tab w:val="decimal" w:pos="1170"/>
              </w:tabs>
              <w:jc w:val="center"/>
              <w:rPr>
                <w:b/>
              </w:rPr>
            </w:pPr>
          </w:p>
        </w:tc>
        <w:tc>
          <w:tcPr>
            <w:tcW w:w="1404" w:type="dxa"/>
            <w:tcBorders>
              <w:bottom w:val="single" w:sz="6" w:space="0" w:color="auto"/>
            </w:tcBorders>
            <w:vAlign w:val="bottom"/>
          </w:tcPr>
          <w:p w14:paraId="3A495CF2" w14:textId="464CB442" w:rsidR="005337C1" w:rsidRPr="00761B80" w:rsidRDefault="00730E03" w:rsidP="005337C1">
            <w:pPr>
              <w:pStyle w:val="Texto"/>
              <w:jc w:val="center"/>
              <w:rPr>
                <w:b/>
              </w:rPr>
            </w:pPr>
            <w:r>
              <w:rPr>
                <w:b/>
              </w:rPr>
              <w:t>31/05/2022</w:t>
            </w:r>
          </w:p>
        </w:tc>
      </w:tr>
      <w:tr w:rsidR="004D65E3" w:rsidRPr="00691FC1" w14:paraId="2A548B1B" w14:textId="77777777" w:rsidTr="005F46DB">
        <w:tc>
          <w:tcPr>
            <w:tcW w:w="6660" w:type="dxa"/>
            <w:vAlign w:val="bottom"/>
          </w:tcPr>
          <w:p w14:paraId="528BE2EC" w14:textId="77777777" w:rsidR="004D65E3" w:rsidRPr="00691FC1" w:rsidRDefault="004D65E3" w:rsidP="001402E4">
            <w:pPr>
              <w:pStyle w:val="Texto"/>
              <w:rPr>
                <w:sz w:val="16"/>
                <w:szCs w:val="16"/>
              </w:rPr>
            </w:pPr>
          </w:p>
        </w:tc>
        <w:tc>
          <w:tcPr>
            <w:tcW w:w="1440" w:type="dxa"/>
          </w:tcPr>
          <w:p w14:paraId="5B8D5D43" w14:textId="77777777" w:rsidR="004D65E3" w:rsidRPr="00691FC1" w:rsidRDefault="004D65E3" w:rsidP="001402E4">
            <w:pPr>
              <w:pStyle w:val="Texto"/>
              <w:tabs>
                <w:tab w:val="decimal" w:pos="1179"/>
              </w:tabs>
              <w:rPr>
                <w:sz w:val="16"/>
                <w:szCs w:val="16"/>
              </w:rPr>
            </w:pPr>
          </w:p>
        </w:tc>
        <w:tc>
          <w:tcPr>
            <w:tcW w:w="126" w:type="dxa"/>
          </w:tcPr>
          <w:p w14:paraId="593FB1E6" w14:textId="77777777" w:rsidR="004D65E3" w:rsidRPr="00691FC1" w:rsidRDefault="004D65E3" w:rsidP="001402E4">
            <w:pPr>
              <w:pStyle w:val="Texto"/>
              <w:tabs>
                <w:tab w:val="decimal" w:pos="1179"/>
                <w:tab w:val="decimal" w:pos="1266"/>
              </w:tabs>
              <w:rPr>
                <w:sz w:val="16"/>
                <w:szCs w:val="16"/>
              </w:rPr>
            </w:pPr>
          </w:p>
        </w:tc>
        <w:tc>
          <w:tcPr>
            <w:tcW w:w="1404" w:type="dxa"/>
            <w:vAlign w:val="bottom"/>
          </w:tcPr>
          <w:p w14:paraId="7B98A73B" w14:textId="77777777" w:rsidR="004D65E3" w:rsidRPr="00691FC1" w:rsidRDefault="004D65E3" w:rsidP="005F46DB">
            <w:pPr>
              <w:pStyle w:val="Texto"/>
              <w:tabs>
                <w:tab w:val="decimal" w:pos="1179"/>
              </w:tabs>
              <w:jc w:val="left"/>
              <w:rPr>
                <w:sz w:val="16"/>
                <w:szCs w:val="16"/>
              </w:rPr>
            </w:pPr>
          </w:p>
        </w:tc>
      </w:tr>
      <w:tr w:rsidR="004D65E3" w:rsidRPr="00761B80" w14:paraId="46AF3567" w14:textId="77777777" w:rsidTr="005F46DB">
        <w:tc>
          <w:tcPr>
            <w:tcW w:w="6660" w:type="dxa"/>
            <w:vAlign w:val="bottom"/>
          </w:tcPr>
          <w:p w14:paraId="5100053A" w14:textId="38054855" w:rsidR="004D65E3" w:rsidRPr="00761B80" w:rsidRDefault="004D65E3" w:rsidP="004D65E3">
            <w:pPr>
              <w:pStyle w:val="Texto"/>
            </w:pPr>
            <w:r w:rsidRPr="00761B80">
              <w:t>Provisión para costos y gastos</w:t>
            </w:r>
          </w:p>
        </w:tc>
        <w:tc>
          <w:tcPr>
            <w:tcW w:w="1440" w:type="dxa"/>
          </w:tcPr>
          <w:p w14:paraId="08D56415" w14:textId="485801DA" w:rsidR="004D65E3" w:rsidRPr="00761B80" w:rsidRDefault="00FB4057" w:rsidP="004D65E3">
            <w:pPr>
              <w:pStyle w:val="Texto"/>
              <w:tabs>
                <w:tab w:val="decimal" w:pos="1179"/>
              </w:tabs>
            </w:pPr>
            <w:r w:rsidRPr="00FA5DCC">
              <w:t>4.836.182</w:t>
            </w:r>
          </w:p>
        </w:tc>
        <w:tc>
          <w:tcPr>
            <w:tcW w:w="126" w:type="dxa"/>
          </w:tcPr>
          <w:p w14:paraId="7D6D1D37" w14:textId="77777777" w:rsidR="004D65E3" w:rsidRPr="00761B80" w:rsidRDefault="004D65E3" w:rsidP="004D65E3">
            <w:pPr>
              <w:pStyle w:val="Texto"/>
              <w:tabs>
                <w:tab w:val="decimal" w:pos="1179"/>
                <w:tab w:val="decimal" w:pos="1266"/>
              </w:tabs>
            </w:pPr>
          </w:p>
        </w:tc>
        <w:tc>
          <w:tcPr>
            <w:tcW w:w="1404" w:type="dxa"/>
            <w:vAlign w:val="bottom"/>
          </w:tcPr>
          <w:p w14:paraId="5E06D1E5" w14:textId="43DD3989" w:rsidR="004D65E3" w:rsidRPr="00761B80" w:rsidRDefault="004D65E3" w:rsidP="004D65E3">
            <w:pPr>
              <w:pStyle w:val="Texto"/>
              <w:tabs>
                <w:tab w:val="decimal" w:pos="1179"/>
              </w:tabs>
              <w:jc w:val="left"/>
            </w:pPr>
            <w:r w:rsidRPr="004D65E3">
              <w:t>168.734</w:t>
            </w:r>
          </w:p>
        </w:tc>
      </w:tr>
      <w:tr w:rsidR="004D65E3" w:rsidRPr="00761B80" w14:paraId="4CD88C4D" w14:textId="77777777" w:rsidTr="00023AB0">
        <w:tc>
          <w:tcPr>
            <w:tcW w:w="6660" w:type="dxa"/>
            <w:vAlign w:val="bottom"/>
          </w:tcPr>
          <w:p w14:paraId="4ED33AEB" w14:textId="78B20919" w:rsidR="004D65E3" w:rsidRPr="00761B80" w:rsidRDefault="004D65E3" w:rsidP="004D65E3">
            <w:pPr>
              <w:pStyle w:val="Texto"/>
            </w:pPr>
            <w:r w:rsidRPr="004D65E3">
              <w:t>Deuda por instrumentos financieros</w:t>
            </w:r>
          </w:p>
        </w:tc>
        <w:tc>
          <w:tcPr>
            <w:tcW w:w="1440" w:type="dxa"/>
          </w:tcPr>
          <w:p w14:paraId="18882F47" w14:textId="40C98957" w:rsidR="004D65E3" w:rsidRPr="00A74939" w:rsidRDefault="00FB4057" w:rsidP="004D65E3">
            <w:pPr>
              <w:pStyle w:val="Texto"/>
              <w:tabs>
                <w:tab w:val="decimal" w:pos="1179"/>
              </w:tabs>
            </w:pPr>
            <w:r w:rsidRPr="00FA5DCC">
              <w:t>306.732</w:t>
            </w:r>
          </w:p>
        </w:tc>
        <w:tc>
          <w:tcPr>
            <w:tcW w:w="126" w:type="dxa"/>
          </w:tcPr>
          <w:p w14:paraId="3B8A6B78" w14:textId="77777777" w:rsidR="004D65E3" w:rsidRPr="00761B80" w:rsidRDefault="004D65E3" w:rsidP="004D65E3">
            <w:pPr>
              <w:pStyle w:val="Texto"/>
              <w:tabs>
                <w:tab w:val="decimal" w:pos="1179"/>
                <w:tab w:val="decimal" w:pos="1266"/>
              </w:tabs>
            </w:pPr>
          </w:p>
        </w:tc>
        <w:tc>
          <w:tcPr>
            <w:tcW w:w="1404" w:type="dxa"/>
            <w:vAlign w:val="bottom"/>
          </w:tcPr>
          <w:p w14:paraId="4849A8AB" w14:textId="0EE9BF68" w:rsidR="004D65E3" w:rsidRPr="00F6138B" w:rsidRDefault="004D65E3" w:rsidP="004D65E3">
            <w:pPr>
              <w:pStyle w:val="Texto"/>
              <w:tabs>
                <w:tab w:val="decimal" w:pos="1179"/>
              </w:tabs>
              <w:jc w:val="left"/>
            </w:pPr>
            <w:r w:rsidRPr="004D65E3">
              <w:t>205.641</w:t>
            </w:r>
          </w:p>
        </w:tc>
      </w:tr>
      <w:tr w:rsidR="00CA2605" w:rsidRPr="00761B80" w14:paraId="097410CB" w14:textId="77777777" w:rsidTr="00141ECF">
        <w:tc>
          <w:tcPr>
            <w:tcW w:w="6660" w:type="dxa"/>
            <w:vAlign w:val="bottom"/>
          </w:tcPr>
          <w:p w14:paraId="135E6C3F" w14:textId="77777777" w:rsidR="00CA2605" w:rsidRPr="00761B80" w:rsidRDefault="00CA2605" w:rsidP="00141ECF">
            <w:pPr>
              <w:pStyle w:val="Texto"/>
            </w:pPr>
            <w:r>
              <w:t>Diversas</w:t>
            </w:r>
          </w:p>
        </w:tc>
        <w:tc>
          <w:tcPr>
            <w:tcW w:w="1440" w:type="dxa"/>
          </w:tcPr>
          <w:p w14:paraId="286B6A7B" w14:textId="77777777" w:rsidR="00CA2605" w:rsidRPr="009F6EFF" w:rsidRDefault="00CA2605" w:rsidP="00141ECF">
            <w:pPr>
              <w:pStyle w:val="Texto"/>
              <w:tabs>
                <w:tab w:val="decimal" w:pos="1179"/>
              </w:tabs>
            </w:pPr>
            <w:r w:rsidRPr="00FA5DCC">
              <w:t>73.291</w:t>
            </w:r>
          </w:p>
        </w:tc>
        <w:tc>
          <w:tcPr>
            <w:tcW w:w="126" w:type="dxa"/>
          </w:tcPr>
          <w:p w14:paraId="3BE0B000" w14:textId="77777777" w:rsidR="00CA2605" w:rsidRPr="00761B80" w:rsidRDefault="00CA2605" w:rsidP="00141ECF">
            <w:pPr>
              <w:pStyle w:val="Texto"/>
              <w:tabs>
                <w:tab w:val="decimal" w:pos="1179"/>
                <w:tab w:val="decimal" w:pos="1266"/>
              </w:tabs>
            </w:pPr>
          </w:p>
        </w:tc>
        <w:tc>
          <w:tcPr>
            <w:tcW w:w="1404" w:type="dxa"/>
            <w:vAlign w:val="bottom"/>
          </w:tcPr>
          <w:p w14:paraId="35CCB622" w14:textId="46E27988" w:rsidR="00CA2605" w:rsidRPr="00BC3CD2" w:rsidRDefault="00CA2605" w:rsidP="00141ECF">
            <w:pPr>
              <w:pStyle w:val="Texto"/>
              <w:tabs>
                <w:tab w:val="decimal" w:pos="1179"/>
              </w:tabs>
              <w:jc w:val="left"/>
            </w:pPr>
            <w:r w:rsidRPr="004D65E3">
              <w:t>72.375</w:t>
            </w:r>
          </w:p>
        </w:tc>
      </w:tr>
      <w:tr w:rsidR="004D65E3" w:rsidRPr="004D65E3" w14:paraId="190F8FE0" w14:textId="77777777" w:rsidTr="005F46DB">
        <w:tc>
          <w:tcPr>
            <w:tcW w:w="6660" w:type="dxa"/>
            <w:vAlign w:val="bottom"/>
          </w:tcPr>
          <w:p w14:paraId="7ECB4235" w14:textId="597664EF" w:rsidR="004D65E3" w:rsidRPr="004D65E3" w:rsidRDefault="004D65E3" w:rsidP="004D65E3">
            <w:pPr>
              <w:pStyle w:val="Texto"/>
              <w:jc w:val="left"/>
              <w:rPr>
                <w:b/>
                <w:bCs/>
              </w:rPr>
            </w:pPr>
            <w:proofErr w:type="gramStart"/>
            <w:r w:rsidRPr="004D65E3">
              <w:rPr>
                <w:b/>
                <w:bCs/>
              </w:rPr>
              <w:t>Total</w:t>
            </w:r>
            <w:proofErr w:type="gramEnd"/>
            <w:r w:rsidRPr="004D65E3">
              <w:rPr>
                <w:b/>
                <w:bCs/>
              </w:rPr>
              <w:t xml:space="preserve"> otras cuenta por pagar</w:t>
            </w:r>
          </w:p>
        </w:tc>
        <w:tc>
          <w:tcPr>
            <w:tcW w:w="1440" w:type="dxa"/>
            <w:tcBorders>
              <w:top w:val="single" w:sz="6" w:space="0" w:color="auto"/>
              <w:bottom w:val="double" w:sz="6" w:space="0" w:color="auto"/>
            </w:tcBorders>
          </w:tcPr>
          <w:p w14:paraId="56B7F113" w14:textId="0EA69AA9" w:rsidR="004D65E3" w:rsidRPr="0017159A" w:rsidRDefault="00FB4057" w:rsidP="004D65E3">
            <w:pPr>
              <w:pStyle w:val="Texto"/>
              <w:tabs>
                <w:tab w:val="decimal" w:pos="1179"/>
              </w:tabs>
              <w:rPr>
                <w:b/>
                <w:bCs/>
              </w:rPr>
            </w:pPr>
            <w:r w:rsidRPr="00FA5DCC">
              <w:rPr>
                <w:b/>
                <w:bCs/>
              </w:rPr>
              <w:t>5.216.205</w:t>
            </w:r>
          </w:p>
        </w:tc>
        <w:tc>
          <w:tcPr>
            <w:tcW w:w="126" w:type="dxa"/>
          </w:tcPr>
          <w:p w14:paraId="69A84FA0" w14:textId="77777777" w:rsidR="004D65E3" w:rsidRPr="0017159A" w:rsidRDefault="004D65E3" w:rsidP="004D65E3">
            <w:pPr>
              <w:pStyle w:val="Texto"/>
              <w:tabs>
                <w:tab w:val="decimal" w:pos="1179"/>
                <w:tab w:val="decimal" w:pos="1266"/>
              </w:tabs>
              <w:rPr>
                <w:b/>
                <w:bCs/>
              </w:rPr>
            </w:pPr>
          </w:p>
        </w:tc>
        <w:tc>
          <w:tcPr>
            <w:tcW w:w="1404" w:type="dxa"/>
            <w:tcBorders>
              <w:top w:val="single" w:sz="6" w:space="0" w:color="auto"/>
              <w:bottom w:val="double" w:sz="6" w:space="0" w:color="auto"/>
            </w:tcBorders>
            <w:vAlign w:val="bottom"/>
          </w:tcPr>
          <w:p w14:paraId="79039246" w14:textId="3860A909" w:rsidR="004D65E3" w:rsidRPr="004D65E3" w:rsidRDefault="004D65E3" w:rsidP="004D65E3">
            <w:pPr>
              <w:pStyle w:val="Texto"/>
              <w:tabs>
                <w:tab w:val="decimal" w:pos="1179"/>
              </w:tabs>
              <w:jc w:val="left"/>
              <w:rPr>
                <w:b/>
                <w:bCs/>
              </w:rPr>
            </w:pPr>
            <w:r w:rsidRPr="004D65E3">
              <w:rPr>
                <w:b/>
                <w:bCs/>
              </w:rPr>
              <w:t>446.750</w:t>
            </w:r>
          </w:p>
        </w:tc>
      </w:tr>
    </w:tbl>
    <w:p w14:paraId="13A07ED5" w14:textId="77777777" w:rsidR="00780722" w:rsidRDefault="00780722" w:rsidP="00A971BD">
      <w:pPr>
        <w:pStyle w:val="Texto"/>
      </w:pPr>
    </w:p>
    <w:p w14:paraId="384B04EA" w14:textId="14C038FB" w:rsidR="006A5126" w:rsidRDefault="008906BC" w:rsidP="006F397F">
      <w:pPr>
        <w:pStyle w:val="Textonota"/>
        <w:numPr>
          <w:ilvl w:val="0"/>
          <w:numId w:val="6"/>
        </w:numPr>
        <w:ind w:left="567" w:hanging="567"/>
        <w:rPr>
          <w:b/>
        </w:rPr>
      </w:pPr>
      <w:r w:rsidRPr="00761B80">
        <w:rPr>
          <w:b/>
        </w:rPr>
        <w:t xml:space="preserve">Deudas </w:t>
      </w:r>
      <w:r w:rsidR="00081A24" w:rsidRPr="00761B80">
        <w:rPr>
          <w:b/>
        </w:rPr>
        <w:t>fiscales</w:t>
      </w:r>
    </w:p>
    <w:tbl>
      <w:tblPr>
        <w:tblW w:w="9666" w:type="dxa"/>
        <w:tblLayout w:type="fixed"/>
        <w:tblCellMar>
          <w:left w:w="0" w:type="dxa"/>
          <w:right w:w="0" w:type="dxa"/>
        </w:tblCellMar>
        <w:tblLook w:val="0000" w:firstRow="0" w:lastRow="0" w:firstColumn="0" w:lastColumn="0" w:noHBand="0" w:noVBand="0"/>
      </w:tblPr>
      <w:tblGrid>
        <w:gridCol w:w="6696"/>
        <w:gridCol w:w="1440"/>
        <w:gridCol w:w="126"/>
        <w:gridCol w:w="1404"/>
      </w:tblGrid>
      <w:tr w:rsidR="00010A69" w:rsidRPr="00761B80" w14:paraId="1FDB99A8" w14:textId="77777777" w:rsidTr="00E81D59">
        <w:tc>
          <w:tcPr>
            <w:tcW w:w="6696" w:type="dxa"/>
            <w:vAlign w:val="bottom"/>
          </w:tcPr>
          <w:p w14:paraId="65C7B30F" w14:textId="77777777" w:rsidR="00010A69" w:rsidRPr="00761B80" w:rsidRDefault="00010A69" w:rsidP="00010A69">
            <w:pPr>
              <w:pStyle w:val="Texto"/>
              <w:jc w:val="center"/>
              <w:rPr>
                <w:b/>
              </w:rPr>
            </w:pPr>
          </w:p>
        </w:tc>
        <w:tc>
          <w:tcPr>
            <w:tcW w:w="1440" w:type="dxa"/>
            <w:tcBorders>
              <w:bottom w:val="single" w:sz="6" w:space="0" w:color="auto"/>
            </w:tcBorders>
            <w:vAlign w:val="bottom"/>
          </w:tcPr>
          <w:p w14:paraId="392D30C6" w14:textId="4FB2F8A8" w:rsidR="00010A69" w:rsidRPr="00761B80" w:rsidRDefault="00730E03" w:rsidP="00010A69">
            <w:pPr>
              <w:pStyle w:val="Texto"/>
              <w:jc w:val="center"/>
              <w:rPr>
                <w:b/>
              </w:rPr>
            </w:pPr>
            <w:r>
              <w:rPr>
                <w:b/>
              </w:rPr>
              <w:t>30/11/2022</w:t>
            </w:r>
          </w:p>
        </w:tc>
        <w:tc>
          <w:tcPr>
            <w:tcW w:w="126" w:type="dxa"/>
            <w:vAlign w:val="bottom"/>
          </w:tcPr>
          <w:p w14:paraId="15B4EC1B" w14:textId="77777777" w:rsidR="00010A69" w:rsidRPr="00761B80" w:rsidRDefault="00010A69" w:rsidP="00010A69">
            <w:pPr>
              <w:pStyle w:val="Texto"/>
              <w:tabs>
                <w:tab w:val="decimal" w:pos="1170"/>
              </w:tabs>
              <w:jc w:val="center"/>
              <w:rPr>
                <w:b/>
              </w:rPr>
            </w:pPr>
          </w:p>
        </w:tc>
        <w:tc>
          <w:tcPr>
            <w:tcW w:w="1404" w:type="dxa"/>
            <w:tcBorders>
              <w:bottom w:val="single" w:sz="6" w:space="0" w:color="auto"/>
            </w:tcBorders>
            <w:vAlign w:val="bottom"/>
          </w:tcPr>
          <w:p w14:paraId="58D288EC" w14:textId="6EDFA005" w:rsidR="00010A69" w:rsidRPr="00761B80" w:rsidRDefault="00730E03" w:rsidP="00010A69">
            <w:pPr>
              <w:pStyle w:val="Texto"/>
              <w:jc w:val="center"/>
              <w:rPr>
                <w:b/>
              </w:rPr>
            </w:pPr>
            <w:r>
              <w:rPr>
                <w:b/>
              </w:rPr>
              <w:t>31/05/2022</w:t>
            </w:r>
          </w:p>
        </w:tc>
      </w:tr>
      <w:tr w:rsidR="00010A69" w:rsidRPr="00691FC1" w14:paraId="1639FE7D" w14:textId="77777777" w:rsidTr="00E81D59">
        <w:tc>
          <w:tcPr>
            <w:tcW w:w="6696" w:type="dxa"/>
            <w:vAlign w:val="bottom"/>
          </w:tcPr>
          <w:p w14:paraId="46A2864A" w14:textId="77777777" w:rsidR="00010A69" w:rsidRPr="00691FC1" w:rsidRDefault="00010A69" w:rsidP="00010A69">
            <w:pPr>
              <w:pStyle w:val="Texto"/>
              <w:jc w:val="left"/>
              <w:rPr>
                <w:sz w:val="16"/>
                <w:szCs w:val="16"/>
              </w:rPr>
            </w:pPr>
          </w:p>
        </w:tc>
        <w:tc>
          <w:tcPr>
            <w:tcW w:w="1440" w:type="dxa"/>
            <w:vAlign w:val="bottom"/>
          </w:tcPr>
          <w:p w14:paraId="6406B0ED" w14:textId="77777777" w:rsidR="00010A69" w:rsidRPr="00691FC1" w:rsidRDefault="00010A69" w:rsidP="0017159A">
            <w:pPr>
              <w:pStyle w:val="Texto"/>
              <w:tabs>
                <w:tab w:val="decimal" w:pos="1179"/>
              </w:tabs>
              <w:rPr>
                <w:sz w:val="16"/>
                <w:szCs w:val="16"/>
              </w:rPr>
            </w:pPr>
          </w:p>
        </w:tc>
        <w:tc>
          <w:tcPr>
            <w:tcW w:w="126" w:type="dxa"/>
            <w:vAlign w:val="bottom"/>
          </w:tcPr>
          <w:p w14:paraId="6FBE7173" w14:textId="77777777" w:rsidR="00010A69" w:rsidRPr="00691FC1" w:rsidRDefault="00010A69" w:rsidP="0017159A">
            <w:pPr>
              <w:pStyle w:val="Texto"/>
              <w:tabs>
                <w:tab w:val="decimal" w:pos="1179"/>
              </w:tabs>
              <w:rPr>
                <w:sz w:val="16"/>
                <w:szCs w:val="16"/>
              </w:rPr>
            </w:pPr>
          </w:p>
        </w:tc>
        <w:tc>
          <w:tcPr>
            <w:tcW w:w="1404" w:type="dxa"/>
            <w:vAlign w:val="bottom"/>
          </w:tcPr>
          <w:p w14:paraId="7813448E" w14:textId="77777777" w:rsidR="00010A69" w:rsidRPr="00691FC1" w:rsidRDefault="00010A69" w:rsidP="0017159A">
            <w:pPr>
              <w:pStyle w:val="Texto"/>
              <w:tabs>
                <w:tab w:val="decimal" w:pos="1179"/>
              </w:tabs>
              <w:rPr>
                <w:sz w:val="16"/>
                <w:szCs w:val="16"/>
              </w:rPr>
            </w:pPr>
          </w:p>
        </w:tc>
      </w:tr>
      <w:tr w:rsidR="006163C2" w:rsidRPr="00761B80" w14:paraId="3CEE32BC" w14:textId="77777777" w:rsidTr="00810BBE">
        <w:tc>
          <w:tcPr>
            <w:tcW w:w="6696" w:type="dxa"/>
            <w:vAlign w:val="bottom"/>
          </w:tcPr>
          <w:p w14:paraId="410EEF64" w14:textId="56A8A5D7" w:rsidR="006163C2" w:rsidRPr="00761B80" w:rsidRDefault="006163C2" w:rsidP="00810BBE">
            <w:pPr>
              <w:pStyle w:val="Texto"/>
            </w:pPr>
            <w:r w:rsidRPr="00761B80">
              <w:t xml:space="preserve">Provisión </w:t>
            </w:r>
            <w:r w:rsidR="00010D51">
              <w:t>de</w:t>
            </w:r>
            <w:r w:rsidRPr="00761B80">
              <w:t xml:space="preserve"> impuesto a las ganancias</w:t>
            </w:r>
            <w:r w:rsidR="00010D51" w:rsidRPr="00322A31">
              <w:rPr>
                <w:sz w:val="16"/>
                <w:szCs w:val="16"/>
              </w:rPr>
              <w:t xml:space="preserve"> (1)</w:t>
            </w:r>
          </w:p>
        </w:tc>
        <w:tc>
          <w:tcPr>
            <w:tcW w:w="1440" w:type="dxa"/>
          </w:tcPr>
          <w:p w14:paraId="7502A9B0" w14:textId="288806E2" w:rsidR="006163C2" w:rsidRPr="00761B80" w:rsidRDefault="0040209C" w:rsidP="00810BBE">
            <w:pPr>
              <w:pStyle w:val="Texto"/>
              <w:tabs>
                <w:tab w:val="decimal" w:pos="1179"/>
              </w:tabs>
            </w:pPr>
            <w:r w:rsidRPr="00FA5DCC">
              <w:t>1.091.475</w:t>
            </w:r>
          </w:p>
        </w:tc>
        <w:tc>
          <w:tcPr>
            <w:tcW w:w="126" w:type="dxa"/>
          </w:tcPr>
          <w:p w14:paraId="0234C764" w14:textId="77777777" w:rsidR="006163C2" w:rsidRPr="00761B80" w:rsidRDefault="006163C2" w:rsidP="00810BBE">
            <w:pPr>
              <w:pStyle w:val="Texto"/>
              <w:tabs>
                <w:tab w:val="decimal" w:pos="1179"/>
                <w:tab w:val="decimal" w:pos="1266"/>
              </w:tabs>
            </w:pPr>
          </w:p>
        </w:tc>
        <w:tc>
          <w:tcPr>
            <w:tcW w:w="1404" w:type="dxa"/>
            <w:vAlign w:val="bottom"/>
          </w:tcPr>
          <w:p w14:paraId="3DD203F2" w14:textId="77777777" w:rsidR="006163C2" w:rsidRPr="00761B80" w:rsidRDefault="006163C2" w:rsidP="00810BBE">
            <w:pPr>
              <w:pStyle w:val="Texto"/>
              <w:tabs>
                <w:tab w:val="decimal" w:pos="1179"/>
              </w:tabs>
              <w:jc w:val="left"/>
            </w:pPr>
            <w:r w:rsidRPr="004D65E3">
              <w:rPr>
                <w:szCs w:val="22"/>
              </w:rPr>
              <w:t>1.288.129</w:t>
            </w:r>
          </w:p>
        </w:tc>
      </w:tr>
      <w:tr w:rsidR="00CA2605" w:rsidRPr="00761B80" w14:paraId="190B9B41" w14:textId="77777777" w:rsidTr="004A6595">
        <w:tc>
          <w:tcPr>
            <w:tcW w:w="6696" w:type="dxa"/>
            <w:vAlign w:val="bottom"/>
          </w:tcPr>
          <w:p w14:paraId="179142D5" w14:textId="77777777" w:rsidR="00CA2605" w:rsidRDefault="00CA2605" w:rsidP="004A6595">
            <w:pPr>
              <w:pStyle w:val="Texto"/>
            </w:pPr>
            <w:r>
              <w:t>Impuesto al valor agregado a pagar</w:t>
            </w:r>
          </w:p>
        </w:tc>
        <w:tc>
          <w:tcPr>
            <w:tcW w:w="1440" w:type="dxa"/>
          </w:tcPr>
          <w:p w14:paraId="3ABDA2F8" w14:textId="77777777" w:rsidR="00CA2605" w:rsidRPr="00F4462F" w:rsidRDefault="00CA2605" w:rsidP="004A6595">
            <w:pPr>
              <w:pStyle w:val="Texto"/>
              <w:tabs>
                <w:tab w:val="decimal" w:pos="1179"/>
              </w:tabs>
            </w:pPr>
            <w:r w:rsidRPr="00FA5DCC">
              <w:t>733.342</w:t>
            </w:r>
          </w:p>
        </w:tc>
        <w:tc>
          <w:tcPr>
            <w:tcW w:w="126" w:type="dxa"/>
          </w:tcPr>
          <w:p w14:paraId="1821E9C6" w14:textId="77777777" w:rsidR="00CA2605" w:rsidRPr="00761B80" w:rsidRDefault="00CA2605" w:rsidP="004A6595">
            <w:pPr>
              <w:pStyle w:val="Texto"/>
              <w:tabs>
                <w:tab w:val="decimal" w:pos="1179"/>
                <w:tab w:val="decimal" w:pos="1266"/>
              </w:tabs>
            </w:pPr>
          </w:p>
        </w:tc>
        <w:tc>
          <w:tcPr>
            <w:tcW w:w="1404" w:type="dxa"/>
            <w:vAlign w:val="bottom"/>
          </w:tcPr>
          <w:p w14:paraId="6812170F" w14:textId="77777777" w:rsidR="00CA2605" w:rsidRPr="00BC3CD2" w:rsidRDefault="00CA2605" w:rsidP="004A6595">
            <w:pPr>
              <w:pStyle w:val="Texto"/>
              <w:tabs>
                <w:tab w:val="decimal" w:pos="1179"/>
              </w:tabs>
              <w:jc w:val="left"/>
            </w:pPr>
            <w:r w:rsidRPr="004D65E3">
              <w:rPr>
                <w:szCs w:val="22"/>
              </w:rPr>
              <w:t>404.892</w:t>
            </w:r>
          </w:p>
        </w:tc>
      </w:tr>
      <w:tr w:rsidR="007B1644" w:rsidRPr="00761B80" w14:paraId="446D246D" w14:textId="77777777" w:rsidTr="00803773">
        <w:tc>
          <w:tcPr>
            <w:tcW w:w="6696" w:type="dxa"/>
            <w:vAlign w:val="bottom"/>
          </w:tcPr>
          <w:p w14:paraId="74BDF593" w14:textId="0AA84978" w:rsidR="007B1644" w:rsidRPr="00761B80" w:rsidRDefault="007B1644" w:rsidP="00803773">
            <w:pPr>
              <w:pStyle w:val="Texto"/>
            </w:pPr>
            <w:r w:rsidRPr="00761B80">
              <w:t xml:space="preserve">Retenciones y percepciones impositivas </w:t>
            </w:r>
            <w:r w:rsidR="009F136A">
              <w:t>realizadas a terceros</w:t>
            </w:r>
          </w:p>
        </w:tc>
        <w:tc>
          <w:tcPr>
            <w:tcW w:w="1440" w:type="dxa"/>
          </w:tcPr>
          <w:p w14:paraId="3682FB45" w14:textId="057CDC81" w:rsidR="007B1644" w:rsidRPr="00761B80" w:rsidRDefault="00B64872" w:rsidP="00803773">
            <w:pPr>
              <w:pStyle w:val="Texto"/>
              <w:tabs>
                <w:tab w:val="decimal" w:pos="1179"/>
              </w:tabs>
            </w:pPr>
            <w:r w:rsidRPr="00B64872">
              <w:t>695.190</w:t>
            </w:r>
          </w:p>
        </w:tc>
        <w:tc>
          <w:tcPr>
            <w:tcW w:w="126" w:type="dxa"/>
          </w:tcPr>
          <w:p w14:paraId="59EE4B13" w14:textId="77777777" w:rsidR="007B1644" w:rsidRPr="00761B80" w:rsidRDefault="007B1644" w:rsidP="00803773">
            <w:pPr>
              <w:pStyle w:val="Texto"/>
              <w:tabs>
                <w:tab w:val="decimal" w:pos="1179"/>
              </w:tabs>
            </w:pPr>
          </w:p>
        </w:tc>
        <w:tc>
          <w:tcPr>
            <w:tcW w:w="1404" w:type="dxa"/>
            <w:vAlign w:val="bottom"/>
          </w:tcPr>
          <w:p w14:paraId="25C2FCE8" w14:textId="59D93BA9" w:rsidR="007B1644" w:rsidRPr="00761B80" w:rsidRDefault="004D65E3" w:rsidP="00803773">
            <w:pPr>
              <w:pStyle w:val="Texto"/>
              <w:tabs>
                <w:tab w:val="decimal" w:pos="1179"/>
              </w:tabs>
              <w:jc w:val="left"/>
            </w:pPr>
            <w:r w:rsidRPr="004D65E3">
              <w:rPr>
                <w:szCs w:val="22"/>
              </w:rPr>
              <w:t>645.605</w:t>
            </w:r>
          </w:p>
        </w:tc>
      </w:tr>
      <w:tr w:rsidR="004D65E3" w:rsidRPr="00761B80" w14:paraId="75FF5F81" w14:textId="77777777" w:rsidTr="00803773">
        <w:tc>
          <w:tcPr>
            <w:tcW w:w="6696" w:type="dxa"/>
            <w:vAlign w:val="bottom"/>
          </w:tcPr>
          <w:p w14:paraId="44B54CC3" w14:textId="0C66AB40" w:rsidR="004D65E3" w:rsidRPr="00761B80" w:rsidRDefault="004D65E3" w:rsidP="004D65E3">
            <w:pPr>
              <w:pStyle w:val="Texto"/>
            </w:pPr>
            <w:r>
              <w:t>Divers</w:t>
            </w:r>
            <w:r w:rsidR="00810542">
              <w:t>a</w:t>
            </w:r>
            <w:r>
              <w:t>s</w:t>
            </w:r>
          </w:p>
        </w:tc>
        <w:tc>
          <w:tcPr>
            <w:tcW w:w="1440" w:type="dxa"/>
          </w:tcPr>
          <w:p w14:paraId="7A4EA6BC" w14:textId="57CEE5DF" w:rsidR="004D65E3" w:rsidRPr="005C1B90" w:rsidRDefault="0040209C" w:rsidP="004D65E3">
            <w:pPr>
              <w:pStyle w:val="Texto"/>
              <w:tabs>
                <w:tab w:val="decimal" w:pos="1179"/>
              </w:tabs>
            </w:pPr>
            <w:r w:rsidRPr="00FA5DCC">
              <w:t>47.759</w:t>
            </w:r>
          </w:p>
        </w:tc>
        <w:tc>
          <w:tcPr>
            <w:tcW w:w="126" w:type="dxa"/>
          </w:tcPr>
          <w:p w14:paraId="365F6898" w14:textId="77777777" w:rsidR="004D65E3" w:rsidRPr="00761B80" w:rsidRDefault="004D65E3" w:rsidP="004D65E3">
            <w:pPr>
              <w:pStyle w:val="Texto"/>
              <w:tabs>
                <w:tab w:val="decimal" w:pos="1179"/>
                <w:tab w:val="decimal" w:pos="1266"/>
              </w:tabs>
            </w:pPr>
          </w:p>
        </w:tc>
        <w:tc>
          <w:tcPr>
            <w:tcW w:w="1404" w:type="dxa"/>
            <w:vAlign w:val="bottom"/>
          </w:tcPr>
          <w:p w14:paraId="053C5116" w14:textId="4FF41AE8" w:rsidR="004D65E3" w:rsidRPr="00703AA7" w:rsidRDefault="004D65E3" w:rsidP="004D65E3">
            <w:pPr>
              <w:pStyle w:val="Texto"/>
              <w:tabs>
                <w:tab w:val="decimal" w:pos="1179"/>
              </w:tabs>
              <w:jc w:val="left"/>
            </w:pPr>
            <w:r w:rsidRPr="004D65E3">
              <w:rPr>
                <w:szCs w:val="22"/>
              </w:rPr>
              <w:t>57.539</w:t>
            </w:r>
          </w:p>
        </w:tc>
      </w:tr>
      <w:tr w:rsidR="004D65E3" w:rsidRPr="00761B80" w14:paraId="12FD01D7" w14:textId="77777777" w:rsidTr="005F46DB">
        <w:tc>
          <w:tcPr>
            <w:tcW w:w="6696" w:type="dxa"/>
            <w:vAlign w:val="bottom"/>
          </w:tcPr>
          <w:p w14:paraId="01BE7575" w14:textId="77777777" w:rsidR="004D65E3" w:rsidRPr="00761B80" w:rsidRDefault="004D65E3" w:rsidP="004D65E3">
            <w:pPr>
              <w:pStyle w:val="Texto"/>
            </w:pPr>
            <w:r>
              <w:t>Impuestos provinciales a pagar</w:t>
            </w:r>
          </w:p>
        </w:tc>
        <w:tc>
          <w:tcPr>
            <w:tcW w:w="1440" w:type="dxa"/>
          </w:tcPr>
          <w:p w14:paraId="02ACBE1C" w14:textId="375587C2" w:rsidR="004D65E3" w:rsidRPr="00761B80" w:rsidRDefault="0040209C" w:rsidP="004D65E3">
            <w:pPr>
              <w:pStyle w:val="Texto"/>
              <w:tabs>
                <w:tab w:val="decimal" w:pos="1179"/>
              </w:tabs>
            </w:pPr>
            <w:r w:rsidRPr="00FA5DCC">
              <w:t>25.332</w:t>
            </w:r>
          </w:p>
        </w:tc>
        <w:tc>
          <w:tcPr>
            <w:tcW w:w="126" w:type="dxa"/>
          </w:tcPr>
          <w:p w14:paraId="3805D8EB" w14:textId="77777777" w:rsidR="004D65E3" w:rsidRPr="00761B80" w:rsidRDefault="004D65E3" w:rsidP="004D65E3">
            <w:pPr>
              <w:pStyle w:val="Texto"/>
              <w:tabs>
                <w:tab w:val="decimal" w:pos="1179"/>
                <w:tab w:val="decimal" w:pos="1266"/>
              </w:tabs>
            </w:pPr>
          </w:p>
        </w:tc>
        <w:tc>
          <w:tcPr>
            <w:tcW w:w="1404" w:type="dxa"/>
            <w:vAlign w:val="bottom"/>
          </w:tcPr>
          <w:p w14:paraId="535F884E" w14:textId="62B911FE" w:rsidR="004D65E3" w:rsidRPr="00761B80" w:rsidRDefault="004D65E3" w:rsidP="004D65E3">
            <w:pPr>
              <w:pStyle w:val="Texto"/>
              <w:tabs>
                <w:tab w:val="decimal" w:pos="1179"/>
              </w:tabs>
              <w:jc w:val="left"/>
            </w:pPr>
            <w:r w:rsidRPr="004D65E3">
              <w:rPr>
                <w:szCs w:val="22"/>
              </w:rPr>
              <w:t>36.711</w:t>
            </w:r>
          </w:p>
        </w:tc>
      </w:tr>
      <w:tr w:rsidR="004D65E3" w:rsidRPr="00761B80" w14:paraId="364CC8E7" w14:textId="77777777" w:rsidTr="005F46DB">
        <w:tc>
          <w:tcPr>
            <w:tcW w:w="6696" w:type="dxa"/>
            <w:vAlign w:val="bottom"/>
          </w:tcPr>
          <w:p w14:paraId="76F0C895" w14:textId="7625A449" w:rsidR="004D65E3" w:rsidRPr="00761B80" w:rsidRDefault="004D65E3" w:rsidP="004D65E3">
            <w:pPr>
              <w:pStyle w:val="Texto"/>
              <w:jc w:val="left"/>
              <w:rPr>
                <w:b/>
              </w:rPr>
            </w:pPr>
            <w:proofErr w:type="gramStart"/>
            <w:r w:rsidRPr="00761B80">
              <w:rPr>
                <w:b/>
              </w:rPr>
              <w:t>Total</w:t>
            </w:r>
            <w:proofErr w:type="gramEnd"/>
            <w:r w:rsidRPr="00761B80">
              <w:rPr>
                <w:b/>
              </w:rPr>
              <w:t xml:space="preserve"> deudas fiscales</w:t>
            </w:r>
          </w:p>
        </w:tc>
        <w:tc>
          <w:tcPr>
            <w:tcW w:w="1440" w:type="dxa"/>
            <w:tcBorders>
              <w:top w:val="single" w:sz="6" w:space="0" w:color="auto"/>
              <w:bottom w:val="double" w:sz="6" w:space="0" w:color="auto"/>
            </w:tcBorders>
          </w:tcPr>
          <w:p w14:paraId="0E4BF597" w14:textId="6745FEF5" w:rsidR="004D65E3" w:rsidRPr="0017159A" w:rsidRDefault="00B06111" w:rsidP="004D65E3">
            <w:pPr>
              <w:pStyle w:val="Texto"/>
              <w:tabs>
                <w:tab w:val="decimal" w:pos="1179"/>
              </w:tabs>
              <w:rPr>
                <w:b/>
                <w:bCs/>
              </w:rPr>
            </w:pPr>
            <w:r w:rsidRPr="00B06111">
              <w:rPr>
                <w:b/>
                <w:bCs/>
              </w:rPr>
              <w:t>2.593.098</w:t>
            </w:r>
          </w:p>
        </w:tc>
        <w:tc>
          <w:tcPr>
            <w:tcW w:w="126" w:type="dxa"/>
          </w:tcPr>
          <w:p w14:paraId="13196645" w14:textId="77777777" w:rsidR="004D65E3" w:rsidRPr="0017159A" w:rsidRDefault="004D65E3" w:rsidP="004D65E3">
            <w:pPr>
              <w:pStyle w:val="Texto"/>
              <w:tabs>
                <w:tab w:val="decimal" w:pos="1179"/>
              </w:tabs>
              <w:rPr>
                <w:b/>
                <w:bCs/>
              </w:rPr>
            </w:pPr>
          </w:p>
        </w:tc>
        <w:tc>
          <w:tcPr>
            <w:tcW w:w="1404" w:type="dxa"/>
            <w:tcBorders>
              <w:top w:val="single" w:sz="6" w:space="0" w:color="auto"/>
              <w:bottom w:val="double" w:sz="6" w:space="0" w:color="auto"/>
            </w:tcBorders>
            <w:vAlign w:val="bottom"/>
          </w:tcPr>
          <w:p w14:paraId="50751253" w14:textId="610A6F7B" w:rsidR="004D65E3" w:rsidRPr="004D65E3" w:rsidRDefault="004D65E3" w:rsidP="004D65E3">
            <w:pPr>
              <w:pStyle w:val="Texto"/>
              <w:tabs>
                <w:tab w:val="decimal" w:pos="1179"/>
              </w:tabs>
              <w:jc w:val="left"/>
              <w:rPr>
                <w:b/>
                <w:bCs/>
              </w:rPr>
            </w:pPr>
            <w:r w:rsidRPr="004D65E3">
              <w:rPr>
                <w:b/>
                <w:bCs/>
                <w:szCs w:val="22"/>
              </w:rPr>
              <w:t>2.432.876</w:t>
            </w:r>
          </w:p>
        </w:tc>
      </w:tr>
    </w:tbl>
    <w:p w14:paraId="631564E2" w14:textId="77777777" w:rsidR="00691FC1" w:rsidRPr="00691FC1" w:rsidRDefault="00691FC1" w:rsidP="00691FC1">
      <w:pPr>
        <w:pStyle w:val="Texto"/>
        <w:ind w:left="360"/>
        <w:rPr>
          <w:sz w:val="16"/>
          <w:szCs w:val="16"/>
        </w:rPr>
      </w:pPr>
    </w:p>
    <w:p w14:paraId="46D5B581" w14:textId="65E025C2" w:rsidR="00651469" w:rsidRDefault="00010D51" w:rsidP="00691FC1">
      <w:pPr>
        <w:pStyle w:val="Texto"/>
        <w:numPr>
          <w:ilvl w:val="0"/>
          <w:numId w:val="65"/>
        </w:numPr>
      </w:pPr>
      <w:r w:rsidRPr="00322A31">
        <w:rPr>
          <w:sz w:val="16"/>
          <w:szCs w:val="16"/>
        </w:rPr>
        <w:t>Neto de anticipos, retenciones y percepciones.</w:t>
      </w:r>
      <w:r w:rsidR="00651469">
        <w:br w:type="page"/>
      </w:r>
    </w:p>
    <w:p w14:paraId="00BDA4B3" w14:textId="77777777" w:rsidR="0079103F" w:rsidRDefault="0079103F" w:rsidP="007B1A96">
      <w:pPr>
        <w:pStyle w:val="Texto"/>
      </w:pPr>
    </w:p>
    <w:p w14:paraId="2F6B499D" w14:textId="51DE8A71" w:rsidR="009A4D3E" w:rsidRDefault="00075271" w:rsidP="006F397F">
      <w:pPr>
        <w:pStyle w:val="Textonota"/>
        <w:numPr>
          <w:ilvl w:val="0"/>
          <w:numId w:val="6"/>
        </w:numPr>
        <w:ind w:left="567" w:hanging="567"/>
        <w:rPr>
          <w:b/>
        </w:rPr>
      </w:pPr>
      <w:r w:rsidRPr="00761B80">
        <w:rPr>
          <w:b/>
        </w:rPr>
        <w:t>Préstamos bancarios y financieros</w:t>
      </w:r>
    </w:p>
    <w:tbl>
      <w:tblPr>
        <w:tblStyle w:val="TableGrid"/>
        <w:tblW w:w="9769" w:type="dxa"/>
        <w:tblLayout w:type="fixed"/>
        <w:tblLook w:val="01E0" w:firstRow="1" w:lastRow="1" w:firstColumn="1" w:lastColumn="1" w:noHBand="0" w:noVBand="0"/>
      </w:tblPr>
      <w:tblGrid>
        <w:gridCol w:w="4320"/>
        <w:gridCol w:w="1404"/>
        <w:gridCol w:w="71"/>
        <w:gridCol w:w="1270"/>
        <w:gridCol w:w="81"/>
        <w:gridCol w:w="1269"/>
        <w:gridCol w:w="90"/>
        <w:gridCol w:w="1264"/>
      </w:tblGrid>
      <w:tr w:rsidR="00010A69" w:rsidRPr="00337753" w14:paraId="2AB225EC" w14:textId="77777777" w:rsidTr="003E633F">
        <w:tc>
          <w:tcPr>
            <w:tcW w:w="4320" w:type="dxa"/>
          </w:tcPr>
          <w:p w14:paraId="433CC5C4" w14:textId="77777777" w:rsidR="00010A69" w:rsidRPr="00337753" w:rsidRDefault="00010A69" w:rsidP="00010A69">
            <w:pPr>
              <w:pStyle w:val="Texto"/>
            </w:pPr>
          </w:p>
        </w:tc>
        <w:tc>
          <w:tcPr>
            <w:tcW w:w="1404" w:type="dxa"/>
          </w:tcPr>
          <w:p w14:paraId="0D7BBEBB" w14:textId="77777777" w:rsidR="00010A69" w:rsidRPr="00337753" w:rsidRDefault="00010A69" w:rsidP="00010A69">
            <w:pPr>
              <w:pStyle w:val="Texto"/>
              <w:jc w:val="center"/>
              <w:rPr>
                <w:b/>
              </w:rPr>
            </w:pPr>
            <w:r w:rsidRPr="00337753">
              <w:rPr>
                <w:b/>
              </w:rPr>
              <w:t>Tasa de interés anual promedio (%)</w:t>
            </w:r>
          </w:p>
        </w:tc>
        <w:tc>
          <w:tcPr>
            <w:tcW w:w="71" w:type="dxa"/>
          </w:tcPr>
          <w:p w14:paraId="5F50CD32" w14:textId="77777777" w:rsidR="00010A69" w:rsidRPr="00337753" w:rsidRDefault="00010A69" w:rsidP="00010A69">
            <w:pPr>
              <w:rPr>
                <w:sz w:val="20"/>
              </w:rPr>
            </w:pPr>
          </w:p>
        </w:tc>
        <w:tc>
          <w:tcPr>
            <w:tcW w:w="1270" w:type="dxa"/>
          </w:tcPr>
          <w:p w14:paraId="39DCD905" w14:textId="77777777" w:rsidR="00010A69" w:rsidRPr="00337753" w:rsidRDefault="00010A69" w:rsidP="00010A69">
            <w:pPr>
              <w:pStyle w:val="Texto"/>
              <w:jc w:val="center"/>
              <w:rPr>
                <w:b/>
              </w:rPr>
            </w:pPr>
            <w:r w:rsidRPr="00337753">
              <w:rPr>
                <w:b/>
              </w:rPr>
              <w:t>Vencimiento</w:t>
            </w:r>
          </w:p>
        </w:tc>
        <w:tc>
          <w:tcPr>
            <w:tcW w:w="81" w:type="dxa"/>
          </w:tcPr>
          <w:p w14:paraId="687E7732" w14:textId="77777777" w:rsidR="00010A69" w:rsidRPr="00337753" w:rsidRDefault="00010A69" w:rsidP="00010A69">
            <w:pPr>
              <w:pStyle w:val="Texto"/>
              <w:jc w:val="center"/>
              <w:rPr>
                <w:b/>
              </w:rPr>
            </w:pPr>
          </w:p>
        </w:tc>
        <w:tc>
          <w:tcPr>
            <w:tcW w:w="1269" w:type="dxa"/>
          </w:tcPr>
          <w:p w14:paraId="56AFA5F5" w14:textId="580F333C" w:rsidR="00010A69" w:rsidRPr="00337753" w:rsidRDefault="00730E03" w:rsidP="00010A69">
            <w:pPr>
              <w:pStyle w:val="Texto"/>
              <w:jc w:val="center"/>
              <w:rPr>
                <w:b/>
              </w:rPr>
            </w:pPr>
            <w:r>
              <w:rPr>
                <w:b/>
              </w:rPr>
              <w:t>30/11/2022</w:t>
            </w:r>
          </w:p>
        </w:tc>
        <w:tc>
          <w:tcPr>
            <w:tcW w:w="90" w:type="dxa"/>
          </w:tcPr>
          <w:p w14:paraId="2B7E9E51" w14:textId="77777777" w:rsidR="00010A69" w:rsidRPr="00337753" w:rsidRDefault="00010A69" w:rsidP="00010A69">
            <w:pPr>
              <w:rPr>
                <w:sz w:val="20"/>
              </w:rPr>
            </w:pPr>
          </w:p>
        </w:tc>
        <w:tc>
          <w:tcPr>
            <w:tcW w:w="1264" w:type="dxa"/>
          </w:tcPr>
          <w:p w14:paraId="338C5BFF" w14:textId="00C80B90" w:rsidR="00010A69" w:rsidRPr="00337753" w:rsidRDefault="00730E03" w:rsidP="00010A69">
            <w:pPr>
              <w:pStyle w:val="Texto"/>
              <w:jc w:val="center"/>
              <w:rPr>
                <w:b/>
              </w:rPr>
            </w:pPr>
            <w:r>
              <w:rPr>
                <w:b/>
              </w:rPr>
              <w:t>31/05/2022</w:t>
            </w:r>
          </w:p>
        </w:tc>
      </w:tr>
      <w:tr w:rsidR="00010A69" w:rsidRPr="00337753" w14:paraId="756293DF" w14:textId="77777777" w:rsidTr="003E633F">
        <w:tc>
          <w:tcPr>
            <w:tcW w:w="4320" w:type="dxa"/>
          </w:tcPr>
          <w:p w14:paraId="0F6591E0" w14:textId="665880E0" w:rsidR="00010A69" w:rsidRPr="00337753" w:rsidRDefault="006C3FE7" w:rsidP="00010A69">
            <w:pPr>
              <w:pStyle w:val="Texto"/>
            </w:pPr>
            <w:r w:rsidRPr="00A86199">
              <w:rPr>
                <w:b/>
                <w:bCs/>
              </w:rPr>
              <w:t>No corriente</w:t>
            </w:r>
            <w:r w:rsidR="00DE352C">
              <w:rPr>
                <w:b/>
                <w:bCs/>
              </w:rPr>
              <w:t>s</w:t>
            </w:r>
          </w:p>
        </w:tc>
        <w:tc>
          <w:tcPr>
            <w:tcW w:w="1404" w:type="dxa"/>
            <w:tcBorders>
              <w:top w:val="single" w:sz="6" w:space="0" w:color="auto"/>
            </w:tcBorders>
          </w:tcPr>
          <w:p w14:paraId="4699E843" w14:textId="77777777" w:rsidR="00010A69" w:rsidRPr="00337753" w:rsidRDefault="00010A69" w:rsidP="003A0CD1">
            <w:pPr>
              <w:pStyle w:val="Texto"/>
              <w:tabs>
                <w:tab w:val="decimal" w:pos="664"/>
              </w:tabs>
              <w:jc w:val="left"/>
              <w:rPr>
                <w:b/>
              </w:rPr>
            </w:pPr>
          </w:p>
        </w:tc>
        <w:tc>
          <w:tcPr>
            <w:tcW w:w="71" w:type="dxa"/>
          </w:tcPr>
          <w:p w14:paraId="19701A6C" w14:textId="77777777" w:rsidR="00010A69" w:rsidRPr="00337753" w:rsidRDefault="00010A69" w:rsidP="00010A69">
            <w:pPr>
              <w:pStyle w:val="Texto"/>
              <w:jc w:val="center"/>
            </w:pPr>
          </w:p>
        </w:tc>
        <w:tc>
          <w:tcPr>
            <w:tcW w:w="1270" w:type="dxa"/>
            <w:tcBorders>
              <w:top w:val="single" w:sz="6" w:space="0" w:color="auto"/>
            </w:tcBorders>
          </w:tcPr>
          <w:p w14:paraId="7CB27108" w14:textId="77777777" w:rsidR="00010A69" w:rsidRPr="00337753" w:rsidRDefault="00010A69" w:rsidP="00010A69">
            <w:pPr>
              <w:pStyle w:val="Texto"/>
              <w:jc w:val="center"/>
              <w:rPr>
                <w:b/>
              </w:rPr>
            </w:pPr>
          </w:p>
        </w:tc>
        <w:tc>
          <w:tcPr>
            <w:tcW w:w="81" w:type="dxa"/>
          </w:tcPr>
          <w:p w14:paraId="64A72AE7" w14:textId="77777777" w:rsidR="00010A69" w:rsidRPr="00337753" w:rsidRDefault="00010A69" w:rsidP="00010A69">
            <w:pPr>
              <w:pStyle w:val="Texto"/>
              <w:jc w:val="center"/>
              <w:rPr>
                <w:b/>
              </w:rPr>
            </w:pPr>
          </w:p>
        </w:tc>
        <w:tc>
          <w:tcPr>
            <w:tcW w:w="1269" w:type="dxa"/>
            <w:tcBorders>
              <w:top w:val="single" w:sz="6" w:space="0" w:color="auto"/>
            </w:tcBorders>
          </w:tcPr>
          <w:p w14:paraId="7C25C871" w14:textId="77777777" w:rsidR="00010A69" w:rsidRPr="0017159A" w:rsidRDefault="00010A69" w:rsidP="0017159A">
            <w:pPr>
              <w:pStyle w:val="Texto"/>
              <w:tabs>
                <w:tab w:val="decimal" w:pos="1132"/>
              </w:tabs>
              <w:jc w:val="left"/>
            </w:pPr>
          </w:p>
        </w:tc>
        <w:tc>
          <w:tcPr>
            <w:tcW w:w="90" w:type="dxa"/>
          </w:tcPr>
          <w:p w14:paraId="50877FCD" w14:textId="6C550ECD" w:rsidR="00010A69" w:rsidRPr="0017159A" w:rsidRDefault="00010A69" w:rsidP="0017159A">
            <w:pPr>
              <w:pStyle w:val="Texto"/>
              <w:tabs>
                <w:tab w:val="decimal" w:pos="1132"/>
              </w:tabs>
              <w:jc w:val="left"/>
            </w:pPr>
          </w:p>
        </w:tc>
        <w:tc>
          <w:tcPr>
            <w:tcW w:w="1264" w:type="dxa"/>
            <w:tcBorders>
              <w:top w:val="single" w:sz="6" w:space="0" w:color="auto"/>
            </w:tcBorders>
          </w:tcPr>
          <w:p w14:paraId="793EB2E9" w14:textId="77777777" w:rsidR="00010A69" w:rsidRPr="00337753" w:rsidRDefault="00010A69" w:rsidP="0017159A">
            <w:pPr>
              <w:pStyle w:val="Texto"/>
              <w:tabs>
                <w:tab w:val="decimal" w:pos="1132"/>
              </w:tabs>
              <w:jc w:val="left"/>
            </w:pPr>
          </w:p>
        </w:tc>
      </w:tr>
      <w:tr w:rsidR="006C3FE7" w:rsidRPr="00337753" w14:paraId="3508051C" w14:textId="77777777" w:rsidTr="003E633F">
        <w:tc>
          <w:tcPr>
            <w:tcW w:w="4320" w:type="dxa"/>
          </w:tcPr>
          <w:p w14:paraId="43D85033" w14:textId="77777777" w:rsidR="006C3FE7" w:rsidRPr="00337753" w:rsidRDefault="006C3FE7" w:rsidP="00010A69">
            <w:pPr>
              <w:pStyle w:val="Texto"/>
            </w:pPr>
          </w:p>
        </w:tc>
        <w:tc>
          <w:tcPr>
            <w:tcW w:w="1404" w:type="dxa"/>
          </w:tcPr>
          <w:p w14:paraId="5C897BDC" w14:textId="77777777" w:rsidR="006C3FE7" w:rsidRPr="00337753" w:rsidRDefault="006C3FE7" w:rsidP="003A0CD1">
            <w:pPr>
              <w:pStyle w:val="Texto"/>
              <w:tabs>
                <w:tab w:val="decimal" w:pos="664"/>
              </w:tabs>
              <w:jc w:val="left"/>
              <w:rPr>
                <w:b/>
              </w:rPr>
            </w:pPr>
          </w:p>
        </w:tc>
        <w:tc>
          <w:tcPr>
            <w:tcW w:w="71" w:type="dxa"/>
          </w:tcPr>
          <w:p w14:paraId="21617DC4" w14:textId="77777777" w:rsidR="006C3FE7" w:rsidRPr="00337753" w:rsidRDefault="006C3FE7" w:rsidP="00010A69">
            <w:pPr>
              <w:pStyle w:val="Texto"/>
              <w:jc w:val="center"/>
            </w:pPr>
          </w:p>
        </w:tc>
        <w:tc>
          <w:tcPr>
            <w:tcW w:w="1270" w:type="dxa"/>
          </w:tcPr>
          <w:p w14:paraId="34228FB0" w14:textId="77777777" w:rsidR="006C3FE7" w:rsidRPr="00337753" w:rsidRDefault="006C3FE7" w:rsidP="00010A69">
            <w:pPr>
              <w:pStyle w:val="Texto"/>
              <w:jc w:val="center"/>
              <w:rPr>
                <w:b/>
              </w:rPr>
            </w:pPr>
          </w:p>
        </w:tc>
        <w:tc>
          <w:tcPr>
            <w:tcW w:w="81" w:type="dxa"/>
          </w:tcPr>
          <w:p w14:paraId="2CEF115B" w14:textId="77777777" w:rsidR="006C3FE7" w:rsidRPr="00337753" w:rsidRDefault="006C3FE7" w:rsidP="00010A69">
            <w:pPr>
              <w:pStyle w:val="Texto"/>
              <w:jc w:val="center"/>
              <w:rPr>
                <w:b/>
              </w:rPr>
            </w:pPr>
          </w:p>
        </w:tc>
        <w:tc>
          <w:tcPr>
            <w:tcW w:w="1269" w:type="dxa"/>
          </w:tcPr>
          <w:p w14:paraId="6A798F4C" w14:textId="77777777" w:rsidR="006C3FE7" w:rsidRPr="0017159A" w:rsidRDefault="006C3FE7" w:rsidP="0017159A">
            <w:pPr>
              <w:pStyle w:val="Texto"/>
              <w:tabs>
                <w:tab w:val="decimal" w:pos="1132"/>
              </w:tabs>
              <w:jc w:val="left"/>
            </w:pPr>
          </w:p>
        </w:tc>
        <w:tc>
          <w:tcPr>
            <w:tcW w:w="90" w:type="dxa"/>
          </w:tcPr>
          <w:p w14:paraId="547B3C23" w14:textId="77777777" w:rsidR="006C3FE7" w:rsidRPr="0017159A" w:rsidRDefault="006C3FE7" w:rsidP="0017159A">
            <w:pPr>
              <w:pStyle w:val="Texto"/>
              <w:tabs>
                <w:tab w:val="decimal" w:pos="1132"/>
              </w:tabs>
              <w:jc w:val="left"/>
            </w:pPr>
          </w:p>
        </w:tc>
        <w:tc>
          <w:tcPr>
            <w:tcW w:w="1264" w:type="dxa"/>
          </w:tcPr>
          <w:p w14:paraId="16BEE947" w14:textId="77777777" w:rsidR="006C3FE7" w:rsidRPr="00337753" w:rsidRDefault="006C3FE7" w:rsidP="0017159A">
            <w:pPr>
              <w:pStyle w:val="Texto"/>
              <w:tabs>
                <w:tab w:val="decimal" w:pos="1132"/>
              </w:tabs>
              <w:jc w:val="left"/>
            </w:pPr>
          </w:p>
        </w:tc>
      </w:tr>
      <w:tr w:rsidR="004D65E3" w:rsidRPr="00337753" w14:paraId="7C872A2C" w14:textId="77777777" w:rsidTr="005F46DB">
        <w:tc>
          <w:tcPr>
            <w:tcW w:w="4320" w:type="dxa"/>
          </w:tcPr>
          <w:p w14:paraId="6DD6CCD1" w14:textId="3A0B3A09" w:rsidR="004D65E3" w:rsidRPr="00337753" w:rsidRDefault="004D65E3" w:rsidP="004D65E3">
            <w:pPr>
              <w:pStyle w:val="Texto"/>
              <w:jc w:val="left"/>
            </w:pPr>
            <w:r w:rsidRPr="00337753">
              <w:t>Préstamos bancari</w:t>
            </w:r>
            <w:r>
              <w:t>o</w:t>
            </w:r>
            <w:r w:rsidRPr="00337753">
              <w:t>s</w:t>
            </w:r>
            <w:r>
              <w:t xml:space="preserve"> en moneda extranjera (Nota 19)</w:t>
            </w:r>
          </w:p>
        </w:tc>
        <w:tc>
          <w:tcPr>
            <w:tcW w:w="1404" w:type="dxa"/>
          </w:tcPr>
          <w:p w14:paraId="647C58EC" w14:textId="2117E865" w:rsidR="004D65E3" w:rsidRPr="00337753" w:rsidRDefault="00253E28" w:rsidP="003A0CD1">
            <w:pPr>
              <w:pStyle w:val="Texto"/>
              <w:tabs>
                <w:tab w:val="decimal" w:pos="664"/>
              </w:tabs>
              <w:jc w:val="left"/>
            </w:pPr>
            <w:r>
              <w:t>7,69%</w:t>
            </w:r>
          </w:p>
        </w:tc>
        <w:tc>
          <w:tcPr>
            <w:tcW w:w="71" w:type="dxa"/>
          </w:tcPr>
          <w:p w14:paraId="116C3E43" w14:textId="77777777" w:rsidR="004D65E3" w:rsidRPr="00337753" w:rsidRDefault="004D65E3" w:rsidP="004D65E3">
            <w:pPr>
              <w:rPr>
                <w:sz w:val="20"/>
              </w:rPr>
            </w:pPr>
          </w:p>
        </w:tc>
        <w:tc>
          <w:tcPr>
            <w:tcW w:w="1270" w:type="dxa"/>
          </w:tcPr>
          <w:p w14:paraId="009D52BB" w14:textId="2D3B2284" w:rsidR="004D65E3" w:rsidRPr="00337753" w:rsidRDefault="00B45120" w:rsidP="004D65E3">
            <w:pPr>
              <w:pStyle w:val="Texto"/>
              <w:jc w:val="center"/>
            </w:pPr>
            <w:r>
              <w:t>2024/2025</w:t>
            </w:r>
          </w:p>
        </w:tc>
        <w:tc>
          <w:tcPr>
            <w:tcW w:w="81" w:type="dxa"/>
          </w:tcPr>
          <w:p w14:paraId="2E7B80DD" w14:textId="77777777" w:rsidR="004D65E3" w:rsidRPr="00337753" w:rsidRDefault="004D65E3" w:rsidP="004D65E3">
            <w:pPr>
              <w:rPr>
                <w:sz w:val="20"/>
              </w:rPr>
            </w:pPr>
          </w:p>
        </w:tc>
        <w:tc>
          <w:tcPr>
            <w:tcW w:w="1269" w:type="dxa"/>
          </w:tcPr>
          <w:p w14:paraId="530B6937" w14:textId="0352E2E9" w:rsidR="004D65E3" w:rsidRPr="00337753" w:rsidRDefault="0049587E" w:rsidP="004D65E3">
            <w:pPr>
              <w:pStyle w:val="Texto"/>
              <w:tabs>
                <w:tab w:val="decimal" w:pos="1132"/>
              </w:tabs>
              <w:jc w:val="left"/>
            </w:pPr>
            <w:r w:rsidRPr="00FA5DCC">
              <w:t>6.040.481</w:t>
            </w:r>
          </w:p>
        </w:tc>
        <w:tc>
          <w:tcPr>
            <w:tcW w:w="90" w:type="dxa"/>
          </w:tcPr>
          <w:p w14:paraId="77D03A88" w14:textId="77777777" w:rsidR="004D65E3" w:rsidRPr="00337753" w:rsidRDefault="004D65E3" w:rsidP="004D65E3">
            <w:pPr>
              <w:pStyle w:val="Texto"/>
              <w:jc w:val="left"/>
            </w:pPr>
          </w:p>
        </w:tc>
        <w:tc>
          <w:tcPr>
            <w:tcW w:w="1264" w:type="dxa"/>
          </w:tcPr>
          <w:p w14:paraId="0A6269F2" w14:textId="701D74D5" w:rsidR="004D65E3" w:rsidRPr="00337753" w:rsidRDefault="004D65E3" w:rsidP="004D65E3">
            <w:pPr>
              <w:pStyle w:val="Texto"/>
              <w:tabs>
                <w:tab w:val="decimal" w:pos="1132"/>
              </w:tabs>
              <w:jc w:val="left"/>
            </w:pPr>
            <w:r w:rsidRPr="004D65E3">
              <w:t>8.168.151</w:t>
            </w:r>
          </w:p>
        </w:tc>
      </w:tr>
      <w:tr w:rsidR="00C6340A" w:rsidRPr="00337753" w14:paraId="100C9EF6" w14:textId="77777777" w:rsidTr="00A40244">
        <w:tc>
          <w:tcPr>
            <w:tcW w:w="4320" w:type="dxa"/>
          </w:tcPr>
          <w:p w14:paraId="02E48AB3" w14:textId="77777777" w:rsidR="00C6340A" w:rsidRDefault="00C6340A" w:rsidP="00A40244">
            <w:pPr>
              <w:pStyle w:val="Texto"/>
              <w:jc w:val="left"/>
            </w:pPr>
            <w:r>
              <w:t>Obligaciones Negociables</w:t>
            </w:r>
          </w:p>
        </w:tc>
        <w:tc>
          <w:tcPr>
            <w:tcW w:w="1404" w:type="dxa"/>
          </w:tcPr>
          <w:p w14:paraId="14A9A4E9" w14:textId="77777777" w:rsidR="00C6340A" w:rsidRDefault="00C6340A" w:rsidP="00A40244">
            <w:pPr>
              <w:pStyle w:val="Texto"/>
              <w:tabs>
                <w:tab w:val="decimal" w:pos="664"/>
              </w:tabs>
              <w:jc w:val="left"/>
            </w:pPr>
            <w:r>
              <w:t>72,50%</w:t>
            </w:r>
          </w:p>
        </w:tc>
        <w:tc>
          <w:tcPr>
            <w:tcW w:w="71" w:type="dxa"/>
          </w:tcPr>
          <w:p w14:paraId="4B2834BF" w14:textId="77777777" w:rsidR="00C6340A" w:rsidRPr="00337753" w:rsidRDefault="00C6340A" w:rsidP="00A40244">
            <w:pPr>
              <w:rPr>
                <w:sz w:val="20"/>
              </w:rPr>
            </w:pPr>
          </w:p>
        </w:tc>
        <w:tc>
          <w:tcPr>
            <w:tcW w:w="1270" w:type="dxa"/>
          </w:tcPr>
          <w:p w14:paraId="607C5369" w14:textId="77777777" w:rsidR="00C6340A" w:rsidRDefault="00C6340A" w:rsidP="00A40244">
            <w:pPr>
              <w:pStyle w:val="Texto"/>
              <w:jc w:val="center"/>
            </w:pPr>
            <w:r>
              <w:t>2024</w:t>
            </w:r>
          </w:p>
        </w:tc>
        <w:tc>
          <w:tcPr>
            <w:tcW w:w="81" w:type="dxa"/>
          </w:tcPr>
          <w:p w14:paraId="1C98BCB0" w14:textId="77777777" w:rsidR="00C6340A" w:rsidRPr="00337753" w:rsidRDefault="00C6340A" w:rsidP="00A40244">
            <w:pPr>
              <w:rPr>
                <w:sz w:val="20"/>
              </w:rPr>
            </w:pPr>
          </w:p>
        </w:tc>
        <w:tc>
          <w:tcPr>
            <w:tcW w:w="1269" w:type="dxa"/>
          </w:tcPr>
          <w:p w14:paraId="2A8B61BD" w14:textId="77777777" w:rsidR="00C6340A" w:rsidRPr="00FA5DCC" w:rsidRDefault="00C6340A" w:rsidP="00A40244">
            <w:pPr>
              <w:pStyle w:val="Texto"/>
              <w:tabs>
                <w:tab w:val="decimal" w:pos="1132"/>
              </w:tabs>
              <w:jc w:val="left"/>
            </w:pPr>
            <w:r>
              <w:t>2.813.885</w:t>
            </w:r>
          </w:p>
        </w:tc>
        <w:tc>
          <w:tcPr>
            <w:tcW w:w="90" w:type="dxa"/>
          </w:tcPr>
          <w:p w14:paraId="4031532C" w14:textId="77777777" w:rsidR="00C6340A" w:rsidRPr="00337753" w:rsidRDefault="00C6340A" w:rsidP="00A40244">
            <w:pPr>
              <w:pStyle w:val="Texto"/>
              <w:jc w:val="left"/>
            </w:pPr>
          </w:p>
        </w:tc>
        <w:tc>
          <w:tcPr>
            <w:tcW w:w="1264" w:type="dxa"/>
          </w:tcPr>
          <w:p w14:paraId="3F508BB6" w14:textId="77777777" w:rsidR="00C6340A" w:rsidRPr="004D65E3" w:rsidRDefault="00C6340A" w:rsidP="00A40244">
            <w:pPr>
              <w:pStyle w:val="Texto"/>
              <w:tabs>
                <w:tab w:val="decimal" w:pos="1132"/>
              </w:tabs>
              <w:jc w:val="left"/>
            </w:pPr>
            <w:r>
              <w:t xml:space="preserve">-      </w:t>
            </w:r>
          </w:p>
        </w:tc>
      </w:tr>
      <w:tr w:rsidR="004D65E3" w:rsidRPr="00337753" w14:paraId="388E37E2" w14:textId="77777777" w:rsidTr="005F46DB">
        <w:tc>
          <w:tcPr>
            <w:tcW w:w="4320" w:type="dxa"/>
          </w:tcPr>
          <w:p w14:paraId="725C8A04" w14:textId="6F631F25" w:rsidR="004D65E3" w:rsidRPr="00337753" w:rsidRDefault="004D65E3" w:rsidP="004D65E3">
            <w:pPr>
              <w:pStyle w:val="Texto"/>
              <w:jc w:val="left"/>
            </w:pPr>
            <w:r>
              <w:t>Préstamos bancarios en moneda nacional</w:t>
            </w:r>
          </w:p>
        </w:tc>
        <w:tc>
          <w:tcPr>
            <w:tcW w:w="1404" w:type="dxa"/>
          </w:tcPr>
          <w:p w14:paraId="6327BC1A" w14:textId="50A7E1CB" w:rsidR="004D65E3" w:rsidRDefault="00B45120" w:rsidP="003A0CD1">
            <w:pPr>
              <w:pStyle w:val="Texto"/>
              <w:tabs>
                <w:tab w:val="decimal" w:pos="664"/>
              </w:tabs>
              <w:jc w:val="left"/>
            </w:pPr>
            <w:r>
              <w:t>53,33%</w:t>
            </w:r>
          </w:p>
        </w:tc>
        <w:tc>
          <w:tcPr>
            <w:tcW w:w="71" w:type="dxa"/>
          </w:tcPr>
          <w:p w14:paraId="06682D02" w14:textId="77777777" w:rsidR="004D65E3" w:rsidRPr="00337753" w:rsidRDefault="004D65E3" w:rsidP="004D65E3">
            <w:pPr>
              <w:rPr>
                <w:sz w:val="20"/>
              </w:rPr>
            </w:pPr>
          </w:p>
        </w:tc>
        <w:tc>
          <w:tcPr>
            <w:tcW w:w="1270" w:type="dxa"/>
          </w:tcPr>
          <w:p w14:paraId="659346FE" w14:textId="538DF94B" w:rsidR="004D65E3" w:rsidRDefault="00486503" w:rsidP="004D65E3">
            <w:pPr>
              <w:pStyle w:val="Texto"/>
              <w:jc w:val="center"/>
            </w:pPr>
            <w:r>
              <w:t>2023/2024</w:t>
            </w:r>
          </w:p>
        </w:tc>
        <w:tc>
          <w:tcPr>
            <w:tcW w:w="81" w:type="dxa"/>
          </w:tcPr>
          <w:p w14:paraId="5E1770FD" w14:textId="77777777" w:rsidR="004D65E3" w:rsidRPr="00337753" w:rsidRDefault="004D65E3" w:rsidP="004D65E3">
            <w:pPr>
              <w:rPr>
                <w:sz w:val="20"/>
              </w:rPr>
            </w:pPr>
          </w:p>
        </w:tc>
        <w:tc>
          <w:tcPr>
            <w:tcW w:w="1269" w:type="dxa"/>
          </w:tcPr>
          <w:p w14:paraId="44567745" w14:textId="1DD7B952" w:rsidR="004D65E3" w:rsidRPr="00035418" w:rsidRDefault="0049587E" w:rsidP="004D65E3">
            <w:pPr>
              <w:pStyle w:val="Texto"/>
              <w:tabs>
                <w:tab w:val="decimal" w:pos="1132"/>
              </w:tabs>
              <w:jc w:val="left"/>
            </w:pPr>
            <w:r w:rsidRPr="00FA5DCC">
              <w:t>1.821.452</w:t>
            </w:r>
          </w:p>
        </w:tc>
        <w:tc>
          <w:tcPr>
            <w:tcW w:w="90" w:type="dxa"/>
          </w:tcPr>
          <w:p w14:paraId="442A7858" w14:textId="77777777" w:rsidR="004D65E3" w:rsidRPr="00337753" w:rsidRDefault="004D65E3" w:rsidP="004D65E3">
            <w:pPr>
              <w:pStyle w:val="Texto"/>
              <w:jc w:val="left"/>
            </w:pPr>
          </w:p>
        </w:tc>
        <w:tc>
          <w:tcPr>
            <w:tcW w:w="1264" w:type="dxa"/>
          </w:tcPr>
          <w:p w14:paraId="2C579F7D" w14:textId="0D07D530" w:rsidR="004D65E3" w:rsidRPr="008935F0" w:rsidRDefault="004D65E3" w:rsidP="004D65E3">
            <w:pPr>
              <w:pStyle w:val="Texto"/>
              <w:tabs>
                <w:tab w:val="decimal" w:pos="1132"/>
              </w:tabs>
              <w:jc w:val="left"/>
            </w:pPr>
            <w:r w:rsidRPr="004D65E3">
              <w:t>1.872.363</w:t>
            </w:r>
          </w:p>
        </w:tc>
      </w:tr>
      <w:tr w:rsidR="004D65E3" w:rsidRPr="00613940" w14:paraId="56E8166C" w14:textId="77777777" w:rsidTr="005F46DB">
        <w:tc>
          <w:tcPr>
            <w:tcW w:w="4320" w:type="dxa"/>
          </w:tcPr>
          <w:p w14:paraId="0E6998C2" w14:textId="39CC1573" w:rsidR="004D65E3" w:rsidRPr="00613940" w:rsidRDefault="004D65E3" w:rsidP="004D65E3">
            <w:pPr>
              <w:pStyle w:val="Texto"/>
              <w:jc w:val="left"/>
              <w:rPr>
                <w:b/>
              </w:rPr>
            </w:pPr>
            <w:proofErr w:type="gramStart"/>
            <w:r w:rsidRPr="00613940">
              <w:rPr>
                <w:b/>
              </w:rPr>
              <w:t>Total</w:t>
            </w:r>
            <w:proofErr w:type="gramEnd"/>
            <w:r w:rsidRPr="00613940">
              <w:rPr>
                <w:b/>
              </w:rPr>
              <w:t xml:space="preserve"> préstamos bancarios y financieros – No</w:t>
            </w:r>
            <w:r w:rsidR="00651469">
              <w:rPr>
                <w:b/>
              </w:rPr>
              <w:t xml:space="preserve"> </w:t>
            </w:r>
            <w:r w:rsidRPr="00613940">
              <w:rPr>
                <w:b/>
              </w:rPr>
              <w:t>corrientes</w:t>
            </w:r>
          </w:p>
        </w:tc>
        <w:tc>
          <w:tcPr>
            <w:tcW w:w="1404" w:type="dxa"/>
          </w:tcPr>
          <w:p w14:paraId="0415FEEE" w14:textId="77777777" w:rsidR="004D65E3" w:rsidRPr="00613940" w:rsidRDefault="004D65E3" w:rsidP="003A0CD1">
            <w:pPr>
              <w:pStyle w:val="Texto"/>
              <w:tabs>
                <w:tab w:val="decimal" w:pos="664"/>
              </w:tabs>
              <w:jc w:val="left"/>
              <w:rPr>
                <w:b/>
              </w:rPr>
            </w:pPr>
          </w:p>
        </w:tc>
        <w:tc>
          <w:tcPr>
            <w:tcW w:w="71" w:type="dxa"/>
          </w:tcPr>
          <w:p w14:paraId="5AE1A9A1" w14:textId="77777777" w:rsidR="004D65E3" w:rsidRPr="00613940" w:rsidRDefault="004D65E3" w:rsidP="004D65E3">
            <w:pPr>
              <w:rPr>
                <w:b/>
                <w:sz w:val="20"/>
              </w:rPr>
            </w:pPr>
          </w:p>
        </w:tc>
        <w:tc>
          <w:tcPr>
            <w:tcW w:w="1270" w:type="dxa"/>
          </w:tcPr>
          <w:p w14:paraId="1E357608" w14:textId="77777777" w:rsidR="004D65E3" w:rsidRPr="00613940" w:rsidRDefault="004D65E3" w:rsidP="004D65E3">
            <w:pPr>
              <w:pStyle w:val="Texto"/>
              <w:jc w:val="center"/>
              <w:rPr>
                <w:b/>
              </w:rPr>
            </w:pPr>
          </w:p>
        </w:tc>
        <w:tc>
          <w:tcPr>
            <w:tcW w:w="81" w:type="dxa"/>
          </w:tcPr>
          <w:p w14:paraId="03FDE401" w14:textId="77777777" w:rsidR="004D65E3" w:rsidRPr="00613940" w:rsidRDefault="004D65E3" w:rsidP="004D65E3">
            <w:pPr>
              <w:rPr>
                <w:b/>
                <w:sz w:val="20"/>
              </w:rPr>
            </w:pPr>
          </w:p>
        </w:tc>
        <w:tc>
          <w:tcPr>
            <w:tcW w:w="1269" w:type="dxa"/>
            <w:tcBorders>
              <w:top w:val="single" w:sz="6" w:space="0" w:color="auto"/>
              <w:bottom w:val="double" w:sz="6" w:space="0" w:color="auto"/>
            </w:tcBorders>
          </w:tcPr>
          <w:p w14:paraId="3E20BEB3" w14:textId="5BC67C19" w:rsidR="004D65E3" w:rsidRPr="0017159A" w:rsidRDefault="0049587E" w:rsidP="004D65E3">
            <w:pPr>
              <w:pStyle w:val="Texto"/>
              <w:tabs>
                <w:tab w:val="decimal" w:pos="1132"/>
              </w:tabs>
              <w:jc w:val="left"/>
              <w:rPr>
                <w:b/>
                <w:bCs/>
              </w:rPr>
            </w:pPr>
            <w:r w:rsidRPr="003A17E7">
              <w:rPr>
                <w:b/>
                <w:bCs/>
              </w:rPr>
              <w:t>10.675.818</w:t>
            </w:r>
          </w:p>
        </w:tc>
        <w:tc>
          <w:tcPr>
            <w:tcW w:w="90" w:type="dxa"/>
          </w:tcPr>
          <w:p w14:paraId="0940A5AF" w14:textId="77777777" w:rsidR="004D65E3" w:rsidRPr="0017159A" w:rsidRDefault="004D65E3" w:rsidP="004D65E3">
            <w:pPr>
              <w:pStyle w:val="Texto"/>
              <w:jc w:val="left"/>
              <w:rPr>
                <w:b/>
                <w:bCs/>
              </w:rPr>
            </w:pPr>
          </w:p>
        </w:tc>
        <w:tc>
          <w:tcPr>
            <w:tcW w:w="1264" w:type="dxa"/>
            <w:tcBorders>
              <w:top w:val="single" w:sz="6" w:space="0" w:color="auto"/>
              <w:bottom w:val="double" w:sz="6" w:space="0" w:color="auto"/>
            </w:tcBorders>
          </w:tcPr>
          <w:p w14:paraId="1020D716" w14:textId="72DEE9B4" w:rsidR="004D65E3" w:rsidRPr="004D65E3" w:rsidRDefault="004D65E3" w:rsidP="004D65E3">
            <w:pPr>
              <w:pStyle w:val="Texto"/>
              <w:tabs>
                <w:tab w:val="decimal" w:pos="1132"/>
              </w:tabs>
              <w:jc w:val="left"/>
              <w:rPr>
                <w:b/>
                <w:bCs/>
              </w:rPr>
            </w:pPr>
            <w:r w:rsidRPr="004D65E3">
              <w:rPr>
                <w:b/>
                <w:bCs/>
              </w:rPr>
              <w:t>10.040.514</w:t>
            </w:r>
          </w:p>
        </w:tc>
      </w:tr>
      <w:tr w:rsidR="004D65E3" w:rsidRPr="00613940" w14:paraId="27563B46" w14:textId="77777777" w:rsidTr="005F46DB">
        <w:tc>
          <w:tcPr>
            <w:tcW w:w="4320" w:type="dxa"/>
          </w:tcPr>
          <w:p w14:paraId="2AD919DD" w14:textId="77777777" w:rsidR="004D65E3" w:rsidRPr="00613940" w:rsidRDefault="004D65E3" w:rsidP="004D65E3">
            <w:pPr>
              <w:pStyle w:val="Texto"/>
              <w:jc w:val="left"/>
              <w:rPr>
                <w:b/>
              </w:rPr>
            </w:pPr>
          </w:p>
        </w:tc>
        <w:tc>
          <w:tcPr>
            <w:tcW w:w="1404" w:type="dxa"/>
          </w:tcPr>
          <w:p w14:paraId="65C1F200" w14:textId="77777777" w:rsidR="004D65E3" w:rsidRPr="00613940" w:rsidRDefault="004D65E3" w:rsidP="003A0CD1">
            <w:pPr>
              <w:pStyle w:val="Texto"/>
              <w:tabs>
                <w:tab w:val="decimal" w:pos="664"/>
              </w:tabs>
              <w:jc w:val="left"/>
              <w:rPr>
                <w:b/>
              </w:rPr>
            </w:pPr>
          </w:p>
        </w:tc>
        <w:tc>
          <w:tcPr>
            <w:tcW w:w="71" w:type="dxa"/>
          </w:tcPr>
          <w:p w14:paraId="5C6DC51D" w14:textId="77777777" w:rsidR="004D65E3" w:rsidRPr="00613940" w:rsidRDefault="004D65E3" w:rsidP="004D65E3">
            <w:pPr>
              <w:rPr>
                <w:b/>
                <w:sz w:val="20"/>
              </w:rPr>
            </w:pPr>
          </w:p>
        </w:tc>
        <w:tc>
          <w:tcPr>
            <w:tcW w:w="1270" w:type="dxa"/>
          </w:tcPr>
          <w:p w14:paraId="7A2FBE93" w14:textId="77777777" w:rsidR="004D65E3" w:rsidRPr="00613940" w:rsidRDefault="004D65E3" w:rsidP="004D65E3">
            <w:pPr>
              <w:pStyle w:val="Texto"/>
              <w:jc w:val="center"/>
              <w:rPr>
                <w:b/>
              </w:rPr>
            </w:pPr>
          </w:p>
        </w:tc>
        <w:tc>
          <w:tcPr>
            <w:tcW w:w="81" w:type="dxa"/>
          </w:tcPr>
          <w:p w14:paraId="14AF13D4" w14:textId="77777777" w:rsidR="004D65E3" w:rsidRPr="00613940" w:rsidRDefault="004D65E3" w:rsidP="004D65E3">
            <w:pPr>
              <w:rPr>
                <w:b/>
                <w:sz w:val="20"/>
              </w:rPr>
            </w:pPr>
          </w:p>
        </w:tc>
        <w:tc>
          <w:tcPr>
            <w:tcW w:w="1269" w:type="dxa"/>
            <w:tcBorders>
              <w:top w:val="double" w:sz="6" w:space="0" w:color="auto"/>
            </w:tcBorders>
          </w:tcPr>
          <w:p w14:paraId="1B985A66" w14:textId="77777777" w:rsidR="004D65E3" w:rsidRPr="0017159A" w:rsidRDefault="004D65E3" w:rsidP="004D65E3">
            <w:pPr>
              <w:pStyle w:val="Texto"/>
              <w:tabs>
                <w:tab w:val="decimal" w:pos="1132"/>
              </w:tabs>
              <w:jc w:val="left"/>
            </w:pPr>
          </w:p>
        </w:tc>
        <w:tc>
          <w:tcPr>
            <w:tcW w:w="90" w:type="dxa"/>
          </w:tcPr>
          <w:p w14:paraId="3ED0BF3D" w14:textId="77777777" w:rsidR="004D65E3" w:rsidRPr="0017159A" w:rsidRDefault="004D65E3" w:rsidP="004D65E3">
            <w:pPr>
              <w:pStyle w:val="Texto"/>
              <w:jc w:val="left"/>
            </w:pPr>
          </w:p>
        </w:tc>
        <w:tc>
          <w:tcPr>
            <w:tcW w:w="1264" w:type="dxa"/>
            <w:tcBorders>
              <w:top w:val="double" w:sz="6" w:space="0" w:color="auto"/>
            </w:tcBorders>
          </w:tcPr>
          <w:p w14:paraId="69456C3C" w14:textId="77777777" w:rsidR="004D65E3" w:rsidRPr="0017159A" w:rsidRDefault="004D65E3" w:rsidP="004D65E3">
            <w:pPr>
              <w:pStyle w:val="Texto"/>
              <w:tabs>
                <w:tab w:val="decimal" w:pos="1132"/>
              </w:tabs>
              <w:jc w:val="left"/>
            </w:pPr>
          </w:p>
        </w:tc>
      </w:tr>
      <w:tr w:rsidR="004D65E3" w:rsidRPr="00337753" w14:paraId="63641D06" w14:textId="77777777" w:rsidTr="005F46DB">
        <w:tc>
          <w:tcPr>
            <w:tcW w:w="4320" w:type="dxa"/>
          </w:tcPr>
          <w:p w14:paraId="5A7E7215" w14:textId="3AFEACF2" w:rsidR="004D65E3" w:rsidRPr="00A86199" w:rsidRDefault="004D65E3" w:rsidP="004D65E3">
            <w:pPr>
              <w:pStyle w:val="Texto"/>
              <w:rPr>
                <w:b/>
                <w:bCs/>
              </w:rPr>
            </w:pPr>
            <w:r w:rsidRPr="00A86199">
              <w:rPr>
                <w:b/>
                <w:bCs/>
              </w:rPr>
              <w:t>Corrientes</w:t>
            </w:r>
          </w:p>
        </w:tc>
        <w:tc>
          <w:tcPr>
            <w:tcW w:w="1404" w:type="dxa"/>
          </w:tcPr>
          <w:p w14:paraId="3FEB851E" w14:textId="77777777" w:rsidR="004D65E3" w:rsidRPr="00337753" w:rsidRDefault="004D65E3" w:rsidP="003A0CD1">
            <w:pPr>
              <w:pStyle w:val="Texto"/>
              <w:tabs>
                <w:tab w:val="decimal" w:pos="664"/>
              </w:tabs>
              <w:jc w:val="left"/>
              <w:rPr>
                <w:b/>
              </w:rPr>
            </w:pPr>
          </w:p>
        </w:tc>
        <w:tc>
          <w:tcPr>
            <w:tcW w:w="71" w:type="dxa"/>
          </w:tcPr>
          <w:p w14:paraId="495EA28B" w14:textId="77777777" w:rsidR="004D65E3" w:rsidRPr="00337753" w:rsidRDefault="004D65E3" w:rsidP="004D65E3">
            <w:pPr>
              <w:pStyle w:val="Texto"/>
              <w:jc w:val="center"/>
            </w:pPr>
          </w:p>
        </w:tc>
        <w:tc>
          <w:tcPr>
            <w:tcW w:w="1270" w:type="dxa"/>
          </w:tcPr>
          <w:p w14:paraId="4E8E95BF" w14:textId="77777777" w:rsidR="004D65E3" w:rsidRPr="00337753" w:rsidRDefault="004D65E3" w:rsidP="004D65E3">
            <w:pPr>
              <w:pStyle w:val="Texto"/>
              <w:jc w:val="center"/>
              <w:rPr>
                <w:b/>
              </w:rPr>
            </w:pPr>
          </w:p>
        </w:tc>
        <w:tc>
          <w:tcPr>
            <w:tcW w:w="81" w:type="dxa"/>
          </w:tcPr>
          <w:p w14:paraId="4F13A5C4" w14:textId="77777777" w:rsidR="004D65E3" w:rsidRPr="00337753" w:rsidRDefault="004D65E3" w:rsidP="004D65E3">
            <w:pPr>
              <w:pStyle w:val="Texto"/>
              <w:jc w:val="center"/>
              <w:rPr>
                <w:b/>
              </w:rPr>
            </w:pPr>
          </w:p>
        </w:tc>
        <w:tc>
          <w:tcPr>
            <w:tcW w:w="1269" w:type="dxa"/>
          </w:tcPr>
          <w:p w14:paraId="3FCB20D4" w14:textId="77777777" w:rsidR="004D65E3" w:rsidRPr="0017159A" w:rsidRDefault="004D65E3" w:rsidP="004D65E3">
            <w:pPr>
              <w:pStyle w:val="Texto"/>
              <w:tabs>
                <w:tab w:val="decimal" w:pos="1132"/>
              </w:tabs>
              <w:jc w:val="left"/>
            </w:pPr>
          </w:p>
        </w:tc>
        <w:tc>
          <w:tcPr>
            <w:tcW w:w="90" w:type="dxa"/>
          </w:tcPr>
          <w:p w14:paraId="6EB72993" w14:textId="77777777" w:rsidR="004D65E3" w:rsidRPr="0017159A" w:rsidRDefault="004D65E3" w:rsidP="004D65E3">
            <w:pPr>
              <w:pStyle w:val="Texto"/>
              <w:tabs>
                <w:tab w:val="decimal" w:pos="1132"/>
              </w:tabs>
              <w:jc w:val="left"/>
            </w:pPr>
          </w:p>
        </w:tc>
        <w:tc>
          <w:tcPr>
            <w:tcW w:w="1264" w:type="dxa"/>
          </w:tcPr>
          <w:p w14:paraId="03C2CDF7" w14:textId="77777777" w:rsidR="004D65E3" w:rsidRPr="00337753" w:rsidRDefault="004D65E3" w:rsidP="004D65E3">
            <w:pPr>
              <w:pStyle w:val="Texto"/>
              <w:tabs>
                <w:tab w:val="decimal" w:pos="1132"/>
              </w:tabs>
              <w:jc w:val="left"/>
            </w:pPr>
          </w:p>
        </w:tc>
      </w:tr>
      <w:tr w:rsidR="004D65E3" w:rsidRPr="00337753" w14:paraId="7C8749C0" w14:textId="77777777" w:rsidTr="005F46DB">
        <w:tc>
          <w:tcPr>
            <w:tcW w:w="4320" w:type="dxa"/>
          </w:tcPr>
          <w:p w14:paraId="5A1D63BB" w14:textId="77777777" w:rsidR="004D65E3" w:rsidRPr="00337753" w:rsidRDefault="004D65E3" w:rsidP="004D65E3">
            <w:pPr>
              <w:pStyle w:val="Texto"/>
            </w:pPr>
          </w:p>
        </w:tc>
        <w:tc>
          <w:tcPr>
            <w:tcW w:w="1404" w:type="dxa"/>
          </w:tcPr>
          <w:p w14:paraId="3487E89B" w14:textId="77777777" w:rsidR="004D65E3" w:rsidRPr="00337753" w:rsidRDefault="004D65E3" w:rsidP="003A0CD1">
            <w:pPr>
              <w:pStyle w:val="Texto"/>
              <w:tabs>
                <w:tab w:val="decimal" w:pos="664"/>
              </w:tabs>
              <w:jc w:val="left"/>
              <w:rPr>
                <w:b/>
              </w:rPr>
            </w:pPr>
          </w:p>
        </w:tc>
        <w:tc>
          <w:tcPr>
            <w:tcW w:w="71" w:type="dxa"/>
          </w:tcPr>
          <w:p w14:paraId="5CF35CD2" w14:textId="77777777" w:rsidR="004D65E3" w:rsidRPr="00337753" w:rsidRDefault="004D65E3" w:rsidP="004D65E3">
            <w:pPr>
              <w:pStyle w:val="Texto"/>
              <w:jc w:val="center"/>
            </w:pPr>
          </w:p>
        </w:tc>
        <w:tc>
          <w:tcPr>
            <w:tcW w:w="1270" w:type="dxa"/>
          </w:tcPr>
          <w:p w14:paraId="7F3CCE4F" w14:textId="77777777" w:rsidR="004D65E3" w:rsidRPr="00337753" w:rsidRDefault="004D65E3" w:rsidP="004D65E3">
            <w:pPr>
              <w:pStyle w:val="Texto"/>
              <w:jc w:val="center"/>
              <w:rPr>
                <w:b/>
              </w:rPr>
            </w:pPr>
          </w:p>
        </w:tc>
        <w:tc>
          <w:tcPr>
            <w:tcW w:w="81" w:type="dxa"/>
          </w:tcPr>
          <w:p w14:paraId="5AC3ADB9" w14:textId="77777777" w:rsidR="004D65E3" w:rsidRPr="00337753" w:rsidRDefault="004D65E3" w:rsidP="004D65E3">
            <w:pPr>
              <w:pStyle w:val="Texto"/>
              <w:jc w:val="center"/>
              <w:rPr>
                <w:b/>
              </w:rPr>
            </w:pPr>
          </w:p>
        </w:tc>
        <w:tc>
          <w:tcPr>
            <w:tcW w:w="1269" w:type="dxa"/>
          </w:tcPr>
          <w:p w14:paraId="1FEC8A52" w14:textId="77777777" w:rsidR="004D65E3" w:rsidRPr="0017159A" w:rsidRDefault="004D65E3" w:rsidP="004D65E3">
            <w:pPr>
              <w:pStyle w:val="Texto"/>
              <w:tabs>
                <w:tab w:val="decimal" w:pos="1132"/>
              </w:tabs>
              <w:jc w:val="left"/>
            </w:pPr>
          </w:p>
        </w:tc>
        <w:tc>
          <w:tcPr>
            <w:tcW w:w="90" w:type="dxa"/>
          </w:tcPr>
          <w:p w14:paraId="508325C8" w14:textId="77777777" w:rsidR="004D65E3" w:rsidRPr="0017159A" w:rsidRDefault="004D65E3" w:rsidP="004D65E3">
            <w:pPr>
              <w:pStyle w:val="Texto"/>
              <w:tabs>
                <w:tab w:val="decimal" w:pos="1132"/>
              </w:tabs>
              <w:jc w:val="left"/>
            </w:pPr>
          </w:p>
        </w:tc>
        <w:tc>
          <w:tcPr>
            <w:tcW w:w="1264" w:type="dxa"/>
          </w:tcPr>
          <w:p w14:paraId="524D5A1F" w14:textId="77777777" w:rsidR="004D65E3" w:rsidRPr="00337753" w:rsidRDefault="004D65E3" w:rsidP="004D65E3">
            <w:pPr>
              <w:pStyle w:val="Texto"/>
              <w:tabs>
                <w:tab w:val="decimal" w:pos="1132"/>
              </w:tabs>
              <w:jc w:val="left"/>
            </w:pPr>
          </w:p>
        </w:tc>
      </w:tr>
      <w:tr w:rsidR="00F1498C" w:rsidRPr="00337753" w14:paraId="2B9879EB" w14:textId="77777777" w:rsidTr="002F05B0">
        <w:tc>
          <w:tcPr>
            <w:tcW w:w="4320" w:type="dxa"/>
          </w:tcPr>
          <w:p w14:paraId="6D93BE4B" w14:textId="77777777" w:rsidR="00F1498C" w:rsidRPr="00337753" w:rsidRDefault="00F1498C" w:rsidP="002F05B0">
            <w:pPr>
              <w:pStyle w:val="Texto"/>
              <w:jc w:val="left"/>
            </w:pPr>
            <w:r>
              <w:t>Préstamos bancarios e</w:t>
            </w:r>
            <w:r w:rsidRPr="00337753">
              <w:t>n moneda extranjera (Nota 19)</w:t>
            </w:r>
          </w:p>
        </w:tc>
        <w:tc>
          <w:tcPr>
            <w:tcW w:w="1404" w:type="dxa"/>
          </w:tcPr>
          <w:p w14:paraId="57F83BE1" w14:textId="77777777" w:rsidR="00F1498C" w:rsidRPr="00337753" w:rsidRDefault="00F1498C" w:rsidP="002F05B0">
            <w:pPr>
              <w:pStyle w:val="Texto"/>
              <w:tabs>
                <w:tab w:val="decimal" w:pos="664"/>
              </w:tabs>
              <w:jc w:val="left"/>
            </w:pPr>
            <w:r>
              <w:t>12,96%</w:t>
            </w:r>
          </w:p>
        </w:tc>
        <w:tc>
          <w:tcPr>
            <w:tcW w:w="71" w:type="dxa"/>
          </w:tcPr>
          <w:p w14:paraId="691E11A9" w14:textId="77777777" w:rsidR="00F1498C" w:rsidRPr="00337753" w:rsidRDefault="00F1498C" w:rsidP="002F05B0">
            <w:pPr>
              <w:rPr>
                <w:sz w:val="20"/>
              </w:rPr>
            </w:pPr>
          </w:p>
        </w:tc>
        <w:tc>
          <w:tcPr>
            <w:tcW w:w="1270" w:type="dxa"/>
          </w:tcPr>
          <w:p w14:paraId="419861F4" w14:textId="77777777" w:rsidR="00F1498C" w:rsidRPr="00337753" w:rsidRDefault="00F1498C" w:rsidP="002F05B0">
            <w:pPr>
              <w:pStyle w:val="Texto"/>
              <w:jc w:val="center"/>
            </w:pPr>
            <w:r>
              <w:t>2022/2023</w:t>
            </w:r>
          </w:p>
        </w:tc>
        <w:tc>
          <w:tcPr>
            <w:tcW w:w="81" w:type="dxa"/>
          </w:tcPr>
          <w:p w14:paraId="0DF29427" w14:textId="77777777" w:rsidR="00F1498C" w:rsidRPr="00337753" w:rsidRDefault="00F1498C" w:rsidP="002F05B0">
            <w:pPr>
              <w:rPr>
                <w:sz w:val="20"/>
              </w:rPr>
            </w:pPr>
          </w:p>
        </w:tc>
        <w:tc>
          <w:tcPr>
            <w:tcW w:w="1269" w:type="dxa"/>
          </w:tcPr>
          <w:p w14:paraId="2E2A4CB9" w14:textId="77777777" w:rsidR="00F1498C" w:rsidRPr="00337753" w:rsidRDefault="00F1498C" w:rsidP="002F05B0">
            <w:pPr>
              <w:pStyle w:val="Texto"/>
              <w:tabs>
                <w:tab w:val="decimal" w:pos="1132"/>
              </w:tabs>
              <w:jc w:val="left"/>
            </w:pPr>
            <w:r w:rsidRPr="003A17E7">
              <w:t>3.982.403</w:t>
            </w:r>
          </w:p>
        </w:tc>
        <w:tc>
          <w:tcPr>
            <w:tcW w:w="90" w:type="dxa"/>
          </w:tcPr>
          <w:p w14:paraId="27CE23A9" w14:textId="77777777" w:rsidR="00F1498C" w:rsidRPr="00337753" w:rsidRDefault="00F1498C" w:rsidP="002F05B0">
            <w:pPr>
              <w:pStyle w:val="Texto"/>
              <w:jc w:val="left"/>
            </w:pPr>
          </w:p>
        </w:tc>
        <w:tc>
          <w:tcPr>
            <w:tcW w:w="1264" w:type="dxa"/>
          </w:tcPr>
          <w:p w14:paraId="2A3AC4B1" w14:textId="03D35CE9" w:rsidR="00F1498C" w:rsidRPr="00337753" w:rsidRDefault="00F1498C" w:rsidP="002F05B0">
            <w:pPr>
              <w:pStyle w:val="Texto"/>
              <w:tabs>
                <w:tab w:val="decimal" w:pos="1132"/>
              </w:tabs>
              <w:jc w:val="left"/>
            </w:pPr>
            <w:r w:rsidRPr="004D65E3">
              <w:t>3.976.081</w:t>
            </w:r>
          </w:p>
        </w:tc>
      </w:tr>
      <w:tr w:rsidR="00F1498C" w:rsidRPr="00337753" w14:paraId="22D3ADDD" w14:textId="77777777" w:rsidTr="002F05B0">
        <w:tc>
          <w:tcPr>
            <w:tcW w:w="4320" w:type="dxa"/>
          </w:tcPr>
          <w:p w14:paraId="5E8AB6AC" w14:textId="77777777" w:rsidR="00F1498C" w:rsidRPr="00337753" w:rsidRDefault="00F1498C" w:rsidP="002F05B0">
            <w:pPr>
              <w:pStyle w:val="Texto"/>
              <w:jc w:val="left"/>
            </w:pPr>
            <w:r w:rsidRPr="00337753">
              <w:t>Adelantos en cuentas corrientes bancarias</w:t>
            </w:r>
          </w:p>
        </w:tc>
        <w:tc>
          <w:tcPr>
            <w:tcW w:w="1404" w:type="dxa"/>
          </w:tcPr>
          <w:p w14:paraId="0A8EDD59" w14:textId="77777777" w:rsidR="00F1498C" w:rsidRPr="00337753" w:rsidRDefault="00F1498C" w:rsidP="002F05B0">
            <w:pPr>
              <w:pStyle w:val="Texto"/>
              <w:tabs>
                <w:tab w:val="decimal" w:pos="664"/>
              </w:tabs>
              <w:jc w:val="left"/>
            </w:pPr>
            <w:r>
              <w:t>57,80%</w:t>
            </w:r>
          </w:p>
        </w:tc>
        <w:tc>
          <w:tcPr>
            <w:tcW w:w="71" w:type="dxa"/>
          </w:tcPr>
          <w:p w14:paraId="25CE5249" w14:textId="77777777" w:rsidR="00F1498C" w:rsidRPr="00337753" w:rsidRDefault="00F1498C" w:rsidP="002F05B0">
            <w:pPr>
              <w:rPr>
                <w:sz w:val="20"/>
              </w:rPr>
            </w:pPr>
          </w:p>
        </w:tc>
        <w:tc>
          <w:tcPr>
            <w:tcW w:w="1270" w:type="dxa"/>
          </w:tcPr>
          <w:p w14:paraId="773781C6" w14:textId="77777777" w:rsidR="00F1498C" w:rsidRPr="00337753" w:rsidRDefault="00F1498C" w:rsidP="002F05B0">
            <w:pPr>
              <w:pStyle w:val="Texto"/>
              <w:jc w:val="center"/>
            </w:pPr>
            <w:r>
              <w:t>2022/2023</w:t>
            </w:r>
          </w:p>
        </w:tc>
        <w:tc>
          <w:tcPr>
            <w:tcW w:w="81" w:type="dxa"/>
          </w:tcPr>
          <w:p w14:paraId="277A7F2B" w14:textId="77777777" w:rsidR="00F1498C" w:rsidRPr="00337753" w:rsidRDefault="00F1498C" w:rsidP="002F05B0">
            <w:pPr>
              <w:rPr>
                <w:sz w:val="20"/>
              </w:rPr>
            </w:pPr>
          </w:p>
        </w:tc>
        <w:tc>
          <w:tcPr>
            <w:tcW w:w="1269" w:type="dxa"/>
          </w:tcPr>
          <w:p w14:paraId="216D6060" w14:textId="77777777" w:rsidR="00F1498C" w:rsidRPr="00337753" w:rsidRDefault="00F1498C" w:rsidP="002F05B0">
            <w:pPr>
              <w:pStyle w:val="Texto"/>
              <w:tabs>
                <w:tab w:val="decimal" w:pos="1132"/>
              </w:tabs>
              <w:jc w:val="left"/>
            </w:pPr>
            <w:r w:rsidRPr="00250052">
              <w:t>2.675.416</w:t>
            </w:r>
          </w:p>
        </w:tc>
        <w:tc>
          <w:tcPr>
            <w:tcW w:w="90" w:type="dxa"/>
          </w:tcPr>
          <w:p w14:paraId="7C170ED9" w14:textId="77777777" w:rsidR="00F1498C" w:rsidRPr="00337753" w:rsidRDefault="00F1498C" w:rsidP="002F05B0">
            <w:pPr>
              <w:pStyle w:val="Texto"/>
              <w:jc w:val="left"/>
            </w:pPr>
          </w:p>
        </w:tc>
        <w:tc>
          <w:tcPr>
            <w:tcW w:w="1264" w:type="dxa"/>
          </w:tcPr>
          <w:p w14:paraId="1BA1A215" w14:textId="780AEDC5" w:rsidR="00F1498C" w:rsidRPr="00337753" w:rsidRDefault="00F1498C" w:rsidP="002F05B0">
            <w:pPr>
              <w:pStyle w:val="Texto"/>
              <w:tabs>
                <w:tab w:val="decimal" w:pos="1132"/>
              </w:tabs>
              <w:jc w:val="left"/>
            </w:pPr>
            <w:r w:rsidRPr="004D65E3">
              <w:t>3.628.165</w:t>
            </w:r>
          </w:p>
        </w:tc>
      </w:tr>
      <w:tr w:rsidR="00F1498C" w:rsidRPr="00337753" w14:paraId="7D1F718D" w14:textId="77777777" w:rsidTr="002F05B0">
        <w:tc>
          <w:tcPr>
            <w:tcW w:w="4320" w:type="dxa"/>
          </w:tcPr>
          <w:p w14:paraId="2035E204" w14:textId="77777777" w:rsidR="00F1498C" w:rsidRPr="00337753" w:rsidRDefault="00F1498C" w:rsidP="002F05B0">
            <w:pPr>
              <w:pStyle w:val="Texto"/>
              <w:jc w:val="left"/>
            </w:pPr>
            <w:r w:rsidRPr="00337753">
              <w:t>Préstamos bancari</w:t>
            </w:r>
            <w:r>
              <w:t>o</w:t>
            </w:r>
            <w:r w:rsidRPr="00337753">
              <w:t>s</w:t>
            </w:r>
            <w:r>
              <w:t xml:space="preserve"> en moneda nacional</w:t>
            </w:r>
          </w:p>
        </w:tc>
        <w:tc>
          <w:tcPr>
            <w:tcW w:w="1404" w:type="dxa"/>
          </w:tcPr>
          <w:p w14:paraId="4E2C8679" w14:textId="77777777" w:rsidR="00F1498C" w:rsidRPr="00337753" w:rsidRDefault="00F1498C" w:rsidP="002F05B0">
            <w:pPr>
              <w:pStyle w:val="Texto"/>
              <w:tabs>
                <w:tab w:val="decimal" w:pos="664"/>
              </w:tabs>
              <w:jc w:val="left"/>
            </w:pPr>
            <w:r>
              <w:t>49,33%</w:t>
            </w:r>
          </w:p>
        </w:tc>
        <w:tc>
          <w:tcPr>
            <w:tcW w:w="71" w:type="dxa"/>
          </w:tcPr>
          <w:p w14:paraId="1D2FB3B0" w14:textId="77777777" w:rsidR="00F1498C" w:rsidRPr="00337753" w:rsidRDefault="00F1498C" w:rsidP="002F05B0">
            <w:pPr>
              <w:rPr>
                <w:sz w:val="20"/>
              </w:rPr>
            </w:pPr>
          </w:p>
        </w:tc>
        <w:tc>
          <w:tcPr>
            <w:tcW w:w="1270" w:type="dxa"/>
          </w:tcPr>
          <w:p w14:paraId="4A0D37B6" w14:textId="77777777" w:rsidR="00F1498C" w:rsidRPr="00337753" w:rsidRDefault="00F1498C" w:rsidP="002F05B0">
            <w:pPr>
              <w:pStyle w:val="Texto"/>
              <w:jc w:val="center"/>
            </w:pPr>
            <w:r>
              <w:t>2022/2023</w:t>
            </w:r>
          </w:p>
        </w:tc>
        <w:tc>
          <w:tcPr>
            <w:tcW w:w="81" w:type="dxa"/>
          </w:tcPr>
          <w:p w14:paraId="781F139C" w14:textId="77777777" w:rsidR="00F1498C" w:rsidRPr="00337753" w:rsidRDefault="00F1498C" w:rsidP="002F05B0">
            <w:pPr>
              <w:rPr>
                <w:sz w:val="20"/>
              </w:rPr>
            </w:pPr>
          </w:p>
        </w:tc>
        <w:tc>
          <w:tcPr>
            <w:tcW w:w="1269" w:type="dxa"/>
          </w:tcPr>
          <w:p w14:paraId="5B404759" w14:textId="77777777" w:rsidR="00F1498C" w:rsidRPr="00337753" w:rsidRDefault="00F1498C" w:rsidP="002F05B0">
            <w:pPr>
              <w:pStyle w:val="Texto"/>
              <w:tabs>
                <w:tab w:val="decimal" w:pos="1132"/>
              </w:tabs>
              <w:jc w:val="left"/>
            </w:pPr>
            <w:r w:rsidRPr="003A17E7">
              <w:t>2.355.184</w:t>
            </w:r>
          </w:p>
        </w:tc>
        <w:tc>
          <w:tcPr>
            <w:tcW w:w="90" w:type="dxa"/>
          </w:tcPr>
          <w:p w14:paraId="4BFE0EF4" w14:textId="77777777" w:rsidR="00F1498C" w:rsidRPr="00337753" w:rsidRDefault="00F1498C" w:rsidP="002F05B0">
            <w:pPr>
              <w:pStyle w:val="Texto"/>
              <w:jc w:val="left"/>
            </w:pPr>
          </w:p>
        </w:tc>
        <w:tc>
          <w:tcPr>
            <w:tcW w:w="1264" w:type="dxa"/>
          </w:tcPr>
          <w:p w14:paraId="6C907683" w14:textId="09D00BB3" w:rsidR="00F1498C" w:rsidRPr="00337753" w:rsidRDefault="00F1498C" w:rsidP="002F05B0">
            <w:pPr>
              <w:pStyle w:val="Texto"/>
              <w:tabs>
                <w:tab w:val="decimal" w:pos="1132"/>
              </w:tabs>
              <w:jc w:val="left"/>
            </w:pPr>
            <w:r w:rsidRPr="004D65E3">
              <w:t>445.527</w:t>
            </w:r>
          </w:p>
        </w:tc>
      </w:tr>
      <w:tr w:rsidR="004D65E3" w:rsidRPr="00337753" w14:paraId="52C0861F" w14:textId="77777777" w:rsidTr="005F46DB">
        <w:tc>
          <w:tcPr>
            <w:tcW w:w="4320" w:type="dxa"/>
          </w:tcPr>
          <w:p w14:paraId="6DC397C5" w14:textId="77777777" w:rsidR="004D65E3" w:rsidRPr="00337753" w:rsidRDefault="004D65E3" w:rsidP="004D65E3">
            <w:pPr>
              <w:pStyle w:val="Texto"/>
              <w:jc w:val="left"/>
            </w:pPr>
            <w:r w:rsidRPr="00337753">
              <w:t>Obligaciones negociables</w:t>
            </w:r>
          </w:p>
        </w:tc>
        <w:tc>
          <w:tcPr>
            <w:tcW w:w="1404" w:type="dxa"/>
          </w:tcPr>
          <w:p w14:paraId="03A24FB0" w14:textId="7AA39F62" w:rsidR="004D65E3" w:rsidRPr="00337753" w:rsidRDefault="00486503" w:rsidP="003A0CD1">
            <w:pPr>
              <w:pStyle w:val="Texto"/>
              <w:tabs>
                <w:tab w:val="decimal" w:pos="664"/>
              </w:tabs>
              <w:jc w:val="left"/>
            </w:pPr>
            <w:r>
              <w:t>71,30%</w:t>
            </w:r>
          </w:p>
        </w:tc>
        <w:tc>
          <w:tcPr>
            <w:tcW w:w="71" w:type="dxa"/>
          </w:tcPr>
          <w:p w14:paraId="04D7D4CE" w14:textId="77777777" w:rsidR="004D65E3" w:rsidRPr="00337753" w:rsidRDefault="004D65E3" w:rsidP="004D65E3">
            <w:pPr>
              <w:rPr>
                <w:sz w:val="20"/>
              </w:rPr>
            </w:pPr>
          </w:p>
        </w:tc>
        <w:tc>
          <w:tcPr>
            <w:tcW w:w="1270" w:type="dxa"/>
          </w:tcPr>
          <w:p w14:paraId="670B8959" w14:textId="72267367" w:rsidR="004D65E3" w:rsidRPr="00337753" w:rsidRDefault="00304F4E" w:rsidP="004D65E3">
            <w:pPr>
              <w:pStyle w:val="Texto"/>
              <w:jc w:val="center"/>
            </w:pPr>
            <w:r>
              <w:t>2023</w:t>
            </w:r>
          </w:p>
        </w:tc>
        <w:tc>
          <w:tcPr>
            <w:tcW w:w="81" w:type="dxa"/>
          </w:tcPr>
          <w:p w14:paraId="40A1031C" w14:textId="77777777" w:rsidR="004D65E3" w:rsidRPr="00337753" w:rsidRDefault="004D65E3" w:rsidP="004D65E3">
            <w:pPr>
              <w:rPr>
                <w:sz w:val="20"/>
              </w:rPr>
            </w:pPr>
          </w:p>
        </w:tc>
        <w:tc>
          <w:tcPr>
            <w:tcW w:w="1269" w:type="dxa"/>
          </w:tcPr>
          <w:p w14:paraId="7C011299" w14:textId="6893C3DD" w:rsidR="004D65E3" w:rsidRPr="00337753" w:rsidRDefault="009B3B25" w:rsidP="004D65E3">
            <w:pPr>
              <w:pStyle w:val="Texto"/>
              <w:tabs>
                <w:tab w:val="decimal" w:pos="1132"/>
              </w:tabs>
              <w:jc w:val="left"/>
            </w:pPr>
            <w:r w:rsidRPr="003A17E7">
              <w:t>1.502.228</w:t>
            </w:r>
          </w:p>
        </w:tc>
        <w:tc>
          <w:tcPr>
            <w:tcW w:w="90" w:type="dxa"/>
          </w:tcPr>
          <w:p w14:paraId="50337815" w14:textId="77777777" w:rsidR="004D65E3" w:rsidRPr="00337753" w:rsidRDefault="004D65E3" w:rsidP="004D65E3">
            <w:pPr>
              <w:pStyle w:val="Texto"/>
              <w:jc w:val="left"/>
            </w:pPr>
          </w:p>
        </w:tc>
        <w:tc>
          <w:tcPr>
            <w:tcW w:w="1264" w:type="dxa"/>
          </w:tcPr>
          <w:p w14:paraId="6192AB3F" w14:textId="520E3AFD" w:rsidR="004D65E3" w:rsidRPr="00337753" w:rsidRDefault="00651469" w:rsidP="004D65E3">
            <w:pPr>
              <w:pStyle w:val="Texto"/>
              <w:tabs>
                <w:tab w:val="decimal" w:pos="1132"/>
              </w:tabs>
              <w:jc w:val="left"/>
            </w:pPr>
            <w:r w:rsidRPr="006E1C1B">
              <w:t xml:space="preserve">-       </w:t>
            </w:r>
          </w:p>
        </w:tc>
      </w:tr>
      <w:tr w:rsidR="00C07CD7" w:rsidRPr="00337753" w14:paraId="30BBE0AA" w14:textId="77777777" w:rsidTr="005F46DB">
        <w:tc>
          <w:tcPr>
            <w:tcW w:w="4320" w:type="dxa"/>
          </w:tcPr>
          <w:p w14:paraId="003DF382" w14:textId="2836503E" w:rsidR="00C07CD7" w:rsidRPr="00337753" w:rsidRDefault="00C07CD7" w:rsidP="00C07CD7">
            <w:pPr>
              <w:pStyle w:val="Texto"/>
              <w:jc w:val="left"/>
            </w:pPr>
            <w:r>
              <w:t>Prefinanciación exportaciones</w:t>
            </w:r>
            <w:r w:rsidR="001B09C3">
              <w:t xml:space="preserve"> (Nota 19)</w:t>
            </w:r>
          </w:p>
        </w:tc>
        <w:tc>
          <w:tcPr>
            <w:tcW w:w="1404" w:type="dxa"/>
          </w:tcPr>
          <w:p w14:paraId="63B3758D" w14:textId="46B117E4" w:rsidR="00C07CD7" w:rsidRPr="00337753" w:rsidRDefault="004D2A73" w:rsidP="003A0CD1">
            <w:pPr>
              <w:pStyle w:val="Texto"/>
              <w:tabs>
                <w:tab w:val="decimal" w:pos="664"/>
              </w:tabs>
              <w:jc w:val="left"/>
            </w:pPr>
            <w:r>
              <w:t>7,32%</w:t>
            </w:r>
          </w:p>
        </w:tc>
        <w:tc>
          <w:tcPr>
            <w:tcW w:w="71" w:type="dxa"/>
          </w:tcPr>
          <w:p w14:paraId="76B18C52" w14:textId="77777777" w:rsidR="00C07CD7" w:rsidRPr="00337753" w:rsidRDefault="00C07CD7" w:rsidP="00C07CD7">
            <w:pPr>
              <w:rPr>
                <w:sz w:val="20"/>
              </w:rPr>
            </w:pPr>
          </w:p>
        </w:tc>
        <w:tc>
          <w:tcPr>
            <w:tcW w:w="1270" w:type="dxa"/>
          </w:tcPr>
          <w:p w14:paraId="146115CF" w14:textId="12EE569B" w:rsidR="00C07CD7" w:rsidRPr="00337753" w:rsidRDefault="00304F4E" w:rsidP="00C07CD7">
            <w:pPr>
              <w:pStyle w:val="Texto"/>
              <w:jc w:val="center"/>
            </w:pPr>
            <w:r>
              <w:t>2023</w:t>
            </w:r>
          </w:p>
        </w:tc>
        <w:tc>
          <w:tcPr>
            <w:tcW w:w="81" w:type="dxa"/>
          </w:tcPr>
          <w:p w14:paraId="6B8E6EF4" w14:textId="77777777" w:rsidR="00C07CD7" w:rsidRPr="00337753" w:rsidRDefault="00C07CD7" w:rsidP="00C07CD7">
            <w:pPr>
              <w:rPr>
                <w:sz w:val="20"/>
              </w:rPr>
            </w:pPr>
          </w:p>
        </w:tc>
        <w:tc>
          <w:tcPr>
            <w:tcW w:w="1269" w:type="dxa"/>
          </w:tcPr>
          <w:p w14:paraId="52436ECA" w14:textId="478DBDE5" w:rsidR="00C07CD7" w:rsidRDefault="00250052" w:rsidP="00C07CD7">
            <w:pPr>
              <w:pStyle w:val="Texto"/>
              <w:tabs>
                <w:tab w:val="decimal" w:pos="1132"/>
              </w:tabs>
              <w:jc w:val="left"/>
            </w:pPr>
            <w:r w:rsidRPr="00250052">
              <w:t>442.069</w:t>
            </w:r>
          </w:p>
        </w:tc>
        <w:tc>
          <w:tcPr>
            <w:tcW w:w="90" w:type="dxa"/>
          </w:tcPr>
          <w:p w14:paraId="7FFE27CD" w14:textId="77777777" w:rsidR="00C07CD7" w:rsidRPr="00337753" w:rsidRDefault="00C07CD7" w:rsidP="00C07CD7">
            <w:pPr>
              <w:pStyle w:val="Texto"/>
              <w:jc w:val="left"/>
            </w:pPr>
          </w:p>
        </w:tc>
        <w:tc>
          <w:tcPr>
            <w:tcW w:w="1264" w:type="dxa"/>
          </w:tcPr>
          <w:p w14:paraId="5449DD4E" w14:textId="0D4D145A" w:rsidR="00C07CD7" w:rsidRPr="006E1C1B" w:rsidRDefault="00C07CD7" w:rsidP="00C07CD7">
            <w:pPr>
              <w:pStyle w:val="Texto"/>
              <w:tabs>
                <w:tab w:val="decimal" w:pos="1132"/>
              </w:tabs>
              <w:jc w:val="left"/>
            </w:pPr>
            <w:r w:rsidRPr="006E1C1B">
              <w:t xml:space="preserve">-       </w:t>
            </w:r>
          </w:p>
        </w:tc>
      </w:tr>
      <w:tr w:rsidR="00C07CD7" w:rsidRPr="00337753" w14:paraId="07A7DD5F" w14:textId="77777777" w:rsidTr="005F46DB">
        <w:tc>
          <w:tcPr>
            <w:tcW w:w="4320" w:type="dxa"/>
          </w:tcPr>
          <w:p w14:paraId="529A3CD6" w14:textId="77777777" w:rsidR="00C07CD7" w:rsidRPr="00337753" w:rsidRDefault="00C07CD7" w:rsidP="00C07CD7">
            <w:pPr>
              <w:pStyle w:val="Texto"/>
              <w:jc w:val="left"/>
              <w:rPr>
                <w:b/>
              </w:rPr>
            </w:pPr>
            <w:proofErr w:type="gramStart"/>
            <w:r w:rsidRPr="00337753">
              <w:rPr>
                <w:b/>
              </w:rPr>
              <w:t>Total</w:t>
            </w:r>
            <w:proofErr w:type="gramEnd"/>
            <w:r w:rsidRPr="00337753">
              <w:rPr>
                <w:b/>
              </w:rPr>
              <w:t xml:space="preserve"> préstamos bancarios y financieros - Corrientes</w:t>
            </w:r>
          </w:p>
        </w:tc>
        <w:tc>
          <w:tcPr>
            <w:tcW w:w="1404" w:type="dxa"/>
          </w:tcPr>
          <w:p w14:paraId="021CAF6B" w14:textId="77777777" w:rsidR="00C07CD7" w:rsidRPr="00337753" w:rsidRDefault="00C07CD7" w:rsidP="003A0CD1">
            <w:pPr>
              <w:pStyle w:val="Texto"/>
              <w:tabs>
                <w:tab w:val="decimal" w:pos="664"/>
              </w:tabs>
              <w:jc w:val="left"/>
            </w:pPr>
          </w:p>
        </w:tc>
        <w:tc>
          <w:tcPr>
            <w:tcW w:w="71" w:type="dxa"/>
          </w:tcPr>
          <w:p w14:paraId="21824EE6" w14:textId="77777777" w:rsidR="00C07CD7" w:rsidRPr="00337753" w:rsidRDefault="00C07CD7" w:rsidP="00C07CD7">
            <w:pPr>
              <w:rPr>
                <w:b/>
                <w:sz w:val="20"/>
              </w:rPr>
            </w:pPr>
          </w:p>
        </w:tc>
        <w:tc>
          <w:tcPr>
            <w:tcW w:w="1270" w:type="dxa"/>
          </w:tcPr>
          <w:p w14:paraId="1F199BC9" w14:textId="77777777" w:rsidR="00C07CD7" w:rsidRPr="00337753" w:rsidRDefault="00C07CD7" w:rsidP="00C07CD7">
            <w:pPr>
              <w:pStyle w:val="Texto"/>
              <w:jc w:val="center"/>
            </w:pPr>
          </w:p>
        </w:tc>
        <w:tc>
          <w:tcPr>
            <w:tcW w:w="81" w:type="dxa"/>
          </w:tcPr>
          <w:p w14:paraId="347A2A6A" w14:textId="77777777" w:rsidR="00C07CD7" w:rsidRPr="00337753" w:rsidRDefault="00C07CD7" w:rsidP="00C07CD7">
            <w:pPr>
              <w:rPr>
                <w:b/>
                <w:sz w:val="20"/>
              </w:rPr>
            </w:pPr>
          </w:p>
        </w:tc>
        <w:tc>
          <w:tcPr>
            <w:tcW w:w="1269" w:type="dxa"/>
            <w:tcBorders>
              <w:top w:val="single" w:sz="6" w:space="0" w:color="auto"/>
              <w:bottom w:val="double" w:sz="6" w:space="0" w:color="auto"/>
            </w:tcBorders>
          </w:tcPr>
          <w:p w14:paraId="4DB9E76B" w14:textId="4F19FE99" w:rsidR="00C07CD7" w:rsidRPr="0017159A" w:rsidRDefault="00C07CD7" w:rsidP="00C07CD7">
            <w:pPr>
              <w:pStyle w:val="Texto"/>
              <w:tabs>
                <w:tab w:val="decimal" w:pos="1132"/>
              </w:tabs>
              <w:jc w:val="left"/>
              <w:rPr>
                <w:b/>
                <w:bCs/>
              </w:rPr>
            </w:pPr>
            <w:r w:rsidRPr="003A17E7">
              <w:rPr>
                <w:b/>
                <w:bCs/>
              </w:rPr>
              <w:t>10.957.300</w:t>
            </w:r>
          </w:p>
        </w:tc>
        <w:tc>
          <w:tcPr>
            <w:tcW w:w="90" w:type="dxa"/>
          </w:tcPr>
          <w:p w14:paraId="6FEFD593" w14:textId="77777777" w:rsidR="00C07CD7" w:rsidRPr="0017159A" w:rsidRDefault="00C07CD7" w:rsidP="00C07CD7">
            <w:pPr>
              <w:pStyle w:val="Texto"/>
              <w:jc w:val="left"/>
              <w:rPr>
                <w:b/>
                <w:bCs/>
              </w:rPr>
            </w:pPr>
          </w:p>
        </w:tc>
        <w:tc>
          <w:tcPr>
            <w:tcW w:w="1264" w:type="dxa"/>
            <w:tcBorders>
              <w:top w:val="single" w:sz="6" w:space="0" w:color="auto"/>
              <w:bottom w:val="double" w:sz="6" w:space="0" w:color="auto"/>
            </w:tcBorders>
          </w:tcPr>
          <w:p w14:paraId="5EE16335" w14:textId="29DC1153" w:rsidR="00C07CD7" w:rsidRPr="004D65E3" w:rsidRDefault="00C07CD7" w:rsidP="00C07CD7">
            <w:pPr>
              <w:pStyle w:val="Texto"/>
              <w:tabs>
                <w:tab w:val="decimal" w:pos="1132"/>
              </w:tabs>
              <w:jc w:val="left"/>
              <w:rPr>
                <w:b/>
                <w:bCs/>
              </w:rPr>
            </w:pPr>
            <w:r w:rsidRPr="004D65E3">
              <w:rPr>
                <w:b/>
                <w:bCs/>
              </w:rPr>
              <w:t>8.049.773</w:t>
            </w:r>
          </w:p>
        </w:tc>
      </w:tr>
    </w:tbl>
    <w:p w14:paraId="26BCD148" w14:textId="77777777" w:rsidR="004D65E3" w:rsidRPr="00337753" w:rsidRDefault="004D65E3" w:rsidP="004F72EC">
      <w:pPr>
        <w:pStyle w:val="Texto"/>
      </w:pPr>
    </w:p>
    <w:p w14:paraId="70010DFA" w14:textId="77777777" w:rsidR="00CC17B4" w:rsidRPr="00A86199" w:rsidRDefault="00CC17B4" w:rsidP="00A86199">
      <w:pPr>
        <w:pStyle w:val="Texto"/>
        <w:rPr>
          <w:b/>
          <w:bCs/>
        </w:rPr>
      </w:pPr>
      <w:r w:rsidRPr="00A86199">
        <w:rPr>
          <w:b/>
          <w:bCs/>
        </w:rPr>
        <w:t>Compromisos asumidos</w:t>
      </w:r>
    </w:p>
    <w:p w14:paraId="37F86256" w14:textId="77777777" w:rsidR="00067A42" w:rsidRPr="00337753" w:rsidRDefault="00067A42" w:rsidP="00067A42">
      <w:pPr>
        <w:pStyle w:val="Texto"/>
      </w:pPr>
    </w:p>
    <w:p w14:paraId="3349130B" w14:textId="77777777" w:rsidR="00DD5510" w:rsidRDefault="00DD5510" w:rsidP="00DD5510">
      <w:pPr>
        <w:pStyle w:val="Texto"/>
      </w:pPr>
      <w:bookmarkStart w:id="4" w:name="_Hlk84251205"/>
      <w:r>
        <w:t>El 5 de agosto de 2019 la Sociedad suscribió un contrato de préstamo en dólares de mediano plazo: “</w:t>
      </w:r>
      <w:proofErr w:type="spellStart"/>
      <w:r>
        <w:t>Term</w:t>
      </w:r>
      <w:proofErr w:type="spellEnd"/>
      <w:r>
        <w:t xml:space="preserve"> </w:t>
      </w:r>
      <w:proofErr w:type="spellStart"/>
      <w:r>
        <w:t>Facilities</w:t>
      </w:r>
      <w:proofErr w:type="spellEnd"/>
      <w:r>
        <w:t xml:space="preserve"> </w:t>
      </w:r>
      <w:proofErr w:type="spellStart"/>
      <w:r>
        <w:t>Agreement</w:t>
      </w:r>
      <w:proofErr w:type="spellEnd"/>
      <w:r>
        <w:t xml:space="preserve">” por su denominación en inglés (el “Préstamo”) con </w:t>
      </w:r>
      <w:proofErr w:type="spellStart"/>
      <w:r>
        <w:t>Nederlandse</w:t>
      </w:r>
      <w:proofErr w:type="spellEnd"/>
      <w:r>
        <w:t xml:space="preserve"> </w:t>
      </w:r>
      <w:proofErr w:type="spellStart"/>
      <w:r>
        <w:t>Financierings-maatschappij</w:t>
      </w:r>
      <w:proofErr w:type="spellEnd"/>
      <w:r>
        <w:t xml:space="preserve"> </w:t>
      </w:r>
      <w:proofErr w:type="spellStart"/>
      <w:r>
        <w:t>voor</w:t>
      </w:r>
      <w:proofErr w:type="spellEnd"/>
      <w:r>
        <w:t xml:space="preserve"> </w:t>
      </w:r>
      <w:proofErr w:type="spellStart"/>
      <w:r>
        <w:t>Ontwikkelingslanden</w:t>
      </w:r>
      <w:proofErr w:type="spellEnd"/>
      <w:r>
        <w:t xml:space="preserve"> N.V. (“FMO”). La suma del préstamo fue de USD 90.000.000 (dólares estadounidenses noventa millones) ampliable hasta USD 110.000.000 (dólares estadounidenses ciento diez millones). Es por un plazo de siete años con un período de gracia de capital de dos años, y está garantizado con una hipoteca en primer grado de privilegio a favor de FMO sobre ciertos bienes inmuebles propiedad de la Sociedad. El 28 de agosto de 2019 se acreditaron los fondos. </w:t>
      </w:r>
    </w:p>
    <w:p w14:paraId="156C5036" w14:textId="77777777" w:rsidR="00DD5510" w:rsidRDefault="00DD5510" w:rsidP="00DD5510">
      <w:pPr>
        <w:pStyle w:val="Texto"/>
      </w:pPr>
    </w:p>
    <w:p w14:paraId="774DD878" w14:textId="77777777" w:rsidR="00DD5510" w:rsidRDefault="00DD5510" w:rsidP="00DD5510">
      <w:pPr>
        <w:pStyle w:val="Texto"/>
      </w:pPr>
      <w:r>
        <w:t>Ledesma lleva canceladas tres cuotas de amortización del préstamo con el FMO por un total de USD 32.328.000. El nuevo saldo de capital es de USD 57.672.000. El próximo 17 de enero de 2023 vencerá la cuarta cuota de amortización, el monto total a cancelar en dicha fecha considerando los intereses semestrales y la cuota de capital asciende a USD 13.071.543. Al momento de la presentación de este balance, la Sociedad posee líneas de crédito disponibles con instituciones financieras locales por montos superiores al monto a pagar y planea cancelar dicha cuota en tiempo y forma.</w:t>
      </w:r>
    </w:p>
    <w:p w14:paraId="00765DEC" w14:textId="77777777" w:rsidR="00DD5510" w:rsidRDefault="00DD5510" w:rsidP="00DD5510">
      <w:pPr>
        <w:pStyle w:val="Texto"/>
      </w:pPr>
    </w:p>
    <w:p w14:paraId="54327532" w14:textId="41C32524" w:rsidR="00002E46" w:rsidRDefault="00DD5510" w:rsidP="00002E46">
      <w:pPr>
        <w:pStyle w:val="Texto"/>
      </w:pPr>
      <w:r>
        <w:t xml:space="preserve">El 5 de julio del 2022 Ledesma realizó una licitación pública para colocar dos nuevas series de Obligaciones Negociables: Clase 11 y Clase 12. Ambas series se licitaron en pesos a tasa BADLAR más spread. La Clase 11 con amortización </w:t>
      </w:r>
      <w:proofErr w:type="spellStart"/>
      <w:r>
        <w:t>bullet</w:t>
      </w:r>
      <w:proofErr w:type="spellEnd"/>
      <w:r>
        <w:t xml:space="preserve"> a 10 meses de plazo, y la Clase 12 con amortización </w:t>
      </w:r>
      <w:proofErr w:type="spellStart"/>
      <w:r>
        <w:t>bullet</w:t>
      </w:r>
      <w:proofErr w:type="spellEnd"/>
      <w:r>
        <w:t xml:space="preserve"> a 18 meses de plazo por un monto de $</w:t>
      </w:r>
      <w:r w:rsidR="00EB634C">
        <w:t xml:space="preserve"> </w:t>
      </w:r>
      <w:r>
        <w:t>2.000.000.000 ampliable hasta $</w:t>
      </w:r>
      <w:r w:rsidR="00EB634C">
        <w:t xml:space="preserve"> </w:t>
      </w:r>
      <w:r>
        <w:t xml:space="preserve">4.000.000.000.  Como resultado de la licitación, la Clase 11 recibió ofertas por $ 7.447.500.000 y se aceptaron ofertas por $ 1.440.329.220. En cuanto a la Clase 12, se recibieron ofertas por $ 5.279.500.000 y se aceptaron ofertas por $ 2.559.670.780. El spread de corte anual fue 1,8% para la Clase 11 y 3% para la Clase 12. Por la Clase 11 se cancelaron intereses por $305.500.245 </w:t>
      </w:r>
      <w:r w:rsidR="00002E46">
        <w:br/>
      </w:r>
      <w:r w:rsidR="00002E46">
        <w:br w:type="page"/>
      </w:r>
    </w:p>
    <w:p w14:paraId="67290D58" w14:textId="77777777" w:rsidR="00002E46" w:rsidRDefault="00002E46" w:rsidP="00DD5510">
      <w:pPr>
        <w:pStyle w:val="Texto"/>
      </w:pPr>
    </w:p>
    <w:p w14:paraId="57FDD09E" w14:textId="076F2CB5" w:rsidR="00DD5510" w:rsidRDefault="00DD5510" w:rsidP="00DD5510">
      <w:pPr>
        <w:pStyle w:val="Texto"/>
      </w:pPr>
      <w:r>
        <w:t>el 8 de noviembre de 2022. Por la clase 12 se cancelaron intereses por $410.581.851 el 11 de octubre de 2022. Los próximos vencimientos de intereses son el 8 de febrero de 2023 y el 9 de enero de 2023, para las Clases 11 y 12 respectivamente.</w:t>
      </w:r>
    </w:p>
    <w:p w14:paraId="3F392BD8" w14:textId="77777777" w:rsidR="00DD5510" w:rsidRDefault="00DD5510" w:rsidP="00DD5510">
      <w:pPr>
        <w:pStyle w:val="Texto"/>
      </w:pPr>
      <w:r>
        <w:t xml:space="preserve"> </w:t>
      </w:r>
    </w:p>
    <w:p w14:paraId="0F53D8BC" w14:textId="358D408C" w:rsidR="004D65E3" w:rsidRPr="00337753" w:rsidRDefault="00DD5510" w:rsidP="00DB29C5">
      <w:pPr>
        <w:pStyle w:val="Texto"/>
      </w:pPr>
      <w:r>
        <w:t xml:space="preserve">Los términos y condiciones de emisión se describen en el Suplemento de precio del Programa de Obligaciones Negociables y en el Aviso de Resultados, disponibles en </w:t>
      </w:r>
      <w:hyperlink r:id="rId16" w:history="1">
        <w:r w:rsidR="00437943" w:rsidRPr="00845890">
          <w:rPr>
            <w:rStyle w:val="Hyperlink"/>
          </w:rPr>
          <w:t>www.cnv.gob.ar</w:t>
        </w:r>
      </w:hyperlink>
      <w:r>
        <w:t>.</w:t>
      </w:r>
    </w:p>
    <w:bookmarkEnd w:id="4"/>
    <w:p w14:paraId="47EBDC5D" w14:textId="77777777" w:rsidR="00437943" w:rsidRPr="00337753" w:rsidRDefault="00437943" w:rsidP="00DB29C5">
      <w:pPr>
        <w:pStyle w:val="Texto"/>
      </w:pPr>
    </w:p>
    <w:p w14:paraId="30E1B4D0" w14:textId="04F8167C" w:rsidR="00F36BA7" w:rsidRDefault="000D7C3F" w:rsidP="006F397F">
      <w:pPr>
        <w:pStyle w:val="Textonota"/>
        <w:numPr>
          <w:ilvl w:val="0"/>
          <w:numId w:val="6"/>
        </w:numPr>
        <w:ind w:left="567" w:hanging="567"/>
        <w:rPr>
          <w:b/>
        </w:rPr>
      </w:pPr>
      <w:r w:rsidRPr="00761B80">
        <w:rPr>
          <w:b/>
        </w:rPr>
        <w:t>Deudas sociales</w:t>
      </w:r>
    </w:p>
    <w:p w14:paraId="18F45E1B" w14:textId="77777777" w:rsidR="00795E90" w:rsidRPr="007C35D5" w:rsidRDefault="00795E90" w:rsidP="00795E90">
      <w:pPr>
        <w:pStyle w:val="Texto"/>
      </w:pPr>
    </w:p>
    <w:tbl>
      <w:tblPr>
        <w:tblW w:w="9666" w:type="dxa"/>
        <w:tblLayout w:type="fixed"/>
        <w:tblCellMar>
          <w:left w:w="0" w:type="dxa"/>
          <w:right w:w="0" w:type="dxa"/>
        </w:tblCellMar>
        <w:tblLook w:val="0000" w:firstRow="0" w:lastRow="0" w:firstColumn="0" w:lastColumn="0" w:noHBand="0" w:noVBand="0"/>
      </w:tblPr>
      <w:tblGrid>
        <w:gridCol w:w="6696"/>
        <w:gridCol w:w="1440"/>
        <w:gridCol w:w="126"/>
        <w:gridCol w:w="1404"/>
      </w:tblGrid>
      <w:tr w:rsidR="00480E29" w:rsidRPr="0074218C" w14:paraId="15A33660" w14:textId="77777777" w:rsidTr="00C2507F">
        <w:tc>
          <w:tcPr>
            <w:tcW w:w="6696" w:type="dxa"/>
            <w:vAlign w:val="bottom"/>
          </w:tcPr>
          <w:p w14:paraId="50BED3ED" w14:textId="77777777" w:rsidR="00480E29" w:rsidRPr="0074218C" w:rsidRDefault="00480E29" w:rsidP="00480E29">
            <w:pPr>
              <w:pStyle w:val="Texto"/>
              <w:jc w:val="center"/>
              <w:rPr>
                <w:b/>
              </w:rPr>
            </w:pPr>
          </w:p>
        </w:tc>
        <w:tc>
          <w:tcPr>
            <w:tcW w:w="1440" w:type="dxa"/>
            <w:tcBorders>
              <w:bottom w:val="single" w:sz="6" w:space="0" w:color="auto"/>
            </w:tcBorders>
            <w:vAlign w:val="bottom"/>
          </w:tcPr>
          <w:p w14:paraId="43D51772" w14:textId="1DD2F401" w:rsidR="00480E29" w:rsidRPr="0074218C" w:rsidRDefault="00730E03" w:rsidP="00480E29">
            <w:pPr>
              <w:pStyle w:val="Texto"/>
              <w:jc w:val="center"/>
              <w:rPr>
                <w:b/>
              </w:rPr>
            </w:pPr>
            <w:r>
              <w:rPr>
                <w:b/>
              </w:rPr>
              <w:t>30/11/2022</w:t>
            </w:r>
          </w:p>
        </w:tc>
        <w:tc>
          <w:tcPr>
            <w:tcW w:w="126" w:type="dxa"/>
            <w:vAlign w:val="bottom"/>
          </w:tcPr>
          <w:p w14:paraId="60F13CEA" w14:textId="77777777" w:rsidR="00480E29" w:rsidRPr="0074218C" w:rsidRDefault="00480E29" w:rsidP="00480E29">
            <w:pPr>
              <w:pStyle w:val="Texto"/>
              <w:tabs>
                <w:tab w:val="decimal" w:pos="1170"/>
              </w:tabs>
              <w:jc w:val="center"/>
              <w:rPr>
                <w:b/>
              </w:rPr>
            </w:pPr>
          </w:p>
        </w:tc>
        <w:tc>
          <w:tcPr>
            <w:tcW w:w="1404" w:type="dxa"/>
            <w:tcBorders>
              <w:bottom w:val="single" w:sz="6" w:space="0" w:color="auto"/>
            </w:tcBorders>
            <w:vAlign w:val="bottom"/>
          </w:tcPr>
          <w:p w14:paraId="21BAC84F" w14:textId="11161103" w:rsidR="00480E29" w:rsidRPr="0074218C" w:rsidRDefault="00730E03" w:rsidP="00480E29">
            <w:pPr>
              <w:pStyle w:val="Texto"/>
              <w:jc w:val="center"/>
              <w:rPr>
                <w:b/>
              </w:rPr>
            </w:pPr>
            <w:r>
              <w:rPr>
                <w:b/>
              </w:rPr>
              <w:t>31/05/2022</w:t>
            </w:r>
          </w:p>
        </w:tc>
      </w:tr>
      <w:tr w:rsidR="00480E29" w:rsidRPr="0074218C" w14:paraId="1C3F1781" w14:textId="77777777" w:rsidTr="00C2507F">
        <w:tc>
          <w:tcPr>
            <w:tcW w:w="6696" w:type="dxa"/>
            <w:vAlign w:val="bottom"/>
          </w:tcPr>
          <w:p w14:paraId="3169B2C7" w14:textId="77777777" w:rsidR="00480E29" w:rsidRPr="0074218C" w:rsidRDefault="00480E29" w:rsidP="00480E29">
            <w:pPr>
              <w:pStyle w:val="Texto"/>
              <w:jc w:val="left"/>
            </w:pPr>
          </w:p>
        </w:tc>
        <w:tc>
          <w:tcPr>
            <w:tcW w:w="1440" w:type="dxa"/>
            <w:vAlign w:val="bottom"/>
          </w:tcPr>
          <w:p w14:paraId="3EFC5515" w14:textId="77777777" w:rsidR="00480E29" w:rsidRPr="0074218C" w:rsidRDefault="00480E29" w:rsidP="00480E29">
            <w:pPr>
              <w:pStyle w:val="Texto"/>
              <w:tabs>
                <w:tab w:val="decimal" w:pos="1266"/>
              </w:tabs>
            </w:pPr>
          </w:p>
        </w:tc>
        <w:tc>
          <w:tcPr>
            <w:tcW w:w="126" w:type="dxa"/>
            <w:vAlign w:val="bottom"/>
          </w:tcPr>
          <w:p w14:paraId="7158E9D5" w14:textId="77777777" w:rsidR="00480E29" w:rsidRPr="0074218C" w:rsidRDefault="00480E29" w:rsidP="00480E29">
            <w:pPr>
              <w:pStyle w:val="Texto"/>
            </w:pPr>
          </w:p>
        </w:tc>
        <w:tc>
          <w:tcPr>
            <w:tcW w:w="1404" w:type="dxa"/>
            <w:vAlign w:val="bottom"/>
          </w:tcPr>
          <w:p w14:paraId="7B0F7D19" w14:textId="77777777" w:rsidR="00480E29" w:rsidRPr="0074218C" w:rsidRDefault="00480E29" w:rsidP="005F46DB">
            <w:pPr>
              <w:pStyle w:val="Texto"/>
              <w:tabs>
                <w:tab w:val="decimal" w:pos="1266"/>
              </w:tabs>
            </w:pPr>
          </w:p>
        </w:tc>
      </w:tr>
      <w:tr w:rsidR="004D65E3" w:rsidRPr="0074218C" w14:paraId="7D2E28E9" w14:textId="77777777" w:rsidTr="007E0DB0">
        <w:tc>
          <w:tcPr>
            <w:tcW w:w="6696" w:type="dxa"/>
            <w:vAlign w:val="bottom"/>
          </w:tcPr>
          <w:p w14:paraId="3B75673C" w14:textId="77777777" w:rsidR="004D65E3" w:rsidRPr="0074218C" w:rsidRDefault="004D65E3" w:rsidP="004D65E3">
            <w:pPr>
              <w:pStyle w:val="Texto"/>
            </w:pPr>
            <w:proofErr w:type="gramStart"/>
            <w:r w:rsidRPr="0074218C">
              <w:t>Remuneraciones a pagar</w:t>
            </w:r>
            <w:proofErr w:type="gramEnd"/>
          </w:p>
        </w:tc>
        <w:tc>
          <w:tcPr>
            <w:tcW w:w="1440" w:type="dxa"/>
            <w:vAlign w:val="bottom"/>
          </w:tcPr>
          <w:p w14:paraId="22064B8E" w14:textId="1EAE60EB" w:rsidR="004D65E3" w:rsidRPr="0074218C" w:rsidRDefault="00A326C1" w:rsidP="004D65E3">
            <w:pPr>
              <w:pStyle w:val="Texto"/>
              <w:tabs>
                <w:tab w:val="decimal" w:pos="1266"/>
              </w:tabs>
            </w:pPr>
            <w:r w:rsidRPr="00A326C1">
              <w:t>2.873.943</w:t>
            </w:r>
          </w:p>
        </w:tc>
        <w:tc>
          <w:tcPr>
            <w:tcW w:w="126" w:type="dxa"/>
            <w:vAlign w:val="bottom"/>
          </w:tcPr>
          <w:p w14:paraId="668D497F" w14:textId="77777777" w:rsidR="004D65E3" w:rsidRPr="0074218C" w:rsidRDefault="004D65E3" w:rsidP="004D65E3">
            <w:pPr>
              <w:pStyle w:val="Texto"/>
              <w:tabs>
                <w:tab w:val="decimal" w:pos="1266"/>
              </w:tabs>
            </w:pPr>
          </w:p>
        </w:tc>
        <w:tc>
          <w:tcPr>
            <w:tcW w:w="1404" w:type="dxa"/>
            <w:vAlign w:val="bottom"/>
          </w:tcPr>
          <w:p w14:paraId="55496ED8" w14:textId="42F6AF4D" w:rsidR="004D65E3" w:rsidRPr="0074218C" w:rsidRDefault="004D65E3" w:rsidP="004D65E3">
            <w:pPr>
              <w:pStyle w:val="Texto"/>
              <w:tabs>
                <w:tab w:val="decimal" w:pos="1266"/>
              </w:tabs>
            </w:pPr>
            <w:r w:rsidRPr="004D65E3">
              <w:t>2.900.317</w:t>
            </w:r>
          </w:p>
        </w:tc>
      </w:tr>
      <w:tr w:rsidR="004D65E3" w:rsidRPr="0074218C" w14:paraId="08069CD2" w14:textId="77777777" w:rsidTr="007E0DB0">
        <w:tc>
          <w:tcPr>
            <w:tcW w:w="6696" w:type="dxa"/>
            <w:vAlign w:val="bottom"/>
          </w:tcPr>
          <w:p w14:paraId="4EB9074D" w14:textId="77777777" w:rsidR="004D65E3" w:rsidRPr="0074218C" w:rsidRDefault="004D65E3" w:rsidP="004D65E3">
            <w:pPr>
              <w:pStyle w:val="Texto"/>
            </w:pPr>
            <w:r w:rsidRPr="0074218C">
              <w:t>Plan de pagos de aportes y contribuciones de la seguridad social</w:t>
            </w:r>
          </w:p>
        </w:tc>
        <w:tc>
          <w:tcPr>
            <w:tcW w:w="1440" w:type="dxa"/>
            <w:vAlign w:val="bottom"/>
          </w:tcPr>
          <w:p w14:paraId="2B5A0332" w14:textId="22C8C8D3" w:rsidR="004D65E3" w:rsidRPr="0074218C" w:rsidRDefault="001A1411" w:rsidP="004D65E3">
            <w:pPr>
              <w:pStyle w:val="Texto"/>
              <w:tabs>
                <w:tab w:val="decimal" w:pos="1266"/>
              </w:tabs>
            </w:pPr>
            <w:r w:rsidRPr="003A17E7">
              <w:t>1.294.560</w:t>
            </w:r>
          </w:p>
        </w:tc>
        <w:tc>
          <w:tcPr>
            <w:tcW w:w="126" w:type="dxa"/>
            <w:vAlign w:val="bottom"/>
          </w:tcPr>
          <w:p w14:paraId="3739500F" w14:textId="77777777" w:rsidR="004D65E3" w:rsidRPr="0074218C" w:rsidRDefault="004D65E3" w:rsidP="004D65E3">
            <w:pPr>
              <w:pStyle w:val="Texto"/>
              <w:tabs>
                <w:tab w:val="decimal" w:pos="1266"/>
              </w:tabs>
            </w:pPr>
          </w:p>
        </w:tc>
        <w:tc>
          <w:tcPr>
            <w:tcW w:w="1404" w:type="dxa"/>
            <w:vAlign w:val="bottom"/>
          </w:tcPr>
          <w:p w14:paraId="2CC12073" w14:textId="0CAFF0E5" w:rsidR="004D65E3" w:rsidRPr="0074218C" w:rsidRDefault="004D65E3" w:rsidP="004D65E3">
            <w:pPr>
              <w:pStyle w:val="Texto"/>
              <w:tabs>
                <w:tab w:val="decimal" w:pos="1266"/>
              </w:tabs>
            </w:pPr>
            <w:r w:rsidRPr="004D65E3">
              <w:t>785.497</w:t>
            </w:r>
          </w:p>
        </w:tc>
      </w:tr>
      <w:tr w:rsidR="004D65E3" w:rsidRPr="0074218C" w14:paraId="4BED112C" w14:textId="77777777" w:rsidTr="007E0DB0">
        <w:tc>
          <w:tcPr>
            <w:tcW w:w="6696" w:type="dxa"/>
            <w:vAlign w:val="bottom"/>
          </w:tcPr>
          <w:p w14:paraId="6EE467AE" w14:textId="77777777" w:rsidR="004D65E3" w:rsidRPr="0074218C" w:rsidRDefault="004D65E3" w:rsidP="004D65E3">
            <w:pPr>
              <w:pStyle w:val="Texto"/>
            </w:pPr>
            <w:proofErr w:type="gramStart"/>
            <w:r w:rsidRPr="0074218C">
              <w:t>Contribuciones sociales a pagar</w:t>
            </w:r>
            <w:proofErr w:type="gramEnd"/>
          </w:p>
        </w:tc>
        <w:tc>
          <w:tcPr>
            <w:tcW w:w="1440" w:type="dxa"/>
            <w:vAlign w:val="bottom"/>
          </w:tcPr>
          <w:p w14:paraId="4B6A73EC" w14:textId="0BCD1C00" w:rsidR="004D65E3" w:rsidRPr="0074218C" w:rsidRDefault="001A1411" w:rsidP="004D65E3">
            <w:pPr>
              <w:pStyle w:val="Texto"/>
              <w:tabs>
                <w:tab w:val="decimal" w:pos="1266"/>
              </w:tabs>
            </w:pPr>
            <w:r w:rsidRPr="003A17E7">
              <w:t>735.700</w:t>
            </w:r>
          </w:p>
        </w:tc>
        <w:tc>
          <w:tcPr>
            <w:tcW w:w="126" w:type="dxa"/>
            <w:vAlign w:val="bottom"/>
          </w:tcPr>
          <w:p w14:paraId="4DEE0C5C" w14:textId="77777777" w:rsidR="004D65E3" w:rsidRPr="0074218C" w:rsidRDefault="004D65E3" w:rsidP="004D65E3">
            <w:pPr>
              <w:pStyle w:val="Texto"/>
              <w:tabs>
                <w:tab w:val="decimal" w:pos="1266"/>
              </w:tabs>
            </w:pPr>
          </w:p>
        </w:tc>
        <w:tc>
          <w:tcPr>
            <w:tcW w:w="1404" w:type="dxa"/>
            <w:vAlign w:val="bottom"/>
          </w:tcPr>
          <w:p w14:paraId="405D0747" w14:textId="54B94573" w:rsidR="004D65E3" w:rsidRPr="0074218C" w:rsidRDefault="004D65E3" w:rsidP="004D65E3">
            <w:pPr>
              <w:pStyle w:val="Texto"/>
              <w:tabs>
                <w:tab w:val="decimal" w:pos="1266"/>
              </w:tabs>
            </w:pPr>
            <w:r w:rsidRPr="004D65E3">
              <w:t>606.237</w:t>
            </w:r>
          </w:p>
        </w:tc>
      </w:tr>
      <w:tr w:rsidR="004D65E3" w:rsidRPr="0074218C" w14:paraId="77C9B650" w14:textId="77777777" w:rsidTr="007E0DB0">
        <w:tc>
          <w:tcPr>
            <w:tcW w:w="6696" w:type="dxa"/>
            <w:vAlign w:val="bottom"/>
          </w:tcPr>
          <w:p w14:paraId="60B8B1C7" w14:textId="77777777" w:rsidR="004D65E3" w:rsidRPr="0074218C" w:rsidRDefault="004D65E3" w:rsidP="004D65E3">
            <w:pPr>
              <w:pStyle w:val="Texto"/>
            </w:pPr>
            <w:r w:rsidRPr="0074218C">
              <w:t>Diversas</w:t>
            </w:r>
          </w:p>
        </w:tc>
        <w:tc>
          <w:tcPr>
            <w:tcW w:w="1440" w:type="dxa"/>
            <w:vAlign w:val="bottom"/>
          </w:tcPr>
          <w:p w14:paraId="2889159B" w14:textId="56B7DB34" w:rsidR="004D65E3" w:rsidRPr="0074218C" w:rsidRDefault="001A1411" w:rsidP="004D65E3">
            <w:pPr>
              <w:pStyle w:val="Texto"/>
              <w:tabs>
                <w:tab w:val="decimal" w:pos="1266"/>
              </w:tabs>
            </w:pPr>
            <w:r w:rsidRPr="003A17E7">
              <w:t>61.440</w:t>
            </w:r>
          </w:p>
        </w:tc>
        <w:tc>
          <w:tcPr>
            <w:tcW w:w="126" w:type="dxa"/>
            <w:vAlign w:val="bottom"/>
          </w:tcPr>
          <w:p w14:paraId="2E0EADE2" w14:textId="77777777" w:rsidR="004D65E3" w:rsidRPr="0074218C" w:rsidRDefault="004D65E3" w:rsidP="004D65E3">
            <w:pPr>
              <w:pStyle w:val="Texto"/>
              <w:tabs>
                <w:tab w:val="decimal" w:pos="1266"/>
              </w:tabs>
            </w:pPr>
          </w:p>
        </w:tc>
        <w:tc>
          <w:tcPr>
            <w:tcW w:w="1404" w:type="dxa"/>
            <w:vAlign w:val="bottom"/>
          </w:tcPr>
          <w:p w14:paraId="04317106" w14:textId="62AA38D2" w:rsidR="004D65E3" w:rsidRPr="0074218C" w:rsidRDefault="004D65E3" w:rsidP="004D65E3">
            <w:pPr>
              <w:pStyle w:val="Texto"/>
              <w:tabs>
                <w:tab w:val="decimal" w:pos="1266"/>
              </w:tabs>
            </w:pPr>
            <w:r w:rsidRPr="004D65E3">
              <w:t>48.226</w:t>
            </w:r>
          </w:p>
        </w:tc>
      </w:tr>
      <w:tr w:rsidR="004D65E3" w:rsidRPr="0074218C" w14:paraId="0C92ADD4" w14:textId="77777777" w:rsidTr="007E0DB0">
        <w:tc>
          <w:tcPr>
            <w:tcW w:w="6696" w:type="dxa"/>
            <w:vAlign w:val="bottom"/>
          </w:tcPr>
          <w:p w14:paraId="2DC6864E" w14:textId="77777777" w:rsidR="004D65E3" w:rsidRPr="0074218C" w:rsidRDefault="004D65E3" w:rsidP="004D65E3">
            <w:pPr>
              <w:pStyle w:val="Texto"/>
            </w:pPr>
            <w:r w:rsidRPr="0074218C">
              <w:t>Retenciones de la seguridad social efectuadas a terceros</w:t>
            </w:r>
          </w:p>
        </w:tc>
        <w:tc>
          <w:tcPr>
            <w:tcW w:w="1440" w:type="dxa"/>
            <w:vAlign w:val="bottom"/>
          </w:tcPr>
          <w:p w14:paraId="341B2106" w14:textId="7D9A8120" w:rsidR="004D65E3" w:rsidRPr="0074218C" w:rsidRDefault="00210E3E" w:rsidP="004D65E3">
            <w:pPr>
              <w:pStyle w:val="Texto"/>
              <w:tabs>
                <w:tab w:val="decimal" w:pos="1266"/>
              </w:tabs>
            </w:pPr>
            <w:r>
              <w:t>16.964</w:t>
            </w:r>
          </w:p>
        </w:tc>
        <w:tc>
          <w:tcPr>
            <w:tcW w:w="126" w:type="dxa"/>
            <w:vAlign w:val="bottom"/>
          </w:tcPr>
          <w:p w14:paraId="0FCEAFFC" w14:textId="77777777" w:rsidR="004D65E3" w:rsidRPr="0074218C" w:rsidRDefault="004D65E3" w:rsidP="004D65E3">
            <w:pPr>
              <w:pStyle w:val="Texto"/>
              <w:tabs>
                <w:tab w:val="decimal" w:pos="1266"/>
              </w:tabs>
            </w:pPr>
          </w:p>
        </w:tc>
        <w:tc>
          <w:tcPr>
            <w:tcW w:w="1404" w:type="dxa"/>
            <w:vAlign w:val="bottom"/>
          </w:tcPr>
          <w:p w14:paraId="074210FF" w14:textId="3752CDA5" w:rsidR="004D65E3" w:rsidRPr="0074218C" w:rsidRDefault="004D65E3" w:rsidP="004D65E3">
            <w:pPr>
              <w:pStyle w:val="Texto"/>
              <w:tabs>
                <w:tab w:val="decimal" w:pos="1266"/>
              </w:tabs>
            </w:pPr>
            <w:r w:rsidRPr="004D65E3">
              <w:t>18.489</w:t>
            </w:r>
          </w:p>
        </w:tc>
      </w:tr>
      <w:tr w:rsidR="004D65E3" w:rsidRPr="004D65E3" w14:paraId="2B591B17" w14:textId="77777777" w:rsidTr="007E0DB0">
        <w:tc>
          <w:tcPr>
            <w:tcW w:w="6696" w:type="dxa"/>
            <w:vAlign w:val="bottom"/>
          </w:tcPr>
          <w:p w14:paraId="7223516A" w14:textId="77777777" w:rsidR="004D65E3" w:rsidRPr="0074218C" w:rsidRDefault="004D65E3" w:rsidP="004D65E3">
            <w:pPr>
              <w:pStyle w:val="Texto"/>
              <w:jc w:val="left"/>
              <w:rPr>
                <w:b/>
              </w:rPr>
            </w:pPr>
            <w:proofErr w:type="gramStart"/>
            <w:r w:rsidRPr="0074218C">
              <w:rPr>
                <w:b/>
              </w:rPr>
              <w:t>Total</w:t>
            </w:r>
            <w:proofErr w:type="gramEnd"/>
            <w:r w:rsidRPr="0074218C">
              <w:rPr>
                <w:b/>
              </w:rPr>
              <w:t xml:space="preserve"> deudas sociales</w:t>
            </w:r>
          </w:p>
        </w:tc>
        <w:tc>
          <w:tcPr>
            <w:tcW w:w="1440" w:type="dxa"/>
            <w:tcBorders>
              <w:top w:val="single" w:sz="6" w:space="0" w:color="auto"/>
              <w:bottom w:val="double" w:sz="6" w:space="0" w:color="auto"/>
            </w:tcBorders>
            <w:vAlign w:val="bottom"/>
          </w:tcPr>
          <w:p w14:paraId="4FF74093" w14:textId="3C8881E5" w:rsidR="004D65E3" w:rsidRPr="005C7474" w:rsidRDefault="00A326C1" w:rsidP="004D65E3">
            <w:pPr>
              <w:pStyle w:val="Texto"/>
              <w:tabs>
                <w:tab w:val="decimal" w:pos="1266"/>
              </w:tabs>
              <w:rPr>
                <w:b/>
                <w:bCs/>
              </w:rPr>
            </w:pPr>
            <w:r w:rsidRPr="00A326C1">
              <w:rPr>
                <w:b/>
                <w:bCs/>
              </w:rPr>
              <w:t>4.982.607</w:t>
            </w:r>
          </w:p>
        </w:tc>
        <w:tc>
          <w:tcPr>
            <w:tcW w:w="126" w:type="dxa"/>
            <w:vAlign w:val="bottom"/>
          </w:tcPr>
          <w:p w14:paraId="5B7524FD" w14:textId="77777777" w:rsidR="004D65E3" w:rsidRPr="005C7474" w:rsidRDefault="004D65E3" w:rsidP="004D65E3">
            <w:pPr>
              <w:pStyle w:val="Texto"/>
              <w:tabs>
                <w:tab w:val="decimal" w:pos="1266"/>
              </w:tabs>
              <w:rPr>
                <w:b/>
                <w:bCs/>
              </w:rPr>
            </w:pPr>
          </w:p>
        </w:tc>
        <w:tc>
          <w:tcPr>
            <w:tcW w:w="1404" w:type="dxa"/>
            <w:tcBorders>
              <w:top w:val="single" w:sz="6" w:space="0" w:color="auto"/>
              <w:bottom w:val="double" w:sz="6" w:space="0" w:color="auto"/>
            </w:tcBorders>
            <w:vAlign w:val="bottom"/>
          </w:tcPr>
          <w:p w14:paraId="3818D2BB" w14:textId="7EA8085B" w:rsidR="004D65E3" w:rsidRPr="004D65E3" w:rsidRDefault="004D65E3" w:rsidP="004D65E3">
            <w:pPr>
              <w:pStyle w:val="Texto"/>
              <w:tabs>
                <w:tab w:val="decimal" w:pos="1266"/>
              </w:tabs>
              <w:rPr>
                <w:b/>
                <w:bCs/>
              </w:rPr>
            </w:pPr>
            <w:r w:rsidRPr="004D65E3">
              <w:rPr>
                <w:b/>
                <w:bCs/>
              </w:rPr>
              <w:t>4.358.766</w:t>
            </w:r>
          </w:p>
        </w:tc>
      </w:tr>
    </w:tbl>
    <w:p w14:paraId="5A99A796" w14:textId="06220F48" w:rsidR="00613940" w:rsidRDefault="00613940" w:rsidP="0036172F">
      <w:pPr>
        <w:pStyle w:val="Texto"/>
      </w:pPr>
    </w:p>
    <w:p w14:paraId="7C892F05" w14:textId="73764C81" w:rsidR="0036172F" w:rsidRDefault="0036172F" w:rsidP="006F397F">
      <w:pPr>
        <w:pStyle w:val="Textonota"/>
        <w:numPr>
          <w:ilvl w:val="0"/>
          <w:numId w:val="6"/>
        </w:numPr>
        <w:ind w:left="567" w:hanging="567"/>
        <w:rPr>
          <w:b/>
        </w:rPr>
      </w:pPr>
      <w:r w:rsidRPr="00761B80">
        <w:rPr>
          <w:b/>
        </w:rPr>
        <w:t>Cuentas por pagar comerciales</w:t>
      </w:r>
    </w:p>
    <w:p w14:paraId="1C61D44C" w14:textId="77777777" w:rsidR="007C35D5" w:rsidRPr="007C35D5" w:rsidRDefault="007C35D5" w:rsidP="007C35D5">
      <w:pPr>
        <w:pStyle w:val="Texto"/>
      </w:pPr>
    </w:p>
    <w:tbl>
      <w:tblPr>
        <w:tblW w:w="9666" w:type="dxa"/>
        <w:tblLayout w:type="fixed"/>
        <w:tblCellMar>
          <w:left w:w="0" w:type="dxa"/>
          <w:right w:w="0" w:type="dxa"/>
        </w:tblCellMar>
        <w:tblLook w:val="0000" w:firstRow="0" w:lastRow="0" w:firstColumn="0" w:lastColumn="0" w:noHBand="0" w:noVBand="0"/>
      </w:tblPr>
      <w:tblGrid>
        <w:gridCol w:w="6696"/>
        <w:gridCol w:w="1440"/>
        <w:gridCol w:w="126"/>
        <w:gridCol w:w="1404"/>
      </w:tblGrid>
      <w:tr w:rsidR="006E19D3" w:rsidRPr="00761B80" w14:paraId="11C75D95" w14:textId="77777777" w:rsidTr="003E633F">
        <w:tc>
          <w:tcPr>
            <w:tcW w:w="6696" w:type="dxa"/>
            <w:vAlign w:val="bottom"/>
          </w:tcPr>
          <w:p w14:paraId="35DDCFA6" w14:textId="77777777" w:rsidR="006E19D3" w:rsidRPr="00761B80" w:rsidRDefault="006E19D3" w:rsidP="006E19D3">
            <w:pPr>
              <w:pStyle w:val="Texto"/>
              <w:jc w:val="center"/>
              <w:rPr>
                <w:b/>
              </w:rPr>
            </w:pPr>
          </w:p>
        </w:tc>
        <w:tc>
          <w:tcPr>
            <w:tcW w:w="1440" w:type="dxa"/>
            <w:tcBorders>
              <w:bottom w:val="single" w:sz="6" w:space="0" w:color="auto"/>
            </w:tcBorders>
            <w:vAlign w:val="bottom"/>
          </w:tcPr>
          <w:p w14:paraId="1973DE76" w14:textId="0E06D96F" w:rsidR="006E19D3" w:rsidRPr="00761B80" w:rsidRDefault="00730E03" w:rsidP="006E19D3">
            <w:pPr>
              <w:pStyle w:val="Texto"/>
              <w:jc w:val="center"/>
              <w:rPr>
                <w:b/>
              </w:rPr>
            </w:pPr>
            <w:r>
              <w:rPr>
                <w:b/>
              </w:rPr>
              <w:t>30/11/2022</w:t>
            </w:r>
          </w:p>
        </w:tc>
        <w:tc>
          <w:tcPr>
            <w:tcW w:w="126" w:type="dxa"/>
            <w:vAlign w:val="bottom"/>
          </w:tcPr>
          <w:p w14:paraId="0D2A0F77" w14:textId="77777777" w:rsidR="006E19D3" w:rsidRPr="00761B80" w:rsidRDefault="006E19D3" w:rsidP="006E19D3">
            <w:pPr>
              <w:pStyle w:val="Texto"/>
              <w:tabs>
                <w:tab w:val="decimal" w:pos="1170"/>
              </w:tabs>
              <w:jc w:val="center"/>
              <w:rPr>
                <w:b/>
              </w:rPr>
            </w:pPr>
          </w:p>
        </w:tc>
        <w:tc>
          <w:tcPr>
            <w:tcW w:w="1404" w:type="dxa"/>
            <w:tcBorders>
              <w:bottom w:val="single" w:sz="6" w:space="0" w:color="auto"/>
            </w:tcBorders>
            <w:vAlign w:val="bottom"/>
          </w:tcPr>
          <w:p w14:paraId="219FFD5B" w14:textId="4A18391F" w:rsidR="006E19D3" w:rsidRPr="00761B80" w:rsidRDefault="00730E03" w:rsidP="006E19D3">
            <w:pPr>
              <w:pStyle w:val="Texto"/>
              <w:jc w:val="center"/>
              <w:rPr>
                <w:b/>
              </w:rPr>
            </w:pPr>
            <w:r>
              <w:rPr>
                <w:b/>
              </w:rPr>
              <w:t>31/05/2022</w:t>
            </w:r>
          </w:p>
        </w:tc>
      </w:tr>
      <w:tr w:rsidR="006E19D3" w:rsidRPr="00761B80" w14:paraId="05C73053" w14:textId="77777777" w:rsidTr="003E633F">
        <w:tc>
          <w:tcPr>
            <w:tcW w:w="6696" w:type="dxa"/>
            <w:vAlign w:val="bottom"/>
          </w:tcPr>
          <w:p w14:paraId="285DE895" w14:textId="3EC80122" w:rsidR="006E19D3" w:rsidRPr="00761B80" w:rsidRDefault="006E19D3" w:rsidP="00DB29C5">
            <w:pPr>
              <w:pStyle w:val="Texto"/>
              <w:jc w:val="left"/>
            </w:pPr>
          </w:p>
        </w:tc>
        <w:tc>
          <w:tcPr>
            <w:tcW w:w="1440" w:type="dxa"/>
            <w:vAlign w:val="bottom"/>
          </w:tcPr>
          <w:p w14:paraId="35B07299" w14:textId="77777777" w:rsidR="006E19D3" w:rsidRPr="00761B80" w:rsidRDefault="006E19D3" w:rsidP="006E19D3">
            <w:pPr>
              <w:pStyle w:val="Texto"/>
              <w:tabs>
                <w:tab w:val="decimal" w:pos="1266"/>
              </w:tabs>
            </w:pPr>
          </w:p>
        </w:tc>
        <w:tc>
          <w:tcPr>
            <w:tcW w:w="126" w:type="dxa"/>
            <w:vAlign w:val="bottom"/>
          </w:tcPr>
          <w:p w14:paraId="4D292296" w14:textId="77777777" w:rsidR="006E19D3" w:rsidRPr="00761B80" w:rsidRDefault="006E19D3" w:rsidP="006E19D3">
            <w:pPr>
              <w:pStyle w:val="Texto"/>
            </w:pPr>
          </w:p>
        </w:tc>
        <w:tc>
          <w:tcPr>
            <w:tcW w:w="1404" w:type="dxa"/>
            <w:vAlign w:val="bottom"/>
          </w:tcPr>
          <w:p w14:paraId="3E20A783" w14:textId="77777777" w:rsidR="006E19D3" w:rsidRPr="00761B80" w:rsidRDefault="006E19D3" w:rsidP="006E19D3">
            <w:pPr>
              <w:pStyle w:val="Texto"/>
              <w:tabs>
                <w:tab w:val="decimal" w:pos="1266"/>
              </w:tabs>
            </w:pPr>
          </w:p>
        </w:tc>
      </w:tr>
      <w:tr w:rsidR="004D65E3" w:rsidRPr="00761B80" w14:paraId="174F2364" w14:textId="77777777" w:rsidTr="004E491A">
        <w:tc>
          <w:tcPr>
            <w:tcW w:w="6696" w:type="dxa"/>
            <w:vAlign w:val="bottom"/>
          </w:tcPr>
          <w:p w14:paraId="70BF3821" w14:textId="77777777" w:rsidR="004D65E3" w:rsidRPr="00761B80" w:rsidRDefault="004D65E3" w:rsidP="004D65E3">
            <w:pPr>
              <w:pStyle w:val="Texto"/>
              <w:jc w:val="left"/>
            </w:pPr>
            <w:r>
              <w:t>Proveedores e</w:t>
            </w:r>
            <w:r w:rsidRPr="00761B80">
              <w:t>n moneda nacional</w:t>
            </w:r>
          </w:p>
        </w:tc>
        <w:tc>
          <w:tcPr>
            <w:tcW w:w="1440" w:type="dxa"/>
            <w:vAlign w:val="bottom"/>
          </w:tcPr>
          <w:p w14:paraId="72D94910" w14:textId="5BEC0D6D" w:rsidR="004D65E3" w:rsidRPr="00761B80" w:rsidRDefault="000C4950" w:rsidP="004D65E3">
            <w:pPr>
              <w:pStyle w:val="Texto"/>
              <w:tabs>
                <w:tab w:val="decimal" w:pos="1266"/>
              </w:tabs>
            </w:pPr>
            <w:r w:rsidRPr="003A17E7">
              <w:t>4.564.998</w:t>
            </w:r>
          </w:p>
        </w:tc>
        <w:tc>
          <w:tcPr>
            <w:tcW w:w="126" w:type="dxa"/>
            <w:vAlign w:val="bottom"/>
          </w:tcPr>
          <w:p w14:paraId="14D4ED6A" w14:textId="77777777" w:rsidR="004D65E3" w:rsidRPr="00761B80" w:rsidRDefault="004D65E3" w:rsidP="004D65E3">
            <w:pPr>
              <w:pStyle w:val="Texto"/>
              <w:tabs>
                <w:tab w:val="decimal" w:pos="1266"/>
              </w:tabs>
            </w:pPr>
          </w:p>
        </w:tc>
        <w:tc>
          <w:tcPr>
            <w:tcW w:w="1404" w:type="dxa"/>
            <w:vAlign w:val="bottom"/>
          </w:tcPr>
          <w:p w14:paraId="47A4C610" w14:textId="22FB8B3E" w:rsidR="004D65E3" w:rsidRPr="00761B80" w:rsidRDefault="004D65E3" w:rsidP="004D65E3">
            <w:pPr>
              <w:pStyle w:val="Texto"/>
              <w:tabs>
                <w:tab w:val="decimal" w:pos="1266"/>
              </w:tabs>
            </w:pPr>
            <w:r w:rsidRPr="004D65E3">
              <w:t>6.850.313</w:t>
            </w:r>
          </w:p>
        </w:tc>
      </w:tr>
      <w:tr w:rsidR="004D65E3" w:rsidRPr="00761B80" w14:paraId="3D9B9FC0" w14:textId="77777777" w:rsidTr="004E491A">
        <w:tc>
          <w:tcPr>
            <w:tcW w:w="6696" w:type="dxa"/>
            <w:vAlign w:val="bottom"/>
          </w:tcPr>
          <w:p w14:paraId="0F432834" w14:textId="77777777" w:rsidR="004D65E3" w:rsidRPr="00761B80" w:rsidRDefault="004D65E3" w:rsidP="004D65E3">
            <w:pPr>
              <w:pStyle w:val="Texto"/>
              <w:jc w:val="left"/>
            </w:pPr>
            <w:r>
              <w:t>Proveedores e</w:t>
            </w:r>
            <w:r w:rsidRPr="00761B80">
              <w:t>n moneda extranjera (Nota 19)</w:t>
            </w:r>
          </w:p>
        </w:tc>
        <w:tc>
          <w:tcPr>
            <w:tcW w:w="1440" w:type="dxa"/>
            <w:vAlign w:val="bottom"/>
          </w:tcPr>
          <w:p w14:paraId="1E6A19B3" w14:textId="09CBE345" w:rsidR="004D65E3" w:rsidRPr="00761B80" w:rsidRDefault="000C4950" w:rsidP="004D65E3">
            <w:pPr>
              <w:pStyle w:val="Texto"/>
              <w:tabs>
                <w:tab w:val="decimal" w:pos="1266"/>
              </w:tabs>
            </w:pPr>
            <w:r w:rsidRPr="00F451A6">
              <w:t>3.427.207</w:t>
            </w:r>
          </w:p>
        </w:tc>
        <w:tc>
          <w:tcPr>
            <w:tcW w:w="126" w:type="dxa"/>
            <w:vAlign w:val="bottom"/>
          </w:tcPr>
          <w:p w14:paraId="6768B474" w14:textId="77777777" w:rsidR="004D65E3" w:rsidRPr="00761B80" w:rsidRDefault="004D65E3" w:rsidP="004D65E3">
            <w:pPr>
              <w:pStyle w:val="Texto"/>
              <w:tabs>
                <w:tab w:val="decimal" w:pos="1266"/>
              </w:tabs>
            </w:pPr>
          </w:p>
        </w:tc>
        <w:tc>
          <w:tcPr>
            <w:tcW w:w="1404" w:type="dxa"/>
            <w:vAlign w:val="bottom"/>
          </w:tcPr>
          <w:p w14:paraId="36DFAA78" w14:textId="27197C8D" w:rsidR="004D65E3" w:rsidRPr="00761B80" w:rsidRDefault="004D65E3" w:rsidP="004D65E3">
            <w:pPr>
              <w:pStyle w:val="Texto"/>
              <w:tabs>
                <w:tab w:val="decimal" w:pos="1266"/>
              </w:tabs>
            </w:pPr>
            <w:r w:rsidRPr="004D65E3">
              <w:t>2.268.061</w:t>
            </w:r>
          </w:p>
        </w:tc>
      </w:tr>
      <w:tr w:rsidR="00CA2605" w:rsidRPr="00761B80" w14:paraId="77084D97" w14:textId="77777777" w:rsidTr="005F0CFC">
        <w:tc>
          <w:tcPr>
            <w:tcW w:w="6696" w:type="dxa"/>
            <w:vAlign w:val="bottom"/>
          </w:tcPr>
          <w:p w14:paraId="5A49C07D" w14:textId="77777777" w:rsidR="00CA2605" w:rsidRPr="00761B80" w:rsidRDefault="00CA2605" w:rsidP="005F0CFC">
            <w:pPr>
              <w:pStyle w:val="Texto"/>
              <w:jc w:val="left"/>
            </w:pPr>
            <w:r>
              <w:t>Anticipos de clientes en</w:t>
            </w:r>
            <w:r w:rsidRPr="00761B80">
              <w:t xml:space="preserve"> moneda extranjera (Nota 19)</w:t>
            </w:r>
          </w:p>
        </w:tc>
        <w:tc>
          <w:tcPr>
            <w:tcW w:w="1440" w:type="dxa"/>
            <w:vAlign w:val="bottom"/>
          </w:tcPr>
          <w:p w14:paraId="5A6A63EF" w14:textId="77777777" w:rsidR="00CA2605" w:rsidRPr="00761B80" w:rsidRDefault="00CA2605" w:rsidP="005F0CFC">
            <w:pPr>
              <w:pStyle w:val="Texto"/>
              <w:tabs>
                <w:tab w:val="decimal" w:pos="1266"/>
              </w:tabs>
            </w:pPr>
            <w:r w:rsidRPr="00F451A6">
              <w:t>2.286.068</w:t>
            </w:r>
          </w:p>
        </w:tc>
        <w:tc>
          <w:tcPr>
            <w:tcW w:w="126" w:type="dxa"/>
            <w:vAlign w:val="bottom"/>
          </w:tcPr>
          <w:p w14:paraId="3E88B093" w14:textId="77777777" w:rsidR="00CA2605" w:rsidRPr="00761B80" w:rsidRDefault="00CA2605" w:rsidP="005F0CFC">
            <w:pPr>
              <w:pStyle w:val="Texto"/>
              <w:tabs>
                <w:tab w:val="decimal" w:pos="1266"/>
              </w:tabs>
            </w:pPr>
          </w:p>
        </w:tc>
        <w:tc>
          <w:tcPr>
            <w:tcW w:w="1404" w:type="dxa"/>
            <w:vAlign w:val="bottom"/>
          </w:tcPr>
          <w:p w14:paraId="1CEACEB2" w14:textId="77777777" w:rsidR="00CA2605" w:rsidRPr="00761B80" w:rsidRDefault="00CA2605" w:rsidP="005F0CFC">
            <w:pPr>
              <w:pStyle w:val="Texto"/>
              <w:tabs>
                <w:tab w:val="decimal" w:pos="1266"/>
              </w:tabs>
            </w:pPr>
            <w:r w:rsidRPr="004D65E3">
              <w:t>957.284</w:t>
            </w:r>
          </w:p>
        </w:tc>
      </w:tr>
      <w:tr w:rsidR="004D65E3" w:rsidRPr="00761B80" w14:paraId="5871D07D" w14:textId="77777777" w:rsidTr="004E491A">
        <w:tc>
          <w:tcPr>
            <w:tcW w:w="6696" w:type="dxa"/>
            <w:vAlign w:val="bottom"/>
          </w:tcPr>
          <w:p w14:paraId="45958A90" w14:textId="6D0688E8" w:rsidR="004D65E3" w:rsidRPr="00761B80" w:rsidRDefault="004D65E3" w:rsidP="004D65E3">
            <w:pPr>
              <w:pStyle w:val="Texto"/>
              <w:jc w:val="left"/>
            </w:pPr>
            <w:r>
              <w:t xml:space="preserve">Anticipos </w:t>
            </w:r>
            <w:r w:rsidR="009F136A">
              <w:t xml:space="preserve">de clientes </w:t>
            </w:r>
            <w:r>
              <w:t>e</w:t>
            </w:r>
            <w:r w:rsidRPr="00761B80">
              <w:t>n moneda nacional</w:t>
            </w:r>
          </w:p>
        </w:tc>
        <w:tc>
          <w:tcPr>
            <w:tcW w:w="1440" w:type="dxa"/>
            <w:vAlign w:val="bottom"/>
          </w:tcPr>
          <w:p w14:paraId="14F188D0" w14:textId="6DDA8B48" w:rsidR="004D65E3" w:rsidRPr="00761B80" w:rsidRDefault="000C4950" w:rsidP="004D65E3">
            <w:pPr>
              <w:pStyle w:val="Texto"/>
              <w:tabs>
                <w:tab w:val="decimal" w:pos="1266"/>
              </w:tabs>
            </w:pPr>
            <w:r w:rsidRPr="00F451A6">
              <w:t>1.497.534</w:t>
            </w:r>
          </w:p>
        </w:tc>
        <w:tc>
          <w:tcPr>
            <w:tcW w:w="126" w:type="dxa"/>
            <w:vAlign w:val="bottom"/>
          </w:tcPr>
          <w:p w14:paraId="111A4684" w14:textId="77777777" w:rsidR="004D65E3" w:rsidRPr="00761B80" w:rsidRDefault="004D65E3" w:rsidP="004D65E3">
            <w:pPr>
              <w:pStyle w:val="Texto"/>
              <w:tabs>
                <w:tab w:val="decimal" w:pos="1266"/>
              </w:tabs>
            </w:pPr>
          </w:p>
        </w:tc>
        <w:tc>
          <w:tcPr>
            <w:tcW w:w="1404" w:type="dxa"/>
            <w:vAlign w:val="bottom"/>
          </w:tcPr>
          <w:p w14:paraId="380FFD36" w14:textId="17CBFB73" w:rsidR="004D65E3" w:rsidRPr="00761B80" w:rsidRDefault="004D65E3" w:rsidP="004D65E3">
            <w:pPr>
              <w:pStyle w:val="Texto"/>
              <w:tabs>
                <w:tab w:val="decimal" w:pos="1266"/>
              </w:tabs>
            </w:pPr>
            <w:r w:rsidRPr="004D65E3">
              <w:t>717.042</w:t>
            </w:r>
          </w:p>
        </w:tc>
      </w:tr>
      <w:tr w:rsidR="004D65E3" w:rsidRPr="00761B80" w14:paraId="20BAFC75" w14:textId="77777777" w:rsidTr="004E491A">
        <w:tc>
          <w:tcPr>
            <w:tcW w:w="6696" w:type="dxa"/>
            <w:vAlign w:val="bottom"/>
          </w:tcPr>
          <w:p w14:paraId="4D7550EA" w14:textId="57EA9154" w:rsidR="004D65E3" w:rsidRPr="00761B80" w:rsidRDefault="004D65E3" w:rsidP="004D65E3">
            <w:pPr>
              <w:pStyle w:val="Texto"/>
              <w:jc w:val="left"/>
            </w:pPr>
            <w:r>
              <w:t>Provisión para gastos</w:t>
            </w:r>
          </w:p>
        </w:tc>
        <w:tc>
          <w:tcPr>
            <w:tcW w:w="1440" w:type="dxa"/>
            <w:vAlign w:val="bottom"/>
          </w:tcPr>
          <w:p w14:paraId="28ADF5E7" w14:textId="457EA7CC" w:rsidR="004D65E3" w:rsidRPr="00761B80" w:rsidRDefault="000C4950" w:rsidP="004D65E3">
            <w:pPr>
              <w:pStyle w:val="Texto"/>
              <w:tabs>
                <w:tab w:val="decimal" w:pos="1266"/>
              </w:tabs>
            </w:pPr>
            <w:r w:rsidRPr="00F451A6">
              <w:t>12.868</w:t>
            </w:r>
          </w:p>
        </w:tc>
        <w:tc>
          <w:tcPr>
            <w:tcW w:w="126" w:type="dxa"/>
            <w:vAlign w:val="bottom"/>
          </w:tcPr>
          <w:p w14:paraId="34BF710A" w14:textId="77777777" w:rsidR="004D65E3" w:rsidRPr="00761B80" w:rsidRDefault="004D65E3" w:rsidP="004D65E3">
            <w:pPr>
              <w:pStyle w:val="Texto"/>
              <w:tabs>
                <w:tab w:val="decimal" w:pos="1266"/>
              </w:tabs>
            </w:pPr>
          </w:p>
        </w:tc>
        <w:tc>
          <w:tcPr>
            <w:tcW w:w="1404" w:type="dxa"/>
            <w:vAlign w:val="bottom"/>
          </w:tcPr>
          <w:p w14:paraId="2F606978" w14:textId="768ACB61" w:rsidR="004D65E3" w:rsidRPr="00761B80" w:rsidRDefault="004D65E3" w:rsidP="004D65E3">
            <w:pPr>
              <w:pStyle w:val="Texto"/>
              <w:tabs>
                <w:tab w:val="decimal" w:pos="1266"/>
              </w:tabs>
            </w:pPr>
            <w:r w:rsidRPr="004D65E3">
              <w:t>12.998</w:t>
            </w:r>
          </w:p>
        </w:tc>
      </w:tr>
      <w:tr w:rsidR="004D65E3" w:rsidRPr="00761B80" w14:paraId="2D167D81" w14:textId="77777777" w:rsidTr="004E491A">
        <w:tc>
          <w:tcPr>
            <w:tcW w:w="6696" w:type="dxa"/>
            <w:vAlign w:val="bottom"/>
          </w:tcPr>
          <w:p w14:paraId="496C1A59" w14:textId="77777777" w:rsidR="004D65E3" w:rsidRPr="00761B80" w:rsidRDefault="004D65E3" w:rsidP="004D65E3">
            <w:pPr>
              <w:pStyle w:val="Texto"/>
              <w:jc w:val="left"/>
              <w:rPr>
                <w:b/>
              </w:rPr>
            </w:pPr>
            <w:proofErr w:type="gramStart"/>
            <w:r w:rsidRPr="00761B80">
              <w:rPr>
                <w:b/>
              </w:rPr>
              <w:t>Total</w:t>
            </w:r>
            <w:proofErr w:type="gramEnd"/>
            <w:r w:rsidRPr="00761B80">
              <w:rPr>
                <w:b/>
              </w:rPr>
              <w:t xml:space="preserve"> cuentas por pagar comerciales</w:t>
            </w:r>
          </w:p>
        </w:tc>
        <w:tc>
          <w:tcPr>
            <w:tcW w:w="1440" w:type="dxa"/>
            <w:tcBorders>
              <w:top w:val="single" w:sz="6" w:space="0" w:color="auto"/>
              <w:bottom w:val="double" w:sz="6" w:space="0" w:color="auto"/>
            </w:tcBorders>
            <w:vAlign w:val="bottom"/>
          </w:tcPr>
          <w:p w14:paraId="533B9309" w14:textId="26F815C0" w:rsidR="004D65E3" w:rsidRPr="005C7474" w:rsidRDefault="000C4950" w:rsidP="004D65E3">
            <w:pPr>
              <w:pStyle w:val="Texto"/>
              <w:tabs>
                <w:tab w:val="decimal" w:pos="1266"/>
              </w:tabs>
              <w:rPr>
                <w:b/>
                <w:bCs/>
              </w:rPr>
            </w:pPr>
            <w:r w:rsidRPr="00F451A6">
              <w:rPr>
                <w:b/>
                <w:bCs/>
              </w:rPr>
              <w:t>11.788.675</w:t>
            </w:r>
          </w:p>
        </w:tc>
        <w:tc>
          <w:tcPr>
            <w:tcW w:w="126" w:type="dxa"/>
            <w:vAlign w:val="bottom"/>
          </w:tcPr>
          <w:p w14:paraId="2F849DC8" w14:textId="77777777" w:rsidR="004D65E3" w:rsidRPr="005C7474" w:rsidRDefault="004D65E3" w:rsidP="004D65E3">
            <w:pPr>
              <w:pStyle w:val="Texto"/>
              <w:tabs>
                <w:tab w:val="decimal" w:pos="1266"/>
              </w:tabs>
              <w:rPr>
                <w:b/>
                <w:bCs/>
              </w:rPr>
            </w:pPr>
          </w:p>
        </w:tc>
        <w:tc>
          <w:tcPr>
            <w:tcW w:w="1404" w:type="dxa"/>
            <w:tcBorders>
              <w:top w:val="single" w:sz="6" w:space="0" w:color="auto"/>
              <w:bottom w:val="double" w:sz="6" w:space="0" w:color="auto"/>
            </w:tcBorders>
            <w:vAlign w:val="bottom"/>
          </w:tcPr>
          <w:p w14:paraId="0DA5CF83" w14:textId="45A94F7C" w:rsidR="004D65E3" w:rsidRPr="004D65E3" w:rsidRDefault="004D65E3" w:rsidP="004D65E3">
            <w:pPr>
              <w:pStyle w:val="Texto"/>
              <w:tabs>
                <w:tab w:val="decimal" w:pos="1266"/>
              </w:tabs>
              <w:rPr>
                <w:b/>
                <w:bCs/>
              </w:rPr>
            </w:pPr>
            <w:r w:rsidRPr="004D65E3">
              <w:rPr>
                <w:b/>
                <w:bCs/>
              </w:rPr>
              <w:t>10.805.698</w:t>
            </w:r>
          </w:p>
        </w:tc>
      </w:tr>
    </w:tbl>
    <w:p w14:paraId="43A193EC" w14:textId="77777777" w:rsidR="00780722" w:rsidRDefault="00780722" w:rsidP="0036172F">
      <w:pPr>
        <w:pStyle w:val="Texto"/>
      </w:pPr>
    </w:p>
    <w:p w14:paraId="7BE09CA2" w14:textId="77777777" w:rsidR="0036172F" w:rsidRPr="00761B80" w:rsidRDefault="0036172F" w:rsidP="006F397F">
      <w:pPr>
        <w:pStyle w:val="Textonota"/>
        <w:numPr>
          <w:ilvl w:val="0"/>
          <w:numId w:val="6"/>
        </w:numPr>
        <w:ind w:left="567" w:hanging="567"/>
        <w:rPr>
          <w:b/>
        </w:rPr>
      </w:pPr>
      <w:r w:rsidRPr="00761B80">
        <w:rPr>
          <w:b/>
        </w:rPr>
        <w:t>Información sobre valores razonables</w:t>
      </w:r>
    </w:p>
    <w:p w14:paraId="72E5FF57" w14:textId="77777777" w:rsidR="0036172F" w:rsidRPr="00337753" w:rsidRDefault="0036172F" w:rsidP="0036172F">
      <w:pPr>
        <w:pStyle w:val="Texto"/>
      </w:pPr>
    </w:p>
    <w:p w14:paraId="1B5DDB47" w14:textId="2A1016F9" w:rsidR="00DD6D99" w:rsidRDefault="0025094A" w:rsidP="0036172F">
      <w:pPr>
        <w:pStyle w:val="textonotajustificado"/>
        <w:rPr>
          <w:szCs w:val="18"/>
        </w:rPr>
      </w:pPr>
      <w:r w:rsidRPr="0025094A">
        <w:rPr>
          <w:szCs w:val="18"/>
        </w:rPr>
        <w:t xml:space="preserve">La determinación del </w:t>
      </w:r>
      <w:r w:rsidR="00980FBE">
        <w:rPr>
          <w:szCs w:val="18"/>
        </w:rPr>
        <w:t xml:space="preserve">valor razonable </w:t>
      </w:r>
      <w:r w:rsidRPr="0025094A">
        <w:rPr>
          <w:szCs w:val="18"/>
        </w:rPr>
        <w:t xml:space="preserve">se encuentra expuesta en la Nota </w:t>
      </w:r>
      <w:r>
        <w:rPr>
          <w:szCs w:val="18"/>
        </w:rPr>
        <w:t xml:space="preserve">15.9. </w:t>
      </w:r>
      <w:r w:rsidRPr="0025094A">
        <w:rPr>
          <w:szCs w:val="18"/>
        </w:rPr>
        <w:t xml:space="preserve">a </w:t>
      </w:r>
      <w:r w:rsidR="00980FBE">
        <w:rPr>
          <w:szCs w:val="18"/>
        </w:rPr>
        <w:t xml:space="preserve">los </w:t>
      </w:r>
      <w:r w:rsidRPr="0025094A">
        <w:rPr>
          <w:szCs w:val="18"/>
        </w:rPr>
        <w:t>estados</w:t>
      </w:r>
      <w:r w:rsidR="00980FBE">
        <w:rPr>
          <w:szCs w:val="18"/>
        </w:rPr>
        <w:t xml:space="preserve"> financieros </w:t>
      </w:r>
      <w:r w:rsidRPr="0025094A">
        <w:rPr>
          <w:szCs w:val="18"/>
        </w:rPr>
        <w:t>consolidados</w:t>
      </w:r>
      <w:r w:rsidR="00980FBE">
        <w:rPr>
          <w:szCs w:val="18"/>
        </w:rPr>
        <w:t xml:space="preserve"> al </w:t>
      </w:r>
      <w:r w:rsidR="00FB7DB3">
        <w:rPr>
          <w:szCs w:val="18"/>
        </w:rPr>
        <w:t xml:space="preserve">31 de mayo de </w:t>
      </w:r>
      <w:r w:rsidR="00247D18">
        <w:rPr>
          <w:szCs w:val="18"/>
        </w:rPr>
        <w:t>202</w:t>
      </w:r>
      <w:r w:rsidR="00730E03">
        <w:rPr>
          <w:szCs w:val="18"/>
        </w:rPr>
        <w:t>2</w:t>
      </w:r>
      <w:r w:rsidRPr="0025094A">
        <w:rPr>
          <w:szCs w:val="18"/>
        </w:rPr>
        <w:t>.</w:t>
      </w:r>
    </w:p>
    <w:p w14:paraId="016B40A0" w14:textId="130F4E25" w:rsidR="005611B9" w:rsidRDefault="005611B9" w:rsidP="005611B9">
      <w:pPr>
        <w:pStyle w:val="textonotajustificado"/>
      </w:pPr>
      <w:r>
        <w:br w:type="page"/>
      </w:r>
    </w:p>
    <w:p w14:paraId="3FD158C1" w14:textId="77777777" w:rsidR="005729F4" w:rsidRDefault="005729F4" w:rsidP="0036172F">
      <w:pPr>
        <w:pStyle w:val="textonotajustificado"/>
        <w:rPr>
          <w:szCs w:val="18"/>
        </w:rPr>
      </w:pPr>
    </w:p>
    <w:p w14:paraId="5C39F19B" w14:textId="77777777" w:rsidR="0036172F" w:rsidRPr="00761B80" w:rsidRDefault="0036172F" w:rsidP="0036172F">
      <w:pPr>
        <w:pStyle w:val="Ttulonota"/>
        <w:numPr>
          <w:ilvl w:val="0"/>
          <w:numId w:val="2"/>
        </w:numPr>
      </w:pPr>
      <w:r w:rsidRPr="00761B80">
        <w:t>PROVISIÓN PARA JUICIOS Y CONTINGENCIAS</w:t>
      </w:r>
    </w:p>
    <w:p w14:paraId="35F6AF16" w14:textId="77777777" w:rsidR="0036172F" w:rsidRPr="0074218C" w:rsidRDefault="0036172F" w:rsidP="0036172F">
      <w:pPr>
        <w:pStyle w:val="Texto"/>
      </w:pPr>
    </w:p>
    <w:p w14:paraId="53A7A86C" w14:textId="77777777" w:rsidR="0036172F" w:rsidRPr="0074218C" w:rsidRDefault="0036172F" w:rsidP="0036172F">
      <w:pPr>
        <w:pStyle w:val="Texto"/>
      </w:pPr>
      <w:r w:rsidRPr="0074218C">
        <w:t>Los movimientos de la provisión para juicios y contingencias se detallan a continuación:</w:t>
      </w:r>
    </w:p>
    <w:p w14:paraId="4D9796F3" w14:textId="77777777" w:rsidR="0078106D" w:rsidRPr="0074218C" w:rsidRDefault="0078106D" w:rsidP="0036172F">
      <w:pPr>
        <w:pStyle w:val="Texto"/>
      </w:pPr>
    </w:p>
    <w:tbl>
      <w:tblPr>
        <w:tblW w:w="6669" w:type="dxa"/>
        <w:tblLayout w:type="fixed"/>
        <w:tblCellMar>
          <w:left w:w="0" w:type="dxa"/>
          <w:right w:w="0" w:type="dxa"/>
        </w:tblCellMar>
        <w:tblLook w:val="0000" w:firstRow="0" w:lastRow="0" w:firstColumn="0" w:lastColumn="0" w:noHBand="0" w:noVBand="0"/>
      </w:tblPr>
      <w:tblGrid>
        <w:gridCol w:w="5211"/>
        <w:gridCol w:w="1458"/>
      </w:tblGrid>
      <w:tr w:rsidR="0036172F" w:rsidRPr="00761B80" w14:paraId="3927A9C8" w14:textId="77777777" w:rsidTr="00C2507F">
        <w:tc>
          <w:tcPr>
            <w:tcW w:w="5211" w:type="dxa"/>
            <w:vAlign w:val="bottom"/>
          </w:tcPr>
          <w:p w14:paraId="11A8570F" w14:textId="77777777" w:rsidR="0036172F" w:rsidRPr="00761B80" w:rsidRDefault="0036172F" w:rsidP="00A1055E">
            <w:pPr>
              <w:pStyle w:val="Texto"/>
              <w:jc w:val="left"/>
            </w:pPr>
          </w:p>
        </w:tc>
        <w:tc>
          <w:tcPr>
            <w:tcW w:w="1458" w:type="dxa"/>
            <w:tcBorders>
              <w:bottom w:val="single" w:sz="6" w:space="0" w:color="auto"/>
            </w:tcBorders>
            <w:vAlign w:val="bottom"/>
          </w:tcPr>
          <w:p w14:paraId="0220A35C" w14:textId="77777777" w:rsidR="0036172F" w:rsidRPr="00761B80" w:rsidRDefault="0036172F" w:rsidP="0036172F">
            <w:pPr>
              <w:pStyle w:val="Texto"/>
              <w:jc w:val="center"/>
              <w:rPr>
                <w:b/>
              </w:rPr>
            </w:pPr>
            <w:r w:rsidRPr="00761B80">
              <w:rPr>
                <w:b/>
              </w:rPr>
              <w:t>Provisión para juicios y contingencias</w:t>
            </w:r>
          </w:p>
        </w:tc>
      </w:tr>
      <w:tr w:rsidR="0036172F" w:rsidRPr="0074218C" w14:paraId="4D459C04" w14:textId="77777777" w:rsidTr="00043A2B">
        <w:tc>
          <w:tcPr>
            <w:tcW w:w="5211" w:type="dxa"/>
            <w:vAlign w:val="bottom"/>
          </w:tcPr>
          <w:p w14:paraId="41A941B0" w14:textId="77777777" w:rsidR="0036172F" w:rsidRPr="0074218C" w:rsidRDefault="0036172F" w:rsidP="00A1055E">
            <w:pPr>
              <w:pStyle w:val="Texto"/>
              <w:jc w:val="left"/>
            </w:pPr>
          </w:p>
        </w:tc>
        <w:tc>
          <w:tcPr>
            <w:tcW w:w="1458" w:type="dxa"/>
            <w:tcBorders>
              <w:top w:val="single" w:sz="6" w:space="0" w:color="auto"/>
            </w:tcBorders>
            <w:vAlign w:val="bottom"/>
          </w:tcPr>
          <w:p w14:paraId="1549DA3A" w14:textId="77777777" w:rsidR="0036172F" w:rsidRPr="0074218C" w:rsidRDefault="0036172F" w:rsidP="0017159A">
            <w:pPr>
              <w:pStyle w:val="Texto"/>
              <w:tabs>
                <w:tab w:val="decimal" w:pos="1201"/>
              </w:tabs>
              <w:overflowPunct w:val="0"/>
              <w:autoSpaceDE w:val="0"/>
              <w:autoSpaceDN w:val="0"/>
              <w:adjustRightInd w:val="0"/>
              <w:textAlignment w:val="baseline"/>
            </w:pPr>
          </w:p>
        </w:tc>
      </w:tr>
      <w:tr w:rsidR="0078106D" w:rsidRPr="00761B80" w14:paraId="4C4D6B23" w14:textId="77777777" w:rsidTr="005F46DB">
        <w:tc>
          <w:tcPr>
            <w:tcW w:w="5211" w:type="dxa"/>
            <w:vAlign w:val="bottom"/>
          </w:tcPr>
          <w:p w14:paraId="027F2118" w14:textId="0358D2DB" w:rsidR="0078106D" w:rsidRPr="00060B52" w:rsidRDefault="0078106D" w:rsidP="0078106D">
            <w:pPr>
              <w:pStyle w:val="Texto"/>
              <w:jc w:val="left"/>
              <w:rPr>
                <w:b/>
                <w:bCs/>
              </w:rPr>
            </w:pPr>
            <w:r w:rsidRPr="00060B52">
              <w:rPr>
                <w:b/>
                <w:bCs/>
              </w:rPr>
              <w:t xml:space="preserve">Al 31 de mayo de </w:t>
            </w:r>
            <w:r>
              <w:rPr>
                <w:b/>
                <w:bCs/>
              </w:rPr>
              <w:t>2021</w:t>
            </w:r>
          </w:p>
        </w:tc>
        <w:tc>
          <w:tcPr>
            <w:tcW w:w="1458" w:type="dxa"/>
            <w:vAlign w:val="bottom"/>
          </w:tcPr>
          <w:p w14:paraId="62254ED0" w14:textId="13D6F1CD" w:rsidR="0078106D" w:rsidRPr="0078106D" w:rsidRDefault="0078106D" w:rsidP="0078106D">
            <w:pPr>
              <w:pStyle w:val="Texto"/>
              <w:tabs>
                <w:tab w:val="decimal" w:pos="1201"/>
              </w:tabs>
              <w:overflowPunct w:val="0"/>
              <w:autoSpaceDE w:val="0"/>
              <w:autoSpaceDN w:val="0"/>
              <w:adjustRightInd w:val="0"/>
              <w:jc w:val="left"/>
              <w:textAlignment w:val="baseline"/>
              <w:rPr>
                <w:b/>
                <w:bCs/>
              </w:rPr>
            </w:pPr>
            <w:r w:rsidRPr="0078106D">
              <w:rPr>
                <w:b/>
                <w:bCs/>
              </w:rPr>
              <w:t>(363.906)</w:t>
            </w:r>
          </w:p>
        </w:tc>
      </w:tr>
      <w:tr w:rsidR="0078106D" w:rsidRPr="00761B80" w14:paraId="3C7C9F12" w14:textId="77777777" w:rsidTr="005F46DB">
        <w:tc>
          <w:tcPr>
            <w:tcW w:w="5211" w:type="dxa"/>
            <w:vAlign w:val="bottom"/>
          </w:tcPr>
          <w:p w14:paraId="534A28C4" w14:textId="77777777" w:rsidR="0078106D" w:rsidRPr="00761B80" w:rsidRDefault="0078106D" w:rsidP="0078106D">
            <w:pPr>
              <w:pStyle w:val="Texto"/>
              <w:jc w:val="left"/>
            </w:pPr>
            <w:r w:rsidRPr="00761B80">
              <w:t xml:space="preserve">Cargo del período </w:t>
            </w:r>
            <w:r w:rsidRPr="00761B80">
              <w:rPr>
                <w:sz w:val="16"/>
                <w:szCs w:val="16"/>
              </w:rPr>
              <w:t>(1)</w:t>
            </w:r>
          </w:p>
        </w:tc>
        <w:tc>
          <w:tcPr>
            <w:tcW w:w="1458" w:type="dxa"/>
            <w:vAlign w:val="bottom"/>
          </w:tcPr>
          <w:p w14:paraId="5F0ACD8E" w14:textId="3FCE7AAD" w:rsidR="0078106D" w:rsidRPr="00761B80" w:rsidRDefault="0078106D" w:rsidP="0078106D">
            <w:pPr>
              <w:pStyle w:val="Texto"/>
              <w:tabs>
                <w:tab w:val="decimal" w:pos="1201"/>
              </w:tabs>
              <w:overflowPunct w:val="0"/>
              <w:autoSpaceDE w:val="0"/>
              <w:autoSpaceDN w:val="0"/>
              <w:adjustRightInd w:val="0"/>
              <w:jc w:val="left"/>
              <w:textAlignment w:val="baseline"/>
            </w:pPr>
            <w:r w:rsidRPr="0078106D">
              <w:t>(79.319</w:t>
            </w:r>
            <w:r w:rsidR="00F1498C">
              <w:t>)</w:t>
            </w:r>
          </w:p>
        </w:tc>
      </w:tr>
      <w:tr w:rsidR="00F1498C" w:rsidRPr="00761B80" w14:paraId="5FB1121B" w14:textId="77777777" w:rsidTr="005F46DB">
        <w:tc>
          <w:tcPr>
            <w:tcW w:w="5211" w:type="dxa"/>
            <w:vAlign w:val="bottom"/>
          </w:tcPr>
          <w:p w14:paraId="036A376C" w14:textId="7F554389" w:rsidR="00F1498C" w:rsidRPr="00761B80" w:rsidRDefault="00F1498C" w:rsidP="0078106D">
            <w:pPr>
              <w:pStyle w:val="Texto"/>
              <w:jc w:val="left"/>
            </w:pPr>
            <w:r>
              <w:t>Aplicaciones</w:t>
            </w:r>
          </w:p>
        </w:tc>
        <w:tc>
          <w:tcPr>
            <w:tcW w:w="1458" w:type="dxa"/>
            <w:vAlign w:val="bottom"/>
          </w:tcPr>
          <w:p w14:paraId="1CDCDA58" w14:textId="4CC3EC38" w:rsidR="00F1498C" w:rsidRPr="0078106D" w:rsidRDefault="00F1498C" w:rsidP="0078106D">
            <w:pPr>
              <w:pStyle w:val="Texto"/>
              <w:tabs>
                <w:tab w:val="decimal" w:pos="1201"/>
              </w:tabs>
              <w:overflowPunct w:val="0"/>
              <w:autoSpaceDE w:val="0"/>
              <w:autoSpaceDN w:val="0"/>
              <w:adjustRightInd w:val="0"/>
              <w:jc w:val="left"/>
              <w:textAlignment w:val="baseline"/>
            </w:pPr>
            <w:r w:rsidRPr="00F1498C">
              <w:t>14.241</w:t>
            </w:r>
          </w:p>
        </w:tc>
      </w:tr>
      <w:tr w:rsidR="0078106D" w:rsidRPr="00761B80" w14:paraId="46184185" w14:textId="77777777" w:rsidTr="005F46DB">
        <w:tc>
          <w:tcPr>
            <w:tcW w:w="5211" w:type="dxa"/>
            <w:vAlign w:val="bottom"/>
          </w:tcPr>
          <w:p w14:paraId="5ABBBF46" w14:textId="139C7AAA" w:rsidR="0078106D" w:rsidRPr="00761B80" w:rsidRDefault="0078106D" w:rsidP="0078106D">
            <w:pPr>
              <w:pStyle w:val="Texto"/>
              <w:jc w:val="left"/>
            </w:pPr>
            <w:r>
              <w:t xml:space="preserve">Efecto </w:t>
            </w:r>
            <w:proofErr w:type="spellStart"/>
            <w:r>
              <w:t>reexpresión</w:t>
            </w:r>
            <w:proofErr w:type="spellEnd"/>
            <w:r>
              <w:t xml:space="preserve"> a moneda constante</w:t>
            </w:r>
            <w:r w:rsidRPr="00761B80">
              <w:t xml:space="preserve"> </w:t>
            </w:r>
            <w:r w:rsidRPr="00761B80">
              <w:rPr>
                <w:sz w:val="16"/>
                <w:szCs w:val="16"/>
              </w:rPr>
              <w:t>(2)</w:t>
            </w:r>
          </w:p>
        </w:tc>
        <w:tc>
          <w:tcPr>
            <w:tcW w:w="1458" w:type="dxa"/>
            <w:tcBorders>
              <w:bottom w:val="single" w:sz="6" w:space="0" w:color="auto"/>
            </w:tcBorders>
            <w:vAlign w:val="bottom"/>
          </w:tcPr>
          <w:p w14:paraId="6FA5C8E1" w14:textId="39AB3066" w:rsidR="0078106D" w:rsidRPr="00761B80" w:rsidRDefault="0078106D" w:rsidP="0078106D">
            <w:pPr>
              <w:pStyle w:val="Texto"/>
              <w:tabs>
                <w:tab w:val="decimal" w:pos="1201"/>
              </w:tabs>
              <w:overflowPunct w:val="0"/>
              <w:autoSpaceDE w:val="0"/>
              <w:autoSpaceDN w:val="0"/>
              <w:adjustRightInd w:val="0"/>
              <w:jc w:val="left"/>
              <w:textAlignment w:val="baseline"/>
            </w:pPr>
            <w:r w:rsidRPr="0078106D">
              <w:t>61.502</w:t>
            </w:r>
          </w:p>
        </w:tc>
      </w:tr>
      <w:tr w:rsidR="0078106D" w:rsidRPr="00761B80" w14:paraId="527D9AE0" w14:textId="77777777" w:rsidTr="005F46DB">
        <w:tc>
          <w:tcPr>
            <w:tcW w:w="5211" w:type="dxa"/>
            <w:vAlign w:val="bottom"/>
          </w:tcPr>
          <w:p w14:paraId="2B9666CE" w14:textId="1E6CDA53" w:rsidR="0078106D" w:rsidRPr="00761B80" w:rsidRDefault="0078106D" w:rsidP="0078106D">
            <w:pPr>
              <w:pStyle w:val="Texto"/>
              <w:jc w:val="left"/>
              <w:rPr>
                <w:b/>
              </w:rPr>
            </w:pPr>
            <w:r>
              <w:rPr>
                <w:b/>
              </w:rPr>
              <w:t>Al 30 de noviembre de 2021</w:t>
            </w:r>
          </w:p>
        </w:tc>
        <w:tc>
          <w:tcPr>
            <w:tcW w:w="1458" w:type="dxa"/>
            <w:tcBorders>
              <w:top w:val="single" w:sz="6" w:space="0" w:color="auto"/>
              <w:bottom w:val="double" w:sz="6" w:space="0" w:color="auto"/>
            </w:tcBorders>
            <w:vAlign w:val="bottom"/>
          </w:tcPr>
          <w:p w14:paraId="43F2BE5C" w14:textId="776C9750" w:rsidR="0078106D" w:rsidRPr="0078106D" w:rsidRDefault="0078106D" w:rsidP="0078106D">
            <w:pPr>
              <w:pStyle w:val="Texto"/>
              <w:tabs>
                <w:tab w:val="decimal" w:pos="1201"/>
              </w:tabs>
              <w:overflowPunct w:val="0"/>
              <w:autoSpaceDE w:val="0"/>
              <w:autoSpaceDN w:val="0"/>
              <w:adjustRightInd w:val="0"/>
              <w:jc w:val="left"/>
              <w:textAlignment w:val="baseline"/>
              <w:rPr>
                <w:b/>
                <w:bCs/>
              </w:rPr>
            </w:pPr>
            <w:r w:rsidRPr="0078106D">
              <w:rPr>
                <w:b/>
                <w:bCs/>
              </w:rPr>
              <w:t>(367.482)</w:t>
            </w:r>
          </w:p>
        </w:tc>
      </w:tr>
      <w:tr w:rsidR="0078106D" w:rsidRPr="0070598D" w14:paraId="7E9F6E1D" w14:textId="77777777" w:rsidTr="003E633F">
        <w:tc>
          <w:tcPr>
            <w:tcW w:w="5211" w:type="dxa"/>
            <w:vAlign w:val="bottom"/>
          </w:tcPr>
          <w:p w14:paraId="61D59E4D" w14:textId="77777777" w:rsidR="0078106D" w:rsidRPr="0070598D" w:rsidRDefault="0078106D" w:rsidP="0078106D">
            <w:pPr>
              <w:pStyle w:val="Texto"/>
              <w:jc w:val="left"/>
              <w:rPr>
                <w:b/>
              </w:rPr>
            </w:pPr>
          </w:p>
        </w:tc>
        <w:tc>
          <w:tcPr>
            <w:tcW w:w="1458" w:type="dxa"/>
            <w:tcBorders>
              <w:top w:val="double" w:sz="6" w:space="0" w:color="auto"/>
            </w:tcBorders>
          </w:tcPr>
          <w:p w14:paraId="5B26E802" w14:textId="77777777" w:rsidR="0078106D" w:rsidRPr="0078106D" w:rsidRDefault="0078106D" w:rsidP="0078106D">
            <w:pPr>
              <w:pStyle w:val="Texto"/>
              <w:tabs>
                <w:tab w:val="decimal" w:pos="1201"/>
              </w:tabs>
              <w:overflowPunct w:val="0"/>
              <w:autoSpaceDE w:val="0"/>
              <w:autoSpaceDN w:val="0"/>
              <w:adjustRightInd w:val="0"/>
              <w:textAlignment w:val="baseline"/>
              <w:rPr>
                <w:b/>
                <w:bCs/>
              </w:rPr>
            </w:pPr>
          </w:p>
        </w:tc>
      </w:tr>
      <w:tr w:rsidR="0078106D" w:rsidRPr="00761B80" w14:paraId="3DD80402" w14:textId="77777777" w:rsidTr="003E633F">
        <w:tc>
          <w:tcPr>
            <w:tcW w:w="5211" w:type="dxa"/>
            <w:vAlign w:val="bottom"/>
          </w:tcPr>
          <w:p w14:paraId="5DB16FDF" w14:textId="4C039C00" w:rsidR="0078106D" w:rsidRPr="00060B52" w:rsidRDefault="0078106D" w:rsidP="0078106D">
            <w:pPr>
              <w:pStyle w:val="Texto"/>
              <w:jc w:val="left"/>
              <w:rPr>
                <w:b/>
                <w:bCs/>
              </w:rPr>
            </w:pPr>
            <w:r w:rsidRPr="00060B52">
              <w:rPr>
                <w:b/>
                <w:bCs/>
              </w:rPr>
              <w:t xml:space="preserve">Al 31 de mayo de </w:t>
            </w:r>
            <w:r>
              <w:rPr>
                <w:b/>
                <w:bCs/>
              </w:rPr>
              <w:t>2022</w:t>
            </w:r>
          </w:p>
        </w:tc>
        <w:tc>
          <w:tcPr>
            <w:tcW w:w="1458" w:type="dxa"/>
          </w:tcPr>
          <w:p w14:paraId="7B1DB5E5" w14:textId="1CB2F6FF" w:rsidR="0078106D" w:rsidRPr="0078106D" w:rsidRDefault="0078106D" w:rsidP="0078106D">
            <w:pPr>
              <w:pStyle w:val="Texto"/>
              <w:tabs>
                <w:tab w:val="decimal" w:pos="1201"/>
              </w:tabs>
              <w:overflowPunct w:val="0"/>
              <w:autoSpaceDE w:val="0"/>
              <w:autoSpaceDN w:val="0"/>
              <w:adjustRightInd w:val="0"/>
              <w:textAlignment w:val="baseline"/>
              <w:rPr>
                <w:b/>
                <w:bCs/>
              </w:rPr>
            </w:pPr>
            <w:r w:rsidRPr="0078106D">
              <w:rPr>
                <w:b/>
                <w:bCs/>
              </w:rPr>
              <w:t>(278.094)</w:t>
            </w:r>
          </w:p>
        </w:tc>
      </w:tr>
      <w:tr w:rsidR="0078106D" w:rsidRPr="00A1055E" w14:paraId="038E84A2" w14:textId="77777777" w:rsidTr="007B1A96">
        <w:tc>
          <w:tcPr>
            <w:tcW w:w="5211" w:type="dxa"/>
            <w:vAlign w:val="bottom"/>
          </w:tcPr>
          <w:p w14:paraId="52BA677A" w14:textId="77777777" w:rsidR="0078106D" w:rsidRPr="00A1055E" w:rsidRDefault="0078106D" w:rsidP="0078106D">
            <w:pPr>
              <w:pStyle w:val="Texto"/>
              <w:jc w:val="left"/>
            </w:pPr>
            <w:r>
              <w:t xml:space="preserve">Cargo del período </w:t>
            </w:r>
            <w:r w:rsidRPr="00A1055E">
              <w:rPr>
                <w:sz w:val="16"/>
                <w:szCs w:val="16"/>
              </w:rPr>
              <w:t>(1)</w:t>
            </w:r>
          </w:p>
        </w:tc>
        <w:tc>
          <w:tcPr>
            <w:tcW w:w="1458" w:type="dxa"/>
            <w:vAlign w:val="bottom"/>
          </w:tcPr>
          <w:p w14:paraId="5420A609" w14:textId="16673C05" w:rsidR="0078106D" w:rsidRPr="00A1055E" w:rsidRDefault="00F869EF" w:rsidP="0078106D">
            <w:pPr>
              <w:pStyle w:val="Texto"/>
              <w:tabs>
                <w:tab w:val="decimal" w:pos="1201"/>
              </w:tabs>
              <w:overflowPunct w:val="0"/>
              <w:autoSpaceDE w:val="0"/>
              <w:autoSpaceDN w:val="0"/>
              <w:adjustRightInd w:val="0"/>
              <w:textAlignment w:val="baseline"/>
            </w:pPr>
            <w:r>
              <w:t>(</w:t>
            </w:r>
            <w:r w:rsidR="000D0A54">
              <w:t>253.571)</w:t>
            </w:r>
          </w:p>
        </w:tc>
      </w:tr>
      <w:tr w:rsidR="0078106D" w:rsidRPr="00A1055E" w14:paraId="672DCC2A" w14:textId="77777777" w:rsidTr="007B1A96">
        <w:tc>
          <w:tcPr>
            <w:tcW w:w="5211" w:type="dxa"/>
            <w:vAlign w:val="bottom"/>
          </w:tcPr>
          <w:p w14:paraId="01B4E88A" w14:textId="10F94098" w:rsidR="0078106D" w:rsidRDefault="0078106D" w:rsidP="0078106D">
            <w:pPr>
              <w:pStyle w:val="Texto"/>
              <w:jc w:val="left"/>
            </w:pPr>
            <w:r>
              <w:t>Aplicaciones</w:t>
            </w:r>
          </w:p>
        </w:tc>
        <w:tc>
          <w:tcPr>
            <w:tcW w:w="1458" w:type="dxa"/>
            <w:vAlign w:val="bottom"/>
          </w:tcPr>
          <w:p w14:paraId="14499D8C" w14:textId="11765A6B" w:rsidR="0078106D" w:rsidRPr="00A1055E" w:rsidRDefault="000D0A54" w:rsidP="0078106D">
            <w:pPr>
              <w:pStyle w:val="Texto"/>
              <w:tabs>
                <w:tab w:val="decimal" w:pos="1201"/>
              </w:tabs>
              <w:overflowPunct w:val="0"/>
              <w:autoSpaceDE w:val="0"/>
              <w:autoSpaceDN w:val="0"/>
              <w:adjustRightInd w:val="0"/>
              <w:textAlignment w:val="baseline"/>
            </w:pPr>
            <w:r>
              <w:t>36.893</w:t>
            </w:r>
          </w:p>
        </w:tc>
      </w:tr>
      <w:tr w:rsidR="0078106D" w:rsidRPr="00A1055E" w14:paraId="7FD53BAE" w14:textId="77777777" w:rsidTr="00C2507F">
        <w:tc>
          <w:tcPr>
            <w:tcW w:w="5211" w:type="dxa"/>
            <w:vAlign w:val="bottom"/>
          </w:tcPr>
          <w:p w14:paraId="5C54CB74" w14:textId="6B8AE724" w:rsidR="0078106D" w:rsidRPr="00A1055E" w:rsidRDefault="0078106D" w:rsidP="0078106D">
            <w:pPr>
              <w:pStyle w:val="Texto"/>
              <w:jc w:val="left"/>
            </w:pPr>
            <w:r>
              <w:t xml:space="preserve">Efecto </w:t>
            </w:r>
            <w:proofErr w:type="spellStart"/>
            <w:r>
              <w:t>reexpresión</w:t>
            </w:r>
            <w:proofErr w:type="spellEnd"/>
            <w:r>
              <w:t xml:space="preserve"> a moneda constante </w:t>
            </w:r>
            <w:r w:rsidRPr="00A1055E">
              <w:rPr>
                <w:sz w:val="16"/>
                <w:szCs w:val="16"/>
              </w:rPr>
              <w:t>(2)</w:t>
            </w:r>
          </w:p>
        </w:tc>
        <w:tc>
          <w:tcPr>
            <w:tcW w:w="1458" w:type="dxa"/>
            <w:tcBorders>
              <w:bottom w:val="single" w:sz="6" w:space="0" w:color="auto"/>
            </w:tcBorders>
            <w:vAlign w:val="bottom"/>
          </w:tcPr>
          <w:p w14:paraId="3C0DFDFA" w14:textId="0477831B" w:rsidR="0078106D" w:rsidRPr="00A1055E" w:rsidRDefault="000D0A54" w:rsidP="0078106D">
            <w:pPr>
              <w:pStyle w:val="Texto"/>
              <w:tabs>
                <w:tab w:val="decimal" w:pos="1201"/>
              </w:tabs>
              <w:overflowPunct w:val="0"/>
              <w:autoSpaceDE w:val="0"/>
              <w:autoSpaceDN w:val="0"/>
              <w:adjustRightInd w:val="0"/>
              <w:textAlignment w:val="baseline"/>
            </w:pPr>
            <w:r>
              <w:t>85.559</w:t>
            </w:r>
          </w:p>
        </w:tc>
      </w:tr>
      <w:tr w:rsidR="0078106D" w:rsidRPr="00761B80" w14:paraId="1CEDCFDD" w14:textId="77777777" w:rsidTr="0053570A">
        <w:tc>
          <w:tcPr>
            <w:tcW w:w="5211" w:type="dxa"/>
            <w:vAlign w:val="bottom"/>
          </w:tcPr>
          <w:p w14:paraId="54ABFDB4" w14:textId="14C51FF5" w:rsidR="0078106D" w:rsidRDefault="0078106D" w:rsidP="0078106D">
            <w:pPr>
              <w:pStyle w:val="Texto"/>
              <w:jc w:val="left"/>
              <w:rPr>
                <w:b/>
              </w:rPr>
            </w:pPr>
            <w:r>
              <w:rPr>
                <w:b/>
              </w:rPr>
              <w:t>Al 30 de noviembre de 2022</w:t>
            </w:r>
          </w:p>
        </w:tc>
        <w:tc>
          <w:tcPr>
            <w:tcW w:w="1458" w:type="dxa"/>
            <w:tcBorders>
              <w:top w:val="single" w:sz="6" w:space="0" w:color="auto"/>
              <w:bottom w:val="double" w:sz="6" w:space="0" w:color="auto"/>
            </w:tcBorders>
            <w:vAlign w:val="bottom"/>
          </w:tcPr>
          <w:p w14:paraId="6530D1CF" w14:textId="77ED5A2D" w:rsidR="0078106D" w:rsidRPr="0017159A" w:rsidRDefault="00D46B1F" w:rsidP="0078106D">
            <w:pPr>
              <w:pStyle w:val="Texto"/>
              <w:tabs>
                <w:tab w:val="decimal" w:pos="1201"/>
              </w:tabs>
              <w:overflowPunct w:val="0"/>
              <w:autoSpaceDE w:val="0"/>
              <w:autoSpaceDN w:val="0"/>
              <w:adjustRightInd w:val="0"/>
              <w:textAlignment w:val="baseline"/>
              <w:rPr>
                <w:b/>
                <w:bCs/>
              </w:rPr>
            </w:pPr>
            <w:r>
              <w:rPr>
                <w:b/>
                <w:bCs/>
              </w:rPr>
              <w:t>(409.213)</w:t>
            </w:r>
          </w:p>
        </w:tc>
      </w:tr>
    </w:tbl>
    <w:p w14:paraId="37AB59D8" w14:textId="00C2EA44" w:rsidR="000D7C3F" w:rsidRPr="0074218C" w:rsidRDefault="000D7C3F" w:rsidP="00C2756E">
      <w:pPr>
        <w:pStyle w:val="Texto"/>
      </w:pPr>
    </w:p>
    <w:p w14:paraId="43A27E79" w14:textId="7E1AB270" w:rsidR="0036172F" w:rsidRPr="00761B80" w:rsidRDefault="0036172F" w:rsidP="00042325">
      <w:pPr>
        <w:pStyle w:val="Texto"/>
        <w:numPr>
          <w:ilvl w:val="0"/>
          <w:numId w:val="15"/>
        </w:numPr>
        <w:ind w:left="426" w:hanging="426"/>
        <w:rPr>
          <w:sz w:val="16"/>
          <w:szCs w:val="16"/>
        </w:rPr>
      </w:pPr>
      <w:r w:rsidRPr="00761B80">
        <w:rPr>
          <w:sz w:val="16"/>
          <w:szCs w:val="16"/>
        </w:rPr>
        <w:t xml:space="preserve">El movimiento se imputó a </w:t>
      </w:r>
      <w:r w:rsidR="003757F2">
        <w:rPr>
          <w:sz w:val="16"/>
          <w:szCs w:val="16"/>
        </w:rPr>
        <w:t>“</w:t>
      </w:r>
      <w:r w:rsidRPr="00761B80">
        <w:rPr>
          <w:sz w:val="16"/>
          <w:szCs w:val="16"/>
        </w:rPr>
        <w:t>Otros gastos operativos</w:t>
      </w:r>
      <w:r w:rsidR="003757F2">
        <w:rPr>
          <w:sz w:val="16"/>
          <w:szCs w:val="16"/>
        </w:rPr>
        <w:t>”</w:t>
      </w:r>
      <w:r w:rsidRPr="00761B80">
        <w:rPr>
          <w:sz w:val="16"/>
          <w:szCs w:val="16"/>
        </w:rPr>
        <w:t>.</w:t>
      </w:r>
    </w:p>
    <w:p w14:paraId="6032C5BD" w14:textId="66100EC0" w:rsidR="00613940" w:rsidRDefault="0036172F" w:rsidP="00042325">
      <w:pPr>
        <w:pStyle w:val="Texto"/>
        <w:numPr>
          <w:ilvl w:val="0"/>
          <w:numId w:val="15"/>
        </w:numPr>
        <w:ind w:left="426" w:hanging="426"/>
      </w:pPr>
      <w:r w:rsidRPr="00613940">
        <w:rPr>
          <w:sz w:val="16"/>
          <w:szCs w:val="16"/>
        </w:rPr>
        <w:t xml:space="preserve">Corresponde a RECPAM, se imputó a </w:t>
      </w:r>
      <w:r w:rsidR="003757F2" w:rsidRPr="00613940">
        <w:rPr>
          <w:sz w:val="16"/>
          <w:szCs w:val="16"/>
        </w:rPr>
        <w:t>“</w:t>
      </w:r>
      <w:r w:rsidR="009662EE">
        <w:rPr>
          <w:sz w:val="16"/>
          <w:szCs w:val="16"/>
        </w:rPr>
        <w:t>Ingresos</w:t>
      </w:r>
      <w:r w:rsidR="003757F2" w:rsidRPr="00613940">
        <w:rPr>
          <w:sz w:val="16"/>
          <w:szCs w:val="16"/>
        </w:rPr>
        <w:t xml:space="preserve"> financieros”</w:t>
      </w:r>
      <w:r w:rsidRPr="00613940">
        <w:rPr>
          <w:sz w:val="16"/>
          <w:szCs w:val="16"/>
        </w:rPr>
        <w:t>.</w:t>
      </w:r>
    </w:p>
    <w:p w14:paraId="5D65AC51" w14:textId="6301CAC8" w:rsidR="000D7C3F" w:rsidRDefault="000D7C3F" w:rsidP="00C2756E">
      <w:pPr>
        <w:pStyle w:val="Texto"/>
      </w:pPr>
    </w:p>
    <w:p w14:paraId="56CD52C4" w14:textId="77777777" w:rsidR="009662EE" w:rsidRPr="0074218C" w:rsidRDefault="009662EE" w:rsidP="00C2756E">
      <w:pPr>
        <w:pStyle w:val="Texto"/>
      </w:pPr>
    </w:p>
    <w:p w14:paraId="0F4F8003" w14:textId="77777777" w:rsidR="00C74034" w:rsidRPr="00761B80" w:rsidRDefault="00C74034" w:rsidP="00C74034">
      <w:pPr>
        <w:pStyle w:val="Ttulonota"/>
        <w:numPr>
          <w:ilvl w:val="0"/>
          <w:numId w:val="2"/>
        </w:numPr>
      </w:pPr>
      <w:r w:rsidRPr="00761B80">
        <w:t>INFORMACIÓN SOBRE PARTES RELACIONADAS</w:t>
      </w:r>
    </w:p>
    <w:p w14:paraId="77EEB64C" w14:textId="17C30A8D" w:rsidR="000D7C3F" w:rsidRPr="0074218C" w:rsidRDefault="000D7C3F" w:rsidP="00C2756E">
      <w:pPr>
        <w:pStyle w:val="Texto"/>
      </w:pPr>
    </w:p>
    <w:p w14:paraId="7E8910B9" w14:textId="5D46C6B8" w:rsidR="00651469" w:rsidRDefault="00A740CD" w:rsidP="00651469">
      <w:pPr>
        <w:pStyle w:val="Texto"/>
        <w:tabs>
          <w:tab w:val="left" w:pos="7797"/>
        </w:tabs>
      </w:pPr>
      <w:r w:rsidRPr="0074218C">
        <w:t xml:space="preserve">En la </w:t>
      </w:r>
      <w:r w:rsidR="00385CCE">
        <w:t>N</w:t>
      </w:r>
      <w:r w:rsidRPr="0074218C">
        <w:t>ota 1</w:t>
      </w:r>
      <w:r w:rsidR="00120EB7">
        <w:t>6</w:t>
      </w:r>
      <w:r w:rsidRPr="0074218C">
        <w:t xml:space="preserve"> de los estados financieros separados condensados se exponen los saldos </w:t>
      </w:r>
      <w:r w:rsidR="00A84532">
        <w:t xml:space="preserve">al </w:t>
      </w:r>
      <w:r w:rsidR="00247D18">
        <w:t>3</w:t>
      </w:r>
      <w:r w:rsidR="008D1F3C">
        <w:t>0</w:t>
      </w:r>
      <w:r w:rsidR="001B31FD">
        <w:t xml:space="preserve"> de </w:t>
      </w:r>
      <w:r w:rsidR="008D1F3C">
        <w:t>noviembre</w:t>
      </w:r>
      <w:r w:rsidR="001B31FD">
        <w:t xml:space="preserve"> de 202</w:t>
      </w:r>
      <w:r w:rsidR="00730E03">
        <w:t>2</w:t>
      </w:r>
      <w:r w:rsidR="00A84532">
        <w:t xml:space="preserve"> y 31 de mayo de </w:t>
      </w:r>
      <w:r w:rsidR="00247D18">
        <w:t>202</w:t>
      </w:r>
      <w:r w:rsidR="00730E03">
        <w:t>2</w:t>
      </w:r>
      <w:r w:rsidRPr="0074218C">
        <w:t xml:space="preserve"> y las transacciones realizadas con partes relacionadas durante los períodos de </w:t>
      </w:r>
      <w:r w:rsidR="008D1F3C">
        <w:t>seis</w:t>
      </w:r>
      <w:r w:rsidRPr="0074218C">
        <w:t xml:space="preserve"> meses finalizados el </w:t>
      </w:r>
      <w:r w:rsidR="00D7020E">
        <w:t>3</w:t>
      </w:r>
      <w:r w:rsidR="00F870CD">
        <w:t>0</w:t>
      </w:r>
      <w:r w:rsidR="00D7020E">
        <w:t xml:space="preserve"> de </w:t>
      </w:r>
      <w:r w:rsidR="008D1F3C">
        <w:t>noviembre</w:t>
      </w:r>
      <w:r w:rsidR="00D7020E">
        <w:t xml:space="preserve"> de 202</w:t>
      </w:r>
      <w:r w:rsidR="00F96998">
        <w:t>2</w:t>
      </w:r>
      <w:r w:rsidR="00D7020E">
        <w:t xml:space="preserve"> y 3</w:t>
      </w:r>
      <w:r w:rsidR="008D1F3C">
        <w:t>0</w:t>
      </w:r>
      <w:r w:rsidR="00D7020E">
        <w:t xml:space="preserve"> de </w:t>
      </w:r>
      <w:r w:rsidR="008D1F3C">
        <w:t>noviembre</w:t>
      </w:r>
      <w:r w:rsidR="00D7020E">
        <w:t xml:space="preserve"> de 202</w:t>
      </w:r>
      <w:r w:rsidR="00F96998">
        <w:t>1</w:t>
      </w:r>
      <w:r w:rsidRPr="0074218C">
        <w:t>.</w:t>
      </w:r>
    </w:p>
    <w:p w14:paraId="33AA53A8" w14:textId="77777777" w:rsidR="001269E9" w:rsidRPr="0074218C" w:rsidRDefault="001269E9" w:rsidP="00C2756E">
      <w:pPr>
        <w:pStyle w:val="Texto"/>
      </w:pPr>
    </w:p>
    <w:p w14:paraId="0E2164A5" w14:textId="77777777" w:rsidR="00640FC0" w:rsidRPr="0074218C" w:rsidRDefault="00640FC0" w:rsidP="00640FC0">
      <w:pPr>
        <w:pStyle w:val="Texto"/>
        <w:rPr>
          <w:b/>
        </w:rPr>
      </w:pPr>
      <w:r w:rsidRPr="0074218C">
        <w:rPr>
          <w:b/>
        </w:rPr>
        <w:t>Controladores principales</w:t>
      </w:r>
    </w:p>
    <w:p w14:paraId="321ECCA8" w14:textId="77777777" w:rsidR="00640FC0" w:rsidRPr="0074218C" w:rsidRDefault="00640FC0" w:rsidP="00640FC0">
      <w:pPr>
        <w:pStyle w:val="Texto"/>
      </w:pPr>
    </w:p>
    <w:p w14:paraId="629E2424" w14:textId="19CB927C" w:rsidR="00640FC0" w:rsidRPr="0074218C" w:rsidRDefault="00640FC0" w:rsidP="00640FC0">
      <w:pPr>
        <w:pStyle w:val="Texto"/>
      </w:pPr>
      <w:r w:rsidRPr="0074218C">
        <w:t xml:space="preserve">Los accionistas controladores de la Sociedad son María Elena </w:t>
      </w:r>
      <w:proofErr w:type="spellStart"/>
      <w:r w:rsidRPr="0074218C">
        <w:t>Blaquier</w:t>
      </w:r>
      <w:proofErr w:type="spellEnd"/>
      <w:r w:rsidRPr="0074218C">
        <w:t xml:space="preserve">, Carlos Herminio </w:t>
      </w:r>
      <w:proofErr w:type="spellStart"/>
      <w:r w:rsidRPr="0074218C">
        <w:t>Blaquier</w:t>
      </w:r>
      <w:proofErr w:type="spellEnd"/>
      <w:r w:rsidRPr="0074218C">
        <w:t xml:space="preserve">, Alejandro </w:t>
      </w:r>
      <w:proofErr w:type="spellStart"/>
      <w:r w:rsidRPr="0074218C">
        <w:t>Blaquier</w:t>
      </w:r>
      <w:proofErr w:type="spellEnd"/>
      <w:r w:rsidRPr="0074218C">
        <w:t xml:space="preserve">, Santiago </w:t>
      </w:r>
      <w:proofErr w:type="spellStart"/>
      <w:r w:rsidRPr="0074218C">
        <w:t>Blaquier</w:t>
      </w:r>
      <w:proofErr w:type="spellEnd"/>
      <w:r w:rsidRPr="0074218C">
        <w:t xml:space="preserve"> e Ignacio </w:t>
      </w:r>
      <w:proofErr w:type="spellStart"/>
      <w:r w:rsidRPr="0074218C">
        <w:t>Blaquier</w:t>
      </w:r>
      <w:proofErr w:type="spellEnd"/>
      <w:r w:rsidRPr="0074218C">
        <w:t>, cuya participación asciende al 90,</w:t>
      </w:r>
      <w:r w:rsidR="00241077">
        <w:t>45</w:t>
      </w:r>
      <w:r w:rsidRPr="0074218C">
        <w:t>% del capital social.</w:t>
      </w:r>
    </w:p>
    <w:p w14:paraId="0432BD1E" w14:textId="77777777" w:rsidR="00640FC0" w:rsidRPr="0074218C" w:rsidRDefault="00640FC0" w:rsidP="00640FC0">
      <w:pPr>
        <w:pStyle w:val="Texto"/>
      </w:pPr>
    </w:p>
    <w:p w14:paraId="38607567" w14:textId="77777777" w:rsidR="00640FC0" w:rsidRPr="0074218C" w:rsidRDefault="00640FC0" w:rsidP="00640FC0">
      <w:pPr>
        <w:pStyle w:val="Texto"/>
        <w:rPr>
          <w:b/>
        </w:rPr>
      </w:pPr>
      <w:r w:rsidRPr="0074218C">
        <w:rPr>
          <w:b/>
        </w:rPr>
        <w:t>Términos y condiciones de las transacciones con partes relacionadas</w:t>
      </w:r>
    </w:p>
    <w:p w14:paraId="6784CD07" w14:textId="77777777" w:rsidR="00640FC0" w:rsidRPr="0074218C" w:rsidRDefault="00640FC0" w:rsidP="00640FC0">
      <w:pPr>
        <w:pStyle w:val="Texto"/>
      </w:pPr>
    </w:p>
    <w:p w14:paraId="7745BD9A" w14:textId="77777777" w:rsidR="00795E90" w:rsidRDefault="00640FC0" w:rsidP="005A6E86">
      <w:pPr>
        <w:pStyle w:val="Texto"/>
      </w:pPr>
      <w:r w:rsidRPr="0074218C">
        <w:t>Los saldos al cierre del período con partes relacionadas no se encuentran garantizados y algunos de ellos devengan intereses. No existen garantías otorgadas o recibidas en relación con las cuentas por cobrar o pagar con partes relacionadas.</w:t>
      </w:r>
    </w:p>
    <w:p w14:paraId="2C1495CE" w14:textId="77777777" w:rsidR="00640FC0" w:rsidRPr="0074218C" w:rsidRDefault="00640FC0" w:rsidP="00640FC0">
      <w:pPr>
        <w:pStyle w:val="Texto"/>
      </w:pPr>
    </w:p>
    <w:p w14:paraId="7B0A2EEA" w14:textId="1A8FC9E5" w:rsidR="002577D3" w:rsidRDefault="00640FC0" w:rsidP="002577D3">
      <w:pPr>
        <w:pStyle w:val="Texto"/>
      </w:pPr>
      <w:r w:rsidRPr="0074218C">
        <w:t>Los saldos por operaciones comerciales han sido mantenidos a su valor nominal debido a que los mismos no poseen un período de cancelación estipulado.</w:t>
      </w:r>
    </w:p>
    <w:p w14:paraId="2FD73AA9" w14:textId="77777777" w:rsidR="00640FC0" w:rsidRPr="0074218C" w:rsidRDefault="00640FC0" w:rsidP="00640FC0">
      <w:pPr>
        <w:pStyle w:val="Texto"/>
      </w:pPr>
    </w:p>
    <w:p w14:paraId="46042B6D" w14:textId="4E176CD9" w:rsidR="00C74034" w:rsidRPr="0074218C" w:rsidRDefault="00640FC0" w:rsidP="00640FC0">
      <w:pPr>
        <w:pStyle w:val="Texto"/>
      </w:pPr>
      <w:r w:rsidRPr="0074218C">
        <w:t xml:space="preserve">Para los períodos de </w:t>
      </w:r>
      <w:r w:rsidR="008D1F3C">
        <w:t>seis</w:t>
      </w:r>
      <w:r w:rsidRPr="0074218C">
        <w:t xml:space="preserve"> meses finalizados el </w:t>
      </w:r>
      <w:r w:rsidR="00D7020E">
        <w:t>3</w:t>
      </w:r>
      <w:r w:rsidR="008D1F3C">
        <w:t>0</w:t>
      </w:r>
      <w:r w:rsidR="00D7020E">
        <w:t xml:space="preserve"> de </w:t>
      </w:r>
      <w:r w:rsidR="008D1F3C">
        <w:t>noviembre</w:t>
      </w:r>
      <w:r w:rsidR="00D7020E">
        <w:t xml:space="preserve"> de 202</w:t>
      </w:r>
      <w:r w:rsidR="00F96998">
        <w:t>2</w:t>
      </w:r>
      <w:r w:rsidR="00D7020E">
        <w:t xml:space="preserve"> y 3</w:t>
      </w:r>
      <w:r w:rsidR="008D1F3C">
        <w:t>0</w:t>
      </w:r>
      <w:r w:rsidR="00D7020E">
        <w:t xml:space="preserve"> de </w:t>
      </w:r>
      <w:r w:rsidR="008D1F3C">
        <w:t>noviembre</w:t>
      </w:r>
      <w:r w:rsidR="00D7020E">
        <w:t xml:space="preserve"> de 202</w:t>
      </w:r>
      <w:r w:rsidR="00F96998">
        <w:t>1</w:t>
      </w:r>
      <w:r w:rsidRPr="0074218C">
        <w:t>, el Grupo Ledesma no ha registrado ninguna desvalorización sobre las cuentas por cobrar con partes relacionadas. Esta evaluación se realiza al cierre de cada período sobre el que se informa, a través del examen de la situación financiera de la parte relacionada y del mercado en el que opera.</w:t>
      </w:r>
    </w:p>
    <w:p w14:paraId="7FCABD9A" w14:textId="24927F63" w:rsidR="005611B9" w:rsidRDefault="005611B9" w:rsidP="005611B9">
      <w:pPr>
        <w:pStyle w:val="Texto"/>
      </w:pPr>
      <w:r>
        <w:br w:type="page"/>
      </w:r>
    </w:p>
    <w:p w14:paraId="232DAF37" w14:textId="77777777" w:rsidR="009662EE" w:rsidRDefault="009662EE" w:rsidP="00C2756E">
      <w:pPr>
        <w:pStyle w:val="Texto"/>
      </w:pPr>
    </w:p>
    <w:p w14:paraId="78616443" w14:textId="10B32D81" w:rsidR="00D14FE5" w:rsidRDefault="00D14FE5" w:rsidP="00D14FE5">
      <w:pPr>
        <w:pStyle w:val="Ttulonota"/>
        <w:numPr>
          <w:ilvl w:val="0"/>
          <w:numId w:val="2"/>
        </w:numPr>
      </w:pPr>
      <w:r w:rsidRPr="00761B80">
        <w:t>OTROS CRÉDITOS NO FINANCIEROS</w:t>
      </w:r>
    </w:p>
    <w:p w14:paraId="44E566F5" w14:textId="77777777" w:rsidR="002577D3" w:rsidRDefault="002577D3" w:rsidP="002577D3">
      <w:pPr>
        <w:pStyle w:val="Texto"/>
      </w:pPr>
    </w:p>
    <w:tbl>
      <w:tblPr>
        <w:tblW w:w="9666" w:type="dxa"/>
        <w:tblLayout w:type="fixed"/>
        <w:tblCellMar>
          <w:left w:w="0" w:type="dxa"/>
          <w:right w:w="0" w:type="dxa"/>
        </w:tblCellMar>
        <w:tblLook w:val="0000" w:firstRow="0" w:lastRow="0" w:firstColumn="0" w:lastColumn="0" w:noHBand="0" w:noVBand="0"/>
      </w:tblPr>
      <w:tblGrid>
        <w:gridCol w:w="6696"/>
        <w:gridCol w:w="1440"/>
        <w:gridCol w:w="126"/>
        <w:gridCol w:w="1404"/>
      </w:tblGrid>
      <w:tr w:rsidR="006E19D3" w:rsidRPr="0074218C" w14:paraId="7D2DD2E6" w14:textId="77777777" w:rsidTr="00CC5A75">
        <w:tc>
          <w:tcPr>
            <w:tcW w:w="6696" w:type="dxa"/>
            <w:vAlign w:val="bottom"/>
          </w:tcPr>
          <w:p w14:paraId="63D7DCCB" w14:textId="77777777" w:rsidR="006E19D3" w:rsidRPr="0074218C" w:rsidRDefault="006E19D3" w:rsidP="006E19D3">
            <w:pPr>
              <w:pStyle w:val="Texto"/>
              <w:jc w:val="left"/>
            </w:pPr>
          </w:p>
        </w:tc>
        <w:tc>
          <w:tcPr>
            <w:tcW w:w="1440" w:type="dxa"/>
            <w:tcBorders>
              <w:bottom w:val="single" w:sz="6" w:space="0" w:color="auto"/>
            </w:tcBorders>
            <w:vAlign w:val="bottom"/>
          </w:tcPr>
          <w:p w14:paraId="6B3E54E0" w14:textId="705D3818" w:rsidR="006E19D3" w:rsidRPr="0074218C" w:rsidRDefault="00730E03" w:rsidP="006E19D3">
            <w:pPr>
              <w:pStyle w:val="Texto"/>
              <w:jc w:val="center"/>
              <w:rPr>
                <w:b/>
              </w:rPr>
            </w:pPr>
            <w:r>
              <w:rPr>
                <w:b/>
              </w:rPr>
              <w:t>30/11/2022</w:t>
            </w:r>
          </w:p>
        </w:tc>
        <w:tc>
          <w:tcPr>
            <w:tcW w:w="126" w:type="dxa"/>
            <w:vAlign w:val="bottom"/>
          </w:tcPr>
          <w:p w14:paraId="514AFC40" w14:textId="77777777" w:rsidR="006E19D3" w:rsidRPr="0074218C" w:rsidRDefault="006E19D3" w:rsidP="006E19D3">
            <w:pPr>
              <w:pStyle w:val="Texto"/>
              <w:tabs>
                <w:tab w:val="decimal" w:pos="1170"/>
              </w:tabs>
              <w:jc w:val="center"/>
              <w:rPr>
                <w:b/>
              </w:rPr>
            </w:pPr>
          </w:p>
        </w:tc>
        <w:tc>
          <w:tcPr>
            <w:tcW w:w="1404" w:type="dxa"/>
            <w:tcBorders>
              <w:bottom w:val="single" w:sz="6" w:space="0" w:color="auto"/>
            </w:tcBorders>
            <w:vAlign w:val="bottom"/>
          </w:tcPr>
          <w:p w14:paraId="44BC0C39" w14:textId="60D16702" w:rsidR="006E19D3" w:rsidRPr="0074218C" w:rsidRDefault="00730E03" w:rsidP="006E19D3">
            <w:pPr>
              <w:pStyle w:val="Texto"/>
              <w:jc w:val="center"/>
              <w:rPr>
                <w:b/>
              </w:rPr>
            </w:pPr>
            <w:r>
              <w:rPr>
                <w:b/>
              </w:rPr>
              <w:t>31/05/2022</w:t>
            </w:r>
          </w:p>
        </w:tc>
      </w:tr>
      <w:tr w:rsidR="006E19D3" w:rsidRPr="002577D3" w14:paraId="71EE1B5C" w14:textId="77777777" w:rsidTr="00CC5A75">
        <w:tc>
          <w:tcPr>
            <w:tcW w:w="6696" w:type="dxa"/>
            <w:vAlign w:val="bottom"/>
          </w:tcPr>
          <w:p w14:paraId="262DEFE8" w14:textId="77777777" w:rsidR="006E19D3" w:rsidRPr="002577D3" w:rsidRDefault="006A56AE" w:rsidP="006E19D3">
            <w:pPr>
              <w:pStyle w:val="Texto"/>
              <w:jc w:val="left"/>
              <w:rPr>
                <w:b/>
                <w:bCs/>
              </w:rPr>
            </w:pPr>
            <w:r w:rsidRPr="002577D3">
              <w:rPr>
                <w:b/>
                <w:bCs/>
              </w:rPr>
              <w:t>No corrientes</w:t>
            </w:r>
          </w:p>
        </w:tc>
        <w:tc>
          <w:tcPr>
            <w:tcW w:w="1440" w:type="dxa"/>
            <w:vAlign w:val="bottom"/>
          </w:tcPr>
          <w:p w14:paraId="4B595A44" w14:textId="77777777" w:rsidR="006E19D3" w:rsidRPr="002577D3" w:rsidRDefault="006E19D3" w:rsidP="0017159A">
            <w:pPr>
              <w:pStyle w:val="Texto"/>
              <w:tabs>
                <w:tab w:val="decimal" w:pos="1266"/>
              </w:tabs>
              <w:jc w:val="left"/>
            </w:pPr>
          </w:p>
        </w:tc>
        <w:tc>
          <w:tcPr>
            <w:tcW w:w="126" w:type="dxa"/>
            <w:vAlign w:val="bottom"/>
          </w:tcPr>
          <w:p w14:paraId="3DE8CB61" w14:textId="77777777" w:rsidR="006E19D3" w:rsidRPr="002577D3" w:rsidRDefault="006E19D3" w:rsidP="0017159A">
            <w:pPr>
              <w:pStyle w:val="Texto"/>
              <w:jc w:val="left"/>
            </w:pPr>
          </w:p>
        </w:tc>
        <w:tc>
          <w:tcPr>
            <w:tcW w:w="1404" w:type="dxa"/>
            <w:vAlign w:val="bottom"/>
          </w:tcPr>
          <w:p w14:paraId="26CF1890" w14:textId="77777777" w:rsidR="006E19D3" w:rsidRPr="002577D3" w:rsidRDefault="006E19D3" w:rsidP="0017159A">
            <w:pPr>
              <w:pStyle w:val="Texto"/>
              <w:tabs>
                <w:tab w:val="decimal" w:pos="1266"/>
              </w:tabs>
              <w:jc w:val="left"/>
            </w:pPr>
          </w:p>
        </w:tc>
      </w:tr>
      <w:tr w:rsidR="006E19D3" w:rsidRPr="005611B9" w14:paraId="12705EF9" w14:textId="77777777" w:rsidTr="00CC5A75">
        <w:tc>
          <w:tcPr>
            <w:tcW w:w="6696" w:type="dxa"/>
            <w:vAlign w:val="bottom"/>
          </w:tcPr>
          <w:p w14:paraId="6200CCD8" w14:textId="77777777" w:rsidR="006E19D3" w:rsidRPr="005611B9" w:rsidRDefault="006E19D3" w:rsidP="006E19D3">
            <w:pPr>
              <w:pStyle w:val="Texto"/>
              <w:jc w:val="left"/>
              <w:rPr>
                <w:sz w:val="18"/>
                <w:szCs w:val="18"/>
              </w:rPr>
            </w:pPr>
          </w:p>
        </w:tc>
        <w:tc>
          <w:tcPr>
            <w:tcW w:w="1440" w:type="dxa"/>
            <w:vAlign w:val="bottom"/>
          </w:tcPr>
          <w:p w14:paraId="53BF6E15" w14:textId="77777777" w:rsidR="006E19D3" w:rsidRPr="005611B9" w:rsidRDefault="006E19D3" w:rsidP="0017159A">
            <w:pPr>
              <w:pStyle w:val="Texto"/>
              <w:tabs>
                <w:tab w:val="decimal" w:pos="1266"/>
              </w:tabs>
              <w:jc w:val="left"/>
              <w:rPr>
                <w:sz w:val="18"/>
                <w:szCs w:val="18"/>
              </w:rPr>
            </w:pPr>
          </w:p>
        </w:tc>
        <w:tc>
          <w:tcPr>
            <w:tcW w:w="126" w:type="dxa"/>
            <w:vAlign w:val="bottom"/>
          </w:tcPr>
          <w:p w14:paraId="71EEFFE1" w14:textId="77777777" w:rsidR="006E19D3" w:rsidRPr="005611B9" w:rsidRDefault="006E19D3" w:rsidP="0017159A">
            <w:pPr>
              <w:pStyle w:val="Texto"/>
              <w:jc w:val="left"/>
              <w:rPr>
                <w:sz w:val="18"/>
                <w:szCs w:val="18"/>
              </w:rPr>
            </w:pPr>
          </w:p>
        </w:tc>
        <w:tc>
          <w:tcPr>
            <w:tcW w:w="1404" w:type="dxa"/>
            <w:vAlign w:val="bottom"/>
          </w:tcPr>
          <w:p w14:paraId="78DB5C49" w14:textId="77777777" w:rsidR="006E19D3" w:rsidRPr="005611B9" w:rsidRDefault="006E19D3" w:rsidP="0017159A">
            <w:pPr>
              <w:pStyle w:val="Texto"/>
              <w:tabs>
                <w:tab w:val="decimal" w:pos="1266"/>
              </w:tabs>
              <w:jc w:val="left"/>
              <w:rPr>
                <w:sz w:val="18"/>
                <w:szCs w:val="18"/>
              </w:rPr>
            </w:pPr>
          </w:p>
        </w:tc>
      </w:tr>
      <w:tr w:rsidR="0078106D" w:rsidRPr="002577D3" w14:paraId="74D736B4" w14:textId="77777777" w:rsidTr="005F46DB">
        <w:tc>
          <w:tcPr>
            <w:tcW w:w="6696" w:type="dxa"/>
          </w:tcPr>
          <w:p w14:paraId="7BF83312" w14:textId="7D738A3D" w:rsidR="0078106D" w:rsidRPr="002577D3" w:rsidRDefault="0078106D" w:rsidP="0078106D">
            <w:pPr>
              <w:pStyle w:val="Texto"/>
              <w:jc w:val="left"/>
            </w:pPr>
            <w:proofErr w:type="gramStart"/>
            <w:r w:rsidRPr="002577D3">
              <w:t>Posición impuesto</w:t>
            </w:r>
            <w:proofErr w:type="gramEnd"/>
            <w:r w:rsidRPr="002577D3">
              <w:t xml:space="preserve"> a los ingresos brutos</w:t>
            </w:r>
          </w:p>
        </w:tc>
        <w:tc>
          <w:tcPr>
            <w:tcW w:w="1440" w:type="dxa"/>
          </w:tcPr>
          <w:p w14:paraId="7BCC37B7" w14:textId="67A97977" w:rsidR="0078106D" w:rsidRPr="002577D3" w:rsidRDefault="00B03C27" w:rsidP="0078106D">
            <w:pPr>
              <w:pStyle w:val="Texto"/>
              <w:tabs>
                <w:tab w:val="decimal" w:pos="1266"/>
              </w:tabs>
              <w:jc w:val="left"/>
            </w:pPr>
            <w:r w:rsidRPr="00682477">
              <w:t>4.301</w:t>
            </w:r>
          </w:p>
        </w:tc>
        <w:tc>
          <w:tcPr>
            <w:tcW w:w="126" w:type="dxa"/>
          </w:tcPr>
          <w:p w14:paraId="6482632F" w14:textId="77777777" w:rsidR="0078106D" w:rsidRPr="002577D3" w:rsidRDefault="0078106D" w:rsidP="0078106D">
            <w:pPr>
              <w:pStyle w:val="Texto"/>
              <w:tabs>
                <w:tab w:val="decimal" w:pos="1266"/>
              </w:tabs>
              <w:jc w:val="left"/>
            </w:pPr>
          </w:p>
        </w:tc>
        <w:tc>
          <w:tcPr>
            <w:tcW w:w="1404" w:type="dxa"/>
            <w:vAlign w:val="bottom"/>
          </w:tcPr>
          <w:p w14:paraId="7923FE14" w14:textId="6308BE79" w:rsidR="0078106D" w:rsidRPr="002577D3" w:rsidRDefault="0078106D" w:rsidP="0078106D">
            <w:pPr>
              <w:pStyle w:val="Texto"/>
              <w:tabs>
                <w:tab w:val="decimal" w:pos="1266"/>
              </w:tabs>
              <w:jc w:val="left"/>
            </w:pPr>
            <w:r w:rsidRPr="0078106D">
              <w:t>3.262</w:t>
            </w:r>
          </w:p>
        </w:tc>
      </w:tr>
      <w:tr w:rsidR="0078106D" w:rsidRPr="002577D3" w14:paraId="30E4B989" w14:textId="77777777" w:rsidTr="005F46DB">
        <w:tc>
          <w:tcPr>
            <w:tcW w:w="6696" w:type="dxa"/>
          </w:tcPr>
          <w:p w14:paraId="6EC0AE2B" w14:textId="070837F0" w:rsidR="0078106D" w:rsidRPr="002577D3" w:rsidRDefault="0078106D" w:rsidP="0078106D">
            <w:pPr>
              <w:pStyle w:val="Texto"/>
              <w:jc w:val="left"/>
            </w:pPr>
            <w:r w:rsidRPr="002577D3">
              <w:t>Diversos</w:t>
            </w:r>
          </w:p>
        </w:tc>
        <w:tc>
          <w:tcPr>
            <w:tcW w:w="1440" w:type="dxa"/>
          </w:tcPr>
          <w:p w14:paraId="70E6A3C6" w14:textId="6BA5B3A7" w:rsidR="0078106D" w:rsidRPr="002577D3" w:rsidRDefault="00B03C27" w:rsidP="0078106D">
            <w:pPr>
              <w:pStyle w:val="Texto"/>
              <w:tabs>
                <w:tab w:val="decimal" w:pos="1266"/>
              </w:tabs>
              <w:jc w:val="left"/>
            </w:pPr>
            <w:r w:rsidRPr="00682477">
              <w:t>2.656</w:t>
            </w:r>
          </w:p>
        </w:tc>
        <w:tc>
          <w:tcPr>
            <w:tcW w:w="126" w:type="dxa"/>
          </w:tcPr>
          <w:p w14:paraId="5B25E262" w14:textId="77777777" w:rsidR="0078106D" w:rsidRPr="002577D3" w:rsidRDefault="0078106D" w:rsidP="0078106D">
            <w:pPr>
              <w:pStyle w:val="Texto"/>
              <w:tabs>
                <w:tab w:val="decimal" w:pos="1266"/>
              </w:tabs>
              <w:jc w:val="left"/>
            </w:pPr>
          </w:p>
        </w:tc>
        <w:tc>
          <w:tcPr>
            <w:tcW w:w="1404" w:type="dxa"/>
            <w:vAlign w:val="bottom"/>
          </w:tcPr>
          <w:p w14:paraId="576AA264" w14:textId="61801AAC" w:rsidR="0078106D" w:rsidRPr="002577D3" w:rsidRDefault="0078106D" w:rsidP="0078106D">
            <w:pPr>
              <w:pStyle w:val="Texto"/>
              <w:tabs>
                <w:tab w:val="decimal" w:pos="1266"/>
              </w:tabs>
              <w:jc w:val="left"/>
            </w:pPr>
            <w:r w:rsidRPr="0078106D">
              <w:t>3.973</w:t>
            </w:r>
          </w:p>
        </w:tc>
      </w:tr>
      <w:tr w:rsidR="0078106D" w:rsidRPr="002577D3" w14:paraId="451E3E08" w14:textId="77777777" w:rsidTr="005F46DB">
        <w:tc>
          <w:tcPr>
            <w:tcW w:w="6696" w:type="dxa"/>
          </w:tcPr>
          <w:p w14:paraId="0C364FE4" w14:textId="2328FAF1" w:rsidR="0078106D" w:rsidRPr="002577D3" w:rsidRDefault="0078106D" w:rsidP="0078106D">
            <w:pPr>
              <w:pStyle w:val="Texto"/>
              <w:jc w:val="left"/>
            </w:pPr>
            <w:proofErr w:type="gramStart"/>
            <w:r w:rsidRPr="002577D3">
              <w:t>Posición impuesto</w:t>
            </w:r>
            <w:proofErr w:type="gramEnd"/>
            <w:r w:rsidRPr="002577D3">
              <w:t xml:space="preserve"> al valor agregado</w:t>
            </w:r>
          </w:p>
        </w:tc>
        <w:tc>
          <w:tcPr>
            <w:tcW w:w="1440" w:type="dxa"/>
          </w:tcPr>
          <w:p w14:paraId="1AA383F8" w14:textId="76E98CB4" w:rsidR="0078106D" w:rsidRPr="002577D3" w:rsidRDefault="00B03C27" w:rsidP="0078106D">
            <w:pPr>
              <w:pStyle w:val="Texto"/>
              <w:tabs>
                <w:tab w:val="decimal" w:pos="1266"/>
              </w:tabs>
              <w:jc w:val="left"/>
            </w:pPr>
            <w:r>
              <w:t>-</w:t>
            </w:r>
            <w:r w:rsidR="00C07CD7">
              <w:t xml:space="preserve">    </w:t>
            </w:r>
          </w:p>
        </w:tc>
        <w:tc>
          <w:tcPr>
            <w:tcW w:w="126" w:type="dxa"/>
          </w:tcPr>
          <w:p w14:paraId="0E0A8608" w14:textId="77777777" w:rsidR="0078106D" w:rsidRPr="002577D3" w:rsidRDefault="0078106D" w:rsidP="0078106D">
            <w:pPr>
              <w:pStyle w:val="Texto"/>
              <w:tabs>
                <w:tab w:val="decimal" w:pos="1266"/>
              </w:tabs>
              <w:jc w:val="left"/>
            </w:pPr>
          </w:p>
        </w:tc>
        <w:tc>
          <w:tcPr>
            <w:tcW w:w="1404" w:type="dxa"/>
            <w:vAlign w:val="bottom"/>
          </w:tcPr>
          <w:p w14:paraId="44C49894" w14:textId="0A8C15D9" w:rsidR="0078106D" w:rsidRPr="002577D3" w:rsidRDefault="0078106D" w:rsidP="0078106D">
            <w:pPr>
              <w:pStyle w:val="Texto"/>
              <w:tabs>
                <w:tab w:val="decimal" w:pos="1266"/>
              </w:tabs>
              <w:jc w:val="left"/>
            </w:pPr>
            <w:r w:rsidRPr="0078106D">
              <w:t>4.833</w:t>
            </w:r>
          </w:p>
        </w:tc>
      </w:tr>
      <w:tr w:rsidR="0078106D" w:rsidRPr="0078106D" w14:paraId="213011BA" w14:textId="77777777" w:rsidTr="005F46DB">
        <w:tc>
          <w:tcPr>
            <w:tcW w:w="6696" w:type="dxa"/>
            <w:vAlign w:val="bottom"/>
          </w:tcPr>
          <w:p w14:paraId="18642B6D" w14:textId="77777777" w:rsidR="0078106D" w:rsidRPr="002577D3" w:rsidRDefault="0078106D" w:rsidP="0078106D">
            <w:pPr>
              <w:pStyle w:val="Texto"/>
              <w:jc w:val="left"/>
              <w:rPr>
                <w:b/>
              </w:rPr>
            </w:pPr>
            <w:proofErr w:type="gramStart"/>
            <w:r w:rsidRPr="002577D3">
              <w:rPr>
                <w:b/>
              </w:rPr>
              <w:t>Total</w:t>
            </w:r>
            <w:proofErr w:type="gramEnd"/>
            <w:r w:rsidRPr="002577D3">
              <w:rPr>
                <w:b/>
              </w:rPr>
              <w:t xml:space="preserve"> otros créditos no financieros - No corrientes</w:t>
            </w:r>
          </w:p>
        </w:tc>
        <w:tc>
          <w:tcPr>
            <w:tcW w:w="1440" w:type="dxa"/>
            <w:tcBorders>
              <w:top w:val="single" w:sz="6" w:space="0" w:color="auto"/>
              <w:bottom w:val="double" w:sz="6" w:space="0" w:color="auto"/>
            </w:tcBorders>
          </w:tcPr>
          <w:p w14:paraId="55E2AD21" w14:textId="01A7B26B" w:rsidR="0078106D" w:rsidRPr="002577D3" w:rsidRDefault="00B03C27" w:rsidP="0078106D">
            <w:pPr>
              <w:pStyle w:val="Texto"/>
              <w:tabs>
                <w:tab w:val="decimal" w:pos="1266"/>
              </w:tabs>
              <w:jc w:val="left"/>
              <w:rPr>
                <w:b/>
                <w:bCs/>
              </w:rPr>
            </w:pPr>
            <w:r w:rsidRPr="00682477">
              <w:rPr>
                <w:b/>
                <w:bCs/>
              </w:rPr>
              <w:t>6.957</w:t>
            </w:r>
          </w:p>
        </w:tc>
        <w:tc>
          <w:tcPr>
            <w:tcW w:w="126" w:type="dxa"/>
          </w:tcPr>
          <w:p w14:paraId="7418B9D8" w14:textId="77777777" w:rsidR="0078106D" w:rsidRPr="002577D3" w:rsidRDefault="0078106D" w:rsidP="0078106D">
            <w:pPr>
              <w:pStyle w:val="Texto"/>
              <w:tabs>
                <w:tab w:val="decimal" w:pos="1266"/>
              </w:tabs>
              <w:jc w:val="left"/>
              <w:rPr>
                <w:b/>
                <w:bCs/>
              </w:rPr>
            </w:pPr>
          </w:p>
        </w:tc>
        <w:tc>
          <w:tcPr>
            <w:tcW w:w="1404" w:type="dxa"/>
            <w:tcBorders>
              <w:top w:val="single" w:sz="6" w:space="0" w:color="auto"/>
              <w:bottom w:val="double" w:sz="6" w:space="0" w:color="auto"/>
            </w:tcBorders>
            <w:vAlign w:val="bottom"/>
          </w:tcPr>
          <w:p w14:paraId="739E765F" w14:textId="3B2EE5BF" w:rsidR="0078106D" w:rsidRPr="0078106D" w:rsidRDefault="0078106D" w:rsidP="0078106D">
            <w:pPr>
              <w:pStyle w:val="Texto"/>
              <w:tabs>
                <w:tab w:val="decimal" w:pos="1266"/>
              </w:tabs>
              <w:jc w:val="left"/>
              <w:rPr>
                <w:b/>
                <w:bCs/>
              </w:rPr>
            </w:pPr>
            <w:r w:rsidRPr="0078106D">
              <w:rPr>
                <w:b/>
                <w:bCs/>
              </w:rPr>
              <w:t>12.068</w:t>
            </w:r>
          </w:p>
        </w:tc>
      </w:tr>
      <w:tr w:rsidR="0078106D" w:rsidRPr="005611B9" w14:paraId="1BFDA3B0" w14:textId="77777777" w:rsidTr="005F46DB">
        <w:tc>
          <w:tcPr>
            <w:tcW w:w="6696" w:type="dxa"/>
            <w:vAlign w:val="bottom"/>
          </w:tcPr>
          <w:p w14:paraId="5ABA987D" w14:textId="77777777" w:rsidR="0078106D" w:rsidRPr="005611B9" w:rsidRDefault="0078106D" w:rsidP="0078106D">
            <w:pPr>
              <w:pStyle w:val="Texto"/>
              <w:jc w:val="left"/>
              <w:rPr>
                <w:b/>
                <w:sz w:val="18"/>
                <w:szCs w:val="18"/>
              </w:rPr>
            </w:pPr>
          </w:p>
        </w:tc>
        <w:tc>
          <w:tcPr>
            <w:tcW w:w="1440" w:type="dxa"/>
            <w:tcBorders>
              <w:top w:val="single" w:sz="6" w:space="0" w:color="auto"/>
            </w:tcBorders>
          </w:tcPr>
          <w:p w14:paraId="4378E860" w14:textId="77777777" w:rsidR="0078106D" w:rsidRPr="005611B9" w:rsidRDefault="0078106D" w:rsidP="0078106D">
            <w:pPr>
              <w:pStyle w:val="Texto"/>
              <w:tabs>
                <w:tab w:val="decimal" w:pos="1266"/>
              </w:tabs>
              <w:jc w:val="left"/>
              <w:rPr>
                <w:sz w:val="18"/>
                <w:szCs w:val="18"/>
              </w:rPr>
            </w:pPr>
          </w:p>
        </w:tc>
        <w:tc>
          <w:tcPr>
            <w:tcW w:w="126" w:type="dxa"/>
          </w:tcPr>
          <w:p w14:paraId="10778A1D" w14:textId="77777777" w:rsidR="0078106D" w:rsidRPr="005611B9" w:rsidRDefault="0078106D" w:rsidP="0078106D">
            <w:pPr>
              <w:pStyle w:val="Texto"/>
              <w:tabs>
                <w:tab w:val="decimal" w:pos="1266"/>
              </w:tabs>
              <w:jc w:val="left"/>
              <w:rPr>
                <w:sz w:val="18"/>
                <w:szCs w:val="18"/>
              </w:rPr>
            </w:pPr>
          </w:p>
        </w:tc>
        <w:tc>
          <w:tcPr>
            <w:tcW w:w="1404" w:type="dxa"/>
            <w:tcBorders>
              <w:top w:val="single" w:sz="6" w:space="0" w:color="auto"/>
            </w:tcBorders>
            <w:vAlign w:val="bottom"/>
          </w:tcPr>
          <w:p w14:paraId="54FA28D7" w14:textId="77777777" w:rsidR="0078106D" w:rsidRPr="005611B9" w:rsidRDefault="0078106D" w:rsidP="0078106D">
            <w:pPr>
              <w:pStyle w:val="Texto"/>
              <w:tabs>
                <w:tab w:val="decimal" w:pos="1266"/>
              </w:tabs>
              <w:jc w:val="left"/>
              <w:rPr>
                <w:sz w:val="18"/>
                <w:szCs w:val="18"/>
              </w:rPr>
            </w:pPr>
          </w:p>
        </w:tc>
      </w:tr>
      <w:tr w:rsidR="0078106D" w:rsidRPr="002577D3" w14:paraId="4AE195C5" w14:textId="77777777" w:rsidTr="005F46DB">
        <w:tc>
          <w:tcPr>
            <w:tcW w:w="6696" w:type="dxa"/>
            <w:vAlign w:val="bottom"/>
          </w:tcPr>
          <w:p w14:paraId="6C7D59C5" w14:textId="77777777" w:rsidR="0078106D" w:rsidRPr="002577D3" w:rsidRDefault="0078106D" w:rsidP="0078106D">
            <w:pPr>
              <w:pStyle w:val="Texto"/>
              <w:jc w:val="left"/>
              <w:rPr>
                <w:b/>
              </w:rPr>
            </w:pPr>
            <w:r w:rsidRPr="002577D3">
              <w:rPr>
                <w:b/>
              </w:rPr>
              <w:t>Corrientes</w:t>
            </w:r>
          </w:p>
        </w:tc>
        <w:tc>
          <w:tcPr>
            <w:tcW w:w="1440" w:type="dxa"/>
          </w:tcPr>
          <w:p w14:paraId="1FE9DBAC" w14:textId="77777777" w:rsidR="0078106D" w:rsidRPr="002577D3" w:rsidRDefault="0078106D" w:rsidP="0078106D">
            <w:pPr>
              <w:pStyle w:val="Texto"/>
              <w:tabs>
                <w:tab w:val="decimal" w:pos="1266"/>
              </w:tabs>
              <w:jc w:val="left"/>
            </w:pPr>
          </w:p>
        </w:tc>
        <w:tc>
          <w:tcPr>
            <w:tcW w:w="126" w:type="dxa"/>
          </w:tcPr>
          <w:p w14:paraId="699D07C2" w14:textId="77777777" w:rsidR="0078106D" w:rsidRPr="002577D3" w:rsidRDefault="0078106D" w:rsidP="0078106D">
            <w:pPr>
              <w:pStyle w:val="Texto"/>
              <w:tabs>
                <w:tab w:val="decimal" w:pos="1266"/>
              </w:tabs>
              <w:jc w:val="left"/>
            </w:pPr>
          </w:p>
        </w:tc>
        <w:tc>
          <w:tcPr>
            <w:tcW w:w="1404" w:type="dxa"/>
            <w:vAlign w:val="bottom"/>
          </w:tcPr>
          <w:p w14:paraId="483F991C" w14:textId="77777777" w:rsidR="0078106D" w:rsidRPr="002577D3" w:rsidRDefault="0078106D" w:rsidP="0078106D">
            <w:pPr>
              <w:pStyle w:val="Texto"/>
              <w:tabs>
                <w:tab w:val="decimal" w:pos="1266"/>
              </w:tabs>
              <w:jc w:val="left"/>
            </w:pPr>
          </w:p>
        </w:tc>
      </w:tr>
      <w:tr w:rsidR="0078106D" w:rsidRPr="005611B9" w14:paraId="270EBF20" w14:textId="77777777" w:rsidTr="005F46DB">
        <w:tc>
          <w:tcPr>
            <w:tcW w:w="6696" w:type="dxa"/>
            <w:vAlign w:val="bottom"/>
          </w:tcPr>
          <w:p w14:paraId="713AF7DA" w14:textId="77777777" w:rsidR="0078106D" w:rsidRPr="005611B9" w:rsidRDefault="0078106D" w:rsidP="0078106D">
            <w:pPr>
              <w:pStyle w:val="Texto"/>
              <w:jc w:val="left"/>
              <w:rPr>
                <w:b/>
                <w:sz w:val="18"/>
                <w:szCs w:val="18"/>
              </w:rPr>
            </w:pPr>
          </w:p>
        </w:tc>
        <w:tc>
          <w:tcPr>
            <w:tcW w:w="1440" w:type="dxa"/>
          </w:tcPr>
          <w:p w14:paraId="7E435E27" w14:textId="77777777" w:rsidR="0078106D" w:rsidRPr="005611B9" w:rsidRDefault="0078106D" w:rsidP="0078106D">
            <w:pPr>
              <w:pStyle w:val="Texto"/>
              <w:tabs>
                <w:tab w:val="decimal" w:pos="1266"/>
              </w:tabs>
              <w:jc w:val="left"/>
              <w:rPr>
                <w:sz w:val="18"/>
                <w:szCs w:val="18"/>
              </w:rPr>
            </w:pPr>
          </w:p>
        </w:tc>
        <w:tc>
          <w:tcPr>
            <w:tcW w:w="126" w:type="dxa"/>
          </w:tcPr>
          <w:p w14:paraId="797FF706" w14:textId="77777777" w:rsidR="0078106D" w:rsidRPr="005611B9" w:rsidRDefault="0078106D" w:rsidP="0078106D">
            <w:pPr>
              <w:pStyle w:val="Texto"/>
              <w:tabs>
                <w:tab w:val="decimal" w:pos="1266"/>
              </w:tabs>
              <w:jc w:val="left"/>
              <w:rPr>
                <w:sz w:val="18"/>
                <w:szCs w:val="18"/>
              </w:rPr>
            </w:pPr>
          </w:p>
        </w:tc>
        <w:tc>
          <w:tcPr>
            <w:tcW w:w="1404" w:type="dxa"/>
            <w:vAlign w:val="bottom"/>
          </w:tcPr>
          <w:p w14:paraId="3D34A0EF" w14:textId="77777777" w:rsidR="0078106D" w:rsidRPr="005611B9" w:rsidRDefault="0078106D" w:rsidP="0078106D">
            <w:pPr>
              <w:pStyle w:val="Texto"/>
              <w:tabs>
                <w:tab w:val="decimal" w:pos="1266"/>
              </w:tabs>
              <w:jc w:val="left"/>
              <w:rPr>
                <w:sz w:val="18"/>
                <w:szCs w:val="18"/>
              </w:rPr>
            </w:pPr>
          </w:p>
        </w:tc>
      </w:tr>
      <w:tr w:rsidR="0078106D" w:rsidRPr="002577D3" w14:paraId="240DFA17" w14:textId="77777777" w:rsidTr="005F46DB">
        <w:tc>
          <w:tcPr>
            <w:tcW w:w="6696" w:type="dxa"/>
            <w:vAlign w:val="bottom"/>
          </w:tcPr>
          <w:p w14:paraId="40A9AD8F" w14:textId="159792F6" w:rsidR="0078106D" w:rsidRPr="002577D3" w:rsidRDefault="0078106D" w:rsidP="0078106D">
            <w:pPr>
              <w:pStyle w:val="Texto"/>
              <w:jc w:val="left"/>
            </w:pPr>
            <w:r w:rsidRPr="002577D3">
              <w:t>Anticipos a proveedores</w:t>
            </w:r>
          </w:p>
        </w:tc>
        <w:tc>
          <w:tcPr>
            <w:tcW w:w="1440" w:type="dxa"/>
            <w:vAlign w:val="bottom"/>
          </w:tcPr>
          <w:p w14:paraId="487424AF" w14:textId="197469DF" w:rsidR="0078106D" w:rsidRPr="002577D3" w:rsidRDefault="00B03C27" w:rsidP="0078106D">
            <w:pPr>
              <w:pStyle w:val="Texto"/>
              <w:tabs>
                <w:tab w:val="decimal" w:pos="1266"/>
              </w:tabs>
              <w:jc w:val="left"/>
            </w:pPr>
            <w:r w:rsidRPr="00682477">
              <w:t>1.134.274</w:t>
            </w:r>
          </w:p>
        </w:tc>
        <w:tc>
          <w:tcPr>
            <w:tcW w:w="126" w:type="dxa"/>
            <w:vAlign w:val="bottom"/>
          </w:tcPr>
          <w:p w14:paraId="2AB03055" w14:textId="77777777" w:rsidR="0078106D" w:rsidRPr="002577D3" w:rsidRDefault="0078106D" w:rsidP="0078106D">
            <w:pPr>
              <w:pStyle w:val="Texto"/>
              <w:jc w:val="left"/>
            </w:pPr>
          </w:p>
        </w:tc>
        <w:tc>
          <w:tcPr>
            <w:tcW w:w="1404" w:type="dxa"/>
            <w:vAlign w:val="bottom"/>
          </w:tcPr>
          <w:p w14:paraId="443AEFCA" w14:textId="36B16C0F" w:rsidR="0078106D" w:rsidRPr="002577D3" w:rsidRDefault="0078106D" w:rsidP="0078106D">
            <w:pPr>
              <w:pStyle w:val="Texto"/>
              <w:tabs>
                <w:tab w:val="decimal" w:pos="1266"/>
              </w:tabs>
              <w:jc w:val="left"/>
            </w:pPr>
            <w:r w:rsidRPr="0078106D">
              <w:t>578.404</w:t>
            </w:r>
          </w:p>
        </w:tc>
      </w:tr>
      <w:tr w:rsidR="00C07CD7" w:rsidRPr="002577D3" w14:paraId="7E42B440" w14:textId="77777777" w:rsidTr="005F46DB">
        <w:tc>
          <w:tcPr>
            <w:tcW w:w="6696" w:type="dxa"/>
          </w:tcPr>
          <w:p w14:paraId="71791D0D" w14:textId="1EB7B905" w:rsidR="00C07CD7" w:rsidRPr="002577D3" w:rsidRDefault="00C07CD7" w:rsidP="00C07CD7">
            <w:pPr>
              <w:pStyle w:val="Texto"/>
              <w:jc w:val="left"/>
            </w:pPr>
            <w:proofErr w:type="gramStart"/>
            <w:r w:rsidRPr="002577D3">
              <w:t>Posición impuesto</w:t>
            </w:r>
            <w:proofErr w:type="gramEnd"/>
            <w:r w:rsidRPr="002577D3">
              <w:t xml:space="preserve"> a los ingresos brutos</w:t>
            </w:r>
          </w:p>
        </w:tc>
        <w:tc>
          <w:tcPr>
            <w:tcW w:w="1440" w:type="dxa"/>
          </w:tcPr>
          <w:p w14:paraId="4E5C7A20" w14:textId="1A1D1A1E" w:rsidR="00C07CD7" w:rsidRPr="002577D3" w:rsidRDefault="00C07CD7" w:rsidP="00C07CD7">
            <w:pPr>
              <w:pStyle w:val="Texto"/>
              <w:tabs>
                <w:tab w:val="decimal" w:pos="1266"/>
              </w:tabs>
              <w:jc w:val="left"/>
            </w:pPr>
            <w:r w:rsidRPr="00682477">
              <w:t>138.797</w:t>
            </w:r>
          </w:p>
        </w:tc>
        <w:tc>
          <w:tcPr>
            <w:tcW w:w="126" w:type="dxa"/>
          </w:tcPr>
          <w:p w14:paraId="4CC607F3" w14:textId="77777777" w:rsidR="00C07CD7" w:rsidRPr="002577D3" w:rsidRDefault="00C07CD7" w:rsidP="00C07CD7">
            <w:pPr>
              <w:pStyle w:val="Texto"/>
              <w:tabs>
                <w:tab w:val="decimal" w:pos="1266"/>
              </w:tabs>
              <w:jc w:val="left"/>
            </w:pPr>
          </w:p>
        </w:tc>
        <w:tc>
          <w:tcPr>
            <w:tcW w:w="1404" w:type="dxa"/>
            <w:vAlign w:val="bottom"/>
          </w:tcPr>
          <w:p w14:paraId="642BC573" w14:textId="2B3A98C3" w:rsidR="00C07CD7" w:rsidRPr="002577D3" w:rsidRDefault="00C07CD7" w:rsidP="00C07CD7">
            <w:pPr>
              <w:pStyle w:val="Texto"/>
              <w:tabs>
                <w:tab w:val="decimal" w:pos="1266"/>
              </w:tabs>
              <w:jc w:val="left"/>
            </w:pPr>
            <w:r w:rsidRPr="0078106D">
              <w:t>72.823</w:t>
            </w:r>
          </w:p>
        </w:tc>
      </w:tr>
      <w:tr w:rsidR="00C07CD7" w:rsidRPr="002577D3" w14:paraId="06C0E713" w14:textId="77777777" w:rsidTr="005F46DB">
        <w:tc>
          <w:tcPr>
            <w:tcW w:w="6696" w:type="dxa"/>
          </w:tcPr>
          <w:p w14:paraId="4AF4DB6F" w14:textId="74E9035A" w:rsidR="00C07CD7" w:rsidRPr="002577D3" w:rsidRDefault="00C07CD7" w:rsidP="00C07CD7">
            <w:pPr>
              <w:pStyle w:val="Texto"/>
              <w:jc w:val="left"/>
            </w:pPr>
            <w:r w:rsidRPr="002577D3">
              <w:t>Diversos</w:t>
            </w:r>
          </w:p>
        </w:tc>
        <w:tc>
          <w:tcPr>
            <w:tcW w:w="1440" w:type="dxa"/>
          </w:tcPr>
          <w:p w14:paraId="2E930C83" w14:textId="697FB904" w:rsidR="00C07CD7" w:rsidRPr="002577D3" w:rsidRDefault="00C07CD7" w:rsidP="00C07CD7">
            <w:pPr>
              <w:pStyle w:val="Texto"/>
              <w:tabs>
                <w:tab w:val="decimal" w:pos="1266"/>
              </w:tabs>
              <w:jc w:val="left"/>
            </w:pPr>
            <w:r w:rsidRPr="005E76C6">
              <w:t>4.930</w:t>
            </w:r>
          </w:p>
        </w:tc>
        <w:tc>
          <w:tcPr>
            <w:tcW w:w="126" w:type="dxa"/>
          </w:tcPr>
          <w:p w14:paraId="5A53D99A" w14:textId="77777777" w:rsidR="00C07CD7" w:rsidRPr="002577D3" w:rsidRDefault="00C07CD7" w:rsidP="00C07CD7">
            <w:pPr>
              <w:pStyle w:val="Texto"/>
              <w:tabs>
                <w:tab w:val="decimal" w:pos="1266"/>
              </w:tabs>
              <w:jc w:val="left"/>
            </w:pPr>
          </w:p>
        </w:tc>
        <w:tc>
          <w:tcPr>
            <w:tcW w:w="1404" w:type="dxa"/>
            <w:vAlign w:val="bottom"/>
          </w:tcPr>
          <w:p w14:paraId="5DCFC4E1" w14:textId="02032BE3" w:rsidR="00C07CD7" w:rsidRPr="002577D3" w:rsidRDefault="00C07CD7" w:rsidP="00C07CD7">
            <w:pPr>
              <w:pStyle w:val="Texto"/>
              <w:tabs>
                <w:tab w:val="decimal" w:pos="1266"/>
              </w:tabs>
              <w:jc w:val="left"/>
            </w:pPr>
            <w:r w:rsidRPr="0078106D">
              <w:t>7.374</w:t>
            </w:r>
          </w:p>
        </w:tc>
      </w:tr>
      <w:tr w:rsidR="00C07CD7" w:rsidRPr="0074218C" w14:paraId="003D067B" w14:textId="77777777" w:rsidTr="005F46DB">
        <w:tc>
          <w:tcPr>
            <w:tcW w:w="6696" w:type="dxa"/>
            <w:vAlign w:val="bottom"/>
          </w:tcPr>
          <w:p w14:paraId="6EF27C21" w14:textId="77777777" w:rsidR="00C07CD7" w:rsidRPr="0074218C" w:rsidRDefault="00C07CD7" w:rsidP="00C07CD7">
            <w:pPr>
              <w:pStyle w:val="Texto"/>
              <w:jc w:val="left"/>
              <w:rPr>
                <w:b/>
              </w:rPr>
            </w:pPr>
            <w:proofErr w:type="gramStart"/>
            <w:r w:rsidRPr="0074218C">
              <w:rPr>
                <w:b/>
              </w:rPr>
              <w:t>Total</w:t>
            </w:r>
            <w:proofErr w:type="gramEnd"/>
            <w:r w:rsidRPr="0074218C">
              <w:rPr>
                <w:b/>
              </w:rPr>
              <w:t xml:space="preserve"> otros créditos no financieros - Corrientes</w:t>
            </w:r>
          </w:p>
        </w:tc>
        <w:tc>
          <w:tcPr>
            <w:tcW w:w="1440" w:type="dxa"/>
            <w:tcBorders>
              <w:top w:val="single" w:sz="6" w:space="0" w:color="auto"/>
              <w:bottom w:val="double" w:sz="6" w:space="0" w:color="auto"/>
            </w:tcBorders>
          </w:tcPr>
          <w:p w14:paraId="6790FEF0" w14:textId="63E9B4EA" w:rsidR="00C07CD7" w:rsidRPr="0017159A" w:rsidRDefault="00C07CD7" w:rsidP="00C07CD7">
            <w:pPr>
              <w:pStyle w:val="Texto"/>
              <w:tabs>
                <w:tab w:val="decimal" w:pos="1266"/>
              </w:tabs>
              <w:jc w:val="left"/>
              <w:rPr>
                <w:b/>
                <w:bCs/>
              </w:rPr>
            </w:pPr>
            <w:r w:rsidRPr="004A06F3">
              <w:rPr>
                <w:b/>
                <w:bCs/>
              </w:rPr>
              <w:t>1.278.001</w:t>
            </w:r>
          </w:p>
        </w:tc>
        <w:tc>
          <w:tcPr>
            <w:tcW w:w="126" w:type="dxa"/>
          </w:tcPr>
          <w:p w14:paraId="40912E41" w14:textId="77777777" w:rsidR="00C07CD7" w:rsidRPr="0017159A" w:rsidRDefault="00C07CD7" w:rsidP="00C07CD7">
            <w:pPr>
              <w:pStyle w:val="Texto"/>
              <w:tabs>
                <w:tab w:val="decimal" w:pos="1266"/>
              </w:tabs>
              <w:jc w:val="left"/>
              <w:rPr>
                <w:b/>
                <w:bCs/>
              </w:rPr>
            </w:pPr>
          </w:p>
        </w:tc>
        <w:tc>
          <w:tcPr>
            <w:tcW w:w="1404" w:type="dxa"/>
            <w:tcBorders>
              <w:top w:val="single" w:sz="6" w:space="0" w:color="auto"/>
              <w:bottom w:val="double" w:sz="6" w:space="0" w:color="auto"/>
            </w:tcBorders>
            <w:vAlign w:val="bottom"/>
          </w:tcPr>
          <w:p w14:paraId="1CA85120" w14:textId="4EB75C09" w:rsidR="00C07CD7" w:rsidRPr="0078106D" w:rsidRDefault="00C07CD7" w:rsidP="00C07CD7">
            <w:pPr>
              <w:pStyle w:val="Texto"/>
              <w:tabs>
                <w:tab w:val="decimal" w:pos="1266"/>
              </w:tabs>
              <w:jc w:val="left"/>
              <w:rPr>
                <w:b/>
                <w:bCs/>
              </w:rPr>
            </w:pPr>
            <w:r w:rsidRPr="0078106D">
              <w:rPr>
                <w:b/>
                <w:bCs/>
              </w:rPr>
              <w:t>658.601</w:t>
            </w:r>
          </w:p>
        </w:tc>
      </w:tr>
    </w:tbl>
    <w:p w14:paraId="28768EB4" w14:textId="387085C0" w:rsidR="00002E46" w:rsidRDefault="00002E46" w:rsidP="005729F4">
      <w:pPr>
        <w:pStyle w:val="Texto"/>
      </w:pPr>
    </w:p>
    <w:p w14:paraId="6E67C0EC" w14:textId="77777777" w:rsidR="0074218C" w:rsidRPr="00B22B18" w:rsidRDefault="0074218C" w:rsidP="009D3FA7">
      <w:pPr>
        <w:pStyle w:val="Texto"/>
      </w:pPr>
    </w:p>
    <w:p w14:paraId="749F8EFA" w14:textId="77777777" w:rsidR="00D14FE5" w:rsidRPr="00C322E5" w:rsidRDefault="00D14FE5" w:rsidP="00D14FE5">
      <w:pPr>
        <w:pStyle w:val="Ttulonota"/>
        <w:numPr>
          <w:ilvl w:val="0"/>
          <w:numId w:val="2"/>
        </w:numPr>
      </w:pPr>
      <w:r w:rsidRPr="00C322E5">
        <w:t xml:space="preserve">ACTIVOS Y PASIVOS FINANCIEROS Y NO FINANCIEROS CONSOLIDADOS EN </w:t>
      </w:r>
      <w:proofErr w:type="gramStart"/>
      <w:r w:rsidRPr="00C322E5">
        <w:t>MONEDA</w:t>
      </w:r>
      <w:proofErr w:type="gramEnd"/>
      <w:r w:rsidRPr="00C322E5">
        <w:t xml:space="preserve"> EXTRANJERA</w:t>
      </w:r>
    </w:p>
    <w:p w14:paraId="283D0B27" w14:textId="77777777" w:rsidR="00640FC0" w:rsidRPr="00B22B18" w:rsidRDefault="00640FC0" w:rsidP="00C2756E">
      <w:pPr>
        <w:pStyle w:val="Texto"/>
      </w:pPr>
    </w:p>
    <w:p w14:paraId="48E1943C" w14:textId="205B8B0C" w:rsidR="00640FC0" w:rsidRDefault="00D14FE5" w:rsidP="00C2756E">
      <w:pPr>
        <w:pStyle w:val="Texto"/>
      </w:pPr>
      <w:r w:rsidRPr="00B22B18">
        <w:t xml:space="preserve">Se detalla a continuación la composición de los activos y pasivos consolidados en moneda extranjera al </w:t>
      </w:r>
      <w:r w:rsidR="00D7020E">
        <w:t>3</w:t>
      </w:r>
      <w:r w:rsidR="00110EEB">
        <w:t>0</w:t>
      </w:r>
      <w:r w:rsidR="00D7020E">
        <w:t xml:space="preserve"> de </w:t>
      </w:r>
      <w:r w:rsidR="00110EEB">
        <w:t>noviembre</w:t>
      </w:r>
      <w:r w:rsidR="00D7020E">
        <w:t xml:space="preserve"> de 202</w:t>
      </w:r>
      <w:r w:rsidR="00730E03">
        <w:t>2</w:t>
      </w:r>
      <w:r w:rsidR="00D7020E">
        <w:t xml:space="preserve"> y 31 de mayo de 202</w:t>
      </w:r>
      <w:r w:rsidR="00730E03">
        <w:t>2</w:t>
      </w:r>
      <w:r w:rsidRPr="00B22B18">
        <w:t>:</w:t>
      </w:r>
    </w:p>
    <w:p w14:paraId="004464E9" w14:textId="77777777" w:rsidR="00835B13" w:rsidRDefault="00835B13" w:rsidP="00C2756E">
      <w:pPr>
        <w:pStyle w:val="Texto"/>
      </w:pPr>
    </w:p>
    <w:tbl>
      <w:tblPr>
        <w:tblStyle w:val="TableGrid"/>
        <w:tblW w:w="9870" w:type="dxa"/>
        <w:tblLayout w:type="fixed"/>
        <w:tblLook w:val="01E0" w:firstRow="1" w:lastRow="1" w:firstColumn="1" w:lastColumn="1" w:noHBand="0" w:noVBand="0"/>
      </w:tblPr>
      <w:tblGrid>
        <w:gridCol w:w="4590"/>
        <w:gridCol w:w="90"/>
        <w:gridCol w:w="638"/>
        <w:gridCol w:w="72"/>
        <w:gridCol w:w="840"/>
        <w:gridCol w:w="72"/>
        <w:gridCol w:w="828"/>
        <w:gridCol w:w="78"/>
        <w:gridCol w:w="1267"/>
        <w:gridCol w:w="99"/>
        <w:gridCol w:w="1296"/>
      </w:tblGrid>
      <w:tr w:rsidR="006E19D3" w:rsidRPr="00835B13" w14:paraId="2B86A048" w14:textId="77777777" w:rsidTr="009662EE">
        <w:trPr>
          <w:trHeight w:val="60"/>
        </w:trPr>
        <w:tc>
          <w:tcPr>
            <w:tcW w:w="4590" w:type="dxa"/>
          </w:tcPr>
          <w:p w14:paraId="46829E5D" w14:textId="77777777" w:rsidR="006E19D3" w:rsidRPr="00835B13" w:rsidRDefault="006E19D3" w:rsidP="006E19D3">
            <w:pPr>
              <w:pStyle w:val="Texto"/>
              <w:jc w:val="left"/>
              <w:rPr>
                <w:sz w:val="18"/>
                <w:szCs w:val="18"/>
              </w:rPr>
            </w:pPr>
          </w:p>
        </w:tc>
        <w:tc>
          <w:tcPr>
            <w:tcW w:w="90" w:type="dxa"/>
          </w:tcPr>
          <w:p w14:paraId="1C0229EF" w14:textId="77777777" w:rsidR="006E19D3" w:rsidRPr="00835B13" w:rsidRDefault="006E19D3" w:rsidP="006E19D3">
            <w:pPr>
              <w:pStyle w:val="Texto"/>
              <w:rPr>
                <w:sz w:val="18"/>
                <w:szCs w:val="18"/>
              </w:rPr>
            </w:pPr>
          </w:p>
        </w:tc>
        <w:tc>
          <w:tcPr>
            <w:tcW w:w="3795" w:type="dxa"/>
            <w:gridSpan w:val="7"/>
            <w:tcBorders>
              <w:bottom w:val="single" w:sz="6" w:space="0" w:color="auto"/>
            </w:tcBorders>
          </w:tcPr>
          <w:p w14:paraId="1A0F68A1" w14:textId="3A3697A6" w:rsidR="006E19D3" w:rsidRPr="00835B13" w:rsidRDefault="00730E03" w:rsidP="006E19D3">
            <w:pPr>
              <w:pStyle w:val="Texto"/>
              <w:jc w:val="center"/>
              <w:rPr>
                <w:b/>
                <w:sz w:val="18"/>
                <w:szCs w:val="18"/>
              </w:rPr>
            </w:pPr>
            <w:r>
              <w:rPr>
                <w:b/>
                <w:sz w:val="18"/>
                <w:szCs w:val="18"/>
              </w:rPr>
              <w:t>30/11/2022</w:t>
            </w:r>
          </w:p>
        </w:tc>
        <w:tc>
          <w:tcPr>
            <w:tcW w:w="99" w:type="dxa"/>
          </w:tcPr>
          <w:p w14:paraId="5C2DA1CF" w14:textId="77777777" w:rsidR="006E19D3" w:rsidRPr="00835B13" w:rsidRDefault="006E19D3" w:rsidP="006E19D3">
            <w:pPr>
              <w:pStyle w:val="Texto"/>
              <w:jc w:val="center"/>
              <w:rPr>
                <w:b/>
                <w:sz w:val="18"/>
                <w:szCs w:val="18"/>
              </w:rPr>
            </w:pPr>
          </w:p>
        </w:tc>
        <w:tc>
          <w:tcPr>
            <w:tcW w:w="1296" w:type="dxa"/>
            <w:tcBorders>
              <w:bottom w:val="single" w:sz="6" w:space="0" w:color="auto"/>
            </w:tcBorders>
          </w:tcPr>
          <w:p w14:paraId="5DA55A50" w14:textId="5AE53A9F" w:rsidR="006E19D3" w:rsidRPr="00835B13" w:rsidRDefault="00730E03" w:rsidP="006E19D3">
            <w:pPr>
              <w:pStyle w:val="Texto"/>
              <w:jc w:val="center"/>
              <w:rPr>
                <w:b/>
                <w:sz w:val="18"/>
                <w:szCs w:val="18"/>
              </w:rPr>
            </w:pPr>
            <w:r>
              <w:rPr>
                <w:b/>
                <w:sz w:val="18"/>
                <w:szCs w:val="18"/>
              </w:rPr>
              <w:t>31/05/2022</w:t>
            </w:r>
          </w:p>
        </w:tc>
      </w:tr>
      <w:tr w:rsidR="006E19D3" w:rsidRPr="00835B13" w14:paraId="522DDD4C" w14:textId="77777777" w:rsidTr="009662EE">
        <w:trPr>
          <w:trHeight w:val="75"/>
        </w:trPr>
        <w:tc>
          <w:tcPr>
            <w:tcW w:w="4590" w:type="dxa"/>
            <w:tcBorders>
              <w:bottom w:val="single" w:sz="6" w:space="0" w:color="auto"/>
            </w:tcBorders>
          </w:tcPr>
          <w:p w14:paraId="66BFAF3D" w14:textId="77777777" w:rsidR="006E19D3" w:rsidRPr="00835B13" w:rsidRDefault="006E19D3" w:rsidP="006E19D3">
            <w:pPr>
              <w:pStyle w:val="Texto"/>
              <w:jc w:val="center"/>
              <w:rPr>
                <w:sz w:val="18"/>
                <w:szCs w:val="18"/>
              </w:rPr>
            </w:pPr>
            <w:r w:rsidRPr="00835B13">
              <w:rPr>
                <w:b/>
                <w:sz w:val="18"/>
                <w:szCs w:val="18"/>
              </w:rPr>
              <w:t>Rubro</w:t>
            </w:r>
          </w:p>
        </w:tc>
        <w:tc>
          <w:tcPr>
            <w:tcW w:w="90" w:type="dxa"/>
          </w:tcPr>
          <w:p w14:paraId="62B2A321" w14:textId="77777777" w:rsidR="006E19D3" w:rsidRPr="00835B13" w:rsidRDefault="006E19D3" w:rsidP="006E19D3">
            <w:pPr>
              <w:pStyle w:val="Texto"/>
              <w:rPr>
                <w:sz w:val="18"/>
                <w:szCs w:val="18"/>
              </w:rPr>
            </w:pPr>
          </w:p>
        </w:tc>
        <w:tc>
          <w:tcPr>
            <w:tcW w:w="1550" w:type="dxa"/>
            <w:gridSpan w:val="3"/>
            <w:tcBorders>
              <w:top w:val="single" w:sz="6" w:space="0" w:color="auto"/>
              <w:bottom w:val="single" w:sz="6" w:space="0" w:color="auto"/>
            </w:tcBorders>
          </w:tcPr>
          <w:p w14:paraId="7A291F5F" w14:textId="4403686B" w:rsidR="006E19D3" w:rsidRPr="00835B13" w:rsidRDefault="006E19D3" w:rsidP="006E19D3">
            <w:pPr>
              <w:pStyle w:val="Texto"/>
              <w:jc w:val="center"/>
              <w:rPr>
                <w:sz w:val="18"/>
                <w:szCs w:val="18"/>
              </w:rPr>
            </w:pPr>
            <w:r w:rsidRPr="00835B13">
              <w:rPr>
                <w:b/>
                <w:sz w:val="18"/>
                <w:szCs w:val="18"/>
              </w:rPr>
              <w:t>Clase y monto de la moneda extranjera</w:t>
            </w:r>
            <w:r w:rsidR="00336CA2">
              <w:rPr>
                <w:b/>
                <w:sz w:val="18"/>
                <w:szCs w:val="18"/>
              </w:rPr>
              <w:t xml:space="preserve"> (en miles)</w:t>
            </w:r>
          </w:p>
        </w:tc>
        <w:tc>
          <w:tcPr>
            <w:tcW w:w="72" w:type="dxa"/>
          </w:tcPr>
          <w:p w14:paraId="16A57F6B" w14:textId="77777777" w:rsidR="006E19D3" w:rsidRPr="00835B13" w:rsidRDefault="006E19D3" w:rsidP="006E19D3">
            <w:pPr>
              <w:pStyle w:val="Texto"/>
              <w:rPr>
                <w:sz w:val="18"/>
                <w:szCs w:val="18"/>
              </w:rPr>
            </w:pPr>
          </w:p>
        </w:tc>
        <w:tc>
          <w:tcPr>
            <w:tcW w:w="828" w:type="dxa"/>
            <w:tcBorders>
              <w:top w:val="single" w:sz="6" w:space="0" w:color="auto"/>
              <w:bottom w:val="single" w:sz="6" w:space="0" w:color="auto"/>
            </w:tcBorders>
          </w:tcPr>
          <w:p w14:paraId="6615E1BE" w14:textId="77777777" w:rsidR="006E19D3" w:rsidRPr="00835B13" w:rsidRDefault="006E19D3" w:rsidP="006E19D3">
            <w:pPr>
              <w:pStyle w:val="Texto"/>
              <w:jc w:val="center"/>
              <w:rPr>
                <w:sz w:val="18"/>
                <w:szCs w:val="18"/>
              </w:rPr>
            </w:pPr>
            <w:r w:rsidRPr="00835B13">
              <w:rPr>
                <w:b/>
                <w:sz w:val="18"/>
                <w:szCs w:val="18"/>
              </w:rPr>
              <w:t>Tipo de cambio</w:t>
            </w:r>
          </w:p>
        </w:tc>
        <w:tc>
          <w:tcPr>
            <w:tcW w:w="78" w:type="dxa"/>
          </w:tcPr>
          <w:p w14:paraId="708226DD" w14:textId="77777777" w:rsidR="006E19D3" w:rsidRPr="00835B13" w:rsidRDefault="006E19D3" w:rsidP="006E19D3">
            <w:pPr>
              <w:pStyle w:val="Texto"/>
              <w:rPr>
                <w:sz w:val="18"/>
                <w:szCs w:val="18"/>
              </w:rPr>
            </w:pPr>
          </w:p>
        </w:tc>
        <w:tc>
          <w:tcPr>
            <w:tcW w:w="1267" w:type="dxa"/>
            <w:tcBorders>
              <w:top w:val="single" w:sz="6" w:space="0" w:color="auto"/>
              <w:bottom w:val="single" w:sz="6" w:space="0" w:color="auto"/>
            </w:tcBorders>
          </w:tcPr>
          <w:p w14:paraId="4C19DB41" w14:textId="77777777" w:rsidR="006E19D3" w:rsidRPr="00835B13" w:rsidRDefault="006E19D3" w:rsidP="006E19D3">
            <w:pPr>
              <w:pStyle w:val="Texto"/>
              <w:jc w:val="center"/>
              <w:rPr>
                <w:b/>
                <w:sz w:val="18"/>
                <w:szCs w:val="18"/>
              </w:rPr>
            </w:pPr>
            <w:r w:rsidRPr="00835B13">
              <w:rPr>
                <w:b/>
                <w:sz w:val="18"/>
                <w:szCs w:val="18"/>
              </w:rPr>
              <w:t>Importe contabilizado en pesos</w:t>
            </w:r>
          </w:p>
        </w:tc>
        <w:tc>
          <w:tcPr>
            <w:tcW w:w="99" w:type="dxa"/>
          </w:tcPr>
          <w:p w14:paraId="16FD26E8" w14:textId="77777777" w:rsidR="006E19D3" w:rsidRPr="00835B13" w:rsidRDefault="006E19D3" w:rsidP="006E19D3">
            <w:pPr>
              <w:pStyle w:val="Texto"/>
              <w:jc w:val="center"/>
              <w:rPr>
                <w:sz w:val="18"/>
                <w:szCs w:val="18"/>
              </w:rPr>
            </w:pPr>
          </w:p>
        </w:tc>
        <w:tc>
          <w:tcPr>
            <w:tcW w:w="1296" w:type="dxa"/>
            <w:tcBorders>
              <w:top w:val="single" w:sz="6" w:space="0" w:color="auto"/>
              <w:bottom w:val="single" w:sz="6" w:space="0" w:color="auto"/>
            </w:tcBorders>
          </w:tcPr>
          <w:p w14:paraId="08CA410A" w14:textId="77777777" w:rsidR="006E19D3" w:rsidRPr="00835B13" w:rsidRDefault="006E19D3" w:rsidP="006E19D3">
            <w:pPr>
              <w:pStyle w:val="Texto"/>
              <w:jc w:val="center"/>
              <w:rPr>
                <w:sz w:val="18"/>
                <w:szCs w:val="18"/>
              </w:rPr>
            </w:pPr>
            <w:r w:rsidRPr="00835B13">
              <w:rPr>
                <w:b/>
                <w:sz w:val="18"/>
                <w:szCs w:val="18"/>
              </w:rPr>
              <w:t>Importe contabilizado en pesos</w:t>
            </w:r>
          </w:p>
        </w:tc>
      </w:tr>
      <w:tr w:rsidR="006E19D3" w:rsidRPr="005611B9" w14:paraId="5B99C096" w14:textId="77777777" w:rsidTr="009662EE">
        <w:tc>
          <w:tcPr>
            <w:tcW w:w="4590" w:type="dxa"/>
          </w:tcPr>
          <w:p w14:paraId="448F7D15" w14:textId="77777777" w:rsidR="006E19D3" w:rsidRPr="005611B9" w:rsidRDefault="006E19D3" w:rsidP="006E19D3">
            <w:pPr>
              <w:pStyle w:val="Texto"/>
              <w:rPr>
                <w:sz w:val="14"/>
                <w:szCs w:val="14"/>
              </w:rPr>
            </w:pPr>
          </w:p>
        </w:tc>
        <w:tc>
          <w:tcPr>
            <w:tcW w:w="90" w:type="dxa"/>
          </w:tcPr>
          <w:p w14:paraId="4FBE6B9D" w14:textId="77777777" w:rsidR="006E19D3" w:rsidRPr="005611B9" w:rsidRDefault="006E19D3" w:rsidP="006E19D3">
            <w:pPr>
              <w:pStyle w:val="Texto"/>
              <w:rPr>
                <w:sz w:val="14"/>
                <w:szCs w:val="14"/>
              </w:rPr>
            </w:pPr>
          </w:p>
        </w:tc>
        <w:tc>
          <w:tcPr>
            <w:tcW w:w="638" w:type="dxa"/>
          </w:tcPr>
          <w:p w14:paraId="57334FD5" w14:textId="77777777" w:rsidR="006E19D3" w:rsidRPr="005611B9" w:rsidRDefault="006E19D3" w:rsidP="006E19D3">
            <w:pPr>
              <w:pStyle w:val="Texto"/>
              <w:jc w:val="center"/>
              <w:rPr>
                <w:sz w:val="14"/>
                <w:szCs w:val="14"/>
              </w:rPr>
            </w:pPr>
          </w:p>
        </w:tc>
        <w:tc>
          <w:tcPr>
            <w:tcW w:w="72" w:type="dxa"/>
          </w:tcPr>
          <w:p w14:paraId="668A8A80" w14:textId="77777777" w:rsidR="006E19D3" w:rsidRPr="005611B9" w:rsidRDefault="006E19D3" w:rsidP="006E19D3">
            <w:pPr>
              <w:pStyle w:val="Texto"/>
              <w:rPr>
                <w:sz w:val="14"/>
                <w:szCs w:val="14"/>
              </w:rPr>
            </w:pPr>
          </w:p>
        </w:tc>
        <w:tc>
          <w:tcPr>
            <w:tcW w:w="840" w:type="dxa"/>
          </w:tcPr>
          <w:p w14:paraId="6BF02E75" w14:textId="77777777" w:rsidR="006E19D3" w:rsidRPr="005611B9" w:rsidRDefault="006E19D3" w:rsidP="0017159A">
            <w:pPr>
              <w:pStyle w:val="Texto"/>
              <w:tabs>
                <w:tab w:val="decimal" w:pos="659"/>
              </w:tabs>
              <w:jc w:val="left"/>
              <w:rPr>
                <w:sz w:val="14"/>
                <w:szCs w:val="14"/>
              </w:rPr>
            </w:pPr>
          </w:p>
        </w:tc>
        <w:tc>
          <w:tcPr>
            <w:tcW w:w="72" w:type="dxa"/>
          </w:tcPr>
          <w:p w14:paraId="78333629" w14:textId="77777777" w:rsidR="006E19D3" w:rsidRPr="005611B9" w:rsidRDefault="006E19D3" w:rsidP="006E19D3">
            <w:pPr>
              <w:pStyle w:val="Texto"/>
              <w:rPr>
                <w:sz w:val="14"/>
                <w:szCs w:val="14"/>
              </w:rPr>
            </w:pPr>
          </w:p>
        </w:tc>
        <w:tc>
          <w:tcPr>
            <w:tcW w:w="828" w:type="dxa"/>
          </w:tcPr>
          <w:p w14:paraId="5FB1C63E" w14:textId="77777777" w:rsidR="006E19D3" w:rsidRPr="005611B9" w:rsidRDefault="006E19D3" w:rsidP="005F46DB">
            <w:pPr>
              <w:pStyle w:val="Texto"/>
              <w:tabs>
                <w:tab w:val="decimal" w:pos="450"/>
              </w:tabs>
              <w:jc w:val="left"/>
              <w:rPr>
                <w:sz w:val="14"/>
                <w:szCs w:val="14"/>
              </w:rPr>
            </w:pPr>
          </w:p>
        </w:tc>
        <w:tc>
          <w:tcPr>
            <w:tcW w:w="78" w:type="dxa"/>
          </w:tcPr>
          <w:p w14:paraId="420F2266" w14:textId="77777777" w:rsidR="006E19D3" w:rsidRPr="005611B9" w:rsidRDefault="006E19D3" w:rsidP="006E19D3">
            <w:pPr>
              <w:pStyle w:val="Texto"/>
              <w:rPr>
                <w:sz w:val="14"/>
                <w:szCs w:val="14"/>
              </w:rPr>
            </w:pPr>
          </w:p>
        </w:tc>
        <w:tc>
          <w:tcPr>
            <w:tcW w:w="1267" w:type="dxa"/>
          </w:tcPr>
          <w:p w14:paraId="59A76FC8" w14:textId="77777777" w:rsidR="006E19D3" w:rsidRPr="005611B9" w:rsidRDefault="006E19D3" w:rsidP="006E19D3">
            <w:pPr>
              <w:pStyle w:val="Texto"/>
              <w:tabs>
                <w:tab w:val="decimal" w:pos="1052"/>
              </w:tabs>
              <w:rPr>
                <w:sz w:val="14"/>
                <w:szCs w:val="14"/>
              </w:rPr>
            </w:pPr>
          </w:p>
        </w:tc>
        <w:tc>
          <w:tcPr>
            <w:tcW w:w="99" w:type="dxa"/>
          </w:tcPr>
          <w:p w14:paraId="07782580" w14:textId="77777777" w:rsidR="006E19D3" w:rsidRPr="005611B9" w:rsidRDefault="006E19D3" w:rsidP="006E19D3">
            <w:pPr>
              <w:pStyle w:val="Texto"/>
              <w:rPr>
                <w:sz w:val="14"/>
                <w:szCs w:val="14"/>
              </w:rPr>
            </w:pPr>
          </w:p>
        </w:tc>
        <w:tc>
          <w:tcPr>
            <w:tcW w:w="1296" w:type="dxa"/>
          </w:tcPr>
          <w:p w14:paraId="27434ACF" w14:textId="77777777" w:rsidR="006E19D3" w:rsidRPr="005611B9" w:rsidRDefault="006E19D3" w:rsidP="006E19D3">
            <w:pPr>
              <w:pStyle w:val="Texto"/>
              <w:tabs>
                <w:tab w:val="decimal" w:pos="1028"/>
              </w:tabs>
              <w:jc w:val="left"/>
              <w:rPr>
                <w:sz w:val="14"/>
                <w:szCs w:val="14"/>
              </w:rPr>
            </w:pPr>
          </w:p>
        </w:tc>
      </w:tr>
      <w:tr w:rsidR="006E19D3" w:rsidRPr="00835B13" w14:paraId="04AE472F" w14:textId="77777777" w:rsidTr="009662EE">
        <w:tc>
          <w:tcPr>
            <w:tcW w:w="4590" w:type="dxa"/>
          </w:tcPr>
          <w:p w14:paraId="600E48E7" w14:textId="77777777" w:rsidR="006E19D3" w:rsidRPr="00835B13" w:rsidRDefault="006E19D3" w:rsidP="006E19D3">
            <w:pPr>
              <w:pStyle w:val="Texto"/>
              <w:rPr>
                <w:b/>
                <w:sz w:val="18"/>
                <w:szCs w:val="18"/>
              </w:rPr>
            </w:pPr>
            <w:r w:rsidRPr="00835B13">
              <w:rPr>
                <w:b/>
                <w:sz w:val="18"/>
                <w:szCs w:val="18"/>
              </w:rPr>
              <w:t>ACTIVO</w:t>
            </w:r>
          </w:p>
        </w:tc>
        <w:tc>
          <w:tcPr>
            <w:tcW w:w="90" w:type="dxa"/>
          </w:tcPr>
          <w:p w14:paraId="1F0F9E8F" w14:textId="77777777" w:rsidR="006E19D3" w:rsidRPr="00835B13" w:rsidRDefault="006E19D3" w:rsidP="006E19D3">
            <w:pPr>
              <w:pStyle w:val="Texto"/>
              <w:rPr>
                <w:sz w:val="18"/>
                <w:szCs w:val="18"/>
              </w:rPr>
            </w:pPr>
          </w:p>
        </w:tc>
        <w:tc>
          <w:tcPr>
            <w:tcW w:w="638" w:type="dxa"/>
          </w:tcPr>
          <w:p w14:paraId="3542A938" w14:textId="77777777" w:rsidR="006E19D3" w:rsidRPr="00835B13" w:rsidRDefault="006E19D3" w:rsidP="006E19D3">
            <w:pPr>
              <w:pStyle w:val="Texto"/>
              <w:jc w:val="center"/>
              <w:rPr>
                <w:sz w:val="18"/>
                <w:szCs w:val="18"/>
              </w:rPr>
            </w:pPr>
          </w:p>
        </w:tc>
        <w:tc>
          <w:tcPr>
            <w:tcW w:w="72" w:type="dxa"/>
          </w:tcPr>
          <w:p w14:paraId="596297F1" w14:textId="77777777" w:rsidR="006E19D3" w:rsidRPr="00835B13" w:rsidRDefault="006E19D3" w:rsidP="006E19D3">
            <w:pPr>
              <w:pStyle w:val="Texto"/>
              <w:rPr>
                <w:sz w:val="18"/>
                <w:szCs w:val="18"/>
              </w:rPr>
            </w:pPr>
          </w:p>
        </w:tc>
        <w:tc>
          <w:tcPr>
            <w:tcW w:w="840" w:type="dxa"/>
          </w:tcPr>
          <w:p w14:paraId="366BE725" w14:textId="77777777" w:rsidR="006E19D3" w:rsidRPr="00835B13" w:rsidRDefault="006E19D3" w:rsidP="0017159A">
            <w:pPr>
              <w:pStyle w:val="Texto"/>
              <w:tabs>
                <w:tab w:val="decimal" w:pos="659"/>
              </w:tabs>
              <w:jc w:val="left"/>
              <w:rPr>
                <w:sz w:val="18"/>
                <w:szCs w:val="18"/>
              </w:rPr>
            </w:pPr>
          </w:p>
        </w:tc>
        <w:tc>
          <w:tcPr>
            <w:tcW w:w="72" w:type="dxa"/>
          </w:tcPr>
          <w:p w14:paraId="648F542D" w14:textId="77777777" w:rsidR="006E19D3" w:rsidRPr="00835B13" w:rsidRDefault="006E19D3" w:rsidP="006E19D3">
            <w:pPr>
              <w:pStyle w:val="Texto"/>
              <w:jc w:val="center"/>
              <w:rPr>
                <w:sz w:val="18"/>
                <w:szCs w:val="18"/>
              </w:rPr>
            </w:pPr>
          </w:p>
        </w:tc>
        <w:tc>
          <w:tcPr>
            <w:tcW w:w="828" w:type="dxa"/>
          </w:tcPr>
          <w:p w14:paraId="699D251A" w14:textId="77777777" w:rsidR="006E19D3" w:rsidRPr="00835B13" w:rsidRDefault="006E19D3" w:rsidP="005F46DB">
            <w:pPr>
              <w:pStyle w:val="Texto"/>
              <w:tabs>
                <w:tab w:val="decimal" w:pos="450"/>
              </w:tabs>
              <w:jc w:val="left"/>
              <w:rPr>
                <w:sz w:val="18"/>
                <w:szCs w:val="18"/>
              </w:rPr>
            </w:pPr>
          </w:p>
        </w:tc>
        <w:tc>
          <w:tcPr>
            <w:tcW w:w="78" w:type="dxa"/>
          </w:tcPr>
          <w:p w14:paraId="4CA53FB8" w14:textId="77777777" w:rsidR="006E19D3" w:rsidRPr="00835B13" w:rsidRDefault="006E19D3" w:rsidP="006E19D3">
            <w:pPr>
              <w:pStyle w:val="Texto"/>
              <w:jc w:val="center"/>
              <w:rPr>
                <w:sz w:val="18"/>
                <w:szCs w:val="18"/>
              </w:rPr>
            </w:pPr>
          </w:p>
        </w:tc>
        <w:tc>
          <w:tcPr>
            <w:tcW w:w="1267" w:type="dxa"/>
          </w:tcPr>
          <w:p w14:paraId="7A8A578C" w14:textId="77777777" w:rsidR="006E19D3" w:rsidRPr="00835B13" w:rsidRDefault="006E19D3" w:rsidP="006E19D3">
            <w:pPr>
              <w:pStyle w:val="Texto"/>
              <w:tabs>
                <w:tab w:val="decimal" w:pos="1052"/>
              </w:tabs>
              <w:rPr>
                <w:sz w:val="18"/>
                <w:szCs w:val="18"/>
              </w:rPr>
            </w:pPr>
          </w:p>
        </w:tc>
        <w:tc>
          <w:tcPr>
            <w:tcW w:w="99" w:type="dxa"/>
          </w:tcPr>
          <w:p w14:paraId="284D90AB" w14:textId="77777777" w:rsidR="006E19D3" w:rsidRPr="00835B13" w:rsidRDefault="006E19D3" w:rsidP="006E19D3">
            <w:pPr>
              <w:pStyle w:val="Texto"/>
              <w:tabs>
                <w:tab w:val="decimal" w:pos="1028"/>
              </w:tabs>
              <w:jc w:val="left"/>
              <w:rPr>
                <w:sz w:val="18"/>
                <w:szCs w:val="18"/>
              </w:rPr>
            </w:pPr>
          </w:p>
        </w:tc>
        <w:tc>
          <w:tcPr>
            <w:tcW w:w="1296" w:type="dxa"/>
          </w:tcPr>
          <w:p w14:paraId="42B3BEDF" w14:textId="77777777" w:rsidR="006E19D3" w:rsidRPr="00835B13" w:rsidRDefault="006E19D3" w:rsidP="006E19D3">
            <w:pPr>
              <w:pStyle w:val="Texto"/>
              <w:tabs>
                <w:tab w:val="decimal" w:pos="1028"/>
              </w:tabs>
              <w:jc w:val="left"/>
              <w:rPr>
                <w:sz w:val="18"/>
                <w:szCs w:val="18"/>
              </w:rPr>
            </w:pPr>
          </w:p>
        </w:tc>
      </w:tr>
      <w:tr w:rsidR="006E19D3" w:rsidRPr="00835B13" w14:paraId="120668E7" w14:textId="77777777" w:rsidTr="009662EE">
        <w:tc>
          <w:tcPr>
            <w:tcW w:w="4590" w:type="dxa"/>
          </w:tcPr>
          <w:p w14:paraId="347E2F15" w14:textId="77777777" w:rsidR="006E19D3" w:rsidRPr="00835B13" w:rsidRDefault="006E19D3" w:rsidP="006E19D3">
            <w:pPr>
              <w:pStyle w:val="Texto"/>
              <w:rPr>
                <w:b/>
                <w:sz w:val="18"/>
                <w:szCs w:val="18"/>
              </w:rPr>
            </w:pPr>
            <w:r w:rsidRPr="00835B13">
              <w:rPr>
                <w:b/>
                <w:sz w:val="18"/>
                <w:szCs w:val="18"/>
              </w:rPr>
              <w:t>ACTIVO NO CORRIENTE</w:t>
            </w:r>
          </w:p>
        </w:tc>
        <w:tc>
          <w:tcPr>
            <w:tcW w:w="90" w:type="dxa"/>
          </w:tcPr>
          <w:p w14:paraId="67E10461" w14:textId="77777777" w:rsidR="006E19D3" w:rsidRPr="00835B13" w:rsidRDefault="006E19D3" w:rsidP="006E19D3">
            <w:pPr>
              <w:pStyle w:val="Texto"/>
              <w:rPr>
                <w:sz w:val="18"/>
                <w:szCs w:val="18"/>
              </w:rPr>
            </w:pPr>
          </w:p>
        </w:tc>
        <w:tc>
          <w:tcPr>
            <w:tcW w:w="638" w:type="dxa"/>
          </w:tcPr>
          <w:p w14:paraId="3E71EF94" w14:textId="77777777" w:rsidR="006E19D3" w:rsidRPr="00835B13" w:rsidRDefault="006E19D3" w:rsidP="006E19D3">
            <w:pPr>
              <w:pStyle w:val="Texto"/>
              <w:jc w:val="center"/>
              <w:rPr>
                <w:sz w:val="18"/>
                <w:szCs w:val="18"/>
              </w:rPr>
            </w:pPr>
          </w:p>
        </w:tc>
        <w:tc>
          <w:tcPr>
            <w:tcW w:w="72" w:type="dxa"/>
          </w:tcPr>
          <w:p w14:paraId="3400E1A6" w14:textId="77777777" w:rsidR="006E19D3" w:rsidRPr="00835B13" w:rsidRDefault="006E19D3" w:rsidP="006E19D3">
            <w:pPr>
              <w:pStyle w:val="Texto"/>
              <w:rPr>
                <w:sz w:val="18"/>
                <w:szCs w:val="18"/>
              </w:rPr>
            </w:pPr>
          </w:p>
        </w:tc>
        <w:tc>
          <w:tcPr>
            <w:tcW w:w="840" w:type="dxa"/>
          </w:tcPr>
          <w:p w14:paraId="20DD71D3" w14:textId="77777777" w:rsidR="006E19D3" w:rsidRPr="00835B13" w:rsidRDefault="006E19D3" w:rsidP="0017159A">
            <w:pPr>
              <w:pStyle w:val="Texto"/>
              <w:tabs>
                <w:tab w:val="decimal" w:pos="659"/>
              </w:tabs>
              <w:jc w:val="left"/>
              <w:rPr>
                <w:sz w:val="18"/>
                <w:szCs w:val="18"/>
              </w:rPr>
            </w:pPr>
          </w:p>
        </w:tc>
        <w:tc>
          <w:tcPr>
            <w:tcW w:w="72" w:type="dxa"/>
          </w:tcPr>
          <w:p w14:paraId="6A64814B" w14:textId="77777777" w:rsidR="006E19D3" w:rsidRPr="00835B13" w:rsidRDefault="006E19D3" w:rsidP="006E19D3">
            <w:pPr>
              <w:pStyle w:val="Texto"/>
              <w:rPr>
                <w:sz w:val="18"/>
                <w:szCs w:val="18"/>
              </w:rPr>
            </w:pPr>
          </w:p>
        </w:tc>
        <w:tc>
          <w:tcPr>
            <w:tcW w:w="828" w:type="dxa"/>
          </w:tcPr>
          <w:p w14:paraId="2CC10BB0" w14:textId="77777777" w:rsidR="006E19D3" w:rsidRPr="00835B13" w:rsidRDefault="006E19D3" w:rsidP="005F46DB">
            <w:pPr>
              <w:pStyle w:val="Texto"/>
              <w:tabs>
                <w:tab w:val="decimal" w:pos="450"/>
              </w:tabs>
              <w:jc w:val="left"/>
              <w:rPr>
                <w:sz w:val="18"/>
                <w:szCs w:val="18"/>
              </w:rPr>
            </w:pPr>
          </w:p>
        </w:tc>
        <w:tc>
          <w:tcPr>
            <w:tcW w:w="78" w:type="dxa"/>
          </w:tcPr>
          <w:p w14:paraId="04EA38EE" w14:textId="77777777" w:rsidR="006E19D3" w:rsidRPr="00835B13" w:rsidRDefault="006E19D3" w:rsidP="006E19D3">
            <w:pPr>
              <w:pStyle w:val="Texto"/>
              <w:rPr>
                <w:sz w:val="18"/>
                <w:szCs w:val="18"/>
              </w:rPr>
            </w:pPr>
          </w:p>
        </w:tc>
        <w:tc>
          <w:tcPr>
            <w:tcW w:w="1267" w:type="dxa"/>
          </w:tcPr>
          <w:p w14:paraId="2896BBB5" w14:textId="77777777" w:rsidR="006E19D3" w:rsidRPr="00835B13" w:rsidRDefault="006E19D3" w:rsidP="006E19D3">
            <w:pPr>
              <w:pStyle w:val="Texto"/>
              <w:tabs>
                <w:tab w:val="decimal" w:pos="1052"/>
              </w:tabs>
              <w:rPr>
                <w:sz w:val="18"/>
                <w:szCs w:val="18"/>
              </w:rPr>
            </w:pPr>
          </w:p>
        </w:tc>
        <w:tc>
          <w:tcPr>
            <w:tcW w:w="99" w:type="dxa"/>
          </w:tcPr>
          <w:p w14:paraId="39ABDFE7" w14:textId="77777777" w:rsidR="006E19D3" w:rsidRPr="00835B13" w:rsidRDefault="006E19D3" w:rsidP="006E19D3">
            <w:pPr>
              <w:pStyle w:val="Texto"/>
              <w:rPr>
                <w:sz w:val="18"/>
                <w:szCs w:val="18"/>
              </w:rPr>
            </w:pPr>
          </w:p>
        </w:tc>
        <w:tc>
          <w:tcPr>
            <w:tcW w:w="1296" w:type="dxa"/>
          </w:tcPr>
          <w:p w14:paraId="11B96FE5" w14:textId="77777777" w:rsidR="006E19D3" w:rsidRPr="00835B13" w:rsidRDefault="006E19D3" w:rsidP="006E19D3">
            <w:pPr>
              <w:pStyle w:val="Texto"/>
              <w:tabs>
                <w:tab w:val="decimal" w:pos="1028"/>
              </w:tabs>
              <w:jc w:val="left"/>
              <w:rPr>
                <w:sz w:val="18"/>
                <w:szCs w:val="18"/>
              </w:rPr>
            </w:pPr>
          </w:p>
        </w:tc>
      </w:tr>
      <w:tr w:rsidR="006E19D3" w:rsidRPr="005611B9" w14:paraId="2E4AD670" w14:textId="77777777" w:rsidTr="009662EE">
        <w:tc>
          <w:tcPr>
            <w:tcW w:w="4590" w:type="dxa"/>
          </w:tcPr>
          <w:p w14:paraId="1AF32F0D" w14:textId="77777777" w:rsidR="006E19D3" w:rsidRPr="005611B9" w:rsidRDefault="006E19D3" w:rsidP="006E19D3">
            <w:pPr>
              <w:pStyle w:val="Texto"/>
              <w:rPr>
                <w:sz w:val="14"/>
                <w:szCs w:val="14"/>
              </w:rPr>
            </w:pPr>
          </w:p>
        </w:tc>
        <w:tc>
          <w:tcPr>
            <w:tcW w:w="90" w:type="dxa"/>
          </w:tcPr>
          <w:p w14:paraId="7E60C3FC" w14:textId="77777777" w:rsidR="006E19D3" w:rsidRPr="005611B9" w:rsidRDefault="006E19D3" w:rsidP="006E19D3">
            <w:pPr>
              <w:pStyle w:val="Texto"/>
              <w:rPr>
                <w:sz w:val="14"/>
                <w:szCs w:val="14"/>
              </w:rPr>
            </w:pPr>
          </w:p>
        </w:tc>
        <w:tc>
          <w:tcPr>
            <w:tcW w:w="638" w:type="dxa"/>
          </w:tcPr>
          <w:p w14:paraId="614B9893" w14:textId="77777777" w:rsidR="006E19D3" w:rsidRPr="005611B9" w:rsidRDefault="006E19D3" w:rsidP="006E19D3">
            <w:pPr>
              <w:pStyle w:val="Texto"/>
              <w:jc w:val="center"/>
              <w:rPr>
                <w:sz w:val="14"/>
                <w:szCs w:val="14"/>
              </w:rPr>
            </w:pPr>
          </w:p>
        </w:tc>
        <w:tc>
          <w:tcPr>
            <w:tcW w:w="72" w:type="dxa"/>
          </w:tcPr>
          <w:p w14:paraId="2C292D53" w14:textId="77777777" w:rsidR="006E19D3" w:rsidRPr="005611B9" w:rsidRDefault="006E19D3" w:rsidP="006E19D3">
            <w:pPr>
              <w:pStyle w:val="Texto"/>
              <w:rPr>
                <w:sz w:val="14"/>
                <w:szCs w:val="14"/>
              </w:rPr>
            </w:pPr>
          </w:p>
        </w:tc>
        <w:tc>
          <w:tcPr>
            <w:tcW w:w="840" w:type="dxa"/>
          </w:tcPr>
          <w:p w14:paraId="42BC8E89" w14:textId="77777777" w:rsidR="006E19D3" w:rsidRPr="005611B9" w:rsidRDefault="006E19D3" w:rsidP="0017159A">
            <w:pPr>
              <w:pStyle w:val="Texto"/>
              <w:tabs>
                <w:tab w:val="decimal" w:pos="659"/>
              </w:tabs>
              <w:jc w:val="left"/>
              <w:rPr>
                <w:sz w:val="14"/>
                <w:szCs w:val="14"/>
              </w:rPr>
            </w:pPr>
          </w:p>
        </w:tc>
        <w:tc>
          <w:tcPr>
            <w:tcW w:w="72" w:type="dxa"/>
          </w:tcPr>
          <w:p w14:paraId="56B4FF40" w14:textId="77777777" w:rsidR="006E19D3" w:rsidRPr="005611B9" w:rsidRDefault="006E19D3" w:rsidP="006E19D3">
            <w:pPr>
              <w:pStyle w:val="Texto"/>
              <w:rPr>
                <w:sz w:val="14"/>
                <w:szCs w:val="14"/>
              </w:rPr>
            </w:pPr>
          </w:p>
        </w:tc>
        <w:tc>
          <w:tcPr>
            <w:tcW w:w="828" w:type="dxa"/>
          </w:tcPr>
          <w:p w14:paraId="78B12026" w14:textId="77777777" w:rsidR="006E19D3" w:rsidRPr="005611B9" w:rsidRDefault="006E19D3" w:rsidP="005F46DB">
            <w:pPr>
              <w:pStyle w:val="Texto"/>
              <w:tabs>
                <w:tab w:val="decimal" w:pos="450"/>
              </w:tabs>
              <w:jc w:val="left"/>
              <w:rPr>
                <w:sz w:val="14"/>
                <w:szCs w:val="14"/>
              </w:rPr>
            </w:pPr>
          </w:p>
        </w:tc>
        <w:tc>
          <w:tcPr>
            <w:tcW w:w="78" w:type="dxa"/>
          </w:tcPr>
          <w:p w14:paraId="3E2B5335" w14:textId="77777777" w:rsidR="006E19D3" w:rsidRPr="005611B9" w:rsidRDefault="006E19D3" w:rsidP="006E19D3">
            <w:pPr>
              <w:pStyle w:val="Texto"/>
              <w:rPr>
                <w:sz w:val="14"/>
                <w:szCs w:val="14"/>
              </w:rPr>
            </w:pPr>
          </w:p>
        </w:tc>
        <w:tc>
          <w:tcPr>
            <w:tcW w:w="1267" w:type="dxa"/>
          </w:tcPr>
          <w:p w14:paraId="1F23E668" w14:textId="77777777" w:rsidR="006E19D3" w:rsidRPr="005611B9" w:rsidRDefault="006E19D3" w:rsidP="006E19D3">
            <w:pPr>
              <w:pStyle w:val="Texto"/>
              <w:tabs>
                <w:tab w:val="decimal" w:pos="1052"/>
              </w:tabs>
              <w:rPr>
                <w:sz w:val="14"/>
                <w:szCs w:val="14"/>
              </w:rPr>
            </w:pPr>
          </w:p>
        </w:tc>
        <w:tc>
          <w:tcPr>
            <w:tcW w:w="99" w:type="dxa"/>
          </w:tcPr>
          <w:p w14:paraId="3F4AE891" w14:textId="77777777" w:rsidR="006E19D3" w:rsidRPr="005611B9" w:rsidRDefault="006E19D3" w:rsidP="006E19D3">
            <w:pPr>
              <w:pStyle w:val="Texto"/>
              <w:rPr>
                <w:sz w:val="14"/>
                <w:szCs w:val="14"/>
              </w:rPr>
            </w:pPr>
          </w:p>
        </w:tc>
        <w:tc>
          <w:tcPr>
            <w:tcW w:w="1296" w:type="dxa"/>
          </w:tcPr>
          <w:p w14:paraId="37C8D2C6" w14:textId="77777777" w:rsidR="006E19D3" w:rsidRPr="005611B9" w:rsidRDefault="006E19D3" w:rsidP="006E19D3">
            <w:pPr>
              <w:pStyle w:val="Texto"/>
              <w:tabs>
                <w:tab w:val="decimal" w:pos="1028"/>
              </w:tabs>
              <w:jc w:val="left"/>
              <w:rPr>
                <w:sz w:val="14"/>
                <w:szCs w:val="14"/>
              </w:rPr>
            </w:pPr>
          </w:p>
        </w:tc>
      </w:tr>
      <w:tr w:rsidR="0078106D" w:rsidRPr="00835B13" w14:paraId="1137BC40" w14:textId="77777777" w:rsidTr="009662EE">
        <w:tc>
          <w:tcPr>
            <w:tcW w:w="4590" w:type="dxa"/>
          </w:tcPr>
          <w:p w14:paraId="08115EBB" w14:textId="16BDCEF1" w:rsidR="0078106D" w:rsidRPr="00835B13" w:rsidRDefault="0078106D" w:rsidP="0078106D">
            <w:pPr>
              <w:pStyle w:val="Texto"/>
              <w:rPr>
                <w:sz w:val="18"/>
                <w:szCs w:val="18"/>
              </w:rPr>
            </w:pPr>
            <w:r w:rsidRPr="00835B13">
              <w:rPr>
                <w:sz w:val="18"/>
                <w:szCs w:val="18"/>
              </w:rPr>
              <w:t>Crédito por venta de operaciones discontinuadas</w:t>
            </w:r>
          </w:p>
        </w:tc>
        <w:tc>
          <w:tcPr>
            <w:tcW w:w="90" w:type="dxa"/>
          </w:tcPr>
          <w:p w14:paraId="1D6BEFD2" w14:textId="77777777" w:rsidR="0078106D" w:rsidRPr="00835B13" w:rsidRDefault="0078106D" w:rsidP="0078106D">
            <w:pPr>
              <w:pStyle w:val="Texto"/>
              <w:rPr>
                <w:sz w:val="18"/>
                <w:szCs w:val="18"/>
              </w:rPr>
            </w:pPr>
          </w:p>
        </w:tc>
        <w:tc>
          <w:tcPr>
            <w:tcW w:w="638" w:type="dxa"/>
          </w:tcPr>
          <w:p w14:paraId="50DC147E" w14:textId="77777777" w:rsidR="0078106D" w:rsidRPr="00835B13" w:rsidRDefault="0078106D" w:rsidP="0078106D">
            <w:pPr>
              <w:pStyle w:val="Texto"/>
              <w:jc w:val="center"/>
              <w:rPr>
                <w:sz w:val="18"/>
                <w:szCs w:val="18"/>
              </w:rPr>
            </w:pPr>
            <w:r w:rsidRPr="00835B13">
              <w:rPr>
                <w:sz w:val="18"/>
                <w:szCs w:val="18"/>
              </w:rPr>
              <w:t>USD</w:t>
            </w:r>
          </w:p>
        </w:tc>
        <w:tc>
          <w:tcPr>
            <w:tcW w:w="72" w:type="dxa"/>
          </w:tcPr>
          <w:p w14:paraId="260B115F" w14:textId="77777777" w:rsidR="0078106D" w:rsidRPr="00835B13" w:rsidRDefault="0078106D" w:rsidP="0078106D">
            <w:pPr>
              <w:pStyle w:val="Texto"/>
              <w:rPr>
                <w:sz w:val="18"/>
                <w:szCs w:val="18"/>
              </w:rPr>
            </w:pPr>
          </w:p>
        </w:tc>
        <w:tc>
          <w:tcPr>
            <w:tcW w:w="840" w:type="dxa"/>
          </w:tcPr>
          <w:p w14:paraId="11A63D0F" w14:textId="17CE7118" w:rsidR="0078106D" w:rsidRPr="00835B13" w:rsidRDefault="00D43D83" w:rsidP="0078106D">
            <w:pPr>
              <w:pStyle w:val="Texto"/>
              <w:tabs>
                <w:tab w:val="decimal" w:pos="659"/>
              </w:tabs>
              <w:jc w:val="left"/>
              <w:rPr>
                <w:sz w:val="18"/>
                <w:szCs w:val="18"/>
              </w:rPr>
            </w:pPr>
            <w:r w:rsidRPr="00D43D83">
              <w:rPr>
                <w:sz w:val="18"/>
                <w:szCs w:val="18"/>
              </w:rPr>
              <w:t>115</w:t>
            </w:r>
          </w:p>
        </w:tc>
        <w:tc>
          <w:tcPr>
            <w:tcW w:w="72" w:type="dxa"/>
          </w:tcPr>
          <w:p w14:paraId="3181303B" w14:textId="77777777" w:rsidR="0078106D" w:rsidRPr="00835B13" w:rsidRDefault="0078106D" w:rsidP="0078106D">
            <w:pPr>
              <w:pStyle w:val="Texto"/>
              <w:rPr>
                <w:sz w:val="18"/>
                <w:szCs w:val="18"/>
              </w:rPr>
            </w:pPr>
          </w:p>
        </w:tc>
        <w:tc>
          <w:tcPr>
            <w:tcW w:w="828" w:type="dxa"/>
          </w:tcPr>
          <w:p w14:paraId="442421B9" w14:textId="65D55166" w:rsidR="0078106D" w:rsidRPr="00835B13" w:rsidRDefault="00D43D83" w:rsidP="0078106D">
            <w:pPr>
              <w:pStyle w:val="Texto"/>
              <w:tabs>
                <w:tab w:val="decimal" w:pos="450"/>
              </w:tabs>
              <w:jc w:val="left"/>
              <w:rPr>
                <w:sz w:val="18"/>
                <w:szCs w:val="18"/>
              </w:rPr>
            </w:pPr>
            <w:r w:rsidRPr="00D43D83">
              <w:rPr>
                <w:sz w:val="18"/>
                <w:szCs w:val="18"/>
              </w:rPr>
              <w:t>167,08</w:t>
            </w:r>
          </w:p>
        </w:tc>
        <w:tc>
          <w:tcPr>
            <w:tcW w:w="78" w:type="dxa"/>
          </w:tcPr>
          <w:p w14:paraId="392E8B54" w14:textId="77777777" w:rsidR="0078106D" w:rsidRPr="00835B13" w:rsidRDefault="0078106D" w:rsidP="0078106D">
            <w:pPr>
              <w:pStyle w:val="Texto"/>
              <w:rPr>
                <w:sz w:val="18"/>
                <w:szCs w:val="18"/>
              </w:rPr>
            </w:pPr>
          </w:p>
        </w:tc>
        <w:tc>
          <w:tcPr>
            <w:tcW w:w="1267" w:type="dxa"/>
            <w:tcBorders>
              <w:bottom w:val="single" w:sz="6" w:space="0" w:color="auto"/>
            </w:tcBorders>
          </w:tcPr>
          <w:p w14:paraId="49A3D62E" w14:textId="43A0B249" w:rsidR="0078106D" w:rsidRPr="00835B13" w:rsidRDefault="008A2831" w:rsidP="0078106D">
            <w:pPr>
              <w:pStyle w:val="Texto"/>
              <w:tabs>
                <w:tab w:val="decimal" w:pos="1052"/>
              </w:tabs>
              <w:rPr>
                <w:sz w:val="18"/>
                <w:szCs w:val="18"/>
              </w:rPr>
            </w:pPr>
            <w:r w:rsidRPr="008A2831">
              <w:rPr>
                <w:sz w:val="18"/>
                <w:szCs w:val="18"/>
              </w:rPr>
              <w:t>19.226</w:t>
            </w:r>
          </w:p>
        </w:tc>
        <w:tc>
          <w:tcPr>
            <w:tcW w:w="99" w:type="dxa"/>
          </w:tcPr>
          <w:p w14:paraId="2D5C732F" w14:textId="77777777" w:rsidR="0078106D" w:rsidRPr="00835B13" w:rsidRDefault="0078106D" w:rsidP="0078106D">
            <w:pPr>
              <w:pStyle w:val="Texto"/>
              <w:rPr>
                <w:sz w:val="18"/>
                <w:szCs w:val="18"/>
              </w:rPr>
            </w:pPr>
          </w:p>
        </w:tc>
        <w:tc>
          <w:tcPr>
            <w:tcW w:w="1296" w:type="dxa"/>
            <w:tcBorders>
              <w:bottom w:val="single" w:sz="6" w:space="0" w:color="auto"/>
            </w:tcBorders>
          </w:tcPr>
          <w:p w14:paraId="4EBBAF0F" w14:textId="33A4ACC1" w:rsidR="0078106D" w:rsidRPr="00835B13" w:rsidRDefault="0078106D" w:rsidP="0078106D">
            <w:pPr>
              <w:pStyle w:val="Texto"/>
              <w:tabs>
                <w:tab w:val="decimal" w:pos="1028"/>
              </w:tabs>
              <w:rPr>
                <w:sz w:val="18"/>
                <w:szCs w:val="18"/>
              </w:rPr>
            </w:pPr>
            <w:r w:rsidRPr="0078106D">
              <w:rPr>
                <w:sz w:val="18"/>
                <w:szCs w:val="18"/>
              </w:rPr>
              <w:t>193.87</w:t>
            </w:r>
            <w:r w:rsidR="000023C1">
              <w:rPr>
                <w:sz w:val="18"/>
                <w:szCs w:val="18"/>
              </w:rPr>
              <w:t>5</w:t>
            </w:r>
          </w:p>
        </w:tc>
      </w:tr>
      <w:tr w:rsidR="0078106D" w:rsidRPr="00835B13" w14:paraId="1E492305" w14:textId="77777777" w:rsidTr="009662EE">
        <w:tc>
          <w:tcPr>
            <w:tcW w:w="4590" w:type="dxa"/>
          </w:tcPr>
          <w:p w14:paraId="223DA903" w14:textId="77777777" w:rsidR="0078106D" w:rsidRPr="00835B13" w:rsidRDefault="0078106D" w:rsidP="0078106D">
            <w:pPr>
              <w:pStyle w:val="Texto"/>
              <w:ind w:left="270"/>
              <w:rPr>
                <w:b/>
                <w:sz w:val="18"/>
                <w:szCs w:val="18"/>
              </w:rPr>
            </w:pPr>
            <w:proofErr w:type="gramStart"/>
            <w:r w:rsidRPr="00835B13">
              <w:rPr>
                <w:b/>
                <w:sz w:val="18"/>
                <w:szCs w:val="18"/>
              </w:rPr>
              <w:t>Total</w:t>
            </w:r>
            <w:proofErr w:type="gramEnd"/>
            <w:r w:rsidRPr="00835B13">
              <w:rPr>
                <w:b/>
                <w:sz w:val="18"/>
                <w:szCs w:val="18"/>
              </w:rPr>
              <w:t xml:space="preserve"> de otros créditos financieros</w:t>
            </w:r>
          </w:p>
        </w:tc>
        <w:tc>
          <w:tcPr>
            <w:tcW w:w="90" w:type="dxa"/>
          </w:tcPr>
          <w:p w14:paraId="32898FB0" w14:textId="77777777" w:rsidR="0078106D" w:rsidRPr="00835B13" w:rsidRDefault="0078106D" w:rsidP="0078106D">
            <w:pPr>
              <w:pStyle w:val="Texto"/>
              <w:rPr>
                <w:sz w:val="18"/>
                <w:szCs w:val="18"/>
              </w:rPr>
            </w:pPr>
          </w:p>
        </w:tc>
        <w:tc>
          <w:tcPr>
            <w:tcW w:w="638" w:type="dxa"/>
          </w:tcPr>
          <w:p w14:paraId="625A243C" w14:textId="77777777" w:rsidR="0078106D" w:rsidRPr="00835B13" w:rsidRDefault="0078106D" w:rsidP="0078106D">
            <w:pPr>
              <w:pStyle w:val="Texto"/>
              <w:jc w:val="center"/>
              <w:rPr>
                <w:sz w:val="18"/>
                <w:szCs w:val="18"/>
              </w:rPr>
            </w:pPr>
          </w:p>
        </w:tc>
        <w:tc>
          <w:tcPr>
            <w:tcW w:w="72" w:type="dxa"/>
          </w:tcPr>
          <w:p w14:paraId="372CEEB5" w14:textId="77777777" w:rsidR="0078106D" w:rsidRPr="00835B13" w:rsidRDefault="0078106D" w:rsidP="0078106D">
            <w:pPr>
              <w:pStyle w:val="Texto"/>
              <w:rPr>
                <w:sz w:val="18"/>
                <w:szCs w:val="18"/>
              </w:rPr>
            </w:pPr>
          </w:p>
        </w:tc>
        <w:tc>
          <w:tcPr>
            <w:tcW w:w="840" w:type="dxa"/>
          </w:tcPr>
          <w:p w14:paraId="51CE7895" w14:textId="77777777" w:rsidR="0078106D" w:rsidRPr="00835B13" w:rsidRDefault="0078106D" w:rsidP="0078106D">
            <w:pPr>
              <w:pStyle w:val="Texto"/>
              <w:tabs>
                <w:tab w:val="decimal" w:pos="659"/>
              </w:tabs>
              <w:jc w:val="left"/>
              <w:rPr>
                <w:sz w:val="18"/>
                <w:szCs w:val="18"/>
              </w:rPr>
            </w:pPr>
          </w:p>
        </w:tc>
        <w:tc>
          <w:tcPr>
            <w:tcW w:w="72" w:type="dxa"/>
          </w:tcPr>
          <w:p w14:paraId="78F4DC5E" w14:textId="77777777" w:rsidR="0078106D" w:rsidRPr="00835B13" w:rsidRDefault="0078106D" w:rsidP="0078106D">
            <w:pPr>
              <w:pStyle w:val="Texto"/>
              <w:rPr>
                <w:sz w:val="18"/>
                <w:szCs w:val="18"/>
              </w:rPr>
            </w:pPr>
          </w:p>
        </w:tc>
        <w:tc>
          <w:tcPr>
            <w:tcW w:w="828" w:type="dxa"/>
          </w:tcPr>
          <w:p w14:paraId="64B70618" w14:textId="77777777" w:rsidR="0078106D" w:rsidRPr="00835B13" w:rsidRDefault="0078106D" w:rsidP="0078106D">
            <w:pPr>
              <w:pStyle w:val="Texto"/>
              <w:tabs>
                <w:tab w:val="decimal" w:pos="450"/>
              </w:tabs>
              <w:jc w:val="left"/>
              <w:rPr>
                <w:sz w:val="18"/>
                <w:szCs w:val="18"/>
              </w:rPr>
            </w:pPr>
          </w:p>
        </w:tc>
        <w:tc>
          <w:tcPr>
            <w:tcW w:w="78" w:type="dxa"/>
          </w:tcPr>
          <w:p w14:paraId="5C71C1F9" w14:textId="77777777" w:rsidR="0078106D" w:rsidRPr="00835B13" w:rsidRDefault="0078106D" w:rsidP="0078106D">
            <w:pPr>
              <w:pStyle w:val="Texto"/>
              <w:rPr>
                <w:sz w:val="18"/>
                <w:szCs w:val="18"/>
              </w:rPr>
            </w:pPr>
          </w:p>
        </w:tc>
        <w:tc>
          <w:tcPr>
            <w:tcW w:w="1267" w:type="dxa"/>
            <w:tcBorders>
              <w:top w:val="single" w:sz="6" w:space="0" w:color="auto"/>
            </w:tcBorders>
          </w:tcPr>
          <w:p w14:paraId="132B65F2" w14:textId="06E47A82" w:rsidR="0078106D" w:rsidRPr="00835B13" w:rsidRDefault="008A2831" w:rsidP="0078106D">
            <w:pPr>
              <w:pStyle w:val="Texto"/>
              <w:tabs>
                <w:tab w:val="decimal" w:pos="1052"/>
              </w:tabs>
              <w:rPr>
                <w:b/>
                <w:bCs/>
                <w:sz w:val="18"/>
                <w:szCs w:val="18"/>
              </w:rPr>
            </w:pPr>
            <w:r w:rsidRPr="008A2831">
              <w:rPr>
                <w:b/>
                <w:bCs/>
                <w:sz w:val="18"/>
                <w:szCs w:val="18"/>
              </w:rPr>
              <w:t>19.226</w:t>
            </w:r>
          </w:p>
        </w:tc>
        <w:tc>
          <w:tcPr>
            <w:tcW w:w="99" w:type="dxa"/>
          </w:tcPr>
          <w:p w14:paraId="02F2AB64" w14:textId="77777777" w:rsidR="0078106D" w:rsidRPr="00835B13" w:rsidRDefault="0078106D" w:rsidP="0078106D">
            <w:pPr>
              <w:pStyle w:val="Texto"/>
              <w:rPr>
                <w:b/>
                <w:bCs/>
                <w:sz w:val="18"/>
                <w:szCs w:val="18"/>
              </w:rPr>
            </w:pPr>
          </w:p>
        </w:tc>
        <w:tc>
          <w:tcPr>
            <w:tcW w:w="1296" w:type="dxa"/>
            <w:tcBorders>
              <w:top w:val="single" w:sz="6" w:space="0" w:color="auto"/>
            </w:tcBorders>
          </w:tcPr>
          <w:p w14:paraId="32A5D0D4" w14:textId="0F0F2CE1" w:rsidR="0078106D" w:rsidRPr="0078106D" w:rsidRDefault="0078106D" w:rsidP="0078106D">
            <w:pPr>
              <w:pStyle w:val="Texto"/>
              <w:tabs>
                <w:tab w:val="decimal" w:pos="1028"/>
              </w:tabs>
              <w:rPr>
                <w:b/>
                <w:bCs/>
                <w:sz w:val="18"/>
                <w:szCs w:val="18"/>
              </w:rPr>
            </w:pPr>
            <w:r w:rsidRPr="0078106D">
              <w:rPr>
                <w:b/>
                <w:bCs/>
                <w:sz w:val="18"/>
                <w:szCs w:val="18"/>
              </w:rPr>
              <w:t>193.87</w:t>
            </w:r>
            <w:r w:rsidR="000023C1">
              <w:rPr>
                <w:b/>
                <w:bCs/>
                <w:sz w:val="18"/>
                <w:szCs w:val="18"/>
              </w:rPr>
              <w:t>5</w:t>
            </w:r>
          </w:p>
        </w:tc>
      </w:tr>
      <w:tr w:rsidR="0078106D" w:rsidRPr="00835B13" w14:paraId="60417245" w14:textId="77777777" w:rsidTr="009662EE">
        <w:tc>
          <w:tcPr>
            <w:tcW w:w="4590" w:type="dxa"/>
          </w:tcPr>
          <w:p w14:paraId="76D144AA" w14:textId="77777777" w:rsidR="0078106D" w:rsidRPr="00835B13" w:rsidRDefault="0078106D" w:rsidP="0078106D">
            <w:pPr>
              <w:pStyle w:val="Texto"/>
              <w:ind w:left="270"/>
              <w:rPr>
                <w:b/>
                <w:sz w:val="18"/>
                <w:szCs w:val="18"/>
              </w:rPr>
            </w:pPr>
            <w:proofErr w:type="gramStart"/>
            <w:r w:rsidRPr="00835B13">
              <w:rPr>
                <w:b/>
                <w:sz w:val="18"/>
                <w:szCs w:val="18"/>
              </w:rPr>
              <w:t>Total</w:t>
            </w:r>
            <w:proofErr w:type="gramEnd"/>
            <w:r w:rsidRPr="00835B13">
              <w:rPr>
                <w:b/>
                <w:sz w:val="18"/>
                <w:szCs w:val="18"/>
              </w:rPr>
              <w:t xml:space="preserve"> del activo no corriente</w:t>
            </w:r>
          </w:p>
        </w:tc>
        <w:tc>
          <w:tcPr>
            <w:tcW w:w="90" w:type="dxa"/>
          </w:tcPr>
          <w:p w14:paraId="55442365" w14:textId="77777777" w:rsidR="0078106D" w:rsidRPr="00835B13" w:rsidRDefault="0078106D" w:rsidP="0078106D">
            <w:pPr>
              <w:pStyle w:val="Texto"/>
              <w:rPr>
                <w:sz w:val="18"/>
                <w:szCs w:val="18"/>
              </w:rPr>
            </w:pPr>
          </w:p>
        </w:tc>
        <w:tc>
          <w:tcPr>
            <w:tcW w:w="638" w:type="dxa"/>
          </w:tcPr>
          <w:p w14:paraId="320EBA6D" w14:textId="77777777" w:rsidR="0078106D" w:rsidRPr="00835B13" w:rsidRDefault="0078106D" w:rsidP="0078106D">
            <w:pPr>
              <w:pStyle w:val="Texto"/>
              <w:jc w:val="center"/>
              <w:rPr>
                <w:sz w:val="18"/>
                <w:szCs w:val="18"/>
              </w:rPr>
            </w:pPr>
          </w:p>
        </w:tc>
        <w:tc>
          <w:tcPr>
            <w:tcW w:w="72" w:type="dxa"/>
          </w:tcPr>
          <w:p w14:paraId="7A12AE2D" w14:textId="77777777" w:rsidR="0078106D" w:rsidRPr="00835B13" w:rsidRDefault="0078106D" w:rsidP="0078106D">
            <w:pPr>
              <w:pStyle w:val="Texto"/>
              <w:rPr>
                <w:sz w:val="18"/>
                <w:szCs w:val="18"/>
              </w:rPr>
            </w:pPr>
          </w:p>
        </w:tc>
        <w:tc>
          <w:tcPr>
            <w:tcW w:w="840" w:type="dxa"/>
          </w:tcPr>
          <w:p w14:paraId="39B0F899" w14:textId="77777777" w:rsidR="0078106D" w:rsidRPr="00835B13" w:rsidRDefault="0078106D" w:rsidP="0078106D">
            <w:pPr>
              <w:pStyle w:val="Texto"/>
              <w:tabs>
                <w:tab w:val="decimal" w:pos="659"/>
              </w:tabs>
              <w:jc w:val="left"/>
              <w:rPr>
                <w:sz w:val="18"/>
                <w:szCs w:val="18"/>
              </w:rPr>
            </w:pPr>
          </w:p>
        </w:tc>
        <w:tc>
          <w:tcPr>
            <w:tcW w:w="72" w:type="dxa"/>
          </w:tcPr>
          <w:p w14:paraId="553DCFFC" w14:textId="77777777" w:rsidR="0078106D" w:rsidRPr="00835B13" w:rsidRDefault="0078106D" w:rsidP="0078106D">
            <w:pPr>
              <w:pStyle w:val="Texto"/>
              <w:rPr>
                <w:sz w:val="18"/>
                <w:szCs w:val="18"/>
              </w:rPr>
            </w:pPr>
          </w:p>
        </w:tc>
        <w:tc>
          <w:tcPr>
            <w:tcW w:w="828" w:type="dxa"/>
          </w:tcPr>
          <w:p w14:paraId="3F60DE8C" w14:textId="77777777" w:rsidR="0078106D" w:rsidRPr="00835B13" w:rsidRDefault="0078106D" w:rsidP="0078106D">
            <w:pPr>
              <w:pStyle w:val="Texto"/>
              <w:tabs>
                <w:tab w:val="decimal" w:pos="450"/>
              </w:tabs>
              <w:jc w:val="left"/>
              <w:rPr>
                <w:sz w:val="18"/>
                <w:szCs w:val="18"/>
              </w:rPr>
            </w:pPr>
          </w:p>
        </w:tc>
        <w:tc>
          <w:tcPr>
            <w:tcW w:w="78" w:type="dxa"/>
          </w:tcPr>
          <w:p w14:paraId="02467F33" w14:textId="77777777" w:rsidR="0078106D" w:rsidRPr="00835B13" w:rsidRDefault="0078106D" w:rsidP="0078106D">
            <w:pPr>
              <w:pStyle w:val="Texto"/>
              <w:rPr>
                <w:sz w:val="18"/>
                <w:szCs w:val="18"/>
              </w:rPr>
            </w:pPr>
          </w:p>
        </w:tc>
        <w:tc>
          <w:tcPr>
            <w:tcW w:w="1267" w:type="dxa"/>
            <w:tcBorders>
              <w:top w:val="single" w:sz="6" w:space="0" w:color="auto"/>
              <w:bottom w:val="single" w:sz="6" w:space="0" w:color="auto"/>
            </w:tcBorders>
          </w:tcPr>
          <w:p w14:paraId="658A6EF0" w14:textId="063C747E" w:rsidR="0078106D" w:rsidRPr="00835B13" w:rsidRDefault="008A2831" w:rsidP="0078106D">
            <w:pPr>
              <w:pStyle w:val="Texto"/>
              <w:tabs>
                <w:tab w:val="decimal" w:pos="1052"/>
              </w:tabs>
              <w:rPr>
                <w:b/>
                <w:bCs/>
                <w:sz w:val="18"/>
                <w:szCs w:val="18"/>
              </w:rPr>
            </w:pPr>
            <w:r w:rsidRPr="008A2831">
              <w:rPr>
                <w:b/>
                <w:bCs/>
                <w:sz w:val="18"/>
                <w:szCs w:val="18"/>
              </w:rPr>
              <w:t>19.226</w:t>
            </w:r>
          </w:p>
        </w:tc>
        <w:tc>
          <w:tcPr>
            <w:tcW w:w="99" w:type="dxa"/>
          </w:tcPr>
          <w:p w14:paraId="0ACEDBDD" w14:textId="77777777" w:rsidR="0078106D" w:rsidRPr="00835B13" w:rsidRDefault="0078106D" w:rsidP="0078106D">
            <w:pPr>
              <w:pStyle w:val="Texto"/>
              <w:rPr>
                <w:b/>
                <w:bCs/>
                <w:sz w:val="18"/>
                <w:szCs w:val="18"/>
              </w:rPr>
            </w:pPr>
          </w:p>
        </w:tc>
        <w:tc>
          <w:tcPr>
            <w:tcW w:w="1296" w:type="dxa"/>
            <w:tcBorders>
              <w:top w:val="single" w:sz="6" w:space="0" w:color="auto"/>
              <w:bottom w:val="single" w:sz="6" w:space="0" w:color="auto"/>
            </w:tcBorders>
          </w:tcPr>
          <w:p w14:paraId="3CD55C44" w14:textId="2E0DBA10" w:rsidR="0078106D" w:rsidRPr="0078106D" w:rsidRDefault="0078106D" w:rsidP="0078106D">
            <w:pPr>
              <w:pStyle w:val="Texto"/>
              <w:tabs>
                <w:tab w:val="decimal" w:pos="1028"/>
              </w:tabs>
              <w:rPr>
                <w:b/>
                <w:bCs/>
                <w:sz w:val="18"/>
                <w:szCs w:val="18"/>
              </w:rPr>
            </w:pPr>
            <w:r w:rsidRPr="0078106D">
              <w:rPr>
                <w:b/>
                <w:bCs/>
                <w:sz w:val="18"/>
                <w:szCs w:val="18"/>
              </w:rPr>
              <w:t>193.87</w:t>
            </w:r>
            <w:r w:rsidR="000023C1">
              <w:rPr>
                <w:b/>
                <w:bCs/>
                <w:sz w:val="18"/>
                <w:szCs w:val="18"/>
              </w:rPr>
              <w:t>5</w:t>
            </w:r>
          </w:p>
        </w:tc>
      </w:tr>
      <w:tr w:rsidR="0078106D" w:rsidRPr="005611B9" w14:paraId="40019A4A" w14:textId="77777777" w:rsidTr="009662EE">
        <w:tc>
          <w:tcPr>
            <w:tcW w:w="4590" w:type="dxa"/>
          </w:tcPr>
          <w:p w14:paraId="73B3A466" w14:textId="28337E06" w:rsidR="0078106D" w:rsidRPr="005611B9" w:rsidRDefault="0078106D" w:rsidP="0078106D">
            <w:pPr>
              <w:pStyle w:val="Texto"/>
              <w:rPr>
                <w:b/>
                <w:sz w:val="14"/>
                <w:szCs w:val="14"/>
              </w:rPr>
            </w:pPr>
          </w:p>
        </w:tc>
        <w:tc>
          <w:tcPr>
            <w:tcW w:w="90" w:type="dxa"/>
          </w:tcPr>
          <w:p w14:paraId="4DB6CFEB" w14:textId="77777777" w:rsidR="0078106D" w:rsidRPr="005611B9" w:rsidRDefault="0078106D" w:rsidP="0078106D">
            <w:pPr>
              <w:pStyle w:val="Texto"/>
              <w:rPr>
                <w:sz w:val="14"/>
                <w:szCs w:val="14"/>
              </w:rPr>
            </w:pPr>
          </w:p>
        </w:tc>
        <w:tc>
          <w:tcPr>
            <w:tcW w:w="638" w:type="dxa"/>
          </w:tcPr>
          <w:p w14:paraId="795355BD" w14:textId="77777777" w:rsidR="0078106D" w:rsidRPr="005611B9" w:rsidRDefault="0078106D" w:rsidP="0078106D">
            <w:pPr>
              <w:pStyle w:val="Texto"/>
              <w:jc w:val="center"/>
              <w:rPr>
                <w:sz w:val="14"/>
                <w:szCs w:val="14"/>
              </w:rPr>
            </w:pPr>
          </w:p>
        </w:tc>
        <w:tc>
          <w:tcPr>
            <w:tcW w:w="72" w:type="dxa"/>
          </w:tcPr>
          <w:p w14:paraId="0D0D3F08" w14:textId="77777777" w:rsidR="0078106D" w:rsidRPr="005611B9" w:rsidRDefault="0078106D" w:rsidP="0078106D">
            <w:pPr>
              <w:pStyle w:val="Texto"/>
              <w:rPr>
                <w:sz w:val="14"/>
                <w:szCs w:val="14"/>
              </w:rPr>
            </w:pPr>
          </w:p>
        </w:tc>
        <w:tc>
          <w:tcPr>
            <w:tcW w:w="840" w:type="dxa"/>
          </w:tcPr>
          <w:p w14:paraId="5037C3B0" w14:textId="77777777" w:rsidR="0078106D" w:rsidRPr="005611B9" w:rsidRDefault="0078106D" w:rsidP="0078106D">
            <w:pPr>
              <w:pStyle w:val="Texto"/>
              <w:tabs>
                <w:tab w:val="decimal" w:pos="659"/>
              </w:tabs>
              <w:jc w:val="left"/>
              <w:rPr>
                <w:sz w:val="14"/>
                <w:szCs w:val="14"/>
              </w:rPr>
            </w:pPr>
          </w:p>
        </w:tc>
        <w:tc>
          <w:tcPr>
            <w:tcW w:w="72" w:type="dxa"/>
          </w:tcPr>
          <w:p w14:paraId="065B101B" w14:textId="77777777" w:rsidR="0078106D" w:rsidRPr="005611B9" w:rsidRDefault="0078106D" w:rsidP="0078106D">
            <w:pPr>
              <w:pStyle w:val="Texto"/>
              <w:jc w:val="center"/>
              <w:rPr>
                <w:sz w:val="14"/>
                <w:szCs w:val="14"/>
              </w:rPr>
            </w:pPr>
          </w:p>
        </w:tc>
        <w:tc>
          <w:tcPr>
            <w:tcW w:w="828" w:type="dxa"/>
          </w:tcPr>
          <w:p w14:paraId="6E859520" w14:textId="77777777" w:rsidR="0078106D" w:rsidRPr="005611B9" w:rsidRDefault="0078106D" w:rsidP="0078106D">
            <w:pPr>
              <w:pStyle w:val="Texto"/>
              <w:tabs>
                <w:tab w:val="decimal" w:pos="450"/>
              </w:tabs>
              <w:jc w:val="left"/>
              <w:rPr>
                <w:sz w:val="14"/>
                <w:szCs w:val="14"/>
              </w:rPr>
            </w:pPr>
          </w:p>
        </w:tc>
        <w:tc>
          <w:tcPr>
            <w:tcW w:w="78" w:type="dxa"/>
          </w:tcPr>
          <w:p w14:paraId="15B6EB1B" w14:textId="77777777" w:rsidR="0078106D" w:rsidRPr="005611B9" w:rsidRDefault="0078106D" w:rsidP="0078106D">
            <w:pPr>
              <w:pStyle w:val="Texto"/>
              <w:jc w:val="center"/>
              <w:rPr>
                <w:sz w:val="14"/>
                <w:szCs w:val="14"/>
              </w:rPr>
            </w:pPr>
          </w:p>
        </w:tc>
        <w:tc>
          <w:tcPr>
            <w:tcW w:w="1267" w:type="dxa"/>
          </w:tcPr>
          <w:p w14:paraId="256635AA" w14:textId="77777777" w:rsidR="0078106D" w:rsidRPr="005611B9" w:rsidRDefault="0078106D" w:rsidP="0078106D">
            <w:pPr>
              <w:pStyle w:val="Texto"/>
              <w:tabs>
                <w:tab w:val="decimal" w:pos="1052"/>
              </w:tabs>
              <w:rPr>
                <w:sz w:val="14"/>
                <w:szCs w:val="14"/>
              </w:rPr>
            </w:pPr>
          </w:p>
        </w:tc>
        <w:tc>
          <w:tcPr>
            <w:tcW w:w="99" w:type="dxa"/>
          </w:tcPr>
          <w:p w14:paraId="5D257FD7" w14:textId="77777777" w:rsidR="0078106D" w:rsidRPr="005611B9" w:rsidRDefault="0078106D" w:rsidP="0078106D">
            <w:pPr>
              <w:pStyle w:val="Texto"/>
              <w:tabs>
                <w:tab w:val="decimal" w:pos="1028"/>
              </w:tabs>
              <w:jc w:val="left"/>
              <w:rPr>
                <w:sz w:val="14"/>
                <w:szCs w:val="14"/>
              </w:rPr>
            </w:pPr>
          </w:p>
        </w:tc>
        <w:tc>
          <w:tcPr>
            <w:tcW w:w="1296" w:type="dxa"/>
          </w:tcPr>
          <w:p w14:paraId="02A64715" w14:textId="77777777" w:rsidR="0078106D" w:rsidRPr="005611B9" w:rsidRDefault="0078106D" w:rsidP="0078106D">
            <w:pPr>
              <w:pStyle w:val="Texto"/>
              <w:tabs>
                <w:tab w:val="decimal" w:pos="1028"/>
              </w:tabs>
              <w:rPr>
                <w:sz w:val="14"/>
                <w:szCs w:val="14"/>
              </w:rPr>
            </w:pPr>
          </w:p>
        </w:tc>
      </w:tr>
      <w:tr w:rsidR="0078106D" w:rsidRPr="00835B13" w14:paraId="131669C1" w14:textId="77777777" w:rsidTr="009662EE">
        <w:tc>
          <w:tcPr>
            <w:tcW w:w="4590" w:type="dxa"/>
          </w:tcPr>
          <w:p w14:paraId="1888E26D" w14:textId="77777777" w:rsidR="0078106D" w:rsidRPr="00835B13" w:rsidRDefault="0078106D" w:rsidP="0078106D">
            <w:pPr>
              <w:pStyle w:val="Texto"/>
              <w:rPr>
                <w:b/>
                <w:sz w:val="18"/>
                <w:szCs w:val="18"/>
              </w:rPr>
            </w:pPr>
            <w:r w:rsidRPr="00835B13">
              <w:rPr>
                <w:b/>
                <w:sz w:val="18"/>
                <w:szCs w:val="18"/>
              </w:rPr>
              <w:t>ACTIVO CORRIENTE</w:t>
            </w:r>
          </w:p>
        </w:tc>
        <w:tc>
          <w:tcPr>
            <w:tcW w:w="90" w:type="dxa"/>
          </w:tcPr>
          <w:p w14:paraId="56633C66" w14:textId="77777777" w:rsidR="0078106D" w:rsidRPr="00835B13" w:rsidRDefault="0078106D" w:rsidP="0078106D">
            <w:pPr>
              <w:pStyle w:val="Texto"/>
              <w:rPr>
                <w:sz w:val="18"/>
                <w:szCs w:val="18"/>
              </w:rPr>
            </w:pPr>
          </w:p>
        </w:tc>
        <w:tc>
          <w:tcPr>
            <w:tcW w:w="638" w:type="dxa"/>
          </w:tcPr>
          <w:p w14:paraId="3810F5DD" w14:textId="77777777" w:rsidR="0078106D" w:rsidRPr="00835B13" w:rsidRDefault="0078106D" w:rsidP="0078106D">
            <w:pPr>
              <w:pStyle w:val="Texto"/>
              <w:jc w:val="center"/>
              <w:rPr>
                <w:sz w:val="18"/>
                <w:szCs w:val="18"/>
              </w:rPr>
            </w:pPr>
          </w:p>
        </w:tc>
        <w:tc>
          <w:tcPr>
            <w:tcW w:w="72" w:type="dxa"/>
          </w:tcPr>
          <w:p w14:paraId="7DB4ECD5" w14:textId="77777777" w:rsidR="0078106D" w:rsidRPr="00835B13" w:rsidRDefault="0078106D" w:rsidP="0078106D">
            <w:pPr>
              <w:pStyle w:val="Texto"/>
              <w:rPr>
                <w:sz w:val="18"/>
                <w:szCs w:val="18"/>
              </w:rPr>
            </w:pPr>
          </w:p>
        </w:tc>
        <w:tc>
          <w:tcPr>
            <w:tcW w:w="840" w:type="dxa"/>
          </w:tcPr>
          <w:p w14:paraId="20EEA782" w14:textId="77777777" w:rsidR="0078106D" w:rsidRPr="00835B13" w:rsidRDefault="0078106D" w:rsidP="0078106D">
            <w:pPr>
              <w:pStyle w:val="Texto"/>
              <w:tabs>
                <w:tab w:val="decimal" w:pos="659"/>
              </w:tabs>
              <w:jc w:val="left"/>
              <w:rPr>
                <w:sz w:val="18"/>
                <w:szCs w:val="18"/>
              </w:rPr>
            </w:pPr>
          </w:p>
        </w:tc>
        <w:tc>
          <w:tcPr>
            <w:tcW w:w="72" w:type="dxa"/>
          </w:tcPr>
          <w:p w14:paraId="7E9CF114" w14:textId="77777777" w:rsidR="0078106D" w:rsidRPr="00835B13" w:rsidRDefault="0078106D" w:rsidP="0078106D">
            <w:pPr>
              <w:pStyle w:val="Texto"/>
              <w:jc w:val="center"/>
              <w:rPr>
                <w:sz w:val="18"/>
                <w:szCs w:val="18"/>
              </w:rPr>
            </w:pPr>
          </w:p>
        </w:tc>
        <w:tc>
          <w:tcPr>
            <w:tcW w:w="828" w:type="dxa"/>
          </w:tcPr>
          <w:p w14:paraId="65D977B6" w14:textId="77777777" w:rsidR="0078106D" w:rsidRPr="00835B13" w:rsidRDefault="0078106D" w:rsidP="0078106D">
            <w:pPr>
              <w:pStyle w:val="Texto"/>
              <w:tabs>
                <w:tab w:val="decimal" w:pos="450"/>
              </w:tabs>
              <w:jc w:val="left"/>
              <w:rPr>
                <w:sz w:val="18"/>
                <w:szCs w:val="18"/>
              </w:rPr>
            </w:pPr>
          </w:p>
        </w:tc>
        <w:tc>
          <w:tcPr>
            <w:tcW w:w="78" w:type="dxa"/>
          </w:tcPr>
          <w:p w14:paraId="62D26D3D" w14:textId="77777777" w:rsidR="0078106D" w:rsidRPr="00835B13" w:rsidRDefault="0078106D" w:rsidP="0078106D">
            <w:pPr>
              <w:pStyle w:val="Texto"/>
              <w:jc w:val="center"/>
              <w:rPr>
                <w:sz w:val="18"/>
                <w:szCs w:val="18"/>
              </w:rPr>
            </w:pPr>
          </w:p>
        </w:tc>
        <w:tc>
          <w:tcPr>
            <w:tcW w:w="1267" w:type="dxa"/>
          </w:tcPr>
          <w:p w14:paraId="3DB59B1F" w14:textId="77777777" w:rsidR="0078106D" w:rsidRPr="00835B13" w:rsidRDefault="0078106D" w:rsidP="0078106D">
            <w:pPr>
              <w:pStyle w:val="Texto"/>
              <w:tabs>
                <w:tab w:val="decimal" w:pos="1052"/>
              </w:tabs>
              <w:rPr>
                <w:sz w:val="18"/>
                <w:szCs w:val="18"/>
              </w:rPr>
            </w:pPr>
          </w:p>
        </w:tc>
        <w:tc>
          <w:tcPr>
            <w:tcW w:w="99" w:type="dxa"/>
          </w:tcPr>
          <w:p w14:paraId="7B0CC58E" w14:textId="77777777" w:rsidR="0078106D" w:rsidRPr="00835B13" w:rsidRDefault="0078106D" w:rsidP="0078106D">
            <w:pPr>
              <w:pStyle w:val="Texto"/>
              <w:tabs>
                <w:tab w:val="decimal" w:pos="1028"/>
              </w:tabs>
              <w:jc w:val="left"/>
              <w:rPr>
                <w:sz w:val="18"/>
                <w:szCs w:val="18"/>
              </w:rPr>
            </w:pPr>
          </w:p>
        </w:tc>
        <w:tc>
          <w:tcPr>
            <w:tcW w:w="1296" w:type="dxa"/>
          </w:tcPr>
          <w:p w14:paraId="3403DBDD" w14:textId="77777777" w:rsidR="0078106D" w:rsidRPr="00835B13" w:rsidRDefault="0078106D" w:rsidP="0078106D">
            <w:pPr>
              <w:pStyle w:val="Texto"/>
              <w:tabs>
                <w:tab w:val="decimal" w:pos="1028"/>
              </w:tabs>
              <w:rPr>
                <w:sz w:val="18"/>
                <w:szCs w:val="18"/>
              </w:rPr>
            </w:pPr>
          </w:p>
        </w:tc>
      </w:tr>
      <w:tr w:rsidR="00CA2605" w:rsidRPr="00835B13" w14:paraId="028D9F8C" w14:textId="77777777" w:rsidTr="009662EE">
        <w:tc>
          <w:tcPr>
            <w:tcW w:w="4590" w:type="dxa"/>
          </w:tcPr>
          <w:p w14:paraId="68973693" w14:textId="77777777" w:rsidR="00CA2605" w:rsidRPr="00835B13" w:rsidRDefault="00CA2605" w:rsidP="0078106D">
            <w:pPr>
              <w:pStyle w:val="Texto"/>
              <w:rPr>
                <w:b/>
                <w:sz w:val="18"/>
                <w:szCs w:val="18"/>
              </w:rPr>
            </w:pPr>
          </w:p>
        </w:tc>
        <w:tc>
          <w:tcPr>
            <w:tcW w:w="90" w:type="dxa"/>
          </w:tcPr>
          <w:p w14:paraId="0C158AF0" w14:textId="77777777" w:rsidR="00CA2605" w:rsidRPr="00835B13" w:rsidRDefault="00CA2605" w:rsidP="0078106D">
            <w:pPr>
              <w:pStyle w:val="Texto"/>
              <w:rPr>
                <w:sz w:val="18"/>
                <w:szCs w:val="18"/>
              </w:rPr>
            </w:pPr>
          </w:p>
        </w:tc>
        <w:tc>
          <w:tcPr>
            <w:tcW w:w="638" w:type="dxa"/>
          </w:tcPr>
          <w:p w14:paraId="317FC206" w14:textId="77777777" w:rsidR="00CA2605" w:rsidRPr="00835B13" w:rsidRDefault="00CA2605" w:rsidP="0078106D">
            <w:pPr>
              <w:pStyle w:val="Texto"/>
              <w:jc w:val="center"/>
              <w:rPr>
                <w:sz w:val="18"/>
                <w:szCs w:val="18"/>
              </w:rPr>
            </w:pPr>
          </w:p>
        </w:tc>
        <w:tc>
          <w:tcPr>
            <w:tcW w:w="72" w:type="dxa"/>
          </w:tcPr>
          <w:p w14:paraId="0D4339CC" w14:textId="77777777" w:rsidR="00CA2605" w:rsidRPr="00835B13" w:rsidRDefault="00CA2605" w:rsidP="0078106D">
            <w:pPr>
              <w:pStyle w:val="Texto"/>
              <w:rPr>
                <w:sz w:val="18"/>
                <w:szCs w:val="18"/>
              </w:rPr>
            </w:pPr>
          </w:p>
        </w:tc>
        <w:tc>
          <w:tcPr>
            <w:tcW w:w="840" w:type="dxa"/>
          </w:tcPr>
          <w:p w14:paraId="670D03E0" w14:textId="77777777" w:rsidR="00CA2605" w:rsidRPr="00835B13" w:rsidRDefault="00CA2605" w:rsidP="0078106D">
            <w:pPr>
              <w:pStyle w:val="Texto"/>
              <w:tabs>
                <w:tab w:val="decimal" w:pos="659"/>
              </w:tabs>
              <w:jc w:val="left"/>
              <w:rPr>
                <w:sz w:val="18"/>
                <w:szCs w:val="18"/>
              </w:rPr>
            </w:pPr>
          </w:p>
        </w:tc>
        <w:tc>
          <w:tcPr>
            <w:tcW w:w="72" w:type="dxa"/>
          </w:tcPr>
          <w:p w14:paraId="795A8E20" w14:textId="77777777" w:rsidR="00CA2605" w:rsidRPr="00835B13" w:rsidRDefault="00CA2605" w:rsidP="0078106D">
            <w:pPr>
              <w:pStyle w:val="Texto"/>
              <w:jc w:val="center"/>
              <w:rPr>
                <w:sz w:val="18"/>
                <w:szCs w:val="18"/>
              </w:rPr>
            </w:pPr>
          </w:p>
        </w:tc>
        <w:tc>
          <w:tcPr>
            <w:tcW w:w="828" w:type="dxa"/>
          </w:tcPr>
          <w:p w14:paraId="220B5517" w14:textId="77777777" w:rsidR="00CA2605" w:rsidRPr="00835B13" w:rsidRDefault="00CA2605" w:rsidP="0078106D">
            <w:pPr>
              <w:pStyle w:val="Texto"/>
              <w:tabs>
                <w:tab w:val="decimal" w:pos="450"/>
              </w:tabs>
              <w:jc w:val="left"/>
              <w:rPr>
                <w:sz w:val="18"/>
                <w:szCs w:val="18"/>
              </w:rPr>
            </w:pPr>
          </w:p>
        </w:tc>
        <w:tc>
          <w:tcPr>
            <w:tcW w:w="78" w:type="dxa"/>
          </w:tcPr>
          <w:p w14:paraId="27CC29C0" w14:textId="77777777" w:rsidR="00CA2605" w:rsidRPr="00835B13" w:rsidRDefault="00CA2605" w:rsidP="0078106D">
            <w:pPr>
              <w:pStyle w:val="Texto"/>
              <w:jc w:val="center"/>
              <w:rPr>
                <w:sz w:val="18"/>
                <w:szCs w:val="18"/>
              </w:rPr>
            </w:pPr>
          </w:p>
        </w:tc>
        <w:tc>
          <w:tcPr>
            <w:tcW w:w="1267" w:type="dxa"/>
          </w:tcPr>
          <w:p w14:paraId="5E6A6EC9" w14:textId="77777777" w:rsidR="00CA2605" w:rsidRPr="00835B13" w:rsidRDefault="00CA2605" w:rsidP="0078106D">
            <w:pPr>
              <w:pStyle w:val="Texto"/>
              <w:tabs>
                <w:tab w:val="decimal" w:pos="1052"/>
              </w:tabs>
              <w:rPr>
                <w:sz w:val="18"/>
                <w:szCs w:val="18"/>
              </w:rPr>
            </w:pPr>
          </w:p>
        </w:tc>
        <w:tc>
          <w:tcPr>
            <w:tcW w:w="99" w:type="dxa"/>
          </w:tcPr>
          <w:p w14:paraId="3428EC2A" w14:textId="77777777" w:rsidR="00CA2605" w:rsidRPr="00835B13" w:rsidRDefault="00CA2605" w:rsidP="0078106D">
            <w:pPr>
              <w:pStyle w:val="Texto"/>
              <w:tabs>
                <w:tab w:val="decimal" w:pos="1028"/>
              </w:tabs>
              <w:jc w:val="left"/>
              <w:rPr>
                <w:sz w:val="18"/>
                <w:szCs w:val="18"/>
              </w:rPr>
            </w:pPr>
          </w:p>
        </w:tc>
        <w:tc>
          <w:tcPr>
            <w:tcW w:w="1296" w:type="dxa"/>
          </w:tcPr>
          <w:p w14:paraId="20F8C440" w14:textId="77777777" w:rsidR="00CA2605" w:rsidRPr="00835B13" w:rsidRDefault="00CA2605" w:rsidP="0078106D">
            <w:pPr>
              <w:pStyle w:val="Texto"/>
              <w:tabs>
                <w:tab w:val="decimal" w:pos="1028"/>
              </w:tabs>
              <w:rPr>
                <w:sz w:val="18"/>
                <w:szCs w:val="18"/>
              </w:rPr>
            </w:pPr>
          </w:p>
        </w:tc>
      </w:tr>
      <w:tr w:rsidR="00CA2605" w:rsidRPr="005611B9" w14:paraId="6B078FD1" w14:textId="77777777" w:rsidTr="00F0025A">
        <w:tc>
          <w:tcPr>
            <w:tcW w:w="4590" w:type="dxa"/>
          </w:tcPr>
          <w:p w14:paraId="5DE3DAFE" w14:textId="589A8980" w:rsidR="00CA2605" w:rsidRPr="005611B9" w:rsidRDefault="00CA2605" w:rsidP="00CA2605">
            <w:pPr>
              <w:pStyle w:val="Texto"/>
              <w:rPr>
                <w:sz w:val="14"/>
                <w:szCs w:val="14"/>
              </w:rPr>
            </w:pPr>
            <w:r w:rsidRPr="00835B13">
              <w:rPr>
                <w:sz w:val="18"/>
                <w:szCs w:val="18"/>
              </w:rPr>
              <w:t>Créditos por operaciones a futuro</w:t>
            </w:r>
          </w:p>
        </w:tc>
        <w:tc>
          <w:tcPr>
            <w:tcW w:w="90" w:type="dxa"/>
          </w:tcPr>
          <w:p w14:paraId="09551FDD" w14:textId="77777777" w:rsidR="00CA2605" w:rsidRPr="005611B9" w:rsidRDefault="00CA2605" w:rsidP="00CA2605">
            <w:pPr>
              <w:pStyle w:val="Texto"/>
              <w:rPr>
                <w:sz w:val="14"/>
                <w:szCs w:val="14"/>
              </w:rPr>
            </w:pPr>
          </w:p>
        </w:tc>
        <w:tc>
          <w:tcPr>
            <w:tcW w:w="638" w:type="dxa"/>
          </w:tcPr>
          <w:p w14:paraId="21B40FBE" w14:textId="3B99D06A" w:rsidR="00CA2605" w:rsidRPr="005611B9" w:rsidRDefault="00CA2605" w:rsidP="00CA2605">
            <w:pPr>
              <w:pStyle w:val="Texto"/>
              <w:jc w:val="center"/>
              <w:rPr>
                <w:sz w:val="14"/>
                <w:szCs w:val="14"/>
              </w:rPr>
            </w:pPr>
            <w:r w:rsidRPr="00835B13">
              <w:rPr>
                <w:sz w:val="18"/>
                <w:szCs w:val="18"/>
              </w:rPr>
              <w:t>USD</w:t>
            </w:r>
          </w:p>
        </w:tc>
        <w:tc>
          <w:tcPr>
            <w:tcW w:w="72" w:type="dxa"/>
          </w:tcPr>
          <w:p w14:paraId="13CCB72E" w14:textId="77777777" w:rsidR="00CA2605" w:rsidRPr="005611B9" w:rsidRDefault="00CA2605" w:rsidP="00CA2605">
            <w:pPr>
              <w:pStyle w:val="Texto"/>
              <w:rPr>
                <w:sz w:val="14"/>
                <w:szCs w:val="14"/>
              </w:rPr>
            </w:pPr>
          </w:p>
        </w:tc>
        <w:tc>
          <w:tcPr>
            <w:tcW w:w="840" w:type="dxa"/>
          </w:tcPr>
          <w:p w14:paraId="2F9C1A4E" w14:textId="16DD45FB" w:rsidR="00CA2605" w:rsidRPr="005611B9" w:rsidRDefault="00CA2605" w:rsidP="00CA2605">
            <w:pPr>
              <w:pStyle w:val="Texto"/>
              <w:tabs>
                <w:tab w:val="decimal" w:pos="659"/>
              </w:tabs>
              <w:jc w:val="left"/>
              <w:rPr>
                <w:sz w:val="14"/>
                <w:szCs w:val="14"/>
              </w:rPr>
            </w:pPr>
            <w:r w:rsidRPr="008A2831">
              <w:rPr>
                <w:sz w:val="18"/>
                <w:szCs w:val="18"/>
              </w:rPr>
              <w:t>3.268</w:t>
            </w:r>
          </w:p>
        </w:tc>
        <w:tc>
          <w:tcPr>
            <w:tcW w:w="72" w:type="dxa"/>
          </w:tcPr>
          <w:p w14:paraId="12A9FDD4" w14:textId="77777777" w:rsidR="00CA2605" w:rsidRPr="005611B9" w:rsidRDefault="00CA2605" w:rsidP="00CA2605">
            <w:pPr>
              <w:pStyle w:val="Texto"/>
              <w:jc w:val="center"/>
              <w:rPr>
                <w:sz w:val="14"/>
                <w:szCs w:val="14"/>
              </w:rPr>
            </w:pPr>
          </w:p>
        </w:tc>
        <w:tc>
          <w:tcPr>
            <w:tcW w:w="828" w:type="dxa"/>
            <w:vAlign w:val="top"/>
          </w:tcPr>
          <w:p w14:paraId="1E7B592D" w14:textId="41D26EFF" w:rsidR="00CA2605" w:rsidRPr="005611B9" w:rsidRDefault="00CA2605" w:rsidP="00CA2605">
            <w:pPr>
              <w:pStyle w:val="Texto"/>
              <w:tabs>
                <w:tab w:val="decimal" w:pos="450"/>
              </w:tabs>
              <w:jc w:val="left"/>
              <w:rPr>
                <w:sz w:val="14"/>
                <w:szCs w:val="14"/>
              </w:rPr>
            </w:pPr>
            <w:r w:rsidRPr="008A2831">
              <w:rPr>
                <w:sz w:val="18"/>
                <w:szCs w:val="18"/>
              </w:rPr>
              <w:t>167,08</w:t>
            </w:r>
          </w:p>
        </w:tc>
        <w:tc>
          <w:tcPr>
            <w:tcW w:w="78" w:type="dxa"/>
          </w:tcPr>
          <w:p w14:paraId="7D18DECC" w14:textId="77777777" w:rsidR="00CA2605" w:rsidRPr="005611B9" w:rsidRDefault="00CA2605" w:rsidP="00CA2605">
            <w:pPr>
              <w:pStyle w:val="Texto"/>
              <w:jc w:val="center"/>
              <w:rPr>
                <w:sz w:val="14"/>
                <w:szCs w:val="14"/>
              </w:rPr>
            </w:pPr>
          </w:p>
        </w:tc>
        <w:tc>
          <w:tcPr>
            <w:tcW w:w="1267" w:type="dxa"/>
          </w:tcPr>
          <w:p w14:paraId="3E2834F1" w14:textId="40F90B0C" w:rsidR="00CA2605" w:rsidRPr="005611B9" w:rsidRDefault="00CA2605" w:rsidP="00CA2605">
            <w:pPr>
              <w:pStyle w:val="Texto"/>
              <w:tabs>
                <w:tab w:val="decimal" w:pos="1052"/>
              </w:tabs>
              <w:rPr>
                <w:sz w:val="14"/>
                <w:szCs w:val="14"/>
              </w:rPr>
            </w:pPr>
            <w:r w:rsidRPr="00981AAD">
              <w:rPr>
                <w:sz w:val="18"/>
                <w:szCs w:val="18"/>
              </w:rPr>
              <w:t>546.061</w:t>
            </w:r>
          </w:p>
        </w:tc>
        <w:tc>
          <w:tcPr>
            <w:tcW w:w="99" w:type="dxa"/>
          </w:tcPr>
          <w:p w14:paraId="2783CCB5" w14:textId="77777777" w:rsidR="00CA2605" w:rsidRPr="005611B9" w:rsidRDefault="00CA2605" w:rsidP="00CA2605">
            <w:pPr>
              <w:pStyle w:val="Texto"/>
              <w:tabs>
                <w:tab w:val="decimal" w:pos="1028"/>
              </w:tabs>
              <w:jc w:val="left"/>
              <w:rPr>
                <w:sz w:val="14"/>
                <w:szCs w:val="14"/>
              </w:rPr>
            </w:pPr>
          </w:p>
        </w:tc>
        <w:tc>
          <w:tcPr>
            <w:tcW w:w="1296" w:type="dxa"/>
          </w:tcPr>
          <w:p w14:paraId="0650F65A" w14:textId="2D29A01B" w:rsidR="00CA2605" w:rsidRPr="005611B9" w:rsidRDefault="00CA2605" w:rsidP="00CA2605">
            <w:pPr>
              <w:pStyle w:val="Texto"/>
              <w:tabs>
                <w:tab w:val="decimal" w:pos="1028"/>
              </w:tabs>
              <w:rPr>
                <w:sz w:val="14"/>
                <w:szCs w:val="14"/>
              </w:rPr>
            </w:pPr>
            <w:r w:rsidRPr="0078106D">
              <w:rPr>
                <w:sz w:val="18"/>
                <w:szCs w:val="18"/>
              </w:rPr>
              <w:t>357.238</w:t>
            </w:r>
          </w:p>
        </w:tc>
      </w:tr>
      <w:tr w:rsidR="00CA2605" w:rsidRPr="00835B13" w14:paraId="738D31E7" w14:textId="77777777" w:rsidTr="005F46DB">
        <w:tc>
          <w:tcPr>
            <w:tcW w:w="4590" w:type="dxa"/>
          </w:tcPr>
          <w:p w14:paraId="1C253CD0" w14:textId="77777777" w:rsidR="00CA2605" w:rsidRPr="00835B13" w:rsidRDefault="00CA2605" w:rsidP="00CA2605">
            <w:pPr>
              <w:pStyle w:val="Texto"/>
              <w:rPr>
                <w:sz w:val="18"/>
                <w:szCs w:val="18"/>
              </w:rPr>
            </w:pPr>
            <w:r w:rsidRPr="00835B13">
              <w:rPr>
                <w:sz w:val="18"/>
                <w:szCs w:val="18"/>
              </w:rPr>
              <w:t>Reembolsos sobre exportaciones</w:t>
            </w:r>
          </w:p>
        </w:tc>
        <w:tc>
          <w:tcPr>
            <w:tcW w:w="90" w:type="dxa"/>
          </w:tcPr>
          <w:p w14:paraId="5B9AC304" w14:textId="77777777" w:rsidR="00CA2605" w:rsidRPr="00835B13" w:rsidRDefault="00CA2605" w:rsidP="00CA2605">
            <w:pPr>
              <w:pStyle w:val="Texto"/>
              <w:rPr>
                <w:sz w:val="18"/>
                <w:szCs w:val="18"/>
              </w:rPr>
            </w:pPr>
          </w:p>
        </w:tc>
        <w:tc>
          <w:tcPr>
            <w:tcW w:w="638" w:type="dxa"/>
          </w:tcPr>
          <w:p w14:paraId="5B3846EB" w14:textId="77777777" w:rsidR="00CA2605" w:rsidRPr="00835B13" w:rsidRDefault="00CA2605" w:rsidP="00CA2605">
            <w:pPr>
              <w:pStyle w:val="Texto"/>
              <w:jc w:val="center"/>
              <w:rPr>
                <w:sz w:val="18"/>
                <w:szCs w:val="18"/>
              </w:rPr>
            </w:pPr>
            <w:r w:rsidRPr="00835B13">
              <w:rPr>
                <w:sz w:val="18"/>
                <w:szCs w:val="18"/>
              </w:rPr>
              <w:t>USD</w:t>
            </w:r>
          </w:p>
        </w:tc>
        <w:tc>
          <w:tcPr>
            <w:tcW w:w="72" w:type="dxa"/>
          </w:tcPr>
          <w:p w14:paraId="190596BE" w14:textId="77777777" w:rsidR="00CA2605" w:rsidRPr="00835B13" w:rsidRDefault="00CA2605" w:rsidP="00CA2605">
            <w:pPr>
              <w:pStyle w:val="Texto"/>
              <w:rPr>
                <w:sz w:val="18"/>
                <w:szCs w:val="18"/>
              </w:rPr>
            </w:pPr>
          </w:p>
        </w:tc>
        <w:tc>
          <w:tcPr>
            <w:tcW w:w="840" w:type="dxa"/>
          </w:tcPr>
          <w:p w14:paraId="0674A3AF" w14:textId="584DC024" w:rsidR="00CA2605" w:rsidRPr="00835B13" w:rsidRDefault="00CA2605" w:rsidP="00CA2605">
            <w:pPr>
              <w:pStyle w:val="Texto"/>
              <w:tabs>
                <w:tab w:val="decimal" w:pos="659"/>
              </w:tabs>
              <w:jc w:val="left"/>
              <w:rPr>
                <w:sz w:val="18"/>
                <w:szCs w:val="18"/>
              </w:rPr>
            </w:pPr>
            <w:r w:rsidRPr="008A2831">
              <w:rPr>
                <w:sz w:val="18"/>
                <w:szCs w:val="18"/>
              </w:rPr>
              <w:t>1.772</w:t>
            </w:r>
          </w:p>
        </w:tc>
        <w:tc>
          <w:tcPr>
            <w:tcW w:w="72" w:type="dxa"/>
          </w:tcPr>
          <w:p w14:paraId="43B82DF1" w14:textId="77777777" w:rsidR="00CA2605" w:rsidRPr="00835B13" w:rsidRDefault="00CA2605" w:rsidP="00CA2605">
            <w:pPr>
              <w:pStyle w:val="Texto"/>
              <w:rPr>
                <w:sz w:val="18"/>
                <w:szCs w:val="18"/>
              </w:rPr>
            </w:pPr>
          </w:p>
        </w:tc>
        <w:tc>
          <w:tcPr>
            <w:tcW w:w="828" w:type="dxa"/>
            <w:vAlign w:val="top"/>
          </w:tcPr>
          <w:p w14:paraId="0BC74754" w14:textId="39D11206" w:rsidR="00CA2605" w:rsidRPr="00835B13" w:rsidRDefault="00CA2605" w:rsidP="00CA2605">
            <w:pPr>
              <w:pStyle w:val="Texto"/>
              <w:tabs>
                <w:tab w:val="decimal" w:pos="450"/>
              </w:tabs>
              <w:jc w:val="left"/>
              <w:rPr>
                <w:sz w:val="18"/>
                <w:szCs w:val="18"/>
              </w:rPr>
            </w:pPr>
            <w:r w:rsidRPr="008A2831">
              <w:rPr>
                <w:sz w:val="18"/>
                <w:szCs w:val="18"/>
              </w:rPr>
              <w:t>167,08</w:t>
            </w:r>
          </w:p>
        </w:tc>
        <w:tc>
          <w:tcPr>
            <w:tcW w:w="78" w:type="dxa"/>
          </w:tcPr>
          <w:p w14:paraId="77080DA5" w14:textId="77777777" w:rsidR="00CA2605" w:rsidRPr="00835B13" w:rsidRDefault="00CA2605" w:rsidP="00CA2605">
            <w:pPr>
              <w:pStyle w:val="Texto"/>
              <w:rPr>
                <w:sz w:val="18"/>
                <w:szCs w:val="18"/>
              </w:rPr>
            </w:pPr>
          </w:p>
        </w:tc>
        <w:tc>
          <w:tcPr>
            <w:tcW w:w="1267" w:type="dxa"/>
          </w:tcPr>
          <w:p w14:paraId="0B00729F" w14:textId="24AD4E11" w:rsidR="00CA2605" w:rsidRPr="00835B13" w:rsidRDefault="00CA2605" w:rsidP="00CA2605">
            <w:pPr>
              <w:pStyle w:val="Texto"/>
              <w:tabs>
                <w:tab w:val="decimal" w:pos="1052"/>
              </w:tabs>
              <w:rPr>
                <w:sz w:val="18"/>
                <w:szCs w:val="18"/>
              </w:rPr>
            </w:pPr>
            <w:r w:rsidRPr="008A2831">
              <w:rPr>
                <w:sz w:val="18"/>
                <w:szCs w:val="18"/>
              </w:rPr>
              <w:t>295.990</w:t>
            </w:r>
          </w:p>
        </w:tc>
        <w:tc>
          <w:tcPr>
            <w:tcW w:w="99" w:type="dxa"/>
          </w:tcPr>
          <w:p w14:paraId="2B3A0505" w14:textId="77777777" w:rsidR="00CA2605" w:rsidRPr="00835B13" w:rsidRDefault="00CA2605" w:rsidP="00CA2605">
            <w:pPr>
              <w:pStyle w:val="Texto"/>
              <w:tabs>
                <w:tab w:val="decimal" w:pos="1028"/>
              </w:tabs>
              <w:jc w:val="left"/>
              <w:rPr>
                <w:sz w:val="18"/>
                <w:szCs w:val="18"/>
              </w:rPr>
            </w:pPr>
          </w:p>
        </w:tc>
        <w:tc>
          <w:tcPr>
            <w:tcW w:w="1296" w:type="dxa"/>
          </w:tcPr>
          <w:p w14:paraId="6BDF60B0" w14:textId="7D28785E" w:rsidR="00CA2605" w:rsidRPr="00835B13" w:rsidRDefault="00CA2605" w:rsidP="00CA2605">
            <w:pPr>
              <w:pStyle w:val="Texto"/>
              <w:tabs>
                <w:tab w:val="decimal" w:pos="1028"/>
              </w:tabs>
              <w:jc w:val="left"/>
              <w:rPr>
                <w:sz w:val="18"/>
                <w:szCs w:val="18"/>
              </w:rPr>
            </w:pPr>
            <w:r w:rsidRPr="0078106D">
              <w:rPr>
                <w:sz w:val="18"/>
                <w:szCs w:val="18"/>
              </w:rPr>
              <w:t>513.071</w:t>
            </w:r>
          </w:p>
        </w:tc>
      </w:tr>
      <w:tr w:rsidR="00CA2605" w:rsidRPr="00835B13" w14:paraId="1856E49D" w14:textId="77777777" w:rsidTr="005F46DB">
        <w:tc>
          <w:tcPr>
            <w:tcW w:w="4590" w:type="dxa"/>
          </w:tcPr>
          <w:p w14:paraId="0F1BCA5D" w14:textId="77777777" w:rsidR="00CA2605" w:rsidRPr="00835B13" w:rsidRDefault="00CA2605" w:rsidP="00CA2605">
            <w:pPr>
              <w:pStyle w:val="Texto"/>
              <w:ind w:left="270"/>
              <w:rPr>
                <w:sz w:val="18"/>
                <w:szCs w:val="18"/>
              </w:rPr>
            </w:pPr>
            <w:proofErr w:type="gramStart"/>
            <w:r w:rsidRPr="00835B13">
              <w:rPr>
                <w:b/>
                <w:sz w:val="18"/>
                <w:szCs w:val="18"/>
              </w:rPr>
              <w:t>Total</w:t>
            </w:r>
            <w:proofErr w:type="gramEnd"/>
            <w:r w:rsidRPr="00835B13">
              <w:rPr>
                <w:b/>
                <w:sz w:val="18"/>
                <w:szCs w:val="18"/>
              </w:rPr>
              <w:t xml:space="preserve"> de otros créditos financieros</w:t>
            </w:r>
          </w:p>
        </w:tc>
        <w:tc>
          <w:tcPr>
            <w:tcW w:w="90" w:type="dxa"/>
          </w:tcPr>
          <w:p w14:paraId="382F11ED" w14:textId="77777777" w:rsidR="00CA2605" w:rsidRPr="00835B13" w:rsidRDefault="00CA2605" w:rsidP="00CA2605">
            <w:pPr>
              <w:pStyle w:val="Texto"/>
              <w:rPr>
                <w:sz w:val="18"/>
                <w:szCs w:val="18"/>
              </w:rPr>
            </w:pPr>
          </w:p>
        </w:tc>
        <w:tc>
          <w:tcPr>
            <w:tcW w:w="638" w:type="dxa"/>
          </w:tcPr>
          <w:p w14:paraId="00CF7729" w14:textId="77777777" w:rsidR="00CA2605" w:rsidRPr="00835B13" w:rsidRDefault="00CA2605" w:rsidP="00CA2605">
            <w:pPr>
              <w:pStyle w:val="Texto"/>
              <w:jc w:val="center"/>
              <w:rPr>
                <w:sz w:val="18"/>
                <w:szCs w:val="18"/>
              </w:rPr>
            </w:pPr>
          </w:p>
        </w:tc>
        <w:tc>
          <w:tcPr>
            <w:tcW w:w="72" w:type="dxa"/>
          </w:tcPr>
          <w:p w14:paraId="321B0D01" w14:textId="77777777" w:rsidR="00CA2605" w:rsidRPr="00835B13" w:rsidRDefault="00CA2605" w:rsidP="00CA2605">
            <w:pPr>
              <w:pStyle w:val="Texto"/>
              <w:rPr>
                <w:sz w:val="18"/>
                <w:szCs w:val="18"/>
              </w:rPr>
            </w:pPr>
          </w:p>
        </w:tc>
        <w:tc>
          <w:tcPr>
            <w:tcW w:w="840" w:type="dxa"/>
          </w:tcPr>
          <w:p w14:paraId="52CEA02D" w14:textId="77777777" w:rsidR="00CA2605" w:rsidRPr="00835B13" w:rsidRDefault="00CA2605" w:rsidP="00CA2605">
            <w:pPr>
              <w:pStyle w:val="Texto"/>
              <w:tabs>
                <w:tab w:val="decimal" w:pos="659"/>
              </w:tabs>
              <w:jc w:val="left"/>
              <w:rPr>
                <w:sz w:val="18"/>
                <w:szCs w:val="18"/>
              </w:rPr>
            </w:pPr>
          </w:p>
        </w:tc>
        <w:tc>
          <w:tcPr>
            <w:tcW w:w="72" w:type="dxa"/>
          </w:tcPr>
          <w:p w14:paraId="5BE3C842" w14:textId="77777777" w:rsidR="00CA2605" w:rsidRPr="00835B13" w:rsidRDefault="00CA2605" w:rsidP="00CA2605">
            <w:pPr>
              <w:pStyle w:val="Texto"/>
              <w:rPr>
                <w:sz w:val="18"/>
                <w:szCs w:val="18"/>
              </w:rPr>
            </w:pPr>
          </w:p>
        </w:tc>
        <w:tc>
          <w:tcPr>
            <w:tcW w:w="828" w:type="dxa"/>
            <w:vAlign w:val="top"/>
          </w:tcPr>
          <w:p w14:paraId="4C866F55" w14:textId="77777777" w:rsidR="00CA2605" w:rsidRPr="00835B13" w:rsidRDefault="00CA2605" w:rsidP="00CA2605">
            <w:pPr>
              <w:pStyle w:val="Texto"/>
              <w:tabs>
                <w:tab w:val="decimal" w:pos="450"/>
              </w:tabs>
              <w:jc w:val="left"/>
              <w:rPr>
                <w:sz w:val="18"/>
                <w:szCs w:val="18"/>
              </w:rPr>
            </w:pPr>
          </w:p>
        </w:tc>
        <w:tc>
          <w:tcPr>
            <w:tcW w:w="78" w:type="dxa"/>
          </w:tcPr>
          <w:p w14:paraId="5C69E42C" w14:textId="77777777" w:rsidR="00CA2605" w:rsidRPr="00835B13" w:rsidRDefault="00CA2605" w:rsidP="00CA2605">
            <w:pPr>
              <w:pStyle w:val="Texto"/>
              <w:rPr>
                <w:sz w:val="18"/>
                <w:szCs w:val="18"/>
              </w:rPr>
            </w:pPr>
          </w:p>
        </w:tc>
        <w:tc>
          <w:tcPr>
            <w:tcW w:w="1267" w:type="dxa"/>
            <w:tcBorders>
              <w:top w:val="single" w:sz="6" w:space="0" w:color="auto"/>
            </w:tcBorders>
          </w:tcPr>
          <w:p w14:paraId="65635315" w14:textId="6BA32DB4" w:rsidR="00CA2605" w:rsidRPr="00835B13" w:rsidRDefault="00CA2605" w:rsidP="00CA2605">
            <w:pPr>
              <w:pStyle w:val="Texto"/>
              <w:tabs>
                <w:tab w:val="decimal" w:pos="1052"/>
              </w:tabs>
              <w:rPr>
                <w:b/>
                <w:bCs/>
                <w:sz w:val="18"/>
                <w:szCs w:val="18"/>
              </w:rPr>
            </w:pPr>
            <w:r w:rsidRPr="00981AAD">
              <w:rPr>
                <w:b/>
                <w:bCs/>
                <w:sz w:val="18"/>
                <w:szCs w:val="18"/>
              </w:rPr>
              <w:t>842.051</w:t>
            </w:r>
          </w:p>
        </w:tc>
        <w:tc>
          <w:tcPr>
            <w:tcW w:w="99" w:type="dxa"/>
          </w:tcPr>
          <w:p w14:paraId="2E774A6F" w14:textId="77777777" w:rsidR="00CA2605" w:rsidRPr="00835B13" w:rsidRDefault="00CA2605" w:rsidP="00CA2605">
            <w:pPr>
              <w:pStyle w:val="Texto"/>
              <w:tabs>
                <w:tab w:val="decimal" w:pos="1028"/>
              </w:tabs>
              <w:jc w:val="left"/>
              <w:rPr>
                <w:b/>
                <w:bCs/>
                <w:sz w:val="18"/>
                <w:szCs w:val="18"/>
              </w:rPr>
            </w:pPr>
          </w:p>
        </w:tc>
        <w:tc>
          <w:tcPr>
            <w:tcW w:w="1296" w:type="dxa"/>
            <w:tcBorders>
              <w:top w:val="single" w:sz="6" w:space="0" w:color="auto"/>
            </w:tcBorders>
          </w:tcPr>
          <w:p w14:paraId="316F5D31" w14:textId="2503F658" w:rsidR="00CA2605" w:rsidRPr="0078106D" w:rsidRDefault="00CA2605" w:rsidP="00CA2605">
            <w:pPr>
              <w:pStyle w:val="Texto"/>
              <w:tabs>
                <w:tab w:val="decimal" w:pos="1028"/>
              </w:tabs>
              <w:jc w:val="left"/>
              <w:rPr>
                <w:b/>
                <w:bCs/>
                <w:sz w:val="18"/>
                <w:szCs w:val="18"/>
              </w:rPr>
            </w:pPr>
            <w:r w:rsidRPr="0078106D">
              <w:rPr>
                <w:b/>
                <w:bCs/>
                <w:sz w:val="18"/>
                <w:szCs w:val="18"/>
              </w:rPr>
              <w:t>870.309</w:t>
            </w:r>
          </w:p>
        </w:tc>
      </w:tr>
      <w:tr w:rsidR="00CA2605" w:rsidRPr="005611B9" w14:paraId="11415358" w14:textId="77777777" w:rsidTr="005F46DB">
        <w:tc>
          <w:tcPr>
            <w:tcW w:w="4590" w:type="dxa"/>
          </w:tcPr>
          <w:p w14:paraId="2817B597" w14:textId="77777777" w:rsidR="00CA2605" w:rsidRPr="005611B9" w:rsidRDefault="00CA2605" w:rsidP="00CA2605">
            <w:pPr>
              <w:pStyle w:val="Texto"/>
              <w:rPr>
                <w:sz w:val="14"/>
                <w:szCs w:val="14"/>
              </w:rPr>
            </w:pPr>
          </w:p>
        </w:tc>
        <w:tc>
          <w:tcPr>
            <w:tcW w:w="90" w:type="dxa"/>
          </w:tcPr>
          <w:p w14:paraId="309E3C25" w14:textId="77777777" w:rsidR="00CA2605" w:rsidRPr="005611B9" w:rsidRDefault="00CA2605" w:rsidP="00CA2605">
            <w:pPr>
              <w:pStyle w:val="Texto"/>
              <w:rPr>
                <w:sz w:val="14"/>
                <w:szCs w:val="14"/>
              </w:rPr>
            </w:pPr>
          </w:p>
        </w:tc>
        <w:tc>
          <w:tcPr>
            <w:tcW w:w="638" w:type="dxa"/>
          </w:tcPr>
          <w:p w14:paraId="41762C8F" w14:textId="77777777" w:rsidR="00CA2605" w:rsidRPr="005611B9" w:rsidRDefault="00CA2605" w:rsidP="00CA2605">
            <w:pPr>
              <w:pStyle w:val="Texto"/>
              <w:jc w:val="center"/>
              <w:rPr>
                <w:sz w:val="14"/>
                <w:szCs w:val="14"/>
              </w:rPr>
            </w:pPr>
          </w:p>
        </w:tc>
        <w:tc>
          <w:tcPr>
            <w:tcW w:w="72" w:type="dxa"/>
          </w:tcPr>
          <w:p w14:paraId="6D9850F9" w14:textId="77777777" w:rsidR="00CA2605" w:rsidRPr="005611B9" w:rsidRDefault="00CA2605" w:rsidP="00CA2605">
            <w:pPr>
              <w:pStyle w:val="Texto"/>
              <w:rPr>
                <w:sz w:val="14"/>
                <w:szCs w:val="14"/>
              </w:rPr>
            </w:pPr>
          </w:p>
        </w:tc>
        <w:tc>
          <w:tcPr>
            <w:tcW w:w="840" w:type="dxa"/>
          </w:tcPr>
          <w:p w14:paraId="0767574C" w14:textId="77777777" w:rsidR="00CA2605" w:rsidRPr="005611B9" w:rsidRDefault="00CA2605" w:rsidP="00CA2605">
            <w:pPr>
              <w:pStyle w:val="Texto"/>
              <w:tabs>
                <w:tab w:val="decimal" w:pos="659"/>
              </w:tabs>
              <w:jc w:val="left"/>
              <w:rPr>
                <w:sz w:val="14"/>
                <w:szCs w:val="14"/>
              </w:rPr>
            </w:pPr>
          </w:p>
        </w:tc>
        <w:tc>
          <w:tcPr>
            <w:tcW w:w="72" w:type="dxa"/>
          </w:tcPr>
          <w:p w14:paraId="228CB562" w14:textId="77777777" w:rsidR="00CA2605" w:rsidRPr="005611B9" w:rsidRDefault="00CA2605" w:rsidP="00CA2605">
            <w:pPr>
              <w:pStyle w:val="Texto"/>
              <w:rPr>
                <w:sz w:val="14"/>
                <w:szCs w:val="14"/>
              </w:rPr>
            </w:pPr>
          </w:p>
        </w:tc>
        <w:tc>
          <w:tcPr>
            <w:tcW w:w="828" w:type="dxa"/>
            <w:vAlign w:val="top"/>
          </w:tcPr>
          <w:p w14:paraId="0B1741FA" w14:textId="77777777" w:rsidR="00CA2605" w:rsidRPr="005611B9" w:rsidRDefault="00CA2605" w:rsidP="00CA2605">
            <w:pPr>
              <w:pStyle w:val="Texto"/>
              <w:tabs>
                <w:tab w:val="decimal" w:pos="450"/>
              </w:tabs>
              <w:jc w:val="left"/>
              <w:rPr>
                <w:sz w:val="14"/>
                <w:szCs w:val="14"/>
              </w:rPr>
            </w:pPr>
          </w:p>
        </w:tc>
        <w:tc>
          <w:tcPr>
            <w:tcW w:w="78" w:type="dxa"/>
          </w:tcPr>
          <w:p w14:paraId="164AD157" w14:textId="77777777" w:rsidR="00CA2605" w:rsidRPr="005611B9" w:rsidRDefault="00CA2605" w:rsidP="00CA2605">
            <w:pPr>
              <w:pStyle w:val="Texto"/>
              <w:rPr>
                <w:sz w:val="14"/>
                <w:szCs w:val="14"/>
              </w:rPr>
            </w:pPr>
          </w:p>
        </w:tc>
        <w:tc>
          <w:tcPr>
            <w:tcW w:w="1267" w:type="dxa"/>
          </w:tcPr>
          <w:p w14:paraId="4F4DAEF3" w14:textId="77777777" w:rsidR="00CA2605" w:rsidRPr="005611B9" w:rsidRDefault="00CA2605" w:rsidP="00CA2605">
            <w:pPr>
              <w:pStyle w:val="Texto"/>
              <w:tabs>
                <w:tab w:val="decimal" w:pos="1052"/>
              </w:tabs>
              <w:rPr>
                <w:sz w:val="14"/>
                <w:szCs w:val="14"/>
              </w:rPr>
            </w:pPr>
          </w:p>
        </w:tc>
        <w:tc>
          <w:tcPr>
            <w:tcW w:w="99" w:type="dxa"/>
          </w:tcPr>
          <w:p w14:paraId="723D90E4" w14:textId="77777777" w:rsidR="00CA2605" w:rsidRPr="005611B9" w:rsidRDefault="00CA2605" w:rsidP="00CA2605">
            <w:pPr>
              <w:pStyle w:val="Texto"/>
              <w:tabs>
                <w:tab w:val="decimal" w:pos="1028"/>
              </w:tabs>
              <w:jc w:val="left"/>
              <w:rPr>
                <w:sz w:val="14"/>
                <w:szCs w:val="14"/>
              </w:rPr>
            </w:pPr>
          </w:p>
        </w:tc>
        <w:tc>
          <w:tcPr>
            <w:tcW w:w="1296" w:type="dxa"/>
          </w:tcPr>
          <w:p w14:paraId="3EEC7B41" w14:textId="77777777" w:rsidR="00CA2605" w:rsidRPr="005611B9" w:rsidRDefault="00CA2605" w:rsidP="00CA2605">
            <w:pPr>
              <w:pStyle w:val="Texto"/>
              <w:tabs>
                <w:tab w:val="decimal" w:pos="1028"/>
              </w:tabs>
              <w:jc w:val="left"/>
              <w:rPr>
                <w:sz w:val="14"/>
                <w:szCs w:val="14"/>
              </w:rPr>
            </w:pPr>
          </w:p>
        </w:tc>
      </w:tr>
      <w:tr w:rsidR="00CA2605" w:rsidRPr="00835B13" w14:paraId="347E2F96" w14:textId="77777777" w:rsidTr="005F46DB">
        <w:tc>
          <w:tcPr>
            <w:tcW w:w="4590" w:type="dxa"/>
          </w:tcPr>
          <w:p w14:paraId="12270B92" w14:textId="77777777" w:rsidR="00CA2605" w:rsidRPr="00835B13" w:rsidRDefault="00CA2605" w:rsidP="00CA2605">
            <w:pPr>
              <w:pStyle w:val="Texto"/>
              <w:rPr>
                <w:sz w:val="18"/>
                <w:szCs w:val="18"/>
              </w:rPr>
            </w:pPr>
            <w:r w:rsidRPr="00835B13">
              <w:rPr>
                <w:sz w:val="18"/>
                <w:szCs w:val="18"/>
              </w:rPr>
              <w:t>Deudores comunes</w:t>
            </w:r>
          </w:p>
        </w:tc>
        <w:tc>
          <w:tcPr>
            <w:tcW w:w="90" w:type="dxa"/>
          </w:tcPr>
          <w:p w14:paraId="7EF3A724" w14:textId="77777777" w:rsidR="00CA2605" w:rsidRPr="00835B13" w:rsidRDefault="00CA2605" w:rsidP="00CA2605">
            <w:pPr>
              <w:pStyle w:val="Texto"/>
              <w:rPr>
                <w:sz w:val="18"/>
                <w:szCs w:val="18"/>
              </w:rPr>
            </w:pPr>
          </w:p>
        </w:tc>
        <w:tc>
          <w:tcPr>
            <w:tcW w:w="638" w:type="dxa"/>
          </w:tcPr>
          <w:p w14:paraId="64601EBD" w14:textId="77777777" w:rsidR="00CA2605" w:rsidRPr="00835B13" w:rsidRDefault="00CA2605" w:rsidP="00CA2605">
            <w:pPr>
              <w:pStyle w:val="Texto"/>
              <w:jc w:val="center"/>
              <w:rPr>
                <w:sz w:val="18"/>
                <w:szCs w:val="18"/>
              </w:rPr>
            </w:pPr>
            <w:r w:rsidRPr="00835B13">
              <w:rPr>
                <w:sz w:val="18"/>
                <w:szCs w:val="18"/>
              </w:rPr>
              <w:t>USD</w:t>
            </w:r>
          </w:p>
        </w:tc>
        <w:tc>
          <w:tcPr>
            <w:tcW w:w="72" w:type="dxa"/>
          </w:tcPr>
          <w:p w14:paraId="568832DE" w14:textId="77777777" w:rsidR="00CA2605" w:rsidRPr="00835B13" w:rsidRDefault="00CA2605" w:rsidP="00CA2605">
            <w:pPr>
              <w:pStyle w:val="Texto"/>
              <w:rPr>
                <w:sz w:val="18"/>
                <w:szCs w:val="18"/>
              </w:rPr>
            </w:pPr>
          </w:p>
        </w:tc>
        <w:tc>
          <w:tcPr>
            <w:tcW w:w="840" w:type="dxa"/>
          </w:tcPr>
          <w:p w14:paraId="4214524E" w14:textId="2F4188DD" w:rsidR="00CA2605" w:rsidRPr="00835B13" w:rsidRDefault="00CA2605" w:rsidP="00CA2605">
            <w:pPr>
              <w:pStyle w:val="Texto"/>
              <w:tabs>
                <w:tab w:val="decimal" w:pos="659"/>
              </w:tabs>
              <w:jc w:val="left"/>
              <w:rPr>
                <w:sz w:val="18"/>
                <w:szCs w:val="18"/>
              </w:rPr>
            </w:pPr>
            <w:r w:rsidRPr="00981AAD">
              <w:rPr>
                <w:sz w:val="18"/>
                <w:szCs w:val="18"/>
              </w:rPr>
              <w:t>25.</w:t>
            </w:r>
            <w:r w:rsidRPr="00FD79BA">
              <w:rPr>
                <w:sz w:val="18"/>
                <w:szCs w:val="18"/>
              </w:rPr>
              <w:t>202</w:t>
            </w:r>
          </w:p>
        </w:tc>
        <w:tc>
          <w:tcPr>
            <w:tcW w:w="72" w:type="dxa"/>
          </w:tcPr>
          <w:p w14:paraId="20A64424" w14:textId="77777777" w:rsidR="00CA2605" w:rsidRPr="00835B13" w:rsidRDefault="00CA2605" w:rsidP="00CA2605">
            <w:pPr>
              <w:pStyle w:val="Texto"/>
              <w:rPr>
                <w:sz w:val="18"/>
                <w:szCs w:val="18"/>
              </w:rPr>
            </w:pPr>
          </w:p>
        </w:tc>
        <w:tc>
          <w:tcPr>
            <w:tcW w:w="828" w:type="dxa"/>
            <w:vAlign w:val="top"/>
          </w:tcPr>
          <w:p w14:paraId="2590EFB2" w14:textId="73DCDB12" w:rsidR="00CA2605" w:rsidRPr="00835B13" w:rsidRDefault="00CA2605" w:rsidP="00CA2605">
            <w:pPr>
              <w:pStyle w:val="Texto"/>
              <w:tabs>
                <w:tab w:val="decimal" w:pos="450"/>
              </w:tabs>
              <w:jc w:val="left"/>
              <w:rPr>
                <w:sz w:val="18"/>
                <w:szCs w:val="18"/>
              </w:rPr>
            </w:pPr>
            <w:r w:rsidRPr="00981AAD">
              <w:rPr>
                <w:sz w:val="18"/>
                <w:szCs w:val="18"/>
              </w:rPr>
              <w:t>167,08</w:t>
            </w:r>
          </w:p>
        </w:tc>
        <w:tc>
          <w:tcPr>
            <w:tcW w:w="78" w:type="dxa"/>
          </w:tcPr>
          <w:p w14:paraId="4448589B" w14:textId="77777777" w:rsidR="00CA2605" w:rsidRPr="00835B13" w:rsidRDefault="00CA2605" w:rsidP="00CA2605">
            <w:pPr>
              <w:pStyle w:val="Texto"/>
              <w:rPr>
                <w:sz w:val="18"/>
                <w:szCs w:val="18"/>
              </w:rPr>
            </w:pPr>
          </w:p>
        </w:tc>
        <w:tc>
          <w:tcPr>
            <w:tcW w:w="1267" w:type="dxa"/>
          </w:tcPr>
          <w:p w14:paraId="267BFD17" w14:textId="393128A2" w:rsidR="00CA2605" w:rsidRPr="00835B13" w:rsidRDefault="00CA2605" w:rsidP="00CA2605">
            <w:pPr>
              <w:pStyle w:val="Texto"/>
              <w:tabs>
                <w:tab w:val="decimal" w:pos="1052"/>
              </w:tabs>
              <w:rPr>
                <w:sz w:val="18"/>
                <w:szCs w:val="18"/>
              </w:rPr>
            </w:pPr>
            <w:r w:rsidRPr="008C1028">
              <w:rPr>
                <w:sz w:val="18"/>
                <w:szCs w:val="18"/>
              </w:rPr>
              <w:t>4.</w:t>
            </w:r>
            <w:r w:rsidRPr="00250052">
              <w:rPr>
                <w:sz w:val="18"/>
                <w:szCs w:val="18"/>
              </w:rPr>
              <w:t>210.778</w:t>
            </w:r>
          </w:p>
        </w:tc>
        <w:tc>
          <w:tcPr>
            <w:tcW w:w="99" w:type="dxa"/>
          </w:tcPr>
          <w:p w14:paraId="7DA91978" w14:textId="77777777" w:rsidR="00CA2605" w:rsidRPr="00835B13" w:rsidRDefault="00CA2605" w:rsidP="00CA2605">
            <w:pPr>
              <w:pStyle w:val="Texto"/>
              <w:tabs>
                <w:tab w:val="decimal" w:pos="1028"/>
              </w:tabs>
              <w:jc w:val="left"/>
              <w:rPr>
                <w:sz w:val="18"/>
                <w:szCs w:val="18"/>
              </w:rPr>
            </w:pPr>
          </w:p>
        </w:tc>
        <w:tc>
          <w:tcPr>
            <w:tcW w:w="1296" w:type="dxa"/>
          </w:tcPr>
          <w:p w14:paraId="5B4300AF" w14:textId="152CCD19" w:rsidR="00CA2605" w:rsidRPr="00835B13" w:rsidRDefault="00CA2605" w:rsidP="00CA2605">
            <w:pPr>
              <w:pStyle w:val="Texto"/>
              <w:tabs>
                <w:tab w:val="decimal" w:pos="1028"/>
              </w:tabs>
              <w:jc w:val="left"/>
              <w:rPr>
                <w:sz w:val="18"/>
                <w:szCs w:val="18"/>
              </w:rPr>
            </w:pPr>
            <w:r w:rsidRPr="0078106D">
              <w:rPr>
                <w:sz w:val="18"/>
                <w:szCs w:val="18"/>
              </w:rPr>
              <w:t>1.696.909</w:t>
            </w:r>
          </w:p>
        </w:tc>
      </w:tr>
      <w:tr w:rsidR="00CA2605" w:rsidRPr="00835B13" w14:paraId="7BBB6D42" w14:textId="77777777" w:rsidTr="005F46DB">
        <w:tc>
          <w:tcPr>
            <w:tcW w:w="4590" w:type="dxa"/>
          </w:tcPr>
          <w:p w14:paraId="67F46A8D" w14:textId="77777777" w:rsidR="00CA2605" w:rsidRPr="00835B13" w:rsidRDefault="00CA2605" w:rsidP="00CA2605">
            <w:pPr>
              <w:pStyle w:val="Texto"/>
              <w:rPr>
                <w:sz w:val="18"/>
                <w:szCs w:val="18"/>
              </w:rPr>
            </w:pPr>
          </w:p>
        </w:tc>
        <w:tc>
          <w:tcPr>
            <w:tcW w:w="90" w:type="dxa"/>
          </w:tcPr>
          <w:p w14:paraId="26A893FE" w14:textId="77777777" w:rsidR="00CA2605" w:rsidRPr="00835B13" w:rsidRDefault="00CA2605" w:rsidP="00CA2605">
            <w:pPr>
              <w:pStyle w:val="Texto"/>
              <w:rPr>
                <w:sz w:val="18"/>
                <w:szCs w:val="18"/>
              </w:rPr>
            </w:pPr>
          </w:p>
        </w:tc>
        <w:tc>
          <w:tcPr>
            <w:tcW w:w="638" w:type="dxa"/>
          </w:tcPr>
          <w:p w14:paraId="2C4238EA" w14:textId="77777777" w:rsidR="00CA2605" w:rsidRPr="00835B13" w:rsidRDefault="00CA2605" w:rsidP="00CA2605">
            <w:pPr>
              <w:pStyle w:val="Texto"/>
              <w:jc w:val="center"/>
              <w:rPr>
                <w:sz w:val="18"/>
                <w:szCs w:val="18"/>
              </w:rPr>
            </w:pPr>
            <w:r w:rsidRPr="00835B13">
              <w:rPr>
                <w:sz w:val="18"/>
                <w:szCs w:val="18"/>
              </w:rPr>
              <w:t>EUR</w:t>
            </w:r>
          </w:p>
        </w:tc>
        <w:tc>
          <w:tcPr>
            <w:tcW w:w="72" w:type="dxa"/>
          </w:tcPr>
          <w:p w14:paraId="038E20FC" w14:textId="77777777" w:rsidR="00CA2605" w:rsidRPr="00835B13" w:rsidRDefault="00CA2605" w:rsidP="00CA2605">
            <w:pPr>
              <w:pStyle w:val="Texto"/>
              <w:rPr>
                <w:sz w:val="18"/>
                <w:szCs w:val="18"/>
              </w:rPr>
            </w:pPr>
          </w:p>
        </w:tc>
        <w:tc>
          <w:tcPr>
            <w:tcW w:w="840" w:type="dxa"/>
          </w:tcPr>
          <w:p w14:paraId="7E940AF5" w14:textId="2FD2E299" w:rsidR="00CA2605" w:rsidRPr="00835B13" w:rsidRDefault="00CA2605" w:rsidP="00CA2605">
            <w:pPr>
              <w:pStyle w:val="Texto"/>
              <w:tabs>
                <w:tab w:val="decimal" w:pos="659"/>
              </w:tabs>
              <w:jc w:val="left"/>
              <w:rPr>
                <w:sz w:val="18"/>
                <w:szCs w:val="18"/>
              </w:rPr>
            </w:pPr>
            <w:r w:rsidRPr="00981AAD">
              <w:rPr>
                <w:sz w:val="18"/>
                <w:szCs w:val="18"/>
              </w:rPr>
              <w:t>15.976</w:t>
            </w:r>
          </w:p>
        </w:tc>
        <w:tc>
          <w:tcPr>
            <w:tcW w:w="72" w:type="dxa"/>
          </w:tcPr>
          <w:p w14:paraId="107547AD" w14:textId="77777777" w:rsidR="00CA2605" w:rsidRPr="00835B13" w:rsidRDefault="00CA2605" w:rsidP="00CA2605">
            <w:pPr>
              <w:pStyle w:val="Texto"/>
              <w:rPr>
                <w:sz w:val="18"/>
                <w:szCs w:val="18"/>
              </w:rPr>
            </w:pPr>
          </w:p>
        </w:tc>
        <w:tc>
          <w:tcPr>
            <w:tcW w:w="828" w:type="dxa"/>
            <w:vAlign w:val="top"/>
          </w:tcPr>
          <w:p w14:paraId="7E4B7642" w14:textId="484BDCA0" w:rsidR="00CA2605" w:rsidRPr="00835B13" w:rsidRDefault="00CA2605" w:rsidP="00CA2605">
            <w:pPr>
              <w:pStyle w:val="Texto"/>
              <w:tabs>
                <w:tab w:val="decimal" w:pos="450"/>
              </w:tabs>
              <w:jc w:val="left"/>
              <w:rPr>
                <w:sz w:val="18"/>
                <w:szCs w:val="18"/>
              </w:rPr>
            </w:pPr>
            <w:r w:rsidRPr="00981AAD">
              <w:rPr>
                <w:sz w:val="18"/>
                <w:szCs w:val="18"/>
              </w:rPr>
              <w:t>172,16</w:t>
            </w:r>
          </w:p>
        </w:tc>
        <w:tc>
          <w:tcPr>
            <w:tcW w:w="78" w:type="dxa"/>
          </w:tcPr>
          <w:p w14:paraId="3004CDF2" w14:textId="77777777" w:rsidR="00CA2605" w:rsidRPr="00835B13" w:rsidRDefault="00CA2605" w:rsidP="00CA2605">
            <w:pPr>
              <w:pStyle w:val="Texto"/>
              <w:rPr>
                <w:sz w:val="18"/>
                <w:szCs w:val="18"/>
              </w:rPr>
            </w:pPr>
          </w:p>
        </w:tc>
        <w:tc>
          <w:tcPr>
            <w:tcW w:w="1267" w:type="dxa"/>
          </w:tcPr>
          <w:p w14:paraId="435D7C14" w14:textId="215BC62F" w:rsidR="00CA2605" w:rsidRPr="00835B13" w:rsidRDefault="00CA2605" w:rsidP="00CA2605">
            <w:pPr>
              <w:pStyle w:val="Texto"/>
              <w:tabs>
                <w:tab w:val="decimal" w:pos="1052"/>
              </w:tabs>
              <w:rPr>
                <w:sz w:val="18"/>
                <w:szCs w:val="18"/>
              </w:rPr>
            </w:pPr>
            <w:r w:rsidRPr="008C1028">
              <w:rPr>
                <w:sz w:val="18"/>
                <w:szCs w:val="18"/>
              </w:rPr>
              <w:t>2.750.396</w:t>
            </w:r>
          </w:p>
        </w:tc>
        <w:tc>
          <w:tcPr>
            <w:tcW w:w="99" w:type="dxa"/>
          </w:tcPr>
          <w:p w14:paraId="746DE9D2" w14:textId="77777777" w:rsidR="00CA2605" w:rsidRPr="00835B13" w:rsidRDefault="00CA2605" w:rsidP="00CA2605">
            <w:pPr>
              <w:pStyle w:val="Texto"/>
              <w:tabs>
                <w:tab w:val="decimal" w:pos="1028"/>
              </w:tabs>
              <w:jc w:val="left"/>
              <w:rPr>
                <w:sz w:val="18"/>
                <w:szCs w:val="18"/>
              </w:rPr>
            </w:pPr>
          </w:p>
        </w:tc>
        <w:tc>
          <w:tcPr>
            <w:tcW w:w="1296" w:type="dxa"/>
          </w:tcPr>
          <w:p w14:paraId="37B02655" w14:textId="72C4FB4A" w:rsidR="00CA2605" w:rsidRPr="00835B13" w:rsidRDefault="00CA2605" w:rsidP="00CA2605">
            <w:pPr>
              <w:pStyle w:val="Texto"/>
              <w:tabs>
                <w:tab w:val="decimal" w:pos="1028"/>
              </w:tabs>
              <w:jc w:val="left"/>
              <w:rPr>
                <w:sz w:val="18"/>
                <w:szCs w:val="18"/>
              </w:rPr>
            </w:pPr>
            <w:r w:rsidRPr="0078106D">
              <w:rPr>
                <w:sz w:val="18"/>
                <w:szCs w:val="18"/>
              </w:rPr>
              <w:t>637.265</w:t>
            </w:r>
          </w:p>
        </w:tc>
      </w:tr>
      <w:tr w:rsidR="00CA2605" w:rsidRPr="00835B13" w14:paraId="331CEEEC" w14:textId="77777777" w:rsidTr="005F46DB">
        <w:tc>
          <w:tcPr>
            <w:tcW w:w="4590" w:type="dxa"/>
          </w:tcPr>
          <w:p w14:paraId="605B69C5" w14:textId="77777777" w:rsidR="00CA2605" w:rsidRPr="00835B13" w:rsidRDefault="00CA2605" w:rsidP="00CA2605">
            <w:pPr>
              <w:pStyle w:val="Texto"/>
              <w:ind w:left="270"/>
              <w:jc w:val="left"/>
              <w:rPr>
                <w:sz w:val="18"/>
                <w:szCs w:val="18"/>
              </w:rPr>
            </w:pPr>
            <w:proofErr w:type="gramStart"/>
            <w:r w:rsidRPr="00835B13">
              <w:rPr>
                <w:b/>
                <w:sz w:val="18"/>
                <w:szCs w:val="18"/>
              </w:rPr>
              <w:t>Total</w:t>
            </w:r>
            <w:proofErr w:type="gramEnd"/>
            <w:r w:rsidRPr="00835B13">
              <w:rPr>
                <w:b/>
                <w:sz w:val="18"/>
                <w:szCs w:val="18"/>
              </w:rPr>
              <w:t xml:space="preserve"> de deudores comerciales y otras cuentas por cobrar</w:t>
            </w:r>
          </w:p>
        </w:tc>
        <w:tc>
          <w:tcPr>
            <w:tcW w:w="90" w:type="dxa"/>
          </w:tcPr>
          <w:p w14:paraId="2DF5A0E1" w14:textId="77777777" w:rsidR="00CA2605" w:rsidRPr="00835B13" w:rsidRDefault="00CA2605" w:rsidP="00CA2605">
            <w:pPr>
              <w:pStyle w:val="Texto"/>
              <w:rPr>
                <w:sz w:val="18"/>
                <w:szCs w:val="18"/>
              </w:rPr>
            </w:pPr>
          </w:p>
        </w:tc>
        <w:tc>
          <w:tcPr>
            <w:tcW w:w="638" w:type="dxa"/>
          </w:tcPr>
          <w:p w14:paraId="4329AA4F" w14:textId="654E6595" w:rsidR="00CA2605" w:rsidRPr="00835B13" w:rsidRDefault="00CA2605" w:rsidP="00CA2605">
            <w:pPr>
              <w:pStyle w:val="Texto"/>
              <w:jc w:val="left"/>
              <w:rPr>
                <w:sz w:val="18"/>
                <w:szCs w:val="18"/>
              </w:rPr>
            </w:pPr>
          </w:p>
        </w:tc>
        <w:tc>
          <w:tcPr>
            <w:tcW w:w="72" w:type="dxa"/>
          </w:tcPr>
          <w:p w14:paraId="307778FC" w14:textId="77777777" w:rsidR="00CA2605" w:rsidRPr="00835B13" w:rsidRDefault="00CA2605" w:rsidP="00CA2605">
            <w:pPr>
              <w:pStyle w:val="Texto"/>
              <w:jc w:val="left"/>
              <w:rPr>
                <w:sz w:val="18"/>
                <w:szCs w:val="18"/>
              </w:rPr>
            </w:pPr>
          </w:p>
        </w:tc>
        <w:tc>
          <w:tcPr>
            <w:tcW w:w="840" w:type="dxa"/>
          </w:tcPr>
          <w:p w14:paraId="72691EAE" w14:textId="460FC03B" w:rsidR="00CA2605" w:rsidRPr="00835B13" w:rsidRDefault="00CA2605" w:rsidP="00CA2605">
            <w:pPr>
              <w:pStyle w:val="Texto"/>
              <w:tabs>
                <w:tab w:val="decimal" w:pos="659"/>
              </w:tabs>
              <w:jc w:val="left"/>
              <w:rPr>
                <w:sz w:val="18"/>
                <w:szCs w:val="18"/>
              </w:rPr>
            </w:pPr>
          </w:p>
        </w:tc>
        <w:tc>
          <w:tcPr>
            <w:tcW w:w="72" w:type="dxa"/>
          </w:tcPr>
          <w:p w14:paraId="45CAEFD3" w14:textId="77777777" w:rsidR="00CA2605" w:rsidRPr="00835B13" w:rsidRDefault="00CA2605" w:rsidP="00CA2605">
            <w:pPr>
              <w:pStyle w:val="Texto"/>
              <w:jc w:val="left"/>
              <w:rPr>
                <w:sz w:val="18"/>
                <w:szCs w:val="18"/>
              </w:rPr>
            </w:pPr>
          </w:p>
        </w:tc>
        <w:tc>
          <w:tcPr>
            <w:tcW w:w="828" w:type="dxa"/>
            <w:vAlign w:val="top"/>
          </w:tcPr>
          <w:p w14:paraId="155F39D0" w14:textId="257DEB57" w:rsidR="00CA2605" w:rsidRPr="00835B13" w:rsidRDefault="00CA2605" w:rsidP="00CA2605">
            <w:pPr>
              <w:pStyle w:val="Texto"/>
              <w:tabs>
                <w:tab w:val="decimal" w:pos="450"/>
              </w:tabs>
              <w:jc w:val="left"/>
              <w:rPr>
                <w:sz w:val="18"/>
                <w:szCs w:val="18"/>
              </w:rPr>
            </w:pPr>
          </w:p>
        </w:tc>
        <w:tc>
          <w:tcPr>
            <w:tcW w:w="78" w:type="dxa"/>
          </w:tcPr>
          <w:p w14:paraId="013990F8" w14:textId="77777777" w:rsidR="00CA2605" w:rsidRPr="00835B13" w:rsidRDefault="00CA2605" w:rsidP="00CA2605">
            <w:pPr>
              <w:pStyle w:val="Texto"/>
              <w:jc w:val="left"/>
              <w:rPr>
                <w:sz w:val="18"/>
                <w:szCs w:val="18"/>
              </w:rPr>
            </w:pPr>
          </w:p>
        </w:tc>
        <w:tc>
          <w:tcPr>
            <w:tcW w:w="1267" w:type="dxa"/>
            <w:tcBorders>
              <w:top w:val="single" w:sz="6" w:space="0" w:color="auto"/>
            </w:tcBorders>
          </w:tcPr>
          <w:p w14:paraId="187B3A9C" w14:textId="156FEE75" w:rsidR="00CA2605" w:rsidRPr="00835B13" w:rsidRDefault="00CA2605" w:rsidP="00CA2605">
            <w:pPr>
              <w:pStyle w:val="Texto"/>
              <w:tabs>
                <w:tab w:val="decimal" w:pos="1052"/>
              </w:tabs>
              <w:rPr>
                <w:b/>
                <w:bCs/>
                <w:sz w:val="18"/>
                <w:szCs w:val="18"/>
              </w:rPr>
            </w:pPr>
            <w:r w:rsidRPr="008C1028">
              <w:rPr>
                <w:b/>
                <w:bCs/>
                <w:sz w:val="18"/>
                <w:szCs w:val="18"/>
              </w:rPr>
              <w:t>6.</w:t>
            </w:r>
            <w:r w:rsidRPr="00250052">
              <w:rPr>
                <w:b/>
                <w:bCs/>
                <w:sz w:val="18"/>
                <w:szCs w:val="18"/>
              </w:rPr>
              <w:t>961.174</w:t>
            </w:r>
          </w:p>
        </w:tc>
        <w:tc>
          <w:tcPr>
            <w:tcW w:w="99" w:type="dxa"/>
          </w:tcPr>
          <w:p w14:paraId="4A843536" w14:textId="77777777" w:rsidR="00CA2605" w:rsidRPr="00835B13" w:rsidRDefault="00CA2605" w:rsidP="00CA2605">
            <w:pPr>
              <w:pStyle w:val="Texto"/>
              <w:tabs>
                <w:tab w:val="decimal" w:pos="1028"/>
              </w:tabs>
              <w:rPr>
                <w:b/>
                <w:bCs/>
                <w:sz w:val="18"/>
                <w:szCs w:val="18"/>
              </w:rPr>
            </w:pPr>
          </w:p>
        </w:tc>
        <w:tc>
          <w:tcPr>
            <w:tcW w:w="1296" w:type="dxa"/>
            <w:tcBorders>
              <w:top w:val="single" w:sz="6" w:space="0" w:color="auto"/>
            </w:tcBorders>
          </w:tcPr>
          <w:p w14:paraId="4CFA22FC" w14:textId="09E94377" w:rsidR="00CA2605" w:rsidRPr="0078106D" w:rsidRDefault="00CA2605" w:rsidP="00CA2605">
            <w:pPr>
              <w:pStyle w:val="Texto"/>
              <w:tabs>
                <w:tab w:val="decimal" w:pos="1028"/>
              </w:tabs>
              <w:jc w:val="left"/>
              <w:rPr>
                <w:b/>
                <w:bCs/>
                <w:sz w:val="18"/>
                <w:szCs w:val="18"/>
              </w:rPr>
            </w:pPr>
            <w:r w:rsidRPr="0078106D">
              <w:rPr>
                <w:b/>
                <w:bCs/>
                <w:sz w:val="18"/>
                <w:szCs w:val="18"/>
              </w:rPr>
              <w:t>2.334.174</w:t>
            </w:r>
          </w:p>
        </w:tc>
      </w:tr>
      <w:tr w:rsidR="00CA2605" w:rsidRPr="005611B9" w14:paraId="0A9CD0D4" w14:textId="77777777" w:rsidTr="005F46DB">
        <w:tc>
          <w:tcPr>
            <w:tcW w:w="4590" w:type="dxa"/>
          </w:tcPr>
          <w:p w14:paraId="7806913F" w14:textId="77777777" w:rsidR="00CA2605" w:rsidRPr="005611B9" w:rsidRDefault="00CA2605" w:rsidP="00CA2605">
            <w:pPr>
              <w:pStyle w:val="Texto"/>
              <w:rPr>
                <w:sz w:val="14"/>
                <w:szCs w:val="14"/>
              </w:rPr>
            </w:pPr>
          </w:p>
        </w:tc>
        <w:tc>
          <w:tcPr>
            <w:tcW w:w="90" w:type="dxa"/>
          </w:tcPr>
          <w:p w14:paraId="2EFF22F6" w14:textId="77777777" w:rsidR="00CA2605" w:rsidRPr="005611B9" w:rsidRDefault="00CA2605" w:rsidP="00CA2605">
            <w:pPr>
              <w:pStyle w:val="Texto"/>
              <w:rPr>
                <w:sz w:val="14"/>
                <w:szCs w:val="14"/>
              </w:rPr>
            </w:pPr>
          </w:p>
        </w:tc>
        <w:tc>
          <w:tcPr>
            <w:tcW w:w="638" w:type="dxa"/>
          </w:tcPr>
          <w:p w14:paraId="0CED01A0" w14:textId="77777777" w:rsidR="00CA2605" w:rsidRPr="005611B9" w:rsidRDefault="00CA2605" w:rsidP="00CA2605">
            <w:pPr>
              <w:pStyle w:val="Texto"/>
              <w:jc w:val="center"/>
              <w:rPr>
                <w:sz w:val="14"/>
                <w:szCs w:val="14"/>
              </w:rPr>
            </w:pPr>
          </w:p>
        </w:tc>
        <w:tc>
          <w:tcPr>
            <w:tcW w:w="72" w:type="dxa"/>
          </w:tcPr>
          <w:p w14:paraId="7B640AD2" w14:textId="77777777" w:rsidR="00CA2605" w:rsidRPr="005611B9" w:rsidRDefault="00CA2605" w:rsidP="00CA2605">
            <w:pPr>
              <w:pStyle w:val="Texto"/>
              <w:rPr>
                <w:sz w:val="14"/>
                <w:szCs w:val="14"/>
              </w:rPr>
            </w:pPr>
          </w:p>
        </w:tc>
        <w:tc>
          <w:tcPr>
            <w:tcW w:w="840" w:type="dxa"/>
          </w:tcPr>
          <w:p w14:paraId="4800273B" w14:textId="77777777" w:rsidR="00CA2605" w:rsidRPr="005611B9" w:rsidRDefault="00CA2605" w:rsidP="00CA2605">
            <w:pPr>
              <w:pStyle w:val="Texto"/>
              <w:tabs>
                <w:tab w:val="decimal" w:pos="659"/>
              </w:tabs>
              <w:jc w:val="left"/>
              <w:rPr>
                <w:sz w:val="14"/>
                <w:szCs w:val="14"/>
              </w:rPr>
            </w:pPr>
          </w:p>
        </w:tc>
        <w:tc>
          <w:tcPr>
            <w:tcW w:w="72" w:type="dxa"/>
          </w:tcPr>
          <w:p w14:paraId="48EDCF89" w14:textId="77777777" w:rsidR="00CA2605" w:rsidRPr="005611B9" w:rsidRDefault="00CA2605" w:rsidP="00CA2605">
            <w:pPr>
              <w:rPr>
                <w:sz w:val="14"/>
                <w:szCs w:val="14"/>
              </w:rPr>
            </w:pPr>
          </w:p>
        </w:tc>
        <w:tc>
          <w:tcPr>
            <w:tcW w:w="828" w:type="dxa"/>
            <w:vAlign w:val="top"/>
          </w:tcPr>
          <w:p w14:paraId="663F9116" w14:textId="77777777" w:rsidR="00CA2605" w:rsidRPr="005611B9" w:rsidRDefault="00CA2605" w:rsidP="00CA2605">
            <w:pPr>
              <w:pStyle w:val="Texto"/>
              <w:tabs>
                <w:tab w:val="decimal" w:pos="450"/>
              </w:tabs>
              <w:jc w:val="left"/>
              <w:rPr>
                <w:sz w:val="14"/>
                <w:szCs w:val="14"/>
              </w:rPr>
            </w:pPr>
          </w:p>
        </w:tc>
        <w:tc>
          <w:tcPr>
            <w:tcW w:w="78" w:type="dxa"/>
          </w:tcPr>
          <w:p w14:paraId="2FADDC6C" w14:textId="77777777" w:rsidR="00CA2605" w:rsidRPr="005611B9" w:rsidRDefault="00CA2605" w:rsidP="00CA2605">
            <w:pPr>
              <w:rPr>
                <w:sz w:val="14"/>
                <w:szCs w:val="14"/>
              </w:rPr>
            </w:pPr>
          </w:p>
        </w:tc>
        <w:tc>
          <w:tcPr>
            <w:tcW w:w="1267" w:type="dxa"/>
          </w:tcPr>
          <w:p w14:paraId="3BEDF67F" w14:textId="77777777" w:rsidR="00CA2605" w:rsidRPr="005611B9" w:rsidRDefault="00CA2605" w:rsidP="00CA2605">
            <w:pPr>
              <w:pStyle w:val="Texto"/>
              <w:tabs>
                <w:tab w:val="decimal" w:pos="1052"/>
              </w:tabs>
              <w:rPr>
                <w:sz w:val="14"/>
                <w:szCs w:val="14"/>
              </w:rPr>
            </w:pPr>
          </w:p>
        </w:tc>
        <w:tc>
          <w:tcPr>
            <w:tcW w:w="99" w:type="dxa"/>
          </w:tcPr>
          <w:p w14:paraId="3316491E" w14:textId="77777777" w:rsidR="00CA2605" w:rsidRPr="005611B9" w:rsidRDefault="00CA2605" w:rsidP="00CA2605">
            <w:pPr>
              <w:pStyle w:val="Texto"/>
              <w:tabs>
                <w:tab w:val="decimal" w:pos="1028"/>
              </w:tabs>
              <w:jc w:val="left"/>
              <w:rPr>
                <w:sz w:val="14"/>
                <w:szCs w:val="14"/>
              </w:rPr>
            </w:pPr>
          </w:p>
        </w:tc>
        <w:tc>
          <w:tcPr>
            <w:tcW w:w="1296" w:type="dxa"/>
          </w:tcPr>
          <w:p w14:paraId="78FFDBB6" w14:textId="77777777" w:rsidR="00CA2605" w:rsidRPr="005611B9" w:rsidRDefault="00CA2605" w:rsidP="00CA2605">
            <w:pPr>
              <w:pStyle w:val="Texto"/>
              <w:tabs>
                <w:tab w:val="decimal" w:pos="1028"/>
              </w:tabs>
              <w:jc w:val="left"/>
              <w:rPr>
                <w:sz w:val="14"/>
                <w:szCs w:val="14"/>
              </w:rPr>
            </w:pPr>
          </w:p>
        </w:tc>
      </w:tr>
      <w:tr w:rsidR="00CA2605" w:rsidRPr="00835B13" w14:paraId="69F485E1" w14:textId="77777777" w:rsidTr="005F46DB">
        <w:trPr>
          <w:trHeight w:val="108"/>
        </w:trPr>
        <w:tc>
          <w:tcPr>
            <w:tcW w:w="4590" w:type="dxa"/>
          </w:tcPr>
          <w:p w14:paraId="4F1A5AEC" w14:textId="506A9CA3" w:rsidR="00CA2605" w:rsidRPr="00835B13" w:rsidRDefault="00CA2605" w:rsidP="00CA2605">
            <w:pPr>
              <w:pStyle w:val="Texto"/>
              <w:rPr>
                <w:sz w:val="18"/>
                <w:szCs w:val="18"/>
              </w:rPr>
            </w:pPr>
            <w:r w:rsidRPr="0078106D">
              <w:rPr>
                <w:sz w:val="18"/>
                <w:szCs w:val="18"/>
              </w:rPr>
              <w:t>Caja</w:t>
            </w:r>
          </w:p>
        </w:tc>
        <w:tc>
          <w:tcPr>
            <w:tcW w:w="90" w:type="dxa"/>
          </w:tcPr>
          <w:p w14:paraId="411EFF9A" w14:textId="77777777" w:rsidR="00CA2605" w:rsidRPr="00835B13" w:rsidRDefault="00CA2605" w:rsidP="00CA2605">
            <w:pPr>
              <w:pStyle w:val="Texto"/>
              <w:rPr>
                <w:sz w:val="18"/>
                <w:szCs w:val="18"/>
              </w:rPr>
            </w:pPr>
          </w:p>
        </w:tc>
        <w:tc>
          <w:tcPr>
            <w:tcW w:w="638" w:type="dxa"/>
          </w:tcPr>
          <w:p w14:paraId="5D40980D" w14:textId="28DEF7C8" w:rsidR="00CA2605" w:rsidRPr="00835B13" w:rsidRDefault="00CA2605" w:rsidP="00CA2605">
            <w:pPr>
              <w:pStyle w:val="Texto"/>
              <w:jc w:val="center"/>
              <w:rPr>
                <w:sz w:val="18"/>
                <w:szCs w:val="18"/>
              </w:rPr>
            </w:pPr>
            <w:r w:rsidRPr="0078106D">
              <w:rPr>
                <w:sz w:val="18"/>
                <w:szCs w:val="18"/>
              </w:rPr>
              <w:t>USD</w:t>
            </w:r>
          </w:p>
        </w:tc>
        <w:tc>
          <w:tcPr>
            <w:tcW w:w="72" w:type="dxa"/>
          </w:tcPr>
          <w:p w14:paraId="12161426" w14:textId="77777777" w:rsidR="00CA2605" w:rsidRPr="00835B13" w:rsidRDefault="00CA2605" w:rsidP="00CA2605">
            <w:pPr>
              <w:pStyle w:val="Texto"/>
              <w:rPr>
                <w:sz w:val="18"/>
                <w:szCs w:val="18"/>
              </w:rPr>
            </w:pPr>
          </w:p>
        </w:tc>
        <w:tc>
          <w:tcPr>
            <w:tcW w:w="840" w:type="dxa"/>
          </w:tcPr>
          <w:p w14:paraId="740FBF15" w14:textId="10B4F5BC" w:rsidR="00CA2605" w:rsidRPr="00835B13" w:rsidRDefault="00CA2605" w:rsidP="00CA2605">
            <w:pPr>
              <w:pStyle w:val="Texto"/>
              <w:tabs>
                <w:tab w:val="decimal" w:pos="659"/>
              </w:tabs>
              <w:jc w:val="left"/>
              <w:rPr>
                <w:sz w:val="18"/>
                <w:szCs w:val="18"/>
              </w:rPr>
            </w:pPr>
            <w:r w:rsidRPr="008C1028">
              <w:rPr>
                <w:sz w:val="18"/>
                <w:szCs w:val="18"/>
              </w:rPr>
              <w:t>12</w:t>
            </w:r>
          </w:p>
        </w:tc>
        <w:tc>
          <w:tcPr>
            <w:tcW w:w="72" w:type="dxa"/>
          </w:tcPr>
          <w:p w14:paraId="1B227B32" w14:textId="77777777" w:rsidR="00CA2605" w:rsidRPr="00835B13" w:rsidRDefault="00CA2605" w:rsidP="00CA2605">
            <w:pPr>
              <w:pStyle w:val="Texto"/>
              <w:rPr>
                <w:sz w:val="18"/>
                <w:szCs w:val="18"/>
              </w:rPr>
            </w:pPr>
          </w:p>
        </w:tc>
        <w:tc>
          <w:tcPr>
            <w:tcW w:w="828" w:type="dxa"/>
            <w:vAlign w:val="top"/>
          </w:tcPr>
          <w:p w14:paraId="14DCFCAA" w14:textId="0943F442" w:rsidR="00CA2605" w:rsidRPr="00835B13" w:rsidRDefault="00CA2605" w:rsidP="00CA2605">
            <w:pPr>
              <w:pStyle w:val="Texto"/>
              <w:tabs>
                <w:tab w:val="decimal" w:pos="450"/>
              </w:tabs>
              <w:jc w:val="left"/>
              <w:rPr>
                <w:sz w:val="18"/>
                <w:szCs w:val="18"/>
              </w:rPr>
            </w:pPr>
            <w:r w:rsidRPr="004F59FE">
              <w:rPr>
                <w:sz w:val="18"/>
                <w:szCs w:val="18"/>
              </w:rPr>
              <w:t>167,08</w:t>
            </w:r>
          </w:p>
        </w:tc>
        <w:tc>
          <w:tcPr>
            <w:tcW w:w="78" w:type="dxa"/>
          </w:tcPr>
          <w:p w14:paraId="7CD5D4E1" w14:textId="77777777" w:rsidR="00CA2605" w:rsidRPr="00835B13" w:rsidRDefault="00CA2605" w:rsidP="00CA2605">
            <w:pPr>
              <w:pStyle w:val="Texto"/>
              <w:rPr>
                <w:sz w:val="18"/>
                <w:szCs w:val="18"/>
              </w:rPr>
            </w:pPr>
          </w:p>
        </w:tc>
        <w:tc>
          <w:tcPr>
            <w:tcW w:w="1267" w:type="dxa"/>
          </w:tcPr>
          <w:p w14:paraId="3254B4C0" w14:textId="0EFE3BFB" w:rsidR="00CA2605" w:rsidRPr="00835B13" w:rsidRDefault="00CA2605" w:rsidP="00CA2605">
            <w:pPr>
              <w:pStyle w:val="Texto"/>
              <w:tabs>
                <w:tab w:val="decimal" w:pos="1052"/>
              </w:tabs>
              <w:rPr>
                <w:sz w:val="18"/>
                <w:szCs w:val="18"/>
              </w:rPr>
            </w:pPr>
            <w:r w:rsidRPr="004F62F7">
              <w:rPr>
                <w:sz w:val="18"/>
                <w:szCs w:val="18"/>
              </w:rPr>
              <w:t>2.066</w:t>
            </w:r>
          </w:p>
        </w:tc>
        <w:tc>
          <w:tcPr>
            <w:tcW w:w="99" w:type="dxa"/>
          </w:tcPr>
          <w:p w14:paraId="76A6EAB6" w14:textId="77777777" w:rsidR="00CA2605" w:rsidRPr="00835B13" w:rsidRDefault="00CA2605" w:rsidP="00CA2605">
            <w:pPr>
              <w:pStyle w:val="Texto"/>
              <w:tabs>
                <w:tab w:val="decimal" w:pos="1028"/>
              </w:tabs>
              <w:jc w:val="left"/>
              <w:rPr>
                <w:sz w:val="18"/>
                <w:szCs w:val="18"/>
              </w:rPr>
            </w:pPr>
          </w:p>
        </w:tc>
        <w:tc>
          <w:tcPr>
            <w:tcW w:w="1296" w:type="dxa"/>
          </w:tcPr>
          <w:p w14:paraId="7C873476" w14:textId="7449FBAF" w:rsidR="00CA2605" w:rsidRPr="00835B13" w:rsidRDefault="00CA2605" w:rsidP="00CA2605">
            <w:pPr>
              <w:pStyle w:val="Texto"/>
              <w:tabs>
                <w:tab w:val="decimal" w:pos="1028"/>
              </w:tabs>
              <w:jc w:val="left"/>
              <w:rPr>
                <w:sz w:val="18"/>
                <w:szCs w:val="18"/>
              </w:rPr>
            </w:pPr>
            <w:r w:rsidRPr="0078106D">
              <w:rPr>
                <w:sz w:val="18"/>
                <w:szCs w:val="18"/>
              </w:rPr>
              <w:t>649</w:t>
            </w:r>
          </w:p>
        </w:tc>
      </w:tr>
      <w:tr w:rsidR="00CA2605" w:rsidRPr="00835B13" w14:paraId="022B5AE1" w14:textId="77777777" w:rsidTr="005F46DB">
        <w:trPr>
          <w:trHeight w:val="108"/>
        </w:trPr>
        <w:tc>
          <w:tcPr>
            <w:tcW w:w="4590" w:type="dxa"/>
          </w:tcPr>
          <w:p w14:paraId="346B955C" w14:textId="77777777" w:rsidR="00CA2605" w:rsidRPr="00835B13" w:rsidRDefault="00CA2605" w:rsidP="00CA2605">
            <w:pPr>
              <w:pStyle w:val="Texto"/>
              <w:rPr>
                <w:sz w:val="18"/>
                <w:szCs w:val="18"/>
              </w:rPr>
            </w:pPr>
            <w:r w:rsidRPr="00835B13">
              <w:rPr>
                <w:sz w:val="18"/>
                <w:szCs w:val="18"/>
              </w:rPr>
              <w:t>Bancos</w:t>
            </w:r>
          </w:p>
        </w:tc>
        <w:tc>
          <w:tcPr>
            <w:tcW w:w="90" w:type="dxa"/>
          </w:tcPr>
          <w:p w14:paraId="1E4DBEDE" w14:textId="77777777" w:rsidR="00CA2605" w:rsidRPr="00835B13" w:rsidRDefault="00CA2605" w:rsidP="00CA2605">
            <w:pPr>
              <w:pStyle w:val="Texto"/>
              <w:rPr>
                <w:sz w:val="18"/>
                <w:szCs w:val="18"/>
              </w:rPr>
            </w:pPr>
          </w:p>
        </w:tc>
        <w:tc>
          <w:tcPr>
            <w:tcW w:w="638" w:type="dxa"/>
          </w:tcPr>
          <w:p w14:paraId="27A01953" w14:textId="77777777" w:rsidR="00CA2605" w:rsidRPr="00835B13" w:rsidRDefault="00CA2605" w:rsidP="00CA2605">
            <w:pPr>
              <w:pStyle w:val="Texto"/>
              <w:jc w:val="center"/>
              <w:rPr>
                <w:sz w:val="18"/>
                <w:szCs w:val="18"/>
              </w:rPr>
            </w:pPr>
            <w:r w:rsidRPr="00835B13">
              <w:rPr>
                <w:sz w:val="18"/>
                <w:szCs w:val="18"/>
              </w:rPr>
              <w:t>USD</w:t>
            </w:r>
          </w:p>
        </w:tc>
        <w:tc>
          <w:tcPr>
            <w:tcW w:w="72" w:type="dxa"/>
          </w:tcPr>
          <w:p w14:paraId="43F8545A" w14:textId="77777777" w:rsidR="00CA2605" w:rsidRPr="00835B13" w:rsidRDefault="00CA2605" w:rsidP="00CA2605">
            <w:pPr>
              <w:pStyle w:val="Texto"/>
              <w:rPr>
                <w:sz w:val="18"/>
                <w:szCs w:val="18"/>
              </w:rPr>
            </w:pPr>
          </w:p>
        </w:tc>
        <w:tc>
          <w:tcPr>
            <w:tcW w:w="840" w:type="dxa"/>
          </w:tcPr>
          <w:p w14:paraId="28C8DA50" w14:textId="4A4FC1E8" w:rsidR="00CA2605" w:rsidRPr="00835B13" w:rsidRDefault="00CA2605" w:rsidP="00CA2605">
            <w:pPr>
              <w:pStyle w:val="Texto"/>
              <w:tabs>
                <w:tab w:val="decimal" w:pos="659"/>
              </w:tabs>
              <w:jc w:val="left"/>
              <w:rPr>
                <w:sz w:val="18"/>
                <w:szCs w:val="18"/>
              </w:rPr>
            </w:pPr>
            <w:r w:rsidRPr="004F59FE">
              <w:rPr>
                <w:sz w:val="18"/>
                <w:szCs w:val="18"/>
              </w:rPr>
              <w:t>4.724</w:t>
            </w:r>
          </w:p>
        </w:tc>
        <w:tc>
          <w:tcPr>
            <w:tcW w:w="72" w:type="dxa"/>
          </w:tcPr>
          <w:p w14:paraId="3C6BEBD4" w14:textId="77777777" w:rsidR="00CA2605" w:rsidRPr="00835B13" w:rsidRDefault="00CA2605" w:rsidP="00CA2605">
            <w:pPr>
              <w:pStyle w:val="Texto"/>
              <w:rPr>
                <w:sz w:val="18"/>
                <w:szCs w:val="18"/>
              </w:rPr>
            </w:pPr>
          </w:p>
        </w:tc>
        <w:tc>
          <w:tcPr>
            <w:tcW w:w="828" w:type="dxa"/>
            <w:vAlign w:val="top"/>
          </w:tcPr>
          <w:p w14:paraId="134309C5" w14:textId="70CEC42F" w:rsidR="00CA2605" w:rsidRPr="00835B13" w:rsidRDefault="00CA2605" w:rsidP="00CA2605">
            <w:pPr>
              <w:pStyle w:val="Texto"/>
              <w:tabs>
                <w:tab w:val="decimal" w:pos="450"/>
              </w:tabs>
              <w:jc w:val="left"/>
              <w:rPr>
                <w:sz w:val="18"/>
                <w:szCs w:val="18"/>
              </w:rPr>
            </w:pPr>
            <w:r w:rsidRPr="004F59FE">
              <w:rPr>
                <w:sz w:val="18"/>
                <w:szCs w:val="18"/>
              </w:rPr>
              <w:t>167,08</w:t>
            </w:r>
          </w:p>
        </w:tc>
        <w:tc>
          <w:tcPr>
            <w:tcW w:w="78" w:type="dxa"/>
          </w:tcPr>
          <w:p w14:paraId="0DDA97AC" w14:textId="77777777" w:rsidR="00CA2605" w:rsidRPr="00835B13" w:rsidRDefault="00CA2605" w:rsidP="00CA2605">
            <w:pPr>
              <w:pStyle w:val="Texto"/>
              <w:rPr>
                <w:sz w:val="18"/>
                <w:szCs w:val="18"/>
              </w:rPr>
            </w:pPr>
          </w:p>
        </w:tc>
        <w:tc>
          <w:tcPr>
            <w:tcW w:w="1267" w:type="dxa"/>
          </w:tcPr>
          <w:p w14:paraId="15F95171" w14:textId="47493649" w:rsidR="00CA2605" w:rsidRPr="00835B13" w:rsidRDefault="00CA2605" w:rsidP="00CA2605">
            <w:pPr>
              <w:pStyle w:val="Texto"/>
              <w:tabs>
                <w:tab w:val="decimal" w:pos="1052"/>
              </w:tabs>
              <w:rPr>
                <w:sz w:val="18"/>
                <w:szCs w:val="18"/>
              </w:rPr>
            </w:pPr>
            <w:r w:rsidRPr="004F62F7">
              <w:rPr>
                <w:sz w:val="18"/>
                <w:szCs w:val="18"/>
              </w:rPr>
              <w:t>789.287</w:t>
            </w:r>
          </w:p>
        </w:tc>
        <w:tc>
          <w:tcPr>
            <w:tcW w:w="99" w:type="dxa"/>
          </w:tcPr>
          <w:p w14:paraId="18B6191F" w14:textId="77777777" w:rsidR="00CA2605" w:rsidRPr="00835B13" w:rsidRDefault="00CA2605" w:rsidP="00CA2605">
            <w:pPr>
              <w:pStyle w:val="Texto"/>
              <w:tabs>
                <w:tab w:val="decimal" w:pos="1028"/>
              </w:tabs>
              <w:jc w:val="left"/>
              <w:rPr>
                <w:sz w:val="18"/>
                <w:szCs w:val="18"/>
              </w:rPr>
            </w:pPr>
          </w:p>
        </w:tc>
        <w:tc>
          <w:tcPr>
            <w:tcW w:w="1296" w:type="dxa"/>
          </w:tcPr>
          <w:p w14:paraId="1CEE6F2A" w14:textId="55495299" w:rsidR="00CA2605" w:rsidRPr="00835B13" w:rsidRDefault="00CA2605" w:rsidP="00CA2605">
            <w:pPr>
              <w:pStyle w:val="Texto"/>
              <w:tabs>
                <w:tab w:val="decimal" w:pos="1028"/>
              </w:tabs>
              <w:jc w:val="left"/>
              <w:rPr>
                <w:sz w:val="18"/>
                <w:szCs w:val="18"/>
              </w:rPr>
            </w:pPr>
            <w:r w:rsidRPr="0078106D">
              <w:rPr>
                <w:sz w:val="18"/>
                <w:szCs w:val="18"/>
              </w:rPr>
              <w:t>889.249</w:t>
            </w:r>
          </w:p>
        </w:tc>
      </w:tr>
      <w:tr w:rsidR="00CA2605" w:rsidRPr="00835B13" w14:paraId="093D750F" w14:textId="77777777" w:rsidTr="005F46DB">
        <w:trPr>
          <w:trHeight w:val="108"/>
        </w:trPr>
        <w:tc>
          <w:tcPr>
            <w:tcW w:w="4590" w:type="dxa"/>
          </w:tcPr>
          <w:p w14:paraId="6926BF18" w14:textId="77777777" w:rsidR="00CA2605" w:rsidRPr="00835B13" w:rsidRDefault="00CA2605" w:rsidP="00CA2605">
            <w:pPr>
              <w:pStyle w:val="Texto"/>
              <w:rPr>
                <w:sz w:val="18"/>
                <w:szCs w:val="18"/>
              </w:rPr>
            </w:pPr>
          </w:p>
        </w:tc>
        <w:tc>
          <w:tcPr>
            <w:tcW w:w="90" w:type="dxa"/>
          </w:tcPr>
          <w:p w14:paraId="0E7DEA3E" w14:textId="77777777" w:rsidR="00CA2605" w:rsidRPr="00835B13" w:rsidRDefault="00CA2605" w:rsidP="00CA2605">
            <w:pPr>
              <w:pStyle w:val="Texto"/>
              <w:rPr>
                <w:sz w:val="18"/>
                <w:szCs w:val="18"/>
              </w:rPr>
            </w:pPr>
          </w:p>
        </w:tc>
        <w:tc>
          <w:tcPr>
            <w:tcW w:w="638" w:type="dxa"/>
          </w:tcPr>
          <w:p w14:paraId="0F8FFCEE" w14:textId="08B20F9E" w:rsidR="00CA2605" w:rsidRPr="00835B13" w:rsidRDefault="00CA2605" w:rsidP="00CA2605">
            <w:pPr>
              <w:pStyle w:val="Texto"/>
              <w:jc w:val="center"/>
              <w:rPr>
                <w:sz w:val="18"/>
                <w:szCs w:val="18"/>
              </w:rPr>
            </w:pPr>
            <w:r>
              <w:rPr>
                <w:sz w:val="18"/>
                <w:szCs w:val="18"/>
              </w:rPr>
              <w:t>EUR</w:t>
            </w:r>
          </w:p>
        </w:tc>
        <w:tc>
          <w:tcPr>
            <w:tcW w:w="72" w:type="dxa"/>
          </w:tcPr>
          <w:p w14:paraId="21E6F6FA" w14:textId="77777777" w:rsidR="00CA2605" w:rsidRPr="00835B13" w:rsidRDefault="00CA2605" w:rsidP="00CA2605">
            <w:pPr>
              <w:pStyle w:val="Texto"/>
              <w:rPr>
                <w:sz w:val="18"/>
                <w:szCs w:val="18"/>
              </w:rPr>
            </w:pPr>
          </w:p>
        </w:tc>
        <w:tc>
          <w:tcPr>
            <w:tcW w:w="840" w:type="dxa"/>
          </w:tcPr>
          <w:p w14:paraId="349D975C" w14:textId="5EB4680F" w:rsidR="00CA2605" w:rsidRPr="00B02076" w:rsidRDefault="00CA2605" w:rsidP="00CA2605">
            <w:pPr>
              <w:pStyle w:val="Texto"/>
              <w:tabs>
                <w:tab w:val="decimal" w:pos="659"/>
              </w:tabs>
              <w:jc w:val="left"/>
              <w:rPr>
                <w:sz w:val="18"/>
                <w:szCs w:val="18"/>
              </w:rPr>
            </w:pPr>
            <w:r w:rsidRPr="004F59FE">
              <w:rPr>
                <w:sz w:val="18"/>
                <w:szCs w:val="18"/>
              </w:rPr>
              <w:t>177</w:t>
            </w:r>
          </w:p>
        </w:tc>
        <w:tc>
          <w:tcPr>
            <w:tcW w:w="72" w:type="dxa"/>
          </w:tcPr>
          <w:p w14:paraId="1CC4634A" w14:textId="77777777" w:rsidR="00CA2605" w:rsidRPr="00835B13" w:rsidRDefault="00CA2605" w:rsidP="00CA2605">
            <w:pPr>
              <w:pStyle w:val="Texto"/>
              <w:rPr>
                <w:sz w:val="18"/>
                <w:szCs w:val="18"/>
              </w:rPr>
            </w:pPr>
          </w:p>
        </w:tc>
        <w:tc>
          <w:tcPr>
            <w:tcW w:w="828" w:type="dxa"/>
            <w:vAlign w:val="top"/>
          </w:tcPr>
          <w:p w14:paraId="3521D092" w14:textId="4A08E39C" w:rsidR="00CA2605" w:rsidRPr="00835B13" w:rsidRDefault="00CA2605" w:rsidP="00CA2605">
            <w:pPr>
              <w:pStyle w:val="Texto"/>
              <w:tabs>
                <w:tab w:val="decimal" w:pos="450"/>
              </w:tabs>
              <w:jc w:val="left"/>
              <w:rPr>
                <w:sz w:val="18"/>
                <w:szCs w:val="18"/>
              </w:rPr>
            </w:pPr>
            <w:r w:rsidRPr="004F59FE">
              <w:rPr>
                <w:sz w:val="18"/>
                <w:szCs w:val="18"/>
              </w:rPr>
              <w:t>172,16</w:t>
            </w:r>
          </w:p>
        </w:tc>
        <w:tc>
          <w:tcPr>
            <w:tcW w:w="78" w:type="dxa"/>
          </w:tcPr>
          <w:p w14:paraId="6D4B3DD7" w14:textId="77777777" w:rsidR="00CA2605" w:rsidRPr="00835B13" w:rsidRDefault="00CA2605" w:rsidP="00CA2605">
            <w:pPr>
              <w:pStyle w:val="Texto"/>
              <w:rPr>
                <w:sz w:val="18"/>
                <w:szCs w:val="18"/>
              </w:rPr>
            </w:pPr>
          </w:p>
        </w:tc>
        <w:tc>
          <w:tcPr>
            <w:tcW w:w="1267" w:type="dxa"/>
          </w:tcPr>
          <w:p w14:paraId="7A9041E9" w14:textId="5210C18B" w:rsidR="00CA2605" w:rsidRPr="00B02076" w:rsidRDefault="00CA2605" w:rsidP="00CA2605">
            <w:pPr>
              <w:pStyle w:val="Texto"/>
              <w:tabs>
                <w:tab w:val="decimal" w:pos="1052"/>
              </w:tabs>
              <w:rPr>
                <w:sz w:val="18"/>
                <w:szCs w:val="18"/>
              </w:rPr>
            </w:pPr>
            <w:r w:rsidRPr="004F62F7">
              <w:rPr>
                <w:sz w:val="18"/>
                <w:szCs w:val="18"/>
              </w:rPr>
              <w:t>30.414</w:t>
            </w:r>
          </w:p>
        </w:tc>
        <w:tc>
          <w:tcPr>
            <w:tcW w:w="99" w:type="dxa"/>
          </w:tcPr>
          <w:p w14:paraId="0B3D7B90" w14:textId="77777777" w:rsidR="00CA2605" w:rsidRPr="00835B13" w:rsidRDefault="00CA2605" w:rsidP="00CA2605">
            <w:pPr>
              <w:pStyle w:val="Texto"/>
              <w:tabs>
                <w:tab w:val="decimal" w:pos="1028"/>
              </w:tabs>
              <w:jc w:val="left"/>
              <w:rPr>
                <w:sz w:val="18"/>
                <w:szCs w:val="18"/>
              </w:rPr>
            </w:pPr>
          </w:p>
        </w:tc>
        <w:tc>
          <w:tcPr>
            <w:tcW w:w="1296" w:type="dxa"/>
          </w:tcPr>
          <w:p w14:paraId="50B9F6CA" w14:textId="78F29251" w:rsidR="00CA2605" w:rsidRPr="00835B13" w:rsidRDefault="00CA2605" w:rsidP="00CA2605">
            <w:pPr>
              <w:pStyle w:val="Texto"/>
              <w:tabs>
                <w:tab w:val="decimal" w:pos="1028"/>
              </w:tabs>
              <w:jc w:val="left"/>
              <w:rPr>
                <w:sz w:val="18"/>
                <w:szCs w:val="18"/>
              </w:rPr>
            </w:pPr>
            <w:r w:rsidRPr="0078106D">
              <w:rPr>
                <w:sz w:val="18"/>
                <w:szCs w:val="18"/>
              </w:rPr>
              <w:t>27.922</w:t>
            </w:r>
          </w:p>
        </w:tc>
      </w:tr>
      <w:tr w:rsidR="00CA2605" w:rsidRPr="00835B13" w14:paraId="535C3460" w14:textId="77777777" w:rsidTr="005F46DB">
        <w:tc>
          <w:tcPr>
            <w:tcW w:w="4590" w:type="dxa"/>
          </w:tcPr>
          <w:p w14:paraId="3D55789C" w14:textId="77777777" w:rsidR="00CA2605" w:rsidRPr="00835B13" w:rsidRDefault="00CA2605" w:rsidP="00CA2605">
            <w:pPr>
              <w:pStyle w:val="Texto"/>
              <w:ind w:left="270"/>
              <w:rPr>
                <w:sz w:val="18"/>
                <w:szCs w:val="18"/>
              </w:rPr>
            </w:pPr>
            <w:proofErr w:type="gramStart"/>
            <w:r w:rsidRPr="00835B13">
              <w:rPr>
                <w:b/>
                <w:sz w:val="18"/>
                <w:szCs w:val="18"/>
              </w:rPr>
              <w:t>Total</w:t>
            </w:r>
            <w:proofErr w:type="gramEnd"/>
            <w:r w:rsidRPr="00835B13">
              <w:rPr>
                <w:b/>
                <w:sz w:val="18"/>
                <w:szCs w:val="18"/>
              </w:rPr>
              <w:t xml:space="preserve"> de caja y bancos</w:t>
            </w:r>
          </w:p>
        </w:tc>
        <w:tc>
          <w:tcPr>
            <w:tcW w:w="90" w:type="dxa"/>
          </w:tcPr>
          <w:p w14:paraId="1300D031" w14:textId="77777777" w:rsidR="00CA2605" w:rsidRPr="00835B13" w:rsidRDefault="00CA2605" w:rsidP="00CA2605">
            <w:pPr>
              <w:pStyle w:val="Texto"/>
              <w:rPr>
                <w:sz w:val="18"/>
                <w:szCs w:val="18"/>
              </w:rPr>
            </w:pPr>
          </w:p>
        </w:tc>
        <w:tc>
          <w:tcPr>
            <w:tcW w:w="638" w:type="dxa"/>
          </w:tcPr>
          <w:p w14:paraId="213FA146" w14:textId="77777777" w:rsidR="00CA2605" w:rsidRPr="00835B13" w:rsidRDefault="00CA2605" w:rsidP="00CA2605">
            <w:pPr>
              <w:pStyle w:val="Texto"/>
              <w:jc w:val="center"/>
              <w:rPr>
                <w:sz w:val="18"/>
                <w:szCs w:val="18"/>
              </w:rPr>
            </w:pPr>
          </w:p>
        </w:tc>
        <w:tc>
          <w:tcPr>
            <w:tcW w:w="72" w:type="dxa"/>
          </w:tcPr>
          <w:p w14:paraId="211ABA1F" w14:textId="77777777" w:rsidR="00CA2605" w:rsidRPr="00835B13" w:rsidRDefault="00CA2605" w:rsidP="00CA2605">
            <w:pPr>
              <w:pStyle w:val="Texto"/>
              <w:rPr>
                <w:sz w:val="18"/>
                <w:szCs w:val="18"/>
              </w:rPr>
            </w:pPr>
          </w:p>
        </w:tc>
        <w:tc>
          <w:tcPr>
            <w:tcW w:w="840" w:type="dxa"/>
          </w:tcPr>
          <w:p w14:paraId="1962F9E0" w14:textId="77777777" w:rsidR="00CA2605" w:rsidRPr="00835B13" w:rsidRDefault="00CA2605" w:rsidP="00CA2605">
            <w:pPr>
              <w:pStyle w:val="Texto"/>
              <w:tabs>
                <w:tab w:val="decimal" w:pos="659"/>
              </w:tabs>
              <w:jc w:val="left"/>
              <w:rPr>
                <w:sz w:val="18"/>
                <w:szCs w:val="18"/>
              </w:rPr>
            </w:pPr>
          </w:p>
        </w:tc>
        <w:tc>
          <w:tcPr>
            <w:tcW w:w="72" w:type="dxa"/>
          </w:tcPr>
          <w:p w14:paraId="0518CC36" w14:textId="77777777" w:rsidR="00CA2605" w:rsidRPr="00835B13" w:rsidRDefault="00CA2605" w:rsidP="00CA2605">
            <w:pPr>
              <w:pStyle w:val="Texto"/>
              <w:rPr>
                <w:sz w:val="18"/>
                <w:szCs w:val="18"/>
              </w:rPr>
            </w:pPr>
          </w:p>
        </w:tc>
        <w:tc>
          <w:tcPr>
            <w:tcW w:w="828" w:type="dxa"/>
          </w:tcPr>
          <w:p w14:paraId="235EF22F" w14:textId="77777777" w:rsidR="00CA2605" w:rsidRPr="00835B13" w:rsidRDefault="00CA2605" w:rsidP="00CA2605">
            <w:pPr>
              <w:pStyle w:val="Texto"/>
              <w:tabs>
                <w:tab w:val="decimal" w:pos="450"/>
              </w:tabs>
              <w:jc w:val="left"/>
              <w:rPr>
                <w:sz w:val="18"/>
                <w:szCs w:val="18"/>
              </w:rPr>
            </w:pPr>
          </w:p>
        </w:tc>
        <w:tc>
          <w:tcPr>
            <w:tcW w:w="78" w:type="dxa"/>
          </w:tcPr>
          <w:p w14:paraId="0C7DC241" w14:textId="77777777" w:rsidR="00CA2605" w:rsidRPr="00835B13" w:rsidRDefault="00CA2605" w:rsidP="00CA2605">
            <w:pPr>
              <w:pStyle w:val="Texto"/>
              <w:rPr>
                <w:sz w:val="18"/>
                <w:szCs w:val="18"/>
              </w:rPr>
            </w:pPr>
          </w:p>
        </w:tc>
        <w:tc>
          <w:tcPr>
            <w:tcW w:w="1267" w:type="dxa"/>
            <w:tcBorders>
              <w:top w:val="single" w:sz="6" w:space="0" w:color="auto"/>
            </w:tcBorders>
          </w:tcPr>
          <w:p w14:paraId="4F91EE89" w14:textId="0C724E21" w:rsidR="00CA2605" w:rsidRPr="00835B13" w:rsidRDefault="00CA2605" w:rsidP="00CA2605">
            <w:pPr>
              <w:pStyle w:val="Texto"/>
              <w:tabs>
                <w:tab w:val="decimal" w:pos="1052"/>
              </w:tabs>
              <w:rPr>
                <w:b/>
                <w:bCs/>
                <w:sz w:val="18"/>
                <w:szCs w:val="18"/>
              </w:rPr>
            </w:pPr>
            <w:r w:rsidRPr="00810542">
              <w:rPr>
                <w:b/>
                <w:bCs/>
                <w:sz w:val="18"/>
                <w:szCs w:val="18"/>
              </w:rPr>
              <w:t>821.767</w:t>
            </w:r>
          </w:p>
        </w:tc>
        <w:tc>
          <w:tcPr>
            <w:tcW w:w="99" w:type="dxa"/>
          </w:tcPr>
          <w:p w14:paraId="2C78DD14" w14:textId="77777777" w:rsidR="00CA2605" w:rsidRPr="00835B13" w:rsidRDefault="00CA2605" w:rsidP="00CA2605">
            <w:pPr>
              <w:pStyle w:val="Texto"/>
              <w:tabs>
                <w:tab w:val="decimal" w:pos="1028"/>
              </w:tabs>
              <w:jc w:val="left"/>
              <w:rPr>
                <w:b/>
                <w:bCs/>
                <w:sz w:val="18"/>
                <w:szCs w:val="18"/>
              </w:rPr>
            </w:pPr>
          </w:p>
        </w:tc>
        <w:tc>
          <w:tcPr>
            <w:tcW w:w="1296" w:type="dxa"/>
            <w:tcBorders>
              <w:top w:val="single" w:sz="6" w:space="0" w:color="auto"/>
            </w:tcBorders>
          </w:tcPr>
          <w:p w14:paraId="33C623E7" w14:textId="61772DB3" w:rsidR="00CA2605" w:rsidRPr="0078106D" w:rsidRDefault="00CA2605" w:rsidP="00CA2605">
            <w:pPr>
              <w:pStyle w:val="Texto"/>
              <w:tabs>
                <w:tab w:val="decimal" w:pos="1028"/>
              </w:tabs>
              <w:jc w:val="left"/>
              <w:rPr>
                <w:b/>
                <w:bCs/>
                <w:sz w:val="18"/>
                <w:szCs w:val="18"/>
              </w:rPr>
            </w:pPr>
            <w:r w:rsidRPr="0078106D">
              <w:rPr>
                <w:b/>
                <w:bCs/>
                <w:sz w:val="18"/>
                <w:szCs w:val="18"/>
              </w:rPr>
              <w:t>917.820</w:t>
            </w:r>
          </w:p>
        </w:tc>
      </w:tr>
      <w:tr w:rsidR="00CA2605" w:rsidRPr="00835B13" w14:paraId="01FD3009" w14:textId="77777777" w:rsidTr="005F46DB">
        <w:tc>
          <w:tcPr>
            <w:tcW w:w="4590" w:type="dxa"/>
          </w:tcPr>
          <w:p w14:paraId="757D83C3" w14:textId="77777777" w:rsidR="00CA2605" w:rsidRPr="00835B13" w:rsidRDefault="00CA2605" w:rsidP="00CA2605">
            <w:pPr>
              <w:pStyle w:val="Texto"/>
              <w:ind w:left="270"/>
              <w:rPr>
                <w:b/>
                <w:sz w:val="18"/>
                <w:szCs w:val="18"/>
              </w:rPr>
            </w:pPr>
            <w:proofErr w:type="gramStart"/>
            <w:r w:rsidRPr="00835B13">
              <w:rPr>
                <w:b/>
                <w:sz w:val="18"/>
                <w:szCs w:val="18"/>
              </w:rPr>
              <w:t>Total</w:t>
            </w:r>
            <w:proofErr w:type="gramEnd"/>
            <w:r w:rsidRPr="00835B13">
              <w:rPr>
                <w:b/>
                <w:sz w:val="18"/>
                <w:szCs w:val="18"/>
              </w:rPr>
              <w:t xml:space="preserve"> de activo corriente</w:t>
            </w:r>
          </w:p>
        </w:tc>
        <w:tc>
          <w:tcPr>
            <w:tcW w:w="90" w:type="dxa"/>
          </w:tcPr>
          <w:p w14:paraId="6B34BDC2" w14:textId="77777777" w:rsidR="00CA2605" w:rsidRPr="00835B13" w:rsidRDefault="00CA2605" w:rsidP="00CA2605">
            <w:pPr>
              <w:pStyle w:val="Texto"/>
              <w:rPr>
                <w:sz w:val="18"/>
                <w:szCs w:val="18"/>
              </w:rPr>
            </w:pPr>
          </w:p>
        </w:tc>
        <w:tc>
          <w:tcPr>
            <w:tcW w:w="638" w:type="dxa"/>
          </w:tcPr>
          <w:p w14:paraId="6160A74C" w14:textId="77777777" w:rsidR="00CA2605" w:rsidRPr="00835B13" w:rsidRDefault="00CA2605" w:rsidP="00CA2605">
            <w:pPr>
              <w:pStyle w:val="Texto"/>
              <w:jc w:val="center"/>
              <w:rPr>
                <w:sz w:val="18"/>
                <w:szCs w:val="18"/>
              </w:rPr>
            </w:pPr>
          </w:p>
        </w:tc>
        <w:tc>
          <w:tcPr>
            <w:tcW w:w="72" w:type="dxa"/>
          </w:tcPr>
          <w:p w14:paraId="53FEF722" w14:textId="77777777" w:rsidR="00CA2605" w:rsidRPr="00835B13" w:rsidRDefault="00CA2605" w:rsidP="00CA2605">
            <w:pPr>
              <w:pStyle w:val="Texto"/>
              <w:rPr>
                <w:sz w:val="18"/>
                <w:szCs w:val="18"/>
              </w:rPr>
            </w:pPr>
          </w:p>
        </w:tc>
        <w:tc>
          <w:tcPr>
            <w:tcW w:w="840" w:type="dxa"/>
          </w:tcPr>
          <w:p w14:paraId="775BBC19" w14:textId="77777777" w:rsidR="00CA2605" w:rsidRPr="00835B13" w:rsidRDefault="00CA2605" w:rsidP="00CA2605">
            <w:pPr>
              <w:pStyle w:val="Texto"/>
              <w:tabs>
                <w:tab w:val="decimal" w:pos="659"/>
              </w:tabs>
              <w:jc w:val="left"/>
              <w:rPr>
                <w:sz w:val="18"/>
                <w:szCs w:val="18"/>
              </w:rPr>
            </w:pPr>
          </w:p>
        </w:tc>
        <w:tc>
          <w:tcPr>
            <w:tcW w:w="72" w:type="dxa"/>
          </w:tcPr>
          <w:p w14:paraId="154C08BD" w14:textId="77777777" w:rsidR="00CA2605" w:rsidRPr="00835B13" w:rsidRDefault="00CA2605" w:rsidP="00CA2605">
            <w:pPr>
              <w:pStyle w:val="Texto"/>
              <w:rPr>
                <w:sz w:val="18"/>
                <w:szCs w:val="18"/>
              </w:rPr>
            </w:pPr>
          </w:p>
        </w:tc>
        <w:tc>
          <w:tcPr>
            <w:tcW w:w="828" w:type="dxa"/>
          </w:tcPr>
          <w:p w14:paraId="20F805AA" w14:textId="77777777" w:rsidR="00CA2605" w:rsidRPr="00835B13" w:rsidRDefault="00CA2605" w:rsidP="00CA2605">
            <w:pPr>
              <w:pStyle w:val="Texto"/>
              <w:tabs>
                <w:tab w:val="decimal" w:pos="450"/>
              </w:tabs>
              <w:jc w:val="left"/>
              <w:rPr>
                <w:sz w:val="18"/>
                <w:szCs w:val="18"/>
              </w:rPr>
            </w:pPr>
          </w:p>
        </w:tc>
        <w:tc>
          <w:tcPr>
            <w:tcW w:w="78" w:type="dxa"/>
          </w:tcPr>
          <w:p w14:paraId="65FE1DC7" w14:textId="77777777" w:rsidR="00CA2605" w:rsidRPr="00835B13" w:rsidRDefault="00CA2605" w:rsidP="00CA2605">
            <w:pPr>
              <w:pStyle w:val="Texto"/>
              <w:rPr>
                <w:sz w:val="18"/>
                <w:szCs w:val="18"/>
              </w:rPr>
            </w:pPr>
          </w:p>
        </w:tc>
        <w:tc>
          <w:tcPr>
            <w:tcW w:w="1267" w:type="dxa"/>
            <w:tcBorders>
              <w:top w:val="single" w:sz="6" w:space="0" w:color="auto"/>
              <w:bottom w:val="single" w:sz="6" w:space="0" w:color="auto"/>
            </w:tcBorders>
          </w:tcPr>
          <w:p w14:paraId="60C93F05" w14:textId="023B657C" w:rsidR="00CA2605" w:rsidRPr="00835B13" w:rsidRDefault="00CA2605" w:rsidP="00CA2605">
            <w:pPr>
              <w:pStyle w:val="Texto"/>
              <w:tabs>
                <w:tab w:val="decimal" w:pos="1052"/>
              </w:tabs>
              <w:rPr>
                <w:b/>
                <w:bCs/>
                <w:sz w:val="18"/>
                <w:szCs w:val="18"/>
              </w:rPr>
            </w:pPr>
            <w:r w:rsidRPr="006C4E0D">
              <w:rPr>
                <w:b/>
                <w:bCs/>
                <w:sz w:val="18"/>
                <w:szCs w:val="18"/>
              </w:rPr>
              <w:t>8.</w:t>
            </w:r>
            <w:r w:rsidRPr="00FD79BA">
              <w:rPr>
                <w:b/>
                <w:bCs/>
                <w:sz w:val="18"/>
                <w:szCs w:val="18"/>
              </w:rPr>
              <w:t>624.992</w:t>
            </w:r>
          </w:p>
        </w:tc>
        <w:tc>
          <w:tcPr>
            <w:tcW w:w="99" w:type="dxa"/>
          </w:tcPr>
          <w:p w14:paraId="238399F4" w14:textId="77777777" w:rsidR="00CA2605" w:rsidRPr="00835B13" w:rsidRDefault="00CA2605" w:rsidP="00CA2605">
            <w:pPr>
              <w:pStyle w:val="Texto"/>
              <w:tabs>
                <w:tab w:val="decimal" w:pos="1028"/>
              </w:tabs>
              <w:jc w:val="left"/>
              <w:rPr>
                <w:b/>
                <w:bCs/>
                <w:sz w:val="18"/>
                <w:szCs w:val="18"/>
              </w:rPr>
            </w:pPr>
          </w:p>
        </w:tc>
        <w:tc>
          <w:tcPr>
            <w:tcW w:w="1296" w:type="dxa"/>
            <w:tcBorders>
              <w:top w:val="single" w:sz="6" w:space="0" w:color="auto"/>
              <w:bottom w:val="single" w:sz="6" w:space="0" w:color="auto"/>
            </w:tcBorders>
          </w:tcPr>
          <w:p w14:paraId="0AB5F824" w14:textId="342107D1" w:rsidR="00CA2605" w:rsidRPr="0078106D" w:rsidRDefault="00CA2605" w:rsidP="00CA2605">
            <w:pPr>
              <w:pStyle w:val="Texto"/>
              <w:tabs>
                <w:tab w:val="decimal" w:pos="1028"/>
              </w:tabs>
              <w:jc w:val="left"/>
              <w:rPr>
                <w:b/>
                <w:bCs/>
                <w:sz w:val="18"/>
                <w:szCs w:val="18"/>
              </w:rPr>
            </w:pPr>
            <w:r w:rsidRPr="0078106D">
              <w:rPr>
                <w:b/>
                <w:bCs/>
                <w:sz w:val="18"/>
                <w:szCs w:val="18"/>
              </w:rPr>
              <w:t>4.122.303</w:t>
            </w:r>
          </w:p>
        </w:tc>
      </w:tr>
      <w:tr w:rsidR="00CA2605" w:rsidRPr="00835B13" w14:paraId="5795DA50" w14:textId="77777777" w:rsidTr="005F46DB">
        <w:tc>
          <w:tcPr>
            <w:tcW w:w="4590" w:type="dxa"/>
          </w:tcPr>
          <w:p w14:paraId="3DD2BDDA" w14:textId="1704B27E" w:rsidR="00CA2605" w:rsidRPr="00835B13" w:rsidRDefault="00CA2605" w:rsidP="00CA2605">
            <w:pPr>
              <w:pStyle w:val="Texto"/>
              <w:ind w:left="270"/>
              <w:rPr>
                <w:b/>
                <w:sz w:val="18"/>
                <w:szCs w:val="18"/>
              </w:rPr>
            </w:pPr>
            <w:proofErr w:type="gramStart"/>
            <w:r w:rsidRPr="00835B13">
              <w:rPr>
                <w:b/>
                <w:sz w:val="18"/>
                <w:szCs w:val="18"/>
              </w:rPr>
              <w:t>Total</w:t>
            </w:r>
            <w:proofErr w:type="gramEnd"/>
            <w:r w:rsidRPr="00835B13">
              <w:rPr>
                <w:b/>
                <w:sz w:val="18"/>
                <w:szCs w:val="18"/>
              </w:rPr>
              <w:t xml:space="preserve"> del activo</w:t>
            </w:r>
          </w:p>
        </w:tc>
        <w:tc>
          <w:tcPr>
            <w:tcW w:w="90" w:type="dxa"/>
          </w:tcPr>
          <w:p w14:paraId="58CA2BA3" w14:textId="77777777" w:rsidR="00CA2605" w:rsidRPr="00835B13" w:rsidRDefault="00CA2605" w:rsidP="00CA2605">
            <w:pPr>
              <w:pStyle w:val="Texto"/>
              <w:rPr>
                <w:sz w:val="18"/>
                <w:szCs w:val="18"/>
              </w:rPr>
            </w:pPr>
          </w:p>
        </w:tc>
        <w:tc>
          <w:tcPr>
            <w:tcW w:w="638" w:type="dxa"/>
          </w:tcPr>
          <w:p w14:paraId="5EF8E514" w14:textId="77777777" w:rsidR="00CA2605" w:rsidRPr="00835B13" w:rsidRDefault="00CA2605" w:rsidP="00CA2605">
            <w:pPr>
              <w:pStyle w:val="Texto"/>
              <w:jc w:val="center"/>
              <w:rPr>
                <w:sz w:val="18"/>
                <w:szCs w:val="18"/>
              </w:rPr>
            </w:pPr>
          </w:p>
        </w:tc>
        <w:tc>
          <w:tcPr>
            <w:tcW w:w="72" w:type="dxa"/>
          </w:tcPr>
          <w:p w14:paraId="0D791A71" w14:textId="77777777" w:rsidR="00CA2605" w:rsidRPr="00835B13" w:rsidRDefault="00CA2605" w:rsidP="00CA2605">
            <w:pPr>
              <w:pStyle w:val="Texto"/>
              <w:rPr>
                <w:sz w:val="18"/>
                <w:szCs w:val="18"/>
              </w:rPr>
            </w:pPr>
          </w:p>
        </w:tc>
        <w:tc>
          <w:tcPr>
            <w:tcW w:w="840" w:type="dxa"/>
          </w:tcPr>
          <w:p w14:paraId="79F82349" w14:textId="77777777" w:rsidR="00CA2605" w:rsidRPr="00835B13" w:rsidRDefault="00CA2605" w:rsidP="00CA2605">
            <w:pPr>
              <w:pStyle w:val="Texto"/>
              <w:tabs>
                <w:tab w:val="decimal" w:pos="659"/>
              </w:tabs>
              <w:jc w:val="left"/>
              <w:rPr>
                <w:sz w:val="18"/>
                <w:szCs w:val="18"/>
              </w:rPr>
            </w:pPr>
          </w:p>
        </w:tc>
        <w:tc>
          <w:tcPr>
            <w:tcW w:w="72" w:type="dxa"/>
          </w:tcPr>
          <w:p w14:paraId="3F6E973D" w14:textId="77777777" w:rsidR="00CA2605" w:rsidRPr="00835B13" w:rsidRDefault="00CA2605" w:rsidP="00CA2605">
            <w:pPr>
              <w:pStyle w:val="Texto"/>
              <w:rPr>
                <w:sz w:val="18"/>
                <w:szCs w:val="18"/>
              </w:rPr>
            </w:pPr>
          </w:p>
        </w:tc>
        <w:tc>
          <w:tcPr>
            <w:tcW w:w="828" w:type="dxa"/>
          </w:tcPr>
          <w:p w14:paraId="10ACD269" w14:textId="77777777" w:rsidR="00CA2605" w:rsidRPr="00835B13" w:rsidRDefault="00CA2605" w:rsidP="00CA2605">
            <w:pPr>
              <w:pStyle w:val="Texto"/>
              <w:tabs>
                <w:tab w:val="decimal" w:pos="450"/>
              </w:tabs>
              <w:jc w:val="left"/>
              <w:rPr>
                <w:sz w:val="18"/>
                <w:szCs w:val="18"/>
              </w:rPr>
            </w:pPr>
          </w:p>
        </w:tc>
        <w:tc>
          <w:tcPr>
            <w:tcW w:w="78" w:type="dxa"/>
          </w:tcPr>
          <w:p w14:paraId="5110B20D" w14:textId="77777777" w:rsidR="00CA2605" w:rsidRPr="00835B13" w:rsidRDefault="00CA2605" w:rsidP="00CA2605">
            <w:pPr>
              <w:pStyle w:val="Texto"/>
              <w:rPr>
                <w:sz w:val="18"/>
                <w:szCs w:val="18"/>
              </w:rPr>
            </w:pPr>
          </w:p>
        </w:tc>
        <w:tc>
          <w:tcPr>
            <w:tcW w:w="1267" w:type="dxa"/>
            <w:tcBorders>
              <w:top w:val="single" w:sz="6" w:space="0" w:color="auto"/>
              <w:bottom w:val="double" w:sz="6" w:space="0" w:color="auto"/>
            </w:tcBorders>
          </w:tcPr>
          <w:p w14:paraId="088B8780" w14:textId="783AAFE5" w:rsidR="00CA2605" w:rsidRPr="00835B13" w:rsidRDefault="00CA2605" w:rsidP="00CA2605">
            <w:pPr>
              <w:pStyle w:val="Texto"/>
              <w:tabs>
                <w:tab w:val="decimal" w:pos="1052"/>
              </w:tabs>
              <w:rPr>
                <w:b/>
                <w:bCs/>
                <w:sz w:val="18"/>
                <w:szCs w:val="18"/>
              </w:rPr>
            </w:pPr>
            <w:r w:rsidRPr="006C4E0D">
              <w:rPr>
                <w:b/>
                <w:bCs/>
                <w:sz w:val="18"/>
                <w:szCs w:val="18"/>
              </w:rPr>
              <w:t>8.</w:t>
            </w:r>
            <w:r w:rsidRPr="00FD79BA">
              <w:rPr>
                <w:b/>
                <w:bCs/>
                <w:sz w:val="18"/>
                <w:szCs w:val="18"/>
              </w:rPr>
              <w:t>644.218</w:t>
            </w:r>
          </w:p>
        </w:tc>
        <w:tc>
          <w:tcPr>
            <w:tcW w:w="99" w:type="dxa"/>
          </w:tcPr>
          <w:p w14:paraId="6BD9E6C1" w14:textId="77777777" w:rsidR="00CA2605" w:rsidRPr="00835B13" w:rsidRDefault="00CA2605" w:rsidP="00CA2605">
            <w:pPr>
              <w:pStyle w:val="Texto"/>
              <w:tabs>
                <w:tab w:val="decimal" w:pos="1028"/>
              </w:tabs>
              <w:jc w:val="left"/>
              <w:rPr>
                <w:b/>
                <w:bCs/>
                <w:sz w:val="18"/>
                <w:szCs w:val="18"/>
              </w:rPr>
            </w:pPr>
          </w:p>
        </w:tc>
        <w:tc>
          <w:tcPr>
            <w:tcW w:w="1296" w:type="dxa"/>
            <w:tcBorders>
              <w:top w:val="single" w:sz="6" w:space="0" w:color="auto"/>
              <w:bottom w:val="double" w:sz="6" w:space="0" w:color="auto"/>
            </w:tcBorders>
          </w:tcPr>
          <w:p w14:paraId="21766F3A" w14:textId="25796F89" w:rsidR="00CA2605" w:rsidRPr="0078106D" w:rsidRDefault="00CA2605" w:rsidP="00CA2605">
            <w:pPr>
              <w:pStyle w:val="Texto"/>
              <w:tabs>
                <w:tab w:val="decimal" w:pos="1028"/>
              </w:tabs>
              <w:jc w:val="left"/>
              <w:rPr>
                <w:b/>
                <w:bCs/>
                <w:sz w:val="18"/>
                <w:szCs w:val="18"/>
              </w:rPr>
            </w:pPr>
            <w:r w:rsidRPr="0078106D">
              <w:rPr>
                <w:b/>
                <w:bCs/>
                <w:sz w:val="18"/>
                <w:szCs w:val="18"/>
              </w:rPr>
              <w:t>4.316.17</w:t>
            </w:r>
            <w:r>
              <w:rPr>
                <w:b/>
                <w:bCs/>
                <w:sz w:val="18"/>
                <w:szCs w:val="18"/>
              </w:rPr>
              <w:t>8</w:t>
            </w:r>
          </w:p>
        </w:tc>
      </w:tr>
    </w:tbl>
    <w:p w14:paraId="17D7DC75" w14:textId="64F2003C" w:rsidR="00CB432F" w:rsidRPr="005611B9" w:rsidRDefault="00CB432F" w:rsidP="00CB432F">
      <w:pPr>
        <w:pStyle w:val="Texto"/>
        <w:rPr>
          <w:sz w:val="10"/>
          <w:szCs w:val="10"/>
        </w:rPr>
      </w:pPr>
      <w:r w:rsidRPr="005611B9">
        <w:rPr>
          <w:sz w:val="10"/>
          <w:szCs w:val="10"/>
        </w:rPr>
        <w:br w:type="page"/>
      </w:r>
    </w:p>
    <w:p w14:paraId="4FBEE39A" w14:textId="77777777" w:rsidR="001F1E02" w:rsidRPr="00BE37D2" w:rsidRDefault="001F1E02">
      <w:pPr>
        <w:rPr>
          <w:sz w:val="14"/>
          <w:szCs w:val="14"/>
        </w:rPr>
      </w:pPr>
    </w:p>
    <w:tbl>
      <w:tblPr>
        <w:tblStyle w:val="TableGrid"/>
        <w:tblW w:w="10008" w:type="dxa"/>
        <w:tblLayout w:type="fixed"/>
        <w:tblLook w:val="01E0" w:firstRow="1" w:lastRow="1" w:firstColumn="1" w:lastColumn="1" w:noHBand="0" w:noVBand="0"/>
      </w:tblPr>
      <w:tblGrid>
        <w:gridCol w:w="4765"/>
        <w:gridCol w:w="72"/>
        <w:gridCol w:w="639"/>
        <w:gridCol w:w="72"/>
        <w:gridCol w:w="839"/>
        <w:gridCol w:w="72"/>
        <w:gridCol w:w="829"/>
        <w:gridCol w:w="72"/>
        <w:gridCol w:w="1269"/>
        <w:gridCol w:w="94"/>
        <w:gridCol w:w="1285"/>
      </w:tblGrid>
      <w:tr w:rsidR="006E19D3" w:rsidRPr="00D7020E" w14:paraId="394083BB" w14:textId="77777777" w:rsidTr="0080044D">
        <w:trPr>
          <w:trHeight w:val="60"/>
        </w:trPr>
        <w:tc>
          <w:tcPr>
            <w:tcW w:w="4765" w:type="dxa"/>
          </w:tcPr>
          <w:p w14:paraId="12E97225" w14:textId="77777777" w:rsidR="006E19D3" w:rsidRPr="00D7020E" w:rsidRDefault="006E19D3" w:rsidP="006E19D3">
            <w:pPr>
              <w:pStyle w:val="Texto"/>
              <w:jc w:val="left"/>
              <w:rPr>
                <w:sz w:val="18"/>
                <w:szCs w:val="18"/>
              </w:rPr>
            </w:pPr>
          </w:p>
        </w:tc>
        <w:tc>
          <w:tcPr>
            <w:tcW w:w="72" w:type="dxa"/>
          </w:tcPr>
          <w:p w14:paraId="20CCBFB3" w14:textId="77777777" w:rsidR="006E19D3" w:rsidRPr="00D7020E" w:rsidRDefault="006E19D3" w:rsidP="006E19D3">
            <w:pPr>
              <w:pStyle w:val="Texto"/>
              <w:rPr>
                <w:sz w:val="18"/>
                <w:szCs w:val="18"/>
              </w:rPr>
            </w:pPr>
          </w:p>
        </w:tc>
        <w:tc>
          <w:tcPr>
            <w:tcW w:w="3792" w:type="dxa"/>
            <w:gridSpan w:val="7"/>
            <w:tcBorders>
              <w:bottom w:val="single" w:sz="6" w:space="0" w:color="auto"/>
            </w:tcBorders>
          </w:tcPr>
          <w:p w14:paraId="69E2E9BA" w14:textId="3C27E4B6" w:rsidR="006E19D3" w:rsidRPr="00D7020E" w:rsidRDefault="00730E03" w:rsidP="006E19D3">
            <w:pPr>
              <w:pStyle w:val="Texto"/>
              <w:tabs>
                <w:tab w:val="decimal" w:pos="731"/>
              </w:tabs>
              <w:jc w:val="center"/>
              <w:rPr>
                <w:sz w:val="18"/>
                <w:szCs w:val="18"/>
              </w:rPr>
            </w:pPr>
            <w:r>
              <w:rPr>
                <w:b/>
                <w:sz w:val="18"/>
                <w:szCs w:val="18"/>
              </w:rPr>
              <w:t>30/11/2022</w:t>
            </w:r>
          </w:p>
        </w:tc>
        <w:tc>
          <w:tcPr>
            <w:tcW w:w="94" w:type="dxa"/>
          </w:tcPr>
          <w:p w14:paraId="412D6B26" w14:textId="77777777" w:rsidR="006E19D3" w:rsidRPr="00D7020E" w:rsidRDefault="006E19D3" w:rsidP="006E19D3">
            <w:pPr>
              <w:pStyle w:val="Texto"/>
              <w:jc w:val="center"/>
              <w:rPr>
                <w:sz w:val="18"/>
                <w:szCs w:val="18"/>
              </w:rPr>
            </w:pPr>
          </w:p>
        </w:tc>
        <w:tc>
          <w:tcPr>
            <w:tcW w:w="1285" w:type="dxa"/>
            <w:tcBorders>
              <w:bottom w:val="single" w:sz="6" w:space="0" w:color="auto"/>
            </w:tcBorders>
          </w:tcPr>
          <w:p w14:paraId="06745DD6" w14:textId="4CFEF9EE" w:rsidR="006E19D3" w:rsidRPr="00D7020E" w:rsidRDefault="00730E03" w:rsidP="006E19D3">
            <w:pPr>
              <w:pStyle w:val="Texto"/>
              <w:jc w:val="center"/>
              <w:rPr>
                <w:sz w:val="18"/>
                <w:szCs w:val="18"/>
              </w:rPr>
            </w:pPr>
            <w:r>
              <w:rPr>
                <w:b/>
                <w:sz w:val="18"/>
                <w:szCs w:val="18"/>
              </w:rPr>
              <w:t>31/05/2022</w:t>
            </w:r>
          </w:p>
        </w:tc>
      </w:tr>
      <w:tr w:rsidR="006E19D3" w:rsidRPr="007C35D5" w14:paraId="6836D22A" w14:textId="77777777" w:rsidTr="0080044D">
        <w:trPr>
          <w:trHeight w:val="75"/>
        </w:trPr>
        <w:tc>
          <w:tcPr>
            <w:tcW w:w="4765" w:type="dxa"/>
            <w:tcBorders>
              <w:bottom w:val="single" w:sz="6" w:space="0" w:color="auto"/>
            </w:tcBorders>
          </w:tcPr>
          <w:p w14:paraId="7B0A5E1E" w14:textId="77777777" w:rsidR="006E19D3" w:rsidRPr="007C35D5" w:rsidRDefault="006E19D3" w:rsidP="006E19D3">
            <w:pPr>
              <w:pStyle w:val="Texto"/>
              <w:jc w:val="center"/>
              <w:rPr>
                <w:sz w:val="18"/>
                <w:szCs w:val="18"/>
              </w:rPr>
            </w:pPr>
            <w:r w:rsidRPr="007C35D5">
              <w:rPr>
                <w:b/>
                <w:sz w:val="18"/>
                <w:szCs w:val="18"/>
              </w:rPr>
              <w:t>Rubro</w:t>
            </w:r>
          </w:p>
        </w:tc>
        <w:tc>
          <w:tcPr>
            <w:tcW w:w="72" w:type="dxa"/>
          </w:tcPr>
          <w:p w14:paraId="57C9A626" w14:textId="77777777" w:rsidR="006E19D3" w:rsidRPr="007C35D5" w:rsidRDefault="006E19D3" w:rsidP="006E19D3">
            <w:pPr>
              <w:pStyle w:val="Texto"/>
              <w:rPr>
                <w:sz w:val="18"/>
                <w:szCs w:val="18"/>
              </w:rPr>
            </w:pPr>
          </w:p>
        </w:tc>
        <w:tc>
          <w:tcPr>
            <w:tcW w:w="1550" w:type="dxa"/>
            <w:gridSpan w:val="3"/>
            <w:tcBorders>
              <w:top w:val="single" w:sz="6" w:space="0" w:color="auto"/>
              <w:bottom w:val="single" w:sz="6" w:space="0" w:color="auto"/>
            </w:tcBorders>
          </w:tcPr>
          <w:p w14:paraId="6DF7E661" w14:textId="51C9BA98" w:rsidR="006E19D3" w:rsidRPr="007C35D5" w:rsidRDefault="006E19D3" w:rsidP="006E19D3">
            <w:pPr>
              <w:pStyle w:val="Texto"/>
              <w:jc w:val="center"/>
              <w:rPr>
                <w:sz w:val="18"/>
                <w:szCs w:val="18"/>
              </w:rPr>
            </w:pPr>
            <w:r w:rsidRPr="007C35D5">
              <w:rPr>
                <w:b/>
                <w:sz w:val="18"/>
                <w:szCs w:val="18"/>
              </w:rPr>
              <w:t>Clase y monto de la moneda extranjera</w:t>
            </w:r>
            <w:r w:rsidR="00336CA2" w:rsidRPr="007C35D5">
              <w:rPr>
                <w:b/>
                <w:sz w:val="18"/>
                <w:szCs w:val="18"/>
              </w:rPr>
              <w:t xml:space="preserve"> (en miles)</w:t>
            </w:r>
          </w:p>
        </w:tc>
        <w:tc>
          <w:tcPr>
            <w:tcW w:w="72" w:type="dxa"/>
          </w:tcPr>
          <w:p w14:paraId="5A4E0AA0" w14:textId="77777777" w:rsidR="006E19D3" w:rsidRPr="007C35D5" w:rsidRDefault="006E19D3" w:rsidP="006E19D3">
            <w:pPr>
              <w:pStyle w:val="Texto"/>
              <w:rPr>
                <w:sz w:val="18"/>
                <w:szCs w:val="18"/>
              </w:rPr>
            </w:pPr>
          </w:p>
        </w:tc>
        <w:tc>
          <w:tcPr>
            <w:tcW w:w="829" w:type="dxa"/>
            <w:tcBorders>
              <w:top w:val="single" w:sz="6" w:space="0" w:color="auto"/>
              <w:bottom w:val="single" w:sz="6" w:space="0" w:color="auto"/>
            </w:tcBorders>
          </w:tcPr>
          <w:p w14:paraId="7EFA91D5" w14:textId="77777777" w:rsidR="006E19D3" w:rsidRPr="007C35D5" w:rsidRDefault="006E19D3" w:rsidP="006E19D3">
            <w:pPr>
              <w:pStyle w:val="Texto"/>
              <w:jc w:val="center"/>
              <w:rPr>
                <w:sz w:val="18"/>
                <w:szCs w:val="18"/>
              </w:rPr>
            </w:pPr>
            <w:r w:rsidRPr="007C35D5">
              <w:rPr>
                <w:b/>
                <w:sz w:val="18"/>
                <w:szCs w:val="18"/>
              </w:rPr>
              <w:t>Tipo de cambio</w:t>
            </w:r>
          </w:p>
        </w:tc>
        <w:tc>
          <w:tcPr>
            <w:tcW w:w="72" w:type="dxa"/>
          </w:tcPr>
          <w:p w14:paraId="6DB9A64A" w14:textId="77777777" w:rsidR="006E19D3" w:rsidRPr="007C35D5" w:rsidRDefault="006E19D3" w:rsidP="006E19D3">
            <w:pPr>
              <w:pStyle w:val="Texto"/>
              <w:rPr>
                <w:sz w:val="18"/>
                <w:szCs w:val="18"/>
              </w:rPr>
            </w:pPr>
          </w:p>
        </w:tc>
        <w:tc>
          <w:tcPr>
            <w:tcW w:w="1269" w:type="dxa"/>
            <w:tcBorders>
              <w:top w:val="single" w:sz="6" w:space="0" w:color="auto"/>
              <w:bottom w:val="single" w:sz="6" w:space="0" w:color="auto"/>
            </w:tcBorders>
          </w:tcPr>
          <w:p w14:paraId="062D664A" w14:textId="77777777" w:rsidR="006E19D3" w:rsidRPr="007C35D5" w:rsidRDefault="006E19D3" w:rsidP="006E19D3">
            <w:pPr>
              <w:pStyle w:val="Texto"/>
              <w:jc w:val="center"/>
              <w:rPr>
                <w:b/>
                <w:sz w:val="18"/>
                <w:szCs w:val="18"/>
              </w:rPr>
            </w:pPr>
            <w:r w:rsidRPr="007C35D5">
              <w:rPr>
                <w:b/>
                <w:sz w:val="18"/>
                <w:szCs w:val="18"/>
              </w:rPr>
              <w:t>Importe contabilizado en pesos</w:t>
            </w:r>
          </w:p>
        </w:tc>
        <w:tc>
          <w:tcPr>
            <w:tcW w:w="94" w:type="dxa"/>
          </w:tcPr>
          <w:p w14:paraId="16B9CCAC" w14:textId="77777777" w:rsidR="006E19D3" w:rsidRPr="007C35D5" w:rsidRDefault="006E19D3" w:rsidP="006E19D3">
            <w:pPr>
              <w:pStyle w:val="Texto"/>
              <w:jc w:val="center"/>
              <w:rPr>
                <w:sz w:val="18"/>
                <w:szCs w:val="18"/>
              </w:rPr>
            </w:pPr>
          </w:p>
        </w:tc>
        <w:tc>
          <w:tcPr>
            <w:tcW w:w="1285" w:type="dxa"/>
            <w:tcBorders>
              <w:top w:val="single" w:sz="6" w:space="0" w:color="auto"/>
              <w:bottom w:val="single" w:sz="6" w:space="0" w:color="auto"/>
            </w:tcBorders>
          </w:tcPr>
          <w:p w14:paraId="70EDA744" w14:textId="77777777" w:rsidR="006E19D3" w:rsidRPr="007C35D5" w:rsidRDefault="006E19D3" w:rsidP="006E19D3">
            <w:pPr>
              <w:pStyle w:val="Texto"/>
              <w:jc w:val="center"/>
              <w:rPr>
                <w:sz w:val="18"/>
                <w:szCs w:val="18"/>
              </w:rPr>
            </w:pPr>
            <w:r w:rsidRPr="007C35D5">
              <w:rPr>
                <w:b/>
                <w:sz w:val="18"/>
                <w:szCs w:val="18"/>
              </w:rPr>
              <w:t>Importe contabilizado en pesos</w:t>
            </w:r>
          </w:p>
        </w:tc>
      </w:tr>
      <w:tr w:rsidR="006E19D3" w:rsidRPr="007C35D5" w14:paraId="764CADB4" w14:textId="77777777" w:rsidTr="0080044D">
        <w:tc>
          <w:tcPr>
            <w:tcW w:w="4765" w:type="dxa"/>
          </w:tcPr>
          <w:p w14:paraId="36E9949D" w14:textId="77777777" w:rsidR="006E19D3" w:rsidRPr="007C35D5" w:rsidRDefault="006E19D3" w:rsidP="006E19D3">
            <w:pPr>
              <w:pStyle w:val="Texto"/>
              <w:rPr>
                <w:b/>
                <w:sz w:val="18"/>
                <w:szCs w:val="18"/>
              </w:rPr>
            </w:pPr>
          </w:p>
        </w:tc>
        <w:tc>
          <w:tcPr>
            <w:tcW w:w="72" w:type="dxa"/>
          </w:tcPr>
          <w:p w14:paraId="39F716CA" w14:textId="77777777" w:rsidR="006E19D3" w:rsidRPr="007C35D5" w:rsidRDefault="006E19D3" w:rsidP="006E19D3">
            <w:pPr>
              <w:pStyle w:val="Texto"/>
              <w:rPr>
                <w:sz w:val="18"/>
                <w:szCs w:val="18"/>
              </w:rPr>
            </w:pPr>
          </w:p>
        </w:tc>
        <w:tc>
          <w:tcPr>
            <w:tcW w:w="639" w:type="dxa"/>
          </w:tcPr>
          <w:p w14:paraId="57320F5C" w14:textId="77777777" w:rsidR="006E19D3" w:rsidRPr="007C35D5" w:rsidRDefault="006E19D3" w:rsidP="006E19D3">
            <w:pPr>
              <w:pStyle w:val="Texto"/>
              <w:jc w:val="center"/>
              <w:rPr>
                <w:sz w:val="18"/>
                <w:szCs w:val="18"/>
              </w:rPr>
            </w:pPr>
          </w:p>
        </w:tc>
        <w:tc>
          <w:tcPr>
            <w:tcW w:w="72" w:type="dxa"/>
          </w:tcPr>
          <w:p w14:paraId="36841D4E" w14:textId="77777777" w:rsidR="006E19D3" w:rsidRPr="007C35D5" w:rsidRDefault="006E19D3" w:rsidP="006E19D3">
            <w:pPr>
              <w:pStyle w:val="Texto"/>
              <w:rPr>
                <w:sz w:val="18"/>
                <w:szCs w:val="18"/>
              </w:rPr>
            </w:pPr>
          </w:p>
        </w:tc>
        <w:tc>
          <w:tcPr>
            <w:tcW w:w="839" w:type="dxa"/>
          </w:tcPr>
          <w:p w14:paraId="05650DDC" w14:textId="77777777" w:rsidR="006E19D3" w:rsidRPr="007C35D5" w:rsidRDefault="006E19D3" w:rsidP="006E19D3">
            <w:pPr>
              <w:pStyle w:val="Texto"/>
              <w:tabs>
                <w:tab w:val="decimal" w:pos="659"/>
              </w:tabs>
              <w:rPr>
                <w:sz w:val="18"/>
                <w:szCs w:val="18"/>
              </w:rPr>
            </w:pPr>
          </w:p>
        </w:tc>
        <w:tc>
          <w:tcPr>
            <w:tcW w:w="72" w:type="dxa"/>
          </w:tcPr>
          <w:p w14:paraId="10D16034" w14:textId="77777777" w:rsidR="006E19D3" w:rsidRPr="007C35D5" w:rsidRDefault="006E19D3" w:rsidP="006E19D3">
            <w:pPr>
              <w:pStyle w:val="Texto"/>
              <w:jc w:val="center"/>
              <w:rPr>
                <w:sz w:val="18"/>
                <w:szCs w:val="18"/>
              </w:rPr>
            </w:pPr>
          </w:p>
        </w:tc>
        <w:tc>
          <w:tcPr>
            <w:tcW w:w="829" w:type="dxa"/>
          </w:tcPr>
          <w:p w14:paraId="4B6475F8" w14:textId="77777777" w:rsidR="006E19D3" w:rsidRPr="007C35D5" w:rsidRDefault="006E19D3" w:rsidP="007D45E5">
            <w:pPr>
              <w:pStyle w:val="Texto"/>
              <w:tabs>
                <w:tab w:val="decimal" w:pos="424"/>
              </w:tabs>
              <w:jc w:val="left"/>
              <w:rPr>
                <w:sz w:val="18"/>
                <w:szCs w:val="18"/>
              </w:rPr>
            </w:pPr>
          </w:p>
        </w:tc>
        <w:tc>
          <w:tcPr>
            <w:tcW w:w="72" w:type="dxa"/>
          </w:tcPr>
          <w:p w14:paraId="680E8515" w14:textId="77777777" w:rsidR="006E19D3" w:rsidRPr="007C35D5" w:rsidRDefault="006E19D3" w:rsidP="006E19D3">
            <w:pPr>
              <w:pStyle w:val="Texto"/>
              <w:jc w:val="center"/>
              <w:rPr>
                <w:sz w:val="18"/>
                <w:szCs w:val="18"/>
              </w:rPr>
            </w:pPr>
          </w:p>
        </w:tc>
        <w:tc>
          <w:tcPr>
            <w:tcW w:w="1269" w:type="dxa"/>
          </w:tcPr>
          <w:p w14:paraId="1014563E" w14:textId="77777777" w:rsidR="006E19D3" w:rsidRPr="007C35D5" w:rsidRDefault="006E19D3" w:rsidP="006E19D3">
            <w:pPr>
              <w:pStyle w:val="Texto"/>
              <w:tabs>
                <w:tab w:val="decimal" w:pos="1052"/>
              </w:tabs>
              <w:rPr>
                <w:sz w:val="18"/>
                <w:szCs w:val="18"/>
              </w:rPr>
            </w:pPr>
          </w:p>
        </w:tc>
        <w:tc>
          <w:tcPr>
            <w:tcW w:w="94" w:type="dxa"/>
          </w:tcPr>
          <w:p w14:paraId="773D334E" w14:textId="77777777" w:rsidR="006E19D3" w:rsidRPr="007C35D5" w:rsidRDefault="006E19D3" w:rsidP="006E19D3">
            <w:pPr>
              <w:pStyle w:val="Texto"/>
              <w:jc w:val="center"/>
              <w:rPr>
                <w:rStyle w:val="CommentReference"/>
                <w:rFonts w:ascii="Times New Roman" w:eastAsia="MS Mincho" w:hAnsi="Times New Roman"/>
                <w:sz w:val="18"/>
                <w:szCs w:val="18"/>
                <w:lang w:eastAsia="ja-JP"/>
              </w:rPr>
            </w:pPr>
          </w:p>
        </w:tc>
        <w:tc>
          <w:tcPr>
            <w:tcW w:w="1285" w:type="dxa"/>
          </w:tcPr>
          <w:p w14:paraId="01E62CAE" w14:textId="77777777" w:rsidR="006E19D3" w:rsidRPr="007C35D5" w:rsidRDefault="006E19D3" w:rsidP="006C633D">
            <w:pPr>
              <w:pStyle w:val="Texto"/>
              <w:tabs>
                <w:tab w:val="decimal" w:pos="1104"/>
              </w:tabs>
              <w:jc w:val="left"/>
              <w:rPr>
                <w:sz w:val="18"/>
                <w:szCs w:val="18"/>
              </w:rPr>
            </w:pPr>
          </w:p>
        </w:tc>
      </w:tr>
      <w:tr w:rsidR="006E19D3" w:rsidRPr="007C35D5" w14:paraId="09567EA9" w14:textId="77777777" w:rsidTr="0080044D">
        <w:tc>
          <w:tcPr>
            <w:tcW w:w="4765" w:type="dxa"/>
          </w:tcPr>
          <w:p w14:paraId="249D49D0" w14:textId="77777777" w:rsidR="006E19D3" w:rsidRPr="007C35D5" w:rsidRDefault="006E19D3" w:rsidP="006E19D3">
            <w:pPr>
              <w:pStyle w:val="Texto"/>
              <w:rPr>
                <w:b/>
                <w:sz w:val="18"/>
                <w:szCs w:val="18"/>
              </w:rPr>
            </w:pPr>
            <w:r w:rsidRPr="007C35D5">
              <w:rPr>
                <w:b/>
                <w:sz w:val="18"/>
                <w:szCs w:val="18"/>
              </w:rPr>
              <w:t>PASIVO</w:t>
            </w:r>
          </w:p>
        </w:tc>
        <w:tc>
          <w:tcPr>
            <w:tcW w:w="72" w:type="dxa"/>
          </w:tcPr>
          <w:p w14:paraId="41256CCE" w14:textId="77777777" w:rsidR="006E19D3" w:rsidRPr="007C35D5" w:rsidRDefault="006E19D3" w:rsidP="006E19D3">
            <w:pPr>
              <w:pStyle w:val="Texto"/>
              <w:rPr>
                <w:sz w:val="18"/>
                <w:szCs w:val="18"/>
              </w:rPr>
            </w:pPr>
          </w:p>
        </w:tc>
        <w:tc>
          <w:tcPr>
            <w:tcW w:w="639" w:type="dxa"/>
          </w:tcPr>
          <w:p w14:paraId="53CBF62C" w14:textId="77777777" w:rsidR="006E19D3" w:rsidRPr="007C35D5" w:rsidRDefault="006E19D3" w:rsidP="006E19D3">
            <w:pPr>
              <w:pStyle w:val="Texto"/>
              <w:jc w:val="center"/>
              <w:rPr>
                <w:sz w:val="18"/>
                <w:szCs w:val="18"/>
              </w:rPr>
            </w:pPr>
          </w:p>
        </w:tc>
        <w:tc>
          <w:tcPr>
            <w:tcW w:w="72" w:type="dxa"/>
          </w:tcPr>
          <w:p w14:paraId="52AFDFEF" w14:textId="77777777" w:rsidR="006E19D3" w:rsidRPr="007C35D5" w:rsidRDefault="006E19D3" w:rsidP="006E19D3">
            <w:pPr>
              <w:pStyle w:val="Texto"/>
              <w:rPr>
                <w:sz w:val="18"/>
                <w:szCs w:val="18"/>
              </w:rPr>
            </w:pPr>
          </w:p>
        </w:tc>
        <w:tc>
          <w:tcPr>
            <w:tcW w:w="839" w:type="dxa"/>
          </w:tcPr>
          <w:p w14:paraId="402EA785" w14:textId="77777777" w:rsidR="006E19D3" w:rsidRPr="007C35D5" w:rsidRDefault="006E19D3" w:rsidP="006E19D3">
            <w:pPr>
              <w:pStyle w:val="Texto"/>
              <w:tabs>
                <w:tab w:val="decimal" w:pos="659"/>
              </w:tabs>
              <w:rPr>
                <w:sz w:val="18"/>
                <w:szCs w:val="18"/>
              </w:rPr>
            </w:pPr>
          </w:p>
        </w:tc>
        <w:tc>
          <w:tcPr>
            <w:tcW w:w="72" w:type="dxa"/>
          </w:tcPr>
          <w:p w14:paraId="58DD6F08" w14:textId="77777777" w:rsidR="006E19D3" w:rsidRPr="007C35D5" w:rsidRDefault="006E19D3" w:rsidP="006E19D3">
            <w:pPr>
              <w:pStyle w:val="Texto"/>
              <w:jc w:val="center"/>
              <w:rPr>
                <w:sz w:val="18"/>
                <w:szCs w:val="18"/>
              </w:rPr>
            </w:pPr>
          </w:p>
        </w:tc>
        <w:tc>
          <w:tcPr>
            <w:tcW w:w="829" w:type="dxa"/>
          </w:tcPr>
          <w:p w14:paraId="41F97E51" w14:textId="77777777" w:rsidR="006E19D3" w:rsidRPr="007C35D5" w:rsidRDefault="006E19D3" w:rsidP="007D45E5">
            <w:pPr>
              <w:pStyle w:val="Texto"/>
              <w:tabs>
                <w:tab w:val="decimal" w:pos="424"/>
              </w:tabs>
              <w:jc w:val="left"/>
              <w:rPr>
                <w:sz w:val="18"/>
                <w:szCs w:val="18"/>
              </w:rPr>
            </w:pPr>
          </w:p>
        </w:tc>
        <w:tc>
          <w:tcPr>
            <w:tcW w:w="72" w:type="dxa"/>
          </w:tcPr>
          <w:p w14:paraId="1B6FBF4C" w14:textId="77777777" w:rsidR="006E19D3" w:rsidRPr="007C35D5" w:rsidRDefault="006E19D3" w:rsidP="006E19D3">
            <w:pPr>
              <w:pStyle w:val="Texto"/>
              <w:jc w:val="center"/>
              <w:rPr>
                <w:sz w:val="18"/>
                <w:szCs w:val="18"/>
              </w:rPr>
            </w:pPr>
          </w:p>
        </w:tc>
        <w:tc>
          <w:tcPr>
            <w:tcW w:w="1269" w:type="dxa"/>
          </w:tcPr>
          <w:p w14:paraId="290A803B" w14:textId="77777777" w:rsidR="006E19D3" w:rsidRPr="007C35D5" w:rsidRDefault="006E19D3" w:rsidP="006E19D3">
            <w:pPr>
              <w:pStyle w:val="Texto"/>
              <w:tabs>
                <w:tab w:val="decimal" w:pos="1052"/>
              </w:tabs>
              <w:rPr>
                <w:sz w:val="18"/>
                <w:szCs w:val="18"/>
              </w:rPr>
            </w:pPr>
          </w:p>
        </w:tc>
        <w:tc>
          <w:tcPr>
            <w:tcW w:w="94" w:type="dxa"/>
          </w:tcPr>
          <w:p w14:paraId="12E62510" w14:textId="77777777" w:rsidR="006E19D3" w:rsidRPr="007C35D5" w:rsidRDefault="006E19D3" w:rsidP="006E19D3">
            <w:pPr>
              <w:pStyle w:val="Texto"/>
              <w:jc w:val="center"/>
              <w:rPr>
                <w:sz w:val="18"/>
                <w:szCs w:val="18"/>
              </w:rPr>
            </w:pPr>
          </w:p>
        </w:tc>
        <w:tc>
          <w:tcPr>
            <w:tcW w:w="1285" w:type="dxa"/>
          </w:tcPr>
          <w:p w14:paraId="2228912F" w14:textId="77777777" w:rsidR="006E19D3" w:rsidRPr="007C35D5" w:rsidRDefault="006E19D3" w:rsidP="006C633D">
            <w:pPr>
              <w:pStyle w:val="Texto"/>
              <w:tabs>
                <w:tab w:val="decimal" w:pos="1104"/>
              </w:tabs>
              <w:jc w:val="left"/>
              <w:rPr>
                <w:sz w:val="18"/>
                <w:szCs w:val="18"/>
              </w:rPr>
            </w:pPr>
          </w:p>
        </w:tc>
      </w:tr>
      <w:tr w:rsidR="006E19D3" w:rsidRPr="007C35D5" w14:paraId="3A2093CD" w14:textId="77777777" w:rsidTr="0080044D">
        <w:tc>
          <w:tcPr>
            <w:tcW w:w="4765" w:type="dxa"/>
          </w:tcPr>
          <w:p w14:paraId="612F6E8D" w14:textId="77777777" w:rsidR="006E19D3" w:rsidRPr="007C35D5" w:rsidRDefault="006E19D3" w:rsidP="006E19D3">
            <w:pPr>
              <w:pStyle w:val="Texto"/>
              <w:rPr>
                <w:b/>
                <w:sz w:val="18"/>
                <w:szCs w:val="18"/>
              </w:rPr>
            </w:pPr>
            <w:r w:rsidRPr="007C35D5">
              <w:rPr>
                <w:b/>
                <w:sz w:val="18"/>
                <w:szCs w:val="18"/>
              </w:rPr>
              <w:t>PASIVO NO CORRIENTE</w:t>
            </w:r>
          </w:p>
        </w:tc>
        <w:tc>
          <w:tcPr>
            <w:tcW w:w="72" w:type="dxa"/>
          </w:tcPr>
          <w:p w14:paraId="73B0EF69" w14:textId="77777777" w:rsidR="006E19D3" w:rsidRPr="007C35D5" w:rsidRDefault="006E19D3" w:rsidP="006E19D3">
            <w:pPr>
              <w:pStyle w:val="Texto"/>
              <w:rPr>
                <w:sz w:val="18"/>
                <w:szCs w:val="18"/>
              </w:rPr>
            </w:pPr>
          </w:p>
        </w:tc>
        <w:tc>
          <w:tcPr>
            <w:tcW w:w="639" w:type="dxa"/>
          </w:tcPr>
          <w:p w14:paraId="65DD8754" w14:textId="77777777" w:rsidR="006E19D3" w:rsidRPr="007C35D5" w:rsidRDefault="006E19D3" w:rsidP="006E19D3">
            <w:pPr>
              <w:pStyle w:val="Texto"/>
              <w:jc w:val="center"/>
              <w:rPr>
                <w:sz w:val="18"/>
                <w:szCs w:val="18"/>
              </w:rPr>
            </w:pPr>
          </w:p>
        </w:tc>
        <w:tc>
          <w:tcPr>
            <w:tcW w:w="72" w:type="dxa"/>
          </w:tcPr>
          <w:p w14:paraId="7E9D88D7" w14:textId="77777777" w:rsidR="006E19D3" w:rsidRPr="007C35D5" w:rsidRDefault="006E19D3" w:rsidP="006E19D3">
            <w:pPr>
              <w:pStyle w:val="Texto"/>
              <w:rPr>
                <w:sz w:val="18"/>
                <w:szCs w:val="18"/>
              </w:rPr>
            </w:pPr>
          </w:p>
        </w:tc>
        <w:tc>
          <w:tcPr>
            <w:tcW w:w="839" w:type="dxa"/>
          </w:tcPr>
          <w:p w14:paraId="7C978C73" w14:textId="77777777" w:rsidR="006E19D3" w:rsidRPr="007C35D5" w:rsidRDefault="006E19D3" w:rsidP="006E19D3">
            <w:pPr>
              <w:pStyle w:val="Texto"/>
              <w:tabs>
                <w:tab w:val="decimal" w:pos="659"/>
              </w:tabs>
              <w:rPr>
                <w:sz w:val="18"/>
                <w:szCs w:val="18"/>
              </w:rPr>
            </w:pPr>
          </w:p>
        </w:tc>
        <w:tc>
          <w:tcPr>
            <w:tcW w:w="72" w:type="dxa"/>
          </w:tcPr>
          <w:p w14:paraId="5CF40ACA" w14:textId="77777777" w:rsidR="006E19D3" w:rsidRPr="007C35D5" w:rsidRDefault="006E19D3" w:rsidP="006E19D3">
            <w:pPr>
              <w:pStyle w:val="Texto"/>
              <w:rPr>
                <w:sz w:val="18"/>
                <w:szCs w:val="18"/>
              </w:rPr>
            </w:pPr>
          </w:p>
        </w:tc>
        <w:tc>
          <w:tcPr>
            <w:tcW w:w="829" w:type="dxa"/>
          </w:tcPr>
          <w:p w14:paraId="194EE0B2" w14:textId="77777777" w:rsidR="006E19D3" w:rsidRPr="007C35D5" w:rsidRDefault="006E19D3" w:rsidP="007D45E5">
            <w:pPr>
              <w:pStyle w:val="Texto"/>
              <w:tabs>
                <w:tab w:val="decimal" w:pos="424"/>
              </w:tabs>
              <w:jc w:val="left"/>
              <w:rPr>
                <w:sz w:val="18"/>
                <w:szCs w:val="18"/>
              </w:rPr>
            </w:pPr>
          </w:p>
        </w:tc>
        <w:tc>
          <w:tcPr>
            <w:tcW w:w="72" w:type="dxa"/>
          </w:tcPr>
          <w:p w14:paraId="020EC311" w14:textId="77777777" w:rsidR="006E19D3" w:rsidRPr="007C35D5" w:rsidRDefault="006E19D3" w:rsidP="006E19D3">
            <w:pPr>
              <w:pStyle w:val="Texto"/>
              <w:rPr>
                <w:sz w:val="18"/>
                <w:szCs w:val="18"/>
              </w:rPr>
            </w:pPr>
          </w:p>
        </w:tc>
        <w:tc>
          <w:tcPr>
            <w:tcW w:w="1269" w:type="dxa"/>
          </w:tcPr>
          <w:p w14:paraId="0B5E11B6" w14:textId="77777777" w:rsidR="006E19D3" w:rsidRPr="007C35D5" w:rsidRDefault="006E19D3" w:rsidP="006E19D3">
            <w:pPr>
              <w:pStyle w:val="Texto"/>
              <w:tabs>
                <w:tab w:val="decimal" w:pos="1052"/>
              </w:tabs>
              <w:rPr>
                <w:sz w:val="18"/>
                <w:szCs w:val="18"/>
              </w:rPr>
            </w:pPr>
          </w:p>
        </w:tc>
        <w:tc>
          <w:tcPr>
            <w:tcW w:w="94" w:type="dxa"/>
          </w:tcPr>
          <w:p w14:paraId="32DA1EE1" w14:textId="77777777" w:rsidR="006E19D3" w:rsidRPr="007C35D5" w:rsidRDefault="006E19D3" w:rsidP="006E19D3">
            <w:pPr>
              <w:pStyle w:val="Texto"/>
              <w:rPr>
                <w:sz w:val="18"/>
                <w:szCs w:val="18"/>
              </w:rPr>
            </w:pPr>
          </w:p>
        </w:tc>
        <w:tc>
          <w:tcPr>
            <w:tcW w:w="1285" w:type="dxa"/>
          </w:tcPr>
          <w:p w14:paraId="74DF6B34" w14:textId="77777777" w:rsidR="006E19D3" w:rsidRPr="007C35D5" w:rsidRDefault="006E19D3" w:rsidP="006C633D">
            <w:pPr>
              <w:pStyle w:val="Texto"/>
              <w:tabs>
                <w:tab w:val="decimal" w:pos="1104"/>
              </w:tabs>
              <w:jc w:val="left"/>
              <w:rPr>
                <w:sz w:val="18"/>
                <w:szCs w:val="18"/>
              </w:rPr>
            </w:pPr>
          </w:p>
        </w:tc>
      </w:tr>
      <w:tr w:rsidR="006E19D3" w:rsidRPr="007C35D5" w14:paraId="4BEE4BE4" w14:textId="77777777" w:rsidTr="0080044D">
        <w:tc>
          <w:tcPr>
            <w:tcW w:w="4765" w:type="dxa"/>
          </w:tcPr>
          <w:p w14:paraId="0ED302E8" w14:textId="77777777" w:rsidR="006E19D3" w:rsidRPr="007C35D5" w:rsidRDefault="006E19D3" w:rsidP="006E19D3">
            <w:pPr>
              <w:pStyle w:val="Texto"/>
              <w:rPr>
                <w:sz w:val="18"/>
                <w:szCs w:val="18"/>
              </w:rPr>
            </w:pPr>
          </w:p>
        </w:tc>
        <w:tc>
          <w:tcPr>
            <w:tcW w:w="72" w:type="dxa"/>
          </w:tcPr>
          <w:p w14:paraId="5023332E" w14:textId="77777777" w:rsidR="006E19D3" w:rsidRPr="007C35D5" w:rsidRDefault="006E19D3" w:rsidP="006E19D3">
            <w:pPr>
              <w:pStyle w:val="Texto"/>
              <w:rPr>
                <w:sz w:val="18"/>
                <w:szCs w:val="18"/>
              </w:rPr>
            </w:pPr>
          </w:p>
        </w:tc>
        <w:tc>
          <w:tcPr>
            <w:tcW w:w="639" w:type="dxa"/>
          </w:tcPr>
          <w:p w14:paraId="716F4EB0" w14:textId="77777777" w:rsidR="006E19D3" w:rsidRPr="007C35D5" w:rsidRDefault="006E19D3" w:rsidP="006E19D3">
            <w:pPr>
              <w:pStyle w:val="Texto"/>
              <w:jc w:val="center"/>
              <w:rPr>
                <w:sz w:val="18"/>
                <w:szCs w:val="18"/>
              </w:rPr>
            </w:pPr>
          </w:p>
        </w:tc>
        <w:tc>
          <w:tcPr>
            <w:tcW w:w="72" w:type="dxa"/>
          </w:tcPr>
          <w:p w14:paraId="562AB41E" w14:textId="77777777" w:rsidR="006E19D3" w:rsidRPr="007C35D5" w:rsidRDefault="006E19D3" w:rsidP="006E19D3">
            <w:pPr>
              <w:pStyle w:val="Texto"/>
              <w:rPr>
                <w:sz w:val="18"/>
                <w:szCs w:val="18"/>
              </w:rPr>
            </w:pPr>
          </w:p>
        </w:tc>
        <w:tc>
          <w:tcPr>
            <w:tcW w:w="839" w:type="dxa"/>
          </w:tcPr>
          <w:p w14:paraId="3F4CB83E" w14:textId="77777777" w:rsidR="006E19D3" w:rsidRPr="007C35D5" w:rsidRDefault="006E19D3" w:rsidP="006E19D3">
            <w:pPr>
              <w:pStyle w:val="Texto"/>
              <w:tabs>
                <w:tab w:val="decimal" w:pos="659"/>
              </w:tabs>
              <w:jc w:val="left"/>
              <w:rPr>
                <w:sz w:val="18"/>
                <w:szCs w:val="18"/>
              </w:rPr>
            </w:pPr>
          </w:p>
        </w:tc>
        <w:tc>
          <w:tcPr>
            <w:tcW w:w="72" w:type="dxa"/>
          </w:tcPr>
          <w:p w14:paraId="7D44F817" w14:textId="77777777" w:rsidR="006E19D3" w:rsidRPr="007C35D5" w:rsidRDefault="006E19D3" w:rsidP="006E19D3">
            <w:pPr>
              <w:pStyle w:val="Texto"/>
              <w:rPr>
                <w:sz w:val="18"/>
                <w:szCs w:val="18"/>
              </w:rPr>
            </w:pPr>
          </w:p>
        </w:tc>
        <w:tc>
          <w:tcPr>
            <w:tcW w:w="829" w:type="dxa"/>
          </w:tcPr>
          <w:p w14:paraId="59EE74D4" w14:textId="77777777" w:rsidR="006E19D3" w:rsidRPr="007C35D5" w:rsidRDefault="006E19D3" w:rsidP="007D45E5">
            <w:pPr>
              <w:pStyle w:val="Texto"/>
              <w:tabs>
                <w:tab w:val="decimal" w:pos="424"/>
              </w:tabs>
              <w:jc w:val="left"/>
              <w:rPr>
                <w:sz w:val="18"/>
                <w:szCs w:val="18"/>
              </w:rPr>
            </w:pPr>
          </w:p>
        </w:tc>
        <w:tc>
          <w:tcPr>
            <w:tcW w:w="72" w:type="dxa"/>
          </w:tcPr>
          <w:p w14:paraId="2C04C734" w14:textId="77777777" w:rsidR="006E19D3" w:rsidRPr="007C35D5" w:rsidRDefault="006E19D3" w:rsidP="006E19D3">
            <w:pPr>
              <w:pStyle w:val="Texto"/>
              <w:rPr>
                <w:sz w:val="18"/>
                <w:szCs w:val="18"/>
              </w:rPr>
            </w:pPr>
          </w:p>
        </w:tc>
        <w:tc>
          <w:tcPr>
            <w:tcW w:w="1269" w:type="dxa"/>
          </w:tcPr>
          <w:p w14:paraId="4E5AD5BB" w14:textId="77777777" w:rsidR="006E19D3" w:rsidRPr="007C35D5" w:rsidRDefault="006E19D3" w:rsidP="006E19D3">
            <w:pPr>
              <w:pStyle w:val="Texto"/>
              <w:tabs>
                <w:tab w:val="decimal" w:pos="1052"/>
              </w:tabs>
              <w:rPr>
                <w:sz w:val="18"/>
                <w:szCs w:val="18"/>
              </w:rPr>
            </w:pPr>
          </w:p>
        </w:tc>
        <w:tc>
          <w:tcPr>
            <w:tcW w:w="94" w:type="dxa"/>
          </w:tcPr>
          <w:p w14:paraId="0DC6377C" w14:textId="77777777" w:rsidR="006E19D3" w:rsidRPr="007C35D5" w:rsidRDefault="006E19D3" w:rsidP="006E19D3">
            <w:pPr>
              <w:pStyle w:val="Texto"/>
              <w:rPr>
                <w:sz w:val="18"/>
                <w:szCs w:val="18"/>
              </w:rPr>
            </w:pPr>
          </w:p>
        </w:tc>
        <w:tc>
          <w:tcPr>
            <w:tcW w:w="1285" w:type="dxa"/>
          </w:tcPr>
          <w:p w14:paraId="084B4DA4" w14:textId="77777777" w:rsidR="006E19D3" w:rsidRPr="007C35D5" w:rsidRDefault="006E19D3" w:rsidP="006C633D">
            <w:pPr>
              <w:pStyle w:val="Texto"/>
              <w:tabs>
                <w:tab w:val="decimal" w:pos="1104"/>
              </w:tabs>
              <w:jc w:val="left"/>
              <w:rPr>
                <w:sz w:val="18"/>
                <w:szCs w:val="18"/>
              </w:rPr>
            </w:pPr>
          </w:p>
        </w:tc>
      </w:tr>
      <w:tr w:rsidR="0078106D" w:rsidRPr="007C35D5" w14:paraId="76CC43F3" w14:textId="77777777" w:rsidTr="00B8450C">
        <w:tc>
          <w:tcPr>
            <w:tcW w:w="4765" w:type="dxa"/>
          </w:tcPr>
          <w:p w14:paraId="0FE25654" w14:textId="4303D8BC" w:rsidR="0078106D" w:rsidRPr="007C35D5" w:rsidRDefault="0078106D" w:rsidP="0078106D">
            <w:pPr>
              <w:pStyle w:val="Texto"/>
              <w:rPr>
                <w:sz w:val="18"/>
                <w:szCs w:val="18"/>
              </w:rPr>
            </w:pPr>
            <w:r w:rsidRPr="007C35D5">
              <w:rPr>
                <w:sz w:val="18"/>
                <w:szCs w:val="18"/>
              </w:rPr>
              <w:t>Préstamos financieros con entidades bancarias</w:t>
            </w:r>
          </w:p>
        </w:tc>
        <w:tc>
          <w:tcPr>
            <w:tcW w:w="72" w:type="dxa"/>
          </w:tcPr>
          <w:p w14:paraId="79168896" w14:textId="77777777" w:rsidR="0078106D" w:rsidRPr="007C35D5" w:rsidRDefault="0078106D" w:rsidP="0078106D">
            <w:pPr>
              <w:pStyle w:val="Texto"/>
              <w:rPr>
                <w:sz w:val="18"/>
                <w:szCs w:val="18"/>
              </w:rPr>
            </w:pPr>
          </w:p>
        </w:tc>
        <w:tc>
          <w:tcPr>
            <w:tcW w:w="639" w:type="dxa"/>
            <w:vAlign w:val="top"/>
          </w:tcPr>
          <w:p w14:paraId="7082EBE8" w14:textId="13C83E1A" w:rsidR="0078106D" w:rsidRPr="007C35D5" w:rsidRDefault="0078106D" w:rsidP="0078106D">
            <w:pPr>
              <w:pStyle w:val="Texto"/>
              <w:jc w:val="center"/>
              <w:rPr>
                <w:sz w:val="18"/>
                <w:szCs w:val="18"/>
              </w:rPr>
            </w:pPr>
            <w:r w:rsidRPr="007C35D5">
              <w:rPr>
                <w:sz w:val="18"/>
                <w:szCs w:val="18"/>
              </w:rPr>
              <w:t>USD</w:t>
            </w:r>
          </w:p>
        </w:tc>
        <w:tc>
          <w:tcPr>
            <w:tcW w:w="72" w:type="dxa"/>
          </w:tcPr>
          <w:p w14:paraId="69A12894" w14:textId="77777777" w:rsidR="0078106D" w:rsidRPr="007C35D5" w:rsidRDefault="0078106D" w:rsidP="0078106D">
            <w:pPr>
              <w:pStyle w:val="Texto"/>
              <w:rPr>
                <w:sz w:val="18"/>
                <w:szCs w:val="18"/>
              </w:rPr>
            </w:pPr>
          </w:p>
        </w:tc>
        <w:tc>
          <w:tcPr>
            <w:tcW w:w="839" w:type="dxa"/>
          </w:tcPr>
          <w:p w14:paraId="669E94FF" w14:textId="1BB4F89D" w:rsidR="0078106D" w:rsidRPr="007C35D5" w:rsidRDefault="006C4E0D" w:rsidP="0078106D">
            <w:pPr>
              <w:pStyle w:val="Texto"/>
              <w:tabs>
                <w:tab w:val="decimal" w:pos="659"/>
              </w:tabs>
              <w:jc w:val="left"/>
              <w:rPr>
                <w:sz w:val="18"/>
                <w:szCs w:val="18"/>
              </w:rPr>
            </w:pPr>
            <w:r w:rsidRPr="006C4E0D">
              <w:rPr>
                <w:sz w:val="18"/>
                <w:szCs w:val="18"/>
              </w:rPr>
              <w:t>36.110</w:t>
            </w:r>
          </w:p>
        </w:tc>
        <w:tc>
          <w:tcPr>
            <w:tcW w:w="72" w:type="dxa"/>
          </w:tcPr>
          <w:p w14:paraId="6CC6F5AB" w14:textId="77777777" w:rsidR="0078106D" w:rsidRPr="007C35D5" w:rsidRDefault="0078106D" w:rsidP="0078106D">
            <w:pPr>
              <w:pStyle w:val="Texto"/>
              <w:rPr>
                <w:sz w:val="18"/>
                <w:szCs w:val="18"/>
              </w:rPr>
            </w:pPr>
          </w:p>
        </w:tc>
        <w:tc>
          <w:tcPr>
            <w:tcW w:w="829" w:type="dxa"/>
            <w:vAlign w:val="top"/>
          </w:tcPr>
          <w:p w14:paraId="27CB84B4" w14:textId="08B26D44" w:rsidR="0078106D" w:rsidRPr="007C35D5" w:rsidRDefault="006C4E0D" w:rsidP="0078106D">
            <w:pPr>
              <w:pStyle w:val="Texto"/>
              <w:tabs>
                <w:tab w:val="decimal" w:pos="424"/>
              </w:tabs>
              <w:jc w:val="left"/>
              <w:rPr>
                <w:sz w:val="18"/>
                <w:szCs w:val="18"/>
              </w:rPr>
            </w:pPr>
            <w:r w:rsidRPr="006C4E0D">
              <w:rPr>
                <w:sz w:val="18"/>
                <w:szCs w:val="18"/>
              </w:rPr>
              <w:t>167,28</w:t>
            </w:r>
          </w:p>
        </w:tc>
        <w:tc>
          <w:tcPr>
            <w:tcW w:w="72" w:type="dxa"/>
          </w:tcPr>
          <w:p w14:paraId="45AEB04D" w14:textId="77777777" w:rsidR="0078106D" w:rsidRPr="007C35D5" w:rsidRDefault="0078106D" w:rsidP="0078106D">
            <w:pPr>
              <w:pStyle w:val="Texto"/>
              <w:rPr>
                <w:sz w:val="18"/>
                <w:szCs w:val="18"/>
              </w:rPr>
            </w:pPr>
          </w:p>
        </w:tc>
        <w:tc>
          <w:tcPr>
            <w:tcW w:w="1269" w:type="dxa"/>
          </w:tcPr>
          <w:p w14:paraId="59AE5BAE" w14:textId="40166F18" w:rsidR="0078106D" w:rsidRPr="007C35D5" w:rsidRDefault="006F7F06" w:rsidP="0078106D">
            <w:pPr>
              <w:pStyle w:val="Texto"/>
              <w:tabs>
                <w:tab w:val="decimal" w:pos="1052"/>
              </w:tabs>
              <w:rPr>
                <w:sz w:val="18"/>
                <w:szCs w:val="18"/>
              </w:rPr>
            </w:pPr>
            <w:r w:rsidRPr="006F7F06">
              <w:rPr>
                <w:sz w:val="18"/>
                <w:szCs w:val="18"/>
              </w:rPr>
              <w:t>6.040.481</w:t>
            </w:r>
          </w:p>
        </w:tc>
        <w:tc>
          <w:tcPr>
            <w:tcW w:w="94" w:type="dxa"/>
          </w:tcPr>
          <w:p w14:paraId="10FFF6A9" w14:textId="77777777" w:rsidR="0078106D" w:rsidRPr="007C35D5" w:rsidRDefault="0078106D" w:rsidP="0078106D">
            <w:pPr>
              <w:pStyle w:val="Texto"/>
              <w:rPr>
                <w:sz w:val="18"/>
                <w:szCs w:val="18"/>
              </w:rPr>
            </w:pPr>
          </w:p>
        </w:tc>
        <w:tc>
          <w:tcPr>
            <w:tcW w:w="1285" w:type="dxa"/>
          </w:tcPr>
          <w:p w14:paraId="46A659B5" w14:textId="0FF75D8F" w:rsidR="0078106D" w:rsidRPr="007C35D5" w:rsidRDefault="0078106D" w:rsidP="0078106D">
            <w:pPr>
              <w:pStyle w:val="Texto"/>
              <w:tabs>
                <w:tab w:val="decimal" w:pos="1104"/>
              </w:tabs>
              <w:jc w:val="left"/>
              <w:rPr>
                <w:sz w:val="18"/>
                <w:szCs w:val="18"/>
              </w:rPr>
            </w:pPr>
            <w:r w:rsidRPr="007C35D5">
              <w:rPr>
                <w:sz w:val="18"/>
                <w:szCs w:val="18"/>
              </w:rPr>
              <w:t>8.168.151</w:t>
            </w:r>
          </w:p>
        </w:tc>
      </w:tr>
      <w:tr w:rsidR="0078106D" w:rsidRPr="007C35D5" w14:paraId="6FB3E4D5" w14:textId="77777777" w:rsidTr="00B8450C">
        <w:tc>
          <w:tcPr>
            <w:tcW w:w="4765" w:type="dxa"/>
          </w:tcPr>
          <w:p w14:paraId="4CDE4AF3" w14:textId="77777777" w:rsidR="0078106D" w:rsidRPr="007C35D5" w:rsidRDefault="0078106D" w:rsidP="0078106D">
            <w:pPr>
              <w:pStyle w:val="Texto"/>
              <w:ind w:left="270"/>
              <w:rPr>
                <w:sz w:val="18"/>
                <w:szCs w:val="18"/>
              </w:rPr>
            </w:pPr>
            <w:proofErr w:type="gramStart"/>
            <w:r w:rsidRPr="007C35D5">
              <w:rPr>
                <w:b/>
                <w:sz w:val="18"/>
                <w:szCs w:val="18"/>
              </w:rPr>
              <w:t>Total</w:t>
            </w:r>
            <w:proofErr w:type="gramEnd"/>
            <w:r w:rsidRPr="007C35D5">
              <w:rPr>
                <w:b/>
                <w:sz w:val="18"/>
                <w:szCs w:val="18"/>
              </w:rPr>
              <w:t xml:space="preserve"> de préstamos bancarios y financieros</w:t>
            </w:r>
          </w:p>
        </w:tc>
        <w:tc>
          <w:tcPr>
            <w:tcW w:w="72" w:type="dxa"/>
          </w:tcPr>
          <w:p w14:paraId="06EE1A48" w14:textId="77777777" w:rsidR="0078106D" w:rsidRPr="007C35D5" w:rsidRDefault="0078106D" w:rsidP="0078106D">
            <w:pPr>
              <w:pStyle w:val="Texto"/>
              <w:rPr>
                <w:sz w:val="18"/>
                <w:szCs w:val="18"/>
              </w:rPr>
            </w:pPr>
          </w:p>
        </w:tc>
        <w:tc>
          <w:tcPr>
            <w:tcW w:w="639" w:type="dxa"/>
            <w:vAlign w:val="top"/>
          </w:tcPr>
          <w:p w14:paraId="7772F300" w14:textId="77777777" w:rsidR="0078106D" w:rsidRPr="007C35D5" w:rsidRDefault="0078106D" w:rsidP="0078106D">
            <w:pPr>
              <w:pStyle w:val="Texto"/>
              <w:jc w:val="center"/>
              <w:rPr>
                <w:sz w:val="18"/>
                <w:szCs w:val="18"/>
              </w:rPr>
            </w:pPr>
          </w:p>
        </w:tc>
        <w:tc>
          <w:tcPr>
            <w:tcW w:w="72" w:type="dxa"/>
          </w:tcPr>
          <w:p w14:paraId="0FE145B5" w14:textId="77777777" w:rsidR="0078106D" w:rsidRPr="007C35D5" w:rsidRDefault="0078106D" w:rsidP="0078106D">
            <w:pPr>
              <w:pStyle w:val="Texto"/>
              <w:rPr>
                <w:sz w:val="18"/>
                <w:szCs w:val="18"/>
              </w:rPr>
            </w:pPr>
          </w:p>
        </w:tc>
        <w:tc>
          <w:tcPr>
            <w:tcW w:w="839" w:type="dxa"/>
          </w:tcPr>
          <w:p w14:paraId="503BEA39" w14:textId="77777777" w:rsidR="0078106D" w:rsidRPr="007C35D5" w:rsidRDefault="0078106D" w:rsidP="0078106D">
            <w:pPr>
              <w:pStyle w:val="Texto"/>
              <w:tabs>
                <w:tab w:val="decimal" w:pos="659"/>
              </w:tabs>
              <w:jc w:val="left"/>
              <w:rPr>
                <w:sz w:val="18"/>
                <w:szCs w:val="18"/>
              </w:rPr>
            </w:pPr>
          </w:p>
        </w:tc>
        <w:tc>
          <w:tcPr>
            <w:tcW w:w="72" w:type="dxa"/>
          </w:tcPr>
          <w:p w14:paraId="259572C3" w14:textId="77777777" w:rsidR="0078106D" w:rsidRPr="007C35D5" w:rsidRDefault="0078106D" w:rsidP="0078106D">
            <w:pPr>
              <w:pStyle w:val="Texto"/>
              <w:rPr>
                <w:sz w:val="18"/>
                <w:szCs w:val="18"/>
              </w:rPr>
            </w:pPr>
          </w:p>
        </w:tc>
        <w:tc>
          <w:tcPr>
            <w:tcW w:w="829" w:type="dxa"/>
            <w:vAlign w:val="top"/>
          </w:tcPr>
          <w:p w14:paraId="71606573" w14:textId="37B0B7B2" w:rsidR="0078106D" w:rsidRPr="007C35D5" w:rsidRDefault="006C4E0D" w:rsidP="0078106D">
            <w:pPr>
              <w:pStyle w:val="Texto"/>
              <w:tabs>
                <w:tab w:val="decimal" w:pos="424"/>
              </w:tabs>
              <w:jc w:val="left"/>
              <w:rPr>
                <w:sz w:val="18"/>
                <w:szCs w:val="18"/>
              </w:rPr>
            </w:pPr>
            <w:r w:rsidRPr="006C4E0D">
              <w:rPr>
                <w:sz w:val="18"/>
                <w:szCs w:val="18"/>
              </w:rPr>
              <w:t>167,28</w:t>
            </w:r>
          </w:p>
        </w:tc>
        <w:tc>
          <w:tcPr>
            <w:tcW w:w="72" w:type="dxa"/>
          </w:tcPr>
          <w:p w14:paraId="1A20D8FA" w14:textId="77777777" w:rsidR="0078106D" w:rsidRPr="007C35D5" w:rsidRDefault="0078106D" w:rsidP="0078106D">
            <w:pPr>
              <w:pStyle w:val="Texto"/>
              <w:rPr>
                <w:sz w:val="18"/>
                <w:szCs w:val="18"/>
              </w:rPr>
            </w:pPr>
          </w:p>
        </w:tc>
        <w:tc>
          <w:tcPr>
            <w:tcW w:w="1269" w:type="dxa"/>
            <w:tcBorders>
              <w:top w:val="single" w:sz="6" w:space="0" w:color="auto"/>
            </w:tcBorders>
          </w:tcPr>
          <w:p w14:paraId="7930AD62" w14:textId="1184088D" w:rsidR="0078106D" w:rsidRPr="007C35D5" w:rsidRDefault="006F7F06" w:rsidP="0078106D">
            <w:pPr>
              <w:pStyle w:val="Texto"/>
              <w:tabs>
                <w:tab w:val="decimal" w:pos="1052"/>
              </w:tabs>
              <w:rPr>
                <w:b/>
                <w:bCs/>
                <w:sz w:val="18"/>
                <w:szCs w:val="18"/>
              </w:rPr>
            </w:pPr>
            <w:r w:rsidRPr="006F7F06">
              <w:rPr>
                <w:b/>
                <w:bCs/>
                <w:sz w:val="18"/>
                <w:szCs w:val="18"/>
              </w:rPr>
              <w:t>6.040.481</w:t>
            </w:r>
          </w:p>
        </w:tc>
        <w:tc>
          <w:tcPr>
            <w:tcW w:w="94" w:type="dxa"/>
          </w:tcPr>
          <w:p w14:paraId="5B787C24" w14:textId="77777777" w:rsidR="0078106D" w:rsidRPr="007C35D5" w:rsidRDefault="0078106D" w:rsidP="0078106D">
            <w:pPr>
              <w:pStyle w:val="Texto"/>
              <w:rPr>
                <w:b/>
                <w:bCs/>
                <w:sz w:val="18"/>
                <w:szCs w:val="18"/>
              </w:rPr>
            </w:pPr>
          </w:p>
        </w:tc>
        <w:tc>
          <w:tcPr>
            <w:tcW w:w="1285" w:type="dxa"/>
            <w:tcBorders>
              <w:top w:val="single" w:sz="6" w:space="0" w:color="auto"/>
            </w:tcBorders>
          </w:tcPr>
          <w:p w14:paraId="383F4E84" w14:textId="1FCCFAFD" w:rsidR="0078106D" w:rsidRPr="007C35D5" w:rsidRDefault="0078106D" w:rsidP="0078106D">
            <w:pPr>
              <w:pStyle w:val="Texto"/>
              <w:tabs>
                <w:tab w:val="decimal" w:pos="1104"/>
              </w:tabs>
              <w:jc w:val="left"/>
              <w:rPr>
                <w:b/>
                <w:bCs/>
                <w:sz w:val="18"/>
                <w:szCs w:val="18"/>
              </w:rPr>
            </w:pPr>
            <w:r w:rsidRPr="007C35D5">
              <w:rPr>
                <w:b/>
                <w:bCs/>
                <w:sz w:val="18"/>
                <w:szCs w:val="18"/>
              </w:rPr>
              <w:t>8.168.151</w:t>
            </w:r>
          </w:p>
        </w:tc>
      </w:tr>
      <w:tr w:rsidR="0078106D" w:rsidRPr="007C35D5" w14:paraId="536C06E2" w14:textId="77777777" w:rsidTr="00780ED3">
        <w:tc>
          <w:tcPr>
            <w:tcW w:w="4765" w:type="dxa"/>
          </w:tcPr>
          <w:p w14:paraId="635EB923" w14:textId="77777777" w:rsidR="0078106D" w:rsidRPr="007C35D5" w:rsidRDefault="0078106D" w:rsidP="0078106D">
            <w:pPr>
              <w:pStyle w:val="Texto"/>
              <w:rPr>
                <w:sz w:val="18"/>
                <w:szCs w:val="18"/>
              </w:rPr>
            </w:pPr>
          </w:p>
        </w:tc>
        <w:tc>
          <w:tcPr>
            <w:tcW w:w="72" w:type="dxa"/>
          </w:tcPr>
          <w:p w14:paraId="43F153FF" w14:textId="77777777" w:rsidR="0078106D" w:rsidRPr="007C35D5" w:rsidRDefault="0078106D" w:rsidP="0078106D">
            <w:pPr>
              <w:pStyle w:val="Texto"/>
              <w:rPr>
                <w:sz w:val="18"/>
                <w:szCs w:val="18"/>
              </w:rPr>
            </w:pPr>
          </w:p>
        </w:tc>
        <w:tc>
          <w:tcPr>
            <w:tcW w:w="639" w:type="dxa"/>
            <w:vAlign w:val="top"/>
          </w:tcPr>
          <w:p w14:paraId="1C304723" w14:textId="77777777" w:rsidR="0078106D" w:rsidRPr="007C35D5" w:rsidRDefault="0078106D" w:rsidP="0078106D">
            <w:pPr>
              <w:pStyle w:val="Texto"/>
              <w:jc w:val="center"/>
              <w:rPr>
                <w:sz w:val="18"/>
                <w:szCs w:val="18"/>
              </w:rPr>
            </w:pPr>
          </w:p>
        </w:tc>
        <w:tc>
          <w:tcPr>
            <w:tcW w:w="72" w:type="dxa"/>
          </w:tcPr>
          <w:p w14:paraId="0325D9F8" w14:textId="77777777" w:rsidR="0078106D" w:rsidRPr="007C35D5" w:rsidRDefault="0078106D" w:rsidP="0078106D">
            <w:pPr>
              <w:pStyle w:val="Texto"/>
              <w:rPr>
                <w:sz w:val="18"/>
                <w:szCs w:val="18"/>
              </w:rPr>
            </w:pPr>
          </w:p>
        </w:tc>
        <w:tc>
          <w:tcPr>
            <w:tcW w:w="839" w:type="dxa"/>
          </w:tcPr>
          <w:p w14:paraId="5E27A0CF" w14:textId="77777777" w:rsidR="0078106D" w:rsidRPr="007C35D5" w:rsidRDefault="0078106D" w:rsidP="0078106D">
            <w:pPr>
              <w:pStyle w:val="Texto"/>
              <w:tabs>
                <w:tab w:val="decimal" w:pos="659"/>
              </w:tabs>
              <w:jc w:val="left"/>
              <w:rPr>
                <w:sz w:val="18"/>
                <w:szCs w:val="18"/>
              </w:rPr>
            </w:pPr>
          </w:p>
        </w:tc>
        <w:tc>
          <w:tcPr>
            <w:tcW w:w="72" w:type="dxa"/>
          </w:tcPr>
          <w:p w14:paraId="31511B5D" w14:textId="77777777" w:rsidR="0078106D" w:rsidRPr="007C35D5" w:rsidRDefault="0078106D" w:rsidP="0078106D">
            <w:pPr>
              <w:pStyle w:val="Texto"/>
              <w:rPr>
                <w:sz w:val="18"/>
                <w:szCs w:val="18"/>
              </w:rPr>
            </w:pPr>
          </w:p>
        </w:tc>
        <w:tc>
          <w:tcPr>
            <w:tcW w:w="829" w:type="dxa"/>
            <w:vAlign w:val="top"/>
          </w:tcPr>
          <w:p w14:paraId="0F939A6D" w14:textId="77777777" w:rsidR="0078106D" w:rsidRPr="007C35D5" w:rsidRDefault="0078106D" w:rsidP="0078106D">
            <w:pPr>
              <w:pStyle w:val="Texto"/>
              <w:tabs>
                <w:tab w:val="decimal" w:pos="424"/>
              </w:tabs>
              <w:jc w:val="left"/>
              <w:rPr>
                <w:sz w:val="18"/>
                <w:szCs w:val="18"/>
              </w:rPr>
            </w:pPr>
          </w:p>
        </w:tc>
        <w:tc>
          <w:tcPr>
            <w:tcW w:w="72" w:type="dxa"/>
          </w:tcPr>
          <w:p w14:paraId="2C9800B2" w14:textId="77777777" w:rsidR="0078106D" w:rsidRPr="007C35D5" w:rsidRDefault="0078106D" w:rsidP="0078106D">
            <w:pPr>
              <w:pStyle w:val="Texto"/>
              <w:rPr>
                <w:sz w:val="18"/>
                <w:szCs w:val="18"/>
              </w:rPr>
            </w:pPr>
          </w:p>
        </w:tc>
        <w:tc>
          <w:tcPr>
            <w:tcW w:w="1269" w:type="dxa"/>
          </w:tcPr>
          <w:p w14:paraId="5E5F6FE0" w14:textId="77777777" w:rsidR="0078106D" w:rsidRPr="007C35D5" w:rsidRDefault="0078106D" w:rsidP="0078106D">
            <w:pPr>
              <w:pStyle w:val="Texto"/>
              <w:tabs>
                <w:tab w:val="decimal" w:pos="1052"/>
              </w:tabs>
              <w:rPr>
                <w:sz w:val="18"/>
                <w:szCs w:val="18"/>
              </w:rPr>
            </w:pPr>
          </w:p>
        </w:tc>
        <w:tc>
          <w:tcPr>
            <w:tcW w:w="94" w:type="dxa"/>
          </w:tcPr>
          <w:p w14:paraId="0E53BB98" w14:textId="77777777" w:rsidR="0078106D" w:rsidRPr="007C35D5" w:rsidRDefault="0078106D" w:rsidP="0078106D">
            <w:pPr>
              <w:pStyle w:val="Texto"/>
              <w:rPr>
                <w:sz w:val="18"/>
                <w:szCs w:val="18"/>
              </w:rPr>
            </w:pPr>
          </w:p>
        </w:tc>
        <w:tc>
          <w:tcPr>
            <w:tcW w:w="1285" w:type="dxa"/>
            <w:vAlign w:val="top"/>
          </w:tcPr>
          <w:p w14:paraId="3D507A2E" w14:textId="77777777" w:rsidR="0078106D" w:rsidRPr="007C35D5" w:rsidRDefault="0078106D" w:rsidP="0078106D">
            <w:pPr>
              <w:pStyle w:val="Texto"/>
              <w:tabs>
                <w:tab w:val="decimal" w:pos="1104"/>
              </w:tabs>
              <w:jc w:val="left"/>
              <w:rPr>
                <w:sz w:val="18"/>
                <w:szCs w:val="18"/>
              </w:rPr>
            </w:pPr>
          </w:p>
        </w:tc>
      </w:tr>
      <w:tr w:rsidR="0078106D" w:rsidRPr="007C35D5" w14:paraId="79759C20" w14:textId="77777777" w:rsidTr="006C633D">
        <w:tc>
          <w:tcPr>
            <w:tcW w:w="4765" w:type="dxa"/>
          </w:tcPr>
          <w:p w14:paraId="7250F393" w14:textId="73336E47" w:rsidR="0078106D" w:rsidRPr="007C35D5" w:rsidRDefault="0078106D" w:rsidP="0078106D">
            <w:pPr>
              <w:pStyle w:val="Texto"/>
              <w:rPr>
                <w:sz w:val="18"/>
                <w:szCs w:val="18"/>
              </w:rPr>
            </w:pPr>
            <w:r w:rsidRPr="007C35D5">
              <w:rPr>
                <w:sz w:val="18"/>
                <w:szCs w:val="18"/>
              </w:rPr>
              <w:t>Deudas por arrendamientos</w:t>
            </w:r>
          </w:p>
        </w:tc>
        <w:tc>
          <w:tcPr>
            <w:tcW w:w="72" w:type="dxa"/>
          </w:tcPr>
          <w:p w14:paraId="269D48B0" w14:textId="77777777" w:rsidR="0078106D" w:rsidRPr="007C35D5" w:rsidRDefault="0078106D" w:rsidP="0078106D">
            <w:pPr>
              <w:pStyle w:val="Texto"/>
              <w:rPr>
                <w:sz w:val="18"/>
                <w:szCs w:val="18"/>
              </w:rPr>
            </w:pPr>
          </w:p>
        </w:tc>
        <w:tc>
          <w:tcPr>
            <w:tcW w:w="639" w:type="dxa"/>
            <w:vAlign w:val="top"/>
          </w:tcPr>
          <w:p w14:paraId="7AFA4C32" w14:textId="08E27D19" w:rsidR="0078106D" w:rsidRPr="007C35D5" w:rsidRDefault="0078106D" w:rsidP="0078106D">
            <w:pPr>
              <w:pStyle w:val="Texto"/>
              <w:jc w:val="center"/>
              <w:rPr>
                <w:sz w:val="18"/>
                <w:szCs w:val="18"/>
              </w:rPr>
            </w:pPr>
            <w:r w:rsidRPr="007C35D5">
              <w:rPr>
                <w:sz w:val="18"/>
                <w:szCs w:val="18"/>
              </w:rPr>
              <w:t>USD</w:t>
            </w:r>
          </w:p>
        </w:tc>
        <w:tc>
          <w:tcPr>
            <w:tcW w:w="72" w:type="dxa"/>
          </w:tcPr>
          <w:p w14:paraId="6F4A0635" w14:textId="77777777" w:rsidR="0078106D" w:rsidRPr="007C35D5" w:rsidRDefault="0078106D" w:rsidP="0078106D">
            <w:pPr>
              <w:pStyle w:val="Texto"/>
              <w:rPr>
                <w:sz w:val="18"/>
                <w:szCs w:val="18"/>
              </w:rPr>
            </w:pPr>
          </w:p>
        </w:tc>
        <w:tc>
          <w:tcPr>
            <w:tcW w:w="839" w:type="dxa"/>
          </w:tcPr>
          <w:p w14:paraId="05DD1CC3" w14:textId="1148B762" w:rsidR="0078106D" w:rsidRPr="007C35D5" w:rsidRDefault="006F7F06" w:rsidP="0078106D">
            <w:pPr>
              <w:pStyle w:val="Texto"/>
              <w:tabs>
                <w:tab w:val="decimal" w:pos="659"/>
              </w:tabs>
              <w:jc w:val="left"/>
              <w:rPr>
                <w:sz w:val="18"/>
                <w:szCs w:val="18"/>
              </w:rPr>
            </w:pPr>
            <w:r w:rsidRPr="006F7F06">
              <w:rPr>
                <w:sz w:val="18"/>
                <w:szCs w:val="18"/>
              </w:rPr>
              <w:t>2.497</w:t>
            </w:r>
          </w:p>
        </w:tc>
        <w:tc>
          <w:tcPr>
            <w:tcW w:w="72" w:type="dxa"/>
          </w:tcPr>
          <w:p w14:paraId="0EA521E9" w14:textId="77777777" w:rsidR="0078106D" w:rsidRPr="007C35D5" w:rsidRDefault="0078106D" w:rsidP="0078106D">
            <w:pPr>
              <w:pStyle w:val="Texto"/>
              <w:rPr>
                <w:sz w:val="18"/>
                <w:szCs w:val="18"/>
              </w:rPr>
            </w:pPr>
          </w:p>
        </w:tc>
        <w:tc>
          <w:tcPr>
            <w:tcW w:w="829" w:type="dxa"/>
            <w:vAlign w:val="top"/>
          </w:tcPr>
          <w:p w14:paraId="70129C8B" w14:textId="2DAFD9E2" w:rsidR="0078106D" w:rsidRPr="007C35D5" w:rsidRDefault="00931618" w:rsidP="0078106D">
            <w:pPr>
              <w:pStyle w:val="Texto"/>
              <w:tabs>
                <w:tab w:val="decimal" w:pos="424"/>
              </w:tabs>
              <w:jc w:val="left"/>
              <w:rPr>
                <w:sz w:val="18"/>
                <w:szCs w:val="18"/>
              </w:rPr>
            </w:pPr>
            <w:r w:rsidRPr="00931618">
              <w:rPr>
                <w:sz w:val="18"/>
                <w:szCs w:val="18"/>
              </w:rPr>
              <w:t>167,28</w:t>
            </w:r>
          </w:p>
        </w:tc>
        <w:tc>
          <w:tcPr>
            <w:tcW w:w="72" w:type="dxa"/>
          </w:tcPr>
          <w:p w14:paraId="150C637B" w14:textId="77777777" w:rsidR="0078106D" w:rsidRPr="007C35D5" w:rsidRDefault="0078106D" w:rsidP="0078106D">
            <w:pPr>
              <w:pStyle w:val="Texto"/>
              <w:rPr>
                <w:sz w:val="18"/>
                <w:szCs w:val="18"/>
              </w:rPr>
            </w:pPr>
          </w:p>
        </w:tc>
        <w:tc>
          <w:tcPr>
            <w:tcW w:w="1269" w:type="dxa"/>
          </w:tcPr>
          <w:p w14:paraId="17511737" w14:textId="4E467E2E" w:rsidR="0078106D" w:rsidRPr="007C35D5" w:rsidRDefault="00931618" w:rsidP="0078106D">
            <w:pPr>
              <w:pStyle w:val="Texto"/>
              <w:tabs>
                <w:tab w:val="decimal" w:pos="1052"/>
              </w:tabs>
              <w:rPr>
                <w:sz w:val="18"/>
                <w:szCs w:val="18"/>
              </w:rPr>
            </w:pPr>
            <w:r w:rsidRPr="00931618">
              <w:rPr>
                <w:sz w:val="18"/>
                <w:szCs w:val="18"/>
              </w:rPr>
              <w:t>417.626</w:t>
            </w:r>
          </w:p>
        </w:tc>
        <w:tc>
          <w:tcPr>
            <w:tcW w:w="94" w:type="dxa"/>
          </w:tcPr>
          <w:p w14:paraId="1CF44EEE" w14:textId="77777777" w:rsidR="0078106D" w:rsidRPr="007C35D5" w:rsidRDefault="0078106D" w:rsidP="0078106D">
            <w:pPr>
              <w:pStyle w:val="Texto"/>
              <w:rPr>
                <w:sz w:val="18"/>
                <w:szCs w:val="18"/>
              </w:rPr>
            </w:pPr>
          </w:p>
        </w:tc>
        <w:tc>
          <w:tcPr>
            <w:tcW w:w="1285" w:type="dxa"/>
          </w:tcPr>
          <w:p w14:paraId="6384D1E8" w14:textId="1CBAEE7A" w:rsidR="0078106D" w:rsidRPr="007C35D5" w:rsidRDefault="0078106D" w:rsidP="0078106D">
            <w:pPr>
              <w:pStyle w:val="Texto"/>
              <w:tabs>
                <w:tab w:val="decimal" w:pos="1104"/>
              </w:tabs>
              <w:jc w:val="left"/>
              <w:rPr>
                <w:sz w:val="18"/>
                <w:szCs w:val="18"/>
              </w:rPr>
            </w:pPr>
            <w:r w:rsidRPr="007C35D5">
              <w:rPr>
                <w:sz w:val="18"/>
                <w:szCs w:val="18"/>
              </w:rPr>
              <w:t>627.913</w:t>
            </w:r>
          </w:p>
        </w:tc>
      </w:tr>
      <w:tr w:rsidR="0078106D" w:rsidRPr="007C35D5" w14:paraId="5CA1F75F" w14:textId="77777777" w:rsidTr="006C633D">
        <w:tc>
          <w:tcPr>
            <w:tcW w:w="4765" w:type="dxa"/>
          </w:tcPr>
          <w:p w14:paraId="2FF37894" w14:textId="188A3D13" w:rsidR="0078106D" w:rsidRPr="007C35D5" w:rsidRDefault="0078106D" w:rsidP="0078106D">
            <w:pPr>
              <w:pStyle w:val="Texto"/>
              <w:ind w:left="270"/>
              <w:rPr>
                <w:b/>
                <w:bCs/>
                <w:sz w:val="18"/>
                <w:szCs w:val="18"/>
              </w:rPr>
            </w:pPr>
            <w:proofErr w:type="gramStart"/>
            <w:r w:rsidRPr="007C35D5">
              <w:rPr>
                <w:b/>
                <w:bCs/>
                <w:sz w:val="18"/>
                <w:szCs w:val="18"/>
              </w:rPr>
              <w:t>Total</w:t>
            </w:r>
            <w:proofErr w:type="gramEnd"/>
            <w:r w:rsidRPr="007C35D5">
              <w:rPr>
                <w:b/>
                <w:bCs/>
                <w:sz w:val="18"/>
                <w:szCs w:val="18"/>
              </w:rPr>
              <w:t xml:space="preserve"> deudas por arrendamientos</w:t>
            </w:r>
          </w:p>
        </w:tc>
        <w:tc>
          <w:tcPr>
            <w:tcW w:w="72" w:type="dxa"/>
          </w:tcPr>
          <w:p w14:paraId="2A659079" w14:textId="77777777" w:rsidR="0078106D" w:rsidRPr="007C35D5" w:rsidRDefault="0078106D" w:rsidP="0078106D">
            <w:pPr>
              <w:pStyle w:val="Texto"/>
              <w:rPr>
                <w:sz w:val="18"/>
                <w:szCs w:val="18"/>
              </w:rPr>
            </w:pPr>
          </w:p>
        </w:tc>
        <w:tc>
          <w:tcPr>
            <w:tcW w:w="639" w:type="dxa"/>
            <w:vAlign w:val="top"/>
          </w:tcPr>
          <w:p w14:paraId="1564291B" w14:textId="77777777" w:rsidR="0078106D" w:rsidRPr="007C35D5" w:rsidRDefault="0078106D" w:rsidP="0078106D">
            <w:pPr>
              <w:pStyle w:val="Texto"/>
              <w:jc w:val="center"/>
              <w:rPr>
                <w:sz w:val="18"/>
                <w:szCs w:val="18"/>
              </w:rPr>
            </w:pPr>
          </w:p>
        </w:tc>
        <w:tc>
          <w:tcPr>
            <w:tcW w:w="72" w:type="dxa"/>
          </w:tcPr>
          <w:p w14:paraId="3E89BEA9" w14:textId="77777777" w:rsidR="0078106D" w:rsidRPr="007C35D5" w:rsidRDefault="0078106D" w:rsidP="0078106D">
            <w:pPr>
              <w:pStyle w:val="Texto"/>
              <w:rPr>
                <w:sz w:val="18"/>
                <w:szCs w:val="18"/>
              </w:rPr>
            </w:pPr>
          </w:p>
        </w:tc>
        <w:tc>
          <w:tcPr>
            <w:tcW w:w="839" w:type="dxa"/>
          </w:tcPr>
          <w:p w14:paraId="456428AB" w14:textId="77777777" w:rsidR="0078106D" w:rsidRPr="007C35D5" w:rsidRDefault="0078106D" w:rsidP="0078106D">
            <w:pPr>
              <w:pStyle w:val="Texto"/>
              <w:tabs>
                <w:tab w:val="decimal" w:pos="659"/>
              </w:tabs>
              <w:jc w:val="left"/>
              <w:rPr>
                <w:sz w:val="18"/>
                <w:szCs w:val="18"/>
              </w:rPr>
            </w:pPr>
          </w:p>
        </w:tc>
        <w:tc>
          <w:tcPr>
            <w:tcW w:w="72" w:type="dxa"/>
          </w:tcPr>
          <w:p w14:paraId="2E7908B4" w14:textId="77777777" w:rsidR="0078106D" w:rsidRPr="007C35D5" w:rsidRDefault="0078106D" w:rsidP="0078106D">
            <w:pPr>
              <w:pStyle w:val="Texto"/>
              <w:rPr>
                <w:sz w:val="18"/>
                <w:szCs w:val="18"/>
              </w:rPr>
            </w:pPr>
          </w:p>
        </w:tc>
        <w:tc>
          <w:tcPr>
            <w:tcW w:w="829" w:type="dxa"/>
            <w:vAlign w:val="top"/>
          </w:tcPr>
          <w:p w14:paraId="744FC066" w14:textId="77777777" w:rsidR="0078106D" w:rsidRPr="007C35D5" w:rsidRDefault="0078106D" w:rsidP="0078106D">
            <w:pPr>
              <w:pStyle w:val="Texto"/>
              <w:tabs>
                <w:tab w:val="decimal" w:pos="424"/>
              </w:tabs>
              <w:jc w:val="left"/>
              <w:rPr>
                <w:sz w:val="18"/>
                <w:szCs w:val="18"/>
              </w:rPr>
            </w:pPr>
          </w:p>
        </w:tc>
        <w:tc>
          <w:tcPr>
            <w:tcW w:w="72" w:type="dxa"/>
          </w:tcPr>
          <w:p w14:paraId="3294EF2F" w14:textId="77777777" w:rsidR="0078106D" w:rsidRPr="007C35D5" w:rsidRDefault="0078106D" w:rsidP="0078106D">
            <w:pPr>
              <w:pStyle w:val="Texto"/>
              <w:rPr>
                <w:sz w:val="18"/>
                <w:szCs w:val="18"/>
              </w:rPr>
            </w:pPr>
          </w:p>
        </w:tc>
        <w:tc>
          <w:tcPr>
            <w:tcW w:w="1269" w:type="dxa"/>
            <w:tcBorders>
              <w:top w:val="single" w:sz="6" w:space="0" w:color="auto"/>
            </w:tcBorders>
          </w:tcPr>
          <w:p w14:paraId="16A8A7BB" w14:textId="016384B4" w:rsidR="0078106D" w:rsidRPr="007C35D5" w:rsidRDefault="00931618" w:rsidP="0078106D">
            <w:pPr>
              <w:pStyle w:val="Texto"/>
              <w:tabs>
                <w:tab w:val="decimal" w:pos="1052"/>
              </w:tabs>
              <w:rPr>
                <w:b/>
                <w:bCs/>
                <w:sz w:val="18"/>
                <w:szCs w:val="18"/>
              </w:rPr>
            </w:pPr>
            <w:r w:rsidRPr="00931618">
              <w:rPr>
                <w:b/>
                <w:bCs/>
                <w:sz w:val="18"/>
                <w:szCs w:val="18"/>
              </w:rPr>
              <w:t>417.626</w:t>
            </w:r>
          </w:p>
        </w:tc>
        <w:tc>
          <w:tcPr>
            <w:tcW w:w="94" w:type="dxa"/>
          </w:tcPr>
          <w:p w14:paraId="5F37799D" w14:textId="77777777" w:rsidR="0078106D" w:rsidRPr="007C35D5" w:rsidRDefault="0078106D" w:rsidP="0078106D">
            <w:pPr>
              <w:pStyle w:val="Texto"/>
              <w:rPr>
                <w:b/>
                <w:bCs/>
                <w:sz w:val="18"/>
                <w:szCs w:val="18"/>
              </w:rPr>
            </w:pPr>
          </w:p>
        </w:tc>
        <w:tc>
          <w:tcPr>
            <w:tcW w:w="1285" w:type="dxa"/>
            <w:tcBorders>
              <w:top w:val="single" w:sz="6" w:space="0" w:color="auto"/>
            </w:tcBorders>
          </w:tcPr>
          <w:p w14:paraId="6E415D37" w14:textId="4A5B8401" w:rsidR="0078106D" w:rsidRPr="007C35D5" w:rsidRDefault="0078106D" w:rsidP="0078106D">
            <w:pPr>
              <w:pStyle w:val="Texto"/>
              <w:tabs>
                <w:tab w:val="decimal" w:pos="1104"/>
              </w:tabs>
              <w:jc w:val="left"/>
              <w:rPr>
                <w:b/>
                <w:bCs/>
                <w:sz w:val="18"/>
                <w:szCs w:val="18"/>
              </w:rPr>
            </w:pPr>
            <w:r w:rsidRPr="007C35D5">
              <w:rPr>
                <w:b/>
                <w:bCs/>
                <w:sz w:val="18"/>
                <w:szCs w:val="18"/>
              </w:rPr>
              <w:t>627.913</w:t>
            </w:r>
          </w:p>
        </w:tc>
      </w:tr>
      <w:tr w:rsidR="0078106D" w:rsidRPr="007C35D5" w14:paraId="71BC9287" w14:textId="77777777" w:rsidTr="006C633D">
        <w:tc>
          <w:tcPr>
            <w:tcW w:w="4765" w:type="dxa"/>
          </w:tcPr>
          <w:p w14:paraId="4C9BE309" w14:textId="77777777" w:rsidR="0078106D" w:rsidRPr="007C35D5" w:rsidRDefault="0078106D" w:rsidP="0078106D">
            <w:pPr>
              <w:pStyle w:val="Texto"/>
              <w:ind w:left="270"/>
              <w:rPr>
                <w:b/>
                <w:sz w:val="18"/>
                <w:szCs w:val="18"/>
              </w:rPr>
            </w:pPr>
            <w:proofErr w:type="gramStart"/>
            <w:r w:rsidRPr="007C35D5">
              <w:rPr>
                <w:b/>
                <w:sz w:val="18"/>
                <w:szCs w:val="18"/>
              </w:rPr>
              <w:t>Total</w:t>
            </w:r>
            <w:proofErr w:type="gramEnd"/>
            <w:r w:rsidRPr="007C35D5">
              <w:rPr>
                <w:b/>
                <w:sz w:val="18"/>
                <w:szCs w:val="18"/>
              </w:rPr>
              <w:t xml:space="preserve"> del pasivo no corriente</w:t>
            </w:r>
          </w:p>
        </w:tc>
        <w:tc>
          <w:tcPr>
            <w:tcW w:w="72" w:type="dxa"/>
          </w:tcPr>
          <w:p w14:paraId="13619CD9" w14:textId="77777777" w:rsidR="0078106D" w:rsidRPr="007C35D5" w:rsidRDefault="0078106D" w:rsidP="0078106D">
            <w:pPr>
              <w:pStyle w:val="Texto"/>
              <w:rPr>
                <w:sz w:val="18"/>
                <w:szCs w:val="18"/>
              </w:rPr>
            </w:pPr>
          </w:p>
        </w:tc>
        <w:tc>
          <w:tcPr>
            <w:tcW w:w="639" w:type="dxa"/>
            <w:vAlign w:val="top"/>
          </w:tcPr>
          <w:p w14:paraId="22CAFCBD" w14:textId="77777777" w:rsidR="0078106D" w:rsidRPr="007C35D5" w:rsidRDefault="0078106D" w:rsidP="0078106D">
            <w:pPr>
              <w:pStyle w:val="Texto"/>
              <w:jc w:val="center"/>
              <w:rPr>
                <w:sz w:val="18"/>
                <w:szCs w:val="18"/>
              </w:rPr>
            </w:pPr>
          </w:p>
        </w:tc>
        <w:tc>
          <w:tcPr>
            <w:tcW w:w="72" w:type="dxa"/>
          </w:tcPr>
          <w:p w14:paraId="604E9236" w14:textId="77777777" w:rsidR="0078106D" w:rsidRPr="007C35D5" w:rsidRDefault="0078106D" w:rsidP="0078106D">
            <w:pPr>
              <w:pStyle w:val="Texto"/>
              <w:rPr>
                <w:sz w:val="18"/>
                <w:szCs w:val="18"/>
              </w:rPr>
            </w:pPr>
          </w:p>
        </w:tc>
        <w:tc>
          <w:tcPr>
            <w:tcW w:w="839" w:type="dxa"/>
          </w:tcPr>
          <w:p w14:paraId="414BFA42" w14:textId="77777777" w:rsidR="0078106D" w:rsidRPr="007C35D5" w:rsidRDefault="0078106D" w:rsidP="0078106D">
            <w:pPr>
              <w:pStyle w:val="Texto"/>
              <w:tabs>
                <w:tab w:val="decimal" w:pos="659"/>
              </w:tabs>
              <w:jc w:val="left"/>
              <w:rPr>
                <w:sz w:val="18"/>
                <w:szCs w:val="18"/>
              </w:rPr>
            </w:pPr>
          </w:p>
        </w:tc>
        <w:tc>
          <w:tcPr>
            <w:tcW w:w="72" w:type="dxa"/>
          </w:tcPr>
          <w:p w14:paraId="1ACC8B3F" w14:textId="77777777" w:rsidR="0078106D" w:rsidRPr="007C35D5" w:rsidRDefault="0078106D" w:rsidP="0078106D">
            <w:pPr>
              <w:pStyle w:val="Texto"/>
              <w:rPr>
                <w:sz w:val="18"/>
                <w:szCs w:val="18"/>
              </w:rPr>
            </w:pPr>
          </w:p>
        </w:tc>
        <w:tc>
          <w:tcPr>
            <w:tcW w:w="829" w:type="dxa"/>
            <w:vAlign w:val="top"/>
          </w:tcPr>
          <w:p w14:paraId="3406BE7D" w14:textId="77777777" w:rsidR="0078106D" w:rsidRPr="007C35D5" w:rsidRDefault="0078106D" w:rsidP="0078106D">
            <w:pPr>
              <w:pStyle w:val="Texto"/>
              <w:tabs>
                <w:tab w:val="decimal" w:pos="424"/>
              </w:tabs>
              <w:jc w:val="left"/>
              <w:rPr>
                <w:sz w:val="18"/>
                <w:szCs w:val="18"/>
              </w:rPr>
            </w:pPr>
          </w:p>
        </w:tc>
        <w:tc>
          <w:tcPr>
            <w:tcW w:w="72" w:type="dxa"/>
          </w:tcPr>
          <w:p w14:paraId="01C689A5" w14:textId="77777777" w:rsidR="0078106D" w:rsidRPr="007C35D5" w:rsidRDefault="0078106D" w:rsidP="0078106D">
            <w:pPr>
              <w:pStyle w:val="Texto"/>
              <w:rPr>
                <w:sz w:val="18"/>
                <w:szCs w:val="18"/>
              </w:rPr>
            </w:pPr>
          </w:p>
        </w:tc>
        <w:tc>
          <w:tcPr>
            <w:tcW w:w="1269" w:type="dxa"/>
            <w:tcBorders>
              <w:top w:val="single" w:sz="6" w:space="0" w:color="auto"/>
              <w:bottom w:val="single" w:sz="6" w:space="0" w:color="auto"/>
            </w:tcBorders>
          </w:tcPr>
          <w:p w14:paraId="389B3650" w14:textId="61E6A6A2" w:rsidR="0078106D" w:rsidRPr="007C35D5" w:rsidRDefault="00931618" w:rsidP="0078106D">
            <w:pPr>
              <w:pStyle w:val="Texto"/>
              <w:tabs>
                <w:tab w:val="decimal" w:pos="1052"/>
              </w:tabs>
              <w:rPr>
                <w:b/>
                <w:bCs/>
                <w:sz w:val="18"/>
                <w:szCs w:val="18"/>
              </w:rPr>
            </w:pPr>
            <w:r w:rsidRPr="00931618">
              <w:rPr>
                <w:b/>
                <w:bCs/>
                <w:sz w:val="18"/>
                <w:szCs w:val="18"/>
              </w:rPr>
              <w:t>6.458.107</w:t>
            </w:r>
          </w:p>
        </w:tc>
        <w:tc>
          <w:tcPr>
            <w:tcW w:w="94" w:type="dxa"/>
          </w:tcPr>
          <w:p w14:paraId="357F7DD2" w14:textId="77777777" w:rsidR="0078106D" w:rsidRPr="007C35D5" w:rsidRDefault="0078106D" w:rsidP="0078106D">
            <w:pPr>
              <w:pStyle w:val="Texto"/>
              <w:rPr>
                <w:b/>
                <w:bCs/>
                <w:sz w:val="18"/>
                <w:szCs w:val="18"/>
              </w:rPr>
            </w:pPr>
          </w:p>
        </w:tc>
        <w:tc>
          <w:tcPr>
            <w:tcW w:w="1285" w:type="dxa"/>
            <w:tcBorders>
              <w:top w:val="single" w:sz="6" w:space="0" w:color="auto"/>
              <w:bottom w:val="single" w:sz="6" w:space="0" w:color="auto"/>
            </w:tcBorders>
          </w:tcPr>
          <w:p w14:paraId="770ABB33" w14:textId="33E3F15B" w:rsidR="0078106D" w:rsidRPr="007C35D5" w:rsidRDefault="0078106D" w:rsidP="0078106D">
            <w:pPr>
              <w:pStyle w:val="Texto"/>
              <w:tabs>
                <w:tab w:val="decimal" w:pos="1104"/>
              </w:tabs>
              <w:jc w:val="left"/>
              <w:rPr>
                <w:b/>
                <w:bCs/>
                <w:sz w:val="18"/>
                <w:szCs w:val="18"/>
              </w:rPr>
            </w:pPr>
            <w:r w:rsidRPr="007C35D5">
              <w:rPr>
                <w:b/>
                <w:bCs/>
                <w:sz w:val="18"/>
                <w:szCs w:val="18"/>
              </w:rPr>
              <w:t>8.796.064</w:t>
            </w:r>
          </w:p>
        </w:tc>
      </w:tr>
      <w:tr w:rsidR="0078106D" w:rsidRPr="007C35D5" w14:paraId="7B1A2077" w14:textId="77777777" w:rsidTr="006C633D">
        <w:tc>
          <w:tcPr>
            <w:tcW w:w="4765" w:type="dxa"/>
          </w:tcPr>
          <w:p w14:paraId="6AADDC6D" w14:textId="77777777" w:rsidR="0078106D" w:rsidRPr="007C35D5" w:rsidRDefault="0078106D" w:rsidP="0078106D">
            <w:pPr>
              <w:pStyle w:val="Texto"/>
              <w:rPr>
                <w:bCs/>
                <w:sz w:val="18"/>
                <w:szCs w:val="18"/>
              </w:rPr>
            </w:pPr>
          </w:p>
        </w:tc>
        <w:tc>
          <w:tcPr>
            <w:tcW w:w="72" w:type="dxa"/>
          </w:tcPr>
          <w:p w14:paraId="2AEE1F69" w14:textId="77777777" w:rsidR="0078106D" w:rsidRPr="007C35D5" w:rsidRDefault="0078106D" w:rsidP="0078106D">
            <w:pPr>
              <w:pStyle w:val="Texto"/>
              <w:rPr>
                <w:bCs/>
                <w:sz w:val="18"/>
                <w:szCs w:val="18"/>
              </w:rPr>
            </w:pPr>
          </w:p>
        </w:tc>
        <w:tc>
          <w:tcPr>
            <w:tcW w:w="639" w:type="dxa"/>
            <w:vAlign w:val="top"/>
          </w:tcPr>
          <w:p w14:paraId="0C37C282" w14:textId="77777777" w:rsidR="0078106D" w:rsidRPr="007C35D5" w:rsidRDefault="0078106D" w:rsidP="0078106D">
            <w:pPr>
              <w:pStyle w:val="Texto"/>
              <w:jc w:val="center"/>
              <w:rPr>
                <w:bCs/>
                <w:sz w:val="18"/>
                <w:szCs w:val="18"/>
              </w:rPr>
            </w:pPr>
          </w:p>
        </w:tc>
        <w:tc>
          <w:tcPr>
            <w:tcW w:w="72" w:type="dxa"/>
          </w:tcPr>
          <w:p w14:paraId="522DB404" w14:textId="77777777" w:rsidR="0078106D" w:rsidRPr="007C35D5" w:rsidRDefault="0078106D" w:rsidP="0078106D">
            <w:pPr>
              <w:pStyle w:val="Texto"/>
              <w:rPr>
                <w:bCs/>
                <w:sz w:val="18"/>
                <w:szCs w:val="18"/>
              </w:rPr>
            </w:pPr>
          </w:p>
        </w:tc>
        <w:tc>
          <w:tcPr>
            <w:tcW w:w="839" w:type="dxa"/>
          </w:tcPr>
          <w:p w14:paraId="3E5FDF89" w14:textId="77777777" w:rsidR="0078106D" w:rsidRPr="007C35D5" w:rsidRDefault="0078106D" w:rsidP="0078106D">
            <w:pPr>
              <w:pStyle w:val="Texto"/>
              <w:tabs>
                <w:tab w:val="decimal" w:pos="659"/>
              </w:tabs>
              <w:jc w:val="left"/>
              <w:rPr>
                <w:bCs/>
                <w:sz w:val="18"/>
                <w:szCs w:val="18"/>
              </w:rPr>
            </w:pPr>
          </w:p>
        </w:tc>
        <w:tc>
          <w:tcPr>
            <w:tcW w:w="72" w:type="dxa"/>
          </w:tcPr>
          <w:p w14:paraId="7F0F5BB0" w14:textId="77777777" w:rsidR="0078106D" w:rsidRPr="007C35D5" w:rsidRDefault="0078106D" w:rsidP="0078106D">
            <w:pPr>
              <w:pStyle w:val="Texto"/>
              <w:jc w:val="center"/>
              <w:rPr>
                <w:bCs/>
                <w:sz w:val="18"/>
                <w:szCs w:val="18"/>
              </w:rPr>
            </w:pPr>
          </w:p>
        </w:tc>
        <w:tc>
          <w:tcPr>
            <w:tcW w:w="829" w:type="dxa"/>
            <w:vAlign w:val="top"/>
          </w:tcPr>
          <w:p w14:paraId="0B3D75BD" w14:textId="77777777" w:rsidR="0078106D" w:rsidRPr="007C35D5" w:rsidRDefault="0078106D" w:rsidP="0078106D">
            <w:pPr>
              <w:pStyle w:val="Texto"/>
              <w:tabs>
                <w:tab w:val="decimal" w:pos="424"/>
              </w:tabs>
              <w:jc w:val="left"/>
              <w:rPr>
                <w:bCs/>
                <w:sz w:val="18"/>
                <w:szCs w:val="18"/>
              </w:rPr>
            </w:pPr>
          </w:p>
        </w:tc>
        <w:tc>
          <w:tcPr>
            <w:tcW w:w="72" w:type="dxa"/>
          </w:tcPr>
          <w:p w14:paraId="4FDA7E72" w14:textId="77777777" w:rsidR="0078106D" w:rsidRPr="007C35D5" w:rsidRDefault="0078106D" w:rsidP="0078106D">
            <w:pPr>
              <w:pStyle w:val="Texto"/>
              <w:jc w:val="center"/>
              <w:rPr>
                <w:bCs/>
                <w:sz w:val="18"/>
                <w:szCs w:val="18"/>
              </w:rPr>
            </w:pPr>
          </w:p>
        </w:tc>
        <w:tc>
          <w:tcPr>
            <w:tcW w:w="1269" w:type="dxa"/>
          </w:tcPr>
          <w:p w14:paraId="0C31AA64" w14:textId="77777777" w:rsidR="0078106D" w:rsidRPr="007C35D5" w:rsidRDefault="0078106D" w:rsidP="0078106D">
            <w:pPr>
              <w:pStyle w:val="Texto"/>
              <w:tabs>
                <w:tab w:val="decimal" w:pos="1052"/>
              </w:tabs>
              <w:rPr>
                <w:bCs/>
                <w:sz w:val="18"/>
                <w:szCs w:val="18"/>
              </w:rPr>
            </w:pPr>
          </w:p>
        </w:tc>
        <w:tc>
          <w:tcPr>
            <w:tcW w:w="94" w:type="dxa"/>
          </w:tcPr>
          <w:p w14:paraId="68628309" w14:textId="77777777" w:rsidR="0078106D" w:rsidRPr="007C35D5" w:rsidRDefault="0078106D" w:rsidP="0078106D">
            <w:pPr>
              <w:pStyle w:val="Texto"/>
              <w:jc w:val="center"/>
              <w:rPr>
                <w:bCs/>
                <w:sz w:val="18"/>
                <w:szCs w:val="18"/>
              </w:rPr>
            </w:pPr>
          </w:p>
        </w:tc>
        <w:tc>
          <w:tcPr>
            <w:tcW w:w="1285" w:type="dxa"/>
          </w:tcPr>
          <w:p w14:paraId="2649DFC4" w14:textId="77777777" w:rsidR="0078106D" w:rsidRPr="007C35D5" w:rsidRDefault="0078106D" w:rsidP="0078106D">
            <w:pPr>
              <w:pStyle w:val="Texto"/>
              <w:tabs>
                <w:tab w:val="decimal" w:pos="1104"/>
              </w:tabs>
              <w:jc w:val="left"/>
              <w:rPr>
                <w:bCs/>
                <w:sz w:val="18"/>
                <w:szCs w:val="18"/>
              </w:rPr>
            </w:pPr>
          </w:p>
        </w:tc>
      </w:tr>
      <w:tr w:rsidR="0078106D" w:rsidRPr="007C35D5" w14:paraId="1B0BFD8D" w14:textId="77777777" w:rsidTr="006C633D">
        <w:tc>
          <w:tcPr>
            <w:tcW w:w="4765" w:type="dxa"/>
          </w:tcPr>
          <w:p w14:paraId="5645D0EA" w14:textId="77777777" w:rsidR="0078106D" w:rsidRPr="007C35D5" w:rsidRDefault="0078106D" w:rsidP="0078106D">
            <w:pPr>
              <w:pStyle w:val="Texto"/>
              <w:rPr>
                <w:b/>
                <w:sz w:val="18"/>
                <w:szCs w:val="18"/>
              </w:rPr>
            </w:pPr>
            <w:r w:rsidRPr="007C35D5">
              <w:rPr>
                <w:b/>
                <w:sz w:val="18"/>
                <w:szCs w:val="18"/>
              </w:rPr>
              <w:t>PASIVO CORRIENTE</w:t>
            </w:r>
          </w:p>
        </w:tc>
        <w:tc>
          <w:tcPr>
            <w:tcW w:w="72" w:type="dxa"/>
          </w:tcPr>
          <w:p w14:paraId="4F6C91B3" w14:textId="77777777" w:rsidR="0078106D" w:rsidRPr="007C35D5" w:rsidRDefault="0078106D" w:rsidP="0078106D">
            <w:pPr>
              <w:pStyle w:val="Texto"/>
              <w:rPr>
                <w:sz w:val="18"/>
                <w:szCs w:val="18"/>
              </w:rPr>
            </w:pPr>
          </w:p>
        </w:tc>
        <w:tc>
          <w:tcPr>
            <w:tcW w:w="639" w:type="dxa"/>
            <w:vAlign w:val="top"/>
          </w:tcPr>
          <w:p w14:paraId="131E6110" w14:textId="77777777" w:rsidR="0078106D" w:rsidRPr="007C35D5" w:rsidRDefault="0078106D" w:rsidP="0078106D">
            <w:pPr>
              <w:pStyle w:val="Texto"/>
              <w:jc w:val="center"/>
              <w:rPr>
                <w:sz w:val="18"/>
                <w:szCs w:val="18"/>
              </w:rPr>
            </w:pPr>
          </w:p>
        </w:tc>
        <w:tc>
          <w:tcPr>
            <w:tcW w:w="72" w:type="dxa"/>
          </w:tcPr>
          <w:p w14:paraId="0F7E5EE9" w14:textId="77777777" w:rsidR="0078106D" w:rsidRPr="007C35D5" w:rsidRDefault="0078106D" w:rsidP="0078106D">
            <w:pPr>
              <w:pStyle w:val="Texto"/>
              <w:rPr>
                <w:sz w:val="18"/>
                <w:szCs w:val="18"/>
              </w:rPr>
            </w:pPr>
          </w:p>
        </w:tc>
        <w:tc>
          <w:tcPr>
            <w:tcW w:w="839" w:type="dxa"/>
          </w:tcPr>
          <w:p w14:paraId="7E0BB7AE" w14:textId="77777777" w:rsidR="0078106D" w:rsidRPr="007C35D5" w:rsidRDefault="0078106D" w:rsidP="0078106D">
            <w:pPr>
              <w:pStyle w:val="Texto"/>
              <w:tabs>
                <w:tab w:val="decimal" w:pos="659"/>
              </w:tabs>
              <w:jc w:val="left"/>
              <w:rPr>
                <w:sz w:val="18"/>
                <w:szCs w:val="18"/>
              </w:rPr>
            </w:pPr>
          </w:p>
        </w:tc>
        <w:tc>
          <w:tcPr>
            <w:tcW w:w="72" w:type="dxa"/>
          </w:tcPr>
          <w:p w14:paraId="22928067" w14:textId="77777777" w:rsidR="0078106D" w:rsidRPr="007C35D5" w:rsidRDefault="0078106D" w:rsidP="0078106D">
            <w:pPr>
              <w:pStyle w:val="Texto"/>
              <w:jc w:val="center"/>
              <w:rPr>
                <w:sz w:val="18"/>
                <w:szCs w:val="18"/>
              </w:rPr>
            </w:pPr>
          </w:p>
        </w:tc>
        <w:tc>
          <w:tcPr>
            <w:tcW w:w="829" w:type="dxa"/>
            <w:vAlign w:val="top"/>
          </w:tcPr>
          <w:p w14:paraId="6954C25D" w14:textId="77777777" w:rsidR="0078106D" w:rsidRPr="007C35D5" w:rsidRDefault="0078106D" w:rsidP="0078106D">
            <w:pPr>
              <w:pStyle w:val="Texto"/>
              <w:tabs>
                <w:tab w:val="decimal" w:pos="424"/>
              </w:tabs>
              <w:jc w:val="left"/>
              <w:rPr>
                <w:sz w:val="18"/>
                <w:szCs w:val="18"/>
              </w:rPr>
            </w:pPr>
          </w:p>
        </w:tc>
        <w:tc>
          <w:tcPr>
            <w:tcW w:w="72" w:type="dxa"/>
          </w:tcPr>
          <w:p w14:paraId="73B1468B" w14:textId="77777777" w:rsidR="0078106D" w:rsidRPr="007C35D5" w:rsidRDefault="0078106D" w:rsidP="0078106D">
            <w:pPr>
              <w:pStyle w:val="Texto"/>
              <w:jc w:val="center"/>
              <w:rPr>
                <w:sz w:val="18"/>
                <w:szCs w:val="18"/>
              </w:rPr>
            </w:pPr>
          </w:p>
        </w:tc>
        <w:tc>
          <w:tcPr>
            <w:tcW w:w="1269" w:type="dxa"/>
          </w:tcPr>
          <w:p w14:paraId="72EC3DC0" w14:textId="77777777" w:rsidR="0078106D" w:rsidRPr="007C35D5" w:rsidRDefault="0078106D" w:rsidP="0078106D">
            <w:pPr>
              <w:pStyle w:val="Texto"/>
              <w:tabs>
                <w:tab w:val="decimal" w:pos="1052"/>
              </w:tabs>
              <w:rPr>
                <w:sz w:val="18"/>
                <w:szCs w:val="18"/>
              </w:rPr>
            </w:pPr>
          </w:p>
        </w:tc>
        <w:tc>
          <w:tcPr>
            <w:tcW w:w="94" w:type="dxa"/>
          </w:tcPr>
          <w:p w14:paraId="6C09E74F" w14:textId="77777777" w:rsidR="0078106D" w:rsidRPr="007C35D5" w:rsidRDefault="0078106D" w:rsidP="0078106D">
            <w:pPr>
              <w:pStyle w:val="Texto"/>
              <w:jc w:val="center"/>
              <w:rPr>
                <w:sz w:val="18"/>
                <w:szCs w:val="18"/>
              </w:rPr>
            </w:pPr>
          </w:p>
        </w:tc>
        <w:tc>
          <w:tcPr>
            <w:tcW w:w="1285" w:type="dxa"/>
          </w:tcPr>
          <w:p w14:paraId="52FBA594" w14:textId="77777777" w:rsidR="0078106D" w:rsidRPr="007C35D5" w:rsidRDefault="0078106D" w:rsidP="0078106D">
            <w:pPr>
              <w:pStyle w:val="Texto"/>
              <w:tabs>
                <w:tab w:val="decimal" w:pos="1104"/>
              </w:tabs>
              <w:jc w:val="left"/>
              <w:rPr>
                <w:sz w:val="18"/>
                <w:szCs w:val="18"/>
              </w:rPr>
            </w:pPr>
          </w:p>
        </w:tc>
      </w:tr>
      <w:tr w:rsidR="0078106D" w:rsidRPr="007C35D5" w14:paraId="3CDE4FD9" w14:textId="77777777" w:rsidTr="006C633D">
        <w:tc>
          <w:tcPr>
            <w:tcW w:w="4765" w:type="dxa"/>
          </w:tcPr>
          <w:p w14:paraId="1357D403" w14:textId="77777777" w:rsidR="0078106D" w:rsidRPr="007C35D5" w:rsidRDefault="0078106D" w:rsidP="0078106D">
            <w:pPr>
              <w:pStyle w:val="Texto"/>
              <w:rPr>
                <w:sz w:val="18"/>
                <w:szCs w:val="18"/>
              </w:rPr>
            </w:pPr>
          </w:p>
        </w:tc>
        <w:tc>
          <w:tcPr>
            <w:tcW w:w="72" w:type="dxa"/>
          </w:tcPr>
          <w:p w14:paraId="2B6D24F3" w14:textId="77777777" w:rsidR="0078106D" w:rsidRPr="007C35D5" w:rsidRDefault="0078106D" w:rsidP="0078106D">
            <w:pPr>
              <w:pStyle w:val="Texto"/>
              <w:rPr>
                <w:sz w:val="18"/>
                <w:szCs w:val="18"/>
              </w:rPr>
            </w:pPr>
          </w:p>
        </w:tc>
        <w:tc>
          <w:tcPr>
            <w:tcW w:w="639" w:type="dxa"/>
            <w:vAlign w:val="top"/>
          </w:tcPr>
          <w:p w14:paraId="152F380D" w14:textId="77777777" w:rsidR="0078106D" w:rsidRPr="007C35D5" w:rsidRDefault="0078106D" w:rsidP="0078106D">
            <w:pPr>
              <w:pStyle w:val="Texto"/>
              <w:jc w:val="center"/>
              <w:rPr>
                <w:sz w:val="18"/>
                <w:szCs w:val="18"/>
              </w:rPr>
            </w:pPr>
          </w:p>
        </w:tc>
        <w:tc>
          <w:tcPr>
            <w:tcW w:w="72" w:type="dxa"/>
          </w:tcPr>
          <w:p w14:paraId="4F85FFEC" w14:textId="77777777" w:rsidR="0078106D" w:rsidRPr="007C35D5" w:rsidRDefault="0078106D" w:rsidP="0078106D">
            <w:pPr>
              <w:pStyle w:val="Texto"/>
              <w:rPr>
                <w:sz w:val="18"/>
                <w:szCs w:val="18"/>
              </w:rPr>
            </w:pPr>
          </w:p>
        </w:tc>
        <w:tc>
          <w:tcPr>
            <w:tcW w:w="839" w:type="dxa"/>
          </w:tcPr>
          <w:p w14:paraId="62B7D939" w14:textId="77777777" w:rsidR="0078106D" w:rsidRPr="007C35D5" w:rsidRDefault="0078106D" w:rsidP="0078106D">
            <w:pPr>
              <w:pStyle w:val="Texto"/>
              <w:tabs>
                <w:tab w:val="decimal" w:pos="659"/>
              </w:tabs>
              <w:jc w:val="left"/>
              <w:rPr>
                <w:sz w:val="18"/>
                <w:szCs w:val="18"/>
              </w:rPr>
            </w:pPr>
          </w:p>
        </w:tc>
        <w:tc>
          <w:tcPr>
            <w:tcW w:w="72" w:type="dxa"/>
          </w:tcPr>
          <w:p w14:paraId="42154D67" w14:textId="77777777" w:rsidR="0078106D" w:rsidRPr="007C35D5" w:rsidRDefault="0078106D" w:rsidP="0078106D">
            <w:pPr>
              <w:pStyle w:val="Texto"/>
              <w:rPr>
                <w:sz w:val="18"/>
                <w:szCs w:val="18"/>
              </w:rPr>
            </w:pPr>
          </w:p>
        </w:tc>
        <w:tc>
          <w:tcPr>
            <w:tcW w:w="829" w:type="dxa"/>
            <w:vAlign w:val="top"/>
          </w:tcPr>
          <w:p w14:paraId="46473F43" w14:textId="77777777" w:rsidR="0078106D" w:rsidRPr="007C35D5" w:rsidRDefault="0078106D" w:rsidP="0078106D">
            <w:pPr>
              <w:pStyle w:val="Texto"/>
              <w:tabs>
                <w:tab w:val="decimal" w:pos="424"/>
              </w:tabs>
              <w:jc w:val="left"/>
              <w:rPr>
                <w:sz w:val="18"/>
                <w:szCs w:val="18"/>
              </w:rPr>
            </w:pPr>
          </w:p>
        </w:tc>
        <w:tc>
          <w:tcPr>
            <w:tcW w:w="72" w:type="dxa"/>
          </w:tcPr>
          <w:p w14:paraId="3652B4D3" w14:textId="77777777" w:rsidR="0078106D" w:rsidRPr="007C35D5" w:rsidRDefault="0078106D" w:rsidP="0078106D">
            <w:pPr>
              <w:pStyle w:val="Texto"/>
              <w:rPr>
                <w:sz w:val="18"/>
                <w:szCs w:val="18"/>
              </w:rPr>
            </w:pPr>
          </w:p>
        </w:tc>
        <w:tc>
          <w:tcPr>
            <w:tcW w:w="1269" w:type="dxa"/>
          </w:tcPr>
          <w:p w14:paraId="1DEFC112" w14:textId="77777777" w:rsidR="0078106D" w:rsidRPr="007C35D5" w:rsidRDefault="0078106D" w:rsidP="0078106D">
            <w:pPr>
              <w:pStyle w:val="Texto"/>
              <w:tabs>
                <w:tab w:val="decimal" w:pos="1052"/>
              </w:tabs>
              <w:rPr>
                <w:sz w:val="18"/>
                <w:szCs w:val="18"/>
              </w:rPr>
            </w:pPr>
          </w:p>
        </w:tc>
        <w:tc>
          <w:tcPr>
            <w:tcW w:w="94" w:type="dxa"/>
          </w:tcPr>
          <w:p w14:paraId="11CE8EC8" w14:textId="77777777" w:rsidR="0078106D" w:rsidRPr="007C35D5" w:rsidRDefault="0078106D" w:rsidP="0078106D">
            <w:pPr>
              <w:pStyle w:val="Texto"/>
              <w:rPr>
                <w:sz w:val="18"/>
                <w:szCs w:val="18"/>
              </w:rPr>
            </w:pPr>
          </w:p>
        </w:tc>
        <w:tc>
          <w:tcPr>
            <w:tcW w:w="1285" w:type="dxa"/>
          </w:tcPr>
          <w:p w14:paraId="3C484DD2" w14:textId="77777777" w:rsidR="0078106D" w:rsidRPr="007C35D5" w:rsidRDefault="0078106D" w:rsidP="0078106D">
            <w:pPr>
              <w:pStyle w:val="Texto"/>
              <w:tabs>
                <w:tab w:val="decimal" w:pos="1104"/>
              </w:tabs>
              <w:jc w:val="left"/>
              <w:rPr>
                <w:sz w:val="18"/>
                <w:szCs w:val="18"/>
              </w:rPr>
            </w:pPr>
          </w:p>
        </w:tc>
      </w:tr>
      <w:tr w:rsidR="00BE37D2" w:rsidRPr="007C35D5" w14:paraId="3A317AA6" w14:textId="77777777" w:rsidTr="006C633D">
        <w:tc>
          <w:tcPr>
            <w:tcW w:w="4765" w:type="dxa"/>
          </w:tcPr>
          <w:p w14:paraId="37AA1A83" w14:textId="77777777" w:rsidR="00BE37D2" w:rsidRPr="007C35D5" w:rsidRDefault="00BE37D2" w:rsidP="00BE37D2">
            <w:pPr>
              <w:pStyle w:val="Texto"/>
              <w:rPr>
                <w:sz w:val="18"/>
                <w:szCs w:val="18"/>
              </w:rPr>
            </w:pPr>
            <w:r w:rsidRPr="007C35D5">
              <w:rPr>
                <w:sz w:val="18"/>
                <w:szCs w:val="18"/>
              </w:rPr>
              <w:t>Préstamos bancarios</w:t>
            </w:r>
          </w:p>
        </w:tc>
        <w:tc>
          <w:tcPr>
            <w:tcW w:w="72" w:type="dxa"/>
          </w:tcPr>
          <w:p w14:paraId="13C7F5E6" w14:textId="77777777" w:rsidR="00BE37D2" w:rsidRPr="007C35D5" w:rsidRDefault="00BE37D2" w:rsidP="00BE37D2">
            <w:pPr>
              <w:pStyle w:val="Texto"/>
              <w:rPr>
                <w:sz w:val="18"/>
                <w:szCs w:val="18"/>
              </w:rPr>
            </w:pPr>
          </w:p>
        </w:tc>
        <w:tc>
          <w:tcPr>
            <w:tcW w:w="639" w:type="dxa"/>
            <w:vAlign w:val="top"/>
          </w:tcPr>
          <w:p w14:paraId="79313804" w14:textId="73E5D39D" w:rsidR="00BE37D2" w:rsidRPr="007C35D5" w:rsidRDefault="00BE37D2" w:rsidP="00BE37D2">
            <w:pPr>
              <w:pStyle w:val="Texto"/>
              <w:jc w:val="center"/>
              <w:rPr>
                <w:sz w:val="18"/>
                <w:szCs w:val="18"/>
              </w:rPr>
            </w:pPr>
            <w:r w:rsidRPr="007C35D5">
              <w:rPr>
                <w:sz w:val="18"/>
                <w:szCs w:val="18"/>
              </w:rPr>
              <w:t>USD</w:t>
            </w:r>
          </w:p>
        </w:tc>
        <w:tc>
          <w:tcPr>
            <w:tcW w:w="72" w:type="dxa"/>
          </w:tcPr>
          <w:p w14:paraId="703EEBE2" w14:textId="77777777" w:rsidR="00BE37D2" w:rsidRPr="007C35D5" w:rsidRDefault="00BE37D2" w:rsidP="00BE37D2">
            <w:pPr>
              <w:pStyle w:val="Texto"/>
              <w:rPr>
                <w:sz w:val="18"/>
                <w:szCs w:val="18"/>
              </w:rPr>
            </w:pPr>
          </w:p>
        </w:tc>
        <w:tc>
          <w:tcPr>
            <w:tcW w:w="839" w:type="dxa"/>
          </w:tcPr>
          <w:p w14:paraId="38EC35D0" w14:textId="68938C5C" w:rsidR="00BE37D2" w:rsidRPr="007C35D5" w:rsidRDefault="00BC6B9F" w:rsidP="00BE37D2">
            <w:pPr>
              <w:pStyle w:val="Texto"/>
              <w:tabs>
                <w:tab w:val="decimal" w:pos="659"/>
              </w:tabs>
              <w:jc w:val="left"/>
              <w:rPr>
                <w:sz w:val="18"/>
                <w:szCs w:val="18"/>
              </w:rPr>
            </w:pPr>
            <w:r w:rsidRPr="00BC6B9F">
              <w:rPr>
                <w:sz w:val="18"/>
                <w:szCs w:val="18"/>
              </w:rPr>
              <w:t>23.807</w:t>
            </w:r>
          </w:p>
        </w:tc>
        <w:tc>
          <w:tcPr>
            <w:tcW w:w="72" w:type="dxa"/>
          </w:tcPr>
          <w:p w14:paraId="58D93804" w14:textId="77777777" w:rsidR="00BE37D2" w:rsidRPr="007C35D5" w:rsidRDefault="00BE37D2" w:rsidP="00BE37D2">
            <w:pPr>
              <w:pStyle w:val="Texto"/>
              <w:rPr>
                <w:sz w:val="18"/>
                <w:szCs w:val="18"/>
              </w:rPr>
            </w:pPr>
          </w:p>
        </w:tc>
        <w:tc>
          <w:tcPr>
            <w:tcW w:w="829" w:type="dxa"/>
            <w:vAlign w:val="top"/>
          </w:tcPr>
          <w:p w14:paraId="2046C7EC" w14:textId="7F7CA638" w:rsidR="00BE37D2" w:rsidRPr="007C35D5" w:rsidRDefault="00BC6B9F" w:rsidP="00BE37D2">
            <w:pPr>
              <w:pStyle w:val="Texto"/>
              <w:tabs>
                <w:tab w:val="decimal" w:pos="424"/>
              </w:tabs>
              <w:jc w:val="left"/>
              <w:rPr>
                <w:sz w:val="18"/>
                <w:szCs w:val="18"/>
              </w:rPr>
            </w:pPr>
            <w:r w:rsidRPr="00BC6B9F">
              <w:rPr>
                <w:sz w:val="18"/>
                <w:szCs w:val="18"/>
              </w:rPr>
              <w:t>167,28</w:t>
            </w:r>
          </w:p>
        </w:tc>
        <w:tc>
          <w:tcPr>
            <w:tcW w:w="72" w:type="dxa"/>
          </w:tcPr>
          <w:p w14:paraId="567073BD" w14:textId="77777777" w:rsidR="00BE37D2" w:rsidRPr="007C35D5" w:rsidRDefault="00BE37D2" w:rsidP="00BE37D2">
            <w:pPr>
              <w:pStyle w:val="Texto"/>
              <w:rPr>
                <w:sz w:val="18"/>
                <w:szCs w:val="18"/>
              </w:rPr>
            </w:pPr>
          </w:p>
        </w:tc>
        <w:tc>
          <w:tcPr>
            <w:tcW w:w="1269" w:type="dxa"/>
          </w:tcPr>
          <w:p w14:paraId="3314ECAF" w14:textId="6C01BBC3" w:rsidR="00BE37D2" w:rsidRPr="007C35D5" w:rsidRDefault="00BC6B9F" w:rsidP="00BE37D2">
            <w:pPr>
              <w:pStyle w:val="Texto"/>
              <w:tabs>
                <w:tab w:val="decimal" w:pos="1052"/>
              </w:tabs>
              <w:rPr>
                <w:sz w:val="18"/>
                <w:szCs w:val="18"/>
              </w:rPr>
            </w:pPr>
            <w:r w:rsidRPr="00BC6B9F">
              <w:rPr>
                <w:sz w:val="18"/>
                <w:szCs w:val="18"/>
              </w:rPr>
              <w:t>3.982.403</w:t>
            </w:r>
          </w:p>
        </w:tc>
        <w:tc>
          <w:tcPr>
            <w:tcW w:w="94" w:type="dxa"/>
          </w:tcPr>
          <w:p w14:paraId="44C8B2F1" w14:textId="77777777" w:rsidR="00BE37D2" w:rsidRPr="007C35D5" w:rsidRDefault="00BE37D2" w:rsidP="00BE37D2">
            <w:pPr>
              <w:pStyle w:val="Texto"/>
              <w:rPr>
                <w:sz w:val="18"/>
                <w:szCs w:val="18"/>
              </w:rPr>
            </w:pPr>
          </w:p>
        </w:tc>
        <w:tc>
          <w:tcPr>
            <w:tcW w:w="1285" w:type="dxa"/>
          </w:tcPr>
          <w:p w14:paraId="62859852" w14:textId="00CC42D5" w:rsidR="00BE37D2" w:rsidRPr="007C35D5" w:rsidRDefault="00BE37D2" w:rsidP="00BE37D2">
            <w:pPr>
              <w:pStyle w:val="Texto"/>
              <w:tabs>
                <w:tab w:val="decimal" w:pos="1104"/>
              </w:tabs>
              <w:jc w:val="left"/>
              <w:rPr>
                <w:sz w:val="18"/>
                <w:szCs w:val="18"/>
              </w:rPr>
            </w:pPr>
            <w:r w:rsidRPr="007C35D5">
              <w:rPr>
                <w:sz w:val="18"/>
                <w:szCs w:val="18"/>
              </w:rPr>
              <w:t>3.976.081</w:t>
            </w:r>
          </w:p>
        </w:tc>
      </w:tr>
      <w:tr w:rsidR="00BE37D2" w:rsidRPr="007C35D5" w14:paraId="2D50A1CB" w14:textId="77777777" w:rsidTr="006C633D">
        <w:tc>
          <w:tcPr>
            <w:tcW w:w="4765" w:type="dxa"/>
          </w:tcPr>
          <w:p w14:paraId="12356CD3" w14:textId="38A11261" w:rsidR="00BE37D2" w:rsidRPr="007C35D5" w:rsidRDefault="00C421D7" w:rsidP="00BE37D2">
            <w:pPr>
              <w:pStyle w:val="Texto"/>
              <w:rPr>
                <w:sz w:val="18"/>
                <w:szCs w:val="18"/>
              </w:rPr>
            </w:pPr>
            <w:r w:rsidRPr="007C35D5">
              <w:rPr>
                <w:sz w:val="18"/>
                <w:szCs w:val="18"/>
              </w:rPr>
              <w:t>Pr</w:t>
            </w:r>
            <w:r>
              <w:rPr>
                <w:sz w:val="18"/>
                <w:szCs w:val="18"/>
              </w:rPr>
              <w:t>efinanciación exportaciones</w:t>
            </w:r>
          </w:p>
        </w:tc>
        <w:tc>
          <w:tcPr>
            <w:tcW w:w="72" w:type="dxa"/>
          </w:tcPr>
          <w:p w14:paraId="269C867D" w14:textId="77777777" w:rsidR="00BE37D2" w:rsidRPr="007C35D5" w:rsidRDefault="00BE37D2" w:rsidP="00BE37D2">
            <w:pPr>
              <w:pStyle w:val="Texto"/>
              <w:rPr>
                <w:sz w:val="18"/>
                <w:szCs w:val="18"/>
              </w:rPr>
            </w:pPr>
          </w:p>
        </w:tc>
        <w:tc>
          <w:tcPr>
            <w:tcW w:w="639" w:type="dxa"/>
            <w:vAlign w:val="top"/>
          </w:tcPr>
          <w:p w14:paraId="5DE026DA" w14:textId="79EFAABD" w:rsidR="00BE37D2" w:rsidRPr="007C35D5" w:rsidRDefault="00BE37D2" w:rsidP="00BE37D2">
            <w:pPr>
              <w:pStyle w:val="Texto"/>
              <w:jc w:val="center"/>
              <w:rPr>
                <w:sz w:val="18"/>
                <w:szCs w:val="18"/>
              </w:rPr>
            </w:pPr>
            <w:r w:rsidRPr="007C35D5">
              <w:rPr>
                <w:sz w:val="18"/>
                <w:szCs w:val="18"/>
              </w:rPr>
              <w:t>USD</w:t>
            </w:r>
          </w:p>
        </w:tc>
        <w:tc>
          <w:tcPr>
            <w:tcW w:w="72" w:type="dxa"/>
          </w:tcPr>
          <w:p w14:paraId="7B3F50EF" w14:textId="77777777" w:rsidR="00BE37D2" w:rsidRPr="007C35D5" w:rsidRDefault="00BE37D2" w:rsidP="00BE37D2">
            <w:pPr>
              <w:pStyle w:val="Texto"/>
              <w:rPr>
                <w:sz w:val="18"/>
                <w:szCs w:val="18"/>
              </w:rPr>
            </w:pPr>
          </w:p>
        </w:tc>
        <w:tc>
          <w:tcPr>
            <w:tcW w:w="839" w:type="dxa"/>
          </w:tcPr>
          <w:p w14:paraId="4710D590" w14:textId="7AED4E26" w:rsidR="00BE37D2" w:rsidRPr="007C35D5" w:rsidRDefault="00FD79BA" w:rsidP="00BE37D2">
            <w:pPr>
              <w:pStyle w:val="Texto"/>
              <w:tabs>
                <w:tab w:val="decimal" w:pos="659"/>
              </w:tabs>
              <w:jc w:val="left"/>
              <w:rPr>
                <w:sz w:val="18"/>
                <w:szCs w:val="18"/>
              </w:rPr>
            </w:pPr>
            <w:r w:rsidRPr="00FD79BA">
              <w:rPr>
                <w:sz w:val="18"/>
                <w:szCs w:val="18"/>
              </w:rPr>
              <w:t>2.643</w:t>
            </w:r>
          </w:p>
        </w:tc>
        <w:tc>
          <w:tcPr>
            <w:tcW w:w="72" w:type="dxa"/>
          </w:tcPr>
          <w:p w14:paraId="6BDDCF26" w14:textId="77777777" w:rsidR="00BE37D2" w:rsidRPr="007C35D5" w:rsidRDefault="00BE37D2" w:rsidP="00BE37D2">
            <w:pPr>
              <w:pStyle w:val="Texto"/>
              <w:rPr>
                <w:sz w:val="18"/>
                <w:szCs w:val="18"/>
              </w:rPr>
            </w:pPr>
          </w:p>
        </w:tc>
        <w:tc>
          <w:tcPr>
            <w:tcW w:w="829" w:type="dxa"/>
            <w:vAlign w:val="top"/>
          </w:tcPr>
          <w:p w14:paraId="3760DCD7" w14:textId="5249B92A" w:rsidR="00BE37D2" w:rsidRPr="007C35D5" w:rsidRDefault="00BC6B9F" w:rsidP="00BE37D2">
            <w:pPr>
              <w:pStyle w:val="Texto"/>
              <w:tabs>
                <w:tab w:val="decimal" w:pos="424"/>
              </w:tabs>
              <w:jc w:val="left"/>
              <w:rPr>
                <w:sz w:val="18"/>
                <w:szCs w:val="18"/>
              </w:rPr>
            </w:pPr>
            <w:r w:rsidRPr="00BC6B9F">
              <w:rPr>
                <w:sz w:val="18"/>
                <w:szCs w:val="18"/>
              </w:rPr>
              <w:t>167,28</w:t>
            </w:r>
          </w:p>
        </w:tc>
        <w:tc>
          <w:tcPr>
            <w:tcW w:w="72" w:type="dxa"/>
          </w:tcPr>
          <w:p w14:paraId="1A04FDA6" w14:textId="77777777" w:rsidR="00BE37D2" w:rsidRPr="007C35D5" w:rsidRDefault="00BE37D2" w:rsidP="00BE37D2">
            <w:pPr>
              <w:pStyle w:val="Texto"/>
              <w:rPr>
                <w:sz w:val="18"/>
                <w:szCs w:val="18"/>
              </w:rPr>
            </w:pPr>
          </w:p>
        </w:tc>
        <w:tc>
          <w:tcPr>
            <w:tcW w:w="1269" w:type="dxa"/>
            <w:tcBorders>
              <w:bottom w:val="single" w:sz="6" w:space="0" w:color="auto"/>
            </w:tcBorders>
          </w:tcPr>
          <w:p w14:paraId="4C837F1A" w14:textId="09E80FAA" w:rsidR="00BE37D2" w:rsidRPr="007C35D5" w:rsidRDefault="00250052" w:rsidP="00BE37D2">
            <w:pPr>
              <w:pStyle w:val="Texto"/>
              <w:tabs>
                <w:tab w:val="decimal" w:pos="1052"/>
              </w:tabs>
              <w:rPr>
                <w:sz w:val="18"/>
                <w:szCs w:val="18"/>
              </w:rPr>
            </w:pPr>
            <w:r w:rsidRPr="00250052">
              <w:rPr>
                <w:sz w:val="18"/>
                <w:szCs w:val="18"/>
              </w:rPr>
              <w:t>442.069</w:t>
            </w:r>
          </w:p>
        </w:tc>
        <w:tc>
          <w:tcPr>
            <w:tcW w:w="94" w:type="dxa"/>
          </w:tcPr>
          <w:p w14:paraId="6BAFF251" w14:textId="77777777" w:rsidR="00BE37D2" w:rsidRPr="007C35D5" w:rsidRDefault="00BE37D2" w:rsidP="00BE37D2">
            <w:pPr>
              <w:pStyle w:val="Texto"/>
              <w:rPr>
                <w:sz w:val="18"/>
                <w:szCs w:val="18"/>
              </w:rPr>
            </w:pPr>
          </w:p>
        </w:tc>
        <w:tc>
          <w:tcPr>
            <w:tcW w:w="1285" w:type="dxa"/>
            <w:tcBorders>
              <w:bottom w:val="single" w:sz="6" w:space="0" w:color="auto"/>
            </w:tcBorders>
          </w:tcPr>
          <w:p w14:paraId="57F00084" w14:textId="00B0C112" w:rsidR="00BE37D2" w:rsidRPr="007C35D5" w:rsidRDefault="00BE37D2" w:rsidP="00BE37D2">
            <w:pPr>
              <w:pStyle w:val="Texto"/>
              <w:tabs>
                <w:tab w:val="decimal" w:pos="1104"/>
              </w:tabs>
              <w:jc w:val="left"/>
              <w:rPr>
                <w:sz w:val="18"/>
                <w:szCs w:val="18"/>
              </w:rPr>
            </w:pPr>
            <w:r w:rsidRPr="007C35D5">
              <w:rPr>
                <w:sz w:val="18"/>
                <w:szCs w:val="18"/>
              </w:rPr>
              <w:t xml:space="preserve">-       </w:t>
            </w:r>
          </w:p>
        </w:tc>
      </w:tr>
      <w:tr w:rsidR="00BE37D2" w:rsidRPr="007C35D5" w14:paraId="72FAD572" w14:textId="77777777" w:rsidTr="006C633D">
        <w:tc>
          <w:tcPr>
            <w:tcW w:w="4765" w:type="dxa"/>
          </w:tcPr>
          <w:p w14:paraId="095BBA6C" w14:textId="77777777" w:rsidR="00BE37D2" w:rsidRPr="007C35D5" w:rsidRDefault="00BE37D2" w:rsidP="00BE37D2">
            <w:pPr>
              <w:pStyle w:val="Texto"/>
              <w:ind w:left="270"/>
              <w:rPr>
                <w:sz w:val="18"/>
                <w:szCs w:val="18"/>
              </w:rPr>
            </w:pPr>
            <w:proofErr w:type="gramStart"/>
            <w:r w:rsidRPr="007C35D5">
              <w:rPr>
                <w:b/>
                <w:sz w:val="18"/>
                <w:szCs w:val="18"/>
              </w:rPr>
              <w:t>Total</w:t>
            </w:r>
            <w:proofErr w:type="gramEnd"/>
            <w:r w:rsidRPr="007C35D5">
              <w:rPr>
                <w:b/>
                <w:sz w:val="18"/>
                <w:szCs w:val="18"/>
              </w:rPr>
              <w:t xml:space="preserve"> de préstamos bancarios y financieros</w:t>
            </w:r>
          </w:p>
        </w:tc>
        <w:tc>
          <w:tcPr>
            <w:tcW w:w="72" w:type="dxa"/>
          </w:tcPr>
          <w:p w14:paraId="1F0B7443" w14:textId="77777777" w:rsidR="00BE37D2" w:rsidRPr="007C35D5" w:rsidRDefault="00BE37D2" w:rsidP="00BE37D2">
            <w:pPr>
              <w:pStyle w:val="Texto"/>
              <w:rPr>
                <w:sz w:val="18"/>
                <w:szCs w:val="18"/>
              </w:rPr>
            </w:pPr>
          </w:p>
        </w:tc>
        <w:tc>
          <w:tcPr>
            <w:tcW w:w="639" w:type="dxa"/>
            <w:vAlign w:val="top"/>
          </w:tcPr>
          <w:p w14:paraId="1577FC91" w14:textId="77777777" w:rsidR="00BE37D2" w:rsidRPr="007C35D5" w:rsidRDefault="00BE37D2" w:rsidP="00BE37D2">
            <w:pPr>
              <w:pStyle w:val="Texto"/>
              <w:jc w:val="center"/>
              <w:rPr>
                <w:sz w:val="18"/>
                <w:szCs w:val="18"/>
              </w:rPr>
            </w:pPr>
          </w:p>
        </w:tc>
        <w:tc>
          <w:tcPr>
            <w:tcW w:w="72" w:type="dxa"/>
          </w:tcPr>
          <w:p w14:paraId="3721126E" w14:textId="77777777" w:rsidR="00BE37D2" w:rsidRPr="007C35D5" w:rsidRDefault="00BE37D2" w:rsidP="00BE37D2">
            <w:pPr>
              <w:pStyle w:val="Texto"/>
              <w:rPr>
                <w:sz w:val="18"/>
                <w:szCs w:val="18"/>
              </w:rPr>
            </w:pPr>
          </w:p>
        </w:tc>
        <w:tc>
          <w:tcPr>
            <w:tcW w:w="839" w:type="dxa"/>
          </w:tcPr>
          <w:p w14:paraId="0ACCD1F1" w14:textId="77777777" w:rsidR="00BE37D2" w:rsidRPr="007C35D5" w:rsidRDefault="00BE37D2" w:rsidP="00BE37D2">
            <w:pPr>
              <w:pStyle w:val="Texto"/>
              <w:tabs>
                <w:tab w:val="decimal" w:pos="659"/>
              </w:tabs>
              <w:jc w:val="left"/>
              <w:rPr>
                <w:sz w:val="18"/>
                <w:szCs w:val="18"/>
              </w:rPr>
            </w:pPr>
          </w:p>
        </w:tc>
        <w:tc>
          <w:tcPr>
            <w:tcW w:w="72" w:type="dxa"/>
          </w:tcPr>
          <w:p w14:paraId="6E9EC511" w14:textId="77777777" w:rsidR="00BE37D2" w:rsidRPr="007C35D5" w:rsidRDefault="00BE37D2" w:rsidP="00BE37D2">
            <w:pPr>
              <w:pStyle w:val="Texto"/>
              <w:rPr>
                <w:sz w:val="18"/>
                <w:szCs w:val="18"/>
              </w:rPr>
            </w:pPr>
          </w:p>
        </w:tc>
        <w:tc>
          <w:tcPr>
            <w:tcW w:w="829" w:type="dxa"/>
            <w:vAlign w:val="top"/>
          </w:tcPr>
          <w:p w14:paraId="5BFB180F" w14:textId="77777777" w:rsidR="00BE37D2" w:rsidRPr="007C35D5" w:rsidRDefault="00BE37D2" w:rsidP="00BE37D2">
            <w:pPr>
              <w:pStyle w:val="Texto"/>
              <w:tabs>
                <w:tab w:val="decimal" w:pos="424"/>
              </w:tabs>
              <w:jc w:val="left"/>
              <w:rPr>
                <w:sz w:val="18"/>
                <w:szCs w:val="18"/>
              </w:rPr>
            </w:pPr>
          </w:p>
        </w:tc>
        <w:tc>
          <w:tcPr>
            <w:tcW w:w="72" w:type="dxa"/>
          </w:tcPr>
          <w:p w14:paraId="4AD6CD18" w14:textId="77777777" w:rsidR="00BE37D2" w:rsidRPr="007C35D5" w:rsidRDefault="00BE37D2" w:rsidP="00BE37D2">
            <w:pPr>
              <w:pStyle w:val="Texto"/>
              <w:rPr>
                <w:sz w:val="18"/>
                <w:szCs w:val="18"/>
              </w:rPr>
            </w:pPr>
          </w:p>
        </w:tc>
        <w:tc>
          <w:tcPr>
            <w:tcW w:w="1269" w:type="dxa"/>
            <w:tcBorders>
              <w:top w:val="single" w:sz="6" w:space="0" w:color="auto"/>
            </w:tcBorders>
          </w:tcPr>
          <w:p w14:paraId="2D86DCCC" w14:textId="096586C4" w:rsidR="00BE37D2" w:rsidRPr="007C35D5" w:rsidRDefault="00250052" w:rsidP="00BE37D2">
            <w:pPr>
              <w:pStyle w:val="Texto"/>
              <w:tabs>
                <w:tab w:val="decimal" w:pos="1052"/>
              </w:tabs>
              <w:rPr>
                <w:b/>
                <w:bCs/>
                <w:sz w:val="18"/>
                <w:szCs w:val="18"/>
              </w:rPr>
            </w:pPr>
            <w:r w:rsidRPr="00250052">
              <w:rPr>
                <w:b/>
                <w:bCs/>
                <w:sz w:val="18"/>
                <w:szCs w:val="18"/>
              </w:rPr>
              <w:t>4.424.472</w:t>
            </w:r>
          </w:p>
        </w:tc>
        <w:tc>
          <w:tcPr>
            <w:tcW w:w="94" w:type="dxa"/>
          </w:tcPr>
          <w:p w14:paraId="29D1581A" w14:textId="77777777" w:rsidR="00BE37D2" w:rsidRPr="007C35D5" w:rsidRDefault="00BE37D2" w:rsidP="00BE37D2">
            <w:pPr>
              <w:pStyle w:val="Texto"/>
              <w:rPr>
                <w:b/>
                <w:bCs/>
                <w:sz w:val="18"/>
                <w:szCs w:val="18"/>
              </w:rPr>
            </w:pPr>
          </w:p>
        </w:tc>
        <w:tc>
          <w:tcPr>
            <w:tcW w:w="1285" w:type="dxa"/>
            <w:tcBorders>
              <w:top w:val="single" w:sz="6" w:space="0" w:color="auto"/>
            </w:tcBorders>
          </w:tcPr>
          <w:p w14:paraId="5F2D96B0" w14:textId="45C591A9" w:rsidR="00BE37D2" w:rsidRPr="007C35D5" w:rsidRDefault="00BE37D2" w:rsidP="00BE37D2">
            <w:pPr>
              <w:pStyle w:val="Texto"/>
              <w:tabs>
                <w:tab w:val="decimal" w:pos="1104"/>
              </w:tabs>
              <w:jc w:val="left"/>
              <w:rPr>
                <w:b/>
                <w:bCs/>
                <w:sz w:val="18"/>
                <w:szCs w:val="18"/>
              </w:rPr>
            </w:pPr>
            <w:r w:rsidRPr="007C35D5">
              <w:rPr>
                <w:b/>
                <w:bCs/>
                <w:sz w:val="18"/>
                <w:szCs w:val="18"/>
              </w:rPr>
              <w:t>3.976.081</w:t>
            </w:r>
          </w:p>
        </w:tc>
      </w:tr>
      <w:tr w:rsidR="00BE37D2" w:rsidRPr="007C35D5" w14:paraId="389360EB" w14:textId="77777777" w:rsidTr="00BE37D2">
        <w:tc>
          <w:tcPr>
            <w:tcW w:w="4765" w:type="dxa"/>
          </w:tcPr>
          <w:p w14:paraId="360ADB72" w14:textId="77777777" w:rsidR="00BE37D2" w:rsidRPr="007C35D5" w:rsidRDefault="00BE37D2" w:rsidP="00BE37D2">
            <w:pPr>
              <w:pStyle w:val="Texto"/>
              <w:rPr>
                <w:sz w:val="18"/>
                <w:szCs w:val="18"/>
              </w:rPr>
            </w:pPr>
          </w:p>
        </w:tc>
        <w:tc>
          <w:tcPr>
            <w:tcW w:w="72" w:type="dxa"/>
          </w:tcPr>
          <w:p w14:paraId="59917A5B" w14:textId="77777777" w:rsidR="00BE37D2" w:rsidRPr="007C35D5" w:rsidRDefault="00BE37D2" w:rsidP="00BE37D2">
            <w:pPr>
              <w:pStyle w:val="Texto"/>
              <w:rPr>
                <w:sz w:val="18"/>
                <w:szCs w:val="18"/>
              </w:rPr>
            </w:pPr>
          </w:p>
        </w:tc>
        <w:tc>
          <w:tcPr>
            <w:tcW w:w="639" w:type="dxa"/>
            <w:vAlign w:val="top"/>
          </w:tcPr>
          <w:p w14:paraId="3D0FDC03" w14:textId="77777777" w:rsidR="00BE37D2" w:rsidRPr="007C35D5" w:rsidRDefault="00BE37D2" w:rsidP="00BE37D2">
            <w:pPr>
              <w:pStyle w:val="Texto"/>
              <w:jc w:val="center"/>
              <w:rPr>
                <w:sz w:val="18"/>
                <w:szCs w:val="18"/>
              </w:rPr>
            </w:pPr>
          </w:p>
        </w:tc>
        <w:tc>
          <w:tcPr>
            <w:tcW w:w="72" w:type="dxa"/>
          </w:tcPr>
          <w:p w14:paraId="24782899" w14:textId="77777777" w:rsidR="00BE37D2" w:rsidRPr="007C35D5" w:rsidRDefault="00BE37D2" w:rsidP="00BE37D2">
            <w:pPr>
              <w:pStyle w:val="Texto"/>
              <w:rPr>
                <w:sz w:val="18"/>
                <w:szCs w:val="18"/>
              </w:rPr>
            </w:pPr>
          </w:p>
        </w:tc>
        <w:tc>
          <w:tcPr>
            <w:tcW w:w="839" w:type="dxa"/>
          </w:tcPr>
          <w:p w14:paraId="30BA3054" w14:textId="77777777" w:rsidR="00BE37D2" w:rsidRPr="007C35D5" w:rsidRDefault="00BE37D2" w:rsidP="00BE37D2">
            <w:pPr>
              <w:pStyle w:val="Texto"/>
              <w:tabs>
                <w:tab w:val="decimal" w:pos="659"/>
              </w:tabs>
              <w:jc w:val="left"/>
              <w:rPr>
                <w:sz w:val="18"/>
                <w:szCs w:val="18"/>
              </w:rPr>
            </w:pPr>
          </w:p>
        </w:tc>
        <w:tc>
          <w:tcPr>
            <w:tcW w:w="72" w:type="dxa"/>
          </w:tcPr>
          <w:p w14:paraId="71DCC993" w14:textId="77777777" w:rsidR="00BE37D2" w:rsidRPr="007C35D5" w:rsidRDefault="00BE37D2" w:rsidP="00BE37D2">
            <w:pPr>
              <w:pStyle w:val="Texto"/>
              <w:jc w:val="center"/>
              <w:rPr>
                <w:sz w:val="18"/>
                <w:szCs w:val="18"/>
              </w:rPr>
            </w:pPr>
          </w:p>
        </w:tc>
        <w:tc>
          <w:tcPr>
            <w:tcW w:w="829" w:type="dxa"/>
            <w:vAlign w:val="top"/>
          </w:tcPr>
          <w:p w14:paraId="3E2DFC0C" w14:textId="77777777" w:rsidR="00BE37D2" w:rsidRPr="007C35D5" w:rsidRDefault="00BE37D2" w:rsidP="00BE37D2">
            <w:pPr>
              <w:pStyle w:val="Texto"/>
              <w:tabs>
                <w:tab w:val="decimal" w:pos="424"/>
              </w:tabs>
              <w:jc w:val="left"/>
              <w:rPr>
                <w:sz w:val="18"/>
                <w:szCs w:val="18"/>
              </w:rPr>
            </w:pPr>
          </w:p>
        </w:tc>
        <w:tc>
          <w:tcPr>
            <w:tcW w:w="72" w:type="dxa"/>
          </w:tcPr>
          <w:p w14:paraId="052B24B7" w14:textId="77777777" w:rsidR="00BE37D2" w:rsidRPr="007C35D5" w:rsidRDefault="00BE37D2" w:rsidP="00BE37D2">
            <w:pPr>
              <w:pStyle w:val="Texto"/>
              <w:jc w:val="center"/>
              <w:rPr>
                <w:sz w:val="18"/>
                <w:szCs w:val="18"/>
              </w:rPr>
            </w:pPr>
          </w:p>
        </w:tc>
        <w:tc>
          <w:tcPr>
            <w:tcW w:w="1269" w:type="dxa"/>
          </w:tcPr>
          <w:p w14:paraId="632C377A" w14:textId="77777777" w:rsidR="00BE37D2" w:rsidRPr="007C35D5" w:rsidRDefault="00BE37D2" w:rsidP="00BE37D2">
            <w:pPr>
              <w:pStyle w:val="Texto"/>
              <w:tabs>
                <w:tab w:val="decimal" w:pos="1052"/>
              </w:tabs>
              <w:rPr>
                <w:sz w:val="18"/>
                <w:szCs w:val="18"/>
              </w:rPr>
            </w:pPr>
          </w:p>
        </w:tc>
        <w:tc>
          <w:tcPr>
            <w:tcW w:w="94" w:type="dxa"/>
          </w:tcPr>
          <w:p w14:paraId="32592999" w14:textId="77777777" w:rsidR="00BE37D2" w:rsidRPr="007C35D5" w:rsidRDefault="00BE37D2" w:rsidP="00BE37D2">
            <w:pPr>
              <w:pStyle w:val="Texto"/>
              <w:jc w:val="center"/>
              <w:rPr>
                <w:sz w:val="18"/>
                <w:szCs w:val="18"/>
              </w:rPr>
            </w:pPr>
          </w:p>
        </w:tc>
        <w:tc>
          <w:tcPr>
            <w:tcW w:w="1285" w:type="dxa"/>
          </w:tcPr>
          <w:p w14:paraId="219DAA1A" w14:textId="77777777" w:rsidR="00BE37D2" w:rsidRPr="007C35D5" w:rsidRDefault="00BE37D2" w:rsidP="00BE37D2">
            <w:pPr>
              <w:pStyle w:val="Texto"/>
              <w:tabs>
                <w:tab w:val="decimal" w:pos="1104"/>
              </w:tabs>
              <w:jc w:val="left"/>
              <w:rPr>
                <w:sz w:val="18"/>
                <w:szCs w:val="18"/>
              </w:rPr>
            </w:pPr>
          </w:p>
        </w:tc>
      </w:tr>
      <w:tr w:rsidR="00BE37D2" w:rsidRPr="007C35D5" w14:paraId="208B96CE" w14:textId="77777777" w:rsidTr="00BE37D2">
        <w:tc>
          <w:tcPr>
            <w:tcW w:w="4765" w:type="dxa"/>
          </w:tcPr>
          <w:p w14:paraId="72767537" w14:textId="137D6EA3" w:rsidR="00BE37D2" w:rsidRPr="007C35D5" w:rsidRDefault="00BE37D2" w:rsidP="00BE37D2">
            <w:pPr>
              <w:pStyle w:val="Texto"/>
              <w:rPr>
                <w:sz w:val="18"/>
                <w:szCs w:val="18"/>
              </w:rPr>
            </w:pPr>
            <w:r w:rsidRPr="007C35D5">
              <w:rPr>
                <w:sz w:val="18"/>
                <w:szCs w:val="18"/>
              </w:rPr>
              <w:t>Deudas por arrendamientos</w:t>
            </w:r>
          </w:p>
        </w:tc>
        <w:tc>
          <w:tcPr>
            <w:tcW w:w="72" w:type="dxa"/>
          </w:tcPr>
          <w:p w14:paraId="457BBB5D" w14:textId="77777777" w:rsidR="00BE37D2" w:rsidRPr="007C35D5" w:rsidRDefault="00BE37D2" w:rsidP="00BE37D2">
            <w:pPr>
              <w:pStyle w:val="Texto"/>
              <w:rPr>
                <w:sz w:val="18"/>
                <w:szCs w:val="18"/>
              </w:rPr>
            </w:pPr>
          </w:p>
        </w:tc>
        <w:tc>
          <w:tcPr>
            <w:tcW w:w="639" w:type="dxa"/>
            <w:vAlign w:val="top"/>
          </w:tcPr>
          <w:p w14:paraId="36CFA658" w14:textId="76401D02" w:rsidR="00BE37D2" w:rsidRPr="007C35D5" w:rsidRDefault="00BE37D2" w:rsidP="00BE37D2">
            <w:pPr>
              <w:pStyle w:val="Texto"/>
              <w:jc w:val="center"/>
              <w:rPr>
                <w:sz w:val="18"/>
                <w:szCs w:val="18"/>
              </w:rPr>
            </w:pPr>
            <w:r w:rsidRPr="007C35D5">
              <w:rPr>
                <w:sz w:val="18"/>
                <w:szCs w:val="18"/>
              </w:rPr>
              <w:t>USD</w:t>
            </w:r>
          </w:p>
        </w:tc>
        <w:tc>
          <w:tcPr>
            <w:tcW w:w="72" w:type="dxa"/>
          </w:tcPr>
          <w:p w14:paraId="572D435A" w14:textId="77777777" w:rsidR="00BE37D2" w:rsidRPr="007C35D5" w:rsidRDefault="00BE37D2" w:rsidP="00BE37D2">
            <w:pPr>
              <w:pStyle w:val="Texto"/>
              <w:rPr>
                <w:sz w:val="18"/>
                <w:szCs w:val="18"/>
              </w:rPr>
            </w:pPr>
          </w:p>
        </w:tc>
        <w:tc>
          <w:tcPr>
            <w:tcW w:w="839" w:type="dxa"/>
          </w:tcPr>
          <w:p w14:paraId="7E7DB52C" w14:textId="5AE5351F" w:rsidR="00BE37D2" w:rsidRPr="007C35D5" w:rsidRDefault="00AF6472" w:rsidP="00BE37D2">
            <w:pPr>
              <w:pStyle w:val="Texto"/>
              <w:tabs>
                <w:tab w:val="decimal" w:pos="659"/>
              </w:tabs>
              <w:jc w:val="left"/>
              <w:rPr>
                <w:sz w:val="18"/>
                <w:szCs w:val="18"/>
              </w:rPr>
            </w:pPr>
            <w:r w:rsidRPr="00AF6472">
              <w:rPr>
                <w:sz w:val="18"/>
                <w:szCs w:val="18"/>
              </w:rPr>
              <w:t>3.472</w:t>
            </w:r>
          </w:p>
        </w:tc>
        <w:tc>
          <w:tcPr>
            <w:tcW w:w="72" w:type="dxa"/>
          </w:tcPr>
          <w:p w14:paraId="379C6540" w14:textId="77777777" w:rsidR="00BE37D2" w:rsidRPr="007C35D5" w:rsidRDefault="00BE37D2" w:rsidP="00BE37D2">
            <w:pPr>
              <w:pStyle w:val="Texto"/>
              <w:rPr>
                <w:sz w:val="18"/>
                <w:szCs w:val="18"/>
              </w:rPr>
            </w:pPr>
          </w:p>
        </w:tc>
        <w:tc>
          <w:tcPr>
            <w:tcW w:w="829" w:type="dxa"/>
            <w:vAlign w:val="top"/>
          </w:tcPr>
          <w:p w14:paraId="05E5234B" w14:textId="2633C7F8" w:rsidR="00BE37D2" w:rsidRPr="007C35D5" w:rsidRDefault="00AF6472" w:rsidP="00BE37D2">
            <w:pPr>
              <w:pStyle w:val="Texto"/>
              <w:tabs>
                <w:tab w:val="decimal" w:pos="424"/>
              </w:tabs>
              <w:jc w:val="left"/>
              <w:rPr>
                <w:sz w:val="18"/>
                <w:szCs w:val="18"/>
              </w:rPr>
            </w:pPr>
            <w:r w:rsidRPr="00AF6472">
              <w:rPr>
                <w:sz w:val="18"/>
                <w:szCs w:val="18"/>
              </w:rPr>
              <w:t>167,28</w:t>
            </w:r>
          </w:p>
        </w:tc>
        <w:tc>
          <w:tcPr>
            <w:tcW w:w="72" w:type="dxa"/>
          </w:tcPr>
          <w:p w14:paraId="42879BF5" w14:textId="77777777" w:rsidR="00BE37D2" w:rsidRPr="007C35D5" w:rsidRDefault="00BE37D2" w:rsidP="00BE37D2">
            <w:pPr>
              <w:pStyle w:val="Texto"/>
              <w:rPr>
                <w:sz w:val="18"/>
                <w:szCs w:val="18"/>
              </w:rPr>
            </w:pPr>
          </w:p>
        </w:tc>
        <w:tc>
          <w:tcPr>
            <w:tcW w:w="1269" w:type="dxa"/>
            <w:tcBorders>
              <w:bottom w:val="single" w:sz="6" w:space="0" w:color="auto"/>
            </w:tcBorders>
          </w:tcPr>
          <w:p w14:paraId="6776EA2E" w14:textId="2B8B498A" w:rsidR="00BE37D2" w:rsidRPr="007C35D5" w:rsidRDefault="00AF6472" w:rsidP="00BE37D2">
            <w:pPr>
              <w:pStyle w:val="Texto"/>
              <w:tabs>
                <w:tab w:val="decimal" w:pos="1052"/>
              </w:tabs>
              <w:rPr>
                <w:sz w:val="18"/>
                <w:szCs w:val="18"/>
              </w:rPr>
            </w:pPr>
            <w:r w:rsidRPr="00AF6472">
              <w:rPr>
                <w:sz w:val="18"/>
                <w:szCs w:val="18"/>
              </w:rPr>
              <w:t>580.800</w:t>
            </w:r>
          </w:p>
        </w:tc>
        <w:tc>
          <w:tcPr>
            <w:tcW w:w="94" w:type="dxa"/>
          </w:tcPr>
          <w:p w14:paraId="5802E14B" w14:textId="77777777" w:rsidR="00BE37D2" w:rsidRPr="007C35D5" w:rsidRDefault="00BE37D2" w:rsidP="00BE37D2">
            <w:pPr>
              <w:pStyle w:val="Texto"/>
              <w:rPr>
                <w:sz w:val="18"/>
                <w:szCs w:val="18"/>
              </w:rPr>
            </w:pPr>
          </w:p>
        </w:tc>
        <w:tc>
          <w:tcPr>
            <w:tcW w:w="1285" w:type="dxa"/>
            <w:tcBorders>
              <w:bottom w:val="single" w:sz="6" w:space="0" w:color="auto"/>
            </w:tcBorders>
          </w:tcPr>
          <w:p w14:paraId="0189DA62" w14:textId="1A35626F" w:rsidR="00BE37D2" w:rsidRPr="007C35D5" w:rsidRDefault="00BE37D2" w:rsidP="00BE37D2">
            <w:pPr>
              <w:pStyle w:val="Texto"/>
              <w:tabs>
                <w:tab w:val="decimal" w:pos="1104"/>
              </w:tabs>
              <w:jc w:val="left"/>
              <w:rPr>
                <w:sz w:val="18"/>
                <w:szCs w:val="18"/>
              </w:rPr>
            </w:pPr>
            <w:r w:rsidRPr="007C35D5">
              <w:rPr>
                <w:sz w:val="18"/>
                <w:szCs w:val="18"/>
              </w:rPr>
              <w:t>386.057</w:t>
            </w:r>
          </w:p>
        </w:tc>
      </w:tr>
      <w:tr w:rsidR="00BE37D2" w:rsidRPr="007C35D5" w14:paraId="7D2D395E" w14:textId="77777777" w:rsidTr="00BE37D2">
        <w:tc>
          <w:tcPr>
            <w:tcW w:w="4765" w:type="dxa"/>
          </w:tcPr>
          <w:p w14:paraId="60D34782" w14:textId="2B1A2C78" w:rsidR="00BE37D2" w:rsidRPr="007C35D5" w:rsidRDefault="00BE37D2" w:rsidP="00BE37D2">
            <w:pPr>
              <w:pStyle w:val="Texto"/>
              <w:rPr>
                <w:b/>
                <w:bCs/>
                <w:sz w:val="18"/>
                <w:szCs w:val="18"/>
              </w:rPr>
            </w:pPr>
            <w:proofErr w:type="gramStart"/>
            <w:r w:rsidRPr="007C35D5">
              <w:rPr>
                <w:b/>
                <w:bCs/>
                <w:sz w:val="18"/>
                <w:szCs w:val="18"/>
              </w:rPr>
              <w:t>Total</w:t>
            </w:r>
            <w:proofErr w:type="gramEnd"/>
            <w:r w:rsidRPr="007C35D5">
              <w:rPr>
                <w:b/>
                <w:bCs/>
                <w:sz w:val="18"/>
                <w:szCs w:val="18"/>
              </w:rPr>
              <w:t xml:space="preserve"> deudas por arrendamientos</w:t>
            </w:r>
          </w:p>
        </w:tc>
        <w:tc>
          <w:tcPr>
            <w:tcW w:w="72" w:type="dxa"/>
          </w:tcPr>
          <w:p w14:paraId="246B278F" w14:textId="77777777" w:rsidR="00BE37D2" w:rsidRPr="007C35D5" w:rsidRDefault="00BE37D2" w:rsidP="00BE37D2">
            <w:pPr>
              <w:pStyle w:val="Texto"/>
              <w:rPr>
                <w:sz w:val="18"/>
                <w:szCs w:val="18"/>
              </w:rPr>
            </w:pPr>
          </w:p>
        </w:tc>
        <w:tc>
          <w:tcPr>
            <w:tcW w:w="639" w:type="dxa"/>
            <w:vAlign w:val="top"/>
          </w:tcPr>
          <w:p w14:paraId="3DD970EA" w14:textId="77777777" w:rsidR="00BE37D2" w:rsidRPr="007C35D5" w:rsidRDefault="00BE37D2" w:rsidP="00BE37D2">
            <w:pPr>
              <w:pStyle w:val="Texto"/>
              <w:jc w:val="center"/>
              <w:rPr>
                <w:sz w:val="18"/>
                <w:szCs w:val="18"/>
              </w:rPr>
            </w:pPr>
          </w:p>
        </w:tc>
        <w:tc>
          <w:tcPr>
            <w:tcW w:w="72" w:type="dxa"/>
          </w:tcPr>
          <w:p w14:paraId="59CDA449" w14:textId="77777777" w:rsidR="00BE37D2" w:rsidRPr="007C35D5" w:rsidRDefault="00BE37D2" w:rsidP="00BE37D2">
            <w:pPr>
              <w:pStyle w:val="Texto"/>
              <w:rPr>
                <w:sz w:val="18"/>
                <w:szCs w:val="18"/>
              </w:rPr>
            </w:pPr>
          </w:p>
        </w:tc>
        <w:tc>
          <w:tcPr>
            <w:tcW w:w="839" w:type="dxa"/>
          </w:tcPr>
          <w:p w14:paraId="41247836" w14:textId="77777777" w:rsidR="00BE37D2" w:rsidRPr="007C35D5" w:rsidRDefault="00BE37D2" w:rsidP="00BE37D2">
            <w:pPr>
              <w:pStyle w:val="Texto"/>
              <w:tabs>
                <w:tab w:val="decimal" w:pos="659"/>
              </w:tabs>
              <w:jc w:val="left"/>
              <w:rPr>
                <w:sz w:val="18"/>
                <w:szCs w:val="18"/>
              </w:rPr>
            </w:pPr>
          </w:p>
        </w:tc>
        <w:tc>
          <w:tcPr>
            <w:tcW w:w="72" w:type="dxa"/>
          </w:tcPr>
          <w:p w14:paraId="2F24747A" w14:textId="77777777" w:rsidR="00BE37D2" w:rsidRPr="007C35D5" w:rsidRDefault="00BE37D2" w:rsidP="00BE37D2">
            <w:pPr>
              <w:pStyle w:val="Texto"/>
              <w:rPr>
                <w:sz w:val="18"/>
                <w:szCs w:val="18"/>
              </w:rPr>
            </w:pPr>
          </w:p>
        </w:tc>
        <w:tc>
          <w:tcPr>
            <w:tcW w:w="829" w:type="dxa"/>
            <w:vAlign w:val="top"/>
          </w:tcPr>
          <w:p w14:paraId="24954364" w14:textId="77777777" w:rsidR="00BE37D2" w:rsidRPr="007C35D5" w:rsidRDefault="00BE37D2" w:rsidP="00BE37D2">
            <w:pPr>
              <w:pStyle w:val="Texto"/>
              <w:tabs>
                <w:tab w:val="decimal" w:pos="424"/>
              </w:tabs>
              <w:jc w:val="left"/>
              <w:rPr>
                <w:sz w:val="18"/>
                <w:szCs w:val="18"/>
              </w:rPr>
            </w:pPr>
          </w:p>
        </w:tc>
        <w:tc>
          <w:tcPr>
            <w:tcW w:w="72" w:type="dxa"/>
          </w:tcPr>
          <w:p w14:paraId="0D47095B" w14:textId="77777777" w:rsidR="00BE37D2" w:rsidRPr="007C35D5" w:rsidRDefault="00BE37D2" w:rsidP="00BE37D2">
            <w:pPr>
              <w:pStyle w:val="Texto"/>
              <w:rPr>
                <w:sz w:val="18"/>
                <w:szCs w:val="18"/>
              </w:rPr>
            </w:pPr>
          </w:p>
        </w:tc>
        <w:tc>
          <w:tcPr>
            <w:tcW w:w="1269" w:type="dxa"/>
            <w:tcBorders>
              <w:top w:val="single" w:sz="6" w:space="0" w:color="auto"/>
            </w:tcBorders>
          </w:tcPr>
          <w:p w14:paraId="793E9A1C" w14:textId="199101CF" w:rsidR="00BE37D2" w:rsidRPr="00DB2CDB" w:rsidRDefault="00AF6472" w:rsidP="00BE37D2">
            <w:pPr>
              <w:pStyle w:val="Texto"/>
              <w:tabs>
                <w:tab w:val="decimal" w:pos="1052"/>
              </w:tabs>
              <w:rPr>
                <w:b/>
                <w:sz w:val="18"/>
              </w:rPr>
            </w:pPr>
            <w:r w:rsidRPr="00DB2CDB">
              <w:rPr>
                <w:b/>
                <w:sz w:val="18"/>
              </w:rPr>
              <w:t>580.800</w:t>
            </w:r>
          </w:p>
        </w:tc>
        <w:tc>
          <w:tcPr>
            <w:tcW w:w="94" w:type="dxa"/>
          </w:tcPr>
          <w:p w14:paraId="71AB0AE5" w14:textId="77777777" w:rsidR="00BE37D2" w:rsidRPr="007C35D5" w:rsidRDefault="00BE37D2" w:rsidP="00BE37D2">
            <w:pPr>
              <w:pStyle w:val="Texto"/>
              <w:rPr>
                <w:sz w:val="18"/>
                <w:szCs w:val="18"/>
              </w:rPr>
            </w:pPr>
          </w:p>
        </w:tc>
        <w:tc>
          <w:tcPr>
            <w:tcW w:w="1285" w:type="dxa"/>
            <w:tcBorders>
              <w:top w:val="single" w:sz="6" w:space="0" w:color="auto"/>
            </w:tcBorders>
          </w:tcPr>
          <w:p w14:paraId="49CDF498" w14:textId="0D0E0276" w:rsidR="00BE37D2" w:rsidRPr="007C35D5" w:rsidRDefault="00BE37D2" w:rsidP="00BE37D2">
            <w:pPr>
              <w:pStyle w:val="Texto"/>
              <w:tabs>
                <w:tab w:val="decimal" w:pos="1104"/>
              </w:tabs>
              <w:jc w:val="left"/>
              <w:rPr>
                <w:b/>
                <w:bCs/>
                <w:sz w:val="18"/>
                <w:szCs w:val="18"/>
              </w:rPr>
            </w:pPr>
            <w:r w:rsidRPr="007C35D5">
              <w:rPr>
                <w:b/>
                <w:bCs/>
                <w:sz w:val="18"/>
                <w:szCs w:val="18"/>
              </w:rPr>
              <w:t>386.057</w:t>
            </w:r>
          </w:p>
        </w:tc>
      </w:tr>
      <w:tr w:rsidR="00BE37D2" w:rsidRPr="007C35D5" w14:paraId="557A8080" w14:textId="77777777" w:rsidTr="006C633D">
        <w:tc>
          <w:tcPr>
            <w:tcW w:w="4765" w:type="dxa"/>
          </w:tcPr>
          <w:p w14:paraId="0236A2ED" w14:textId="77777777" w:rsidR="00BE37D2" w:rsidRPr="007C35D5" w:rsidRDefault="00BE37D2" w:rsidP="00BE37D2">
            <w:pPr>
              <w:pStyle w:val="Texto"/>
              <w:rPr>
                <w:sz w:val="18"/>
                <w:szCs w:val="18"/>
              </w:rPr>
            </w:pPr>
          </w:p>
        </w:tc>
        <w:tc>
          <w:tcPr>
            <w:tcW w:w="72" w:type="dxa"/>
          </w:tcPr>
          <w:p w14:paraId="05151DCA" w14:textId="77777777" w:rsidR="00BE37D2" w:rsidRPr="007C35D5" w:rsidRDefault="00BE37D2" w:rsidP="00BE37D2">
            <w:pPr>
              <w:pStyle w:val="Texto"/>
              <w:rPr>
                <w:sz w:val="18"/>
                <w:szCs w:val="18"/>
              </w:rPr>
            </w:pPr>
          </w:p>
        </w:tc>
        <w:tc>
          <w:tcPr>
            <w:tcW w:w="639" w:type="dxa"/>
            <w:vAlign w:val="top"/>
          </w:tcPr>
          <w:p w14:paraId="16249100" w14:textId="77777777" w:rsidR="00BE37D2" w:rsidRPr="007C35D5" w:rsidRDefault="00BE37D2" w:rsidP="00BE37D2">
            <w:pPr>
              <w:pStyle w:val="Texto"/>
              <w:jc w:val="center"/>
              <w:rPr>
                <w:sz w:val="18"/>
                <w:szCs w:val="18"/>
              </w:rPr>
            </w:pPr>
          </w:p>
        </w:tc>
        <w:tc>
          <w:tcPr>
            <w:tcW w:w="72" w:type="dxa"/>
          </w:tcPr>
          <w:p w14:paraId="13DB6377" w14:textId="77777777" w:rsidR="00BE37D2" w:rsidRPr="007C35D5" w:rsidRDefault="00BE37D2" w:rsidP="00BE37D2">
            <w:pPr>
              <w:pStyle w:val="Texto"/>
              <w:rPr>
                <w:sz w:val="18"/>
                <w:szCs w:val="18"/>
              </w:rPr>
            </w:pPr>
          </w:p>
        </w:tc>
        <w:tc>
          <w:tcPr>
            <w:tcW w:w="839" w:type="dxa"/>
          </w:tcPr>
          <w:p w14:paraId="628398D8" w14:textId="77777777" w:rsidR="00BE37D2" w:rsidRPr="007C35D5" w:rsidRDefault="00BE37D2" w:rsidP="00BE37D2">
            <w:pPr>
              <w:pStyle w:val="Texto"/>
              <w:tabs>
                <w:tab w:val="decimal" w:pos="659"/>
              </w:tabs>
              <w:jc w:val="left"/>
              <w:rPr>
                <w:sz w:val="18"/>
                <w:szCs w:val="18"/>
              </w:rPr>
            </w:pPr>
          </w:p>
        </w:tc>
        <w:tc>
          <w:tcPr>
            <w:tcW w:w="72" w:type="dxa"/>
          </w:tcPr>
          <w:p w14:paraId="6D8B7909" w14:textId="77777777" w:rsidR="00BE37D2" w:rsidRPr="007C35D5" w:rsidRDefault="00BE37D2" w:rsidP="00BE37D2">
            <w:pPr>
              <w:pStyle w:val="Texto"/>
              <w:rPr>
                <w:sz w:val="18"/>
                <w:szCs w:val="18"/>
              </w:rPr>
            </w:pPr>
          </w:p>
        </w:tc>
        <w:tc>
          <w:tcPr>
            <w:tcW w:w="829" w:type="dxa"/>
            <w:vAlign w:val="top"/>
          </w:tcPr>
          <w:p w14:paraId="1AAF3945" w14:textId="77777777" w:rsidR="00BE37D2" w:rsidRPr="007C35D5" w:rsidRDefault="00BE37D2" w:rsidP="00BE37D2">
            <w:pPr>
              <w:pStyle w:val="Texto"/>
              <w:tabs>
                <w:tab w:val="decimal" w:pos="424"/>
              </w:tabs>
              <w:jc w:val="left"/>
              <w:rPr>
                <w:sz w:val="18"/>
                <w:szCs w:val="18"/>
              </w:rPr>
            </w:pPr>
          </w:p>
        </w:tc>
        <w:tc>
          <w:tcPr>
            <w:tcW w:w="72" w:type="dxa"/>
          </w:tcPr>
          <w:p w14:paraId="4F34CE3A" w14:textId="77777777" w:rsidR="00BE37D2" w:rsidRPr="007C35D5" w:rsidRDefault="00BE37D2" w:rsidP="00BE37D2">
            <w:pPr>
              <w:pStyle w:val="Texto"/>
              <w:rPr>
                <w:sz w:val="18"/>
                <w:szCs w:val="18"/>
              </w:rPr>
            </w:pPr>
          </w:p>
        </w:tc>
        <w:tc>
          <w:tcPr>
            <w:tcW w:w="1269" w:type="dxa"/>
          </w:tcPr>
          <w:p w14:paraId="37D86FD2" w14:textId="77777777" w:rsidR="00BE37D2" w:rsidRPr="007C35D5" w:rsidRDefault="00BE37D2" w:rsidP="00BE37D2">
            <w:pPr>
              <w:pStyle w:val="Texto"/>
              <w:tabs>
                <w:tab w:val="decimal" w:pos="1052"/>
              </w:tabs>
              <w:rPr>
                <w:sz w:val="18"/>
                <w:szCs w:val="18"/>
              </w:rPr>
            </w:pPr>
          </w:p>
        </w:tc>
        <w:tc>
          <w:tcPr>
            <w:tcW w:w="94" w:type="dxa"/>
          </w:tcPr>
          <w:p w14:paraId="0546A296" w14:textId="77777777" w:rsidR="00BE37D2" w:rsidRPr="007C35D5" w:rsidRDefault="00BE37D2" w:rsidP="00BE37D2">
            <w:pPr>
              <w:pStyle w:val="Texto"/>
              <w:rPr>
                <w:sz w:val="18"/>
                <w:szCs w:val="18"/>
              </w:rPr>
            </w:pPr>
          </w:p>
        </w:tc>
        <w:tc>
          <w:tcPr>
            <w:tcW w:w="1285" w:type="dxa"/>
          </w:tcPr>
          <w:p w14:paraId="01D7F910" w14:textId="77777777" w:rsidR="00BE37D2" w:rsidRPr="007C35D5" w:rsidRDefault="00BE37D2" w:rsidP="00BE37D2">
            <w:pPr>
              <w:pStyle w:val="Texto"/>
              <w:tabs>
                <w:tab w:val="decimal" w:pos="1104"/>
              </w:tabs>
              <w:jc w:val="left"/>
              <w:rPr>
                <w:sz w:val="18"/>
                <w:szCs w:val="18"/>
              </w:rPr>
            </w:pPr>
          </w:p>
        </w:tc>
      </w:tr>
      <w:tr w:rsidR="00BE37D2" w:rsidRPr="007C35D5" w14:paraId="2AE59EB8" w14:textId="77777777" w:rsidTr="006C633D">
        <w:tc>
          <w:tcPr>
            <w:tcW w:w="4765" w:type="dxa"/>
          </w:tcPr>
          <w:p w14:paraId="40BE0B79" w14:textId="77777777" w:rsidR="00BE37D2" w:rsidRPr="007C35D5" w:rsidRDefault="00BE37D2" w:rsidP="00BE37D2">
            <w:pPr>
              <w:pStyle w:val="Texto"/>
              <w:rPr>
                <w:sz w:val="18"/>
                <w:szCs w:val="18"/>
              </w:rPr>
            </w:pPr>
            <w:r w:rsidRPr="007C35D5">
              <w:rPr>
                <w:sz w:val="18"/>
                <w:szCs w:val="18"/>
              </w:rPr>
              <w:t>Proveedores</w:t>
            </w:r>
          </w:p>
        </w:tc>
        <w:tc>
          <w:tcPr>
            <w:tcW w:w="72" w:type="dxa"/>
          </w:tcPr>
          <w:p w14:paraId="55CAFD58" w14:textId="77777777" w:rsidR="00BE37D2" w:rsidRPr="007C35D5" w:rsidRDefault="00BE37D2" w:rsidP="00BE37D2">
            <w:pPr>
              <w:pStyle w:val="Texto"/>
              <w:rPr>
                <w:sz w:val="18"/>
                <w:szCs w:val="18"/>
              </w:rPr>
            </w:pPr>
          </w:p>
        </w:tc>
        <w:tc>
          <w:tcPr>
            <w:tcW w:w="639" w:type="dxa"/>
            <w:vAlign w:val="top"/>
          </w:tcPr>
          <w:p w14:paraId="6765F162" w14:textId="06454821" w:rsidR="00BE37D2" w:rsidRPr="007C35D5" w:rsidRDefault="00BE37D2" w:rsidP="00BE37D2">
            <w:pPr>
              <w:pStyle w:val="Texto"/>
              <w:jc w:val="center"/>
              <w:rPr>
                <w:sz w:val="18"/>
                <w:szCs w:val="18"/>
              </w:rPr>
            </w:pPr>
            <w:r w:rsidRPr="007C35D5">
              <w:rPr>
                <w:sz w:val="18"/>
                <w:szCs w:val="18"/>
              </w:rPr>
              <w:t>USD</w:t>
            </w:r>
          </w:p>
        </w:tc>
        <w:tc>
          <w:tcPr>
            <w:tcW w:w="72" w:type="dxa"/>
          </w:tcPr>
          <w:p w14:paraId="4CEA2354" w14:textId="77777777" w:rsidR="00BE37D2" w:rsidRPr="007C35D5" w:rsidRDefault="00BE37D2" w:rsidP="00BE37D2">
            <w:pPr>
              <w:pStyle w:val="Texto"/>
              <w:rPr>
                <w:sz w:val="18"/>
                <w:szCs w:val="18"/>
              </w:rPr>
            </w:pPr>
          </w:p>
        </w:tc>
        <w:tc>
          <w:tcPr>
            <w:tcW w:w="839" w:type="dxa"/>
          </w:tcPr>
          <w:p w14:paraId="4D5A287A" w14:textId="6AFF3165" w:rsidR="00BE37D2" w:rsidRPr="007C35D5" w:rsidRDefault="000F73BD" w:rsidP="00BE37D2">
            <w:pPr>
              <w:pStyle w:val="Texto"/>
              <w:tabs>
                <w:tab w:val="decimal" w:pos="659"/>
              </w:tabs>
              <w:jc w:val="left"/>
              <w:rPr>
                <w:sz w:val="18"/>
                <w:szCs w:val="18"/>
              </w:rPr>
            </w:pPr>
            <w:r w:rsidRPr="000F73BD">
              <w:rPr>
                <w:sz w:val="18"/>
                <w:szCs w:val="18"/>
              </w:rPr>
              <w:t>17.945</w:t>
            </w:r>
          </w:p>
        </w:tc>
        <w:tc>
          <w:tcPr>
            <w:tcW w:w="72" w:type="dxa"/>
          </w:tcPr>
          <w:p w14:paraId="16CFBDCB" w14:textId="77777777" w:rsidR="00BE37D2" w:rsidRPr="007C35D5" w:rsidRDefault="00BE37D2" w:rsidP="00BE37D2">
            <w:pPr>
              <w:pStyle w:val="Texto"/>
              <w:rPr>
                <w:sz w:val="18"/>
                <w:szCs w:val="18"/>
              </w:rPr>
            </w:pPr>
          </w:p>
        </w:tc>
        <w:tc>
          <w:tcPr>
            <w:tcW w:w="829" w:type="dxa"/>
            <w:vAlign w:val="top"/>
          </w:tcPr>
          <w:p w14:paraId="3AB0D6AF" w14:textId="5B16EFAB" w:rsidR="00BE37D2" w:rsidRPr="007C35D5" w:rsidRDefault="00C60A22" w:rsidP="00BE37D2">
            <w:pPr>
              <w:pStyle w:val="Texto"/>
              <w:tabs>
                <w:tab w:val="decimal" w:pos="424"/>
              </w:tabs>
              <w:jc w:val="left"/>
              <w:rPr>
                <w:sz w:val="18"/>
                <w:szCs w:val="18"/>
              </w:rPr>
            </w:pPr>
            <w:r w:rsidRPr="00C60A22">
              <w:rPr>
                <w:sz w:val="18"/>
                <w:szCs w:val="18"/>
              </w:rPr>
              <w:t>167,28</w:t>
            </w:r>
          </w:p>
        </w:tc>
        <w:tc>
          <w:tcPr>
            <w:tcW w:w="72" w:type="dxa"/>
          </w:tcPr>
          <w:p w14:paraId="2D28CB6C" w14:textId="77777777" w:rsidR="00BE37D2" w:rsidRPr="007C35D5" w:rsidRDefault="00BE37D2" w:rsidP="00BE37D2">
            <w:pPr>
              <w:pStyle w:val="Texto"/>
              <w:rPr>
                <w:sz w:val="18"/>
                <w:szCs w:val="18"/>
              </w:rPr>
            </w:pPr>
          </w:p>
        </w:tc>
        <w:tc>
          <w:tcPr>
            <w:tcW w:w="1269" w:type="dxa"/>
          </w:tcPr>
          <w:p w14:paraId="1110AB87" w14:textId="19F55641" w:rsidR="00BE37D2" w:rsidRPr="007C35D5" w:rsidRDefault="00137C06" w:rsidP="00BE37D2">
            <w:pPr>
              <w:pStyle w:val="Texto"/>
              <w:tabs>
                <w:tab w:val="decimal" w:pos="1052"/>
              </w:tabs>
              <w:rPr>
                <w:sz w:val="18"/>
                <w:szCs w:val="18"/>
              </w:rPr>
            </w:pPr>
            <w:r w:rsidRPr="00137C06">
              <w:rPr>
                <w:sz w:val="18"/>
                <w:szCs w:val="18"/>
              </w:rPr>
              <w:t>3.001.833</w:t>
            </w:r>
          </w:p>
        </w:tc>
        <w:tc>
          <w:tcPr>
            <w:tcW w:w="94" w:type="dxa"/>
          </w:tcPr>
          <w:p w14:paraId="479123D9" w14:textId="77777777" w:rsidR="00BE37D2" w:rsidRPr="007C35D5" w:rsidRDefault="00BE37D2" w:rsidP="00BE37D2">
            <w:pPr>
              <w:pStyle w:val="Texto"/>
              <w:rPr>
                <w:sz w:val="18"/>
                <w:szCs w:val="18"/>
              </w:rPr>
            </w:pPr>
          </w:p>
        </w:tc>
        <w:tc>
          <w:tcPr>
            <w:tcW w:w="1285" w:type="dxa"/>
          </w:tcPr>
          <w:p w14:paraId="26191273" w14:textId="64E64744" w:rsidR="00BE37D2" w:rsidRPr="007C35D5" w:rsidRDefault="00BE37D2" w:rsidP="00BE37D2">
            <w:pPr>
              <w:pStyle w:val="Texto"/>
              <w:tabs>
                <w:tab w:val="decimal" w:pos="1104"/>
              </w:tabs>
              <w:jc w:val="left"/>
              <w:rPr>
                <w:sz w:val="18"/>
                <w:szCs w:val="18"/>
              </w:rPr>
            </w:pPr>
            <w:r w:rsidRPr="007C35D5">
              <w:rPr>
                <w:sz w:val="18"/>
                <w:szCs w:val="18"/>
              </w:rPr>
              <w:t>2.022.185</w:t>
            </w:r>
          </w:p>
        </w:tc>
      </w:tr>
      <w:tr w:rsidR="00BE37D2" w:rsidRPr="007C35D5" w14:paraId="4FB03505" w14:textId="77777777" w:rsidTr="006C633D">
        <w:tc>
          <w:tcPr>
            <w:tcW w:w="4765" w:type="dxa"/>
          </w:tcPr>
          <w:p w14:paraId="4606C39F" w14:textId="77777777" w:rsidR="00BE37D2" w:rsidRPr="007C35D5" w:rsidRDefault="00BE37D2" w:rsidP="00BE37D2">
            <w:pPr>
              <w:pStyle w:val="Texto"/>
              <w:rPr>
                <w:sz w:val="18"/>
                <w:szCs w:val="18"/>
              </w:rPr>
            </w:pPr>
          </w:p>
        </w:tc>
        <w:tc>
          <w:tcPr>
            <w:tcW w:w="72" w:type="dxa"/>
          </w:tcPr>
          <w:p w14:paraId="0C8B8F3E" w14:textId="77777777" w:rsidR="00BE37D2" w:rsidRPr="007C35D5" w:rsidRDefault="00BE37D2" w:rsidP="00BE37D2">
            <w:pPr>
              <w:rPr>
                <w:sz w:val="18"/>
                <w:szCs w:val="18"/>
              </w:rPr>
            </w:pPr>
          </w:p>
        </w:tc>
        <w:tc>
          <w:tcPr>
            <w:tcW w:w="639" w:type="dxa"/>
            <w:vAlign w:val="top"/>
          </w:tcPr>
          <w:p w14:paraId="61030740" w14:textId="2AECCC7E" w:rsidR="00BE37D2" w:rsidRPr="007C35D5" w:rsidRDefault="00BE37D2" w:rsidP="00BE37D2">
            <w:pPr>
              <w:pStyle w:val="Texto"/>
              <w:jc w:val="center"/>
              <w:rPr>
                <w:sz w:val="18"/>
                <w:szCs w:val="18"/>
              </w:rPr>
            </w:pPr>
            <w:r w:rsidRPr="007C35D5">
              <w:rPr>
                <w:sz w:val="18"/>
                <w:szCs w:val="18"/>
              </w:rPr>
              <w:t>EUR</w:t>
            </w:r>
          </w:p>
        </w:tc>
        <w:tc>
          <w:tcPr>
            <w:tcW w:w="72" w:type="dxa"/>
          </w:tcPr>
          <w:p w14:paraId="4C3A1843" w14:textId="77777777" w:rsidR="00BE37D2" w:rsidRPr="007C35D5" w:rsidRDefault="00BE37D2" w:rsidP="00BE37D2">
            <w:pPr>
              <w:rPr>
                <w:sz w:val="18"/>
                <w:szCs w:val="18"/>
              </w:rPr>
            </w:pPr>
          </w:p>
        </w:tc>
        <w:tc>
          <w:tcPr>
            <w:tcW w:w="839" w:type="dxa"/>
          </w:tcPr>
          <w:p w14:paraId="6BC19F66" w14:textId="73FABB00" w:rsidR="00BE37D2" w:rsidRPr="007C35D5" w:rsidRDefault="000F73BD" w:rsidP="00BE37D2">
            <w:pPr>
              <w:pStyle w:val="Texto"/>
              <w:tabs>
                <w:tab w:val="decimal" w:pos="659"/>
              </w:tabs>
              <w:jc w:val="left"/>
              <w:rPr>
                <w:sz w:val="18"/>
                <w:szCs w:val="18"/>
              </w:rPr>
            </w:pPr>
            <w:r w:rsidRPr="000F73BD">
              <w:rPr>
                <w:sz w:val="18"/>
                <w:szCs w:val="18"/>
              </w:rPr>
              <w:t>2.444</w:t>
            </w:r>
          </w:p>
        </w:tc>
        <w:tc>
          <w:tcPr>
            <w:tcW w:w="72" w:type="dxa"/>
          </w:tcPr>
          <w:p w14:paraId="7E0CFCD1" w14:textId="77777777" w:rsidR="00BE37D2" w:rsidRPr="007C35D5" w:rsidRDefault="00BE37D2" w:rsidP="00BE37D2">
            <w:pPr>
              <w:pStyle w:val="Texto"/>
              <w:rPr>
                <w:sz w:val="18"/>
                <w:szCs w:val="18"/>
              </w:rPr>
            </w:pPr>
          </w:p>
        </w:tc>
        <w:tc>
          <w:tcPr>
            <w:tcW w:w="829" w:type="dxa"/>
            <w:vAlign w:val="top"/>
          </w:tcPr>
          <w:p w14:paraId="534BEC5D" w14:textId="74E4E276" w:rsidR="00BE37D2" w:rsidRPr="007C35D5" w:rsidRDefault="00C60A22" w:rsidP="00BE37D2">
            <w:pPr>
              <w:pStyle w:val="Texto"/>
              <w:tabs>
                <w:tab w:val="decimal" w:pos="424"/>
              </w:tabs>
              <w:jc w:val="left"/>
              <w:rPr>
                <w:sz w:val="18"/>
                <w:szCs w:val="18"/>
              </w:rPr>
            </w:pPr>
            <w:r w:rsidRPr="00C60A22">
              <w:rPr>
                <w:sz w:val="18"/>
                <w:szCs w:val="18"/>
              </w:rPr>
              <w:t>172,78</w:t>
            </w:r>
          </w:p>
        </w:tc>
        <w:tc>
          <w:tcPr>
            <w:tcW w:w="72" w:type="dxa"/>
          </w:tcPr>
          <w:p w14:paraId="22B7912A" w14:textId="77777777" w:rsidR="00BE37D2" w:rsidRPr="007C35D5" w:rsidRDefault="00BE37D2" w:rsidP="00BE37D2">
            <w:pPr>
              <w:pStyle w:val="Texto"/>
              <w:rPr>
                <w:sz w:val="18"/>
                <w:szCs w:val="18"/>
              </w:rPr>
            </w:pPr>
          </w:p>
        </w:tc>
        <w:tc>
          <w:tcPr>
            <w:tcW w:w="1269" w:type="dxa"/>
          </w:tcPr>
          <w:p w14:paraId="7748C8E1" w14:textId="0BD0C5A0" w:rsidR="00BE37D2" w:rsidRPr="007C35D5" w:rsidRDefault="00137C06" w:rsidP="00BE37D2">
            <w:pPr>
              <w:pStyle w:val="Texto"/>
              <w:tabs>
                <w:tab w:val="decimal" w:pos="1052"/>
              </w:tabs>
              <w:rPr>
                <w:sz w:val="18"/>
                <w:szCs w:val="18"/>
              </w:rPr>
            </w:pPr>
            <w:r w:rsidRPr="00137C06">
              <w:rPr>
                <w:sz w:val="18"/>
                <w:szCs w:val="18"/>
              </w:rPr>
              <w:t>422.299</w:t>
            </w:r>
          </w:p>
        </w:tc>
        <w:tc>
          <w:tcPr>
            <w:tcW w:w="94" w:type="dxa"/>
          </w:tcPr>
          <w:p w14:paraId="3E4F4AA9" w14:textId="77777777" w:rsidR="00BE37D2" w:rsidRPr="007C35D5" w:rsidRDefault="00BE37D2" w:rsidP="00BE37D2">
            <w:pPr>
              <w:pStyle w:val="Texto"/>
              <w:rPr>
                <w:sz w:val="18"/>
                <w:szCs w:val="18"/>
              </w:rPr>
            </w:pPr>
          </w:p>
        </w:tc>
        <w:tc>
          <w:tcPr>
            <w:tcW w:w="1285" w:type="dxa"/>
          </w:tcPr>
          <w:p w14:paraId="02F01708" w14:textId="7148F828" w:rsidR="00BE37D2" w:rsidRPr="007C35D5" w:rsidRDefault="00BE37D2" w:rsidP="00BE37D2">
            <w:pPr>
              <w:pStyle w:val="Texto"/>
              <w:tabs>
                <w:tab w:val="decimal" w:pos="1104"/>
              </w:tabs>
              <w:jc w:val="left"/>
              <w:rPr>
                <w:sz w:val="18"/>
                <w:szCs w:val="18"/>
              </w:rPr>
            </w:pPr>
            <w:r w:rsidRPr="007C35D5">
              <w:rPr>
                <w:sz w:val="18"/>
                <w:szCs w:val="18"/>
              </w:rPr>
              <w:t>243.991</w:t>
            </w:r>
          </w:p>
        </w:tc>
      </w:tr>
      <w:tr w:rsidR="00BE37D2" w:rsidRPr="007C35D5" w14:paraId="4CB7DB8C" w14:textId="77777777" w:rsidTr="006C633D">
        <w:tc>
          <w:tcPr>
            <w:tcW w:w="4765" w:type="dxa"/>
          </w:tcPr>
          <w:p w14:paraId="626FFA57" w14:textId="77777777" w:rsidR="00BE37D2" w:rsidRPr="007C35D5" w:rsidRDefault="00BE37D2" w:rsidP="00BE37D2">
            <w:pPr>
              <w:pStyle w:val="Texto"/>
              <w:rPr>
                <w:sz w:val="18"/>
                <w:szCs w:val="18"/>
              </w:rPr>
            </w:pPr>
          </w:p>
        </w:tc>
        <w:tc>
          <w:tcPr>
            <w:tcW w:w="72" w:type="dxa"/>
          </w:tcPr>
          <w:p w14:paraId="7CE3CFBE" w14:textId="77777777" w:rsidR="00BE37D2" w:rsidRPr="007C35D5" w:rsidRDefault="00BE37D2" w:rsidP="00BE37D2">
            <w:pPr>
              <w:rPr>
                <w:sz w:val="18"/>
                <w:szCs w:val="18"/>
              </w:rPr>
            </w:pPr>
          </w:p>
        </w:tc>
        <w:tc>
          <w:tcPr>
            <w:tcW w:w="639" w:type="dxa"/>
            <w:vAlign w:val="top"/>
          </w:tcPr>
          <w:p w14:paraId="4AA59AB1" w14:textId="58785AAF" w:rsidR="00BE37D2" w:rsidRPr="007C35D5" w:rsidRDefault="00BE37D2" w:rsidP="00BE37D2">
            <w:pPr>
              <w:pStyle w:val="Texto"/>
              <w:jc w:val="center"/>
              <w:rPr>
                <w:sz w:val="18"/>
                <w:szCs w:val="18"/>
              </w:rPr>
            </w:pPr>
            <w:r w:rsidRPr="007C35D5">
              <w:rPr>
                <w:sz w:val="18"/>
                <w:szCs w:val="18"/>
              </w:rPr>
              <w:t>GBP</w:t>
            </w:r>
          </w:p>
        </w:tc>
        <w:tc>
          <w:tcPr>
            <w:tcW w:w="72" w:type="dxa"/>
          </w:tcPr>
          <w:p w14:paraId="4E2C5D14" w14:textId="77777777" w:rsidR="00BE37D2" w:rsidRPr="007C35D5" w:rsidRDefault="00BE37D2" w:rsidP="00BE37D2">
            <w:pPr>
              <w:rPr>
                <w:sz w:val="18"/>
                <w:szCs w:val="18"/>
              </w:rPr>
            </w:pPr>
          </w:p>
        </w:tc>
        <w:tc>
          <w:tcPr>
            <w:tcW w:w="839" w:type="dxa"/>
          </w:tcPr>
          <w:p w14:paraId="16FBADDF" w14:textId="633A4F3C" w:rsidR="00BE37D2" w:rsidRPr="007C35D5" w:rsidRDefault="000F73BD" w:rsidP="00BE37D2">
            <w:pPr>
              <w:pStyle w:val="Texto"/>
              <w:tabs>
                <w:tab w:val="decimal" w:pos="659"/>
              </w:tabs>
              <w:jc w:val="left"/>
              <w:rPr>
                <w:sz w:val="18"/>
                <w:szCs w:val="18"/>
              </w:rPr>
            </w:pPr>
            <w:r w:rsidRPr="000F73BD">
              <w:rPr>
                <w:sz w:val="18"/>
                <w:szCs w:val="18"/>
              </w:rPr>
              <w:t>10</w:t>
            </w:r>
          </w:p>
        </w:tc>
        <w:tc>
          <w:tcPr>
            <w:tcW w:w="72" w:type="dxa"/>
          </w:tcPr>
          <w:p w14:paraId="504A032D" w14:textId="77777777" w:rsidR="00BE37D2" w:rsidRPr="007C35D5" w:rsidRDefault="00BE37D2" w:rsidP="00BE37D2">
            <w:pPr>
              <w:pStyle w:val="Texto"/>
              <w:rPr>
                <w:sz w:val="18"/>
                <w:szCs w:val="18"/>
              </w:rPr>
            </w:pPr>
          </w:p>
        </w:tc>
        <w:tc>
          <w:tcPr>
            <w:tcW w:w="829" w:type="dxa"/>
            <w:vAlign w:val="top"/>
          </w:tcPr>
          <w:p w14:paraId="4268B3E8" w14:textId="4EFE8EE8" w:rsidR="00BE37D2" w:rsidRPr="007C35D5" w:rsidRDefault="00C60A22" w:rsidP="00BE37D2">
            <w:pPr>
              <w:pStyle w:val="Texto"/>
              <w:tabs>
                <w:tab w:val="decimal" w:pos="424"/>
              </w:tabs>
              <w:jc w:val="left"/>
              <w:rPr>
                <w:sz w:val="18"/>
                <w:szCs w:val="18"/>
              </w:rPr>
            </w:pPr>
            <w:r w:rsidRPr="00C60A22">
              <w:rPr>
                <w:sz w:val="18"/>
                <w:szCs w:val="18"/>
              </w:rPr>
              <w:t>200,13</w:t>
            </w:r>
          </w:p>
        </w:tc>
        <w:tc>
          <w:tcPr>
            <w:tcW w:w="72" w:type="dxa"/>
          </w:tcPr>
          <w:p w14:paraId="45CAADF6" w14:textId="77777777" w:rsidR="00BE37D2" w:rsidRPr="007C35D5" w:rsidRDefault="00BE37D2" w:rsidP="00BE37D2">
            <w:pPr>
              <w:pStyle w:val="Texto"/>
              <w:rPr>
                <w:sz w:val="18"/>
                <w:szCs w:val="18"/>
              </w:rPr>
            </w:pPr>
          </w:p>
        </w:tc>
        <w:tc>
          <w:tcPr>
            <w:tcW w:w="1269" w:type="dxa"/>
          </w:tcPr>
          <w:p w14:paraId="0B8098AD" w14:textId="16BD3985" w:rsidR="00BE37D2" w:rsidRPr="007C35D5" w:rsidRDefault="00137C06" w:rsidP="00BE37D2">
            <w:pPr>
              <w:pStyle w:val="Texto"/>
              <w:tabs>
                <w:tab w:val="decimal" w:pos="1052"/>
              </w:tabs>
              <w:rPr>
                <w:sz w:val="18"/>
                <w:szCs w:val="18"/>
              </w:rPr>
            </w:pPr>
            <w:r w:rsidRPr="00137C06">
              <w:rPr>
                <w:sz w:val="18"/>
                <w:szCs w:val="18"/>
              </w:rPr>
              <w:t>2.084</w:t>
            </w:r>
          </w:p>
        </w:tc>
        <w:tc>
          <w:tcPr>
            <w:tcW w:w="94" w:type="dxa"/>
          </w:tcPr>
          <w:p w14:paraId="5F6DE44F" w14:textId="77777777" w:rsidR="00BE37D2" w:rsidRPr="007C35D5" w:rsidRDefault="00BE37D2" w:rsidP="00BE37D2">
            <w:pPr>
              <w:pStyle w:val="Texto"/>
              <w:rPr>
                <w:sz w:val="18"/>
                <w:szCs w:val="18"/>
              </w:rPr>
            </w:pPr>
          </w:p>
        </w:tc>
        <w:tc>
          <w:tcPr>
            <w:tcW w:w="1285" w:type="dxa"/>
          </w:tcPr>
          <w:p w14:paraId="15DCA523" w14:textId="17650B6C" w:rsidR="00BE37D2" w:rsidRPr="007C35D5" w:rsidRDefault="00BE37D2" w:rsidP="00BE37D2">
            <w:pPr>
              <w:pStyle w:val="Texto"/>
              <w:tabs>
                <w:tab w:val="decimal" w:pos="1104"/>
              </w:tabs>
              <w:jc w:val="left"/>
              <w:rPr>
                <w:sz w:val="18"/>
                <w:szCs w:val="18"/>
              </w:rPr>
            </w:pPr>
            <w:r w:rsidRPr="007C35D5">
              <w:rPr>
                <w:sz w:val="18"/>
                <w:szCs w:val="18"/>
              </w:rPr>
              <w:t>1.042</w:t>
            </w:r>
          </w:p>
        </w:tc>
      </w:tr>
      <w:tr w:rsidR="00C07CD7" w:rsidRPr="007C35D5" w14:paraId="4D9925F7" w14:textId="77777777" w:rsidTr="006C633D">
        <w:tc>
          <w:tcPr>
            <w:tcW w:w="4765" w:type="dxa"/>
          </w:tcPr>
          <w:p w14:paraId="54967498" w14:textId="77777777" w:rsidR="00C07CD7" w:rsidRPr="007C35D5" w:rsidRDefault="00C07CD7" w:rsidP="00BE37D2">
            <w:pPr>
              <w:pStyle w:val="Texto"/>
              <w:rPr>
                <w:sz w:val="18"/>
                <w:szCs w:val="18"/>
              </w:rPr>
            </w:pPr>
          </w:p>
        </w:tc>
        <w:tc>
          <w:tcPr>
            <w:tcW w:w="72" w:type="dxa"/>
          </w:tcPr>
          <w:p w14:paraId="2B03CFD9" w14:textId="77777777" w:rsidR="00C07CD7" w:rsidRPr="007C35D5" w:rsidRDefault="00C07CD7" w:rsidP="00BE37D2">
            <w:pPr>
              <w:rPr>
                <w:sz w:val="18"/>
                <w:szCs w:val="18"/>
              </w:rPr>
            </w:pPr>
          </w:p>
        </w:tc>
        <w:tc>
          <w:tcPr>
            <w:tcW w:w="639" w:type="dxa"/>
            <w:vAlign w:val="top"/>
          </w:tcPr>
          <w:p w14:paraId="4C498F7F" w14:textId="7F3A8AEF" w:rsidR="00C07CD7" w:rsidRPr="007C35D5" w:rsidRDefault="00C07CD7" w:rsidP="00BE37D2">
            <w:pPr>
              <w:pStyle w:val="Texto"/>
              <w:jc w:val="center"/>
              <w:rPr>
                <w:sz w:val="18"/>
                <w:szCs w:val="18"/>
              </w:rPr>
            </w:pPr>
            <w:r>
              <w:rPr>
                <w:sz w:val="18"/>
                <w:szCs w:val="18"/>
              </w:rPr>
              <w:t>BRL</w:t>
            </w:r>
          </w:p>
        </w:tc>
        <w:tc>
          <w:tcPr>
            <w:tcW w:w="72" w:type="dxa"/>
          </w:tcPr>
          <w:p w14:paraId="3D12E8E8" w14:textId="77777777" w:rsidR="00C07CD7" w:rsidRPr="007C35D5" w:rsidRDefault="00C07CD7" w:rsidP="00BE37D2">
            <w:pPr>
              <w:rPr>
                <w:sz w:val="18"/>
                <w:szCs w:val="18"/>
              </w:rPr>
            </w:pPr>
          </w:p>
        </w:tc>
        <w:tc>
          <w:tcPr>
            <w:tcW w:w="839" w:type="dxa"/>
          </w:tcPr>
          <w:p w14:paraId="197DEA18" w14:textId="4E0FA0A2" w:rsidR="00C07CD7" w:rsidRPr="000F73BD" w:rsidRDefault="00C07CD7" w:rsidP="00BE37D2">
            <w:pPr>
              <w:pStyle w:val="Texto"/>
              <w:tabs>
                <w:tab w:val="decimal" w:pos="659"/>
              </w:tabs>
              <w:jc w:val="left"/>
              <w:rPr>
                <w:sz w:val="18"/>
                <w:szCs w:val="18"/>
              </w:rPr>
            </w:pPr>
            <w:r>
              <w:rPr>
                <w:sz w:val="18"/>
                <w:szCs w:val="18"/>
              </w:rPr>
              <w:t>27</w:t>
            </w:r>
          </w:p>
        </w:tc>
        <w:tc>
          <w:tcPr>
            <w:tcW w:w="72" w:type="dxa"/>
          </w:tcPr>
          <w:p w14:paraId="0E8A5E15" w14:textId="77777777" w:rsidR="00C07CD7" w:rsidRPr="007C35D5" w:rsidRDefault="00C07CD7" w:rsidP="00BE37D2">
            <w:pPr>
              <w:pStyle w:val="Texto"/>
              <w:rPr>
                <w:sz w:val="18"/>
                <w:szCs w:val="18"/>
              </w:rPr>
            </w:pPr>
          </w:p>
        </w:tc>
        <w:tc>
          <w:tcPr>
            <w:tcW w:w="829" w:type="dxa"/>
            <w:vAlign w:val="top"/>
          </w:tcPr>
          <w:p w14:paraId="6D480A6B" w14:textId="41C4BC65" w:rsidR="00C07CD7" w:rsidRPr="00C60A22" w:rsidRDefault="00C07CD7" w:rsidP="00BE37D2">
            <w:pPr>
              <w:pStyle w:val="Texto"/>
              <w:tabs>
                <w:tab w:val="decimal" w:pos="424"/>
              </w:tabs>
              <w:jc w:val="left"/>
              <w:rPr>
                <w:sz w:val="18"/>
                <w:szCs w:val="18"/>
              </w:rPr>
            </w:pPr>
            <w:r>
              <w:rPr>
                <w:sz w:val="18"/>
                <w:szCs w:val="18"/>
              </w:rPr>
              <w:t>34,30</w:t>
            </w:r>
          </w:p>
        </w:tc>
        <w:tc>
          <w:tcPr>
            <w:tcW w:w="72" w:type="dxa"/>
          </w:tcPr>
          <w:p w14:paraId="7FC48CF3" w14:textId="77777777" w:rsidR="00C07CD7" w:rsidRPr="007C35D5" w:rsidRDefault="00C07CD7" w:rsidP="00BE37D2">
            <w:pPr>
              <w:pStyle w:val="Texto"/>
              <w:rPr>
                <w:sz w:val="18"/>
                <w:szCs w:val="18"/>
              </w:rPr>
            </w:pPr>
          </w:p>
        </w:tc>
        <w:tc>
          <w:tcPr>
            <w:tcW w:w="1269" w:type="dxa"/>
          </w:tcPr>
          <w:p w14:paraId="32603DA4" w14:textId="13E3CE02" w:rsidR="00C07CD7" w:rsidRPr="00137C06" w:rsidRDefault="00C07CD7" w:rsidP="00BE37D2">
            <w:pPr>
              <w:pStyle w:val="Texto"/>
              <w:tabs>
                <w:tab w:val="decimal" w:pos="1052"/>
              </w:tabs>
              <w:rPr>
                <w:sz w:val="18"/>
                <w:szCs w:val="18"/>
              </w:rPr>
            </w:pPr>
            <w:r>
              <w:rPr>
                <w:sz w:val="18"/>
                <w:szCs w:val="18"/>
              </w:rPr>
              <w:t>920</w:t>
            </w:r>
          </w:p>
        </w:tc>
        <w:tc>
          <w:tcPr>
            <w:tcW w:w="94" w:type="dxa"/>
          </w:tcPr>
          <w:p w14:paraId="31297DB1" w14:textId="77777777" w:rsidR="00C07CD7" w:rsidRPr="007C35D5" w:rsidRDefault="00C07CD7" w:rsidP="00BE37D2">
            <w:pPr>
              <w:pStyle w:val="Texto"/>
              <w:rPr>
                <w:sz w:val="18"/>
                <w:szCs w:val="18"/>
              </w:rPr>
            </w:pPr>
          </w:p>
        </w:tc>
        <w:tc>
          <w:tcPr>
            <w:tcW w:w="1285" w:type="dxa"/>
          </w:tcPr>
          <w:p w14:paraId="1FC7C339" w14:textId="07A3D757" w:rsidR="00C07CD7" w:rsidRPr="007C35D5" w:rsidRDefault="00C07CD7" w:rsidP="00BE37D2">
            <w:pPr>
              <w:pStyle w:val="Texto"/>
              <w:tabs>
                <w:tab w:val="decimal" w:pos="1104"/>
              </w:tabs>
              <w:jc w:val="left"/>
              <w:rPr>
                <w:sz w:val="18"/>
                <w:szCs w:val="18"/>
              </w:rPr>
            </w:pPr>
            <w:r>
              <w:rPr>
                <w:sz w:val="18"/>
                <w:szCs w:val="18"/>
              </w:rPr>
              <w:t xml:space="preserve">-    </w:t>
            </w:r>
          </w:p>
        </w:tc>
      </w:tr>
      <w:tr w:rsidR="00BE37D2" w:rsidRPr="007C35D5" w14:paraId="13D8D8E2" w14:textId="77777777" w:rsidTr="006C633D">
        <w:tc>
          <w:tcPr>
            <w:tcW w:w="4765" w:type="dxa"/>
          </w:tcPr>
          <w:p w14:paraId="03C02DE9" w14:textId="77777777" w:rsidR="00BE37D2" w:rsidRPr="007C35D5" w:rsidRDefault="00BE37D2" w:rsidP="00BE37D2">
            <w:pPr>
              <w:pStyle w:val="Texto"/>
              <w:rPr>
                <w:sz w:val="18"/>
                <w:szCs w:val="18"/>
              </w:rPr>
            </w:pPr>
          </w:p>
        </w:tc>
        <w:tc>
          <w:tcPr>
            <w:tcW w:w="72" w:type="dxa"/>
          </w:tcPr>
          <w:p w14:paraId="7EADE8E1" w14:textId="77777777" w:rsidR="00BE37D2" w:rsidRPr="007C35D5" w:rsidRDefault="00BE37D2" w:rsidP="00BE37D2">
            <w:pPr>
              <w:rPr>
                <w:sz w:val="18"/>
                <w:szCs w:val="18"/>
              </w:rPr>
            </w:pPr>
          </w:p>
        </w:tc>
        <w:tc>
          <w:tcPr>
            <w:tcW w:w="639" w:type="dxa"/>
            <w:vAlign w:val="top"/>
          </w:tcPr>
          <w:p w14:paraId="70CC0A81" w14:textId="7F90F1F2" w:rsidR="00BE37D2" w:rsidRPr="007C35D5" w:rsidRDefault="00BE37D2" w:rsidP="00BE37D2">
            <w:pPr>
              <w:pStyle w:val="Texto"/>
              <w:jc w:val="center"/>
              <w:rPr>
                <w:sz w:val="18"/>
                <w:szCs w:val="18"/>
              </w:rPr>
            </w:pPr>
            <w:r w:rsidRPr="007C35D5">
              <w:rPr>
                <w:sz w:val="18"/>
                <w:szCs w:val="18"/>
              </w:rPr>
              <w:t>CHF</w:t>
            </w:r>
          </w:p>
        </w:tc>
        <w:tc>
          <w:tcPr>
            <w:tcW w:w="72" w:type="dxa"/>
          </w:tcPr>
          <w:p w14:paraId="5EBBDFFC" w14:textId="77777777" w:rsidR="00BE37D2" w:rsidRPr="007C35D5" w:rsidRDefault="00BE37D2" w:rsidP="00BE37D2">
            <w:pPr>
              <w:rPr>
                <w:sz w:val="18"/>
                <w:szCs w:val="18"/>
              </w:rPr>
            </w:pPr>
          </w:p>
        </w:tc>
        <w:tc>
          <w:tcPr>
            <w:tcW w:w="839" w:type="dxa"/>
          </w:tcPr>
          <w:p w14:paraId="688CC0C1" w14:textId="7454519F" w:rsidR="00BE37D2" w:rsidRPr="007C35D5" w:rsidRDefault="004F571A" w:rsidP="00BE37D2">
            <w:pPr>
              <w:pStyle w:val="Texto"/>
              <w:tabs>
                <w:tab w:val="decimal" w:pos="659"/>
              </w:tabs>
              <w:jc w:val="left"/>
              <w:rPr>
                <w:sz w:val="18"/>
                <w:szCs w:val="18"/>
              </w:rPr>
            </w:pPr>
            <w:r>
              <w:rPr>
                <w:sz w:val="18"/>
                <w:szCs w:val="18"/>
              </w:rPr>
              <w:t>-</w:t>
            </w:r>
          </w:p>
        </w:tc>
        <w:tc>
          <w:tcPr>
            <w:tcW w:w="72" w:type="dxa"/>
          </w:tcPr>
          <w:p w14:paraId="7ACB8FC4" w14:textId="77777777" w:rsidR="00BE37D2" w:rsidRPr="007C35D5" w:rsidRDefault="00BE37D2" w:rsidP="00BE37D2">
            <w:pPr>
              <w:pStyle w:val="Texto"/>
              <w:rPr>
                <w:sz w:val="18"/>
                <w:szCs w:val="18"/>
              </w:rPr>
            </w:pPr>
          </w:p>
        </w:tc>
        <w:tc>
          <w:tcPr>
            <w:tcW w:w="829" w:type="dxa"/>
            <w:vAlign w:val="top"/>
          </w:tcPr>
          <w:p w14:paraId="6E57425E" w14:textId="61CC2457" w:rsidR="00BE37D2" w:rsidRPr="007C35D5" w:rsidRDefault="00C60A22" w:rsidP="00BE37D2">
            <w:pPr>
              <w:pStyle w:val="Texto"/>
              <w:tabs>
                <w:tab w:val="decimal" w:pos="424"/>
              </w:tabs>
              <w:jc w:val="left"/>
              <w:rPr>
                <w:sz w:val="18"/>
                <w:szCs w:val="18"/>
              </w:rPr>
            </w:pPr>
            <w:r w:rsidRPr="00C60A22">
              <w:rPr>
                <w:sz w:val="18"/>
                <w:szCs w:val="18"/>
              </w:rPr>
              <w:t>175,89</w:t>
            </w:r>
          </w:p>
        </w:tc>
        <w:tc>
          <w:tcPr>
            <w:tcW w:w="72" w:type="dxa"/>
          </w:tcPr>
          <w:p w14:paraId="249A0D35" w14:textId="77777777" w:rsidR="00BE37D2" w:rsidRPr="007C35D5" w:rsidRDefault="00BE37D2" w:rsidP="00BE37D2">
            <w:pPr>
              <w:pStyle w:val="Texto"/>
              <w:rPr>
                <w:sz w:val="18"/>
                <w:szCs w:val="18"/>
              </w:rPr>
            </w:pPr>
          </w:p>
        </w:tc>
        <w:tc>
          <w:tcPr>
            <w:tcW w:w="1269" w:type="dxa"/>
          </w:tcPr>
          <w:p w14:paraId="44F963E0" w14:textId="6F9B06E1" w:rsidR="00BE37D2" w:rsidRPr="007C35D5" w:rsidRDefault="004F571A" w:rsidP="00BE37D2">
            <w:pPr>
              <w:pStyle w:val="Texto"/>
              <w:tabs>
                <w:tab w:val="decimal" w:pos="1052"/>
              </w:tabs>
              <w:rPr>
                <w:sz w:val="18"/>
                <w:szCs w:val="18"/>
              </w:rPr>
            </w:pPr>
            <w:r w:rsidRPr="004F571A">
              <w:rPr>
                <w:sz w:val="18"/>
                <w:szCs w:val="18"/>
              </w:rPr>
              <w:t>71</w:t>
            </w:r>
          </w:p>
        </w:tc>
        <w:tc>
          <w:tcPr>
            <w:tcW w:w="94" w:type="dxa"/>
          </w:tcPr>
          <w:p w14:paraId="2E795601" w14:textId="77777777" w:rsidR="00BE37D2" w:rsidRPr="007C35D5" w:rsidRDefault="00BE37D2" w:rsidP="00BE37D2">
            <w:pPr>
              <w:pStyle w:val="Texto"/>
              <w:rPr>
                <w:sz w:val="18"/>
                <w:szCs w:val="18"/>
              </w:rPr>
            </w:pPr>
          </w:p>
        </w:tc>
        <w:tc>
          <w:tcPr>
            <w:tcW w:w="1285" w:type="dxa"/>
          </w:tcPr>
          <w:p w14:paraId="7FE51EBB" w14:textId="3388DE14" w:rsidR="00BE37D2" w:rsidRPr="007C35D5" w:rsidRDefault="00BE37D2" w:rsidP="00BE37D2">
            <w:pPr>
              <w:pStyle w:val="Texto"/>
              <w:tabs>
                <w:tab w:val="decimal" w:pos="1104"/>
              </w:tabs>
              <w:jc w:val="left"/>
              <w:rPr>
                <w:sz w:val="18"/>
                <w:szCs w:val="18"/>
              </w:rPr>
            </w:pPr>
            <w:r w:rsidRPr="007C35D5">
              <w:rPr>
                <w:sz w:val="18"/>
                <w:szCs w:val="18"/>
              </w:rPr>
              <w:t>843</w:t>
            </w:r>
          </w:p>
        </w:tc>
      </w:tr>
      <w:tr w:rsidR="00BE37D2" w:rsidRPr="007C35D5" w14:paraId="18E4F557" w14:textId="77777777" w:rsidTr="006C633D">
        <w:tc>
          <w:tcPr>
            <w:tcW w:w="4765" w:type="dxa"/>
          </w:tcPr>
          <w:p w14:paraId="1FDEC313" w14:textId="1B881AA7" w:rsidR="00BE37D2" w:rsidRPr="007C35D5" w:rsidRDefault="00BE37D2" w:rsidP="00BE37D2">
            <w:pPr>
              <w:pStyle w:val="Texto"/>
              <w:rPr>
                <w:sz w:val="18"/>
                <w:szCs w:val="18"/>
              </w:rPr>
            </w:pPr>
            <w:r w:rsidRPr="007C35D5">
              <w:rPr>
                <w:sz w:val="18"/>
                <w:szCs w:val="18"/>
              </w:rPr>
              <w:t>Anticipos de clientes</w:t>
            </w:r>
          </w:p>
        </w:tc>
        <w:tc>
          <w:tcPr>
            <w:tcW w:w="72" w:type="dxa"/>
          </w:tcPr>
          <w:p w14:paraId="3FEE7762" w14:textId="77777777" w:rsidR="00BE37D2" w:rsidRPr="007C35D5" w:rsidRDefault="00BE37D2" w:rsidP="00BE37D2">
            <w:pPr>
              <w:pStyle w:val="Texto"/>
              <w:rPr>
                <w:sz w:val="18"/>
                <w:szCs w:val="18"/>
              </w:rPr>
            </w:pPr>
          </w:p>
        </w:tc>
        <w:tc>
          <w:tcPr>
            <w:tcW w:w="639" w:type="dxa"/>
            <w:vAlign w:val="top"/>
          </w:tcPr>
          <w:p w14:paraId="3A66CF61" w14:textId="77777777" w:rsidR="00BE37D2" w:rsidRPr="007C35D5" w:rsidRDefault="00BE37D2" w:rsidP="00BE37D2">
            <w:pPr>
              <w:pStyle w:val="Texto"/>
              <w:jc w:val="center"/>
              <w:rPr>
                <w:sz w:val="18"/>
                <w:szCs w:val="18"/>
              </w:rPr>
            </w:pPr>
            <w:r w:rsidRPr="007C35D5">
              <w:rPr>
                <w:sz w:val="18"/>
                <w:szCs w:val="18"/>
              </w:rPr>
              <w:t>USD</w:t>
            </w:r>
          </w:p>
        </w:tc>
        <w:tc>
          <w:tcPr>
            <w:tcW w:w="72" w:type="dxa"/>
          </w:tcPr>
          <w:p w14:paraId="152EA1D8" w14:textId="77777777" w:rsidR="00BE37D2" w:rsidRPr="007C35D5" w:rsidRDefault="00BE37D2" w:rsidP="00BE37D2">
            <w:pPr>
              <w:pStyle w:val="Texto"/>
              <w:rPr>
                <w:sz w:val="18"/>
                <w:szCs w:val="18"/>
              </w:rPr>
            </w:pPr>
          </w:p>
        </w:tc>
        <w:tc>
          <w:tcPr>
            <w:tcW w:w="839" w:type="dxa"/>
          </w:tcPr>
          <w:p w14:paraId="39039AA2" w14:textId="487B45FA" w:rsidR="00BE37D2" w:rsidRPr="007C35D5" w:rsidRDefault="007B574C" w:rsidP="00BE37D2">
            <w:pPr>
              <w:pStyle w:val="Texto"/>
              <w:tabs>
                <w:tab w:val="decimal" w:pos="659"/>
              </w:tabs>
              <w:jc w:val="left"/>
              <w:rPr>
                <w:sz w:val="18"/>
                <w:szCs w:val="18"/>
              </w:rPr>
            </w:pPr>
            <w:r w:rsidRPr="007B574C">
              <w:rPr>
                <w:sz w:val="18"/>
                <w:szCs w:val="18"/>
              </w:rPr>
              <w:t>4.402</w:t>
            </w:r>
          </w:p>
        </w:tc>
        <w:tc>
          <w:tcPr>
            <w:tcW w:w="72" w:type="dxa"/>
          </w:tcPr>
          <w:p w14:paraId="5A501769" w14:textId="77777777" w:rsidR="00BE37D2" w:rsidRPr="007C35D5" w:rsidRDefault="00BE37D2" w:rsidP="00BE37D2">
            <w:pPr>
              <w:pStyle w:val="Texto"/>
              <w:jc w:val="center"/>
              <w:rPr>
                <w:sz w:val="18"/>
                <w:szCs w:val="18"/>
              </w:rPr>
            </w:pPr>
          </w:p>
        </w:tc>
        <w:tc>
          <w:tcPr>
            <w:tcW w:w="829" w:type="dxa"/>
            <w:vAlign w:val="top"/>
          </w:tcPr>
          <w:p w14:paraId="4D9EF9D3" w14:textId="3C386E53" w:rsidR="00BE37D2" w:rsidRPr="007C35D5" w:rsidRDefault="000F73BD" w:rsidP="00BE37D2">
            <w:pPr>
              <w:pStyle w:val="Texto"/>
              <w:tabs>
                <w:tab w:val="decimal" w:pos="424"/>
              </w:tabs>
              <w:jc w:val="left"/>
              <w:rPr>
                <w:sz w:val="18"/>
                <w:szCs w:val="18"/>
              </w:rPr>
            </w:pPr>
            <w:r w:rsidRPr="000F73BD">
              <w:rPr>
                <w:sz w:val="18"/>
                <w:szCs w:val="18"/>
              </w:rPr>
              <w:t>167,28</w:t>
            </w:r>
          </w:p>
        </w:tc>
        <w:tc>
          <w:tcPr>
            <w:tcW w:w="72" w:type="dxa"/>
          </w:tcPr>
          <w:p w14:paraId="66E2F5F5" w14:textId="77777777" w:rsidR="00BE37D2" w:rsidRPr="007C35D5" w:rsidRDefault="00BE37D2" w:rsidP="00BE37D2">
            <w:pPr>
              <w:pStyle w:val="Texto"/>
              <w:jc w:val="center"/>
              <w:rPr>
                <w:sz w:val="18"/>
                <w:szCs w:val="18"/>
              </w:rPr>
            </w:pPr>
          </w:p>
        </w:tc>
        <w:tc>
          <w:tcPr>
            <w:tcW w:w="1269" w:type="dxa"/>
          </w:tcPr>
          <w:p w14:paraId="2C029DD5" w14:textId="5BED2C35" w:rsidR="00BE37D2" w:rsidRPr="007C35D5" w:rsidRDefault="00792768" w:rsidP="00BE37D2">
            <w:pPr>
              <w:pStyle w:val="Texto"/>
              <w:tabs>
                <w:tab w:val="decimal" w:pos="1052"/>
              </w:tabs>
              <w:rPr>
                <w:sz w:val="18"/>
                <w:szCs w:val="18"/>
              </w:rPr>
            </w:pPr>
            <w:r w:rsidRPr="00792768">
              <w:rPr>
                <w:sz w:val="18"/>
                <w:szCs w:val="18"/>
              </w:rPr>
              <w:t>736.436</w:t>
            </w:r>
          </w:p>
        </w:tc>
        <w:tc>
          <w:tcPr>
            <w:tcW w:w="94" w:type="dxa"/>
          </w:tcPr>
          <w:p w14:paraId="7B6DC872" w14:textId="77777777" w:rsidR="00BE37D2" w:rsidRPr="007C35D5" w:rsidRDefault="00BE37D2" w:rsidP="00BE37D2">
            <w:pPr>
              <w:pStyle w:val="Texto"/>
              <w:jc w:val="center"/>
              <w:rPr>
                <w:sz w:val="18"/>
                <w:szCs w:val="18"/>
              </w:rPr>
            </w:pPr>
          </w:p>
        </w:tc>
        <w:tc>
          <w:tcPr>
            <w:tcW w:w="1285" w:type="dxa"/>
          </w:tcPr>
          <w:p w14:paraId="3DAFB5F9" w14:textId="6CB7BCFE" w:rsidR="00BE37D2" w:rsidRPr="007C35D5" w:rsidRDefault="00BE37D2" w:rsidP="00BE37D2">
            <w:pPr>
              <w:pStyle w:val="Texto"/>
              <w:tabs>
                <w:tab w:val="decimal" w:pos="1104"/>
              </w:tabs>
              <w:jc w:val="left"/>
              <w:rPr>
                <w:sz w:val="18"/>
                <w:szCs w:val="18"/>
              </w:rPr>
            </w:pPr>
            <w:r w:rsidRPr="007C35D5">
              <w:rPr>
                <w:sz w:val="18"/>
                <w:szCs w:val="18"/>
              </w:rPr>
              <w:t>521.988</w:t>
            </w:r>
          </w:p>
        </w:tc>
      </w:tr>
      <w:tr w:rsidR="00BE37D2" w:rsidRPr="007C35D5" w14:paraId="5002F5EC" w14:textId="77777777" w:rsidTr="006C633D">
        <w:tc>
          <w:tcPr>
            <w:tcW w:w="4765" w:type="dxa"/>
          </w:tcPr>
          <w:p w14:paraId="2F2B7A3C" w14:textId="77777777" w:rsidR="00BE37D2" w:rsidRPr="007C35D5" w:rsidRDefault="00BE37D2" w:rsidP="00BE37D2">
            <w:pPr>
              <w:pStyle w:val="Texto"/>
              <w:rPr>
                <w:sz w:val="18"/>
                <w:szCs w:val="18"/>
              </w:rPr>
            </w:pPr>
          </w:p>
        </w:tc>
        <w:tc>
          <w:tcPr>
            <w:tcW w:w="72" w:type="dxa"/>
          </w:tcPr>
          <w:p w14:paraId="31FD140F" w14:textId="77777777" w:rsidR="00BE37D2" w:rsidRPr="007C35D5" w:rsidRDefault="00BE37D2" w:rsidP="00BE37D2">
            <w:pPr>
              <w:pStyle w:val="Texto"/>
              <w:rPr>
                <w:sz w:val="18"/>
                <w:szCs w:val="18"/>
              </w:rPr>
            </w:pPr>
          </w:p>
        </w:tc>
        <w:tc>
          <w:tcPr>
            <w:tcW w:w="639" w:type="dxa"/>
            <w:vAlign w:val="top"/>
          </w:tcPr>
          <w:p w14:paraId="54F74922" w14:textId="77777777" w:rsidR="00BE37D2" w:rsidRPr="007C35D5" w:rsidRDefault="00BE37D2" w:rsidP="00BE37D2">
            <w:pPr>
              <w:pStyle w:val="Texto"/>
              <w:jc w:val="center"/>
              <w:rPr>
                <w:sz w:val="18"/>
                <w:szCs w:val="18"/>
              </w:rPr>
            </w:pPr>
            <w:r w:rsidRPr="007C35D5">
              <w:rPr>
                <w:sz w:val="18"/>
                <w:szCs w:val="18"/>
              </w:rPr>
              <w:t>EUR</w:t>
            </w:r>
          </w:p>
        </w:tc>
        <w:tc>
          <w:tcPr>
            <w:tcW w:w="72" w:type="dxa"/>
          </w:tcPr>
          <w:p w14:paraId="2DBD7458" w14:textId="77777777" w:rsidR="00BE37D2" w:rsidRPr="007C35D5" w:rsidRDefault="00BE37D2" w:rsidP="00BE37D2">
            <w:pPr>
              <w:pStyle w:val="Texto"/>
              <w:rPr>
                <w:sz w:val="18"/>
                <w:szCs w:val="18"/>
              </w:rPr>
            </w:pPr>
          </w:p>
        </w:tc>
        <w:tc>
          <w:tcPr>
            <w:tcW w:w="839" w:type="dxa"/>
          </w:tcPr>
          <w:p w14:paraId="58252963" w14:textId="34C5E717" w:rsidR="00BE37D2" w:rsidRPr="007C35D5" w:rsidRDefault="00137C06" w:rsidP="00BE37D2">
            <w:pPr>
              <w:pStyle w:val="Texto"/>
              <w:tabs>
                <w:tab w:val="decimal" w:pos="659"/>
              </w:tabs>
              <w:jc w:val="left"/>
              <w:rPr>
                <w:sz w:val="18"/>
                <w:szCs w:val="18"/>
              </w:rPr>
            </w:pPr>
            <w:r w:rsidRPr="00137C06">
              <w:rPr>
                <w:sz w:val="18"/>
                <w:szCs w:val="18"/>
              </w:rPr>
              <w:t>8.969</w:t>
            </w:r>
          </w:p>
        </w:tc>
        <w:tc>
          <w:tcPr>
            <w:tcW w:w="72" w:type="dxa"/>
          </w:tcPr>
          <w:p w14:paraId="24B19781" w14:textId="77777777" w:rsidR="00BE37D2" w:rsidRPr="007C35D5" w:rsidRDefault="00BE37D2" w:rsidP="00BE37D2">
            <w:pPr>
              <w:pStyle w:val="Texto"/>
              <w:jc w:val="center"/>
              <w:rPr>
                <w:sz w:val="18"/>
                <w:szCs w:val="18"/>
              </w:rPr>
            </w:pPr>
          </w:p>
        </w:tc>
        <w:tc>
          <w:tcPr>
            <w:tcW w:w="829" w:type="dxa"/>
            <w:vAlign w:val="top"/>
          </w:tcPr>
          <w:p w14:paraId="4C0DEFDA" w14:textId="273F1E2C" w:rsidR="00BE37D2" w:rsidRPr="007C35D5" w:rsidRDefault="000F73BD" w:rsidP="00BE37D2">
            <w:pPr>
              <w:pStyle w:val="Texto"/>
              <w:tabs>
                <w:tab w:val="decimal" w:pos="424"/>
              </w:tabs>
              <w:jc w:val="left"/>
              <w:rPr>
                <w:sz w:val="18"/>
                <w:szCs w:val="18"/>
              </w:rPr>
            </w:pPr>
            <w:r w:rsidRPr="000F73BD">
              <w:rPr>
                <w:sz w:val="18"/>
                <w:szCs w:val="18"/>
              </w:rPr>
              <w:t>172,78</w:t>
            </w:r>
          </w:p>
        </w:tc>
        <w:tc>
          <w:tcPr>
            <w:tcW w:w="72" w:type="dxa"/>
          </w:tcPr>
          <w:p w14:paraId="4DB75CAE" w14:textId="77777777" w:rsidR="00BE37D2" w:rsidRPr="007C35D5" w:rsidRDefault="00BE37D2" w:rsidP="00BE37D2">
            <w:pPr>
              <w:pStyle w:val="Texto"/>
              <w:jc w:val="center"/>
              <w:rPr>
                <w:sz w:val="18"/>
                <w:szCs w:val="18"/>
              </w:rPr>
            </w:pPr>
          </w:p>
        </w:tc>
        <w:tc>
          <w:tcPr>
            <w:tcW w:w="1269" w:type="dxa"/>
          </w:tcPr>
          <w:p w14:paraId="0E6B5AED" w14:textId="3B753608" w:rsidR="00BE37D2" w:rsidRPr="007C35D5" w:rsidRDefault="00792768" w:rsidP="00BE37D2">
            <w:pPr>
              <w:pStyle w:val="Texto"/>
              <w:tabs>
                <w:tab w:val="decimal" w:pos="1052"/>
              </w:tabs>
              <w:rPr>
                <w:sz w:val="18"/>
                <w:szCs w:val="18"/>
              </w:rPr>
            </w:pPr>
            <w:r w:rsidRPr="00792768">
              <w:rPr>
                <w:sz w:val="18"/>
                <w:szCs w:val="18"/>
              </w:rPr>
              <w:t>1.549.632</w:t>
            </w:r>
          </w:p>
        </w:tc>
        <w:tc>
          <w:tcPr>
            <w:tcW w:w="94" w:type="dxa"/>
          </w:tcPr>
          <w:p w14:paraId="478BF629" w14:textId="77777777" w:rsidR="00BE37D2" w:rsidRPr="007C35D5" w:rsidRDefault="00BE37D2" w:rsidP="00BE37D2">
            <w:pPr>
              <w:pStyle w:val="Texto"/>
              <w:jc w:val="center"/>
              <w:rPr>
                <w:sz w:val="18"/>
                <w:szCs w:val="18"/>
              </w:rPr>
            </w:pPr>
          </w:p>
        </w:tc>
        <w:tc>
          <w:tcPr>
            <w:tcW w:w="1285" w:type="dxa"/>
          </w:tcPr>
          <w:p w14:paraId="5F6F6859" w14:textId="5FDA3EA7" w:rsidR="00BE37D2" w:rsidRPr="007C35D5" w:rsidRDefault="00BE37D2" w:rsidP="00BE37D2">
            <w:pPr>
              <w:pStyle w:val="Texto"/>
              <w:tabs>
                <w:tab w:val="decimal" w:pos="1104"/>
              </w:tabs>
              <w:jc w:val="left"/>
              <w:rPr>
                <w:sz w:val="18"/>
                <w:szCs w:val="18"/>
              </w:rPr>
            </w:pPr>
            <w:r w:rsidRPr="007C35D5">
              <w:rPr>
                <w:sz w:val="18"/>
                <w:szCs w:val="18"/>
              </w:rPr>
              <w:t>435.296</w:t>
            </w:r>
          </w:p>
        </w:tc>
      </w:tr>
      <w:tr w:rsidR="00BE37D2" w:rsidRPr="007C35D5" w14:paraId="741186B9" w14:textId="77777777" w:rsidTr="006C633D">
        <w:tc>
          <w:tcPr>
            <w:tcW w:w="4765" w:type="dxa"/>
          </w:tcPr>
          <w:p w14:paraId="69A74BBE" w14:textId="76B0CFD2" w:rsidR="00BE37D2" w:rsidRPr="007C35D5" w:rsidRDefault="00BE37D2" w:rsidP="00BE37D2">
            <w:pPr>
              <w:pStyle w:val="Texto"/>
              <w:ind w:left="270"/>
              <w:rPr>
                <w:b/>
                <w:sz w:val="18"/>
                <w:szCs w:val="18"/>
              </w:rPr>
            </w:pPr>
            <w:proofErr w:type="gramStart"/>
            <w:r w:rsidRPr="007C35D5">
              <w:rPr>
                <w:b/>
                <w:sz w:val="18"/>
                <w:szCs w:val="18"/>
              </w:rPr>
              <w:t>Total</w:t>
            </w:r>
            <w:proofErr w:type="gramEnd"/>
            <w:r w:rsidRPr="007C35D5">
              <w:rPr>
                <w:b/>
                <w:sz w:val="18"/>
                <w:szCs w:val="18"/>
              </w:rPr>
              <w:t xml:space="preserve"> de cuentas por pagar comerciales</w:t>
            </w:r>
          </w:p>
        </w:tc>
        <w:tc>
          <w:tcPr>
            <w:tcW w:w="72" w:type="dxa"/>
          </w:tcPr>
          <w:p w14:paraId="5211A7F7" w14:textId="77777777" w:rsidR="00BE37D2" w:rsidRPr="007C35D5" w:rsidRDefault="00BE37D2" w:rsidP="00BE37D2">
            <w:pPr>
              <w:pStyle w:val="Texto"/>
              <w:rPr>
                <w:sz w:val="18"/>
                <w:szCs w:val="18"/>
              </w:rPr>
            </w:pPr>
          </w:p>
        </w:tc>
        <w:tc>
          <w:tcPr>
            <w:tcW w:w="639" w:type="dxa"/>
          </w:tcPr>
          <w:p w14:paraId="0A6596CF" w14:textId="77777777" w:rsidR="00BE37D2" w:rsidRPr="007C35D5" w:rsidRDefault="00BE37D2" w:rsidP="00BE37D2">
            <w:pPr>
              <w:pStyle w:val="Texto"/>
              <w:jc w:val="center"/>
              <w:rPr>
                <w:sz w:val="18"/>
                <w:szCs w:val="18"/>
              </w:rPr>
            </w:pPr>
          </w:p>
        </w:tc>
        <w:tc>
          <w:tcPr>
            <w:tcW w:w="72" w:type="dxa"/>
          </w:tcPr>
          <w:p w14:paraId="76574223" w14:textId="77777777" w:rsidR="00BE37D2" w:rsidRPr="007C35D5" w:rsidRDefault="00BE37D2" w:rsidP="00BE37D2">
            <w:pPr>
              <w:pStyle w:val="Texto"/>
              <w:rPr>
                <w:sz w:val="18"/>
                <w:szCs w:val="18"/>
              </w:rPr>
            </w:pPr>
          </w:p>
        </w:tc>
        <w:tc>
          <w:tcPr>
            <w:tcW w:w="839" w:type="dxa"/>
          </w:tcPr>
          <w:p w14:paraId="0C9128BC" w14:textId="77777777" w:rsidR="00BE37D2" w:rsidRPr="007C35D5" w:rsidRDefault="00BE37D2" w:rsidP="00BE37D2">
            <w:pPr>
              <w:pStyle w:val="Texto"/>
              <w:tabs>
                <w:tab w:val="decimal" w:pos="659"/>
              </w:tabs>
              <w:jc w:val="left"/>
              <w:rPr>
                <w:sz w:val="18"/>
                <w:szCs w:val="18"/>
              </w:rPr>
            </w:pPr>
          </w:p>
        </w:tc>
        <w:tc>
          <w:tcPr>
            <w:tcW w:w="72" w:type="dxa"/>
          </w:tcPr>
          <w:p w14:paraId="37D47D0E" w14:textId="77777777" w:rsidR="00BE37D2" w:rsidRPr="007C35D5" w:rsidRDefault="00BE37D2" w:rsidP="00BE37D2">
            <w:pPr>
              <w:pStyle w:val="Texto"/>
              <w:rPr>
                <w:sz w:val="18"/>
                <w:szCs w:val="18"/>
              </w:rPr>
            </w:pPr>
          </w:p>
        </w:tc>
        <w:tc>
          <w:tcPr>
            <w:tcW w:w="829" w:type="dxa"/>
          </w:tcPr>
          <w:p w14:paraId="6DCE43DF" w14:textId="77777777" w:rsidR="00BE37D2" w:rsidRPr="007C35D5" w:rsidRDefault="00BE37D2" w:rsidP="00BE37D2">
            <w:pPr>
              <w:pStyle w:val="Texto"/>
              <w:tabs>
                <w:tab w:val="decimal" w:pos="424"/>
              </w:tabs>
              <w:rPr>
                <w:sz w:val="18"/>
                <w:szCs w:val="18"/>
              </w:rPr>
            </w:pPr>
          </w:p>
        </w:tc>
        <w:tc>
          <w:tcPr>
            <w:tcW w:w="72" w:type="dxa"/>
          </w:tcPr>
          <w:p w14:paraId="1D0EAE49" w14:textId="77777777" w:rsidR="00BE37D2" w:rsidRPr="007C35D5" w:rsidRDefault="00BE37D2" w:rsidP="00BE37D2">
            <w:pPr>
              <w:pStyle w:val="Texto"/>
              <w:rPr>
                <w:sz w:val="18"/>
                <w:szCs w:val="18"/>
              </w:rPr>
            </w:pPr>
          </w:p>
        </w:tc>
        <w:tc>
          <w:tcPr>
            <w:tcW w:w="1269" w:type="dxa"/>
            <w:tcBorders>
              <w:top w:val="single" w:sz="6" w:space="0" w:color="auto"/>
            </w:tcBorders>
          </w:tcPr>
          <w:p w14:paraId="5740EC20" w14:textId="1AA6A5A7" w:rsidR="00BE37D2" w:rsidRPr="007C35D5" w:rsidRDefault="00792768" w:rsidP="00BE37D2">
            <w:pPr>
              <w:pStyle w:val="Texto"/>
              <w:tabs>
                <w:tab w:val="decimal" w:pos="1052"/>
              </w:tabs>
              <w:rPr>
                <w:b/>
                <w:bCs/>
                <w:sz w:val="18"/>
                <w:szCs w:val="18"/>
              </w:rPr>
            </w:pPr>
            <w:r w:rsidRPr="00792768">
              <w:rPr>
                <w:b/>
                <w:bCs/>
                <w:sz w:val="18"/>
                <w:szCs w:val="18"/>
              </w:rPr>
              <w:t>5.713.275</w:t>
            </w:r>
          </w:p>
        </w:tc>
        <w:tc>
          <w:tcPr>
            <w:tcW w:w="94" w:type="dxa"/>
          </w:tcPr>
          <w:p w14:paraId="70AF7E02" w14:textId="77777777" w:rsidR="00BE37D2" w:rsidRPr="007C35D5" w:rsidRDefault="00BE37D2" w:rsidP="00BE37D2">
            <w:pPr>
              <w:pStyle w:val="Texto"/>
              <w:rPr>
                <w:b/>
                <w:bCs/>
                <w:sz w:val="18"/>
                <w:szCs w:val="18"/>
              </w:rPr>
            </w:pPr>
          </w:p>
        </w:tc>
        <w:tc>
          <w:tcPr>
            <w:tcW w:w="1285" w:type="dxa"/>
            <w:tcBorders>
              <w:top w:val="single" w:sz="6" w:space="0" w:color="auto"/>
            </w:tcBorders>
          </w:tcPr>
          <w:p w14:paraId="178212A2" w14:textId="52A2798A" w:rsidR="00BE37D2" w:rsidRPr="007C35D5" w:rsidRDefault="00BE37D2" w:rsidP="00BE37D2">
            <w:pPr>
              <w:pStyle w:val="Texto"/>
              <w:tabs>
                <w:tab w:val="decimal" w:pos="1104"/>
              </w:tabs>
              <w:jc w:val="left"/>
              <w:rPr>
                <w:b/>
                <w:bCs/>
                <w:sz w:val="18"/>
                <w:szCs w:val="18"/>
              </w:rPr>
            </w:pPr>
            <w:r w:rsidRPr="007C35D5">
              <w:rPr>
                <w:b/>
                <w:bCs/>
                <w:sz w:val="18"/>
                <w:szCs w:val="18"/>
              </w:rPr>
              <w:t>3.225.345</w:t>
            </w:r>
          </w:p>
        </w:tc>
      </w:tr>
      <w:tr w:rsidR="00BE37D2" w:rsidRPr="007C35D5" w14:paraId="73DBDD10" w14:textId="77777777" w:rsidTr="006C633D">
        <w:tc>
          <w:tcPr>
            <w:tcW w:w="4765" w:type="dxa"/>
          </w:tcPr>
          <w:p w14:paraId="401D9EC2" w14:textId="77777777" w:rsidR="00BE37D2" w:rsidRPr="007C35D5" w:rsidRDefault="00BE37D2" w:rsidP="00BE37D2">
            <w:pPr>
              <w:pStyle w:val="Texto"/>
              <w:ind w:left="270"/>
              <w:rPr>
                <w:b/>
                <w:sz w:val="18"/>
                <w:szCs w:val="18"/>
              </w:rPr>
            </w:pPr>
            <w:proofErr w:type="gramStart"/>
            <w:r w:rsidRPr="007C35D5">
              <w:rPr>
                <w:b/>
                <w:sz w:val="18"/>
                <w:szCs w:val="18"/>
              </w:rPr>
              <w:t>Total</w:t>
            </w:r>
            <w:proofErr w:type="gramEnd"/>
            <w:r w:rsidRPr="007C35D5">
              <w:rPr>
                <w:b/>
                <w:sz w:val="18"/>
                <w:szCs w:val="18"/>
              </w:rPr>
              <w:t xml:space="preserve"> de pasivo corriente</w:t>
            </w:r>
          </w:p>
        </w:tc>
        <w:tc>
          <w:tcPr>
            <w:tcW w:w="72" w:type="dxa"/>
          </w:tcPr>
          <w:p w14:paraId="4B604B29" w14:textId="77777777" w:rsidR="00BE37D2" w:rsidRPr="007C35D5" w:rsidRDefault="00BE37D2" w:rsidP="00BE37D2">
            <w:pPr>
              <w:pStyle w:val="Texto"/>
              <w:rPr>
                <w:sz w:val="18"/>
                <w:szCs w:val="18"/>
              </w:rPr>
            </w:pPr>
          </w:p>
        </w:tc>
        <w:tc>
          <w:tcPr>
            <w:tcW w:w="639" w:type="dxa"/>
          </w:tcPr>
          <w:p w14:paraId="48303B69" w14:textId="77777777" w:rsidR="00BE37D2" w:rsidRPr="007C35D5" w:rsidRDefault="00BE37D2" w:rsidP="00BE37D2">
            <w:pPr>
              <w:pStyle w:val="Texto"/>
              <w:jc w:val="center"/>
              <w:rPr>
                <w:sz w:val="18"/>
                <w:szCs w:val="18"/>
              </w:rPr>
            </w:pPr>
          </w:p>
        </w:tc>
        <w:tc>
          <w:tcPr>
            <w:tcW w:w="72" w:type="dxa"/>
          </w:tcPr>
          <w:p w14:paraId="7D640AF9" w14:textId="77777777" w:rsidR="00BE37D2" w:rsidRPr="007C35D5" w:rsidRDefault="00BE37D2" w:rsidP="00BE37D2">
            <w:pPr>
              <w:pStyle w:val="Texto"/>
              <w:rPr>
                <w:sz w:val="18"/>
                <w:szCs w:val="18"/>
              </w:rPr>
            </w:pPr>
          </w:p>
        </w:tc>
        <w:tc>
          <w:tcPr>
            <w:tcW w:w="839" w:type="dxa"/>
          </w:tcPr>
          <w:p w14:paraId="0205FEE0" w14:textId="77777777" w:rsidR="00BE37D2" w:rsidRPr="007C35D5" w:rsidRDefault="00BE37D2" w:rsidP="00BE37D2">
            <w:pPr>
              <w:pStyle w:val="Texto"/>
              <w:tabs>
                <w:tab w:val="decimal" w:pos="659"/>
              </w:tabs>
              <w:rPr>
                <w:sz w:val="18"/>
                <w:szCs w:val="18"/>
              </w:rPr>
            </w:pPr>
          </w:p>
        </w:tc>
        <w:tc>
          <w:tcPr>
            <w:tcW w:w="72" w:type="dxa"/>
          </w:tcPr>
          <w:p w14:paraId="3B0F9A23" w14:textId="77777777" w:rsidR="00BE37D2" w:rsidRPr="007C35D5" w:rsidRDefault="00BE37D2" w:rsidP="00BE37D2">
            <w:pPr>
              <w:pStyle w:val="Texto"/>
              <w:rPr>
                <w:sz w:val="18"/>
                <w:szCs w:val="18"/>
              </w:rPr>
            </w:pPr>
          </w:p>
        </w:tc>
        <w:tc>
          <w:tcPr>
            <w:tcW w:w="829" w:type="dxa"/>
          </w:tcPr>
          <w:p w14:paraId="6099047C" w14:textId="77777777" w:rsidR="00BE37D2" w:rsidRPr="007C35D5" w:rsidRDefault="00BE37D2" w:rsidP="00BE37D2">
            <w:pPr>
              <w:pStyle w:val="Texto"/>
              <w:tabs>
                <w:tab w:val="decimal" w:pos="424"/>
              </w:tabs>
              <w:jc w:val="left"/>
              <w:rPr>
                <w:sz w:val="18"/>
                <w:szCs w:val="18"/>
              </w:rPr>
            </w:pPr>
          </w:p>
        </w:tc>
        <w:tc>
          <w:tcPr>
            <w:tcW w:w="72" w:type="dxa"/>
          </w:tcPr>
          <w:p w14:paraId="694DFCBC" w14:textId="77777777" w:rsidR="00BE37D2" w:rsidRPr="007C35D5" w:rsidRDefault="00BE37D2" w:rsidP="00BE37D2">
            <w:pPr>
              <w:pStyle w:val="Texto"/>
              <w:rPr>
                <w:sz w:val="18"/>
                <w:szCs w:val="18"/>
              </w:rPr>
            </w:pPr>
          </w:p>
        </w:tc>
        <w:tc>
          <w:tcPr>
            <w:tcW w:w="1269" w:type="dxa"/>
            <w:tcBorders>
              <w:top w:val="single" w:sz="6" w:space="0" w:color="auto"/>
              <w:bottom w:val="single" w:sz="6" w:space="0" w:color="auto"/>
            </w:tcBorders>
          </w:tcPr>
          <w:p w14:paraId="6FE5A384" w14:textId="3FEAF758" w:rsidR="00BE37D2" w:rsidRPr="007C35D5" w:rsidRDefault="00250052" w:rsidP="00BE37D2">
            <w:pPr>
              <w:pStyle w:val="Texto"/>
              <w:tabs>
                <w:tab w:val="decimal" w:pos="1052"/>
              </w:tabs>
              <w:rPr>
                <w:b/>
                <w:bCs/>
                <w:sz w:val="18"/>
                <w:szCs w:val="18"/>
              </w:rPr>
            </w:pPr>
            <w:r w:rsidRPr="00250052">
              <w:rPr>
                <w:b/>
                <w:bCs/>
                <w:sz w:val="18"/>
                <w:szCs w:val="18"/>
              </w:rPr>
              <w:t>10.718.547</w:t>
            </w:r>
          </w:p>
        </w:tc>
        <w:tc>
          <w:tcPr>
            <w:tcW w:w="94" w:type="dxa"/>
          </w:tcPr>
          <w:p w14:paraId="57BEFC62" w14:textId="77777777" w:rsidR="00BE37D2" w:rsidRPr="007C35D5" w:rsidRDefault="00BE37D2" w:rsidP="00BE37D2">
            <w:pPr>
              <w:pStyle w:val="Texto"/>
              <w:rPr>
                <w:b/>
                <w:bCs/>
                <w:sz w:val="18"/>
                <w:szCs w:val="18"/>
              </w:rPr>
            </w:pPr>
          </w:p>
        </w:tc>
        <w:tc>
          <w:tcPr>
            <w:tcW w:w="1285" w:type="dxa"/>
            <w:tcBorders>
              <w:top w:val="single" w:sz="6" w:space="0" w:color="auto"/>
              <w:bottom w:val="single" w:sz="6" w:space="0" w:color="auto"/>
            </w:tcBorders>
            <w:shd w:val="clear" w:color="auto" w:fill="auto"/>
          </w:tcPr>
          <w:p w14:paraId="54E51823" w14:textId="3E1D7A0D" w:rsidR="00BE37D2" w:rsidRPr="007C35D5" w:rsidRDefault="00BE37D2" w:rsidP="00BE37D2">
            <w:pPr>
              <w:pStyle w:val="Texto"/>
              <w:tabs>
                <w:tab w:val="decimal" w:pos="1104"/>
              </w:tabs>
              <w:jc w:val="left"/>
              <w:rPr>
                <w:b/>
                <w:bCs/>
                <w:sz w:val="18"/>
                <w:szCs w:val="18"/>
              </w:rPr>
            </w:pPr>
            <w:r w:rsidRPr="007C35D5">
              <w:rPr>
                <w:b/>
                <w:bCs/>
                <w:sz w:val="18"/>
                <w:szCs w:val="18"/>
              </w:rPr>
              <w:t>7.587.483</w:t>
            </w:r>
          </w:p>
        </w:tc>
      </w:tr>
      <w:tr w:rsidR="00BE37D2" w:rsidRPr="007C35D5" w14:paraId="2299040D" w14:textId="77777777" w:rsidTr="006C633D">
        <w:trPr>
          <w:trHeight w:val="25"/>
        </w:trPr>
        <w:tc>
          <w:tcPr>
            <w:tcW w:w="4765" w:type="dxa"/>
          </w:tcPr>
          <w:p w14:paraId="2290A0D3" w14:textId="6ECDFC13" w:rsidR="00BE37D2" w:rsidRPr="007C35D5" w:rsidRDefault="00BE37D2" w:rsidP="00BE37D2">
            <w:pPr>
              <w:pStyle w:val="Texto"/>
              <w:ind w:left="270"/>
              <w:rPr>
                <w:b/>
                <w:sz w:val="18"/>
                <w:szCs w:val="18"/>
              </w:rPr>
            </w:pPr>
            <w:proofErr w:type="gramStart"/>
            <w:r w:rsidRPr="007C35D5">
              <w:rPr>
                <w:b/>
                <w:sz w:val="18"/>
                <w:szCs w:val="18"/>
              </w:rPr>
              <w:t>Total</w:t>
            </w:r>
            <w:proofErr w:type="gramEnd"/>
            <w:r w:rsidRPr="007C35D5">
              <w:rPr>
                <w:b/>
                <w:sz w:val="18"/>
                <w:szCs w:val="18"/>
              </w:rPr>
              <w:t xml:space="preserve"> del pasivo</w:t>
            </w:r>
          </w:p>
        </w:tc>
        <w:tc>
          <w:tcPr>
            <w:tcW w:w="72" w:type="dxa"/>
          </w:tcPr>
          <w:p w14:paraId="217692CD" w14:textId="77777777" w:rsidR="00BE37D2" w:rsidRPr="007C35D5" w:rsidRDefault="00BE37D2" w:rsidP="00BE37D2">
            <w:pPr>
              <w:pStyle w:val="Texto"/>
              <w:rPr>
                <w:sz w:val="18"/>
                <w:szCs w:val="18"/>
              </w:rPr>
            </w:pPr>
          </w:p>
        </w:tc>
        <w:tc>
          <w:tcPr>
            <w:tcW w:w="639" w:type="dxa"/>
          </w:tcPr>
          <w:p w14:paraId="5CEA7546" w14:textId="77777777" w:rsidR="00BE37D2" w:rsidRPr="007C35D5" w:rsidRDefault="00BE37D2" w:rsidP="00BE37D2">
            <w:pPr>
              <w:pStyle w:val="Texto"/>
              <w:jc w:val="center"/>
              <w:rPr>
                <w:sz w:val="18"/>
                <w:szCs w:val="18"/>
              </w:rPr>
            </w:pPr>
          </w:p>
        </w:tc>
        <w:tc>
          <w:tcPr>
            <w:tcW w:w="72" w:type="dxa"/>
          </w:tcPr>
          <w:p w14:paraId="29A1DE1D" w14:textId="77777777" w:rsidR="00BE37D2" w:rsidRPr="007C35D5" w:rsidRDefault="00BE37D2" w:rsidP="00BE37D2">
            <w:pPr>
              <w:pStyle w:val="Texto"/>
              <w:rPr>
                <w:sz w:val="18"/>
                <w:szCs w:val="18"/>
              </w:rPr>
            </w:pPr>
          </w:p>
        </w:tc>
        <w:tc>
          <w:tcPr>
            <w:tcW w:w="839" w:type="dxa"/>
          </w:tcPr>
          <w:p w14:paraId="41D2D6A7" w14:textId="77777777" w:rsidR="00BE37D2" w:rsidRPr="007C35D5" w:rsidRDefault="00BE37D2" w:rsidP="00BE37D2">
            <w:pPr>
              <w:pStyle w:val="Texto"/>
              <w:tabs>
                <w:tab w:val="decimal" w:pos="659"/>
              </w:tabs>
              <w:rPr>
                <w:sz w:val="18"/>
                <w:szCs w:val="18"/>
              </w:rPr>
            </w:pPr>
          </w:p>
        </w:tc>
        <w:tc>
          <w:tcPr>
            <w:tcW w:w="72" w:type="dxa"/>
          </w:tcPr>
          <w:p w14:paraId="50818F85" w14:textId="77777777" w:rsidR="00BE37D2" w:rsidRPr="007C35D5" w:rsidRDefault="00BE37D2" w:rsidP="00BE37D2">
            <w:pPr>
              <w:pStyle w:val="Texto"/>
              <w:rPr>
                <w:sz w:val="18"/>
                <w:szCs w:val="18"/>
              </w:rPr>
            </w:pPr>
          </w:p>
        </w:tc>
        <w:tc>
          <w:tcPr>
            <w:tcW w:w="829" w:type="dxa"/>
          </w:tcPr>
          <w:p w14:paraId="156BCCC4" w14:textId="77777777" w:rsidR="00BE37D2" w:rsidRPr="007C35D5" w:rsidRDefault="00BE37D2" w:rsidP="00BE37D2">
            <w:pPr>
              <w:pStyle w:val="Texto"/>
              <w:tabs>
                <w:tab w:val="decimal" w:pos="424"/>
              </w:tabs>
              <w:jc w:val="left"/>
              <w:rPr>
                <w:sz w:val="18"/>
                <w:szCs w:val="18"/>
              </w:rPr>
            </w:pPr>
          </w:p>
        </w:tc>
        <w:tc>
          <w:tcPr>
            <w:tcW w:w="72" w:type="dxa"/>
          </w:tcPr>
          <w:p w14:paraId="639B40CF" w14:textId="77777777" w:rsidR="00BE37D2" w:rsidRPr="007C35D5" w:rsidRDefault="00BE37D2" w:rsidP="00BE37D2">
            <w:pPr>
              <w:pStyle w:val="Texto"/>
              <w:rPr>
                <w:sz w:val="18"/>
                <w:szCs w:val="18"/>
              </w:rPr>
            </w:pPr>
          </w:p>
        </w:tc>
        <w:tc>
          <w:tcPr>
            <w:tcW w:w="1269" w:type="dxa"/>
            <w:tcBorders>
              <w:top w:val="single" w:sz="6" w:space="0" w:color="auto"/>
              <w:bottom w:val="double" w:sz="6" w:space="0" w:color="auto"/>
            </w:tcBorders>
          </w:tcPr>
          <w:p w14:paraId="56123B96" w14:textId="3FE8553D" w:rsidR="00BE37D2" w:rsidRPr="007C35D5" w:rsidRDefault="00250052" w:rsidP="00BE37D2">
            <w:pPr>
              <w:pStyle w:val="Texto"/>
              <w:tabs>
                <w:tab w:val="decimal" w:pos="1052"/>
              </w:tabs>
              <w:rPr>
                <w:b/>
                <w:bCs/>
                <w:sz w:val="18"/>
                <w:szCs w:val="18"/>
              </w:rPr>
            </w:pPr>
            <w:r w:rsidRPr="00250052">
              <w:rPr>
                <w:b/>
                <w:bCs/>
                <w:sz w:val="18"/>
                <w:szCs w:val="18"/>
              </w:rPr>
              <w:t>17.176.654</w:t>
            </w:r>
          </w:p>
        </w:tc>
        <w:tc>
          <w:tcPr>
            <w:tcW w:w="94" w:type="dxa"/>
          </w:tcPr>
          <w:p w14:paraId="1484C309" w14:textId="77777777" w:rsidR="00BE37D2" w:rsidRPr="007C35D5" w:rsidRDefault="00BE37D2" w:rsidP="00BE37D2">
            <w:pPr>
              <w:pStyle w:val="Texto"/>
              <w:rPr>
                <w:b/>
                <w:bCs/>
                <w:sz w:val="18"/>
                <w:szCs w:val="18"/>
              </w:rPr>
            </w:pPr>
          </w:p>
        </w:tc>
        <w:tc>
          <w:tcPr>
            <w:tcW w:w="1285" w:type="dxa"/>
            <w:tcBorders>
              <w:top w:val="single" w:sz="6" w:space="0" w:color="auto"/>
              <w:bottom w:val="double" w:sz="6" w:space="0" w:color="auto"/>
            </w:tcBorders>
          </w:tcPr>
          <w:p w14:paraId="443AE611" w14:textId="0BE0132D" w:rsidR="00BE37D2" w:rsidRPr="007C35D5" w:rsidRDefault="00BE37D2" w:rsidP="00BE37D2">
            <w:pPr>
              <w:pStyle w:val="Texto"/>
              <w:tabs>
                <w:tab w:val="decimal" w:pos="1104"/>
              </w:tabs>
              <w:jc w:val="left"/>
              <w:rPr>
                <w:b/>
                <w:bCs/>
                <w:sz w:val="18"/>
                <w:szCs w:val="18"/>
              </w:rPr>
            </w:pPr>
            <w:r w:rsidRPr="007C35D5">
              <w:rPr>
                <w:b/>
                <w:bCs/>
                <w:sz w:val="18"/>
                <w:szCs w:val="18"/>
              </w:rPr>
              <w:t>16.383.547</w:t>
            </w:r>
          </w:p>
        </w:tc>
      </w:tr>
    </w:tbl>
    <w:p w14:paraId="4A684F38" w14:textId="7CF8691E" w:rsidR="001F1E02" w:rsidRDefault="001F1E02" w:rsidP="00F57BAB">
      <w:pPr>
        <w:pStyle w:val="Texto"/>
      </w:pPr>
    </w:p>
    <w:p w14:paraId="2B9A2A29" w14:textId="77777777" w:rsidR="0078106D" w:rsidRDefault="0078106D" w:rsidP="00F57BAB">
      <w:pPr>
        <w:pStyle w:val="Texto"/>
      </w:pPr>
    </w:p>
    <w:p w14:paraId="3373EB52" w14:textId="77777777" w:rsidR="00083433" w:rsidRPr="00761B80" w:rsidRDefault="009661F8" w:rsidP="00202048">
      <w:pPr>
        <w:pStyle w:val="Ttulonota"/>
        <w:numPr>
          <w:ilvl w:val="0"/>
          <w:numId w:val="2"/>
        </w:numPr>
      </w:pPr>
      <w:r w:rsidRPr="00761B80">
        <w:t>RESTRICCIONES A LA DISTRIBUCIÓN DE UTILIDADES</w:t>
      </w:r>
    </w:p>
    <w:p w14:paraId="01178315" w14:textId="77777777" w:rsidR="00083433" w:rsidRPr="00387E6C" w:rsidRDefault="00083433" w:rsidP="00387E6C">
      <w:pPr>
        <w:pStyle w:val="Texto"/>
      </w:pPr>
    </w:p>
    <w:p w14:paraId="719DF003" w14:textId="2E3C13A8" w:rsidR="004243D8" w:rsidRDefault="00EE1430" w:rsidP="004243D8">
      <w:pPr>
        <w:pStyle w:val="Texto"/>
      </w:pPr>
      <w:r w:rsidRPr="00EE1430">
        <w:t>Las restricciones a la distribución de utilidades se encuentran descriptas en la Nota 2</w:t>
      </w:r>
      <w:r>
        <w:t>3</w:t>
      </w:r>
      <w:r w:rsidRPr="00EE1430">
        <w:t xml:space="preserve"> a los estados financieros consolidados condensados al 3</w:t>
      </w:r>
      <w:r>
        <w:t>1</w:t>
      </w:r>
      <w:r w:rsidRPr="00EE1430">
        <w:t xml:space="preserve"> de </w:t>
      </w:r>
      <w:r>
        <w:t>mayo</w:t>
      </w:r>
      <w:r w:rsidRPr="00EE1430">
        <w:t xml:space="preserve"> de 2022.</w:t>
      </w:r>
      <w:r w:rsidR="00835B13">
        <w:t xml:space="preserve"> </w:t>
      </w:r>
    </w:p>
    <w:p w14:paraId="51CAEFE4" w14:textId="77777777" w:rsidR="005729F4" w:rsidRDefault="005729F4" w:rsidP="004243D8">
      <w:pPr>
        <w:pStyle w:val="Texto"/>
      </w:pPr>
    </w:p>
    <w:p w14:paraId="05F2641B" w14:textId="77777777" w:rsidR="00C85527" w:rsidRPr="00761B80" w:rsidRDefault="00C85527" w:rsidP="00F57BAB">
      <w:pPr>
        <w:pStyle w:val="Texto"/>
      </w:pPr>
    </w:p>
    <w:p w14:paraId="451CA90A" w14:textId="77777777" w:rsidR="00527DE4" w:rsidRPr="00761B80" w:rsidRDefault="00527DE4" w:rsidP="004A112E">
      <w:pPr>
        <w:pStyle w:val="Ttulonota"/>
        <w:numPr>
          <w:ilvl w:val="0"/>
          <w:numId w:val="2"/>
        </w:numPr>
      </w:pPr>
      <w:r w:rsidRPr="00761B80">
        <w:t>N</w:t>
      </w:r>
      <w:r w:rsidR="004A112E" w:rsidRPr="00761B80">
        <w:t xml:space="preserve">OTAS COMPLEMENTARIAS SEGÚN LO DISPUESTO POR EL ART. </w:t>
      </w:r>
      <w:r w:rsidRPr="00761B80">
        <w:t xml:space="preserve">65 </w:t>
      </w:r>
      <w:r w:rsidR="004A112E" w:rsidRPr="00761B80">
        <w:t>INC</w:t>
      </w:r>
      <w:r w:rsidRPr="00761B80">
        <w:t xml:space="preserve">. 1 </w:t>
      </w:r>
      <w:r w:rsidR="004A112E" w:rsidRPr="00761B80">
        <w:t>DE LA LEY</w:t>
      </w:r>
      <w:r w:rsidRPr="00761B80">
        <w:t xml:space="preserve"> </w:t>
      </w:r>
      <w:proofErr w:type="spellStart"/>
      <w:r w:rsidR="004A112E" w:rsidRPr="00761B80">
        <w:t>N°</w:t>
      </w:r>
      <w:proofErr w:type="spellEnd"/>
      <w:r w:rsidRPr="00761B80">
        <w:t xml:space="preserve"> 19.550 (T.O. 1984)</w:t>
      </w:r>
    </w:p>
    <w:p w14:paraId="778DB7F3" w14:textId="77777777" w:rsidR="00527DE4" w:rsidRPr="00761B80" w:rsidRDefault="00527DE4" w:rsidP="004A112E">
      <w:pPr>
        <w:pStyle w:val="Texto"/>
      </w:pPr>
    </w:p>
    <w:p w14:paraId="12D6E4E2" w14:textId="3601EDCC" w:rsidR="00527DE4" w:rsidRPr="00B04A0D" w:rsidRDefault="00527DE4" w:rsidP="00C878F6">
      <w:pPr>
        <w:pStyle w:val="Texto"/>
        <w:numPr>
          <w:ilvl w:val="0"/>
          <w:numId w:val="5"/>
        </w:numPr>
        <w:rPr>
          <w:b/>
          <w:bCs/>
        </w:rPr>
      </w:pPr>
      <w:r w:rsidRPr="00B04A0D">
        <w:rPr>
          <w:b/>
          <w:bCs/>
        </w:rPr>
        <w:t xml:space="preserve">Bienes de disponibilidad restringida: </w:t>
      </w:r>
    </w:p>
    <w:p w14:paraId="59177277" w14:textId="77777777" w:rsidR="004A112E" w:rsidRPr="00761B80" w:rsidRDefault="004A112E" w:rsidP="004A112E">
      <w:pPr>
        <w:pStyle w:val="Texto"/>
      </w:pPr>
    </w:p>
    <w:p w14:paraId="738F1A31" w14:textId="701D7038" w:rsidR="004A112E" w:rsidRPr="007B5E34" w:rsidRDefault="00527DE4" w:rsidP="004A112E">
      <w:pPr>
        <w:pStyle w:val="Texto"/>
        <w:rPr>
          <w:b/>
        </w:rPr>
      </w:pPr>
      <w:r w:rsidRPr="007B5E34">
        <w:rPr>
          <w:b/>
        </w:rPr>
        <w:t>Expuestos en el rubro Otros créditos financieros corrientes (</w:t>
      </w:r>
      <w:r w:rsidR="00C85527" w:rsidRPr="007B5E34">
        <w:rPr>
          <w:b/>
        </w:rPr>
        <w:t>Nota 15.1.):</w:t>
      </w:r>
    </w:p>
    <w:p w14:paraId="562D0985" w14:textId="77777777" w:rsidR="00C85527" w:rsidRPr="00761B80" w:rsidRDefault="00C85527" w:rsidP="004A112E">
      <w:pPr>
        <w:pStyle w:val="Texto"/>
      </w:pPr>
    </w:p>
    <w:p w14:paraId="53ECB745" w14:textId="4C942BB9" w:rsidR="00527DE4" w:rsidRPr="001D553F" w:rsidRDefault="00527DE4" w:rsidP="00042325">
      <w:pPr>
        <w:pStyle w:val="Texto"/>
        <w:numPr>
          <w:ilvl w:val="0"/>
          <w:numId w:val="30"/>
        </w:numPr>
      </w:pPr>
      <w:r w:rsidRPr="001D553F">
        <w:t>Embargos de cuentas bancarias:</w:t>
      </w:r>
      <w:r w:rsidR="004E5DA0" w:rsidRPr="001D553F">
        <w:t xml:space="preserve"> </w:t>
      </w:r>
      <w:r w:rsidR="00D24D9B">
        <w:t>118.567</w:t>
      </w:r>
      <w:r w:rsidRPr="001D553F">
        <w:t>.</w:t>
      </w:r>
    </w:p>
    <w:p w14:paraId="4BA7207C" w14:textId="77777777" w:rsidR="004A112E" w:rsidRPr="001D553F" w:rsidRDefault="004A112E" w:rsidP="004A112E">
      <w:pPr>
        <w:pStyle w:val="Texto"/>
      </w:pPr>
    </w:p>
    <w:p w14:paraId="38310CD2" w14:textId="402331FF" w:rsidR="00527DE4" w:rsidRPr="001D553F" w:rsidRDefault="00527DE4" w:rsidP="00042325">
      <w:pPr>
        <w:pStyle w:val="Texto"/>
        <w:numPr>
          <w:ilvl w:val="0"/>
          <w:numId w:val="30"/>
        </w:numPr>
      </w:pPr>
      <w:r w:rsidRPr="001D553F">
        <w:t xml:space="preserve">Depósitos en garantía: </w:t>
      </w:r>
      <w:r w:rsidR="00D24D9B">
        <w:t>1.210</w:t>
      </w:r>
      <w:r w:rsidR="006A56AE" w:rsidRPr="001D553F">
        <w:t>.</w:t>
      </w:r>
    </w:p>
    <w:p w14:paraId="2FEFA0EA" w14:textId="7161F230" w:rsidR="005729F4" w:rsidRDefault="005729F4" w:rsidP="005729F4">
      <w:pPr>
        <w:pStyle w:val="Texto"/>
      </w:pPr>
      <w:r>
        <w:br w:type="page"/>
      </w:r>
    </w:p>
    <w:p w14:paraId="55951F03" w14:textId="77777777" w:rsidR="004A112E" w:rsidRPr="0070598D" w:rsidRDefault="004A112E" w:rsidP="004A112E">
      <w:pPr>
        <w:pStyle w:val="Texto"/>
      </w:pPr>
    </w:p>
    <w:p w14:paraId="16FD0E5F" w14:textId="3A24A022" w:rsidR="00527DE4" w:rsidRPr="00B04A0D" w:rsidRDefault="00527DE4" w:rsidP="00C878F6">
      <w:pPr>
        <w:pStyle w:val="Texto"/>
        <w:numPr>
          <w:ilvl w:val="0"/>
          <w:numId w:val="5"/>
        </w:numPr>
        <w:rPr>
          <w:b/>
          <w:bCs/>
        </w:rPr>
      </w:pPr>
      <w:r w:rsidRPr="00B04A0D">
        <w:rPr>
          <w:b/>
          <w:bCs/>
        </w:rPr>
        <w:t>No existen restricciones contractuales para la distribución de ganancias, excepto por lo mencionado en Nota 2</w:t>
      </w:r>
      <w:r w:rsidR="001C6797">
        <w:rPr>
          <w:b/>
          <w:bCs/>
        </w:rPr>
        <w:t>0</w:t>
      </w:r>
      <w:r w:rsidRPr="00B04A0D">
        <w:rPr>
          <w:b/>
          <w:bCs/>
        </w:rPr>
        <w:t xml:space="preserve"> a los presentes estados financieros consolidados condensados.</w:t>
      </w:r>
    </w:p>
    <w:p w14:paraId="051D126E" w14:textId="77777777" w:rsidR="004A112E" w:rsidRPr="0070598D" w:rsidRDefault="004A112E" w:rsidP="004A112E">
      <w:pPr>
        <w:pStyle w:val="Texto"/>
      </w:pPr>
    </w:p>
    <w:p w14:paraId="4758B71D" w14:textId="01F9E2D8" w:rsidR="004A112E" w:rsidRPr="00B04A0D" w:rsidRDefault="004A112E" w:rsidP="00C878F6">
      <w:pPr>
        <w:pStyle w:val="Texto"/>
        <w:numPr>
          <w:ilvl w:val="0"/>
          <w:numId w:val="5"/>
        </w:numPr>
        <w:rPr>
          <w:b/>
          <w:bCs/>
        </w:rPr>
      </w:pPr>
      <w:r w:rsidRPr="00B04A0D">
        <w:rPr>
          <w:b/>
          <w:bCs/>
        </w:rPr>
        <w:t>Cuentas de Orden:</w:t>
      </w:r>
    </w:p>
    <w:p w14:paraId="3175B35F" w14:textId="77777777" w:rsidR="004A112E" w:rsidRPr="0070598D" w:rsidRDefault="004A112E" w:rsidP="004A112E">
      <w:pPr>
        <w:pStyle w:val="Texto"/>
      </w:pPr>
    </w:p>
    <w:tbl>
      <w:tblPr>
        <w:tblW w:w="6210" w:type="dxa"/>
        <w:tblLayout w:type="fixed"/>
        <w:tblCellMar>
          <w:left w:w="0" w:type="dxa"/>
          <w:right w:w="0" w:type="dxa"/>
        </w:tblCellMar>
        <w:tblLook w:val="04A0" w:firstRow="1" w:lastRow="0" w:firstColumn="1" w:lastColumn="0" w:noHBand="0" w:noVBand="1"/>
      </w:tblPr>
      <w:tblGrid>
        <w:gridCol w:w="3600"/>
        <w:gridCol w:w="138"/>
        <w:gridCol w:w="942"/>
        <w:gridCol w:w="141"/>
        <w:gridCol w:w="1389"/>
      </w:tblGrid>
      <w:tr w:rsidR="0038799D" w:rsidRPr="0070598D" w14:paraId="268B02FB" w14:textId="77777777" w:rsidTr="00AF56A2">
        <w:trPr>
          <w:trHeight w:val="223"/>
        </w:trPr>
        <w:tc>
          <w:tcPr>
            <w:tcW w:w="3600" w:type="dxa"/>
            <w:shd w:val="clear" w:color="auto" w:fill="auto"/>
          </w:tcPr>
          <w:p w14:paraId="0B6F0334" w14:textId="77777777" w:rsidR="0038799D" w:rsidRPr="0070598D" w:rsidRDefault="0038799D" w:rsidP="00C85527">
            <w:pPr>
              <w:pStyle w:val="Texto"/>
            </w:pPr>
            <w:r w:rsidRPr="0070598D">
              <w:t>Garantía de terceros sobre créditos</w:t>
            </w:r>
          </w:p>
        </w:tc>
        <w:tc>
          <w:tcPr>
            <w:tcW w:w="138" w:type="dxa"/>
            <w:vAlign w:val="bottom"/>
          </w:tcPr>
          <w:p w14:paraId="3CDAA481" w14:textId="77777777" w:rsidR="0038799D" w:rsidRPr="0070598D" w:rsidRDefault="0038799D" w:rsidP="00C85527">
            <w:pPr>
              <w:pStyle w:val="Texto"/>
            </w:pPr>
          </w:p>
        </w:tc>
        <w:tc>
          <w:tcPr>
            <w:tcW w:w="942" w:type="dxa"/>
            <w:shd w:val="clear" w:color="auto" w:fill="auto"/>
            <w:vAlign w:val="bottom"/>
          </w:tcPr>
          <w:p w14:paraId="2AE5AEB3" w14:textId="77777777" w:rsidR="0038799D" w:rsidRPr="0070598D" w:rsidRDefault="0038799D" w:rsidP="00C85527">
            <w:pPr>
              <w:pStyle w:val="Texto"/>
              <w:jc w:val="center"/>
            </w:pPr>
          </w:p>
        </w:tc>
        <w:tc>
          <w:tcPr>
            <w:tcW w:w="141" w:type="dxa"/>
            <w:vAlign w:val="bottom"/>
          </w:tcPr>
          <w:p w14:paraId="486BC798" w14:textId="77777777" w:rsidR="0038799D" w:rsidRPr="0070598D" w:rsidRDefault="0038799D" w:rsidP="00C85527">
            <w:pPr>
              <w:pStyle w:val="Texto"/>
            </w:pPr>
          </w:p>
        </w:tc>
        <w:tc>
          <w:tcPr>
            <w:tcW w:w="1389" w:type="dxa"/>
            <w:vAlign w:val="bottom"/>
          </w:tcPr>
          <w:p w14:paraId="69D4DF65" w14:textId="46B3053E" w:rsidR="0038799D" w:rsidRPr="0070598D" w:rsidRDefault="0038799D" w:rsidP="00AF56A2">
            <w:pPr>
              <w:pStyle w:val="Texto"/>
              <w:tabs>
                <w:tab w:val="decimal" w:pos="846"/>
              </w:tabs>
              <w:jc w:val="left"/>
            </w:pPr>
          </w:p>
        </w:tc>
      </w:tr>
      <w:tr w:rsidR="006C633D" w:rsidRPr="0070598D" w14:paraId="080290AA" w14:textId="77777777" w:rsidTr="00AF56A2">
        <w:trPr>
          <w:trHeight w:val="223"/>
        </w:trPr>
        <w:tc>
          <w:tcPr>
            <w:tcW w:w="3600" w:type="dxa"/>
            <w:shd w:val="clear" w:color="auto" w:fill="auto"/>
          </w:tcPr>
          <w:p w14:paraId="7C1D41C7" w14:textId="53358DA3" w:rsidR="006C633D" w:rsidRPr="0070598D" w:rsidRDefault="006C633D" w:rsidP="006C633D">
            <w:pPr>
              <w:pStyle w:val="Texto"/>
            </w:pPr>
            <w:r w:rsidRPr="00815D15">
              <w:t xml:space="preserve">ARS </w:t>
            </w:r>
            <w:r w:rsidR="00D24D9B">
              <w:t>180.750</w:t>
            </w:r>
            <w:r w:rsidR="00640296">
              <w:t xml:space="preserve"> (*)</w:t>
            </w:r>
          </w:p>
        </w:tc>
        <w:tc>
          <w:tcPr>
            <w:tcW w:w="138" w:type="dxa"/>
            <w:vAlign w:val="bottom"/>
          </w:tcPr>
          <w:p w14:paraId="09716C6D" w14:textId="77777777" w:rsidR="006C633D" w:rsidRPr="0070598D" w:rsidRDefault="006C633D" w:rsidP="006C633D">
            <w:pPr>
              <w:pStyle w:val="Texto"/>
            </w:pPr>
          </w:p>
        </w:tc>
        <w:tc>
          <w:tcPr>
            <w:tcW w:w="942" w:type="dxa"/>
            <w:shd w:val="clear" w:color="auto" w:fill="auto"/>
            <w:vAlign w:val="bottom"/>
          </w:tcPr>
          <w:p w14:paraId="5F595242" w14:textId="205E4086" w:rsidR="006C633D" w:rsidRPr="0070598D" w:rsidRDefault="006C633D" w:rsidP="006C633D">
            <w:pPr>
              <w:pStyle w:val="Texto"/>
              <w:jc w:val="center"/>
            </w:pPr>
          </w:p>
        </w:tc>
        <w:tc>
          <w:tcPr>
            <w:tcW w:w="141" w:type="dxa"/>
            <w:vAlign w:val="bottom"/>
          </w:tcPr>
          <w:p w14:paraId="00B5A4D1" w14:textId="77777777" w:rsidR="006C633D" w:rsidRPr="0070598D" w:rsidRDefault="006C633D" w:rsidP="006C633D">
            <w:pPr>
              <w:pStyle w:val="Texto"/>
            </w:pPr>
          </w:p>
        </w:tc>
        <w:tc>
          <w:tcPr>
            <w:tcW w:w="1389" w:type="dxa"/>
            <w:vAlign w:val="bottom"/>
          </w:tcPr>
          <w:p w14:paraId="53809C8C" w14:textId="3A9FD294" w:rsidR="006C633D" w:rsidRPr="0070598D" w:rsidRDefault="006C633D" w:rsidP="006C633D">
            <w:pPr>
              <w:pStyle w:val="Texto"/>
              <w:tabs>
                <w:tab w:val="decimal" w:pos="846"/>
              </w:tabs>
              <w:jc w:val="left"/>
            </w:pPr>
          </w:p>
        </w:tc>
      </w:tr>
      <w:tr w:rsidR="006C633D" w:rsidRPr="0070598D" w14:paraId="1E6703A2" w14:textId="77777777" w:rsidTr="00AF56A2">
        <w:trPr>
          <w:trHeight w:val="223"/>
        </w:trPr>
        <w:tc>
          <w:tcPr>
            <w:tcW w:w="3600" w:type="dxa"/>
            <w:shd w:val="clear" w:color="auto" w:fill="auto"/>
          </w:tcPr>
          <w:p w14:paraId="3DFE1021" w14:textId="1B354891" w:rsidR="006C633D" w:rsidRPr="0070598D" w:rsidRDefault="006C633D" w:rsidP="006C633D">
            <w:pPr>
              <w:pStyle w:val="Texto"/>
            </w:pPr>
            <w:r w:rsidRPr="00815D15">
              <w:t xml:space="preserve">U$S </w:t>
            </w:r>
            <w:r w:rsidR="00D24D9B">
              <w:t>8.567</w:t>
            </w:r>
            <w:r w:rsidRPr="00815D15">
              <w:t xml:space="preserve"> (*)</w:t>
            </w:r>
          </w:p>
        </w:tc>
        <w:tc>
          <w:tcPr>
            <w:tcW w:w="138" w:type="dxa"/>
            <w:vAlign w:val="bottom"/>
          </w:tcPr>
          <w:p w14:paraId="56BD9DA0" w14:textId="77777777" w:rsidR="006C633D" w:rsidRPr="0070598D" w:rsidRDefault="006C633D" w:rsidP="006C633D">
            <w:pPr>
              <w:pStyle w:val="Texto"/>
            </w:pPr>
          </w:p>
        </w:tc>
        <w:tc>
          <w:tcPr>
            <w:tcW w:w="942" w:type="dxa"/>
            <w:shd w:val="clear" w:color="auto" w:fill="auto"/>
            <w:vAlign w:val="bottom"/>
          </w:tcPr>
          <w:p w14:paraId="4354E295" w14:textId="1510BF81" w:rsidR="006C633D" w:rsidRPr="0070598D" w:rsidRDefault="006C633D" w:rsidP="006C633D">
            <w:pPr>
              <w:pStyle w:val="Texto"/>
              <w:jc w:val="center"/>
            </w:pPr>
          </w:p>
        </w:tc>
        <w:tc>
          <w:tcPr>
            <w:tcW w:w="141" w:type="dxa"/>
            <w:vAlign w:val="bottom"/>
          </w:tcPr>
          <w:p w14:paraId="2A8557B4" w14:textId="68822136" w:rsidR="006C633D" w:rsidRPr="0070598D" w:rsidRDefault="006C633D" w:rsidP="006C633D">
            <w:pPr>
              <w:pStyle w:val="Texto"/>
            </w:pPr>
          </w:p>
        </w:tc>
        <w:tc>
          <w:tcPr>
            <w:tcW w:w="1389" w:type="dxa"/>
            <w:vAlign w:val="bottom"/>
          </w:tcPr>
          <w:p w14:paraId="58826B9B" w14:textId="5ADE1677" w:rsidR="006C633D" w:rsidRPr="0070598D" w:rsidRDefault="006C633D" w:rsidP="006C633D">
            <w:pPr>
              <w:pStyle w:val="Texto"/>
              <w:tabs>
                <w:tab w:val="decimal" w:pos="846"/>
              </w:tabs>
              <w:jc w:val="left"/>
            </w:pPr>
          </w:p>
        </w:tc>
      </w:tr>
      <w:tr w:rsidR="006C633D" w:rsidRPr="0070598D" w14:paraId="2D4F1924" w14:textId="77777777" w:rsidTr="00AF56A2">
        <w:trPr>
          <w:trHeight w:val="223"/>
        </w:trPr>
        <w:tc>
          <w:tcPr>
            <w:tcW w:w="3600" w:type="dxa"/>
            <w:shd w:val="clear" w:color="auto" w:fill="auto"/>
          </w:tcPr>
          <w:p w14:paraId="71032E06" w14:textId="0F4904CE" w:rsidR="006C633D" w:rsidRPr="0070598D" w:rsidRDefault="006C633D" w:rsidP="006C633D">
            <w:pPr>
              <w:pStyle w:val="Texto"/>
            </w:pPr>
            <w:r w:rsidRPr="00815D15">
              <w:t xml:space="preserve">EURO </w:t>
            </w:r>
            <w:r w:rsidR="00D24D9B">
              <w:t>300</w:t>
            </w:r>
            <w:r w:rsidRPr="00815D15">
              <w:t xml:space="preserve"> (*)</w:t>
            </w:r>
          </w:p>
        </w:tc>
        <w:tc>
          <w:tcPr>
            <w:tcW w:w="138" w:type="dxa"/>
            <w:vAlign w:val="bottom"/>
          </w:tcPr>
          <w:p w14:paraId="220983A8" w14:textId="77777777" w:rsidR="006C633D" w:rsidRPr="0070598D" w:rsidRDefault="006C633D" w:rsidP="006C633D">
            <w:pPr>
              <w:pStyle w:val="Texto"/>
            </w:pPr>
          </w:p>
        </w:tc>
        <w:tc>
          <w:tcPr>
            <w:tcW w:w="942" w:type="dxa"/>
            <w:shd w:val="clear" w:color="auto" w:fill="auto"/>
            <w:vAlign w:val="bottom"/>
          </w:tcPr>
          <w:p w14:paraId="620C9806" w14:textId="21CA7B1D" w:rsidR="006C633D" w:rsidRPr="0070598D" w:rsidRDefault="006C633D" w:rsidP="006C633D">
            <w:pPr>
              <w:pStyle w:val="Texto"/>
              <w:jc w:val="center"/>
            </w:pPr>
          </w:p>
        </w:tc>
        <w:tc>
          <w:tcPr>
            <w:tcW w:w="141" w:type="dxa"/>
            <w:vAlign w:val="bottom"/>
          </w:tcPr>
          <w:p w14:paraId="18310FC6" w14:textId="3EA9E454" w:rsidR="006C633D" w:rsidRPr="0070598D" w:rsidRDefault="006C633D" w:rsidP="006C633D">
            <w:pPr>
              <w:pStyle w:val="Texto"/>
            </w:pPr>
          </w:p>
        </w:tc>
        <w:tc>
          <w:tcPr>
            <w:tcW w:w="1389" w:type="dxa"/>
            <w:vAlign w:val="bottom"/>
          </w:tcPr>
          <w:p w14:paraId="2D36E07E" w14:textId="3E8F7D66" w:rsidR="006C633D" w:rsidRPr="0070598D" w:rsidRDefault="006C633D" w:rsidP="006C633D">
            <w:pPr>
              <w:pStyle w:val="Texto"/>
              <w:tabs>
                <w:tab w:val="decimal" w:pos="846"/>
              </w:tabs>
              <w:jc w:val="left"/>
            </w:pPr>
          </w:p>
        </w:tc>
      </w:tr>
      <w:tr w:rsidR="006C633D" w:rsidRPr="0070598D" w14:paraId="75E0857A" w14:textId="77777777" w:rsidTr="007B5E34">
        <w:trPr>
          <w:trHeight w:val="70"/>
        </w:trPr>
        <w:tc>
          <w:tcPr>
            <w:tcW w:w="3600" w:type="dxa"/>
            <w:shd w:val="clear" w:color="auto" w:fill="auto"/>
          </w:tcPr>
          <w:p w14:paraId="4E844BF9" w14:textId="77777777" w:rsidR="006C633D" w:rsidRPr="0070598D" w:rsidRDefault="006C633D" w:rsidP="006C633D">
            <w:pPr>
              <w:pStyle w:val="Texto"/>
            </w:pPr>
          </w:p>
        </w:tc>
        <w:tc>
          <w:tcPr>
            <w:tcW w:w="138" w:type="dxa"/>
            <w:vAlign w:val="bottom"/>
          </w:tcPr>
          <w:p w14:paraId="44637DC0" w14:textId="77777777" w:rsidR="006C633D" w:rsidRPr="0070598D" w:rsidRDefault="006C633D" w:rsidP="006C633D">
            <w:pPr>
              <w:pStyle w:val="Texto"/>
            </w:pPr>
          </w:p>
        </w:tc>
        <w:tc>
          <w:tcPr>
            <w:tcW w:w="942" w:type="dxa"/>
            <w:shd w:val="clear" w:color="auto" w:fill="auto"/>
            <w:vAlign w:val="bottom"/>
          </w:tcPr>
          <w:p w14:paraId="37DC16FA" w14:textId="77777777" w:rsidR="006C633D" w:rsidRPr="0070598D" w:rsidRDefault="006C633D" w:rsidP="006C633D">
            <w:pPr>
              <w:pStyle w:val="Texto"/>
              <w:jc w:val="center"/>
            </w:pPr>
          </w:p>
        </w:tc>
        <w:tc>
          <w:tcPr>
            <w:tcW w:w="141" w:type="dxa"/>
            <w:vAlign w:val="bottom"/>
          </w:tcPr>
          <w:p w14:paraId="116A41B3" w14:textId="77777777" w:rsidR="006C633D" w:rsidRPr="0070598D" w:rsidRDefault="006C633D" w:rsidP="006C633D">
            <w:pPr>
              <w:pStyle w:val="Texto"/>
            </w:pPr>
          </w:p>
        </w:tc>
        <w:tc>
          <w:tcPr>
            <w:tcW w:w="1389" w:type="dxa"/>
            <w:vAlign w:val="bottom"/>
          </w:tcPr>
          <w:p w14:paraId="34673171" w14:textId="77777777" w:rsidR="006C633D" w:rsidRPr="0070598D" w:rsidRDefault="006C633D" w:rsidP="006C633D">
            <w:pPr>
              <w:pStyle w:val="Texto"/>
              <w:tabs>
                <w:tab w:val="decimal" w:pos="846"/>
              </w:tabs>
              <w:jc w:val="left"/>
            </w:pPr>
          </w:p>
        </w:tc>
      </w:tr>
      <w:tr w:rsidR="006C633D" w:rsidRPr="0070598D" w14:paraId="73DF6C8E" w14:textId="77777777" w:rsidTr="00AF56A2">
        <w:trPr>
          <w:trHeight w:val="223"/>
        </w:trPr>
        <w:tc>
          <w:tcPr>
            <w:tcW w:w="3600" w:type="dxa"/>
            <w:shd w:val="clear" w:color="auto" w:fill="auto"/>
          </w:tcPr>
          <w:p w14:paraId="416D99D3" w14:textId="183DCB90" w:rsidR="006C633D" w:rsidRPr="0070598D" w:rsidRDefault="006C633D" w:rsidP="006C633D">
            <w:pPr>
              <w:pStyle w:val="Texto"/>
            </w:pPr>
            <w:r w:rsidRPr="00815D15">
              <w:t xml:space="preserve">Bienes entregados en comodato: </w:t>
            </w:r>
            <w:r w:rsidR="00D24D9B">
              <w:t>13.005</w:t>
            </w:r>
          </w:p>
        </w:tc>
        <w:tc>
          <w:tcPr>
            <w:tcW w:w="138" w:type="dxa"/>
            <w:vAlign w:val="bottom"/>
          </w:tcPr>
          <w:p w14:paraId="24B2FAE9" w14:textId="77777777" w:rsidR="006C633D" w:rsidRPr="0070598D" w:rsidRDefault="006C633D" w:rsidP="006C633D">
            <w:pPr>
              <w:pStyle w:val="Texto"/>
            </w:pPr>
          </w:p>
        </w:tc>
        <w:tc>
          <w:tcPr>
            <w:tcW w:w="942" w:type="dxa"/>
            <w:shd w:val="clear" w:color="auto" w:fill="auto"/>
            <w:vAlign w:val="bottom"/>
          </w:tcPr>
          <w:p w14:paraId="01508C86" w14:textId="77777777" w:rsidR="006C633D" w:rsidRPr="0070598D" w:rsidRDefault="006C633D" w:rsidP="006C633D">
            <w:pPr>
              <w:pStyle w:val="Texto"/>
              <w:jc w:val="center"/>
            </w:pPr>
          </w:p>
        </w:tc>
        <w:tc>
          <w:tcPr>
            <w:tcW w:w="141" w:type="dxa"/>
            <w:vAlign w:val="bottom"/>
          </w:tcPr>
          <w:p w14:paraId="0A2B95EC" w14:textId="77777777" w:rsidR="006C633D" w:rsidRPr="0070598D" w:rsidRDefault="006C633D" w:rsidP="006C633D">
            <w:pPr>
              <w:pStyle w:val="Texto"/>
            </w:pPr>
          </w:p>
        </w:tc>
        <w:tc>
          <w:tcPr>
            <w:tcW w:w="1389" w:type="dxa"/>
            <w:vAlign w:val="bottom"/>
          </w:tcPr>
          <w:p w14:paraId="45233CC7" w14:textId="6FE1BED4" w:rsidR="006C633D" w:rsidRPr="0070598D" w:rsidRDefault="006C633D" w:rsidP="006C633D">
            <w:pPr>
              <w:pStyle w:val="Texto"/>
              <w:tabs>
                <w:tab w:val="decimal" w:pos="846"/>
              </w:tabs>
              <w:jc w:val="left"/>
            </w:pPr>
          </w:p>
        </w:tc>
      </w:tr>
    </w:tbl>
    <w:p w14:paraId="5D54660A" w14:textId="77777777" w:rsidR="0038799D" w:rsidRPr="00AF3F23" w:rsidRDefault="0038799D" w:rsidP="00C85527">
      <w:pPr>
        <w:pStyle w:val="Texto"/>
      </w:pPr>
    </w:p>
    <w:p w14:paraId="09DB818D" w14:textId="5233C220" w:rsidR="0038799D" w:rsidRPr="00C85527" w:rsidRDefault="0038799D" w:rsidP="002A0D08">
      <w:pPr>
        <w:pStyle w:val="Texto"/>
        <w:ind w:left="450" w:hanging="450"/>
        <w:rPr>
          <w:sz w:val="16"/>
          <w:szCs w:val="16"/>
        </w:rPr>
      </w:pPr>
      <w:r w:rsidRPr="00C85527">
        <w:rPr>
          <w:sz w:val="16"/>
          <w:szCs w:val="16"/>
        </w:rPr>
        <w:t>(*)</w:t>
      </w:r>
      <w:r w:rsidR="002A0D08">
        <w:rPr>
          <w:sz w:val="16"/>
          <w:szCs w:val="16"/>
        </w:rPr>
        <w:tab/>
      </w:r>
      <w:r w:rsidRPr="00C85527">
        <w:rPr>
          <w:sz w:val="16"/>
          <w:szCs w:val="16"/>
        </w:rPr>
        <w:t>Monto en miles.</w:t>
      </w:r>
    </w:p>
    <w:p w14:paraId="5DDF9287" w14:textId="77777777" w:rsidR="004A112E" w:rsidRPr="006648B4" w:rsidRDefault="004A112E" w:rsidP="006648B4">
      <w:pPr>
        <w:pStyle w:val="Texto"/>
      </w:pPr>
    </w:p>
    <w:p w14:paraId="28AE04EF" w14:textId="77777777" w:rsidR="00D24D9B" w:rsidRDefault="00D24D9B" w:rsidP="00DF0D64">
      <w:pPr>
        <w:pStyle w:val="Texto"/>
        <w:numPr>
          <w:ilvl w:val="0"/>
          <w:numId w:val="5"/>
        </w:numPr>
        <w:rPr>
          <w:b/>
          <w:bCs/>
        </w:rPr>
      </w:pPr>
      <w:r>
        <w:rPr>
          <w:b/>
          <w:bCs/>
        </w:rPr>
        <w:t>Garantías otorgadas:</w:t>
      </w:r>
    </w:p>
    <w:p w14:paraId="370011A0" w14:textId="77777777" w:rsidR="00D24D9B" w:rsidRPr="006648B4" w:rsidRDefault="00D24D9B" w:rsidP="00D24D9B">
      <w:pPr>
        <w:pStyle w:val="Texto"/>
      </w:pPr>
    </w:p>
    <w:p w14:paraId="18B107EF" w14:textId="466C3404" w:rsidR="00D24D9B" w:rsidRDefault="00D24D9B" w:rsidP="00D24D9B">
      <w:pPr>
        <w:pStyle w:val="Texto"/>
      </w:pPr>
      <w:r>
        <w:t xml:space="preserve">Al 30 de noviembre de 2022, Ledesma S.A.A.I. ha otorgado fianzas a favor de </w:t>
      </w:r>
      <w:r w:rsidR="00810542">
        <w:t>ciert</w:t>
      </w:r>
      <w:r w:rsidR="0049478E">
        <w:t>a</w:t>
      </w:r>
      <w:r w:rsidR="00810542">
        <w:t>s</w:t>
      </w:r>
      <w:r>
        <w:t xml:space="preserve"> </w:t>
      </w:r>
      <w:r w:rsidR="0049478E">
        <w:t xml:space="preserve">Sociedades de Garantía Recíproca (SGR) </w:t>
      </w:r>
      <w:r>
        <w:t xml:space="preserve">a fin de garantizar las obligaciones que </w:t>
      </w:r>
      <w:r w:rsidR="0049478E">
        <w:t xml:space="preserve">ciertos proveedores y distribuidores </w:t>
      </w:r>
      <w:r>
        <w:t xml:space="preserve">contraigan como socios partícipes de </w:t>
      </w:r>
      <w:r w:rsidR="0049478E">
        <w:t xml:space="preserve">dichas </w:t>
      </w:r>
      <w:r>
        <w:t xml:space="preserve">Sociedades, en los términos del artículo 71 de la Ley 24.467. Los mismos ascienden a 391.000 con un plazo de </w:t>
      </w:r>
      <w:r w:rsidR="00810542">
        <w:t xml:space="preserve">entre 2 </w:t>
      </w:r>
      <w:r>
        <w:t>hasta 5 años.</w:t>
      </w:r>
    </w:p>
    <w:p w14:paraId="5A8A2960" w14:textId="77777777" w:rsidR="00D24D9B" w:rsidRDefault="00D24D9B" w:rsidP="00D24D9B">
      <w:pPr>
        <w:pStyle w:val="Texto"/>
      </w:pPr>
    </w:p>
    <w:p w14:paraId="7F7B37DC" w14:textId="7754F0CB" w:rsidR="00D24D9B" w:rsidRPr="006648B4" w:rsidRDefault="00D24D9B" w:rsidP="0006275C">
      <w:pPr>
        <w:pStyle w:val="Texto"/>
        <w:numPr>
          <w:ilvl w:val="0"/>
          <w:numId w:val="5"/>
        </w:numPr>
        <w:rPr>
          <w:b/>
          <w:bCs/>
        </w:rPr>
      </w:pPr>
      <w:r w:rsidRPr="00E433B9">
        <w:rPr>
          <w:b/>
        </w:rPr>
        <w:t>Seguros</w:t>
      </w:r>
      <w:r w:rsidR="00F05C76">
        <w:rPr>
          <w:b/>
          <w:bCs/>
        </w:rPr>
        <w:t>:</w:t>
      </w:r>
    </w:p>
    <w:p w14:paraId="351B015D" w14:textId="77777777" w:rsidR="00D24D9B" w:rsidRPr="006648B4" w:rsidRDefault="00D24D9B" w:rsidP="00D24D9B">
      <w:pPr>
        <w:pStyle w:val="Texto"/>
      </w:pPr>
    </w:p>
    <w:p w14:paraId="2B07B6AB" w14:textId="5E17A6EF" w:rsidR="00D24D9B" w:rsidRPr="00FE6260" w:rsidRDefault="001D5F94" w:rsidP="00D24D9B">
      <w:pPr>
        <w:pStyle w:val="Texto"/>
      </w:pPr>
      <w:r>
        <w:t>Corresponde a s</w:t>
      </w:r>
      <w:r w:rsidR="00D24D9B" w:rsidRPr="00FE6260">
        <w:t>eguros que cubren los bienes tangibles</w:t>
      </w:r>
      <w:r w:rsidR="00D24D9B">
        <w:t xml:space="preserve"> del grupo de bienes edificios, contenido de fábrica, depósitos, destilerías y anexos por una suma asegurada </w:t>
      </w:r>
      <w:r w:rsidR="00810542">
        <w:t>(en miles)</w:t>
      </w:r>
      <w:r w:rsidR="00D24D9B">
        <w:t xml:space="preserve"> de </w:t>
      </w:r>
      <w:r w:rsidR="00D24D9B" w:rsidRPr="00D24D9B">
        <w:t>1.299.859 USD</w:t>
      </w:r>
      <w:r w:rsidR="00D24D9B">
        <w:t xml:space="preserve"> contra el riesgo de incendio, y de rodados por una suma asegurada de </w:t>
      </w:r>
      <w:r w:rsidR="00D24D9B" w:rsidRPr="00D24D9B">
        <w:t>23.000 por unidad</w:t>
      </w:r>
      <w:r w:rsidR="00D24D9B">
        <w:t xml:space="preserve"> por la responsabilidad civil de automotores y motocicletas, y de </w:t>
      </w:r>
      <w:r w:rsidR="00D24D9B" w:rsidRPr="00D24D9B">
        <w:t>50.000 por unidad</w:t>
      </w:r>
      <w:r w:rsidR="00D24D9B">
        <w:t xml:space="preserve"> por la responsabilidad civil de camiones, acoplados y maquinarias agrícolas. Esta información no es examinada ni cubierta por el Informe de Revisión.</w:t>
      </w:r>
    </w:p>
    <w:p w14:paraId="61F79779" w14:textId="0E50A2FD" w:rsidR="004A112E" w:rsidRDefault="004A112E" w:rsidP="004A112E">
      <w:pPr>
        <w:pStyle w:val="Texto"/>
      </w:pPr>
    </w:p>
    <w:p w14:paraId="46897596" w14:textId="77777777" w:rsidR="006648B4" w:rsidRPr="0070598D" w:rsidRDefault="006648B4" w:rsidP="004A112E">
      <w:pPr>
        <w:pStyle w:val="Texto"/>
      </w:pPr>
    </w:p>
    <w:p w14:paraId="32971E21" w14:textId="77777777" w:rsidR="00264866" w:rsidRPr="00892A96" w:rsidRDefault="00264866" w:rsidP="00264866">
      <w:pPr>
        <w:pStyle w:val="Ttulonota"/>
        <w:numPr>
          <w:ilvl w:val="0"/>
          <w:numId w:val="2"/>
        </w:numPr>
        <w:rPr>
          <w:szCs w:val="22"/>
        </w:rPr>
      </w:pPr>
      <w:r w:rsidRPr="00892A96">
        <w:rPr>
          <w:szCs w:val="22"/>
        </w:rPr>
        <w:t>PROGRAMA ACCESO A LA CASA PROPIA</w:t>
      </w:r>
    </w:p>
    <w:p w14:paraId="6A6BB80B" w14:textId="77777777" w:rsidR="00264866" w:rsidRPr="00583EC7" w:rsidRDefault="00264866" w:rsidP="00264866">
      <w:pPr>
        <w:pStyle w:val="Texto"/>
      </w:pPr>
    </w:p>
    <w:p w14:paraId="418078F4" w14:textId="2EB65DF6" w:rsidR="00264866" w:rsidRPr="00583EC7" w:rsidRDefault="00264866" w:rsidP="00264866">
      <w:pPr>
        <w:pStyle w:val="Texto"/>
      </w:pPr>
      <w:r w:rsidRPr="00583EC7">
        <w:t xml:space="preserve">En marzo de 2013, Ledesma S.A.A.I. comenzó un ambicioso plan para construir 1.000 viviendas para sus empleados en la localidad de Libertador General San Martín, Provincia de Jujuy. Este plan fue ampliado incorporando 100 viviendas adicionales en el Barrio "El Talar", y fue concluido durante el ejercicio finalizado el 31 de mayo de </w:t>
      </w:r>
      <w:r w:rsidR="00247D18">
        <w:t>2019</w:t>
      </w:r>
      <w:r w:rsidRPr="00583EC7">
        <w:t>.</w:t>
      </w:r>
    </w:p>
    <w:p w14:paraId="7F487C4B" w14:textId="77777777" w:rsidR="00264866" w:rsidRPr="00583EC7" w:rsidRDefault="00264866" w:rsidP="0038799D">
      <w:pPr>
        <w:pStyle w:val="Texto"/>
      </w:pPr>
    </w:p>
    <w:p w14:paraId="20AF5593" w14:textId="77B03524" w:rsidR="0038799D" w:rsidRPr="00761B80" w:rsidRDefault="0038799D" w:rsidP="0038799D">
      <w:pPr>
        <w:pStyle w:val="Texto"/>
      </w:pPr>
      <w:r w:rsidRPr="00583EC7">
        <w:t xml:space="preserve">El saldo neto de activos y pasivos asociados al Programa Acceso a la Casa Propia al </w:t>
      </w:r>
      <w:r w:rsidR="00D7020E">
        <w:t>3</w:t>
      </w:r>
      <w:r w:rsidR="008D1F3C">
        <w:t>0</w:t>
      </w:r>
      <w:r w:rsidR="00D7020E">
        <w:t xml:space="preserve"> de </w:t>
      </w:r>
      <w:r w:rsidR="008D1F3C">
        <w:t>noviembre</w:t>
      </w:r>
      <w:r w:rsidR="00D7020E">
        <w:t xml:space="preserve"> de 202</w:t>
      </w:r>
      <w:r w:rsidR="00730E03">
        <w:t>2</w:t>
      </w:r>
      <w:r w:rsidR="00D7020E">
        <w:t xml:space="preserve"> y 31 de mayo de 202</w:t>
      </w:r>
      <w:r w:rsidR="00730E03">
        <w:t>2</w:t>
      </w:r>
      <w:r w:rsidRPr="00583EC7">
        <w:t xml:space="preserve"> asciende a </w:t>
      </w:r>
      <w:r w:rsidR="00D24D9B">
        <w:t>637.853</w:t>
      </w:r>
      <w:r w:rsidRPr="00583EC7">
        <w:t xml:space="preserve"> y </w:t>
      </w:r>
      <w:r w:rsidR="00F2109C">
        <w:t>1.004.169</w:t>
      </w:r>
      <w:r w:rsidRPr="00583EC7">
        <w:t xml:space="preserve">, respectivamente y se expone en </w:t>
      </w:r>
      <w:r w:rsidR="00286C43">
        <w:t>el</w:t>
      </w:r>
      <w:r w:rsidRPr="00583EC7">
        <w:t xml:space="preserve"> rubro </w:t>
      </w:r>
      <w:r w:rsidR="00A84532" w:rsidRPr="00583EC7">
        <w:t>o</w:t>
      </w:r>
      <w:r w:rsidRPr="00583EC7">
        <w:t xml:space="preserve">tros créditos financieros </w:t>
      </w:r>
      <w:r w:rsidR="003C62FC" w:rsidRPr="00583EC7">
        <w:t>-</w:t>
      </w:r>
      <w:r w:rsidRPr="00583EC7">
        <w:t xml:space="preserve"> no corrientes y corrientes (Nota 15.1. a los presentes estados financieros consolidados</w:t>
      </w:r>
      <w:r w:rsidR="00A84532" w:rsidRPr="00583EC7">
        <w:t xml:space="preserve"> condensados</w:t>
      </w:r>
      <w:r w:rsidRPr="00583EC7">
        <w:t>)</w:t>
      </w:r>
      <w:r w:rsidRPr="00761B80">
        <w:t>. Los mencionados saldos incluyen los préstamos al personal otorgados por las viviendas entregadas a cada cierre, neto del efecto por valor actual recuperable. Dichos préstamos devengan intereses a una tasa promedio nominal anual del 50% y contemplan el pago de 150 a 180 cuotas mensuales.</w:t>
      </w:r>
    </w:p>
    <w:p w14:paraId="657C1BA8" w14:textId="77777777" w:rsidR="00083433" w:rsidRDefault="00083433" w:rsidP="00F57BAB">
      <w:pPr>
        <w:pStyle w:val="Texto"/>
      </w:pPr>
    </w:p>
    <w:p w14:paraId="4E8BEA03" w14:textId="77777777" w:rsidR="00892A96" w:rsidRPr="00761B80" w:rsidRDefault="00892A96" w:rsidP="00F57BAB">
      <w:pPr>
        <w:pStyle w:val="Texto"/>
      </w:pPr>
    </w:p>
    <w:p w14:paraId="523E00E4" w14:textId="77777777" w:rsidR="00EB6EEE" w:rsidRDefault="00EB6EEE" w:rsidP="00EB6EEE">
      <w:pPr>
        <w:pStyle w:val="Ttulonota"/>
        <w:numPr>
          <w:ilvl w:val="0"/>
          <w:numId w:val="2"/>
        </w:numPr>
      </w:pPr>
      <w:r>
        <w:t>EVENTOS SUBSECUENTES</w:t>
      </w:r>
    </w:p>
    <w:p w14:paraId="2FB50CFD" w14:textId="55B5EF56" w:rsidR="00EB6EEE" w:rsidRDefault="00EB6EEE" w:rsidP="00C776DC">
      <w:pPr>
        <w:pStyle w:val="Texto"/>
      </w:pPr>
    </w:p>
    <w:p w14:paraId="1802CCF2" w14:textId="7A7CAC8C" w:rsidR="00EE6DB4" w:rsidRDefault="00656D42" w:rsidP="00F41494">
      <w:pPr>
        <w:pStyle w:val="Texto"/>
      </w:pPr>
      <w:r w:rsidRPr="00656D42">
        <w:t>No existieron eventos u operaciones que hayan ocurrido entre la fecha de cierre del ejercicio y la fecha de emisión de los estados contables que pudieran afectar significativamente la situación financiera de la Sociedad.</w:t>
      </w:r>
    </w:p>
    <w:p w14:paraId="0A48A6BA" w14:textId="136E5B38" w:rsidR="002A0D08" w:rsidRPr="00761B80" w:rsidRDefault="002A0D08" w:rsidP="00F41494">
      <w:pPr>
        <w:pStyle w:val="Texto"/>
        <w:sectPr w:rsidR="002A0D08" w:rsidRPr="00761B80" w:rsidSect="0017259F">
          <w:headerReference w:type="even" r:id="rId17"/>
          <w:headerReference w:type="default" r:id="rId18"/>
          <w:headerReference w:type="first" r:id="rId19"/>
          <w:pgSz w:w="12240" w:h="15840" w:code="1"/>
          <w:pgMar w:top="576" w:right="864" w:bottom="576" w:left="1728" w:header="432" w:footer="432" w:gutter="0"/>
          <w:cols w:space="720"/>
        </w:sectPr>
      </w:pPr>
    </w:p>
    <w:p w14:paraId="265558DD" w14:textId="77777777" w:rsidR="00667CED" w:rsidRPr="00FF4261" w:rsidRDefault="00667CED" w:rsidP="00667CED">
      <w:pPr>
        <w:pStyle w:val="Texto"/>
        <w:jc w:val="center"/>
        <w:rPr>
          <w:sz w:val="18"/>
          <w:szCs w:val="18"/>
        </w:rPr>
      </w:pPr>
    </w:p>
    <w:p w14:paraId="333ED5C0" w14:textId="77777777" w:rsidR="00264866" w:rsidRPr="00761B80" w:rsidRDefault="00264866" w:rsidP="00264866">
      <w:pPr>
        <w:pStyle w:val="Ttulonota"/>
        <w:jc w:val="center"/>
      </w:pPr>
      <w:r w:rsidRPr="00761B80">
        <w:t>ESTADO SEPARADO DEL RESULTADO INTEGRAL</w:t>
      </w:r>
    </w:p>
    <w:p w14:paraId="0C9AFAD3" w14:textId="77777777" w:rsidR="00264866" w:rsidRPr="00FF4261" w:rsidRDefault="00264866" w:rsidP="00264866">
      <w:pPr>
        <w:pStyle w:val="Texto"/>
        <w:jc w:val="center"/>
        <w:rPr>
          <w:sz w:val="18"/>
          <w:szCs w:val="18"/>
        </w:rPr>
      </w:pPr>
    </w:p>
    <w:p w14:paraId="30951C7D" w14:textId="09E44EA4" w:rsidR="00264866" w:rsidRPr="00761B80" w:rsidRDefault="00F41494" w:rsidP="00264866">
      <w:pPr>
        <w:pStyle w:val="Ttulonota"/>
        <w:jc w:val="center"/>
      </w:pPr>
      <w:r>
        <w:t xml:space="preserve">POR </w:t>
      </w:r>
      <w:r w:rsidR="00267562">
        <w:t>LOS</w:t>
      </w:r>
      <w:r w:rsidR="00BA6326">
        <w:t xml:space="preserve"> PERÍODO</w:t>
      </w:r>
      <w:r w:rsidR="00267562">
        <w:t>S</w:t>
      </w:r>
      <w:r w:rsidR="00BA6326">
        <w:t xml:space="preserve"> DE </w:t>
      </w:r>
      <w:r w:rsidR="000B7E90">
        <w:t>SEIS</w:t>
      </w:r>
      <w:r>
        <w:t xml:space="preserve"> </w:t>
      </w:r>
      <w:r w:rsidR="00267562">
        <w:t>Y TRES</w:t>
      </w:r>
      <w:r>
        <w:t xml:space="preserve"> </w:t>
      </w:r>
      <w:r w:rsidR="00264866" w:rsidRPr="00761B80">
        <w:t>MESES</w:t>
      </w:r>
    </w:p>
    <w:p w14:paraId="6372A4D9" w14:textId="77777777" w:rsidR="00264866" w:rsidRPr="00FF4261" w:rsidRDefault="00264866" w:rsidP="00264866">
      <w:pPr>
        <w:pStyle w:val="Texto"/>
        <w:jc w:val="center"/>
        <w:rPr>
          <w:sz w:val="18"/>
          <w:szCs w:val="18"/>
        </w:rPr>
      </w:pPr>
    </w:p>
    <w:p w14:paraId="402B16F0" w14:textId="1675AEA8" w:rsidR="00264866" w:rsidRPr="00761B80" w:rsidRDefault="00264866" w:rsidP="00264866">
      <w:pPr>
        <w:pStyle w:val="Ttulonota"/>
        <w:jc w:val="center"/>
      </w:pPr>
      <w:r w:rsidRPr="00761B80">
        <w:t xml:space="preserve">FINALIZADO EL </w:t>
      </w:r>
      <w:r w:rsidR="00730E03">
        <w:t>30 DE NOVIEMBRE DE 2022</w:t>
      </w:r>
    </w:p>
    <w:p w14:paraId="3A779C22" w14:textId="77777777" w:rsidR="00F41494" w:rsidRPr="00FF4261" w:rsidRDefault="00F41494" w:rsidP="001F1E02">
      <w:pPr>
        <w:pStyle w:val="Texto"/>
        <w:jc w:val="center"/>
        <w:rPr>
          <w:sz w:val="18"/>
          <w:szCs w:val="18"/>
        </w:rPr>
      </w:pPr>
    </w:p>
    <w:p w14:paraId="19ADA65C" w14:textId="01F443B6" w:rsidR="00F41494" w:rsidRPr="00761B80" w:rsidRDefault="00F41494" w:rsidP="00264866">
      <w:pPr>
        <w:pStyle w:val="Ttulonota"/>
        <w:jc w:val="center"/>
      </w:pPr>
      <w:r>
        <w:t xml:space="preserve">COMPARATIVO CON </w:t>
      </w:r>
      <w:r w:rsidR="00267562">
        <w:t>LOS</w:t>
      </w:r>
      <w:r>
        <w:t xml:space="preserve"> MISMO</w:t>
      </w:r>
      <w:r w:rsidR="00267562">
        <w:t>S</w:t>
      </w:r>
      <w:r>
        <w:t xml:space="preserve"> PER</w:t>
      </w:r>
      <w:r w:rsidR="004A6DF1">
        <w:t>Í</w:t>
      </w:r>
      <w:r>
        <w:t>ODO</w:t>
      </w:r>
      <w:r w:rsidR="00267562">
        <w:t>S</w:t>
      </w:r>
      <w:r>
        <w:t xml:space="preserve"> DEL EJERCICIO ANTERIOR</w:t>
      </w:r>
    </w:p>
    <w:p w14:paraId="501BC390" w14:textId="77777777" w:rsidR="00264866" w:rsidRPr="00FF4261" w:rsidRDefault="00264866" w:rsidP="00264866">
      <w:pPr>
        <w:pStyle w:val="Texto"/>
        <w:jc w:val="center"/>
        <w:rPr>
          <w:sz w:val="18"/>
          <w:szCs w:val="18"/>
        </w:rPr>
      </w:pPr>
    </w:p>
    <w:p w14:paraId="542A4500" w14:textId="7DE025E8" w:rsidR="00264866" w:rsidRDefault="00264866" w:rsidP="00264866">
      <w:pPr>
        <w:pStyle w:val="Texto"/>
        <w:jc w:val="center"/>
      </w:pPr>
      <w:r w:rsidRPr="00761B80">
        <w:t xml:space="preserve">(Expresado en miles de pesos - Nota </w:t>
      </w:r>
      <w:r w:rsidR="0086181E">
        <w:t>1</w:t>
      </w:r>
      <w:r w:rsidRPr="00761B80">
        <w:t>.2)</w:t>
      </w:r>
    </w:p>
    <w:p w14:paraId="1B1B33D6" w14:textId="7DA06AA3" w:rsidR="00BE37D2" w:rsidRDefault="00BE37D2" w:rsidP="00264866">
      <w:pPr>
        <w:pStyle w:val="Texto"/>
        <w:jc w:val="center"/>
      </w:pPr>
    </w:p>
    <w:p w14:paraId="0E27DD83" w14:textId="77777777" w:rsidR="00BE37D2" w:rsidRPr="00761B80" w:rsidRDefault="00BE37D2" w:rsidP="00264866">
      <w:pPr>
        <w:pStyle w:val="Texto"/>
        <w:jc w:val="center"/>
      </w:pPr>
    </w:p>
    <w:tbl>
      <w:tblPr>
        <w:tblW w:w="10746" w:type="dxa"/>
        <w:jc w:val="center"/>
        <w:tblLayout w:type="fixed"/>
        <w:tblCellMar>
          <w:left w:w="0" w:type="dxa"/>
          <w:right w:w="0" w:type="dxa"/>
        </w:tblCellMar>
        <w:tblLook w:val="0000" w:firstRow="0" w:lastRow="0" w:firstColumn="0" w:lastColumn="0" w:noHBand="0" w:noVBand="0"/>
      </w:tblPr>
      <w:tblGrid>
        <w:gridCol w:w="4410"/>
        <w:gridCol w:w="630"/>
        <w:gridCol w:w="144"/>
        <w:gridCol w:w="1296"/>
        <w:gridCol w:w="90"/>
        <w:gridCol w:w="1296"/>
        <w:gridCol w:w="144"/>
        <w:gridCol w:w="1296"/>
        <w:gridCol w:w="144"/>
        <w:gridCol w:w="1296"/>
      </w:tblGrid>
      <w:tr w:rsidR="001B382C" w:rsidRPr="00252D0E" w14:paraId="264FFAA1" w14:textId="440AA026" w:rsidTr="001B382C">
        <w:trPr>
          <w:cantSplit/>
          <w:jc w:val="center"/>
        </w:trPr>
        <w:tc>
          <w:tcPr>
            <w:tcW w:w="4410" w:type="dxa"/>
            <w:vAlign w:val="bottom"/>
          </w:tcPr>
          <w:p w14:paraId="6E6EA7BE" w14:textId="77777777" w:rsidR="001B382C" w:rsidRPr="00252D0E" w:rsidRDefault="001B382C" w:rsidP="006621D5">
            <w:pPr>
              <w:pStyle w:val="Texto"/>
              <w:jc w:val="center"/>
              <w:rPr>
                <w:b/>
                <w:sz w:val="18"/>
                <w:szCs w:val="18"/>
              </w:rPr>
            </w:pPr>
          </w:p>
        </w:tc>
        <w:tc>
          <w:tcPr>
            <w:tcW w:w="630" w:type="dxa"/>
            <w:vAlign w:val="bottom"/>
          </w:tcPr>
          <w:p w14:paraId="26260A27" w14:textId="17A7B3AB" w:rsidR="001B382C" w:rsidRPr="00252D0E" w:rsidRDefault="001B382C" w:rsidP="006621D5">
            <w:pPr>
              <w:pStyle w:val="Texto"/>
              <w:jc w:val="center"/>
              <w:rPr>
                <w:b/>
                <w:sz w:val="18"/>
                <w:szCs w:val="18"/>
              </w:rPr>
            </w:pPr>
            <w:r w:rsidRPr="00252D0E">
              <w:rPr>
                <w:b/>
                <w:sz w:val="18"/>
                <w:szCs w:val="18"/>
              </w:rPr>
              <w:t>Notas</w:t>
            </w:r>
          </w:p>
        </w:tc>
        <w:tc>
          <w:tcPr>
            <w:tcW w:w="144" w:type="dxa"/>
            <w:vAlign w:val="bottom"/>
          </w:tcPr>
          <w:p w14:paraId="1C6043D3" w14:textId="77777777" w:rsidR="001B382C" w:rsidRPr="00252D0E" w:rsidRDefault="001B382C" w:rsidP="006621D5">
            <w:pPr>
              <w:pStyle w:val="Texto"/>
              <w:jc w:val="center"/>
              <w:rPr>
                <w:b/>
                <w:sz w:val="18"/>
                <w:szCs w:val="18"/>
              </w:rPr>
            </w:pPr>
          </w:p>
        </w:tc>
        <w:tc>
          <w:tcPr>
            <w:tcW w:w="2682" w:type="dxa"/>
            <w:gridSpan w:val="3"/>
            <w:tcBorders>
              <w:bottom w:val="single" w:sz="6" w:space="0" w:color="auto"/>
            </w:tcBorders>
            <w:vAlign w:val="bottom"/>
          </w:tcPr>
          <w:p w14:paraId="3416BE55" w14:textId="6E97615C" w:rsidR="001B382C" w:rsidRPr="00252D0E" w:rsidRDefault="00730E03" w:rsidP="006621D5">
            <w:pPr>
              <w:pStyle w:val="Texto"/>
              <w:jc w:val="center"/>
              <w:rPr>
                <w:b/>
                <w:sz w:val="18"/>
                <w:szCs w:val="18"/>
              </w:rPr>
            </w:pPr>
            <w:r w:rsidRPr="00252D0E">
              <w:rPr>
                <w:b/>
                <w:sz w:val="18"/>
                <w:szCs w:val="18"/>
              </w:rPr>
              <w:t>30/11/2022</w:t>
            </w:r>
          </w:p>
        </w:tc>
        <w:tc>
          <w:tcPr>
            <w:tcW w:w="144" w:type="dxa"/>
            <w:vAlign w:val="bottom"/>
          </w:tcPr>
          <w:p w14:paraId="196E894B" w14:textId="77777777" w:rsidR="001B382C" w:rsidRPr="00252D0E" w:rsidRDefault="001B382C" w:rsidP="006621D5">
            <w:pPr>
              <w:pStyle w:val="Texto"/>
              <w:tabs>
                <w:tab w:val="decimal" w:pos="1160"/>
              </w:tabs>
              <w:rPr>
                <w:b/>
                <w:sz w:val="18"/>
                <w:szCs w:val="18"/>
              </w:rPr>
            </w:pPr>
          </w:p>
        </w:tc>
        <w:tc>
          <w:tcPr>
            <w:tcW w:w="2736" w:type="dxa"/>
            <w:gridSpan w:val="3"/>
            <w:tcBorders>
              <w:bottom w:val="single" w:sz="6" w:space="0" w:color="auto"/>
            </w:tcBorders>
            <w:vAlign w:val="bottom"/>
          </w:tcPr>
          <w:p w14:paraId="230CFD70" w14:textId="07DCEDAD" w:rsidR="001B382C" w:rsidRPr="00252D0E" w:rsidRDefault="00730E03" w:rsidP="006621D5">
            <w:pPr>
              <w:pStyle w:val="Texto"/>
              <w:jc w:val="center"/>
              <w:rPr>
                <w:b/>
                <w:sz w:val="18"/>
                <w:szCs w:val="18"/>
              </w:rPr>
            </w:pPr>
            <w:r w:rsidRPr="00252D0E">
              <w:rPr>
                <w:b/>
                <w:sz w:val="18"/>
                <w:szCs w:val="18"/>
              </w:rPr>
              <w:t>30/11/2021</w:t>
            </w:r>
          </w:p>
        </w:tc>
      </w:tr>
      <w:tr w:rsidR="001B382C" w:rsidRPr="00252D0E" w14:paraId="14DA20DB" w14:textId="532D0AF2" w:rsidTr="001B382C">
        <w:trPr>
          <w:cantSplit/>
          <w:jc w:val="center"/>
        </w:trPr>
        <w:tc>
          <w:tcPr>
            <w:tcW w:w="4410" w:type="dxa"/>
            <w:vAlign w:val="bottom"/>
          </w:tcPr>
          <w:p w14:paraId="654EBF10" w14:textId="77777777" w:rsidR="001B382C" w:rsidRPr="00252D0E" w:rsidRDefault="001B382C" w:rsidP="001B382C">
            <w:pPr>
              <w:pStyle w:val="Texto"/>
              <w:jc w:val="left"/>
              <w:rPr>
                <w:sz w:val="18"/>
                <w:szCs w:val="18"/>
              </w:rPr>
            </w:pPr>
          </w:p>
        </w:tc>
        <w:tc>
          <w:tcPr>
            <w:tcW w:w="630" w:type="dxa"/>
            <w:vAlign w:val="bottom"/>
          </w:tcPr>
          <w:p w14:paraId="1904BB15" w14:textId="5A80BB8B" w:rsidR="001B382C" w:rsidRPr="00252D0E" w:rsidRDefault="001B382C" w:rsidP="001B382C">
            <w:pPr>
              <w:pStyle w:val="Texto"/>
              <w:jc w:val="center"/>
              <w:rPr>
                <w:sz w:val="18"/>
                <w:szCs w:val="18"/>
              </w:rPr>
            </w:pPr>
          </w:p>
        </w:tc>
        <w:tc>
          <w:tcPr>
            <w:tcW w:w="144" w:type="dxa"/>
            <w:vAlign w:val="bottom"/>
          </w:tcPr>
          <w:p w14:paraId="6589C82D" w14:textId="77777777" w:rsidR="001B382C" w:rsidRPr="00252D0E" w:rsidRDefault="001B382C" w:rsidP="001B382C">
            <w:pPr>
              <w:pStyle w:val="Texto"/>
              <w:tabs>
                <w:tab w:val="decimal" w:pos="1160"/>
              </w:tabs>
              <w:rPr>
                <w:sz w:val="18"/>
                <w:szCs w:val="18"/>
              </w:rPr>
            </w:pPr>
          </w:p>
        </w:tc>
        <w:tc>
          <w:tcPr>
            <w:tcW w:w="1296" w:type="dxa"/>
            <w:tcBorders>
              <w:top w:val="single" w:sz="6" w:space="0" w:color="auto"/>
              <w:bottom w:val="single" w:sz="6" w:space="0" w:color="auto"/>
            </w:tcBorders>
            <w:vAlign w:val="bottom"/>
          </w:tcPr>
          <w:p w14:paraId="035F14A0" w14:textId="732BA5E3" w:rsidR="001B382C" w:rsidRPr="00252D0E" w:rsidRDefault="001B382C" w:rsidP="001B382C">
            <w:pPr>
              <w:pStyle w:val="Texto"/>
              <w:jc w:val="center"/>
              <w:rPr>
                <w:b/>
                <w:bCs/>
                <w:sz w:val="18"/>
                <w:szCs w:val="18"/>
              </w:rPr>
            </w:pPr>
            <w:r w:rsidRPr="00252D0E">
              <w:rPr>
                <w:b/>
                <w:bCs/>
                <w:sz w:val="18"/>
                <w:szCs w:val="18"/>
              </w:rPr>
              <w:t>6 meses</w:t>
            </w:r>
          </w:p>
        </w:tc>
        <w:tc>
          <w:tcPr>
            <w:tcW w:w="90" w:type="dxa"/>
            <w:tcBorders>
              <w:top w:val="single" w:sz="6" w:space="0" w:color="auto"/>
            </w:tcBorders>
            <w:vAlign w:val="bottom"/>
          </w:tcPr>
          <w:p w14:paraId="066BE6D0" w14:textId="5693E904" w:rsidR="001B382C" w:rsidRPr="00252D0E" w:rsidRDefault="001B382C" w:rsidP="001B382C">
            <w:pPr>
              <w:pStyle w:val="Texto"/>
              <w:jc w:val="center"/>
              <w:rPr>
                <w:b/>
                <w:bCs/>
                <w:sz w:val="18"/>
                <w:szCs w:val="18"/>
              </w:rPr>
            </w:pPr>
          </w:p>
        </w:tc>
        <w:tc>
          <w:tcPr>
            <w:tcW w:w="1296" w:type="dxa"/>
            <w:tcBorders>
              <w:top w:val="single" w:sz="6" w:space="0" w:color="auto"/>
              <w:bottom w:val="single" w:sz="6" w:space="0" w:color="auto"/>
            </w:tcBorders>
            <w:vAlign w:val="bottom"/>
          </w:tcPr>
          <w:p w14:paraId="71D16559" w14:textId="04B67BAD" w:rsidR="001B382C" w:rsidRPr="00252D0E" w:rsidRDefault="001B382C" w:rsidP="001B382C">
            <w:pPr>
              <w:pStyle w:val="Texto"/>
              <w:jc w:val="center"/>
              <w:rPr>
                <w:b/>
                <w:bCs/>
                <w:sz w:val="18"/>
                <w:szCs w:val="18"/>
              </w:rPr>
            </w:pPr>
            <w:r w:rsidRPr="00252D0E">
              <w:rPr>
                <w:b/>
                <w:bCs/>
                <w:sz w:val="18"/>
                <w:szCs w:val="18"/>
              </w:rPr>
              <w:t>3 meses</w:t>
            </w:r>
          </w:p>
        </w:tc>
        <w:tc>
          <w:tcPr>
            <w:tcW w:w="144" w:type="dxa"/>
            <w:vAlign w:val="bottom"/>
          </w:tcPr>
          <w:p w14:paraId="4A5AEC86" w14:textId="77777777" w:rsidR="001B382C" w:rsidRPr="00252D0E" w:rsidRDefault="001B382C" w:rsidP="001B382C">
            <w:pPr>
              <w:pStyle w:val="Texto"/>
              <w:jc w:val="center"/>
              <w:rPr>
                <w:sz w:val="18"/>
                <w:szCs w:val="18"/>
              </w:rPr>
            </w:pPr>
          </w:p>
        </w:tc>
        <w:tc>
          <w:tcPr>
            <w:tcW w:w="1296" w:type="dxa"/>
            <w:tcBorders>
              <w:top w:val="single" w:sz="6" w:space="0" w:color="auto"/>
              <w:bottom w:val="single" w:sz="6" w:space="0" w:color="auto"/>
            </w:tcBorders>
            <w:vAlign w:val="bottom"/>
          </w:tcPr>
          <w:p w14:paraId="515BEAD4" w14:textId="6B1BA7F8" w:rsidR="001B382C" w:rsidRPr="00252D0E" w:rsidRDefault="001B382C" w:rsidP="001B382C">
            <w:pPr>
              <w:pStyle w:val="Texto"/>
              <w:jc w:val="center"/>
              <w:rPr>
                <w:sz w:val="18"/>
                <w:szCs w:val="18"/>
              </w:rPr>
            </w:pPr>
            <w:r w:rsidRPr="00252D0E">
              <w:rPr>
                <w:b/>
                <w:bCs/>
                <w:sz w:val="18"/>
                <w:szCs w:val="18"/>
              </w:rPr>
              <w:t>6 meses</w:t>
            </w:r>
          </w:p>
        </w:tc>
        <w:tc>
          <w:tcPr>
            <w:tcW w:w="144" w:type="dxa"/>
            <w:tcBorders>
              <w:top w:val="single" w:sz="6" w:space="0" w:color="auto"/>
            </w:tcBorders>
            <w:vAlign w:val="bottom"/>
          </w:tcPr>
          <w:p w14:paraId="13347A7D" w14:textId="7125C74E" w:rsidR="001B382C" w:rsidRPr="00252D0E" w:rsidRDefault="001B382C" w:rsidP="001B382C">
            <w:pPr>
              <w:pStyle w:val="Texto"/>
              <w:jc w:val="center"/>
              <w:rPr>
                <w:sz w:val="18"/>
                <w:szCs w:val="18"/>
              </w:rPr>
            </w:pPr>
          </w:p>
        </w:tc>
        <w:tc>
          <w:tcPr>
            <w:tcW w:w="1296" w:type="dxa"/>
            <w:tcBorders>
              <w:top w:val="single" w:sz="6" w:space="0" w:color="auto"/>
              <w:bottom w:val="single" w:sz="6" w:space="0" w:color="auto"/>
            </w:tcBorders>
            <w:vAlign w:val="bottom"/>
          </w:tcPr>
          <w:p w14:paraId="38FB1694" w14:textId="1F07B694" w:rsidR="001B382C" w:rsidRPr="00252D0E" w:rsidRDefault="001B382C" w:rsidP="001B382C">
            <w:pPr>
              <w:pStyle w:val="Texto"/>
              <w:jc w:val="center"/>
              <w:rPr>
                <w:sz w:val="18"/>
                <w:szCs w:val="18"/>
              </w:rPr>
            </w:pPr>
            <w:r w:rsidRPr="00252D0E">
              <w:rPr>
                <w:b/>
                <w:bCs/>
                <w:sz w:val="18"/>
                <w:szCs w:val="18"/>
              </w:rPr>
              <w:t>3 meses</w:t>
            </w:r>
          </w:p>
        </w:tc>
      </w:tr>
      <w:tr w:rsidR="001B382C" w:rsidRPr="00252D0E" w14:paraId="17073FDF" w14:textId="77777777" w:rsidTr="001B382C">
        <w:trPr>
          <w:cantSplit/>
          <w:jc w:val="center"/>
        </w:trPr>
        <w:tc>
          <w:tcPr>
            <w:tcW w:w="4410" w:type="dxa"/>
            <w:vAlign w:val="bottom"/>
          </w:tcPr>
          <w:p w14:paraId="7B945EC1" w14:textId="77777777" w:rsidR="001B382C" w:rsidRPr="00252D0E" w:rsidRDefault="001B382C" w:rsidP="001B382C">
            <w:pPr>
              <w:pStyle w:val="Texto"/>
              <w:jc w:val="center"/>
              <w:rPr>
                <w:sz w:val="18"/>
                <w:szCs w:val="18"/>
              </w:rPr>
            </w:pPr>
          </w:p>
        </w:tc>
        <w:tc>
          <w:tcPr>
            <w:tcW w:w="630" w:type="dxa"/>
            <w:vAlign w:val="bottom"/>
          </w:tcPr>
          <w:p w14:paraId="060413D1" w14:textId="77777777" w:rsidR="001B382C" w:rsidRPr="00252D0E" w:rsidRDefault="001B382C" w:rsidP="001B382C">
            <w:pPr>
              <w:pStyle w:val="Texto"/>
              <w:jc w:val="center"/>
              <w:rPr>
                <w:sz w:val="18"/>
                <w:szCs w:val="18"/>
              </w:rPr>
            </w:pPr>
          </w:p>
        </w:tc>
        <w:tc>
          <w:tcPr>
            <w:tcW w:w="144" w:type="dxa"/>
            <w:vAlign w:val="bottom"/>
          </w:tcPr>
          <w:p w14:paraId="6578FC96" w14:textId="77777777" w:rsidR="001B382C" w:rsidRPr="00252D0E" w:rsidRDefault="001B382C" w:rsidP="001B382C">
            <w:pPr>
              <w:pStyle w:val="Texto"/>
              <w:tabs>
                <w:tab w:val="decimal" w:pos="1160"/>
              </w:tabs>
              <w:jc w:val="center"/>
              <w:rPr>
                <w:sz w:val="18"/>
                <w:szCs w:val="18"/>
              </w:rPr>
            </w:pPr>
          </w:p>
        </w:tc>
        <w:tc>
          <w:tcPr>
            <w:tcW w:w="1296" w:type="dxa"/>
            <w:tcBorders>
              <w:top w:val="single" w:sz="6" w:space="0" w:color="auto"/>
            </w:tcBorders>
            <w:vAlign w:val="bottom"/>
          </w:tcPr>
          <w:p w14:paraId="6D7EE127" w14:textId="10862BA8" w:rsidR="001B382C" w:rsidRPr="006648B4" w:rsidRDefault="001B382C" w:rsidP="001B382C">
            <w:pPr>
              <w:pStyle w:val="Texto"/>
              <w:jc w:val="center"/>
              <w:rPr>
                <w:sz w:val="18"/>
                <w:szCs w:val="18"/>
              </w:rPr>
            </w:pPr>
            <w:r w:rsidRPr="006648B4">
              <w:rPr>
                <w:sz w:val="18"/>
                <w:szCs w:val="18"/>
              </w:rPr>
              <w:t>(junio - noviembre)</w:t>
            </w:r>
          </w:p>
        </w:tc>
        <w:tc>
          <w:tcPr>
            <w:tcW w:w="90" w:type="dxa"/>
            <w:vAlign w:val="bottom"/>
          </w:tcPr>
          <w:p w14:paraId="37908D21" w14:textId="77777777" w:rsidR="001B382C" w:rsidRPr="006648B4" w:rsidRDefault="001B382C" w:rsidP="001B382C">
            <w:pPr>
              <w:pStyle w:val="Texto"/>
              <w:tabs>
                <w:tab w:val="decimal" w:pos="1160"/>
              </w:tabs>
              <w:jc w:val="center"/>
              <w:rPr>
                <w:sz w:val="18"/>
                <w:szCs w:val="18"/>
              </w:rPr>
            </w:pPr>
          </w:p>
        </w:tc>
        <w:tc>
          <w:tcPr>
            <w:tcW w:w="1296" w:type="dxa"/>
            <w:tcBorders>
              <w:top w:val="single" w:sz="6" w:space="0" w:color="auto"/>
            </w:tcBorders>
            <w:vAlign w:val="bottom"/>
          </w:tcPr>
          <w:p w14:paraId="3F82FD7C" w14:textId="77D01EFD" w:rsidR="001B382C" w:rsidRPr="006648B4" w:rsidRDefault="002B4719" w:rsidP="001B382C">
            <w:pPr>
              <w:pStyle w:val="Texto"/>
              <w:jc w:val="center"/>
              <w:rPr>
                <w:sz w:val="18"/>
                <w:szCs w:val="18"/>
              </w:rPr>
            </w:pPr>
            <w:r w:rsidRPr="006648B4">
              <w:rPr>
                <w:sz w:val="18"/>
                <w:szCs w:val="18"/>
              </w:rPr>
              <w:t>(septiembre - noviembre)</w:t>
            </w:r>
          </w:p>
        </w:tc>
        <w:tc>
          <w:tcPr>
            <w:tcW w:w="144" w:type="dxa"/>
            <w:vAlign w:val="bottom"/>
          </w:tcPr>
          <w:p w14:paraId="1F43575D" w14:textId="77777777" w:rsidR="001B382C" w:rsidRPr="006648B4" w:rsidRDefault="001B382C" w:rsidP="001B382C">
            <w:pPr>
              <w:pStyle w:val="Texto"/>
              <w:jc w:val="center"/>
              <w:rPr>
                <w:sz w:val="18"/>
                <w:szCs w:val="18"/>
              </w:rPr>
            </w:pPr>
          </w:p>
        </w:tc>
        <w:tc>
          <w:tcPr>
            <w:tcW w:w="1296" w:type="dxa"/>
            <w:tcBorders>
              <w:top w:val="single" w:sz="6" w:space="0" w:color="auto"/>
            </w:tcBorders>
            <w:vAlign w:val="bottom"/>
          </w:tcPr>
          <w:p w14:paraId="6E61B09B" w14:textId="65FF14E1" w:rsidR="001B382C" w:rsidRPr="006648B4" w:rsidRDefault="001B382C" w:rsidP="001B382C">
            <w:pPr>
              <w:pStyle w:val="Texto"/>
              <w:jc w:val="center"/>
              <w:rPr>
                <w:sz w:val="18"/>
                <w:szCs w:val="18"/>
              </w:rPr>
            </w:pPr>
            <w:r w:rsidRPr="006648B4">
              <w:rPr>
                <w:sz w:val="18"/>
                <w:szCs w:val="18"/>
              </w:rPr>
              <w:t>(junio - noviembre)</w:t>
            </w:r>
          </w:p>
        </w:tc>
        <w:tc>
          <w:tcPr>
            <w:tcW w:w="144" w:type="dxa"/>
            <w:vAlign w:val="bottom"/>
          </w:tcPr>
          <w:p w14:paraId="7B69B125" w14:textId="4E4CABA5" w:rsidR="001B382C" w:rsidRPr="006648B4" w:rsidRDefault="001B382C" w:rsidP="001B382C">
            <w:pPr>
              <w:pStyle w:val="Texto"/>
              <w:jc w:val="center"/>
              <w:rPr>
                <w:sz w:val="18"/>
                <w:szCs w:val="18"/>
              </w:rPr>
            </w:pPr>
          </w:p>
        </w:tc>
        <w:tc>
          <w:tcPr>
            <w:tcW w:w="1296" w:type="dxa"/>
            <w:tcBorders>
              <w:top w:val="single" w:sz="6" w:space="0" w:color="auto"/>
            </w:tcBorders>
            <w:vAlign w:val="bottom"/>
          </w:tcPr>
          <w:p w14:paraId="757B520A" w14:textId="2E37C7A9" w:rsidR="001B382C" w:rsidRPr="006648B4" w:rsidRDefault="002B4719" w:rsidP="001B382C">
            <w:pPr>
              <w:pStyle w:val="Texto"/>
              <w:jc w:val="center"/>
              <w:rPr>
                <w:sz w:val="18"/>
                <w:szCs w:val="18"/>
              </w:rPr>
            </w:pPr>
            <w:r w:rsidRPr="006648B4">
              <w:rPr>
                <w:sz w:val="18"/>
                <w:szCs w:val="18"/>
              </w:rPr>
              <w:t>(septiembre - noviembre)</w:t>
            </w:r>
          </w:p>
        </w:tc>
      </w:tr>
      <w:tr w:rsidR="001B382C" w:rsidRPr="00252D0E" w14:paraId="6668F78F" w14:textId="77777777" w:rsidTr="001B382C">
        <w:trPr>
          <w:cantSplit/>
          <w:jc w:val="center"/>
        </w:trPr>
        <w:tc>
          <w:tcPr>
            <w:tcW w:w="4410" w:type="dxa"/>
            <w:vAlign w:val="bottom"/>
          </w:tcPr>
          <w:p w14:paraId="6493BAD0" w14:textId="77777777" w:rsidR="001B382C" w:rsidRPr="00252D0E" w:rsidRDefault="001B382C" w:rsidP="001B382C">
            <w:pPr>
              <w:pStyle w:val="Texto"/>
              <w:jc w:val="left"/>
              <w:rPr>
                <w:sz w:val="18"/>
                <w:szCs w:val="18"/>
              </w:rPr>
            </w:pPr>
          </w:p>
        </w:tc>
        <w:tc>
          <w:tcPr>
            <w:tcW w:w="630" w:type="dxa"/>
            <w:vAlign w:val="bottom"/>
          </w:tcPr>
          <w:p w14:paraId="12729A2D" w14:textId="77777777" w:rsidR="001B382C" w:rsidRPr="00252D0E" w:rsidRDefault="001B382C" w:rsidP="001B382C">
            <w:pPr>
              <w:pStyle w:val="Texto"/>
              <w:jc w:val="center"/>
              <w:rPr>
                <w:sz w:val="18"/>
                <w:szCs w:val="18"/>
              </w:rPr>
            </w:pPr>
          </w:p>
        </w:tc>
        <w:tc>
          <w:tcPr>
            <w:tcW w:w="144" w:type="dxa"/>
            <w:vAlign w:val="bottom"/>
          </w:tcPr>
          <w:p w14:paraId="5191774E" w14:textId="77777777" w:rsidR="001B382C" w:rsidRPr="00252D0E" w:rsidRDefault="001B382C" w:rsidP="001B382C">
            <w:pPr>
              <w:pStyle w:val="Texto"/>
              <w:tabs>
                <w:tab w:val="decimal" w:pos="1160"/>
              </w:tabs>
              <w:rPr>
                <w:sz w:val="18"/>
                <w:szCs w:val="18"/>
              </w:rPr>
            </w:pPr>
          </w:p>
        </w:tc>
        <w:tc>
          <w:tcPr>
            <w:tcW w:w="1296" w:type="dxa"/>
            <w:vAlign w:val="bottom"/>
          </w:tcPr>
          <w:p w14:paraId="549AC5B3" w14:textId="77777777" w:rsidR="001B382C" w:rsidRPr="006648B4" w:rsidRDefault="001B382C" w:rsidP="001B382C">
            <w:pPr>
              <w:pStyle w:val="Texto"/>
              <w:tabs>
                <w:tab w:val="decimal" w:pos="1160"/>
              </w:tabs>
              <w:jc w:val="left"/>
              <w:rPr>
                <w:sz w:val="18"/>
                <w:szCs w:val="18"/>
              </w:rPr>
            </w:pPr>
          </w:p>
        </w:tc>
        <w:tc>
          <w:tcPr>
            <w:tcW w:w="90" w:type="dxa"/>
            <w:vAlign w:val="bottom"/>
          </w:tcPr>
          <w:p w14:paraId="509F401D" w14:textId="77777777" w:rsidR="001B382C" w:rsidRPr="006648B4" w:rsidRDefault="001B382C" w:rsidP="001B382C">
            <w:pPr>
              <w:pStyle w:val="Texto"/>
              <w:tabs>
                <w:tab w:val="decimal" w:pos="1160"/>
              </w:tabs>
              <w:jc w:val="left"/>
              <w:rPr>
                <w:sz w:val="18"/>
                <w:szCs w:val="18"/>
              </w:rPr>
            </w:pPr>
          </w:p>
        </w:tc>
        <w:tc>
          <w:tcPr>
            <w:tcW w:w="1296" w:type="dxa"/>
            <w:vAlign w:val="bottom"/>
          </w:tcPr>
          <w:p w14:paraId="086B7B72" w14:textId="77777777" w:rsidR="001B382C" w:rsidRPr="006648B4" w:rsidRDefault="001B382C" w:rsidP="001B382C">
            <w:pPr>
              <w:pStyle w:val="Texto"/>
              <w:tabs>
                <w:tab w:val="decimal" w:pos="1160"/>
              </w:tabs>
              <w:jc w:val="left"/>
              <w:rPr>
                <w:sz w:val="18"/>
                <w:szCs w:val="18"/>
              </w:rPr>
            </w:pPr>
          </w:p>
        </w:tc>
        <w:tc>
          <w:tcPr>
            <w:tcW w:w="144" w:type="dxa"/>
            <w:vAlign w:val="bottom"/>
          </w:tcPr>
          <w:p w14:paraId="1E6B6EE7" w14:textId="77777777" w:rsidR="001B382C" w:rsidRPr="006648B4" w:rsidRDefault="001B382C" w:rsidP="001B382C">
            <w:pPr>
              <w:pStyle w:val="Texto"/>
              <w:rPr>
                <w:sz w:val="18"/>
                <w:szCs w:val="18"/>
              </w:rPr>
            </w:pPr>
          </w:p>
        </w:tc>
        <w:tc>
          <w:tcPr>
            <w:tcW w:w="1296" w:type="dxa"/>
            <w:vAlign w:val="bottom"/>
          </w:tcPr>
          <w:p w14:paraId="1A8A4706" w14:textId="77777777" w:rsidR="001B382C" w:rsidRPr="006648B4" w:rsidRDefault="001B382C" w:rsidP="001B382C">
            <w:pPr>
              <w:pStyle w:val="Texto"/>
              <w:tabs>
                <w:tab w:val="decimal" w:pos="1160"/>
              </w:tabs>
              <w:rPr>
                <w:sz w:val="18"/>
                <w:szCs w:val="18"/>
              </w:rPr>
            </w:pPr>
          </w:p>
        </w:tc>
        <w:tc>
          <w:tcPr>
            <w:tcW w:w="144" w:type="dxa"/>
            <w:vAlign w:val="bottom"/>
          </w:tcPr>
          <w:p w14:paraId="45D36003" w14:textId="713C5887" w:rsidR="001B382C" w:rsidRPr="006648B4" w:rsidRDefault="001B382C" w:rsidP="001B382C">
            <w:pPr>
              <w:pStyle w:val="Texto"/>
              <w:tabs>
                <w:tab w:val="decimal" w:pos="1160"/>
              </w:tabs>
              <w:rPr>
                <w:sz w:val="18"/>
                <w:szCs w:val="18"/>
              </w:rPr>
            </w:pPr>
          </w:p>
        </w:tc>
        <w:tc>
          <w:tcPr>
            <w:tcW w:w="1296" w:type="dxa"/>
            <w:vAlign w:val="bottom"/>
          </w:tcPr>
          <w:p w14:paraId="59171AB8" w14:textId="77777777" w:rsidR="001B382C" w:rsidRPr="006648B4" w:rsidRDefault="001B382C" w:rsidP="001B382C">
            <w:pPr>
              <w:pStyle w:val="Texto"/>
              <w:tabs>
                <w:tab w:val="decimal" w:pos="1160"/>
              </w:tabs>
              <w:rPr>
                <w:sz w:val="18"/>
                <w:szCs w:val="18"/>
              </w:rPr>
            </w:pPr>
          </w:p>
        </w:tc>
      </w:tr>
      <w:tr w:rsidR="00BE37D2" w:rsidRPr="00252D0E" w14:paraId="2F5DE7CA" w14:textId="0E66C928" w:rsidTr="001D0F25">
        <w:trPr>
          <w:cantSplit/>
          <w:jc w:val="center"/>
        </w:trPr>
        <w:tc>
          <w:tcPr>
            <w:tcW w:w="4410" w:type="dxa"/>
            <w:vAlign w:val="bottom"/>
          </w:tcPr>
          <w:p w14:paraId="63737102" w14:textId="77777777" w:rsidR="00BE37D2" w:rsidRPr="00252D0E" w:rsidRDefault="00BE37D2" w:rsidP="00BE37D2">
            <w:pPr>
              <w:pStyle w:val="Texto"/>
              <w:jc w:val="left"/>
              <w:rPr>
                <w:sz w:val="18"/>
                <w:szCs w:val="18"/>
              </w:rPr>
            </w:pPr>
            <w:r w:rsidRPr="00252D0E">
              <w:rPr>
                <w:sz w:val="18"/>
                <w:szCs w:val="18"/>
              </w:rPr>
              <w:t>Ingresos de actividades ordinarias</w:t>
            </w:r>
          </w:p>
        </w:tc>
        <w:tc>
          <w:tcPr>
            <w:tcW w:w="630" w:type="dxa"/>
            <w:vAlign w:val="bottom"/>
          </w:tcPr>
          <w:p w14:paraId="5EC3458C" w14:textId="4AF576CE" w:rsidR="00BE37D2" w:rsidRPr="00252D0E" w:rsidRDefault="00BE37D2" w:rsidP="00BE37D2">
            <w:pPr>
              <w:pStyle w:val="Texto"/>
              <w:jc w:val="center"/>
              <w:rPr>
                <w:sz w:val="18"/>
                <w:szCs w:val="18"/>
              </w:rPr>
            </w:pPr>
            <w:r w:rsidRPr="00252D0E">
              <w:rPr>
                <w:sz w:val="18"/>
                <w:szCs w:val="18"/>
              </w:rPr>
              <w:t>4</w:t>
            </w:r>
          </w:p>
        </w:tc>
        <w:tc>
          <w:tcPr>
            <w:tcW w:w="144" w:type="dxa"/>
            <w:vAlign w:val="bottom"/>
          </w:tcPr>
          <w:p w14:paraId="044FF450" w14:textId="77777777" w:rsidR="00BE37D2" w:rsidRPr="00252D0E" w:rsidRDefault="00BE37D2" w:rsidP="00BE37D2">
            <w:pPr>
              <w:pStyle w:val="Texto"/>
              <w:tabs>
                <w:tab w:val="decimal" w:pos="1160"/>
              </w:tabs>
              <w:rPr>
                <w:sz w:val="18"/>
                <w:szCs w:val="18"/>
              </w:rPr>
            </w:pPr>
          </w:p>
        </w:tc>
        <w:tc>
          <w:tcPr>
            <w:tcW w:w="1296" w:type="dxa"/>
            <w:vAlign w:val="bottom"/>
          </w:tcPr>
          <w:p w14:paraId="2BE8BA1F" w14:textId="0A0803EE" w:rsidR="00BE37D2" w:rsidRPr="006648B4" w:rsidRDefault="009A329C" w:rsidP="00BE37D2">
            <w:pPr>
              <w:pStyle w:val="Texto"/>
              <w:tabs>
                <w:tab w:val="decimal" w:pos="1160"/>
              </w:tabs>
              <w:jc w:val="left"/>
              <w:rPr>
                <w:sz w:val="18"/>
                <w:szCs w:val="18"/>
              </w:rPr>
            </w:pPr>
            <w:r w:rsidRPr="006648B4">
              <w:rPr>
                <w:sz w:val="18"/>
                <w:szCs w:val="18"/>
              </w:rPr>
              <w:t>54.429.502</w:t>
            </w:r>
          </w:p>
        </w:tc>
        <w:tc>
          <w:tcPr>
            <w:tcW w:w="90" w:type="dxa"/>
            <w:vAlign w:val="bottom"/>
          </w:tcPr>
          <w:p w14:paraId="4881829E" w14:textId="71A6ED41" w:rsidR="00BE37D2" w:rsidRPr="006648B4" w:rsidRDefault="00BE37D2" w:rsidP="00BE37D2">
            <w:pPr>
              <w:pStyle w:val="Texto"/>
              <w:tabs>
                <w:tab w:val="decimal" w:pos="1160"/>
              </w:tabs>
              <w:jc w:val="left"/>
              <w:rPr>
                <w:sz w:val="18"/>
                <w:szCs w:val="18"/>
              </w:rPr>
            </w:pPr>
          </w:p>
        </w:tc>
        <w:tc>
          <w:tcPr>
            <w:tcW w:w="1296" w:type="dxa"/>
            <w:vAlign w:val="bottom"/>
          </w:tcPr>
          <w:p w14:paraId="0A5C5C7C" w14:textId="55C18950" w:rsidR="00BE37D2" w:rsidRPr="006648B4" w:rsidRDefault="009A329C" w:rsidP="00BE37D2">
            <w:pPr>
              <w:pStyle w:val="Texto"/>
              <w:tabs>
                <w:tab w:val="decimal" w:pos="1160"/>
              </w:tabs>
              <w:jc w:val="left"/>
              <w:rPr>
                <w:sz w:val="18"/>
                <w:szCs w:val="18"/>
              </w:rPr>
            </w:pPr>
            <w:r w:rsidRPr="006648B4">
              <w:rPr>
                <w:sz w:val="18"/>
                <w:szCs w:val="18"/>
              </w:rPr>
              <w:t>28.</w:t>
            </w:r>
            <w:r w:rsidR="00173057" w:rsidRPr="006648B4">
              <w:rPr>
                <w:sz w:val="18"/>
                <w:szCs w:val="18"/>
              </w:rPr>
              <w:t>836.643</w:t>
            </w:r>
          </w:p>
        </w:tc>
        <w:tc>
          <w:tcPr>
            <w:tcW w:w="144" w:type="dxa"/>
            <w:vAlign w:val="bottom"/>
          </w:tcPr>
          <w:p w14:paraId="2C27BEE5" w14:textId="77777777" w:rsidR="00BE37D2" w:rsidRPr="006648B4" w:rsidRDefault="00BE37D2" w:rsidP="00BE37D2">
            <w:pPr>
              <w:pStyle w:val="Texto"/>
              <w:rPr>
                <w:sz w:val="18"/>
                <w:szCs w:val="18"/>
              </w:rPr>
            </w:pPr>
          </w:p>
        </w:tc>
        <w:tc>
          <w:tcPr>
            <w:tcW w:w="1296" w:type="dxa"/>
            <w:vAlign w:val="bottom"/>
          </w:tcPr>
          <w:p w14:paraId="6EC59526" w14:textId="3F9B2B74" w:rsidR="00BE37D2" w:rsidRPr="006648B4" w:rsidRDefault="00BE37D2" w:rsidP="00BE37D2">
            <w:pPr>
              <w:pStyle w:val="Texto"/>
              <w:tabs>
                <w:tab w:val="decimal" w:pos="1160"/>
              </w:tabs>
              <w:jc w:val="left"/>
              <w:rPr>
                <w:sz w:val="18"/>
                <w:szCs w:val="18"/>
              </w:rPr>
            </w:pPr>
            <w:r w:rsidRPr="006648B4">
              <w:rPr>
                <w:sz w:val="18"/>
                <w:szCs w:val="18"/>
              </w:rPr>
              <w:t>51.</w:t>
            </w:r>
            <w:r w:rsidR="00316DC6" w:rsidRPr="006648B4">
              <w:rPr>
                <w:sz w:val="18"/>
                <w:szCs w:val="18"/>
              </w:rPr>
              <w:t>392.874</w:t>
            </w:r>
          </w:p>
        </w:tc>
        <w:tc>
          <w:tcPr>
            <w:tcW w:w="144" w:type="dxa"/>
            <w:vAlign w:val="bottom"/>
          </w:tcPr>
          <w:p w14:paraId="2FB3F21A" w14:textId="34C11814" w:rsidR="00BE37D2" w:rsidRPr="006648B4" w:rsidRDefault="00BE37D2" w:rsidP="00BE37D2">
            <w:pPr>
              <w:pStyle w:val="Texto"/>
              <w:tabs>
                <w:tab w:val="decimal" w:pos="1160"/>
              </w:tabs>
              <w:jc w:val="left"/>
              <w:rPr>
                <w:sz w:val="18"/>
                <w:szCs w:val="18"/>
              </w:rPr>
            </w:pPr>
          </w:p>
        </w:tc>
        <w:tc>
          <w:tcPr>
            <w:tcW w:w="1296" w:type="dxa"/>
            <w:vAlign w:val="bottom"/>
          </w:tcPr>
          <w:p w14:paraId="232F50D9" w14:textId="4EF09B0B" w:rsidR="00BE37D2" w:rsidRPr="006648B4" w:rsidRDefault="00BE37D2" w:rsidP="00BE37D2">
            <w:pPr>
              <w:pStyle w:val="Texto"/>
              <w:tabs>
                <w:tab w:val="decimal" w:pos="1160"/>
              </w:tabs>
              <w:jc w:val="left"/>
              <w:rPr>
                <w:sz w:val="18"/>
                <w:szCs w:val="18"/>
              </w:rPr>
            </w:pPr>
            <w:r w:rsidRPr="006648B4">
              <w:rPr>
                <w:sz w:val="18"/>
                <w:szCs w:val="18"/>
              </w:rPr>
              <w:t>26.</w:t>
            </w:r>
            <w:r w:rsidR="00316DC6" w:rsidRPr="006648B4">
              <w:rPr>
                <w:sz w:val="18"/>
                <w:szCs w:val="18"/>
              </w:rPr>
              <w:t>194.067</w:t>
            </w:r>
          </w:p>
        </w:tc>
      </w:tr>
      <w:tr w:rsidR="00BE37D2" w:rsidRPr="00252D0E" w14:paraId="53F3D017" w14:textId="5DDE619A" w:rsidTr="001D0F25">
        <w:trPr>
          <w:cantSplit/>
          <w:jc w:val="center"/>
        </w:trPr>
        <w:tc>
          <w:tcPr>
            <w:tcW w:w="4410" w:type="dxa"/>
            <w:vAlign w:val="bottom"/>
          </w:tcPr>
          <w:p w14:paraId="4092067A" w14:textId="77777777" w:rsidR="00BE37D2" w:rsidRPr="00252D0E" w:rsidRDefault="00BE37D2" w:rsidP="00BE37D2">
            <w:pPr>
              <w:pStyle w:val="Texto"/>
              <w:jc w:val="left"/>
              <w:rPr>
                <w:sz w:val="18"/>
                <w:szCs w:val="18"/>
              </w:rPr>
            </w:pPr>
            <w:r w:rsidRPr="00252D0E">
              <w:rPr>
                <w:sz w:val="18"/>
                <w:szCs w:val="18"/>
              </w:rPr>
              <w:t xml:space="preserve">Costo de ventas </w:t>
            </w:r>
          </w:p>
        </w:tc>
        <w:tc>
          <w:tcPr>
            <w:tcW w:w="630" w:type="dxa"/>
            <w:vAlign w:val="bottom"/>
          </w:tcPr>
          <w:p w14:paraId="3D0F44D8" w14:textId="45DBA5A9" w:rsidR="00BE37D2" w:rsidRPr="00252D0E" w:rsidRDefault="00BE37D2" w:rsidP="00BE37D2">
            <w:pPr>
              <w:pStyle w:val="Texto"/>
              <w:jc w:val="center"/>
              <w:rPr>
                <w:sz w:val="18"/>
                <w:szCs w:val="18"/>
              </w:rPr>
            </w:pPr>
            <w:r w:rsidRPr="00252D0E">
              <w:rPr>
                <w:sz w:val="18"/>
                <w:szCs w:val="18"/>
              </w:rPr>
              <w:t>5</w:t>
            </w:r>
          </w:p>
        </w:tc>
        <w:tc>
          <w:tcPr>
            <w:tcW w:w="144" w:type="dxa"/>
            <w:vAlign w:val="bottom"/>
          </w:tcPr>
          <w:p w14:paraId="0DD0FA19" w14:textId="77777777" w:rsidR="00BE37D2" w:rsidRPr="00252D0E" w:rsidRDefault="00BE37D2" w:rsidP="00BE37D2">
            <w:pPr>
              <w:pStyle w:val="Texto"/>
              <w:tabs>
                <w:tab w:val="decimal" w:pos="1160"/>
              </w:tabs>
              <w:rPr>
                <w:sz w:val="18"/>
                <w:szCs w:val="18"/>
              </w:rPr>
            </w:pPr>
          </w:p>
        </w:tc>
        <w:tc>
          <w:tcPr>
            <w:tcW w:w="1296" w:type="dxa"/>
            <w:tcBorders>
              <w:bottom w:val="single" w:sz="6" w:space="0" w:color="auto"/>
            </w:tcBorders>
            <w:vAlign w:val="bottom"/>
          </w:tcPr>
          <w:p w14:paraId="15D417DA" w14:textId="1DE4655C" w:rsidR="00BE37D2" w:rsidRPr="006648B4" w:rsidRDefault="009A329C" w:rsidP="00BE37D2">
            <w:pPr>
              <w:pStyle w:val="Texto"/>
              <w:tabs>
                <w:tab w:val="decimal" w:pos="1160"/>
              </w:tabs>
              <w:jc w:val="left"/>
              <w:rPr>
                <w:sz w:val="18"/>
                <w:szCs w:val="18"/>
              </w:rPr>
            </w:pPr>
            <w:r w:rsidRPr="006648B4">
              <w:rPr>
                <w:sz w:val="18"/>
                <w:szCs w:val="18"/>
              </w:rPr>
              <w:t>(36.</w:t>
            </w:r>
            <w:r w:rsidR="00041794" w:rsidRPr="006648B4">
              <w:rPr>
                <w:sz w:val="18"/>
                <w:szCs w:val="18"/>
              </w:rPr>
              <w:t>880.403</w:t>
            </w:r>
            <w:r w:rsidRPr="006648B4">
              <w:rPr>
                <w:sz w:val="18"/>
                <w:szCs w:val="18"/>
              </w:rPr>
              <w:t>)</w:t>
            </w:r>
          </w:p>
        </w:tc>
        <w:tc>
          <w:tcPr>
            <w:tcW w:w="90" w:type="dxa"/>
            <w:vAlign w:val="bottom"/>
          </w:tcPr>
          <w:p w14:paraId="6D22066A" w14:textId="1A38F322" w:rsidR="00BE37D2" w:rsidRPr="006648B4" w:rsidRDefault="00BE37D2" w:rsidP="00BE37D2">
            <w:pPr>
              <w:pStyle w:val="Texto"/>
              <w:tabs>
                <w:tab w:val="decimal" w:pos="1160"/>
              </w:tabs>
              <w:jc w:val="left"/>
              <w:rPr>
                <w:sz w:val="18"/>
                <w:szCs w:val="18"/>
              </w:rPr>
            </w:pPr>
          </w:p>
        </w:tc>
        <w:tc>
          <w:tcPr>
            <w:tcW w:w="1296" w:type="dxa"/>
            <w:tcBorders>
              <w:bottom w:val="single" w:sz="6" w:space="0" w:color="auto"/>
            </w:tcBorders>
            <w:vAlign w:val="bottom"/>
          </w:tcPr>
          <w:p w14:paraId="25174C94" w14:textId="02C20880" w:rsidR="00BE37D2" w:rsidRPr="006648B4" w:rsidRDefault="009A329C" w:rsidP="00BE37D2">
            <w:pPr>
              <w:pStyle w:val="Texto"/>
              <w:tabs>
                <w:tab w:val="decimal" w:pos="1160"/>
              </w:tabs>
              <w:jc w:val="left"/>
              <w:rPr>
                <w:sz w:val="18"/>
                <w:szCs w:val="18"/>
              </w:rPr>
            </w:pPr>
            <w:r w:rsidRPr="006648B4">
              <w:rPr>
                <w:sz w:val="18"/>
                <w:szCs w:val="18"/>
              </w:rPr>
              <w:t>(19.</w:t>
            </w:r>
            <w:r w:rsidR="00173057" w:rsidRPr="006648B4">
              <w:rPr>
                <w:sz w:val="18"/>
                <w:szCs w:val="18"/>
              </w:rPr>
              <w:t>091.942</w:t>
            </w:r>
            <w:r w:rsidRPr="006648B4">
              <w:rPr>
                <w:sz w:val="18"/>
                <w:szCs w:val="18"/>
              </w:rPr>
              <w:t>)</w:t>
            </w:r>
          </w:p>
        </w:tc>
        <w:tc>
          <w:tcPr>
            <w:tcW w:w="144" w:type="dxa"/>
            <w:vAlign w:val="bottom"/>
          </w:tcPr>
          <w:p w14:paraId="3C0A9FBF" w14:textId="77777777" w:rsidR="00BE37D2" w:rsidRPr="006648B4" w:rsidRDefault="00BE37D2" w:rsidP="00BE37D2">
            <w:pPr>
              <w:pStyle w:val="Texto"/>
              <w:rPr>
                <w:sz w:val="18"/>
                <w:szCs w:val="18"/>
              </w:rPr>
            </w:pPr>
          </w:p>
        </w:tc>
        <w:tc>
          <w:tcPr>
            <w:tcW w:w="1296" w:type="dxa"/>
            <w:tcBorders>
              <w:bottom w:val="single" w:sz="6" w:space="0" w:color="auto"/>
            </w:tcBorders>
            <w:vAlign w:val="bottom"/>
          </w:tcPr>
          <w:p w14:paraId="3813C02B" w14:textId="1DB69A66" w:rsidR="00BE37D2" w:rsidRPr="006648B4" w:rsidRDefault="00BE37D2" w:rsidP="00BE37D2">
            <w:pPr>
              <w:pStyle w:val="Texto"/>
              <w:tabs>
                <w:tab w:val="decimal" w:pos="1160"/>
              </w:tabs>
              <w:jc w:val="left"/>
              <w:rPr>
                <w:sz w:val="18"/>
                <w:szCs w:val="18"/>
              </w:rPr>
            </w:pPr>
            <w:r w:rsidRPr="006648B4">
              <w:rPr>
                <w:sz w:val="18"/>
                <w:szCs w:val="18"/>
              </w:rPr>
              <w:t>(36.</w:t>
            </w:r>
            <w:r w:rsidR="00F2384B" w:rsidRPr="006648B4">
              <w:rPr>
                <w:sz w:val="18"/>
                <w:szCs w:val="18"/>
              </w:rPr>
              <w:t>179.598</w:t>
            </w:r>
            <w:r w:rsidRPr="006648B4">
              <w:rPr>
                <w:sz w:val="18"/>
                <w:szCs w:val="18"/>
              </w:rPr>
              <w:t>)</w:t>
            </w:r>
          </w:p>
        </w:tc>
        <w:tc>
          <w:tcPr>
            <w:tcW w:w="144" w:type="dxa"/>
            <w:vAlign w:val="bottom"/>
          </w:tcPr>
          <w:p w14:paraId="45F3644A" w14:textId="2CF7C380" w:rsidR="00BE37D2" w:rsidRPr="006648B4" w:rsidRDefault="00BE37D2" w:rsidP="00BE37D2">
            <w:pPr>
              <w:pStyle w:val="Texto"/>
              <w:tabs>
                <w:tab w:val="decimal" w:pos="1160"/>
              </w:tabs>
              <w:jc w:val="left"/>
              <w:rPr>
                <w:sz w:val="18"/>
                <w:szCs w:val="18"/>
              </w:rPr>
            </w:pPr>
          </w:p>
        </w:tc>
        <w:tc>
          <w:tcPr>
            <w:tcW w:w="1296" w:type="dxa"/>
            <w:tcBorders>
              <w:bottom w:val="single" w:sz="6" w:space="0" w:color="auto"/>
            </w:tcBorders>
            <w:vAlign w:val="bottom"/>
          </w:tcPr>
          <w:p w14:paraId="6F848AF0" w14:textId="0E03CADA" w:rsidR="00BE37D2" w:rsidRPr="006648B4" w:rsidRDefault="00173057" w:rsidP="00BE37D2">
            <w:pPr>
              <w:pStyle w:val="Texto"/>
              <w:tabs>
                <w:tab w:val="decimal" w:pos="1160"/>
              </w:tabs>
              <w:jc w:val="left"/>
              <w:rPr>
                <w:sz w:val="18"/>
                <w:szCs w:val="18"/>
              </w:rPr>
            </w:pPr>
            <w:r w:rsidRPr="006648B4">
              <w:rPr>
                <w:sz w:val="18"/>
                <w:szCs w:val="18"/>
              </w:rPr>
              <w:t>(20.412.719)</w:t>
            </w:r>
          </w:p>
        </w:tc>
      </w:tr>
      <w:tr w:rsidR="00BE37D2" w:rsidRPr="00252D0E" w14:paraId="79A05A25" w14:textId="0CD6B01C" w:rsidTr="001D0F25">
        <w:trPr>
          <w:cantSplit/>
          <w:jc w:val="center"/>
        </w:trPr>
        <w:tc>
          <w:tcPr>
            <w:tcW w:w="4410" w:type="dxa"/>
            <w:vAlign w:val="bottom"/>
          </w:tcPr>
          <w:p w14:paraId="4B82D4ED" w14:textId="77777777" w:rsidR="00BE37D2" w:rsidRPr="00252D0E" w:rsidRDefault="00BE37D2" w:rsidP="00BE37D2">
            <w:pPr>
              <w:pStyle w:val="Texto"/>
              <w:ind w:left="284"/>
              <w:jc w:val="left"/>
              <w:rPr>
                <w:sz w:val="18"/>
                <w:szCs w:val="18"/>
              </w:rPr>
            </w:pPr>
            <w:r w:rsidRPr="00252D0E">
              <w:rPr>
                <w:sz w:val="18"/>
                <w:szCs w:val="18"/>
              </w:rPr>
              <w:t>Ganancia por ventas</w:t>
            </w:r>
          </w:p>
        </w:tc>
        <w:tc>
          <w:tcPr>
            <w:tcW w:w="630" w:type="dxa"/>
            <w:vAlign w:val="bottom"/>
          </w:tcPr>
          <w:p w14:paraId="752F6861" w14:textId="77777777" w:rsidR="00BE37D2" w:rsidRPr="00252D0E" w:rsidRDefault="00BE37D2" w:rsidP="00BE37D2">
            <w:pPr>
              <w:pStyle w:val="Texto"/>
              <w:jc w:val="center"/>
              <w:rPr>
                <w:sz w:val="18"/>
                <w:szCs w:val="18"/>
              </w:rPr>
            </w:pPr>
          </w:p>
        </w:tc>
        <w:tc>
          <w:tcPr>
            <w:tcW w:w="144" w:type="dxa"/>
            <w:vAlign w:val="bottom"/>
          </w:tcPr>
          <w:p w14:paraId="36C43ABD" w14:textId="77777777" w:rsidR="00BE37D2" w:rsidRPr="00252D0E" w:rsidRDefault="00BE37D2" w:rsidP="00BE37D2">
            <w:pPr>
              <w:pStyle w:val="Texto"/>
              <w:tabs>
                <w:tab w:val="decimal" w:pos="1160"/>
              </w:tabs>
              <w:rPr>
                <w:sz w:val="18"/>
                <w:szCs w:val="18"/>
              </w:rPr>
            </w:pPr>
          </w:p>
        </w:tc>
        <w:tc>
          <w:tcPr>
            <w:tcW w:w="1296" w:type="dxa"/>
            <w:tcBorders>
              <w:top w:val="single" w:sz="6" w:space="0" w:color="auto"/>
            </w:tcBorders>
            <w:vAlign w:val="bottom"/>
          </w:tcPr>
          <w:p w14:paraId="17D79001" w14:textId="459EFFAB" w:rsidR="00BE37D2" w:rsidRPr="006648B4" w:rsidRDefault="009A329C" w:rsidP="00BE37D2">
            <w:pPr>
              <w:pStyle w:val="Texto"/>
              <w:tabs>
                <w:tab w:val="decimal" w:pos="1160"/>
              </w:tabs>
              <w:jc w:val="left"/>
              <w:rPr>
                <w:sz w:val="18"/>
                <w:szCs w:val="18"/>
              </w:rPr>
            </w:pPr>
            <w:r w:rsidRPr="006648B4">
              <w:rPr>
                <w:sz w:val="18"/>
                <w:szCs w:val="18"/>
              </w:rPr>
              <w:t>17.</w:t>
            </w:r>
            <w:r w:rsidR="00173057" w:rsidRPr="006648B4">
              <w:rPr>
                <w:sz w:val="18"/>
                <w:szCs w:val="18"/>
              </w:rPr>
              <w:t>549.099</w:t>
            </w:r>
          </w:p>
        </w:tc>
        <w:tc>
          <w:tcPr>
            <w:tcW w:w="90" w:type="dxa"/>
            <w:vAlign w:val="bottom"/>
          </w:tcPr>
          <w:p w14:paraId="0479BD56" w14:textId="04A3B807" w:rsidR="00BE37D2" w:rsidRPr="006648B4" w:rsidRDefault="00BE37D2" w:rsidP="00BE37D2">
            <w:pPr>
              <w:pStyle w:val="Texto"/>
              <w:tabs>
                <w:tab w:val="decimal" w:pos="1160"/>
              </w:tabs>
              <w:jc w:val="left"/>
              <w:rPr>
                <w:sz w:val="18"/>
                <w:szCs w:val="18"/>
              </w:rPr>
            </w:pPr>
          </w:p>
        </w:tc>
        <w:tc>
          <w:tcPr>
            <w:tcW w:w="1296" w:type="dxa"/>
            <w:tcBorders>
              <w:top w:val="single" w:sz="6" w:space="0" w:color="auto"/>
            </w:tcBorders>
            <w:vAlign w:val="bottom"/>
          </w:tcPr>
          <w:p w14:paraId="210E34E9" w14:textId="6D5B9ABA" w:rsidR="00BE37D2" w:rsidRPr="006648B4" w:rsidRDefault="009A329C" w:rsidP="00BE37D2">
            <w:pPr>
              <w:pStyle w:val="Texto"/>
              <w:tabs>
                <w:tab w:val="decimal" w:pos="1160"/>
              </w:tabs>
              <w:jc w:val="left"/>
              <w:rPr>
                <w:sz w:val="18"/>
                <w:szCs w:val="18"/>
              </w:rPr>
            </w:pPr>
            <w:r w:rsidRPr="006648B4">
              <w:rPr>
                <w:sz w:val="18"/>
                <w:szCs w:val="18"/>
              </w:rPr>
              <w:t>9.</w:t>
            </w:r>
            <w:r w:rsidR="00173057" w:rsidRPr="006648B4">
              <w:rPr>
                <w:sz w:val="18"/>
                <w:szCs w:val="18"/>
              </w:rPr>
              <w:t>744.701</w:t>
            </w:r>
          </w:p>
        </w:tc>
        <w:tc>
          <w:tcPr>
            <w:tcW w:w="144" w:type="dxa"/>
            <w:vAlign w:val="bottom"/>
          </w:tcPr>
          <w:p w14:paraId="3FC7985E" w14:textId="77777777" w:rsidR="00BE37D2" w:rsidRPr="006648B4" w:rsidRDefault="00BE37D2" w:rsidP="00BE37D2">
            <w:pPr>
              <w:pStyle w:val="Texto"/>
              <w:rPr>
                <w:sz w:val="18"/>
                <w:szCs w:val="18"/>
              </w:rPr>
            </w:pPr>
          </w:p>
        </w:tc>
        <w:tc>
          <w:tcPr>
            <w:tcW w:w="1296" w:type="dxa"/>
            <w:tcBorders>
              <w:top w:val="single" w:sz="6" w:space="0" w:color="auto"/>
            </w:tcBorders>
            <w:vAlign w:val="bottom"/>
          </w:tcPr>
          <w:p w14:paraId="2BCF10AB" w14:textId="3BDC8DCE" w:rsidR="00BE37D2" w:rsidRPr="006648B4" w:rsidRDefault="00BE37D2" w:rsidP="00BE37D2">
            <w:pPr>
              <w:pStyle w:val="Texto"/>
              <w:tabs>
                <w:tab w:val="decimal" w:pos="1160"/>
              </w:tabs>
              <w:jc w:val="left"/>
              <w:rPr>
                <w:sz w:val="18"/>
                <w:szCs w:val="18"/>
              </w:rPr>
            </w:pPr>
            <w:r w:rsidRPr="006648B4">
              <w:rPr>
                <w:sz w:val="18"/>
                <w:szCs w:val="18"/>
              </w:rPr>
              <w:t>15.</w:t>
            </w:r>
            <w:r w:rsidR="00316DC6" w:rsidRPr="006648B4">
              <w:rPr>
                <w:sz w:val="18"/>
                <w:szCs w:val="18"/>
              </w:rPr>
              <w:t>213.276</w:t>
            </w:r>
          </w:p>
        </w:tc>
        <w:tc>
          <w:tcPr>
            <w:tcW w:w="144" w:type="dxa"/>
            <w:vAlign w:val="bottom"/>
          </w:tcPr>
          <w:p w14:paraId="3A511467" w14:textId="68C01413" w:rsidR="00BE37D2" w:rsidRPr="006648B4" w:rsidRDefault="00BE37D2" w:rsidP="00BE37D2">
            <w:pPr>
              <w:pStyle w:val="Texto"/>
              <w:tabs>
                <w:tab w:val="decimal" w:pos="1160"/>
              </w:tabs>
              <w:jc w:val="left"/>
              <w:rPr>
                <w:sz w:val="18"/>
                <w:szCs w:val="18"/>
              </w:rPr>
            </w:pPr>
          </w:p>
        </w:tc>
        <w:tc>
          <w:tcPr>
            <w:tcW w:w="1296" w:type="dxa"/>
            <w:tcBorders>
              <w:top w:val="single" w:sz="6" w:space="0" w:color="auto"/>
            </w:tcBorders>
            <w:vAlign w:val="bottom"/>
          </w:tcPr>
          <w:p w14:paraId="1C7F85BD" w14:textId="1738F02E" w:rsidR="00BE37D2" w:rsidRPr="006648B4" w:rsidRDefault="00316DC6" w:rsidP="00BE37D2">
            <w:pPr>
              <w:pStyle w:val="Texto"/>
              <w:tabs>
                <w:tab w:val="decimal" w:pos="1160"/>
              </w:tabs>
              <w:jc w:val="left"/>
              <w:rPr>
                <w:sz w:val="18"/>
                <w:szCs w:val="18"/>
              </w:rPr>
            </w:pPr>
            <w:r w:rsidRPr="006648B4">
              <w:rPr>
                <w:sz w:val="18"/>
                <w:szCs w:val="18"/>
              </w:rPr>
              <w:t>5.781.348</w:t>
            </w:r>
          </w:p>
        </w:tc>
      </w:tr>
      <w:tr w:rsidR="00BE37D2" w:rsidRPr="00252D0E" w14:paraId="3B882F75" w14:textId="55DB5D95" w:rsidTr="001D0F25">
        <w:trPr>
          <w:cantSplit/>
          <w:jc w:val="center"/>
        </w:trPr>
        <w:tc>
          <w:tcPr>
            <w:tcW w:w="4410" w:type="dxa"/>
            <w:vAlign w:val="bottom"/>
          </w:tcPr>
          <w:p w14:paraId="17AF25F8" w14:textId="018DA9F0" w:rsidR="00BE37D2" w:rsidRPr="00252D0E" w:rsidRDefault="00BE37D2" w:rsidP="00BE37D2">
            <w:pPr>
              <w:pStyle w:val="Texto"/>
              <w:jc w:val="left"/>
              <w:rPr>
                <w:sz w:val="18"/>
                <w:szCs w:val="18"/>
              </w:rPr>
            </w:pPr>
            <w:r w:rsidRPr="00252D0E">
              <w:rPr>
                <w:sz w:val="18"/>
                <w:szCs w:val="18"/>
              </w:rPr>
              <w:t>Ingresos de producción agropecuaria</w:t>
            </w:r>
          </w:p>
        </w:tc>
        <w:tc>
          <w:tcPr>
            <w:tcW w:w="630" w:type="dxa"/>
            <w:vAlign w:val="bottom"/>
          </w:tcPr>
          <w:p w14:paraId="35505D8E" w14:textId="77777777" w:rsidR="00BE37D2" w:rsidRPr="00252D0E" w:rsidRDefault="00BE37D2" w:rsidP="00BE37D2">
            <w:pPr>
              <w:pStyle w:val="Texto"/>
              <w:jc w:val="center"/>
              <w:rPr>
                <w:sz w:val="18"/>
                <w:szCs w:val="18"/>
              </w:rPr>
            </w:pPr>
          </w:p>
        </w:tc>
        <w:tc>
          <w:tcPr>
            <w:tcW w:w="144" w:type="dxa"/>
            <w:vAlign w:val="bottom"/>
          </w:tcPr>
          <w:p w14:paraId="6721EED8" w14:textId="77777777" w:rsidR="00BE37D2" w:rsidRPr="00252D0E" w:rsidRDefault="00BE37D2" w:rsidP="00BE37D2">
            <w:pPr>
              <w:pStyle w:val="Texto"/>
              <w:tabs>
                <w:tab w:val="decimal" w:pos="1160"/>
              </w:tabs>
              <w:rPr>
                <w:sz w:val="18"/>
                <w:szCs w:val="18"/>
              </w:rPr>
            </w:pPr>
          </w:p>
        </w:tc>
        <w:tc>
          <w:tcPr>
            <w:tcW w:w="1296" w:type="dxa"/>
            <w:vAlign w:val="bottom"/>
          </w:tcPr>
          <w:p w14:paraId="26A35780" w14:textId="771C0575" w:rsidR="00BE37D2" w:rsidRPr="006648B4" w:rsidRDefault="009A329C" w:rsidP="00BE37D2">
            <w:pPr>
              <w:pStyle w:val="Texto"/>
              <w:tabs>
                <w:tab w:val="decimal" w:pos="1160"/>
              </w:tabs>
              <w:jc w:val="left"/>
              <w:rPr>
                <w:sz w:val="18"/>
                <w:szCs w:val="18"/>
              </w:rPr>
            </w:pPr>
            <w:r w:rsidRPr="006648B4">
              <w:rPr>
                <w:sz w:val="18"/>
                <w:szCs w:val="18"/>
              </w:rPr>
              <w:t>2.750.386</w:t>
            </w:r>
          </w:p>
        </w:tc>
        <w:tc>
          <w:tcPr>
            <w:tcW w:w="90" w:type="dxa"/>
            <w:vAlign w:val="bottom"/>
          </w:tcPr>
          <w:p w14:paraId="26D92763" w14:textId="43BC3754" w:rsidR="00BE37D2" w:rsidRPr="006648B4" w:rsidRDefault="00BE37D2" w:rsidP="00BE37D2">
            <w:pPr>
              <w:pStyle w:val="Texto"/>
              <w:tabs>
                <w:tab w:val="decimal" w:pos="1160"/>
              </w:tabs>
              <w:jc w:val="left"/>
              <w:rPr>
                <w:sz w:val="18"/>
                <w:szCs w:val="18"/>
              </w:rPr>
            </w:pPr>
          </w:p>
        </w:tc>
        <w:tc>
          <w:tcPr>
            <w:tcW w:w="1296" w:type="dxa"/>
            <w:vAlign w:val="bottom"/>
          </w:tcPr>
          <w:p w14:paraId="1BD4C1A4" w14:textId="090A41F5" w:rsidR="00BE37D2" w:rsidRPr="006648B4" w:rsidRDefault="009A329C" w:rsidP="00BE37D2">
            <w:pPr>
              <w:pStyle w:val="Texto"/>
              <w:tabs>
                <w:tab w:val="decimal" w:pos="1160"/>
              </w:tabs>
              <w:jc w:val="left"/>
              <w:rPr>
                <w:sz w:val="18"/>
                <w:szCs w:val="18"/>
              </w:rPr>
            </w:pPr>
            <w:r w:rsidRPr="006648B4">
              <w:rPr>
                <w:sz w:val="18"/>
                <w:szCs w:val="18"/>
              </w:rPr>
              <w:t>1.710.467</w:t>
            </w:r>
          </w:p>
        </w:tc>
        <w:tc>
          <w:tcPr>
            <w:tcW w:w="144" w:type="dxa"/>
            <w:vAlign w:val="bottom"/>
          </w:tcPr>
          <w:p w14:paraId="4CB9CBAF" w14:textId="77777777" w:rsidR="00BE37D2" w:rsidRPr="006648B4" w:rsidRDefault="00BE37D2" w:rsidP="00BE37D2">
            <w:pPr>
              <w:pStyle w:val="Texto"/>
              <w:rPr>
                <w:sz w:val="18"/>
                <w:szCs w:val="18"/>
              </w:rPr>
            </w:pPr>
          </w:p>
        </w:tc>
        <w:tc>
          <w:tcPr>
            <w:tcW w:w="1296" w:type="dxa"/>
            <w:vAlign w:val="bottom"/>
          </w:tcPr>
          <w:p w14:paraId="606BAC39" w14:textId="03C8C493" w:rsidR="00BE37D2" w:rsidRPr="006648B4" w:rsidRDefault="00BE37D2" w:rsidP="00BE37D2">
            <w:pPr>
              <w:pStyle w:val="Texto"/>
              <w:tabs>
                <w:tab w:val="decimal" w:pos="1160"/>
              </w:tabs>
              <w:jc w:val="left"/>
              <w:rPr>
                <w:sz w:val="18"/>
                <w:szCs w:val="18"/>
              </w:rPr>
            </w:pPr>
            <w:r w:rsidRPr="006648B4">
              <w:rPr>
                <w:sz w:val="18"/>
                <w:szCs w:val="18"/>
              </w:rPr>
              <w:t>1.866.844</w:t>
            </w:r>
          </w:p>
        </w:tc>
        <w:tc>
          <w:tcPr>
            <w:tcW w:w="144" w:type="dxa"/>
            <w:vAlign w:val="bottom"/>
          </w:tcPr>
          <w:p w14:paraId="3A467BA3" w14:textId="41BF3BF3" w:rsidR="00BE37D2" w:rsidRPr="006648B4" w:rsidRDefault="00BE37D2" w:rsidP="00BE37D2">
            <w:pPr>
              <w:pStyle w:val="Texto"/>
              <w:tabs>
                <w:tab w:val="decimal" w:pos="1160"/>
              </w:tabs>
              <w:jc w:val="left"/>
              <w:rPr>
                <w:sz w:val="18"/>
                <w:szCs w:val="18"/>
              </w:rPr>
            </w:pPr>
          </w:p>
        </w:tc>
        <w:tc>
          <w:tcPr>
            <w:tcW w:w="1296" w:type="dxa"/>
            <w:vAlign w:val="bottom"/>
          </w:tcPr>
          <w:p w14:paraId="4FF14E1A" w14:textId="5B07E5A5" w:rsidR="00BE37D2" w:rsidRPr="006648B4" w:rsidRDefault="00BE37D2" w:rsidP="00BE37D2">
            <w:pPr>
              <w:pStyle w:val="Texto"/>
              <w:tabs>
                <w:tab w:val="decimal" w:pos="1160"/>
              </w:tabs>
              <w:jc w:val="left"/>
              <w:rPr>
                <w:sz w:val="18"/>
                <w:szCs w:val="18"/>
              </w:rPr>
            </w:pPr>
            <w:r w:rsidRPr="006648B4">
              <w:rPr>
                <w:sz w:val="18"/>
                <w:szCs w:val="18"/>
              </w:rPr>
              <w:t>1.456.055</w:t>
            </w:r>
          </w:p>
        </w:tc>
      </w:tr>
      <w:tr w:rsidR="00BE37D2" w:rsidRPr="00252D0E" w14:paraId="2566A8DF" w14:textId="6E616737" w:rsidTr="001D0F25">
        <w:trPr>
          <w:cantSplit/>
          <w:jc w:val="center"/>
        </w:trPr>
        <w:tc>
          <w:tcPr>
            <w:tcW w:w="4410" w:type="dxa"/>
            <w:vAlign w:val="bottom"/>
          </w:tcPr>
          <w:p w14:paraId="7291738B" w14:textId="77777777" w:rsidR="00BE37D2" w:rsidRPr="00252D0E" w:rsidRDefault="00BE37D2" w:rsidP="00BE37D2">
            <w:pPr>
              <w:pStyle w:val="Texto"/>
              <w:jc w:val="left"/>
              <w:rPr>
                <w:sz w:val="18"/>
                <w:szCs w:val="18"/>
              </w:rPr>
            </w:pPr>
            <w:r w:rsidRPr="00252D0E">
              <w:rPr>
                <w:sz w:val="18"/>
                <w:szCs w:val="18"/>
              </w:rPr>
              <w:t>Costo de producción agropecuaria</w:t>
            </w:r>
          </w:p>
        </w:tc>
        <w:tc>
          <w:tcPr>
            <w:tcW w:w="630" w:type="dxa"/>
            <w:vAlign w:val="bottom"/>
          </w:tcPr>
          <w:p w14:paraId="510A85BE" w14:textId="77777777" w:rsidR="00BE37D2" w:rsidRPr="00252D0E" w:rsidRDefault="00BE37D2" w:rsidP="00BE37D2">
            <w:pPr>
              <w:pStyle w:val="Texto"/>
              <w:jc w:val="center"/>
              <w:rPr>
                <w:sz w:val="18"/>
                <w:szCs w:val="18"/>
              </w:rPr>
            </w:pPr>
          </w:p>
        </w:tc>
        <w:tc>
          <w:tcPr>
            <w:tcW w:w="144" w:type="dxa"/>
            <w:vAlign w:val="bottom"/>
          </w:tcPr>
          <w:p w14:paraId="1BB9B9BE" w14:textId="77777777" w:rsidR="00BE37D2" w:rsidRPr="00252D0E" w:rsidRDefault="00BE37D2" w:rsidP="00BE37D2">
            <w:pPr>
              <w:pStyle w:val="Texto"/>
              <w:tabs>
                <w:tab w:val="decimal" w:pos="1160"/>
              </w:tabs>
              <w:rPr>
                <w:sz w:val="18"/>
                <w:szCs w:val="18"/>
              </w:rPr>
            </w:pPr>
          </w:p>
        </w:tc>
        <w:tc>
          <w:tcPr>
            <w:tcW w:w="1296" w:type="dxa"/>
            <w:tcBorders>
              <w:bottom w:val="single" w:sz="6" w:space="0" w:color="auto"/>
            </w:tcBorders>
            <w:vAlign w:val="bottom"/>
          </w:tcPr>
          <w:p w14:paraId="0B67694D" w14:textId="69910F92" w:rsidR="00BE37D2" w:rsidRPr="006648B4" w:rsidRDefault="009A329C" w:rsidP="00BE37D2">
            <w:pPr>
              <w:pStyle w:val="Texto"/>
              <w:tabs>
                <w:tab w:val="decimal" w:pos="1160"/>
              </w:tabs>
              <w:jc w:val="left"/>
              <w:rPr>
                <w:sz w:val="18"/>
                <w:szCs w:val="18"/>
              </w:rPr>
            </w:pPr>
            <w:r w:rsidRPr="006648B4">
              <w:rPr>
                <w:sz w:val="18"/>
                <w:szCs w:val="18"/>
              </w:rPr>
              <w:t>(1.204.959)</w:t>
            </w:r>
          </w:p>
        </w:tc>
        <w:tc>
          <w:tcPr>
            <w:tcW w:w="90" w:type="dxa"/>
            <w:vAlign w:val="bottom"/>
          </w:tcPr>
          <w:p w14:paraId="7ACF8A65" w14:textId="63609600" w:rsidR="00BE37D2" w:rsidRPr="006648B4" w:rsidRDefault="00BE37D2" w:rsidP="00BE37D2">
            <w:pPr>
              <w:pStyle w:val="Texto"/>
              <w:tabs>
                <w:tab w:val="decimal" w:pos="1160"/>
              </w:tabs>
              <w:jc w:val="left"/>
              <w:rPr>
                <w:sz w:val="18"/>
                <w:szCs w:val="18"/>
              </w:rPr>
            </w:pPr>
          </w:p>
        </w:tc>
        <w:tc>
          <w:tcPr>
            <w:tcW w:w="1296" w:type="dxa"/>
            <w:tcBorders>
              <w:bottom w:val="single" w:sz="6" w:space="0" w:color="auto"/>
            </w:tcBorders>
            <w:vAlign w:val="bottom"/>
          </w:tcPr>
          <w:p w14:paraId="3F178132" w14:textId="7D0F3D63" w:rsidR="00BE37D2" w:rsidRPr="006648B4" w:rsidRDefault="009A329C" w:rsidP="00BE37D2">
            <w:pPr>
              <w:pStyle w:val="Texto"/>
              <w:tabs>
                <w:tab w:val="decimal" w:pos="1160"/>
              </w:tabs>
              <w:jc w:val="left"/>
              <w:rPr>
                <w:sz w:val="18"/>
                <w:szCs w:val="18"/>
              </w:rPr>
            </w:pPr>
            <w:r w:rsidRPr="006648B4">
              <w:rPr>
                <w:sz w:val="18"/>
                <w:szCs w:val="18"/>
              </w:rPr>
              <w:t>(584.704)</w:t>
            </w:r>
          </w:p>
        </w:tc>
        <w:tc>
          <w:tcPr>
            <w:tcW w:w="144" w:type="dxa"/>
            <w:vAlign w:val="bottom"/>
          </w:tcPr>
          <w:p w14:paraId="20D4D5B8" w14:textId="77777777" w:rsidR="00BE37D2" w:rsidRPr="006648B4" w:rsidRDefault="00BE37D2" w:rsidP="00BE37D2">
            <w:pPr>
              <w:pStyle w:val="Texto"/>
              <w:rPr>
                <w:sz w:val="18"/>
                <w:szCs w:val="18"/>
              </w:rPr>
            </w:pPr>
          </w:p>
        </w:tc>
        <w:tc>
          <w:tcPr>
            <w:tcW w:w="1296" w:type="dxa"/>
            <w:tcBorders>
              <w:bottom w:val="single" w:sz="6" w:space="0" w:color="auto"/>
            </w:tcBorders>
            <w:vAlign w:val="bottom"/>
          </w:tcPr>
          <w:p w14:paraId="25B5477D" w14:textId="4829E955" w:rsidR="00BE37D2" w:rsidRPr="006648B4" w:rsidRDefault="00BE37D2" w:rsidP="00BE37D2">
            <w:pPr>
              <w:pStyle w:val="Texto"/>
              <w:tabs>
                <w:tab w:val="decimal" w:pos="1160"/>
              </w:tabs>
              <w:jc w:val="left"/>
              <w:rPr>
                <w:sz w:val="18"/>
                <w:szCs w:val="18"/>
              </w:rPr>
            </w:pPr>
            <w:r w:rsidRPr="006648B4">
              <w:rPr>
                <w:sz w:val="18"/>
                <w:szCs w:val="18"/>
              </w:rPr>
              <w:t>(673.259)</w:t>
            </w:r>
          </w:p>
        </w:tc>
        <w:tc>
          <w:tcPr>
            <w:tcW w:w="144" w:type="dxa"/>
            <w:vAlign w:val="bottom"/>
          </w:tcPr>
          <w:p w14:paraId="106B9BB3" w14:textId="1DBAE378" w:rsidR="00BE37D2" w:rsidRPr="006648B4" w:rsidRDefault="00BE37D2" w:rsidP="00BE37D2">
            <w:pPr>
              <w:pStyle w:val="Texto"/>
              <w:tabs>
                <w:tab w:val="decimal" w:pos="1160"/>
              </w:tabs>
              <w:jc w:val="left"/>
              <w:rPr>
                <w:sz w:val="18"/>
                <w:szCs w:val="18"/>
              </w:rPr>
            </w:pPr>
          </w:p>
        </w:tc>
        <w:tc>
          <w:tcPr>
            <w:tcW w:w="1296" w:type="dxa"/>
            <w:tcBorders>
              <w:bottom w:val="single" w:sz="6" w:space="0" w:color="auto"/>
            </w:tcBorders>
            <w:vAlign w:val="bottom"/>
          </w:tcPr>
          <w:p w14:paraId="0AFAB307" w14:textId="5901C155" w:rsidR="00BE37D2" w:rsidRPr="006648B4" w:rsidRDefault="00BE37D2" w:rsidP="00BE37D2">
            <w:pPr>
              <w:pStyle w:val="Texto"/>
              <w:tabs>
                <w:tab w:val="decimal" w:pos="1160"/>
              </w:tabs>
              <w:jc w:val="left"/>
              <w:rPr>
                <w:sz w:val="18"/>
                <w:szCs w:val="18"/>
              </w:rPr>
            </w:pPr>
            <w:r w:rsidRPr="006648B4">
              <w:rPr>
                <w:sz w:val="18"/>
                <w:szCs w:val="18"/>
              </w:rPr>
              <w:t>(366.991)</w:t>
            </w:r>
          </w:p>
        </w:tc>
      </w:tr>
      <w:tr w:rsidR="00BE37D2" w:rsidRPr="00252D0E" w14:paraId="1F3FB175" w14:textId="00B0396F" w:rsidTr="001D0F25">
        <w:trPr>
          <w:cantSplit/>
          <w:jc w:val="center"/>
        </w:trPr>
        <w:tc>
          <w:tcPr>
            <w:tcW w:w="4410" w:type="dxa"/>
            <w:vAlign w:val="bottom"/>
          </w:tcPr>
          <w:p w14:paraId="6E694548" w14:textId="32BD0F97" w:rsidR="00BE37D2" w:rsidRPr="00252D0E" w:rsidRDefault="00BE37D2" w:rsidP="00BE37D2">
            <w:pPr>
              <w:pStyle w:val="Texto"/>
              <w:ind w:left="284"/>
              <w:jc w:val="left"/>
              <w:rPr>
                <w:sz w:val="18"/>
                <w:szCs w:val="18"/>
              </w:rPr>
            </w:pPr>
            <w:r w:rsidRPr="00252D0E">
              <w:rPr>
                <w:sz w:val="18"/>
                <w:szCs w:val="18"/>
              </w:rPr>
              <w:t>Ganancia por producción agropecuaria</w:t>
            </w:r>
          </w:p>
        </w:tc>
        <w:tc>
          <w:tcPr>
            <w:tcW w:w="630" w:type="dxa"/>
            <w:vAlign w:val="bottom"/>
          </w:tcPr>
          <w:p w14:paraId="5793C5EE" w14:textId="77777777" w:rsidR="00BE37D2" w:rsidRPr="00252D0E" w:rsidRDefault="00BE37D2" w:rsidP="00BE37D2">
            <w:pPr>
              <w:pStyle w:val="Texto"/>
              <w:jc w:val="center"/>
              <w:rPr>
                <w:sz w:val="18"/>
                <w:szCs w:val="18"/>
              </w:rPr>
            </w:pPr>
          </w:p>
        </w:tc>
        <w:tc>
          <w:tcPr>
            <w:tcW w:w="144" w:type="dxa"/>
            <w:vAlign w:val="bottom"/>
          </w:tcPr>
          <w:p w14:paraId="5B1D0F28" w14:textId="77777777" w:rsidR="00BE37D2" w:rsidRPr="00252D0E" w:rsidRDefault="00BE37D2" w:rsidP="00BE37D2">
            <w:pPr>
              <w:pStyle w:val="Texto"/>
              <w:tabs>
                <w:tab w:val="decimal" w:pos="1160"/>
              </w:tabs>
              <w:rPr>
                <w:sz w:val="18"/>
                <w:szCs w:val="18"/>
              </w:rPr>
            </w:pPr>
          </w:p>
        </w:tc>
        <w:tc>
          <w:tcPr>
            <w:tcW w:w="1296" w:type="dxa"/>
            <w:tcBorders>
              <w:top w:val="single" w:sz="6" w:space="0" w:color="auto"/>
              <w:bottom w:val="single" w:sz="6" w:space="0" w:color="auto"/>
            </w:tcBorders>
            <w:vAlign w:val="bottom"/>
          </w:tcPr>
          <w:p w14:paraId="3051A035" w14:textId="4CB2E7A4" w:rsidR="00BE37D2" w:rsidRPr="006648B4" w:rsidRDefault="009A329C" w:rsidP="00BE37D2">
            <w:pPr>
              <w:pStyle w:val="Texto"/>
              <w:tabs>
                <w:tab w:val="decimal" w:pos="1160"/>
              </w:tabs>
              <w:jc w:val="left"/>
              <w:rPr>
                <w:sz w:val="18"/>
                <w:szCs w:val="18"/>
              </w:rPr>
            </w:pPr>
            <w:r w:rsidRPr="006648B4">
              <w:rPr>
                <w:sz w:val="18"/>
                <w:szCs w:val="18"/>
              </w:rPr>
              <w:t>1.545.427</w:t>
            </w:r>
          </w:p>
        </w:tc>
        <w:tc>
          <w:tcPr>
            <w:tcW w:w="90" w:type="dxa"/>
            <w:vAlign w:val="bottom"/>
          </w:tcPr>
          <w:p w14:paraId="3AA83533" w14:textId="193F66A6" w:rsidR="00BE37D2" w:rsidRPr="006648B4" w:rsidRDefault="00BE37D2" w:rsidP="00BE37D2">
            <w:pPr>
              <w:pStyle w:val="Texto"/>
              <w:tabs>
                <w:tab w:val="decimal" w:pos="1160"/>
              </w:tabs>
              <w:jc w:val="left"/>
              <w:rPr>
                <w:sz w:val="18"/>
                <w:szCs w:val="18"/>
              </w:rPr>
            </w:pPr>
          </w:p>
        </w:tc>
        <w:tc>
          <w:tcPr>
            <w:tcW w:w="1296" w:type="dxa"/>
            <w:tcBorders>
              <w:top w:val="single" w:sz="6" w:space="0" w:color="auto"/>
            </w:tcBorders>
            <w:vAlign w:val="bottom"/>
          </w:tcPr>
          <w:p w14:paraId="04DB4741" w14:textId="066D4EFB" w:rsidR="00BE37D2" w:rsidRPr="006648B4" w:rsidRDefault="009A329C" w:rsidP="00BE37D2">
            <w:pPr>
              <w:pStyle w:val="Texto"/>
              <w:tabs>
                <w:tab w:val="decimal" w:pos="1160"/>
              </w:tabs>
              <w:jc w:val="left"/>
              <w:rPr>
                <w:sz w:val="18"/>
                <w:szCs w:val="18"/>
              </w:rPr>
            </w:pPr>
            <w:r w:rsidRPr="006648B4">
              <w:rPr>
                <w:sz w:val="18"/>
                <w:szCs w:val="18"/>
              </w:rPr>
              <w:t>1.125.763</w:t>
            </w:r>
          </w:p>
        </w:tc>
        <w:tc>
          <w:tcPr>
            <w:tcW w:w="144" w:type="dxa"/>
            <w:vAlign w:val="bottom"/>
          </w:tcPr>
          <w:p w14:paraId="499422C4" w14:textId="77777777" w:rsidR="00BE37D2" w:rsidRPr="006648B4" w:rsidRDefault="00BE37D2" w:rsidP="00BE37D2">
            <w:pPr>
              <w:pStyle w:val="Texto"/>
              <w:rPr>
                <w:sz w:val="18"/>
                <w:szCs w:val="18"/>
              </w:rPr>
            </w:pPr>
          </w:p>
        </w:tc>
        <w:tc>
          <w:tcPr>
            <w:tcW w:w="1296" w:type="dxa"/>
            <w:tcBorders>
              <w:top w:val="single" w:sz="6" w:space="0" w:color="auto"/>
              <w:bottom w:val="single" w:sz="6" w:space="0" w:color="auto"/>
            </w:tcBorders>
            <w:vAlign w:val="bottom"/>
          </w:tcPr>
          <w:p w14:paraId="0E45363F" w14:textId="0AE948FC" w:rsidR="00BE37D2" w:rsidRPr="006648B4" w:rsidRDefault="00BE37D2" w:rsidP="00BE37D2">
            <w:pPr>
              <w:pStyle w:val="Texto"/>
              <w:tabs>
                <w:tab w:val="decimal" w:pos="1160"/>
              </w:tabs>
              <w:jc w:val="left"/>
              <w:rPr>
                <w:sz w:val="18"/>
                <w:szCs w:val="18"/>
              </w:rPr>
            </w:pPr>
            <w:r w:rsidRPr="006648B4">
              <w:rPr>
                <w:sz w:val="18"/>
                <w:szCs w:val="18"/>
              </w:rPr>
              <w:t>1.193.585</w:t>
            </w:r>
          </w:p>
        </w:tc>
        <w:tc>
          <w:tcPr>
            <w:tcW w:w="144" w:type="dxa"/>
            <w:vAlign w:val="bottom"/>
          </w:tcPr>
          <w:p w14:paraId="52179E5A" w14:textId="36845888" w:rsidR="00BE37D2" w:rsidRPr="006648B4" w:rsidRDefault="00BE37D2" w:rsidP="00BE37D2">
            <w:pPr>
              <w:pStyle w:val="Texto"/>
              <w:tabs>
                <w:tab w:val="decimal" w:pos="1160"/>
              </w:tabs>
              <w:jc w:val="left"/>
              <w:rPr>
                <w:sz w:val="18"/>
                <w:szCs w:val="18"/>
              </w:rPr>
            </w:pPr>
          </w:p>
        </w:tc>
        <w:tc>
          <w:tcPr>
            <w:tcW w:w="1296" w:type="dxa"/>
            <w:tcBorders>
              <w:top w:val="single" w:sz="6" w:space="0" w:color="auto"/>
              <w:bottom w:val="single" w:sz="6" w:space="0" w:color="auto"/>
            </w:tcBorders>
            <w:vAlign w:val="bottom"/>
          </w:tcPr>
          <w:p w14:paraId="3EC5B73E" w14:textId="3362C447" w:rsidR="00BE37D2" w:rsidRPr="006648B4" w:rsidRDefault="00BE37D2" w:rsidP="00BE37D2">
            <w:pPr>
              <w:pStyle w:val="Texto"/>
              <w:tabs>
                <w:tab w:val="decimal" w:pos="1160"/>
              </w:tabs>
              <w:jc w:val="left"/>
              <w:rPr>
                <w:sz w:val="18"/>
                <w:szCs w:val="18"/>
              </w:rPr>
            </w:pPr>
            <w:r w:rsidRPr="006648B4">
              <w:rPr>
                <w:sz w:val="18"/>
                <w:szCs w:val="18"/>
              </w:rPr>
              <w:t>1.089.064</w:t>
            </w:r>
          </w:p>
        </w:tc>
      </w:tr>
      <w:tr w:rsidR="00BE37D2" w:rsidRPr="00252D0E" w14:paraId="51B45C77" w14:textId="7CF6F438" w:rsidTr="001D0F25">
        <w:trPr>
          <w:cantSplit/>
          <w:trHeight w:val="219"/>
          <w:jc w:val="center"/>
        </w:trPr>
        <w:tc>
          <w:tcPr>
            <w:tcW w:w="4410" w:type="dxa"/>
            <w:vAlign w:val="bottom"/>
          </w:tcPr>
          <w:p w14:paraId="69878AC7" w14:textId="77777777" w:rsidR="00BE37D2" w:rsidRPr="00252D0E" w:rsidRDefault="00BE37D2" w:rsidP="00BE37D2">
            <w:pPr>
              <w:pStyle w:val="Texto"/>
              <w:jc w:val="left"/>
              <w:rPr>
                <w:b/>
                <w:sz w:val="18"/>
                <w:szCs w:val="18"/>
              </w:rPr>
            </w:pPr>
            <w:r w:rsidRPr="00252D0E">
              <w:rPr>
                <w:b/>
                <w:sz w:val="18"/>
                <w:szCs w:val="18"/>
              </w:rPr>
              <w:t>Ganancia bruta</w:t>
            </w:r>
          </w:p>
        </w:tc>
        <w:tc>
          <w:tcPr>
            <w:tcW w:w="630" w:type="dxa"/>
            <w:vAlign w:val="bottom"/>
          </w:tcPr>
          <w:p w14:paraId="0FE3D3C1" w14:textId="77777777" w:rsidR="00BE37D2" w:rsidRPr="00252D0E" w:rsidRDefault="00BE37D2" w:rsidP="00BE37D2">
            <w:pPr>
              <w:pStyle w:val="Texto"/>
              <w:jc w:val="center"/>
              <w:rPr>
                <w:sz w:val="18"/>
                <w:szCs w:val="18"/>
              </w:rPr>
            </w:pPr>
          </w:p>
        </w:tc>
        <w:tc>
          <w:tcPr>
            <w:tcW w:w="144" w:type="dxa"/>
            <w:vAlign w:val="bottom"/>
          </w:tcPr>
          <w:p w14:paraId="323F5653" w14:textId="77777777" w:rsidR="00BE37D2" w:rsidRPr="00252D0E" w:rsidRDefault="00BE37D2" w:rsidP="00BE37D2">
            <w:pPr>
              <w:pStyle w:val="Texto"/>
              <w:tabs>
                <w:tab w:val="decimal" w:pos="1160"/>
              </w:tabs>
              <w:rPr>
                <w:b/>
                <w:sz w:val="18"/>
                <w:szCs w:val="18"/>
              </w:rPr>
            </w:pPr>
          </w:p>
        </w:tc>
        <w:tc>
          <w:tcPr>
            <w:tcW w:w="1296" w:type="dxa"/>
            <w:tcBorders>
              <w:top w:val="single" w:sz="6" w:space="0" w:color="auto"/>
            </w:tcBorders>
            <w:vAlign w:val="bottom"/>
          </w:tcPr>
          <w:p w14:paraId="1ACE8B34" w14:textId="2244CFD9" w:rsidR="00BE37D2" w:rsidRPr="006648B4" w:rsidRDefault="009A329C" w:rsidP="00BE37D2">
            <w:pPr>
              <w:pStyle w:val="Texto"/>
              <w:tabs>
                <w:tab w:val="decimal" w:pos="1160"/>
              </w:tabs>
              <w:jc w:val="left"/>
              <w:rPr>
                <w:b/>
                <w:bCs/>
                <w:sz w:val="18"/>
                <w:szCs w:val="18"/>
              </w:rPr>
            </w:pPr>
            <w:r w:rsidRPr="006648B4">
              <w:rPr>
                <w:b/>
                <w:bCs/>
                <w:sz w:val="18"/>
                <w:szCs w:val="18"/>
              </w:rPr>
              <w:t>19.</w:t>
            </w:r>
            <w:r w:rsidR="00173057" w:rsidRPr="006648B4">
              <w:rPr>
                <w:b/>
                <w:bCs/>
                <w:sz w:val="18"/>
                <w:szCs w:val="18"/>
              </w:rPr>
              <w:t>094.526</w:t>
            </w:r>
          </w:p>
        </w:tc>
        <w:tc>
          <w:tcPr>
            <w:tcW w:w="90" w:type="dxa"/>
            <w:vAlign w:val="bottom"/>
          </w:tcPr>
          <w:p w14:paraId="46369684" w14:textId="467BEA0B" w:rsidR="00BE37D2" w:rsidRPr="006648B4" w:rsidRDefault="00BE37D2" w:rsidP="00BE37D2">
            <w:pPr>
              <w:pStyle w:val="Texto"/>
              <w:tabs>
                <w:tab w:val="decimal" w:pos="1160"/>
              </w:tabs>
              <w:jc w:val="left"/>
              <w:rPr>
                <w:b/>
                <w:bCs/>
                <w:sz w:val="18"/>
                <w:szCs w:val="18"/>
              </w:rPr>
            </w:pPr>
          </w:p>
        </w:tc>
        <w:tc>
          <w:tcPr>
            <w:tcW w:w="1296" w:type="dxa"/>
            <w:tcBorders>
              <w:top w:val="single" w:sz="6" w:space="0" w:color="auto"/>
            </w:tcBorders>
            <w:vAlign w:val="bottom"/>
          </w:tcPr>
          <w:p w14:paraId="42DF855E" w14:textId="185B7916" w:rsidR="00BE37D2" w:rsidRPr="006648B4" w:rsidRDefault="009A329C" w:rsidP="00BE37D2">
            <w:pPr>
              <w:pStyle w:val="Texto"/>
              <w:tabs>
                <w:tab w:val="decimal" w:pos="1160"/>
              </w:tabs>
              <w:jc w:val="left"/>
              <w:rPr>
                <w:b/>
                <w:bCs/>
                <w:sz w:val="18"/>
                <w:szCs w:val="18"/>
              </w:rPr>
            </w:pPr>
            <w:r w:rsidRPr="006648B4">
              <w:rPr>
                <w:b/>
                <w:bCs/>
                <w:sz w:val="18"/>
                <w:szCs w:val="18"/>
              </w:rPr>
              <w:t>10.</w:t>
            </w:r>
            <w:r w:rsidR="00173057" w:rsidRPr="006648B4">
              <w:rPr>
                <w:b/>
                <w:bCs/>
                <w:sz w:val="18"/>
                <w:szCs w:val="18"/>
              </w:rPr>
              <w:t>870.464</w:t>
            </w:r>
          </w:p>
        </w:tc>
        <w:tc>
          <w:tcPr>
            <w:tcW w:w="144" w:type="dxa"/>
            <w:vAlign w:val="bottom"/>
          </w:tcPr>
          <w:p w14:paraId="4038082A" w14:textId="77777777" w:rsidR="00BE37D2" w:rsidRPr="006648B4" w:rsidRDefault="00BE37D2" w:rsidP="00BE37D2">
            <w:pPr>
              <w:pStyle w:val="Texto"/>
              <w:rPr>
                <w:b/>
                <w:bCs/>
                <w:sz w:val="18"/>
                <w:szCs w:val="18"/>
              </w:rPr>
            </w:pPr>
          </w:p>
        </w:tc>
        <w:tc>
          <w:tcPr>
            <w:tcW w:w="1296" w:type="dxa"/>
            <w:tcBorders>
              <w:top w:val="single" w:sz="6" w:space="0" w:color="auto"/>
            </w:tcBorders>
            <w:vAlign w:val="bottom"/>
          </w:tcPr>
          <w:p w14:paraId="5300D7F7" w14:textId="7E62CE1A" w:rsidR="00BE37D2" w:rsidRPr="006648B4" w:rsidRDefault="00BE37D2" w:rsidP="00BE37D2">
            <w:pPr>
              <w:pStyle w:val="Texto"/>
              <w:tabs>
                <w:tab w:val="decimal" w:pos="1160"/>
              </w:tabs>
              <w:jc w:val="left"/>
              <w:rPr>
                <w:b/>
                <w:bCs/>
                <w:sz w:val="18"/>
                <w:szCs w:val="18"/>
              </w:rPr>
            </w:pPr>
            <w:r w:rsidRPr="006648B4">
              <w:rPr>
                <w:b/>
                <w:bCs/>
                <w:sz w:val="18"/>
                <w:szCs w:val="18"/>
              </w:rPr>
              <w:t>16.</w:t>
            </w:r>
            <w:r w:rsidR="00316DC6" w:rsidRPr="006648B4">
              <w:rPr>
                <w:b/>
                <w:bCs/>
                <w:sz w:val="18"/>
                <w:szCs w:val="18"/>
              </w:rPr>
              <w:t>406.861</w:t>
            </w:r>
          </w:p>
        </w:tc>
        <w:tc>
          <w:tcPr>
            <w:tcW w:w="144" w:type="dxa"/>
            <w:vAlign w:val="bottom"/>
          </w:tcPr>
          <w:p w14:paraId="24BB6D85" w14:textId="103EC464" w:rsidR="00BE37D2" w:rsidRPr="006648B4" w:rsidRDefault="00BE37D2" w:rsidP="00BE37D2">
            <w:pPr>
              <w:pStyle w:val="Texto"/>
              <w:tabs>
                <w:tab w:val="decimal" w:pos="1160"/>
              </w:tabs>
              <w:jc w:val="left"/>
              <w:rPr>
                <w:b/>
                <w:bCs/>
                <w:sz w:val="18"/>
                <w:szCs w:val="18"/>
              </w:rPr>
            </w:pPr>
          </w:p>
        </w:tc>
        <w:tc>
          <w:tcPr>
            <w:tcW w:w="1296" w:type="dxa"/>
            <w:tcBorders>
              <w:top w:val="single" w:sz="6" w:space="0" w:color="auto"/>
            </w:tcBorders>
            <w:vAlign w:val="bottom"/>
          </w:tcPr>
          <w:p w14:paraId="06204119" w14:textId="6E0E092C" w:rsidR="00BE37D2" w:rsidRPr="006648B4" w:rsidRDefault="00316DC6" w:rsidP="00BE37D2">
            <w:pPr>
              <w:pStyle w:val="Texto"/>
              <w:tabs>
                <w:tab w:val="decimal" w:pos="1160"/>
              </w:tabs>
              <w:jc w:val="left"/>
              <w:rPr>
                <w:b/>
                <w:bCs/>
                <w:sz w:val="18"/>
                <w:szCs w:val="18"/>
              </w:rPr>
            </w:pPr>
            <w:r w:rsidRPr="006648B4">
              <w:rPr>
                <w:b/>
                <w:bCs/>
                <w:sz w:val="18"/>
                <w:szCs w:val="18"/>
              </w:rPr>
              <w:t>6.870.412</w:t>
            </w:r>
          </w:p>
        </w:tc>
      </w:tr>
      <w:tr w:rsidR="00BE37D2" w:rsidRPr="00252D0E" w14:paraId="73CBA134" w14:textId="176B9D4C" w:rsidTr="001D0F25">
        <w:trPr>
          <w:cantSplit/>
          <w:jc w:val="center"/>
        </w:trPr>
        <w:tc>
          <w:tcPr>
            <w:tcW w:w="4410" w:type="dxa"/>
            <w:vAlign w:val="bottom"/>
          </w:tcPr>
          <w:p w14:paraId="0F4C1527" w14:textId="77777777" w:rsidR="00BE37D2" w:rsidRPr="00252D0E" w:rsidRDefault="00BE37D2" w:rsidP="00BE37D2">
            <w:pPr>
              <w:pStyle w:val="Texto"/>
              <w:jc w:val="left"/>
              <w:rPr>
                <w:sz w:val="18"/>
                <w:szCs w:val="18"/>
              </w:rPr>
            </w:pPr>
          </w:p>
        </w:tc>
        <w:tc>
          <w:tcPr>
            <w:tcW w:w="630" w:type="dxa"/>
            <w:vAlign w:val="bottom"/>
          </w:tcPr>
          <w:p w14:paraId="74D43D6D" w14:textId="77777777" w:rsidR="00BE37D2" w:rsidRPr="00252D0E" w:rsidRDefault="00BE37D2" w:rsidP="00BE37D2">
            <w:pPr>
              <w:pStyle w:val="Texto"/>
              <w:jc w:val="center"/>
              <w:rPr>
                <w:sz w:val="18"/>
                <w:szCs w:val="18"/>
              </w:rPr>
            </w:pPr>
          </w:p>
        </w:tc>
        <w:tc>
          <w:tcPr>
            <w:tcW w:w="144" w:type="dxa"/>
            <w:vAlign w:val="bottom"/>
          </w:tcPr>
          <w:p w14:paraId="0D456AA6" w14:textId="77777777" w:rsidR="00BE37D2" w:rsidRPr="00252D0E" w:rsidRDefault="00BE37D2" w:rsidP="00BE37D2">
            <w:pPr>
              <w:pStyle w:val="Texto"/>
              <w:tabs>
                <w:tab w:val="decimal" w:pos="1160"/>
              </w:tabs>
              <w:rPr>
                <w:sz w:val="18"/>
                <w:szCs w:val="18"/>
              </w:rPr>
            </w:pPr>
          </w:p>
        </w:tc>
        <w:tc>
          <w:tcPr>
            <w:tcW w:w="1296" w:type="dxa"/>
            <w:vAlign w:val="bottom"/>
          </w:tcPr>
          <w:p w14:paraId="3CDF303B" w14:textId="77777777" w:rsidR="00BE37D2" w:rsidRPr="006648B4" w:rsidRDefault="00BE37D2" w:rsidP="00BE37D2">
            <w:pPr>
              <w:pStyle w:val="Texto"/>
              <w:tabs>
                <w:tab w:val="decimal" w:pos="1160"/>
              </w:tabs>
              <w:jc w:val="left"/>
              <w:rPr>
                <w:sz w:val="18"/>
                <w:szCs w:val="18"/>
              </w:rPr>
            </w:pPr>
          </w:p>
        </w:tc>
        <w:tc>
          <w:tcPr>
            <w:tcW w:w="90" w:type="dxa"/>
            <w:vAlign w:val="bottom"/>
          </w:tcPr>
          <w:p w14:paraId="263A9846" w14:textId="00BF1041" w:rsidR="00BE37D2" w:rsidRPr="006648B4" w:rsidRDefault="00BE37D2" w:rsidP="00BE37D2">
            <w:pPr>
              <w:pStyle w:val="Texto"/>
              <w:tabs>
                <w:tab w:val="decimal" w:pos="1160"/>
              </w:tabs>
              <w:jc w:val="left"/>
              <w:rPr>
                <w:sz w:val="18"/>
                <w:szCs w:val="18"/>
              </w:rPr>
            </w:pPr>
          </w:p>
        </w:tc>
        <w:tc>
          <w:tcPr>
            <w:tcW w:w="1296" w:type="dxa"/>
            <w:vAlign w:val="bottom"/>
          </w:tcPr>
          <w:p w14:paraId="3B191315" w14:textId="37392483" w:rsidR="00BE37D2" w:rsidRPr="006648B4" w:rsidRDefault="00BE37D2" w:rsidP="00BE37D2">
            <w:pPr>
              <w:pStyle w:val="Texto"/>
              <w:tabs>
                <w:tab w:val="decimal" w:pos="1160"/>
              </w:tabs>
              <w:jc w:val="left"/>
              <w:rPr>
                <w:sz w:val="18"/>
                <w:szCs w:val="18"/>
              </w:rPr>
            </w:pPr>
          </w:p>
        </w:tc>
        <w:tc>
          <w:tcPr>
            <w:tcW w:w="144" w:type="dxa"/>
            <w:vAlign w:val="bottom"/>
          </w:tcPr>
          <w:p w14:paraId="0C1E361A" w14:textId="77777777" w:rsidR="00BE37D2" w:rsidRPr="006648B4" w:rsidRDefault="00BE37D2" w:rsidP="00BE37D2">
            <w:pPr>
              <w:pStyle w:val="Texto"/>
              <w:tabs>
                <w:tab w:val="decimal" w:pos="1160"/>
              </w:tabs>
              <w:rPr>
                <w:sz w:val="18"/>
                <w:szCs w:val="18"/>
              </w:rPr>
            </w:pPr>
          </w:p>
        </w:tc>
        <w:tc>
          <w:tcPr>
            <w:tcW w:w="1296" w:type="dxa"/>
            <w:vAlign w:val="bottom"/>
          </w:tcPr>
          <w:p w14:paraId="16F324E5" w14:textId="77777777" w:rsidR="00BE37D2" w:rsidRPr="006648B4" w:rsidRDefault="00BE37D2" w:rsidP="00BE37D2">
            <w:pPr>
              <w:pStyle w:val="Texto"/>
              <w:tabs>
                <w:tab w:val="decimal" w:pos="1160"/>
              </w:tabs>
              <w:jc w:val="left"/>
              <w:rPr>
                <w:sz w:val="18"/>
                <w:szCs w:val="18"/>
              </w:rPr>
            </w:pPr>
          </w:p>
        </w:tc>
        <w:tc>
          <w:tcPr>
            <w:tcW w:w="144" w:type="dxa"/>
            <w:vAlign w:val="bottom"/>
          </w:tcPr>
          <w:p w14:paraId="5839C7A8" w14:textId="6269FBF1" w:rsidR="00BE37D2" w:rsidRPr="006648B4" w:rsidRDefault="00BE37D2" w:rsidP="00BE37D2">
            <w:pPr>
              <w:pStyle w:val="Texto"/>
              <w:tabs>
                <w:tab w:val="decimal" w:pos="1160"/>
              </w:tabs>
              <w:jc w:val="left"/>
              <w:rPr>
                <w:sz w:val="18"/>
                <w:szCs w:val="18"/>
              </w:rPr>
            </w:pPr>
          </w:p>
        </w:tc>
        <w:tc>
          <w:tcPr>
            <w:tcW w:w="1296" w:type="dxa"/>
            <w:vAlign w:val="bottom"/>
          </w:tcPr>
          <w:p w14:paraId="007725B1" w14:textId="45653F4A" w:rsidR="00BE37D2" w:rsidRPr="006648B4" w:rsidRDefault="00BE37D2" w:rsidP="00BE37D2">
            <w:pPr>
              <w:pStyle w:val="Texto"/>
              <w:tabs>
                <w:tab w:val="decimal" w:pos="1160"/>
              </w:tabs>
              <w:jc w:val="left"/>
              <w:rPr>
                <w:sz w:val="18"/>
                <w:szCs w:val="18"/>
              </w:rPr>
            </w:pPr>
          </w:p>
        </w:tc>
      </w:tr>
      <w:tr w:rsidR="00BE37D2" w:rsidRPr="00252D0E" w14:paraId="1587D08E" w14:textId="03CC2DB0" w:rsidTr="001D0F25">
        <w:trPr>
          <w:cantSplit/>
          <w:jc w:val="center"/>
        </w:trPr>
        <w:tc>
          <w:tcPr>
            <w:tcW w:w="4410" w:type="dxa"/>
            <w:vAlign w:val="bottom"/>
          </w:tcPr>
          <w:p w14:paraId="65F445B1" w14:textId="77777777" w:rsidR="00BE37D2" w:rsidRPr="00252D0E" w:rsidRDefault="00BE37D2" w:rsidP="00BE37D2">
            <w:pPr>
              <w:pStyle w:val="Texto"/>
              <w:jc w:val="left"/>
              <w:rPr>
                <w:sz w:val="18"/>
                <w:szCs w:val="18"/>
              </w:rPr>
            </w:pPr>
            <w:r w:rsidRPr="00252D0E">
              <w:rPr>
                <w:sz w:val="18"/>
                <w:szCs w:val="18"/>
              </w:rPr>
              <w:t>Cambio en el valor razonable de activos biológicos</w:t>
            </w:r>
          </w:p>
        </w:tc>
        <w:tc>
          <w:tcPr>
            <w:tcW w:w="630" w:type="dxa"/>
            <w:vAlign w:val="bottom"/>
          </w:tcPr>
          <w:p w14:paraId="6722969A" w14:textId="77777777" w:rsidR="00BE37D2" w:rsidRPr="00252D0E" w:rsidRDefault="00BE37D2" w:rsidP="00BE37D2">
            <w:pPr>
              <w:pStyle w:val="Texto"/>
              <w:jc w:val="center"/>
              <w:rPr>
                <w:sz w:val="18"/>
                <w:szCs w:val="18"/>
              </w:rPr>
            </w:pPr>
          </w:p>
        </w:tc>
        <w:tc>
          <w:tcPr>
            <w:tcW w:w="144" w:type="dxa"/>
            <w:vAlign w:val="bottom"/>
          </w:tcPr>
          <w:p w14:paraId="34F88317" w14:textId="77777777" w:rsidR="00BE37D2" w:rsidRPr="00252D0E" w:rsidRDefault="00BE37D2" w:rsidP="00BE37D2">
            <w:pPr>
              <w:pStyle w:val="Texto"/>
              <w:tabs>
                <w:tab w:val="decimal" w:pos="1160"/>
              </w:tabs>
              <w:rPr>
                <w:sz w:val="18"/>
                <w:szCs w:val="18"/>
              </w:rPr>
            </w:pPr>
          </w:p>
        </w:tc>
        <w:tc>
          <w:tcPr>
            <w:tcW w:w="1296" w:type="dxa"/>
            <w:vAlign w:val="bottom"/>
          </w:tcPr>
          <w:p w14:paraId="0B729D00" w14:textId="3EEA75DA" w:rsidR="00BE37D2" w:rsidRPr="006648B4" w:rsidRDefault="009A329C" w:rsidP="00BE37D2">
            <w:pPr>
              <w:pStyle w:val="Texto"/>
              <w:tabs>
                <w:tab w:val="decimal" w:pos="1160"/>
              </w:tabs>
              <w:jc w:val="left"/>
              <w:rPr>
                <w:sz w:val="18"/>
                <w:szCs w:val="18"/>
              </w:rPr>
            </w:pPr>
            <w:r w:rsidRPr="006648B4">
              <w:rPr>
                <w:sz w:val="18"/>
                <w:szCs w:val="18"/>
              </w:rPr>
              <w:t>(1.991.478)</w:t>
            </w:r>
          </w:p>
        </w:tc>
        <w:tc>
          <w:tcPr>
            <w:tcW w:w="90" w:type="dxa"/>
            <w:vAlign w:val="bottom"/>
          </w:tcPr>
          <w:p w14:paraId="133A2F58" w14:textId="594A1E20" w:rsidR="00BE37D2" w:rsidRPr="006648B4" w:rsidRDefault="00BE37D2" w:rsidP="00BE37D2">
            <w:pPr>
              <w:pStyle w:val="Texto"/>
              <w:tabs>
                <w:tab w:val="decimal" w:pos="1160"/>
              </w:tabs>
              <w:jc w:val="left"/>
              <w:rPr>
                <w:sz w:val="18"/>
                <w:szCs w:val="18"/>
              </w:rPr>
            </w:pPr>
          </w:p>
        </w:tc>
        <w:tc>
          <w:tcPr>
            <w:tcW w:w="1296" w:type="dxa"/>
            <w:vAlign w:val="bottom"/>
          </w:tcPr>
          <w:p w14:paraId="3CC9C779" w14:textId="43B8073C" w:rsidR="00BE37D2" w:rsidRPr="006648B4" w:rsidRDefault="009A329C" w:rsidP="00BE37D2">
            <w:pPr>
              <w:pStyle w:val="Texto"/>
              <w:tabs>
                <w:tab w:val="decimal" w:pos="1160"/>
              </w:tabs>
              <w:jc w:val="left"/>
              <w:rPr>
                <w:sz w:val="18"/>
                <w:szCs w:val="18"/>
              </w:rPr>
            </w:pPr>
            <w:r w:rsidRPr="006648B4">
              <w:rPr>
                <w:sz w:val="18"/>
                <w:szCs w:val="18"/>
              </w:rPr>
              <w:t>(1.192.576)</w:t>
            </w:r>
          </w:p>
        </w:tc>
        <w:tc>
          <w:tcPr>
            <w:tcW w:w="144" w:type="dxa"/>
            <w:vAlign w:val="bottom"/>
          </w:tcPr>
          <w:p w14:paraId="0069A3EA" w14:textId="77777777" w:rsidR="00BE37D2" w:rsidRPr="006648B4" w:rsidRDefault="00BE37D2" w:rsidP="00BE37D2">
            <w:pPr>
              <w:pStyle w:val="Texto"/>
              <w:rPr>
                <w:sz w:val="18"/>
                <w:szCs w:val="18"/>
              </w:rPr>
            </w:pPr>
          </w:p>
        </w:tc>
        <w:tc>
          <w:tcPr>
            <w:tcW w:w="1296" w:type="dxa"/>
            <w:vAlign w:val="bottom"/>
          </w:tcPr>
          <w:p w14:paraId="59313F93" w14:textId="13147EE8" w:rsidR="00BE37D2" w:rsidRPr="006648B4" w:rsidRDefault="00BE37D2" w:rsidP="00BE37D2">
            <w:pPr>
              <w:pStyle w:val="Texto"/>
              <w:tabs>
                <w:tab w:val="decimal" w:pos="1160"/>
              </w:tabs>
              <w:jc w:val="left"/>
              <w:rPr>
                <w:sz w:val="18"/>
                <w:szCs w:val="18"/>
              </w:rPr>
            </w:pPr>
            <w:r w:rsidRPr="006648B4">
              <w:rPr>
                <w:sz w:val="18"/>
                <w:szCs w:val="18"/>
              </w:rPr>
              <w:t>280.624</w:t>
            </w:r>
          </w:p>
        </w:tc>
        <w:tc>
          <w:tcPr>
            <w:tcW w:w="144" w:type="dxa"/>
            <w:vAlign w:val="bottom"/>
          </w:tcPr>
          <w:p w14:paraId="0649C5BC" w14:textId="08DB1E97" w:rsidR="00BE37D2" w:rsidRPr="006648B4" w:rsidRDefault="00BE37D2" w:rsidP="00BE37D2">
            <w:pPr>
              <w:pStyle w:val="Texto"/>
              <w:tabs>
                <w:tab w:val="decimal" w:pos="1160"/>
              </w:tabs>
              <w:jc w:val="left"/>
              <w:rPr>
                <w:sz w:val="18"/>
                <w:szCs w:val="18"/>
              </w:rPr>
            </w:pPr>
          </w:p>
        </w:tc>
        <w:tc>
          <w:tcPr>
            <w:tcW w:w="1296" w:type="dxa"/>
            <w:vAlign w:val="bottom"/>
          </w:tcPr>
          <w:p w14:paraId="3B2795AC" w14:textId="11EA8293" w:rsidR="00BE37D2" w:rsidRPr="006648B4" w:rsidRDefault="00BE37D2" w:rsidP="00BE37D2">
            <w:pPr>
              <w:pStyle w:val="Texto"/>
              <w:tabs>
                <w:tab w:val="decimal" w:pos="1160"/>
              </w:tabs>
              <w:jc w:val="left"/>
              <w:rPr>
                <w:sz w:val="18"/>
                <w:szCs w:val="18"/>
              </w:rPr>
            </w:pPr>
            <w:r w:rsidRPr="006648B4">
              <w:rPr>
                <w:sz w:val="18"/>
                <w:szCs w:val="18"/>
              </w:rPr>
              <w:t>468.795</w:t>
            </w:r>
          </w:p>
        </w:tc>
      </w:tr>
      <w:tr w:rsidR="00BE37D2" w:rsidRPr="00252D0E" w14:paraId="69934C12" w14:textId="116F4742" w:rsidTr="001D0F25">
        <w:trPr>
          <w:cantSplit/>
          <w:jc w:val="center"/>
        </w:trPr>
        <w:tc>
          <w:tcPr>
            <w:tcW w:w="4410" w:type="dxa"/>
            <w:vAlign w:val="bottom"/>
          </w:tcPr>
          <w:p w14:paraId="1658A1FE" w14:textId="77777777" w:rsidR="00BE37D2" w:rsidRPr="00252D0E" w:rsidRDefault="00BE37D2" w:rsidP="00BE37D2">
            <w:pPr>
              <w:pStyle w:val="Texto"/>
              <w:jc w:val="left"/>
              <w:rPr>
                <w:sz w:val="18"/>
                <w:szCs w:val="18"/>
              </w:rPr>
            </w:pPr>
            <w:r w:rsidRPr="00252D0E">
              <w:rPr>
                <w:sz w:val="18"/>
                <w:szCs w:val="18"/>
              </w:rPr>
              <w:t>Gastos de comercialización</w:t>
            </w:r>
          </w:p>
        </w:tc>
        <w:tc>
          <w:tcPr>
            <w:tcW w:w="630" w:type="dxa"/>
            <w:vAlign w:val="bottom"/>
          </w:tcPr>
          <w:p w14:paraId="614B4EE9" w14:textId="166F22A8" w:rsidR="00BE37D2" w:rsidRPr="00252D0E" w:rsidRDefault="00BE37D2" w:rsidP="00BE37D2">
            <w:pPr>
              <w:pStyle w:val="Texto"/>
              <w:jc w:val="center"/>
              <w:rPr>
                <w:sz w:val="18"/>
                <w:szCs w:val="18"/>
              </w:rPr>
            </w:pPr>
            <w:r w:rsidRPr="00252D0E">
              <w:rPr>
                <w:sz w:val="18"/>
                <w:szCs w:val="18"/>
              </w:rPr>
              <w:t>6</w:t>
            </w:r>
          </w:p>
        </w:tc>
        <w:tc>
          <w:tcPr>
            <w:tcW w:w="144" w:type="dxa"/>
            <w:vAlign w:val="bottom"/>
          </w:tcPr>
          <w:p w14:paraId="211F1EFB" w14:textId="77777777" w:rsidR="00BE37D2" w:rsidRPr="00252D0E" w:rsidRDefault="00BE37D2" w:rsidP="00BE37D2">
            <w:pPr>
              <w:pStyle w:val="Texto"/>
              <w:tabs>
                <w:tab w:val="decimal" w:pos="1160"/>
              </w:tabs>
              <w:rPr>
                <w:sz w:val="18"/>
                <w:szCs w:val="18"/>
              </w:rPr>
            </w:pPr>
          </w:p>
        </w:tc>
        <w:tc>
          <w:tcPr>
            <w:tcW w:w="1296" w:type="dxa"/>
            <w:vAlign w:val="bottom"/>
          </w:tcPr>
          <w:p w14:paraId="10E0B2BA" w14:textId="02F52CDB" w:rsidR="00BE37D2" w:rsidRPr="006648B4" w:rsidRDefault="009A329C" w:rsidP="00BE37D2">
            <w:pPr>
              <w:pStyle w:val="Texto"/>
              <w:tabs>
                <w:tab w:val="decimal" w:pos="1160"/>
              </w:tabs>
              <w:jc w:val="left"/>
              <w:rPr>
                <w:sz w:val="18"/>
                <w:szCs w:val="18"/>
              </w:rPr>
            </w:pPr>
            <w:r w:rsidRPr="006648B4">
              <w:rPr>
                <w:sz w:val="18"/>
                <w:szCs w:val="18"/>
              </w:rPr>
              <w:t>(</w:t>
            </w:r>
            <w:r w:rsidR="006717A8" w:rsidRPr="006717A8">
              <w:rPr>
                <w:sz w:val="18"/>
                <w:szCs w:val="18"/>
              </w:rPr>
              <w:t>9.989.779</w:t>
            </w:r>
            <w:r w:rsidRPr="006648B4">
              <w:rPr>
                <w:sz w:val="18"/>
                <w:szCs w:val="18"/>
              </w:rPr>
              <w:t>)</w:t>
            </w:r>
          </w:p>
        </w:tc>
        <w:tc>
          <w:tcPr>
            <w:tcW w:w="90" w:type="dxa"/>
            <w:vAlign w:val="bottom"/>
          </w:tcPr>
          <w:p w14:paraId="68BBEF0B" w14:textId="46FDC7A4" w:rsidR="00BE37D2" w:rsidRPr="006648B4" w:rsidRDefault="00BE37D2" w:rsidP="00BE37D2">
            <w:pPr>
              <w:pStyle w:val="Texto"/>
              <w:tabs>
                <w:tab w:val="decimal" w:pos="1160"/>
              </w:tabs>
              <w:jc w:val="left"/>
              <w:rPr>
                <w:sz w:val="18"/>
                <w:szCs w:val="18"/>
              </w:rPr>
            </w:pPr>
          </w:p>
        </w:tc>
        <w:tc>
          <w:tcPr>
            <w:tcW w:w="1296" w:type="dxa"/>
            <w:vAlign w:val="bottom"/>
          </w:tcPr>
          <w:p w14:paraId="41F450F6" w14:textId="79174346" w:rsidR="00BE37D2" w:rsidRPr="006648B4" w:rsidRDefault="009A329C" w:rsidP="00BE37D2">
            <w:pPr>
              <w:pStyle w:val="Texto"/>
              <w:tabs>
                <w:tab w:val="decimal" w:pos="1160"/>
              </w:tabs>
              <w:jc w:val="left"/>
              <w:rPr>
                <w:sz w:val="18"/>
                <w:szCs w:val="18"/>
              </w:rPr>
            </w:pPr>
            <w:r w:rsidRPr="006648B4">
              <w:rPr>
                <w:sz w:val="18"/>
                <w:szCs w:val="18"/>
              </w:rPr>
              <w:t>(4.</w:t>
            </w:r>
            <w:r w:rsidR="006717A8" w:rsidRPr="006717A8">
              <w:rPr>
                <w:sz w:val="18"/>
                <w:szCs w:val="18"/>
              </w:rPr>
              <w:t>456.887</w:t>
            </w:r>
            <w:r w:rsidRPr="006648B4">
              <w:rPr>
                <w:sz w:val="18"/>
                <w:szCs w:val="18"/>
              </w:rPr>
              <w:t>)</w:t>
            </w:r>
          </w:p>
        </w:tc>
        <w:tc>
          <w:tcPr>
            <w:tcW w:w="144" w:type="dxa"/>
            <w:vAlign w:val="bottom"/>
          </w:tcPr>
          <w:p w14:paraId="7E022AED" w14:textId="77777777" w:rsidR="00BE37D2" w:rsidRPr="006648B4" w:rsidRDefault="00BE37D2" w:rsidP="00BE37D2">
            <w:pPr>
              <w:pStyle w:val="Texto"/>
              <w:rPr>
                <w:sz w:val="18"/>
                <w:szCs w:val="18"/>
              </w:rPr>
            </w:pPr>
          </w:p>
        </w:tc>
        <w:tc>
          <w:tcPr>
            <w:tcW w:w="1296" w:type="dxa"/>
            <w:vAlign w:val="bottom"/>
          </w:tcPr>
          <w:p w14:paraId="0B380EF6" w14:textId="14553AB0" w:rsidR="00BE37D2" w:rsidRPr="006648B4" w:rsidRDefault="00BE37D2" w:rsidP="00BE37D2">
            <w:pPr>
              <w:pStyle w:val="Texto"/>
              <w:tabs>
                <w:tab w:val="decimal" w:pos="1160"/>
              </w:tabs>
              <w:jc w:val="left"/>
              <w:rPr>
                <w:sz w:val="18"/>
                <w:szCs w:val="18"/>
              </w:rPr>
            </w:pPr>
            <w:r w:rsidRPr="006648B4">
              <w:rPr>
                <w:sz w:val="18"/>
                <w:szCs w:val="18"/>
              </w:rPr>
              <w:t>(10.443.029)</w:t>
            </w:r>
          </w:p>
        </w:tc>
        <w:tc>
          <w:tcPr>
            <w:tcW w:w="144" w:type="dxa"/>
            <w:vAlign w:val="bottom"/>
          </w:tcPr>
          <w:p w14:paraId="6C322553" w14:textId="5160D77F" w:rsidR="00BE37D2" w:rsidRPr="006648B4" w:rsidRDefault="00BE37D2" w:rsidP="00BE37D2">
            <w:pPr>
              <w:pStyle w:val="Texto"/>
              <w:tabs>
                <w:tab w:val="decimal" w:pos="1160"/>
              </w:tabs>
              <w:jc w:val="left"/>
              <w:rPr>
                <w:sz w:val="18"/>
                <w:szCs w:val="18"/>
              </w:rPr>
            </w:pPr>
          </w:p>
        </w:tc>
        <w:tc>
          <w:tcPr>
            <w:tcW w:w="1296" w:type="dxa"/>
            <w:vAlign w:val="bottom"/>
          </w:tcPr>
          <w:p w14:paraId="088C2F1F" w14:textId="6CA0007D" w:rsidR="00BE37D2" w:rsidRPr="006648B4" w:rsidRDefault="00BE37D2" w:rsidP="00BE37D2">
            <w:pPr>
              <w:pStyle w:val="Texto"/>
              <w:tabs>
                <w:tab w:val="decimal" w:pos="1160"/>
              </w:tabs>
              <w:jc w:val="left"/>
              <w:rPr>
                <w:sz w:val="18"/>
                <w:szCs w:val="18"/>
              </w:rPr>
            </w:pPr>
            <w:r w:rsidRPr="006648B4">
              <w:rPr>
                <w:sz w:val="18"/>
                <w:szCs w:val="18"/>
              </w:rPr>
              <w:t>(4.921.607)</w:t>
            </w:r>
          </w:p>
        </w:tc>
      </w:tr>
      <w:tr w:rsidR="00BE37D2" w:rsidRPr="00252D0E" w14:paraId="3C74EA0D" w14:textId="20D6C7AA" w:rsidTr="001D0F25">
        <w:trPr>
          <w:cantSplit/>
          <w:jc w:val="center"/>
        </w:trPr>
        <w:tc>
          <w:tcPr>
            <w:tcW w:w="4410" w:type="dxa"/>
            <w:vAlign w:val="bottom"/>
          </w:tcPr>
          <w:p w14:paraId="52DA3830" w14:textId="77777777" w:rsidR="00BE37D2" w:rsidRPr="00252D0E" w:rsidRDefault="00BE37D2" w:rsidP="00BE37D2">
            <w:pPr>
              <w:pStyle w:val="Texto"/>
              <w:jc w:val="left"/>
              <w:rPr>
                <w:sz w:val="18"/>
                <w:szCs w:val="18"/>
              </w:rPr>
            </w:pPr>
            <w:r w:rsidRPr="00252D0E">
              <w:rPr>
                <w:sz w:val="18"/>
                <w:szCs w:val="18"/>
              </w:rPr>
              <w:t>Gastos de administración</w:t>
            </w:r>
          </w:p>
        </w:tc>
        <w:tc>
          <w:tcPr>
            <w:tcW w:w="630" w:type="dxa"/>
            <w:vAlign w:val="bottom"/>
          </w:tcPr>
          <w:p w14:paraId="18AA67A0" w14:textId="40914DD7" w:rsidR="00BE37D2" w:rsidRPr="00252D0E" w:rsidRDefault="00BE37D2" w:rsidP="00BE37D2">
            <w:pPr>
              <w:pStyle w:val="Texto"/>
              <w:jc w:val="center"/>
              <w:rPr>
                <w:sz w:val="18"/>
                <w:szCs w:val="18"/>
              </w:rPr>
            </w:pPr>
            <w:r w:rsidRPr="00252D0E">
              <w:rPr>
                <w:sz w:val="18"/>
                <w:szCs w:val="18"/>
              </w:rPr>
              <w:t>6</w:t>
            </w:r>
          </w:p>
        </w:tc>
        <w:tc>
          <w:tcPr>
            <w:tcW w:w="144" w:type="dxa"/>
            <w:vAlign w:val="bottom"/>
          </w:tcPr>
          <w:p w14:paraId="5C5624F6" w14:textId="77777777" w:rsidR="00BE37D2" w:rsidRPr="00252D0E" w:rsidRDefault="00BE37D2" w:rsidP="00BE37D2">
            <w:pPr>
              <w:pStyle w:val="Texto"/>
              <w:tabs>
                <w:tab w:val="decimal" w:pos="1160"/>
              </w:tabs>
              <w:rPr>
                <w:sz w:val="18"/>
                <w:szCs w:val="18"/>
              </w:rPr>
            </w:pPr>
          </w:p>
        </w:tc>
        <w:tc>
          <w:tcPr>
            <w:tcW w:w="1296" w:type="dxa"/>
            <w:vAlign w:val="bottom"/>
          </w:tcPr>
          <w:p w14:paraId="7059E831" w14:textId="07A92A4D" w:rsidR="00BE37D2" w:rsidRPr="006648B4" w:rsidRDefault="009A329C" w:rsidP="00BE37D2">
            <w:pPr>
              <w:pStyle w:val="Texto"/>
              <w:tabs>
                <w:tab w:val="decimal" w:pos="1160"/>
              </w:tabs>
              <w:jc w:val="left"/>
              <w:rPr>
                <w:sz w:val="18"/>
                <w:szCs w:val="18"/>
              </w:rPr>
            </w:pPr>
            <w:r w:rsidRPr="006648B4">
              <w:rPr>
                <w:sz w:val="18"/>
                <w:szCs w:val="18"/>
              </w:rPr>
              <w:t>(4.</w:t>
            </w:r>
            <w:r w:rsidR="00173057" w:rsidRPr="006648B4">
              <w:rPr>
                <w:sz w:val="18"/>
                <w:szCs w:val="18"/>
              </w:rPr>
              <w:t>737.043</w:t>
            </w:r>
            <w:r w:rsidRPr="006648B4">
              <w:rPr>
                <w:sz w:val="18"/>
                <w:szCs w:val="18"/>
              </w:rPr>
              <w:t>)</w:t>
            </w:r>
          </w:p>
        </w:tc>
        <w:tc>
          <w:tcPr>
            <w:tcW w:w="90" w:type="dxa"/>
            <w:vAlign w:val="bottom"/>
          </w:tcPr>
          <w:p w14:paraId="63CAFC36" w14:textId="17353C60" w:rsidR="00BE37D2" w:rsidRPr="006648B4" w:rsidRDefault="00BE37D2" w:rsidP="00BE37D2">
            <w:pPr>
              <w:pStyle w:val="Texto"/>
              <w:tabs>
                <w:tab w:val="decimal" w:pos="1160"/>
              </w:tabs>
              <w:jc w:val="left"/>
              <w:rPr>
                <w:sz w:val="18"/>
                <w:szCs w:val="18"/>
              </w:rPr>
            </w:pPr>
          </w:p>
        </w:tc>
        <w:tc>
          <w:tcPr>
            <w:tcW w:w="1296" w:type="dxa"/>
            <w:vAlign w:val="bottom"/>
          </w:tcPr>
          <w:p w14:paraId="6FD4E847" w14:textId="618D8652" w:rsidR="00BE37D2" w:rsidRPr="006648B4" w:rsidRDefault="009A329C" w:rsidP="00BE37D2">
            <w:pPr>
              <w:pStyle w:val="Texto"/>
              <w:tabs>
                <w:tab w:val="decimal" w:pos="1160"/>
              </w:tabs>
              <w:jc w:val="left"/>
              <w:rPr>
                <w:sz w:val="18"/>
                <w:szCs w:val="18"/>
              </w:rPr>
            </w:pPr>
            <w:r w:rsidRPr="006648B4">
              <w:rPr>
                <w:sz w:val="18"/>
                <w:szCs w:val="18"/>
              </w:rPr>
              <w:t>(2.</w:t>
            </w:r>
            <w:r w:rsidR="00173057" w:rsidRPr="006648B4">
              <w:rPr>
                <w:sz w:val="18"/>
                <w:szCs w:val="18"/>
              </w:rPr>
              <w:t>726.418</w:t>
            </w:r>
            <w:r w:rsidRPr="006648B4">
              <w:rPr>
                <w:sz w:val="18"/>
                <w:szCs w:val="18"/>
              </w:rPr>
              <w:t>)</w:t>
            </w:r>
          </w:p>
        </w:tc>
        <w:tc>
          <w:tcPr>
            <w:tcW w:w="144" w:type="dxa"/>
            <w:vAlign w:val="bottom"/>
          </w:tcPr>
          <w:p w14:paraId="0DE88B04" w14:textId="77777777" w:rsidR="00BE37D2" w:rsidRPr="006648B4" w:rsidRDefault="00BE37D2" w:rsidP="00BE37D2">
            <w:pPr>
              <w:pStyle w:val="Texto"/>
              <w:rPr>
                <w:sz w:val="18"/>
                <w:szCs w:val="18"/>
              </w:rPr>
            </w:pPr>
          </w:p>
        </w:tc>
        <w:tc>
          <w:tcPr>
            <w:tcW w:w="1296" w:type="dxa"/>
            <w:vAlign w:val="bottom"/>
          </w:tcPr>
          <w:p w14:paraId="7D1804EB" w14:textId="24B93274" w:rsidR="00BE37D2" w:rsidRPr="006648B4" w:rsidRDefault="00BE37D2" w:rsidP="00BE37D2">
            <w:pPr>
              <w:pStyle w:val="Texto"/>
              <w:tabs>
                <w:tab w:val="decimal" w:pos="1160"/>
              </w:tabs>
              <w:jc w:val="left"/>
              <w:rPr>
                <w:sz w:val="18"/>
                <w:szCs w:val="18"/>
              </w:rPr>
            </w:pPr>
            <w:r w:rsidRPr="006648B4">
              <w:rPr>
                <w:sz w:val="18"/>
                <w:szCs w:val="18"/>
              </w:rPr>
              <w:t>(4.761.256)</w:t>
            </w:r>
          </w:p>
        </w:tc>
        <w:tc>
          <w:tcPr>
            <w:tcW w:w="144" w:type="dxa"/>
            <w:vAlign w:val="bottom"/>
          </w:tcPr>
          <w:p w14:paraId="488F2C85" w14:textId="00A2B575" w:rsidR="00BE37D2" w:rsidRPr="006648B4" w:rsidRDefault="00BE37D2" w:rsidP="00BE37D2">
            <w:pPr>
              <w:pStyle w:val="Texto"/>
              <w:tabs>
                <w:tab w:val="decimal" w:pos="1160"/>
              </w:tabs>
              <w:jc w:val="left"/>
              <w:rPr>
                <w:sz w:val="18"/>
                <w:szCs w:val="18"/>
              </w:rPr>
            </w:pPr>
          </w:p>
        </w:tc>
        <w:tc>
          <w:tcPr>
            <w:tcW w:w="1296" w:type="dxa"/>
            <w:vAlign w:val="bottom"/>
          </w:tcPr>
          <w:p w14:paraId="4C4C60AC" w14:textId="513FB95D" w:rsidR="00BE37D2" w:rsidRPr="006648B4" w:rsidRDefault="00BE37D2" w:rsidP="00BE37D2">
            <w:pPr>
              <w:pStyle w:val="Texto"/>
              <w:tabs>
                <w:tab w:val="decimal" w:pos="1160"/>
              </w:tabs>
              <w:jc w:val="left"/>
              <w:rPr>
                <w:sz w:val="18"/>
                <w:szCs w:val="18"/>
              </w:rPr>
            </w:pPr>
            <w:r w:rsidRPr="006648B4">
              <w:rPr>
                <w:sz w:val="18"/>
                <w:szCs w:val="18"/>
              </w:rPr>
              <w:t>(2.747.428)</w:t>
            </w:r>
          </w:p>
        </w:tc>
      </w:tr>
      <w:tr w:rsidR="00BE37D2" w:rsidRPr="00252D0E" w14:paraId="40C9A0B1" w14:textId="77777777" w:rsidTr="001D0F25">
        <w:trPr>
          <w:cantSplit/>
          <w:jc w:val="center"/>
        </w:trPr>
        <w:tc>
          <w:tcPr>
            <w:tcW w:w="4410" w:type="dxa"/>
            <w:vAlign w:val="bottom"/>
          </w:tcPr>
          <w:p w14:paraId="62E08423" w14:textId="6B521BD5" w:rsidR="00BE37D2" w:rsidRPr="00252D0E" w:rsidRDefault="00BE37D2" w:rsidP="00BE37D2">
            <w:pPr>
              <w:pStyle w:val="Texto"/>
              <w:jc w:val="left"/>
              <w:rPr>
                <w:sz w:val="18"/>
                <w:szCs w:val="18"/>
              </w:rPr>
            </w:pPr>
            <w:r w:rsidRPr="00252D0E">
              <w:rPr>
                <w:sz w:val="18"/>
                <w:szCs w:val="18"/>
              </w:rPr>
              <w:t>Otros ingresos operativos</w:t>
            </w:r>
          </w:p>
        </w:tc>
        <w:tc>
          <w:tcPr>
            <w:tcW w:w="630" w:type="dxa"/>
            <w:vAlign w:val="bottom"/>
          </w:tcPr>
          <w:p w14:paraId="5A3A146C" w14:textId="6D1096CC" w:rsidR="00BE37D2" w:rsidRPr="00252D0E" w:rsidRDefault="00BE37D2" w:rsidP="00BE37D2">
            <w:pPr>
              <w:pStyle w:val="Texto"/>
              <w:jc w:val="center"/>
              <w:rPr>
                <w:sz w:val="18"/>
                <w:szCs w:val="18"/>
              </w:rPr>
            </w:pPr>
            <w:r w:rsidRPr="00252D0E">
              <w:rPr>
                <w:sz w:val="18"/>
                <w:szCs w:val="18"/>
              </w:rPr>
              <w:t>7.1.1</w:t>
            </w:r>
          </w:p>
        </w:tc>
        <w:tc>
          <w:tcPr>
            <w:tcW w:w="144" w:type="dxa"/>
            <w:vAlign w:val="bottom"/>
          </w:tcPr>
          <w:p w14:paraId="012E47AF" w14:textId="77777777" w:rsidR="00BE37D2" w:rsidRPr="00252D0E" w:rsidRDefault="00BE37D2" w:rsidP="00BE37D2">
            <w:pPr>
              <w:pStyle w:val="Texto"/>
              <w:tabs>
                <w:tab w:val="decimal" w:pos="1160"/>
              </w:tabs>
              <w:rPr>
                <w:sz w:val="18"/>
                <w:szCs w:val="18"/>
              </w:rPr>
            </w:pPr>
          </w:p>
        </w:tc>
        <w:tc>
          <w:tcPr>
            <w:tcW w:w="1296" w:type="dxa"/>
            <w:vAlign w:val="bottom"/>
          </w:tcPr>
          <w:p w14:paraId="251DFB03" w14:textId="1CAA55D8" w:rsidR="00BE37D2" w:rsidRPr="006648B4" w:rsidRDefault="009A329C" w:rsidP="00BE37D2">
            <w:pPr>
              <w:pStyle w:val="Texto"/>
              <w:tabs>
                <w:tab w:val="decimal" w:pos="1160"/>
              </w:tabs>
              <w:jc w:val="left"/>
              <w:rPr>
                <w:sz w:val="18"/>
                <w:szCs w:val="18"/>
              </w:rPr>
            </w:pPr>
            <w:r w:rsidRPr="006648B4">
              <w:rPr>
                <w:sz w:val="18"/>
                <w:szCs w:val="18"/>
              </w:rPr>
              <w:t>264.515</w:t>
            </w:r>
          </w:p>
        </w:tc>
        <w:tc>
          <w:tcPr>
            <w:tcW w:w="90" w:type="dxa"/>
            <w:vAlign w:val="bottom"/>
          </w:tcPr>
          <w:p w14:paraId="4BF3B4BF" w14:textId="442D9E48" w:rsidR="00BE37D2" w:rsidRPr="006648B4" w:rsidRDefault="00BE37D2" w:rsidP="00BE37D2">
            <w:pPr>
              <w:pStyle w:val="Texto"/>
              <w:tabs>
                <w:tab w:val="decimal" w:pos="1160"/>
              </w:tabs>
              <w:jc w:val="left"/>
              <w:rPr>
                <w:sz w:val="18"/>
                <w:szCs w:val="18"/>
              </w:rPr>
            </w:pPr>
          </w:p>
        </w:tc>
        <w:tc>
          <w:tcPr>
            <w:tcW w:w="1296" w:type="dxa"/>
            <w:vAlign w:val="bottom"/>
          </w:tcPr>
          <w:p w14:paraId="6780ACE2" w14:textId="4DABF1BF" w:rsidR="00BE37D2" w:rsidRPr="006648B4" w:rsidRDefault="009A329C" w:rsidP="00BE37D2">
            <w:pPr>
              <w:pStyle w:val="Texto"/>
              <w:tabs>
                <w:tab w:val="decimal" w:pos="1160"/>
              </w:tabs>
              <w:jc w:val="left"/>
              <w:rPr>
                <w:sz w:val="18"/>
                <w:szCs w:val="18"/>
              </w:rPr>
            </w:pPr>
            <w:r w:rsidRPr="006648B4">
              <w:rPr>
                <w:sz w:val="18"/>
                <w:szCs w:val="18"/>
              </w:rPr>
              <w:t>148.976</w:t>
            </w:r>
          </w:p>
        </w:tc>
        <w:tc>
          <w:tcPr>
            <w:tcW w:w="144" w:type="dxa"/>
            <w:vAlign w:val="bottom"/>
          </w:tcPr>
          <w:p w14:paraId="4E754FAA" w14:textId="77777777" w:rsidR="00BE37D2" w:rsidRPr="006648B4" w:rsidRDefault="00BE37D2" w:rsidP="00BE37D2">
            <w:pPr>
              <w:pStyle w:val="Texto"/>
              <w:rPr>
                <w:sz w:val="18"/>
                <w:szCs w:val="18"/>
              </w:rPr>
            </w:pPr>
          </w:p>
        </w:tc>
        <w:tc>
          <w:tcPr>
            <w:tcW w:w="1296" w:type="dxa"/>
            <w:vAlign w:val="bottom"/>
          </w:tcPr>
          <w:p w14:paraId="12DC60E6" w14:textId="6FD14EAD" w:rsidR="00BE37D2" w:rsidRPr="006648B4" w:rsidRDefault="00BE37D2" w:rsidP="00BE37D2">
            <w:pPr>
              <w:pStyle w:val="Texto"/>
              <w:tabs>
                <w:tab w:val="decimal" w:pos="1160"/>
              </w:tabs>
              <w:jc w:val="left"/>
              <w:rPr>
                <w:sz w:val="18"/>
                <w:szCs w:val="18"/>
              </w:rPr>
            </w:pPr>
            <w:r w:rsidRPr="006648B4">
              <w:rPr>
                <w:sz w:val="18"/>
                <w:szCs w:val="18"/>
              </w:rPr>
              <w:t>1.188.548</w:t>
            </w:r>
          </w:p>
        </w:tc>
        <w:tc>
          <w:tcPr>
            <w:tcW w:w="144" w:type="dxa"/>
            <w:vAlign w:val="bottom"/>
          </w:tcPr>
          <w:p w14:paraId="5337E836" w14:textId="1D81AD27" w:rsidR="00BE37D2" w:rsidRPr="006648B4" w:rsidRDefault="00BE37D2" w:rsidP="00BE37D2">
            <w:pPr>
              <w:pStyle w:val="Texto"/>
              <w:tabs>
                <w:tab w:val="decimal" w:pos="1160"/>
              </w:tabs>
              <w:jc w:val="left"/>
              <w:rPr>
                <w:sz w:val="18"/>
                <w:szCs w:val="18"/>
              </w:rPr>
            </w:pPr>
          </w:p>
        </w:tc>
        <w:tc>
          <w:tcPr>
            <w:tcW w:w="1296" w:type="dxa"/>
            <w:vAlign w:val="bottom"/>
          </w:tcPr>
          <w:p w14:paraId="057E11D7" w14:textId="14B70BAA" w:rsidR="00BE37D2" w:rsidRPr="006648B4" w:rsidRDefault="00BE37D2" w:rsidP="00BE37D2">
            <w:pPr>
              <w:pStyle w:val="Texto"/>
              <w:tabs>
                <w:tab w:val="decimal" w:pos="1160"/>
              </w:tabs>
              <w:jc w:val="left"/>
              <w:rPr>
                <w:sz w:val="18"/>
                <w:szCs w:val="18"/>
              </w:rPr>
            </w:pPr>
            <w:r w:rsidRPr="006648B4">
              <w:rPr>
                <w:sz w:val="18"/>
                <w:szCs w:val="18"/>
              </w:rPr>
              <w:t>998.056</w:t>
            </w:r>
          </w:p>
        </w:tc>
      </w:tr>
      <w:tr w:rsidR="00BE37D2" w:rsidRPr="00252D0E" w14:paraId="601EF4C1" w14:textId="76EA138D" w:rsidTr="001D0F25">
        <w:trPr>
          <w:cantSplit/>
          <w:jc w:val="center"/>
        </w:trPr>
        <w:tc>
          <w:tcPr>
            <w:tcW w:w="4410" w:type="dxa"/>
            <w:vAlign w:val="bottom"/>
          </w:tcPr>
          <w:p w14:paraId="6C43C6EB" w14:textId="61B54770" w:rsidR="00BE37D2" w:rsidRPr="00252D0E" w:rsidRDefault="00BE37D2" w:rsidP="00BE37D2">
            <w:pPr>
              <w:pStyle w:val="Texto"/>
              <w:jc w:val="left"/>
              <w:rPr>
                <w:sz w:val="18"/>
                <w:szCs w:val="18"/>
              </w:rPr>
            </w:pPr>
            <w:r w:rsidRPr="00252D0E">
              <w:rPr>
                <w:sz w:val="18"/>
                <w:szCs w:val="18"/>
              </w:rPr>
              <w:t>Otros gastos operativos</w:t>
            </w:r>
          </w:p>
        </w:tc>
        <w:tc>
          <w:tcPr>
            <w:tcW w:w="630" w:type="dxa"/>
            <w:vAlign w:val="bottom"/>
          </w:tcPr>
          <w:p w14:paraId="7F33092C" w14:textId="37A55521" w:rsidR="00BE37D2" w:rsidRPr="00252D0E" w:rsidRDefault="00BE37D2" w:rsidP="00BE37D2">
            <w:pPr>
              <w:pStyle w:val="Texto"/>
              <w:jc w:val="center"/>
              <w:rPr>
                <w:sz w:val="18"/>
                <w:szCs w:val="18"/>
              </w:rPr>
            </w:pPr>
            <w:r w:rsidRPr="00252D0E">
              <w:rPr>
                <w:sz w:val="18"/>
                <w:szCs w:val="18"/>
              </w:rPr>
              <w:t>7.1.2</w:t>
            </w:r>
          </w:p>
        </w:tc>
        <w:tc>
          <w:tcPr>
            <w:tcW w:w="144" w:type="dxa"/>
            <w:vAlign w:val="bottom"/>
          </w:tcPr>
          <w:p w14:paraId="63F3DB16" w14:textId="77777777" w:rsidR="00BE37D2" w:rsidRPr="00252D0E" w:rsidRDefault="00BE37D2" w:rsidP="00BE37D2">
            <w:pPr>
              <w:pStyle w:val="Texto"/>
              <w:tabs>
                <w:tab w:val="decimal" w:pos="1160"/>
              </w:tabs>
              <w:rPr>
                <w:sz w:val="18"/>
                <w:szCs w:val="18"/>
              </w:rPr>
            </w:pPr>
          </w:p>
        </w:tc>
        <w:tc>
          <w:tcPr>
            <w:tcW w:w="1296" w:type="dxa"/>
            <w:tcBorders>
              <w:bottom w:val="single" w:sz="6" w:space="0" w:color="auto"/>
            </w:tcBorders>
            <w:vAlign w:val="bottom"/>
          </w:tcPr>
          <w:p w14:paraId="7109EEF4" w14:textId="683D2637" w:rsidR="00BE37D2" w:rsidRPr="006648B4" w:rsidRDefault="009A329C" w:rsidP="00BE37D2">
            <w:pPr>
              <w:pStyle w:val="Texto"/>
              <w:tabs>
                <w:tab w:val="decimal" w:pos="1160"/>
              </w:tabs>
              <w:jc w:val="left"/>
              <w:rPr>
                <w:sz w:val="18"/>
                <w:szCs w:val="18"/>
              </w:rPr>
            </w:pPr>
            <w:r w:rsidRPr="006648B4">
              <w:rPr>
                <w:sz w:val="18"/>
                <w:szCs w:val="18"/>
              </w:rPr>
              <w:t>(</w:t>
            </w:r>
            <w:r w:rsidR="000E2396" w:rsidRPr="000E2396">
              <w:rPr>
                <w:sz w:val="18"/>
                <w:szCs w:val="18"/>
              </w:rPr>
              <w:t>325.186</w:t>
            </w:r>
            <w:r w:rsidRPr="006648B4">
              <w:rPr>
                <w:sz w:val="18"/>
                <w:szCs w:val="18"/>
              </w:rPr>
              <w:t>)</w:t>
            </w:r>
          </w:p>
        </w:tc>
        <w:tc>
          <w:tcPr>
            <w:tcW w:w="90" w:type="dxa"/>
            <w:vAlign w:val="bottom"/>
          </w:tcPr>
          <w:p w14:paraId="7DCB6F8C" w14:textId="0A33672D" w:rsidR="00BE37D2" w:rsidRPr="006648B4" w:rsidRDefault="00BE37D2" w:rsidP="00BE37D2">
            <w:pPr>
              <w:pStyle w:val="Texto"/>
              <w:tabs>
                <w:tab w:val="decimal" w:pos="1160"/>
              </w:tabs>
              <w:jc w:val="left"/>
              <w:rPr>
                <w:sz w:val="18"/>
                <w:szCs w:val="18"/>
              </w:rPr>
            </w:pPr>
          </w:p>
        </w:tc>
        <w:tc>
          <w:tcPr>
            <w:tcW w:w="1296" w:type="dxa"/>
            <w:tcBorders>
              <w:bottom w:val="single" w:sz="6" w:space="0" w:color="auto"/>
            </w:tcBorders>
            <w:vAlign w:val="bottom"/>
          </w:tcPr>
          <w:p w14:paraId="1D28CFCF" w14:textId="1C03C983" w:rsidR="00BE37D2" w:rsidRPr="006648B4" w:rsidRDefault="009A329C" w:rsidP="00BE37D2">
            <w:pPr>
              <w:pStyle w:val="Texto"/>
              <w:tabs>
                <w:tab w:val="decimal" w:pos="1160"/>
              </w:tabs>
              <w:jc w:val="left"/>
              <w:rPr>
                <w:sz w:val="18"/>
                <w:szCs w:val="18"/>
              </w:rPr>
            </w:pPr>
            <w:r w:rsidRPr="006648B4">
              <w:rPr>
                <w:sz w:val="18"/>
                <w:szCs w:val="18"/>
              </w:rPr>
              <w:t>(</w:t>
            </w:r>
            <w:r w:rsidR="000E2396" w:rsidRPr="000E2396">
              <w:rPr>
                <w:sz w:val="18"/>
                <w:szCs w:val="18"/>
              </w:rPr>
              <w:t>258.221</w:t>
            </w:r>
            <w:r w:rsidRPr="006648B4">
              <w:rPr>
                <w:sz w:val="18"/>
                <w:szCs w:val="18"/>
              </w:rPr>
              <w:t>)</w:t>
            </w:r>
          </w:p>
        </w:tc>
        <w:tc>
          <w:tcPr>
            <w:tcW w:w="144" w:type="dxa"/>
            <w:vAlign w:val="bottom"/>
          </w:tcPr>
          <w:p w14:paraId="38E88AF8" w14:textId="77777777" w:rsidR="00BE37D2" w:rsidRPr="006648B4" w:rsidRDefault="00BE37D2" w:rsidP="00BE37D2">
            <w:pPr>
              <w:pStyle w:val="Texto"/>
              <w:rPr>
                <w:sz w:val="18"/>
                <w:szCs w:val="18"/>
              </w:rPr>
            </w:pPr>
          </w:p>
        </w:tc>
        <w:tc>
          <w:tcPr>
            <w:tcW w:w="1296" w:type="dxa"/>
            <w:tcBorders>
              <w:bottom w:val="single" w:sz="6" w:space="0" w:color="auto"/>
            </w:tcBorders>
            <w:vAlign w:val="bottom"/>
          </w:tcPr>
          <w:p w14:paraId="2187B4E5" w14:textId="0F479593" w:rsidR="00BE37D2" w:rsidRPr="006648B4" w:rsidRDefault="00BE37D2" w:rsidP="00BE37D2">
            <w:pPr>
              <w:pStyle w:val="Texto"/>
              <w:tabs>
                <w:tab w:val="decimal" w:pos="1160"/>
              </w:tabs>
              <w:jc w:val="left"/>
              <w:rPr>
                <w:sz w:val="18"/>
                <w:szCs w:val="18"/>
              </w:rPr>
            </w:pPr>
            <w:r w:rsidRPr="006648B4">
              <w:rPr>
                <w:sz w:val="18"/>
                <w:szCs w:val="18"/>
              </w:rPr>
              <w:t>(</w:t>
            </w:r>
            <w:r w:rsidR="00F2384B" w:rsidRPr="006648B4">
              <w:rPr>
                <w:sz w:val="18"/>
                <w:szCs w:val="18"/>
              </w:rPr>
              <w:t>169.296</w:t>
            </w:r>
            <w:r w:rsidRPr="006648B4">
              <w:rPr>
                <w:sz w:val="18"/>
                <w:szCs w:val="18"/>
              </w:rPr>
              <w:t>)</w:t>
            </w:r>
          </w:p>
        </w:tc>
        <w:tc>
          <w:tcPr>
            <w:tcW w:w="144" w:type="dxa"/>
            <w:vAlign w:val="bottom"/>
          </w:tcPr>
          <w:p w14:paraId="44819A18" w14:textId="2B7E2615" w:rsidR="00BE37D2" w:rsidRPr="006648B4" w:rsidRDefault="00BE37D2" w:rsidP="00BE37D2">
            <w:pPr>
              <w:pStyle w:val="Texto"/>
              <w:tabs>
                <w:tab w:val="decimal" w:pos="1160"/>
              </w:tabs>
              <w:jc w:val="left"/>
              <w:rPr>
                <w:sz w:val="18"/>
                <w:szCs w:val="18"/>
              </w:rPr>
            </w:pPr>
          </w:p>
        </w:tc>
        <w:tc>
          <w:tcPr>
            <w:tcW w:w="1296" w:type="dxa"/>
            <w:tcBorders>
              <w:bottom w:val="single" w:sz="6" w:space="0" w:color="auto"/>
            </w:tcBorders>
            <w:vAlign w:val="bottom"/>
          </w:tcPr>
          <w:p w14:paraId="1FDDF4A3" w14:textId="24DCD66E" w:rsidR="00BE37D2" w:rsidRPr="006648B4" w:rsidRDefault="00CE0412" w:rsidP="00BE37D2">
            <w:pPr>
              <w:pStyle w:val="Texto"/>
              <w:tabs>
                <w:tab w:val="decimal" w:pos="1160"/>
              </w:tabs>
              <w:jc w:val="left"/>
              <w:rPr>
                <w:sz w:val="18"/>
                <w:szCs w:val="18"/>
              </w:rPr>
            </w:pPr>
            <w:r w:rsidRPr="006648B4">
              <w:rPr>
                <w:sz w:val="18"/>
                <w:szCs w:val="18"/>
              </w:rPr>
              <w:t>(148.345)</w:t>
            </w:r>
          </w:p>
        </w:tc>
      </w:tr>
      <w:tr w:rsidR="00BE37D2" w:rsidRPr="00252D0E" w14:paraId="37A8CF69" w14:textId="5F08B412" w:rsidTr="001D0F25">
        <w:trPr>
          <w:cantSplit/>
          <w:jc w:val="center"/>
        </w:trPr>
        <w:tc>
          <w:tcPr>
            <w:tcW w:w="4410" w:type="dxa"/>
            <w:vAlign w:val="bottom"/>
          </w:tcPr>
          <w:p w14:paraId="1EA0806F" w14:textId="77777777" w:rsidR="00BE37D2" w:rsidRPr="00252D0E" w:rsidRDefault="00BE37D2" w:rsidP="00BE37D2">
            <w:pPr>
              <w:pStyle w:val="Texto"/>
              <w:jc w:val="left"/>
              <w:rPr>
                <w:sz w:val="18"/>
                <w:szCs w:val="18"/>
              </w:rPr>
            </w:pPr>
            <w:r w:rsidRPr="00252D0E">
              <w:rPr>
                <w:b/>
                <w:sz w:val="18"/>
                <w:szCs w:val="18"/>
              </w:rPr>
              <w:t>Ganancia operativa</w:t>
            </w:r>
          </w:p>
        </w:tc>
        <w:tc>
          <w:tcPr>
            <w:tcW w:w="630" w:type="dxa"/>
            <w:vAlign w:val="bottom"/>
          </w:tcPr>
          <w:p w14:paraId="0E6BE085" w14:textId="77777777" w:rsidR="00BE37D2" w:rsidRPr="00252D0E" w:rsidRDefault="00BE37D2" w:rsidP="00BE37D2">
            <w:pPr>
              <w:pStyle w:val="Texto"/>
              <w:jc w:val="center"/>
              <w:rPr>
                <w:sz w:val="18"/>
                <w:szCs w:val="18"/>
              </w:rPr>
            </w:pPr>
          </w:p>
        </w:tc>
        <w:tc>
          <w:tcPr>
            <w:tcW w:w="144" w:type="dxa"/>
            <w:vAlign w:val="bottom"/>
          </w:tcPr>
          <w:p w14:paraId="5B90F8A6" w14:textId="77777777" w:rsidR="00BE37D2" w:rsidRPr="00252D0E" w:rsidRDefault="00BE37D2" w:rsidP="00BE37D2">
            <w:pPr>
              <w:pStyle w:val="Texto"/>
              <w:tabs>
                <w:tab w:val="decimal" w:pos="1160"/>
              </w:tabs>
              <w:rPr>
                <w:b/>
                <w:sz w:val="18"/>
                <w:szCs w:val="18"/>
              </w:rPr>
            </w:pPr>
          </w:p>
        </w:tc>
        <w:tc>
          <w:tcPr>
            <w:tcW w:w="1296" w:type="dxa"/>
            <w:tcBorders>
              <w:top w:val="single" w:sz="6" w:space="0" w:color="auto"/>
            </w:tcBorders>
            <w:vAlign w:val="bottom"/>
          </w:tcPr>
          <w:p w14:paraId="7D97CF14" w14:textId="6C492640" w:rsidR="00BE37D2" w:rsidRPr="006648B4" w:rsidRDefault="009A329C" w:rsidP="00BE37D2">
            <w:pPr>
              <w:pStyle w:val="Texto"/>
              <w:tabs>
                <w:tab w:val="decimal" w:pos="1160"/>
              </w:tabs>
              <w:jc w:val="left"/>
              <w:rPr>
                <w:b/>
                <w:bCs/>
                <w:sz w:val="18"/>
                <w:szCs w:val="18"/>
              </w:rPr>
            </w:pPr>
            <w:r w:rsidRPr="006648B4">
              <w:rPr>
                <w:b/>
                <w:bCs/>
                <w:sz w:val="18"/>
                <w:szCs w:val="18"/>
              </w:rPr>
              <w:t>2.</w:t>
            </w:r>
            <w:r w:rsidR="000E2396" w:rsidRPr="000E2396">
              <w:rPr>
                <w:b/>
                <w:bCs/>
                <w:sz w:val="18"/>
                <w:szCs w:val="18"/>
              </w:rPr>
              <w:t>315.555</w:t>
            </w:r>
          </w:p>
        </w:tc>
        <w:tc>
          <w:tcPr>
            <w:tcW w:w="90" w:type="dxa"/>
            <w:vAlign w:val="bottom"/>
          </w:tcPr>
          <w:p w14:paraId="45DE2A03" w14:textId="2520FD07" w:rsidR="00BE37D2" w:rsidRPr="006648B4" w:rsidRDefault="00BE37D2" w:rsidP="00BE37D2">
            <w:pPr>
              <w:pStyle w:val="Texto"/>
              <w:tabs>
                <w:tab w:val="decimal" w:pos="1160"/>
              </w:tabs>
              <w:jc w:val="left"/>
              <w:rPr>
                <w:b/>
                <w:bCs/>
                <w:sz w:val="18"/>
                <w:szCs w:val="18"/>
              </w:rPr>
            </w:pPr>
          </w:p>
        </w:tc>
        <w:tc>
          <w:tcPr>
            <w:tcW w:w="1296" w:type="dxa"/>
            <w:tcBorders>
              <w:top w:val="single" w:sz="6" w:space="0" w:color="auto"/>
            </w:tcBorders>
            <w:vAlign w:val="bottom"/>
          </w:tcPr>
          <w:p w14:paraId="639FEA32" w14:textId="43122599" w:rsidR="00BE37D2" w:rsidRPr="006648B4" w:rsidRDefault="009A329C" w:rsidP="00BE37D2">
            <w:pPr>
              <w:pStyle w:val="Texto"/>
              <w:tabs>
                <w:tab w:val="decimal" w:pos="1160"/>
              </w:tabs>
              <w:jc w:val="left"/>
              <w:rPr>
                <w:b/>
                <w:bCs/>
                <w:sz w:val="18"/>
                <w:szCs w:val="18"/>
              </w:rPr>
            </w:pPr>
            <w:r w:rsidRPr="006648B4">
              <w:rPr>
                <w:b/>
                <w:bCs/>
                <w:sz w:val="18"/>
                <w:szCs w:val="18"/>
              </w:rPr>
              <w:t>2.</w:t>
            </w:r>
            <w:r w:rsidR="000E2396" w:rsidRPr="000E2396">
              <w:rPr>
                <w:b/>
                <w:bCs/>
                <w:sz w:val="18"/>
                <w:szCs w:val="18"/>
              </w:rPr>
              <w:t>385.338</w:t>
            </w:r>
          </w:p>
        </w:tc>
        <w:tc>
          <w:tcPr>
            <w:tcW w:w="144" w:type="dxa"/>
            <w:vAlign w:val="bottom"/>
          </w:tcPr>
          <w:p w14:paraId="38BD5098" w14:textId="77777777" w:rsidR="00BE37D2" w:rsidRPr="006648B4" w:rsidRDefault="00BE37D2" w:rsidP="00BE37D2">
            <w:pPr>
              <w:pStyle w:val="Texto"/>
              <w:rPr>
                <w:b/>
                <w:bCs/>
                <w:sz w:val="18"/>
                <w:szCs w:val="18"/>
              </w:rPr>
            </w:pPr>
          </w:p>
        </w:tc>
        <w:tc>
          <w:tcPr>
            <w:tcW w:w="1296" w:type="dxa"/>
            <w:tcBorders>
              <w:top w:val="single" w:sz="6" w:space="0" w:color="auto"/>
            </w:tcBorders>
            <w:vAlign w:val="bottom"/>
          </w:tcPr>
          <w:p w14:paraId="4676CBF4" w14:textId="5893D38A" w:rsidR="00BE37D2" w:rsidRPr="006648B4" w:rsidRDefault="00BE37D2" w:rsidP="00BE37D2">
            <w:pPr>
              <w:pStyle w:val="Texto"/>
              <w:tabs>
                <w:tab w:val="decimal" w:pos="1160"/>
              </w:tabs>
              <w:jc w:val="left"/>
              <w:rPr>
                <w:b/>
                <w:bCs/>
                <w:sz w:val="18"/>
                <w:szCs w:val="18"/>
              </w:rPr>
            </w:pPr>
            <w:r w:rsidRPr="006648B4">
              <w:rPr>
                <w:b/>
                <w:bCs/>
                <w:sz w:val="18"/>
                <w:szCs w:val="18"/>
              </w:rPr>
              <w:t>2.</w:t>
            </w:r>
            <w:r w:rsidR="00316DC6" w:rsidRPr="006648B4">
              <w:rPr>
                <w:b/>
                <w:bCs/>
                <w:sz w:val="18"/>
                <w:szCs w:val="18"/>
              </w:rPr>
              <w:t>502.452</w:t>
            </w:r>
          </w:p>
        </w:tc>
        <w:tc>
          <w:tcPr>
            <w:tcW w:w="144" w:type="dxa"/>
            <w:vAlign w:val="bottom"/>
          </w:tcPr>
          <w:p w14:paraId="423BD3F0" w14:textId="6E3370AF" w:rsidR="00BE37D2" w:rsidRPr="006648B4" w:rsidRDefault="00BE37D2" w:rsidP="00BE37D2">
            <w:pPr>
              <w:pStyle w:val="Texto"/>
              <w:tabs>
                <w:tab w:val="decimal" w:pos="1160"/>
              </w:tabs>
              <w:jc w:val="left"/>
              <w:rPr>
                <w:b/>
                <w:bCs/>
                <w:sz w:val="18"/>
                <w:szCs w:val="18"/>
              </w:rPr>
            </w:pPr>
          </w:p>
        </w:tc>
        <w:tc>
          <w:tcPr>
            <w:tcW w:w="1296" w:type="dxa"/>
            <w:tcBorders>
              <w:top w:val="single" w:sz="6" w:space="0" w:color="auto"/>
            </w:tcBorders>
            <w:vAlign w:val="bottom"/>
          </w:tcPr>
          <w:p w14:paraId="68FA89E7" w14:textId="664F8795" w:rsidR="00BE37D2" w:rsidRPr="006648B4" w:rsidRDefault="00316DC6" w:rsidP="00BE37D2">
            <w:pPr>
              <w:pStyle w:val="Texto"/>
              <w:tabs>
                <w:tab w:val="decimal" w:pos="1160"/>
              </w:tabs>
              <w:jc w:val="left"/>
              <w:rPr>
                <w:b/>
                <w:bCs/>
                <w:sz w:val="18"/>
                <w:szCs w:val="18"/>
              </w:rPr>
            </w:pPr>
            <w:r w:rsidRPr="006648B4">
              <w:rPr>
                <w:b/>
                <w:bCs/>
                <w:sz w:val="18"/>
                <w:szCs w:val="18"/>
              </w:rPr>
              <w:t>519.883</w:t>
            </w:r>
          </w:p>
        </w:tc>
      </w:tr>
      <w:tr w:rsidR="00BE37D2" w:rsidRPr="00252D0E" w14:paraId="54A29621" w14:textId="1927FE09" w:rsidTr="001D0F25">
        <w:trPr>
          <w:cantSplit/>
          <w:jc w:val="center"/>
        </w:trPr>
        <w:tc>
          <w:tcPr>
            <w:tcW w:w="4410" w:type="dxa"/>
            <w:vAlign w:val="bottom"/>
          </w:tcPr>
          <w:p w14:paraId="6229CF5A" w14:textId="77777777" w:rsidR="00BE37D2" w:rsidRPr="00252D0E" w:rsidRDefault="00BE37D2" w:rsidP="00BE37D2">
            <w:pPr>
              <w:pStyle w:val="Texto"/>
              <w:jc w:val="left"/>
              <w:rPr>
                <w:sz w:val="18"/>
                <w:szCs w:val="18"/>
              </w:rPr>
            </w:pPr>
          </w:p>
        </w:tc>
        <w:tc>
          <w:tcPr>
            <w:tcW w:w="630" w:type="dxa"/>
            <w:vAlign w:val="bottom"/>
          </w:tcPr>
          <w:p w14:paraId="79049239" w14:textId="77777777" w:rsidR="00BE37D2" w:rsidRPr="00252D0E" w:rsidRDefault="00BE37D2" w:rsidP="00BE37D2">
            <w:pPr>
              <w:pStyle w:val="Texto"/>
              <w:jc w:val="center"/>
              <w:rPr>
                <w:sz w:val="18"/>
                <w:szCs w:val="18"/>
              </w:rPr>
            </w:pPr>
          </w:p>
        </w:tc>
        <w:tc>
          <w:tcPr>
            <w:tcW w:w="144" w:type="dxa"/>
            <w:vAlign w:val="bottom"/>
          </w:tcPr>
          <w:p w14:paraId="3F6A8F71" w14:textId="77777777" w:rsidR="00BE37D2" w:rsidRPr="00252D0E" w:rsidRDefault="00BE37D2" w:rsidP="00BE37D2">
            <w:pPr>
              <w:pStyle w:val="Texto"/>
              <w:tabs>
                <w:tab w:val="decimal" w:pos="1160"/>
              </w:tabs>
              <w:rPr>
                <w:sz w:val="18"/>
                <w:szCs w:val="18"/>
              </w:rPr>
            </w:pPr>
          </w:p>
        </w:tc>
        <w:tc>
          <w:tcPr>
            <w:tcW w:w="1296" w:type="dxa"/>
            <w:vAlign w:val="bottom"/>
          </w:tcPr>
          <w:p w14:paraId="71261367" w14:textId="77777777" w:rsidR="00BE37D2" w:rsidRPr="006648B4" w:rsidRDefault="00BE37D2" w:rsidP="00BE37D2">
            <w:pPr>
              <w:pStyle w:val="Texto"/>
              <w:tabs>
                <w:tab w:val="decimal" w:pos="1160"/>
              </w:tabs>
              <w:jc w:val="left"/>
              <w:rPr>
                <w:sz w:val="18"/>
                <w:szCs w:val="18"/>
              </w:rPr>
            </w:pPr>
          </w:p>
        </w:tc>
        <w:tc>
          <w:tcPr>
            <w:tcW w:w="90" w:type="dxa"/>
            <w:vAlign w:val="bottom"/>
          </w:tcPr>
          <w:p w14:paraId="1D9BCAA9" w14:textId="43F034CA" w:rsidR="00BE37D2" w:rsidRPr="006648B4" w:rsidRDefault="00BE37D2" w:rsidP="00BE37D2">
            <w:pPr>
              <w:pStyle w:val="Texto"/>
              <w:tabs>
                <w:tab w:val="decimal" w:pos="1160"/>
              </w:tabs>
              <w:jc w:val="left"/>
              <w:rPr>
                <w:sz w:val="18"/>
                <w:szCs w:val="18"/>
              </w:rPr>
            </w:pPr>
          </w:p>
        </w:tc>
        <w:tc>
          <w:tcPr>
            <w:tcW w:w="1296" w:type="dxa"/>
            <w:vAlign w:val="bottom"/>
          </w:tcPr>
          <w:p w14:paraId="760DA9E7" w14:textId="76FE875C" w:rsidR="00BE37D2" w:rsidRPr="006648B4" w:rsidRDefault="00BE37D2" w:rsidP="00BE37D2">
            <w:pPr>
              <w:pStyle w:val="Texto"/>
              <w:tabs>
                <w:tab w:val="decimal" w:pos="1160"/>
              </w:tabs>
              <w:jc w:val="left"/>
              <w:rPr>
                <w:sz w:val="18"/>
                <w:szCs w:val="18"/>
              </w:rPr>
            </w:pPr>
          </w:p>
        </w:tc>
        <w:tc>
          <w:tcPr>
            <w:tcW w:w="144" w:type="dxa"/>
            <w:vAlign w:val="bottom"/>
          </w:tcPr>
          <w:p w14:paraId="428333A5" w14:textId="77777777" w:rsidR="00BE37D2" w:rsidRPr="006648B4" w:rsidRDefault="00BE37D2" w:rsidP="00BE37D2">
            <w:pPr>
              <w:pStyle w:val="Texto"/>
              <w:rPr>
                <w:sz w:val="18"/>
                <w:szCs w:val="18"/>
              </w:rPr>
            </w:pPr>
          </w:p>
        </w:tc>
        <w:tc>
          <w:tcPr>
            <w:tcW w:w="1296" w:type="dxa"/>
            <w:vAlign w:val="bottom"/>
          </w:tcPr>
          <w:p w14:paraId="50CD4482" w14:textId="7D60DD42" w:rsidR="00BE37D2" w:rsidRPr="006648B4" w:rsidRDefault="00BE37D2" w:rsidP="00BE37D2">
            <w:pPr>
              <w:pStyle w:val="Texto"/>
              <w:tabs>
                <w:tab w:val="decimal" w:pos="1160"/>
              </w:tabs>
              <w:jc w:val="left"/>
              <w:rPr>
                <w:sz w:val="18"/>
                <w:szCs w:val="18"/>
              </w:rPr>
            </w:pPr>
          </w:p>
        </w:tc>
        <w:tc>
          <w:tcPr>
            <w:tcW w:w="144" w:type="dxa"/>
            <w:vAlign w:val="bottom"/>
          </w:tcPr>
          <w:p w14:paraId="51A9AC12" w14:textId="567B3C83" w:rsidR="00BE37D2" w:rsidRPr="006648B4" w:rsidRDefault="00BE37D2" w:rsidP="00BE37D2">
            <w:pPr>
              <w:pStyle w:val="Texto"/>
              <w:tabs>
                <w:tab w:val="decimal" w:pos="1160"/>
              </w:tabs>
              <w:jc w:val="left"/>
              <w:rPr>
                <w:sz w:val="18"/>
                <w:szCs w:val="18"/>
              </w:rPr>
            </w:pPr>
          </w:p>
        </w:tc>
        <w:tc>
          <w:tcPr>
            <w:tcW w:w="1296" w:type="dxa"/>
            <w:vAlign w:val="bottom"/>
          </w:tcPr>
          <w:p w14:paraId="23795E4E" w14:textId="39A155AF" w:rsidR="00BE37D2" w:rsidRPr="006648B4" w:rsidRDefault="00BE37D2" w:rsidP="00BE37D2">
            <w:pPr>
              <w:pStyle w:val="Texto"/>
              <w:tabs>
                <w:tab w:val="decimal" w:pos="1160"/>
              </w:tabs>
              <w:jc w:val="left"/>
              <w:rPr>
                <w:sz w:val="18"/>
                <w:szCs w:val="18"/>
              </w:rPr>
            </w:pPr>
          </w:p>
        </w:tc>
      </w:tr>
      <w:tr w:rsidR="00BE37D2" w:rsidRPr="00252D0E" w14:paraId="272E4382" w14:textId="77777777" w:rsidTr="001D0F25">
        <w:trPr>
          <w:cantSplit/>
          <w:jc w:val="center"/>
        </w:trPr>
        <w:tc>
          <w:tcPr>
            <w:tcW w:w="4410" w:type="dxa"/>
            <w:vAlign w:val="bottom"/>
          </w:tcPr>
          <w:p w14:paraId="0ADFAE53" w14:textId="2F96CB84" w:rsidR="00BE37D2" w:rsidRPr="00252D0E" w:rsidRDefault="00BE37D2" w:rsidP="00BE37D2">
            <w:pPr>
              <w:pStyle w:val="Texto"/>
              <w:jc w:val="left"/>
              <w:rPr>
                <w:sz w:val="18"/>
                <w:szCs w:val="18"/>
              </w:rPr>
            </w:pPr>
            <w:r w:rsidRPr="00252D0E">
              <w:rPr>
                <w:sz w:val="18"/>
                <w:szCs w:val="18"/>
              </w:rPr>
              <w:t>Ingresos financieros</w:t>
            </w:r>
          </w:p>
        </w:tc>
        <w:tc>
          <w:tcPr>
            <w:tcW w:w="630" w:type="dxa"/>
            <w:vAlign w:val="bottom"/>
          </w:tcPr>
          <w:p w14:paraId="422F5356" w14:textId="247192A9" w:rsidR="00BE37D2" w:rsidRPr="00252D0E" w:rsidRDefault="00BE37D2" w:rsidP="00BE37D2">
            <w:pPr>
              <w:pStyle w:val="Texto"/>
              <w:jc w:val="center"/>
              <w:rPr>
                <w:sz w:val="18"/>
                <w:szCs w:val="18"/>
              </w:rPr>
            </w:pPr>
            <w:r w:rsidRPr="00252D0E">
              <w:rPr>
                <w:sz w:val="18"/>
                <w:szCs w:val="18"/>
              </w:rPr>
              <w:t>7.2.1</w:t>
            </w:r>
          </w:p>
        </w:tc>
        <w:tc>
          <w:tcPr>
            <w:tcW w:w="144" w:type="dxa"/>
            <w:vAlign w:val="bottom"/>
          </w:tcPr>
          <w:p w14:paraId="2C9CD206" w14:textId="77777777" w:rsidR="00BE37D2" w:rsidRPr="00252D0E" w:rsidRDefault="00BE37D2" w:rsidP="00BE37D2">
            <w:pPr>
              <w:pStyle w:val="Texto"/>
              <w:tabs>
                <w:tab w:val="decimal" w:pos="1160"/>
              </w:tabs>
              <w:rPr>
                <w:sz w:val="18"/>
                <w:szCs w:val="18"/>
              </w:rPr>
            </w:pPr>
          </w:p>
        </w:tc>
        <w:tc>
          <w:tcPr>
            <w:tcW w:w="1296" w:type="dxa"/>
            <w:vAlign w:val="bottom"/>
          </w:tcPr>
          <w:p w14:paraId="4CFE8229" w14:textId="367D9B14" w:rsidR="00BE37D2" w:rsidRPr="006648B4" w:rsidRDefault="00173057" w:rsidP="00BE37D2">
            <w:pPr>
              <w:pStyle w:val="Texto"/>
              <w:tabs>
                <w:tab w:val="decimal" w:pos="1160"/>
              </w:tabs>
              <w:jc w:val="left"/>
              <w:rPr>
                <w:sz w:val="18"/>
                <w:szCs w:val="18"/>
              </w:rPr>
            </w:pPr>
            <w:r w:rsidRPr="006648B4">
              <w:rPr>
                <w:sz w:val="18"/>
                <w:szCs w:val="18"/>
              </w:rPr>
              <w:t>4.</w:t>
            </w:r>
            <w:r w:rsidR="000E2396" w:rsidRPr="000E2396">
              <w:rPr>
                <w:sz w:val="18"/>
                <w:szCs w:val="18"/>
              </w:rPr>
              <w:t>713.673</w:t>
            </w:r>
          </w:p>
        </w:tc>
        <w:tc>
          <w:tcPr>
            <w:tcW w:w="90" w:type="dxa"/>
            <w:vAlign w:val="bottom"/>
          </w:tcPr>
          <w:p w14:paraId="19F95AC9" w14:textId="5CC35771" w:rsidR="00BE37D2" w:rsidRPr="006648B4" w:rsidRDefault="00BE37D2" w:rsidP="00BE37D2">
            <w:pPr>
              <w:pStyle w:val="Texto"/>
              <w:tabs>
                <w:tab w:val="decimal" w:pos="1160"/>
              </w:tabs>
              <w:jc w:val="left"/>
              <w:rPr>
                <w:sz w:val="18"/>
                <w:szCs w:val="18"/>
              </w:rPr>
            </w:pPr>
          </w:p>
        </w:tc>
        <w:tc>
          <w:tcPr>
            <w:tcW w:w="1296" w:type="dxa"/>
            <w:vAlign w:val="bottom"/>
          </w:tcPr>
          <w:p w14:paraId="17320A79" w14:textId="7996F0C1" w:rsidR="00BE37D2" w:rsidRPr="006648B4" w:rsidRDefault="00D413B7" w:rsidP="00BE37D2">
            <w:pPr>
              <w:pStyle w:val="Texto"/>
              <w:tabs>
                <w:tab w:val="decimal" w:pos="1160"/>
              </w:tabs>
              <w:jc w:val="left"/>
              <w:rPr>
                <w:sz w:val="18"/>
                <w:szCs w:val="18"/>
              </w:rPr>
            </w:pPr>
            <w:r w:rsidRPr="00D413B7">
              <w:rPr>
                <w:sz w:val="18"/>
                <w:szCs w:val="18"/>
              </w:rPr>
              <w:t>3.</w:t>
            </w:r>
            <w:r w:rsidR="000E2396" w:rsidRPr="000E2396">
              <w:rPr>
                <w:sz w:val="18"/>
                <w:szCs w:val="18"/>
              </w:rPr>
              <w:t>211.054</w:t>
            </w:r>
          </w:p>
        </w:tc>
        <w:tc>
          <w:tcPr>
            <w:tcW w:w="144" w:type="dxa"/>
            <w:vAlign w:val="bottom"/>
          </w:tcPr>
          <w:p w14:paraId="75C872B6" w14:textId="77777777" w:rsidR="00BE37D2" w:rsidRPr="006648B4" w:rsidRDefault="00BE37D2" w:rsidP="00BE37D2">
            <w:pPr>
              <w:pStyle w:val="Texto"/>
              <w:rPr>
                <w:sz w:val="18"/>
                <w:szCs w:val="18"/>
              </w:rPr>
            </w:pPr>
          </w:p>
        </w:tc>
        <w:tc>
          <w:tcPr>
            <w:tcW w:w="1296" w:type="dxa"/>
            <w:vAlign w:val="bottom"/>
          </w:tcPr>
          <w:p w14:paraId="7915B681" w14:textId="3280E7AF" w:rsidR="00BE37D2" w:rsidRPr="006648B4" w:rsidRDefault="00CF700E" w:rsidP="00BE37D2">
            <w:pPr>
              <w:pStyle w:val="Texto"/>
              <w:tabs>
                <w:tab w:val="decimal" w:pos="1160"/>
              </w:tabs>
              <w:jc w:val="left"/>
              <w:rPr>
                <w:sz w:val="18"/>
                <w:szCs w:val="18"/>
              </w:rPr>
            </w:pPr>
            <w:r w:rsidRPr="00CF700E">
              <w:rPr>
                <w:sz w:val="18"/>
                <w:szCs w:val="18"/>
              </w:rPr>
              <w:t>67</w:t>
            </w:r>
            <w:r w:rsidR="004C6136">
              <w:rPr>
                <w:sz w:val="18"/>
                <w:szCs w:val="18"/>
              </w:rPr>
              <w:t>9.101</w:t>
            </w:r>
          </w:p>
        </w:tc>
        <w:tc>
          <w:tcPr>
            <w:tcW w:w="144" w:type="dxa"/>
            <w:vAlign w:val="bottom"/>
          </w:tcPr>
          <w:p w14:paraId="758F1977" w14:textId="6DC9FDAD" w:rsidR="00BE37D2" w:rsidRPr="006648B4" w:rsidRDefault="00BE37D2" w:rsidP="00BE37D2">
            <w:pPr>
              <w:pStyle w:val="Texto"/>
              <w:tabs>
                <w:tab w:val="decimal" w:pos="1160"/>
              </w:tabs>
              <w:jc w:val="left"/>
              <w:rPr>
                <w:sz w:val="18"/>
                <w:szCs w:val="18"/>
              </w:rPr>
            </w:pPr>
          </w:p>
        </w:tc>
        <w:tc>
          <w:tcPr>
            <w:tcW w:w="1296" w:type="dxa"/>
            <w:vAlign w:val="bottom"/>
          </w:tcPr>
          <w:p w14:paraId="25E59725" w14:textId="35619354" w:rsidR="00BE37D2" w:rsidRPr="006648B4" w:rsidRDefault="004C6136" w:rsidP="00BE37D2">
            <w:pPr>
              <w:pStyle w:val="Texto"/>
              <w:tabs>
                <w:tab w:val="decimal" w:pos="1160"/>
              </w:tabs>
              <w:jc w:val="left"/>
              <w:rPr>
                <w:sz w:val="18"/>
                <w:szCs w:val="18"/>
              </w:rPr>
            </w:pPr>
            <w:r w:rsidRPr="004C6136">
              <w:rPr>
                <w:sz w:val="18"/>
                <w:szCs w:val="18"/>
              </w:rPr>
              <w:t>343.059</w:t>
            </w:r>
          </w:p>
        </w:tc>
      </w:tr>
      <w:tr w:rsidR="00BE37D2" w:rsidRPr="00252D0E" w14:paraId="54526077" w14:textId="52144BB9" w:rsidTr="001D0F25">
        <w:trPr>
          <w:cantSplit/>
          <w:jc w:val="center"/>
        </w:trPr>
        <w:tc>
          <w:tcPr>
            <w:tcW w:w="4410" w:type="dxa"/>
            <w:vAlign w:val="bottom"/>
          </w:tcPr>
          <w:p w14:paraId="7C665B35" w14:textId="5DDA7FF6" w:rsidR="00BE37D2" w:rsidRPr="00252D0E" w:rsidRDefault="00BE37D2" w:rsidP="00BE37D2">
            <w:pPr>
              <w:pStyle w:val="Texto"/>
              <w:jc w:val="left"/>
              <w:rPr>
                <w:sz w:val="18"/>
                <w:szCs w:val="18"/>
              </w:rPr>
            </w:pPr>
            <w:r w:rsidRPr="00252D0E">
              <w:rPr>
                <w:sz w:val="18"/>
                <w:szCs w:val="18"/>
              </w:rPr>
              <w:t>Costos financieros</w:t>
            </w:r>
          </w:p>
        </w:tc>
        <w:tc>
          <w:tcPr>
            <w:tcW w:w="630" w:type="dxa"/>
            <w:vAlign w:val="bottom"/>
          </w:tcPr>
          <w:p w14:paraId="7DC5FDAE" w14:textId="21EC0EE8" w:rsidR="00BE37D2" w:rsidRPr="00252D0E" w:rsidRDefault="00BE37D2" w:rsidP="00BE37D2">
            <w:pPr>
              <w:pStyle w:val="Texto"/>
              <w:jc w:val="center"/>
              <w:rPr>
                <w:sz w:val="18"/>
                <w:szCs w:val="18"/>
              </w:rPr>
            </w:pPr>
            <w:r w:rsidRPr="00252D0E">
              <w:rPr>
                <w:sz w:val="18"/>
                <w:szCs w:val="18"/>
              </w:rPr>
              <w:t>7.2.2</w:t>
            </w:r>
          </w:p>
        </w:tc>
        <w:tc>
          <w:tcPr>
            <w:tcW w:w="144" w:type="dxa"/>
            <w:vAlign w:val="bottom"/>
          </w:tcPr>
          <w:p w14:paraId="2FA1FF1D" w14:textId="77777777" w:rsidR="00BE37D2" w:rsidRPr="00252D0E" w:rsidRDefault="00BE37D2" w:rsidP="00BE37D2">
            <w:pPr>
              <w:pStyle w:val="Texto"/>
              <w:tabs>
                <w:tab w:val="decimal" w:pos="1160"/>
              </w:tabs>
              <w:rPr>
                <w:sz w:val="18"/>
                <w:szCs w:val="18"/>
              </w:rPr>
            </w:pPr>
          </w:p>
        </w:tc>
        <w:tc>
          <w:tcPr>
            <w:tcW w:w="1296" w:type="dxa"/>
            <w:vAlign w:val="bottom"/>
          </w:tcPr>
          <w:p w14:paraId="1B8B6AB8" w14:textId="3E2E519D" w:rsidR="00BE37D2" w:rsidRPr="006648B4" w:rsidRDefault="009A329C" w:rsidP="00BE37D2">
            <w:pPr>
              <w:pStyle w:val="Texto"/>
              <w:tabs>
                <w:tab w:val="decimal" w:pos="1160"/>
              </w:tabs>
              <w:jc w:val="left"/>
              <w:rPr>
                <w:sz w:val="18"/>
                <w:szCs w:val="18"/>
              </w:rPr>
            </w:pPr>
            <w:r w:rsidRPr="006648B4">
              <w:rPr>
                <w:sz w:val="18"/>
                <w:szCs w:val="18"/>
              </w:rPr>
              <w:t>(1.</w:t>
            </w:r>
            <w:r w:rsidR="006717A8" w:rsidRPr="006717A8">
              <w:rPr>
                <w:sz w:val="18"/>
                <w:szCs w:val="18"/>
              </w:rPr>
              <w:t>701.920</w:t>
            </w:r>
            <w:r w:rsidRPr="006648B4">
              <w:rPr>
                <w:sz w:val="18"/>
                <w:szCs w:val="18"/>
              </w:rPr>
              <w:t>)</w:t>
            </w:r>
          </w:p>
        </w:tc>
        <w:tc>
          <w:tcPr>
            <w:tcW w:w="90" w:type="dxa"/>
            <w:vAlign w:val="bottom"/>
          </w:tcPr>
          <w:p w14:paraId="7827C164" w14:textId="5AD43F40" w:rsidR="00BE37D2" w:rsidRPr="006648B4" w:rsidRDefault="00BE37D2" w:rsidP="00BE37D2">
            <w:pPr>
              <w:pStyle w:val="Texto"/>
              <w:tabs>
                <w:tab w:val="decimal" w:pos="1160"/>
              </w:tabs>
              <w:jc w:val="left"/>
              <w:rPr>
                <w:sz w:val="18"/>
                <w:szCs w:val="18"/>
              </w:rPr>
            </w:pPr>
          </w:p>
        </w:tc>
        <w:tc>
          <w:tcPr>
            <w:tcW w:w="1296" w:type="dxa"/>
            <w:vAlign w:val="bottom"/>
          </w:tcPr>
          <w:p w14:paraId="74C4BB99" w14:textId="21618CD7" w:rsidR="00BE37D2" w:rsidRPr="006648B4" w:rsidRDefault="00D413B7" w:rsidP="00BE37D2">
            <w:pPr>
              <w:pStyle w:val="Texto"/>
              <w:tabs>
                <w:tab w:val="decimal" w:pos="1160"/>
              </w:tabs>
              <w:jc w:val="left"/>
              <w:rPr>
                <w:sz w:val="18"/>
                <w:szCs w:val="18"/>
              </w:rPr>
            </w:pPr>
            <w:r w:rsidRPr="00D413B7">
              <w:rPr>
                <w:sz w:val="18"/>
                <w:szCs w:val="18"/>
              </w:rPr>
              <w:t>(1.576.361)</w:t>
            </w:r>
          </w:p>
        </w:tc>
        <w:tc>
          <w:tcPr>
            <w:tcW w:w="144" w:type="dxa"/>
            <w:vAlign w:val="bottom"/>
          </w:tcPr>
          <w:p w14:paraId="2FF3C952" w14:textId="77777777" w:rsidR="00BE37D2" w:rsidRPr="006648B4" w:rsidRDefault="00BE37D2" w:rsidP="00BE37D2">
            <w:pPr>
              <w:pStyle w:val="Texto"/>
              <w:rPr>
                <w:sz w:val="18"/>
                <w:szCs w:val="18"/>
              </w:rPr>
            </w:pPr>
          </w:p>
        </w:tc>
        <w:tc>
          <w:tcPr>
            <w:tcW w:w="1296" w:type="dxa"/>
            <w:vAlign w:val="bottom"/>
          </w:tcPr>
          <w:p w14:paraId="21EDD1EE" w14:textId="5F7A8301" w:rsidR="00BE37D2" w:rsidRPr="006648B4" w:rsidRDefault="004C6136" w:rsidP="00BE37D2">
            <w:pPr>
              <w:pStyle w:val="Texto"/>
              <w:tabs>
                <w:tab w:val="decimal" w:pos="1160"/>
              </w:tabs>
              <w:jc w:val="left"/>
              <w:rPr>
                <w:sz w:val="18"/>
                <w:szCs w:val="18"/>
              </w:rPr>
            </w:pPr>
            <w:r w:rsidRPr="004C6136">
              <w:rPr>
                <w:sz w:val="18"/>
                <w:szCs w:val="18"/>
              </w:rPr>
              <w:t>457.940</w:t>
            </w:r>
          </w:p>
        </w:tc>
        <w:tc>
          <w:tcPr>
            <w:tcW w:w="144" w:type="dxa"/>
            <w:vAlign w:val="bottom"/>
          </w:tcPr>
          <w:p w14:paraId="2398EC3F" w14:textId="510758FD" w:rsidR="00BE37D2" w:rsidRPr="006648B4" w:rsidRDefault="00BE37D2" w:rsidP="00BE37D2">
            <w:pPr>
              <w:pStyle w:val="Texto"/>
              <w:tabs>
                <w:tab w:val="decimal" w:pos="1160"/>
              </w:tabs>
              <w:jc w:val="left"/>
              <w:rPr>
                <w:sz w:val="18"/>
                <w:szCs w:val="18"/>
              </w:rPr>
            </w:pPr>
          </w:p>
        </w:tc>
        <w:tc>
          <w:tcPr>
            <w:tcW w:w="1296" w:type="dxa"/>
            <w:vAlign w:val="bottom"/>
          </w:tcPr>
          <w:p w14:paraId="295C375F" w14:textId="38222EA9" w:rsidR="00BE37D2" w:rsidRPr="006648B4" w:rsidRDefault="004C6136" w:rsidP="00BE37D2">
            <w:pPr>
              <w:pStyle w:val="Texto"/>
              <w:tabs>
                <w:tab w:val="decimal" w:pos="1160"/>
              </w:tabs>
              <w:jc w:val="left"/>
              <w:rPr>
                <w:sz w:val="18"/>
                <w:szCs w:val="18"/>
              </w:rPr>
            </w:pPr>
            <w:r w:rsidRPr="004C6136">
              <w:rPr>
                <w:sz w:val="18"/>
                <w:szCs w:val="18"/>
              </w:rPr>
              <w:t>416.464</w:t>
            </w:r>
          </w:p>
        </w:tc>
      </w:tr>
      <w:tr w:rsidR="00BE37D2" w:rsidRPr="00252D0E" w14:paraId="6CA600A3" w14:textId="64C8BB8B" w:rsidTr="001D0F25">
        <w:trPr>
          <w:cantSplit/>
          <w:jc w:val="center"/>
        </w:trPr>
        <w:tc>
          <w:tcPr>
            <w:tcW w:w="4410" w:type="dxa"/>
            <w:vAlign w:val="bottom"/>
          </w:tcPr>
          <w:p w14:paraId="774B8EEB" w14:textId="213BF794" w:rsidR="00BE37D2" w:rsidRPr="00252D0E" w:rsidRDefault="00BE37D2" w:rsidP="00BE37D2">
            <w:pPr>
              <w:pStyle w:val="Texto"/>
              <w:jc w:val="left"/>
              <w:rPr>
                <w:sz w:val="18"/>
                <w:szCs w:val="18"/>
              </w:rPr>
            </w:pPr>
            <w:r w:rsidRPr="00252D0E">
              <w:rPr>
                <w:sz w:val="18"/>
                <w:szCs w:val="18"/>
              </w:rPr>
              <w:t>Participaciones en los resultados netos de controladas y asociadas</w:t>
            </w:r>
          </w:p>
        </w:tc>
        <w:tc>
          <w:tcPr>
            <w:tcW w:w="630" w:type="dxa"/>
            <w:vAlign w:val="bottom"/>
          </w:tcPr>
          <w:p w14:paraId="28B6B779" w14:textId="2163FD89" w:rsidR="00BE37D2" w:rsidRPr="00252D0E" w:rsidRDefault="00BE37D2" w:rsidP="00BE37D2">
            <w:pPr>
              <w:pStyle w:val="Texto"/>
              <w:jc w:val="center"/>
              <w:rPr>
                <w:sz w:val="18"/>
                <w:szCs w:val="18"/>
              </w:rPr>
            </w:pPr>
            <w:r w:rsidRPr="00252D0E">
              <w:rPr>
                <w:sz w:val="18"/>
                <w:szCs w:val="18"/>
              </w:rPr>
              <w:t>3</w:t>
            </w:r>
          </w:p>
        </w:tc>
        <w:tc>
          <w:tcPr>
            <w:tcW w:w="144" w:type="dxa"/>
            <w:vAlign w:val="bottom"/>
          </w:tcPr>
          <w:p w14:paraId="04A9583B" w14:textId="77777777" w:rsidR="00BE37D2" w:rsidRPr="00252D0E" w:rsidRDefault="00BE37D2" w:rsidP="00BE37D2">
            <w:pPr>
              <w:pStyle w:val="Texto"/>
              <w:tabs>
                <w:tab w:val="decimal" w:pos="1160"/>
              </w:tabs>
              <w:rPr>
                <w:sz w:val="18"/>
                <w:szCs w:val="18"/>
              </w:rPr>
            </w:pPr>
          </w:p>
        </w:tc>
        <w:tc>
          <w:tcPr>
            <w:tcW w:w="1296" w:type="dxa"/>
            <w:tcBorders>
              <w:bottom w:val="single" w:sz="6" w:space="0" w:color="auto"/>
            </w:tcBorders>
            <w:vAlign w:val="bottom"/>
          </w:tcPr>
          <w:p w14:paraId="1A8878EA" w14:textId="46AAD360" w:rsidR="00BE37D2" w:rsidRPr="006648B4" w:rsidRDefault="00134694" w:rsidP="00BE37D2">
            <w:pPr>
              <w:pStyle w:val="Texto"/>
              <w:tabs>
                <w:tab w:val="decimal" w:pos="1160"/>
              </w:tabs>
              <w:jc w:val="left"/>
              <w:rPr>
                <w:sz w:val="18"/>
                <w:szCs w:val="18"/>
              </w:rPr>
            </w:pPr>
            <w:r w:rsidRPr="00134694">
              <w:rPr>
                <w:sz w:val="18"/>
                <w:szCs w:val="18"/>
              </w:rPr>
              <w:t>153.101</w:t>
            </w:r>
          </w:p>
        </w:tc>
        <w:tc>
          <w:tcPr>
            <w:tcW w:w="90" w:type="dxa"/>
            <w:vAlign w:val="bottom"/>
          </w:tcPr>
          <w:p w14:paraId="498A1D9F" w14:textId="4E89E0F8" w:rsidR="00BE37D2" w:rsidRPr="006648B4" w:rsidRDefault="00BE37D2" w:rsidP="00BE37D2">
            <w:pPr>
              <w:pStyle w:val="Texto"/>
              <w:tabs>
                <w:tab w:val="decimal" w:pos="1160"/>
              </w:tabs>
              <w:jc w:val="left"/>
              <w:rPr>
                <w:sz w:val="18"/>
                <w:szCs w:val="18"/>
              </w:rPr>
            </w:pPr>
          </w:p>
        </w:tc>
        <w:tc>
          <w:tcPr>
            <w:tcW w:w="1296" w:type="dxa"/>
            <w:vAlign w:val="bottom"/>
          </w:tcPr>
          <w:p w14:paraId="6FAA768B" w14:textId="16095B58" w:rsidR="00BE37D2" w:rsidRPr="006648B4" w:rsidRDefault="002C232F" w:rsidP="00BE37D2">
            <w:pPr>
              <w:pStyle w:val="Texto"/>
              <w:tabs>
                <w:tab w:val="decimal" w:pos="1160"/>
              </w:tabs>
              <w:jc w:val="left"/>
              <w:rPr>
                <w:sz w:val="18"/>
                <w:szCs w:val="18"/>
              </w:rPr>
            </w:pPr>
            <w:r w:rsidRPr="002C232F">
              <w:rPr>
                <w:sz w:val="18"/>
                <w:szCs w:val="18"/>
              </w:rPr>
              <w:t>152.379</w:t>
            </w:r>
          </w:p>
        </w:tc>
        <w:tc>
          <w:tcPr>
            <w:tcW w:w="144" w:type="dxa"/>
            <w:vAlign w:val="bottom"/>
          </w:tcPr>
          <w:p w14:paraId="42A90F50" w14:textId="77777777" w:rsidR="00BE37D2" w:rsidRPr="006648B4" w:rsidRDefault="00BE37D2" w:rsidP="00BE37D2">
            <w:pPr>
              <w:pStyle w:val="Texto"/>
              <w:rPr>
                <w:sz w:val="18"/>
                <w:szCs w:val="18"/>
              </w:rPr>
            </w:pPr>
          </w:p>
        </w:tc>
        <w:tc>
          <w:tcPr>
            <w:tcW w:w="1296" w:type="dxa"/>
            <w:tcBorders>
              <w:bottom w:val="single" w:sz="6" w:space="0" w:color="auto"/>
            </w:tcBorders>
            <w:vAlign w:val="bottom"/>
          </w:tcPr>
          <w:p w14:paraId="52C42642" w14:textId="6C57BA64" w:rsidR="00BE37D2" w:rsidRPr="006648B4" w:rsidRDefault="00BE37D2" w:rsidP="00BE37D2">
            <w:pPr>
              <w:pStyle w:val="Texto"/>
              <w:tabs>
                <w:tab w:val="decimal" w:pos="1160"/>
              </w:tabs>
              <w:jc w:val="left"/>
              <w:rPr>
                <w:sz w:val="18"/>
                <w:szCs w:val="18"/>
              </w:rPr>
            </w:pPr>
            <w:r w:rsidRPr="006648B4">
              <w:rPr>
                <w:sz w:val="18"/>
                <w:szCs w:val="18"/>
              </w:rPr>
              <w:t>272.043</w:t>
            </w:r>
          </w:p>
        </w:tc>
        <w:tc>
          <w:tcPr>
            <w:tcW w:w="144" w:type="dxa"/>
            <w:vAlign w:val="bottom"/>
          </w:tcPr>
          <w:p w14:paraId="28D3C112" w14:textId="3B9B6024" w:rsidR="00BE37D2" w:rsidRPr="006648B4" w:rsidRDefault="00BE37D2" w:rsidP="00BE37D2">
            <w:pPr>
              <w:pStyle w:val="Texto"/>
              <w:tabs>
                <w:tab w:val="decimal" w:pos="1160"/>
              </w:tabs>
              <w:jc w:val="left"/>
              <w:rPr>
                <w:sz w:val="18"/>
                <w:szCs w:val="18"/>
              </w:rPr>
            </w:pPr>
          </w:p>
        </w:tc>
        <w:tc>
          <w:tcPr>
            <w:tcW w:w="1296" w:type="dxa"/>
            <w:vAlign w:val="bottom"/>
          </w:tcPr>
          <w:p w14:paraId="1003D4B4" w14:textId="2CBC6C23" w:rsidR="00BE37D2" w:rsidRPr="006648B4" w:rsidRDefault="00BE37D2" w:rsidP="00BE37D2">
            <w:pPr>
              <w:pStyle w:val="Texto"/>
              <w:tabs>
                <w:tab w:val="decimal" w:pos="1160"/>
              </w:tabs>
              <w:jc w:val="left"/>
              <w:rPr>
                <w:sz w:val="18"/>
                <w:szCs w:val="18"/>
              </w:rPr>
            </w:pPr>
            <w:r w:rsidRPr="006648B4">
              <w:rPr>
                <w:sz w:val="18"/>
                <w:szCs w:val="18"/>
              </w:rPr>
              <w:t>97.119</w:t>
            </w:r>
          </w:p>
        </w:tc>
      </w:tr>
      <w:tr w:rsidR="00BE37D2" w:rsidRPr="00252D0E" w14:paraId="6FF4D468" w14:textId="4F0D3B54" w:rsidTr="001D0F25">
        <w:trPr>
          <w:cantSplit/>
          <w:jc w:val="center"/>
        </w:trPr>
        <w:tc>
          <w:tcPr>
            <w:tcW w:w="4410" w:type="dxa"/>
            <w:vAlign w:val="bottom"/>
          </w:tcPr>
          <w:p w14:paraId="377367CC" w14:textId="35335EC4" w:rsidR="00BE37D2" w:rsidRPr="00252D0E" w:rsidRDefault="00BE37D2" w:rsidP="00BE37D2">
            <w:pPr>
              <w:pStyle w:val="Texto"/>
              <w:jc w:val="left"/>
              <w:rPr>
                <w:sz w:val="18"/>
                <w:szCs w:val="18"/>
              </w:rPr>
            </w:pPr>
            <w:r w:rsidRPr="00252D0E">
              <w:rPr>
                <w:b/>
                <w:sz w:val="18"/>
                <w:szCs w:val="18"/>
              </w:rPr>
              <w:t>Ganancia del período por operaciones continuadas antes del impuesto a las ganancias</w:t>
            </w:r>
          </w:p>
        </w:tc>
        <w:tc>
          <w:tcPr>
            <w:tcW w:w="630" w:type="dxa"/>
            <w:vAlign w:val="bottom"/>
          </w:tcPr>
          <w:p w14:paraId="6161DD3E" w14:textId="77777777" w:rsidR="00BE37D2" w:rsidRPr="00252D0E" w:rsidRDefault="00BE37D2" w:rsidP="00BE37D2">
            <w:pPr>
              <w:pStyle w:val="Texto"/>
              <w:jc w:val="center"/>
              <w:rPr>
                <w:sz w:val="18"/>
                <w:szCs w:val="18"/>
              </w:rPr>
            </w:pPr>
          </w:p>
        </w:tc>
        <w:tc>
          <w:tcPr>
            <w:tcW w:w="144" w:type="dxa"/>
            <w:vAlign w:val="bottom"/>
          </w:tcPr>
          <w:p w14:paraId="02716F17" w14:textId="77777777" w:rsidR="00BE37D2" w:rsidRPr="00252D0E" w:rsidRDefault="00BE37D2" w:rsidP="00BE37D2">
            <w:pPr>
              <w:pStyle w:val="Texto"/>
              <w:tabs>
                <w:tab w:val="decimal" w:pos="1160"/>
              </w:tabs>
              <w:rPr>
                <w:b/>
                <w:sz w:val="18"/>
                <w:szCs w:val="18"/>
              </w:rPr>
            </w:pPr>
          </w:p>
        </w:tc>
        <w:tc>
          <w:tcPr>
            <w:tcW w:w="1296" w:type="dxa"/>
            <w:tcBorders>
              <w:top w:val="single" w:sz="6" w:space="0" w:color="auto"/>
            </w:tcBorders>
            <w:vAlign w:val="bottom"/>
          </w:tcPr>
          <w:p w14:paraId="340747EA" w14:textId="5114CC22" w:rsidR="00BE37D2" w:rsidRPr="006648B4" w:rsidRDefault="00173057" w:rsidP="00BE37D2">
            <w:pPr>
              <w:pStyle w:val="Texto"/>
              <w:tabs>
                <w:tab w:val="decimal" w:pos="1160"/>
              </w:tabs>
              <w:jc w:val="left"/>
              <w:rPr>
                <w:b/>
                <w:bCs/>
                <w:sz w:val="18"/>
                <w:szCs w:val="18"/>
              </w:rPr>
            </w:pPr>
            <w:r w:rsidRPr="006648B4">
              <w:rPr>
                <w:b/>
                <w:bCs/>
                <w:sz w:val="18"/>
                <w:szCs w:val="18"/>
              </w:rPr>
              <w:t>5.</w:t>
            </w:r>
            <w:r w:rsidR="00134694" w:rsidRPr="00134694">
              <w:rPr>
                <w:b/>
                <w:bCs/>
                <w:sz w:val="18"/>
                <w:szCs w:val="18"/>
              </w:rPr>
              <w:t>480.409</w:t>
            </w:r>
          </w:p>
        </w:tc>
        <w:tc>
          <w:tcPr>
            <w:tcW w:w="90" w:type="dxa"/>
            <w:vAlign w:val="bottom"/>
          </w:tcPr>
          <w:p w14:paraId="4101637D" w14:textId="0093754A" w:rsidR="00BE37D2" w:rsidRPr="006648B4" w:rsidRDefault="00BE37D2" w:rsidP="00BE37D2">
            <w:pPr>
              <w:pStyle w:val="Texto"/>
              <w:tabs>
                <w:tab w:val="decimal" w:pos="1160"/>
              </w:tabs>
              <w:jc w:val="left"/>
              <w:rPr>
                <w:b/>
                <w:bCs/>
                <w:sz w:val="18"/>
                <w:szCs w:val="18"/>
              </w:rPr>
            </w:pPr>
          </w:p>
        </w:tc>
        <w:tc>
          <w:tcPr>
            <w:tcW w:w="1296" w:type="dxa"/>
            <w:tcBorders>
              <w:top w:val="single" w:sz="6" w:space="0" w:color="auto"/>
            </w:tcBorders>
            <w:vAlign w:val="bottom"/>
          </w:tcPr>
          <w:p w14:paraId="54BF777B" w14:textId="0772B175" w:rsidR="00BE37D2" w:rsidRPr="006648B4" w:rsidRDefault="00173057" w:rsidP="00BE37D2">
            <w:pPr>
              <w:pStyle w:val="Texto"/>
              <w:tabs>
                <w:tab w:val="decimal" w:pos="1160"/>
              </w:tabs>
              <w:jc w:val="left"/>
              <w:rPr>
                <w:b/>
                <w:bCs/>
                <w:sz w:val="18"/>
                <w:szCs w:val="18"/>
              </w:rPr>
            </w:pPr>
            <w:r w:rsidRPr="006648B4">
              <w:rPr>
                <w:b/>
                <w:bCs/>
                <w:sz w:val="18"/>
                <w:szCs w:val="18"/>
              </w:rPr>
              <w:t>4.</w:t>
            </w:r>
            <w:r w:rsidR="002C232F" w:rsidRPr="002C232F">
              <w:rPr>
                <w:b/>
                <w:bCs/>
                <w:sz w:val="18"/>
                <w:szCs w:val="18"/>
              </w:rPr>
              <w:t>172.410</w:t>
            </w:r>
          </w:p>
        </w:tc>
        <w:tc>
          <w:tcPr>
            <w:tcW w:w="144" w:type="dxa"/>
            <w:vAlign w:val="bottom"/>
          </w:tcPr>
          <w:p w14:paraId="7B950B68" w14:textId="77777777" w:rsidR="00BE37D2" w:rsidRPr="006648B4" w:rsidRDefault="00BE37D2" w:rsidP="00BE37D2">
            <w:pPr>
              <w:pStyle w:val="Texto"/>
              <w:rPr>
                <w:b/>
                <w:bCs/>
                <w:sz w:val="18"/>
                <w:szCs w:val="18"/>
              </w:rPr>
            </w:pPr>
          </w:p>
        </w:tc>
        <w:tc>
          <w:tcPr>
            <w:tcW w:w="1296" w:type="dxa"/>
            <w:tcBorders>
              <w:top w:val="single" w:sz="6" w:space="0" w:color="auto"/>
            </w:tcBorders>
            <w:vAlign w:val="bottom"/>
          </w:tcPr>
          <w:p w14:paraId="7BEDDBAB" w14:textId="57D90435" w:rsidR="00BE37D2" w:rsidRPr="006648B4" w:rsidRDefault="00316DC6" w:rsidP="00BE37D2">
            <w:pPr>
              <w:pStyle w:val="Texto"/>
              <w:tabs>
                <w:tab w:val="decimal" w:pos="1160"/>
              </w:tabs>
              <w:jc w:val="left"/>
              <w:rPr>
                <w:b/>
                <w:bCs/>
                <w:sz w:val="18"/>
                <w:szCs w:val="18"/>
              </w:rPr>
            </w:pPr>
            <w:r w:rsidRPr="006648B4">
              <w:rPr>
                <w:b/>
                <w:bCs/>
                <w:sz w:val="18"/>
                <w:szCs w:val="18"/>
              </w:rPr>
              <w:t>3.911.536</w:t>
            </w:r>
          </w:p>
        </w:tc>
        <w:tc>
          <w:tcPr>
            <w:tcW w:w="144" w:type="dxa"/>
            <w:vAlign w:val="bottom"/>
          </w:tcPr>
          <w:p w14:paraId="1F5D3607" w14:textId="49FCA25E" w:rsidR="00BE37D2" w:rsidRPr="006648B4" w:rsidRDefault="00BE37D2" w:rsidP="00BE37D2">
            <w:pPr>
              <w:pStyle w:val="Texto"/>
              <w:tabs>
                <w:tab w:val="decimal" w:pos="1160"/>
              </w:tabs>
              <w:jc w:val="left"/>
              <w:rPr>
                <w:b/>
                <w:bCs/>
                <w:sz w:val="18"/>
                <w:szCs w:val="18"/>
              </w:rPr>
            </w:pPr>
          </w:p>
        </w:tc>
        <w:tc>
          <w:tcPr>
            <w:tcW w:w="1296" w:type="dxa"/>
            <w:tcBorders>
              <w:top w:val="single" w:sz="6" w:space="0" w:color="auto"/>
            </w:tcBorders>
            <w:vAlign w:val="bottom"/>
          </w:tcPr>
          <w:p w14:paraId="6CD63B24" w14:textId="27CCE315" w:rsidR="00BE37D2" w:rsidRPr="006648B4" w:rsidRDefault="00BE37D2" w:rsidP="00BE37D2">
            <w:pPr>
              <w:pStyle w:val="Texto"/>
              <w:tabs>
                <w:tab w:val="decimal" w:pos="1160"/>
              </w:tabs>
              <w:jc w:val="left"/>
              <w:rPr>
                <w:b/>
                <w:bCs/>
                <w:sz w:val="18"/>
                <w:szCs w:val="18"/>
              </w:rPr>
            </w:pPr>
            <w:r w:rsidRPr="006648B4">
              <w:rPr>
                <w:b/>
                <w:bCs/>
                <w:sz w:val="18"/>
                <w:szCs w:val="18"/>
              </w:rPr>
              <w:t>1.</w:t>
            </w:r>
            <w:r w:rsidR="00316DC6" w:rsidRPr="006648B4">
              <w:rPr>
                <w:b/>
                <w:bCs/>
                <w:sz w:val="18"/>
                <w:szCs w:val="18"/>
              </w:rPr>
              <w:t>376.525</w:t>
            </w:r>
          </w:p>
        </w:tc>
      </w:tr>
      <w:tr w:rsidR="00BE37D2" w:rsidRPr="00252D0E" w14:paraId="14953768" w14:textId="13FEC257" w:rsidTr="001D0F25">
        <w:trPr>
          <w:cantSplit/>
          <w:jc w:val="center"/>
        </w:trPr>
        <w:tc>
          <w:tcPr>
            <w:tcW w:w="4410" w:type="dxa"/>
            <w:vAlign w:val="bottom"/>
          </w:tcPr>
          <w:p w14:paraId="1E857F63" w14:textId="77777777" w:rsidR="00BE37D2" w:rsidRPr="00252D0E" w:rsidRDefault="00BE37D2" w:rsidP="00BE37D2">
            <w:pPr>
              <w:pStyle w:val="Texto"/>
              <w:jc w:val="left"/>
              <w:rPr>
                <w:sz w:val="18"/>
                <w:szCs w:val="18"/>
              </w:rPr>
            </w:pPr>
          </w:p>
        </w:tc>
        <w:tc>
          <w:tcPr>
            <w:tcW w:w="630" w:type="dxa"/>
            <w:vAlign w:val="bottom"/>
          </w:tcPr>
          <w:p w14:paraId="0274B822" w14:textId="77777777" w:rsidR="00BE37D2" w:rsidRPr="00252D0E" w:rsidRDefault="00BE37D2" w:rsidP="00BE37D2">
            <w:pPr>
              <w:pStyle w:val="Texto"/>
              <w:jc w:val="center"/>
              <w:rPr>
                <w:sz w:val="18"/>
                <w:szCs w:val="18"/>
              </w:rPr>
            </w:pPr>
          </w:p>
        </w:tc>
        <w:tc>
          <w:tcPr>
            <w:tcW w:w="144" w:type="dxa"/>
            <w:vAlign w:val="bottom"/>
          </w:tcPr>
          <w:p w14:paraId="52C8A88C" w14:textId="77777777" w:rsidR="00BE37D2" w:rsidRPr="00252D0E" w:rsidRDefault="00BE37D2" w:rsidP="00BE37D2">
            <w:pPr>
              <w:pStyle w:val="Texto"/>
              <w:tabs>
                <w:tab w:val="decimal" w:pos="1160"/>
              </w:tabs>
              <w:rPr>
                <w:sz w:val="18"/>
                <w:szCs w:val="18"/>
              </w:rPr>
            </w:pPr>
          </w:p>
        </w:tc>
        <w:tc>
          <w:tcPr>
            <w:tcW w:w="1296" w:type="dxa"/>
            <w:vAlign w:val="bottom"/>
          </w:tcPr>
          <w:p w14:paraId="472EA8A4" w14:textId="77777777" w:rsidR="00BE37D2" w:rsidRPr="006648B4" w:rsidRDefault="00BE37D2" w:rsidP="00BE37D2">
            <w:pPr>
              <w:pStyle w:val="Texto"/>
              <w:tabs>
                <w:tab w:val="decimal" w:pos="1160"/>
              </w:tabs>
              <w:jc w:val="left"/>
              <w:rPr>
                <w:sz w:val="18"/>
                <w:szCs w:val="18"/>
              </w:rPr>
            </w:pPr>
          </w:p>
        </w:tc>
        <w:tc>
          <w:tcPr>
            <w:tcW w:w="90" w:type="dxa"/>
            <w:vAlign w:val="bottom"/>
          </w:tcPr>
          <w:p w14:paraId="122BECD0" w14:textId="165EA00C" w:rsidR="00BE37D2" w:rsidRPr="006648B4" w:rsidRDefault="00BE37D2" w:rsidP="00BE37D2">
            <w:pPr>
              <w:pStyle w:val="Texto"/>
              <w:tabs>
                <w:tab w:val="decimal" w:pos="1160"/>
              </w:tabs>
              <w:jc w:val="left"/>
              <w:rPr>
                <w:sz w:val="18"/>
                <w:szCs w:val="18"/>
              </w:rPr>
            </w:pPr>
          </w:p>
        </w:tc>
        <w:tc>
          <w:tcPr>
            <w:tcW w:w="1296" w:type="dxa"/>
            <w:vAlign w:val="bottom"/>
          </w:tcPr>
          <w:p w14:paraId="76F6E58A" w14:textId="6D5287AD" w:rsidR="00BE37D2" w:rsidRPr="006648B4" w:rsidRDefault="00BE37D2" w:rsidP="00BE37D2">
            <w:pPr>
              <w:pStyle w:val="Texto"/>
              <w:tabs>
                <w:tab w:val="decimal" w:pos="1160"/>
              </w:tabs>
              <w:jc w:val="left"/>
              <w:rPr>
                <w:sz w:val="18"/>
                <w:szCs w:val="18"/>
              </w:rPr>
            </w:pPr>
          </w:p>
        </w:tc>
        <w:tc>
          <w:tcPr>
            <w:tcW w:w="144" w:type="dxa"/>
            <w:vAlign w:val="bottom"/>
          </w:tcPr>
          <w:p w14:paraId="752B6381" w14:textId="77777777" w:rsidR="00BE37D2" w:rsidRPr="006648B4" w:rsidRDefault="00BE37D2" w:rsidP="00BE37D2">
            <w:pPr>
              <w:pStyle w:val="Texto"/>
              <w:rPr>
                <w:sz w:val="18"/>
                <w:szCs w:val="18"/>
              </w:rPr>
            </w:pPr>
          </w:p>
        </w:tc>
        <w:tc>
          <w:tcPr>
            <w:tcW w:w="1296" w:type="dxa"/>
            <w:vAlign w:val="bottom"/>
          </w:tcPr>
          <w:p w14:paraId="7F548BDC" w14:textId="4620E232" w:rsidR="00BE37D2" w:rsidRPr="006648B4" w:rsidRDefault="00BE37D2" w:rsidP="00BE37D2">
            <w:pPr>
              <w:pStyle w:val="Texto"/>
              <w:tabs>
                <w:tab w:val="decimal" w:pos="1160"/>
              </w:tabs>
              <w:jc w:val="left"/>
              <w:rPr>
                <w:sz w:val="18"/>
                <w:szCs w:val="18"/>
              </w:rPr>
            </w:pPr>
          </w:p>
        </w:tc>
        <w:tc>
          <w:tcPr>
            <w:tcW w:w="144" w:type="dxa"/>
            <w:vAlign w:val="bottom"/>
          </w:tcPr>
          <w:p w14:paraId="36A7BFD3" w14:textId="6F11220F" w:rsidR="00BE37D2" w:rsidRPr="006648B4" w:rsidRDefault="00BE37D2" w:rsidP="00BE37D2">
            <w:pPr>
              <w:pStyle w:val="Texto"/>
              <w:tabs>
                <w:tab w:val="decimal" w:pos="1160"/>
              </w:tabs>
              <w:jc w:val="left"/>
              <w:rPr>
                <w:sz w:val="18"/>
                <w:szCs w:val="18"/>
              </w:rPr>
            </w:pPr>
          </w:p>
        </w:tc>
        <w:tc>
          <w:tcPr>
            <w:tcW w:w="1296" w:type="dxa"/>
            <w:vAlign w:val="bottom"/>
          </w:tcPr>
          <w:p w14:paraId="4A6B8F3C" w14:textId="6B0551D2" w:rsidR="00BE37D2" w:rsidRPr="006648B4" w:rsidRDefault="00BE37D2" w:rsidP="00BE37D2">
            <w:pPr>
              <w:pStyle w:val="Texto"/>
              <w:tabs>
                <w:tab w:val="decimal" w:pos="1160"/>
              </w:tabs>
              <w:jc w:val="left"/>
              <w:rPr>
                <w:sz w:val="18"/>
                <w:szCs w:val="18"/>
              </w:rPr>
            </w:pPr>
          </w:p>
        </w:tc>
      </w:tr>
      <w:tr w:rsidR="00BE37D2" w:rsidRPr="00252D0E" w14:paraId="29DD4551" w14:textId="4A8CFFC0" w:rsidTr="001D0F25">
        <w:trPr>
          <w:cantSplit/>
          <w:jc w:val="center"/>
        </w:trPr>
        <w:tc>
          <w:tcPr>
            <w:tcW w:w="4410" w:type="dxa"/>
          </w:tcPr>
          <w:p w14:paraId="3B7B3F76" w14:textId="1A83F142" w:rsidR="00BE37D2" w:rsidRPr="00252D0E" w:rsidRDefault="00BE37D2" w:rsidP="00BE37D2">
            <w:pPr>
              <w:pStyle w:val="Texto"/>
              <w:jc w:val="left"/>
              <w:rPr>
                <w:sz w:val="18"/>
                <w:szCs w:val="18"/>
              </w:rPr>
            </w:pPr>
            <w:r w:rsidRPr="00252D0E">
              <w:rPr>
                <w:sz w:val="18"/>
                <w:szCs w:val="18"/>
              </w:rPr>
              <w:t>Impuesto a las ganancias</w:t>
            </w:r>
          </w:p>
        </w:tc>
        <w:tc>
          <w:tcPr>
            <w:tcW w:w="630" w:type="dxa"/>
            <w:vAlign w:val="bottom"/>
          </w:tcPr>
          <w:p w14:paraId="023E71EE" w14:textId="77777777" w:rsidR="00BE37D2" w:rsidRPr="00252D0E" w:rsidRDefault="00BE37D2" w:rsidP="00BE37D2">
            <w:pPr>
              <w:pStyle w:val="Texto"/>
              <w:jc w:val="center"/>
              <w:rPr>
                <w:sz w:val="18"/>
                <w:szCs w:val="18"/>
              </w:rPr>
            </w:pPr>
            <w:r w:rsidRPr="00252D0E">
              <w:rPr>
                <w:sz w:val="18"/>
                <w:szCs w:val="18"/>
              </w:rPr>
              <w:t>8</w:t>
            </w:r>
          </w:p>
        </w:tc>
        <w:tc>
          <w:tcPr>
            <w:tcW w:w="144" w:type="dxa"/>
            <w:vAlign w:val="bottom"/>
          </w:tcPr>
          <w:p w14:paraId="30A565B1" w14:textId="77777777" w:rsidR="00BE37D2" w:rsidRPr="00252D0E" w:rsidRDefault="00BE37D2" w:rsidP="00BE37D2">
            <w:pPr>
              <w:pStyle w:val="Texto"/>
              <w:tabs>
                <w:tab w:val="decimal" w:pos="1160"/>
              </w:tabs>
              <w:rPr>
                <w:sz w:val="18"/>
                <w:szCs w:val="18"/>
              </w:rPr>
            </w:pPr>
          </w:p>
        </w:tc>
        <w:tc>
          <w:tcPr>
            <w:tcW w:w="1296" w:type="dxa"/>
            <w:tcBorders>
              <w:bottom w:val="single" w:sz="6" w:space="0" w:color="auto"/>
            </w:tcBorders>
            <w:vAlign w:val="bottom"/>
          </w:tcPr>
          <w:p w14:paraId="316CA404" w14:textId="48C57568" w:rsidR="00BE37D2" w:rsidRPr="006648B4" w:rsidRDefault="009A329C" w:rsidP="00BE37D2">
            <w:pPr>
              <w:pStyle w:val="Texto"/>
              <w:tabs>
                <w:tab w:val="decimal" w:pos="1160"/>
              </w:tabs>
              <w:jc w:val="left"/>
              <w:rPr>
                <w:sz w:val="18"/>
                <w:szCs w:val="18"/>
              </w:rPr>
            </w:pPr>
            <w:r w:rsidRPr="006648B4">
              <w:rPr>
                <w:sz w:val="18"/>
                <w:szCs w:val="18"/>
              </w:rPr>
              <w:t>(</w:t>
            </w:r>
            <w:r w:rsidR="003C2CDE" w:rsidRPr="003C2CDE">
              <w:rPr>
                <w:sz w:val="18"/>
                <w:szCs w:val="18"/>
              </w:rPr>
              <w:t>3.435.378</w:t>
            </w:r>
            <w:r w:rsidRPr="006648B4">
              <w:rPr>
                <w:sz w:val="18"/>
                <w:szCs w:val="18"/>
              </w:rPr>
              <w:t>)</w:t>
            </w:r>
          </w:p>
        </w:tc>
        <w:tc>
          <w:tcPr>
            <w:tcW w:w="90" w:type="dxa"/>
            <w:vAlign w:val="bottom"/>
          </w:tcPr>
          <w:p w14:paraId="45EFBC5A" w14:textId="64086737" w:rsidR="00BE37D2" w:rsidRPr="006648B4" w:rsidRDefault="00BE37D2" w:rsidP="00BE37D2">
            <w:pPr>
              <w:pStyle w:val="Texto"/>
              <w:tabs>
                <w:tab w:val="decimal" w:pos="1160"/>
              </w:tabs>
              <w:jc w:val="left"/>
              <w:rPr>
                <w:sz w:val="18"/>
                <w:szCs w:val="18"/>
              </w:rPr>
            </w:pPr>
          </w:p>
        </w:tc>
        <w:tc>
          <w:tcPr>
            <w:tcW w:w="1296" w:type="dxa"/>
            <w:tcBorders>
              <w:bottom w:val="single" w:sz="6" w:space="0" w:color="auto"/>
            </w:tcBorders>
            <w:vAlign w:val="bottom"/>
          </w:tcPr>
          <w:p w14:paraId="543B13EA" w14:textId="5A35E41B" w:rsidR="00BE37D2" w:rsidRPr="006648B4" w:rsidRDefault="00693236" w:rsidP="00BE37D2">
            <w:pPr>
              <w:pStyle w:val="Texto"/>
              <w:tabs>
                <w:tab w:val="decimal" w:pos="1160"/>
              </w:tabs>
              <w:jc w:val="left"/>
              <w:rPr>
                <w:sz w:val="18"/>
                <w:szCs w:val="18"/>
              </w:rPr>
            </w:pPr>
            <w:r w:rsidRPr="006648B4">
              <w:rPr>
                <w:sz w:val="18"/>
                <w:szCs w:val="18"/>
              </w:rPr>
              <w:t>(2.</w:t>
            </w:r>
            <w:r w:rsidR="003C2CDE" w:rsidRPr="003C2CDE">
              <w:rPr>
                <w:sz w:val="18"/>
                <w:szCs w:val="18"/>
              </w:rPr>
              <w:t>628.491</w:t>
            </w:r>
            <w:r w:rsidRPr="006648B4">
              <w:rPr>
                <w:sz w:val="18"/>
                <w:szCs w:val="18"/>
              </w:rPr>
              <w:t>)</w:t>
            </w:r>
          </w:p>
        </w:tc>
        <w:tc>
          <w:tcPr>
            <w:tcW w:w="144" w:type="dxa"/>
            <w:vAlign w:val="bottom"/>
          </w:tcPr>
          <w:p w14:paraId="273D925E" w14:textId="77777777" w:rsidR="00BE37D2" w:rsidRPr="006648B4" w:rsidRDefault="00BE37D2" w:rsidP="00BE37D2">
            <w:pPr>
              <w:pStyle w:val="Texto"/>
              <w:rPr>
                <w:sz w:val="18"/>
                <w:szCs w:val="18"/>
              </w:rPr>
            </w:pPr>
          </w:p>
        </w:tc>
        <w:tc>
          <w:tcPr>
            <w:tcW w:w="1296" w:type="dxa"/>
            <w:tcBorders>
              <w:bottom w:val="single" w:sz="6" w:space="0" w:color="auto"/>
            </w:tcBorders>
            <w:vAlign w:val="bottom"/>
          </w:tcPr>
          <w:p w14:paraId="68B1400E" w14:textId="01B70F44" w:rsidR="00BE37D2" w:rsidRPr="006648B4" w:rsidRDefault="00BE37D2" w:rsidP="00BE37D2">
            <w:pPr>
              <w:pStyle w:val="Texto"/>
              <w:tabs>
                <w:tab w:val="decimal" w:pos="1160"/>
              </w:tabs>
              <w:jc w:val="left"/>
              <w:rPr>
                <w:sz w:val="18"/>
                <w:szCs w:val="18"/>
              </w:rPr>
            </w:pPr>
            <w:r w:rsidRPr="006648B4">
              <w:rPr>
                <w:sz w:val="18"/>
                <w:szCs w:val="18"/>
              </w:rPr>
              <w:t>(3.143.319)</w:t>
            </w:r>
          </w:p>
        </w:tc>
        <w:tc>
          <w:tcPr>
            <w:tcW w:w="144" w:type="dxa"/>
            <w:vAlign w:val="bottom"/>
          </w:tcPr>
          <w:p w14:paraId="52F54ECE" w14:textId="69868535" w:rsidR="00BE37D2" w:rsidRPr="006648B4" w:rsidRDefault="00BE37D2" w:rsidP="00BE37D2">
            <w:pPr>
              <w:pStyle w:val="Texto"/>
              <w:tabs>
                <w:tab w:val="decimal" w:pos="1160"/>
              </w:tabs>
              <w:jc w:val="left"/>
              <w:rPr>
                <w:sz w:val="18"/>
                <w:szCs w:val="18"/>
              </w:rPr>
            </w:pPr>
          </w:p>
        </w:tc>
        <w:tc>
          <w:tcPr>
            <w:tcW w:w="1296" w:type="dxa"/>
            <w:tcBorders>
              <w:bottom w:val="single" w:sz="6" w:space="0" w:color="auto"/>
            </w:tcBorders>
            <w:vAlign w:val="bottom"/>
          </w:tcPr>
          <w:p w14:paraId="3AD3408E" w14:textId="51EC7D95" w:rsidR="00BE37D2" w:rsidRPr="006648B4" w:rsidRDefault="00BE37D2" w:rsidP="00BE37D2">
            <w:pPr>
              <w:pStyle w:val="Texto"/>
              <w:tabs>
                <w:tab w:val="decimal" w:pos="1160"/>
              </w:tabs>
              <w:jc w:val="left"/>
              <w:rPr>
                <w:sz w:val="18"/>
                <w:szCs w:val="18"/>
              </w:rPr>
            </w:pPr>
            <w:r w:rsidRPr="006648B4">
              <w:rPr>
                <w:sz w:val="18"/>
                <w:szCs w:val="18"/>
              </w:rPr>
              <w:t>(2.206.617)</w:t>
            </w:r>
          </w:p>
        </w:tc>
      </w:tr>
      <w:tr w:rsidR="001F4991" w:rsidRPr="00252D0E" w14:paraId="5499BFFD" w14:textId="77777777" w:rsidTr="001D0F25">
        <w:trPr>
          <w:cantSplit/>
          <w:jc w:val="center"/>
        </w:trPr>
        <w:tc>
          <w:tcPr>
            <w:tcW w:w="4410" w:type="dxa"/>
          </w:tcPr>
          <w:p w14:paraId="58271875" w14:textId="35ACADB1" w:rsidR="001F4991" w:rsidRPr="00252D0E" w:rsidRDefault="001F4991" w:rsidP="001F4991">
            <w:pPr>
              <w:pStyle w:val="Texto"/>
              <w:jc w:val="left"/>
              <w:rPr>
                <w:b/>
                <w:bCs/>
                <w:sz w:val="18"/>
                <w:szCs w:val="18"/>
              </w:rPr>
            </w:pPr>
            <w:r w:rsidRPr="00252D0E">
              <w:rPr>
                <w:b/>
                <w:bCs/>
                <w:sz w:val="18"/>
                <w:szCs w:val="18"/>
              </w:rPr>
              <w:t>Ganancia / (Pérdida) neta del período</w:t>
            </w:r>
          </w:p>
        </w:tc>
        <w:tc>
          <w:tcPr>
            <w:tcW w:w="630" w:type="dxa"/>
            <w:vAlign w:val="bottom"/>
          </w:tcPr>
          <w:p w14:paraId="6EE236E1" w14:textId="77777777" w:rsidR="001F4991" w:rsidRPr="00252D0E" w:rsidRDefault="001F4991" w:rsidP="001F4991">
            <w:pPr>
              <w:pStyle w:val="Texto"/>
              <w:jc w:val="center"/>
              <w:rPr>
                <w:sz w:val="18"/>
                <w:szCs w:val="18"/>
              </w:rPr>
            </w:pPr>
          </w:p>
        </w:tc>
        <w:tc>
          <w:tcPr>
            <w:tcW w:w="144" w:type="dxa"/>
            <w:vAlign w:val="bottom"/>
          </w:tcPr>
          <w:p w14:paraId="7760465A" w14:textId="77777777" w:rsidR="001F4991" w:rsidRPr="00252D0E" w:rsidRDefault="001F4991" w:rsidP="001F4991">
            <w:pPr>
              <w:pStyle w:val="Texto"/>
              <w:tabs>
                <w:tab w:val="decimal" w:pos="1160"/>
              </w:tabs>
              <w:rPr>
                <w:b/>
                <w:sz w:val="18"/>
                <w:szCs w:val="18"/>
              </w:rPr>
            </w:pPr>
          </w:p>
        </w:tc>
        <w:tc>
          <w:tcPr>
            <w:tcW w:w="1296" w:type="dxa"/>
            <w:tcBorders>
              <w:top w:val="single" w:sz="6" w:space="0" w:color="auto"/>
            </w:tcBorders>
            <w:vAlign w:val="bottom"/>
          </w:tcPr>
          <w:p w14:paraId="4377EB33" w14:textId="6A3C7216" w:rsidR="001F4991" w:rsidRPr="006648B4" w:rsidRDefault="00CE24C2" w:rsidP="001F4991">
            <w:pPr>
              <w:pStyle w:val="Texto"/>
              <w:tabs>
                <w:tab w:val="decimal" w:pos="1160"/>
              </w:tabs>
              <w:jc w:val="left"/>
              <w:rPr>
                <w:b/>
                <w:bCs/>
                <w:sz w:val="18"/>
                <w:szCs w:val="18"/>
              </w:rPr>
            </w:pPr>
            <w:r w:rsidRPr="005D0B2F">
              <w:rPr>
                <w:b/>
                <w:sz w:val="18"/>
              </w:rPr>
              <w:t>2.</w:t>
            </w:r>
            <w:r w:rsidR="00134694" w:rsidRPr="00134694">
              <w:rPr>
                <w:b/>
                <w:sz w:val="18"/>
              </w:rPr>
              <w:t>045.031</w:t>
            </w:r>
          </w:p>
        </w:tc>
        <w:tc>
          <w:tcPr>
            <w:tcW w:w="90" w:type="dxa"/>
            <w:vAlign w:val="bottom"/>
          </w:tcPr>
          <w:p w14:paraId="6A86CAC8" w14:textId="77777777" w:rsidR="001F4991" w:rsidRPr="006648B4" w:rsidRDefault="001F4991" w:rsidP="001F4991">
            <w:pPr>
              <w:pStyle w:val="Texto"/>
              <w:tabs>
                <w:tab w:val="decimal" w:pos="1160"/>
              </w:tabs>
              <w:jc w:val="left"/>
              <w:rPr>
                <w:b/>
                <w:bCs/>
                <w:sz w:val="18"/>
                <w:szCs w:val="18"/>
              </w:rPr>
            </w:pPr>
          </w:p>
        </w:tc>
        <w:tc>
          <w:tcPr>
            <w:tcW w:w="1296" w:type="dxa"/>
            <w:tcBorders>
              <w:top w:val="single" w:sz="6" w:space="0" w:color="auto"/>
            </w:tcBorders>
            <w:vAlign w:val="bottom"/>
          </w:tcPr>
          <w:p w14:paraId="501E50E4" w14:textId="66B722E5" w:rsidR="001F4991" w:rsidRPr="006648B4" w:rsidRDefault="003C2CDE" w:rsidP="001F4991">
            <w:pPr>
              <w:pStyle w:val="Texto"/>
              <w:tabs>
                <w:tab w:val="decimal" w:pos="1160"/>
              </w:tabs>
              <w:jc w:val="left"/>
              <w:rPr>
                <w:b/>
                <w:bCs/>
                <w:sz w:val="18"/>
                <w:szCs w:val="18"/>
              </w:rPr>
            </w:pPr>
            <w:r w:rsidRPr="003C2CDE">
              <w:rPr>
                <w:b/>
                <w:bCs/>
                <w:sz w:val="18"/>
                <w:szCs w:val="18"/>
              </w:rPr>
              <w:t>1.</w:t>
            </w:r>
            <w:r w:rsidR="002C232F" w:rsidRPr="002C232F">
              <w:rPr>
                <w:b/>
                <w:bCs/>
                <w:sz w:val="18"/>
                <w:szCs w:val="18"/>
              </w:rPr>
              <w:t>543.919</w:t>
            </w:r>
          </w:p>
        </w:tc>
        <w:tc>
          <w:tcPr>
            <w:tcW w:w="144" w:type="dxa"/>
            <w:vAlign w:val="bottom"/>
          </w:tcPr>
          <w:p w14:paraId="36122CCC" w14:textId="77777777" w:rsidR="001F4991" w:rsidRPr="006648B4" w:rsidRDefault="001F4991" w:rsidP="001F4991">
            <w:pPr>
              <w:pStyle w:val="Texto"/>
              <w:rPr>
                <w:b/>
                <w:sz w:val="18"/>
                <w:szCs w:val="18"/>
              </w:rPr>
            </w:pPr>
          </w:p>
        </w:tc>
        <w:tc>
          <w:tcPr>
            <w:tcW w:w="1296" w:type="dxa"/>
            <w:tcBorders>
              <w:top w:val="single" w:sz="6" w:space="0" w:color="auto"/>
            </w:tcBorders>
            <w:vAlign w:val="bottom"/>
          </w:tcPr>
          <w:p w14:paraId="724D4C26" w14:textId="3895F5A3" w:rsidR="001F4991" w:rsidRPr="006648B4" w:rsidRDefault="00316DC6" w:rsidP="001F4991">
            <w:pPr>
              <w:pStyle w:val="Texto"/>
              <w:tabs>
                <w:tab w:val="decimal" w:pos="1160"/>
              </w:tabs>
              <w:jc w:val="left"/>
              <w:rPr>
                <w:b/>
                <w:bCs/>
                <w:sz w:val="18"/>
                <w:szCs w:val="18"/>
              </w:rPr>
            </w:pPr>
            <w:r w:rsidRPr="006648B4">
              <w:rPr>
                <w:b/>
                <w:bCs/>
                <w:sz w:val="18"/>
                <w:szCs w:val="18"/>
              </w:rPr>
              <w:t>768.217</w:t>
            </w:r>
          </w:p>
        </w:tc>
        <w:tc>
          <w:tcPr>
            <w:tcW w:w="144" w:type="dxa"/>
            <w:vAlign w:val="bottom"/>
          </w:tcPr>
          <w:p w14:paraId="1A6F36EF" w14:textId="77777777" w:rsidR="001F4991" w:rsidRPr="006648B4" w:rsidRDefault="001F4991" w:rsidP="001F4991">
            <w:pPr>
              <w:pStyle w:val="Texto"/>
              <w:tabs>
                <w:tab w:val="decimal" w:pos="1160"/>
              </w:tabs>
              <w:jc w:val="left"/>
              <w:rPr>
                <w:b/>
                <w:bCs/>
                <w:sz w:val="18"/>
                <w:szCs w:val="18"/>
              </w:rPr>
            </w:pPr>
          </w:p>
        </w:tc>
        <w:tc>
          <w:tcPr>
            <w:tcW w:w="1296" w:type="dxa"/>
            <w:tcBorders>
              <w:top w:val="single" w:sz="6" w:space="0" w:color="auto"/>
            </w:tcBorders>
            <w:vAlign w:val="bottom"/>
          </w:tcPr>
          <w:p w14:paraId="379B1C4E" w14:textId="3B046748" w:rsidR="001F4991" w:rsidRPr="006648B4" w:rsidRDefault="001F4991" w:rsidP="001F4991">
            <w:pPr>
              <w:pStyle w:val="Texto"/>
              <w:tabs>
                <w:tab w:val="decimal" w:pos="1160"/>
              </w:tabs>
              <w:jc w:val="left"/>
              <w:rPr>
                <w:b/>
                <w:bCs/>
                <w:sz w:val="18"/>
                <w:szCs w:val="18"/>
              </w:rPr>
            </w:pPr>
            <w:r w:rsidRPr="006648B4">
              <w:rPr>
                <w:b/>
                <w:bCs/>
                <w:sz w:val="18"/>
                <w:szCs w:val="18"/>
              </w:rPr>
              <w:t>(</w:t>
            </w:r>
            <w:r w:rsidR="00316DC6" w:rsidRPr="006648B4">
              <w:rPr>
                <w:b/>
                <w:bCs/>
                <w:sz w:val="18"/>
                <w:szCs w:val="18"/>
              </w:rPr>
              <w:t>830.092</w:t>
            </w:r>
            <w:r w:rsidRPr="006648B4">
              <w:rPr>
                <w:b/>
                <w:bCs/>
                <w:sz w:val="18"/>
                <w:szCs w:val="18"/>
              </w:rPr>
              <w:t>)</w:t>
            </w:r>
          </w:p>
        </w:tc>
      </w:tr>
      <w:tr w:rsidR="001F4991" w:rsidRPr="00252D0E" w14:paraId="1914A342" w14:textId="0647312E" w:rsidTr="001D0F25">
        <w:trPr>
          <w:cantSplit/>
          <w:jc w:val="center"/>
        </w:trPr>
        <w:tc>
          <w:tcPr>
            <w:tcW w:w="4410" w:type="dxa"/>
            <w:vAlign w:val="bottom"/>
          </w:tcPr>
          <w:p w14:paraId="27365CFA" w14:textId="77777777" w:rsidR="001F4991" w:rsidRPr="00252D0E" w:rsidRDefault="001F4991" w:rsidP="001F4991">
            <w:pPr>
              <w:pStyle w:val="Texto"/>
              <w:jc w:val="left"/>
              <w:rPr>
                <w:sz w:val="18"/>
                <w:szCs w:val="18"/>
              </w:rPr>
            </w:pPr>
          </w:p>
        </w:tc>
        <w:tc>
          <w:tcPr>
            <w:tcW w:w="630" w:type="dxa"/>
            <w:vAlign w:val="bottom"/>
          </w:tcPr>
          <w:p w14:paraId="6B99B7A3" w14:textId="77777777" w:rsidR="001F4991" w:rsidRPr="00252D0E" w:rsidRDefault="001F4991" w:rsidP="001F4991">
            <w:pPr>
              <w:pStyle w:val="Texto"/>
              <w:jc w:val="center"/>
              <w:rPr>
                <w:sz w:val="18"/>
                <w:szCs w:val="18"/>
              </w:rPr>
            </w:pPr>
          </w:p>
        </w:tc>
        <w:tc>
          <w:tcPr>
            <w:tcW w:w="144" w:type="dxa"/>
            <w:vAlign w:val="bottom"/>
          </w:tcPr>
          <w:p w14:paraId="0326D9BC" w14:textId="77777777" w:rsidR="001F4991" w:rsidRPr="00252D0E" w:rsidRDefault="001F4991" w:rsidP="001F4991">
            <w:pPr>
              <w:pStyle w:val="Texto"/>
              <w:tabs>
                <w:tab w:val="decimal" w:pos="1160"/>
              </w:tabs>
              <w:rPr>
                <w:sz w:val="18"/>
                <w:szCs w:val="18"/>
              </w:rPr>
            </w:pPr>
          </w:p>
        </w:tc>
        <w:tc>
          <w:tcPr>
            <w:tcW w:w="1296" w:type="dxa"/>
            <w:vAlign w:val="bottom"/>
          </w:tcPr>
          <w:p w14:paraId="0E224A9D" w14:textId="77777777" w:rsidR="001F4991" w:rsidRPr="006648B4" w:rsidRDefault="001F4991" w:rsidP="001F4991">
            <w:pPr>
              <w:pStyle w:val="Texto"/>
              <w:tabs>
                <w:tab w:val="decimal" w:pos="1160"/>
              </w:tabs>
              <w:jc w:val="left"/>
              <w:rPr>
                <w:sz w:val="18"/>
                <w:szCs w:val="18"/>
              </w:rPr>
            </w:pPr>
          </w:p>
        </w:tc>
        <w:tc>
          <w:tcPr>
            <w:tcW w:w="90" w:type="dxa"/>
            <w:vAlign w:val="bottom"/>
          </w:tcPr>
          <w:p w14:paraId="10A77D42" w14:textId="73A4A386" w:rsidR="001F4991" w:rsidRPr="006648B4" w:rsidRDefault="001F4991" w:rsidP="001F4991">
            <w:pPr>
              <w:pStyle w:val="Texto"/>
              <w:tabs>
                <w:tab w:val="decimal" w:pos="1160"/>
              </w:tabs>
              <w:jc w:val="left"/>
              <w:rPr>
                <w:sz w:val="18"/>
                <w:szCs w:val="18"/>
              </w:rPr>
            </w:pPr>
          </w:p>
        </w:tc>
        <w:tc>
          <w:tcPr>
            <w:tcW w:w="1296" w:type="dxa"/>
            <w:vAlign w:val="bottom"/>
          </w:tcPr>
          <w:p w14:paraId="047BBBF8" w14:textId="7AC5C870" w:rsidR="001F4991" w:rsidRPr="006648B4" w:rsidRDefault="001F4991" w:rsidP="001F4991">
            <w:pPr>
              <w:pStyle w:val="Texto"/>
              <w:tabs>
                <w:tab w:val="decimal" w:pos="1160"/>
              </w:tabs>
              <w:jc w:val="left"/>
              <w:rPr>
                <w:sz w:val="18"/>
                <w:szCs w:val="18"/>
              </w:rPr>
            </w:pPr>
          </w:p>
        </w:tc>
        <w:tc>
          <w:tcPr>
            <w:tcW w:w="144" w:type="dxa"/>
            <w:vAlign w:val="bottom"/>
          </w:tcPr>
          <w:p w14:paraId="38D10559" w14:textId="77777777" w:rsidR="001F4991" w:rsidRPr="006648B4" w:rsidRDefault="001F4991" w:rsidP="001F4991">
            <w:pPr>
              <w:pStyle w:val="Texto"/>
              <w:rPr>
                <w:sz w:val="18"/>
                <w:szCs w:val="18"/>
              </w:rPr>
            </w:pPr>
          </w:p>
        </w:tc>
        <w:tc>
          <w:tcPr>
            <w:tcW w:w="1296" w:type="dxa"/>
            <w:vAlign w:val="bottom"/>
          </w:tcPr>
          <w:p w14:paraId="17D0975C" w14:textId="0EA305CB" w:rsidR="001F4991" w:rsidRPr="006648B4" w:rsidRDefault="001F4991" w:rsidP="001F4991">
            <w:pPr>
              <w:pStyle w:val="Texto"/>
              <w:tabs>
                <w:tab w:val="decimal" w:pos="1160"/>
              </w:tabs>
              <w:jc w:val="left"/>
              <w:rPr>
                <w:sz w:val="18"/>
                <w:szCs w:val="18"/>
              </w:rPr>
            </w:pPr>
          </w:p>
        </w:tc>
        <w:tc>
          <w:tcPr>
            <w:tcW w:w="144" w:type="dxa"/>
            <w:vAlign w:val="bottom"/>
          </w:tcPr>
          <w:p w14:paraId="6D360BBE" w14:textId="3673E979" w:rsidR="001F4991" w:rsidRPr="006648B4" w:rsidRDefault="001F4991" w:rsidP="001F4991">
            <w:pPr>
              <w:pStyle w:val="Texto"/>
              <w:tabs>
                <w:tab w:val="decimal" w:pos="1160"/>
              </w:tabs>
              <w:jc w:val="left"/>
              <w:rPr>
                <w:sz w:val="18"/>
                <w:szCs w:val="18"/>
              </w:rPr>
            </w:pPr>
          </w:p>
        </w:tc>
        <w:tc>
          <w:tcPr>
            <w:tcW w:w="1296" w:type="dxa"/>
            <w:vAlign w:val="bottom"/>
          </w:tcPr>
          <w:p w14:paraId="16489898" w14:textId="0CECA301" w:rsidR="001F4991" w:rsidRPr="006648B4" w:rsidRDefault="001F4991" w:rsidP="001F4991">
            <w:pPr>
              <w:pStyle w:val="Texto"/>
              <w:tabs>
                <w:tab w:val="decimal" w:pos="1160"/>
              </w:tabs>
              <w:jc w:val="left"/>
              <w:rPr>
                <w:sz w:val="18"/>
                <w:szCs w:val="18"/>
              </w:rPr>
            </w:pPr>
          </w:p>
        </w:tc>
      </w:tr>
      <w:tr w:rsidR="001F4991" w:rsidRPr="00252D0E" w14:paraId="02FD4F63" w14:textId="666FED20" w:rsidTr="001D0F25">
        <w:trPr>
          <w:cantSplit/>
          <w:jc w:val="center"/>
        </w:trPr>
        <w:tc>
          <w:tcPr>
            <w:tcW w:w="4410" w:type="dxa"/>
            <w:vAlign w:val="bottom"/>
          </w:tcPr>
          <w:p w14:paraId="47C7DCEA" w14:textId="65E59163" w:rsidR="001F4991" w:rsidRPr="00252D0E" w:rsidRDefault="001F4991" w:rsidP="001F4991">
            <w:pPr>
              <w:pStyle w:val="Texto"/>
              <w:jc w:val="left"/>
              <w:rPr>
                <w:b/>
                <w:sz w:val="18"/>
                <w:szCs w:val="18"/>
              </w:rPr>
            </w:pPr>
            <w:r w:rsidRPr="00252D0E">
              <w:rPr>
                <w:b/>
                <w:sz w:val="18"/>
                <w:szCs w:val="18"/>
              </w:rPr>
              <w:t>Otro resultado integral que se reclasificará a resultados en ejercicios posteriores:</w:t>
            </w:r>
          </w:p>
        </w:tc>
        <w:tc>
          <w:tcPr>
            <w:tcW w:w="630" w:type="dxa"/>
            <w:vAlign w:val="bottom"/>
          </w:tcPr>
          <w:p w14:paraId="5972D0DA" w14:textId="77777777" w:rsidR="001F4991" w:rsidRPr="00252D0E" w:rsidRDefault="001F4991" w:rsidP="001F4991">
            <w:pPr>
              <w:pStyle w:val="Texto"/>
              <w:jc w:val="center"/>
              <w:rPr>
                <w:sz w:val="18"/>
                <w:szCs w:val="18"/>
              </w:rPr>
            </w:pPr>
          </w:p>
        </w:tc>
        <w:tc>
          <w:tcPr>
            <w:tcW w:w="144" w:type="dxa"/>
            <w:vAlign w:val="bottom"/>
          </w:tcPr>
          <w:p w14:paraId="24C31EDA" w14:textId="77777777" w:rsidR="001F4991" w:rsidRPr="00252D0E" w:rsidRDefault="001F4991" w:rsidP="001F4991">
            <w:pPr>
              <w:pStyle w:val="Texto"/>
              <w:tabs>
                <w:tab w:val="decimal" w:pos="1160"/>
              </w:tabs>
              <w:rPr>
                <w:sz w:val="18"/>
                <w:szCs w:val="18"/>
              </w:rPr>
            </w:pPr>
          </w:p>
        </w:tc>
        <w:tc>
          <w:tcPr>
            <w:tcW w:w="1296" w:type="dxa"/>
            <w:vAlign w:val="bottom"/>
          </w:tcPr>
          <w:p w14:paraId="75BEB2EB" w14:textId="77777777" w:rsidR="001F4991" w:rsidRPr="006648B4" w:rsidRDefault="001F4991" w:rsidP="001F4991">
            <w:pPr>
              <w:pStyle w:val="Texto"/>
              <w:tabs>
                <w:tab w:val="decimal" w:pos="1160"/>
              </w:tabs>
              <w:jc w:val="left"/>
              <w:rPr>
                <w:sz w:val="18"/>
                <w:szCs w:val="18"/>
              </w:rPr>
            </w:pPr>
          </w:p>
        </w:tc>
        <w:tc>
          <w:tcPr>
            <w:tcW w:w="90" w:type="dxa"/>
            <w:vAlign w:val="bottom"/>
          </w:tcPr>
          <w:p w14:paraId="4922C3D9" w14:textId="5495111F" w:rsidR="001F4991" w:rsidRPr="006648B4" w:rsidRDefault="001F4991" w:rsidP="001F4991">
            <w:pPr>
              <w:pStyle w:val="Texto"/>
              <w:tabs>
                <w:tab w:val="decimal" w:pos="1160"/>
              </w:tabs>
              <w:jc w:val="left"/>
              <w:rPr>
                <w:sz w:val="18"/>
                <w:szCs w:val="18"/>
              </w:rPr>
            </w:pPr>
          </w:p>
        </w:tc>
        <w:tc>
          <w:tcPr>
            <w:tcW w:w="1296" w:type="dxa"/>
            <w:vAlign w:val="bottom"/>
          </w:tcPr>
          <w:p w14:paraId="6C835AFF" w14:textId="047CF72A" w:rsidR="001F4991" w:rsidRPr="006648B4" w:rsidRDefault="001F4991" w:rsidP="001F4991">
            <w:pPr>
              <w:pStyle w:val="Texto"/>
              <w:tabs>
                <w:tab w:val="decimal" w:pos="1160"/>
              </w:tabs>
              <w:jc w:val="left"/>
              <w:rPr>
                <w:sz w:val="18"/>
                <w:szCs w:val="18"/>
              </w:rPr>
            </w:pPr>
          </w:p>
        </w:tc>
        <w:tc>
          <w:tcPr>
            <w:tcW w:w="144" w:type="dxa"/>
            <w:vAlign w:val="bottom"/>
          </w:tcPr>
          <w:p w14:paraId="7DBE6F94" w14:textId="77777777" w:rsidR="001F4991" w:rsidRPr="006648B4" w:rsidRDefault="001F4991" w:rsidP="001F4991">
            <w:pPr>
              <w:pStyle w:val="Texto"/>
              <w:rPr>
                <w:sz w:val="18"/>
                <w:szCs w:val="18"/>
              </w:rPr>
            </w:pPr>
          </w:p>
        </w:tc>
        <w:tc>
          <w:tcPr>
            <w:tcW w:w="1296" w:type="dxa"/>
            <w:vAlign w:val="bottom"/>
          </w:tcPr>
          <w:p w14:paraId="3CE54AD3" w14:textId="1F21E97B" w:rsidR="001F4991" w:rsidRPr="006648B4" w:rsidRDefault="001F4991" w:rsidP="001F4991">
            <w:pPr>
              <w:pStyle w:val="Texto"/>
              <w:tabs>
                <w:tab w:val="decimal" w:pos="1160"/>
              </w:tabs>
              <w:jc w:val="left"/>
              <w:rPr>
                <w:sz w:val="18"/>
                <w:szCs w:val="18"/>
              </w:rPr>
            </w:pPr>
          </w:p>
        </w:tc>
        <w:tc>
          <w:tcPr>
            <w:tcW w:w="144" w:type="dxa"/>
            <w:vAlign w:val="bottom"/>
          </w:tcPr>
          <w:p w14:paraId="786B6044" w14:textId="384B5414" w:rsidR="001F4991" w:rsidRPr="006648B4" w:rsidRDefault="001F4991" w:rsidP="001F4991">
            <w:pPr>
              <w:pStyle w:val="Texto"/>
              <w:tabs>
                <w:tab w:val="decimal" w:pos="1160"/>
              </w:tabs>
              <w:jc w:val="left"/>
              <w:rPr>
                <w:sz w:val="18"/>
                <w:szCs w:val="18"/>
              </w:rPr>
            </w:pPr>
          </w:p>
        </w:tc>
        <w:tc>
          <w:tcPr>
            <w:tcW w:w="1296" w:type="dxa"/>
            <w:vAlign w:val="bottom"/>
          </w:tcPr>
          <w:p w14:paraId="3DA86272" w14:textId="4D6D6292" w:rsidR="001F4991" w:rsidRPr="006648B4" w:rsidRDefault="001F4991" w:rsidP="001F4991">
            <w:pPr>
              <w:pStyle w:val="Texto"/>
              <w:tabs>
                <w:tab w:val="decimal" w:pos="1160"/>
              </w:tabs>
              <w:jc w:val="left"/>
              <w:rPr>
                <w:sz w:val="18"/>
                <w:szCs w:val="18"/>
              </w:rPr>
            </w:pPr>
          </w:p>
        </w:tc>
      </w:tr>
      <w:tr w:rsidR="001F4991" w:rsidRPr="00252D0E" w14:paraId="35B80563" w14:textId="72F3A07C" w:rsidTr="001D0F25">
        <w:trPr>
          <w:cantSplit/>
          <w:jc w:val="center"/>
        </w:trPr>
        <w:tc>
          <w:tcPr>
            <w:tcW w:w="4410" w:type="dxa"/>
            <w:vAlign w:val="bottom"/>
          </w:tcPr>
          <w:p w14:paraId="4ADB4714" w14:textId="2609C78D" w:rsidR="001F4991" w:rsidRPr="00252D0E" w:rsidRDefault="001F4991" w:rsidP="001F4991">
            <w:pPr>
              <w:pStyle w:val="Texto"/>
              <w:jc w:val="left"/>
              <w:rPr>
                <w:sz w:val="18"/>
                <w:szCs w:val="18"/>
              </w:rPr>
            </w:pPr>
            <w:r w:rsidRPr="00252D0E">
              <w:rPr>
                <w:sz w:val="18"/>
                <w:szCs w:val="18"/>
              </w:rPr>
              <w:t>Diferencia de cambio por conversión de inversión en asociada</w:t>
            </w:r>
          </w:p>
        </w:tc>
        <w:tc>
          <w:tcPr>
            <w:tcW w:w="630" w:type="dxa"/>
            <w:vAlign w:val="bottom"/>
          </w:tcPr>
          <w:p w14:paraId="5942BA5C" w14:textId="77777777" w:rsidR="001F4991" w:rsidRPr="00252D0E" w:rsidRDefault="001F4991" w:rsidP="001F4991">
            <w:pPr>
              <w:pStyle w:val="Texto"/>
              <w:jc w:val="center"/>
              <w:rPr>
                <w:sz w:val="18"/>
                <w:szCs w:val="18"/>
              </w:rPr>
            </w:pPr>
          </w:p>
        </w:tc>
        <w:tc>
          <w:tcPr>
            <w:tcW w:w="144" w:type="dxa"/>
            <w:vAlign w:val="bottom"/>
          </w:tcPr>
          <w:p w14:paraId="6FF44212" w14:textId="77777777" w:rsidR="001F4991" w:rsidRPr="00252D0E" w:rsidRDefault="001F4991" w:rsidP="001F4991">
            <w:pPr>
              <w:pStyle w:val="Texto"/>
              <w:tabs>
                <w:tab w:val="decimal" w:pos="1160"/>
              </w:tabs>
              <w:rPr>
                <w:sz w:val="18"/>
                <w:szCs w:val="18"/>
              </w:rPr>
            </w:pPr>
          </w:p>
        </w:tc>
        <w:tc>
          <w:tcPr>
            <w:tcW w:w="1296" w:type="dxa"/>
            <w:tcBorders>
              <w:bottom w:val="single" w:sz="6" w:space="0" w:color="auto"/>
            </w:tcBorders>
            <w:vAlign w:val="bottom"/>
          </w:tcPr>
          <w:p w14:paraId="2A06836A" w14:textId="4094ADCE" w:rsidR="001F4991" w:rsidRPr="006648B4" w:rsidRDefault="009A329C" w:rsidP="001F4991">
            <w:pPr>
              <w:pStyle w:val="Texto"/>
              <w:tabs>
                <w:tab w:val="decimal" w:pos="1160"/>
              </w:tabs>
              <w:jc w:val="left"/>
              <w:rPr>
                <w:sz w:val="18"/>
                <w:szCs w:val="18"/>
              </w:rPr>
            </w:pPr>
            <w:r w:rsidRPr="006648B4">
              <w:rPr>
                <w:sz w:val="18"/>
                <w:szCs w:val="18"/>
              </w:rPr>
              <w:t>(</w:t>
            </w:r>
            <w:r w:rsidR="00CE0412" w:rsidRPr="006648B4">
              <w:rPr>
                <w:sz w:val="18"/>
                <w:szCs w:val="18"/>
              </w:rPr>
              <w:t>19.754</w:t>
            </w:r>
            <w:r w:rsidRPr="006648B4">
              <w:rPr>
                <w:sz w:val="18"/>
                <w:szCs w:val="18"/>
              </w:rPr>
              <w:t>)</w:t>
            </w:r>
          </w:p>
        </w:tc>
        <w:tc>
          <w:tcPr>
            <w:tcW w:w="90" w:type="dxa"/>
            <w:vAlign w:val="bottom"/>
          </w:tcPr>
          <w:p w14:paraId="4B9E04B9" w14:textId="2FE2C75A" w:rsidR="001F4991" w:rsidRPr="006648B4" w:rsidRDefault="001F4991" w:rsidP="001F4991">
            <w:pPr>
              <w:pStyle w:val="Texto"/>
              <w:tabs>
                <w:tab w:val="decimal" w:pos="1160"/>
              </w:tabs>
              <w:jc w:val="left"/>
              <w:rPr>
                <w:sz w:val="18"/>
                <w:szCs w:val="18"/>
              </w:rPr>
            </w:pPr>
          </w:p>
        </w:tc>
        <w:tc>
          <w:tcPr>
            <w:tcW w:w="1296" w:type="dxa"/>
            <w:tcBorders>
              <w:bottom w:val="single" w:sz="6" w:space="0" w:color="auto"/>
            </w:tcBorders>
            <w:vAlign w:val="bottom"/>
          </w:tcPr>
          <w:p w14:paraId="0897A6E7" w14:textId="243A3450" w:rsidR="001F4991" w:rsidRPr="006648B4" w:rsidRDefault="00CC325E" w:rsidP="001F4991">
            <w:pPr>
              <w:pStyle w:val="Texto"/>
              <w:tabs>
                <w:tab w:val="decimal" w:pos="1160"/>
              </w:tabs>
              <w:jc w:val="left"/>
              <w:rPr>
                <w:sz w:val="18"/>
                <w:szCs w:val="18"/>
              </w:rPr>
            </w:pPr>
            <w:r w:rsidRPr="006648B4">
              <w:rPr>
                <w:sz w:val="18"/>
                <w:szCs w:val="18"/>
              </w:rPr>
              <w:t>(1.217)</w:t>
            </w:r>
          </w:p>
        </w:tc>
        <w:tc>
          <w:tcPr>
            <w:tcW w:w="144" w:type="dxa"/>
            <w:vAlign w:val="bottom"/>
          </w:tcPr>
          <w:p w14:paraId="4FAD0378" w14:textId="77777777" w:rsidR="001F4991" w:rsidRPr="006648B4" w:rsidRDefault="001F4991" w:rsidP="001F4991">
            <w:pPr>
              <w:pStyle w:val="Texto"/>
              <w:rPr>
                <w:sz w:val="18"/>
                <w:szCs w:val="18"/>
              </w:rPr>
            </w:pPr>
          </w:p>
        </w:tc>
        <w:tc>
          <w:tcPr>
            <w:tcW w:w="1296" w:type="dxa"/>
            <w:tcBorders>
              <w:bottom w:val="single" w:sz="6" w:space="0" w:color="auto"/>
            </w:tcBorders>
            <w:vAlign w:val="bottom"/>
          </w:tcPr>
          <w:p w14:paraId="5EAFA8C0" w14:textId="40F54FDB" w:rsidR="001F4991" w:rsidRPr="006648B4" w:rsidRDefault="001F4991" w:rsidP="001F4991">
            <w:pPr>
              <w:pStyle w:val="Texto"/>
              <w:tabs>
                <w:tab w:val="decimal" w:pos="1160"/>
              </w:tabs>
              <w:jc w:val="left"/>
              <w:rPr>
                <w:sz w:val="18"/>
                <w:szCs w:val="18"/>
              </w:rPr>
            </w:pPr>
            <w:r w:rsidRPr="006648B4">
              <w:rPr>
                <w:sz w:val="18"/>
                <w:szCs w:val="18"/>
              </w:rPr>
              <w:t>(56.495)</w:t>
            </w:r>
          </w:p>
        </w:tc>
        <w:tc>
          <w:tcPr>
            <w:tcW w:w="144" w:type="dxa"/>
            <w:vAlign w:val="bottom"/>
          </w:tcPr>
          <w:p w14:paraId="52722E10" w14:textId="43744609" w:rsidR="001F4991" w:rsidRPr="006648B4" w:rsidRDefault="001F4991" w:rsidP="001F4991">
            <w:pPr>
              <w:pStyle w:val="Texto"/>
              <w:tabs>
                <w:tab w:val="decimal" w:pos="1160"/>
              </w:tabs>
              <w:jc w:val="left"/>
              <w:rPr>
                <w:sz w:val="18"/>
                <w:szCs w:val="18"/>
              </w:rPr>
            </w:pPr>
          </w:p>
        </w:tc>
        <w:tc>
          <w:tcPr>
            <w:tcW w:w="1296" w:type="dxa"/>
            <w:tcBorders>
              <w:bottom w:val="single" w:sz="6" w:space="0" w:color="auto"/>
            </w:tcBorders>
            <w:vAlign w:val="bottom"/>
          </w:tcPr>
          <w:p w14:paraId="3B36745C" w14:textId="30A7D4D2" w:rsidR="001F4991" w:rsidRPr="006648B4" w:rsidRDefault="00CC325E" w:rsidP="001F4991">
            <w:pPr>
              <w:pStyle w:val="Texto"/>
              <w:tabs>
                <w:tab w:val="decimal" w:pos="1160"/>
              </w:tabs>
              <w:jc w:val="left"/>
              <w:rPr>
                <w:sz w:val="18"/>
                <w:szCs w:val="18"/>
              </w:rPr>
            </w:pPr>
            <w:r w:rsidRPr="006648B4">
              <w:rPr>
                <w:sz w:val="18"/>
                <w:szCs w:val="18"/>
              </w:rPr>
              <w:t>(26.332)</w:t>
            </w:r>
          </w:p>
        </w:tc>
      </w:tr>
      <w:tr w:rsidR="001F4991" w:rsidRPr="00252D0E" w14:paraId="77790421" w14:textId="223EBF35" w:rsidTr="001D0F25">
        <w:trPr>
          <w:cantSplit/>
          <w:jc w:val="center"/>
        </w:trPr>
        <w:tc>
          <w:tcPr>
            <w:tcW w:w="4410" w:type="dxa"/>
            <w:vAlign w:val="bottom"/>
          </w:tcPr>
          <w:p w14:paraId="6FB3793C" w14:textId="6370ADAA" w:rsidR="001F4991" w:rsidRPr="00252D0E" w:rsidRDefault="001F4991" w:rsidP="001F4991">
            <w:pPr>
              <w:pStyle w:val="Texto"/>
              <w:tabs>
                <w:tab w:val="decimal" w:pos="1160"/>
              </w:tabs>
              <w:rPr>
                <w:b/>
                <w:sz w:val="18"/>
                <w:szCs w:val="18"/>
              </w:rPr>
            </w:pPr>
            <w:r w:rsidRPr="00252D0E">
              <w:rPr>
                <w:b/>
                <w:sz w:val="18"/>
                <w:szCs w:val="18"/>
              </w:rPr>
              <w:t>Otro resultado integral neto del período</w:t>
            </w:r>
          </w:p>
        </w:tc>
        <w:tc>
          <w:tcPr>
            <w:tcW w:w="630" w:type="dxa"/>
            <w:vAlign w:val="bottom"/>
          </w:tcPr>
          <w:p w14:paraId="533EDD92" w14:textId="1040A233" w:rsidR="001F4991" w:rsidRPr="00252D0E" w:rsidRDefault="001F4991" w:rsidP="001F4991">
            <w:pPr>
              <w:pStyle w:val="Texto"/>
              <w:jc w:val="center"/>
              <w:rPr>
                <w:sz w:val="18"/>
                <w:szCs w:val="18"/>
              </w:rPr>
            </w:pPr>
          </w:p>
        </w:tc>
        <w:tc>
          <w:tcPr>
            <w:tcW w:w="144" w:type="dxa"/>
            <w:vAlign w:val="bottom"/>
          </w:tcPr>
          <w:p w14:paraId="2DC6FDBC" w14:textId="77777777" w:rsidR="001F4991" w:rsidRPr="00252D0E" w:rsidRDefault="001F4991" w:rsidP="001F4991">
            <w:pPr>
              <w:pStyle w:val="Texto"/>
              <w:tabs>
                <w:tab w:val="decimal" w:pos="1160"/>
              </w:tabs>
              <w:rPr>
                <w:sz w:val="18"/>
                <w:szCs w:val="18"/>
              </w:rPr>
            </w:pPr>
          </w:p>
        </w:tc>
        <w:tc>
          <w:tcPr>
            <w:tcW w:w="1296" w:type="dxa"/>
            <w:tcBorders>
              <w:top w:val="single" w:sz="6" w:space="0" w:color="auto"/>
              <w:bottom w:val="single" w:sz="6" w:space="0" w:color="auto"/>
            </w:tcBorders>
            <w:vAlign w:val="bottom"/>
          </w:tcPr>
          <w:p w14:paraId="41F03E65" w14:textId="5ECB689F" w:rsidR="001F4991" w:rsidRPr="006648B4" w:rsidRDefault="009A329C" w:rsidP="001F4991">
            <w:pPr>
              <w:pStyle w:val="Texto"/>
              <w:tabs>
                <w:tab w:val="decimal" w:pos="1160"/>
              </w:tabs>
              <w:jc w:val="left"/>
              <w:rPr>
                <w:sz w:val="18"/>
                <w:szCs w:val="18"/>
              </w:rPr>
            </w:pPr>
            <w:r w:rsidRPr="006648B4">
              <w:rPr>
                <w:sz w:val="18"/>
                <w:szCs w:val="18"/>
              </w:rPr>
              <w:t>(</w:t>
            </w:r>
            <w:r w:rsidR="00CE0412" w:rsidRPr="006648B4">
              <w:rPr>
                <w:sz w:val="18"/>
                <w:szCs w:val="18"/>
              </w:rPr>
              <w:t>19.754</w:t>
            </w:r>
            <w:r w:rsidRPr="006648B4">
              <w:rPr>
                <w:sz w:val="18"/>
                <w:szCs w:val="18"/>
              </w:rPr>
              <w:t>)</w:t>
            </w:r>
          </w:p>
        </w:tc>
        <w:tc>
          <w:tcPr>
            <w:tcW w:w="90" w:type="dxa"/>
            <w:vAlign w:val="bottom"/>
          </w:tcPr>
          <w:p w14:paraId="02BA2800" w14:textId="56EC4A6E" w:rsidR="001F4991" w:rsidRPr="006648B4" w:rsidRDefault="001F4991" w:rsidP="001F4991">
            <w:pPr>
              <w:pStyle w:val="Texto"/>
              <w:tabs>
                <w:tab w:val="decimal" w:pos="1160"/>
              </w:tabs>
              <w:jc w:val="left"/>
              <w:rPr>
                <w:sz w:val="18"/>
                <w:szCs w:val="18"/>
              </w:rPr>
            </w:pPr>
          </w:p>
        </w:tc>
        <w:tc>
          <w:tcPr>
            <w:tcW w:w="1296" w:type="dxa"/>
            <w:tcBorders>
              <w:top w:val="single" w:sz="6" w:space="0" w:color="auto"/>
              <w:bottom w:val="single" w:sz="6" w:space="0" w:color="auto"/>
            </w:tcBorders>
            <w:vAlign w:val="bottom"/>
          </w:tcPr>
          <w:p w14:paraId="4600EB04" w14:textId="74A4C2E3" w:rsidR="001F4991" w:rsidRPr="006648B4" w:rsidRDefault="00CC325E" w:rsidP="001F4991">
            <w:pPr>
              <w:pStyle w:val="Texto"/>
              <w:tabs>
                <w:tab w:val="decimal" w:pos="1160"/>
              </w:tabs>
              <w:jc w:val="left"/>
              <w:rPr>
                <w:sz w:val="18"/>
                <w:szCs w:val="18"/>
              </w:rPr>
            </w:pPr>
            <w:r w:rsidRPr="006648B4">
              <w:rPr>
                <w:sz w:val="18"/>
                <w:szCs w:val="18"/>
              </w:rPr>
              <w:t>(1.217)</w:t>
            </w:r>
          </w:p>
        </w:tc>
        <w:tc>
          <w:tcPr>
            <w:tcW w:w="144" w:type="dxa"/>
            <w:vAlign w:val="bottom"/>
          </w:tcPr>
          <w:p w14:paraId="0FCC5233" w14:textId="77777777" w:rsidR="001F4991" w:rsidRPr="006648B4" w:rsidRDefault="001F4991" w:rsidP="001F4991">
            <w:pPr>
              <w:pStyle w:val="Texto"/>
              <w:rPr>
                <w:sz w:val="18"/>
                <w:szCs w:val="18"/>
              </w:rPr>
            </w:pPr>
          </w:p>
        </w:tc>
        <w:tc>
          <w:tcPr>
            <w:tcW w:w="1296" w:type="dxa"/>
            <w:tcBorders>
              <w:top w:val="single" w:sz="6" w:space="0" w:color="auto"/>
              <w:bottom w:val="single" w:sz="6" w:space="0" w:color="auto"/>
            </w:tcBorders>
            <w:vAlign w:val="bottom"/>
          </w:tcPr>
          <w:p w14:paraId="079DE8B6" w14:textId="1E055928" w:rsidR="001F4991" w:rsidRPr="006648B4" w:rsidRDefault="001F4991" w:rsidP="001F4991">
            <w:pPr>
              <w:pStyle w:val="Texto"/>
              <w:tabs>
                <w:tab w:val="decimal" w:pos="1160"/>
              </w:tabs>
              <w:jc w:val="left"/>
              <w:rPr>
                <w:sz w:val="18"/>
                <w:szCs w:val="18"/>
              </w:rPr>
            </w:pPr>
            <w:r w:rsidRPr="006648B4">
              <w:rPr>
                <w:sz w:val="18"/>
                <w:szCs w:val="18"/>
              </w:rPr>
              <w:t>(56.495)</w:t>
            </w:r>
          </w:p>
        </w:tc>
        <w:tc>
          <w:tcPr>
            <w:tcW w:w="144" w:type="dxa"/>
            <w:vAlign w:val="bottom"/>
          </w:tcPr>
          <w:p w14:paraId="0FC7D543" w14:textId="13E9B3A8" w:rsidR="001F4991" w:rsidRPr="006648B4" w:rsidRDefault="001F4991" w:rsidP="001F4991">
            <w:pPr>
              <w:pStyle w:val="Texto"/>
              <w:tabs>
                <w:tab w:val="decimal" w:pos="1160"/>
              </w:tabs>
              <w:jc w:val="left"/>
              <w:rPr>
                <w:sz w:val="18"/>
                <w:szCs w:val="18"/>
              </w:rPr>
            </w:pPr>
          </w:p>
        </w:tc>
        <w:tc>
          <w:tcPr>
            <w:tcW w:w="1296" w:type="dxa"/>
            <w:tcBorders>
              <w:top w:val="single" w:sz="6" w:space="0" w:color="auto"/>
              <w:bottom w:val="single" w:sz="6" w:space="0" w:color="auto"/>
            </w:tcBorders>
            <w:vAlign w:val="bottom"/>
          </w:tcPr>
          <w:p w14:paraId="233EBF54" w14:textId="68C64D4C" w:rsidR="001F4991" w:rsidRPr="006648B4" w:rsidRDefault="00CC325E" w:rsidP="001F4991">
            <w:pPr>
              <w:pStyle w:val="Texto"/>
              <w:tabs>
                <w:tab w:val="decimal" w:pos="1160"/>
              </w:tabs>
              <w:jc w:val="left"/>
              <w:rPr>
                <w:sz w:val="18"/>
                <w:szCs w:val="18"/>
              </w:rPr>
            </w:pPr>
            <w:r w:rsidRPr="006648B4">
              <w:rPr>
                <w:sz w:val="18"/>
                <w:szCs w:val="18"/>
              </w:rPr>
              <w:t>(26.332)</w:t>
            </w:r>
          </w:p>
        </w:tc>
      </w:tr>
      <w:tr w:rsidR="001F4991" w:rsidRPr="00252D0E" w14:paraId="2CBF0779" w14:textId="77777777" w:rsidTr="001D0F25">
        <w:trPr>
          <w:cantSplit/>
          <w:jc w:val="center"/>
        </w:trPr>
        <w:tc>
          <w:tcPr>
            <w:tcW w:w="4410" w:type="dxa"/>
            <w:vAlign w:val="bottom"/>
          </w:tcPr>
          <w:p w14:paraId="0900AC97" w14:textId="53CB94BD" w:rsidR="001F4991" w:rsidRPr="00252D0E" w:rsidRDefault="001F4991" w:rsidP="001F4991">
            <w:pPr>
              <w:pStyle w:val="Texto"/>
              <w:jc w:val="left"/>
              <w:rPr>
                <w:b/>
                <w:sz w:val="18"/>
                <w:szCs w:val="18"/>
              </w:rPr>
            </w:pPr>
            <w:r w:rsidRPr="00252D0E">
              <w:rPr>
                <w:b/>
                <w:sz w:val="18"/>
                <w:szCs w:val="18"/>
              </w:rPr>
              <w:t>Ganancia / (Pérdida) integral total neta del período</w:t>
            </w:r>
          </w:p>
        </w:tc>
        <w:tc>
          <w:tcPr>
            <w:tcW w:w="630" w:type="dxa"/>
            <w:vAlign w:val="bottom"/>
          </w:tcPr>
          <w:p w14:paraId="79E9C7DC" w14:textId="77777777" w:rsidR="001F4991" w:rsidRPr="00252D0E" w:rsidRDefault="001F4991" w:rsidP="001F4991">
            <w:pPr>
              <w:pStyle w:val="Texto"/>
              <w:jc w:val="center"/>
              <w:rPr>
                <w:sz w:val="18"/>
                <w:szCs w:val="18"/>
              </w:rPr>
            </w:pPr>
          </w:p>
        </w:tc>
        <w:tc>
          <w:tcPr>
            <w:tcW w:w="144" w:type="dxa"/>
            <w:vAlign w:val="bottom"/>
          </w:tcPr>
          <w:p w14:paraId="18A54D2B" w14:textId="77777777" w:rsidR="001F4991" w:rsidRPr="00252D0E" w:rsidRDefault="001F4991" w:rsidP="001F4991">
            <w:pPr>
              <w:pStyle w:val="Texto"/>
              <w:tabs>
                <w:tab w:val="decimal" w:pos="1160"/>
              </w:tabs>
              <w:rPr>
                <w:sz w:val="18"/>
                <w:szCs w:val="18"/>
              </w:rPr>
            </w:pPr>
          </w:p>
        </w:tc>
        <w:tc>
          <w:tcPr>
            <w:tcW w:w="1296" w:type="dxa"/>
            <w:tcBorders>
              <w:top w:val="single" w:sz="6" w:space="0" w:color="auto"/>
              <w:bottom w:val="double" w:sz="6" w:space="0" w:color="auto"/>
            </w:tcBorders>
            <w:vAlign w:val="bottom"/>
          </w:tcPr>
          <w:p w14:paraId="7FCA1C35" w14:textId="488C9262" w:rsidR="001F4991" w:rsidRPr="006648B4" w:rsidRDefault="00693236" w:rsidP="001F4991">
            <w:pPr>
              <w:pStyle w:val="Texto"/>
              <w:tabs>
                <w:tab w:val="decimal" w:pos="1160"/>
              </w:tabs>
              <w:jc w:val="left"/>
              <w:rPr>
                <w:b/>
                <w:bCs/>
                <w:sz w:val="18"/>
                <w:szCs w:val="18"/>
              </w:rPr>
            </w:pPr>
            <w:r w:rsidRPr="006648B4">
              <w:rPr>
                <w:b/>
                <w:bCs/>
                <w:sz w:val="18"/>
                <w:szCs w:val="18"/>
              </w:rPr>
              <w:t>2.</w:t>
            </w:r>
            <w:r w:rsidR="002C232F" w:rsidRPr="002C232F">
              <w:rPr>
                <w:b/>
                <w:bCs/>
                <w:sz w:val="18"/>
                <w:szCs w:val="18"/>
              </w:rPr>
              <w:t>025.277</w:t>
            </w:r>
          </w:p>
        </w:tc>
        <w:tc>
          <w:tcPr>
            <w:tcW w:w="90" w:type="dxa"/>
            <w:vAlign w:val="bottom"/>
          </w:tcPr>
          <w:p w14:paraId="3DBD4076" w14:textId="389679C4" w:rsidR="001F4991" w:rsidRPr="006648B4" w:rsidRDefault="001F4991" w:rsidP="001F4991">
            <w:pPr>
              <w:pStyle w:val="Texto"/>
              <w:tabs>
                <w:tab w:val="decimal" w:pos="1160"/>
              </w:tabs>
              <w:jc w:val="left"/>
              <w:rPr>
                <w:b/>
                <w:bCs/>
                <w:sz w:val="18"/>
                <w:szCs w:val="18"/>
              </w:rPr>
            </w:pPr>
          </w:p>
        </w:tc>
        <w:tc>
          <w:tcPr>
            <w:tcW w:w="1296" w:type="dxa"/>
            <w:tcBorders>
              <w:top w:val="single" w:sz="6" w:space="0" w:color="auto"/>
              <w:bottom w:val="double" w:sz="6" w:space="0" w:color="auto"/>
            </w:tcBorders>
            <w:vAlign w:val="bottom"/>
          </w:tcPr>
          <w:p w14:paraId="188E230B" w14:textId="1265098F" w:rsidR="001F4991" w:rsidRPr="006648B4" w:rsidRDefault="003C2CDE" w:rsidP="001F4991">
            <w:pPr>
              <w:pStyle w:val="Texto"/>
              <w:tabs>
                <w:tab w:val="decimal" w:pos="1160"/>
              </w:tabs>
              <w:jc w:val="left"/>
              <w:rPr>
                <w:b/>
                <w:bCs/>
                <w:sz w:val="18"/>
                <w:szCs w:val="18"/>
              </w:rPr>
            </w:pPr>
            <w:r w:rsidRPr="003C2CDE">
              <w:rPr>
                <w:b/>
                <w:bCs/>
                <w:sz w:val="18"/>
                <w:szCs w:val="18"/>
              </w:rPr>
              <w:t>1.</w:t>
            </w:r>
            <w:r w:rsidR="00D71977" w:rsidRPr="00D71977">
              <w:rPr>
                <w:b/>
                <w:bCs/>
                <w:sz w:val="18"/>
                <w:szCs w:val="18"/>
              </w:rPr>
              <w:t>542.702</w:t>
            </w:r>
          </w:p>
        </w:tc>
        <w:tc>
          <w:tcPr>
            <w:tcW w:w="144" w:type="dxa"/>
            <w:vAlign w:val="bottom"/>
          </w:tcPr>
          <w:p w14:paraId="1FE32E38" w14:textId="77777777" w:rsidR="001F4991" w:rsidRPr="006648B4" w:rsidRDefault="001F4991" w:rsidP="001F4991">
            <w:pPr>
              <w:pStyle w:val="Texto"/>
              <w:rPr>
                <w:b/>
                <w:bCs/>
                <w:sz w:val="18"/>
                <w:szCs w:val="18"/>
              </w:rPr>
            </w:pPr>
          </w:p>
        </w:tc>
        <w:tc>
          <w:tcPr>
            <w:tcW w:w="1296" w:type="dxa"/>
            <w:tcBorders>
              <w:top w:val="single" w:sz="6" w:space="0" w:color="auto"/>
              <w:bottom w:val="double" w:sz="6" w:space="0" w:color="auto"/>
            </w:tcBorders>
            <w:vAlign w:val="bottom"/>
          </w:tcPr>
          <w:p w14:paraId="0D1EEA33" w14:textId="227DBD4D" w:rsidR="001F4991" w:rsidRPr="006648B4" w:rsidRDefault="00316DC6" w:rsidP="001F4991">
            <w:pPr>
              <w:pStyle w:val="Texto"/>
              <w:tabs>
                <w:tab w:val="decimal" w:pos="1160"/>
              </w:tabs>
              <w:jc w:val="left"/>
              <w:rPr>
                <w:b/>
                <w:bCs/>
                <w:sz w:val="18"/>
                <w:szCs w:val="18"/>
              </w:rPr>
            </w:pPr>
            <w:r w:rsidRPr="006648B4">
              <w:rPr>
                <w:b/>
                <w:bCs/>
                <w:sz w:val="18"/>
                <w:szCs w:val="18"/>
              </w:rPr>
              <w:t>711.722</w:t>
            </w:r>
          </w:p>
        </w:tc>
        <w:tc>
          <w:tcPr>
            <w:tcW w:w="144" w:type="dxa"/>
            <w:vAlign w:val="bottom"/>
          </w:tcPr>
          <w:p w14:paraId="29BDF3F0" w14:textId="4FF535D4" w:rsidR="001F4991" w:rsidRPr="006648B4" w:rsidRDefault="001F4991" w:rsidP="001F4991">
            <w:pPr>
              <w:pStyle w:val="Texto"/>
              <w:tabs>
                <w:tab w:val="decimal" w:pos="1160"/>
              </w:tabs>
              <w:jc w:val="left"/>
              <w:rPr>
                <w:b/>
                <w:bCs/>
                <w:sz w:val="18"/>
                <w:szCs w:val="18"/>
              </w:rPr>
            </w:pPr>
          </w:p>
        </w:tc>
        <w:tc>
          <w:tcPr>
            <w:tcW w:w="1296" w:type="dxa"/>
            <w:tcBorders>
              <w:top w:val="single" w:sz="6" w:space="0" w:color="auto"/>
              <w:bottom w:val="double" w:sz="6" w:space="0" w:color="auto"/>
            </w:tcBorders>
            <w:vAlign w:val="bottom"/>
          </w:tcPr>
          <w:p w14:paraId="6970F049" w14:textId="41FC7DF2" w:rsidR="001F4991" w:rsidRPr="006648B4" w:rsidRDefault="001F4991" w:rsidP="001F4991">
            <w:pPr>
              <w:pStyle w:val="Texto"/>
              <w:tabs>
                <w:tab w:val="decimal" w:pos="1160"/>
              </w:tabs>
              <w:jc w:val="left"/>
              <w:rPr>
                <w:b/>
                <w:bCs/>
                <w:sz w:val="18"/>
                <w:szCs w:val="18"/>
              </w:rPr>
            </w:pPr>
            <w:r w:rsidRPr="006648B4">
              <w:rPr>
                <w:b/>
                <w:bCs/>
                <w:sz w:val="18"/>
                <w:szCs w:val="18"/>
              </w:rPr>
              <w:t>(</w:t>
            </w:r>
            <w:r w:rsidR="00316DC6" w:rsidRPr="006648B4">
              <w:rPr>
                <w:b/>
                <w:bCs/>
                <w:sz w:val="18"/>
                <w:szCs w:val="18"/>
              </w:rPr>
              <w:t>856.424</w:t>
            </w:r>
            <w:r w:rsidRPr="006648B4">
              <w:rPr>
                <w:b/>
                <w:bCs/>
                <w:sz w:val="18"/>
                <w:szCs w:val="18"/>
              </w:rPr>
              <w:t>)</w:t>
            </w:r>
          </w:p>
        </w:tc>
      </w:tr>
      <w:tr w:rsidR="001F4991" w:rsidRPr="00252D0E" w14:paraId="6EF404DF" w14:textId="3DCDCE7D" w:rsidTr="001D0F25">
        <w:trPr>
          <w:cantSplit/>
          <w:jc w:val="center"/>
        </w:trPr>
        <w:tc>
          <w:tcPr>
            <w:tcW w:w="4410" w:type="dxa"/>
            <w:vAlign w:val="bottom"/>
          </w:tcPr>
          <w:p w14:paraId="78A059F9" w14:textId="77777777" w:rsidR="001F4991" w:rsidRPr="00252D0E" w:rsidRDefault="001F4991" w:rsidP="001F4991">
            <w:pPr>
              <w:pStyle w:val="Texto"/>
              <w:jc w:val="left"/>
              <w:rPr>
                <w:sz w:val="18"/>
                <w:szCs w:val="18"/>
              </w:rPr>
            </w:pPr>
          </w:p>
        </w:tc>
        <w:tc>
          <w:tcPr>
            <w:tcW w:w="630" w:type="dxa"/>
            <w:vAlign w:val="bottom"/>
          </w:tcPr>
          <w:p w14:paraId="3AA8AC8E" w14:textId="77777777" w:rsidR="001F4991" w:rsidRPr="00252D0E" w:rsidRDefault="001F4991" w:rsidP="001F4991">
            <w:pPr>
              <w:pStyle w:val="Texto"/>
              <w:jc w:val="center"/>
              <w:rPr>
                <w:sz w:val="18"/>
                <w:szCs w:val="18"/>
              </w:rPr>
            </w:pPr>
          </w:p>
        </w:tc>
        <w:tc>
          <w:tcPr>
            <w:tcW w:w="144" w:type="dxa"/>
            <w:vAlign w:val="bottom"/>
          </w:tcPr>
          <w:p w14:paraId="73F08A3E" w14:textId="77777777" w:rsidR="001F4991" w:rsidRPr="00252D0E" w:rsidRDefault="001F4991" w:rsidP="001F4991">
            <w:pPr>
              <w:pStyle w:val="Texto"/>
              <w:tabs>
                <w:tab w:val="decimal" w:pos="1160"/>
              </w:tabs>
              <w:rPr>
                <w:sz w:val="18"/>
                <w:szCs w:val="18"/>
              </w:rPr>
            </w:pPr>
          </w:p>
        </w:tc>
        <w:tc>
          <w:tcPr>
            <w:tcW w:w="1296" w:type="dxa"/>
            <w:tcBorders>
              <w:top w:val="double" w:sz="6" w:space="0" w:color="auto"/>
            </w:tcBorders>
            <w:vAlign w:val="bottom"/>
          </w:tcPr>
          <w:p w14:paraId="7B4F6088" w14:textId="77777777" w:rsidR="001F4991" w:rsidRPr="006648B4" w:rsidRDefault="001F4991" w:rsidP="001F4991">
            <w:pPr>
              <w:pStyle w:val="Texto"/>
              <w:tabs>
                <w:tab w:val="decimal" w:pos="1160"/>
              </w:tabs>
              <w:rPr>
                <w:sz w:val="18"/>
                <w:szCs w:val="18"/>
              </w:rPr>
            </w:pPr>
          </w:p>
        </w:tc>
        <w:tc>
          <w:tcPr>
            <w:tcW w:w="90" w:type="dxa"/>
            <w:vAlign w:val="bottom"/>
          </w:tcPr>
          <w:p w14:paraId="6C63DAA9" w14:textId="07A90C74" w:rsidR="001F4991" w:rsidRPr="006648B4" w:rsidRDefault="001F4991" w:rsidP="001F4991">
            <w:pPr>
              <w:pStyle w:val="Texto"/>
              <w:tabs>
                <w:tab w:val="decimal" w:pos="1160"/>
              </w:tabs>
              <w:rPr>
                <w:sz w:val="18"/>
                <w:szCs w:val="18"/>
              </w:rPr>
            </w:pPr>
          </w:p>
        </w:tc>
        <w:tc>
          <w:tcPr>
            <w:tcW w:w="1296" w:type="dxa"/>
            <w:vAlign w:val="bottom"/>
          </w:tcPr>
          <w:p w14:paraId="6DF45160" w14:textId="205EB574" w:rsidR="001F4991" w:rsidRPr="006648B4" w:rsidRDefault="001F4991" w:rsidP="001F4991">
            <w:pPr>
              <w:pStyle w:val="Texto"/>
              <w:tabs>
                <w:tab w:val="decimal" w:pos="1160"/>
              </w:tabs>
              <w:rPr>
                <w:sz w:val="18"/>
                <w:szCs w:val="18"/>
              </w:rPr>
            </w:pPr>
          </w:p>
        </w:tc>
        <w:tc>
          <w:tcPr>
            <w:tcW w:w="144" w:type="dxa"/>
            <w:vAlign w:val="bottom"/>
          </w:tcPr>
          <w:p w14:paraId="63663E52" w14:textId="77777777" w:rsidR="001F4991" w:rsidRPr="006648B4" w:rsidRDefault="001F4991" w:rsidP="001F4991">
            <w:pPr>
              <w:pStyle w:val="Texto"/>
              <w:tabs>
                <w:tab w:val="decimal" w:pos="1160"/>
              </w:tabs>
              <w:rPr>
                <w:sz w:val="18"/>
                <w:szCs w:val="18"/>
              </w:rPr>
            </w:pPr>
          </w:p>
        </w:tc>
        <w:tc>
          <w:tcPr>
            <w:tcW w:w="1296" w:type="dxa"/>
            <w:tcBorders>
              <w:top w:val="double" w:sz="6" w:space="0" w:color="auto"/>
            </w:tcBorders>
            <w:vAlign w:val="bottom"/>
          </w:tcPr>
          <w:p w14:paraId="2BB113BC" w14:textId="77777777" w:rsidR="001F4991" w:rsidRPr="006648B4" w:rsidRDefault="001F4991" w:rsidP="001F4991">
            <w:pPr>
              <w:pStyle w:val="Texto"/>
              <w:tabs>
                <w:tab w:val="decimal" w:pos="1160"/>
              </w:tabs>
              <w:jc w:val="left"/>
              <w:rPr>
                <w:sz w:val="18"/>
                <w:szCs w:val="18"/>
              </w:rPr>
            </w:pPr>
          </w:p>
        </w:tc>
        <w:tc>
          <w:tcPr>
            <w:tcW w:w="144" w:type="dxa"/>
            <w:vAlign w:val="bottom"/>
          </w:tcPr>
          <w:p w14:paraId="06EC7C1D" w14:textId="760B5461" w:rsidR="001F4991" w:rsidRPr="006648B4" w:rsidRDefault="001F4991" w:rsidP="001F4991">
            <w:pPr>
              <w:pStyle w:val="Texto"/>
              <w:tabs>
                <w:tab w:val="decimal" w:pos="1160"/>
              </w:tabs>
              <w:jc w:val="left"/>
              <w:rPr>
                <w:sz w:val="18"/>
                <w:szCs w:val="18"/>
              </w:rPr>
            </w:pPr>
          </w:p>
        </w:tc>
        <w:tc>
          <w:tcPr>
            <w:tcW w:w="1296" w:type="dxa"/>
            <w:tcBorders>
              <w:top w:val="double" w:sz="6" w:space="0" w:color="auto"/>
            </w:tcBorders>
            <w:vAlign w:val="bottom"/>
          </w:tcPr>
          <w:p w14:paraId="358D91CA" w14:textId="77440122" w:rsidR="001F4991" w:rsidRPr="006648B4" w:rsidRDefault="001F4991" w:rsidP="001F4991">
            <w:pPr>
              <w:pStyle w:val="Texto"/>
              <w:tabs>
                <w:tab w:val="decimal" w:pos="1160"/>
              </w:tabs>
              <w:jc w:val="left"/>
              <w:rPr>
                <w:sz w:val="18"/>
                <w:szCs w:val="18"/>
              </w:rPr>
            </w:pPr>
          </w:p>
        </w:tc>
      </w:tr>
      <w:tr w:rsidR="001F4991" w:rsidRPr="00252D0E" w14:paraId="41CD4B9D" w14:textId="4D9CBBF8" w:rsidTr="001D0F25">
        <w:trPr>
          <w:cantSplit/>
          <w:jc w:val="center"/>
        </w:trPr>
        <w:tc>
          <w:tcPr>
            <w:tcW w:w="4410" w:type="dxa"/>
            <w:vAlign w:val="bottom"/>
          </w:tcPr>
          <w:p w14:paraId="226BE12A" w14:textId="04E87B00" w:rsidR="001F4991" w:rsidRPr="00252D0E" w:rsidRDefault="001F4991" w:rsidP="001F4991">
            <w:pPr>
              <w:pStyle w:val="Texto"/>
              <w:jc w:val="left"/>
              <w:rPr>
                <w:b/>
                <w:sz w:val="18"/>
                <w:szCs w:val="18"/>
              </w:rPr>
            </w:pPr>
            <w:r w:rsidRPr="00252D0E">
              <w:rPr>
                <w:sz w:val="18"/>
                <w:szCs w:val="18"/>
              </w:rPr>
              <w:t>Ganancia / (Pérdida) por acción del período básica (en pesos)</w:t>
            </w:r>
          </w:p>
        </w:tc>
        <w:tc>
          <w:tcPr>
            <w:tcW w:w="630" w:type="dxa"/>
            <w:vAlign w:val="bottom"/>
          </w:tcPr>
          <w:p w14:paraId="1FA9CF5E" w14:textId="14022EBD" w:rsidR="001F4991" w:rsidRPr="00252D0E" w:rsidRDefault="001F4991" w:rsidP="001F4991">
            <w:pPr>
              <w:pStyle w:val="Texto"/>
              <w:jc w:val="center"/>
              <w:rPr>
                <w:sz w:val="18"/>
                <w:szCs w:val="18"/>
              </w:rPr>
            </w:pPr>
            <w:r w:rsidRPr="00252D0E">
              <w:rPr>
                <w:sz w:val="18"/>
                <w:szCs w:val="18"/>
              </w:rPr>
              <w:t>9</w:t>
            </w:r>
          </w:p>
        </w:tc>
        <w:tc>
          <w:tcPr>
            <w:tcW w:w="144" w:type="dxa"/>
            <w:vAlign w:val="bottom"/>
          </w:tcPr>
          <w:p w14:paraId="50850B16" w14:textId="77777777" w:rsidR="001F4991" w:rsidRPr="00252D0E" w:rsidRDefault="001F4991" w:rsidP="001F4991">
            <w:pPr>
              <w:pStyle w:val="Texto"/>
              <w:tabs>
                <w:tab w:val="decimal" w:pos="1160"/>
              </w:tabs>
              <w:rPr>
                <w:sz w:val="18"/>
                <w:szCs w:val="18"/>
              </w:rPr>
            </w:pPr>
          </w:p>
        </w:tc>
        <w:tc>
          <w:tcPr>
            <w:tcW w:w="1296" w:type="dxa"/>
            <w:vAlign w:val="bottom"/>
          </w:tcPr>
          <w:p w14:paraId="72421901" w14:textId="77C33500" w:rsidR="001F4991" w:rsidRPr="006648B4" w:rsidRDefault="003647A8" w:rsidP="001F4991">
            <w:pPr>
              <w:pStyle w:val="Texto"/>
              <w:tabs>
                <w:tab w:val="decimal" w:pos="630"/>
              </w:tabs>
              <w:jc w:val="center"/>
              <w:rPr>
                <w:sz w:val="18"/>
                <w:szCs w:val="18"/>
              </w:rPr>
            </w:pPr>
            <w:r>
              <w:rPr>
                <w:sz w:val="18"/>
                <w:szCs w:val="18"/>
              </w:rPr>
              <w:t>4,</w:t>
            </w:r>
            <w:r w:rsidR="003C2CDE">
              <w:rPr>
                <w:sz w:val="18"/>
                <w:szCs w:val="18"/>
              </w:rPr>
              <w:t>6</w:t>
            </w:r>
            <w:r w:rsidR="002C232F">
              <w:rPr>
                <w:sz w:val="18"/>
                <w:szCs w:val="18"/>
              </w:rPr>
              <w:t>5</w:t>
            </w:r>
          </w:p>
        </w:tc>
        <w:tc>
          <w:tcPr>
            <w:tcW w:w="90" w:type="dxa"/>
            <w:vAlign w:val="bottom"/>
          </w:tcPr>
          <w:p w14:paraId="1E670B07" w14:textId="2F37298F" w:rsidR="001F4991" w:rsidRPr="006648B4" w:rsidRDefault="001F4991" w:rsidP="001F4991">
            <w:pPr>
              <w:pStyle w:val="Texto"/>
              <w:tabs>
                <w:tab w:val="decimal" w:pos="630"/>
              </w:tabs>
              <w:rPr>
                <w:sz w:val="18"/>
                <w:szCs w:val="18"/>
              </w:rPr>
            </w:pPr>
          </w:p>
        </w:tc>
        <w:tc>
          <w:tcPr>
            <w:tcW w:w="1296" w:type="dxa"/>
            <w:vAlign w:val="bottom"/>
          </w:tcPr>
          <w:p w14:paraId="1B071ED7" w14:textId="6028B418" w:rsidR="001F4991" w:rsidRPr="006648B4" w:rsidRDefault="003647A8" w:rsidP="001F4991">
            <w:pPr>
              <w:pStyle w:val="Texto"/>
              <w:tabs>
                <w:tab w:val="decimal" w:pos="630"/>
              </w:tabs>
              <w:jc w:val="center"/>
              <w:rPr>
                <w:sz w:val="18"/>
                <w:szCs w:val="18"/>
              </w:rPr>
            </w:pPr>
            <w:r>
              <w:rPr>
                <w:sz w:val="18"/>
                <w:szCs w:val="18"/>
              </w:rPr>
              <w:t>3,</w:t>
            </w:r>
            <w:r w:rsidR="003C2CDE">
              <w:rPr>
                <w:sz w:val="18"/>
                <w:szCs w:val="18"/>
              </w:rPr>
              <w:t>5</w:t>
            </w:r>
            <w:r w:rsidR="00D71977">
              <w:rPr>
                <w:sz w:val="18"/>
                <w:szCs w:val="18"/>
              </w:rPr>
              <w:t>1</w:t>
            </w:r>
          </w:p>
        </w:tc>
        <w:tc>
          <w:tcPr>
            <w:tcW w:w="144" w:type="dxa"/>
            <w:vAlign w:val="bottom"/>
          </w:tcPr>
          <w:p w14:paraId="78A1EA5B" w14:textId="77777777" w:rsidR="001F4991" w:rsidRPr="006648B4" w:rsidRDefault="001F4991" w:rsidP="001F4991">
            <w:pPr>
              <w:pStyle w:val="Texto"/>
              <w:tabs>
                <w:tab w:val="decimal" w:pos="1160"/>
              </w:tabs>
              <w:rPr>
                <w:sz w:val="18"/>
                <w:szCs w:val="18"/>
              </w:rPr>
            </w:pPr>
          </w:p>
        </w:tc>
        <w:tc>
          <w:tcPr>
            <w:tcW w:w="1296" w:type="dxa"/>
            <w:vAlign w:val="bottom"/>
          </w:tcPr>
          <w:p w14:paraId="46312648" w14:textId="26E1C186" w:rsidR="001F4991" w:rsidRPr="006648B4" w:rsidRDefault="00316DC6" w:rsidP="001F4991">
            <w:pPr>
              <w:pStyle w:val="Texto"/>
              <w:tabs>
                <w:tab w:val="decimal" w:pos="630"/>
              </w:tabs>
              <w:jc w:val="center"/>
              <w:rPr>
                <w:sz w:val="18"/>
                <w:szCs w:val="18"/>
              </w:rPr>
            </w:pPr>
            <w:r w:rsidRPr="006648B4">
              <w:rPr>
                <w:sz w:val="18"/>
                <w:szCs w:val="18"/>
              </w:rPr>
              <w:t>1,75</w:t>
            </w:r>
          </w:p>
        </w:tc>
        <w:tc>
          <w:tcPr>
            <w:tcW w:w="144" w:type="dxa"/>
            <w:vAlign w:val="bottom"/>
          </w:tcPr>
          <w:p w14:paraId="044E309C" w14:textId="434EEEEF" w:rsidR="001F4991" w:rsidRPr="006648B4" w:rsidRDefault="001F4991" w:rsidP="001F4991">
            <w:pPr>
              <w:pStyle w:val="Texto"/>
              <w:tabs>
                <w:tab w:val="decimal" w:pos="630"/>
              </w:tabs>
              <w:jc w:val="center"/>
              <w:rPr>
                <w:sz w:val="18"/>
                <w:szCs w:val="18"/>
              </w:rPr>
            </w:pPr>
          </w:p>
        </w:tc>
        <w:tc>
          <w:tcPr>
            <w:tcW w:w="1296" w:type="dxa"/>
            <w:vAlign w:val="bottom"/>
          </w:tcPr>
          <w:p w14:paraId="1EEC7FA0" w14:textId="550B9417" w:rsidR="001F4991" w:rsidRPr="006648B4" w:rsidRDefault="001F4991" w:rsidP="001F4991">
            <w:pPr>
              <w:pStyle w:val="Texto"/>
              <w:tabs>
                <w:tab w:val="decimal" w:pos="630"/>
              </w:tabs>
              <w:jc w:val="center"/>
              <w:rPr>
                <w:sz w:val="18"/>
                <w:szCs w:val="18"/>
              </w:rPr>
            </w:pPr>
            <w:r w:rsidRPr="006648B4">
              <w:rPr>
                <w:sz w:val="18"/>
                <w:szCs w:val="18"/>
              </w:rPr>
              <w:t>(</w:t>
            </w:r>
            <w:r w:rsidR="00316DC6" w:rsidRPr="006648B4">
              <w:rPr>
                <w:sz w:val="18"/>
                <w:szCs w:val="18"/>
              </w:rPr>
              <w:t>1,89</w:t>
            </w:r>
            <w:r w:rsidRPr="006648B4">
              <w:rPr>
                <w:sz w:val="18"/>
                <w:szCs w:val="18"/>
              </w:rPr>
              <w:t>)</w:t>
            </w:r>
          </w:p>
        </w:tc>
      </w:tr>
    </w:tbl>
    <w:p w14:paraId="6B8F33EC" w14:textId="77777777" w:rsidR="001F4991" w:rsidRDefault="001F4991" w:rsidP="00667CED">
      <w:pPr>
        <w:pStyle w:val="Texto"/>
        <w:rPr>
          <w:sz w:val="8"/>
          <w:szCs w:val="8"/>
        </w:rPr>
      </w:pPr>
    </w:p>
    <w:p w14:paraId="42A6A660" w14:textId="6FC7C83D" w:rsidR="00667CED" w:rsidRPr="009C723F" w:rsidRDefault="00667CED" w:rsidP="00667CED">
      <w:pPr>
        <w:pStyle w:val="Texto"/>
        <w:rPr>
          <w:sz w:val="8"/>
          <w:szCs w:val="8"/>
        </w:rPr>
      </w:pPr>
      <w:r w:rsidRPr="009C723F">
        <w:rPr>
          <w:sz w:val="8"/>
          <w:szCs w:val="8"/>
        </w:rPr>
        <w:br w:type="page"/>
      </w:r>
    </w:p>
    <w:p w14:paraId="0E498878" w14:textId="77777777" w:rsidR="004F37A5" w:rsidRPr="00FC769E" w:rsidRDefault="004F37A5" w:rsidP="004F37A5">
      <w:pPr>
        <w:pStyle w:val="Texto"/>
        <w:jc w:val="center"/>
      </w:pPr>
    </w:p>
    <w:p w14:paraId="36052408" w14:textId="77777777" w:rsidR="004F37A5" w:rsidRPr="00761B80" w:rsidRDefault="004F37A5" w:rsidP="002577D3">
      <w:pPr>
        <w:pStyle w:val="Ttulonota"/>
        <w:jc w:val="center"/>
      </w:pPr>
      <w:r w:rsidRPr="00761B80">
        <w:t>ESTADO SEPARADO DE SITUACIÓN FINANCIERA</w:t>
      </w:r>
    </w:p>
    <w:p w14:paraId="7E4428D6" w14:textId="77777777" w:rsidR="004F37A5" w:rsidRPr="00FC769E" w:rsidRDefault="004F37A5" w:rsidP="004F37A5">
      <w:pPr>
        <w:pStyle w:val="Texto"/>
        <w:jc w:val="center"/>
      </w:pPr>
    </w:p>
    <w:p w14:paraId="17DF8318" w14:textId="6DD8C111" w:rsidR="004F37A5" w:rsidRPr="00761B80" w:rsidRDefault="00BA6326" w:rsidP="006621D5">
      <w:pPr>
        <w:pStyle w:val="Ttulonota"/>
        <w:jc w:val="center"/>
      </w:pPr>
      <w:r>
        <w:t xml:space="preserve">AL </w:t>
      </w:r>
      <w:r w:rsidR="00730E03">
        <w:t>30 DE NOVIEMBRE DE 2022</w:t>
      </w:r>
    </w:p>
    <w:p w14:paraId="74B4F22D" w14:textId="77777777" w:rsidR="004F37A5" w:rsidRPr="00FC769E" w:rsidRDefault="004F37A5" w:rsidP="004F37A5">
      <w:pPr>
        <w:pStyle w:val="Texto"/>
        <w:jc w:val="center"/>
      </w:pPr>
    </w:p>
    <w:p w14:paraId="35D3E161" w14:textId="77777777" w:rsidR="00F41494" w:rsidRPr="00761B80" w:rsidRDefault="00F41494" w:rsidP="004F37A5">
      <w:pPr>
        <w:pStyle w:val="Ttulonota"/>
        <w:jc w:val="center"/>
      </w:pPr>
      <w:r>
        <w:t>COMPARATIVO CON EL EJERCICIO ANTERIOR</w:t>
      </w:r>
    </w:p>
    <w:p w14:paraId="1C7A046E" w14:textId="77777777" w:rsidR="004F37A5" w:rsidRPr="00FC769E" w:rsidRDefault="004F37A5" w:rsidP="004F37A5">
      <w:pPr>
        <w:pStyle w:val="Texto"/>
        <w:jc w:val="center"/>
      </w:pPr>
    </w:p>
    <w:p w14:paraId="5CBBACF8" w14:textId="18CA81F4" w:rsidR="004F37A5" w:rsidRDefault="004F37A5" w:rsidP="004F37A5">
      <w:pPr>
        <w:pStyle w:val="Texto"/>
        <w:jc w:val="center"/>
      </w:pPr>
      <w:r w:rsidRPr="00761B80">
        <w:t xml:space="preserve">(Expresado en miles de pesos - Nota </w:t>
      </w:r>
      <w:r w:rsidR="0086181E">
        <w:t>1</w:t>
      </w:r>
      <w:r w:rsidRPr="00761B80">
        <w:t>.2)</w:t>
      </w:r>
    </w:p>
    <w:p w14:paraId="2BE82936" w14:textId="0481BF9B" w:rsidR="001F4991" w:rsidRDefault="001F4991" w:rsidP="004F37A5">
      <w:pPr>
        <w:pStyle w:val="Texto"/>
        <w:jc w:val="center"/>
      </w:pPr>
    </w:p>
    <w:tbl>
      <w:tblPr>
        <w:tblStyle w:val="TableGrid"/>
        <w:tblW w:w="0" w:type="auto"/>
        <w:jc w:val="center"/>
        <w:tblLayout w:type="fixed"/>
        <w:tblLook w:val="04A0" w:firstRow="1" w:lastRow="0" w:firstColumn="1" w:lastColumn="0" w:noHBand="0" w:noVBand="1"/>
      </w:tblPr>
      <w:tblGrid>
        <w:gridCol w:w="6048"/>
        <w:gridCol w:w="720"/>
        <w:gridCol w:w="72"/>
        <w:gridCol w:w="1296"/>
        <w:gridCol w:w="72"/>
        <w:gridCol w:w="1296"/>
      </w:tblGrid>
      <w:tr w:rsidR="006621D5" w:rsidRPr="00491B17" w14:paraId="641A76E8" w14:textId="77777777" w:rsidTr="00F35CE3">
        <w:trPr>
          <w:jc w:val="center"/>
        </w:trPr>
        <w:tc>
          <w:tcPr>
            <w:tcW w:w="6048" w:type="dxa"/>
          </w:tcPr>
          <w:p w14:paraId="1D0F23E0" w14:textId="77777777" w:rsidR="006621D5" w:rsidRPr="00491B17" w:rsidRDefault="006621D5" w:rsidP="006621D5">
            <w:pPr>
              <w:pStyle w:val="Texto"/>
              <w:jc w:val="left"/>
              <w:rPr>
                <w:rFonts w:cs="Arial"/>
                <w:sz w:val="16"/>
                <w:szCs w:val="16"/>
              </w:rPr>
            </w:pPr>
          </w:p>
        </w:tc>
        <w:tc>
          <w:tcPr>
            <w:tcW w:w="720" w:type="dxa"/>
          </w:tcPr>
          <w:p w14:paraId="68DFFE19" w14:textId="77777777" w:rsidR="006621D5" w:rsidRPr="00491B17" w:rsidRDefault="006621D5" w:rsidP="006621D5">
            <w:pPr>
              <w:pStyle w:val="Texto"/>
              <w:jc w:val="center"/>
              <w:rPr>
                <w:rFonts w:cs="Arial"/>
                <w:b/>
                <w:bCs/>
                <w:color w:val="000000"/>
                <w:sz w:val="16"/>
                <w:szCs w:val="16"/>
                <w:lang w:eastAsia="es-AR"/>
              </w:rPr>
            </w:pPr>
          </w:p>
        </w:tc>
        <w:tc>
          <w:tcPr>
            <w:tcW w:w="72" w:type="dxa"/>
          </w:tcPr>
          <w:p w14:paraId="7423E7FC" w14:textId="77777777" w:rsidR="006621D5" w:rsidRPr="00491B17" w:rsidRDefault="006621D5" w:rsidP="006621D5">
            <w:pPr>
              <w:pStyle w:val="Texto"/>
              <w:jc w:val="center"/>
              <w:rPr>
                <w:rFonts w:cs="Arial"/>
                <w:b/>
                <w:bCs/>
                <w:color w:val="000000"/>
                <w:sz w:val="16"/>
                <w:szCs w:val="16"/>
                <w:lang w:eastAsia="es-AR"/>
              </w:rPr>
            </w:pPr>
          </w:p>
        </w:tc>
        <w:tc>
          <w:tcPr>
            <w:tcW w:w="1296" w:type="dxa"/>
            <w:tcBorders>
              <w:bottom w:val="single" w:sz="6" w:space="0" w:color="auto"/>
            </w:tcBorders>
          </w:tcPr>
          <w:p w14:paraId="2087A5C3" w14:textId="6356637F" w:rsidR="006621D5" w:rsidRPr="00491B17" w:rsidRDefault="00730E03" w:rsidP="006621D5">
            <w:pPr>
              <w:pStyle w:val="Texto"/>
              <w:jc w:val="center"/>
              <w:rPr>
                <w:rFonts w:cs="Arial"/>
                <w:b/>
                <w:bCs/>
                <w:color w:val="000000"/>
                <w:sz w:val="16"/>
                <w:szCs w:val="16"/>
                <w:lang w:eastAsia="es-AR"/>
              </w:rPr>
            </w:pPr>
            <w:r>
              <w:rPr>
                <w:b/>
                <w:sz w:val="16"/>
                <w:szCs w:val="16"/>
              </w:rPr>
              <w:t>30/11/2022</w:t>
            </w:r>
          </w:p>
        </w:tc>
        <w:tc>
          <w:tcPr>
            <w:tcW w:w="72" w:type="dxa"/>
          </w:tcPr>
          <w:p w14:paraId="0EEEDD05" w14:textId="77777777" w:rsidR="006621D5" w:rsidRPr="00491B17" w:rsidRDefault="006621D5" w:rsidP="006621D5">
            <w:pPr>
              <w:pStyle w:val="Texto"/>
              <w:jc w:val="center"/>
              <w:rPr>
                <w:rFonts w:cs="Arial"/>
                <w:b/>
                <w:bCs/>
                <w:color w:val="000000"/>
                <w:sz w:val="16"/>
                <w:szCs w:val="16"/>
                <w:lang w:eastAsia="es-AR"/>
              </w:rPr>
            </w:pPr>
          </w:p>
        </w:tc>
        <w:tc>
          <w:tcPr>
            <w:tcW w:w="1296" w:type="dxa"/>
            <w:tcBorders>
              <w:bottom w:val="single" w:sz="6" w:space="0" w:color="auto"/>
            </w:tcBorders>
          </w:tcPr>
          <w:p w14:paraId="7CA1BE9D" w14:textId="298A62CF" w:rsidR="006621D5" w:rsidRPr="00491B17" w:rsidRDefault="00730E03" w:rsidP="006621D5">
            <w:pPr>
              <w:pStyle w:val="Texto"/>
              <w:jc w:val="center"/>
              <w:rPr>
                <w:rFonts w:cs="Arial"/>
                <w:b/>
                <w:bCs/>
                <w:color w:val="000000"/>
                <w:sz w:val="16"/>
                <w:szCs w:val="16"/>
                <w:lang w:eastAsia="es-AR"/>
              </w:rPr>
            </w:pPr>
            <w:r>
              <w:rPr>
                <w:b/>
                <w:sz w:val="16"/>
                <w:szCs w:val="16"/>
              </w:rPr>
              <w:t>31/05/2022</w:t>
            </w:r>
          </w:p>
        </w:tc>
      </w:tr>
      <w:tr w:rsidR="006621D5" w:rsidRPr="00491B17" w14:paraId="40090B7B" w14:textId="77777777" w:rsidTr="00F35CE3">
        <w:trPr>
          <w:jc w:val="center"/>
        </w:trPr>
        <w:tc>
          <w:tcPr>
            <w:tcW w:w="6048" w:type="dxa"/>
          </w:tcPr>
          <w:p w14:paraId="66509572" w14:textId="77777777" w:rsidR="006621D5" w:rsidRPr="00491B17" w:rsidRDefault="006621D5" w:rsidP="006621D5">
            <w:pPr>
              <w:pStyle w:val="Texto"/>
              <w:jc w:val="left"/>
              <w:rPr>
                <w:rFonts w:cs="Arial"/>
                <w:sz w:val="16"/>
                <w:szCs w:val="16"/>
              </w:rPr>
            </w:pPr>
          </w:p>
        </w:tc>
        <w:tc>
          <w:tcPr>
            <w:tcW w:w="720" w:type="dxa"/>
          </w:tcPr>
          <w:p w14:paraId="3C821739" w14:textId="77777777" w:rsidR="006621D5" w:rsidRPr="00491B17" w:rsidRDefault="006621D5" w:rsidP="006621D5">
            <w:pPr>
              <w:pStyle w:val="Texto"/>
              <w:jc w:val="center"/>
              <w:rPr>
                <w:rFonts w:cs="Arial"/>
                <w:color w:val="000000"/>
                <w:sz w:val="16"/>
                <w:szCs w:val="16"/>
                <w:lang w:eastAsia="es-AR"/>
              </w:rPr>
            </w:pPr>
            <w:r w:rsidRPr="00491B17">
              <w:rPr>
                <w:rFonts w:cs="Arial"/>
                <w:b/>
                <w:bCs/>
                <w:color w:val="000000"/>
                <w:sz w:val="16"/>
                <w:szCs w:val="16"/>
                <w:lang w:eastAsia="es-AR"/>
              </w:rPr>
              <w:t>Notas</w:t>
            </w:r>
          </w:p>
        </w:tc>
        <w:tc>
          <w:tcPr>
            <w:tcW w:w="72" w:type="dxa"/>
          </w:tcPr>
          <w:p w14:paraId="65C1B341" w14:textId="77777777" w:rsidR="006621D5" w:rsidRPr="00491B17" w:rsidRDefault="006621D5" w:rsidP="006621D5">
            <w:pPr>
              <w:pStyle w:val="Texto"/>
              <w:rPr>
                <w:rFonts w:cs="Arial"/>
                <w:color w:val="000000"/>
                <w:sz w:val="16"/>
                <w:szCs w:val="16"/>
                <w:lang w:eastAsia="es-AR"/>
              </w:rPr>
            </w:pPr>
          </w:p>
        </w:tc>
        <w:tc>
          <w:tcPr>
            <w:tcW w:w="1296" w:type="dxa"/>
            <w:tcBorders>
              <w:top w:val="single" w:sz="6" w:space="0" w:color="auto"/>
            </w:tcBorders>
          </w:tcPr>
          <w:p w14:paraId="5306C4BD" w14:textId="77777777" w:rsidR="006621D5" w:rsidRPr="00491B17" w:rsidRDefault="006621D5" w:rsidP="00252D0E">
            <w:pPr>
              <w:pStyle w:val="Texto"/>
              <w:tabs>
                <w:tab w:val="decimal" w:pos="1054"/>
              </w:tabs>
              <w:jc w:val="left"/>
              <w:rPr>
                <w:rFonts w:cs="Arial"/>
                <w:sz w:val="16"/>
                <w:szCs w:val="16"/>
              </w:rPr>
            </w:pPr>
          </w:p>
        </w:tc>
        <w:tc>
          <w:tcPr>
            <w:tcW w:w="72" w:type="dxa"/>
          </w:tcPr>
          <w:p w14:paraId="45B677BA" w14:textId="77777777" w:rsidR="006621D5" w:rsidRPr="00491B17" w:rsidRDefault="006621D5" w:rsidP="006621D5">
            <w:pPr>
              <w:pStyle w:val="Texto"/>
              <w:tabs>
                <w:tab w:val="decimal" w:pos="936"/>
              </w:tabs>
              <w:rPr>
                <w:rFonts w:cs="Arial"/>
                <w:sz w:val="16"/>
                <w:szCs w:val="16"/>
              </w:rPr>
            </w:pPr>
          </w:p>
        </w:tc>
        <w:tc>
          <w:tcPr>
            <w:tcW w:w="1296" w:type="dxa"/>
            <w:tcBorders>
              <w:top w:val="single" w:sz="6" w:space="0" w:color="auto"/>
            </w:tcBorders>
          </w:tcPr>
          <w:p w14:paraId="041BF816" w14:textId="77777777" w:rsidR="006621D5" w:rsidRPr="00491B17" w:rsidRDefault="006621D5" w:rsidP="006621D5">
            <w:pPr>
              <w:pStyle w:val="Texto"/>
              <w:tabs>
                <w:tab w:val="decimal" w:pos="1054"/>
              </w:tabs>
              <w:rPr>
                <w:rFonts w:cs="Arial"/>
                <w:sz w:val="16"/>
                <w:szCs w:val="16"/>
              </w:rPr>
            </w:pPr>
          </w:p>
        </w:tc>
      </w:tr>
      <w:tr w:rsidR="006621D5" w:rsidRPr="00491B17" w14:paraId="73210EA0" w14:textId="77777777" w:rsidTr="00F35CE3">
        <w:trPr>
          <w:jc w:val="center"/>
        </w:trPr>
        <w:tc>
          <w:tcPr>
            <w:tcW w:w="6048" w:type="dxa"/>
          </w:tcPr>
          <w:p w14:paraId="360A3CF5" w14:textId="77777777" w:rsidR="006621D5" w:rsidRPr="00491B17" w:rsidRDefault="006621D5" w:rsidP="006621D5">
            <w:pPr>
              <w:pStyle w:val="Texto"/>
              <w:jc w:val="left"/>
              <w:rPr>
                <w:rFonts w:cs="Arial"/>
                <w:b/>
                <w:sz w:val="16"/>
                <w:szCs w:val="16"/>
              </w:rPr>
            </w:pPr>
            <w:r w:rsidRPr="00491B17">
              <w:rPr>
                <w:rFonts w:cs="Arial"/>
                <w:b/>
                <w:sz w:val="16"/>
                <w:szCs w:val="16"/>
              </w:rPr>
              <w:t>Activos</w:t>
            </w:r>
          </w:p>
        </w:tc>
        <w:tc>
          <w:tcPr>
            <w:tcW w:w="720" w:type="dxa"/>
          </w:tcPr>
          <w:p w14:paraId="41D16396" w14:textId="77777777" w:rsidR="006621D5" w:rsidRPr="00491B17" w:rsidRDefault="006621D5" w:rsidP="006621D5">
            <w:pPr>
              <w:pStyle w:val="Texto"/>
              <w:jc w:val="center"/>
              <w:rPr>
                <w:rFonts w:cs="Arial"/>
                <w:sz w:val="16"/>
                <w:szCs w:val="16"/>
              </w:rPr>
            </w:pPr>
          </w:p>
        </w:tc>
        <w:tc>
          <w:tcPr>
            <w:tcW w:w="72" w:type="dxa"/>
          </w:tcPr>
          <w:p w14:paraId="18E65081" w14:textId="77777777" w:rsidR="006621D5" w:rsidRPr="00491B17" w:rsidRDefault="006621D5" w:rsidP="006621D5">
            <w:pPr>
              <w:pStyle w:val="Texto"/>
              <w:rPr>
                <w:rFonts w:cs="Arial"/>
                <w:sz w:val="16"/>
                <w:szCs w:val="16"/>
              </w:rPr>
            </w:pPr>
          </w:p>
        </w:tc>
        <w:tc>
          <w:tcPr>
            <w:tcW w:w="1296" w:type="dxa"/>
          </w:tcPr>
          <w:p w14:paraId="56AB24A0" w14:textId="77777777" w:rsidR="006621D5" w:rsidRPr="00491B17" w:rsidRDefault="006621D5" w:rsidP="00252D0E">
            <w:pPr>
              <w:pStyle w:val="Texto"/>
              <w:tabs>
                <w:tab w:val="decimal" w:pos="1054"/>
              </w:tabs>
              <w:jc w:val="left"/>
              <w:rPr>
                <w:rFonts w:cs="Arial"/>
                <w:sz w:val="16"/>
                <w:szCs w:val="16"/>
              </w:rPr>
            </w:pPr>
          </w:p>
        </w:tc>
        <w:tc>
          <w:tcPr>
            <w:tcW w:w="72" w:type="dxa"/>
          </w:tcPr>
          <w:p w14:paraId="7EA8FE10" w14:textId="77777777" w:rsidR="006621D5" w:rsidRPr="00491B17" w:rsidRDefault="006621D5" w:rsidP="006621D5">
            <w:pPr>
              <w:pStyle w:val="Texto"/>
              <w:jc w:val="center"/>
              <w:rPr>
                <w:rFonts w:cs="Arial"/>
                <w:sz w:val="16"/>
                <w:szCs w:val="16"/>
              </w:rPr>
            </w:pPr>
          </w:p>
        </w:tc>
        <w:tc>
          <w:tcPr>
            <w:tcW w:w="1296" w:type="dxa"/>
          </w:tcPr>
          <w:p w14:paraId="3427BA41" w14:textId="77777777" w:rsidR="006621D5" w:rsidRPr="00491B17" w:rsidRDefault="006621D5" w:rsidP="006621D5">
            <w:pPr>
              <w:pStyle w:val="Texto"/>
              <w:tabs>
                <w:tab w:val="decimal" w:pos="1054"/>
              </w:tabs>
              <w:rPr>
                <w:rFonts w:cs="Arial"/>
                <w:sz w:val="16"/>
                <w:szCs w:val="16"/>
              </w:rPr>
            </w:pPr>
          </w:p>
        </w:tc>
      </w:tr>
      <w:tr w:rsidR="006621D5" w:rsidRPr="00491B17" w14:paraId="4BD0D736" w14:textId="77777777" w:rsidTr="00FF4261">
        <w:trPr>
          <w:jc w:val="center"/>
        </w:trPr>
        <w:tc>
          <w:tcPr>
            <w:tcW w:w="6048" w:type="dxa"/>
          </w:tcPr>
          <w:p w14:paraId="563B071C" w14:textId="77777777" w:rsidR="006621D5" w:rsidRPr="00491B17" w:rsidRDefault="006621D5" w:rsidP="006621D5">
            <w:pPr>
              <w:pStyle w:val="Texto"/>
              <w:jc w:val="left"/>
              <w:rPr>
                <w:rFonts w:cs="Arial"/>
                <w:b/>
                <w:sz w:val="16"/>
                <w:szCs w:val="16"/>
              </w:rPr>
            </w:pPr>
            <w:r w:rsidRPr="00491B17">
              <w:rPr>
                <w:rFonts w:cs="Arial"/>
                <w:b/>
                <w:sz w:val="16"/>
                <w:szCs w:val="16"/>
              </w:rPr>
              <w:t>Activos no corrientes</w:t>
            </w:r>
          </w:p>
        </w:tc>
        <w:tc>
          <w:tcPr>
            <w:tcW w:w="720" w:type="dxa"/>
          </w:tcPr>
          <w:p w14:paraId="318CA819" w14:textId="77777777" w:rsidR="006621D5" w:rsidRPr="00491B17" w:rsidRDefault="006621D5" w:rsidP="006621D5">
            <w:pPr>
              <w:pStyle w:val="Texto"/>
              <w:jc w:val="center"/>
              <w:rPr>
                <w:rFonts w:cs="Arial"/>
                <w:sz w:val="16"/>
                <w:szCs w:val="16"/>
              </w:rPr>
            </w:pPr>
          </w:p>
        </w:tc>
        <w:tc>
          <w:tcPr>
            <w:tcW w:w="72" w:type="dxa"/>
          </w:tcPr>
          <w:p w14:paraId="7C198246" w14:textId="77777777" w:rsidR="006621D5" w:rsidRPr="00491B17" w:rsidRDefault="006621D5" w:rsidP="006621D5">
            <w:pPr>
              <w:pStyle w:val="Texto"/>
              <w:rPr>
                <w:rFonts w:cs="Arial"/>
                <w:sz w:val="16"/>
                <w:szCs w:val="16"/>
              </w:rPr>
            </w:pPr>
          </w:p>
        </w:tc>
        <w:tc>
          <w:tcPr>
            <w:tcW w:w="1296" w:type="dxa"/>
          </w:tcPr>
          <w:p w14:paraId="79A7A44C" w14:textId="77777777" w:rsidR="006621D5" w:rsidRPr="00491B17" w:rsidRDefault="006621D5" w:rsidP="00252D0E">
            <w:pPr>
              <w:pStyle w:val="Texto"/>
              <w:tabs>
                <w:tab w:val="decimal" w:pos="1054"/>
              </w:tabs>
              <w:jc w:val="left"/>
              <w:rPr>
                <w:rFonts w:cs="Arial"/>
                <w:sz w:val="16"/>
                <w:szCs w:val="16"/>
              </w:rPr>
            </w:pPr>
          </w:p>
        </w:tc>
        <w:tc>
          <w:tcPr>
            <w:tcW w:w="72" w:type="dxa"/>
          </w:tcPr>
          <w:p w14:paraId="2F56F4F7" w14:textId="77777777" w:rsidR="006621D5" w:rsidRPr="00491B17" w:rsidRDefault="006621D5" w:rsidP="006621D5">
            <w:pPr>
              <w:pStyle w:val="Texto"/>
              <w:jc w:val="center"/>
              <w:rPr>
                <w:rFonts w:cs="Arial"/>
                <w:sz w:val="16"/>
                <w:szCs w:val="16"/>
              </w:rPr>
            </w:pPr>
          </w:p>
        </w:tc>
        <w:tc>
          <w:tcPr>
            <w:tcW w:w="1296" w:type="dxa"/>
          </w:tcPr>
          <w:p w14:paraId="36007D39" w14:textId="77777777" w:rsidR="006621D5" w:rsidRPr="00491B17" w:rsidRDefault="006621D5" w:rsidP="00FF4261">
            <w:pPr>
              <w:pStyle w:val="Texto"/>
              <w:tabs>
                <w:tab w:val="decimal" w:pos="1054"/>
              </w:tabs>
              <w:jc w:val="left"/>
              <w:rPr>
                <w:rFonts w:cs="Arial"/>
                <w:sz w:val="16"/>
                <w:szCs w:val="16"/>
              </w:rPr>
            </w:pPr>
          </w:p>
        </w:tc>
      </w:tr>
      <w:tr w:rsidR="001F4991" w:rsidRPr="00491B17" w14:paraId="066840D8" w14:textId="77777777" w:rsidTr="00FF4261">
        <w:trPr>
          <w:jc w:val="center"/>
        </w:trPr>
        <w:tc>
          <w:tcPr>
            <w:tcW w:w="6048" w:type="dxa"/>
          </w:tcPr>
          <w:p w14:paraId="25DD14DA" w14:textId="77777777" w:rsidR="001F4991" w:rsidRPr="00491B17" w:rsidRDefault="001F4991" w:rsidP="001F4991">
            <w:pPr>
              <w:pStyle w:val="Texto"/>
              <w:jc w:val="left"/>
              <w:rPr>
                <w:rFonts w:cs="Arial"/>
                <w:sz w:val="16"/>
                <w:szCs w:val="16"/>
              </w:rPr>
            </w:pPr>
            <w:r w:rsidRPr="00491B17">
              <w:rPr>
                <w:rFonts w:cs="Arial"/>
                <w:sz w:val="16"/>
                <w:szCs w:val="16"/>
              </w:rPr>
              <w:t xml:space="preserve">Propiedades, planta y equipo </w:t>
            </w:r>
          </w:p>
        </w:tc>
        <w:tc>
          <w:tcPr>
            <w:tcW w:w="720" w:type="dxa"/>
          </w:tcPr>
          <w:p w14:paraId="2D75A7B1" w14:textId="0A8F206D" w:rsidR="001F4991" w:rsidRPr="00491B17" w:rsidRDefault="001F4991" w:rsidP="001F4991">
            <w:pPr>
              <w:pStyle w:val="Texto"/>
              <w:jc w:val="center"/>
              <w:rPr>
                <w:rFonts w:cs="Arial"/>
                <w:sz w:val="16"/>
                <w:szCs w:val="16"/>
              </w:rPr>
            </w:pPr>
            <w:r w:rsidRPr="00491B17">
              <w:rPr>
                <w:rFonts w:cs="Arial"/>
                <w:sz w:val="16"/>
                <w:szCs w:val="16"/>
              </w:rPr>
              <w:t>11</w:t>
            </w:r>
          </w:p>
        </w:tc>
        <w:tc>
          <w:tcPr>
            <w:tcW w:w="72" w:type="dxa"/>
          </w:tcPr>
          <w:p w14:paraId="15AF097F" w14:textId="77777777" w:rsidR="001F4991" w:rsidRPr="00491B17" w:rsidRDefault="001F4991" w:rsidP="001F4991">
            <w:pPr>
              <w:pStyle w:val="Texto"/>
              <w:rPr>
                <w:rFonts w:cs="Arial"/>
                <w:sz w:val="16"/>
                <w:szCs w:val="16"/>
              </w:rPr>
            </w:pPr>
          </w:p>
        </w:tc>
        <w:tc>
          <w:tcPr>
            <w:tcW w:w="1296" w:type="dxa"/>
          </w:tcPr>
          <w:p w14:paraId="770BF898" w14:textId="7DD22BE3" w:rsidR="001F4991" w:rsidRPr="00491B17" w:rsidRDefault="003756BD" w:rsidP="00252D0E">
            <w:pPr>
              <w:pStyle w:val="Texto"/>
              <w:tabs>
                <w:tab w:val="decimal" w:pos="1054"/>
              </w:tabs>
              <w:jc w:val="left"/>
              <w:rPr>
                <w:rFonts w:cs="Arial"/>
                <w:sz w:val="16"/>
                <w:szCs w:val="16"/>
              </w:rPr>
            </w:pPr>
            <w:r w:rsidRPr="003756BD">
              <w:rPr>
                <w:rFonts w:cs="Arial"/>
                <w:sz w:val="16"/>
                <w:szCs w:val="16"/>
              </w:rPr>
              <w:t>35.322.122</w:t>
            </w:r>
          </w:p>
        </w:tc>
        <w:tc>
          <w:tcPr>
            <w:tcW w:w="72" w:type="dxa"/>
          </w:tcPr>
          <w:p w14:paraId="214CC68C" w14:textId="77777777" w:rsidR="001F4991" w:rsidRPr="00491B17" w:rsidRDefault="001F4991" w:rsidP="001F4991">
            <w:pPr>
              <w:pStyle w:val="Texto"/>
              <w:tabs>
                <w:tab w:val="decimal" w:pos="936"/>
              </w:tabs>
              <w:rPr>
                <w:rFonts w:cs="Arial"/>
                <w:sz w:val="16"/>
                <w:szCs w:val="16"/>
              </w:rPr>
            </w:pPr>
          </w:p>
        </w:tc>
        <w:tc>
          <w:tcPr>
            <w:tcW w:w="1296" w:type="dxa"/>
          </w:tcPr>
          <w:p w14:paraId="1969AEEC" w14:textId="2BDDE360" w:rsidR="001F4991" w:rsidRPr="00491B17" w:rsidRDefault="001F4991" w:rsidP="001F4991">
            <w:pPr>
              <w:pStyle w:val="Texto"/>
              <w:tabs>
                <w:tab w:val="decimal" w:pos="1054"/>
              </w:tabs>
              <w:jc w:val="left"/>
              <w:rPr>
                <w:rFonts w:cs="Arial"/>
                <w:sz w:val="16"/>
                <w:szCs w:val="16"/>
              </w:rPr>
            </w:pPr>
            <w:r w:rsidRPr="001F4991">
              <w:rPr>
                <w:rFonts w:cs="Arial"/>
                <w:sz w:val="16"/>
                <w:szCs w:val="16"/>
              </w:rPr>
              <w:t>36.161.981</w:t>
            </w:r>
          </w:p>
        </w:tc>
      </w:tr>
      <w:tr w:rsidR="001F4991" w:rsidRPr="00491B17" w14:paraId="02F30FFC" w14:textId="77777777" w:rsidTr="00FF4261">
        <w:trPr>
          <w:jc w:val="center"/>
        </w:trPr>
        <w:tc>
          <w:tcPr>
            <w:tcW w:w="6048" w:type="dxa"/>
          </w:tcPr>
          <w:p w14:paraId="1EA93A8B" w14:textId="37A55F9B" w:rsidR="001F4991" w:rsidRPr="00491B17" w:rsidRDefault="001F4991" w:rsidP="001F4991">
            <w:pPr>
              <w:pStyle w:val="Texto"/>
              <w:jc w:val="left"/>
              <w:rPr>
                <w:rFonts w:cs="Arial"/>
                <w:sz w:val="16"/>
                <w:szCs w:val="16"/>
              </w:rPr>
            </w:pPr>
            <w:r w:rsidRPr="00491B17">
              <w:rPr>
                <w:rFonts w:cs="Arial"/>
                <w:sz w:val="16"/>
                <w:szCs w:val="16"/>
              </w:rPr>
              <w:t>Derechos de uso activos</w:t>
            </w:r>
          </w:p>
        </w:tc>
        <w:tc>
          <w:tcPr>
            <w:tcW w:w="720" w:type="dxa"/>
          </w:tcPr>
          <w:p w14:paraId="5D37B5B2" w14:textId="208ABCD1" w:rsidR="001F4991" w:rsidRPr="00491B17" w:rsidRDefault="001F4991" w:rsidP="001F4991">
            <w:pPr>
              <w:pStyle w:val="Texto"/>
              <w:jc w:val="center"/>
              <w:rPr>
                <w:rFonts w:cs="Arial"/>
                <w:sz w:val="16"/>
                <w:szCs w:val="16"/>
              </w:rPr>
            </w:pPr>
            <w:r>
              <w:rPr>
                <w:rFonts w:cs="Arial"/>
                <w:sz w:val="16"/>
                <w:szCs w:val="16"/>
              </w:rPr>
              <w:t>12</w:t>
            </w:r>
          </w:p>
        </w:tc>
        <w:tc>
          <w:tcPr>
            <w:tcW w:w="72" w:type="dxa"/>
          </w:tcPr>
          <w:p w14:paraId="3D424747" w14:textId="77777777" w:rsidR="001F4991" w:rsidRPr="00491B17" w:rsidRDefault="001F4991" w:rsidP="001F4991">
            <w:pPr>
              <w:pStyle w:val="Texto"/>
              <w:rPr>
                <w:rFonts w:cs="Arial"/>
                <w:sz w:val="16"/>
                <w:szCs w:val="16"/>
              </w:rPr>
            </w:pPr>
          </w:p>
        </w:tc>
        <w:tc>
          <w:tcPr>
            <w:tcW w:w="1296" w:type="dxa"/>
          </w:tcPr>
          <w:p w14:paraId="32B551ED" w14:textId="3D6C14FE" w:rsidR="001F4991" w:rsidRPr="00491B17" w:rsidRDefault="005A0DF3" w:rsidP="00252D0E">
            <w:pPr>
              <w:pStyle w:val="Texto"/>
              <w:tabs>
                <w:tab w:val="decimal" w:pos="1054"/>
              </w:tabs>
              <w:jc w:val="left"/>
              <w:rPr>
                <w:rFonts w:cs="Arial"/>
                <w:sz w:val="16"/>
                <w:szCs w:val="16"/>
              </w:rPr>
            </w:pPr>
            <w:r w:rsidRPr="005A0DF3">
              <w:rPr>
                <w:rFonts w:cs="Arial"/>
                <w:sz w:val="16"/>
                <w:szCs w:val="16"/>
              </w:rPr>
              <w:t>1.</w:t>
            </w:r>
            <w:r w:rsidR="009F358B" w:rsidRPr="009F358B">
              <w:rPr>
                <w:rFonts w:cs="Arial"/>
                <w:sz w:val="16"/>
                <w:szCs w:val="16"/>
              </w:rPr>
              <w:t>525.903</w:t>
            </w:r>
          </w:p>
        </w:tc>
        <w:tc>
          <w:tcPr>
            <w:tcW w:w="72" w:type="dxa"/>
          </w:tcPr>
          <w:p w14:paraId="7114B07C" w14:textId="77777777" w:rsidR="001F4991" w:rsidRPr="00491B17" w:rsidRDefault="001F4991" w:rsidP="001F4991">
            <w:pPr>
              <w:pStyle w:val="Texto"/>
              <w:tabs>
                <w:tab w:val="decimal" w:pos="936"/>
              </w:tabs>
              <w:rPr>
                <w:rFonts w:cs="Arial"/>
                <w:sz w:val="16"/>
                <w:szCs w:val="16"/>
              </w:rPr>
            </w:pPr>
          </w:p>
        </w:tc>
        <w:tc>
          <w:tcPr>
            <w:tcW w:w="1296" w:type="dxa"/>
          </w:tcPr>
          <w:p w14:paraId="41C37883" w14:textId="7A689DE8" w:rsidR="001F4991" w:rsidRPr="00491B17" w:rsidRDefault="001F4991" w:rsidP="001F4991">
            <w:pPr>
              <w:pStyle w:val="Texto"/>
              <w:tabs>
                <w:tab w:val="decimal" w:pos="1054"/>
              </w:tabs>
              <w:jc w:val="left"/>
              <w:rPr>
                <w:rFonts w:cs="Arial"/>
                <w:sz w:val="16"/>
                <w:szCs w:val="16"/>
              </w:rPr>
            </w:pPr>
            <w:r w:rsidRPr="001F4991">
              <w:rPr>
                <w:rFonts w:cs="Arial"/>
                <w:sz w:val="16"/>
                <w:szCs w:val="16"/>
              </w:rPr>
              <w:t>1.632.488</w:t>
            </w:r>
          </w:p>
        </w:tc>
      </w:tr>
      <w:tr w:rsidR="001F4991" w:rsidRPr="00491B17" w14:paraId="668F94A6" w14:textId="77777777" w:rsidTr="00FF4261">
        <w:trPr>
          <w:jc w:val="center"/>
        </w:trPr>
        <w:tc>
          <w:tcPr>
            <w:tcW w:w="6048" w:type="dxa"/>
          </w:tcPr>
          <w:p w14:paraId="688C5F48" w14:textId="300F99AF" w:rsidR="001F4991" w:rsidRPr="00491B17" w:rsidRDefault="001F4991" w:rsidP="001F4991">
            <w:pPr>
              <w:pStyle w:val="Texto"/>
              <w:jc w:val="left"/>
              <w:rPr>
                <w:rFonts w:cs="Arial"/>
                <w:sz w:val="16"/>
                <w:szCs w:val="16"/>
              </w:rPr>
            </w:pPr>
            <w:r w:rsidRPr="00491B17">
              <w:rPr>
                <w:rFonts w:cs="Arial"/>
                <w:sz w:val="16"/>
                <w:szCs w:val="16"/>
              </w:rPr>
              <w:t>Inversiones en asociadas, negocios conjuntos y controladas</w:t>
            </w:r>
          </w:p>
        </w:tc>
        <w:tc>
          <w:tcPr>
            <w:tcW w:w="720" w:type="dxa"/>
          </w:tcPr>
          <w:p w14:paraId="6C302B90" w14:textId="77777777" w:rsidR="001F4991" w:rsidRPr="00491B17" w:rsidRDefault="001F4991" w:rsidP="001F4991">
            <w:pPr>
              <w:pStyle w:val="Texto"/>
              <w:jc w:val="center"/>
              <w:rPr>
                <w:rFonts w:cs="Arial"/>
                <w:sz w:val="16"/>
                <w:szCs w:val="16"/>
              </w:rPr>
            </w:pPr>
            <w:r w:rsidRPr="00491B17">
              <w:rPr>
                <w:rFonts w:cs="Arial"/>
                <w:sz w:val="16"/>
                <w:szCs w:val="16"/>
              </w:rPr>
              <w:t>3</w:t>
            </w:r>
          </w:p>
        </w:tc>
        <w:tc>
          <w:tcPr>
            <w:tcW w:w="72" w:type="dxa"/>
          </w:tcPr>
          <w:p w14:paraId="0F042E6C" w14:textId="77777777" w:rsidR="001F4991" w:rsidRPr="00491B17" w:rsidRDefault="001F4991" w:rsidP="001F4991">
            <w:pPr>
              <w:pStyle w:val="Texto"/>
              <w:rPr>
                <w:rFonts w:cs="Arial"/>
                <w:sz w:val="16"/>
                <w:szCs w:val="16"/>
              </w:rPr>
            </w:pPr>
          </w:p>
        </w:tc>
        <w:tc>
          <w:tcPr>
            <w:tcW w:w="1296" w:type="dxa"/>
          </w:tcPr>
          <w:p w14:paraId="2E75A97F" w14:textId="37EBF701" w:rsidR="001F4991" w:rsidRPr="00491B17" w:rsidRDefault="005A0DF3" w:rsidP="00252D0E">
            <w:pPr>
              <w:pStyle w:val="Texto"/>
              <w:tabs>
                <w:tab w:val="decimal" w:pos="1054"/>
              </w:tabs>
              <w:jc w:val="left"/>
              <w:rPr>
                <w:rFonts w:cs="Arial"/>
                <w:sz w:val="16"/>
                <w:szCs w:val="16"/>
              </w:rPr>
            </w:pPr>
            <w:r w:rsidRPr="005A0DF3">
              <w:rPr>
                <w:rFonts w:cs="Arial"/>
                <w:sz w:val="16"/>
                <w:szCs w:val="16"/>
              </w:rPr>
              <w:t>4.</w:t>
            </w:r>
            <w:r w:rsidR="00142AEA" w:rsidRPr="00142AEA">
              <w:rPr>
                <w:rFonts w:cs="Arial"/>
                <w:sz w:val="16"/>
                <w:szCs w:val="16"/>
              </w:rPr>
              <w:t>714.104</w:t>
            </w:r>
          </w:p>
        </w:tc>
        <w:tc>
          <w:tcPr>
            <w:tcW w:w="72" w:type="dxa"/>
          </w:tcPr>
          <w:p w14:paraId="72F432D1" w14:textId="77777777" w:rsidR="001F4991" w:rsidRPr="00491B17" w:rsidRDefault="001F4991" w:rsidP="001F4991">
            <w:pPr>
              <w:pStyle w:val="Texto"/>
              <w:tabs>
                <w:tab w:val="decimal" w:pos="936"/>
              </w:tabs>
              <w:rPr>
                <w:rFonts w:cs="Arial"/>
                <w:sz w:val="16"/>
                <w:szCs w:val="16"/>
              </w:rPr>
            </w:pPr>
          </w:p>
        </w:tc>
        <w:tc>
          <w:tcPr>
            <w:tcW w:w="1296" w:type="dxa"/>
          </w:tcPr>
          <w:p w14:paraId="1D4E7949" w14:textId="1A7ECACA" w:rsidR="001F4991" w:rsidRPr="00491B17" w:rsidRDefault="001F4991" w:rsidP="001F4991">
            <w:pPr>
              <w:pStyle w:val="Texto"/>
              <w:tabs>
                <w:tab w:val="decimal" w:pos="1054"/>
              </w:tabs>
              <w:jc w:val="left"/>
              <w:rPr>
                <w:rFonts w:cs="Arial"/>
                <w:sz w:val="16"/>
                <w:szCs w:val="16"/>
              </w:rPr>
            </w:pPr>
            <w:r w:rsidRPr="001F4991">
              <w:rPr>
                <w:rFonts w:cs="Arial"/>
                <w:sz w:val="16"/>
                <w:szCs w:val="16"/>
              </w:rPr>
              <w:t>5.422.615</w:t>
            </w:r>
          </w:p>
        </w:tc>
      </w:tr>
      <w:tr w:rsidR="001F4991" w:rsidRPr="00491B17" w14:paraId="68E13DC8" w14:textId="77777777" w:rsidTr="00FF4261">
        <w:trPr>
          <w:jc w:val="center"/>
        </w:trPr>
        <w:tc>
          <w:tcPr>
            <w:tcW w:w="6048" w:type="dxa"/>
          </w:tcPr>
          <w:p w14:paraId="2D4687D0" w14:textId="77777777" w:rsidR="001F4991" w:rsidRPr="00491B17" w:rsidRDefault="001F4991" w:rsidP="001F4991">
            <w:pPr>
              <w:pStyle w:val="Texto"/>
              <w:jc w:val="left"/>
              <w:rPr>
                <w:rFonts w:cs="Arial"/>
                <w:sz w:val="16"/>
                <w:szCs w:val="16"/>
              </w:rPr>
            </w:pPr>
            <w:r w:rsidRPr="00491B17">
              <w:rPr>
                <w:rFonts w:cs="Arial"/>
                <w:sz w:val="16"/>
                <w:szCs w:val="16"/>
              </w:rPr>
              <w:t xml:space="preserve">Activos intangibles </w:t>
            </w:r>
          </w:p>
        </w:tc>
        <w:tc>
          <w:tcPr>
            <w:tcW w:w="720" w:type="dxa"/>
          </w:tcPr>
          <w:p w14:paraId="05D4F26F" w14:textId="7DE44D5A" w:rsidR="001F4991" w:rsidRPr="00491B17" w:rsidRDefault="001F4991" w:rsidP="001F4991">
            <w:pPr>
              <w:pStyle w:val="Texto"/>
              <w:jc w:val="center"/>
              <w:rPr>
                <w:rFonts w:cs="Arial"/>
                <w:sz w:val="16"/>
                <w:szCs w:val="16"/>
              </w:rPr>
            </w:pPr>
            <w:r w:rsidRPr="00491B17">
              <w:rPr>
                <w:rFonts w:cs="Arial"/>
                <w:sz w:val="16"/>
                <w:szCs w:val="16"/>
              </w:rPr>
              <w:t>10</w:t>
            </w:r>
          </w:p>
        </w:tc>
        <w:tc>
          <w:tcPr>
            <w:tcW w:w="72" w:type="dxa"/>
          </w:tcPr>
          <w:p w14:paraId="556544D2" w14:textId="77777777" w:rsidR="001F4991" w:rsidRPr="00491B17" w:rsidRDefault="001F4991" w:rsidP="001F4991">
            <w:pPr>
              <w:pStyle w:val="Texto"/>
              <w:rPr>
                <w:rFonts w:cs="Arial"/>
                <w:sz w:val="16"/>
                <w:szCs w:val="16"/>
              </w:rPr>
            </w:pPr>
          </w:p>
        </w:tc>
        <w:tc>
          <w:tcPr>
            <w:tcW w:w="1296" w:type="dxa"/>
          </w:tcPr>
          <w:p w14:paraId="290E047B" w14:textId="3913EBE1" w:rsidR="001F4991" w:rsidRPr="00491B17" w:rsidRDefault="005A0DF3" w:rsidP="00252D0E">
            <w:pPr>
              <w:pStyle w:val="Texto"/>
              <w:tabs>
                <w:tab w:val="decimal" w:pos="1054"/>
              </w:tabs>
              <w:jc w:val="left"/>
              <w:rPr>
                <w:rFonts w:cs="Arial"/>
                <w:sz w:val="16"/>
                <w:szCs w:val="16"/>
              </w:rPr>
            </w:pPr>
            <w:r w:rsidRPr="005A0DF3">
              <w:rPr>
                <w:rFonts w:cs="Arial"/>
                <w:sz w:val="16"/>
                <w:szCs w:val="16"/>
              </w:rPr>
              <w:t>291.020</w:t>
            </w:r>
          </w:p>
        </w:tc>
        <w:tc>
          <w:tcPr>
            <w:tcW w:w="72" w:type="dxa"/>
          </w:tcPr>
          <w:p w14:paraId="19CEB482" w14:textId="77777777" w:rsidR="001F4991" w:rsidRPr="00491B17" w:rsidRDefault="001F4991" w:rsidP="001F4991">
            <w:pPr>
              <w:pStyle w:val="Texto"/>
              <w:tabs>
                <w:tab w:val="decimal" w:pos="936"/>
              </w:tabs>
              <w:rPr>
                <w:rFonts w:cs="Arial"/>
                <w:sz w:val="16"/>
                <w:szCs w:val="16"/>
              </w:rPr>
            </w:pPr>
          </w:p>
        </w:tc>
        <w:tc>
          <w:tcPr>
            <w:tcW w:w="1296" w:type="dxa"/>
          </w:tcPr>
          <w:p w14:paraId="29EFA031" w14:textId="0D366474" w:rsidR="001F4991" w:rsidRPr="00491B17" w:rsidRDefault="001F4991" w:rsidP="001F4991">
            <w:pPr>
              <w:pStyle w:val="Texto"/>
              <w:tabs>
                <w:tab w:val="decimal" w:pos="1054"/>
              </w:tabs>
              <w:jc w:val="left"/>
              <w:rPr>
                <w:rFonts w:cs="Arial"/>
                <w:sz w:val="16"/>
                <w:szCs w:val="16"/>
              </w:rPr>
            </w:pPr>
            <w:r w:rsidRPr="001F4991">
              <w:rPr>
                <w:rFonts w:cs="Arial"/>
                <w:sz w:val="16"/>
                <w:szCs w:val="16"/>
              </w:rPr>
              <w:t>268.961</w:t>
            </w:r>
          </w:p>
        </w:tc>
      </w:tr>
      <w:tr w:rsidR="001F4991" w:rsidRPr="00491B17" w14:paraId="2FC26796" w14:textId="77777777" w:rsidTr="00FF4261">
        <w:trPr>
          <w:jc w:val="center"/>
        </w:trPr>
        <w:tc>
          <w:tcPr>
            <w:tcW w:w="6048" w:type="dxa"/>
          </w:tcPr>
          <w:p w14:paraId="5A918378" w14:textId="77777777" w:rsidR="001F4991" w:rsidRPr="00491B17" w:rsidRDefault="001F4991" w:rsidP="001F4991">
            <w:pPr>
              <w:pStyle w:val="Texto"/>
              <w:jc w:val="left"/>
              <w:rPr>
                <w:rFonts w:cs="Arial"/>
                <w:sz w:val="16"/>
                <w:szCs w:val="16"/>
              </w:rPr>
            </w:pPr>
            <w:r w:rsidRPr="00491B17">
              <w:rPr>
                <w:rFonts w:cs="Arial"/>
                <w:sz w:val="16"/>
                <w:szCs w:val="16"/>
              </w:rPr>
              <w:t>Activos biológicos</w:t>
            </w:r>
          </w:p>
        </w:tc>
        <w:tc>
          <w:tcPr>
            <w:tcW w:w="720" w:type="dxa"/>
          </w:tcPr>
          <w:p w14:paraId="1B6D6970" w14:textId="1DDB51EA"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3</w:t>
            </w:r>
            <w:r w:rsidRPr="00491B17">
              <w:rPr>
                <w:sz w:val="16"/>
                <w:szCs w:val="16"/>
              </w:rPr>
              <w:t>.1</w:t>
            </w:r>
          </w:p>
        </w:tc>
        <w:tc>
          <w:tcPr>
            <w:tcW w:w="72" w:type="dxa"/>
          </w:tcPr>
          <w:p w14:paraId="4F72B52B" w14:textId="77777777" w:rsidR="001F4991" w:rsidRPr="00491B17" w:rsidRDefault="001F4991" w:rsidP="001F4991">
            <w:pPr>
              <w:pStyle w:val="Texto"/>
              <w:rPr>
                <w:rFonts w:cs="Arial"/>
                <w:sz w:val="16"/>
                <w:szCs w:val="16"/>
              </w:rPr>
            </w:pPr>
          </w:p>
        </w:tc>
        <w:tc>
          <w:tcPr>
            <w:tcW w:w="1296" w:type="dxa"/>
          </w:tcPr>
          <w:p w14:paraId="7E9D1765" w14:textId="4C4CEB55" w:rsidR="001F4991" w:rsidRPr="00491B17" w:rsidRDefault="005A0DF3" w:rsidP="00252D0E">
            <w:pPr>
              <w:pStyle w:val="Texto"/>
              <w:tabs>
                <w:tab w:val="decimal" w:pos="1054"/>
              </w:tabs>
              <w:jc w:val="left"/>
              <w:rPr>
                <w:rFonts w:cs="Arial"/>
                <w:sz w:val="16"/>
                <w:szCs w:val="16"/>
              </w:rPr>
            </w:pPr>
            <w:r w:rsidRPr="005A0DF3">
              <w:rPr>
                <w:rFonts w:cs="Arial"/>
                <w:sz w:val="16"/>
                <w:szCs w:val="16"/>
              </w:rPr>
              <w:t>927.347</w:t>
            </w:r>
          </w:p>
        </w:tc>
        <w:tc>
          <w:tcPr>
            <w:tcW w:w="72" w:type="dxa"/>
          </w:tcPr>
          <w:p w14:paraId="6B9789A8" w14:textId="77777777" w:rsidR="001F4991" w:rsidRPr="00491B17" w:rsidRDefault="001F4991" w:rsidP="001F4991">
            <w:pPr>
              <w:pStyle w:val="Texto"/>
              <w:tabs>
                <w:tab w:val="decimal" w:pos="936"/>
              </w:tabs>
              <w:rPr>
                <w:rFonts w:cs="Arial"/>
                <w:sz w:val="16"/>
                <w:szCs w:val="16"/>
              </w:rPr>
            </w:pPr>
          </w:p>
        </w:tc>
        <w:tc>
          <w:tcPr>
            <w:tcW w:w="1296" w:type="dxa"/>
          </w:tcPr>
          <w:p w14:paraId="2F88D78F" w14:textId="7AB86B09" w:rsidR="001F4991" w:rsidRPr="00491B17" w:rsidRDefault="001F4991" w:rsidP="001F4991">
            <w:pPr>
              <w:pStyle w:val="Texto"/>
              <w:tabs>
                <w:tab w:val="decimal" w:pos="1054"/>
              </w:tabs>
              <w:jc w:val="left"/>
              <w:rPr>
                <w:rFonts w:cs="Arial"/>
                <w:sz w:val="16"/>
                <w:szCs w:val="16"/>
              </w:rPr>
            </w:pPr>
            <w:r w:rsidRPr="001F4991">
              <w:rPr>
                <w:rFonts w:cs="Arial"/>
                <w:sz w:val="16"/>
                <w:szCs w:val="16"/>
              </w:rPr>
              <w:t>1.542.575</w:t>
            </w:r>
          </w:p>
        </w:tc>
      </w:tr>
      <w:tr w:rsidR="001F4991" w:rsidRPr="00491B17" w14:paraId="50F91533" w14:textId="77777777" w:rsidTr="00FF4261">
        <w:trPr>
          <w:jc w:val="center"/>
        </w:trPr>
        <w:tc>
          <w:tcPr>
            <w:tcW w:w="6048" w:type="dxa"/>
          </w:tcPr>
          <w:p w14:paraId="240C1486" w14:textId="70EA9CAE" w:rsidR="001F4991" w:rsidRPr="00491B17" w:rsidRDefault="001F4991" w:rsidP="001F4991">
            <w:pPr>
              <w:pStyle w:val="Texto"/>
              <w:jc w:val="left"/>
              <w:rPr>
                <w:rFonts w:cs="Arial"/>
                <w:sz w:val="16"/>
                <w:szCs w:val="16"/>
              </w:rPr>
            </w:pPr>
            <w:r w:rsidRPr="00491B17">
              <w:rPr>
                <w:rFonts w:cs="Arial"/>
                <w:sz w:val="16"/>
                <w:szCs w:val="16"/>
              </w:rPr>
              <w:t xml:space="preserve">Otros créditos financieros </w:t>
            </w:r>
          </w:p>
        </w:tc>
        <w:tc>
          <w:tcPr>
            <w:tcW w:w="720" w:type="dxa"/>
          </w:tcPr>
          <w:p w14:paraId="7E7C1D9C" w14:textId="60F77167"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.1</w:t>
            </w:r>
          </w:p>
        </w:tc>
        <w:tc>
          <w:tcPr>
            <w:tcW w:w="72" w:type="dxa"/>
          </w:tcPr>
          <w:p w14:paraId="7A88EE11" w14:textId="77777777" w:rsidR="001F4991" w:rsidRPr="00491B17" w:rsidRDefault="001F4991" w:rsidP="001F4991">
            <w:pPr>
              <w:pStyle w:val="Texto"/>
              <w:rPr>
                <w:rFonts w:cs="Arial"/>
                <w:sz w:val="16"/>
                <w:szCs w:val="16"/>
              </w:rPr>
            </w:pPr>
          </w:p>
        </w:tc>
        <w:tc>
          <w:tcPr>
            <w:tcW w:w="1296" w:type="dxa"/>
          </w:tcPr>
          <w:p w14:paraId="722200E0" w14:textId="3DECF87E" w:rsidR="001F4991" w:rsidRPr="00491B17" w:rsidRDefault="005A0DF3" w:rsidP="00252D0E">
            <w:pPr>
              <w:pStyle w:val="Texto"/>
              <w:tabs>
                <w:tab w:val="decimal" w:pos="1054"/>
              </w:tabs>
              <w:jc w:val="left"/>
              <w:rPr>
                <w:rFonts w:cs="Arial"/>
                <w:sz w:val="16"/>
                <w:szCs w:val="16"/>
              </w:rPr>
            </w:pPr>
            <w:r w:rsidRPr="005A0DF3">
              <w:rPr>
                <w:rFonts w:cs="Arial"/>
                <w:sz w:val="16"/>
                <w:szCs w:val="16"/>
              </w:rPr>
              <w:t>367.161</w:t>
            </w:r>
          </w:p>
        </w:tc>
        <w:tc>
          <w:tcPr>
            <w:tcW w:w="72" w:type="dxa"/>
          </w:tcPr>
          <w:p w14:paraId="1D889793" w14:textId="77777777" w:rsidR="001F4991" w:rsidRPr="00491B17" w:rsidRDefault="001F4991" w:rsidP="001F4991">
            <w:pPr>
              <w:pStyle w:val="Texto"/>
              <w:tabs>
                <w:tab w:val="decimal" w:pos="936"/>
              </w:tabs>
              <w:rPr>
                <w:rFonts w:cs="Arial"/>
                <w:sz w:val="16"/>
                <w:szCs w:val="16"/>
              </w:rPr>
            </w:pPr>
          </w:p>
        </w:tc>
        <w:tc>
          <w:tcPr>
            <w:tcW w:w="1296" w:type="dxa"/>
          </w:tcPr>
          <w:p w14:paraId="1C2BA22B" w14:textId="0FEF419E" w:rsidR="001F4991" w:rsidRPr="00491B17" w:rsidRDefault="001F4991" w:rsidP="001F4991">
            <w:pPr>
              <w:pStyle w:val="Texto"/>
              <w:tabs>
                <w:tab w:val="decimal" w:pos="1054"/>
              </w:tabs>
              <w:jc w:val="left"/>
              <w:rPr>
                <w:rFonts w:cs="Arial"/>
                <w:sz w:val="16"/>
                <w:szCs w:val="16"/>
              </w:rPr>
            </w:pPr>
            <w:r w:rsidRPr="001F4991">
              <w:rPr>
                <w:rFonts w:cs="Arial"/>
                <w:sz w:val="16"/>
                <w:szCs w:val="16"/>
              </w:rPr>
              <w:t>936.655</w:t>
            </w:r>
          </w:p>
        </w:tc>
      </w:tr>
      <w:tr w:rsidR="001F4991" w:rsidRPr="00491B17" w14:paraId="61A615C5" w14:textId="77777777" w:rsidTr="00FF4261">
        <w:trPr>
          <w:jc w:val="center"/>
        </w:trPr>
        <w:tc>
          <w:tcPr>
            <w:tcW w:w="6048" w:type="dxa"/>
          </w:tcPr>
          <w:p w14:paraId="7EAF2D99" w14:textId="77777777" w:rsidR="001F4991" w:rsidRPr="00491B17" w:rsidRDefault="001F4991" w:rsidP="001F4991">
            <w:pPr>
              <w:pStyle w:val="Texto"/>
              <w:jc w:val="left"/>
              <w:rPr>
                <w:rFonts w:cs="Arial"/>
                <w:sz w:val="16"/>
                <w:szCs w:val="16"/>
              </w:rPr>
            </w:pPr>
            <w:r w:rsidRPr="00491B17">
              <w:rPr>
                <w:rFonts w:cs="Arial"/>
                <w:sz w:val="16"/>
                <w:szCs w:val="16"/>
              </w:rPr>
              <w:t>Otros créditos no financieros</w:t>
            </w:r>
          </w:p>
        </w:tc>
        <w:tc>
          <w:tcPr>
            <w:tcW w:w="720" w:type="dxa"/>
          </w:tcPr>
          <w:p w14:paraId="21755240" w14:textId="62D53006"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5</w:t>
            </w:r>
          </w:p>
        </w:tc>
        <w:tc>
          <w:tcPr>
            <w:tcW w:w="72" w:type="dxa"/>
          </w:tcPr>
          <w:p w14:paraId="2CE12AE8" w14:textId="77777777" w:rsidR="001F4991" w:rsidRPr="00491B17" w:rsidRDefault="001F4991" w:rsidP="001F4991">
            <w:pPr>
              <w:pStyle w:val="Texto"/>
              <w:rPr>
                <w:rFonts w:cs="Arial"/>
                <w:sz w:val="16"/>
                <w:szCs w:val="16"/>
              </w:rPr>
            </w:pPr>
          </w:p>
        </w:tc>
        <w:tc>
          <w:tcPr>
            <w:tcW w:w="1296" w:type="dxa"/>
          </w:tcPr>
          <w:p w14:paraId="5537CEF6" w14:textId="70DD91FA" w:rsidR="001F4991" w:rsidRPr="00491B17" w:rsidRDefault="00693236" w:rsidP="00252D0E">
            <w:pPr>
              <w:pStyle w:val="Texto"/>
              <w:tabs>
                <w:tab w:val="decimal" w:pos="1054"/>
              </w:tabs>
              <w:jc w:val="left"/>
              <w:rPr>
                <w:rFonts w:cs="Arial"/>
                <w:sz w:val="16"/>
                <w:szCs w:val="16"/>
              </w:rPr>
            </w:pPr>
            <w:r w:rsidRPr="00693236">
              <w:rPr>
                <w:rFonts w:cs="Arial"/>
                <w:sz w:val="16"/>
                <w:szCs w:val="16"/>
              </w:rPr>
              <w:t>3.306</w:t>
            </w:r>
          </w:p>
        </w:tc>
        <w:tc>
          <w:tcPr>
            <w:tcW w:w="72" w:type="dxa"/>
          </w:tcPr>
          <w:p w14:paraId="590B948C" w14:textId="77777777" w:rsidR="001F4991" w:rsidRPr="00491B17" w:rsidRDefault="001F4991" w:rsidP="001F4991">
            <w:pPr>
              <w:pStyle w:val="Texto"/>
              <w:tabs>
                <w:tab w:val="decimal" w:pos="936"/>
              </w:tabs>
              <w:rPr>
                <w:rFonts w:cs="Arial"/>
                <w:sz w:val="16"/>
                <w:szCs w:val="16"/>
              </w:rPr>
            </w:pPr>
          </w:p>
        </w:tc>
        <w:tc>
          <w:tcPr>
            <w:tcW w:w="1296" w:type="dxa"/>
          </w:tcPr>
          <w:p w14:paraId="2C4EAF41" w14:textId="68B4FBED" w:rsidR="001F4991" w:rsidRPr="00491B17" w:rsidRDefault="001F4991" w:rsidP="001F4991">
            <w:pPr>
              <w:pStyle w:val="Texto"/>
              <w:tabs>
                <w:tab w:val="decimal" w:pos="1054"/>
              </w:tabs>
              <w:jc w:val="left"/>
              <w:rPr>
                <w:rFonts w:cs="Arial"/>
                <w:sz w:val="16"/>
                <w:szCs w:val="16"/>
              </w:rPr>
            </w:pPr>
            <w:r w:rsidRPr="001F4991">
              <w:rPr>
                <w:rFonts w:cs="Arial"/>
                <w:sz w:val="16"/>
                <w:szCs w:val="16"/>
              </w:rPr>
              <w:t>2.099</w:t>
            </w:r>
          </w:p>
        </w:tc>
      </w:tr>
      <w:tr w:rsidR="001F4991" w:rsidRPr="00491B17" w14:paraId="772AE78F" w14:textId="77777777" w:rsidTr="00FF4261">
        <w:trPr>
          <w:jc w:val="center"/>
        </w:trPr>
        <w:tc>
          <w:tcPr>
            <w:tcW w:w="6048" w:type="dxa"/>
          </w:tcPr>
          <w:p w14:paraId="071C5146" w14:textId="77777777" w:rsidR="001F4991" w:rsidRPr="00491B17" w:rsidRDefault="001F4991" w:rsidP="001F4991">
            <w:pPr>
              <w:pStyle w:val="Texto"/>
              <w:jc w:val="left"/>
              <w:rPr>
                <w:rFonts w:cs="Arial"/>
                <w:sz w:val="16"/>
                <w:szCs w:val="16"/>
              </w:rPr>
            </w:pPr>
          </w:p>
        </w:tc>
        <w:tc>
          <w:tcPr>
            <w:tcW w:w="720" w:type="dxa"/>
          </w:tcPr>
          <w:p w14:paraId="6466A3BF" w14:textId="77777777" w:rsidR="001F4991" w:rsidRPr="00491B17" w:rsidRDefault="001F4991" w:rsidP="001F4991">
            <w:pPr>
              <w:pStyle w:val="Texto"/>
              <w:jc w:val="center"/>
              <w:rPr>
                <w:rFonts w:cs="Arial"/>
                <w:sz w:val="16"/>
                <w:szCs w:val="16"/>
              </w:rPr>
            </w:pPr>
          </w:p>
        </w:tc>
        <w:tc>
          <w:tcPr>
            <w:tcW w:w="72" w:type="dxa"/>
          </w:tcPr>
          <w:p w14:paraId="50A4D4DD" w14:textId="77777777" w:rsidR="001F4991" w:rsidRPr="00491B17" w:rsidRDefault="001F4991" w:rsidP="001F4991">
            <w:pPr>
              <w:pStyle w:val="Texto"/>
              <w:rPr>
                <w:rFonts w:cs="Arial"/>
                <w:sz w:val="16"/>
                <w:szCs w:val="16"/>
              </w:rPr>
            </w:pPr>
          </w:p>
        </w:tc>
        <w:tc>
          <w:tcPr>
            <w:tcW w:w="1296" w:type="dxa"/>
            <w:tcBorders>
              <w:top w:val="single" w:sz="6" w:space="0" w:color="auto"/>
              <w:bottom w:val="single" w:sz="6" w:space="0" w:color="auto"/>
            </w:tcBorders>
          </w:tcPr>
          <w:p w14:paraId="5E871380" w14:textId="1A10150D" w:rsidR="001F4991" w:rsidRPr="00252D0E" w:rsidRDefault="00693236" w:rsidP="00252D0E">
            <w:pPr>
              <w:pStyle w:val="Texto"/>
              <w:tabs>
                <w:tab w:val="decimal" w:pos="1054"/>
              </w:tabs>
              <w:jc w:val="left"/>
              <w:rPr>
                <w:rFonts w:cs="Arial"/>
                <w:b/>
                <w:bCs/>
                <w:sz w:val="16"/>
                <w:szCs w:val="16"/>
              </w:rPr>
            </w:pPr>
            <w:r w:rsidRPr="00693236">
              <w:rPr>
                <w:rFonts w:cs="Arial"/>
                <w:b/>
                <w:bCs/>
                <w:sz w:val="16"/>
                <w:szCs w:val="16"/>
              </w:rPr>
              <w:t>43.</w:t>
            </w:r>
            <w:r w:rsidR="00142AEA" w:rsidRPr="00142AEA">
              <w:rPr>
                <w:rFonts w:cs="Arial"/>
                <w:b/>
                <w:bCs/>
                <w:sz w:val="16"/>
                <w:szCs w:val="16"/>
              </w:rPr>
              <w:t>150.963</w:t>
            </w:r>
          </w:p>
        </w:tc>
        <w:tc>
          <w:tcPr>
            <w:tcW w:w="72" w:type="dxa"/>
          </w:tcPr>
          <w:p w14:paraId="7F0400F2" w14:textId="77777777" w:rsidR="001F4991" w:rsidRPr="005C7474" w:rsidRDefault="001F4991" w:rsidP="001F4991">
            <w:pPr>
              <w:pStyle w:val="Texto"/>
              <w:tabs>
                <w:tab w:val="decimal" w:pos="936"/>
              </w:tabs>
              <w:rPr>
                <w:rFonts w:cs="Arial"/>
                <w:b/>
                <w:bCs/>
                <w:sz w:val="16"/>
                <w:szCs w:val="16"/>
              </w:rPr>
            </w:pPr>
          </w:p>
        </w:tc>
        <w:tc>
          <w:tcPr>
            <w:tcW w:w="1296" w:type="dxa"/>
            <w:tcBorders>
              <w:top w:val="single" w:sz="6" w:space="0" w:color="auto"/>
              <w:bottom w:val="single" w:sz="6" w:space="0" w:color="auto"/>
            </w:tcBorders>
          </w:tcPr>
          <w:p w14:paraId="57A52FE2" w14:textId="02318F6A" w:rsidR="001F4991" w:rsidRPr="001F4991" w:rsidRDefault="001F4991" w:rsidP="001F4991">
            <w:pPr>
              <w:pStyle w:val="Texto"/>
              <w:tabs>
                <w:tab w:val="decimal" w:pos="1054"/>
              </w:tabs>
              <w:jc w:val="left"/>
              <w:rPr>
                <w:rFonts w:cs="Arial"/>
                <w:b/>
                <w:bCs/>
                <w:sz w:val="16"/>
                <w:szCs w:val="16"/>
              </w:rPr>
            </w:pPr>
            <w:r w:rsidRPr="001F4991">
              <w:rPr>
                <w:rFonts w:cs="Arial"/>
                <w:b/>
                <w:bCs/>
                <w:sz w:val="16"/>
                <w:szCs w:val="16"/>
              </w:rPr>
              <w:t>45.967.374</w:t>
            </w:r>
          </w:p>
        </w:tc>
      </w:tr>
      <w:tr w:rsidR="001F4991" w:rsidRPr="00491B17" w14:paraId="67F73ACC" w14:textId="77777777" w:rsidTr="00FF4261">
        <w:trPr>
          <w:jc w:val="center"/>
        </w:trPr>
        <w:tc>
          <w:tcPr>
            <w:tcW w:w="6048" w:type="dxa"/>
          </w:tcPr>
          <w:p w14:paraId="44025FD2" w14:textId="77777777" w:rsidR="001F4991" w:rsidRPr="00491B17" w:rsidRDefault="001F4991" w:rsidP="001F4991">
            <w:pPr>
              <w:pStyle w:val="Texto"/>
              <w:jc w:val="left"/>
              <w:rPr>
                <w:rFonts w:cs="Arial"/>
                <w:b/>
                <w:sz w:val="16"/>
                <w:szCs w:val="16"/>
              </w:rPr>
            </w:pPr>
            <w:r w:rsidRPr="00491B17">
              <w:rPr>
                <w:rFonts w:cs="Arial"/>
                <w:b/>
                <w:sz w:val="16"/>
                <w:szCs w:val="16"/>
              </w:rPr>
              <w:t>Activos corrientes</w:t>
            </w:r>
          </w:p>
        </w:tc>
        <w:tc>
          <w:tcPr>
            <w:tcW w:w="720" w:type="dxa"/>
          </w:tcPr>
          <w:p w14:paraId="2A22D355" w14:textId="77777777" w:rsidR="001F4991" w:rsidRPr="00491B17" w:rsidRDefault="001F4991" w:rsidP="001F4991">
            <w:pPr>
              <w:pStyle w:val="Texto"/>
              <w:jc w:val="center"/>
              <w:rPr>
                <w:rFonts w:cs="Arial"/>
                <w:sz w:val="16"/>
                <w:szCs w:val="16"/>
              </w:rPr>
            </w:pPr>
          </w:p>
        </w:tc>
        <w:tc>
          <w:tcPr>
            <w:tcW w:w="72" w:type="dxa"/>
          </w:tcPr>
          <w:p w14:paraId="151227C4" w14:textId="77777777" w:rsidR="001F4991" w:rsidRPr="00491B17" w:rsidRDefault="001F4991" w:rsidP="001F4991">
            <w:pPr>
              <w:pStyle w:val="Texto"/>
              <w:rPr>
                <w:rFonts w:cs="Arial"/>
                <w:sz w:val="16"/>
                <w:szCs w:val="16"/>
              </w:rPr>
            </w:pPr>
          </w:p>
        </w:tc>
        <w:tc>
          <w:tcPr>
            <w:tcW w:w="1296" w:type="dxa"/>
            <w:tcBorders>
              <w:top w:val="single" w:sz="6" w:space="0" w:color="auto"/>
            </w:tcBorders>
          </w:tcPr>
          <w:p w14:paraId="748C5368" w14:textId="77777777" w:rsidR="001F4991" w:rsidRPr="00491B17" w:rsidRDefault="001F4991" w:rsidP="00252D0E">
            <w:pPr>
              <w:pStyle w:val="Texto"/>
              <w:tabs>
                <w:tab w:val="decimal" w:pos="1054"/>
              </w:tabs>
              <w:jc w:val="left"/>
              <w:rPr>
                <w:rFonts w:cs="Arial"/>
                <w:sz w:val="16"/>
                <w:szCs w:val="16"/>
              </w:rPr>
            </w:pPr>
          </w:p>
        </w:tc>
        <w:tc>
          <w:tcPr>
            <w:tcW w:w="72" w:type="dxa"/>
          </w:tcPr>
          <w:p w14:paraId="4668A861" w14:textId="77777777" w:rsidR="001F4991" w:rsidRPr="00491B17" w:rsidRDefault="001F4991" w:rsidP="001F4991">
            <w:pPr>
              <w:pStyle w:val="Texto"/>
              <w:tabs>
                <w:tab w:val="decimal" w:pos="936"/>
              </w:tabs>
              <w:rPr>
                <w:rFonts w:cs="Arial"/>
                <w:sz w:val="16"/>
                <w:szCs w:val="16"/>
              </w:rPr>
            </w:pPr>
          </w:p>
        </w:tc>
        <w:tc>
          <w:tcPr>
            <w:tcW w:w="1296" w:type="dxa"/>
            <w:tcBorders>
              <w:top w:val="single" w:sz="6" w:space="0" w:color="auto"/>
            </w:tcBorders>
          </w:tcPr>
          <w:p w14:paraId="381064C9" w14:textId="77777777" w:rsidR="001F4991" w:rsidRPr="00491B17" w:rsidRDefault="001F4991" w:rsidP="001F4991">
            <w:pPr>
              <w:pStyle w:val="Texto"/>
              <w:tabs>
                <w:tab w:val="decimal" w:pos="1054"/>
              </w:tabs>
              <w:jc w:val="left"/>
              <w:rPr>
                <w:rFonts w:cs="Arial"/>
                <w:sz w:val="16"/>
                <w:szCs w:val="16"/>
              </w:rPr>
            </w:pPr>
          </w:p>
        </w:tc>
      </w:tr>
      <w:tr w:rsidR="001F4991" w:rsidRPr="00491B17" w14:paraId="51E9CE15" w14:textId="77777777" w:rsidTr="00FF4261">
        <w:trPr>
          <w:jc w:val="center"/>
        </w:trPr>
        <w:tc>
          <w:tcPr>
            <w:tcW w:w="6048" w:type="dxa"/>
          </w:tcPr>
          <w:p w14:paraId="2A3C133B" w14:textId="77777777" w:rsidR="001F4991" w:rsidRPr="00491B17" w:rsidRDefault="001F4991" w:rsidP="001F4991">
            <w:pPr>
              <w:pStyle w:val="Texto"/>
              <w:jc w:val="left"/>
              <w:rPr>
                <w:rFonts w:cs="Arial"/>
                <w:sz w:val="16"/>
                <w:szCs w:val="16"/>
              </w:rPr>
            </w:pPr>
            <w:r w:rsidRPr="00491B17">
              <w:rPr>
                <w:rFonts w:cs="Arial"/>
                <w:sz w:val="16"/>
                <w:szCs w:val="16"/>
              </w:rPr>
              <w:t>Activos biológicos</w:t>
            </w:r>
          </w:p>
        </w:tc>
        <w:tc>
          <w:tcPr>
            <w:tcW w:w="720" w:type="dxa"/>
          </w:tcPr>
          <w:p w14:paraId="5DBA7C06" w14:textId="31C4758F"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3</w:t>
            </w:r>
            <w:r w:rsidRPr="00491B17">
              <w:rPr>
                <w:sz w:val="16"/>
                <w:szCs w:val="16"/>
              </w:rPr>
              <w:t>.1</w:t>
            </w:r>
          </w:p>
        </w:tc>
        <w:tc>
          <w:tcPr>
            <w:tcW w:w="72" w:type="dxa"/>
          </w:tcPr>
          <w:p w14:paraId="5634D7DB" w14:textId="77777777" w:rsidR="001F4991" w:rsidRPr="00491B17" w:rsidRDefault="001F4991" w:rsidP="001F4991">
            <w:pPr>
              <w:pStyle w:val="Texto"/>
              <w:rPr>
                <w:rFonts w:cs="Arial"/>
                <w:sz w:val="16"/>
                <w:szCs w:val="16"/>
              </w:rPr>
            </w:pPr>
          </w:p>
        </w:tc>
        <w:tc>
          <w:tcPr>
            <w:tcW w:w="1296" w:type="dxa"/>
          </w:tcPr>
          <w:p w14:paraId="4449D90E" w14:textId="4C755FB2" w:rsidR="001F4991" w:rsidRPr="00491B17" w:rsidRDefault="005A0DF3" w:rsidP="00252D0E">
            <w:pPr>
              <w:pStyle w:val="Texto"/>
              <w:tabs>
                <w:tab w:val="decimal" w:pos="1054"/>
              </w:tabs>
              <w:jc w:val="left"/>
              <w:rPr>
                <w:rFonts w:cs="Arial"/>
                <w:sz w:val="16"/>
                <w:szCs w:val="16"/>
              </w:rPr>
            </w:pPr>
            <w:r w:rsidRPr="005A0DF3">
              <w:rPr>
                <w:rFonts w:cs="Arial"/>
                <w:sz w:val="16"/>
                <w:szCs w:val="16"/>
              </w:rPr>
              <w:t>3.587.955</w:t>
            </w:r>
          </w:p>
        </w:tc>
        <w:tc>
          <w:tcPr>
            <w:tcW w:w="72" w:type="dxa"/>
          </w:tcPr>
          <w:p w14:paraId="6018C886" w14:textId="77777777" w:rsidR="001F4991" w:rsidRPr="00491B17" w:rsidRDefault="001F4991" w:rsidP="001F4991">
            <w:pPr>
              <w:pStyle w:val="Texto"/>
              <w:tabs>
                <w:tab w:val="decimal" w:pos="936"/>
              </w:tabs>
              <w:rPr>
                <w:rFonts w:cs="Arial"/>
                <w:sz w:val="16"/>
                <w:szCs w:val="16"/>
              </w:rPr>
            </w:pPr>
          </w:p>
        </w:tc>
        <w:tc>
          <w:tcPr>
            <w:tcW w:w="1296" w:type="dxa"/>
          </w:tcPr>
          <w:p w14:paraId="31D19FBC" w14:textId="317B3894" w:rsidR="001F4991" w:rsidRPr="00491B17" w:rsidRDefault="001F4991" w:rsidP="001F4991">
            <w:pPr>
              <w:pStyle w:val="Texto"/>
              <w:tabs>
                <w:tab w:val="decimal" w:pos="1054"/>
              </w:tabs>
              <w:jc w:val="left"/>
              <w:rPr>
                <w:rFonts w:cs="Arial"/>
                <w:sz w:val="16"/>
                <w:szCs w:val="16"/>
              </w:rPr>
            </w:pPr>
            <w:r w:rsidRPr="001F4991">
              <w:rPr>
                <w:rFonts w:cs="Arial"/>
                <w:sz w:val="16"/>
                <w:szCs w:val="16"/>
              </w:rPr>
              <w:t>2.724.389</w:t>
            </w:r>
          </w:p>
        </w:tc>
      </w:tr>
      <w:tr w:rsidR="001F4991" w:rsidRPr="00491B17" w14:paraId="3BD51D4D" w14:textId="77777777" w:rsidTr="00FF4261">
        <w:trPr>
          <w:jc w:val="center"/>
        </w:trPr>
        <w:tc>
          <w:tcPr>
            <w:tcW w:w="6048" w:type="dxa"/>
          </w:tcPr>
          <w:p w14:paraId="47442F3F" w14:textId="4CBA105F" w:rsidR="001F4991" w:rsidRPr="00491B17" w:rsidRDefault="001F4991" w:rsidP="001F4991">
            <w:pPr>
              <w:pStyle w:val="Texto"/>
              <w:jc w:val="left"/>
              <w:rPr>
                <w:rFonts w:cs="Arial"/>
                <w:sz w:val="16"/>
                <w:szCs w:val="16"/>
              </w:rPr>
            </w:pPr>
            <w:r w:rsidRPr="00491B17">
              <w:rPr>
                <w:rFonts w:cs="Arial"/>
                <w:sz w:val="16"/>
                <w:szCs w:val="16"/>
              </w:rPr>
              <w:t xml:space="preserve">Inventarios </w:t>
            </w:r>
          </w:p>
        </w:tc>
        <w:tc>
          <w:tcPr>
            <w:tcW w:w="720" w:type="dxa"/>
          </w:tcPr>
          <w:p w14:paraId="1DD56CDD" w14:textId="6FBD294F"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3</w:t>
            </w:r>
            <w:r w:rsidRPr="00491B17">
              <w:rPr>
                <w:sz w:val="16"/>
                <w:szCs w:val="16"/>
              </w:rPr>
              <w:t>.2</w:t>
            </w:r>
          </w:p>
        </w:tc>
        <w:tc>
          <w:tcPr>
            <w:tcW w:w="72" w:type="dxa"/>
          </w:tcPr>
          <w:p w14:paraId="1FBE201F" w14:textId="77777777" w:rsidR="001F4991" w:rsidRPr="00491B17" w:rsidRDefault="001F4991" w:rsidP="001F4991">
            <w:pPr>
              <w:pStyle w:val="Texto"/>
              <w:rPr>
                <w:rFonts w:cs="Arial"/>
                <w:sz w:val="16"/>
                <w:szCs w:val="16"/>
              </w:rPr>
            </w:pPr>
          </w:p>
        </w:tc>
        <w:tc>
          <w:tcPr>
            <w:tcW w:w="1296" w:type="dxa"/>
          </w:tcPr>
          <w:p w14:paraId="5BE303D3" w14:textId="4DE51292" w:rsidR="001F4991" w:rsidRPr="00491B17" w:rsidRDefault="005A0DF3" w:rsidP="00252D0E">
            <w:pPr>
              <w:pStyle w:val="Texto"/>
              <w:tabs>
                <w:tab w:val="decimal" w:pos="1054"/>
              </w:tabs>
              <w:jc w:val="left"/>
              <w:rPr>
                <w:rFonts w:cs="Arial"/>
                <w:sz w:val="16"/>
                <w:szCs w:val="16"/>
              </w:rPr>
            </w:pPr>
            <w:r w:rsidRPr="005A0DF3">
              <w:rPr>
                <w:rFonts w:cs="Arial"/>
                <w:sz w:val="16"/>
                <w:szCs w:val="16"/>
              </w:rPr>
              <w:t>36.090.513</w:t>
            </w:r>
          </w:p>
        </w:tc>
        <w:tc>
          <w:tcPr>
            <w:tcW w:w="72" w:type="dxa"/>
          </w:tcPr>
          <w:p w14:paraId="2F16A931" w14:textId="77777777" w:rsidR="001F4991" w:rsidRPr="00491B17" w:rsidRDefault="001F4991" w:rsidP="001F4991">
            <w:pPr>
              <w:pStyle w:val="Texto"/>
              <w:tabs>
                <w:tab w:val="decimal" w:pos="936"/>
              </w:tabs>
              <w:rPr>
                <w:rFonts w:cs="Arial"/>
                <w:sz w:val="16"/>
                <w:szCs w:val="16"/>
              </w:rPr>
            </w:pPr>
          </w:p>
        </w:tc>
        <w:tc>
          <w:tcPr>
            <w:tcW w:w="1296" w:type="dxa"/>
          </w:tcPr>
          <w:p w14:paraId="13659A17" w14:textId="5F364EE5" w:rsidR="001F4991" w:rsidRPr="00491B17" w:rsidRDefault="001F4991" w:rsidP="001F4991">
            <w:pPr>
              <w:pStyle w:val="Texto"/>
              <w:tabs>
                <w:tab w:val="decimal" w:pos="1054"/>
              </w:tabs>
              <w:jc w:val="left"/>
              <w:rPr>
                <w:rFonts w:cs="Arial"/>
                <w:sz w:val="16"/>
                <w:szCs w:val="16"/>
              </w:rPr>
            </w:pPr>
            <w:r w:rsidRPr="001F4991">
              <w:rPr>
                <w:rFonts w:cs="Arial"/>
                <w:sz w:val="16"/>
                <w:szCs w:val="16"/>
              </w:rPr>
              <w:t>28.105.253</w:t>
            </w:r>
          </w:p>
        </w:tc>
      </w:tr>
      <w:tr w:rsidR="001F4991" w:rsidRPr="00491B17" w14:paraId="323274DB" w14:textId="77777777" w:rsidTr="00FF4261">
        <w:trPr>
          <w:jc w:val="center"/>
        </w:trPr>
        <w:tc>
          <w:tcPr>
            <w:tcW w:w="6048" w:type="dxa"/>
          </w:tcPr>
          <w:p w14:paraId="1297A4C4" w14:textId="5B2FCB13" w:rsidR="001F4991" w:rsidRPr="00491B17" w:rsidRDefault="001F4991" w:rsidP="001F4991">
            <w:pPr>
              <w:pStyle w:val="Texto"/>
              <w:jc w:val="left"/>
              <w:rPr>
                <w:rFonts w:cs="Arial"/>
                <w:sz w:val="16"/>
                <w:szCs w:val="16"/>
              </w:rPr>
            </w:pPr>
            <w:r w:rsidRPr="00491B17">
              <w:rPr>
                <w:rFonts w:cs="Arial"/>
                <w:sz w:val="16"/>
                <w:szCs w:val="16"/>
              </w:rPr>
              <w:t xml:space="preserve">Otros créditos financieros </w:t>
            </w:r>
          </w:p>
        </w:tc>
        <w:tc>
          <w:tcPr>
            <w:tcW w:w="720" w:type="dxa"/>
          </w:tcPr>
          <w:p w14:paraId="5E98A1F5" w14:textId="4990802B"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.1</w:t>
            </w:r>
          </w:p>
        </w:tc>
        <w:tc>
          <w:tcPr>
            <w:tcW w:w="72" w:type="dxa"/>
          </w:tcPr>
          <w:p w14:paraId="208A1B08" w14:textId="77777777" w:rsidR="001F4991" w:rsidRPr="00491B17" w:rsidRDefault="001F4991" w:rsidP="001F4991">
            <w:pPr>
              <w:pStyle w:val="Texto"/>
              <w:rPr>
                <w:rFonts w:cs="Arial"/>
                <w:sz w:val="16"/>
                <w:szCs w:val="16"/>
              </w:rPr>
            </w:pPr>
          </w:p>
        </w:tc>
        <w:tc>
          <w:tcPr>
            <w:tcW w:w="1296" w:type="dxa"/>
          </w:tcPr>
          <w:p w14:paraId="6D3BD260" w14:textId="68063BE2" w:rsidR="001F4991" w:rsidRPr="00491B17" w:rsidRDefault="005A0DF3" w:rsidP="00252D0E">
            <w:pPr>
              <w:pStyle w:val="Texto"/>
              <w:tabs>
                <w:tab w:val="decimal" w:pos="1054"/>
              </w:tabs>
              <w:jc w:val="left"/>
              <w:rPr>
                <w:rFonts w:cs="Arial"/>
                <w:sz w:val="16"/>
                <w:szCs w:val="16"/>
              </w:rPr>
            </w:pPr>
            <w:r w:rsidRPr="005A0DF3">
              <w:rPr>
                <w:rFonts w:cs="Arial"/>
                <w:sz w:val="16"/>
                <w:szCs w:val="16"/>
              </w:rPr>
              <w:t>1.975.412</w:t>
            </w:r>
          </w:p>
        </w:tc>
        <w:tc>
          <w:tcPr>
            <w:tcW w:w="72" w:type="dxa"/>
          </w:tcPr>
          <w:p w14:paraId="2B02B03A" w14:textId="77777777" w:rsidR="001F4991" w:rsidRPr="00491B17" w:rsidRDefault="001F4991" w:rsidP="001F4991">
            <w:pPr>
              <w:pStyle w:val="Texto"/>
              <w:tabs>
                <w:tab w:val="decimal" w:pos="936"/>
              </w:tabs>
              <w:rPr>
                <w:rFonts w:cs="Arial"/>
                <w:sz w:val="16"/>
                <w:szCs w:val="16"/>
              </w:rPr>
            </w:pPr>
          </w:p>
        </w:tc>
        <w:tc>
          <w:tcPr>
            <w:tcW w:w="1296" w:type="dxa"/>
          </w:tcPr>
          <w:p w14:paraId="212F6495" w14:textId="417D8BD2" w:rsidR="001F4991" w:rsidRPr="00491B17" w:rsidRDefault="001F4991" w:rsidP="001F4991">
            <w:pPr>
              <w:pStyle w:val="Texto"/>
              <w:tabs>
                <w:tab w:val="decimal" w:pos="1054"/>
              </w:tabs>
              <w:jc w:val="left"/>
              <w:rPr>
                <w:rFonts w:cs="Arial"/>
                <w:sz w:val="16"/>
                <w:szCs w:val="16"/>
              </w:rPr>
            </w:pPr>
            <w:r w:rsidRPr="001F4991">
              <w:rPr>
                <w:rFonts w:cs="Arial"/>
                <w:sz w:val="16"/>
                <w:szCs w:val="16"/>
              </w:rPr>
              <w:t>1.904.382</w:t>
            </w:r>
          </w:p>
        </w:tc>
      </w:tr>
      <w:tr w:rsidR="001F4991" w:rsidRPr="00491B17" w14:paraId="6DC60B88" w14:textId="77777777" w:rsidTr="00FF4261">
        <w:trPr>
          <w:jc w:val="center"/>
        </w:trPr>
        <w:tc>
          <w:tcPr>
            <w:tcW w:w="6048" w:type="dxa"/>
          </w:tcPr>
          <w:p w14:paraId="33CF8225" w14:textId="77777777" w:rsidR="001F4991" w:rsidRPr="00491B17" w:rsidRDefault="001F4991" w:rsidP="001F4991">
            <w:pPr>
              <w:pStyle w:val="Texto"/>
              <w:jc w:val="left"/>
              <w:rPr>
                <w:rFonts w:cs="Arial"/>
                <w:sz w:val="16"/>
                <w:szCs w:val="16"/>
              </w:rPr>
            </w:pPr>
            <w:r w:rsidRPr="00491B17">
              <w:rPr>
                <w:rFonts w:cs="Arial"/>
                <w:sz w:val="16"/>
                <w:szCs w:val="16"/>
              </w:rPr>
              <w:t xml:space="preserve">Otros créditos no financieros </w:t>
            </w:r>
          </w:p>
        </w:tc>
        <w:tc>
          <w:tcPr>
            <w:tcW w:w="720" w:type="dxa"/>
          </w:tcPr>
          <w:p w14:paraId="3AC0868E" w14:textId="4791DC65"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5</w:t>
            </w:r>
          </w:p>
        </w:tc>
        <w:tc>
          <w:tcPr>
            <w:tcW w:w="72" w:type="dxa"/>
          </w:tcPr>
          <w:p w14:paraId="06F6C982" w14:textId="77777777" w:rsidR="001F4991" w:rsidRPr="00491B17" w:rsidRDefault="001F4991" w:rsidP="001F4991">
            <w:pPr>
              <w:pStyle w:val="Texto"/>
              <w:rPr>
                <w:rFonts w:cs="Arial"/>
                <w:sz w:val="16"/>
                <w:szCs w:val="16"/>
              </w:rPr>
            </w:pPr>
          </w:p>
        </w:tc>
        <w:tc>
          <w:tcPr>
            <w:tcW w:w="1296" w:type="dxa"/>
          </w:tcPr>
          <w:p w14:paraId="449D447C" w14:textId="481EA137" w:rsidR="001F4991" w:rsidRPr="00491B17" w:rsidRDefault="00693236" w:rsidP="00252D0E">
            <w:pPr>
              <w:pStyle w:val="Texto"/>
              <w:tabs>
                <w:tab w:val="decimal" w:pos="1054"/>
              </w:tabs>
              <w:jc w:val="left"/>
              <w:rPr>
                <w:rFonts w:cs="Arial"/>
                <w:sz w:val="16"/>
                <w:szCs w:val="16"/>
              </w:rPr>
            </w:pPr>
            <w:r w:rsidRPr="00693236">
              <w:rPr>
                <w:rFonts w:cs="Arial"/>
                <w:sz w:val="16"/>
                <w:szCs w:val="16"/>
              </w:rPr>
              <w:t>1.247.049</w:t>
            </w:r>
          </w:p>
        </w:tc>
        <w:tc>
          <w:tcPr>
            <w:tcW w:w="72" w:type="dxa"/>
          </w:tcPr>
          <w:p w14:paraId="60593518" w14:textId="77777777" w:rsidR="001F4991" w:rsidRPr="00491B17" w:rsidRDefault="001F4991" w:rsidP="001F4991">
            <w:pPr>
              <w:pStyle w:val="Texto"/>
              <w:tabs>
                <w:tab w:val="decimal" w:pos="936"/>
              </w:tabs>
              <w:rPr>
                <w:rFonts w:cs="Arial"/>
                <w:sz w:val="16"/>
                <w:szCs w:val="16"/>
              </w:rPr>
            </w:pPr>
          </w:p>
        </w:tc>
        <w:tc>
          <w:tcPr>
            <w:tcW w:w="1296" w:type="dxa"/>
          </w:tcPr>
          <w:p w14:paraId="5956B0B6" w14:textId="0869CEF5" w:rsidR="001F4991" w:rsidRPr="00491B17" w:rsidRDefault="001F4991" w:rsidP="001F4991">
            <w:pPr>
              <w:pStyle w:val="Texto"/>
              <w:tabs>
                <w:tab w:val="decimal" w:pos="1054"/>
              </w:tabs>
              <w:jc w:val="left"/>
              <w:rPr>
                <w:rFonts w:cs="Arial"/>
                <w:sz w:val="16"/>
                <w:szCs w:val="16"/>
              </w:rPr>
            </w:pPr>
            <w:r w:rsidRPr="001F4991">
              <w:rPr>
                <w:rFonts w:cs="Arial"/>
                <w:sz w:val="16"/>
                <w:szCs w:val="16"/>
              </w:rPr>
              <w:t>603.848</w:t>
            </w:r>
          </w:p>
        </w:tc>
      </w:tr>
      <w:tr w:rsidR="001F4991" w:rsidRPr="00491B17" w14:paraId="0753F7B7" w14:textId="77777777" w:rsidTr="00FF4261">
        <w:trPr>
          <w:jc w:val="center"/>
        </w:trPr>
        <w:tc>
          <w:tcPr>
            <w:tcW w:w="6048" w:type="dxa"/>
          </w:tcPr>
          <w:p w14:paraId="29EA4F98" w14:textId="1ED78E2C" w:rsidR="001F4991" w:rsidRPr="00491B17" w:rsidRDefault="001F4991" w:rsidP="001F4991">
            <w:pPr>
              <w:pStyle w:val="Texto"/>
              <w:jc w:val="left"/>
              <w:rPr>
                <w:rFonts w:cs="Arial"/>
                <w:sz w:val="16"/>
                <w:szCs w:val="16"/>
              </w:rPr>
            </w:pPr>
            <w:r w:rsidRPr="00491B17">
              <w:rPr>
                <w:rFonts w:cs="Arial"/>
                <w:sz w:val="16"/>
                <w:szCs w:val="16"/>
              </w:rPr>
              <w:t>Deudores comerciales y otras cuentas por cobrar</w:t>
            </w:r>
          </w:p>
        </w:tc>
        <w:tc>
          <w:tcPr>
            <w:tcW w:w="720" w:type="dxa"/>
          </w:tcPr>
          <w:p w14:paraId="1CFC3291" w14:textId="75B957BC"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.2</w:t>
            </w:r>
          </w:p>
        </w:tc>
        <w:tc>
          <w:tcPr>
            <w:tcW w:w="72" w:type="dxa"/>
          </w:tcPr>
          <w:p w14:paraId="122CAEEF" w14:textId="77777777" w:rsidR="001F4991" w:rsidRPr="00491B17" w:rsidRDefault="001F4991" w:rsidP="001F4991">
            <w:pPr>
              <w:pStyle w:val="Texto"/>
              <w:rPr>
                <w:rFonts w:cs="Arial"/>
                <w:sz w:val="16"/>
                <w:szCs w:val="16"/>
              </w:rPr>
            </w:pPr>
          </w:p>
        </w:tc>
        <w:tc>
          <w:tcPr>
            <w:tcW w:w="1296" w:type="dxa"/>
          </w:tcPr>
          <w:p w14:paraId="573FBA86" w14:textId="49DDB352" w:rsidR="001F4991" w:rsidRPr="00491B17" w:rsidRDefault="005A0DF3" w:rsidP="00252D0E">
            <w:pPr>
              <w:pStyle w:val="Texto"/>
              <w:tabs>
                <w:tab w:val="decimal" w:pos="1054"/>
              </w:tabs>
              <w:jc w:val="left"/>
              <w:rPr>
                <w:rFonts w:cs="Arial"/>
                <w:sz w:val="16"/>
                <w:szCs w:val="16"/>
              </w:rPr>
            </w:pPr>
            <w:r w:rsidRPr="005A0DF3">
              <w:rPr>
                <w:rFonts w:cs="Arial"/>
                <w:sz w:val="16"/>
                <w:szCs w:val="16"/>
              </w:rPr>
              <w:t>18.</w:t>
            </w:r>
            <w:r w:rsidR="003B39D1" w:rsidRPr="003B39D1">
              <w:rPr>
                <w:rFonts w:cs="Arial"/>
                <w:sz w:val="16"/>
                <w:szCs w:val="16"/>
              </w:rPr>
              <w:t>317.989</w:t>
            </w:r>
          </w:p>
        </w:tc>
        <w:tc>
          <w:tcPr>
            <w:tcW w:w="72" w:type="dxa"/>
          </w:tcPr>
          <w:p w14:paraId="42E38D42" w14:textId="77777777" w:rsidR="001F4991" w:rsidRPr="00491B17" w:rsidRDefault="001F4991" w:rsidP="001F4991">
            <w:pPr>
              <w:pStyle w:val="Texto"/>
              <w:tabs>
                <w:tab w:val="decimal" w:pos="936"/>
              </w:tabs>
              <w:rPr>
                <w:rFonts w:cs="Arial"/>
                <w:sz w:val="16"/>
                <w:szCs w:val="16"/>
              </w:rPr>
            </w:pPr>
          </w:p>
        </w:tc>
        <w:tc>
          <w:tcPr>
            <w:tcW w:w="1296" w:type="dxa"/>
          </w:tcPr>
          <w:p w14:paraId="2EAEEA01" w14:textId="3E643343" w:rsidR="001F4991" w:rsidRPr="00491B17" w:rsidRDefault="001F4991" w:rsidP="001F4991">
            <w:pPr>
              <w:pStyle w:val="Texto"/>
              <w:tabs>
                <w:tab w:val="decimal" w:pos="1054"/>
              </w:tabs>
              <w:jc w:val="left"/>
              <w:rPr>
                <w:rFonts w:cs="Arial"/>
                <w:sz w:val="16"/>
                <w:szCs w:val="16"/>
              </w:rPr>
            </w:pPr>
            <w:r w:rsidRPr="001F4991">
              <w:rPr>
                <w:rFonts w:cs="Arial"/>
                <w:sz w:val="16"/>
                <w:szCs w:val="16"/>
              </w:rPr>
              <w:t>11.545.14</w:t>
            </w:r>
            <w:r w:rsidR="00256975">
              <w:rPr>
                <w:rFonts w:cs="Arial"/>
                <w:sz w:val="16"/>
                <w:szCs w:val="16"/>
              </w:rPr>
              <w:t>8</w:t>
            </w:r>
          </w:p>
        </w:tc>
      </w:tr>
      <w:tr w:rsidR="001F4991" w:rsidRPr="00491B17" w14:paraId="41EFD683" w14:textId="77777777" w:rsidTr="00FF4261">
        <w:trPr>
          <w:jc w:val="center"/>
        </w:trPr>
        <w:tc>
          <w:tcPr>
            <w:tcW w:w="6048" w:type="dxa"/>
          </w:tcPr>
          <w:p w14:paraId="3B52E8AB" w14:textId="77777777" w:rsidR="001F4991" w:rsidRPr="00491B17" w:rsidRDefault="001F4991" w:rsidP="001F4991">
            <w:pPr>
              <w:pStyle w:val="Texto"/>
              <w:jc w:val="left"/>
              <w:rPr>
                <w:rFonts w:cs="Arial"/>
                <w:sz w:val="16"/>
                <w:szCs w:val="16"/>
              </w:rPr>
            </w:pPr>
            <w:r w:rsidRPr="00491B17">
              <w:rPr>
                <w:rFonts w:cs="Arial"/>
                <w:sz w:val="16"/>
                <w:szCs w:val="16"/>
              </w:rPr>
              <w:t xml:space="preserve">Efectivo y colocaciones a corto plazo </w:t>
            </w:r>
          </w:p>
        </w:tc>
        <w:tc>
          <w:tcPr>
            <w:tcW w:w="720" w:type="dxa"/>
          </w:tcPr>
          <w:p w14:paraId="76B4C302" w14:textId="689D61AF"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.3</w:t>
            </w:r>
          </w:p>
        </w:tc>
        <w:tc>
          <w:tcPr>
            <w:tcW w:w="72" w:type="dxa"/>
          </w:tcPr>
          <w:p w14:paraId="0FAA0A3B" w14:textId="77777777" w:rsidR="001F4991" w:rsidRPr="00491B17" w:rsidRDefault="001F4991" w:rsidP="001F4991">
            <w:pPr>
              <w:pStyle w:val="Texto"/>
              <w:rPr>
                <w:rFonts w:cs="Arial"/>
                <w:sz w:val="16"/>
                <w:szCs w:val="16"/>
              </w:rPr>
            </w:pPr>
          </w:p>
        </w:tc>
        <w:tc>
          <w:tcPr>
            <w:tcW w:w="1296" w:type="dxa"/>
            <w:tcBorders>
              <w:bottom w:val="single" w:sz="6" w:space="0" w:color="auto"/>
            </w:tcBorders>
          </w:tcPr>
          <w:p w14:paraId="09573F7F" w14:textId="09C9C3AB" w:rsidR="001F4991" w:rsidRPr="00491B17" w:rsidRDefault="005A0DF3" w:rsidP="00252D0E">
            <w:pPr>
              <w:pStyle w:val="Texto"/>
              <w:tabs>
                <w:tab w:val="decimal" w:pos="1054"/>
              </w:tabs>
              <w:jc w:val="left"/>
              <w:rPr>
                <w:rFonts w:cs="Arial"/>
                <w:sz w:val="16"/>
                <w:szCs w:val="16"/>
              </w:rPr>
            </w:pPr>
            <w:r w:rsidRPr="005A0DF3">
              <w:rPr>
                <w:rFonts w:cs="Arial"/>
                <w:sz w:val="16"/>
                <w:szCs w:val="16"/>
              </w:rPr>
              <w:t>2.095.598</w:t>
            </w:r>
          </w:p>
        </w:tc>
        <w:tc>
          <w:tcPr>
            <w:tcW w:w="72" w:type="dxa"/>
          </w:tcPr>
          <w:p w14:paraId="732B983E" w14:textId="77777777" w:rsidR="001F4991" w:rsidRPr="00491B17" w:rsidRDefault="001F4991" w:rsidP="001F4991">
            <w:pPr>
              <w:pStyle w:val="Texto"/>
              <w:tabs>
                <w:tab w:val="decimal" w:pos="936"/>
              </w:tabs>
              <w:rPr>
                <w:rFonts w:cs="Arial"/>
                <w:sz w:val="16"/>
                <w:szCs w:val="16"/>
              </w:rPr>
            </w:pPr>
          </w:p>
        </w:tc>
        <w:tc>
          <w:tcPr>
            <w:tcW w:w="1296" w:type="dxa"/>
            <w:tcBorders>
              <w:bottom w:val="single" w:sz="6" w:space="0" w:color="auto"/>
            </w:tcBorders>
          </w:tcPr>
          <w:p w14:paraId="6A7C69B3" w14:textId="3EF41DF5" w:rsidR="001F4991" w:rsidRPr="00491B17" w:rsidRDefault="001F4991" w:rsidP="001F4991">
            <w:pPr>
              <w:pStyle w:val="Texto"/>
              <w:tabs>
                <w:tab w:val="decimal" w:pos="1054"/>
              </w:tabs>
              <w:jc w:val="left"/>
              <w:rPr>
                <w:rFonts w:cs="Arial"/>
                <w:sz w:val="16"/>
                <w:szCs w:val="16"/>
              </w:rPr>
            </w:pPr>
            <w:r w:rsidRPr="001F4991">
              <w:rPr>
                <w:rFonts w:cs="Arial"/>
                <w:sz w:val="16"/>
                <w:szCs w:val="16"/>
              </w:rPr>
              <w:t>1.872.552</w:t>
            </w:r>
          </w:p>
        </w:tc>
      </w:tr>
      <w:tr w:rsidR="001F4991" w:rsidRPr="00491B17" w14:paraId="6F2BC7D9" w14:textId="77777777" w:rsidTr="00FF4261">
        <w:trPr>
          <w:jc w:val="center"/>
        </w:trPr>
        <w:tc>
          <w:tcPr>
            <w:tcW w:w="6048" w:type="dxa"/>
          </w:tcPr>
          <w:p w14:paraId="29053B4E" w14:textId="77777777" w:rsidR="001F4991" w:rsidRPr="00491B17" w:rsidRDefault="001F4991" w:rsidP="001F4991">
            <w:pPr>
              <w:pStyle w:val="Texto"/>
              <w:jc w:val="left"/>
              <w:rPr>
                <w:rFonts w:cs="Arial"/>
                <w:sz w:val="16"/>
                <w:szCs w:val="16"/>
              </w:rPr>
            </w:pPr>
          </w:p>
        </w:tc>
        <w:tc>
          <w:tcPr>
            <w:tcW w:w="720" w:type="dxa"/>
          </w:tcPr>
          <w:p w14:paraId="48C0DF66" w14:textId="77777777" w:rsidR="001F4991" w:rsidRPr="00491B17" w:rsidRDefault="001F4991" w:rsidP="001F4991">
            <w:pPr>
              <w:pStyle w:val="Texto"/>
              <w:jc w:val="center"/>
              <w:rPr>
                <w:rFonts w:cs="Arial"/>
                <w:sz w:val="16"/>
                <w:szCs w:val="16"/>
              </w:rPr>
            </w:pPr>
          </w:p>
        </w:tc>
        <w:tc>
          <w:tcPr>
            <w:tcW w:w="72" w:type="dxa"/>
          </w:tcPr>
          <w:p w14:paraId="2A473182" w14:textId="77777777" w:rsidR="001F4991" w:rsidRPr="00491B17" w:rsidRDefault="001F4991" w:rsidP="001F4991">
            <w:pPr>
              <w:pStyle w:val="Texto"/>
              <w:rPr>
                <w:rFonts w:cs="Arial"/>
                <w:sz w:val="16"/>
                <w:szCs w:val="16"/>
              </w:rPr>
            </w:pPr>
          </w:p>
        </w:tc>
        <w:tc>
          <w:tcPr>
            <w:tcW w:w="1296" w:type="dxa"/>
            <w:tcBorders>
              <w:bottom w:val="single" w:sz="6" w:space="0" w:color="auto"/>
            </w:tcBorders>
          </w:tcPr>
          <w:p w14:paraId="08431FD2" w14:textId="5082CFB7" w:rsidR="001F4991" w:rsidRPr="00252D0E" w:rsidRDefault="00693236" w:rsidP="00252D0E">
            <w:pPr>
              <w:pStyle w:val="Texto"/>
              <w:tabs>
                <w:tab w:val="decimal" w:pos="1054"/>
              </w:tabs>
              <w:jc w:val="left"/>
              <w:rPr>
                <w:rFonts w:cs="Arial"/>
                <w:b/>
                <w:bCs/>
                <w:sz w:val="16"/>
                <w:szCs w:val="16"/>
              </w:rPr>
            </w:pPr>
            <w:r w:rsidRPr="00693236">
              <w:rPr>
                <w:rFonts w:cs="Arial"/>
                <w:b/>
                <w:bCs/>
                <w:sz w:val="16"/>
                <w:szCs w:val="16"/>
              </w:rPr>
              <w:t>63.</w:t>
            </w:r>
            <w:r w:rsidR="003B39D1" w:rsidRPr="003B39D1">
              <w:rPr>
                <w:rFonts w:cs="Arial"/>
                <w:b/>
                <w:bCs/>
                <w:sz w:val="16"/>
                <w:szCs w:val="16"/>
              </w:rPr>
              <w:t>314.516</w:t>
            </w:r>
          </w:p>
        </w:tc>
        <w:tc>
          <w:tcPr>
            <w:tcW w:w="72" w:type="dxa"/>
          </w:tcPr>
          <w:p w14:paraId="12287BBB" w14:textId="77777777" w:rsidR="001F4991" w:rsidRPr="005C7474" w:rsidRDefault="001F4991" w:rsidP="001F4991">
            <w:pPr>
              <w:pStyle w:val="Texto"/>
              <w:tabs>
                <w:tab w:val="decimal" w:pos="936"/>
              </w:tabs>
              <w:rPr>
                <w:rFonts w:cs="Arial"/>
                <w:b/>
                <w:bCs/>
                <w:sz w:val="16"/>
                <w:szCs w:val="16"/>
              </w:rPr>
            </w:pPr>
          </w:p>
        </w:tc>
        <w:tc>
          <w:tcPr>
            <w:tcW w:w="1296" w:type="dxa"/>
            <w:tcBorders>
              <w:bottom w:val="single" w:sz="6" w:space="0" w:color="auto"/>
            </w:tcBorders>
          </w:tcPr>
          <w:p w14:paraId="361F7081" w14:textId="1DB8C3F0" w:rsidR="001F4991" w:rsidRPr="001F4991" w:rsidRDefault="001F4991" w:rsidP="001F4991">
            <w:pPr>
              <w:pStyle w:val="Texto"/>
              <w:tabs>
                <w:tab w:val="decimal" w:pos="1054"/>
              </w:tabs>
              <w:jc w:val="left"/>
              <w:rPr>
                <w:rFonts w:cs="Arial"/>
                <w:b/>
                <w:bCs/>
                <w:sz w:val="16"/>
                <w:szCs w:val="16"/>
              </w:rPr>
            </w:pPr>
            <w:r w:rsidRPr="001F4991">
              <w:rPr>
                <w:rFonts w:cs="Arial"/>
                <w:b/>
                <w:bCs/>
                <w:sz w:val="16"/>
                <w:szCs w:val="16"/>
              </w:rPr>
              <w:t>46.755.57</w:t>
            </w:r>
            <w:r w:rsidR="00256975">
              <w:rPr>
                <w:rFonts w:cs="Arial"/>
                <w:b/>
                <w:bCs/>
                <w:sz w:val="16"/>
                <w:szCs w:val="16"/>
              </w:rPr>
              <w:t>2</w:t>
            </w:r>
          </w:p>
        </w:tc>
      </w:tr>
      <w:tr w:rsidR="001F4991" w:rsidRPr="00491B17" w14:paraId="119D12E7" w14:textId="77777777" w:rsidTr="00FF4261">
        <w:trPr>
          <w:jc w:val="center"/>
        </w:trPr>
        <w:tc>
          <w:tcPr>
            <w:tcW w:w="6048" w:type="dxa"/>
          </w:tcPr>
          <w:p w14:paraId="7D9EB881" w14:textId="77777777" w:rsidR="001F4991" w:rsidRPr="00491B17" w:rsidRDefault="001F4991" w:rsidP="001F4991">
            <w:pPr>
              <w:pStyle w:val="Texto"/>
              <w:jc w:val="left"/>
              <w:rPr>
                <w:rFonts w:cs="Arial"/>
                <w:sz w:val="16"/>
                <w:szCs w:val="16"/>
              </w:rPr>
            </w:pPr>
            <w:r w:rsidRPr="00491B17">
              <w:rPr>
                <w:rFonts w:cs="Arial"/>
                <w:sz w:val="16"/>
                <w:szCs w:val="16"/>
              </w:rPr>
              <w:t>Activos disponibles para la venta</w:t>
            </w:r>
          </w:p>
        </w:tc>
        <w:tc>
          <w:tcPr>
            <w:tcW w:w="720" w:type="dxa"/>
          </w:tcPr>
          <w:p w14:paraId="4D1923A0" w14:textId="04B40064" w:rsidR="001F4991" w:rsidRPr="00491B17" w:rsidRDefault="001F4991" w:rsidP="001F4991">
            <w:pPr>
              <w:pStyle w:val="Texto"/>
              <w:jc w:val="center"/>
              <w:rPr>
                <w:rFonts w:cs="Arial"/>
                <w:sz w:val="16"/>
                <w:szCs w:val="16"/>
              </w:rPr>
            </w:pPr>
          </w:p>
        </w:tc>
        <w:tc>
          <w:tcPr>
            <w:tcW w:w="72" w:type="dxa"/>
          </w:tcPr>
          <w:p w14:paraId="58788737" w14:textId="77777777" w:rsidR="001F4991" w:rsidRPr="00491B17" w:rsidRDefault="001F4991" w:rsidP="001F4991">
            <w:pPr>
              <w:pStyle w:val="Texto"/>
              <w:rPr>
                <w:rFonts w:cs="Arial"/>
                <w:sz w:val="16"/>
                <w:szCs w:val="16"/>
              </w:rPr>
            </w:pPr>
          </w:p>
        </w:tc>
        <w:tc>
          <w:tcPr>
            <w:tcW w:w="1296" w:type="dxa"/>
            <w:tcBorders>
              <w:top w:val="single" w:sz="6" w:space="0" w:color="auto"/>
              <w:bottom w:val="single" w:sz="6" w:space="0" w:color="auto"/>
            </w:tcBorders>
          </w:tcPr>
          <w:p w14:paraId="22E83DDF" w14:textId="47BD9888" w:rsidR="001F4991" w:rsidRPr="00252D0E" w:rsidRDefault="005A0DF3" w:rsidP="00252D0E">
            <w:pPr>
              <w:pStyle w:val="Texto"/>
              <w:tabs>
                <w:tab w:val="decimal" w:pos="1054"/>
              </w:tabs>
              <w:jc w:val="left"/>
              <w:rPr>
                <w:rFonts w:cs="Arial"/>
                <w:sz w:val="16"/>
                <w:szCs w:val="16"/>
              </w:rPr>
            </w:pPr>
            <w:r w:rsidRPr="00252D0E">
              <w:rPr>
                <w:rFonts w:cs="Arial"/>
                <w:sz w:val="16"/>
                <w:szCs w:val="16"/>
              </w:rPr>
              <w:t>7.583</w:t>
            </w:r>
          </w:p>
        </w:tc>
        <w:tc>
          <w:tcPr>
            <w:tcW w:w="72" w:type="dxa"/>
          </w:tcPr>
          <w:p w14:paraId="429A5546" w14:textId="77777777" w:rsidR="001F4991" w:rsidRPr="005C7474" w:rsidRDefault="001F4991" w:rsidP="001F4991">
            <w:pPr>
              <w:pStyle w:val="Texto"/>
              <w:tabs>
                <w:tab w:val="decimal" w:pos="936"/>
              </w:tabs>
              <w:rPr>
                <w:rFonts w:cs="Arial"/>
                <w:b/>
                <w:bCs/>
                <w:sz w:val="16"/>
                <w:szCs w:val="16"/>
              </w:rPr>
            </w:pPr>
          </w:p>
        </w:tc>
        <w:tc>
          <w:tcPr>
            <w:tcW w:w="1296" w:type="dxa"/>
            <w:tcBorders>
              <w:top w:val="single" w:sz="6" w:space="0" w:color="auto"/>
              <w:bottom w:val="single" w:sz="6" w:space="0" w:color="auto"/>
            </w:tcBorders>
          </w:tcPr>
          <w:p w14:paraId="35C64049" w14:textId="1E43EBF1" w:rsidR="001F4991" w:rsidRPr="00FF4261" w:rsidRDefault="001F4991" w:rsidP="001F4991">
            <w:pPr>
              <w:pStyle w:val="Texto"/>
              <w:tabs>
                <w:tab w:val="decimal" w:pos="1054"/>
              </w:tabs>
              <w:jc w:val="left"/>
              <w:rPr>
                <w:rFonts w:cs="Arial"/>
                <w:b/>
                <w:bCs/>
                <w:sz w:val="16"/>
                <w:szCs w:val="16"/>
              </w:rPr>
            </w:pPr>
            <w:r w:rsidRPr="001F4991">
              <w:rPr>
                <w:rFonts w:cs="Arial"/>
                <w:sz w:val="16"/>
                <w:szCs w:val="16"/>
              </w:rPr>
              <w:t>1.960</w:t>
            </w:r>
          </w:p>
        </w:tc>
      </w:tr>
      <w:tr w:rsidR="001F4991" w:rsidRPr="00491B17" w14:paraId="18FF6C30" w14:textId="77777777" w:rsidTr="00FF4261">
        <w:trPr>
          <w:jc w:val="center"/>
        </w:trPr>
        <w:tc>
          <w:tcPr>
            <w:tcW w:w="6048" w:type="dxa"/>
          </w:tcPr>
          <w:p w14:paraId="51EAEE5A" w14:textId="77777777" w:rsidR="001F4991" w:rsidRPr="00491B17" w:rsidRDefault="001F4991" w:rsidP="001F4991">
            <w:pPr>
              <w:pStyle w:val="Texto"/>
              <w:jc w:val="left"/>
              <w:rPr>
                <w:rFonts w:cs="Arial"/>
                <w:b/>
                <w:sz w:val="16"/>
                <w:szCs w:val="16"/>
              </w:rPr>
            </w:pPr>
            <w:proofErr w:type="gramStart"/>
            <w:r w:rsidRPr="00491B17">
              <w:rPr>
                <w:rFonts w:cs="Arial"/>
                <w:b/>
                <w:sz w:val="16"/>
                <w:szCs w:val="16"/>
              </w:rPr>
              <w:t>Total</w:t>
            </w:r>
            <w:proofErr w:type="gramEnd"/>
            <w:r w:rsidRPr="00491B17">
              <w:rPr>
                <w:rFonts w:cs="Arial"/>
                <w:b/>
                <w:sz w:val="16"/>
                <w:szCs w:val="16"/>
              </w:rPr>
              <w:t xml:space="preserve"> de activos</w:t>
            </w:r>
          </w:p>
        </w:tc>
        <w:tc>
          <w:tcPr>
            <w:tcW w:w="720" w:type="dxa"/>
          </w:tcPr>
          <w:p w14:paraId="3CC6C2A5" w14:textId="77777777" w:rsidR="001F4991" w:rsidRPr="00491B17" w:rsidRDefault="001F4991" w:rsidP="001F4991">
            <w:pPr>
              <w:pStyle w:val="Texto"/>
              <w:jc w:val="center"/>
              <w:rPr>
                <w:rFonts w:cs="Arial"/>
                <w:sz w:val="16"/>
                <w:szCs w:val="16"/>
              </w:rPr>
            </w:pPr>
          </w:p>
        </w:tc>
        <w:tc>
          <w:tcPr>
            <w:tcW w:w="72" w:type="dxa"/>
          </w:tcPr>
          <w:p w14:paraId="30260684" w14:textId="77777777" w:rsidR="001F4991" w:rsidRPr="00491B17" w:rsidRDefault="001F4991" w:rsidP="001F4991">
            <w:pPr>
              <w:pStyle w:val="Texto"/>
              <w:rPr>
                <w:rFonts w:cs="Arial"/>
                <w:sz w:val="16"/>
                <w:szCs w:val="16"/>
              </w:rPr>
            </w:pPr>
          </w:p>
        </w:tc>
        <w:tc>
          <w:tcPr>
            <w:tcW w:w="1296" w:type="dxa"/>
            <w:tcBorders>
              <w:top w:val="single" w:sz="6" w:space="0" w:color="auto"/>
              <w:bottom w:val="double" w:sz="6" w:space="0" w:color="auto"/>
            </w:tcBorders>
          </w:tcPr>
          <w:p w14:paraId="3DD4AFE0" w14:textId="1F65B57D" w:rsidR="001F4991" w:rsidRPr="00252D0E" w:rsidRDefault="00693236" w:rsidP="00252D0E">
            <w:pPr>
              <w:pStyle w:val="Texto"/>
              <w:tabs>
                <w:tab w:val="decimal" w:pos="1054"/>
              </w:tabs>
              <w:jc w:val="left"/>
              <w:rPr>
                <w:rFonts w:cs="Arial"/>
                <w:b/>
                <w:bCs/>
                <w:sz w:val="16"/>
                <w:szCs w:val="16"/>
              </w:rPr>
            </w:pPr>
            <w:r w:rsidRPr="00693236">
              <w:rPr>
                <w:rFonts w:cs="Arial"/>
                <w:b/>
                <w:bCs/>
                <w:sz w:val="16"/>
                <w:szCs w:val="16"/>
              </w:rPr>
              <w:t>106.</w:t>
            </w:r>
            <w:r w:rsidR="00142AEA" w:rsidRPr="00142AEA">
              <w:rPr>
                <w:rFonts w:cs="Arial"/>
                <w:b/>
                <w:bCs/>
                <w:sz w:val="16"/>
                <w:szCs w:val="16"/>
              </w:rPr>
              <w:t>473.062</w:t>
            </w:r>
          </w:p>
        </w:tc>
        <w:tc>
          <w:tcPr>
            <w:tcW w:w="72" w:type="dxa"/>
          </w:tcPr>
          <w:p w14:paraId="236BE783" w14:textId="77777777" w:rsidR="001F4991" w:rsidRPr="005C7474" w:rsidRDefault="001F4991" w:rsidP="001F4991">
            <w:pPr>
              <w:pStyle w:val="Texto"/>
              <w:tabs>
                <w:tab w:val="decimal" w:pos="936"/>
              </w:tabs>
              <w:rPr>
                <w:rFonts w:cs="Arial"/>
                <w:b/>
                <w:bCs/>
                <w:sz w:val="16"/>
                <w:szCs w:val="16"/>
              </w:rPr>
            </w:pPr>
          </w:p>
        </w:tc>
        <w:tc>
          <w:tcPr>
            <w:tcW w:w="1296" w:type="dxa"/>
            <w:tcBorders>
              <w:top w:val="single" w:sz="6" w:space="0" w:color="auto"/>
              <w:bottom w:val="double" w:sz="6" w:space="0" w:color="auto"/>
            </w:tcBorders>
          </w:tcPr>
          <w:p w14:paraId="7D9D5CD6" w14:textId="349FC1FD" w:rsidR="001F4991" w:rsidRPr="001F4991" w:rsidRDefault="001F4991" w:rsidP="001F4991">
            <w:pPr>
              <w:pStyle w:val="Texto"/>
              <w:tabs>
                <w:tab w:val="decimal" w:pos="1054"/>
              </w:tabs>
              <w:jc w:val="left"/>
              <w:rPr>
                <w:rFonts w:cs="Arial"/>
                <w:b/>
                <w:bCs/>
                <w:sz w:val="16"/>
                <w:szCs w:val="16"/>
              </w:rPr>
            </w:pPr>
            <w:r w:rsidRPr="001F4991">
              <w:rPr>
                <w:rFonts w:cs="Arial"/>
                <w:b/>
                <w:bCs/>
                <w:sz w:val="16"/>
                <w:szCs w:val="16"/>
              </w:rPr>
              <w:t>92.724.90</w:t>
            </w:r>
            <w:r w:rsidR="00256975">
              <w:rPr>
                <w:rFonts w:cs="Arial"/>
                <w:b/>
                <w:bCs/>
                <w:sz w:val="16"/>
                <w:szCs w:val="16"/>
              </w:rPr>
              <w:t>6</w:t>
            </w:r>
          </w:p>
        </w:tc>
      </w:tr>
      <w:tr w:rsidR="001F4991" w:rsidRPr="00491B17" w14:paraId="726999CA" w14:textId="77777777" w:rsidTr="00FF4261">
        <w:trPr>
          <w:jc w:val="center"/>
        </w:trPr>
        <w:tc>
          <w:tcPr>
            <w:tcW w:w="6048" w:type="dxa"/>
          </w:tcPr>
          <w:p w14:paraId="19E63D63" w14:textId="77777777" w:rsidR="001F4991" w:rsidRPr="00491B17" w:rsidRDefault="001F4991" w:rsidP="001F4991">
            <w:pPr>
              <w:pStyle w:val="Texto"/>
              <w:jc w:val="left"/>
              <w:rPr>
                <w:rFonts w:cs="Arial"/>
                <w:b/>
                <w:sz w:val="16"/>
                <w:szCs w:val="16"/>
              </w:rPr>
            </w:pPr>
          </w:p>
        </w:tc>
        <w:tc>
          <w:tcPr>
            <w:tcW w:w="720" w:type="dxa"/>
          </w:tcPr>
          <w:p w14:paraId="30CDD189" w14:textId="77777777" w:rsidR="001F4991" w:rsidRPr="00491B17" w:rsidRDefault="001F4991" w:rsidP="001F4991">
            <w:pPr>
              <w:pStyle w:val="Texto"/>
              <w:jc w:val="center"/>
              <w:rPr>
                <w:rFonts w:cs="Arial"/>
                <w:sz w:val="16"/>
                <w:szCs w:val="16"/>
              </w:rPr>
            </w:pPr>
          </w:p>
        </w:tc>
        <w:tc>
          <w:tcPr>
            <w:tcW w:w="72" w:type="dxa"/>
          </w:tcPr>
          <w:p w14:paraId="62EC550D" w14:textId="77777777" w:rsidR="001F4991" w:rsidRPr="00491B17" w:rsidRDefault="001F4991" w:rsidP="001F4991">
            <w:pPr>
              <w:pStyle w:val="Texto"/>
              <w:rPr>
                <w:rFonts w:cs="Arial"/>
                <w:sz w:val="16"/>
                <w:szCs w:val="16"/>
              </w:rPr>
            </w:pPr>
          </w:p>
        </w:tc>
        <w:tc>
          <w:tcPr>
            <w:tcW w:w="1296" w:type="dxa"/>
            <w:tcBorders>
              <w:top w:val="single" w:sz="6" w:space="0" w:color="auto"/>
            </w:tcBorders>
          </w:tcPr>
          <w:p w14:paraId="1F87BD39" w14:textId="77777777" w:rsidR="001F4991" w:rsidRPr="00491B17" w:rsidRDefault="001F4991" w:rsidP="00252D0E">
            <w:pPr>
              <w:pStyle w:val="Texto"/>
              <w:tabs>
                <w:tab w:val="decimal" w:pos="1054"/>
              </w:tabs>
              <w:jc w:val="left"/>
              <w:rPr>
                <w:rFonts w:cs="Arial"/>
                <w:sz w:val="16"/>
                <w:szCs w:val="16"/>
              </w:rPr>
            </w:pPr>
          </w:p>
        </w:tc>
        <w:tc>
          <w:tcPr>
            <w:tcW w:w="72" w:type="dxa"/>
          </w:tcPr>
          <w:p w14:paraId="357303F5" w14:textId="77777777" w:rsidR="001F4991" w:rsidRPr="00491B17" w:rsidRDefault="001F4991" w:rsidP="001F4991">
            <w:pPr>
              <w:pStyle w:val="Texto"/>
              <w:tabs>
                <w:tab w:val="decimal" w:pos="936"/>
              </w:tabs>
              <w:rPr>
                <w:rFonts w:cs="Arial"/>
                <w:sz w:val="16"/>
                <w:szCs w:val="16"/>
              </w:rPr>
            </w:pPr>
          </w:p>
        </w:tc>
        <w:tc>
          <w:tcPr>
            <w:tcW w:w="1296" w:type="dxa"/>
            <w:tcBorders>
              <w:top w:val="single" w:sz="6" w:space="0" w:color="auto"/>
            </w:tcBorders>
          </w:tcPr>
          <w:p w14:paraId="186B9616" w14:textId="77777777" w:rsidR="001F4991" w:rsidRPr="00491B17" w:rsidRDefault="001F4991" w:rsidP="001F4991">
            <w:pPr>
              <w:pStyle w:val="Texto"/>
              <w:tabs>
                <w:tab w:val="decimal" w:pos="1054"/>
              </w:tabs>
              <w:jc w:val="left"/>
              <w:rPr>
                <w:rFonts w:cs="Arial"/>
                <w:sz w:val="16"/>
                <w:szCs w:val="16"/>
              </w:rPr>
            </w:pPr>
          </w:p>
        </w:tc>
      </w:tr>
      <w:tr w:rsidR="001F4991" w:rsidRPr="00491B17" w14:paraId="1374D530" w14:textId="77777777" w:rsidTr="00FF4261">
        <w:trPr>
          <w:jc w:val="center"/>
        </w:trPr>
        <w:tc>
          <w:tcPr>
            <w:tcW w:w="6048" w:type="dxa"/>
          </w:tcPr>
          <w:p w14:paraId="583DC561" w14:textId="77777777" w:rsidR="001F4991" w:rsidRPr="00491B17" w:rsidRDefault="001F4991" w:rsidP="001F4991">
            <w:pPr>
              <w:pStyle w:val="Texto"/>
              <w:jc w:val="left"/>
              <w:rPr>
                <w:rFonts w:cs="Arial"/>
                <w:b/>
                <w:sz w:val="16"/>
                <w:szCs w:val="16"/>
              </w:rPr>
            </w:pPr>
            <w:r w:rsidRPr="00491B17">
              <w:rPr>
                <w:rFonts w:cs="Arial"/>
                <w:b/>
                <w:sz w:val="16"/>
                <w:szCs w:val="16"/>
              </w:rPr>
              <w:t>Patrimonio y pasivos</w:t>
            </w:r>
          </w:p>
        </w:tc>
        <w:tc>
          <w:tcPr>
            <w:tcW w:w="720" w:type="dxa"/>
          </w:tcPr>
          <w:p w14:paraId="54CA02C3" w14:textId="77777777" w:rsidR="001F4991" w:rsidRPr="00491B17" w:rsidRDefault="001F4991" w:rsidP="001F4991">
            <w:pPr>
              <w:pStyle w:val="Texto"/>
              <w:jc w:val="center"/>
              <w:rPr>
                <w:rFonts w:cs="Arial"/>
                <w:sz w:val="16"/>
                <w:szCs w:val="16"/>
              </w:rPr>
            </w:pPr>
          </w:p>
        </w:tc>
        <w:tc>
          <w:tcPr>
            <w:tcW w:w="72" w:type="dxa"/>
          </w:tcPr>
          <w:p w14:paraId="64D8DB96" w14:textId="77777777" w:rsidR="001F4991" w:rsidRPr="00491B17" w:rsidRDefault="001F4991" w:rsidP="001F4991">
            <w:pPr>
              <w:pStyle w:val="Texto"/>
              <w:rPr>
                <w:rFonts w:cs="Arial"/>
                <w:sz w:val="16"/>
                <w:szCs w:val="16"/>
              </w:rPr>
            </w:pPr>
          </w:p>
        </w:tc>
        <w:tc>
          <w:tcPr>
            <w:tcW w:w="1296" w:type="dxa"/>
          </w:tcPr>
          <w:p w14:paraId="6E6D0725" w14:textId="77777777" w:rsidR="001F4991" w:rsidRPr="00491B17" w:rsidRDefault="001F4991" w:rsidP="00252D0E">
            <w:pPr>
              <w:pStyle w:val="Texto"/>
              <w:tabs>
                <w:tab w:val="decimal" w:pos="1054"/>
              </w:tabs>
              <w:jc w:val="left"/>
              <w:rPr>
                <w:rFonts w:cs="Arial"/>
                <w:sz w:val="16"/>
                <w:szCs w:val="16"/>
              </w:rPr>
            </w:pPr>
          </w:p>
        </w:tc>
        <w:tc>
          <w:tcPr>
            <w:tcW w:w="72" w:type="dxa"/>
          </w:tcPr>
          <w:p w14:paraId="67B807BB" w14:textId="77777777" w:rsidR="001F4991" w:rsidRPr="00491B17" w:rsidRDefault="001F4991" w:rsidP="001F4991">
            <w:pPr>
              <w:pStyle w:val="Texto"/>
              <w:tabs>
                <w:tab w:val="decimal" w:pos="936"/>
              </w:tabs>
              <w:rPr>
                <w:rFonts w:cs="Arial"/>
                <w:sz w:val="16"/>
                <w:szCs w:val="16"/>
              </w:rPr>
            </w:pPr>
          </w:p>
        </w:tc>
        <w:tc>
          <w:tcPr>
            <w:tcW w:w="1296" w:type="dxa"/>
          </w:tcPr>
          <w:p w14:paraId="1A0D835A" w14:textId="77777777" w:rsidR="001F4991" w:rsidRPr="00491B17" w:rsidRDefault="001F4991" w:rsidP="001F4991">
            <w:pPr>
              <w:pStyle w:val="Texto"/>
              <w:tabs>
                <w:tab w:val="decimal" w:pos="1054"/>
              </w:tabs>
              <w:jc w:val="left"/>
              <w:rPr>
                <w:rFonts w:cs="Arial"/>
                <w:sz w:val="16"/>
                <w:szCs w:val="16"/>
              </w:rPr>
            </w:pPr>
          </w:p>
        </w:tc>
      </w:tr>
      <w:tr w:rsidR="001F4991" w:rsidRPr="00491B17" w14:paraId="72714881" w14:textId="77777777" w:rsidTr="00FF4261">
        <w:trPr>
          <w:jc w:val="center"/>
        </w:trPr>
        <w:tc>
          <w:tcPr>
            <w:tcW w:w="6048" w:type="dxa"/>
          </w:tcPr>
          <w:p w14:paraId="04233C7A" w14:textId="77777777" w:rsidR="001F4991" w:rsidRPr="00491B17" w:rsidRDefault="001F4991" w:rsidP="001F4991">
            <w:pPr>
              <w:pStyle w:val="Texto"/>
              <w:jc w:val="left"/>
              <w:rPr>
                <w:rFonts w:cs="Arial"/>
                <w:b/>
                <w:sz w:val="16"/>
                <w:szCs w:val="16"/>
              </w:rPr>
            </w:pPr>
            <w:r w:rsidRPr="00491B17">
              <w:rPr>
                <w:rFonts w:cs="Arial"/>
                <w:b/>
                <w:sz w:val="16"/>
                <w:szCs w:val="16"/>
              </w:rPr>
              <w:t>Patrimonio neto</w:t>
            </w:r>
          </w:p>
        </w:tc>
        <w:tc>
          <w:tcPr>
            <w:tcW w:w="720" w:type="dxa"/>
          </w:tcPr>
          <w:p w14:paraId="56D3C3F9" w14:textId="77777777" w:rsidR="001F4991" w:rsidRPr="00491B17" w:rsidRDefault="001F4991" w:rsidP="001F4991">
            <w:pPr>
              <w:pStyle w:val="Texto"/>
              <w:jc w:val="center"/>
              <w:rPr>
                <w:rFonts w:cs="Arial"/>
                <w:sz w:val="16"/>
                <w:szCs w:val="16"/>
              </w:rPr>
            </w:pPr>
          </w:p>
        </w:tc>
        <w:tc>
          <w:tcPr>
            <w:tcW w:w="72" w:type="dxa"/>
          </w:tcPr>
          <w:p w14:paraId="15121561" w14:textId="77777777" w:rsidR="001F4991" w:rsidRPr="00491B17" w:rsidRDefault="001F4991" w:rsidP="001F4991">
            <w:pPr>
              <w:pStyle w:val="Texto"/>
              <w:rPr>
                <w:rFonts w:cs="Arial"/>
                <w:sz w:val="16"/>
                <w:szCs w:val="16"/>
              </w:rPr>
            </w:pPr>
          </w:p>
        </w:tc>
        <w:tc>
          <w:tcPr>
            <w:tcW w:w="1296" w:type="dxa"/>
          </w:tcPr>
          <w:p w14:paraId="71CAEF9F" w14:textId="77777777" w:rsidR="001F4991" w:rsidRPr="00491B17" w:rsidRDefault="001F4991" w:rsidP="00252D0E">
            <w:pPr>
              <w:pStyle w:val="Texto"/>
              <w:tabs>
                <w:tab w:val="decimal" w:pos="1054"/>
              </w:tabs>
              <w:jc w:val="left"/>
              <w:rPr>
                <w:rFonts w:cs="Arial"/>
                <w:sz w:val="16"/>
                <w:szCs w:val="16"/>
              </w:rPr>
            </w:pPr>
          </w:p>
        </w:tc>
        <w:tc>
          <w:tcPr>
            <w:tcW w:w="72" w:type="dxa"/>
          </w:tcPr>
          <w:p w14:paraId="1157883F" w14:textId="77777777" w:rsidR="001F4991" w:rsidRPr="00491B17" w:rsidRDefault="001F4991" w:rsidP="001F4991">
            <w:pPr>
              <w:pStyle w:val="Texto"/>
              <w:tabs>
                <w:tab w:val="decimal" w:pos="936"/>
              </w:tabs>
              <w:rPr>
                <w:rFonts w:cs="Arial"/>
                <w:sz w:val="16"/>
                <w:szCs w:val="16"/>
              </w:rPr>
            </w:pPr>
          </w:p>
        </w:tc>
        <w:tc>
          <w:tcPr>
            <w:tcW w:w="1296" w:type="dxa"/>
          </w:tcPr>
          <w:p w14:paraId="66129880" w14:textId="77777777" w:rsidR="001F4991" w:rsidRPr="00491B17" w:rsidRDefault="001F4991" w:rsidP="001F4991">
            <w:pPr>
              <w:pStyle w:val="Texto"/>
              <w:tabs>
                <w:tab w:val="decimal" w:pos="1054"/>
              </w:tabs>
              <w:jc w:val="left"/>
              <w:rPr>
                <w:rFonts w:cs="Arial"/>
                <w:sz w:val="16"/>
                <w:szCs w:val="16"/>
              </w:rPr>
            </w:pPr>
          </w:p>
        </w:tc>
      </w:tr>
      <w:tr w:rsidR="001F4991" w:rsidRPr="00491B17" w14:paraId="129558A4" w14:textId="77777777" w:rsidTr="00FF4261">
        <w:trPr>
          <w:jc w:val="center"/>
        </w:trPr>
        <w:tc>
          <w:tcPr>
            <w:tcW w:w="6048" w:type="dxa"/>
          </w:tcPr>
          <w:p w14:paraId="7EF76D2D" w14:textId="77777777" w:rsidR="001F4991" w:rsidRPr="00491B17" w:rsidRDefault="001F4991" w:rsidP="001F4991">
            <w:pPr>
              <w:pStyle w:val="Texto"/>
              <w:jc w:val="left"/>
              <w:rPr>
                <w:rFonts w:cs="Arial"/>
                <w:sz w:val="16"/>
                <w:szCs w:val="16"/>
              </w:rPr>
            </w:pPr>
            <w:r w:rsidRPr="00491B17">
              <w:rPr>
                <w:rFonts w:cs="Arial"/>
                <w:sz w:val="16"/>
                <w:szCs w:val="16"/>
              </w:rPr>
              <w:t>Capital social</w:t>
            </w:r>
          </w:p>
        </w:tc>
        <w:tc>
          <w:tcPr>
            <w:tcW w:w="720" w:type="dxa"/>
          </w:tcPr>
          <w:p w14:paraId="75246256" w14:textId="77777777" w:rsidR="001F4991" w:rsidRPr="00491B17" w:rsidRDefault="001F4991" w:rsidP="001F4991">
            <w:pPr>
              <w:pStyle w:val="Texto"/>
              <w:jc w:val="center"/>
              <w:rPr>
                <w:rFonts w:cs="Arial"/>
                <w:sz w:val="16"/>
                <w:szCs w:val="16"/>
              </w:rPr>
            </w:pPr>
          </w:p>
        </w:tc>
        <w:tc>
          <w:tcPr>
            <w:tcW w:w="72" w:type="dxa"/>
          </w:tcPr>
          <w:p w14:paraId="0FDD7B5A" w14:textId="77777777" w:rsidR="001F4991" w:rsidRPr="00491B17" w:rsidRDefault="001F4991" w:rsidP="001F4991">
            <w:pPr>
              <w:pStyle w:val="Texto"/>
              <w:rPr>
                <w:rFonts w:cs="Arial"/>
                <w:sz w:val="16"/>
                <w:szCs w:val="16"/>
              </w:rPr>
            </w:pPr>
          </w:p>
        </w:tc>
        <w:tc>
          <w:tcPr>
            <w:tcW w:w="1296" w:type="dxa"/>
          </w:tcPr>
          <w:p w14:paraId="3ED1D3C8" w14:textId="1BDC3418" w:rsidR="001F4991" w:rsidRPr="00491B17" w:rsidRDefault="005A0DF3" w:rsidP="00252D0E">
            <w:pPr>
              <w:pStyle w:val="Texto"/>
              <w:tabs>
                <w:tab w:val="decimal" w:pos="1054"/>
              </w:tabs>
              <w:jc w:val="left"/>
              <w:rPr>
                <w:rFonts w:cs="Arial"/>
                <w:sz w:val="16"/>
                <w:szCs w:val="16"/>
              </w:rPr>
            </w:pPr>
            <w:r w:rsidRPr="005A0DF3">
              <w:rPr>
                <w:rFonts w:cs="Arial"/>
                <w:sz w:val="16"/>
                <w:szCs w:val="16"/>
              </w:rPr>
              <w:t>439.714</w:t>
            </w:r>
          </w:p>
        </w:tc>
        <w:tc>
          <w:tcPr>
            <w:tcW w:w="72" w:type="dxa"/>
          </w:tcPr>
          <w:p w14:paraId="12B68051" w14:textId="77777777" w:rsidR="001F4991" w:rsidRPr="00491B17" w:rsidRDefault="001F4991" w:rsidP="001F4991">
            <w:pPr>
              <w:pStyle w:val="Texto"/>
              <w:tabs>
                <w:tab w:val="decimal" w:pos="936"/>
              </w:tabs>
              <w:rPr>
                <w:rFonts w:cs="Arial"/>
                <w:sz w:val="16"/>
                <w:szCs w:val="16"/>
              </w:rPr>
            </w:pPr>
          </w:p>
        </w:tc>
        <w:tc>
          <w:tcPr>
            <w:tcW w:w="1296" w:type="dxa"/>
          </w:tcPr>
          <w:p w14:paraId="7E656309" w14:textId="7606DF58" w:rsidR="001F4991" w:rsidRPr="00491B17" w:rsidRDefault="001F4991" w:rsidP="001F4991">
            <w:pPr>
              <w:pStyle w:val="Texto"/>
              <w:tabs>
                <w:tab w:val="decimal" w:pos="1054"/>
              </w:tabs>
              <w:jc w:val="left"/>
              <w:rPr>
                <w:rFonts w:cs="Arial"/>
                <w:sz w:val="16"/>
                <w:szCs w:val="16"/>
              </w:rPr>
            </w:pPr>
            <w:r w:rsidRPr="001F4991">
              <w:rPr>
                <w:rFonts w:cs="Arial"/>
                <w:sz w:val="16"/>
                <w:szCs w:val="16"/>
              </w:rPr>
              <w:t>439.714</w:t>
            </w:r>
          </w:p>
        </w:tc>
      </w:tr>
      <w:tr w:rsidR="001F4991" w:rsidRPr="00491B17" w14:paraId="0731BF1B" w14:textId="77777777" w:rsidTr="00FF4261">
        <w:trPr>
          <w:jc w:val="center"/>
        </w:trPr>
        <w:tc>
          <w:tcPr>
            <w:tcW w:w="6048" w:type="dxa"/>
          </w:tcPr>
          <w:p w14:paraId="06765589" w14:textId="77777777" w:rsidR="001F4991" w:rsidRPr="00491B17" w:rsidRDefault="001F4991" w:rsidP="001F4991">
            <w:pPr>
              <w:pStyle w:val="Texto"/>
              <w:jc w:val="left"/>
              <w:rPr>
                <w:rFonts w:cs="Arial"/>
                <w:sz w:val="16"/>
                <w:szCs w:val="16"/>
              </w:rPr>
            </w:pPr>
            <w:r w:rsidRPr="00491B17">
              <w:rPr>
                <w:rFonts w:cs="Arial"/>
                <w:sz w:val="16"/>
                <w:szCs w:val="16"/>
              </w:rPr>
              <w:t>Ajuste de capital social</w:t>
            </w:r>
          </w:p>
        </w:tc>
        <w:tc>
          <w:tcPr>
            <w:tcW w:w="720" w:type="dxa"/>
          </w:tcPr>
          <w:p w14:paraId="04BC26F7" w14:textId="77777777" w:rsidR="001F4991" w:rsidRPr="00491B17" w:rsidRDefault="001F4991" w:rsidP="001F4991">
            <w:pPr>
              <w:pStyle w:val="Texto"/>
              <w:jc w:val="center"/>
              <w:rPr>
                <w:rFonts w:cs="Arial"/>
                <w:sz w:val="16"/>
                <w:szCs w:val="16"/>
              </w:rPr>
            </w:pPr>
          </w:p>
        </w:tc>
        <w:tc>
          <w:tcPr>
            <w:tcW w:w="72" w:type="dxa"/>
          </w:tcPr>
          <w:p w14:paraId="412F7C11" w14:textId="77777777" w:rsidR="001F4991" w:rsidRPr="00491B17" w:rsidRDefault="001F4991" w:rsidP="001F4991">
            <w:pPr>
              <w:pStyle w:val="Texto"/>
              <w:rPr>
                <w:rFonts w:cs="Arial"/>
                <w:sz w:val="16"/>
                <w:szCs w:val="16"/>
              </w:rPr>
            </w:pPr>
          </w:p>
        </w:tc>
        <w:tc>
          <w:tcPr>
            <w:tcW w:w="1296" w:type="dxa"/>
          </w:tcPr>
          <w:p w14:paraId="55B763B4" w14:textId="69C73630" w:rsidR="001F4991" w:rsidRPr="00491B17" w:rsidRDefault="005A0DF3" w:rsidP="00252D0E">
            <w:pPr>
              <w:pStyle w:val="Texto"/>
              <w:tabs>
                <w:tab w:val="decimal" w:pos="1054"/>
              </w:tabs>
              <w:jc w:val="left"/>
              <w:rPr>
                <w:rFonts w:cs="Arial"/>
                <w:sz w:val="16"/>
                <w:szCs w:val="16"/>
              </w:rPr>
            </w:pPr>
            <w:r w:rsidRPr="005A0DF3">
              <w:rPr>
                <w:rFonts w:cs="Arial"/>
                <w:sz w:val="16"/>
                <w:szCs w:val="16"/>
              </w:rPr>
              <w:t>26.811.141</w:t>
            </w:r>
          </w:p>
        </w:tc>
        <w:tc>
          <w:tcPr>
            <w:tcW w:w="72" w:type="dxa"/>
          </w:tcPr>
          <w:p w14:paraId="7778CDD3" w14:textId="77777777" w:rsidR="001F4991" w:rsidRPr="00491B17" w:rsidRDefault="001F4991" w:rsidP="001F4991">
            <w:pPr>
              <w:pStyle w:val="Texto"/>
              <w:tabs>
                <w:tab w:val="decimal" w:pos="936"/>
              </w:tabs>
              <w:rPr>
                <w:rFonts w:cs="Arial"/>
                <w:sz w:val="16"/>
                <w:szCs w:val="16"/>
              </w:rPr>
            </w:pPr>
          </w:p>
        </w:tc>
        <w:tc>
          <w:tcPr>
            <w:tcW w:w="1296" w:type="dxa"/>
          </w:tcPr>
          <w:p w14:paraId="707D04E5" w14:textId="61A13EC1" w:rsidR="001F4991" w:rsidRPr="00307AAC" w:rsidRDefault="001F4991" w:rsidP="001F4991">
            <w:pPr>
              <w:pStyle w:val="Texto"/>
              <w:tabs>
                <w:tab w:val="decimal" w:pos="1054"/>
              </w:tabs>
              <w:jc w:val="left"/>
              <w:rPr>
                <w:rFonts w:cs="Arial"/>
                <w:sz w:val="16"/>
                <w:szCs w:val="16"/>
              </w:rPr>
            </w:pPr>
            <w:r w:rsidRPr="001F4991">
              <w:rPr>
                <w:rFonts w:cs="Arial"/>
                <w:sz w:val="16"/>
                <w:szCs w:val="16"/>
              </w:rPr>
              <w:t>26.811.</w:t>
            </w:r>
            <w:r w:rsidR="00256975" w:rsidRPr="00256975">
              <w:rPr>
                <w:rFonts w:cs="Arial"/>
                <w:sz w:val="16"/>
                <w:szCs w:val="16"/>
              </w:rPr>
              <w:t>141</w:t>
            </w:r>
          </w:p>
        </w:tc>
      </w:tr>
      <w:tr w:rsidR="001F4991" w:rsidRPr="00491B17" w14:paraId="36367680" w14:textId="77777777" w:rsidTr="00FF4261">
        <w:trPr>
          <w:jc w:val="center"/>
        </w:trPr>
        <w:tc>
          <w:tcPr>
            <w:tcW w:w="6048" w:type="dxa"/>
            <w:vAlign w:val="top"/>
          </w:tcPr>
          <w:p w14:paraId="30D35F19" w14:textId="48AFA214" w:rsidR="001F4991" w:rsidRPr="00491B17" w:rsidRDefault="001F4991" w:rsidP="001F4991">
            <w:pPr>
              <w:pStyle w:val="Texto"/>
              <w:jc w:val="left"/>
              <w:rPr>
                <w:rFonts w:cs="Arial"/>
                <w:sz w:val="16"/>
                <w:szCs w:val="16"/>
              </w:rPr>
            </w:pPr>
            <w:r w:rsidRPr="00307AAC">
              <w:rPr>
                <w:rFonts w:cs="Arial"/>
                <w:sz w:val="16"/>
                <w:szCs w:val="16"/>
              </w:rPr>
              <w:t>Reserva legal</w:t>
            </w:r>
          </w:p>
        </w:tc>
        <w:tc>
          <w:tcPr>
            <w:tcW w:w="720" w:type="dxa"/>
          </w:tcPr>
          <w:p w14:paraId="37F40718" w14:textId="77777777" w:rsidR="001F4991" w:rsidRPr="00491B17" w:rsidRDefault="001F4991" w:rsidP="001F4991">
            <w:pPr>
              <w:pStyle w:val="Texto"/>
              <w:jc w:val="center"/>
              <w:rPr>
                <w:rFonts w:cs="Arial"/>
                <w:sz w:val="16"/>
                <w:szCs w:val="16"/>
              </w:rPr>
            </w:pPr>
          </w:p>
        </w:tc>
        <w:tc>
          <w:tcPr>
            <w:tcW w:w="72" w:type="dxa"/>
          </w:tcPr>
          <w:p w14:paraId="27C0E25C" w14:textId="77777777" w:rsidR="001F4991" w:rsidRPr="00491B17" w:rsidRDefault="001F4991" w:rsidP="001F4991">
            <w:pPr>
              <w:pStyle w:val="Texto"/>
              <w:rPr>
                <w:rFonts w:cs="Arial"/>
                <w:sz w:val="16"/>
                <w:szCs w:val="16"/>
              </w:rPr>
            </w:pPr>
          </w:p>
        </w:tc>
        <w:tc>
          <w:tcPr>
            <w:tcW w:w="1296" w:type="dxa"/>
          </w:tcPr>
          <w:p w14:paraId="2DB8B791" w14:textId="1A76B57E" w:rsidR="001F4991" w:rsidRPr="00491B17" w:rsidRDefault="005A0DF3" w:rsidP="00252D0E">
            <w:pPr>
              <w:pStyle w:val="Texto"/>
              <w:tabs>
                <w:tab w:val="decimal" w:pos="1054"/>
              </w:tabs>
              <w:jc w:val="left"/>
              <w:rPr>
                <w:rFonts w:cs="Arial"/>
                <w:sz w:val="16"/>
                <w:szCs w:val="16"/>
              </w:rPr>
            </w:pPr>
            <w:r w:rsidRPr="005A0DF3">
              <w:rPr>
                <w:rFonts w:cs="Arial"/>
                <w:sz w:val="16"/>
                <w:szCs w:val="16"/>
              </w:rPr>
              <w:t>2.693.207</w:t>
            </w:r>
          </w:p>
        </w:tc>
        <w:tc>
          <w:tcPr>
            <w:tcW w:w="72" w:type="dxa"/>
          </w:tcPr>
          <w:p w14:paraId="22670ED8" w14:textId="77777777" w:rsidR="001F4991" w:rsidRPr="00491B17" w:rsidRDefault="001F4991" w:rsidP="001F4991">
            <w:pPr>
              <w:pStyle w:val="Texto"/>
              <w:tabs>
                <w:tab w:val="decimal" w:pos="936"/>
              </w:tabs>
              <w:rPr>
                <w:rFonts w:cs="Arial"/>
                <w:sz w:val="16"/>
                <w:szCs w:val="16"/>
              </w:rPr>
            </w:pPr>
          </w:p>
        </w:tc>
        <w:tc>
          <w:tcPr>
            <w:tcW w:w="1296" w:type="dxa"/>
          </w:tcPr>
          <w:p w14:paraId="66B12DC9" w14:textId="740A0463" w:rsidR="001F4991" w:rsidRPr="00307AAC" w:rsidRDefault="001F4991" w:rsidP="001F4991">
            <w:pPr>
              <w:pStyle w:val="Texto"/>
              <w:tabs>
                <w:tab w:val="decimal" w:pos="1054"/>
              </w:tabs>
              <w:jc w:val="left"/>
              <w:rPr>
                <w:rFonts w:cs="Arial"/>
                <w:sz w:val="16"/>
                <w:szCs w:val="16"/>
              </w:rPr>
            </w:pPr>
            <w:r w:rsidRPr="001F4991">
              <w:rPr>
                <w:rFonts w:cs="Arial"/>
                <w:sz w:val="16"/>
                <w:szCs w:val="16"/>
              </w:rPr>
              <w:t>2.284.704</w:t>
            </w:r>
          </w:p>
        </w:tc>
      </w:tr>
      <w:tr w:rsidR="001F4991" w:rsidRPr="00491B17" w14:paraId="57E2E538" w14:textId="77777777" w:rsidTr="00FF4261">
        <w:trPr>
          <w:jc w:val="center"/>
        </w:trPr>
        <w:tc>
          <w:tcPr>
            <w:tcW w:w="6048" w:type="dxa"/>
            <w:vAlign w:val="top"/>
          </w:tcPr>
          <w:p w14:paraId="6DC6D6B3" w14:textId="14E9A35F" w:rsidR="001F4991" w:rsidRPr="00491B17" w:rsidRDefault="001F4991" w:rsidP="001F4991">
            <w:pPr>
              <w:pStyle w:val="Texto"/>
              <w:jc w:val="left"/>
              <w:rPr>
                <w:rFonts w:cs="Arial"/>
                <w:sz w:val="16"/>
                <w:szCs w:val="16"/>
              </w:rPr>
            </w:pPr>
            <w:r w:rsidRPr="00307AAC">
              <w:rPr>
                <w:rFonts w:cs="Arial"/>
                <w:sz w:val="16"/>
                <w:szCs w:val="16"/>
              </w:rPr>
              <w:t>Reserva facultativa</w:t>
            </w:r>
          </w:p>
        </w:tc>
        <w:tc>
          <w:tcPr>
            <w:tcW w:w="720" w:type="dxa"/>
          </w:tcPr>
          <w:p w14:paraId="0027791B" w14:textId="77777777" w:rsidR="001F4991" w:rsidRPr="00491B17" w:rsidRDefault="001F4991" w:rsidP="001F4991">
            <w:pPr>
              <w:pStyle w:val="Texto"/>
              <w:jc w:val="center"/>
              <w:rPr>
                <w:rFonts w:cs="Arial"/>
                <w:sz w:val="16"/>
                <w:szCs w:val="16"/>
              </w:rPr>
            </w:pPr>
          </w:p>
        </w:tc>
        <w:tc>
          <w:tcPr>
            <w:tcW w:w="72" w:type="dxa"/>
          </w:tcPr>
          <w:p w14:paraId="055DBFD4" w14:textId="77777777" w:rsidR="001F4991" w:rsidRPr="00491B17" w:rsidRDefault="001F4991" w:rsidP="001F4991">
            <w:pPr>
              <w:pStyle w:val="Texto"/>
              <w:rPr>
                <w:rFonts w:cs="Arial"/>
                <w:sz w:val="16"/>
                <w:szCs w:val="16"/>
              </w:rPr>
            </w:pPr>
          </w:p>
        </w:tc>
        <w:tc>
          <w:tcPr>
            <w:tcW w:w="1296" w:type="dxa"/>
          </w:tcPr>
          <w:p w14:paraId="7894D246" w14:textId="571D6562" w:rsidR="001F4991" w:rsidRPr="00491B17" w:rsidRDefault="005A0DF3" w:rsidP="00252D0E">
            <w:pPr>
              <w:pStyle w:val="Texto"/>
              <w:tabs>
                <w:tab w:val="decimal" w:pos="1054"/>
              </w:tabs>
              <w:jc w:val="left"/>
              <w:rPr>
                <w:rFonts w:cs="Arial"/>
                <w:sz w:val="16"/>
                <w:szCs w:val="16"/>
              </w:rPr>
            </w:pPr>
            <w:r w:rsidRPr="005A0DF3">
              <w:rPr>
                <w:rFonts w:cs="Arial"/>
                <w:sz w:val="16"/>
                <w:szCs w:val="16"/>
              </w:rPr>
              <w:t>18.896.656</w:t>
            </w:r>
          </w:p>
        </w:tc>
        <w:tc>
          <w:tcPr>
            <w:tcW w:w="72" w:type="dxa"/>
          </w:tcPr>
          <w:p w14:paraId="0053C0BB" w14:textId="77777777" w:rsidR="001F4991" w:rsidRPr="00491B17" w:rsidRDefault="001F4991" w:rsidP="001F4991">
            <w:pPr>
              <w:pStyle w:val="Texto"/>
              <w:tabs>
                <w:tab w:val="decimal" w:pos="936"/>
              </w:tabs>
              <w:rPr>
                <w:rFonts w:cs="Arial"/>
                <w:sz w:val="16"/>
                <w:szCs w:val="16"/>
              </w:rPr>
            </w:pPr>
          </w:p>
        </w:tc>
        <w:tc>
          <w:tcPr>
            <w:tcW w:w="1296" w:type="dxa"/>
          </w:tcPr>
          <w:p w14:paraId="2815657B" w14:textId="414A65BF" w:rsidR="001F4991" w:rsidRPr="00307AAC" w:rsidRDefault="001F4991" w:rsidP="001F4991">
            <w:pPr>
              <w:pStyle w:val="Texto"/>
              <w:tabs>
                <w:tab w:val="decimal" w:pos="1054"/>
              </w:tabs>
              <w:jc w:val="left"/>
              <w:rPr>
                <w:rFonts w:cs="Arial"/>
                <w:sz w:val="16"/>
                <w:szCs w:val="16"/>
              </w:rPr>
            </w:pPr>
            <w:r w:rsidRPr="001F4991">
              <w:rPr>
                <w:rFonts w:cs="Arial"/>
                <w:sz w:val="16"/>
                <w:szCs w:val="16"/>
              </w:rPr>
              <w:t>11.497.39</w:t>
            </w:r>
            <w:r w:rsidR="005F4223">
              <w:rPr>
                <w:rFonts w:cs="Arial"/>
                <w:sz w:val="16"/>
                <w:szCs w:val="16"/>
              </w:rPr>
              <w:t>2</w:t>
            </w:r>
          </w:p>
        </w:tc>
      </w:tr>
      <w:tr w:rsidR="001F4991" w:rsidRPr="00491B17" w14:paraId="7BF711E0" w14:textId="77777777" w:rsidTr="00FF4261">
        <w:trPr>
          <w:jc w:val="center"/>
        </w:trPr>
        <w:tc>
          <w:tcPr>
            <w:tcW w:w="6048" w:type="dxa"/>
          </w:tcPr>
          <w:p w14:paraId="15F8A1B4" w14:textId="7D65846B" w:rsidR="001F4991" w:rsidRPr="00491B17" w:rsidRDefault="001F4991" w:rsidP="001F4991">
            <w:pPr>
              <w:pStyle w:val="Texto"/>
              <w:jc w:val="left"/>
              <w:rPr>
                <w:rFonts w:cs="Arial"/>
                <w:sz w:val="16"/>
                <w:szCs w:val="16"/>
              </w:rPr>
            </w:pPr>
            <w:r w:rsidRPr="00491B17">
              <w:rPr>
                <w:rFonts w:cs="Arial"/>
                <w:sz w:val="16"/>
                <w:szCs w:val="16"/>
              </w:rPr>
              <w:t>Reserva resultado conversión</w:t>
            </w:r>
          </w:p>
        </w:tc>
        <w:tc>
          <w:tcPr>
            <w:tcW w:w="720" w:type="dxa"/>
          </w:tcPr>
          <w:p w14:paraId="7E603F5E" w14:textId="77777777" w:rsidR="001F4991" w:rsidRPr="00491B17" w:rsidRDefault="001F4991" w:rsidP="001F4991">
            <w:pPr>
              <w:pStyle w:val="Texto"/>
              <w:jc w:val="center"/>
              <w:rPr>
                <w:rFonts w:cs="Arial"/>
                <w:sz w:val="16"/>
                <w:szCs w:val="16"/>
              </w:rPr>
            </w:pPr>
          </w:p>
        </w:tc>
        <w:tc>
          <w:tcPr>
            <w:tcW w:w="72" w:type="dxa"/>
          </w:tcPr>
          <w:p w14:paraId="4D6BF634" w14:textId="77777777" w:rsidR="001F4991" w:rsidRPr="00491B17" w:rsidRDefault="001F4991" w:rsidP="001F4991">
            <w:pPr>
              <w:pStyle w:val="Texto"/>
              <w:rPr>
                <w:rFonts w:cs="Arial"/>
                <w:sz w:val="16"/>
                <w:szCs w:val="16"/>
              </w:rPr>
            </w:pPr>
          </w:p>
        </w:tc>
        <w:tc>
          <w:tcPr>
            <w:tcW w:w="1296" w:type="dxa"/>
          </w:tcPr>
          <w:p w14:paraId="41D108E0" w14:textId="2A7A6CCE" w:rsidR="001F4991" w:rsidRPr="00491B17" w:rsidRDefault="009F358B" w:rsidP="00252D0E">
            <w:pPr>
              <w:pStyle w:val="Texto"/>
              <w:tabs>
                <w:tab w:val="decimal" w:pos="1054"/>
              </w:tabs>
              <w:jc w:val="left"/>
              <w:rPr>
                <w:rFonts w:cs="Arial"/>
                <w:sz w:val="16"/>
                <w:szCs w:val="16"/>
              </w:rPr>
            </w:pPr>
            <w:r w:rsidRPr="009F358B">
              <w:rPr>
                <w:rFonts w:cs="Arial"/>
                <w:sz w:val="16"/>
                <w:szCs w:val="16"/>
              </w:rPr>
              <w:t>483.214</w:t>
            </w:r>
          </w:p>
        </w:tc>
        <w:tc>
          <w:tcPr>
            <w:tcW w:w="72" w:type="dxa"/>
          </w:tcPr>
          <w:p w14:paraId="0B4E4701" w14:textId="77777777" w:rsidR="001F4991" w:rsidRPr="00491B17" w:rsidRDefault="001F4991" w:rsidP="001F4991">
            <w:pPr>
              <w:pStyle w:val="Texto"/>
              <w:tabs>
                <w:tab w:val="decimal" w:pos="936"/>
              </w:tabs>
              <w:rPr>
                <w:rFonts w:cs="Arial"/>
                <w:sz w:val="16"/>
                <w:szCs w:val="16"/>
              </w:rPr>
            </w:pPr>
          </w:p>
        </w:tc>
        <w:tc>
          <w:tcPr>
            <w:tcW w:w="1296" w:type="dxa"/>
          </w:tcPr>
          <w:p w14:paraId="5506ABBB" w14:textId="0FE27212" w:rsidR="001F4991" w:rsidRPr="00307AAC" w:rsidRDefault="001F4991" w:rsidP="001F4991">
            <w:pPr>
              <w:pStyle w:val="Texto"/>
              <w:tabs>
                <w:tab w:val="decimal" w:pos="1054"/>
              </w:tabs>
              <w:jc w:val="left"/>
              <w:rPr>
                <w:rFonts w:cs="Arial"/>
                <w:sz w:val="16"/>
                <w:szCs w:val="16"/>
              </w:rPr>
            </w:pPr>
            <w:r w:rsidRPr="001F4991">
              <w:rPr>
                <w:rFonts w:cs="Arial"/>
                <w:sz w:val="16"/>
                <w:szCs w:val="16"/>
              </w:rPr>
              <w:t>502.968</w:t>
            </w:r>
          </w:p>
        </w:tc>
      </w:tr>
      <w:tr w:rsidR="001F4991" w:rsidRPr="00491B17" w14:paraId="14EAC596" w14:textId="77777777" w:rsidTr="00FF4261">
        <w:trPr>
          <w:jc w:val="center"/>
        </w:trPr>
        <w:tc>
          <w:tcPr>
            <w:tcW w:w="6048" w:type="dxa"/>
          </w:tcPr>
          <w:p w14:paraId="60DB8667" w14:textId="77777777" w:rsidR="001F4991" w:rsidRPr="00491B17" w:rsidRDefault="001F4991" w:rsidP="001F4991">
            <w:pPr>
              <w:pStyle w:val="Texto"/>
              <w:jc w:val="left"/>
              <w:rPr>
                <w:rFonts w:cs="Arial"/>
                <w:sz w:val="16"/>
                <w:szCs w:val="16"/>
              </w:rPr>
            </w:pPr>
            <w:r w:rsidRPr="00491B17">
              <w:rPr>
                <w:rFonts w:cs="Arial"/>
                <w:sz w:val="16"/>
                <w:szCs w:val="16"/>
              </w:rPr>
              <w:t>Resultados no asignados</w:t>
            </w:r>
          </w:p>
        </w:tc>
        <w:tc>
          <w:tcPr>
            <w:tcW w:w="720" w:type="dxa"/>
          </w:tcPr>
          <w:p w14:paraId="60C012E7" w14:textId="77777777" w:rsidR="001F4991" w:rsidRPr="00491B17" w:rsidRDefault="001F4991" w:rsidP="001F4991">
            <w:pPr>
              <w:pStyle w:val="Texto"/>
              <w:jc w:val="center"/>
              <w:rPr>
                <w:rFonts w:cs="Arial"/>
                <w:sz w:val="16"/>
                <w:szCs w:val="16"/>
              </w:rPr>
            </w:pPr>
          </w:p>
        </w:tc>
        <w:tc>
          <w:tcPr>
            <w:tcW w:w="72" w:type="dxa"/>
          </w:tcPr>
          <w:p w14:paraId="43A220ED" w14:textId="77777777" w:rsidR="001F4991" w:rsidRPr="00491B17" w:rsidRDefault="001F4991" w:rsidP="001F4991">
            <w:pPr>
              <w:pStyle w:val="Texto"/>
              <w:rPr>
                <w:rFonts w:cs="Arial"/>
                <w:sz w:val="16"/>
                <w:szCs w:val="16"/>
              </w:rPr>
            </w:pPr>
          </w:p>
        </w:tc>
        <w:tc>
          <w:tcPr>
            <w:tcW w:w="1296" w:type="dxa"/>
            <w:tcBorders>
              <w:bottom w:val="single" w:sz="6" w:space="0" w:color="auto"/>
            </w:tcBorders>
          </w:tcPr>
          <w:p w14:paraId="3DD60B59" w14:textId="1733AB49" w:rsidR="001F4991" w:rsidRPr="00491B17" w:rsidRDefault="00693236" w:rsidP="001F4991">
            <w:pPr>
              <w:pStyle w:val="Texto"/>
              <w:tabs>
                <w:tab w:val="decimal" w:pos="1054"/>
              </w:tabs>
              <w:jc w:val="left"/>
              <w:rPr>
                <w:rFonts w:cs="Arial"/>
                <w:sz w:val="16"/>
                <w:szCs w:val="16"/>
              </w:rPr>
            </w:pPr>
            <w:r w:rsidRPr="00693236">
              <w:rPr>
                <w:rFonts w:cs="Arial"/>
                <w:sz w:val="16"/>
                <w:szCs w:val="16"/>
              </w:rPr>
              <w:t>2.</w:t>
            </w:r>
            <w:r w:rsidR="00594818" w:rsidRPr="00594818">
              <w:rPr>
                <w:rFonts w:cs="Arial"/>
                <w:sz w:val="16"/>
                <w:szCs w:val="16"/>
              </w:rPr>
              <w:t>045.031</w:t>
            </w:r>
          </w:p>
        </w:tc>
        <w:tc>
          <w:tcPr>
            <w:tcW w:w="72" w:type="dxa"/>
          </w:tcPr>
          <w:p w14:paraId="577E3AB5" w14:textId="77777777" w:rsidR="001F4991" w:rsidRPr="00491B17" w:rsidRDefault="001F4991" w:rsidP="001F4991">
            <w:pPr>
              <w:pStyle w:val="Texto"/>
              <w:tabs>
                <w:tab w:val="decimal" w:pos="936"/>
              </w:tabs>
              <w:rPr>
                <w:rFonts w:cs="Arial"/>
                <w:sz w:val="16"/>
                <w:szCs w:val="16"/>
              </w:rPr>
            </w:pPr>
          </w:p>
        </w:tc>
        <w:tc>
          <w:tcPr>
            <w:tcW w:w="1296" w:type="dxa"/>
            <w:tcBorders>
              <w:bottom w:val="single" w:sz="6" w:space="0" w:color="auto"/>
            </w:tcBorders>
          </w:tcPr>
          <w:p w14:paraId="209F28BE" w14:textId="7D3EE5D1" w:rsidR="001F4991" w:rsidRPr="00307AAC" w:rsidRDefault="001F4991" w:rsidP="001F4991">
            <w:pPr>
              <w:pStyle w:val="Texto"/>
              <w:tabs>
                <w:tab w:val="decimal" w:pos="1054"/>
              </w:tabs>
              <w:jc w:val="left"/>
              <w:rPr>
                <w:rFonts w:cs="Arial"/>
                <w:sz w:val="16"/>
                <w:szCs w:val="16"/>
              </w:rPr>
            </w:pPr>
            <w:r w:rsidRPr="001F4991">
              <w:rPr>
                <w:rFonts w:cs="Arial"/>
                <w:sz w:val="16"/>
                <w:szCs w:val="16"/>
              </w:rPr>
              <w:t>8.170.068</w:t>
            </w:r>
          </w:p>
        </w:tc>
      </w:tr>
      <w:tr w:rsidR="001F4991" w:rsidRPr="00491B17" w14:paraId="18DA7E60" w14:textId="77777777" w:rsidTr="00FF4261">
        <w:trPr>
          <w:jc w:val="center"/>
        </w:trPr>
        <w:tc>
          <w:tcPr>
            <w:tcW w:w="6048" w:type="dxa"/>
          </w:tcPr>
          <w:p w14:paraId="0DAAC6B0" w14:textId="77777777" w:rsidR="001F4991" w:rsidRPr="00491B17" w:rsidRDefault="001F4991" w:rsidP="001F4991">
            <w:pPr>
              <w:pStyle w:val="Texto"/>
              <w:jc w:val="left"/>
              <w:rPr>
                <w:rFonts w:cs="Arial"/>
                <w:b/>
                <w:sz w:val="16"/>
                <w:szCs w:val="16"/>
              </w:rPr>
            </w:pPr>
            <w:r w:rsidRPr="00491B17">
              <w:rPr>
                <w:rFonts w:cs="Arial"/>
                <w:b/>
                <w:sz w:val="16"/>
                <w:szCs w:val="16"/>
              </w:rPr>
              <w:t>Patrimonio total</w:t>
            </w:r>
          </w:p>
        </w:tc>
        <w:tc>
          <w:tcPr>
            <w:tcW w:w="720" w:type="dxa"/>
          </w:tcPr>
          <w:p w14:paraId="6B951471" w14:textId="77777777" w:rsidR="001F4991" w:rsidRPr="00491B17" w:rsidRDefault="001F4991" w:rsidP="001F4991">
            <w:pPr>
              <w:pStyle w:val="Texto"/>
              <w:jc w:val="center"/>
              <w:rPr>
                <w:rFonts w:cs="Arial"/>
                <w:sz w:val="16"/>
                <w:szCs w:val="16"/>
              </w:rPr>
            </w:pPr>
          </w:p>
        </w:tc>
        <w:tc>
          <w:tcPr>
            <w:tcW w:w="72" w:type="dxa"/>
          </w:tcPr>
          <w:p w14:paraId="513E3055" w14:textId="77777777" w:rsidR="001F4991" w:rsidRPr="00491B17" w:rsidRDefault="001F4991" w:rsidP="001F4991">
            <w:pPr>
              <w:pStyle w:val="Texto"/>
              <w:rPr>
                <w:rFonts w:cs="Arial"/>
                <w:sz w:val="16"/>
                <w:szCs w:val="16"/>
              </w:rPr>
            </w:pPr>
          </w:p>
        </w:tc>
        <w:tc>
          <w:tcPr>
            <w:tcW w:w="1296" w:type="dxa"/>
            <w:tcBorders>
              <w:top w:val="single" w:sz="6" w:space="0" w:color="auto"/>
              <w:bottom w:val="single" w:sz="6" w:space="0" w:color="auto"/>
            </w:tcBorders>
          </w:tcPr>
          <w:p w14:paraId="59D0FB54" w14:textId="254BA45C" w:rsidR="001F4991" w:rsidRPr="00252D0E" w:rsidRDefault="00693236" w:rsidP="001F4991">
            <w:pPr>
              <w:pStyle w:val="Texto"/>
              <w:tabs>
                <w:tab w:val="decimal" w:pos="1054"/>
              </w:tabs>
              <w:jc w:val="left"/>
              <w:rPr>
                <w:rFonts w:cs="Arial"/>
                <w:b/>
                <w:bCs/>
                <w:sz w:val="16"/>
                <w:szCs w:val="16"/>
              </w:rPr>
            </w:pPr>
            <w:r w:rsidRPr="00693236">
              <w:rPr>
                <w:rFonts w:cs="Arial"/>
                <w:b/>
                <w:bCs/>
                <w:sz w:val="16"/>
                <w:szCs w:val="16"/>
              </w:rPr>
              <w:t>51.</w:t>
            </w:r>
            <w:r w:rsidR="00594818" w:rsidRPr="00594818">
              <w:rPr>
                <w:rFonts w:cs="Arial"/>
                <w:b/>
                <w:bCs/>
                <w:sz w:val="16"/>
                <w:szCs w:val="16"/>
              </w:rPr>
              <w:t>368.963</w:t>
            </w:r>
          </w:p>
        </w:tc>
        <w:tc>
          <w:tcPr>
            <w:tcW w:w="72" w:type="dxa"/>
          </w:tcPr>
          <w:p w14:paraId="4146A62C" w14:textId="77777777" w:rsidR="001F4991" w:rsidRPr="005C7474" w:rsidRDefault="001F4991" w:rsidP="001F4991">
            <w:pPr>
              <w:pStyle w:val="Texto"/>
              <w:tabs>
                <w:tab w:val="decimal" w:pos="936"/>
              </w:tabs>
              <w:rPr>
                <w:rFonts w:cs="Arial"/>
                <w:b/>
                <w:bCs/>
                <w:sz w:val="16"/>
                <w:szCs w:val="16"/>
              </w:rPr>
            </w:pPr>
          </w:p>
        </w:tc>
        <w:tc>
          <w:tcPr>
            <w:tcW w:w="1296" w:type="dxa"/>
            <w:tcBorders>
              <w:top w:val="single" w:sz="6" w:space="0" w:color="auto"/>
              <w:bottom w:val="single" w:sz="6" w:space="0" w:color="auto"/>
            </w:tcBorders>
          </w:tcPr>
          <w:p w14:paraId="4E61CBF6" w14:textId="135D63B7" w:rsidR="001F4991" w:rsidRPr="001F4991" w:rsidRDefault="001F4991" w:rsidP="001F4991">
            <w:pPr>
              <w:pStyle w:val="Texto"/>
              <w:tabs>
                <w:tab w:val="decimal" w:pos="1054"/>
              </w:tabs>
              <w:jc w:val="left"/>
              <w:rPr>
                <w:rFonts w:cs="Arial"/>
                <w:b/>
                <w:bCs/>
                <w:sz w:val="16"/>
                <w:szCs w:val="16"/>
              </w:rPr>
            </w:pPr>
            <w:r w:rsidRPr="001F4991">
              <w:rPr>
                <w:rFonts w:cs="Arial"/>
                <w:b/>
                <w:bCs/>
                <w:sz w:val="16"/>
                <w:szCs w:val="16"/>
              </w:rPr>
              <w:t>49.705.98</w:t>
            </w:r>
            <w:r w:rsidR="005F4223">
              <w:rPr>
                <w:rFonts w:cs="Arial"/>
                <w:b/>
                <w:bCs/>
                <w:sz w:val="16"/>
                <w:szCs w:val="16"/>
              </w:rPr>
              <w:t>7</w:t>
            </w:r>
          </w:p>
        </w:tc>
      </w:tr>
      <w:tr w:rsidR="001F4991" w:rsidRPr="00491B17" w14:paraId="5B85BB51" w14:textId="77777777" w:rsidTr="00FF4261">
        <w:trPr>
          <w:jc w:val="center"/>
        </w:trPr>
        <w:tc>
          <w:tcPr>
            <w:tcW w:w="6048" w:type="dxa"/>
          </w:tcPr>
          <w:p w14:paraId="112EF2D5" w14:textId="77777777" w:rsidR="001F4991" w:rsidRPr="00491B17" w:rsidRDefault="001F4991" w:rsidP="001F4991">
            <w:pPr>
              <w:pStyle w:val="Texto"/>
              <w:jc w:val="left"/>
              <w:rPr>
                <w:rFonts w:cs="Arial"/>
                <w:sz w:val="16"/>
                <w:szCs w:val="16"/>
              </w:rPr>
            </w:pPr>
          </w:p>
        </w:tc>
        <w:tc>
          <w:tcPr>
            <w:tcW w:w="720" w:type="dxa"/>
          </w:tcPr>
          <w:p w14:paraId="51269392" w14:textId="77777777" w:rsidR="001F4991" w:rsidRPr="00491B17" w:rsidRDefault="001F4991" w:rsidP="001F4991">
            <w:pPr>
              <w:pStyle w:val="Texto"/>
              <w:jc w:val="center"/>
              <w:rPr>
                <w:rFonts w:cs="Arial"/>
                <w:sz w:val="16"/>
                <w:szCs w:val="16"/>
              </w:rPr>
            </w:pPr>
          </w:p>
        </w:tc>
        <w:tc>
          <w:tcPr>
            <w:tcW w:w="72" w:type="dxa"/>
          </w:tcPr>
          <w:p w14:paraId="4FF818BC" w14:textId="77777777" w:rsidR="001F4991" w:rsidRPr="00491B17" w:rsidRDefault="001F4991" w:rsidP="001F4991">
            <w:pPr>
              <w:pStyle w:val="Texto"/>
              <w:rPr>
                <w:rFonts w:cs="Arial"/>
                <w:sz w:val="16"/>
                <w:szCs w:val="16"/>
              </w:rPr>
            </w:pPr>
          </w:p>
        </w:tc>
        <w:tc>
          <w:tcPr>
            <w:tcW w:w="1296" w:type="dxa"/>
            <w:tcBorders>
              <w:top w:val="single" w:sz="6" w:space="0" w:color="auto"/>
            </w:tcBorders>
          </w:tcPr>
          <w:p w14:paraId="7BD9D62F" w14:textId="77777777" w:rsidR="001F4991" w:rsidRPr="00491B17" w:rsidRDefault="001F4991" w:rsidP="001F4991">
            <w:pPr>
              <w:pStyle w:val="Texto"/>
              <w:tabs>
                <w:tab w:val="decimal" w:pos="1054"/>
              </w:tabs>
              <w:jc w:val="left"/>
              <w:rPr>
                <w:rFonts w:cs="Arial"/>
                <w:sz w:val="16"/>
                <w:szCs w:val="16"/>
              </w:rPr>
            </w:pPr>
          </w:p>
        </w:tc>
        <w:tc>
          <w:tcPr>
            <w:tcW w:w="72" w:type="dxa"/>
          </w:tcPr>
          <w:p w14:paraId="6EFACCDF" w14:textId="77777777" w:rsidR="001F4991" w:rsidRPr="00491B17" w:rsidRDefault="001F4991" w:rsidP="001F4991">
            <w:pPr>
              <w:pStyle w:val="Texto"/>
              <w:tabs>
                <w:tab w:val="decimal" w:pos="936"/>
              </w:tabs>
              <w:rPr>
                <w:rFonts w:cs="Arial"/>
                <w:sz w:val="16"/>
                <w:szCs w:val="16"/>
              </w:rPr>
            </w:pPr>
          </w:p>
        </w:tc>
        <w:tc>
          <w:tcPr>
            <w:tcW w:w="1296" w:type="dxa"/>
            <w:tcBorders>
              <w:top w:val="single" w:sz="6" w:space="0" w:color="auto"/>
            </w:tcBorders>
          </w:tcPr>
          <w:p w14:paraId="26927455" w14:textId="77777777" w:rsidR="001F4991" w:rsidRPr="00491B17" w:rsidRDefault="001F4991" w:rsidP="001F4991">
            <w:pPr>
              <w:pStyle w:val="Texto"/>
              <w:tabs>
                <w:tab w:val="decimal" w:pos="1054"/>
              </w:tabs>
              <w:jc w:val="left"/>
              <w:rPr>
                <w:rFonts w:cs="Arial"/>
                <w:sz w:val="16"/>
                <w:szCs w:val="16"/>
              </w:rPr>
            </w:pPr>
          </w:p>
        </w:tc>
      </w:tr>
      <w:tr w:rsidR="001F4991" w:rsidRPr="00491B17" w14:paraId="4D04ADE2" w14:textId="77777777" w:rsidTr="00FF4261">
        <w:trPr>
          <w:jc w:val="center"/>
        </w:trPr>
        <w:tc>
          <w:tcPr>
            <w:tcW w:w="6048" w:type="dxa"/>
          </w:tcPr>
          <w:p w14:paraId="346FF57B" w14:textId="77777777" w:rsidR="001F4991" w:rsidRPr="00491B17" w:rsidRDefault="001F4991" w:rsidP="001F4991">
            <w:pPr>
              <w:pStyle w:val="Texto"/>
              <w:jc w:val="left"/>
              <w:rPr>
                <w:rFonts w:cs="Arial"/>
                <w:b/>
                <w:sz w:val="16"/>
                <w:szCs w:val="16"/>
              </w:rPr>
            </w:pPr>
            <w:r w:rsidRPr="00491B17">
              <w:rPr>
                <w:rFonts w:cs="Arial"/>
                <w:b/>
                <w:sz w:val="16"/>
                <w:szCs w:val="16"/>
              </w:rPr>
              <w:t>Pasivos</w:t>
            </w:r>
          </w:p>
        </w:tc>
        <w:tc>
          <w:tcPr>
            <w:tcW w:w="720" w:type="dxa"/>
          </w:tcPr>
          <w:p w14:paraId="46294E78" w14:textId="77777777" w:rsidR="001F4991" w:rsidRPr="00491B17" w:rsidRDefault="001F4991" w:rsidP="001F4991">
            <w:pPr>
              <w:pStyle w:val="Texto"/>
              <w:jc w:val="center"/>
              <w:rPr>
                <w:rFonts w:cs="Arial"/>
                <w:sz w:val="16"/>
                <w:szCs w:val="16"/>
              </w:rPr>
            </w:pPr>
          </w:p>
        </w:tc>
        <w:tc>
          <w:tcPr>
            <w:tcW w:w="72" w:type="dxa"/>
          </w:tcPr>
          <w:p w14:paraId="39B422D1" w14:textId="77777777" w:rsidR="001F4991" w:rsidRPr="00491B17" w:rsidRDefault="001F4991" w:rsidP="001F4991">
            <w:pPr>
              <w:pStyle w:val="Texto"/>
              <w:rPr>
                <w:rFonts w:cs="Arial"/>
                <w:sz w:val="16"/>
                <w:szCs w:val="16"/>
              </w:rPr>
            </w:pPr>
          </w:p>
        </w:tc>
        <w:tc>
          <w:tcPr>
            <w:tcW w:w="1296" w:type="dxa"/>
          </w:tcPr>
          <w:p w14:paraId="4EA881DE" w14:textId="77777777" w:rsidR="001F4991" w:rsidRPr="00491B17" w:rsidRDefault="001F4991" w:rsidP="001F4991">
            <w:pPr>
              <w:pStyle w:val="Texto"/>
              <w:tabs>
                <w:tab w:val="decimal" w:pos="1054"/>
              </w:tabs>
              <w:jc w:val="left"/>
              <w:rPr>
                <w:rFonts w:cs="Arial"/>
                <w:sz w:val="16"/>
                <w:szCs w:val="16"/>
              </w:rPr>
            </w:pPr>
          </w:p>
        </w:tc>
        <w:tc>
          <w:tcPr>
            <w:tcW w:w="72" w:type="dxa"/>
          </w:tcPr>
          <w:p w14:paraId="318B089A" w14:textId="77777777" w:rsidR="001F4991" w:rsidRPr="00491B17" w:rsidRDefault="001F4991" w:rsidP="001F4991">
            <w:pPr>
              <w:pStyle w:val="Texto"/>
              <w:tabs>
                <w:tab w:val="decimal" w:pos="936"/>
              </w:tabs>
              <w:rPr>
                <w:rFonts w:cs="Arial"/>
                <w:sz w:val="16"/>
                <w:szCs w:val="16"/>
              </w:rPr>
            </w:pPr>
          </w:p>
        </w:tc>
        <w:tc>
          <w:tcPr>
            <w:tcW w:w="1296" w:type="dxa"/>
          </w:tcPr>
          <w:p w14:paraId="3DD5C573" w14:textId="77777777" w:rsidR="001F4991" w:rsidRPr="00491B17" w:rsidRDefault="001F4991" w:rsidP="001F4991">
            <w:pPr>
              <w:pStyle w:val="Texto"/>
              <w:tabs>
                <w:tab w:val="decimal" w:pos="1054"/>
              </w:tabs>
              <w:jc w:val="left"/>
              <w:rPr>
                <w:rFonts w:cs="Arial"/>
                <w:sz w:val="16"/>
                <w:szCs w:val="16"/>
              </w:rPr>
            </w:pPr>
          </w:p>
        </w:tc>
      </w:tr>
      <w:tr w:rsidR="001F4991" w:rsidRPr="00491B17" w14:paraId="1A3FDA01" w14:textId="77777777" w:rsidTr="00FF4261">
        <w:trPr>
          <w:jc w:val="center"/>
        </w:trPr>
        <w:tc>
          <w:tcPr>
            <w:tcW w:w="6048" w:type="dxa"/>
          </w:tcPr>
          <w:p w14:paraId="478FA087" w14:textId="77777777" w:rsidR="001F4991" w:rsidRPr="00491B17" w:rsidRDefault="001F4991" w:rsidP="001F4991">
            <w:pPr>
              <w:pStyle w:val="Texto"/>
              <w:jc w:val="left"/>
              <w:rPr>
                <w:rFonts w:cs="Arial"/>
                <w:b/>
                <w:sz w:val="16"/>
                <w:szCs w:val="16"/>
              </w:rPr>
            </w:pPr>
            <w:r w:rsidRPr="00491B17">
              <w:rPr>
                <w:rFonts w:cs="Arial"/>
                <w:b/>
                <w:sz w:val="16"/>
                <w:szCs w:val="16"/>
              </w:rPr>
              <w:t>Pasivos no corrientes</w:t>
            </w:r>
          </w:p>
        </w:tc>
        <w:tc>
          <w:tcPr>
            <w:tcW w:w="720" w:type="dxa"/>
          </w:tcPr>
          <w:p w14:paraId="6C0E2452" w14:textId="77777777" w:rsidR="001F4991" w:rsidRPr="00491B17" w:rsidRDefault="001F4991" w:rsidP="001F4991">
            <w:pPr>
              <w:pStyle w:val="Texto"/>
              <w:jc w:val="center"/>
              <w:rPr>
                <w:rFonts w:cs="Arial"/>
                <w:sz w:val="16"/>
                <w:szCs w:val="16"/>
              </w:rPr>
            </w:pPr>
          </w:p>
        </w:tc>
        <w:tc>
          <w:tcPr>
            <w:tcW w:w="72" w:type="dxa"/>
          </w:tcPr>
          <w:p w14:paraId="7594505A" w14:textId="77777777" w:rsidR="001F4991" w:rsidRPr="00491B17" w:rsidRDefault="001F4991" w:rsidP="001F4991">
            <w:pPr>
              <w:pStyle w:val="Texto"/>
              <w:rPr>
                <w:rFonts w:cs="Arial"/>
                <w:sz w:val="16"/>
                <w:szCs w:val="16"/>
              </w:rPr>
            </w:pPr>
          </w:p>
        </w:tc>
        <w:tc>
          <w:tcPr>
            <w:tcW w:w="1296" w:type="dxa"/>
          </w:tcPr>
          <w:p w14:paraId="55DB828E" w14:textId="77777777" w:rsidR="001F4991" w:rsidRPr="00491B17" w:rsidRDefault="001F4991" w:rsidP="001F4991">
            <w:pPr>
              <w:pStyle w:val="Texto"/>
              <w:tabs>
                <w:tab w:val="decimal" w:pos="1054"/>
              </w:tabs>
              <w:jc w:val="left"/>
              <w:rPr>
                <w:rFonts w:cs="Arial"/>
                <w:sz w:val="16"/>
                <w:szCs w:val="16"/>
              </w:rPr>
            </w:pPr>
          </w:p>
        </w:tc>
        <w:tc>
          <w:tcPr>
            <w:tcW w:w="72" w:type="dxa"/>
          </w:tcPr>
          <w:p w14:paraId="612C7726" w14:textId="77777777" w:rsidR="001F4991" w:rsidRPr="00491B17" w:rsidRDefault="001F4991" w:rsidP="001F4991">
            <w:pPr>
              <w:pStyle w:val="Texto"/>
              <w:tabs>
                <w:tab w:val="decimal" w:pos="936"/>
              </w:tabs>
              <w:rPr>
                <w:rFonts w:cs="Arial"/>
                <w:sz w:val="16"/>
                <w:szCs w:val="16"/>
              </w:rPr>
            </w:pPr>
          </w:p>
        </w:tc>
        <w:tc>
          <w:tcPr>
            <w:tcW w:w="1296" w:type="dxa"/>
          </w:tcPr>
          <w:p w14:paraId="01E3C66C" w14:textId="77777777" w:rsidR="001F4991" w:rsidRPr="00491B17" w:rsidRDefault="001F4991" w:rsidP="001F4991">
            <w:pPr>
              <w:pStyle w:val="Texto"/>
              <w:tabs>
                <w:tab w:val="decimal" w:pos="1054"/>
              </w:tabs>
              <w:jc w:val="left"/>
              <w:rPr>
                <w:rFonts w:cs="Arial"/>
                <w:sz w:val="16"/>
                <w:szCs w:val="16"/>
              </w:rPr>
            </w:pPr>
          </w:p>
        </w:tc>
      </w:tr>
      <w:tr w:rsidR="001F4991" w:rsidRPr="00491B17" w14:paraId="185EEE58" w14:textId="77777777" w:rsidTr="00FF4261">
        <w:trPr>
          <w:jc w:val="center"/>
        </w:trPr>
        <w:tc>
          <w:tcPr>
            <w:tcW w:w="6048" w:type="dxa"/>
          </w:tcPr>
          <w:p w14:paraId="2D9D4ED3" w14:textId="77777777" w:rsidR="001F4991" w:rsidRPr="00491B17" w:rsidRDefault="001F4991" w:rsidP="001F4991">
            <w:pPr>
              <w:pStyle w:val="Texto"/>
              <w:jc w:val="left"/>
              <w:rPr>
                <w:rFonts w:cs="Arial"/>
                <w:sz w:val="16"/>
                <w:szCs w:val="16"/>
              </w:rPr>
            </w:pPr>
            <w:r w:rsidRPr="00491B17">
              <w:rPr>
                <w:rFonts w:cs="Arial"/>
                <w:sz w:val="16"/>
                <w:szCs w:val="16"/>
              </w:rPr>
              <w:t>Préstamos bancarios y financieros</w:t>
            </w:r>
          </w:p>
        </w:tc>
        <w:tc>
          <w:tcPr>
            <w:tcW w:w="720" w:type="dxa"/>
          </w:tcPr>
          <w:p w14:paraId="06E5B5EB" w14:textId="5A58D3CC"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.6</w:t>
            </w:r>
          </w:p>
        </w:tc>
        <w:tc>
          <w:tcPr>
            <w:tcW w:w="72" w:type="dxa"/>
          </w:tcPr>
          <w:p w14:paraId="3580B3DD" w14:textId="77777777" w:rsidR="001F4991" w:rsidRPr="00491B17" w:rsidRDefault="001F4991" w:rsidP="001F4991">
            <w:pPr>
              <w:pStyle w:val="Texto"/>
              <w:rPr>
                <w:rFonts w:cs="Arial"/>
                <w:sz w:val="16"/>
                <w:szCs w:val="16"/>
              </w:rPr>
            </w:pPr>
          </w:p>
        </w:tc>
        <w:tc>
          <w:tcPr>
            <w:tcW w:w="1296" w:type="dxa"/>
          </w:tcPr>
          <w:p w14:paraId="258107AB" w14:textId="2FE5697D" w:rsidR="001F4991" w:rsidRPr="00491B17" w:rsidRDefault="005A0DF3" w:rsidP="001F4991">
            <w:pPr>
              <w:pStyle w:val="Texto"/>
              <w:tabs>
                <w:tab w:val="decimal" w:pos="1054"/>
              </w:tabs>
              <w:jc w:val="left"/>
              <w:rPr>
                <w:rFonts w:cs="Arial"/>
                <w:sz w:val="16"/>
                <w:szCs w:val="16"/>
              </w:rPr>
            </w:pPr>
            <w:r w:rsidRPr="005A0DF3">
              <w:rPr>
                <w:rFonts w:cs="Arial"/>
                <w:sz w:val="16"/>
                <w:szCs w:val="16"/>
              </w:rPr>
              <w:t>10.675.818</w:t>
            </w:r>
          </w:p>
        </w:tc>
        <w:tc>
          <w:tcPr>
            <w:tcW w:w="72" w:type="dxa"/>
          </w:tcPr>
          <w:p w14:paraId="620FF18D" w14:textId="77777777" w:rsidR="001F4991" w:rsidRPr="00491B17" w:rsidRDefault="001F4991" w:rsidP="001F4991">
            <w:pPr>
              <w:pStyle w:val="Texto"/>
              <w:tabs>
                <w:tab w:val="decimal" w:pos="936"/>
              </w:tabs>
              <w:rPr>
                <w:rFonts w:cs="Arial"/>
                <w:sz w:val="16"/>
                <w:szCs w:val="16"/>
              </w:rPr>
            </w:pPr>
          </w:p>
        </w:tc>
        <w:tc>
          <w:tcPr>
            <w:tcW w:w="1296" w:type="dxa"/>
          </w:tcPr>
          <w:p w14:paraId="18B2A48A" w14:textId="11D546CE" w:rsidR="001F4991" w:rsidRPr="00491B17" w:rsidRDefault="001F4991" w:rsidP="001F4991">
            <w:pPr>
              <w:pStyle w:val="Texto"/>
              <w:tabs>
                <w:tab w:val="decimal" w:pos="1054"/>
              </w:tabs>
              <w:jc w:val="left"/>
              <w:rPr>
                <w:rFonts w:cs="Arial"/>
                <w:sz w:val="16"/>
                <w:szCs w:val="16"/>
              </w:rPr>
            </w:pPr>
            <w:r w:rsidRPr="001F4991">
              <w:rPr>
                <w:rFonts w:cs="Arial"/>
                <w:sz w:val="16"/>
                <w:szCs w:val="16"/>
              </w:rPr>
              <w:t>10.040.514</w:t>
            </w:r>
          </w:p>
        </w:tc>
      </w:tr>
      <w:tr w:rsidR="001F4991" w:rsidRPr="00491B17" w14:paraId="6DDF9C58" w14:textId="77777777" w:rsidTr="00FF4261">
        <w:trPr>
          <w:jc w:val="center"/>
        </w:trPr>
        <w:tc>
          <w:tcPr>
            <w:tcW w:w="6048" w:type="dxa"/>
          </w:tcPr>
          <w:p w14:paraId="42C0DCE3" w14:textId="5A04678B" w:rsidR="001F4991" w:rsidRPr="00491B17" w:rsidRDefault="001F4991" w:rsidP="001F4991">
            <w:pPr>
              <w:pStyle w:val="Texto"/>
              <w:jc w:val="left"/>
              <w:rPr>
                <w:rFonts w:cs="Arial"/>
                <w:sz w:val="16"/>
                <w:szCs w:val="16"/>
              </w:rPr>
            </w:pPr>
            <w:r w:rsidRPr="00491B17">
              <w:rPr>
                <w:rFonts w:cs="Arial"/>
                <w:sz w:val="16"/>
                <w:szCs w:val="16"/>
              </w:rPr>
              <w:t>Deudas por arrendamientos</w:t>
            </w:r>
          </w:p>
        </w:tc>
        <w:tc>
          <w:tcPr>
            <w:tcW w:w="720" w:type="dxa"/>
          </w:tcPr>
          <w:p w14:paraId="7BE6C01C" w14:textId="022AAD07" w:rsidR="001F4991" w:rsidRPr="00491B17" w:rsidRDefault="001F4991" w:rsidP="001F4991">
            <w:pPr>
              <w:pStyle w:val="Texto"/>
              <w:jc w:val="center"/>
              <w:rPr>
                <w:rFonts w:cs="Arial"/>
                <w:sz w:val="16"/>
                <w:szCs w:val="16"/>
              </w:rPr>
            </w:pPr>
            <w:r>
              <w:rPr>
                <w:rFonts w:cs="Arial"/>
                <w:sz w:val="16"/>
                <w:szCs w:val="16"/>
              </w:rPr>
              <w:t>12</w:t>
            </w:r>
          </w:p>
        </w:tc>
        <w:tc>
          <w:tcPr>
            <w:tcW w:w="72" w:type="dxa"/>
          </w:tcPr>
          <w:p w14:paraId="5E64F598" w14:textId="77777777" w:rsidR="001F4991" w:rsidRPr="00491B17" w:rsidRDefault="001F4991" w:rsidP="001F4991">
            <w:pPr>
              <w:pStyle w:val="Texto"/>
              <w:rPr>
                <w:rFonts w:cs="Arial"/>
                <w:sz w:val="16"/>
                <w:szCs w:val="16"/>
              </w:rPr>
            </w:pPr>
          </w:p>
        </w:tc>
        <w:tc>
          <w:tcPr>
            <w:tcW w:w="1296" w:type="dxa"/>
          </w:tcPr>
          <w:p w14:paraId="622EB922" w14:textId="06DE374E" w:rsidR="001F4991" w:rsidRPr="00491B17" w:rsidRDefault="009F358B" w:rsidP="001F4991">
            <w:pPr>
              <w:pStyle w:val="Texto"/>
              <w:tabs>
                <w:tab w:val="decimal" w:pos="1054"/>
              </w:tabs>
              <w:jc w:val="left"/>
              <w:rPr>
                <w:rFonts w:cs="Arial"/>
                <w:sz w:val="16"/>
                <w:szCs w:val="16"/>
              </w:rPr>
            </w:pPr>
            <w:r w:rsidRPr="009F358B">
              <w:rPr>
                <w:rFonts w:cs="Arial"/>
                <w:sz w:val="16"/>
                <w:szCs w:val="16"/>
              </w:rPr>
              <w:t>417.626</w:t>
            </w:r>
          </w:p>
        </w:tc>
        <w:tc>
          <w:tcPr>
            <w:tcW w:w="72" w:type="dxa"/>
          </w:tcPr>
          <w:p w14:paraId="3581434A" w14:textId="77777777" w:rsidR="001F4991" w:rsidRPr="00491B17" w:rsidRDefault="001F4991" w:rsidP="001F4991">
            <w:pPr>
              <w:pStyle w:val="Texto"/>
              <w:tabs>
                <w:tab w:val="decimal" w:pos="936"/>
              </w:tabs>
              <w:rPr>
                <w:rFonts w:cs="Arial"/>
                <w:sz w:val="16"/>
                <w:szCs w:val="16"/>
              </w:rPr>
            </w:pPr>
          </w:p>
        </w:tc>
        <w:tc>
          <w:tcPr>
            <w:tcW w:w="1296" w:type="dxa"/>
          </w:tcPr>
          <w:p w14:paraId="3AFF43FA" w14:textId="3E0A0EC6" w:rsidR="001F4991" w:rsidRPr="00491B17" w:rsidRDefault="001F4991" w:rsidP="001F4991">
            <w:pPr>
              <w:pStyle w:val="Texto"/>
              <w:tabs>
                <w:tab w:val="decimal" w:pos="1054"/>
              </w:tabs>
              <w:jc w:val="left"/>
              <w:rPr>
                <w:rFonts w:cs="Arial"/>
                <w:sz w:val="16"/>
                <w:szCs w:val="16"/>
              </w:rPr>
            </w:pPr>
            <w:r w:rsidRPr="001F4991">
              <w:rPr>
                <w:rFonts w:cs="Arial"/>
                <w:sz w:val="16"/>
                <w:szCs w:val="16"/>
              </w:rPr>
              <w:t>627.913</w:t>
            </w:r>
          </w:p>
        </w:tc>
      </w:tr>
      <w:tr w:rsidR="001F4991" w:rsidRPr="00491B17" w14:paraId="678015D0" w14:textId="77777777" w:rsidTr="00FF4261">
        <w:trPr>
          <w:jc w:val="center"/>
        </w:trPr>
        <w:tc>
          <w:tcPr>
            <w:tcW w:w="6048" w:type="dxa"/>
          </w:tcPr>
          <w:p w14:paraId="70B1AB34" w14:textId="77777777" w:rsidR="001F4991" w:rsidRPr="00491B17" w:rsidRDefault="001F4991" w:rsidP="001F4991">
            <w:pPr>
              <w:pStyle w:val="Texto"/>
              <w:jc w:val="left"/>
              <w:rPr>
                <w:rFonts w:cs="Arial"/>
                <w:sz w:val="16"/>
                <w:szCs w:val="16"/>
              </w:rPr>
            </w:pPr>
            <w:r w:rsidRPr="00491B17">
              <w:rPr>
                <w:rFonts w:cs="Arial"/>
                <w:sz w:val="16"/>
                <w:szCs w:val="16"/>
              </w:rPr>
              <w:t>Pasivo por impuesto a las ganancias diferido</w:t>
            </w:r>
          </w:p>
        </w:tc>
        <w:tc>
          <w:tcPr>
            <w:tcW w:w="720" w:type="dxa"/>
          </w:tcPr>
          <w:p w14:paraId="6B01CFF1" w14:textId="77777777" w:rsidR="001F4991" w:rsidRPr="00491B17" w:rsidRDefault="001F4991" w:rsidP="001F4991">
            <w:pPr>
              <w:pStyle w:val="Texto"/>
              <w:jc w:val="center"/>
              <w:rPr>
                <w:rFonts w:cs="Arial"/>
                <w:sz w:val="16"/>
                <w:szCs w:val="16"/>
              </w:rPr>
            </w:pPr>
            <w:r w:rsidRPr="00491B17">
              <w:rPr>
                <w:rFonts w:cs="Arial"/>
                <w:sz w:val="16"/>
                <w:szCs w:val="16"/>
              </w:rPr>
              <w:t>8</w:t>
            </w:r>
          </w:p>
        </w:tc>
        <w:tc>
          <w:tcPr>
            <w:tcW w:w="72" w:type="dxa"/>
          </w:tcPr>
          <w:p w14:paraId="3F9339AD" w14:textId="77777777" w:rsidR="001F4991" w:rsidRPr="00491B17" w:rsidRDefault="001F4991" w:rsidP="001F4991">
            <w:pPr>
              <w:pStyle w:val="Texto"/>
              <w:rPr>
                <w:rFonts w:cs="Arial"/>
                <w:sz w:val="16"/>
                <w:szCs w:val="16"/>
              </w:rPr>
            </w:pPr>
          </w:p>
        </w:tc>
        <w:tc>
          <w:tcPr>
            <w:tcW w:w="1296" w:type="dxa"/>
          </w:tcPr>
          <w:p w14:paraId="0E1875B2" w14:textId="64794EEB" w:rsidR="001F4991" w:rsidRPr="00491B17" w:rsidRDefault="00693236" w:rsidP="001F4991">
            <w:pPr>
              <w:pStyle w:val="Texto"/>
              <w:tabs>
                <w:tab w:val="decimal" w:pos="1054"/>
              </w:tabs>
              <w:jc w:val="left"/>
              <w:rPr>
                <w:rFonts w:cs="Arial"/>
                <w:sz w:val="16"/>
                <w:szCs w:val="16"/>
              </w:rPr>
            </w:pPr>
            <w:r w:rsidRPr="00693236">
              <w:rPr>
                <w:rFonts w:cs="Arial"/>
                <w:sz w:val="16"/>
                <w:szCs w:val="16"/>
              </w:rPr>
              <w:t>6.</w:t>
            </w:r>
            <w:r w:rsidR="003C2CDE" w:rsidRPr="003C2CDE">
              <w:rPr>
                <w:rFonts w:cs="Arial"/>
                <w:sz w:val="16"/>
                <w:szCs w:val="16"/>
              </w:rPr>
              <w:t>627.408</w:t>
            </w:r>
          </w:p>
        </w:tc>
        <w:tc>
          <w:tcPr>
            <w:tcW w:w="72" w:type="dxa"/>
          </w:tcPr>
          <w:p w14:paraId="5B67EAF4" w14:textId="77777777" w:rsidR="001F4991" w:rsidRPr="00491B17" w:rsidRDefault="001F4991" w:rsidP="001F4991">
            <w:pPr>
              <w:pStyle w:val="Texto"/>
              <w:tabs>
                <w:tab w:val="decimal" w:pos="936"/>
              </w:tabs>
              <w:rPr>
                <w:rFonts w:cs="Arial"/>
                <w:sz w:val="16"/>
                <w:szCs w:val="16"/>
              </w:rPr>
            </w:pPr>
          </w:p>
        </w:tc>
        <w:tc>
          <w:tcPr>
            <w:tcW w:w="1296" w:type="dxa"/>
          </w:tcPr>
          <w:p w14:paraId="3CAD82CF" w14:textId="22E595C7" w:rsidR="001F4991" w:rsidRPr="00491B17" w:rsidRDefault="001F4991" w:rsidP="001F4991">
            <w:pPr>
              <w:pStyle w:val="Texto"/>
              <w:tabs>
                <w:tab w:val="decimal" w:pos="1054"/>
              </w:tabs>
              <w:jc w:val="left"/>
              <w:rPr>
                <w:rFonts w:cs="Arial"/>
                <w:sz w:val="16"/>
                <w:szCs w:val="16"/>
              </w:rPr>
            </w:pPr>
            <w:r w:rsidRPr="001F4991">
              <w:rPr>
                <w:rFonts w:cs="Arial"/>
                <w:sz w:val="16"/>
                <w:szCs w:val="16"/>
              </w:rPr>
              <w:t>5.186.517</w:t>
            </w:r>
          </w:p>
        </w:tc>
      </w:tr>
      <w:tr w:rsidR="001F4991" w:rsidRPr="00491B17" w14:paraId="5D21C571" w14:textId="77777777" w:rsidTr="00FF4261">
        <w:trPr>
          <w:jc w:val="center"/>
        </w:trPr>
        <w:tc>
          <w:tcPr>
            <w:tcW w:w="6048" w:type="dxa"/>
          </w:tcPr>
          <w:p w14:paraId="0CEA5FE4" w14:textId="77777777" w:rsidR="001F4991" w:rsidRPr="00491B17" w:rsidRDefault="001F4991" w:rsidP="001F4991">
            <w:pPr>
              <w:pStyle w:val="Texto"/>
              <w:jc w:val="left"/>
              <w:rPr>
                <w:rFonts w:cs="Arial"/>
                <w:sz w:val="16"/>
                <w:szCs w:val="16"/>
              </w:rPr>
            </w:pPr>
            <w:r w:rsidRPr="00491B17">
              <w:rPr>
                <w:rFonts w:cs="Arial"/>
                <w:sz w:val="16"/>
                <w:szCs w:val="16"/>
              </w:rPr>
              <w:t>Provisión para juicios y contingencias</w:t>
            </w:r>
          </w:p>
        </w:tc>
        <w:tc>
          <w:tcPr>
            <w:tcW w:w="720" w:type="dxa"/>
          </w:tcPr>
          <w:p w14:paraId="166D70F7" w14:textId="5EAD0BE2"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8</w:t>
            </w:r>
          </w:p>
        </w:tc>
        <w:tc>
          <w:tcPr>
            <w:tcW w:w="72" w:type="dxa"/>
          </w:tcPr>
          <w:p w14:paraId="7F9383FA" w14:textId="77777777" w:rsidR="001F4991" w:rsidRPr="00491B17" w:rsidRDefault="001F4991" w:rsidP="001F4991">
            <w:pPr>
              <w:pStyle w:val="Texto"/>
              <w:rPr>
                <w:rFonts w:cs="Arial"/>
                <w:sz w:val="16"/>
                <w:szCs w:val="16"/>
              </w:rPr>
            </w:pPr>
          </w:p>
        </w:tc>
        <w:tc>
          <w:tcPr>
            <w:tcW w:w="1296" w:type="dxa"/>
          </w:tcPr>
          <w:p w14:paraId="593AFC43" w14:textId="65C56F8E" w:rsidR="001F4991" w:rsidRPr="00491B17" w:rsidRDefault="005A0DF3" w:rsidP="001F4991">
            <w:pPr>
              <w:pStyle w:val="Texto"/>
              <w:tabs>
                <w:tab w:val="decimal" w:pos="1054"/>
              </w:tabs>
              <w:jc w:val="left"/>
              <w:rPr>
                <w:rFonts w:cs="Arial"/>
                <w:sz w:val="16"/>
                <w:szCs w:val="16"/>
              </w:rPr>
            </w:pPr>
            <w:r w:rsidRPr="005A0DF3">
              <w:rPr>
                <w:rFonts w:cs="Arial"/>
                <w:sz w:val="16"/>
                <w:szCs w:val="16"/>
              </w:rPr>
              <w:t>396.849</w:t>
            </w:r>
          </w:p>
        </w:tc>
        <w:tc>
          <w:tcPr>
            <w:tcW w:w="72" w:type="dxa"/>
          </w:tcPr>
          <w:p w14:paraId="46EC8CA7" w14:textId="77777777" w:rsidR="001F4991" w:rsidRPr="00491B17" w:rsidRDefault="001F4991" w:rsidP="001F4991">
            <w:pPr>
              <w:pStyle w:val="Texto"/>
              <w:tabs>
                <w:tab w:val="decimal" w:pos="936"/>
              </w:tabs>
              <w:rPr>
                <w:rFonts w:cs="Arial"/>
                <w:sz w:val="16"/>
                <w:szCs w:val="16"/>
              </w:rPr>
            </w:pPr>
          </w:p>
        </w:tc>
        <w:tc>
          <w:tcPr>
            <w:tcW w:w="1296" w:type="dxa"/>
          </w:tcPr>
          <w:p w14:paraId="7BDCB53C" w14:textId="5CAFB095" w:rsidR="001F4991" w:rsidRPr="00491B17" w:rsidRDefault="001F4991" w:rsidP="001F4991">
            <w:pPr>
              <w:pStyle w:val="Texto"/>
              <w:tabs>
                <w:tab w:val="decimal" w:pos="1054"/>
              </w:tabs>
              <w:jc w:val="left"/>
              <w:rPr>
                <w:rFonts w:cs="Arial"/>
                <w:sz w:val="16"/>
                <w:szCs w:val="16"/>
              </w:rPr>
            </w:pPr>
            <w:r w:rsidRPr="001F4991">
              <w:rPr>
                <w:rFonts w:cs="Arial"/>
                <w:sz w:val="16"/>
                <w:szCs w:val="16"/>
              </w:rPr>
              <w:t>263.701</w:t>
            </w:r>
          </w:p>
        </w:tc>
      </w:tr>
      <w:tr w:rsidR="001F4991" w:rsidRPr="00491B17" w14:paraId="0B916A0B" w14:textId="77777777" w:rsidTr="00FF4261">
        <w:trPr>
          <w:jc w:val="center"/>
        </w:trPr>
        <w:tc>
          <w:tcPr>
            <w:tcW w:w="6048" w:type="dxa"/>
          </w:tcPr>
          <w:p w14:paraId="73A0699F" w14:textId="77777777" w:rsidR="001F4991" w:rsidRPr="00491B17" w:rsidRDefault="001F4991" w:rsidP="001F4991">
            <w:pPr>
              <w:pStyle w:val="Texto"/>
              <w:jc w:val="left"/>
              <w:rPr>
                <w:rFonts w:cs="Arial"/>
                <w:sz w:val="16"/>
                <w:szCs w:val="16"/>
              </w:rPr>
            </w:pPr>
          </w:p>
        </w:tc>
        <w:tc>
          <w:tcPr>
            <w:tcW w:w="720" w:type="dxa"/>
          </w:tcPr>
          <w:p w14:paraId="6C00F657" w14:textId="77777777" w:rsidR="001F4991" w:rsidRPr="00491B17" w:rsidRDefault="001F4991" w:rsidP="001F4991">
            <w:pPr>
              <w:pStyle w:val="Texto"/>
              <w:jc w:val="center"/>
              <w:rPr>
                <w:rFonts w:cs="Arial"/>
                <w:sz w:val="16"/>
                <w:szCs w:val="16"/>
              </w:rPr>
            </w:pPr>
          </w:p>
        </w:tc>
        <w:tc>
          <w:tcPr>
            <w:tcW w:w="72" w:type="dxa"/>
          </w:tcPr>
          <w:p w14:paraId="7BF751ED" w14:textId="77777777" w:rsidR="001F4991" w:rsidRPr="00491B17" w:rsidRDefault="001F4991" w:rsidP="001F4991">
            <w:pPr>
              <w:pStyle w:val="Texto"/>
              <w:rPr>
                <w:rFonts w:cs="Arial"/>
                <w:sz w:val="16"/>
                <w:szCs w:val="16"/>
              </w:rPr>
            </w:pPr>
          </w:p>
        </w:tc>
        <w:tc>
          <w:tcPr>
            <w:tcW w:w="1296" w:type="dxa"/>
            <w:tcBorders>
              <w:top w:val="single" w:sz="6" w:space="0" w:color="auto"/>
              <w:bottom w:val="single" w:sz="6" w:space="0" w:color="auto"/>
            </w:tcBorders>
          </w:tcPr>
          <w:p w14:paraId="5A0EE7B5" w14:textId="1CD57B4B" w:rsidR="001F4991" w:rsidRPr="00252D0E" w:rsidRDefault="003C2CDE" w:rsidP="001F4991">
            <w:pPr>
              <w:pStyle w:val="Texto"/>
              <w:tabs>
                <w:tab w:val="decimal" w:pos="1054"/>
              </w:tabs>
              <w:jc w:val="left"/>
              <w:rPr>
                <w:rFonts w:cs="Arial"/>
                <w:b/>
                <w:bCs/>
                <w:sz w:val="16"/>
                <w:szCs w:val="16"/>
              </w:rPr>
            </w:pPr>
            <w:r w:rsidRPr="003C2CDE">
              <w:rPr>
                <w:rFonts w:cs="Arial"/>
                <w:b/>
                <w:bCs/>
                <w:sz w:val="16"/>
                <w:szCs w:val="16"/>
              </w:rPr>
              <w:t>18.117.701</w:t>
            </w:r>
          </w:p>
        </w:tc>
        <w:tc>
          <w:tcPr>
            <w:tcW w:w="72" w:type="dxa"/>
          </w:tcPr>
          <w:p w14:paraId="08DBF947" w14:textId="77777777" w:rsidR="001F4991" w:rsidRPr="005C7474" w:rsidRDefault="001F4991" w:rsidP="001F4991">
            <w:pPr>
              <w:pStyle w:val="Texto"/>
              <w:tabs>
                <w:tab w:val="decimal" w:pos="936"/>
              </w:tabs>
              <w:rPr>
                <w:rFonts w:cs="Arial"/>
                <w:b/>
                <w:bCs/>
                <w:sz w:val="16"/>
                <w:szCs w:val="16"/>
              </w:rPr>
            </w:pPr>
          </w:p>
        </w:tc>
        <w:tc>
          <w:tcPr>
            <w:tcW w:w="1296" w:type="dxa"/>
            <w:tcBorders>
              <w:top w:val="single" w:sz="6" w:space="0" w:color="auto"/>
              <w:bottom w:val="single" w:sz="6" w:space="0" w:color="auto"/>
            </w:tcBorders>
          </w:tcPr>
          <w:p w14:paraId="79F6C932" w14:textId="5B16344C" w:rsidR="001F4991" w:rsidRPr="001F4991" w:rsidRDefault="001F4991" w:rsidP="001F4991">
            <w:pPr>
              <w:pStyle w:val="Texto"/>
              <w:tabs>
                <w:tab w:val="decimal" w:pos="1054"/>
              </w:tabs>
              <w:jc w:val="left"/>
              <w:rPr>
                <w:rFonts w:cs="Arial"/>
                <w:b/>
                <w:bCs/>
                <w:sz w:val="16"/>
                <w:szCs w:val="16"/>
              </w:rPr>
            </w:pPr>
            <w:r w:rsidRPr="001F4991">
              <w:rPr>
                <w:rFonts w:cs="Arial"/>
                <w:b/>
                <w:bCs/>
                <w:sz w:val="16"/>
                <w:szCs w:val="16"/>
              </w:rPr>
              <w:t>16.118.645</w:t>
            </w:r>
          </w:p>
        </w:tc>
      </w:tr>
      <w:tr w:rsidR="001F4991" w:rsidRPr="00491B17" w14:paraId="53843279" w14:textId="77777777" w:rsidTr="00FF4261">
        <w:trPr>
          <w:jc w:val="center"/>
        </w:trPr>
        <w:tc>
          <w:tcPr>
            <w:tcW w:w="6048" w:type="dxa"/>
          </w:tcPr>
          <w:p w14:paraId="649DEA9B" w14:textId="77777777" w:rsidR="001F4991" w:rsidRPr="00491B17" w:rsidRDefault="001F4991" w:rsidP="001F4991">
            <w:pPr>
              <w:pStyle w:val="Texto"/>
              <w:jc w:val="left"/>
              <w:rPr>
                <w:rFonts w:cs="Arial"/>
                <w:b/>
                <w:sz w:val="16"/>
                <w:szCs w:val="16"/>
              </w:rPr>
            </w:pPr>
            <w:r w:rsidRPr="00491B17">
              <w:rPr>
                <w:rFonts w:cs="Arial"/>
                <w:b/>
                <w:sz w:val="16"/>
                <w:szCs w:val="16"/>
              </w:rPr>
              <w:t>Pasivos corrientes</w:t>
            </w:r>
          </w:p>
        </w:tc>
        <w:tc>
          <w:tcPr>
            <w:tcW w:w="720" w:type="dxa"/>
          </w:tcPr>
          <w:p w14:paraId="193E2882" w14:textId="77777777" w:rsidR="001F4991" w:rsidRPr="00491B17" w:rsidRDefault="001F4991" w:rsidP="001F4991">
            <w:pPr>
              <w:pStyle w:val="Texto"/>
              <w:jc w:val="center"/>
              <w:rPr>
                <w:rFonts w:cs="Arial"/>
                <w:sz w:val="16"/>
                <w:szCs w:val="16"/>
              </w:rPr>
            </w:pPr>
          </w:p>
        </w:tc>
        <w:tc>
          <w:tcPr>
            <w:tcW w:w="72" w:type="dxa"/>
          </w:tcPr>
          <w:p w14:paraId="00A4C1CC" w14:textId="77777777" w:rsidR="001F4991" w:rsidRPr="00491B17" w:rsidRDefault="001F4991" w:rsidP="001F4991">
            <w:pPr>
              <w:pStyle w:val="Texto"/>
              <w:rPr>
                <w:rFonts w:cs="Arial"/>
                <w:sz w:val="16"/>
                <w:szCs w:val="16"/>
              </w:rPr>
            </w:pPr>
          </w:p>
        </w:tc>
        <w:tc>
          <w:tcPr>
            <w:tcW w:w="1296" w:type="dxa"/>
            <w:tcBorders>
              <w:top w:val="single" w:sz="6" w:space="0" w:color="auto"/>
            </w:tcBorders>
          </w:tcPr>
          <w:p w14:paraId="4BAB55EC" w14:textId="77777777" w:rsidR="001F4991" w:rsidRPr="00491B17" w:rsidRDefault="001F4991" w:rsidP="001F4991">
            <w:pPr>
              <w:pStyle w:val="Texto"/>
              <w:tabs>
                <w:tab w:val="decimal" w:pos="1054"/>
              </w:tabs>
              <w:jc w:val="left"/>
              <w:rPr>
                <w:rFonts w:cs="Arial"/>
                <w:sz w:val="16"/>
                <w:szCs w:val="16"/>
              </w:rPr>
            </w:pPr>
          </w:p>
        </w:tc>
        <w:tc>
          <w:tcPr>
            <w:tcW w:w="72" w:type="dxa"/>
          </w:tcPr>
          <w:p w14:paraId="070C1C06" w14:textId="77777777" w:rsidR="001F4991" w:rsidRPr="00491B17" w:rsidRDefault="001F4991" w:rsidP="001F4991">
            <w:pPr>
              <w:pStyle w:val="Texto"/>
              <w:tabs>
                <w:tab w:val="decimal" w:pos="936"/>
              </w:tabs>
              <w:rPr>
                <w:rFonts w:cs="Arial"/>
                <w:sz w:val="16"/>
                <w:szCs w:val="16"/>
              </w:rPr>
            </w:pPr>
          </w:p>
        </w:tc>
        <w:tc>
          <w:tcPr>
            <w:tcW w:w="1296" w:type="dxa"/>
            <w:tcBorders>
              <w:top w:val="single" w:sz="6" w:space="0" w:color="auto"/>
            </w:tcBorders>
          </w:tcPr>
          <w:p w14:paraId="769BD696" w14:textId="77777777" w:rsidR="001F4991" w:rsidRPr="00491B17" w:rsidRDefault="001F4991" w:rsidP="001F4991">
            <w:pPr>
              <w:pStyle w:val="Texto"/>
              <w:tabs>
                <w:tab w:val="decimal" w:pos="1054"/>
              </w:tabs>
              <w:jc w:val="left"/>
              <w:rPr>
                <w:rFonts w:cs="Arial"/>
                <w:sz w:val="16"/>
                <w:szCs w:val="16"/>
              </w:rPr>
            </w:pPr>
          </w:p>
        </w:tc>
      </w:tr>
      <w:tr w:rsidR="001F4991" w:rsidRPr="00491B17" w14:paraId="0964E257" w14:textId="77777777" w:rsidTr="00FF4261">
        <w:trPr>
          <w:jc w:val="center"/>
        </w:trPr>
        <w:tc>
          <w:tcPr>
            <w:tcW w:w="6048" w:type="dxa"/>
          </w:tcPr>
          <w:p w14:paraId="26FE27F0" w14:textId="77777777" w:rsidR="001F4991" w:rsidRPr="00491B17" w:rsidRDefault="001F4991" w:rsidP="001F4991">
            <w:pPr>
              <w:pStyle w:val="Texto"/>
              <w:jc w:val="left"/>
              <w:rPr>
                <w:rFonts w:cs="Arial"/>
                <w:b/>
                <w:sz w:val="16"/>
                <w:szCs w:val="16"/>
              </w:rPr>
            </w:pPr>
            <w:r w:rsidRPr="00491B17">
              <w:rPr>
                <w:rFonts w:cs="Arial"/>
                <w:sz w:val="16"/>
                <w:szCs w:val="16"/>
              </w:rPr>
              <w:t>Préstamos bancarios y financieros</w:t>
            </w:r>
          </w:p>
        </w:tc>
        <w:tc>
          <w:tcPr>
            <w:tcW w:w="720" w:type="dxa"/>
          </w:tcPr>
          <w:p w14:paraId="7F4EE3F9" w14:textId="4381757B"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.6</w:t>
            </w:r>
          </w:p>
        </w:tc>
        <w:tc>
          <w:tcPr>
            <w:tcW w:w="72" w:type="dxa"/>
          </w:tcPr>
          <w:p w14:paraId="108CB3BB" w14:textId="77777777" w:rsidR="001F4991" w:rsidRPr="00491B17" w:rsidRDefault="001F4991" w:rsidP="001F4991">
            <w:pPr>
              <w:pStyle w:val="Texto"/>
              <w:rPr>
                <w:rFonts w:cs="Arial"/>
                <w:sz w:val="16"/>
                <w:szCs w:val="16"/>
              </w:rPr>
            </w:pPr>
          </w:p>
        </w:tc>
        <w:tc>
          <w:tcPr>
            <w:tcW w:w="1296" w:type="dxa"/>
          </w:tcPr>
          <w:p w14:paraId="00D7D28C" w14:textId="05BBF01D" w:rsidR="001F4991" w:rsidRPr="00491B17" w:rsidRDefault="005A0DF3" w:rsidP="001F4991">
            <w:pPr>
              <w:pStyle w:val="Texto"/>
              <w:tabs>
                <w:tab w:val="decimal" w:pos="1054"/>
              </w:tabs>
              <w:jc w:val="left"/>
              <w:rPr>
                <w:rFonts w:cs="Arial"/>
                <w:sz w:val="16"/>
                <w:szCs w:val="16"/>
              </w:rPr>
            </w:pPr>
            <w:r w:rsidRPr="005A0DF3">
              <w:rPr>
                <w:rFonts w:cs="Arial"/>
                <w:sz w:val="16"/>
                <w:szCs w:val="16"/>
              </w:rPr>
              <w:t>12.356.704</w:t>
            </w:r>
          </w:p>
        </w:tc>
        <w:tc>
          <w:tcPr>
            <w:tcW w:w="72" w:type="dxa"/>
          </w:tcPr>
          <w:p w14:paraId="72B4EE84" w14:textId="77777777" w:rsidR="001F4991" w:rsidRPr="00491B17" w:rsidRDefault="001F4991" w:rsidP="001F4991">
            <w:pPr>
              <w:pStyle w:val="Texto"/>
              <w:tabs>
                <w:tab w:val="decimal" w:pos="936"/>
              </w:tabs>
              <w:rPr>
                <w:rFonts w:cs="Arial"/>
                <w:sz w:val="16"/>
                <w:szCs w:val="16"/>
              </w:rPr>
            </w:pPr>
          </w:p>
        </w:tc>
        <w:tc>
          <w:tcPr>
            <w:tcW w:w="1296" w:type="dxa"/>
          </w:tcPr>
          <w:p w14:paraId="222F3DDC" w14:textId="30719617" w:rsidR="001F4991" w:rsidRPr="00491B17" w:rsidRDefault="001F4991" w:rsidP="001F4991">
            <w:pPr>
              <w:pStyle w:val="Texto"/>
              <w:tabs>
                <w:tab w:val="decimal" w:pos="1054"/>
              </w:tabs>
              <w:jc w:val="left"/>
              <w:rPr>
                <w:rFonts w:cs="Arial"/>
                <w:sz w:val="16"/>
                <w:szCs w:val="16"/>
              </w:rPr>
            </w:pPr>
            <w:r w:rsidRPr="001F4991">
              <w:rPr>
                <w:rFonts w:cs="Arial"/>
                <w:sz w:val="16"/>
                <w:szCs w:val="16"/>
              </w:rPr>
              <w:t>8.688.845</w:t>
            </w:r>
          </w:p>
        </w:tc>
      </w:tr>
      <w:tr w:rsidR="001F4991" w:rsidRPr="00491B17" w14:paraId="55C86EB5" w14:textId="77777777" w:rsidTr="00FF4261">
        <w:trPr>
          <w:jc w:val="center"/>
        </w:trPr>
        <w:tc>
          <w:tcPr>
            <w:tcW w:w="6048" w:type="dxa"/>
          </w:tcPr>
          <w:p w14:paraId="7E4BC6AB" w14:textId="77777777" w:rsidR="001F4991" w:rsidRPr="00491B17" w:rsidRDefault="001F4991" w:rsidP="001F4991">
            <w:pPr>
              <w:pStyle w:val="Texto"/>
              <w:jc w:val="left"/>
              <w:rPr>
                <w:rFonts w:cs="Arial"/>
                <w:b/>
                <w:sz w:val="16"/>
                <w:szCs w:val="16"/>
              </w:rPr>
            </w:pPr>
            <w:r w:rsidRPr="00491B17">
              <w:rPr>
                <w:rFonts w:cs="Arial"/>
                <w:sz w:val="16"/>
                <w:szCs w:val="16"/>
              </w:rPr>
              <w:t>Deudas por arrendamientos</w:t>
            </w:r>
          </w:p>
        </w:tc>
        <w:tc>
          <w:tcPr>
            <w:tcW w:w="720" w:type="dxa"/>
          </w:tcPr>
          <w:p w14:paraId="3C118EA0" w14:textId="329DC1E9" w:rsidR="001F4991" w:rsidRPr="00491B17" w:rsidRDefault="001F4991" w:rsidP="001F4991">
            <w:pPr>
              <w:pStyle w:val="Texto"/>
              <w:jc w:val="center"/>
              <w:rPr>
                <w:rFonts w:cs="Arial"/>
                <w:sz w:val="16"/>
                <w:szCs w:val="16"/>
              </w:rPr>
            </w:pPr>
            <w:r>
              <w:rPr>
                <w:rFonts w:cs="Arial"/>
                <w:sz w:val="16"/>
                <w:szCs w:val="16"/>
              </w:rPr>
              <w:t>12</w:t>
            </w:r>
          </w:p>
        </w:tc>
        <w:tc>
          <w:tcPr>
            <w:tcW w:w="72" w:type="dxa"/>
          </w:tcPr>
          <w:p w14:paraId="08995763" w14:textId="77777777" w:rsidR="001F4991" w:rsidRPr="00491B17" w:rsidRDefault="001F4991" w:rsidP="001F4991">
            <w:pPr>
              <w:pStyle w:val="Texto"/>
              <w:rPr>
                <w:rFonts w:cs="Arial"/>
                <w:sz w:val="16"/>
                <w:szCs w:val="16"/>
              </w:rPr>
            </w:pPr>
          </w:p>
        </w:tc>
        <w:tc>
          <w:tcPr>
            <w:tcW w:w="1296" w:type="dxa"/>
          </w:tcPr>
          <w:p w14:paraId="7DBA1A79" w14:textId="284C8007" w:rsidR="001F4991" w:rsidRPr="00491B17" w:rsidRDefault="009F358B" w:rsidP="001F4991">
            <w:pPr>
              <w:pStyle w:val="Texto"/>
              <w:tabs>
                <w:tab w:val="decimal" w:pos="1054"/>
              </w:tabs>
              <w:jc w:val="left"/>
              <w:rPr>
                <w:rFonts w:cs="Arial"/>
                <w:sz w:val="16"/>
                <w:szCs w:val="16"/>
              </w:rPr>
            </w:pPr>
            <w:r w:rsidRPr="009F358B">
              <w:rPr>
                <w:rFonts w:cs="Arial"/>
                <w:sz w:val="16"/>
                <w:szCs w:val="16"/>
              </w:rPr>
              <w:t>825.039</w:t>
            </w:r>
          </w:p>
        </w:tc>
        <w:tc>
          <w:tcPr>
            <w:tcW w:w="72" w:type="dxa"/>
          </w:tcPr>
          <w:p w14:paraId="679685EC" w14:textId="77777777" w:rsidR="001F4991" w:rsidRPr="00491B17" w:rsidRDefault="001F4991" w:rsidP="001F4991">
            <w:pPr>
              <w:pStyle w:val="Texto"/>
              <w:tabs>
                <w:tab w:val="decimal" w:pos="936"/>
              </w:tabs>
              <w:rPr>
                <w:rFonts w:cs="Arial"/>
                <w:sz w:val="16"/>
                <w:szCs w:val="16"/>
              </w:rPr>
            </w:pPr>
          </w:p>
        </w:tc>
        <w:tc>
          <w:tcPr>
            <w:tcW w:w="1296" w:type="dxa"/>
          </w:tcPr>
          <w:p w14:paraId="149C9337" w14:textId="1097B165" w:rsidR="001F4991" w:rsidRPr="00491B17" w:rsidRDefault="001F4991" w:rsidP="001F4991">
            <w:pPr>
              <w:pStyle w:val="Texto"/>
              <w:tabs>
                <w:tab w:val="decimal" w:pos="1054"/>
              </w:tabs>
              <w:jc w:val="left"/>
              <w:rPr>
                <w:rFonts w:cs="Arial"/>
                <w:sz w:val="16"/>
                <w:szCs w:val="16"/>
              </w:rPr>
            </w:pPr>
            <w:r w:rsidRPr="001F4991">
              <w:rPr>
                <w:rFonts w:cs="Arial"/>
                <w:sz w:val="16"/>
                <w:szCs w:val="16"/>
              </w:rPr>
              <w:t>721.564</w:t>
            </w:r>
          </w:p>
        </w:tc>
      </w:tr>
      <w:tr w:rsidR="001F4991" w:rsidRPr="00491B17" w14:paraId="06359144" w14:textId="77777777" w:rsidTr="00FF4261">
        <w:trPr>
          <w:jc w:val="center"/>
        </w:trPr>
        <w:tc>
          <w:tcPr>
            <w:tcW w:w="6048" w:type="dxa"/>
          </w:tcPr>
          <w:p w14:paraId="11914113" w14:textId="77777777" w:rsidR="001F4991" w:rsidRPr="00491B17" w:rsidRDefault="001F4991" w:rsidP="001F4991">
            <w:pPr>
              <w:pStyle w:val="Texto"/>
              <w:jc w:val="left"/>
              <w:rPr>
                <w:rFonts w:cs="Arial"/>
                <w:sz w:val="16"/>
                <w:szCs w:val="16"/>
              </w:rPr>
            </w:pPr>
            <w:r w:rsidRPr="00491B17">
              <w:rPr>
                <w:rFonts w:cs="Arial"/>
                <w:sz w:val="16"/>
                <w:szCs w:val="16"/>
              </w:rPr>
              <w:t>Cuentas por pagar comerciales</w:t>
            </w:r>
          </w:p>
        </w:tc>
        <w:tc>
          <w:tcPr>
            <w:tcW w:w="720" w:type="dxa"/>
          </w:tcPr>
          <w:p w14:paraId="0C7A25B6" w14:textId="233F1EE8"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.8</w:t>
            </w:r>
          </w:p>
        </w:tc>
        <w:tc>
          <w:tcPr>
            <w:tcW w:w="72" w:type="dxa"/>
          </w:tcPr>
          <w:p w14:paraId="4505663F" w14:textId="77777777" w:rsidR="001F4991" w:rsidRPr="00491B17" w:rsidRDefault="001F4991" w:rsidP="001F4991">
            <w:pPr>
              <w:pStyle w:val="Texto"/>
              <w:rPr>
                <w:rFonts w:cs="Arial"/>
                <w:sz w:val="16"/>
                <w:szCs w:val="16"/>
              </w:rPr>
            </w:pPr>
          </w:p>
        </w:tc>
        <w:tc>
          <w:tcPr>
            <w:tcW w:w="1296" w:type="dxa"/>
          </w:tcPr>
          <w:p w14:paraId="7B306263" w14:textId="40682EA3" w:rsidR="001F4991" w:rsidRPr="00491B17" w:rsidRDefault="005A0DF3" w:rsidP="001F4991">
            <w:pPr>
              <w:pStyle w:val="Texto"/>
              <w:tabs>
                <w:tab w:val="decimal" w:pos="1054"/>
              </w:tabs>
              <w:jc w:val="left"/>
              <w:rPr>
                <w:rFonts w:cs="Arial"/>
                <w:sz w:val="16"/>
                <w:szCs w:val="16"/>
              </w:rPr>
            </w:pPr>
            <w:r w:rsidRPr="005A0DF3">
              <w:rPr>
                <w:rFonts w:cs="Arial"/>
                <w:sz w:val="16"/>
                <w:szCs w:val="16"/>
              </w:rPr>
              <w:t>11.</w:t>
            </w:r>
            <w:r w:rsidR="003B39D1" w:rsidRPr="003B39D1">
              <w:rPr>
                <w:rFonts w:cs="Arial"/>
                <w:sz w:val="16"/>
                <w:szCs w:val="16"/>
              </w:rPr>
              <w:t>100.351</w:t>
            </w:r>
          </w:p>
        </w:tc>
        <w:tc>
          <w:tcPr>
            <w:tcW w:w="72" w:type="dxa"/>
          </w:tcPr>
          <w:p w14:paraId="0A3B7890" w14:textId="77777777" w:rsidR="001F4991" w:rsidRPr="00491B17" w:rsidRDefault="001F4991" w:rsidP="001F4991">
            <w:pPr>
              <w:pStyle w:val="Texto"/>
              <w:tabs>
                <w:tab w:val="decimal" w:pos="936"/>
              </w:tabs>
              <w:rPr>
                <w:rFonts w:cs="Arial"/>
                <w:sz w:val="16"/>
                <w:szCs w:val="16"/>
              </w:rPr>
            </w:pPr>
          </w:p>
        </w:tc>
        <w:tc>
          <w:tcPr>
            <w:tcW w:w="1296" w:type="dxa"/>
          </w:tcPr>
          <w:p w14:paraId="268CE4E3" w14:textId="267D3CA5" w:rsidR="001F4991" w:rsidRPr="00491B17" w:rsidRDefault="001F4991" w:rsidP="001F4991">
            <w:pPr>
              <w:pStyle w:val="Texto"/>
              <w:tabs>
                <w:tab w:val="decimal" w:pos="1054"/>
              </w:tabs>
              <w:jc w:val="left"/>
              <w:rPr>
                <w:rFonts w:cs="Arial"/>
                <w:sz w:val="16"/>
                <w:szCs w:val="16"/>
              </w:rPr>
            </w:pPr>
            <w:r w:rsidRPr="001F4991">
              <w:rPr>
                <w:rFonts w:cs="Arial"/>
                <w:sz w:val="16"/>
                <w:szCs w:val="16"/>
              </w:rPr>
              <w:t>10.291.671</w:t>
            </w:r>
          </w:p>
        </w:tc>
      </w:tr>
      <w:tr w:rsidR="001F4991" w:rsidRPr="00491B17" w14:paraId="5415DC67" w14:textId="77777777" w:rsidTr="00FF4261">
        <w:trPr>
          <w:jc w:val="center"/>
        </w:trPr>
        <w:tc>
          <w:tcPr>
            <w:tcW w:w="6048" w:type="dxa"/>
          </w:tcPr>
          <w:p w14:paraId="21F8B202" w14:textId="77777777" w:rsidR="001F4991" w:rsidRPr="00491B17" w:rsidRDefault="001F4991" w:rsidP="001F4991">
            <w:pPr>
              <w:pStyle w:val="Texto"/>
              <w:jc w:val="left"/>
              <w:rPr>
                <w:rFonts w:cs="Arial"/>
                <w:sz w:val="16"/>
                <w:szCs w:val="16"/>
              </w:rPr>
            </w:pPr>
            <w:r w:rsidRPr="00491B17">
              <w:rPr>
                <w:rFonts w:cs="Arial"/>
                <w:sz w:val="16"/>
                <w:szCs w:val="16"/>
              </w:rPr>
              <w:t>Deudas sociales</w:t>
            </w:r>
          </w:p>
        </w:tc>
        <w:tc>
          <w:tcPr>
            <w:tcW w:w="720" w:type="dxa"/>
          </w:tcPr>
          <w:p w14:paraId="5CD1BA03" w14:textId="4936AA25"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.7</w:t>
            </w:r>
          </w:p>
        </w:tc>
        <w:tc>
          <w:tcPr>
            <w:tcW w:w="72" w:type="dxa"/>
          </w:tcPr>
          <w:p w14:paraId="74D9E346" w14:textId="77777777" w:rsidR="001F4991" w:rsidRPr="00491B17" w:rsidRDefault="001F4991" w:rsidP="001F4991">
            <w:pPr>
              <w:pStyle w:val="Texto"/>
              <w:rPr>
                <w:rFonts w:cs="Arial"/>
                <w:sz w:val="16"/>
                <w:szCs w:val="16"/>
              </w:rPr>
            </w:pPr>
          </w:p>
        </w:tc>
        <w:tc>
          <w:tcPr>
            <w:tcW w:w="1296" w:type="dxa"/>
          </w:tcPr>
          <w:p w14:paraId="65F0DAA1" w14:textId="3600E22D" w:rsidR="001F4991" w:rsidRPr="00491B17" w:rsidRDefault="005A0DF3" w:rsidP="001F4991">
            <w:pPr>
              <w:pStyle w:val="Texto"/>
              <w:tabs>
                <w:tab w:val="decimal" w:pos="1054"/>
              </w:tabs>
              <w:jc w:val="left"/>
              <w:rPr>
                <w:rFonts w:cs="Arial"/>
                <w:sz w:val="16"/>
                <w:szCs w:val="16"/>
              </w:rPr>
            </w:pPr>
            <w:r w:rsidRPr="005A0DF3">
              <w:rPr>
                <w:rFonts w:cs="Arial"/>
                <w:sz w:val="16"/>
                <w:szCs w:val="16"/>
              </w:rPr>
              <w:t>4.862.084</w:t>
            </w:r>
          </w:p>
        </w:tc>
        <w:tc>
          <w:tcPr>
            <w:tcW w:w="72" w:type="dxa"/>
          </w:tcPr>
          <w:p w14:paraId="64004966" w14:textId="77777777" w:rsidR="001F4991" w:rsidRPr="00491B17" w:rsidRDefault="001F4991" w:rsidP="001F4991">
            <w:pPr>
              <w:pStyle w:val="Texto"/>
              <w:tabs>
                <w:tab w:val="decimal" w:pos="936"/>
              </w:tabs>
              <w:rPr>
                <w:rFonts w:cs="Arial"/>
                <w:sz w:val="16"/>
                <w:szCs w:val="16"/>
              </w:rPr>
            </w:pPr>
          </w:p>
        </w:tc>
        <w:tc>
          <w:tcPr>
            <w:tcW w:w="1296" w:type="dxa"/>
          </w:tcPr>
          <w:p w14:paraId="7A0CB201" w14:textId="2D8C4E53" w:rsidR="001F4991" w:rsidRPr="00491B17" w:rsidRDefault="001F4991" w:rsidP="001F4991">
            <w:pPr>
              <w:pStyle w:val="Texto"/>
              <w:tabs>
                <w:tab w:val="decimal" w:pos="1054"/>
              </w:tabs>
              <w:jc w:val="left"/>
              <w:rPr>
                <w:rFonts w:cs="Arial"/>
                <w:sz w:val="16"/>
                <w:szCs w:val="16"/>
              </w:rPr>
            </w:pPr>
            <w:r w:rsidRPr="001F4991">
              <w:rPr>
                <w:rFonts w:cs="Arial"/>
                <w:sz w:val="16"/>
                <w:szCs w:val="16"/>
              </w:rPr>
              <w:t>4.249.227</w:t>
            </w:r>
          </w:p>
        </w:tc>
      </w:tr>
      <w:tr w:rsidR="001F4991" w:rsidRPr="00491B17" w14:paraId="4EA4D282" w14:textId="77777777" w:rsidTr="00FF4261">
        <w:trPr>
          <w:jc w:val="center"/>
        </w:trPr>
        <w:tc>
          <w:tcPr>
            <w:tcW w:w="6048" w:type="dxa"/>
          </w:tcPr>
          <w:p w14:paraId="65B547FD" w14:textId="77777777" w:rsidR="001F4991" w:rsidRPr="00491B17" w:rsidRDefault="001F4991" w:rsidP="001F4991">
            <w:pPr>
              <w:pStyle w:val="Texto"/>
              <w:jc w:val="left"/>
              <w:rPr>
                <w:rFonts w:cs="Arial"/>
                <w:sz w:val="16"/>
                <w:szCs w:val="16"/>
              </w:rPr>
            </w:pPr>
            <w:r w:rsidRPr="00491B17">
              <w:rPr>
                <w:rFonts w:cs="Arial"/>
                <w:sz w:val="16"/>
                <w:szCs w:val="16"/>
              </w:rPr>
              <w:t>Deudas fiscales</w:t>
            </w:r>
          </w:p>
        </w:tc>
        <w:tc>
          <w:tcPr>
            <w:tcW w:w="720" w:type="dxa"/>
          </w:tcPr>
          <w:p w14:paraId="76979650" w14:textId="06E29CF7"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.5</w:t>
            </w:r>
          </w:p>
        </w:tc>
        <w:tc>
          <w:tcPr>
            <w:tcW w:w="72" w:type="dxa"/>
          </w:tcPr>
          <w:p w14:paraId="306E805C" w14:textId="77777777" w:rsidR="001F4991" w:rsidRPr="00491B17" w:rsidRDefault="001F4991" w:rsidP="001F4991">
            <w:pPr>
              <w:pStyle w:val="Texto"/>
              <w:rPr>
                <w:rFonts w:cs="Arial"/>
                <w:sz w:val="16"/>
                <w:szCs w:val="16"/>
              </w:rPr>
            </w:pPr>
          </w:p>
        </w:tc>
        <w:tc>
          <w:tcPr>
            <w:tcW w:w="1296" w:type="dxa"/>
          </w:tcPr>
          <w:p w14:paraId="1A3F28A9" w14:textId="44E7B1A1" w:rsidR="001F4991" w:rsidRPr="00491B17" w:rsidRDefault="00693236" w:rsidP="001F4991">
            <w:pPr>
              <w:pStyle w:val="Texto"/>
              <w:tabs>
                <w:tab w:val="decimal" w:pos="1054"/>
              </w:tabs>
              <w:jc w:val="left"/>
              <w:rPr>
                <w:rFonts w:cs="Arial"/>
                <w:sz w:val="16"/>
                <w:szCs w:val="16"/>
              </w:rPr>
            </w:pPr>
            <w:r w:rsidRPr="00693236">
              <w:rPr>
                <w:rFonts w:cs="Arial"/>
                <w:sz w:val="16"/>
                <w:szCs w:val="16"/>
              </w:rPr>
              <w:t>2.</w:t>
            </w:r>
            <w:r w:rsidR="003647A8" w:rsidRPr="003647A8">
              <w:rPr>
                <w:rFonts w:cs="Arial"/>
                <w:sz w:val="16"/>
                <w:szCs w:val="16"/>
              </w:rPr>
              <w:t>626.015</w:t>
            </w:r>
          </w:p>
        </w:tc>
        <w:tc>
          <w:tcPr>
            <w:tcW w:w="72" w:type="dxa"/>
          </w:tcPr>
          <w:p w14:paraId="040789B4" w14:textId="77777777" w:rsidR="001F4991" w:rsidRPr="00491B17" w:rsidRDefault="001F4991" w:rsidP="001F4991">
            <w:pPr>
              <w:pStyle w:val="Texto"/>
              <w:tabs>
                <w:tab w:val="decimal" w:pos="936"/>
              </w:tabs>
              <w:rPr>
                <w:rFonts w:cs="Arial"/>
                <w:sz w:val="16"/>
                <w:szCs w:val="16"/>
              </w:rPr>
            </w:pPr>
          </w:p>
        </w:tc>
        <w:tc>
          <w:tcPr>
            <w:tcW w:w="1296" w:type="dxa"/>
          </w:tcPr>
          <w:p w14:paraId="303A7B9C" w14:textId="7AA58B75" w:rsidR="001F4991" w:rsidRPr="00491B17" w:rsidRDefault="001F4991" w:rsidP="001F4991">
            <w:pPr>
              <w:pStyle w:val="Texto"/>
              <w:tabs>
                <w:tab w:val="decimal" w:pos="1054"/>
              </w:tabs>
              <w:jc w:val="left"/>
              <w:rPr>
                <w:rFonts w:cs="Arial"/>
                <w:sz w:val="16"/>
                <w:szCs w:val="16"/>
              </w:rPr>
            </w:pPr>
            <w:r w:rsidRPr="001F4991">
              <w:rPr>
                <w:rFonts w:cs="Arial"/>
                <w:sz w:val="16"/>
                <w:szCs w:val="16"/>
              </w:rPr>
              <w:t>2.502.217</w:t>
            </w:r>
          </w:p>
        </w:tc>
      </w:tr>
      <w:tr w:rsidR="001F4991" w:rsidRPr="00491B17" w14:paraId="6A3D42B4" w14:textId="77777777" w:rsidTr="00FF4261">
        <w:trPr>
          <w:jc w:val="center"/>
        </w:trPr>
        <w:tc>
          <w:tcPr>
            <w:tcW w:w="6048" w:type="dxa"/>
          </w:tcPr>
          <w:p w14:paraId="242C9FF7" w14:textId="59AB6730" w:rsidR="001F4991" w:rsidRPr="00491B17" w:rsidRDefault="001F4991" w:rsidP="001F4991">
            <w:pPr>
              <w:pStyle w:val="Texto"/>
              <w:jc w:val="left"/>
              <w:rPr>
                <w:rFonts w:cs="Arial"/>
                <w:sz w:val="16"/>
                <w:szCs w:val="16"/>
              </w:rPr>
            </w:pPr>
            <w:r w:rsidRPr="00491B17">
              <w:rPr>
                <w:rFonts w:cs="Arial"/>
                <w:sz w:val="16"/>
                <w:szCs w:val="16"/>
              </w:rPr>
              <w:t>Otras cuentas por pagar</w:t>
            </w:r>
          </w:p>
        </w:tc>
        <w:tc>
          <w:tcPr>
            <w:tcW w:w="720" w:type="dxa"/>
          </w:tcPr>
          <w:p w14:paraId="5F019F4B" w14:textId="00C8A21F" w:rsidR="001F4991" w:rsidRPr="00491B17" w:rsidRDefault="001F4991" w:rsidP="001F4991">
            <w:pPr>
              <w:pStyle w:val="Texto"/>
              <w:jc w:val="center"/>
              <w:rPr>
                <w:rFonts w:cs="Arial"/>
                <w:sz w:val="16"/>
                <w:szCs w:val="16"/>
              </w:rPr>
            </w:pPr>
            <w:r w:rsidRPr="00491B17">
              <w:rPr>
                <w:rFonts w:cs="Arial"/>
                <w:sz w:val="16"/>
                <w:szCs w:val="16"/>
              </w:rPr>
              <w:t>1</w:t>
            </w:r>
            <w:r>
              <w:rPr>
                <w:rFonts w:cs="Arial"/>
                <w:sz w:val="16"/>
                <w:szCs w:val="16"/>
              </w:rPr>
              <w:t>4</w:t>
            </w:r>
            <w:r w:rsidRPr="00491B17">
              <w:rPr>
                <w:rFonts w:cs="Arial"/>
                <w:sz w:val="16"/>
                <w:szCs w:val="16"/>
              </w:rPr>
              <w:t>.4</w:t>
            </w:r>
          </w:p>
        </w:tc>
        <w:tc>
          <w:tcPr>
            <w:tcW w:w="72" w:type="dxa"/>
          </w:tcPr>
          <w:p w14:paraId="5C48F4E8" w14:textId="77777777" w:rsidR="001F4991" w:rsidRPr="00491B17" w:rsidRDefault="001F4991" w:rsidP="001F4991">
            <w:pPr>
              <w:pStyle w:val="Texto"/>
              <w:rPr>
                <w:rFonts w:cs="Arial"/>
                <w:sz w:val="16"/>
                <w:szCs w:val="16"/>
              </w:rPr>
            </w:pPr>
          </w:p>
        </w:tc>
        <w:tc>
          <w:tcPr>
            <w:tcW w:w="1296" w:type="dxa"/>
          </w:tcPr>
          <w:p w14:paraId="75E8615D" w14:textId="046A9754" w:rsidR="001F4991" w:rsidRPr="00491B17" w:rsidRDefault="005A0DF3" w:rsidP="001F4991">
            <w:pPr>
              <w:pStyle w:val="Texto"/>
              <w:tabs>
                <w:tab w:val="decimal" w:pos="1054"/>
              </w:tabs>
              <w:jc w:val="left"/>
              <w:rPr>
                <w:rFonts w:cs="Arial"/>
                <w:sz w:val="16"/>
                <w:szCs w:val="16"/>
              </w:rPr>
            </w:pPr>
            <w:r w:rsidRPr="005A0DF3">
              <w:rPr>
                <w:rFonts w:cs="Arial"/>
                <w:sz w:val="16"/>
                <w:szCs w:val="16"/>
              </w:rPr>
              <w:t>5.216.205</w:t>
            </w:r>
          </w:p>
        </w:tc>
        <w:tc>
          <w:tcPr>
            <w:tcW w:w="72" w:type="dxa"/>
          </w:tcPr>
          <w:p w14:paraId="6EEC1B01" w14:textId="77777777" w:rsidR="001F4991" w:rsidRPr="00491B17" w:rsidRDefault="001F4991" w:rsidP="001F4991">
            <w:pPr>
              <w:pStyle w:val="Texto"/>
              <w:tabs>
                <w:tab w:val="decimal" w:pos="936"/>
              </w:tabs>
              <w:rPr>
                <w:rFonts w:cs="Arial"/>
                <w:sz w:val="16"/>
                <w:szCs w:val="16"/>
              </w:rPr>
            </w:pPr>
          </w:p>
        </w:tc>
        <w:tc>
          <w:tcPr>
            <w:tcW w:w="1296" w:type="dxa"/>
          </w:tcPr>
          <w:p w14:paraId="72D4D6B1" w14:textId="3BE40862" w:rsidR="001F4991" w:rsidRPr="00491B17" w:rsidRDefault="001F4991" w:rsidP="001F4991">
            <w:pPr>
              <w:pStyle w:val="Texto"/>
              <w:tabs>
                <w:tab w:val="decimal" w:pos="1054"/>
              </w:tabs>
              <w:jc w:val="left"/>
              <w:rPr>
                <w:rFonts w:cs="Arial"/>
                <w:sz w:val="16"/>
                <w:szCs w:val="16"/>
              </w:rPr>
            </w:pPr>
            <w:r w:rsidRPr="001F4991">
              <w:rPr>
                <w:rFonts w:cs="Arial"/>
                <w:sz w:val="16"/>
                <w:szCs w:val="16"/>
              </w:rPr>
              <w:t>446.750</w:t>
            </w:r>
          </w:p>
        </w:tc>
      </w:tr>
      <w:tr w:rsidR="001F4991" w:rsidRPr="00491B17" w14:paraId="543724FD" w14:textId="77777777" w:rsidTr="00FF4261">
        <w:trPr>
          <w:jc w:val="center"/>
        </w:trPr>
        <w:tc>
          <w:tcPr>
            <w:tcW w:w="6048" w:type="dxa"/>
          </w:tcPr>
          <w:p w14:paraId="4B34DDB7" w14:textId="77777777" w:rsidR="001F4991" w:rsidRPr="00491B17" w:rsidRDefault="001F4991" w:rsidP="001F4991">
            <w:pPr>
              <w:pStyle w:val="Texto"/>
              <w:jc w:val="left"/>
              <w:rPr>
                <w:rFonts w:cs="Arial"/>
                <w:sz w:val="16"/>
                <w:szCs w:val="16"/>
              </w:rPr>
            </w:pPr>
          </w:p>
        </w:tc>
        <w:tc>
          <w:tcPr>
            <w:tcW w:w="720" w:type="dxa"/>
          </w:tcPr>
          <w:p w14:paraId="462A85A7" w14:textId="77777777" w:rsidR="001F4991" w:rsidRPr="00491B17" w:rsidRDefault="001F4991" w:rsidP="001F4991">
            <w:pPr>
              <w:pStyle w:val="Texto"/>
              <w:jc w:val="center"/>
              <w:rPr>
                <w:rFonts w:cs="Arial"/>
                <w:sz w:val="16"/>
                <w:szCs w:val="16"/>
              </w:rPr>
            </w:pPr>
          </w:p>
        </w:tc>
        <w:tc>
          <w:tcPr>
            <w:tcW w:w="72" w:type="dxa"/>
          </w:tcPr>
          <w:p w14:paraId="68563F24" w14:textId="77777777" w:rsidR="001F4991" w:rsidRPr="00491B17" w:rsidRDefault="001F4991" w:rsidP="001F4991">
            <w:pPr>
              <w:pStyle w:val="Texto"/>
              <w:rPr>
                <w:rFonts w:cs="Arial"/>
                <w:sz w:val="16"/>
                <w:szCs w:val="16"/>
              </w:rPr>
            </w:pPr>
          </w:p>
        </w:tc>
        <w:tc>
          <w:tcPr>
            <w:tcW w:w="1296" w:type="dxa"/>
            <w:tcBorders>
              <w:top w:val="single" w:sz="6" w:space="0" w:color="auto"/>
              <w:bottom w:val="single" w:sz="6" w:space="0" w:color="auto"/>
            </w:tcBorders>
          </w:tcPr>
          <w:p w14:paraId="4FC1425C" w14:textId="0935C2AE" w:rsidR="001F4991" w:rsidRPr="00252D0E" w:rsidRDefault="009F358B" w:rsidP="00252D0E">
            <w:pPr>
              <w:pStyle w:val="Texto"/>
              <w:tabs>
                <w:tab w:val="decimal" w:pos="1054"/>
              </w:tabs>
              <w:jc w:val="left"/>
              <w:rPr>
                <w:rFonts w:cs="Arial"/>
                <w:b/>
                <w:bCs/>
                <w:sz w:val="16"/>
                <w:szCs w:val="16"/>
              </w:rPr>
            </w:pPr>
            <w:r w:rsidRPr="009F358B">
              <w:rPr>
                <w:rFonts w:cs="Arial"/>
                <w:b/>
                <w:bCs/>
                <w:sz w:val="16"/>
                <w:szCs w:val="16"/>
              </w:rPr>
              <w:t>36.</w:t>
            </w:r>
            <w:r w:rsidR="003647A8" w:rsidRPr="003647A8">
              <w:rPr>
                <w:rFonts w:cs="Arial"/>
                <w:b/>
                <w:bCs/>
                <w:sz w:val="16"/>
                <w:szCs w:val="16"/>
              </w:rPr>
              <w:t>986.398</w:t>
            </w:r>
          </w:p>
        </w:tc>
        <w:tc>
          <w:tcPr>
            <w:tcW w:w="72" w:type="dxa"/>
          </w:tcPr>
          <w:p w14:paraId="441BAE0B" w14:textId="77777777" w:rsidR="001F4991" w:rsidRPr="005C7474" w:rsidRDefault="001F4991" w:rsidP="001F4991">
            <w:pPr>
              <w:pStyle w:val="Texto"/>
              <w:tabs>
                <w:tab w:val="decimal" w:pos="936"/>
              </w:tabs>
              <w:rPr>
                <w:rFonts w:cs="Arial"/>
                <w:b/>
                <w:bCs/>
                <w:sz w:val="16"/>
                <w:szCs w:val="16"/>
              </w:rPr>
            </w:pPr>
          </w:p>
        </w:tc>
        <w:tc>
          <w:tcPr>
            <w:tcW w:w="1296" w:type="dxa"/>
            <w:tcBorders>
              <w:top w:val="single" w:sz="6" w:space="0" w:color="auto"/>
              <w:bottom w:val="single" w:sz="6" w:space="0" w:color="auto"/>
            </w:tcBorders>
          </w:tcPr>
          <w:p w14:paraId="74F0C80A" w14:textId="36225B43" w:rsidR="001F4991" w:rsidRPr="001F4991" w:rsidRDefault="001F4991" w:rsidP="001F4991">
            <w:pPr>
              <w:pStyle w:val="Texto"/>
              <w:tabs>
                <w:tab w:val="decimal" w:pos="1054"/>
              </w:tabs>
              <w:jc w:val="left"/>
              <w:rPr>
                <w:rFonts w:cs="Arial"/>
                <w:b/>
                <w:bCs/>
                <w:sz w:val="16"/>
                <w:szCs w:val="16"/>
              </w:rPr>
            </w:pPr>
            <w:r w:rsidRPr="001F4991">
              <w:rPr>
                <w:rFonts w:cs="Arial"/>
                <w:b/>
                <w:bCs/>
                <w:sz w:val="16"/>
                <w:szCs w:val="16"/>
              </w:rPr>
              <w:t>26.900.274</w:t>
            </w:r>
          </w:p>
        </w:tc>
      </w:tr>
      <w:tr w:rsidR="001F4991" w:rsidRPr="00491B17" w14:paraId="4F829109" w14:textId="77777777" w:rsidTr="00FF4261">
        <w:trPr>
          <w:trHeight w:val="53"/>
          <w:jc w:val="center"/>
        </w:trPr>
        <w:tc>
          <w:tcPr>
            <w:tcW w:w="6048" w:type="dxa"/>
          </w:tcPr>
          <w:p w14:paraId="6292D367" w14:textId="77777777" w:rsidR="001F4991" w:rsidRPr="00491B17" w:rsidRDefault="001F4991" w:rsidP="001F4991">
            <w:pPr>
              <w:pStyle w:val="Texto"/>
              <w:jc w:val="left"/>
              <w:rPr>
                <w:rFonts w:cs="Arial"/>
                <w:b/>
                <w:sz w:val="16"/>
                <w:szCs w:val="16"/>
              </w:rPr>
            </w:pPr>
            <w:proofErr w:type="gramStart"/>
            <w:r w:rsidRPr="00491B17">
              <w:rPr>
                <w:rFonts w:cs="Arial"/>
                <w:b/>
                <w:sz w:val="16"/>
                <w:szCs w:val="16"/>
              </w:rPr>
              <w:t>Total</w:t>
            </w:r>
            <w:proofErr w:type="gramEnd"/>
            <w:r w:rsidRPr="00491B17">
              <w:rPr>
                <w:rFonts w:cs="Arial"/>
                <w:b/>
                <w:sz w:val="16"/>
                <w:szCs w:val="16"/>
              </w:rPr>
              <w:t xml:space="preserve"> de pasivos </w:t>
            </w:r>
          </w:p>
        </w:tc>
        <w:tc>
          <w:tcPr>
            <w:tcW w:w="720" w:type="dxa"/>
          </w:tcPr>
          <w:p w14:paraId="35C4F9EC" w14:textId="77777777" w:rsidR="001F4991" w:rsidRPr="00491B17" w:rsidRDefault="001F4991" w:rsidP="001F4991">
            <w:pPr>
              <w:pStyle w:val="Texto"/>
              <w:jc w:val="center"/>
              <w:rPr>
                <w:rFonts w:cs="Arial"/>
                <w:sz w:val="16"/>
                <w:szCs w:val="16"/>
              </w:rPr>
            </w:pPr>
          </w:p>
        </w:tc>
        <w:tc>
          <w:tcPr>
            <w:tcW w:w="72" w:type="dxa"/>
          </w:tcPr>
          <w:p w14:paraId="60B4B4F7" w14:textId="77777777" w:rsidR="001F4991" w:rsidRPr="00491B17" w:rsidRDefault="001F4991" w:rsidP="001F4991">
            <w:pPr>
              <w:pStyle w:val="Texto"/>
              <w:rPr>
                <w:rFonts w:cs="Arial"/>
                <w:sz w:val="16"/>
                <w:szCs w:val="16"/>
              </w:rPr>
            </w:pPr>
          </w:p>
        </w:tc>
        <w:tc>
          <w:tcPr>
            <w:tcW w:w="1296" w:type="dxa"/>
            <w:tcBorders>
              <w:top w:val="single" w:sz="6" w:space="0" w:color="auto"/>
              <w:bottom w:val="single" w:sz="6" w:space="0" w:color="auto"/>
            </w:tcBorders>
          </w:tcPr>
          <w:p w14:paraId="0F8F4698" w14:textId="0C5FAF14" w:rsidR="001F4991" w:rsidRPr="00252D0E" w:rsidRDefault="003C2CDE" w:rsidP="00252D0E">
            <w:pPr>
              <w:pStyle w:val="Texto"/>
              <w:tabs>
                <w:tab w:val="decimal" w:pos="1054"/>
              </w:tabs>
              <w:jc w:val="left"/>
              <w:rPr>
                <w:rFonts w:cs="Arial"/>
                <w:b/>
                <w:bCs/>
                <w:sz w:val="16"/>
                <w:szCs w:val="16"/>
              </w:rPr>
            </w:pPr>
            <w:r w:rsidRPr="003C2CDE">
              <w:rPr>
                <w:rFonts w:cs="Arial"/>
                <w:b/>
                <w:bCs/>
                <w:sz w:val="16"/>
                <w:szCs w:val="16"/>
              </w:rPr>
              <w:t>55.104.099</w:t>
            </w:r>
          </w:p>
        </w:tc>
        <w:tc>
          <w:tcPr>
            <w:tcW w:w="72" w:type="dxa"/>
          </w:tcPr>
          <w:p w14:paraId="0693E70D" w14:textId="77777777" w:rsidR="001F4991" w:rsidRPr="005C7474" w:rsidRDefault="001F4991" w:rsidP="001F4991">
            <w:pPr>
              <w:pStyle w:val="Texto"/>
              <w:tabs>
                <w:tab w:val="decimal" w:pos="936"/>
              </w:tabs>
              <w:rPr>
                <w:rFonts w:cs="Arial"/>
                <w:b/>
                <w:bCs/>
                <w:sz w:val="16"/>
                <w:szCs w:val="16"/>
              </w:rPr>
            </w:pPr>
          </w:p>
        </w:tc>
        <w:tc>
          <w:tcPr>
            <w:tcW w:w="1296" w:type="dxa"/>
            <w:tcBorders>
              <w:top w:val="single" w:sz="6" w:space="0" w:color="auto"/>
              <w:bottom w:val="single" w:sz="6" w:space="0" w:color="auto"/>
            </w:tcBorders>
          </w:tcPr>
          <w:p w14:paraId="7313892E" w14:textId="5F13F400" w:rsidR="001F4991" w:rsidRPr="001F4991" w:rsidRDefault="001F4991" w:rsidP="001F4991">
            <w:pPr>
              <w:pStyle w:val="Texto"/>
              <w:tabs>
                <w:tab w:val="decimal" w:pos="1054"/>
              </w:tabs>
              <w:jc w:val="left"/>
              <w:rPr>
                <w:rFonts w:cs="Arial"/>
                <w:b/>
                <w:bCs/>
                <w:sz w:val="16"/>
                <w:szCs w:val="16"/>
              </w:rPr>
            </w:pPr>
            <w:r w:rsidRPr="001F4991">
              <w:rPr>
                <w:rFonts w:cs="Arial"/>
                <w:b/>
                <w:bCs/>
                <w:sz w:val="16"/>
                <w:szCs w:val="16"/>
              </w:rPr>
              <w:t>43.018.919</w:t>
            </w:r>
          </w:p>
        </w:tc>
      </w:tr>
      <w:tr w:rsidR="001F4991" w:rsidRPr="00491B17" w14:paraId="43D7D16F" w14:textId="77777777" w:rsidTr="00FF4261">
        <w:trPr>
          <w:jc w:val="center"/>
        </w:trPr>
        <w:tc>
          <w:tcPr>
            <w:tcW w:w="6048" w:type="dxa"/>
          </w:tcPr>
          <w:p w14:paraId="5F02F2B0" w14:textId="77777777" w:rsidR="001F4991" w:rsidRPr="00491B17" w:rsidRDefault="001F4991" w:rsidP="001F4991">
            <w:pPr>
              <w:pStyle w:val="Texto"/>
              <w:jc w:val="left"/>
              <w:rPr>
                <w:rFonts w:cs="Arial"/>
                <w:b/>
                <w:sz w:val="16"/>
                <w:szCs w:val="16"/>
              </w:rPr>
            </w:pPr>
            <w:proofErr w:type="gramStart"/>
            <w:r w:rsidRPr="00491B17">
              <w:rPr>
                <w:rFonts w:cs="Arial"/>
                <w:b/>
                <w:sz w:val="16"/>
                <w:szCs w:val="16"/>
              </w:rPr>
              <w:t>Total</w:t>
            </w:r>
            <w:proofErr w:type="gramEnd"/>
            <w:r w:rsidRPr="00491B17">
              <w:rPr>
                <w:rFonts w:cs="Arial"/>
                <w:b/>
                <w:sz w:val="16"/>
                <w:szCs w:val="16"/>
              </w:rPr>
              <w:t xml:space="preserve"> de patrimonio y pasivos</w:t>
            </w:r>
          </w:p>
        </w:tc>
        <w:tc>
          <w:tcPr>
            <w:tcW w:w="720" w:type="dxa"/>
          </w:tcPr>
          <w:p w14:paraId="0F2543C6" w14:textId="77777777" w:rsidR="001F4991" w:rsidRPr="00491B17" w:rsidRDefault="001F4991" w:rsidP="001F4991">
            <w:pPr>
              <w:pStyle w:val="Texto"/>
              <w:jc w:val="center"/>
              <w:rPr>
                <w:rFonts w:cs="Arial"/>
                <w:sz w:val="16"/>
                <w:szCs w:val="16"/>
              </w:rPr>
            </w:pPr>
          </w:p>
        </w:tc>
        <w:tc>
          <w:tcPr>
            <w:tcW w:w="72" w:type="dxa"/>
          </w:tcPr>
          <w:p w14:paraId="23A5C3BF" w14:textId="77777777" w:rsidR="001F4991" w:rsidRPr="00491B17" w:rsidRDefault="001F4991" w:rsidP="001F4991">
            <w:pPr>
              <w:pStyle w:val="Texto"/>
              <w:jc w:val="left"/>
              <w:rPr>
                <w:rFonts w:cs="Arial"/>
                <w:sz w:val="16"/>
                <w:szCs w:val="16"/>
              </w:rPr>
            </w:pPr>
          </w:p>
        </w:tc>
        <w:tc>
          <w:tcPr>
            <w:tcW w:w="1296" w:type="dxa"/>
            <w:tcBorders>
              <w:top w:val="single" w:sz="6" w:space="0" w:color="auto"/>
              <w:bottom w:val="double" w:sz="6" w:space="0" w:color="auto"/>
            </w:tcBorders>
          </w:tcPr>
          <w:p w14:paraId="29532E6F" w14:textId="24A79D12" w:rsidR="001F4991" w:rsidRPr="00252D0E" w:rsidRDefault="00693236" w:rsidP="00252D0E">
            <w:pPr>
              <w:pStyle w:val="Texto"/>
              <w:tabs>
                <w:tab w:val="decimal" w:pos="1054"/>
              </w:tabs>
              <w:jc w:val="left"/>
              <w:rPr>
                <w:rFonts w:cs="Arial"/>
                <w:b/>
                <w:bCs/>
                <w:sz w:val="16"/>
                <w:szCs w:val="16"/>
              </w:rPr>
            </w:pPr>
            <w:r w:rsidRPr="00693236">
              <w:rPr>
                <w:rFonts w:cs="Arial"/>
                <w:b/>
                <w:bCs/>
                <w:sz w:val="16"/>
                <w:szCs w:val="16"/>
              </w:rPr>
              <w:t>106.</w:t>
            </w:r>
            <w:r w:rsidR="003B39D1" w:rsidRPr="003B39D1">
              <w:rPr>
                <w:rFonts w:cs="Arial"/>
                <w:b/>
                <w:bCs/>
                <w:sz w:val="16"/>
                <w:szCs w:val="16"/>
              </w:rPr>
              <w:t>47</w:t>
            </w:r>
            <w:r w:rsidR="00A621FA">
              <w:rPr>
                <w:rFonts w:cs="Arial"/>
                <w:b/>
                <w:bCs/>
                <w:sz w:val="16"/>
                <w:szCs w:val="16"/>
              </w:rPr>
              <w:t>3.062</w:t>
            </w:r>
          </w:p>
        </w:tc>
        <w:tc>
          <w:tcPr>
            <w:tcW w:w="72" w:type="dxa"/>
          </w:tcPr>
          <w:p w14:paraId="77292D11" w14:textId="77777777" w:rsidR="001F4991" w:rsidRPr="005C7474" w:rsidRDefault="001F4991" w:rsidP="001F4991">
            <w:pPr>
              <w:pStyle w:val="Texto"/>
              <w:tabs>
                <w:tab w:val="decimal" w:pos="936"/>
              </w:tabs>
              <w:rPr>
                <w:rFonts w:cs="Arial"/>
                <w:b/>
                <w:bCs/>
                <w:sz w:val="16"/>
                <w:szCs w:val="16"/>
              </w:rPr>
            </w:pPr>
          </w:p>
        </w:tc>
        <w:tc>
          <w:tcPr>
            <w:tcW w:w="1296" w:type="dxa"/>
            <w:tcBorders>
              <w:top w:val="single" w:sz="6" w:space="0" w:color="auto"/>
              <w:bottom w:val="double" w:sz="6" w:space="0" w:color="auto"/>
            </w:tcBorders>
          </w:tcPr>
          <w:p w14:paraId="01B2CFBA" w14:textId="403E68C8" w:rsidR="001F4991" w:rsidRPr="001F4991" w:rsidRDefault="001F4991" w:rsidP="001F4991">
            <w:pPr>
              <w:pStyle w:val="Texto"/>
              <w:tabs>
                <w:tab w:val="decimal" w:pos="1054"/>
              </w:tabs>
              <w:jc w:val="left"/>
              <w:rPr>
                <w:rFonts w:cs="Arial"/>
                <w:b/>
                <w:bCs/>
                <w:sz w:val="16"/>
                <w:szCs w:val="16"/>
              </w:rPr>
            </w:pPr>
            <w:r w:rsidRPr="001F4991">
              <w:rPr>
                <w:rFonts w:cs="Arial"/>
                <w:b/>
                <w:bCs/>
                <w:sz w:val="16"/>
                <w:szCs w:val="16"/>
              </w:rPr>
              <w:t>92.724.90</w:t>
            </w:r>
            <w:r w:rsidR="000224E3">
              <w:rPr>
                <w:rFonts w:cs="Arial"/>
                <w:b/>
                <w:bCs/>
                <w:sz w:val="16"/>
                <w:szCs w:val="16"/>
              </w:rPr>
              <w:t>6</w:t>
            </w:r>
          </w:p>
        </w:tc>
      </w:tr>
    </w:tbl>
    <w:p w14:paraId="498A7860" w14:textId="51D5AA36" w:rsidR="00077C6D" w:rsidRPr="00761B80" w:rsidRDefault="00077C6D" w:rsidP="00077C6D">
      <w:pPr>
        <w:pStyle w:val="Texto"/>
      </w:pPr>
      <w:r w:rsidRPr="00761B80">
        <w:br w:type="page"/>
      </w:r>
    </w:p>
    <w:p w14:paraId="6038DEAE" w14:textId="77777777" w:rsidR="00EE567D" w:rsidRPr="00761B80" w:rsidRDefault="00EE567D" w:rsidP="00EE567D">
      <w:pPr>
        <w:pStyle w:val="Texto"/>
        <w:jc w:val="center"/>
      </w:pPr>
    </w:p>
    <w:p w14:paraId="00C390F5" w14:textId="77777777" w:rsidR="00EE567D" w:rsidRPr="00761B80" w:rsidRDefault="00EE567D" w:rsidP="00EE567D">
      <w:pPr>
        <w:pStyle w:val="Ttulonota"/>
        <w:jc w:val="center"/>
      </w:pPr>
      <w:r w:rsidRPr="00761B80">
        <w:t>ESTADO SEPARADO DE CAMBIOS EN EL PATRIMONIO</w:t>
      </w:r>
    </w:p>
    <w:p w14:paraId="699CAF03" w14:textId="77777777" w:rsidR="00EE567D" w:rsidRPr="00D452C0" w:rsidRDefault="00EE567D" w:rsidP="009B2045">
      <w:pPr>
        <w:pStyle w:val="Texto"/>
        <w:jc w:val="center"/>
        <w:rPr>
          <w:bCs/>
        </w:rPr>
      </w:pPr>
    </w:p>
    <w:p w14:paraId="3AF30625" w14:textId="448007FF" w:rsidR="00EE567D" w:rsidRPr="00761B80" w:rsidRDefault="00F41494" w:rsidP="00EE567D">
      <w:pPr>
        <w:pStyle w:val="Ttulonota"/>
        <w:jc w:val="center"/>
      </w:pPr>
      <w:r>
        <w:t>POR E</w:t>
      </w:r>
      <w:r w:rsidR="00BA6326">
        <w:t xml:space="preserve">L PERÍODO DE </w:t>
      </w:r>
      <w:r w:rsidR="000B7E90">
        <w:t>SEIS</w:t>
      </w:r>
      <w:r w:rsidR="006621D5">
        <w:t xml:space="preserve"> </w:t>
      </w:r>
      <w:r w:rsidR="00EE567D" w:rsidRPr="00761B80">
        <w:t>MESES</w:t>
      </w:r>
    </w:p>
    <w:p w14:paraId="183F88A5" w14:textId="77777777" w:rsidR="00EE567D" w:rsidRPr="00761B80" w:rsidRDefault="00EE567D" w:rsidP="00EE567D">
      <w:pPr>
        <w:pStyle w:val="Texto"/>
        <w:jc w:val="center"/>
      </w:pPr>
    </w:p>
    <w:p w14:paraId="3695BB1D" w14:textId="02330BA1" w:rsidR="00BD4208" w:rsidRPr="00761B80" w:rsidRDefault="00EE567D" w:rsidP="00BD4208">
      <w:pPr>
        <w:pStyle w:val="Ttulonota"/>
        <w:jc w:val="center"/>
      </w:pPr>
      <w:r w:rsidRPr="00761B80">
        <w:t xml:space="preserve">FINALIZADO EL </w:t>
      </w:r>
      <w:r w:rsidR="00730E03">
        <w:t>30 DE NOVIEMBRE DE 2022</w:t>
      </w:r>
    </w:p>
    <w:p w14:paraId="6F249BEE" w14:textId="77777777" w:rsidR="00EE567D" w:rsidRPr="00761B80" w:rsidRDefault="00EE567D" w:rsidP="00EE567D">
      <w:pPr>
        <w:pStyle w:val="Texto"/>
        <w:jc w:val="center"/>
      </w:pPr>
    </w:p>
    <w:p w14:paraId="3AD3DEEC" w14:textId="77777777" w:rsidR="00F41494" w:rsidRPr="00761B80" w:rsidRDefault="00F41494" w:rsidP="00EE567D">
      <w:pPr>
        <w:pStyle w:val="Ttulonota"/>
        <w:jc w:val="center"/>
      </w:pPr>
      <w:r>
        <w:t>COMPARATIVO CON EL MISMO PERÍODO DEL EJERCICIO ANTERIOR</w:t>
      </w:r>
    </w:p>
    <w:p w14:paraId="6D1BE12B" w14:textId="77777777" w:rsidR="00EE567D" w:rsidRPr="00761B80" w:rsidRDefault="00EE567D" w:rsidP="00EE567D">
      <w:pPr>
        <w:pStyle w:val="Texto"/>
        <w:jc w:val="center"/>
      </w:pPr>
    </w:p>
    <w:p w14:paraId="6A7EDF36" w14:textId="306409C1" w:rsidR="00EE567D" w:rsidRPr="00761B80" w:rsidRDefault="00EE567D" w:rsidP="00EE567D">
      <w:pPr>
        <w:pStyle w:val="Texto"/>
        <w:jc w:val="center"/>
      </w:pPr>
      <w:r w:rsidRPr="00761B80">
        <w:t xml:space="preserve">(Expresado en miles de pesos - Nota </w:t>
      </w:r>
      <w:r w:rsidR="0086181E">
        <w:t>1</w:t>
      </w:r>
      <w:r w:rsidRPr="00761B80">
        <w:t>.2)</w:t>
      </w:r>
    </w:p>
    <w:p w14:paraId="43F11223" w14:textId="7F7697EF" w:rsidR="00892A96" w:rsidRDefault="00892A96" w:rsidP="00F35CE3">
      <w:pPr>
        <w:pStyle w:val="Texto"/>
        <w:jc w:val="center"/>
      </w:pPr>
    </w:p>
    <w:p w14:paraId="03AFA77F" w14:textId="458C25BC" w:rsidR="00F35CE3" w:rsidRDefault="00F35CE3" w:rsidP="00F35CE3">
      <w:pPr>
        <w:pStyle w:val="Texto"/>
        <w:jc w:val="center"/>
      </w:pPr>
    </w:p>
    <w:p w14:paraId="2C907DBB" w14:textId="3E344002" w:rsidR="00307AAC" w:rsidRDefault="00307AAC" w:rsidP="00F35CE3">
      <w:pPr>
        <w:pStyle w:val="Texto"/>
        <w:jc w:val="center"/>
      </w:pPr>
    </w:p>
    <w:tbl>
      <w:tblPr>
        <w:tblStyle w:val="TableGrid"/>
        <w:tblW w:w="10567" w:type="dxa"/>
        <w:tblInd w:w="-426" w:type="dxa"/>
        <w:tblLayout w:type="fixed"/>
        <w:tblLook w:val="04A0" w:firstRow="1" w:lastRow="0" w:firstColumn="1" w:lastColumn="0" w:noHBand="0" w:noVBand="1"/>
      </w:tblPr>
      <w:tblGrid>
        <w:gridCol w:w="2895"/>
        <w:gridCol w:w="841"/>
        <w:gridCol w:w="67"/>
        <w:gridCol w:w="877"/>
        <w:gridCol w:w="41"/>
        <w:gridCol w:w="941"/>
        <w:gridCol w:w="81"/>
        <w:gridCol w:w="864"/>
        <w:gridCol w:w="68"/>
        <w:gridCol w:w="864"/>
        <w:gridCol w:w="72"/>
        <w:gridCol w:w="949"/>
        <w:gridCol w:w="82"/>
        <w:gridCol w:w="932"/>
        <w:gridCol w:w="93"/>
        <w:gridCol w:w="900"/>
      </w:tblGrid>
      <w:tr w:rsidR="00307AAC" w:rsidRPr="00491B17" w14:paraId="13DA7190" w14:textId="77777777" w:rsidTr="009C723F">
        <w:tc>
          <w:tcPr>
            <w:tcW w:w="2895" w:type="dxa"/>
          </w:tcPr>
          <w:p w14:paraId="19BB029A" w14:textId="77777777" w:rsidR="00307AAC" w:rsidRPr="00491B17" w:rsidRDefault="00307AAC" w:rsidP="00780ED3">
            <w:pPr>
              <w:pStyle w:val="Texto"/>
              <w:jc w:val="center"/>
              <w:rPr>
                <w:b/>
                <w:sz w:val="16"/>
                <w:szCs w:val="16"/>
              </w:rPr>
            </w:pPr>
          </w:p>
        </w:tc>
        <w:tc>
          <w:tcPr>
            <w:tcW w:w="2767" w:type="dxa"/>
            <w:gridSpan w:val="5"/>
            <w:tcBorders>
              <w:bottom w:val="single" w:sz="6" w:space="0" w:color="auto"/>
            </w:tcBorders>
          </w:tcPr>
          <w:p w14:paraId="365F9966" w14:textId="77777777" w:rsidR="00307AAC" w:rsidRPr="00491B17" w:rsidRDefault="00307AAC" w:rsidP="00780ED3">
            <w:pPr>
              <w:pStyle w:val="Texto"/>
              <w:jc w:val="center"/>
              <w:rPr>
                <w:b/>
                <w:sz w:val="16"/>
                <w:szCs w:val="16"/>
              </w:rPr>
            </w:pPr>
            <w:r w:rsidRPr="00491B17">
              <w:rPr>
                <w:b/>
                <w:sz w:val="16"/>
                <w:szCs w:val="16"/>
              </w:rPr>
              <w:t>Aportes de los propietarios</w:t>
            </w:r>
          </w:p>
        </w:tc>
        <w:tc>
          <w:tcPr>
            <w:tcW w:w="81" w:type="dxa"/>
          </w:tcPr>
          <w:p w14:paraId="0C8CB487" w14:textId="77777777" w:rsidR="00307AAC" w:rsidRPr="00491B17" w:rsidRDefault="00307AAC" w:rsidP="00780ED3">
            <w:pPr>
              <w:pStyle w:val="Texto"/>
              <w:jc w:val="center"/>
              <w:rPr>
                <w:b/>
                <w:sz w:val="16"/>
                <w:szCs w:val="16"/>
              </w:rPr>
            </w:pPr>
          </w:p>
        </w:tc>
        <w:tc>
          <w:tcPr>
            <w:tcW w:w="864" w:type="dxa"/>
          </w:tcPr>
          <w:p w14:paraId="0CF643B0" w14:textId="77777777" w:rsidR="00307AAC" w:rsidRPr="00491B17" w:rsidRDefault="00307AAC" w:rsidP="00780ED3">
            <w:pPr>
              <w:pStyle w:val="Texto"/>
              <w:jc w:val="center"/>
              <w:rPr>
                <w:b/>
                <w:sz w:val="16"/>
                <w:szCs w:val="16"/>
              </w:rPr>
            </w:pPr>
          </w:p>
        </w:tc>
        <w:tc>
          <w:tcPr>
            <w:tcW w:w="68" w:type="dxa"/>
          </w:tcPr>
          <w:p w14:paraId="5E8F6398" w14:textId="77777777" w:rsidR="00307AAC" w:rsidRPr="00491B17" w:rsidRDefault="00307AAC" w:rsidP="00780ED3">
            <w:pPr>
              <w:pStyle w:val="Texto"/>
              <w:jc w:val="center"/>
              <w:rPr>
                <w:b/>
                <w:sz w:val="16"/>
                <w:szCs w:val="16"/>
              </w:rPr>
            </w:pPr>
          </w:p>
        </w:tc>
        <w:tc>
          <w:tcPr>
            <w:tcW w:w="864" w:type="dxa"/>
          </w:tcPr>
          <w:p w14:paraId="3DECA1F3" w14:textId="77777777" w:rsidR="00307AAC" w:rsidRPr="00491B17" w:rsidRDefault="00307AAC" w:rsidP="00780ED3">
            <w:pPr>
              <w:pStyle w:val="Texto"/>
              <w:jc w:val="center"/>
              <w:rPr>
                <w:b/>
                <w:sz w:val="16"/>
                <w:szCs w:val="16"/>
              </w:rPr>
            </w:pPr>
          </w:p>
        </w:tc>
        <w:tc>
          <w:tcPr>
            <w:tcW w:w="72" w:type="dxa"/>
          </w:tcPr>
          <w:p w14:paraId="3A0DB80D" w14:textId="77777777" w:rsidR="00307AAC" w:rsidRPr="00491B17" w:rsidRDefault="00307AAC" w:rsidP="00780ED3">
            <w:pPr>
              <w:pStyle w:val="Texto"/>
              <w:jc w:val="center"/>
              <w:rPr>
                <w:b/>
                <w:sz w:val="16"/>
                <w:szCs w:val="16"/>
              </w:rPr>
            </w:pPr>
          </w:p>
        </w:tc>
        <w:tc>
          <w:tcPr>
            <w:tcW w:w="949" w:type="dxa"/>
            <w:tcBorders>
              <w:bottom w:val="single" w:sz="6" w:space="0" w:color="auto"/>
            </w:tcBorders>
          </w:tcPr>
          <w:p w14:paraId="3B5A9D38" w14:textId="77777777" w:rsidR="00307AAC" w:rsidRPr="00491B17" w:rsidRDefault="00307AAC" w:rsidP="00780ED3">
            <w:pPr>
              <w:jc w:val="center"/>
              <w:rPr>
                <w:b/>
                <w:sz w:val="16"/>
                <w:szCs w:val="16"/>
              </w:rPr>
            </w:pPr>
            <w:r w:rsidRPr="00491B17">
              <w:rPr>
                <w:b/>
                <w:sz w:val="16"/>
                <w:szCs w:val="16"/>
              </w:rPr>
              <w:t>Otros resultados integrales</w:t>
            </w:r>
          </w:p>
        </w:tc>
        <w:tc>
          <w:tcPr>
            <w:tcW w:w="82" w:type="dxa"/>
          </w:tcPr>
          <w:p w14:paraId="1E4E46A9" w14:textId="77777777" w:rsidR="00307AAC" w:rsidRPr="00491B17" w:rsidRDefault="00307AAC" w:rsidP="00780ED3">
            <w:pPr>
              <w:pStyle w:val="Texto"/>
              <w:jc w:val="center"/>
              <w:rPr>
                <w:b/>
                <w:sz w:val="16"/>
                <w:szCs w:val="16"/>
              </w:rPr>
            </w:pPr>
          </w:p>
        </w:tc>
        <w:tc>
          <w:tcPr>
            <w:tcW w:w="932" w:type="dxa"/>
          </w:tcPr>
          <w:p w14:paraId="3BF988A7" w14:textId="77777777" w:rsidR="00307AAC" w:rsidRPr="00491B17" w:rsidRDefault="00307AAC" w:rsidP="00780ED3">
            <w:pPr>
              <w:pStyle w:val="Texto"/>
              <w:jc w:val="center"/>
              <w:rPr>
                <w:b/>
                <w:sz w:val="16"/>
                <w:szCs w:val="16"/>
              </w:rPr>
            </w:pPr>
          </w:p>
        </w:tc>
        <w:tc>
          <w:tcPr>
            <w:tcW w:w="93" w:type="dxa"/>
          </w:tcPr>
          <w:p w14:paraId="6EFC3E8A" w14:textId="77777777" w:rsidR="00307AAC" w:rsidRPr="00491B17" w:rsidRDefault="00307AAC" w:rsidP="00780ED3">
            <w:pPr>
              <w:pStyle w:val="Texto"/>
              <w:jc w:val="center"/>
              <w:rPr>
                <w:rFonts w:cs="Arial"/>
                <w:b/>
                <w:bCs/>
                <w:sz w:val="16"/>
                <w:szCs w:val="16"/>
              </w:rPr>
            </w:pPr>
          </w:p>
        </w:tc>
        <w:tc>
          <w:tcPr>
            <w:tcW w:w="900" w:type="dxa"/>
          </w:tcPr>
          <w:p w14:paraId="5DF82619" w14:textId="77777777" w:rsidR="00307AAC" w:rsidRPr="00491B17" w:rsidRDefault="00307AAC" w:rsidP="00780ED3">
            <w:pPr>
              <w:pStyle w:val="Texto"/>
              <w:jc w:val="center"/>
              <w:rPr>
                <w:rFonts w:cs="Arial"/>
                <w:b/>
                <w:bCs/>
                <w:sz w:val="16"/>
                <w:szCs w:val="16"/>
              </w:rPr>
            </w:pPr>
          </w:p>
        </w:tc>
      </w:tr>
      <w:tr w:rsidR="00307AAC" w:rsidRPr="00491B17" w14:paraId="75CAEC69" w14:textId="77777777" w:rsidTr="009C723F">
        <w:tc>
          <w:tcPr>
            <w:tcW w:w="2895" w:type="dxa"/>
          </w:tcPr>
          <w:p w14:paraId="3E436B0B" w14:textId="77777777" w:rsidR="00307AAC" w:rsidRPr="00491B17" w:rsidRDefault="00307AAC" w:rsidP="00780ED3">
            <w:pPr>
              <w:pStyle w:val="Texto"/>
              <w:jc w:val="center"/>
              <w:rPr>
                <w:b/>
                <w:sz w:val="16"/>
                <w:szCs w:val="16"/>
              </w:rPr>
            </w:pPr>
          </w:p>
        </w:tc>
        <w:tc>
          <w:tcPr>
            <w:tcW w:w="841" w:type="dxa"/>
            <w:tcBorders>
              <w:top w:val="single" w:sz="6" w:space="0" w:color="auto"/>
              <w:bottom w:val="single" w:sz="6" w:space="0" w:color="auto"/>
            </w:tcBorders>
          </w:tcPr>
          <w:p w14:paraId="3B6E54A5" w14:textId="77777777" w:rsidR="00307AAC" w:rsidRPr="00491B17" w:rsidRDefault="00307AAC" w:rsidP="00780ED3">
            <w:pPr>
              <w:pStyle w:val="Texto"/>
              <w:jc w:val="center"/>
              <w:rPr>
                <w:b/>
                <w:sz w:val="16"/>
                <w:szCs w:val="16"/>
              </w:rPr>
            </w:pPr>
            <w:r w:rsidRPr="00491B17">
              <w:rPr>
                <w:b/>
                <w:sz w:val="16"/>
                <w:szCs w:val="16"/>
              </w:rPr>
              <w:t>Capital social</w:t>
            </w:r>
          </w:p>
        </w:tc>
        <w:tc>
          <w:tcPr>
            <w:tcW w:w="67" w:type="dxa"/>
            <w:tcBorders>
              <w:top w:val="single" w:sz="6" w:space="0" w:color="auto"/>
            </w:tcBorders>
          </w:tcPr>
          <w:p w14:paraId="12B21B01" w14:textId="77777777" w:rsidR="00307AAC" w:rsidRPr="00491B17" w:rsidRDefault="00307AAC" w:rsidP="00780ED3">
            <w:pPr>
              <w:pStyle w:val="Texto"/>
              <w:jc w:val="center"/>
              <w:rPr>
                <w:b/>
                <w:sz w:val="16"/>
                <w:szCs w:val="16"/>
              </w:rPr>
            </w:pPr>
          </w:p>
        </w:tc>
        <w:tc>
          <w:tcPr>
            <w:tcW w:w="877" w:type="dxa"/>
            <w:tcBorders>
              <w:top w:val="single" w:sz="6" w:space="0" w:color="auto"/>
              <w:bottom w:val="single" w:sz="6" w:space="0" w:color="auto"/>
            </w:tcBorders>
          </w:tcPr>
          <w:p w14:paraId="55C2BFC4" w14:textId="77777777" w:rsidR="00307AAC" w:rsidRPr="00491B17" w:rsidRDefault="00307AAC" w:rsidP="00780ED3">
            <w:pPr>
              <w:pStyle w:val="Texto"/>
              <w:jc w:val="center"/>
              <w:rPr>
                <w:b/>
                <w:sz w:val="16"/>
                <w:szCs w:val="16"/>
              </w:rPr>
            </w:pPr>
            <w:r w:rsidRPr="00491B17">
              <w:rPr>
                <w:b/>
                <w:sz w:val="16"/>
                <w:szCs w:val="16"/>
              </w:rPr>
              <w:t>Ajuste de capital social</w:t>
            </w:r>
          </w:p>
        </w:tc>
        <w:tc>
          <w:tcPr>
            <w:tcW w:w="41" w:type="dxa"/>
            <w:tcBorders>
              <w:top w:val="single" w:sz="6" w:space="0" w:color="auto"/>
            </w:tcBorders>
          </w:tcPr>
          <w:p w14:paraId="2B43AA35" w14:textId="77777777" w:rsidR="00307AAC" w:rsidRPr="00491B17" w:rsidRDefault="00307AAC" w:rsidP="00780ED3">
            <w:pPr>
              <w:pStyle w:val="Texto"/>
              <w:jc w:val="center"/>
              <w:rPr>
                <w:b/>
                <w:sz w:val="16"/>
                <w:szCs w:val="16"/>
              </w:rPr>
            </w:pPr>
          </w:p>
        </w:tc>
        <w:tc>
          <w:tcPr>
            <w:tcW w:w="941" w:type="dxa"/>
            <w:tcBorders>
              <w:top w:val="single" w:sz="6" w:space="0" w:color="auto"/>
              <w:bottom w:val="single" w:sz="6" w:space="0" w:color="auto"/>
            </w:tcBorders>
          </w:tcPr>
          <w:p w14:paraId="5DE56B39" w14:textId="77777777" w:rsidR="00307AAC" w:rsidRPr="00491B17" w:rsidRDefault="00307AAC" w:rsidP="00780ED3">
            <w:pPr>
              <w:pStyle w:val="Texto"/>
              <w:jc w:val="center"/>
              <w:rPr>
                <w:b/>
                <w:sz w:val="16"/>
                <w:szCs w:val="16"/>
              </w:rPr>
            </w:pPr>
            <w:r w:rsidRPr="00491B17">
              <w:rPr>
                <w:b/>
                <w:sz w:val="16"/>
                <w:szCs w:val="16"/>
              </w:rPr>
              <w:t>Total</w:t>
            </w:r>
          </w:p>
        </w:tc>
        <w:tc>
          <w:tcPr>
            <w:tcW w:w="81" w:type="dxa"/>
          </w:tcPr>
          <w:p w14:paraId="454F5DD9" w14:textId="77777777" w:rsidR="00307AAC" w:rsidRPr="00491B17" w:rsidRDefault="00307AAC" w:rsidP="00780ED3">
            <w:pPr>
              <w:pStyle w:val="Texto"/>
              <w:jc w:val="center"/>
              <w:rPr>
                <w:b/>
                <w:sz w:val="16"/>
                <w:szCs w:val="16"/>
              </w:rPr>
            </w:pPr>
          </w:p>
        </w:tc>
        <w:tc>
          <w:tcPr>
            <w:tcW w:w="864" w:type="dxa"/>
            <w:tcBorders>
              <w:bottom w:val="single" w:sz="6" w:space="0" w:color="auto"/>
            </w:tcBorders>
          </w:tcPr>
          <w:p w14:paraId="10D01624" w14:textId="77777777" w:rsidR="00307AAC" w:rsidRPr="00491B17" w:rsidRDefault="00307AAC" w:rsidP="00780ED3">
            <w:pPr>
              <w:pStyle w:val="Texto"/>
              <w:jc w:val="center"/>
              <w:rPr>
                <w:b/>
                <w:sz w:val="16"/>
                <w:szCs w:val="16"/>
              </w:rPr>
            </w:pPr>
            <w:r w:rsidRPr="00491B17">
              <w:rPr>
                <w:b/>
                <w:sz w:val="16"/>
                <w:szCs w:val="16"/>
              </w:rPr>
              <w:t>Reserva legal</w:t>
            </w:r>
          </w:p>
        </w:tc>
        <w:tc>
          <w:tcPr>
            <w:tcW w:w="68" w:type="dxa"/>
          </w:tcPr>
          <w:p w14:paraId="19EE216C" w14:textId="77777777" w:rsidR="00307AAC" w:rsidRPr="00491B17" w:rsidRDefault="00307AAC" w:rsidP="00780ED3">
            <w:pPr>
              <w:pStyle w:val="Texto"/>
              <w:jc w:val="center"/>
              <w:rPr>
                <w:b/>
                <w:sz w:val="16"/>
                <w:szCs w:val="16"/>
              </w:rPr>
            </w:pPr>
          </w:p>
        </w:tc>
        <w:tc>
          <w:tcPr>
            <w:tcW w:w="864" w:type="dxa"/>
            <w:tcBorders>
              <w:bottom w:val="single" w:sz="6" w:space="0" w:color="auto"/>
            </w:tcBorders>
          </w:tcPr>
          <w:p w14:paraId="5F84E481" w14:textId="77777777" w:rsidR="00307AAC" w:rsidRPr="00491B17" w:rsidRDefault="00307AAC" w:rsidP="00780ED3">
            <w:pPr>
              <w:pStyle w:val="Texto"/>
              <w:jc w:val="center"/>
              <w:rPr>
                <w:b/>
                <w:sz w:val="16"/>
                <w:szCs w:val="16"/>
              </w:rPr>
            </w:pPr>
            <w:r w:rsidRPr="00491B17">
              <w:rPr>
                <w:b/>
                <w:sz w:val="16"/>
                <w:szCs w:val="16"/>
              </w:rPr>
              <w:t>Reserva facultativa</w:t>
            </w:r>
          </w:p>
        </w:tc>
        <w:tc>
          <w:tcPr>
            <w:tcW w:w="72" w:type="dxa"/>
          </w:tcPr>
          <w:p w14:paraId="083F1284" w14:textId="77777777" w:rsidR="00307AAC" w:rsidRPr="00491B17" w:rsidRDefault="00307AAC" w:rsidP="00780ED3">
            <w:pPr>
              <w:pStyle w:val="Texto"/>
              <w:jc w:val="center"/>
              <w:rPr>
                <w:b/>
                <w:sz w:val="16"/>
                <w:szCs w:val="16"/>
              </w:rPr>
            </w:pPr>
          </w:p>
        </w:tc>
        <w:tc>
          <w:tcPr>
            <w:tcW w:w="949" w:type="dxa"/>
            <w:tcBorders>
              <w:top w:val="single" w:sz="6" w:space="0" w:color="auto"/>
              <w:bottom w:val="single" w:sz="6" w:space="0" w:color="auto"/>
            </w:tcBorders>
          </w:tcPr>
          <w:p w14:paraId="76B609C6" w14:textId="77777777" w:rsidR="00307AAC" w:rsidRPr="00491B17" w:rsidRDefault="00307AAC" w:rsidP="00780ED3">
            <w:pPr>
              <w:jc w:val="center"/>
              <w:rPr>
                <w:b/>
                <w:sz w:val="16"/>
                <w:szCs w:val="16"/>
              </w:rPr>
            </w:pPr>
            <w:r w:rsidRPr="00491B17">
              <w:rPr>
                <w:b/>
                <w:sz w:val="16"/>
                <w:szCs w:val="16"/>
              </w:rPr>
              <w:t>Reserva resultado conversión</w:t>
            </w:r>
          </w:p>
        </w:tc>
        <w:tc>
          <w:tcPr>
            <w:tcW w:w="82" w:type="dxa"/>
          </w:tcPr>
          <w:p w14:paraId="40A1D722" w14:textId="77777777" w:rsidR="00307AAC" w:rsidRPr="00491B17" w:rsidRDefault="00307AAC" w:rsidP="00780ED3">
            <w:pPr>
              <w:pStyle w:val="Texto"/>
              <w:jc w:val="center"/>
              <w:rPr>
                <w:b/>
                <w:sz w:val="16"/>
                <w:szCs w:val="16"/>
              </w:rPr>
            </w:pPr>
          </w:p>
        </w:tc>
        <w:tc>
          <w:tcPr>
            <w:tcW w:w="932" w:type="dxa"/>
            <w:tcBorders>
              <w:bottom w:val="single" w:sz="6" w:space="0" w:color="auto"/>
            </w:tcBorders>
          </w:tcPr>
          <w:p w14:paraId="1BC703E7" w14:textId="77777777" w:rsidR="00307AAC" w:rsidRPr="00491B17" w:rsidRDefault="00307AAC" w:rsidP="00780ED3">
            <w:pPr>
              <w:pStyle w:val="Texto"/>
              <w:jc w:val="center"/>
              <w:rPr>
                <w:rFonts w:cs="Arial"/>
                <w:b/>
                <w:bCs/>
                <w:sz w:val="16"/>
                <w:szCs w:val="16"/>
              </w:rPr>
            </w:pPr>
            <w:r w:rsidRPr="00491B17">
              <w:rPr>
                <w:b/>
                <w:sz w:val="16"/>
                <w:szCs w:val="16"/>
              </w:rPr>
              <w:t>Resultados no asignados</w:t>
            </w:r>
          </w:p>
        </w:tc>
        <w:tc>
          <w:tcPr>
            <w:tcW w:w="93" w:type="dxa"/>
          </w:tcPr>
          <w:p w14:paraId="3CED7282" w14:textId="77777777" w:rsidR="00307AAC" w:rsidRPr="00491B17" w:rsidRDefault="00307AAC" w:rsidP="00780ED3">
            <w:pPr>
              <w:pStyle w:val="Texto"/>
              <w:jc w:val="center"/>
              <w:rPr>
                <w:rFonts w:cs="Arial"/>
                <w:b/>
                <w:bCs/>
                <w:sz w:val="16"/>
                <w:szCs w:val="16"/>
              </w:rPr>
            </w:pPr>
          </w:p>
        </w:tc>
        <w:tc>
          <w:tcPr>
            <w:tcW w:w="900" w:type="dxa"/>
            <w:tcBorders>
              <w:bottom w:val="single" w:sz="6" w:space="0" w:color="auto"/>
            </w:tcBorders>
          </w:tcPr>
          <w:p w14:paraId="7C4ECAE7" w14:textId="77777777" w:rsidR="00307AAC" w:rsidRPr="00491B17" w:rsidRDefault="00307AAC" w:rsidP="00780ED3">
            <w:pPr>
              <w:pStyle w:val="Texto"/>
              <w:jc w:val="center"/>
              <w:rPr>
                <w:rFonts w:cs="Arial"/>
                <w:b/>
                <w:bCs/>
                <w:sz w:val="16"/>
                <w:szCs w:val="16"/>
              </w:rPr>
            </w:pPr>
            <w:r w:rsidRPr="00491B17">
              <w:rPr>
                <w:rFonts w:cs="Arial"/>
                <w:b/>
                <w:bCs/>
                <w:sz w:val="16"/>
                <w:szCs w:val="16"/>
              </w:rPr>
              <w:t>Patrimonio total</w:t>
            </w:r>
          </w:p>
        </w:tc>
      </w:tr>
      <w:tr w:rsidR="00307AAC" w:rsidRPr="00491B17" w14:paraId="025C8ED0" w14:textId="77777777" w:rsidTr="009C723F">
        <w:tc>
          <w:tcPr>
            <w:tcW w:w="2895" w:type="dxa"/>
          </w:tcPr>
          <w:p w14:paraId="04DC78F3" w14:textId="77777777" w:rsidR="00307AAC" w:rsidRPr="00491B17" w:rsidRDefault="00307AAC" w:rsidP="00780ED3">
            <w:pPr>
              <w:pStyle w:val="Texto"/>
              <w:jc w:val="left"/>
              <w:rPr>
                <w:sz w:val="16"/>
                <w:szCs w:val="16"/>
              </w:rPr>
            </w:pPr>
          </w:p>
        </w:tc>
        <w:tc>
          <w:tcPr>
            <w:tcW w:w="841" w:type="dxa"/>
          </w:tcPr>
          <w:p w14:paraId="1918BF0C" w14:textId="77777777" w:rsidR="00307AAC" w:rsidRPr="00491B17" w:rsidRDefault="00307AAC" w:rsidP="00362184">
            <w:pPr>
              <w:pStyle w:val="Texto"/>
              <w:tabs>
                <w:tab w:val="decimal" w:pos="705"/>
              </w:tabs>
              <w:rPr>
                <w:sz w:val="16"/>
                <w:szCs w:val="16"/>
              </w:rPr>
            </w:pPr>
          </w:p>
        </w:tc>
        <w:tc>
          <w:tcPr>
            <w:tcW w:w="67" w:type="dxa"/>
          </w:tcPr>
          <w:p w14:paraId="6565EEBF" w14:textId="77777777" w:rsidR="00307AAC" w:rsidRPr="00491B17" w:rsidRDefault="00307AAC" w:rsidP="00780ED3">
            <w:pPr>
              <w:pStyle w:val="Texto"/>
              <w:rPr>
                <w:sz w:val="16"/>
                <w:szCs w:val="16"/>
              </w:rPr>
            </w:pPr>
          </w:p>
        </w:tc>
        <w:tc>
          <w:tcPr>
            <w:tcW w:w="877" w:type="dxa"/>
          </w:tcPr>
          <w:p w14:paraId="128508DB" w14:textId="77777777" w:rsidR="00307AAC" w:rsidRPr="00491B17" w:rsidRDefault="00307AAC" w:rsidP="00780ED3">
            <w:pPr>
              <w:pStyle w:val="Texto"/>
              <w:tabs>
                <w:tab w:val="decimal" w:pos="780"/>
              </w:tabs>
              <w:rPr>
                <w:sz w:val="16"/>
                <w:szCs w:val="16"/>
              </w:rPr>
            </w:pPr>
          </w:p>
        </w:tc>
        <w:tc>
          <w:tcPr>
            <w:tcW w:w="41" w:type="dxa"/>
          </w:tcPr>
          <w:p w14:paraId="14B16984" w14:textId="77777777" w:rsidR="00307AAC" w:rsidRPr="00491B17" w:rsidRDefault="00307AAC" w:rsidP="00780ED3">
            <w:pPr>
              <w:pStyle w:val="Texto"/>
              <w:tabs>
                <w:tab w:val="decimal" w:pos="846"/>
              </w:tabs>
              <w:jc w:val="left"/>
              <w:rPr>
                <w:sz w:val="16"/>
                <w:szCs w:val="16"/>
              </w:rPr>
            </w:pPr>
          </w:p>
        </w:tc>
        <w:tc>
          <w:tcPr>
            <w:tcW w:w="941" w:type="dxa"/>
          </w:tcPr>
          <w:p w14:paraId="7529AA04" w14:textId="77777777" w:rsidR="00307AAC" w:rsidRPr="00491B17" w:rsidRDefault="00307AAC" w:rsidP="00362184">
            <w:pPr>
              <w:pStyle w:val="Texto"/>
              <w:tabs>
                <w:tab w:val="decimal" w:pos="843"/>
              </w:tabs>
              <w:rPr>
                <w:sz w:val="16"/>
                <w:szCs w:val="16"/>
              </w:rPr>
            </w:pPr>
          </w:p>
        </w:tc>
        <w:tc>
          <w:tcPr>
            <w:tcW w:w="81" w:type="dxa"/>
          </w:tcPr>
          <w:p w14:paraId="5A6C5D14" w14:textId="77777777" w:rsidR="00307AAC" w:rsidRPr="00491B17" w:rsidRDefault="00307AAC" w:rsidP="00780ED3">
            <w:pPr>
              <w:pStyle w:val="Texto"/>
              <w:rPr>
                <w:sz w:val="16"/>
                <w:szCs w:val="16"/>
              </w:rPr>
            </w:pPr>
          </w:p>
        </w:tc>
        <w:tc>
          <w:tcPr>
            <w:tcW w:w="864" w:type="dxa"/>
          </w:tcPr>
          <w:p w14:paraId="0A3BAB66" w14:textId="77777777" w:rsidR="00307AAC" w:rsidRPr="00491B17" w:rsidRDefault="00307AAC" w:rsidP="00780ED3">
            <w:pPr>
              <w:pStyle w:val="Texto"/>
              <w:tabs>
                <w:tab w:val="decimal" w:pos="780"/>
              </w:tabs>
              <w:rPr>
                <w:sz w:val="16"/>
                <w:szCs w:val="16"/>
              </w:rPr>
            </w:pPr>
          </w:p>
        </w:tc>
        <w:tc>
          <w:tcPr>
            <w:tcW w:w="68" w:type="dxa"/>
          </w:tcPr>
          <w:p w14:paraId="2E2B2772" w14:textId="77777777" w:rsidR="00307AAC" w:rsidRPr="00491B17" w:rsidRDefault="00307AAC" w:rsidP="00780ED3">
            <w:pPr>
              <w:pStyle w:val="Texto"/>
              <w:rPr>
                <w:sz w:val="16"/>
                <w:szCs w:val="16"/>
              </w:rPr>
            </w:pPr>
          </w:p>
        </w:tc>
        <w:tc>
          <w:tcPr>
            <w:tcW w:w="864" w:type="dxa"/>
          </w:tcPr>
          <w:p w14:paraId="48950D84" w14:textId="77777777" w:rsidR="00307AAC" w:rsidRPr="00491B17" w:rsidRDefault="00307AAC" w:rsidP="00780ED3">
            <w:pPr>
              <w:pStyle w:val="Texto"/>
              <w:tabs>
                <w:tab w:val="decimal" w:pos="780"/>
              </w:tabs>
              <w:rPr>
                <w:sz w:val="16"/>
                <w:szCs w:val="16"/>
              </w:rPr>
            </w:pPr>
          </w:p>
        </w:tc>
        <w:tc>
          <w:tcPr>
            <w:tcW w:w="72" w:type="dxa"/>
          </w:tcPr>
          <w:p w14:paraId="19345746" w14:textId="77777777" w:rsidR="00307AAC" w:rsidRPr="00491B17" w:rsidRDefault="00307AAC" w:rsidP="00780ED3">
            <w:pPr>
              <w:pStyle w:val="Texto"/>
              <w:rPr>
                <w:sz w:val="16"/>
                <w:szCs w:val="16"/>
              </w:rPr>
            </w:pPr>
          </w:p>
        </w:tc>
        <w:tc>
          <w:tcPr>
            <w:tcW w:w="949" w:type="dxa"/>
          </w:tcPr>
          <w:p w14:paraId="0804D580" w14:textId="77777777" w:rsidR="00307AAC" w:rsidRPr="00491B17" w:rsidRDefault="00307AAC" w:rsidP="00780ED3">
            <w:pPr>
              <w:pStyle w:val="Texto"/>
              <w:tabs>
                <w:tab w:val="decimal" w:pos="780"/>
              </w:tabs>
              <w:rPr>
                <w:sz w:val="16"/>
                <w:szCs w:val="16"/>
              </w:rPr>
            </w:pPr>
          </w:p>
        </w:tc>
        <w:tc>
          <w:tcPr>
            <w:tcW w:w="82" w:type="dxa"/>
          </w:tcPr>
          <w:p w14:paraId="3C7F4466" w14:textId="77777777" w:rsidR="00307AAC" w:rsidRPr="00491B17" w:rsidRDefault="00307AAC" w:rsidP="00780ED3">
            <w:pPr>
              <w:pStyle w:val="Texto"/>
              <w:rPr>
                <w:sz w:val="16"/>
                <w:szCs w:val="16"/>
              </w:rPr>
            </w:pPr>
          </w:p>
        </w:tc>
        <w:tc>
          <w:tcPr>
            <w:tcW w:w="932" w:type="dxa"/>
          </w:tcPr>
          <w:p w14:paraId="796FE008" w14:textId="77777777" w:rsidR="00307AAC" w:rsidRPr="00491B17" w:rsidRDefault="00307AAC" w:rsidP="00362184">
            <w:pPr>
              <w:pStyle w:val="Texto"/>
              <w:tabs>
                <w:tab w:val="decimal" w:pos="816"/>
              </w:tabs>
              <w:rPr>
                <w:sz w:val="16"/>
                <w:szCs w:val="16"/>
              </w:rPr>
            </w:pPr>
          </w:p>
        </w:tc>
        <w:tc>
          <w:tcPr>
            <w:tcW w:w="93" w:type="dxa"/>
          </w:tcPr>
          <w:p w14:paraId="53F29116" w14:textId="77777777" w:rsidR="00307AAC" w:rsidRPr="00491B17" w:rsidRDefault="00307AAC" w:rsidP="00780ED3">
            <w:pPr>
              <w:pStyle w:val="Texto"/>
              <w:tabs>
                <w:tab w:val="decimal" w:pos="920"/>
              </w:tabs>
              <w:rPr>
                <w:sz w:val="16"/>
                <w:szCs w:val="16"/>
              </w:rPr>
            </w:pPr>
          </w:p>
        </w:tc>
        <w:tc>
          <w:tcPr>
            <w:tcW w:w="900" w:type="dxa"/>
          </w:tcPr>
          <w:p w14:paraId="1BB4CE57" w14:textId="77777777" w:rsidR="00307AAC" w:rsidRPr="00491B17" w:rsidRDefault="00307AAC" w:rsidP="00780ED3">
            <w:pPr>
              <w:pStyle w:val="Texto"/>
              <w:tabs>
                <w:tab w:val="decimal" w:pos="780"/>
              </w:tabs>
              <w:rPr>
                <w:sz w:val="16"/>
                <w:szCs w:val="16"/>
              </w:rPr>
            </w:pPr>
          </w:p>
        </w:tc>
      </w:tr>
      <w:tr w:rsidR="0030125F" w:rsidRPr="00491B17" w14:paraId="7E73C023" w14:textId="77777777" w:rsidTr="009C723F">
        <w:trPr>
          <w:trHeight w:val="81"/>
        </w:trPr>
        <w:tc>
          <w:tcPr>
            <w:tcW w:w="2895" w:type="dxa"/>
          </w:tcPr>
          <w:p w14:paraId="33DF85AC" w14:textId="66BA0BA1" w:rsidR="0030125F" w:rsidRPr="00491B17" w:rsidRDefault="0030125F" w:rsidP="0030125F">
            <w:pPr>
              <w:pStyle w:val="Texto"/>
              <w:jc w:val="left"/>
              <w:rPr>
                <w:b/>
                <w:sz w:val="16"/>
                <w:szCs w:val="16"/>
              </w:rPr>
            </w:pPr>
            <w:r w:rsidRPr="00491B17">
              <w:rPr>
                <w:b/>
                <w:sz w:val="16"/>
                <w:szCs w:val="16"/>
              </w:rPr>
              <w:t xml:space="preserve">Al 1° de junio </w:t>
            </w:r>
            <w:r>
              <w:rPr>
                <w:b/>
                <w:sz w:val="16"/>
                <w:szCs w:val="16"/>
              </w:rPr>
              <w:t>202</w:t>
            </w:r>
            <w:r w:rsidR="001F4991">
              <w:rPr>
                <w:b/>
                <w:sz w:val="16"/>
                <w:szCs w:val="16"/>
              </w:rPr>
              <w:t>2</w:t>
            </w:r>
          </w:p>
        </w:tc>
        <w:tc>
          <w:tcPr>
            <w:tcW w:w="841" w:type="dxa"/>
          </w:tcPr>
          <w:p w14:paraId="2117F599" w14:textId="11D9F7B0" w:rsidR="0030125F" w:rsidRPr="001F4991" w:rsidRDefault="001F4991" w:rsidP="00362184">
            <w:pPr>
              <w:pStyle w:val="Texto"/>
              <w:tabs>
                <w:tab w:val="decimal" w:pos="705"/>
              </w:tabs>
              <w:jc w:val="left"/>
              <w:rPr>
                <w:b/>
                <w:bCs/>
                <w:sz w:val="16"/>
                <w:szCs w:val="16"/>
              </w:rPr>
            </w:pPr>
            <w:r w:rsidRPr="001F4991">
              <w:rPr>
                <w:b/>
                <w:bCs/>
                <w:sz w:val="16"/>
                <w:szCs w:val="16"/>
              </w:rPr>
              <w:t>439.714</w:t>
            </w:r>
          </w:p>
        </w:tc>
        <w:tc>
          <w:tcPr>
            <w:tcW w:w="67" w:type="dxa"/>
          </w:tcPr>
          <w:p w14:paraId="2F35BE75" w14:textId="77777777" w:rsidR="0030125F" w:rsidRPr="001F4991" w:rsidRDefault="0030125F" w:rsidP="0030125F">
            <w:pPr>
              <w:pStyle w:val="Texto"/>
              <w:jc w:val="left"/>
              <w:rPr>
                <w:b/>
                <w:bCs/>
                <w:sz w:val="16"/>
                <w:szCs w:val="16"/>
              </w:rPr>
            </w:pPr>
          </w:p>
        </w:tc>
        <w:tc>
          <w:tcPr>
            <w:tcW w:w="877" w:type="dxa"/>
          </w:tcPr>
          <w:p w14:paraId="3BD85A1B" w14:textId="53738A23" w:rsidR="0030125F" w:rsidRPr="001F4991" w:rsidRDefault="001F4991" w:rsidP="0030125F">
            <w:pPr>
              <w:pStyle w:val="Texto"/>
              <w:tabs>
                <w:tab w:val="decimal" w:pos="780"/>
              </w:tabs>
              <w:jc w:val="left"/>
              <w:rPr>
                <w:b/>
                <w:bCs/>
                <w:sz w:val="16"/>
                <w:szCs w:val="16"/>
              </w:rPr>
            </w:pPr>
            <w:r w:rsidRPr="001F4991">
              <w:rPr>
                <w:b/>
                <w:bCs/>
                <w:sz w:val="16"/>
                <w:szCs w:val="16"/>
              </w:rPr>
              <w:t>26.811.1</w:t>
            </w:r>
            <w:r w:rsidR="000224E3">
              <w:rPr>
                <w:b/>
                <w:bCs/>
                <w:sz w:val="16"/>
                <w:szCs w:val="16"/>
              </w:rPr>
              <w:t>41</w:t>
            </w:r>
          </w:p>
        </w:tc>
        <w:tc>
          <w:tcPr>
            <w:tcW w:w="41" w:type="dxa"/>
          </w:tcPr>
          <w:p w14:paraId="7605A236" w14:textId="77777777" w:rsidR="0030125F" w:rsidRPr="001F4991" w:rsidRDefault="0030125F" w:rsidP="0030125F">
            <w:pPr>
              <w:pStyle w:val="Texto"/>
              <w:jc w:val="left"/>
              <w:rPr>
                <w:b/>
                <w:bCs/>
                <w:sz w:val="16"/>
                <w:szCs w:val="16"/>
              </w:rPr>
            </w:pPr>
          </w:p>
        </w:tc>
        <w:tc>
          <w:tcPr>
            <w:tcW w:w="941" w:type="dxa"/>
          </w:tcPr>
          <w:p w14:paraId="512CDABE" w14:textId="413D8DF9" w:rsidR="0030125F" w:rsidRPr="001F4991" w:rsidRDefault="001F4991" w:rsidP="00362184">
            <w:pPr>
              <w:pStyle w:val="Texto"/>
              <w:tabs>
                <w:tab w:val="decimal" w:pos="843"/>
              </w:tabs>
              <w:jc w:val="left"/>
              <w:rPr>
                <w:b/>
                <w:bCs/>
                <w:sz w:val="16"/>
                <w:szCs w:val="16"/>
              </w:rPr>
            </w:pPr>
            <w:r w:rsidRPr="001F4991">
              <w:rPr>
                <w:b/>
                <w:bCs/>
                <w:sz w:val="16"/>
                <w:szCs w:val="16"/>
              </w:rPr>
              <w:t>27.250.85</w:t>
            </w:r>
            <w:r w:rsidR="000224E3">
              <w:rPr>
                <w:b/>
                <w:bCs/>
                <w:sz w:val="16"/>
                <w:szCs w:val="16"/>
              </w:rPr>
              <w:t>5</w:t>
            </w:r>
          </w:p>
        </w:tc>
        <w:tc>
          <w:tcPr>
            <w:tcW w:w="81" w:type="dxa"/>
          </w:tcPr>
          <w:p w14:paraId="40D07EDE" w14:textId="77777777" w:rsidR="0030125F" w:rsidRPr="001F4991" w:rsidRDefault="0030125F" w:rsidP="0030125F">
            <w:pPr>
              <w:pStyle w:val="Texto"/>
              <w:jc w:val="left"/>
              <w:rPr>
                <w:b/>
                <w:bCs/>
                <w:sz w:val="16"/>
                <w:szCs w:val="16"/>
              </w:rPr>
            </w:pPr>
          </w:p>
        </w:tc>
        <w:tc>
          <w:tcPr>
            <w:tcW w:w="864" w:type="dxa"/>
          </w:tcPr>
          <w:p w14:paraId="199FEE4E" w14:textId="3F305C91" w:rsidR="0030125F" w:rsidRPr="001F4991" w:rsidRDefault="001F4991" w:rsidP="0030125F">
            <w:pPr>
              <w:pStyle w:val="Texto"/>
              <w:tabs>
                <w:tab w:val="decimal" w:pos="780"/>
              </w:tabs>
              <w:jc w:val="left"/>
              <w:rPr>
                <w:b/>
                <w:bCs/>
                <w:sz w:val="16"/>
                <w:szCs w:val="16"/>
              </w:rPr>
            </w:pPr>
            <w:r w:rsidRPr="001F4991">
              <w:rPr>
                <w:b/>
                <w:bCs/>
                <w:sz w:val="16"/>
                <w:szCs w:val="16"/>
              </w:rPr>
              <w:t>2.284.704</w:t>
            </w:r>
          </w:p>
        </w:tc>
        <w:tc>
          <w:tcPr>
            <w:tcW w:w="68" w:type="dxa"/>
          </w:tcPr>
          <w:p w14:paraId="2785F024" w14:textId="77777777" w:rsidR="0030125F" w:rsidRPr="001F4991" w:rsidRDefault="0030125F" w:rsidP="0030125F">
            <w:pPr>
              <w:pStyle w:val="Texto"/>
              <w:jc w:val="left"/>
              <w:rPr>
                <w:b/>
                <w:bCs/>
                <w:sz w:val="16"/>
                <w:szCs w:val="16"/>
              </w:rPr>
            </w:pPr>
          </w:p>
        </w:tc>
        <w:tc>
          <w:tcPr>
            <w:tcW w:w="864" w:type="dxa"/>
          </w:tcPr>
          <w:p w14:paraId="585A6BB2" w14:textId="53EEB256" w:rsidR="0030125F" w:rsidRPr="001F4991" w:rsidRDefault="001F4991" w:rsidP="0030125F">
            <w:pPr>
              <w:pStyle w:val="Texto"/>
              <w:tabs>
                <w:tab w:val="decimal" w:pos="780"/>
              </w:tabs>
              <w:jc w:val="left"/>
              <w:rPr>
                <w:b/>
                <w:bCs/>
                <w:sz w:val="16"/>
                <w:szCs w:val="16"/>
              </w:rPr>
            </w:pPr>
            <w:r w:rsidRPr="001F4991">
              <w:rPr>
                <w:b/>
                <w:bCs/>
                <w:sz w:val="16"/>
                <w:szCs w:val="16"/>
              </w:rPr>
              <w:t>11.497.39</w:t>
            </w:r>
            <w:r w:rsidR="000224E3">
              <w:rPr>
                <w:b/>
                <w:bCs/>
                <w:sz w:val="16"/>
                <w:szCs w:val="16"/>
              </w:rPr>
              <w:t>2</w:t>
            </w:r>
          </w:p>
        </w:tc>
        <w:tc>
          <w:tcPr>
            <w:tcW w:w="72" w:type="dxa"/>
          </w:tcPr>
          <w:p w14:paraId="1FE2649B" w14:textId="77777777" w:rsidR="0030125F" w:rsidRPr="001F4991" w:rsidRDefault="0030125F" w:rsidP="0030125F">
            <w:pPr>
              <w:pStyle w:val="Texto"/>
              <w:jc w:val="left"/>
              <w:rPr>
                <w:b/>
                <w:bCs/>
                <w:sz w:val="16"/>
                <w:szCs w:val="16"/>
              </w:rPr>
            </w:pPr>
          </w:p>
        </w:tc>
        <w:tc>
          <w:tcPr>
            <w:tcW w:w="949" w:type="dxa"/>
          </w:tcPr>
          <w:p w14:paraId="4B3A5916" w14:textId="5090D435" w:rsidR="0030125F" w:rsidRPr="001F4991" w:rsidRDefault="001F4991" w:rsidP="0030125F">
            <w:pPr>
              <w:pStyle w:val="Texto"/>
              <w:tabs>
                <w:tab w:val="decimal" w:pos="780"/>
              </w:tabs>
              <w:jc w:val="left"/>
              <w:rPr>
                <w:b/>
                <w:bCs/>
                <w:sz w:val="16"/>
                <w:szCs w:val="16"/>
              </w:rPr>
            </w:pPr>
            <w:r w:rsidRPr="001F4991">
              <w:rPr>
                <w:b/>
                <w:bCs/>
                <w:sz w:val="16"/>
                <w:szCs w:val="16"/>
              </w:rPr>
              <w:t>502.968</w:t>
            </w:r>
          </w:p>
        </w:tc>
        <w:tc>
          <w:tcPr>
            <w:tcW w:w="82" w:type="dxa"/>
          </w:tcPr>
          <w:p w14:paraId="18788579" w14:textId="77777777" w:rsidR="0030125F" w:rsidRPr="001F4991" w:rsidRDefault="0030125F" w:rsidP="0030125F">
            <w:pPr>
              <w:pStyle w:val="Texto"/>
              <w:jc w:val="left"/>
              <w:rPr>
                <w:b/>
                <w:bCs/>
                <w:sz w:val="16"/>
                <w:szCs w:val="16"/>
              </w:rPr>
            </w:pPr>
          </w:p>
        </w:tc>
        <w:tc>
          <w:tcPr>
            <w:tcW w:w="932" w:type="dxa"/>
          </w:tcPr>
          <w:p w14:paraId="62A53CAF" w14:textId="1B6233F1" w:rsidR="0030125F" w:rsidRPr="001F4991" w:rsidRDefault="001F4991" w:rsidP="00362184">
            <w:pPr>
              <w:pStyle w:val="Texto"/>
              <w:tabs>
                <w:tab w:val="decimal" w:pos="816"/>
              </w:tabs>
              <w:jc w:val="left"/>
              <w:rPr>
                <w:b/>
                <w:bCs/>
                <w:sz w:val="16"/>
                <w:szCs w:val="16"/>
              </w:rPr>
            </w:pPr>
            <w:r w:rsidRPr="001F4991">
              <w:rPr>
                <w:b/>
                <w:bCs/>
                <w:sz w:val="16"/>
                <w:szCs w:val="16"/>
              </w:rPr>
              <w:t>8.170.068</w:t>
            </w:r>
          </w:p>
        </w:tc>
        <w:tc>
          <w:tcPr>
            <w:tcW w:w="93" w:type="dxa"/>
          </w:tcPr>
          <w:p w14:paraId="7815FB95" w14:textId="77777777" w:rsidR="0030125F" w:rsidRPr="001F4991" w:rsidRDefault="0030125F" w:rsidP="0030125F">
            <w:pPr>
              <w:pStyle w:val="Texto"/>
              <w:tabs>
                <w:tab w:val="decimal" w:pos="920"/>
              </w:tabs>
              <w:jc w:val="left"/>
              <w:rPr>
                <w:b/>
                <w:bCs/>
                <w:sz w:val="16"/>
                <w:szCs w:val="16"/>
              </w:rPr>
            </w:pPr>
          </w:p>
        </w:tc>
        <w:tc>
          <w:tcPr>
            <w:tcW w:w="900" w:type="dxa"/>
          </w:tcPr>
          <w:p w14:paraId="7E61868D" w14:textId="26A70A33" w:rsidR="0030125F" w:rsidRPr="001F4991" w:rsidRDefault="001F4991" w:rsidP="0030125F">
            <w:pPr>
              <w:pStyle w:val="Texto"/>
              <w:tabs>
                <w:tab w:val="decimal" w:pos="780"/>
              </w:tabs>
              <w:jc w:val="left"/>
              <w:rPr>
                <w:b/>
                <w:bCs/>
                <w:sz w:val="16"/>
                <w:szCs w:val="16"/>
              </w:rPr>
            </w:pPr>
            <w:r w:rsidRPr="001F4991">
              <w:rPr>
                <w:b/>
                <w:bCs/>
                <w:sz w:val="16"/>
                <w:szCs w:val="16"/>
              </w:rPr>
              <w:t>49.705.98</w:t>
            </w:r>
            <w:r w:rsidR="000224E3">
              <w:rPr>
                <w:b/>
                <w:bCs/>
                <w:sz w:val="16"/>
                <w:szCs w:val="16"/>
              </w:rPr>
              <w:t>7</w:t>
            </w:r>
          </w:p>
        </w:tc>
      </w:tr>
      <w:tr w:rsidR="0030125F" w:rsidRPr="00491B17" w14:paraId="6B7A9DCD" w14:textId="77777777" w:rsidTr="009C723F">
        <w:tc>
          <w:tcPr>
            <w:tcW w:w="2895" w:type="dxa"/>
          </w:tcPr>
          <w:p w14:paraId="399EF4BA" w14:textId="77777777" w:rsidR="0030125F" w:rsidRPr="00491B17" w:rsidRDefault="0030125F" w:rsidP="0030125F">
            <w:pPr>
              <w:pStyle w:val="Texto"/>
              <w:jc w:val="left"/>
              <w:rPr>
                <w:sz w:val="16"/>
                <w:szCs w:val="16"/>
              </w:rPr>
            </w:pPr>
          </w:p>
        </w:tc>
        <w:tc>
          <w:tcPr>
            <w:tcW w:w="841" w:type="dxa"/>
          </w:tcPr>
          <w:p w14:paraId="221F60B5" w14:textId="77777777" w:rsidR="0030125F" w:rsidRPr="00491B17" w:rsidRDefault="0030125F" w:rsidP="00362184">
            <w:pPr>
              <w:pStyle w:val="Texto"/>
              <w:tabs>
                <w:tab w:val="decimal" w:pos="705"/>
              </w:tabs>
              <w:jc w:val="left"/>
              <w:rPr>
                <w:sz w:val="16"/>
                <w:szCs w:val="16"/>
              </w:rPr>
            </w:pPr>
          </w:p>
        </w:tc>
        <w:tc>
          <w:tcPr>
            <w:tcW w:w="67" w:type="dxa"/>
          </w:tcPr>
          <w:p w14:paraId="28CDD121" w14:textId="77777777" w:rsidR="0030125F" w:rsidRPr="00491B17" w:rsidRDefault="0030125F" w:rsidP="0030125F">
            <w:pPr>
              <w:pStyle w:val="Texto"/>
              <w:jc w:val="left"/>
              <w:rPr>
                <w:sz w:val="16"/>
                <w:szCs w:val="16"/>
              </w:rPr>
            </w:pPr>
          </w:p>
        </w:tc>
        <w:tc>
          <w:tcPr>
            <w:tcW w:w="877" w:type="dxa"/>
          </w:tcPr>
          <w:p w14:paraId="7ADC9C80" w14:textId="77777777" w:rsidR="0030125F" w:rsidRPr="00491B17" w:rsidRDefault="0030125F" w:rsidP="0030125F">
            <w:pPr>
              <w:pStyle w:val="Texto"/>
              <w:tabs>
                <w:tab w:val="decimal" w:pos="780"/>
              </w:tabs>
              <w:jc w:val="left"/>
              <w:rPr>
                <w:sz w:val="16"/>
                <w:szCs w:val="16"/>
              </w:rPr>
            </w:pPr>
          </w:p>
        </w:tc>
        <w:tc>
          <w:tcPr>
            <w:tcW w:w="41" w:type="dxa"/>
          </w:tcPr>
          <w:p w14:paraId="7C6CDF92" w14:textId="77777777" w:rsidR="0030125F" w:rsidRPr="00491B17" w:rsidRDefault="0030125F" w:rsidP="0030125F">
            <w:pPr>
              <w:pStyle w:val="Texto"/>
              <w:tabs>
                <w:tab w:val="decimal" w:pos="734"/>
              </w:tabs>
              <w:jc w:val="left"/>
              <w:rPr>
                <w:sz w:val="16"/>
                <w:szCs w:val="16"/>
              </w:rPr>
            </w:pPr>
          </w:p>
        </w:tc>
        <w:tc>
          <w:tcPr>
            <w:tcW w:w="941" w:type="dxa"/>
          </w:tcPr>
          <w:p w14:paraId="77C9D4A7" w14:textId="2FD4A0E8" w:rsidR="0030125F" w:rsidRPr="00491B17" w:rsidRDefault="0030125F" w:rsidP="00362184">
            <w:pPr>
              <w:pStyle w:val="Texto"/>
              <w:tabs>
                <w:tab w:val="decimal" w:pos="843"/>
              </w:tabs>
              <w:jc w:val="left"/>
              <w:rPr>
                <w:sz w:val="16"/>
                <w:szCs w:val="16"/>
              </w:rPr>
            </w:pPr>
          </w:p>
        </w:tc>
        <w:tc>
          <w:tcPr>
            <w:tcW w:w="81" w:type="dxa"/>
          </w:tcPr>
          <w:p w14:paraId="14F00B2C" w14:textId="77777777" w:rsidR="0030125F" w:rsidRPr="00491B17" w:rsidRDefault="0030125F" w:rsidP="0030125F">
            <w:pPr>
              <w:pStyle w:val="Texto"/>
              <w:jc w:val="left"/>
              <w:rPr>
                <w:sz w:val="16"/>
                <w:szCs w:val="16"/>
              </w:rPr>
            </w:pPr>
          </w:p>
        </w:tc>
        <w:tc>
          <w:tcPr>
            <w:tcW w:w="864" w:type="dxa"/>
          </w:tcPr>
          <w:p w14:paraId="57E95E3D" w14:textId="77777777" w:rsidR="0030125F" w:rsidRPr="00491B17" w:rsidRDefault="0030125F" w:rsidP="0030125F">
            <w:pPr>
              <w:pStyle w:val="Texto"/>
              <w:tabs>
                <w:tab w:val="decimal" w:pos="780"/>
              </w:tabs>
              <w:jc w:val="left"/>
              <w:rPr>
                <w:sz w:val="16"/>
                <w:szCs w:val="16"/>
              </w:rPr>
            </w:pPr>
          </w:p>
        </w:tc>
        <w:tc>
          <w:tcPr>
            <w:tcW w:w="68" w:type="dxa"/>
          </w:tcPr>
          <w:p w14:paraId="2ED14066" w14:textId="77777777" w:rsidR="0030125F" w:rsidRPr="00491B17" w:rsidRDefault="0030125F" w:rsidP="0030125F">
            <w:pPr>
              <w:pStyle w:val="Texto"/>
              <w:jc w:val="left"/>
              <w:rPr>
                <w:sz w:val="16"/>
                <w:szCs w:val="16"/>
              </w:rPr>
            </w:pPr>
          </w:p>
        </w:tc>
        <w:tc>
          <w:tcPr>
            <w:tcW w:w="864" w:type="dxa"/>
          </w:tcPr>
          <w:p w14:paraId="2CA054A9" w14:textId="77777777" w:rsidR="0030125F" w:rsidRPr="00491B17" w:rsidRDefault="0030125F" w:rsidP="0030125F">
            <w:pPr>
              <w:pStyle w:val="Texto"/>
              <w:tabs>
                <w:tab w:val="decimal" w:pos="780"/>
              </w:tabs>
              <w:jc w:val="left"/>
              <w:rPr>
                <w:sz w:val="16"/>
                <w:szCs w:val="16"/>
              </w:rPr>
            </w:pPr>
          </w:p>
        </w:tc>
        <w:tc>
          <w:tcPr>
            <w:tcW w:w="72" w:type="dxa"/>
          </w:tcPr>
          <w:p w14:paraId="1DDC9570" w14:textId="77777777" w:rsidR="0030125F" w:rsidRPr="00491B17" w:rsidRDefault="0030125F" w:rsidP="0030125F">
            <w:pPr>
              <w:pStyle w:val="Texto"/>
              <w:jc w:val="left"/>
              <w:rPr>
                <w:sz w:val="16"/>
                <w:szCs w:val="16"/>
              </w:rPr>
            </w:pPr>
          </w:p>
        </w:tc>
        <w:tc>
          <w:tcPr>
            <w:tcW w:w="949" w:type="dxa"/>
          </w:tcPr>
          <w:p w14:paraId="325DAC73" w14:textId="77777777" w:rsidR="0030125F" w:rsidRPr="00491B17" w:rsidRDefault="0030125F" w:rsidP="0030125F">
            <w:pPr>
              <w:pStyle w:val="Texto"/>
              <w:tabs>
                <w:tab w:val="decimal" w:pos="780"/>
              </w:tabs>
              <w:jc w:val="left"/>
              <w:rPr>
                <w:sz w:val="16"/>
                <w:szCs w:val="16"/>
              </w:rPr>
            </w:pPr>
          </w:p>
        </w:tc>
        <w:tc>
          <w:tcPr>
            <w:tcW w:w="82" w:type="dxa"/>
          </w:tcPr>
          <w:p w14:paraId="4EAD8B8C" w14:textId="77777777" w:rsidR="0030125F" w:rsidRPr="00491B17" w:rsidRDefault="0030125F" w:rsidP="0030125F">
            <w:pPr>
              <w:pStyle w:val="Texto"/>
              <w:jc w:val="left"/>
              <w:rPr>
                <w:sz w:val="16"/>
                <w:szCs w:val="16"/>
              </w:rPr>
            </w:pPr>
          </w:p>
        </w:tc>
        <w:tc>
          <w:tcPr>
            <w:tcW w:w="932" w:type="dxa"/>
          </w:tcPr>
          <w:p w14:paraId="72CF568B" w14:textId="77777777" w:rsidR="0030125F" w:rsidRPr="00491B17" w:rsidRDefault="0030125F" w:rsidP="00362184">
            <w:pPr>
              <w:pStyle w:val="Texto"/>
              <w:tabs>
                <w:tab w:val="decimal" w:pos="816"/>
              </w:tabs>
              <w:jc w:val="left"/>
              <w:rPr>
                <w:sz w:val="16"/>
                <w:szCs w:val="16"/>
              </w:rPr>
            </w:pPr>
          </w:p>
        </w:tc>
        <w:tc>
          <w:tcPr>
            <w:tcW w:w="93" w:type="dxa"/>
          </w:tcPr>
          <w:p w14:paraId="173806CA" w14:textId="77777777" w:rsidR="0030125F" w:rsidRPr="00491B17" w:rsidRDefault="0030125F" w:rsidP="0030125F">
            <w:pPr>
              <w:pStyle w:val="Texto"/>
              <w:tabs>
                <w:tab w:val="decimal" w:pos="920"/>
              </w:tabs>
              <w:jc w:val="left"/>
              <w:rPr>
                <w:sz w:val="16"/>
                <w:szCs w:val="16"/>
              </w:rPr>
            </w:pPr>
          </w:p>
        </w:tc>
        <w:tc>
          <w:tcPr>
            <w:tcW w:w="900" w:type="dxa"/>
          </w:tcPr>
          <w:p w14:paraId="5B692343" w14:textId="77777777" w:rsidR="0030125F" w:rsidRPr="00491B17" w:rsidRDefault="0030125F" w:rsidP="0030125F">
            <w:pPr>
              <w:pStyle w:val="Texto"/>
              <w:tabs>
                <w:tab w:val="decimal" w:pos="780"/>
              </w:tabs>
              <w:jc w:val="left"/>
              <w:rPr>
                <w:sz w:val="16"/>
                <w:szCs w:val="16"/>
              </w:rPr>
            </w:pPr>
          </w:p>
        </w:tc>
      </w:tr>
      <w:tr w:rsidR="0030125F" w:rsidRPr="00491B17" w14:paraId="31EF780B" w14:textId="77777777" w:rsidTr="009C723F">
        <w:tc>
          <w:tcPr>
            <w:tcW w:w="2895" w:type="dxa"/>
            <w:vAlign w:val="top"/>
          </w:tcPr>
          <w:p w14:paraId="37C54303" w14:textId="5E4F98F5" w:rsidR="0030125F" w:rsidRPr="00307AAC" w:rsidRDefault="001F4991" w:rsidP="0030125F">
            <w:pPr>
              <w:pStyle w:val="Texto"/>
              <w:jc w:val="left"/>
              <w:rPr>
                <w:sz w:val="16"/>
                <w:szCs w:val="16"/>
              </w:rPr>
            </w:pPr>
            <w:r w:rsidRPr="001F4991">
              <w:rPr>
                <w:sz w:val="16"/>
                <w:szCs w:val="16"/>
              </w:rPr>
              <w:t>A</w:t>
            </w:r>
            <w:r w:rsidR="00CF3744">
              <w:rPr>
                <w:sz w:val="16"/>
                <w:szCs w:val="16"/>
              </w:rPr>
              <w:t>fectación</w:t>
            </w:r>
            <w:r w:rsidRPr="001F4991">
              <w:rPr>
                <w:sz w:val="16"/>
                <w:szCs w:val="16"/>
              </w:rPr>
              <w:t xml:space="preserve"> de resultados no asignados según Resolución de la Asamblea Ordinaria y Extraordinaria </w:t>
            </w:r>
            <w:proofErr w:type="spellStart"/>
            <w:r w:rsidRPr="001F4991">
              <w:rPr>
                <w:sz w:val="16"/>
                <w:szCs w:val="16"/>
              </w:rPr>
              <w:t>N°</w:t>
            </w:r>
            <w:proofErr w:type="spellEnd"/>
            <w:r w:rsidRPr="001F4991">
              <w:rPr>
                <w:sz w:val="16"/>
                <w:szCs w:val="16"/>
              </w:rPr>
              <w:t xml:space="preserve"> 145 del 16 de septiembre de 2022</w:t>
            </w:r>
          </w:p>
        </w:tc>
        <w:tc>
          <w:tcPr>
            <w:tcW w:w="841" w:type="dxa"/>
          </w:tcPr>
          <w:p w14:paraId="25A88B21" w14:textId="45932CDE" w:rsidR="0030125F" w:rsidRPr="00491B17" w:rsidRDefault="0030125F" w:rsidP="00362184">
            <w:pPr>
              <w:pStyle w:val="Texto"/>
              <w:tabs>
                <w:tab w:val="decimal" w:pos="705"/>
              </w:tabs>
              <w:jc w:val="left"/>
              <w:rPr>
                <w:sz w:val="16"/>
                <w:szCs w:val="16"/>
              </w:rPr>
            </w:pPr>
          </w:p>
        </w:tc>
        <w:tc>
          <w:tcPr>
            <w:tcW w:w="67" w:type="dxa"/>
          </w:tcPr>
          <w:p w14:paraId="4DEE3DF0" w14:textId="77777777" w:rsidR="0030125F" w:rsidRPr="00491B17" w:rsidRDefault="0030125F" w:rsidP="0030125F">
            <w:pPr>
              <w:pStyle w:val="Texto"/>
              <w:jc w:val="left"/>
              <w:rPr>
                <w:sz w:val="16"/>
                <w:szCs w:val="16"/>
              </w:rPr>
            </w:pPr>
          </w:p>
        </w:tc>
        <w:tc>
          <w:tcPr>
            <w:tcW w:w="877" w:type="dxa"/>
          </w:tcPr>
          <w:p w14:paraId="47CB0EEE" w14:textId="747B9F17" w:rsidR="0030125F" w:rsidRPr="00491B17" w:rsidRDefault="0030125F" w:rsidP="0030125F">
            <w:pPr>
              <w:pStyle w:val="Texto"/>
              <w:tabs>
                <w:tab w:val="decimal" w:pos="780"/>
              </w:tabs>
              <w:jc w:val="left"/>
              <w:rPr>
                <w:sz w:val="16"/>
                <w:szCs w:val="16"/>
              </w:rPr>
            </w:pPr>
          </w:p>
        </w:tc>
        <w:tc>
          <w:tcPr>
            <w:tcW w:w="41" w:type="dxa"/>
          </w:tcPr>
          <w:p w14:paraId="5408AC22" w14:textId="77777777" w:rsidR="0030125F" w:rsidRPr="00491B17" w:rsidRDefault="0030125F" w:rsidP="0030125F">
            <w:pPr>
              <w:pStyle w:val="Texto"/>
              <w:tabs>
                <w:tab w:val="decimal" w:pos="734"/>
              </w:tabs>
              <w:jc w:val="left"/>
              <w:rPr>
                <w:sz w:val="16"/>
                <w:szCs w:val="16"/>
              </w:rPr>
            </w:pPr>
          </w:p>
        </w:tc>
        <w:tc>
          <w:tcPr>
            <w:tcW w:w="941" w:type="dxa"/>
          </w:tcPr>
          <w:p w14:paraId="6BC06EDD" w14:textId="6BF36BCE" w:rsidR="0030125F" w:rsidRPr="00491B17" w:rsidRDefault="0030125F" w:rsidP="00362184">
            <w:pPr>
              <w:pStyle w:val="Texto"/>
              <w:tabs>
                <w:tab w:val="decimal" w:pos="843"/>
              </w:tabs>
              <w:jc w:val="left"/>
              <w:rPr>
                <w:sz w:val="16"/>
                <w:szCs w:val="16"/>
              </w:rPr>
            </w:pPr>
          </w:p>
        </w:tc>
        <w:tc>
          <w:tcPr>
            <w:tcW w:w="81" w:type="dxa"/>
          </w:tcPr>
          <w:p w14:paraId="5069FE4F" w14:textId="77777777" w:rsidR="0030125F" w:rsidRPr="00491B17" w:rsidRDefault="0030125F" w:rsidP="0030125F">
            <w:pPr>
              <w:pStyle w:val="Texto"/>
              <w:jc w:val="left"/>
              <w:rPr>
                <w:sz w:val="16"/>
                <w:szCs w:val="16"/>
              </w:rPr>
            </w:pPr>
          </w:p>
        </w:tc>
        <w:tc>
          <w:tcPr>
            <w:tcW w:w="864" w:type="dxa"/>
          </w:tcPr>
          <w:p w14:paraId="0D4DF771" w14:textId="0B21F304" w:rsidR="0030125F" w:rsidRPr="00491B17" w:rsidRDefault="0030125F" w:rsidP="0030125F">
            <w:pPr>
              <w:pStyle w:val="Texto"/>
              <w:tabs>
                <w:tab w:val="decimal" w:pos="780"/>
              </w:tabs>
              <w:jc w:val="left"/>
              <w:rPr>
                <w:sz w:val="16"/>
                <w:szCs w:val="16"/>
              </w:rPr>
            </w:pPr>
          </w:p>
        </w:tc>
        <w:tc>
          <w:tcPr>
            <w:tcW w:w="68" w:type="dxa"/>
          </w:tcPr>
          <w:p w14:paraId="031A5C42" w14:textId="77777777" w:rsidR="0030125F" w:rsidRPr="00491B17" w:rsidRDefault="0030125F" w:rsidP="0030125F">
            <w:pPr>
              <w:pStyle w:val="Texto"/>
              <w:jc w:val="left"/>
              <w:rPr>
                <w:sz w:val="16"/>
                <w:szCs w:val="16"/>
              </w:rPr>
            </w:pPr>
          </w:p>
        </w:tc>
        <w:tc>
          <w:tcPr>
            <w:tcW w:w="864" w:type="dxa"/>
          </w:tcPr>
          <w:p w14:paraId="2551F7EA" w14:textId="1E4DF2B2" w:rsidR="0030125F" w:rsidRPr="00491B17" w:rsidRDefault="0030125F" w:rsidP="0030125F">
            <w:pPr>
              <w:pStyle w:val="Texto"/>
              <w:tabs>
                <w:tab w:val="decimal" w:pos="780"/>
              </w:tabs>
              <w:jc w:val="left"/>
              <w:rPr>
                <w:sz w:val="16"/>
                <w:szCs w:val="16"/>
              </w:rPr>
            </w:pPr>
          </w:p>
        </w:tc>
        <w:tc>
          <w:tcPr>
            <w:tcW w:w="72" w:type="dxa"/>
          </w:tcPr>
          <w:p w14:paraId="54A09EBB" w14:textId="77777777" w:rsidR="0030125F" w:rsidRPr="00491B17" w:rsidRDefault="0030125F" w:rsidP="0030125F">
            <w:pPr>
              <w:pStyle w:val="Texto"/>
              <w:jc w:val="left"/>
              <w:rPr>
                <w:sz w:val="16"/>
                <w:szCs w:val="16"/>
              </w:rPr>
            </w:pPr>
          </w:p>
        </w:tc>
        <w:tc>
          <w:tcPr>
            <w:tcW w:w="949" w:type="dxa"/>
          </w:tcPr>
          <w:p w14:paraId="30F64ACB" w14:textId="49A67D81" w:rsidR="0030125F" w:rsidRPr="00491B17" w:rsidRDefault="0030125F" w:rsidP="0030125F">
            <w:pPr>
              <w:pStyle w:val="Texto"/>
              <w:tabs>
                <w:tab w:val="decimal" w:pos="780"/>
              </w:tabs>
              <w:jc w:val="left"/>
              <w:rPr>
                <w:sz w:val="16"/>
                <w:szCs w:val="16"/>
              </w:rPr>
            </w:pPr>
          </w:p>
        </w:tc>
        <w:tc>
          <w:tcPr>
            <w:tcW w:w="82" w:type="dxa"/>
          </w:tcPr>
          <w:p w14:paraId="73A025EF" w14:textId="77777777" w:rsidR="0030125F" w:rsidRPr="00491B17" w:rsidRDefault="0030125F" w:rsidP="0030125F">
            <w:pPr>
              <w:pStyle w:val="Texto"/>
              <w:jc w:val="left"/>
              <w:rPr>
                <w:sz w:val="16"/>
                <w:szCs w:val="16"/>
              </w:rPr>
            </w:pPr>
          </w:p>
        </w:tc>
        <w:tc>
          <w:tcPr>
            <w:tcW w:w="932" w:type="dxa"/>
          </w:tcPr>
          <w:p w14:paraId="61DC3A02" w14:textId="6E37C8C1" w:rsidR="0030125F" w:rsidRPr="00491B17" w:rsidRDefault="0030125F" w:rsidP="00362184">
            <w:pPr>
              <w:pStyle w:val="Texto"/>
              <w:tabs>
                <w:tab w:val="decimal" w:pos="816"/>
              </w:tabs>
              <w:jc w:val="left"/>
              <w:rPr>
                <w:sz w:val="16"/>
                <w:szCs w:val="16"/>
              </w:rPr>
            </w:pPr>
          </w:p>
        </w:tc>
        <w:tc>
          <w:tcPr>
            <w:tcW w:w="93" w:type="dxa"/>
          </w:tcPr>
          <w:p w14:paraId="58AA460D" w14:textId="77777777" w:rsidR="0030125F" w:rsidRPr="00491B17" w:rsidRDefault="0030125F" w:rsidP="0030125F">
            <w:pPr>
              <w:pStyle w:val="Texto"/>
              <w:tabs>
                <w:tab w:val="decimal" w:pos="920"/>
              </w:tabs>
              <w:jc w:val="left"/>
              <w:rPr>
                <w:sz w:val="16"/>
                <w:szCs w:val="16"/>
              </w:rPr>
            </w:pPr>
          </w:p>
        </w:tc>
        <w:tc>
          <w:tcPr>
            <w:tcW w:w="900" w:type="dxa"/>
          </w:tcPr>
          <w:p w14:paraId="174E4D12" w14:textId="4A205A89" w:rsidR="0030125F" w:rsidRPr="00491B17" w:rsidRDefault="0030125F" w:rsidP="0030125F">
            <w:pPr>
              <w:pStyle w:val="Texto"/>
              <w:tabs>
                <w:tab w:val="decimal" w:pos="780"/>
              </w:tabs>
              <w:jc w:val="left"/>
              <w:rPr>
                <w:sz w:val="16"/>
                <w:szCs w:val="16"/>
              </w:rPr>
            </w:pPr>
          </w:p>
        </w:tc>
      </w:tr>
      <w:tr w:rsidR="00252D0E" w:rsidRPr="00491B17" w14:paraId="141C03EC" w14:textId="77777777" w:rsidTr="0065639D">
        <w:tc>
          <w:tcPr>
            <w:tcW w:w="2895" w:type="dxa"/>
            <w:vAlign w:val="top"/>
          </w:tcPr>
          <w:p w14:paraId="3085709E" w14:textId="3D2CF904" w:rsidR="00252D0E" w:rsidRPr="00307AAC" w:rsidRDefault="00252D0E" w:rsidP="00252D0E">
            <w:pPr>
              <w:pStyle w:val="Texto"/>
              <w:jc w:val="left"/>
              <w:rPr>
                <w:sz w:val="16"/>
                <w:szCs w:val="16"/>
              </w:rPr>
            </w:pPr>
            <w:r w:rsidRPr="0030125F">
              <w:rPr>
                <w:sz w:val="16"/>
                <w:szCs w:val="16"/>
              </w:rPr>
              <w:t>A Reserva legal</w:t>
            </w:r>
          </w:p>
        </w:tc>
        <w:tc>
          <w:tcPr>
            <w:tcW w:w="841" w:type="dxa"/>
            <w:vAlign w:val="top"/>
          </w:tcPr>
          <w:p w14:paraId="0A3E3751" w14:textId="10790164" w:rsidR="00252D0E" w:rsidRPr="00491B17" w:rsidRDefault="00252D0E" w:rsidP="00362184">
            <w:pPr>
              <w:pStyle w:val="Texto"/>
              <w:tabs>
                <w:tab w:val="decimal" w:pos="705"/>
              </w:tabs>
              <w:jc w:val="left"/>
              <w:rPr>
                <w:sz w:val="16"/>
                <w:szCs w:val="16"/>
              </w:rPr>
            </w:pPr>
            <w:r w:rsidRPr="009C171B">
              <w:rPr>
                <w:sz w:val="16"/>
                <w:szCs w:val="16"/>
              </w:rPr>
              <w:t xml:space="preserve">-      </w:t>
            </w:r>
          </w:p>
        </w:tc>
        <w:tc>
          <w:tcPr>
            <w:tcW w:w="67" w:type="dxa"/>
          </w:tcPr>
          <w:p w14:paraId="0FDCD0B5" w14:textId="77777777" w:rsidR="00252D0E" w:rsidRPr="00491B17" w:rsidRDefault="00252D0E" w:rsidP="00252D0E">
            <w:pPr>
              <w:pStyle w:val="Texto"/>
              <w:jc w:val="left"/>
              <w:rPr>
                <w:sz w:val="16"/>
                <w:szCs w:val="16"/>
              </w:rPr>
            </w:pPr>
          </w:p>
        </w:tc>
        <w:tc>
          <w:tcPr>
            <w:tcW w:w="877" w:type="dxa"/>
            <w:vAlign w:val="top"/>
          </w:tcPr>
          <w:p w14:paraId="253F5EA9" w14:textId="40F31C43" w:rsidR="00252D0E" w:rsidRPr="00491B17" w:rsidRDefault="00252D0E" w:rsidP="00252D0E">
            <w:pPr>
              <w:pStyle w:val="Texto"/>
              <w:tabs>
                <w:tab w:val="decimal" w:pos="780"/>
              </w:tabs>
              <w:jc w:val="left"/>
              <w:rPr>
                <w:sz w:val="16"/>
                <w:szCs w:val="16"/>
              </w:rPr>
            </w:pPr>
            <w:r w:rsidRPr="00615AF2">
              <w:rPr>
                <w:sz w:val="16"/>
                <w:szCs w:val="16"/>
              </w:rPr>
              <w:t xml:space="preserve">-      </w:t>
            </w:r>
          </w:p>
        </w:tc>
        <w:tc>
          <w:tcPr>
            <w:tcW w:w="41" w:type="dxa"/>
          </w:tcPr>
          <w:p w14:paraId="0B1F47FF" w14:textId="77777777" w:rsidR="00252D0E" w:rsidRPr="00491B17" w:rsidRDefault="00252D0E" w:rsidP="00252D0E">
            <w:pPr>
              <w:pStyle w:val="Texto"/>
              <w:tabs>
                <w:tab w:val="decimal" w:pos="734"/>
              </w:tabs>
              <w:jc w:val="left"/>
              <w:rPr>
                <w:sz w:val="16"/>
                <w:szCs w:val="16"/>
              </w:rPr>
            </w:pPr>
          </w:p>
        </w:tc>
        <w:tc>
          <w:tcPr>
            <w:tcW w:w="941" w:type="dxa"/>
            <w:vAlign w:val="top"/>
          </w:tcPr>
          <w:p w14:paraId="4A19C9DE" w14:textId="670FF4E8" w:rsidR="00252D0E" w:rsidRPr="00491B17" w:rsidRDefault="00252D0E" w:rsidP="00362184">
            <w:pPr>
              <w:pStyle w:val="Texto"/>
              <w:tabs>
                <w:tab w:val="decimal" w:pos="843"/>
              </w:tabs>
              <w:jc w:val="left"/>
              <w:rPr>
                <w:sz w:val="16"/>
                <w:szCs w:val="16"/>
              </w:rPr>
            </w:pPr>
            <w:r w:rsidRPr="006B2476">
              <w:rPr>
                <w:sz w:val="16"/>
                <w:szCs w:val="16"/>
              </w:rPr>
              <w:t xml:space="preserve">-      </w:t>
            </w:r>
          </w:p>
        </w:tc>
        <w:tc>
          <w:tcPr>
            <w:tcW w:w="81" w:type="dxa"/>
          </w:tcPr>
          <w:p w14:paraId="5A622762" w14:textId="77777777" w:rsidR="00252D0E" w:rsidRPr="00491B17" w:rsidRDefault="00252D0E" w:rsidP="00252D0E">
            <w:pPr>
              <w:pStyle w:val="Texto"/>
              <w:jc w:val="left"/>
              <w:rPr>
                <w:sz w:val="16"/>
                <w:szCs w:val="16"/>
              </w:rPr>
            </w:pPr>
          </w:p>
        </w:tc>
        <w:tc>
          <w:tcPr>
            <w:tcW w:w="864" w:type="dxa"/>
          </w:tcPr>
          <w:p w14:paraId="028DBD5C" w14:textId="1F5BC909" w:rsidR="00252D0E" w:rsidRPr="00491B17" w:rsidRDefault="00252D0E" w:rsidP="00252D0E">
            <w:pPr>
              <w:pStyle w:val="Texto"/>
              <w:tabs>
                <w:tab w:val="decimal" w:pos="780"/>
              </w:tabs>
              <w:jc w:val="left"/>
              <w:rPr>
                <w:sz w:val="16"/>
                <w:szCs w:val="16"/>
              </w:rPr>
            </w:pPr>
            <w:r w:rsidRPr="005A0DF3">
              <w:rPr>
                <w:sz w:val="16"/>
                <w:szCs w:val="16"/>
              </w:rPr>
              <w:t>408.503</w:t>
            </w:r>
          </w:p>
        </w:tc>
        <w:tc>
          <w:tcPr>
            <w:tcW w:w="68" w:type="dxa"/>
          </w:tcPr>
          <w:p w14:paraId="12A63556" w14:textId="77777777" w:rsidR="00252D0E" w:rsidRPr="00491B17" w:rsidRDefault="00252D0E" w:rsidP="00252D0E">
            <w:pPr>
              <w:pStyle w:val="Texto"/>
              <w:jc w:val="left"/>
              <w:rPr>
                <w:sz w:val="16"/>
                <w:szCs w:val="16"/>
              </w:rPr>
            </w:pPr>
          </w:p>
        </w:tc>
        <w:tc>
          <w:tcPr>
            <w:tcW w:w="864" w:type="dxa"/>
          </w:tcPr>
          <w:p w14:paraId="0D58DF97" w14:textId="14BFF813" w:rsidR="00252D0E" w:rsidRPr="00491B17" w:rsidRDefault="00252D0E" w:rsidP="00252D0E">
            <w:pPr>
              <w:pStyle w:val="Texto"/>
              <w:tabs>
                <w:tab w:val="decimal" w:pos="780"/>
              </w:tabs>
              <w:jc w:val="left"/>
              <w:rPr>
                <w:sz w:val="16"/>
                <w:szCs w:val="16"/>
              </w:rPr>
            </w:pPr>
            <w:r>
              <w:rPr>
                <w:sz w:val="16"/>
                <w:szCs w:val="16"/>
              </w:rPr>
              <w:t xml:space="preserve">-      </w:t>
            </w:r>
          </w:p>
        </w:tc>
        <w:tc>
          <w:tcPr>
            <w:tcW w:w="72" w:type="dxa"/>
          </w:tcPr>
          <w:p w14:paraId="258668F1" w14:textId="77777777" w:rsidR="00252D0E" w:rsidRPr="00491B17" w:rsidRDefault="00252D0E" w:rsidP="00252D0E">
            <w:pPr>
              <w:pStyle w:val="Texto"/>
              <w:jc w:val="left"/>
              <w:rPr>
                <w:sz w:val="16"/>
                <w:szCs w:val="16"/>
              </w:rPr>
            </w:pPr>
          </w:p>
        </w:tc>
        <w:tc>
          <w:tcPr>
            <w:tcW w:w="949" w:type="dxa"/>
          </w:tcPr>
          <w:p w14:paraId="3074AB29" w14:textId="42256C54" w:rsidR="00252D0E" w:rsidRPr="00491B17" w:rsidRDefault="00252D0E" w:rsidP="00252D0E">
            <w:pPr>
              <w:pStyle w:val="Texto"/>
              <w:tabs>
                <w:tab w:val="decimal" w:pos="780"/>
              </w:tabs>
              <w:jc w:val="left"/>
              <w:rPr>
                <w:sz w:val="16"/>
                <w:szCs w:val="16"/>
              </w:rPr>
            </w:pPr>
            <w:r>
              <w:rPr>
                <w:sz w:val="16"/>
                <w:szCs w:val="16"/>
              </w:rPr>
              <w:t xml:space="preserve">-      </w:t>
            </w:r>
          </w:p>
        </w:tc>
        <w:tc>
          <w:tcPr>
            <w:tcW w:w="82" w:type="dxa"/>
          </w:tcPr>
          <w:p w14:paraId="06D713EC" w14:textId="77777777" w:rsidR="00252D0E" w:rsidRPr="00491B17" w:rsidRDefault="00252D0E" w:rsidP="00252D0E">
            <w:pPr>
              <w:pStyle w:val="Texto"/>
              <w:jc w:val="left"/>
              <w:rPr>
                <w:sz w:val="16"/>
                <w:szCs w:val="16"/>
              </w:rPr>
            </w:pPr>
          </w:p>
        </w:tc>
        <w:tc>
          <w:tcPr>
            <w:tcW w:w="932" w:type="dxa"/>
          </w:tcPr>
          <w:p w14:paraId="0423F7EA" w14:textId="472CDF6B" w:rsidR="00252D0E" w:rsidRPr="00491B17" w:rsidRDefault="00252D0E" w:rsidP="00362184">
            <w:pPr>
              <w:pStyle w:val="Texto"/>
              <w:tabs>
                <w:tab w:val="decimal" w:pos="816"/>
              </w:tabs>
              <w:jc w:val="left"/>
              <w:rPr>
                <w:sz w:val="16"/>
                <w:szCs w:val="16"/>
              </w:rPr>
            </w:pPr>
            <w:r w:rsidRPr="005A0DF3">
              <w:rPr>
                <w:sz w:val="16"/>
                <w:szCs w:val="16"/>
              </w:rPr>
              <w:t>(408.503)</w:t>
            </w:r>
          </w:p>
        </w:tc>
        <w:tc>
          <w:tcPr>
            <w:tcW w:w="93" w:type="dxa"/>
          </w:tcPr>
          <w:p w14:paraId="72EA81CE" w14:textId="77777777" w:rsidR="00252D0E" w:rsidRPr="00491B17" w:rsidRDefault="00252D0E" w:rsidP="00252D0E">
            <w:pPr>
              <w:pStyle w:val="Texto"/>
              <w:tabs>
                <w:tab w:val="decimal" w:pos="920"/>
              </w:tabs>
              <w:jc w:val="left"/>
              <w:rPr>
                <w:sz w:val="16"/>
                <w:szCs w:val="16"/>
              </w:rPr>
            </w:pPr>
          </w:p>
        </w:tc>
        <w:tc>
          <w:tcPr>
            <w:tcW w:w="900" w:type="dxa"/>
          </w:tcPr>
          <w:p w14:paraId="2982A5B6" w14:textId="432AFF78" w:rsidR="00252D0E" w:rsidRPr="00491B17" w:rsidRDefault="00252D0E" w:rsidP="00252D0E">
            <w:pPr>
              <w:pStyle w:val="Texto"/>
              <w:tabs>
                <w:tab w:val="decimal" w:pos="780"/>
              </w:tabs>
              <w:jc w:val="left"/>
              <w:rPr>
                <w:sz w:val="16"/>
                <w:szCs w:val="16"/>
              </w:rPr>
            </w:pPr>
            <w:r>
              <w:rPr>
                <w:sz w:val="16"/>
                <w:szCs w:val="16"/>
              </w:rPr>
              <w:t xml:space="preserve">-      </w:t>
            </w:r>
          </w:p>
        </w:tc>
      </w:tr>
      <w:tr w:rsidR="00252D0E" w:rsidRPr="00491B17" w14:paraId="4C1857AC" w14:textId="77777777" w:rsidTr="00F87CE3">
        <w:tc>
          <w:tcPr>
            <w:tcW w:w="2895" w:type="dxa"/>
            <w:vAlign w:val="top"/>
          </w:tcPr>
          <w:p w14:paraId="7098190C" w14:textId="0159E167" w:rsidR="00252D0E" w:rsidRPr="00307AAC" w:rsidRDefault="00252D0E" w:rsidP="00252D0E">
            <w:pPr>
              <w:pStyle w:val="Texto"/>
              <w:jc w:val="left"/>
              <w:rPr>
                <w:sz w:val="16"/>
                <w:szCs w:val="16"/>
              </w:rPr>
            </w:pPr>
            <w:r w:rsidRPr="0030125F">
              <w:rPr>
                <w:sz w:val="16"/>
                <w:szCs w:val="16"/>
              </w:rPr>
              <w:t>A Reserva facultativa</w:t>
            </w:r>
          </w:p>
        </w:tc>
        <w:tc>
          <w:tcPr>
            <w:tcW w:w="841" w:type="dxa"/>
            <w:vAlign w:val="top"/>
          </w:tcPr>
          <w:p w14:paraId="1605DF77" w14:textId="17BBC0EE" w:rsidR="00252D0E" w:rsidRPr="00491B17" w:rsidRDefault="00252D0E" w:rsidP="00362184">
            <w:pPr>
              <w:pStyle w:val="Texto"/>
              <w:tabs>
                <w:tab w:val="decimal" w:pos="705"/>
              </w:tabs>
              <w:jc w:val="left"/>
              <w:rPr>
                <w:sz w:val="16"/>
                <w:szCs w:val="16"/>
              </w:rPr>
            </w:pPr>
            <w:r w:rsidRPr="009C171B">
              <w:rPr>
                <w:sz w:val="16"/>
                <w:szCs w:val="16"/>
              </w:rPr>
              <w:t xml:space="preserve">-      </w:t>
            </w:r>
          </w:p>
        </w:tc>
        <w:tc>
          <w:tcPr>
            <w:tcW w:w="67" w:type="dxa"/>
          </w:tcPr>
          <w:p w14:paraId="7A5AA6AD" w14:textId="77777777" w:rsidR="00252D0E" w:rsidRPr="00491B17" w:rsidRDefault="00252D0E" w:rsidP="00252D0E">
            <w:pPr>
              <w:pStyle w:val="Texto"/>
              <w:jc w:val="left"/>
              <w:rPr>
                <w:sz w:val="16"/>
                <w:szCs w:val="16"/>
              </w:rPr>
            </w:pPr>
          </w:p>
        </w:tc>
        <w:tc>
          <w:tcPr>
            <w:tcW w:w="877" w:type="dxa"/>
            <w:vAlign w:val="top"/>
          </w:tcPr>
          <w:p w14:paraId="02B941DF" w14:textId="4990125A" w:rsidR="00252D0E" w:rsidRPr="00491B17" w:rsidRDefault="00252D0E" w:rsidP="00252D0E">
            <w:pPr>
              <w:pStyle w:val="Texto"/>
              <w:tabs>
                <w:tab w:val="decimal" w:pos="780"/>
              </w:tabs>
              <w:jc w:val="left"/>
              <w:rPr>
                <w:sz w:val="16"/>
                <w:szCs w:val="16"/>
              </w:rPr>
            </w:pPr>
            <w:r w:rsidRPr="00615AF2">
              <w:rPr>
                <w:sz w:val="16"/>
                <w:szCs w:val="16"/>
              </w:rPr>
              <w:t xml:space="preserve">-      </w:t>
            </w:r>
          </w:p>
        </w:tc>
        <w:tc>
          <w:tcPr>
            <w:tcW w:w="41" w:type="dxa"/>
          </w:tcPr>
          <w:p w14:paraId="1820C7C7" w14:textId="77777777" w:rsidR="00252D0E" w:rsidRPr="00491B17" w:rsidRDefault="00252D0E" w:rsidP="00252D0E">
            <w:pPr>
              <w:pStyle w:val="Texto"/>
              <w:tabs>
                <w:tab w:val="decimal" w:pos="734"/>
              </w:tabs>
              <w:jc w:val="left"/>
              <w:rPr>
                <w:sz w:val="16"/>
                <w:szCs w:val="16"/>
              </w:rPr>
            </w:pPr>
          </w:p>
        </w:tc>
        <w:tc>
          <w:tcPr>
            <w:tcW w:w="941" w:type="dxa"/>
            <w:vAlign w:val="top"/>
          </w:tcPr>
          <w:p w14:paraId="3C9CE6E0" w14:textId="4ECC6AC8" w:rsidR="00252D0E" w:rsidRPr="00491B17" w:rsidRDefault="00252D0E" w:rsidP="00362184">
            <w:pPr>
              <w:pStyle w:val="Texto"/>
              <w:tabs>
                <w:tab w:val="decimal" w:pos="843"/>
              </w:tabs>
              <w:jc w:val="left"/>
              <w:rPr>
                <w:sz w:val="16"/>
                <w:szCs w:val="16"/>
              </w:rPr>
            </w:pPr>
            <w:r w:rsidRPr="006B2476">
              <w:rPr>
                <w:sz w:val="16"/>
                <w:szCs w:val="16"/>
              </w:rPr>
              <w:t xml:space="preserve">-      </w:t>
            </w:r>
          </w:p>
        </w:tc>
        <w:tc>
          <w:tcPr>
            <w:tcW w:w="81" w:type="dxa"/>
          </w:tcPr>
          <w:p w14:paraId="6A51F816" w14:textId="77777777" w:rsidR="00252D0E" w:rsidRPr="00491B17" w:rsidRDefault="00252D0E" w:rsidP="00252D0E">
            <w:pPr>
              <w:pStyle w:val="Texto"/>
              <w:jc w:val="left"/>
              <w:rPr>
                <w:sz w:val="16"/>
                <w:szCs w:val="16"/>
              </w:rPr>
            </w:pPr>
          </w:p>
        </w:tc>
        <w:tc>
          <w:tcPr>
            <w:tcW w:w="864" w:type="dxa"/>
            <w:vAlign w:val="top"/>
          </w:tcPr>
          <w:p w14:paraId="65A76697" w14:textId="22F8592D" w:rsidR="00252D0E" w:rsidRPr="00491B17" w:rsidRDefault="00252D0E" w:rsidP="00252D0E">
            <w:pPr>
              <w:pStyle w:val="Texto"/>
              <w:tabs>
                <w:tab w:val="decimal" w:pos="780"/>
              </w:tabs>
              <w:jc w:val="left"/>
              <w:rPr>
                <w:sz w:val="16"/>
                <w:szCs w:val="16"/>
              </w:rPr>
            </w:pPr>
            <w:r w:rsidRPr="0073323B">
              <w:rPr>
                <w:sz w:val="16"/>
                <w:szCs w:val="16"/>
              </w:rPr>
              <w:t xml:space="preserve">-      </w:t>
            </w:r>
          </w:p>
        </w:tc>
        <w:tc>
          <w:tcPr>
            <w:tcW w:w="68" w:type="dxa"/>
          </w:tcPr>
          <w:p w14:paraId="62179FB2" w14:textId="77777777" w:rsidR="00252D0E" w:rsidRPr="00491B17" w:rsidRDefault="00252D0E" w:rsidP="00252D0E">
            <w:pPr>
              <w:pStyle w:val="Texto"/>
              <w:jc w:val="left"/>
              <w:rPr>
                <w:sz w:val="16"/>
                <w:szCs w:val="16"/>
              </w:rPr>
            </w:pPr>
          </w:p>
        </w:tc>
        <w:tc>
          <w:tcPr>
            <w:tcW w:w="864" w:type="dxa"/>
          </w:tcPr>
          <w:p w14:paraId="3F565EA2" w14:textId="4AE9C0EB" w:rsidR="00252D0E" w:rsidRPr="00491B17" w:rsidRDefault="00252D0E" w:rsidP="00252D0E">
            <w:pPr>
              <w:pStyle w:val="Texto"/>
              <w:tabs>
                <w:tab w:val="decimal" w:pos="780"/>
              </w:tabs>
              <w:jc w:val="left"/>
              <w:rPr>
                <w:sz w:val="16"/>
                <w:szCs w:val="16"/>
              </w:rPr>
            </w:pPr>
            <w:r w:rsidRPr="005A0DF3">
              <w:rPr>
                <w:sz w:val="16"/>
                <w:szCs w:val="16"/>
              </w:rPr>
              <w:t>7.399.264</w:t>
            </w:r>
          </w:p>
        </w:tc>
        <w:tc>
          <w:tcPr>
            <w:tcW w:w="72" w:type="dxa"/>
          </w:tcPr>
          <w:p w14:paraId="6F794710" w14:textId="77777777" w:rsidR="00252D0E" w:rsidRPr="00491B17" w:rsidRDefault="00252D0E" w:rsidP="00252D0E">
            <w:pPr>
              <w:pStyle w:val="Texto"/>
              <w:jc w:val="left"/>
              <w:rPr>
                <w:sz w:val="16"/>
                <w:szCs w:val="16"/>
              </w:rPr>
            </w:pPr>
          </w:p>
        </w:tc>
        <w:tc>
          <w:tcPr>
            <w:tcW w:w="949" w:type="dxa"/>
          </w:tcPr>
          <w:p w14:paraId="1AA82554" w14:textId="30B9A65D" w:rsidR="00252D0E" w:rsidRPr="00491B17" w:rsidRDefault="00252D0E" w:rsidP="00252D0E">
            <w:pPr>
              <w:pStyle w:val="Texto"/>
              <w:tabs>
                <w:tab w:val="decimal" w:pos="780"/>
              </w:tabs>
              <w:jc w:val="left"/>
              <w:rPr>
                <w:sz w:val="16"/>
                <w:szCs w:val="16"/>
              </w:rPr>
            </w:pPr>
            <w:r>
              <w:rPr>
                <w:sz w:val="16"/>
                <w:szCs w:val="16"/>
              </w:rPr>
              <w:t xml:space="preserve">-      </w:t>
            </w:r>
          </w:p>
        </w:tc>
        <w:tc>
          <w:tcPr>
            <w:tcW w:w="82" w:type="dxa"/>
          </w:tcPr>
          <w:p w14:paraId="3FACCC60" w14:textId="77777777" w:rsidR="00252D0E" w:rsidRPr="00491B17" w:rsidRDefault="00252D0E" w:rsidP="00252D0E">
            <w:pPr>
              <w:pStyle w:val="Texto"/>
              <w:jc w:val="left"/>
              <w:rPr>
                <w:sz w:val="16"/>
                <w:szCs w:val="16"/>
              </w:rPr>
            </w:pPr>
          </w:p>
        </w:tc>
        <w:tc>
          <w:tcPr>
            <w:tcW w:w="932" w:type="dxa"/>
          </w:tcPr>
          <w:p w14:paraId="632955F1" w14:textId="41226442" w:rsidR="00252D0E" w:rsidRPr="00491B17" w:rsidRDefault="00252D0E" w:rsidP="00362184">
            <w:pPr>
              <w:pStyle w:val="Texto"/>
              <w:tabs>
                <w:tab w:val="decimal" w:pos="816"/>
              </w:tabs>
              <w:jc w:val="left"/>
              <w:rPr>
                <w:sz w:val="16"/>
                <w:szCs w:val="16"/>
              </w:rPr>
            </w:pPr>
            <w:r w:rsidRPr="005A0DF3">
              <w:rPr>
                <w:sz w:val="16"/>
                <w:szCs w:val="16"/>
              </w:rPr>
              <w:t>(7.399.264)</w:t>
            </w:r>
          </w:p>
        </w:tc>
        <w:tc>
          <w:tcPr>
            <w:tcW w:w="93" w:type="dxa"/>
          </w:tcPr>
          <w:p w14:paraId="43D2DAF0" w14:textId="77777777" w:rsidR="00252D0E" w:rsidRPr="00491B17" w:rsidRDefault="00252D0E" w:rsidP="00252D0E">
            <w:pPr>
              <w:pStyle w:val="Texto"/>
              <w:tabs>
                <w:tab w:val="decimal" w:pos="920"/>
              </w:tabs>
              <w:jc w:val="left"/>
              <w:rPr>
                <w:sz w:val="16"/>
                <w:szCs w:val="16"/>
              </w:rPr>
            </w:pPr>
          </w:p>
        </w:tc>
        <w:tc>
          <w:tcPr>
            <w:tcW w:w="900" w:type="dxa"/>
          </w:tcPr>
          <w:p w14:paraId="0B26019B" w14:textId="639765B3" w:rsidR="00252D0E" w:rsidRPr="00491B17" w:rsidRDefault="00252D0E" w:rsidP="00252D0E">
            <w:pPr>
              <w:pStyle w:val="Texto"/>
              <w:tabs>
                <w:tab w:val="decimal" w:pos="780"/>
              </w:tabs>
              <w:jc w:val="left"/>
              <w:rPr>
                <w:sz w:val="16"/>
                <w:szCs w:val="16"/>
              </w:rPr>
            </w:pPr>
            <w:r>
              <w:rPr>
                <w:sz w:val="16"/>
                <w:szCs w:val="16"/>
              </w:rPr>
              <w:t xml:space="preserve">-      </w:t>
            </w:r>
          </w:p>
        </w:tc>
      </w:tr>
      <w:tr w:rsidR="00252D0E" w:rsidRPr="00491B17" w14:paraId="5ABFEC40" w14:textId="77777777" w:rsidTr="00F87CE3">
        <w:tc>
          <w:tcPr>
            <w:tcW w:w="2895" w:type="dxa"/>
          </w:tcPr>
          <w:p w14:paraId="0868980A" w14:textId="23BEEC79" w:rsidR="00252D0E" w:rsidRPr="00491B17" w:rsidRDefault="00252D0E" w:rsidP="00252D0E">
            <w:pPr>
              <w:pStyle w:val="Texto"/>
              <w:jc w:val="left"/>
              <w:rPr>
                <w:sz w:val="16"/>
                <w:szCs w:val="16"/>
              </w:rPr>
            </w:pPr>
            <w:r w:rsidRPr="009C723F">
              <w:rPr>
                <w:sz w:val="16"/>
                <w:szCs w:val="16"/>
              </w:rPr>
              <w:t>A distribución de dividendos</w:t>
            </w:r>
          </w:p>
        </w:tc>
        <w:tc>
          <w:tcPr>
            <w:tcW w:w="841" w:type="dxa"/>
            <w:vAlign w:val="top"/>
          </w:tcPr>
          <w:p w14:paraId="2F9D5C20" w14:textId="2780FFF5" w:rsidR="00252D0E" w:rsidRPr="00491B17" w:rsidRDefault="00252D0E" w:rsidP="00362184">
            <w:pPr>
              <w:pStyle w:val="Texto"/>
              <w:tabs>
                <w:tab w:val="decimal" w:pos="705"/>
              </w:tabs>
              <w:jc w:val="left"/>
              <w:rPr>
                <w:sz w:val="16"/>
                <w:szCs w:val="16"/>
              </w:rPr>
            </w:pPr>
            <w:r w:rsidRPr="009C171B">
              <w:rPr>
                <w:sz w:val="16"/>
                <w:szCs w:val="16"/>
              </w:rPr>
              <w:t xml:space="preserve">-      </w:t>
            </w:r>
          </w:p>
        </w:tc>
        <w:tc>
          <w:tcPr>
            <w:tcW w:w="67" w:type="dxa"/>
          </w:tcPr>
          <w:p w14:paraId="42E3FCB6" w14:textId="77777777" w:rsidR="00252D0E" w:rsidRPr="00491B17" w:rsidRDefault="00252D0E" w:rsidP="00252D0E">
            <w:pPr>
              <w:pStyle w:val="Texto"/>
              <w:jc w:val="left"/>
              <w:rPr>
                <w:sz w:val="16"/>
                <w:szCs w:val="16"/>
              </w:rPr>
            </w:pPr>
          </w:p>
        </w:tc>
        <w:tc>
          <w:tcPr>
            <w:tcW w:w="877" w:type="dxa"/>
            <w:vAlign w:val="top"/>
          </w:tcPr>
          <w:p w14:paraId="3F6297BA" w14:textId="371CE2A2" w:rsidR="00252D0E" w:rsidRPr="00491B17" w:rsidRDefault="00252D0E" w:rsidP="00252D0E">
            <w:pPr>
              <w:pStyle w:val="Texto"/>
              <w:tabs>
                <w:tab w:val="decimal" w:pos="780"/>
              </w:tabs>
              <w:jc w:val="left"/>
              <w:rPr>
                <w:sz w:val="16"/>
                <w:szCs w:val="16"/>
              </w:rPr>
            </w:pPr>
            <w:r w:rsidRPr="00615AF2">
              <w:rPr>
                <w:sz w:val="16"/>
                <w:szCs w:val="16"/>
              </w:rPr>
              <w:t xml:space="preserve">-      </w:t>
            </w:r>
          </w:p>
        </w:tc>
        <w:tc>
          <w:tcPr>
            <w:tcW w:w="41" w:type="dxa"/>
          </w:tcPr>
          <w:p w14:paraId="44638A98" w14:textId="77777777" w:rsidR="00252D0E" w:rsidRPr="00491B17" w:rsidRDefault="00252D0E" w:rsidP="00252D0E">
            <w:pPr>
              <w:pStyle w:val="Texto"/>
              <w:tabs>
                <w:tab w:val="decimal" w:pos="734"/>
              </w:tabs>
              <w:jc w:val="left"/>
              <w:rPr>
                <w:sz w:val="16"/>
                <w:szCs w:val="16"/>
              </w:rPr>
            </w:pPr>
          </w:p>
        </w:tc>
        <w:tc>
          <w:tcPr>
            <w:tcW w:w="941" w:type="dxa"/>
            <w:vAlign w:val="top"/>
          </w:tcPr>
          <w:p w14:paraId="39C8C2C2" w14:textId="35532A06" w:rsidR="00252D0E" w:rsidRPr="00491B17" w:rsidRDefault="00252D0E" w:rsidP="00362184">
            <w:pPr>
              <w:pStyle w:val="Texto"/>
              <w:tabs>
                <w:tab w:val="decimal" w:pos="843"/>
              </w:tabs>
              <w:jc w:val="left"/>
              <w:rPr>
                <w:sz w:val="16"/>
                <w:szCs w:val="16"/>
              </w:rPr>
            </w:pPr>
            <w:r w:rsidRPr="006B2476">
              <w:rPr>
                <w:sz w:val="16"/>
                <w:szCs w:val="16"/>
              </w:rPr>
              <w:t xml:space="preserve">-      </w:t>
            </w:r>
          </w:p>
        </w:tc>
        <w:tc>
          <w:tcPr>
            <w:tcW w:w="81" w:type="dxa"/>
          </w:tcPr>
          <w:p w14:paraId="65E468A3" w14:textId="77777777" w:rsidR="00252D0E" w:rsidRPr="00491B17" w:rsidRDefault="00252D0E" w:rsidP="00252D0E">
            <w:pPr>
              <w:pStyle w:val="Texto"/>
              <w:jc w:val="left"/>
              <w:rPr>
                <w:sz w:val="16"/>
                <w:szCs w:val="16"/>
              </w:rPr>
            </w:pPr>
          </w:p>
        </w:tc>
        <w:tc>
          <w:tcPr>
            <w:tcW w:w="864" w:type="dxa"/>
            <w:vAlign w:val="top"/>
          </w:tcPr>
          <w:p w14:paraId="068F1F18" w14:textId="0A8CF4A1" w:rsidR="00252D0E" w:rsidRPr="00491B17" w:rsidRDefault="00252D0E" w:rsidP="00252D0E">
            <w:pPr>
              <w:pStyle w:val="Texto"/>
              <w:tabs>
                <w:tab w:val="decimal" w:pos="780"/>
              </w:tabs>
              <w:jc w:val="left"/>
              <w:rPr>
                <w:sz w:val="16"/>
                <w:szCs w:val="16"/>
              </w:rPr>
            </w:pPr>
            <w:r w:rsidRPr="0073323B">
              <w:rPr>
                <w:sz w:val="16"/>
                <w:szCs w:val="16"/>
              </w:rPr>
              <w:t xml:space="preserve">-      </w:t>
            </w:r>
          </w:p>
        </w:tc>
        <w:tc>
          <w:tcPr>
            <w:tcW w:w="68" w:type="dxa"/>
          </w:tcPr>
          <w:p w14:paraId="3BA88215" w14:textId="77777777" w:rsidR="00252D0E" w:rsidRPr="00491B17" w:rsidRDefault="00252D0E" w:rsidP="00252D0E">
            <w:pPr>
              <w:pStyle w:val="Texto"/>
              <w:jc w:val="left"/>
              <w:rPr>
                <w:sz w:val="16"/>
                <w:szCs w:val="16"/>
              </w:rPr>
            </w:pPr>
          </w:p>
        </w:tc>
        <w:tc>
          <w:tcPr>
            <w:tcW w:w="864" w:type="dxa"/>
          </w:tcPr>
          <w:p w14:paraId="4A933978" w14:textId="5C917557" w:rsidR="00252D0E" w:rsidRPr="00491B17" w:rsidRDefault="00252D0E" w:rsidP="00252D0E">
            <w:pPr>
              <w:pStyle w:val="Texto"/>
              <w:tabs>
                <w:tab w:val="decimal" w:pos="780"/>
              </w:tabs>
              <w:jc w:val="left"/>
              <w:rPr>
                <w:sz w:val="16"/>
                <w:szCs w:val="16"/>
              </w:rPr>
            </w:pPr>
            <w:r>
              <w:rPr>
                <w:sz w:val="16"/>
                <w:szCs w:val="16"/>
              </w:rPr>
              <w:t xml:space="preserve">-      </w:t>
            </w:r>
          </w:p>
        </w:tc>
        <w:tc>
          <w:tcPr>
            <w:tcW w:w="72" w:type="dxa"/>
          </w:tcPr>
          <w:p w14:paraId="0D108245" w14:textId="77777777" w:rsidR="00252D0E" w:rsidRPr="00491B17" w:rsidRDefault="00252D0E" w:rsidP="00252D0E">
            <w:pPr>
              <w:pStyle w:val="Texto"/>
              <w:jc w:val="left"/>
              <w:rPr>
                <w:sz w:val="16"/>
                <w:szCs w:val="16"/>
              </w:rPr>
            </w:pPr>
          </w:p>
        </w:tc>
        <w:tc>
          <w:tcPr>
            <w:tcW w:w="949" w:type="dxa"/>
          </w:tcPr>
          <w:p w14:paraId="4D624418" w14:textId="5D2FFB13" w:rsidR="00252D0E" w:rsidRPr="00491B17" w:rsidRDefault="00252D0E" w:rsidP="00252D0E">
            <w:pPr>
              <w:pStyle w:val="Texto"/>
              <w:tabs>
                <w:tab w:val="decimal" w:pos="780"/>
              </w:tabs>
              <w:jc w:val="left"/>
              <w:rPr>
                <w:sz w:val="16"/>
                <w:szCs w:val="16"/>
              </w:rPr>
            </w:pPr>
            <w:r>
              <w:rPr>
                <w:sz w:val="16"/>
                <w:szCs w:val="16"/>
              </w:rPr>
              <w:t xml:space="preserve">-      </w:t>
            </w:r>
          </w:p>
        </w:tc>
        <w:tc>
          <w:tcPr>
            <w:tcW w:w="82" w:type="dxa"/>
          </w:tcPr>
          <w:p w14:paraId="4DDB1AF2" w14:textId="77777777" w:rsidR="00252D0E" w:rsidRPr="00491B17" w:rsidRDefault="00252D0E" w:rsidP="00252D0E">
            <w:pPr>
              <w:pStyle w:val="Texto"/>
              <w:jc w:val="left"/>
              <w:rPr>
                <w:sz w:val="16"/>
                <w:szCs w:val="16"/>
              </w:rPr>
            </w:pPr>
          </w:p>
        </w:tc>
        <w:tc>
          <w:tcPr>
            <w:tcW w:w="932" w:type="dxa"/>
          </w:tcPr>
          <w:p w14:paraId="69A581AA" w14:textId="2BA72012" w:rsidR="00252D0E" w:rsidRPr="00491B17" w:rsidRDefault="00252D0E" w:rsidP="00362184">
            <w:pPr>
              <w:pStyle w:val="Texto"/>
              <w:tabs>
                <w:tab w:val="decimal" w:pos="816"/>
              </w:tabs>
              <w:jc w:val="left"/>
              <w:rPr>
                <w:sz w:val="16"/>
                <w:szCs w:val="16"/>
              </w:rPr>
            </w:pPr>
            <w:r w:rsidRPr="005A0DF3">
              <w:rPr>
                <w:sz w:val="16"/>
                <w:szCs w:val="16"/>
              </w:rPr>
              <w:t>(362.301)</w:t>
            </w:r>
          </w:p>
        </w:tc>
        <w:tc>
          <w:tcPr>
            <w:tcW w:w="93" w:type="dxa"/>
          </w:tcPr>
          <w:p w14:paraId="0D6C491A" w14:textId="1C3FAA15" w:rsidR="00252D0E" w:rsidRPr="00491B17" w:rsidRDefault="00252D0E" w:rsidP="00252D0E">
            <w:pPr>
              <w:pStyle w:val="Texto"/>
              <w:tabs>
                <w:tab w:val="decimal" w:pos="920"/>
              </w:tabs>
              <w:jc w:val="left"/>
              <w:rPr>
                <w:sz w:val="16"/>
                <w:szCs w:val="16"/>
              </w:rPr>
            </w:pPr>
          </w:p>
        </w:tc>
        <w:tc>
          <w:tcPr>
            <w:tcW w:w="900" w:type="dxa"/>
          </w:tcPr>
          <w:p w14:paraId="0E3D24F8" w14:textId="4586124E" w:rsidR="00252D0E" w:rsidRPr="00491B17" w:rsidRDefault="00252D0E" w:rsidP="00252D0E">
            <w:pPr>
              <w:pStyle w:val="Texto"/>
              <w:tabs>
                <w:tab w:val="decimal" w:pos="780"/>
              </w:tabs>
              <w:jc w:val="left"/>
              <w:rPr>
                <w:sz w:val="16"/>
                <w:szCs w:val="16"/>
              </w:rPr>
            </w:pPr>
            <w:r w:rsidRPr="00BB2461">
              <w:rPr>
                <w:sz w:val="16"/>
                <w:szCs w:val="16"/>
              </w:rPr>
              <w:t>(362.301)</w:t>
            </w:r>
          </w:p>
        </w:tc>
      </w:tr>
      <w:tr w:rsidR="009C723F" w:rsidRPr="00491B17" w14:paraId="7654FFBE" w14:textId="77777777" w:rsidTr="009C723F">
        <w:tc>
          <w:tcPr>
            <w:tcW w:w="2895" w:type="dxa"/>
          </w:tcPr>
          <w:p w14:paraId="6095E97E" w14:textId="77777777" w:rsidR="009C723F" w:rsidRPr="00307AAC" w:rsidRDefault="009C723F" w:rsidP="00252D0E">
            <w:pPr>
              <w:pStyle w:val="Texto"/>
              <w:jc w:val="left"/>
              <w:rPr>
                <w:sz w:val="16"/>
                <w:szCs w:val="16"/>
              </w:rPr>
            </w:pPr>
          </w:p>
        </w:tc>
        <w:tc>
          <w:tcPr>
            <w:tcW w:w="841" w:type="dxa"/>
          </w:tcPr>
          <w:p w14:paraId="722B628F" w14:textId="77777777" w:rsidR="009C723F" w:rsidRPr="0030125F" w:rsidRDefault="009C723F" w:rsidP="00362184">
            <w:pPr>
              <w:pStyle w:val="Texto"/>
              <w:tabs>
                <w:tab w:val="decimal" w:pos="705"/>
              </w:tabs>
              <w:jc w:val="left"/>
              <w:rPr>
                <w:sz w:val="16"/>
                <w:szCs w:val="16"/>
              </w:rPr>
            </w:pPr>
          </w:p>
        </w:tc>
        <w:tc>
          <w:tcPr>
            <w:tcW w:w="67" w:type="dxa"/>
          </w:tcPr>
          <w:p w14:paraId="0570F559" w14:textId="77777777" w:rsidR="009C723F" w:rsidRPr="00491B17" w:rsidRDefault="009C723F" w:rsidP="009B13D7">
            <w:pPr>
              <w:pStyle w:val="Texto"/>
              <w:jc w:val="left"/>
              <w:rPr>
                <w:sz w:val="16"/>
                <w:szCs w:val="16"/>
              </w:rPr>
            </w:pPr>
          </w:p>
        </w:tc>
        <w:tc>
          <w:tcPr>
            <w:tcW w:w="877" w:type="dxa"/>
          </w:tcPr>
          <w:p w14:paraId="5981124D" w14:textId="77777777" w:rsidR="009C723F" w:rsidRPr="0030125F" w:rsidRDefault="009C723F" w:rsidP="009B13D7">
            <w:pPr>
              <w:pStyle w:val="Texto"/>
              <w:tabs>
                <w:tab w:val="decimal" w:pos="780"/>
              </w:tabs>
              <w:jc w:val="left"/>
              <w:rPr>
                <w:sz w:val="16"/>
                <w:szCs w:val="16"/>
              </w:rPr>
            </w:pPr>
          </w:p>
        </w:tc>
        <w:tc>
          <w:tcPr>
            <w:tcW w:w="41" w:type="dxa"/>
          </w:tcPr>
          <w:p w14:paraId="47A7EBF0" w14:textId="77777777" w:rsidR="009C723F" w:rsidRPr="00491B17" w:rsidRDefault="009C723F" w:rsidP="009B13D7">
            <w:pPr>
              <w:pStyle w:val="Texto"/>
              <w:tabs>
                <w:tab w:val="decimal" w:pos="734"/>
              </w:tabs>
              <w:jc w:val="left"/>
              <w:rPr>
                <w:sz w:val="16"/>
                <w:szCs w:val="16"/>
              </w:rPr>
            </w:pPr>
          </w:p>
        </w:tc>
        <w:tc>
          <w:tcPr>
            <w:tcW w:w="941" w:type="dxa"/>
          </w:tcPr>
          <w:p w14:paraId="10133979" w14:textId="77777777" w:rsidR="009C723F" w:rsidRPr="0030125F" w:rsidRDefault="009C723F" w:rsidP="00362184">
            <w:pPr>
              <w:pStyle w:val="Texto"/>
              <w:tabs>
                <w:tab w:val="decimal" w:pos="843"/>
              </w:tabs>
              <w:jc w:val="left"/>
              <w:rPr>
                <w:sz w:val="16"/>
                <w:szCs w:val="16"/>
              </w:rPr>
            </w:pPr>
          </w:p>
        </w:tc>
        <w:tc>
          <w:tcPr>
            <w:tcW w:w="81" w:type="dxa"/>
          </w:tcPr>
          <w:p w14:paraId="4C907DEB" w14:textId="77777777" w:rsidR="009C723F" w:rsidRPr="00491B17" w:rsidRDefault="009C723F" w:rsidP="009B13D7">
            <w:pPr>
              <w:pStyle w:val="Texto"/>
              <w:jc w:val="left"/>
              <w:rPr>
                <w:sz w:val="16"/>
                <w:szCs w:val="16"/>
              </w:rPr>
            </w:pPr>
          </w:p>
        </w:tc>
        <w:tc>
          <w:tcPr>
            <w:tcW w:w="864" w:type="dxa"/>
          </w:tcPr>
          <w:p w14:paraId="5E3B8B98" w14:textId="77777777" w:rsidR="009C723F" w:rsidRPr="0030125F" w:rsidRDefault="009C723F" w:rsidP="009B13D7">
            <w:pPr>
              <w:pStyle w:val="Texto"/>
              <w:tabs>
                <w:tab w:val="decimal" w:pos="780"/>
              </w:tabs>
              <w:jc w:val="left"/>
              <w:rPr>
                <w:sz w:val="16"/>
                <w:szCs w:val="16"/>
              </w:rPr>
            </w:pPr>
          </w:p>
        </w:tc>
        <w:tc>
          <w:tcPr>
            <w:tcW w:w="68" w:type="dxa"/>
          </w:tcPr>
          <w:p w14:paraId="2D671D49" w14:textId="77777777" w:rsidR="009C723F" w:rsidRPr="00491B17" w:rsidRDefault="009C723F" w:rsidP="009B13D7">
            <w:pPr>
              <w:pStyle w:val="Texto"/>
              <w:jc w:val="left"/>
              <w:rPr>
                <w:sz w:val="16"/>
                <w:szCs w:val="16"/>
              </w:rPr>
            </w:pPr>
          </w:p>
        </w:tc>
        <w:tc>
          <w:tcPr>
            <w:tcW w:w="864" w:type="dxa"/>
          </w:tcPr>
          <w:p w14:paraId="67DB55E7" w14:textId="77777777" w:rsidR="009C723F" w:rsidRPr="0030125F" w:rsidRDefault="009C723F" w:rsidP="009B13D7">
            <w:pPr>
              <w:pStyle w:val="Texto"/>
              <w:tabs>
                <w:tab w:val="decimal" w:pos="780"/>
              </w:tabs>
              <w:jc w:val="left"/>
              <w:rPr>
                <w:sz w:val="16"/>
                <w:szCs w:val="16"/>
              </w:rPr>
            </w:pPr>
          </w:p>
        </w:tc>
        <w:tc>
          <w:tcPr>
            <w:tcW w:w="72" w:type="dxa"/>
          </w:tcPr>
          <w:p w14:paraId="647B7DB2" w14:textId="77777777" w:rsidR="009C723F" w:rsidRPr="00491B17" w:rsidRDefault="009C723F" w:rsidP="009B13D7">
            <w:pPr>
              <w:pStyle w:val="Texto"/>
              <w:jc w:val="left"/>
              <w:rPr>
                <w:sz w:val="16"/>
                <w:szCs w:val="16"/>
              </w:rPr>
            </w:pPr>
          </w:p>
        </w:tc>
        <w:tc>
          <w:tcPr>
            <w:tcW w:w="949" w:type="dxa"/>
          </w:tcPr>
          <w:p w14:paraId="7091FC63" w14:textId="77777777" w:rsidR="009C723F" w:rsidRPr="0030125F" w:rsidRDefault="009C723F" w:rsidP="009B13D7">
            <w:pPr>
              <w:pStyle w:val="Texto"/>
              <w:tabs>
                <w:tab w:val="decimal" w:pos="780"/>
              </w:tabs>
              <w:jc w:val="left"/>
              <w:rPr>
                <w:sz w:val="16"/>
                <w:szCs w:val="16"/>
              </w:rPr>
            </w:pPr>
          </w:p>
        </w:tc>
        <w:tc>
          <w:tcPr>
            <w:tcW w:w="82" w:type="dxa"/>
          </w:tcPr>
          <w:p w14:paraId="2B8C634B" w14:textId="77777777" w:rsidR="009C723F" w:rsidRPr="00491B17" w:rsidRDefault="009C723F" w:rsidP="009B13D7">
            <w:pPr>
              <w:pStyle w:val="Texto"/>
              <w:jc w:val="left"/>
              <w:rPr>
                <w:sz w:val="16"/>
                <w:szCs w:val="16"/>
              </w:rPr>
            </w:pPr>
          </w:p>
        </w:tc>
        <w:tc>
          <w:tcPr>
            <w:tcW w:w="932" w:type="dxa"/>
          </w:tcPr>
          <w:p w14:paraId="43C9FB81" w14:textId="77777777" w:rsidR="009C723F" w:rsidRPr="002B57BD" w:rsidRDefault="009C723F" w:rsidP="00362184">
            <w:pPr>
              <w:pStyle w:val="Texto"/>
              <w:tabs>
                <w:tab w:val="decimal" w:pos="816"/>
              </w:tabs>
              <w:jc w:val="left"/>
              <w:rPr>
                <w:sz w:val="16"/>
                <w:szCs w:val="16"/>
              </w:rPr>
            </w:pPr>
          </w:p>
        </w:tc>
        <w:tc>
          <w:tcPr>
            <w:tcW w:w="93" w:type="dxa"/>
          </w:tcPr>
          <w:p w14:paraId="36C253BD" w14:textId="77777777" w:rsidR="009C723F" w:rsidRPr="00491B17" w:rsidRDefault="009C723F" w:rsidP="009B13D7">
            <w:pPr>
              <w:pStyle w:val="Texto"/>
              <w:tabs>
                <w:tab w:val="decimal" w:pos="920"/>
              </w:tabs>
              <w:jc w:val="left"/>
              <w:rPr>
                <w:sz w:val="16"/>
                <w:szCs w:val="16"/>
              </w:rPr>
            </w:pPr>
          </w:p>
        </w:tc>
        <w:tc>
          <w:tcPr>
            <w:tcW w:w="900" w:type="dxa"/>
          </w:tcPr>
          <w:p w14:paraId="58134543" w14:textId="77777777" w:rsidR="009C723F" w:rsidRPr="003E63FD" w:rsidRDefault="009C723F" w:rsidP="009B13D7">
            <w:pPr>
              <w:pStyle w:val="Texto"/>
              <w:tabs>
                <w:tab w:val="decimal" w:pos="780"/>
              </w:tabs>
              <w:jc w:val="left"/>
              <w:rPr>
                <w:sz w:val="16"/>
                <w:szCs w:val="16"/>
              </w:rPr>
            </w:pPr>
          </w:p>
        </w:tc>
      </w:tr>
      <w:tr w:rsidR="009C723F" w:rsidRPr="00491B17" w14:paraId="38182C5A" w14:textId="77777777" w:rsidTr="009C723F">
        <w:tc>
          <w:tcPr>
            <w:tcW w:w="2895" w:type="dxa"/>
          </w:tcPr>
          <w:p w14:paraId="1C135BF9" w14:textId="77777777" w:rsidR="009C723F" w:rsidRPr="00491B17" w:rsidRDefault="009C723F" w:rsidP="009B13D7">
            <w:pPr>
              <w:pStyle w:val="Texto"/>
              <w:jc w:val="left"/>
              <w:rPr>
                <w:sz w:val="16"/>
                <w:szCs w:val="16"/>
              </w:rPr>
            </w:pPr>
            <w:r w:rsidRPr="00307AAC">
              <w:rPr>
                <w:sz w:val="16"/>
                <w:szCs w:val="16"/>
              </w:rPr>
              <w:t>Ganancia neta del período</w:t>
            </w:r>
          </w:p>
        </w:tc>
        <w:tc>
          <w:tcPr>
            <w:tcW w:w="841" w:type="dxa"/>
          </w:tcPr>
          <w:p w14:paraId="2DBC16C1" w14:textId="1AE8283B" w:rsidR="009C723F" w:rsidRPr="00491B17" w:rsidRDefault="00252D0E" w:rsidP="00362184">
            <w:pPr>
              <w:pStyle w:val="Texto"/>
              <w:tabs>
                <w:tab w:val="decimal" w:pos="705"/>
              </w:tabs>
              <w:jc w:val="left"/>
              <w:rPr>
                <w:sz w:val="16"/>
                <w:szCs w:val="16"/>
              </w:rPr>
            </w:pPr>
            <w:r>
              <w:rPr>
                <w:sz w:val="16"/>
                <w:szCs w:val="16"/>
              </w:rPr>
              <w:t xml:space="preserve">-      </w:t>
            </w:r>
          </w:p>
        </w:tc>
        <w:tc>
          <w:tcPr>
            <w:tcW w:w="67" w:type="dxa"/>
          </w:tcPr>
          <w:p w14:paraId="23C1C5E7" w14:textId="77777777" w:rsidR="009C723F" w:rsidRPr="00491B17" w:rsidRDefault="009C723F" w:rsidP="009B13D7">
            <w:pPr>
              <w:pStyle w:val="Texto"/>
              <w:jc w:val="left"/>
              <w:rPr>
                <w:sz w:val="16"/>
                <w:szCs w:val="16"/>
              </w:rPr>
            </w:pPr>
          </w:p>
        </w:tc>
        <w:tc>
          <w:tcPr>
            <w:tcW w:w="877" w:type="dxa"/>
          </w:tcPr>
          <w:p w14:paraId="5BD1F5F3" w14:textId="05F19C6B" w:rsidR="009C723F" w:rsidRPr="00491B17" w:rsidRDefault="00252D0E" w:rsidP="009B13D7">
            <w:pPr>
              <w:pStyle w:val="Texto"/>
              <w:tabs>
                <w:tab w:val="decimal" w:pos="780"/>
              </w:tabs>
              <w:jc w:val="left"/>
              <w:rPr>
                <w:sz w:val="16"/>
                <w:szCs w:val="16"/>
              </w:rPr>
            </w:pPr>
            <w:r>
              <w:rPr>
                <w:sz w:val="16"/>
                <w:szCs w:val="16"/>
              </w:rPr>
              <w:t xml:space="preserve">-      </w:t>
            </w:r>
          </w:p>
        </w:tc>
        <w:tc>
          <w:tcPr>
            <w:tcW w:w="41" w:type="dxa"/>
          </w:tcPr>
          <w:p w14:paraId="20D54C9D" w14:textId="77777777" w:rsidR="009C723F" w:rsidRPr="00491B17" w:rsidRDefault="009C723F" w:rsidP="009B13D7">
            <w:pPr>
              <w:pStyle w:val="Texto"/>
              <w:tabs>
                <w:tab w:val="decimal" w:pos="734"/>
              </w:tabs>
              <w:jc w:val="left"/>
              <w:rPr>
                <w:sz w:val="16"/>
                <w:szCs w:val="16"/>
              </w:rPr>
            </w:pPr>
          </w:p>
        </w:tc>
        <w:tc>
          <w:tcPr>
            <w:tcW w:w="941" w:type="dxa"/>
          </w:tcPr>
          <w:p w14:paraId="31E8D4A4" w14:textId="210A6F64" w:rsidR="009C723F" w:rsidRPr="00491B17" w:rsidRDefault="00252D0E" w:rsidP="00362184">
            <w:pPr>
              <w:pStyle w:val="Texto"/>
              <w:tabs>
                <w:tab w:val="decimal" w:pos="843"/>
              </w:tabs>
              <w:jc w:val="left"/>
              <w:rPr>
                <w:sz w:val="16"/>
                <w:szCs w:val="16"/>
              </w:rPr>
            </w:pPr>
            <w:r>
              <w:rPr>
                <w:sz w:val="16"/>
                <w:szCs w:val="16"/>
              </w:rPr>
              <w:t xml:space="preserve">-      </w:t>
            </w:r>
          </w:p>
        </w:tc>
        <w:tc>
          <w:tcPr>
            <w:tcW w:w="81" w:type="dxa"/>
          </w:tcPr>
          <w:p w14:paraId="4C32547F" w14:textId="77777777" w:rsidR="009C723F" w:rsidRPr="00491B17" w:rsidRDefault="009C723F" w:rsidP="009B13D7">
            <w:pPr>
              <w:pStyle w:val="Texto"/>
              <w:jc w:val="left"/>
              <w:rPr>
                <w:sz w:val="16"/>
                <w:szCs w:val="16"/>
              </w:rPr>
            </w:pPr>
          </w:p>
        </w:tc>
        <w:tc>
          <w:tcPr>
            <w:tcW w:w="864" w:type="dxa"/>
          </w:tcPr>
          <w:p w14:paraId="41E05977" w14:textId="286023D9" w:rsidR="009C723F" w:rsidRPr="00491B17" w:rsidRDefault="00252D0E" w:rsidP="009B13D7">
            <w:pPr>
              <w:pStyle w:val="Texto"/>
              <w:tabs>
                <w:tab w:val="decimal" w:pos="780"/>
              </w:tabs>
              <w:jc w:val="left"/>
              <w:rPr>
                <w:sz w:val="16"/>
                <w:szCs w:val="16"/>
              </w:rPr>
            </w:pPr>
            <w:r>
              <w:rPr>
                <w:sz w:val="16"/>
                <w:szCs w:val="16"/>
              </w:rPr>
              <w:t xml:space="preserve">-      </w:t>
            </w:r>
          </w:p>
        </w:tc>
        <w:tc>
          <w:tcPr>
            <w:tcW w:w="68" w:type="dxa"/>
          </w:tcPr>
          <w:p w14:paraId="56D4EF17" w14:textId="77777777" w:rsidR="009C723F" w:rsidRPr="00491B17" w:rsidRDefault="009C723F" w:rsidP="009B13D7">
            <w:pPr>
              <w:pStyle w:val="Texto"/>
              <w:jc w:val="left"/>
              <w:rPr>
                <w:sz w:val="16"/>
                <w:szCs w:val="16"/>
              </w:rPr>
            </w:pPr>
          </w:p>
        </w:tc>
        <w:tc>
          <w:tcPr>
            <w:tcW w:w="864" w:type="dxa"/>
          </w:tcPr>
          <w:p w14:paraId="41E51C6C" w14:textId="534F74EE" w:rsidR="009C723F" w:rsidRPr="00491B17" w:rsidRDefault="00252D0E" w:rsidP="009B13D7">
            <w:pPr>
              <w:pStyle w:val="Texto"/>
              <w:tabs>
                <w:tab w:val="decimal" w:pos="780"/>
              </w:tabs>
              <w:jc w:val="left"/>
              <w:rPr>
                <w:sz w:val="16"/>
                <w:szCs w:val="16"/>
              </w:rPr>
            </w:pPr>
            <w:r>
              <w:rPr>
                <w:sz w:val="16"/>
                <w:szCs w:val="16"/>
              </w:rPr>
              <w:t xml:space="preserve">-      </w:t>
            </w:r>
          </w:p>
        </w:tc>
        <w:tc>
          <w:tcPr>
            <w:tcW w:w="72" w:type="dxa"/>
          </w:tcPr>
          <w:p w14:paraId="0D8037A0" w14:textId="77777777" w:rsidR="009C723F" w:rsidRPr="00491B17" w:rsidRDefault="009C723F" w:rsidP="009B13D7">
            <w:pPr>
              <w:pStyle w:val="Texto"/>
              <w:jc w:val="left"/>
              <w:rPr>
                <w:sz w:val="16"/>
                <w:szCs w:val="16"/>
              </w:rPr>
            </w:pPr>
          </w:p>
        </w:tc>
        <w:tc>
          <w:tcPr>
            <w:tcW w:w="949" w:type="dxa"/>
          </w:tcPr>
          <w:p w14:paraId="0AE2A72E" w14:textId="15322015" w:rsidR="009C723F" w:rsidRPr="00491B17" w:rsidRDefault="00C366CF" w:rsidP="009B13D7">
            <w:pPr>
              <w:pStyle w:val="Texto"/>
              <w:tabs>
                <w:tab w:val="decimal" w:pos="780"/>
              </w:tabs>
              <w:jc w:val="left"/>
              <w:rPr>
                <w:sz w:val="16"/>
                <w:szCs w:val="16"/>
              </w:rPr>
            </w:pPr>
            <w:r>
              <w:rPr>
                <w:sz w:val="16"/>
                <w:szCs w:val="16"/>
              </w:rPr>
              <w:t xml:space="preserve">-      </w:t>
            </w:r>
          </w:p>
        </w:tc>
        <w:tc>
          <w:tcPr>
            <w:tcW w:w="82" w:type="dxa"/>
          </w:tcPr>
          <w:p w14:paraId="34345013" w14:textId="77777777" w:rsidR="009C723F" w:rsidRPr="00491B17" w:rsidRDefault="009C723F" w:rsidP="009B13D7">
            <w:pPr>
              <w:pStyle w:val="Texto"/>
              <w:jc w:val="left"/>
              <w:rPr>
                <w:sz w:val="16"/>
                <w:szCs w:val="16"/>
              </w:rPr>
            </w:pPr>
          </w:p>
        </w:tc>
        <w:tc>
          <w:tcPr>
            <w:tcW w:w="932" w:type="dxa"/>
          </w:tcPr>
          <w:p w14:paraId="55F0C3DD" w14:textId="43695F7B" w:rsidR="009C723F" w:rsidRPr="00491B17" w:rsidRDefault="00693236" w:rsidP="00362184">
            <w:pPr>
              <w:pStyle w:val="Texto"/>
              <w:tabs>
                <w:tab w:val="decimal" w:pos="816"/>
              </w:tabs>
              <w:jc w:val="left"/>
              <w:rPr>
                <w:sz w:val="16"/>
                <w:szCs w:val="16"/>
              </w:rPr>
            </w:pPr>
            <w:r w:rsidRPr="00693236">
              <w:rPr>
                <w:sz w:val="16"/>
                <w:szCs w:val="16"/>
              </w:rPr>
              <w:t>2.</w:t>
            </w:r>
            <w:r w:rsidR="00D71977" w:rsidRPr="00D71977">
              <w:rPr>
                <w:sz w:val="16"/>
                <w:szCs w:val="16"/>
              </w:rPr>
              <w:t>045.031</w:t>
            </w:r>
          </w:p>
        </w:tc>
        <w:tc>
          <w:tcPr>
            <w:tcW w:w="93" w:type="dxa"/>
          </w:tcPr>
          <w:p w14:paraId="1096E2C2" w14:textId="77777777" w:rsidR="009C723F" w:rsidRPr="00491B17" w:rsidRDefault="009C723F" w:rsidP="009B13D7">
            <w:pPr>
              <w:pStyle w:val="Texto"/>
              <w:tabs>
                <w:tab w:val="decimal" w:pos="920"/>
              </w:tabs>
              <w:jc w:val="left"/>
              <w:rPr>
                <w:sz w:val="16"/>
                <w:szCs w:val="16"/>
              </w:rPr>
            </w:pPr>
          </w:p>
        </w:tc>
        <w:tc>
          <w:tcPr>
            <w:tcW w:w="900" w:type="dxa"/>
          </w:tcPr>
          <w:p w14:paraId="0785EE6B" w14:textId="17ACE1AA" w:rsidR="009C723F" w:rsidRPr="00491B17" w:rsidRDefault="00693236" w:rsidP="009B13D7">
            <w:pPr>
              <w:pStyle w:val="Texto"/>
              <w:tabs>
                <w:tab w:val="decimal" w:pos="780"/>
              </w:tabs>
              <w:jc w:val="left"/>
              <w:rPr>
                <w:sz w:val="16"/>
                <w:szCs w:val="16"/>
              </w:rPr>
            </w:pPr>
            <w:r w:rsidRPr="00693236">
              <w:rPr>
                <w:sz w:val="16"/>
                <w:szCs w:val="16"/>
              </w:rPr>
              <w:t>2.</w:t>
            </w:r>
            <w:r w:rsidR="00594818" w:rsidRPr="00594818">
              <w:rPr>
                <w:sz w:val="16"/>
                <w:szCs w:val="16"/>
              </w:rPr>
              <w:t>045.031</w:t>
            </w:r>
          </w:p>
        </w:tc>
      </w:tr>
      <w:tr w:rsidR="009C723F" w:rsidRPr="00491B17" w14:paraId="2B63A4DF" w14:textId="77777777" w:rsidTr="009C723F">
        <w:tc>
          <w:tcPr>
            <w:tcW w:w="2895" w:type="dxa"/>
          </w:tcPr>
          <w:p w14:paraId="717F7E97" w14:textId="77777777" w:rsidR="009C723F" w:rsidRPr="00491B17" w:rsidRDefault="009C723F" w:rsidP="007C4833">
            <w:pPr>
              <w:pStyle w:val="Texto"/>
              <w:jc w:val="left"/>
              <w:rPr>
                <w:sz w:val="16"/>
                <w:szCs w:val="16"/>
              </w:rPr>
            </w:pPr>
          </w:p>
        </w:tc>
        <w:tc>
          <w:tcPr>
            <w:tcW w:w="841" w:type="dxa"/>
          </w:tcPr>
          <w:p w14:paraId="43286BDA" w14:textId="77777777" w:rsidR="009C723F" w:rsidRPr="0030125F" w:rsidRDefault="009C723F" w:rsidP="00362184">
            <w:pPr>
              <w:pStyle w:val="Texto"/>
              <w:tabs>
                <w:tab w:val="decimal" w:pos="705"/>
              </w:tabs>
              <w:jc w:val="left"/>
              <w:rPr>
                <w:sz w:val="16"/>
                <w:szCs w:val="16"/>
              </w:rPr>
            </w:pPr>
          </w:p>
        </w:tc>
        <w:tc>
          <w:tcPr>
            <w:tcW w:w="67" w:type="dxa"/>
          </w:tcPr>
          <w:p w14:paraId="00BE73EC" w14:textId="77777777" w:rsidR="009C723F" w:rsidRPr="00491B17" w:rsidRDefault="009C723F" w:rsidP="007C4833">
            <w:pPr>
              <w:pStyle w:val="Texto"/>
              <w:jc w:val="left"/>
              <w:rPr>
                <w:sz w:val="16"/>
                <w:szCs w:val="16"/>
              </w:rPr>
            </w:pPr>
          </w:p>
        </w:tc>
        <w:tc>
          <w:tcPr>
            <w:tcW w:w="877" w:type="dxa"/>
          </w:tcPr>
          <w:p w14:paraId="2571E387" w14:textId="77777777" w:rsidR="009C723F" w:rsidRPr="0030125F" w:rsidRDefault="009C723F" w:rsidP="007C4833">
            <w:pPr>
              <w:pStyle w:val="Texto"/>
              <w:tabs>
                <w:tab w:val="decimal" w:pos="780"/>
              </w:tabs>
              <w:jc w:val="left"/>
              <w:rPr>
                <w:sz w:val="16"/>
                <w:szCs w:val="16"/>
              </w:rPr>
            </w:pPr>
          </w:p>
        </w:tc>
        <w:tc>
          <w:tcPr>
            <w:tcW w:w="41" w:type="dxa"/>
          </w:tcPr>
          <w:p w14:paraId="1D326DC4" w14:textId="77777777" w:rsidR="009C723F" w:rsidRPr="00491B17" w:rsidRDefault="009C723F" w:rsidP="007C4833">
            <w:pPr>
              <w:pStyle w:val="Texto"/>
              <w:tabs>
                <w:tab w:val="decimal" w:pos="734"/>
              </w:tabs>
              <w:jc w:val="left"/>
              <w:rPr>
                <w:sz w:val="16"/>
                <w:szCs w:val="16"/>
              </w:rPr>
            </w:pPr>
          </w:p>
        </w:tc>
        <w:tc>
          <w:tcPr>
            <w:tcW w:w="941" w:type="dxa"/>
          </w:tcPr>
          <w:p w14:paraId="32A9AE44" w14:textId="77777777" w:rsidR="009C723F" w:rsidRPr="0030125F" w:rsidRDefault="009C723F" w:rsidP="00362184">
            <w:pPr>
              <w:pStyle w:val="Texto"/>
              <w:tabs>
                <w:tab w:val="decimal" w:pos="843"/>
              </w:tabs>
              <w:jc w:val="left"/>
              <w:rPr>
                <w:sz w:val="16"/>
                <w:szCs w:val="16"/>
              </w:rPr>
            </w:pPr>
          </w:p>
        </w:tc>
        <w:tc>
          <w:tcPr>
            <w:tcW w:w="81" w:type="dxa"/>
          </w:tcPr>
          <w:p w14:paraId="328F2F6C" w14:textId="77777777" w:rsidR="009C723F" w:rsidRPr="00491B17" w:rsidRDefault="009C723F" w:rsidP="007C4833">
            <w:pPr>
              <w:pStyle w:val="Texto"/>
              <w:jc w:val="left"/>
              <w:rPr>
                <w:sz w:val="16"/>
                <w:szCs w:val="16"/>
              </w:rPr>
            </w:pPr>
          </w:p>
        </w:tc>
        <w:tc>
          <w:tcPr>
            <w:tcW w:w="864" w:type="dxa"/>
          </w:tcPr>
          <w:p w14:paraId="3A1B13B8" w14:textId="77777777" w:rsidR="009C723F" w:rsidRPr="0030125F" w:rsidRDefault="009C723F" w:rsidP="007C4833">
            <w:pPr>
              <w:pStyle w:val="Texto"/>
              <w:tabs>
                <w:tab w:val="decimal" w:pos="780"/>
              </w:tabs>
              <w:jc w:val="left"/>
              <w:rPr>
                <w:sz w:val="16"/>
                <w:szCs w:val="16"/>
              </w:rPr>
            </w:pPr>
          </w:p>
        </w:tc>
        <w:tc>
          <w:tcPr>
            <w:tcW w:w="68" w:type="dxa"/>
          </w:tcPr>
          <w:p w14:paraId="3BD054FF" w14:textId="77777777" w:rsidR="009C723F" w:rsidRPr="00491B17" w:rsidRDefault="009C723F" w:rsidP="007C4833">
            <w:pPr>
              <w:pStyle w:val="Texto"/>
              <w:jc w:val="left"/>
              <w:rPr>
                <w:sz w:val="16"/>
                <w:szCs w:val="16"/>
              </w:rPr>
            </w:pPr>
          </w:p>
        </w:tc>
        <w:tc>
          <w:tcPr>
            <w:tcW w:w="864" w:type="dxa"/>
          </w:tcPr>
          <w:p w14:paraId="42598005" w14:textId="77777777" w:rsidR="009C723F" w:rsidRPr="0030125F" w:rsidRDefault="009C723F" w:rsidP="007C4833">
            <w:pPr>
              <w:pStyle w:val="Texto"/>
              <w:tabs>
                <w:tab w:val="decimal" w:pos="780"/>
              </w:tabs>
              <w:jc w:val="left"/>
              <w:rPr>
                <w:sz w:val="16"/>
                <w:szCs w:val="16"/>
              </w:rPr>
            </w:pPr>
          </w:p>
        </w:tc>
        <w:tc>
          <w:tcPr>
            <w:tcW w:w="72" w:type="dxa"/>
          </w:tcPr>
          <w:p w14:paraId="7E91214B" w14:textId="77777777" w:rsidR="009C723F" w:rsidRPr="00491B17" w:rsidRDefault="009C723F" w:rsidP="007C4833">
            <w:pPr>
              <w:pStyle w:val="Texto"/>
              <w:jc w:val="left"/>
              <w:rPr>
                <w:sz w:val="16"/>
                <w:szCs w:val="16"/>
              </w:rPr>
            </w:pPr>
          </w:p>
        </w:tc>
        <w:tc>
          <w:tcPr>
            <w:tcW w:w="949" w:type="dxa"/>
          </w:tcPr>
          <w:p w14:paraId="20B74684" w14:textId="77777777" w:rsidR="009C723F" w:rsidRPr="003E63FD" w:rsidRDefault="009C723F" w:rsidP="007C4833">
            <w:pPr>
              <w:pStyle w:val="Texto"/>
              <w:tabs>
                <w:tab w:val="decimal" w:pos="780"/>
              </w:tabs>
              <w:jc w:val="left"/>
              <w:rPr>
                <w:sz w:val="16"/>
                <w:szCs w:val="16"/>
              </w:rPr>
            </w:pPr>
          </w:p>
        </w:tc>
        <w:tc>
          <w:tcPr>
            <w:tcW w:w="82" w:type="dxa"/>
          </w:tcPr>
          <w:p w14:paraId="3218EAA1" w14:textId="77777777" w:rsidR="009C723F" w:rsidRPr="00491B17" w:rsidRDefault="009C723F" w:rsidP="007C4833">
            <w:pPr>
              <w:pStyle w:val="Texto"/>
              <w:jc w:val="left"/>
              <w:rPr>
                <w:sz w:val="16"/>
                <w:szCs w:val="16"/>
              </w:rPr>
            </w:pPr>
          </w:p>
        </w:tc>
        <w:tc>
          <w:tcPr>
            <w:tcW w:w="932" w:type="dxa"/>
          </w:tcPr>
          <w:p w14:paraId="00EDF091" w14:textId="77777777" w:rsidR="009C723F" w:rsidRPr="0030125F" w:rsidRDefault="009C723F" w:rsidP="00362184">
            <w:pPr>
              <w:pStyle w:val="Texto"/>
              <w:tabs>
                <w:tab w:val="decimal" w:pos="816"/>
              </w:tabs>
              <w:jc w:val="left"/>
              <w:rPr>
                <w:sz w:val="16"/>
                <w:szCs w:val="16"/>
              </w:rPr>
            </w:pPr>
          </w:p>
        </w:tc>
        <w:tc>
          <w:tcPr>
            <w:tcW w:w="93" w:type="dxa"/>
          </w:tcPr>
          <w:p w14:paraId="4332A87E" w14:textId="77777777" w:rsidR="009C723F" w:rsidRPr="00491B17" w:rsidRDefault="009C723F" w:rsidP="007C4833">
            <w:pPr>
              <w:pStyle w:val="Texto"/>
              <w:tabs>
                <w:tab w:val="decimal" w:pos="920"/>
              </w:tabs>
              <w:jc w:val="left"/>
              <w:rPr>
                <w:sz w:val="16"/>
                <w:szCs w:val="16"/>
              </w:rPr>
            </w:pPr>
          </w:p>
        </w:tc>
        <w:tc>
          <w:tcPr>
            <w:tcW w:w="900" w:type="dxa"/>
          </w:tcPr>
          <w:p w14:paraId="0976BDFF" w14:textId="77777777" w:rsidR="009C723F" w:rsidRPr="003E63FD" w:rsidRDefault="009C723F" w:rsidP="007C4833">
            <w:pPr>
              <w:pStyle w:val="Texto"/>
              <w:tabs>
                <w:tab w:val="decimal" w:pos="780"/>
              </w:tabs>
              <w:jc w:val="left"/>
              <w:rPr>
                <w:sz w:val="16"/>
                <w:szCs w:val="16"/>
              </w:rPr>
            </w:pPr>
          </w:p>
        </w:tc>
      </w:tr>
      <w:tr w:rsidR="007C4833" w:rsidRPr="00491B17" w14:paraId="73DD9FAA" w14:textId="77777777" w:rsidTr="009C723F">
        <w:tc>
          <w:tcPr>
            <w:tcW w:w="2895" w:type="dxa"/>
          </w:tcPr>
          <w:p w14:paraId="0FD728E5" w14:textId="77777777" w:rsidR="007C4833" w:rsidRPr="00491B17" w:rsidRDefault="007C4833" w:rsidP="007C4833">
            <w:pPr>
              <w:pStyle w:val="Texto"/>
              <w:jc w:val="left"/>
              <w:rPr>
                <w:sz w:val="16"/>
                <w:szCs w:val="16"/>
              </w:rPr>
            </w:pPr>
            <w:r w:rsidRPr="00491B17">
              <w:rPr>
                <w:sz w:val="16"/>
                <w:szCs w:val="16"/>
              </w:rPr>
              <w:t>Otro resultado integral neto del período</w:t>
            </w:r>
          </w:p>
        </w:tc>
        <w:tc>
          <w:tcPr>
            <w:tcW w:w="841" w:type="dxa"/>
          </w:tcPr>
          <w:p w14:paraId="4C48A445" w14:textId="575C2B2F" w:rsidR="007C4833" w:rsidRPr="00491B17" w:rsidRDefault="00252D0E" w:rsidP="00362184">
            <w:pPr>
              <w:pStyle w:val="Texto"/>
              <w:tabs>
                <w:tab w:val="decimal" w:pos="705"/>
              </w:tabs>
              <w:jc w:val="left"/>
              <w:rPr>
                <w:sz w:val="16"/>
                <w:szCs w:val="16"/>
              </w:rPr>
            </w:pPr>
            <w:r>
              <w:rPr>
                <w:sz w:val="16"/>
                <w:szCs w:val="16"/>
              </w:rPr>
              <w:t xml:space="preserve">-      </w:t>
            </w:r>
          </w:p>
        </w:tc>
        <w:tc>
          <w:tcPr>
            <w:tcW w:w="67" w:type="dxa"/>
          </w:tcPr>
          <w:p w14:paraId="19D2C50F" w14:textId="77777777" w:rsidR="007C4833" w:rsidRPr="00491B17" w:rsidRDefault="007C4833" w:rsidP="007C4833">
            <w:pPr>
              <w:pStyle w:val="Texto"/>
              <w:jc w:val="left"/>
              <w:rPr>
                <w:sz w:val="16"/>
                <w:szCs w:val="16"/>
              </w:rPr>
            </w:pPr>
          </w:p>
        </w:tc>
        <w:tc>
          <w:tcPr>
            <w:tcW w:w="877" w:type="dxa"/>
          </w:tcPr>
          <w:p w14:paraId="45DE89B2" w14:textId="74BE2E6F" w:rsidR="007C4833" w:rsidRPr="00491B17" w:rsidRDefault="00252D0E" w:rsidP="007C4833">
            <w:pPr>
              <w:pStyle w:val="Texto"/>
              <w:tabs>
                <w:tab w:val="decimal" w:pos="780"/>
              </w:tabs>
              <w:jc w:val="left"/>
              <w:rPr>
                <w:sz w:val="16"/>
                <w:szCs w:val="16"/>
              </w:rPr>
            </w:pPr>
            <w:r>
              <w:rPr>
                <w:sz w:val="16"/>
                <w:szCs w:val="16"/>
              </w:rPr>
              <w:t xml:space="preserve">-      </w:t>
            </w:r>
          </w:p>
        </w:tc>
        <w:tc>
          <w:tcPr>
            <w:tcW w:w="41" w:type="dxa"/>
          </w:tcPr>
          <w:p w14:paraId="055542D1" w14:textId="77777777" w:rsidR="007C4833" w:rsidRPr="00491B17" w:rsidRDefault="007C4833" w:rsidP="007C4833">
            <w:pPr>
              <w:pStyle w:val="Texto"/>
              <w:tabs>
                <w:tab w:val="decimal" w:pos="734"/>
              </w:tabs>
              <w:jc w:val="left"/>
              <w:rPr>
                <w:sz w:val="16"/>
                <w:szCs w:val="16"/>
              </w:rPr>
            </w:pPr>
          </w:p>
        </w:tc>
        <w:tc>
          <w:tcPr>
            <w:tcW w:w="941" w:type="dxa"/>
          </w:tcPr>
          <w:p w14:paraId="32F0F48A" w14:textId="4BE39454" w:rsidR="007C4833" w:rsidRPr="00491B17" w:rsidRDefault="00252D0E" w:rsidP="00362184">
            <w:pPr>
              <w:pStyle w:val="Texto"/>
              <w:tabs>
                <w:tab w:val="decimal" w:pos="843"/>
              </w:tabs>
              <w:jc w:val="left"/>
              <w:rPr>
                <w:sz w:val="16"/>
                <w:szCs w:val="16"/>
              </w:rPr>
            </w:pPr>
            <w:r>
              <w:rPr>
                <w:sz w:val="16"/>
                <w:szCs w:val="16"/>
              </w:rPr>
              <w:t xml:space="preserve">-      </w:t>
            </w:r>
          </w:p>
        </w:tc>
        <w:tc>
          <w:tcPr>
            <w:tcW w:w="81" w:type="dxa"/>
          </w:tcPr>
          <w:p w14:paraId="60E216D7" w14:textId="77777777" w:rsidR="007C4833" w:rsidRPr="00491B17" w:rsidRDefault="007C4833" w:rsidP="007C4833">
            <w:pPr>
              <w:pStyle w:val="Texto"/>
              <w:jc w:val="left"/>
              <w:rPr>
                <w:sz w:val="16"/>
                <w:szCs w:val="16"/>
              </w:rPr>
            </w:pPr>
          </w:p>
        </w:tc>
        <w:tc>
          <w:tcPr>
            <w:tcW w:w="864" w:type="dxa"/>
          </w:tcPr>
          <w:p w14:paraId="5C932599" w14:textId="2A459EA3" w:rsidR="007C4833" w:rsidRPr="00491B17" w:rsidRDefault="00252D0E" w:rsidP="007C4833">
            <w:pPr>
              <w:pStyle w:val="Texto"/>
              <w:tabs>
                <w:tab w:val="decimal" w:pos="780"/>
              </w:tabs>
              <w:jc w:val="left"/>
              <w:rPr>
                <w:sz w:val="16"/>
                <w:szCs w:val="16"/>
              </w:rPr>
            </w:pPr>
            <w:r>
              <w:rPr>
                <w:sz w:val="16"/>
                <w:szCs w:val="16"/>
              </w:rPr>
              <w:t xml:space="preserve">-      </w:t>
            </w:r>
          </w:p>
        </w:tc>
        <w:tc>
          <w:tcPr>
            <w:tcW w:w="68" w:type="dxa"/>
          </w:tcPr>
          <w:p w14:paraId="14164337" w14:textId="77777777" w:rsidR="007C4833" w:rsidRPr="00491B17" w:rsidRDefault="007C4833" w:rsidP="007C4833">
            <w:pPr>
              <w:pStyle w:val="Texto"/>
              <w:jc w:val="left"/>
              <w:rPr>
                <w:sz w:val="16"/>
                <w:szCs w:val="16"/>
              </w:rPr>
            </w:pPr>
          </w:p>
        </w:tc>
        <w:tc>
          <w:tcPr>
            <w:tcW w:w="864" w:type="dxa"/>
          </w:tcPr>
          <w:p w14:paraId="351D4649" w14:textId="7C7CEBD7" w:rsidR="007C4833" w:rsidRPr="00491B17" w:rsidRDefault="00252D0E" w:rsidP="007C4833">
            <w:pPr>
              <w:pStyle w:val="Texto"/>
              <w:tabs>
                <w:tab w:val="decimal" w:pos="780"/>
              </w:tabs>
              <w:jc w:val="left"/>
              <w:rPr>
                <w:sz w:val="16"/>
                <w:szCs w:val="16"/>
              </w:rPr>
            </w:pPr>
            <w:r>
              <w:rPr>
                <w:sz w:val="16"/>
                <w:szCs w:val="16"/>
              </w:rPr>
              <w:t xml:space="preserve">-      </w:t>
            </w:r>
          </w:p>
        </w:tc>
        <w:tc>
          <w:tcPr>
            <w:tcW w:w="72" w:type="dxa"/>
          </w:tcPr>
          <w:p w14:paraId="3F1E25ED" w14:textId="77777777" w:rsidR="007C4833" w:rsidRPr="00491B17" w:rsidRDefault="007C4833" w:rsidP="007C4833">
            <w:pPr>
              <w:pStyle w:val="Texto"/>
              <w:jc w:val="left"/>
              <w:rPr>
                <w:sz w:val="16"/>
                <w:szCs w:val="16"/>
              </w:rPr>
            </w:pPr>
          </w:p>
        </w:tc>
        <w:tc>
          <w:tcPr>
            <w:tcW w:w="949" w:type="dxa"/>
          </w:tcPr>
          <w:p w14:paraId="02A1D2E9" w14:textId="55BB95D1" w:rsidR="007C4833" w:rsidRPr="00491B17" w:rsidRDefault="005A0DF3" w:rsidP="007C4833">
            <w:pPr>
              <w:pStyle w:val="Texto"/>
              <w:tabs>
                <w:tab w:val="decimal" w:pos="780"/>
              </w:tabs>
              <w:jc w:val="left"/>
              <w:rPr>
                <w:sz w:val="16"/>
                <w:szCs w:val="16"/>
              </w:rPr>
            </w:pPr>
            <w:r w:rsidRPr="005A0DF3">
              <w:rPr>
                <w:sz w:val="16"/>
                <w:szCs w:val="16"/>
              </w:rPr>
              <w:t>(</w:t>
            </w:r>
            <w:r w:rsidR="009F358B" w:rsidRPr="009F358B">
              <w:rPr>
                <w:sz w:val="16"/>
                <w:szCs w:val="16"/>
              </w:rPr>
              <w:t>19.754</w:t>
            </w:r>
            <w:r w:rsidRPr="005A0DF3">
              <w:rPr>
                <w:sz w:val="16"/>
                <w:szCs w:val="16"/>
              </w:rPr>
              <w:t>)</w:t>
            </w:r>
          </w:p>
        </w:tc>
        <w:tc>
          <w:tcPr>
            <w:tcW w:w="82" w:type="dxa"/>
          </w:tcPr>
          <w:p w14:paraId="1524F802" w14:textId="77777777" w:rsidR="007C4833" w:rsidRPr="00491B17" w:rsidRDefault="007C4833" w:rsidP="007C4833">
            <w:pPr>
              <w:pStyle w:val="Texto"/>
              <w:jc w:val="left"/>
              <w:rPr>
                <w:sz w:val="16"/>
                <w:szCs w:val="16"/>
              </w:rPr>
            </w:pPr>
          </w:p>
        </w:tc>
        <w:tc>
          <w:tcPr>
            <w:tcW w:w="932" w:type="dxa"/>
          </w:tcPr>
          <w:p w14:paraId="464B2385" w14:textId="50A7AB1C" w:rsidR="007C4833" w:rsidRPr="00491B17" w:rsidRDefault="00C366CF" w:rsidP="00362184">
            <w:pPr>
              <w:pStyle w:val="Texto"/>
              <w:tabs>
                <w:tab w:val="decimal" w:pos="816"/>
              </w:tabs>
              <w:jc w:val="left"/>
              <w:rPr>
                <w:sz w:val="16"/>
                <w:szCs w:val="16"/>
              </w:rPr>
            </w:pPr>
            <w:r>
              <w:rPr>
                <w:sz w:val="16"/>
                <w:szCs w:val="16"/>
              </w:rPr>
              <w:t xml:space="preserve">-      </w:t>
            </w:r>
          </w:p>
        </w:tc>
        <w:tc>
          <w:tcPr>
            <w:tcW w:w="93" w:type="dxa"/>
          </w:tcPr>
          <w:p w14:paraId="4B9E7809" w14:textId="77777777" w:rsidR="007C4833" w:rsidRPr="00491B17" w:rsidRDefault="007C4833" w:rsidP="007C4833">
            <w:pPr>
              <w:pStyle w:val="Texto"/>
              <w:tabs>
                <w:tab w:val="decimal" w:pos="920"/>
              </w:tabs>
              <w:jc w:val="left"/>
              <w:rPr>
                <w:sz w:val="16"/>
                <w:szCs w:val="16"/>
              </w:rPr>
            </w:pPr>
          </w:p>
        </w:tc>
        <w:tc>
          <w:tcPr>
            <w:tcW w:w="900" w:type="dxa"/>
          </w:tcPr>
          <w:p w14:paraId="196FDF7E" w14:textId="39A827C5" w:rsidR="007C4833" w:rsidRPr="00491B17" w:rsidRDefault="00BB2461" w:rsidP="007C4833">
            <w:pPr>
              <w:pStyle w:val="Texto"/>
              <w:tabs>
                <w:tab w:val="decimal" w:pos="780"/>
              </w:tabs>
              <w:jc w:val="left"/>
              <w:rPr>
                <w:sz w:val="16"/>
                <w:szCs w:val="16"/>
              </w:rPr>
            </w:pPr>
            <w:r w:rsidRPr="00BB2461">
              <w:rPr>
                <w:sz w:val="16"/>
                <w:szCs w:val="16"/>
              </w:rPr>
              <w:t>(</w:t>
            </w:r>
            <w:r w:rsidR="00F505B9" w:rsidRPr="00F505B9">
              <w:rPr>
                <w:sz w:val="16"/>
                <w:szCs w:val="16"/>
              </w:rPr>
              <w:t>19.754</w:t>
            </w:r>
            <w:r w:rsidRPr="00BB2461">
              <w:rPr>
                <w:sz w:val="16"/>
                <w:szCs w:val="16"/>
              </w:rPr>
              <w:t>)</w:t>
            </w:r>
          </w:p>
        </w:tc>
      </w:tr>
      <w:tr w:rsidR="007C4833" w:rsidRPr="00491B17" w14:paraId="714EEDCA" w14:textId="77777777" w:rsidTr="009C723F">
        <w:trPr>
          <w:trHeight w:val="49"/>
        </w:trPr>
        <w:tc>
          <w:tcPr>
            <w:tcW w:w="2895" w:type="dxa"/>
          </w:tcPr>
          <w:p w14:paraId="1843341F" w14:textId="41F8A57C" w:rsidR="007C4833" w:rsidRPr="00491B17" w:rsidRDefault="007C4833" w:rsidP="007C4833">
            <w:pPr>
              <w:pStyle w:val="Texto"/>
              <w:jc w:val="left"/>
              <w:rPr>
                <w:b/>
                <w:sz w:val="16"/>
                <w:szCs w:val="16"/>
              </w:rPr>
            </w:pPr>
            <w:r w:rsidRPr="00491B17">
              <w:rPr>
                <w:b/>
                <w:sz w:val="16"/>
                <w:szCs w:val="16"/>
              </w:rPr>
              <w:t>Al 3</w:t>
            </w:r>
            <w:r>
              <w:rPr>
                <w:b/>
                <w:sz w:val="16"/>
                <w:szCs w:val="16"/>
              </w:rPr>
              <w:t>0</w:t>
            </w:r>
            <w:r w:rsidRPr="00491B17">
              <w:rPr>
                <w:b/>
                <w:sz w:val="16"/>
                <w:szCs w:val="16"/>
              </w:rPr>
              <w:t xml:space="preserve"> de </w:t>
            </w:r>
            <w:r>
              <w:rPr>
                <w:b/>
                <w:sz w:val="16"/>
                <w:szCs w:val="16"/>
              </w:rPr>
              <w:t>noviembre</w:t>
            </w:r>
            <w:r w:rsidRPr="00491B17">
              <w:rPr>
                <w:b/>
                <w:sz w:val="16"/>
                <w:szCs w:val="16"/>
              </w:rPr>
              <w:t xml:space="preserve"> </w:t>
            </w:r>
            <w:r>
              <w:rPr>
                <w:b/>
                <w:sz w:val="16"/>
                <w:szCs w:val="16"/>
              </w:rPr>
              <w:t>202</w:t>
            </w:r>
            <w:r w:rsidR="00730E03">
              <w:rPr>
                <w:b/>
                <w:sz w:val="16"/>
                <w:szCs w:val="16"/>
              </w:rPr>
              <w:t>2</w:t>
            </w:r>
          </w:p>
        </w:tc>
        <w:tc>
          <w:tcPr>
            <w:tcW w:w="841" w:type="dxa"/>
            <w:tcBorders>
              <w:top w:val="single" w:sz="6" w:space="0" w:color="auto"/>
              <w:bottom w:val="double" w:sz="6" w:space="0" w:color="auto"/>
            </w:tcBorders>
          </w:tcPr>
          <w:p w14:paraId="65334A5F" w14:textId="3E1DDF4E" w:rsidR="007C4833" w:rsidRPr="00252D0E" w:rsidRDefault="005A0DF3" w:rsidP="00362184">
            <w:pPr>
              <w:pStyle w:val="Texto"/>
              <w:tabs>
                <w:tab w:val="decimal" w:pos="705"/>
              </w:tabs>
              <w:jc w:val="left"/>
              <w:rPr>
                <w:b/>
                <w:bCs/>
                <w:sz w:val="16"/>
                <w:szCs w:val="16"/>
              </w:rPr>
            </w:pPr>
            <w:r w:rsidRPr="00252D0E">
              <w:rPr>
                <w:b/>
                <w:bCs/>
                <w:sz w:val="16"/>
                <w:szCs w:val="16"/>
              </w:rPr>
              <w:t>439.714</w:t>
            </w:r>
          </w:p>
        </w:tc>
        <w:tc>
          <w:tcPr>
            <w:tcW w:w="67" w:type="dxa"/>
          </w:tcPr>
          <w:p w14:paraId="7BB918CB" w14:textId="77777777" w:rsidR="007C4833" w:rsidRPr="00252D0E" w:rsidRDefault="007C4833" w:rsidP="007C4833">
            <w:pPr>
              <w:pStyle w:val="Texto"/>
              <w:jc w:val="left"/>
              <w:rPr>
                <w:b/>
                <w:bCs/>
                <w:sz w:val="16"/>
                <w:szCs w:val="16"/>
              </w:rPr>
            </w:pPr>
          </w:p>
        </w:tc>
        <w:tc>
          <w:tcPr>
            <w:tcW w:w="877" w:type="dxa"/>
            <w:tcBorders>
              <w:top w:val="single" w:sz="6" w:space="0" w:color="auto"/>
              <w:bottom w:val="double" w:sz="6" w:space="0" w:color="auto"/>
            </w:tcBorders>
          </w:tcPr>
          <w:p w14:paraId="06F90E5F" w14:textId="1B0C8ED3" w:rsidR="007C4833" w:rsidRPr="00252D0E" w:rsidRDefault="005A0DF3" w:rsidP="007C4833">
            <w:pPr>
              <w:pStyle w:val="Texto"/>
              <w:tabs>
                <w:tab w:val="decimal" w:pos="780"/>
              </w:tabs>
              <w:jc w:val="left"/>
              <w:rPr>
                <w:b/>
                <w:bCs/>
                <w:sz w:val="16"/>
                <w:szCs w:val="16"/>
              </w:rPr>
            </w:pPr>
            <w:r w:rsidRPr="00252D0E">
              <w:rPr>
                <w:b/>
                <w:bCs/>
                <w:sz w:val="16"/>
                <w:szCs w:val="16"/>
              </w:rPr>
              <w:t>26.811.141</w:t>
            </w:r>
          </w:p>
        </w:tc>
        <w:tc>
          <w:tcPr>
            <w:tcW w:w="41" w:type="dxa"/>
          </w:tcPr>
          <w:p w14:paraId="1BA91846" w14:textId="77777777" w:rsidR="007C4833" w:rsidRPr="00252D0E" w:rsidRDefault="007C4833" w:rsidP="007C4833">
            <w:pPr>
              <w:pStyle w:val="Texto"/>
              <w:jc w:val="left"/>
              <w:rPr>
                <w:b/>
                <w:bCs/>
                <w:sz w:val="16"/>
                <w:szCs w:val="16"/>
              </w:rPr>
            </w:pPr>
          </w:p>
        </w:tc>
        <w:tc>
          <w:tcPr>
            <w:tcW w:w="941" w:type="dxa"/>
            <w:tcBorders>
              <w:top w:val="single" w:sz="6" w:space="0" w:color="auto"/>
              <w:bottom w:val="double" w:sz="6" w:space="0" w:color="auto"/>
            </w:tcBorders>
          </w:tcPr>
          <w:p w14:paraId="4114ED07" w14:textId="4BD0062D" w:rsidR="007C4833" w:rsidRPr="00252D0E" w:rsidRDefault="005A0DF3" w:rsidP="00362184">
            <w:pPr>
              <w:pStyle w:val="Texto"/>
              <w:tabs>
                <w:tab w:val="decimal" w:pos="843"/>
              </w:tabs>
              <w:jc w:val="left"/>
              <w:rPr>
                <w:b/>
                <w:bCs/>
                <w:sz w:val="16"/>
                <w:szCs w:val="16"/>
              </w:rPr>
            </w:pPr>
            <w:r w:rsidRPr="00252D0E">
              <w:rPr>
                <w:b/>
                <w:bCs/>
                <w:sz w:val="16"/>
                <w:szCs w:val="16"/>
              </w:rPr>
              <w:t>27.250.855</w:t>
            </w:r>
          </w:p>
        </w:tc>
        <w:tc>
          <w:tcPr>
            <w:tcW w:w="81" w:type="dxa"/>
          </w:tcPr>
          <w:p w14:paraId="5AD5F6D7" w14:textId="77777777" w:rsidR="007C4833" w:rsidRPr="00252D0E" w:rsidRDefault="007C4833" w:rsidP="007C4833">
            <w:pPr>
              <w:pStyle w:val="Texto"/>
              <w:jc w:val="left"/>
              <w:rPr>
                <w:b/>
                <w:bCs/>
                <w:sz w:val="16"/>
                <w:szCs w:val="16"/>
              </w:rPr>
            </w:pPr>
          </w:p>
        </w:tc>
        <w:tc>
          <w:tcPr>
            <w:tcW w:w="864" w:type="dxa"/>
            <w:tcBorders>
              <w:top w:val="single" w:sz="6" w:space="0" w:color="auto"/>
              <w:bottom w:val="double" w:sz="6" w:space="0" w:color="auto"/>
            </w:tcBorders>
          </w:tcPr>
          <w:p w14:paraId="5D6B7304" w14:textId="0689B7CE" w:rsidR="007C4833" w:rsidRPr="00252D0E" w:rsidRDefault="005A0DF3" w:rsidP="007C4833">
            <w:pPr>
              <w:pStyle w:val="Texto"/>
              <w:tabs>
                <w:tab w:val="decimal" w:pos="780"/>
              </w:tabs>
              <w:jc w:val="left"/>
              <w:rPr>
                <w:b/>
                <w:bCs/>
                <w:sz w:val="16"/>
                <w:szCs w:val="16"/>
              </w:rPr>
            </w:pPr>
            <w:r w:rsidRPr="00252D0E">
              <w:rPr>
                <w:b/>
                <w:bCs/>
                <w:sz w:val="16"/>
                <w:szCs w:val="16"/>
              </w:rPr>
              <w:t>2.693.207</w:t>
            </w:r>
          </w:p>
        </w:tc>
        <w:tc>
          <w:tcPr>
            <w:tcW w:w="68" w:type="dxa"/>
          </w:tcPr>
          <w:p w14:paraId="7E284348" w14:textId="77777777" w:rsidR="007C4833" w:rsidRPr="00252D0E" w:rsidRDefault="007C4833" w:rsidP="007C4833">
            <w:pPr>
              <w:pStyle w:val="Texto"/>
              <w:jc w:val="left"/>
              <w:rPr>
                <w:b/>
                <w:bCs/>
                <w:sz w:val="16"/>
                <w:szCs w:val="16"/>
              </w:rPr>
            </w:pPr>
          </w:p>
        </w:tc>
        <w:tc>
          <w:tcPr>
            <w:tcW w:w="864" w:type="dxa"/>
            <w:tcBorders>
              <w:top w:val="single" w:sz="6" w:space="0" w:color="auto"/>
              <w:bottom w:val="double" w:sz="6" w:space="0" w:color="auto"/>
            </w:tcBorders>
          </w:tcPr>
          <w:p w14:paraId="69AA1166" w14:textId="6C5D09F0" w:rsidR="007C4833" w:rsidRPr="00252D0E" w:rsidRDefault="005A0DF3" w:rsidP="007C4833">
            <w:pPr>
              <w:pStyle w:val="Texto"/>
              <w:tabs>
                <w:tab w:val="decimal" w:pos="780"/>
              </w:tabs>
              <w:jc w:val="left"/>
              <w:rPr>
                <w:b/>
                <w:bCs/>
                <w:sz w:val="16"/>
                <w:szCs w:val="16"/>
              </w:rPr>
            </w:pPr>
            <w:r w:rsidRPr="00252D0E">
              <w:rPr>
                <w:b/>
                <w:bCs/>
                <w:sz w:val="16"/>
                <w:szCs w:val="16"/>
              </w:rPr>
              <w:t>18.896.656</w:t>
            </w:r>
          </w:p>
        </w:tc>
        <w:tc>
          <w:tcPr>
            <w:tcW w:w="72" w:type="dxa"/>
          </w:tcPr>
          <w:p w14:paraId="3C6A53CA" w14:textId="77777777" w:rsidR="007C4833" w:rsidRPr="00252D0E" w:rsidRDefault="007C4833" w:rsidP="007C4833">
            <w:pPr>
              <w:pStyle w:val="Texto"/>
              <w:jc w:val="left"/>
              <w:rPr>
                <w:b/>
                <w:bCs/>
                <w:sz w:val="16"/>
                <w:szCs w:val="16"/>
              </w:rPr>
            </w:pPr>
          </w:p>
        </w:tc>
        <w:tc>
          <w:tcPr>
            <w:tcW w:w="949" w:type="dxa"/>
            <w:tcBorders>
              <w:top w:val="single" w:sz="6" w:space="0" w:color="auto"/>
              <w:bottom w:val="double" w:sz="6" w:space="0" w:color="auto"/>
            </w:tcBorders>
          </w:tcPr>
          <w:p w14:paraId="561D4F23" w14:textId="4A9689D9" w:rsidR="007C4833" w:rsidRPr="00252D0E" w:rsidRDefault="009F358B" w:rsidP="007C4833">
            <w:pPr>
              <w:pStyle w:val="Texto"/>
              <w:tabs>
                <w:tab w:val="decimal" w:pos="780"/>
              </w:tabs>
              <w:jc w:val="left"/>
              <w:rPr>
                <w:b/>
                <w:bCs/>
                <w:sz w:val="16"/>
                <w:szCs w:val="16"/>
              </w:rPr>
            </w:pPr>
            <w:r w:rsidRPr="009F358B">
              <w:rPr>
                <w:b/>
                <w:bCs/>
                <w:sz w:val="16"/>
                <w:szCs w:val="16"/>
              </w:rPr>
              <w:t>483.214</w:t>
            </w:r>
          </w:p>
        </w:tc>
        <w:tc>
          <w:tcPr>
            <w:tcW w:w="82" w:type="dxa"/>
          </w:tcPr>
          <w:p w14:paraId="3D71DAFD" w14:textId="77777777" w:rsidR="007C4833" w:rsidRPr="00252D0E" w:rsidRDefault="007C4833" w:rsidP="007C4833">
            <w:pPr>
              <w:pStyle w:val="Texto"/>
              <w:jc w:val="left"/>
              <w:rPr>
                <w:b/>
                <w:bCs/>
                <w:sz w:val="16"/>
                <w:szCs w:val="16"/>
              </w:rPr>
            </w:pPr>
          </w:p>
        </w:tc>
        <w:tc>
          <w:tcPr>
            <w:tcW w:w="932" w:type="dxa"/>
            <w:tcBorders>
              <w:top w:val="single" w:sz="6" w:space="0" w:color="auto"/>
              <w:bottom w:val="double" w:sz="6" w:space="0" w:color="auto"/>
            </w:tcBorders>
          </w:tcPr>
          <w:p w14:paraId="53EAFD9E" w14:textId="297D9699" w:rsidR="007C4833" w:rsidRPr="00252D0E" w:rsidRDefault="00693236" w:rsidP="00362184">
            <w:pPr>
              <w:pStyle w:val="Texto"/>
              <w:tabs>
                <w:tab w:val="decimal" w:pos="816"/>
              </w:tabs>
              <w:jc w:val="left"/>
              <w:rPr>
                <w:b/>
                <w:bCs/>
                <w:sz w:val="16"/>
                <w:szCs w:val="16"/>
              </w:rPr>
            </w:pPr>
            <w:r w:rsidRPr="00693236">
              <w:rPr>
                <w:b/>
                <w:bCs/>
                <w:sz w:val="16"/>
                <w:szCs w:val="16"/>
              </w:rPr>
              <w:t>2.</w:t>
            </w:r>
            <w:r w:rsidR="00D71977" w:rsidRPr="00D71977">
              <w:rPr>
                <w:b/>
                <w:bCs/>
                <w:sz w:val="16"/>
                <w:szCs w:val="16"/>
              </w:rPr>
              <w:t>045.031</w:t>
            </w:r>
          </w:p>
        </w:tc>
        <w:tc>
          <w:tcPr>
            <w:tcW w:w="93" w:type="dxa"/>
          </w:tcPr>
          <w:p w14:paraId="79106AD7" w14:textId="748086D1" w:rsidR="007C4833" w:rsidRPr="00252D0E" w:rsidRDefault="007C4833" w:rsidP="007C4833">
            <w:pPr>
              <w:pStyle w:val="Texto"/>
              <w:tabs>
                <w:tab w:val="decimal" w:pos="920"/>
              </w:tabs>
              <w:jc w:val="left"/>
              <w:rPr>
                <w:b/>
                <w:bCs/>
                <w:sz w:val="16"/>
                <w:szCs w:val="16"/>
              </w:rPr>
            </w:pPr>
          </w:p>
        </w:tc>
        <w:tc>
          <w:tcPr>
            <w:tcW w:w="900" w:type="dxa"/>
            <w:tcBorders>
              <w:top w:val="single" w:sz="6" w:space="0" w:color="auto"/>
              <w:bottom w:val="double" w:sz="6" w:space="0" w:color="auto"/>
            </w:tcBorders>
          </w:tcPr>
          <w:p w14:paraId="05DFAF26" w14:textId="1D360892" w:rsidR="007C4833" w:rsidRPr="00252D0E" w:rsidRDefault="00693236" w:rsidP="007C4833">
            <w:pPr>
              <w:pStyle w:val="Texto"/>
              <w:tabs>
                <w:tab w:val="decimal" w:pos="780"/>
              </w:tabs>
              <w:jc w:val="left"/>
              <w:rPr>
                <w:b/>
                <w:bCs/>
                <w:sz w:val="16"/>
                <w:szCs w:val="16"/>
              </w:rPr>
            </w:pPr>
            <w:r w:rsidRPr="00693236">
              <w:rPr>
                <w:b/>
                <w:bCs/>
                <w:sz w:val="16"/>
                <w:szCs w:val="16"/>
              </w:rPr>
              <w:t>51.</w:t>
            </w:r>
            <w:r w:rsidR="00594818" w:rsidRPr="00594818">
              <w:rPr>
                <w:b/>
                <w:bCs/>
                <w:sz w:val="16"/>
                <w:szCs w:val="16"/>
              </w:rPr>
              <w:t>368.963</w:t>
            </w:r>
          </w:p>
        </w:tc>
      </w:tr>
    </w:tbl>
    <w:p w14:paraId="758854BB" w14:textId="1063CBA2" w:rsidR="00307AAC" w:rsidRDefault="00307AAC" w:rsidP="00307AAC">
      <w:pPr>
        <w:pStyle w:val="Texto"/>
        <w:jc w:val="left"/>
      </w:pPr>
    </w:p>
    <w:p w14:paraId="2EB51B7E" w14:textId="77777777" w:rsidR="005061FD" w:rsidRDefault="005061FD" w:rsidP="00307AAC">
      <w:pPr>
        <w:pStyle w:val="Texto"/>
        <w:jc w:val="left"/>
      </w:pPr>
    </w:p>
    <w:tbl>
      <w:tblPr>
        <w:tblStyle w:val="TableGrid"/>
        <w:tblW w:w="10669" w:type="dxa"/>
        <w:tblInd w:w="-426" w:type="dxa"/>
        <w:tblLayout w:type="fixed"/>
        <w:tblLook w:val="04A0" w:firstRow="1" w:lastRow="0" w:firstColumn="1" w:lastColumn="0" w:noHBand="0" w:noVBand="1"/>
      </w:tblPr>
      <w:tblGrid>
        <w:gridCol w:w="2893"/>
        <w:gridCol w:w="841"/>
        <w:gridCol w:w="67"/>
        <w:gridCol w:w="877"/>
        <w:gridCol w:w="41"/>
        <w:gridCol w:w="941"/>
        <w:gridCol w:w="74"/>
        <w:gridCol w:w="884"/>
        <w:gridCol w:w="72"/>
        <w:gridCol w:w="949"/>
        <w:gridCol w:w="72"/>
        <w:gridCol w:w="949"/>
        <w:gridCol w:w="82"/>
        <w:gridCol w:w="932"/>
        <w:gridCol w:w="93"/>
        <w:gridCol w:w="902"/>
      </w:tblGrid>
      <w:tr w:rsidR="007C4833" w:rsidRPr="00491B17" w14:paraId="12B78306" w14:textId="77777777" w:rsidTr="005729F4">
        <w:tc>
          <w:tcPr>
            <w:tcW w:w="2893" w:type="dxa"/>
          </w:tcPr>
          <w:p w14:paraId="1BA4E8D5" w14:textId="77777777" w:rsidR="007C4833" w:rsidRPr="00491B17" w:rsidRDefault="007C4833" w:rsidP="002421C1">
            <w:pPr>
              <w:pStyle w:val="Texto"/>
              <w:jc w:val="center"/>
              <w:rPr>
                <w:b/>
                <w:sz w:val="16"/>
                <w:szCs w:val="16"/>
              </w:rPr>
            </w:pPr>
          </w:p>
        </w:tc>
        <w:tc>
          <w:tcPr>
            <w:tcW w:w="2767" w:type="dxa"/>
            <w:gridSpan w:val="5"/>
            <w:tcBorders>
              <w:bottom w:val="single" w:sz="6" w:space="0" w:color="auto"/>
            </w:tcBorders>
          </w:tcPr>
          <w:p w14:paraId="06EE230B" w14:textId="5C81934B" w:rsidR="007C4833" w:rsidRPr="00491B17" w:rsidRDefault="007C4833" w:rsidP="002421C1">
            <w:pPr>
              <w:pStyle w:val="Texto"/>
              <w:jc w:val="center"/>
              <w:rPr>
                <w:b/>
                <w:sz w:val="16"/>
                <w:szCs w:val="16"/>
              </w:rPr>
            </w:pPr>
            <w:r w:rsidRPr="00491B17">
              <w:rPr>
                <w:b/>
                <w:sz w:val="16"/>
                <w:szCs w:val="16"/>
              </w:rPr>
              <w:t>Aportes de los propietarios</w:t>
            </w:r>
          </w:p>
        </w:tc>
        <w:tc>
          <w:tcPr>
            <w:tcW w:w="74" w:type="dxa"/>
          </w:tcPr>
          <w:p w14:paraId="78C32393" w14:textId="77777777" w:rsidR="007C4833" w:rsidRPr="00491B17" w:rsidRDefault="007C4833" w:rsidP="002421C1">
            <w:pPr>
              <w:pStyle w:val="Texto"/>
              <w:jc w:val="center"/>
              <w:rPr>
                <w:b/>
                <w:sz w:val="16"/>
                <w:szCs w:val="16"/>
              </w:rPr>
            </w:pPr>
          </w:p>
        </w:tc>
        <w:tc>
          <w:tcPr>
            <w:tcW w:w="884" w:type="dxa"/>
          </w:tcPr>
          <w:p w14:paraId="4F90C499" w14:textId="77777777" w:rsidR="007C4833" w:rsidRPr="00491B17" w:rsidRDefault="007C4833" w:rsidP="002421C1">
            <w:pPr>
              <w:jc w:val="center"/>
              <w:rPr>
                <w:b/>
                <w:sz w:val="16"/>
                <w:szCs w:val="16"/>
              </w:rPr>
            </w:pPr>
          </w:p>
        </w:tc>
        <w:tc>
          <w:tcPr>
            <w:tcW w:w="72" w:type="dxa"/>
          </w:tcPr>
          <w:p w14:paraId="27C3C22F" w14:textId="2A2B05F8" w:rsidR="007C4833" w:rsidRPr="00491B17" w:rsidRDefault="007C4833" w:rsidP="002421C1">
            <w:pPr>
              <w:jc w:val="center"/>
              <w:rPr>
                <w:b/>
                <w:sz w:val="16"/>
                <w:szCs w:val="16"/>
              </w:rPr>
            </w:pPr>
          </w:p>
        </w:tc>
        <w:tc>
          <w:tcPr>
            <w:tcW w:w="949" w:type="dxa"/>
          </w:tcPr>
          <w:p w14:paraId="65A5B379" w14:textId="70AFEA7D" w:rsidR="007C4833" w:rsidRPr="00491B17" w:rsidRDefault="007C4833" w:rsidP="002421C1">
            <w:pPr>
              <w:jc w:val="center"/>
              <w:rPr>
                <w:b/>
                <w:sz w:val="16"/>
                <w:szCs w:val="16"/>
              </w:rPr>
            </w:pPr>
          </w:p>
        </w:tc>
        <w:tc>
          <w:tcPr>
            <w:tcW w:w="72" w:type="dxa"/>
          </w:tcPr>
          <w:p w14:paraId="415D9D22" w14:textId="3282F960" w:rsidR="007C4833" w:rsidRPr="00491B17" w:rsidRDefault="007C4833" w:rsidP="002421C1">
            <w:pPr>
              <w:jc w:val="center"/>
              <w:rPr>
                <w:b/>
                <w:sz w:val="16"/>
                <w:szCs w:val="16"/>
              </w:rPr>
            </w:pPr>
          </w:p>
        </w:tc>
        <w:tc>
          <w:tcPr>
            <w:tcW w:w="949" w:type="dxa"/>
            <w:tcBorders>
              <w:bottom w:val="single" w:sz="6" w:space="0" w:color="auto"/>
            </w:tcBorders>
          </w:tcPr>
          <w:p w14:paraId="7138C2A6" w14:textId="285AE05A" w:rsidR="007C4833" w:rsidRPr="00491B17" w:rsidRDefault="007C4833" w:rsidP="002421C1">
            <w:pPr>
              <w:jc w:val="center"/>
              <w:rPr>
                <w:b/>
                <w:sz w:val="16"/>
                <w:szCs w:val="16"/>
              </w:rPr>
            </w:pPr>
            <w:r w:rsidRPr="00491B17">
              <w:rPr>
                <w:b/>
                <w:sz w:val="16"/>
                <w:szCs w:val="16"/>
              </w:rPr>
              <w:t>Otros resultados integrales</w:t>
            </w:r>
          </w:p>
        </w:tc>
        <w:tc>
          <w:tcPr>
            <w:tcW w:w="82" w:type="dxa"/>
          </w:tcPr>
          <w:p w14:paraId="29904B13" w14:textId="77777777" w:rsidR="007C4833" w:rsidRPr="00491B17" w:rsidRDefault="007C4833" w:rsidP="002421C1">
            <w:pPr>
              <w:pStyle w:val="Texto"/>
              <w:jc w:val="center"/>
              <w:rPr>
                <w:b/>
                <w:sz w:val="16"/>
                <w:szCs w:val="16"/>
              </w:rPr>
            </w:pPr>
          </w:p>
        </w:tc>
        <w:tc>
          <w:tcPr>
            <w:tcW w:w="932" w:type="dxa"/>
          </w:tcPr>
          <w:p w14:paraId="1F9CD99E" w14:textId="77777777" w:rsidR="007C4833" w:rsidRPr="00491B17" w:rsidRDefault="007C4833" w:rsidP="002421C1">
            <w:pPr>
              <w:pStyle w:val="Texto"/>
              <w:jc w:val="center"/>
              <w:rPr>
                <w:b/>
                <w:sz w:val="16"/>
                <w:szCs w:val="16"/>
              </w:rPr>
            </w:pPr>
          </w:p>
        </w:tc>
        <w:tc>
          <w:tcPr>
            <w:tcW w:w="93" w:type="dxa"/>
          </w:tcPr>
          <w:p w14:paraId="5F554156" w14:textId="77777777" w:rsidR="007C4833" w:rsidRPr="00491B17" w:rsidRDefault="007C4833" w:rsidP="002421C1">
            <w:pPr>
              <w:pStyle w:val="Texto"/>
              <w:jc w:val="center"/>
              <w:rPr>
                <w:rFonts w:cs="Arial"/>
                <w:b/>
                <w:bCs/>
                <w:sz w:val="16"/>
                <w:szCs w:val="16"/>
              </w:rPr>
            </w:pPr>
          </w:p>
        </w:tc>
        <w:tc>
          <w:tcPr>
            <w:tcW w:w="902" w:type="dxa"/>
          </w:tcPr>
          <w:p w14:paraId="64B87042" w14:textId="77777777" w:rsidR="007C4833" w:rsidRPr="00491B17" w:rsidRDefault="007C4833" w:rsidP="002421C1">
            <w:pPr>
              <w:pStyle w:val="Texto"/>
              <w:jc w:val="center"/>
              <w:rPr>
                <w:rFonts w:cs="Arial"/>
                <w:b/>
                <w:bCs/>
                <w:sz w:val="16"/>
                <w:szCs w:val="16"/>
              </w:rPr>
            </w:pPr>
          </w:p>
        </w:tc>
      </w:tr>
      <w:tr w:rsidR="007C4833" w:rsidRPr="00491B17" w14:paraId="3C2A11B2" w14:textId="77777777" w:rsidTr="005729F4">
        <w:tc>
          <w:tcPr>
            <w:tcW w:w="2893" w:type="dxa"/>
          </w:tcPr>
          <w:p w14:paraId="3606012A" w14:textId="77777777" w:rsidR="007C4833" w:rsidRPr="00491B17" w:rsidRDefault="007C4833" w:rsidP="002421C1">
            <w:pPr>
              <w:pStyle w:val="Texto"/>
              <w:jc w:val="center"/>
              <w:rPr>
                <w:b/>
                <w:sz w:val="16"/>
                <w:szCs w:val="16"/>
              </w:rPr>
            </w:pPr>
          </w:p>
        </w:tc>
        <w:tc>
          <w:tcPr>
            <w:tcW w:w="841" w:type="dxa"/>
            <w:tcBorders>
              <w:top w:val="single" w:sz="6" w:space="0" w:color="auto"/>
              <w:bottom w:val="single" w:sz="6" w:space="0" w:color="auto"/>
            </w:tcBorders>
          </w:tcPr>
          <w:p w14:paraId="1F677C41" w14:textId="77777777" w:rsidR="007C4833" w:rsidRPr="00491B17" w:rsidRDefault="007C4833" w:rsidP="002421C1">
            <w:pPr>
              <w:pStyle w:val="Texto"/>
              <w:jc w:val="center"/>
              <w:rPr>
                <w:b/>
                <w:sz w:val="16"/>
                <w:szCs w:val="16"/>
              </w:rPr>
            </w:pPr>
            <w:r w:rsidRPr="00491B17">
              <w:rPr>
                <w:b/>
                <w:sz w:val="16"/>
                <w:szCs w:val="16"/>
              </w:rPr>
              <w:t>Capital social</w:t>
            </w:r>
          </w:p>
        </w:tc>
        <w:tc>
          <w:tcPr>
            <w:tcW w:w="67" w:type="dxa"/>
            <w:tcBorders>
              <w:top w:val="single" w:sz="6" w:space="0" w:color="auto"/>
            </w:tcBorders>
          </w:tcPr>
          <w:p w14:paraId="601694D7" w14:textId="77777777" w:rsidR="007C4833" w:rsidRPr="00491B17" w:rsidRDefault="007C4833" w:rsidP="002421C1">
            <w:pPr>
              <w:pStyle w:val="Texto"/>
              <w:jc w:val="center"/>
              <w:rPr>
                <w:b/>
                <w:sz w:val="16"/>
                <w:szCs w:val="16"/>
              </w:rPr>
            </w:pPr>
          </w:p>
        </w:tc>
        <w:tc>
          <w:tcPr>
            <w:tcW w:w="877" w:type="dxa"/>
            <w:tcBorders>
              <w:top w:val="single" w:sz="6" w:space="0" w:color="auto"/>
              <w:bottom w:val="single" w:sz="6" w:space="0" w:color="auto"/>
            </w:tcBorders>
          </w:tcPr>
          <w:p w14:paraId="5D58E408" w14:textId="77777777" w:rsidR="007C4833" w:rsidRPr="00491B17" w:rsidRDefault="007C4833" w:rsidP="002421C1">
            <w:pPr>
              <w:pStyle w:val="Texto"/>
              <w:jc w:val="center"/>
              <w:rPr>
                <w:b/>
                <w:sz w:val="16"/>
                <w:szCs w:val="16"/>
              </w:rPr>
            </w:pPr>
            <w:r w:rsidRPr="00491B17">
              <w:rPr>
                <w:b/>
                <w:sz w:val="16"/>
                <w:szCs w:val="16"/>
              </w:rPr>
              <w:t>Ajuste de capital social</w:t>
            </w:r>
          </w:p>
        </w:tc>
        <w:tc>
          <w:tcPr>
            <w:tcW w:w="41" w:type="dxa"/>
          </w:tcPr>
          <w:p w14:paraId="3630DE46" w14:textId="77777777" w:rsidR="007C4833" w:rsidRPr="00491B17" w:rsidRDefault="007C4833" w:rsidP="002421C1">
            <w:pPr>
              <w:pStyle w:val="Texto"/>
              <w:jc w:val="center"/>
              <w:rPr>
                <w:b/>
                <w:sz w:val="16"/>
                <w:szCs w:val="16"/>
              </w:rPr>
            </w:pPr>
          </w:p>
        </w:tc>
        <w:tc>
          <w:tcPr>
            <w:tcW w:w="941" w:type="dxa"/>
            <w:tcBorders>
              <w:top w:val="single" w:sz="6" w:space="0" w:color="auto"/>
              <w:bottom w:val="single" w:sz="6" w:space="0" w:color="auto"/>
            </w:tcBorders>
          </w:tcPr>
          <w:p w14:paraId="0BCBF554" w14:textId="77777777" w:rsidR="007C4833" w:rsidRPr="00491B17" w:rsidRDefault="007C4833" w:rsidP="002421C1">
            <w:pPr>
              <w:pStyle w:val="Texto"/>
              <w:jc w:val="center"/>
              <w:rPr>
                <w:b/>
                <w:sz w:val="16"/>
                <w:szCs w:val="16"/>
              </w:rPr>
            </w:pPr>
            <w:r w:rsidRPr="00491B17">
              <w:rPr>
                <w:b/>
                <w:sz w:val="16"/>
                <w:szCs w:val="16"/>
              </w:rPr>
              <w:t>Total</w:t>
            </w:r>
          </w:p>
        </w:tc>
        <w:tc>
          <w:tcPr>
            <w:tcW w:w="74" w:type="dxa"/>
          </w:tcPr>
          <w:p w14:paraId="46C265CD" w14:textId="77777777" w:rsidR="007C4833" w:rsidRPr="00491B17" w:rsidRDefault="007C4833" w:rsidP="002421C1">
            <w:pPr>
              <w:pStyle w:val="Texto"/>
              <w:jc w:val="center"/>
              <w:rPr>
                <w:b/>
                <w:sz w:val="16"/>
                <w:szCs w:val="16"/>
              </w:rPr>
            </w:pPr>
          </w:p>
        </w:tc>
        <w:tc>
          <w:tcPr>
            <w:tcW w:w="884" w:type="dxa"/>
            <w:tcBorders>
              <w:bottom w:val="single" w:sz="6" w:space="0" w:color="auto"/>
            </w:tcBorders>
          </w:tcPr>
          <w:p w14:paraId="5D1B035C" w14:textId="74B0FB79" w:rsidR="007C4833" w:rsidRPr="00491B17" w:rsidRDefault="00185601" w:rsidP="002421C1">
            <w:pPr>
              <w:jc w:val="center"/>
              <w:rPr>
                <w:b/>
                <w:sz w:val="16"/>
                <w:szCs w:val="16"/>
              </w:rPr>
            </w:pPr>
            <w:r w:rsidRPr="00185601">
              <w:rPr>
                <w:b/>
                <w:sz w:val="16"/>
                <w:szCs w:val="16"/>
              </w:rPr>
              <w:t>Reserva legal</w:t>
            </w:r>
          </w:p>
        </w:tc>
        <w:tc>
          <w:tcPr>
            <w:tcW w:w="72" w:type="dxa"/>
          </w:tcPr>
          <w:p w14:paraId="616B9179" w14:textId="7FD302AF" w:rsidR="007C4833" w:rsidRPr="00491B17" w:rsidRDefault="007C4833" w:rsidP="002421C1">
            <w:pPr>
              <w:jc w:val="center"/>
              <w:rPr>
                <w:b/>
                <w:sz w:val="16"/>
                <w:szCs w:val="16"/>
              </w:rPr>
            </w:pPr>
          </w:p>
        </w:tc>
        <w:tc>
          <w:tcPr>
            <w:tcW w:w="949" w:type="dxa"/>
            <w:tcBorders>
              <w:bottom w:val="single" w:sz="6" w:space="0" w:color="auto"/>
            </w:tcBorders>
          </w:tcPr>
          <w:p w14:paraId="4320E8F3" w14:textId="4F7944CB" w:rsidR="007C4833" w:rsidRPr="00491B17" w:rsidRDefault="00185601" w:rsidP="002421C1">
            <w:pPr>
              <w:jc w:val="center"/>
              <w:rPr>
                <w:b/>
                <w:sz w:val="16"/>
                <w:szCs w:val="16"/>
              </w:rPr>
            </w:pPr>
            <w:r w:rsidRPr="00185601">
              <w:rPr>
                <w:b/>
                <w:sz w:val="16"/>
                <w:szCs w:val="16"/>
              </w:rPr>
              <w:t>Reserva facultativa</w:t>
            </w:r>
          </w:p>
        </w:tc>
        <w:tc>
          <w:tcPr>
            <w:tcW w:w="72" w:type="dxa"/>
          </w:tcPr>
          <w:p w14:paraId="2E24CA82" w14:textId="20E3181E" w:rsidR="007C4833" w:rsidRPr="00491B17" w:rsidRDefault="007C4833" w:rsidP="002421C1">
            <w:pPr>
              <w:jc w:val="center"/>
              <w:rPr>
                <w:b/>
                <w:sz w:val="16"/>
                <w:szCs w:val="16"/>
              </w:rPr>
            </w:pPr>
          </w:p>
        </w:tc>
        <w:tc>
          <w:tcPr>
            <w:tcW w:w="949" w:type="dxa"/>
            <w:tcBorders>
              <w:top w:val="single" w:sz="6" w:space="0" w:color="auto"/>
              <w:bottom w:val="single" w:sz="6" w:space="0" w:color="auto"/>
            </w:tcBorders>
          </w:tcPr>
          <w:p w14:paraId="2AC8439D" w14:textId="3F620348" w:rsidR="007C4833" w:rsidRPr="00491B17" w:rsidRDefault="007C4833" w:rsidP="002421C1">
            <w:pPr>
              <w:jc w:val="center"/>
              <w:rPr>
                <w:b/>
                <w:sz w:val="16"/>
                <w:szCs w:val="16"/>
              </w:rPr>
            </w:pPr>
            <w:r w:rsidRPr="00491B17">
              <w:rPr>
                <w:b/>
                <w:sz w:val="16"/>
                <w:szCs w:val="16"/>
              </w:rPr>
              <w:t>Reserva resultado conversión</w:t>
            </w:r>
          </w:p>
        </w:tc>
        <w:tc>
          <w:tcPr>
            <w:tcW w:w="82" w:type="dxa"/>
          </w:tcPr>
          <w:p w14:paraId="5FD6A537" w14:textId="77777777" w:rsidR="007C4833" w:rsidRPr="00491B17" w:rsidRDefault="007C4833" w:rsidP="002421C1">
            <w:pPr>
              <w:pStyle w:val="Texto"/>
              <w:jc w:val="center"/>
              <w:rPr>
                <w:b/>
                <w:sz w:val="16"/>
                <w:szCs w:val="16"/>
              </w:rPr>
            </w:pPr>
          </w:p>
        </w:tc>
        <w:tc>
          <w:tcPr>
            <w:tcW w:w="932" w:type="dxa"/>
            <w:tcBorders>
              <w:bottom w:val="single" w:sz="6" w:space="0" w:color="auto"/>
            </w:tcBorders>
          </w:tcPr>
          <w:p w14:paraId="488D1E40" w14:textId="77777777" w:rsidR="007C4833" w:rsidRPr="00491B17" w:rsidRDefault="007C4833" w:rsidP="002421C1">
            <w:pPr>
              <w:pStyle w:val="Texto"/>
              <w:jc w:val="center"/>
              <w:rPr>
                <w:rFonts w:cs="Arial"/>
                <w:b/>
                <w:bCs/>
                <w:sz w:val="16"/>
                <w:szCs w:val="16"/>
              </w:rPr>
            </w:pPr>
            <w:r w:rsidRPr="00491B17">
              <w:rPr>
                <w:b/>
                <w:sz w:val="16"/>
                <w:szCs w:val="16"/>
              </w:rPr>
              <w:t>Resultados no asignados</w:t>
            </w:r>
          </w:p>
        </w:tc>
        <w:tc>
          <w:tcPr>
            <w:tcW w:w="93" w:type="dxa"/>
          </w:tcPr>
          <w:p w14:paraId="68CE4CF9" w14:textId="77777777" w:rsidR="007C4833" w:rsidRPr="00491B17" w:rsidRDefault="007C4833" w:rsidP="002421C1">
            <w:pPr>
              <w:pStyle w:val="Texto"/>
              <w:jc w:val="center"/>
              <w:rPr>
                <w:rFonts w:cs="Arial"/>
                <w:b/>
                <w:bCs/>
                <w:sz w:val="16"/>
                <w:szCs w:val="16"/>
              </w:rPr>
            </w:pPr>
          </w:p>
        </w:tc>
        <w:tc>
          <w:tcPr>
            <w:tcW w:w="902" w:type="dxa"/>
            <w:tcBorders>
              <w:bottom w:val="single" w:sz="6" w:space="0" w:color="auto"/>
            </w:tcBorders>
          </w:tcPr>
          <w:p w14:paraId="4D6BD07C" w14:textId="77777777" w:rsidR="007C4833" w:rsidRPr="00491B17" w:rsidRDefault="007C4833" w:rsidP="002421C1">
            <w:pPr>
              <w:pStyle w:val="Texto"/>
              <w:jc w:val="center"/>
              <w:rPr>
                <w:rFonts w:cs="Arial"/>
                <w:b/>
                <w:bCs/>
                <w:sz w:val="16"/>
                <w:szCs w:val="16"/>
              </w:rPr>
            </w:pPr>
            <w:r w:rsidRPr="00491B17">
              <w:rPr>
                <w:rFonts w:cs="Arial"/>
                <w:b/>
                <w:bCs/>
                <w:sz w:val="16"/>
                <w:szCs w:val="16"/>
              </w:rPr>
              <w:t>Patrimonio total</w:t>
            </w:r>
          </w:p>
        </w:tc>
      </w:tr>
      <w:tr w:rsidR="007C4833" w:rsidRPr="00491B17" w14:paraId="2F808DA4" w14:textId="77777777" w:rsidTr="005729F4">
        <w:tc>
          <w:tcPr>
            <w:tcW w:w="2893" w:type="dxa"/>
          </w:tcPr>
          <w:p w14:paraId="34F59BAD" w14:textId="77777777" w:rsidR="007C4833" w:rsidRPr="00491B17" w:rsidRDefault="007C4833" w:rsidP="002421C1">
            <w:pPr>
              <w:pStyle w:val="Texto"/>
              <w:jc w:val="left"/>
              <w:rPr>
                <w:sz w:val="16"/>
                <w:szCs w:val="16"/>
              </w:rPr>
            </w:pPr>
          </w:p>
        </w:tc>
        <w:tc>
          <w:tcPr>
            <w:tcW w:w="841" w:type="dxa"/>
          </w:tcPr>
          <w:p w14:paraId="4D6216A9" w14:textId="77777777" w:rsidR="007C4833" w:rsidRPr="00491B17" w:rsidRDefault="007C4833" w:rsidP="00185601">
            <w:pPr>
              <w:pStyle w:val="Texto"/>
              <w:tabs>
                <w:tab w:val="decimal" w:pos="780"/>
              </w:tabs>
              <w:jc w:val="left"/>
              <w:rPr>
                <w:sz w:val="16"/>
                <w:szCs w:val="16"/>
              </w:rPr>
            </w:pPr>
          </w:p>
        </w:tc>
        <w:tc>
          <w:tcPr>
            <w:tcW w:w="67" w:type="dxa"/>
          </w:tcPr>
          <w:p w14:paraId="470C30EE" w14:textId="77777777" w:rsidR="007C4833" w:rsidRPr="00491B17" w:rsidRDefault="007C4833" w:rsidP="00185601">
            <w:pPr>
              <w:pStyle w:val="Texto"/>
              <w:jc w:val="left"/>
              <w:rPr>
                <w:sz w:val="16"/>
                <w:szCs w:val="16"/>
              </w:rPr>
            </w:pPr>
          </w:p>
        </w:tc>
        <w:tc>
          <w:tcPr>
            <w:tcW w:w="877" w:type="dxa"/>
            <w:tcBorders>
              <w:top w:val="single" w:sz="6" w:space="0" w:color="auto"/>
            </w:tcBorders>
          </w:tcPr>
          <w:p w14:paraId="39BDE4A4" w14:textId="77777777" w:rsidR="007C4833" w:rsidRPr="00491B17" w:rsidRDefault="007C4833" w:rsidP="00185601">
            <w:pPr>
              <w:pStyle w:val="Texto"/>
              <w:tabs>
                <w:tab w:val="decimal" w:pos="780"/>
              </w:tabs>
              <w:jc w:val="left"/>
              <w:rPr>
                <w:sz w:val="16"/>
                <w:szCs w:val="16"/>
              </w:rPr>
            </w:pPr>
          </w:p>
        </w:tc>
        <w:tc>
          <w:tcPr>
            <w:tcW w:w="41" w:type="dxa"/>
          </w:tcPr>
          <w:p w14:paraId="44F93AAC" w14:textId="77777777" w:rsidR="007C4833" w:rsidRPr="00491B17" w:rsidRDefault="007C4833" w:rsidP="00185601">
            <w:pPr>
              <w:pStyle w:val="Texto"/>
              <w:tabs>
                <w:tab w:val="decimal" w:pos="846"/>
              </w:tabs>
              <w:jc w:val="left"/>
              <w:rPr>
                <w:sz w:val="16"/>
                <w:szCs w:val="16"/>
              </w:rPr>
            </w:pPr>
          </w:p>
        </w:tc>
        <w:tc>
          <w:tcPr>
            <w:tcW w:w="941" w:type="dxa"/>
            <w:tcBorders>
              <w:top w:val="single" w:sz="6" w:space="0" w:color="auto"/>
            </w:tcBorders>
          </w:tcPr>
          <w:p w14:paraId="284CC32F" w14:textId="77777777" w:rsidR="007C4833" w:rsidRPr="00491B17" w:rsidRDefault="007C4833" w:rsidP="00651469">
            <w:pPr>
              <w:pStyle w:val="Texto"/>
              <w:tabs>
                <w:tab w:val="decimal" w:pos="852"/>
              </w:tabs>
              <w:jc w:val="left"/>
              <w:rPr>
                <w:sz w:val="16"/>
                <w:szCs w:val="16"/>
              </w:rPr>
            </w:pPr>
          </w:p>
        </w:tc>
        <w:tc>
          <w:tcPr>
            <w:tcW w:w="74" w:type="dxa"/>
          </w:tcPr>
          <w:p w14:paraId="689CCDCB" w14:textId="77777777" w:rsidR="007C4833" w:rsidRPr="00491B17" w:rsidRDefault="007C4833" w:rsidP="00185601">
            <w:pPr>
              <w:pStyle w:val="Texto"/>
              <w:jc w:val="left"/>
              <w:rPr>
                <w:sz w:val="16"/>
                <w:szCs w:val="16"/>
              </w:rPr>
            </w:pPr>
          </w:p>
        </w:tc>
        <w:tc>
          <w:tcPr>
            <w:tcW w:w="884" w:type="dxa"/>
            <w:tcBorders>
              <w:top w:val="single" w:sz="6" w:space="0" w:color="auto"/>
            </w:tcBorders>
          </w:tcPr>
          <w:p w14:paraId="33A9C840" w14:textId="77777777" w:rsidR="007C4833" w:rsidRPr="00491B17" w:rsidRDefault="007C4833" w:rsidP="00185601">
            <w:pPr>
              <w:pStyle w:val="Texto"/>
              <w:tabs>
                <w:tab w:val="decimal" w:pos="780"/>
              </w:tabs>
              <w:jc w:val="left"/>
              <w:rPr>
                <w:sz w:val="16"/>
                <w:szCs w:val="16"/>
              </w:rPr>
            </w:pPr>
          </w:p>
        </w:tc>
        <w:tc>
          <w:tcPr>
            <w:tcW w:w="72" w:type="dxa"/>
          </w:tcPr>
          <w:p w14:paraId="26DF9862" w14:textId="705CD023" w:rsidR="007C4833" w:rsidRPr="00491B17" w:rsidRDefault="007C4833" w:rsidP="00185601">
            <w:pPr>
              <w:pStyle w:val="Texto"/>
              <w:tabs>
                <w:tab w:val="decimal" w:pos="780"/>
              </w:tabs>
              <w:jc w:val="left"/>
              <w:rPr>
                <w:sz w:val="16"/>
                <w:szCs w:val="16"/>
              </w:rPr>
            </w:pPr>
          </w:p>
        </w:tc>
        <w:tc>
          <w:tcPr>
            <w:tcW w:w="949" w:type="dxa"/>
            <w:tcBorders>
              <w:top w:val="single" w:sz="6" w:space="0" w:color="auto"/>
            </w:tcBorders>
          </w:tcPr>
          <w:p w14:paraId="661B9653" w14:textId="76B8B408" w:rsidR="007C4833" w:rsidRPr="00491B17" w:rsidRDefault="007C4833" w:rsidP="005729F4">
            <w:pPr>
              <w:pStyle w:val="Texto"/>
              <w:tabs>
                <w:tab w:val="decimal" w:pos="903"/>
              </w:tabs>
              <w:jc w:val="left"/>
              <w:rPr>
                <w:sz w:val="16"/>
                <w:szCs w:val="16"/>
              </w:rPr>
            </w:pPr>
          </w:p>
        </w:tc>
        <w:tc>
          <w:tcPr>
            <w:tcW w:w="72" w:type="dxa"/>
          </w:tcPr>
          <w:p w14:paraId="58EA4174" w14:textId="60959901" w:rsidR="007C4833" w:rsidRPr="00491B17" w:rsidRDefault="007C4833" w:rsidP="00185601">
            <w:pPr>
              <w:pStyle w:val="Texto"/>
              <w:tabs>
                <w:tab w:val="decimal" w:pos="780"/>
              </w:tabs>
              <w:jc w:val="left"/>
              <w:rPr>
                <w:sz w:val="16"/>
                <w:szCs w:val="16"/>
              </w:rPr>
            </w:pPr>
          </w:p>
        </w:tc>
        <w:tc>
          <w:tcPr>
            <w:tcW w:w="949" w:type="dxa"/>
          </w:tcPr>
          <w:p w14:paraId="628FC52D" w14:textId="54799F8A" w:rsidR="007C4833" w:rsidRPr="00491B17" w:rsidRDefault="007C4833" w:rsidP="00185601">
            <w:pPr>
              <w:pStyle w:val="Texto"/>
              <w:tabs>
                <w:tab w:val="decimal" w:pos="780"/>
              </w:tabs>
              <w:jc w:val="left"/>
              <w:rPr>
                <w:sz w:val="16"/>
                <w:szCs w:val="16"/>
              </w:rPr>
            </w:pPr>
          </w:p>
        </w:tc>
        <w:tc>
          <w:tcPr>
            <w:tcW w:w="82" w:type="dxa"/>
          </w:tcPr>
          <w:p w14:paraId="408C46C9" w14:textId="77777777" w:rsidR="007C4833" w:rsidRPr="00491B17" w:rsidRDefault="007C4833" w:rsidP="00185601">
            <w:pPr>
              <w:pStyle w:val="Texto"/>
              <w:jc w:val="left"/>
              <w:rPr>
                <w:sz w:val="16"/>
                <w:szCs w:val="16"/>
              </w:rPr>
            </w:pPr>
          </w:p>
        </w:tc>
        <w:tc>
          <w:tcPr>
            <w:tcW w:w="932" w:type="dxa"/>
          </w:tcPr>
          <w:p w14:paraId="60845506" w14:textId="77777777" w:rsidR="007C4833" w:rsidRPr="00491B17" w:rsidRDefault="007C4833" w:rsidP="005729F4">
            <w:pPr>
              <w:pStyle w:val="Texto"/>
              <w:tabs>
                <w:tab w:val="decimal" w:pos="876"/>
              </w:tabs>
              <w:jc w:val="left"/>
              <w:rPr>
                <w:sz w:val="16"/>
                <w:szCs w:val="16"/>
              </w:rPr>
            </w:pPr>
          </w:p>
        </w:tc>
        <w:tc>
          <w:tcPr>
            <w:tcW w:w="93" w:type="dxa"/>
          </w:tcPr>
          <w:p w14:paraId="4FBEB65F" w14:textId="77777777" w:rsidR="007C4833" w:rsidRPr="00491B17" w:rsidRDefault="007C4833" w:rsidP="00185601">
            <w:pPr>
              <w:pStyle w:val="Texto"/>
              <w:tabs>
                <w:tab w:val="decimal" w:pos="920"/>
              </w:tabs>
              <w:jc w:val="left"/>
              <w:rPr>
                <w:sz w:val="16"/>
                <w:szCs w:val="16"/>
              </w:rPr>
            </w:pPr>
          </w:p>
        </w:tc>
        <w:tc>
          <w:tcPr>
            <w:tcW w:w="902" w:type="dxa"/>
          </w:tcPr>
          <w:p w14:paraId="626749A1" w14:textId="77777777" w:rsidR="007C4833" w:rsidRPr="00491B17" w:rsidRDefault="007C4833" w:rsidP="002E13F9">
            <w:pPr>
              <w:pStyle w:val="Texto"/>
              <w:tabs>
                <w:tab w:val="decimal" w:pos="853"/>
              </w:tabs>
              <w:jc w:val="left"/>
              <w:rPr>
                <w:sz w:val="16"/>
                <w:szCs w:val="16"/>
              </w:rPr>
            </w:pPr>
          </w:p>
        </w:tc>
      </w:tr>
      <w:tr w:rsidR="005061FD" w:rsidRPr="00491B17" w14:paraId="6770CC6D" w14:textId="77777777" w:rsidTr="005729F4">
        <w:trPr>
          <w:trHeight w:val="81"/>
        </w:trPr>
        <w:tc>
          <w:tcPr>
            <w:tcW w:w="2893" w:type="dxa"/>
          </w:tcPr>
          <w:p w14:paraId="71C6927C" w14:textId="2FBE302F" w:rsidR="005061FD" w:rsidRPr="00491B17" w:rsidRDefault="005061FD" w:rsidP="005061FD">
            <w:pPr>
              <w:pStyle w:val="Texto"/>
              <w:jc w:val="left"/>
              <w:rPr>
                <w:b/>
                <w:sz w:val="16"/>
                <w:szCs w:val="16"/>
              </w:rPr>
            </w:pPr>
            <w:r w:rsidRPr="00491B17">
              <w:rPr>
                <w:b/>
                <w:sz w:val="16"/>
                <w:szCs w:val="16"/>
              </w:rPr>
              <w:t xml:space="preserve">Al 1° de junio </w:t>
            </w:r>
            <w:r>
              <w:rPr>
                <w:b/>
                <w:sz w:val="16"/>
                <w:szCs w:val="16"/>
              </w:rPr>
              <w:t>2021</w:t>
            </w:r>
          </w:p>
        </w:tc>
        <w:tc>
          <w:tcPr>
            <w:tcW w:w="841" w:type="dxa"/>
          </w:tcPr>
          <w:p w14:paraId="69EE8AF1" w14:textId="54EBF4B9" w:rsidR="005061FD" w:rsidRPr="005061FD" w:rsidRDefault="005061FD" w:rsidP="005061FD">
            <w:pPr>
              <w:pStyle w:val="Texto"/>
              <w:tabs>
                <w:tab w:val="decimal" w:pos="780"/>
              </w:tabs>
              <w:jc w:val="left"/>
              <w:rPr>
                <w:b/>
                <w:bCs/>
                <w:sz w:val="16"/>
              </w:rPr>
            </w:pPr>
            <w:r w:rsidRPr="005061FD">
              <w:rPr>
                <w:b/>
                <w:bCs/>
                <w:sz w:val="16"/>
                <w:szCs w:val="16"/>
              </w:rPr>
              <w:t>439.714</w:t>
            </w:r>
          </w:p>
        </w:tc>
        <w:tc>
          <w:tcPr>
            <w:tcW w:w="67" w:type="dxa"/>
          </w:tcPr>
          <w:p w14:paraId="7F552EF7" w14:textId="77777777" w:rsidR="005061FD" w:rsidRPr="005061FD" w:rsidRDefault="005061FD" w:rsidP="005061FD">
            <w:pPr>
              <w:pStyle w:val="Texto"/>
              <w:jc w:val="left"/>
              <w:rPr>
                <w:b/>
                <w:bCs/>
                <w:sz w:val="16"/>
              </w:rPr>
            </w:pPr>
          </w:p>
        </w:tc>
        <w:tc>
          <w:tcPr>
            <w:tcW w:w="877" w:type="dxa"/>
          </w:tcPr>
          <w:p w14:paraId="01F7BDC2" w14:textId="1EAFA9F0" w:rsidR="005061FD" w:rsidRPr="005061FD" w:rsidRDefault="005061FD" w:rsidP="005061FD">
            <w:pPr>
              <w:pStyle w:val="Texto"/>
              <w:tabs>
                <w:tab w:val="decimal" w:pos="780"/>
              </w:tabs>
              <w:jc w:val="left"/>
              <w:rPr>
                <w:b/>
                <w:bCs/>
                <w:sz w:val="16"/>
              </w:rPr>
            </w:pPr>
            <w:r w:rsidRPr="005061FD">
              <w:rPr>
                <w:b/>
                <w:bCs/>
                <w:sz w:val="16"/>
                <w:szCs w:val="16"/>
              </w:rPr>
              <w:t>26.811.</w:t>
            </w:r>
            <w:r w:rsidR="000224E3" w:rsidRPr="000224E3">
              <w:rPr>
                <w:b/>
                <w:bCs/>
                <w:sz w:val="16"/>
                <w:szCs w:val="16"/>
              </w:rPr>
              <w:t>141</w:t>
            </w:r>
          </w:p>
        </w:tc>
        <w:tc>
          <w:tcPr>
            <w:tcW w:w="41" w:type="dxa"/>
          </w:tcPr>
          <w:p w14:paraId="1837710E" w14:textId="77777777" w:rsidR="005061FD" w:rsidRPr="005061FD" w:rsidRDefault="005061FD" w:rsidP="005061FD">
            <w:pPr>
              <w:pStyle w:val="Texto"/>
              <w:jc w:val="left"/>
              <w:rPr>
                <w:b/>
                <w:bCs/>
                <w:sz w:val="16"/>
              </w:rPr>
            </w:pPr>
          </w:p>
        </w:tc>
        <w:tc>
          <w:tcPr>
            <w:tcW w:w="941" w:type="dxa"/>
          </w:tcPr>
          <w:p w14:paraId="21F8D4B2" w14:textId="4F84EFA2" w:rsidR="005061FD" w:rsidRPr="005061FD" w:rsidRDefault="005061FD" w:rsidP="00651469">
            <w:pPr>
              <w:pStyle w:val="Texto"/>
              <w:tabs>
                <w:tab w:val="decimal" w:pos="852"/>
              </w:tabs>
              <w:jc w:val="left"/>
              <w:rPr>
                <w:b/>
                <w:bCs/>
                <w:sz w:val="16"/>
              </w:rPr>
            </w:pPr>
            <w:r w:rsidRPr="005061FD">
              <w:rPr>
                <w:b/>
                <w:bCs/>
                <w:sz w:val="16"/>
                <w:szCs w:val="16"/>
              </w:rPr>
              <w:t>27.250.85</w:t>
            </w:r>
            <w:r w:rsidR="000224E3">
              <w:rPr>
                <w:b/>
                <w:bCs/>
                <w:sz w:val="16"/>
                <w:szCs w:val="16"/>
              </w:rPr>
              <w:t>5</w:t>
            </w:r>
          </w:p>
        </w:tc>
        <w:tc>
          <w:tcPr>
            <w:tcW w:w="74" w:type="dxa"/>
          </w:tcPr>
          <w:p w14:paraId="114E68AF" w14:textId="77777777" w:rsidR="005061FD" w:rsidRPr="005061FD" w:rsidRDefault="005061FD" w:rsidP="005061FD">
            <w:pPr>
              <w:pStyle w:val="Texto"/>
              <w:jc w:val="left"/>
              <w:rPr>
                <w:b/>
                <w:bCs/>
                <w:sz w:val="16"/>
              </w:rPr>
            </w:pPr>
          </w:p>
        </w:tc>
        <w:tc>
          <w:tcPr>
            <w:tcW w:w="884" w:type="dxa"/>
          </w:tcPr>
          <w:p w14:paraId="65CB71DB" w14:textId="749E4A12" w:rsidR="005061FD" w:rsidRPr="005061FD" w:rsidRDefault="005061FD" w:rsidP="005061FD">
            <w:pPr>
              <w:pStyle w:val="Texto"/>
              <w:tabs>
                <w:tab w:val="decimal" w:pos="780"/>
              </w:tabs>
              <w:jc w:val="left"/>
              <w:rPr>
                <w:b/>
                <w:bCs/>
                <w:sz w:val="16"/>
              </w:rPr>
            </w:pPr>
            <w:r w:rsidRPr="005061FD">
              <w:rPr>
                <w:b/>
                <w:bCs/>
                <w:sz w:val="16"/>
                <w:szCs w:val="16"/>
              </w:rPr>
              <w:t>1.679.048</w:t>
            </w:r>
          </w:p>
        </w:tc>
        <w:tc>
          <w:tcPr>
            <w:tcW w:w="72" w:type="dxa"/>
          </w:tcPr>
          <w:p w14:paraId="0A82E601" w14:textId="13740AB5" w:rsidR="005061FD" w:rsidRPr="005061FD" w:rsidRDefault="005061FD" w:rsidP="005061FD">
            <w:pPr>
              <w:pStyle w:val="Texto"/>
              <w:tabs>
                <w:tab w:val="decimal" w:pos="780"/>
              </w:tabs>
              <w:jc w:val="left"/>
              <w:rPr>
                <w:b/>
                <w:bCs/>
                <w:sz w:val="16"/>
              </w:rPr>
            </w:pPr>
          </w:p>
        </w:tc>
        <w:tc>
          <w:tcPr>
            <w:tcW w:w="949" w:type="dxa"/>
          </w:tcPr>
          <w:p w14:paraId="2A904B10" w14:textId="55D0AE6A" w:rsidR="005061FD" w:rsidRPr="005061FD" w:rsidRDefault="005061FD" w:rsidP="005729F4">
            <w:pPr>
              <w:pStyle w:val="Texto"/>
              <w:tabs>
                <w:tab w:val="decimal" w:pos="903"/>
              </w:tabs>
              <w:jc w:val="left"/>
              <w:rPr>
                <w:b/>
                <w:bCs/>
                <w:sz w:val="16"/>
              </w:rPr>
            </w:pPr>
            <w:r w:rsidRPr="005061FD">
              <w:rPr>
                <w:b/>
                <w:bCs/>
                <w:sz w:val="16"/>
                <w:szCs w:val="16"/>
              </w:rPr>
              <w:t>525.15</w:t>
            </w:r>
            <w:r w:rsidR="000224E3">
              <w:rPr>
                <w:b/>
                <w:bCs/>
                <w:sz w:val="16"/>
                <w:szCs w:val="16"/>
              </w:rPr>
              <w:t>5</w:t>
            </w:r>
          </w:p>
        </w:tc>
        <w:tc>
          <w:tcPr>
            <w:tcW w:w="72" w:type="dxa"/>
          </w:tcPr>
          <w:p w14:paraId="36FBB744" w14:textId="4B62DB9F" w:rsidR="005061FD" w:rsidRPr="005061FD" w:rsidRDefault="005061FD" w:rsidP="005061FD">
            <w:pPr>
              <w:pStyle w:val="Texto"/>
              <w:tabs>
                <w:tab w:val="decimal" w:pos="780"/>
              </w:tabs>
              <w:jc w:val="left"/>
              <w:rPr>
                <w:b/>
                <w:bCs/>
                <w:sz w:val="16"/>
              </w:rPr>
            </w:pPr>
          </w:p>
        </w:tc>
        <w:tc>
          <w:tcPr>
            <w:tcW w:w="949" w:type="dxa"/>
          </w:tcPr>
          <w:p w14:paraId="0812B98D" w14:textId="1357D7B4" w:rsidR="005061FD" w:rsidRPr="005061FD" w:rsidRDefault="005061FD" w:rsidP="005061FD">
            <w:pPr>
              <w:pStyle w:val="Texto"/>
              <w:tabs>
                <w:tab w:val="decimal" w:pos="780"/>
              </w:tabs>
              <w:jc w:val="left"/>
              <w:rPr>
                <w:b/>
                <w:bCs/>
                <w:sz w:val="16"/>
              </w:rPr>
            </w:pPr>
            <w:r w:rsidRPr="005061FD">
              <w:rPr>
                <w:b/>
                <w:bCs/>
                <w:sz w:val="16"/>
                <w:szCs w:val="16"/>
              </w:rPr>
              <w:t>394.855</w:t>
            </w:r>
          </w:p>
        </w:tc>
        <w:tc>
          <w:tcPr>
            <w:tcW w:w="82" w:type="dxa"/>
          </w:tcPr>
          <w:p w14:paraId="5164FDA2" w14:textId="77777777" w:rsidR="005061FD" w:rsidRPr="005061FD" w:rsidRDefault="005061FD" w:rsidP="005061FD">
            <w:pPr>
              <w:pStyle w:val="Texto"/>
              <w:jc w:val="left"/>
              <w:rPr>
                <w:b/>
                <w:bCs/>
                <w:sz w:val="16"/>
              </w:rPr>
            </w:pPr>
          </w:p>
        </w:tc>
        <w:tc>
          <w:tcPr>
            <w:tcW w:w="932" w:type="dxa"/>
          </w:tcPr>
          <w:p w14:paraId="2A631E86" w14:textId="1646F9C2" w:rsidR="005061FD" w:rsidRPr="005061FD" w:rsidRDefault="005061FD" w:rsidP="005729F4">
            <w:pPr>
              <w:pStyle w:val="Texto"/>
              <w:tabs>
                <w:tab w:val="decimal" w:pos="876"/>
              </w:tabs>
              <w:jc w:val="left"/>
              <w:rPr>
                <w:b/>
                <w:bCs/>
                <w:sz w:val="16"/>
              </w:rPr>
            </w:pPr>
            <w:r w:rsidRPr="005061FD">
              <w:rPr>
                <w:b/>
                <w:bCs/>
                <w:sz w:val="16"/>
                <w:szCs w:val="16"/>
              </w:rPr>
              <w:t>12.111.32</w:t>
            </w:r>
            <w:r w:rsidR="000224E3">
              <w:rPr>
                <w:b/>
                <w:bCs/>
                <w:sz w:val="16"/>
                <w:szCs w:val="16"/>
              </w:rPr>
              <w:t>7</w:t>
            </w:r>
          </w:p>
        </w:tc>
        <w:tc>
          <w:tcPr>
            <w:tcW w:w="93" w:type="dxa"/>
          </w:tcPr>
          <w:p w14:paraId="3796B905" w14:textId="77777777" w:rsidR="005061FD" w:rsidRPr="005061FD" w:rsidRDefault="005061FD" w:rsidP="005061FD">
            <w:pPr>
              <w:pStyle w:val="Texto"/>
              <w:tabs>
                <w:tab w:val="decimal" w:pos="920"/>
              </w:tabs>
              <w:jc w:val="left"/>
              <w:rPr>
                <w:b/>
                <w:bCs/>
                <w:sz w:val="16"/>
              </w:rPr>
            </w:pPr>
          </w:p>
        </w:tc>
        <w:tc>
          <w:tcPr>
            <w:tcW w:w="902" w:type="dxa"/>
          </w:tcPr>
          <w:p w14:paraId="2C44D374" w14:textId="0B1D4A81" w:rsidR="005061FD" w:rsidRPr="005061FD" w:rsidRDefault="005061FD" w:rsidP="005061FD">
            <w:pPr>
              <w:pStyle w:val="Texto"/>
              <w:tabs>
                <w:tab w:val="decimal" w:pos="853"/>
              </w:tabs>
              <w:jc w:val="left"/>
              <w:rPr>
                <w:b/>
                <w:bCs/>
                <w:sz w:val="16"/>
              </w:rPr>
            </w:pPr>
            <w:r w:rsidRPr="005061FD">
              <w:rPr>
                <w:b/>
                <w:bCs/>
                <w:sz w:val="16"/>
                <w:szCs w:val="16"/>
              </w:rPr>
              <w:t>41.961.240</w:t>
            </w:r>
          </w:p>
        </w:tc>
      </w:tr>
      <w:tr w:rsidR="005061FD" w:rsidRPr="00491B17" w14:paraId="2D56559F" w14:textId="77777777" w:rsidTr="005729F4">
        <w:tc>
          <w:tcPr>
            <w:tcW w:w="2893" w:type="dxa"/>
          </w:tcPr>
          <w:p w14:paraId="6D5F4FC8" w14:textId="77777777" w:rsidR="005061FD" w:rsidRPr="00491B17" w:rsidRDefault="005061FD" w:rsidP="005061FD">
            <w:pPr>
              <w:pStyle w:val="Texto"/>
              <w:jc w:val="left"/>
              <w:rPr>
                <w:sz w:val="16"/>
                <w:szCs w:val="16"/>
              </w:rPr>
            </w:pPr>
          </w:p>
        </w:tc>
        <w:tc>
          <w:tcPr>
            <w:tcW w:w="841" w:type="dxa"/>
          </w:tcPr>
          <w:p w14:paraId="7C8491DB" w14:textId="77777777" w:rsidR="005061FD" w:rsidRPr="00491B17" w:rsidRDefault="005061FD" w:rsidP="005061FD">
            <w:pPr>
              <w:pStyle w:val="Texto"/>
              <w:tabs>
                <w:tab w:val="decimal" w:pos="780"/>
              </w:tabs>
              <w:jc w:val="left"/>
              <w:rPr>
                <w:sz w:val="16"/>
                <w:szCs w:val="16"/>
              </w:rPr>
            </w:pPr>
          </w:p>
        </w:tc>
        <w:tc>
          <w:tcPr>
            <w:tcW w:w="67" w:type="dxa"/>
          </w:tcPr>
          <w:p w14:paraId="04DC7579" w14:textId="77777777" w:rsidR="005061FD" w:rsidRPr="00491B17" w:rsidRDefault="005061FD" w:rsidP="005061FD">
            <w:pPr>
              <w:pStyle w:val="Texto"/>
              <w:jc w:val="left"/>
              <w:rPr>
                <w:sz w:val="16"/>
                <w:szCs w:val="16"/>
              </w:rPr>
            </w:pPr>
          </w:p>
        </w:tc>
        <w:tc>
          <w:tcPr>
            <w:tcW w:w="877" w:type="dxa"/>
          </w:tcPr>
          <w:p w14:paraId="189360A0" w14:textId="77777777" w:rsidR="005061FD" w:rsidRPr="00491B17" w:rsidRDefault="005061FD" w:rsidP="005061FD">
            <w:pPr>
              <w:pStyle w:val="Texto"/>
              <w:tabs>
                <w:tab w:val="decimal" w:pos="780"/>
              </w:tabs>
              <w:jc w:val="left"/>
              <w:rPr>
                <w:sz w:val="16"/>
                <w:szCs w:val="16"/>
              </w:rPr>
            </w:pPr>
          </w:p>
        </w:tc>
        <w:tc>
          <w:tcPr>
            <w:tcW w:w="41" w:type="dxa"/>
          </w:tcPr>
          <w:p w14:paraId="68EEA068" w14:textId="77777777" w:rsidR="005061FD" w:rsidRPr="00491B17" w:rsidRDefault="005061FD" w:rsidP="005061FD">
            <w:pPr>
              <w:pStyle w:val="Texto"/>
              <w:tabs>
                <w:tab w:val="decimal" w:pos="734"/>
              </w:tabs>
              <w:jc w:val="left"/>
              <w:rPr>
                <w:sz w:val="16"/>
                <w:szCs w:val="16"/>
              </w:rPr>
            </w:pPr>
          </w:p>
        </w:tc>
        <w:tc>
          <w:tcPr>
            <w:tcW w:w="941" w:type="dxa"/>
          </w:tcPr>
          <w:p w14:paraId="258C9E29" w14:textId="77777777" w:rsidR="005061FD" w:rsidRPr="00491B17" w:rsidRDefault="005061FD" w:rsidP="00651469">
            <w:pPr>
              <w:pStyle w:val="Texto"/>
              <w:tabs>
                <w:tab w:val="decimal" w:pos="852"/>
              </w:tabs>
              <w:jc w:val="left"/>
              <w:rPr>
                <w:sz w:val="16"/>
                <w:szCs w:val="16"/>
              </w:rPr>
            </w:pPr>
          </w:p>
        </w:tc>
        <w:tc>
          <w:tcPr>
            <w:tcW w:w="74" w:type="dxa"/>
          </w:tcPr>
          <w:p w14:paraId="348C22CC" w14:textId="77777777" w:rsidR="005061FD" w:rsidRPr="00491B17" w:rsidRDefault="005061FD" w:rsidP="005061FD">
            <w:pPr>
              <w:pStyle w:val="Texto"/>
              <w:jc w:val="left"/>
              <w:rPr>
                <w:sz w:val="16"/>
                <w:szCs w:val="16"/>
              </w:rPr>
            </w:pPr>
          </w:p>
        </w:tc>
        <w:tc>
          <w:tcPr>
            <w:tcW w:w="884" w:type="dxa"/>
          </w:tcPr>
          <w:p w14:paraId="33C48A1F" w14:textId="77777777" w:rsidR="005061FD" w:rsidRPr="00491B17" w:rsidRDefault="005061FD" w:rsidP="005061FD">
            <w:pPr>
              <w:pStyle w:val="Texto"/>
              <w:tabs>
                <w:tab w:val="decimal" w:pos="780"/>
              </w:tabs>
              <w:jc w:val="left"/>
              <w:rPr>
                <w:sz w:val="16"/>
                <w:szCs w:val="16"/>
              </w:rPr>
            </w:pPr>
          </w:p>
        </w:tc>
        <w:tc>
          <w:tcPr>
            <w:tcW w:w="72" w:type="dxa"/>
          </w:tcPr>
          <w:p w14:paraId="54DEFD92" w14:textId="48DBCFED" w:rsidR="005061FD" w:rsidRPr="00491B17" w:rsidRDefault="005061FD" w:rsidP="005061FD">
            <w:pPr>
              <w:pStyle w:val="Texto"/>
              <w:tabs>
                <w:tab w:val="decimal" w:pos="780"/>
              </w:tabs>
              <w:jc w:val="left"/>
              <w:rPr>
                <w:sz w:val="16"/>
                <w:szCs w:val="16"/>
              </w:rPr>
            </w:pPr>
          </w:p>
        </w:tc>
        <w:tc>
          <w:tcPr>
            <w:tcW w:w="949" w:type="dxa"/>
          </w:tcPr>
          <w:p w14:paraId="19CDA8B0" w14:textId="5ABE62BE" w:rsidR="005061FD" w:rsidRPr="00491B17" w:rsidRDefault="005061FD" w:rsidP="005729F4">
            <w:pPr>
              <w:pStyle w:val="Texto"/>
              <w:tabs>
                <w:tab w:val="decimal" w:pos="903"/>
              </w:tabs>
              <w:jc w:val="left"/>
              <w:rPr>
                <w:sz w:val="16"/>
                <w:szCs w:val="16"/>
              </w:rPr>
            </w:pPr>
          </w:p>
        </w:tc>
        <w:tc>
          <w:tcPr>
            <w:tcW w:w="72" w:type="dxa"/>
          </w:tcPr>
          <w:p w14:paraId="659ADB1E" w14:textId="7C9C78A7" w:rsidR="005061FD" w:rsidRPr="00491B17" w:rsidRDefault="005061FD" w:rsidP="005061FD">
            <w:pPr>
              <w:pStyle w:val="Texto"/>
              <w:tabs>
                <w:tab w:val="decimal" w:pos="780"/>
              </w:tabs>
              <w:jc w:val="left"/>
              <w:rPr>
                <w:sz w:val="16"/>
                <w:szCs w:val="16"/>
              </w:rPr>
            </w:pPr>
          </w:p>
        </w:tc>
        <w:tc>
          <w:tcPr>
            <w:tcW w:w="949" w:type="dxa"/>
          </w:tcPr>
          <w:p w14:paraId="7F1FB084" w14:textId="71B270B6" w:rsidR="005061FD" w:rsidRPr="00491B17" w:rsidRDefault="005061FD" w:rsidP="005061FD">
            <w:pPr>
              <w:pStyle w:val="Texto"/>
              <w:tabs>
                <w:tab w:val="decimal" w:pos="780"/>
              </w:tabs>
              <w:jc w:val="left"/>
              <w:rPr>
                <w:sz w:val="16"/>
                <w:szCs w:val="16"/>
              </w:rPr>
            </w:pPr>
          </w:p>
        </w:tc>
        <w:tc>
          <w:tcPr>
            <w:tcW w:w="82" w:type="dxa"/>
          </w:tcPr>
          <w:p w14:paraId="7DC3B1EF" w14:textId="77777777" w:rsidR="005061FD" w:rsidRPr="00491B17" w:rsidRDefault="005061FD" w:rsidP="005061FD">
            <w:pPr>
              <w:pStyle w:val="Texto"/>
              <w:jc w:val="left"/>
              <w:rPr>
                <w:sz w:val="16"/>
                <w:szCs w:val="16"/>
              </w:rPr>
            </w:pPr>
          </w:p>
        </w:tc>
        <w:tc>
          <w:tcPr>
            <w:tcW w:w="932" w:type="dxa"/>
          </w:tcPr>
          <w:p w14:paraId="578E12F0" w14:textId="77777777" w:rsidR="005061FD" w:rsidRPr="00491B17" w:rsidRDefault="005061FD" w:rsidP="005729F4">
            <w:pPr>
              <w:pStyle w:val="Texto"/>
              <w:tabs>
                <w:tab w:val="decimal" w:pos="876"/>
              </w:tabs>
              <w:jc w:val="left"/>
              <w:rPr>
                <w:sz w:val="16"/>
                <w:szCs w:val="16"/>
              </w:rPr>
            </w:pPr>
          </w:p>
        </w:tc>
        <w:tc>
          <w:tcPr>
            <w:tcW w:w="93" w:type="dxa"/>
          </w:tcPr>
          <w:p w14:paraId="0079576F" w14:textId="77777777" w:rsidR="005061FD" w:rsidRPr="00491B17" w:rsidRDefault="005061FD" w:rsidP="005061FD">
            <w:pPr>
              <w:pStyle w:val="Texto"/>
              <w:tabs>
                <w:tab w:val="decimal" w:pos="920"/>
              </w:tabs>
              <w:jc w:val="left"/>
              <w:rPr>
                <w:sz w:val="16"/>
                <w:szCs w:val="16"/>
              </w:rPr>
            </w:pPr>
          </w:p>
        </w:tc>
        <w:tc>
          <w:tcPr>
            <w:tcW w:w="902" w:type="dxa"/>
          </w:tcPr>
          <w:p w14:paraId="4A1BF36C" w14:textId="77777777" w:rsidR="005061FD" w:rsidRPr="00491B17" w:rsidRDefault="005061FD" w:rsidP="005061FD">
            <w:pPr>
              <w:pStyle w:val="Texto"/>
              <w:tabs>
                <w:tab w:val="decimal" w:pos="853"/>
              </w:tabs>
              <w:jc w:val="left"/>
              <w:rPr>
                <w:sz w:val="16"/>
                <w:szCs w:val="16"/>
              </w:rPr>
            </w:pPr>
          </w:p>
        </w:tc>
      </w:tr>
      <w:tr w:rsidR="005061FD" w:rsidRPr="00491B17" w14:paraId="4DC12DD3" w14:textId="77777777" w:rsidTr="005729F4">
        <w:tc>
          <w:tcPr>
            <w:tcW w:w="2893" w:type="dxa"/>
            <w:vAlign w:val="top"/>
          </w:tcPr>
          <w:p w14:paraId="39D58BE3" w14:textId="2EABE431" w:rsidR="005061FD" w:rsidRPr="00491B17" w:rsidRDefault="005061FD" w:rsidP="005061FD">
            <w:pPr>
              <w:pStyle w:val="Texto"/>
              <w:jc w:val="left"/>
              <w:rPr>
                <w:sz w:val="16"/>
                <w:szCs w:val="16"/>
              </w:rPr>
            </w:pPr>
            <w:r w:rsidRPr="001F4991">
              <w:rPr>
                <w:sz w:val="16"/>
                <w:szCs w:val="16"/>
              </w:rPr>
              <w:t>A</w:t>
            </w:r>
            <w:r w:rsidR="00CF3744">
              <w:rPr>
                <w:sz w:val="16"/>
                <w:szCs w:val="16"/>
              </w:rPr>
              <w:t>fectación</w:t>
            </w:r>
            <w:r w:rsidRPr="001F4991">
              <w:rPr>
                <w:sz w:val="16"/>
                <w:szCs w:val="16"/>
              </w:rPr>
              <w:t xml:space="preserve"> de resultados no asignados según Resolución de la Asamblea Ordinaria y Extraordinaria </w:t>
            </w:r>
            <w:proofErr w:type="spellStart"/>
            <w:r w:rsidRPr="001F4991">
              <w:rPr>
                <w:sz w:val="16"/>
                <w:szCs w:val="16"/>
              </w:rPr>
              <w:t>N°</w:t>
            </w:r>
            <w:proofErr w:type="spellEnd"/>
            <w:r w:rsidRPr="001F4991">
              <w:rPr>
                <w:sz w:val="16"/>
                <w:szCs w:val="16"/>
              </w:rPr>
              <w:t xml:space="preserve"> 144 del 22 de septiembre de 2021</w:t>
            </w:r>
          </w:p>
        </w:tc>
        <w:tc>
          <w:tcPr>
            <w:tcW w:w="841" w:type="dxa"/>
          </w:tcPr>
          <w:p w14:paraId="50644D1E" w14:textId="77777777" w:rsidR="005061FD" w:rsidRPr="00491B17" w:rsidRDefault="005061FD" w:rsidP="005061FD">
            <w:pPr>
              <w:pStyle w:val="Texto"/>
              <w:tabs>
                <w:tab w:val="decimal" w:pos="780"/>
              </w:tabs>
              <w:jc w:val="left"/>
              <w:rPr>
                <w:sz w:val="16"/>
                <w:szCs w:val="16"/>
              </w:rPr>
            </w:pPr>
          </w:p>
        </w:tc>
        <w:tc>
          <w:tcPr>
            <w:tcW w:w="67" w:type="dxa"/>
          </w:tcPr>
          <w:p w14:paraId="32EF66F1" w14:textId="77777777" w:rsidR="005061FD" w:rsidRPr="00491B17" w:rsidRDefault="005061FD" w:rsidP="005061FD">
            <w:pPr>
              <w:pStyle w:val="Texto"/>
              <w:jc w:val="left"/>
              <w:rPr>
                <w:sz w:val="16"/>
                <w:szCs w:val="16"/>
              </w:rPr>
            </w:pPr>
          </w:p>
        </w:tc>
        <w:tc>
          <w:tcPr>
            <w:tcW w:w="877" w:type="dxa"/>
          </w:tcPr>
          <w:p w14:paraId="254D0CBC" w14:textId="77777777" w:rsidR="005061FD" w:rsidRPr="00491B17" w:rsidRDefault="005061FD" w:rsidP="005061FD">
            <w:pPr>
              <w:pStyle w:val="Texto"/>
              <w:tabs>
                <w:tab w:val="decimal" w:pos="780"/>
              </w:tabs>
              <w:jc w:val="left"/>
              <w:rPr>
                <w:sz w:val="16"/>
                <w:szCs w:val="16"/>
              </w:rPr>
            </w:pPr>
          </w:p>
        </w:tc>
        <w:tc>
          <w:tcPr>
            <w:tcW w:w="41" w:type="dxa"/>
          </w:tcPr>
          <w:p w14:paraId="17EE5254" w14:textId="77777777" w:rsidR="005061FD" w:rsidRPr="00491B17" w:rsidRDefault="005061FD" w:rsidP="005061FD">
            <w:pPr>
              <w:pStyle w:val="Texto"/>
              <w:tabs>
                <w:tab w:val="decimal" w:pos="734"/>
              </w:tabs>
              <w:jc w:val="left"/>
              <w:rPr>
                <w:sz w:val="16"/>
                <w:szCs w:val="16"/>
              </w:rPr>
            </w:pPr>
          </w:p>
        </w:tc>
        <w:tc>
          <w:tcPr>
            <w:tcW w:w="941" w:type="dxa"/>
          </w:tcPr>
          <w:p w14:paraId="2CD925AD" w14:textId="77777777" w:rsidR="005061FD" w:rsidRPr="00491B17" w:rsidRDefault="005061FD" w:rsidP="00651469">
            <w:pPr>
              <w:pStyle w:val="Texto"/>
              <w:tabs>
                <w:tab w:val="decimal" w:pos="852"/>
              </w:tabs>
              <w:jc w:val="left"/>
              <w:rPr>
                <w:sz w:val="16"/>
                <w:szCs w:val="16"/>
              </w:rPr>
            </w:pPr>
          </w:p>
        </w:tc>
        <w:tc>
          <w:tcPr>
            <w:tcW w:w="74" w:type="dxa"/>
          </w:tcPr>
          <w:p w14:paraId="21872A6D" w14:textId="77777777" w:rsidR="005061FD" w:rsidRPr="00491B17" w:rsidRDefault="005061FD" w:rsidP="005061FD">
            <w:pPr>
              <w:pStyle w:val="Texto"/>
              <w:jc w:val="left"/>
              <w:rPr>
                <w:sz w:val="16"/>
                <w:szCs w:val="16"/>
              </w:rPr>
            </w:pPr>
          </w:p>
        </w:tc>
        <w:tc>
          <w:tcPr>
            <w:tcW w:w="884" w:type="dxa"/>
          </w:tcPr>
          <w:p w14:paraId="59736380" w14:textId="77777777" w:rsidR="005061FD" w:rsidRPr="00491B17" w:rsidRDefault="005061FD" w:rsidP="005061FD">
            <w:pPr>
              <w:pStyle w:val="Texto"/>
              <w:tabs>
                <w:tab w:val="decimal" w:pos="780"/>
              </w:tabs>
              <w:jc w:val="left"/>
              <w:rPr>
                <w:sz w:val="16"/>
                <w:szCs w:val="16"/>
              </w:rPr>
            </w:pPr>
          </w:p>
        </w:tc>
        <w:tc>
          <w:tcPr>
            <w:tcW w:w="72" w:type="dxa"/>
          </w:tcPr>
          <w:p w14:paraId="3ABCFF6A" w14:textId="77777777" w:rsidR="005061FD" w:rsidRPr="00491B17" w:rsidRDefault="005061FD" w:rsidP="005061FD">
            <w:pPr>
              <w:pStyle w:val="Texto"/>
              <w:tabs>
                <w:tab w:val="decimal" w:pos="780"/>
              </w:tabs>
              <w:jc w:val="left"/>
              <w:rPr>
                <w:sz w:val="16"/>
                <w:szCs w:val="16"/>
              </w:rPr>
            </w:pPr>
          </w:p>
        </w:tc>
        <w:tc>
          <w:tcPr>
            <w:tcW w:w="949" w:type="dxa"/>
          </w:tcPr>
          <w:p w14:paraId="7F9F5E25" w14:textId="77777777" w:rsidR="005061FD" w:rsidRPr="00491B17" w:rsidRDefault="005061FD" w:rsidP="005729F4">
            <w:pPr>
              <w:pStyle w:val="Texto"/>
              <w:tabs>
                <w:tab w:val="decimal" w:pos="903"/>
              </w:tabs>
              <w:jc w:val="left"/>
              <w:rPr>
                <w:sz w:val="16"/>
                <w:szCs w:val="16"/>
              </w:rPr>
            </w:pPr>
          </w:p>
        </w:tc>
        <w:tc>
          <w:tcPr>
            <w:tcW w:w="72" w:type="dxa"/>
          </w:tcPr>
          <w:p w14:paraId="1FEBAD13" w14:textId="77777777" w:rsidR="005061FD" w:rsidRPr="00491B17" w:rsidRDefault="005061FD" w:rsidP="005061FD">
            <w:pPr>
              <w:pStyle w:val="Texto"/>
              <w:tabs>
                <w:tab w:val="decimal" w:pos="780"/>
              </w:tabs>
              <w:jc w:val="left"/>
              <w:rPr>
                <w:sz w:val="16"/>
                <w:szCs w:val="16"/>
              </w:rPr>
            </w:pPr>
          </w:p>
        </w:tc>
        <w:tc>
          <w:tcPr>
            <w:tcW w:w="949" w:type="dxa"/>
          </w:tcPr>
          <w:p w14:paraId="2F5B80A7" w14:textId="77777777" w:rsidR="005061FD" w:rsidRPr="00491B17" w:rsidRDefault="005061FD" w:rsidP="005061FD">
            <w:pPr>
              <w:pStyle w:val="Texto"/>
              <w:tabs>
                <w:tab w:val="decimal" w:pos="780"/>
              </w:tabs>
              <w:jc w:val="left"/>
              <w:rPr>
                <w:sz w:val="16"/>
                <w:szCs w:val="16"/>
              </w:rPr>
            </w:pPr>
          </w:p>
        </w:tc>
        <w:tc>
          <w:tcPr>
            <w:tcW w:w="82" w:type="dxa"/>
          </w:tcPr>
          <w:p w14:paraId="64635CD5" w14:textId="77777777" w:rsidR="005061FD" w:rsidRPr="00491B17" w:rsidRDefault="005061FD" w:rsidP="005061FD">
            <w:pPr>
              <w:pStyle w:val="Texto"/>
              <w:jc w:val="left"/>
              <w:rPr>
                <w:sz w:val="16"/>
                <w:szCs w:val="16"/>
              </w:rPr>
            </w:pPr>
          </w:p>
        </w:tc>
        <w:tc>
          <w:tcPr>
            <w:tcW w:w="932" w:type="dxa"/>
          </w:tcPr>
          <w:p w14:paraId="52ED533C" w14:textId="77777777" w:rsidR="005061FD" w:rsidRPr="00491B17" w:rsidRDefault="005061FD" w:rsidP="005729F4">
            <w:pPr>
              <w:pStyle w:val="Texto"/>
              <w:tabs>
                <w:tab w:val="decimal" w:pos="876"/>
              </w:tabs>
              <w:jc w:val="left"/>
              <w:rPr>
                <w:sz w:val="16"/>
                <w:szCs w:val="16"/>
              </w:rPr>
            </w:pPr>
          </w:p>
        </w:tc>
        <w:tc>
          <w:tcPr>
            <w:tcW w:w="93" w:type="dxa"/>
          </w:tcPr>
          <w:p w14:paraId="759F084C" w14:textId="77777777" w:rsidR="005061FD" w:rsidRPr="00491B17" w:rsidRDefault="005061FD" w:rsidP="005061FD">
            <w:pPr>
              <w:pStyle w:val="Texto"/>
              <w:tabs>
                <w:tab w:val="decimal" w:pos="920"/>
              </w:tabs>
              <w:jc w:val="left"/>
              <w:rPr>
                <w:sz w:val="16"/>
                <w:szCs w:val="16"/>
              </w:rPr>
            </w:pPr>
          </w:p>
        </w:tc>
        <w:tc>
          <w:tcPr>
            <w:tcW w:w="902" w:type="dxa"/>
          </w:tcPr>
          <w:p w14:paraId="710E5433" w14:textId="77777777" w:rsidR="005061FD" w:rsidRPr="00491B17" w:rsidRDefault="005061FD" w:rsidP="005061FD">
            <w:pPr>
              <w:pStyle w:val="Texto"/>
              <w:tabs>
                <w:tab w:val="decimal" w:pos="853"/>
              </w:tabs>
              <w:jc w:val="left"/>
              <w:rPr>
                <w:sz w:val="16"/>
                <w:szCs w:val="16"/>
              </w:rPr>
            </w:pPr>
          </w:p>
        </w:tc>
      </w:tr>
      <w:tr w:rsidR="005061FD" w:rsidRPr="00491B17" w14:paraId="4C0ADC3D" w14:textId="77777777" w:rsidTr="005729F4">
        <w:tc>
          <w:tcPr>
            <w:tcW w:w="2893" w:type="dxa"/>
            <w:vAlign w:val="top"/>
          </w:tcPr>
          <w:p w14:paraId="74E86F82" w14:textId="3DCC2114" w:rsidR="005061FD" w:rsidRPr="00491B17" w:rsidRDefault="005061FD" w:rsidP="005061FD">
            <w:pPr>
              <w:pStyle w:val="Texto"/>
              <w:jc w:val="left"/>
              <w:rPr>
                <w:sz w:val="16"/>
                <w:szCs w:val="16"/>
              </w:rPr>
            </w:pPr>
            <w:r w:rsidRPr="00185601">
              <w:rPr>
                <w:sz w:val="16"/>
                <w:szCs w:val="16"/>
              </w:rPr>
              <w:t>A Reserva legal</w:t>
            </w:r>
          </w:p>
        </w:tc>
        <w:tc>
          <w:tcPr>
            <w:tcW w:w="841" w:type="dxa"/>
          </w:tcPr>
          <w:p w14:paraId="140AB3C2" w14:textId="14D2708B"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67" w:type="dxa"/>
          </w:tcPr>
          <w:p w14:paraId="799ED1BF" w14:textId="77777777" w:rsidR="005061FD" w:rsidRPr="00491B17" w:rsidRDefault="005061FD" w:rsidP="005061FD">
            <w:pPr>
              <w:pStyle w:val="Texto"/>
              <w:jc w:val="left"/>
              <w:rPr>
                <w:sz w:val="16"/>
                <w:szCs w:val="16"/>
              </w:rPr>
            </w:pPr>
          </w:p>
        </w:tc>
        <w:tc>
          <w:tcPr>
            <w:tcW w:w="877" w:type="dxa"/>
          </w:tcPr>
          <w:p w14:paraId="5CE17609" w14:textId="39BB15F2"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41" w:type="dxa"/>
          </w:tcPr>
          <w:p w14:paraId="507A159B" w14:textId="77777777" w:rsidR="005061FD" w:rsidRPr="00491B17" w:rsidRDefault="005061FD" w:rsidP="005061FD">
            <w:pPr>
              <w:pStyle w:val="Texto"/>
              <w:tabs>
                <w:tab w:val="decimal" w:pos="734"/>
              </w:tabs>
              <w:jc w:val="left"/>
              <w:rPr>
                <w:sz w:val="16"/>
                <w:szCs w:val="16"/>
              </w:rPr>
            </w:pPr>
          </w:p>
        </w:tc>
        <w:tc>
          <w:tcPr>
            <w:tcW w:w="941" w:type="dxa"/>
          </w:tcPr>
          <w:p w14:paraId="769BA915" w14:textId="607AC8E6" w:rsidR="005061FD" w:rsidRPr="00491B17" w:rsidRDefault="005061FD" w:rsidP="00651469">
            <w:pPr>
              <w:pStyle w:val="Texto"/>
              <w:tabs>
                <w:tab w:val="decimal" w:pos="852"/>
              </w:tabs>
              <w:jc w:val="left"/>
              <w:rPr>
                <w:sz w:val="16"/>
                <w:szCs w:val="16"/>
              </w:rPr>
            </w:pPr>
            <w:r w:rsidRPr="005061FD">
              <w:rPr>
                <w:sz w:val="16"/>
                <w:szCs w:val="16"/>
              </w:rPr>
              <w:t xml:space="preserve">-       </w:t>
            </w:r>
          </w:p>
        </w:tc>
        <w:tc>
          <w:tcPr>
            <w:tcW w:w="74" w:type="dxa"/>
          </w:tcPr>
          <w:p w14:paraId="4CB2794C" w14:textId="77777777" w:rsidR="005061FD" w:rsidRPr="00491B17" w:rsidRDefault="005061FD" w:rsidP="005061FD">
            <w:pPr>
              <w:pStyle w:val="Texto"/>
              <w:jc w:val="left"/>
              <w:rPr>
                <w:sz w:val="16"/>
                <w:szCs w:val="16"/>
              </w:rPr>
            </w:pPr>
          </w:p>
        </w:tc>
        <w:tc>
          <w:tcPr>
            <w:tcW w:w="884" w:type="dxa"/>
          </w:tcPr>
          <w:p w14:paraId="75E43D63" w14:textId="778C8980" w:rsidR="005061FD" w:rsidRPr="00491B17" w:rsidRDefault="005061FD" w:rsidP="005061FD">
            <w:pPr>
              <w:pStyle w:val="Texto"/>
              <w:tabs>
                <w:tab w:val="decimal" w:pos="780"/>
              </w:tabs>
              <w:jc w:val="left"/>
              <w:rPr>
                <w:sz w:val="16"/>
                <w:szCs w:val="16"/>
              </w:rPr>
            </w:pPr>
            <w:r w:rsidRPr="001F4991">
              <w:rPr>
                <w:sz w:val="16"/>
                <w:szCs w:val="16"/>
              </w:rPr>
              <w:t>605.656</w:t>
            </w:r>
          </w:p>
        </w:tc>
        <w:tc>
          <w:tcPr>
            <w:tcW w:w="72" w:type="dxa"/>
          </w:tcPr>
          <w:p w14:paraId="5013E491" w14:textId="77777777" w:rsidR="005061FD" w:rsidRPr="00491B17" w:rsidRDefault="005061FD" w:rsidP="005061FD">
            <w:pPr>
              <w:pStyle w:val="Texto"/>
              <w:tabs>
                <w:tab w:val="decimal" w:pos="780"/>
              </w:tabs>
              <w:jc w:val="left"/>
              <w:rPr>
                <w:sz w:val="16"/>
                <w:szCs w:val="16"/>
              </w:rPr>
            </w:pPr>
          </w:p>
        </w:tc>
        <w:tc>
          <w:tcPr>
            <w:tcW w:w="949" w:type="dxa"/>
          </w:tcPr>
          <w:p w14:paraId="26347435" w14:textId="79A5678E" w:rsidR="005061FD" w:rsidRPr="00491B17" w:rsidRDefault="005061FD" w:rsidP="005729F4">
            <w:pPr>
              <w:pStyle w:val="Texto"/>
              <w:tabs>
                <w:tab w:val="decimal" w:pos="903"/>
              </w:tabs>
              <w:jc w:val="left"/>
              <w:rPr>
                <w:sz w:val="16"/>
                <w:szCs w:val="16"/>
              </w:rPr>
            </w:pPr>
            <w:r w:rsidRPr="005061FD">
              <w:rPr>
                <w:sz w:val="16"/>
                <w:szCs w:val="16"/>
              </w:rPr>
              <w:t xml:space="preserve">-       </w:t>
            </w:r>
          </w:p>
        </w:tc>
        <w:tc>
          <w:tcPr>
            <w:tcW w:w="72" w:type="dxa"/>
          </w:tcPr>
          <w:p w14:paraId="455ACD73" w14:textId="77777777" w:rsidR="005061FD" w:rsidRPr="00491B17" w:rsidRDefault="005061FD" w:rsidP="005061FD">
            <w:pPr>
              <w:pStyle w:val="Texto"/>
              <w:tabs>
                <w:tab w:val="decimal" w:pos="780"/>
              </w:tabs>
              <w:jc w:val="left"/>
              <w:rPr>
                <w:sz w:val="16"/>
                <w:szCs w:val="16"/>
              </w:rPr>
            </w:pPr>
          </w:p>
        </w:tc>
        <w:tc>
          <w:tcPr>
            <w:tcW w:w="949" w:type="dxa"/>
          </w:tcPr>
          <w:p w14:paraId="47889775" w14:textId="06D53857"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82" w:type="dxa"/>
          </w:tcPr>
          <w:p w14:paraId="5E2745CF" w14:textId="77777777" w:rsidR="005061FD" w:rsidRPr="00491B17" w:rsidRDefault="005061FD" w:rsidP="005061FD">
            <w:pPr>
              <w:pStyle w:val="Texto"/>
              <w:jc w:val="left"/>
              <w:rPr>
                <w:sz w:val="16"/>
                <w:szCs w:val="16"/>
              </w:rPr>
            </w:pPr>
          </w:p>
        </w:tc>
        <w:tc>
          <w:tcPr>
            <w:tcW w:w="932" w:type="dxa"/>
          </w:tcPr>
          <w:p w14:paraId="23ADFC07" w14:textId="5FCA67BE" w:rsidR="005061FD" w:rsidRPr="00491B17" w:rsidRDefault="005061FD" w:rsidP="005729F4">
            <w:pPr>
              <w:pStyle w:val="Texto"/>
              <w:tabs>
                <w:tab w:val="decimal" w:pos="876"/>
              </w:tabs>
              <w:jc w:val="left"/>
              <w:rPr>
                <w:sz w:val="16"/>
                <w:szCs w:val="16"/>
              </w:rPr>
            </w:pPr>
            <w:r w:rsidRPr="001F4991">
              <w:rPr>
                <w:sz w:val="16"/>
                <w:szCs w:val="16"/>
              </w:rPr>
              <w:t>(605.656)</w:t>
            </w:r>
          </w:p>
        </w:tc>
        <w:tc>
          <w:tcPr>
            <w:tcW w:w="93" w:type="dxa"/>
          </w:tcPr>
          <w:p w14:paraId="64AA6C9C" w14:textId="77777777" w:rsidR="005061FD" w:rsidRPr="00491B17" w:rsidRDefault="005061FD" w:rsidP="005061FD">
            <w:pPr>
              <w:pStyle w:val="Texto"/>
              <w:tabs>
                <w:tab w:val="decimal" w:pos="920"/>
              </w:tabs>
              <w:jc w:val="left"/>
              <w:rPr>
                <w:sz w:val="16"/>
                <w:szCs w:val="16"/>
              </w:rPr>
            </w:pPr>
          </w:p>
        </w:tc>
        <w:tc>
          <w:tcPr>
            <w:tcW w:w="902" w:type="dxa"/>
          </w:tcPr>
          <w:p w14:paraId="7915953A" w14:textId="54724139" w:rsidR="005061FD" w:rsidRPr="00491B17" w:rsidRDefault="005061FD" w:rsidP="005061FD">
            <w:pPr>
              <w:pStyle w:val="Texto"/>
              <w:tabs>
                <w:tab w:val="decimal" w:pos="853"/>
              </w:tabs>
              <w:jc w:val="left"/>
              <w:rPr>
                <w:sz w:val="16"/>
                <w:szCs w:val="16"/>
              </w:rPr>
            </w:pPr>
            <w:r w:rsidRPr="005061FD">
              <w:rPr>
                <w:sz w:val="16"/>
                <w:szCs w:val="16"/>
              </w:rPr>
              <w:t xml:space="preserve">-       </w:t>
            </w:r>
          </w:p>
        </w:tc>
      </w:tr>
      <w:tr w:rsidR="005061FD" w:rsidRPr="00491B17" w14:paraId="2D89D062" w14:textId="77777777" w:rsidTr="005729F4">
        <w:tc>
          <w:tcPr>
            <w:tcW w:w="2893" w:type="dxa"/>
            <w:vAlign w:val="top"/>
          </w:tcPr>
          <w:p w14:paraId="7C9C3A67" w14:textId="5B1DD128" w:rsidR="005061FD" w:rsidRPr="00491B17" w:rsidRDefault="005061FD" w:rsidP="005061FD">
            <w:pPr>
              <w:pStyle w:val="Texto"/>
              <w:jc w:val="left"/>
              <w:rPr>
                <w:sz w:val="16"/>
                <w:szCs w:val="16"/>
              </w:rPr>
            </w:pPr>
            <w:r w:rsidRPr="00185601">
              <w:rPr>
                <w:sz w:val="16"/>
                <w:szCs w:val="16"/>
              </w:rPr>
              <w:t>A Reserva facultativa</w:t>
            </w:r>
          </w:p>
        </w:tc>
        <w:tc>
          <w:tcPr>
            <w:tcW w:w="841" w:type="dxa"/>
          </w:tcPr>
          <w:p w14:paraId="10797EED" w14:textId="52300238"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67" w:type="dxa"/>
          </w:tcPr>
          <w:p w14:paraId="2007072B" w14:textId="77777777" w:rsidR="005061FD" w:rsidRPr="00491B17" w:rsidRDefault="005061FD" w:rsidP="005061FD">
            <w:pPr>
              <w:pStyle w:val="Texto"/>
              <w:jc w:val="left"/>
              <w:rPr>
                <w:sz w:val="16"/>
                <w:szCs w:val="16"/>
              </w:rPr>
            </w:pPr>
          </w:p>
        </w:tc>
        <w:tc>
          <w:tcPr>
            <w:tcW w:w="877" w:type="dxa"/>
          </w:tcPr>
          <w:p w14:paraId="48AAB185" w14:textId="0EA9C614"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41" w:type="dxa"/>
          </w:tcPr>
          <w:p w14:paraId="57691E4C" w14:textId="77777777" w:rsidR="005061FD" w:rsidRPr="00491B17" w:rsidRDefault="005061FD" w:rsidP="005061FD">
            <w:pPr>
              <w:pStyle w:val="Texto"/>
              <w:tabs>
                <w:tab w:val="decimal" w:pos="734"/>
              </w:tabs>
              <w:jc w:val="left"/>
              <w:rPr>
                <w:sz w:val="16"/>
                <w:szCs w:val="16"/>
              </w:rPr>
            </w:pPr>
          </w:p>
        </w:tc>
        <w:tc>
          <w:tcPr>
            <w:tcW w:w="941" w:type="dxa"/>
          </w:tcPr>
          <w:p w14:paraId="76BC216C" w14:textId="5AF6D159" w:rsidR="005061FD" w:rsidRPr="00491B17" w:rsidRDefault="005061FD" w:rsidP="00651469">
            <w:pPr>
              <w:pStyle w:val="Texto"/>
              <w:tabs>
                <w:tab w:val="decimal" w:pos="852"/>
              </w:tabs>
              <w:jc w:val="left"/>
              <w:rPr>
                <w:sz w:val="16"/>
                <w:szCs w:val="16"/>
              </w:rPr>
            </w:pPr>
            <w:r w:rsidRPr="005061FD">
              <w:rPr>
                <w:sz w:val="16"/>
                <w:szCs w:val="16"/>
              </w:rPr>
              <w:t xml:space="preserve">-       </w:t>
            </w:r>
          </w:p>
        </w:tc>
        <w:tc>
          <w:tcPr>
            <w:tcW w:w="74" w:type="dxa"/>
          </w:tcPr>
          <w:p w14:paraId="2A5B27F1" w14:textId="77777777" w:rsidR="005061FD" w:rsidRPr="00491B17" w:rsidRDefault="005061FD" w:rsidP="005061FD">
            <w:pPr>
              <w:pStyle w:val="Texto"/>
              <w:jc w:val="left"/>
              <w:rPr>
                <w:sz w:val="16"/>
                <w:szCs w:val="16"/>
              </w:rPr>
            </w:pPr>
          </w:p>
        </w:tc>
        <w:tc>
          <w:tcPr>
            <w:tcW w:w="884" w:type="dxa"/>
          </w:tcPr>
          <w:p w14:paraId="06181E33" w14:textId="3925BB8D"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72" w:type="dxa"/>
          </w:tcPr>
          <w:p w14:paraId="664B2F3D" w14:textId="77777777" w:rsidR="005061FD" w:rsidRPr="00491B17" w:rsidRDefault="005061FD" w:rsidP="005061FD">
            <w:pPr>
              <w:pStyle w:val="Texto"/>
              <w:tabs>
                <w:tab w:val="decimal" w:pos="780"/>
              </w:tabs>
              <w:jc w:val="left"/>
              <w:rPr>
                <w:sz w:val="16"/>
                <w:szCs w:val="16"/>
              </w:rPr>
            </w:pPr>
          </w:p>
        </w:tc>
        <w:tc>
          <w:tcPr>
            <w:tcW w:w="949" w:type="dxa"/>
          </w:tcPr>
          <w:p w14:paraId="6D603783" w14:textId="7F41914F" w:rsidR="005061FD" w:rsidRPr="00491B17" w:rsidRDefault="005061FD" w:rsidP="005729F4">
            <w:pPr>
              <w:pStyle w:val="Texto"/>
              <w:tabs>
                <w:tab w:val="decimal" w:pos="903"/>
              </w:tabs>
              <w:jc w:val="left"/>
              <w:rPr>
                <w:sz w:val="16"/>
                <w:szCs w:val="16"/>
              </w:rPr>
            </w:pPr>
            <w:r w:rsidRPr="001F4991">
              <w:rPr>
                <w:sz w:val="16"/>
                <w:szCs w:val="16"/>
              </w:rPr>
              <w:t>10.972.237</w:t>
            </w:r>
          </w:p>
        </w:tc>
        <w:tc>
          <w:tcPr>
            <w:tcW w:w="72" w:type="dxa"/>
          </w:tcPr>
          <w:p w14:paraId="1F3E7C33" w14:textId="77777777" w:rsidR="005061FD" w:rsidRPr="00491B17" w:rsidRDefault="005061FD" w:rsidP="005061FD">
            <w:pPr>
              <w:pStyle w:val="Texto"/>
              <w:tabs>
                <w:tab w:val="decimal" w:pos="780"/>
              </w:tabs>
              <w:jc w:val="left"/>
              <w:rPr>
                <w:sz w:val="16"/>
                <w:szCs w:val="16"/>
              </w:rPr>
            </w:pPr>
          </w:p>
        </w:tc>
        <w:tc>
          <w:tcPr>
            <w:tcW w:w="949" w:type="dxa"/>
          </w:tcPr>
          <w:p w14:paraId="3B2F81AD" w14:textId="19454B55"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82" w:type="dxa"/>
          </w:tcPr>
          <w:p w14:paraId="288E98D3" w14:textId="77777777" w:rsidR="005061FD" w:rsidRPr="00491B17" w:rsidRDefault="005061FD" w:rsidP="005061FD">
            <w:pPr>
              <w:pStyle w:val="Texto"/>
              <w:jc w:val="left"/>
              <w:rPr>
                <w:sz w:val="16"/>
                <w:szCs w:val="16"/>
              </w:rPr>
            </w:pPr>
          </w:p>
        </w:tc>
        <w:tc>
          <w:tcPr>
            <w:tcW w:w="932" w:type="dxa"/>
          </w:tcPr>
          <w:p w14:paraId="01899B5E" w14:textId="72FABC96" w:rsidR="005061FD" w:rsidRPr="00491B17" w:rsidRDefault="005061FD" w:rsidP="005729F4">
            <w:pPr>
              <w:pStyle w:val="Texto"/>
              <w:tabs>
                <w:tab w:val="decimal" w:pos="876"/>
              </w:tabs>
              <w:jc w:val="left"/>
              <w:rPr>
                <w:sz w:val="16"/>
                <w:szCs w:val="16"/>
              </w:rPr>
            </w:pPr>
            <w:r w:rsidRPr="001F4991">
              <w:rPr>
                <w:sz w:val="16"/>
                <w:szCs w:val="16"/>
              </w:rPr>
              <w:t>(10.972.237)</w:t>
            </w:r>
          </w:p>
        </w:tc>
        <w:tc>
          <w:tcPr>
            <w:tcW w:w="93" w:type="dxa"/>
          </w:tcPr>
          <w:p w14:paraId="171A07EB" w14:textId="77777777" w:rsidR="005061FD" w:rsidRPr="00491B17" w:rsidRDefault="005061FD" w:rsidP="005061FD">
            <w:pPr>
              <w:pStyle w:val="Texto"/>
              <w:tabs>
                <w:tab w:val="decimal" w:pos="920"/>
              </w:tabs>
              <w:jc w:val="left"/>
              <w:rPr>
                <w:sz w:val="16"/>
                <w:szCs w:val="16"/>
              </w:rPr>
            </w:pPr>
          </w:p>
        </w:tc>
        <w:tc>
          <w:tcPr>
            <w:tcW w:w="902" w:type="dxa"/>
          </w:tcPr>
          <w:p w14:paraId="5CAE80A3" w14:textId="5C07A74E" w:rsidR="005061FD" w:rsidRPr="00491B17" w:rsidRDefault="005061FD" w:rsidP="005061FD">
            <w:pPr>
              <w:pStyle w:val="Texto"/>
              <w:tabs>
                <w:tab w:val="decimal" w:pos="853"/>
              </w:tabs>
              <w:jc w:val="left"/>
              <w:rPr>
                <w:sz w:val="16"/>
                <w:szCs w:val="16"/>
              </w:rPr>
            </w:pPr>
            <w:r w:rsidRPr="005061FD">
              <w:rPr>
                <w:sz w:val="16"/>
                <w:szCs w:val="16"/>
              </w:rPr>
              <w:t xml:space="preserve">-       </w:t>
            </w:r>
          </w:p>
        </w:tc>
      </w:tr>
      <w:tr w:rsidR="005061FD" w:rsidRPr="00491B17" w14:paraId="3D0F6330" w14:textId="77777777" w:rsidTr="005729F4">
        <w:tc>
          <w:tcPr>
            <w:tcW w:w="2893" w:type="dxa"/>
          </w:tcPr>
          <w:p w14:paraId="4556BA5D" w14:textId="15BCE900" w:rsidR="005061FD" w:rsidRPr="00491B17" w:rsidRDefault="005061FD" w:rsidP="005061FD">
            <w:pPr>
              <w:pStyle w:val="Texto"/>
              <w:jc w:val="left"/>
              <w:rPr>
                <w:sz w:val="16"/>
                <w:szCs w:val="16"/>
              </w:rPr>
            </w:pPr>
            <w:r w:rsidRPr="009C723F">
              <w:rPr>
                <w:sz w:val="16"/>
                <w:szCs w:val="16"/>
              </w:rPr>
              <w:t>A distribución de dividendos</w:t>
            </w:r>
          </w:p>
        </w:tc>
        <w:tc>
          <w:tcPr>
            <w:tcW w:w="841" w:type="dxa"/>
          </w:tcPr>
          <w:p w14:paraId="2B3856E8" w14:textId="7D3E23A8"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67" w:type="dxa"/>
          </w:tcPr>
          <w:p w14:paraId="2B6AC2F2" w14:textId="77777777" w:rsidR="005061FD" w:rsidRPr="00491B17" w:rsidRDefault="005061FD" w:rsidP="005061FD">
            <w:pPr>
              <w:pStyle w:val="Texto"/>
              <w:jc w:val="left"/>
              <w:rPr>
                <w:sz w:val="16"/>
                <w:szCs w:val="16"/>
              </w:rPr>
            </w:pPr>
          </w:p>
        </w:tc>
        <w:tc>
          <w:tcPr>
            <w:tcW w:w="877" w:type="dxa"/>
          </w:tcPr>
          <w:p w14:paraId="39C58E63" w14:textId="7708CF1B"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41" w:type="dxa"/>
          </w:tcPr>
          <w:p w14:paraId="6AF448F3" w14:textId="77777777" w:rsidR="005061FD" w:rsidRPr="00491B17" w:rsidRDefault="005061FD" w:rsidP="005061FD">
            <w:pPr>
              <w:pStyle w:val="Texto"/>
              <w:tabs>
                <w:tab w:val="decimal" w:pos="734"/>
              </w:tabs>
              <w:jc w:val="left"/>
              <w:rPr>
                <w:sz w:val="16"/>
                <w:szCs w:val="16"/>
              </w:rPr>
            </w:pPr>
          </w:p>
        </w:tc>
        <w:tc>
          <w:tcPr>
            <w:tcW w:w="941" w:type="dxa"/>
          </w:tcPr>
          <w:p w14:paraId="389F7C14" w14:textId="60E67AB3" w:rsidR="005061FD" w:rsidRPr="00491B17" w:rsidRDefault="005061FD" w:rsidP="00651469">
            <w:pPr>
              <w:pStyle w:val="Texto"/>
              <w:tabs>
                <w:tab w:val="decimal" w:pos="852"/>
              </w:tabs>
              <w:jc w:val="left"/>
              <w:rPr>
                <w:sz w:val="16"/>
                <w:szCs w:val="16"/>
              </w:rPr>
            </w:pPr>
            <w:r w:rsidRPr="005061FD">
              <w:rPr>
                <w:sz w:val="16"/>
                <w:szCs w:val="16"/>
              </w:rPr>
              <w:t xml:space="preserve">-       </w:t>
            </w:r>
          </w:p>
        </w:tc>
        <w:tc>
          <w:tcPr>
            <w:tcW w:w="74" w:type="dxa"/>
          </w:tcPr>
          <w:p w14:paraId="5967D106" w14:textId="77777777" w:rsidR="005061FD" w:rsidRPr="00491B17" w:rsidRDefault="005061FD" w:rsidP="005061FD">
            <w:pPr>
              <w:pStyle w:val="Texto"/>
              <w:jc w:val="left"/>
              <w:rPr>
                <w:sz w:val="16"/>
                <w:szCs w:val="16"/>
              </w:rPr>
            </w:pPr>
          </w:p>
        </w:tc>
        <w:tc>
          <w:tcPr>
            <w:tcW w:w="884" w:type="dxa"/>
          </w:tcPr>
          <w:p w14:paraId="7ECAB123" w14:textId="341F51FB"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72" w:type="dxa"/>
          </w:tcPr>
          <w:p w14:paraId="40FA8360" w14:textId="77777777" w:rsidR="005061FD" w:rsidRPr="00491B17" w:rsidRDefault="005061FD" w:rsidP="005061FD">
            <w:pPr>
              <w:pStyle w:val="Texto"/>
              <w:tabs>
                <w:tab w:val="decimal" w:pos="780"/>
              </w:tabs>
              <w:jc w:val="left"/>
              <w:rPr>
                <w:sz w:val="16"/>
                <w:szCs w:val="16"/>
              </w:rPr>
            </w:pPr>
          </w:p>
        </w:tc>
        <w:tc>
          <w:tcPr>
            <w:tcW w:w="949" w:type="dxa"/>
          </w:tcPr>
          <w:p w14:paraId="658ED6DC" w14:textId="53C9B279" w:rsidR="005061FD" w:rsidRPr="00491B17" w:rsidRDefault="005061FD" w:rsidP="005729F4">
            <w:pPr>
              <w:pStyle w:val="Texto"/>
              <w:tabs>
                <w:tab w:val="decimal" w:pos="903"/>
              </w:tabs>
              <w:jc w:val="left"/>
              <w:rPr>
                <w:sz w:val="16"/>
                <w:szCs w:val="16"/>
              </w:rPr>
            </w:pPr>
            <w:r w:rsidRPr="005061FD">
              <w:rPr>
                <w:sz w:val="16"/>
                <w:szCs w:val="16"/>
              </w:rPr>
              <w:t xml:space="preserve">-       </w:t>
            </w:r>
          </w:p>
        </w:tc>
        <w:tc>
          <w:tcPr>
            <w:tcW w:w="72" w:type="dxa"/>
          </w:tcPr>
          <w:p w14:paraId="33D59FB9" w14:textId="77777777" w:rsidR="005061FD" w:rsidRPr="00491B17" w:rsidRDefault="005061FD" w:rsidP="005061FD">
            <w:pPr>
              <w:pStyle w:val="Texto"/>
              <w:tabs>
                <w:tab w:val="decimal" w:pos="780"/>
              </w:tabs>
              <w:jc w:val="left"/>
              <w:rPr>
                <w:sz w:val="16"/>
                <w:szCs w:val="16"/>
              </w:rPr>
            </w:pPr>
          </w:p>
        </w:tc>
        <w:tc>
          <w:tcPr>
            <w:tcW w:w="949" w:type="dxa"/>
          </w:tcPr>
          <w:p w14:paraId="255D41F8" w14:textId="30403667"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82" w:type="dxa"/>
          </w:tcPr>
          <w:p w14:paraId="05B87EB2" w14:textId="77777777" w:rsidR="005061FD" w:rsidRPr="00491B17" w:rsidRDefault="005061FD" w:rsidP="005061FD">
            <w:pPr>
              <w:pStyle w:val="Texto"/>
              <w:jc w:val="left"/>
              <w:rPr>
                <w:sz w:val="16"/>
                <w:szCs w:val="16"/>
              </w:rPr>
            </w:pPr>
          </w:p>
        </w:tc>
        <w:tc>
          <w:tcPr>
            <w:tcW w:w="932" w:type="dxa"/>
          </w:tcPr>
          <w:p w14:paraId="11E11D9A" w14:textId="3098FEB1" w:rsidR="005061FD" w:rsidRPr="00491B17" w:rsidRDefault="005061FD" w:rsidP="005729F4">
            <w:pPr>
              <w:pStyle w:val="Texto"/>
              <w:tabs>
                <w:tab w:val="decimal" w:pos="876"/>
              </w:tabs>
              <w:jc w:val="left"/>
              <w:rPr>
                <w:sz w:val="16"/>
                <w:szCs w:val="16"/>
              </w:rPr>
            </w:pPr>
            <w:r w:rsidRPr="001F4991">
              <w:rPr>
                <w:sz w:val="16"/>
                <w:szCs w:val="16"/>
              </w:rPr>
              <w:t>(533.</w:t>
            </w:r>
            <w:r w:rsidR="00CE3C9C" w:rsidRPr="00CE3C9C">
              <w:rPr>
                <w:sz w:val="16"/>
                <w:szCs w:val="16"/>
              </w:rPr>
              <w:t>434</w:t>
            </w:r>
            <w:r w:rsidRPr="001F4991">
              <w:rPr>
                <w:sz w:val="16"/>
                <w:szCs w:val="16"/>
              </w:rPr>
              <w:t>)</w:t>
            </w:r>
          </w:p>
        </w:tc>
        <w:tc>
          <w:tcPr>
            <w:tcW w:w="93" w:type="dxa"/>
          </w:tcPr>
          <w:p w14:paraId="0439537F" w14:textId="77777777" w:rsidR="005061FD" w:rsidRPr="00491B17" w:rsidRDefault="005061FD" w:rsidP="005061FD">
            <w:pPr>
              <w:pStyle w:val="Texto"/>
              <w:tabs>
                <w:tab w:val="decimal" w:pos="920"/>
              </w:tabs>
              <w:jc w:val="left"/>
              <w:rPr>
                <w:sz w:val="16"/>
                <w:szCs w:val="16"/>
              </w:rPr>
            </w:pPr>
          </w:p>
        </w:tc>
        <w:tc>
          <w:tcPr>
            <w:tcW w:w="902" w:type="dxa"/>
          </w:tcPr>
          <w:p w14:paraId="2644EB9B" w14:textId="72ECC373" w:rsidR="005061FD" w:rsidRPr="00491B17" w:rsidRDefault="005061FD" w:rsidP="005061FD">
            <w:pPr>
              <w:pStyle w:val="Texto"/>
              <w:tabs>
                <w:tab w:val="decimal" w:pos="853"/>
              </w:tabs>
              <w:jc w:val="left"/>
              <w:rPr>
                <w:sz w:val="16"/>
                <w:szCs w:val="16"/>
              </w:rPr>
            </w:pPr>
            <w:r w:rsidRPr="001F4991">
              <w:rPr>
                <w:sz w:val="16"/>
                <w:szCs w:val="16"/>
              </w:rPr>
              <w:t>(533.4</w:t>
            </w:r>
            <w:r w:rsidR="008F3520">
              <w:rPr>
                <w:sz w:val="16"/>
                <w:szCs w:val="16"/>
              </w:rPr>
              <w:t>3</w:t>
            </w:r>
            <w:r w:rsidRPr="001F4991">
              <w:rPr>
                <w:sz w:val="16"/>
                <w:szCs w:val="16"/>
              </w:rPr>
              <w:t>4)</w:t>
            </w:r>
          </w:p>
        </w:tc>
      </w:tr>
      <w:tr w:rsidR="005061FD" w:rsidRPr="00491B17" w14:paraId="7084D64A" w14:textId="77777777" w:rsidTr="005729F4">
        <w:tc>
          <w:tcPr>
            <w:tcW w:w="2893" w:type="dxa"/>
          </w:tcPr>
          <w:p w14:paraId="7254B2FD" w14:textId="77777777" w:rsidR="005061FD" w:rsidRPr="00491B17" w:rsidRDefault="005061FD" w:rsidP="005061FD">
            <w:pPr>
              <w:pStyle w:val="Texto"/>
              <w:jc w:val="left"/>
              <w:rPr>
                <w:sz w:val="16"/>
                <w:szCs w:val="16"/>
              </w:rPr>
            </w:pPr>
          </w:p>
        </w:tc>
        <w:tc>
          <w:tcPr>
            <w:tcW w:w="841" w:type="dxa"/>
          </w:tcPr>
          <w:p w14:paraId="36637EFC" w14:textId="77777777" w:rsidR="005061FD" w:rsidRPr="00491B17" w:rsidRDefault="005061FD" w:rsidP="005061FD">
            <w:pPr>
              <w:pStyle w:val="Texto"/>
              <w:tabs>
                <w:tab w:val="decimal" w:pos="780"/>
              </w:tabs>
              <w:jc w:val="left"/>
              <w:rPr>
                <w:sz w:val="16"/>
                <w:szCs w:val="16"/>
              </w:rPr>
            </w:pPr>
          </w:p>
        </w:tc>
        <w:tc>
          <w:tcPr>
            <w:tcW w:w="67" w:type="dxa"/>
          </w:tcPr>
          <w:p w14:paraId="220B52C1" w14:textId="77777777" w:rsidR="005061FD" w:rsidRPr="00491B17" w:rsidRDefault="005061FD" w:rsidP="005061FD">
            <w:pPr>
              <w:pStyle w:val="Texto"/>
              <w:jc w:val="left"/>
              <w:rPr>
                <w:sz w:val="16"/>
                <w:szCs w:val="16"/>
              </w:rPr>
            </w:pPr>
          </w:p>
        </w:tc>
        <w:tc>
          <w:tcPr>
            <w:tcW w:w="877" w:type="dxa"/>
          </w:tcPr>
          <w:p w14:paraId="27727B59" w14:textId="77777777" w:rsidR="005061FD" w:rsidRPr="00491B17" w:rsidRDefault="005061FD" w:rsidP="005061FD">
            <w:pPr>
              <w:pStyle w:val="Texto"/>
              <w:tabs>
                <w:tab w:val="decimal" w:pos="780"/>
              </w:tabs>
              <w:jc w:val="left"/>
              <w:rPr>
                <w:sz w:val="16"/>
                <w:szCs w:val="16"/>
              </w:rPr>
            </w:pPr>
          </w:p>
        </w:tc>
        <w:tc>
          <w:tcPr>
            <w:tcW w:w="41" w:type="dxa"/>
          </w:tcPr>
          <w:p w14:paraId="6DF2D8E0" w14:textId="77777777" w:rsidR="005061FD" w:rsidRPr="00491B17" w:rsidRDefault="005061FD" w:rsidP="005061FD">
            <w:pPr>
              <w:pStyle w:val="Texto"/>
              <w:tabs>
                <w:tab w:val="decimal" w:pos="734"/>
              </w:tabs>
              <w:jc w:val="left"/>
              <w:rPr>
                <w:sz w:val="16"/>
                <w:szCs w:val="16"/>
              </w:rPr>
            </w:pPr>
          </w:p>
        </w:tc>
        <w:tc>
          <w:tcPr>
            <w:tcW w:w="941" w:type="dxa"/>
          </w:tcPr>
          <w:p w14:paraId="1876F786" w14:textId="77777777" w:rsidR="005061FD" w:rsidRPr="00491B17" w:rsidRDefault="005061FD" w:rsidP="00651469">
            <w:pPr>
              <w:pStyle w:val="Texto"/>
              <w:tabs>
                <w:tab w:val="decimal" w:pos="852"/>
              </w:tabs>
              <w:jc w:val="left"/>
              <w:rPr>
                <w:sz w:val="16"/>
                <w:szCs w:val="16"/>
              </w:rPr>
            </w:pPr>
          </w:p>
        </w:tc>
        <w:tc>
          <w:tcPr>
            <w:tcW w:w="74" w:type="dxa"/>
          </w:tcPr>
          <w:p w14:paraId="270283C2" w14:textId="77777777" w:rsidR="005061FD" w:rsidRPr="00491B17" w:rsidRDefault="005061FD" w:rsidP="005061FD">
            <w:pPr>
              <w:pStyle w:val="Texto"/>
              <w:jc w:val="left"/>
              <w:rPr>
                <w:sz w:val="16"/>
                <w:szCs w:val="16"/>
              </w:rPr>
            </w:pPr>
          </w:p>
        </w:tc>
        <w:tc>
          <w:tcPr>
            <w:tcW w:w="884" w:type="dxa"/>
          </w:tcPr>
          <w:p w14:paraId="2685662C" w14:textId="77777777" w:rsidR="005061FD" w:rsidRPr="00491B17" w:rsidRDefault="005061FD" w:rsidP="005061FD">
            <w:pPr>
              <w:pStyle w:val="Texto"/>
              <w:tabs>
                <w:tab w:val="decimal" w:pos="780"/>
              </w:tabs>
              <w:jc w:val="left"/>
              <w:rPr>
                <w:sz w:val="16"/>
                <w:szCs w:val="16"/>
              </w:rPr>
            </w:pPr>
          </w:p>
        </w:tc>
        <w:tc>
          <w:tcPr>
            <w:tcW w:w="72" w:type="dxa"/>
          </w:tcPr>
          <w:p w14:paraId="66AD5E67" w14:textId="77777777" w:rsidR="005061FD" w:rsidRPr="00491B17" w:rsidRDefault="005061FD" w:rsidP="005061FD">
            <w:pPr>
              <w:pStyle w:val="Texto"/>
              <w:tabs>
                <w:tab w:val="decimal" w:pos="780"/>
              </w:tabs>
              <w:jc w:val="left"/>
              <w:rPr>
                <w:sz w:val="16"/>
                <w:szCs w:val="16"/>
              </w:rPr>
            </w:pPr>
          </w:p>
        </w:tc>
        <w:tc>
          <w:tcPr>
            <w:tcW w:w="949" w:type="dxa"/>
          </w:tcPr>
          <w:p w14:paraId="240B8D01" w14:textId="77777777" w:rsidR="005061FD" w:rsidRPr="00491B17" w:rsidRDefault="005061FD" w:rsidP="005729F4">
            <w:pPr>
              <w:pStyle w:val="Texto"/>
              <w:tabs>
                <w:tab w:val="decimal" w:pos="903"/>
              </w:tabs>
              <w:jc w:val="left"/>
              <w:rPr>
                <w:sz w:val="16"/>
                <w:szCs w:val="16"/>
              </w:rPr>
            </w:pPr>
          </w:p>
        </w:tc>
        <w:tc>
          <w:tcPr>
            <w:tcW w:w="72" w:type="dxa"/>
          </w:tcPr>
          <w:p w14:paraId="6A2D354E" w14:textId="77777777" w:rsidR="005061FD" w:rsidRPr="00491B17" w:rsidRDefault="005061FD" w:rsidP="005061FD">
            <w:pPr>
              <w:pStyle w:val="Texto"/>
              <w:tabs>
                <w:tab w:val="decimal" w:pos="780"/>
              </w:tabs>
              <w:jc w:val="left"/>
              <w:rPr>
                <w:sz w:val="16"/>
                <w:szCs w:val="16"/>
              </w:rPr>
            </w:pPr>
          </w:p>
        </w:tc>
        <w:tc>
          <w:tcPr>
            <w:tcW w:w="949" w:type="dxa"/>
          </w:tcPr>
          <w:p w14:paraId="6362D849" w14:textId="77777777" w:rsidR="005061FD" w:rsidRPr="00491B17" w:rsidRDefault="005061FD" w:rsidP="005061FD">
            <w:pPr>
              <w:pStyle w:val="Texto"/>
              <w:tabs>
                <w:tab w:val="decimal" w:pos="780"/>
              </w:tabs>
              <w:jc w:val="left"/>
              <w:rPr>
                <w:sz w:val="16"/>
                <w:szCs w:val="16"/>
              </w:rPr>
            </w:pPr>
          </w:p>
        </w:tc>
        <w:tc>
          <w:tcPr>
            <w:tcW w:w="82" w:type="dxa"/>
          </w:tcPr>
          <w:p w14:paraId="62105863" w14:textId="77777777" w:rsidR="005061FD" w:rsidRPr="00491B17" w:rsidRDefault="005061FD" w:rsidP="005061FD">
            <w:pPr>
              <w:pStyle w:val="Texto"/>
              <w:jc w:val="left"/>
              <w:rPr>
                <w:sz w:val="16"/>
                <w:szCs w:val="16"/>
              </w:rPr>
            </w:pPr>
          </w:p>
        </w:tc>
        <w:tc>
          <w:tcPr>
            <w:tcW w:w="932" w:type="dxa"/>
          </w:tcPr>
          <w:p w14:paraId="281BAF13" w14:textId="77777777" w:rsidR="005061FD" w:rsidRPr="00491B17" w:rsidRDefault="005061FD" w:rsidP="005729F4">
            <w:pPr>
              <w:pStyle w:val="Texto"/>
              <w:tabs>
                <w:tab w:val="decimal" w:pos="876"/>
              </w:tabs>
              <w:jc w:val="left"/>
              <w:rPr>
                <w:sz w:val="16"/>
                <w:szCs w:val="16"/>
              </w:rPr>
            </w:pPr>
          </w:p>
        </w:tc>
        <w:tc>
          <w:tcPr>
            <w:tcW w:w="93" w:type="dxa"/>
          </w:tcPr>
          <w:p w14:paraId="49182EF7" w14:textId="77777777" w:rsidR="005061FD" w:rsidRPr="00491B17" w:rsidRDefault="005061FD" w:rsidP="005061FD">
            <w:pPr>
              <w:pStyle w:val="Texto"/>
              <w:tabs>
                <w:tab w:val="decimal" w:pos="920"/>
              </w:tabs>
              <w:jc w:val="left"/>
              <w:rPr>
                <w:sz w:val="16"/>
                <w:szCs w:val="16"/>
              </w:rPr>
            </w:pPr>
          </w:p>
        </w:tc>
        <w:tc>
          <w:tcPr>
            <w:tcW w:w="902" w:type="dxa"/>
          </w:tcPr>
          <w:p w14:paraId="3FCE8303" w14:textId="77777777" w:rsidR="005061FD" w:rsidRPr="00491B17" w:rsidRDefault="005061FD" w:rsidP="005061FD">
            <w:pPr>
              <w:pStyle w:val="Texto"/>
              <w:tabs>
                <w:tab w:val="decimal" w:pos="853"/>
              </w:tabs>
              <w:jc w:val="left"/>
              <w:rPr>
                <w:sz w:val="16"/>
                <w:szCs w:val="16"/>
              </w:rPr>
            </w:pPr>
          </w:p>
        </w:tc>
      </w:tr>
      <w:tr w:rsidR="005061FD" w:rsidRPr="00491B17" w14:paraId="34DC1D20" w14:textId="77777777" w:rsidTr="005729F4">
        <w:tc>
          <w:tcPr>
            <w:tcW w:w="2893" w:type="dxa"/>
          </w:tcPr>
          <w:p w14:paraId="641F7C77" w14:textId="59E70DA4" w:rsidR="005061FD" w:rsidRPr="00491B17" w:rsidRDefault="005061FD" w:rsidP="005061FD">
            <w:pPr>
              <w:pStyle w:val="Texto"/>
              <w:jc w:val="left"/>
              <w:rPr>
                <w:sz w:val="16"/>
                <w:szCs w:val="16"/>
              </w:rPr>
            </w:pPr>
            <w:r w:rsidRPr="00491B17">
              <w:rPr>
                <w:sz w:val="16"/>
                <w:szCs w:val="16"/>
              </w:rPr>
              <w:t>Ganancia neta del período</w:t>
            </w:r>
          </w:p>
        </w:tc>
        <w:tc>
          <w:tcPr>
            <w:tcW w:w="841" w:type="dxa"/>
          </w:tcPr>
          <w:p w14:paraId="26F6DAEA" w14:textId="30EC7EE3"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67" w:type="dxa"/>
          </w:tcPr>
          <w:p w14:paraId="67391C3F" w14:textId="77777777" w:rsidR="005061FD" w:rsidRPr="00491B17" w:rsidRDefault="005061FD" w:rsidP="005061FD">
            <w:pPr>
              <w:pStyle w:val="Texto"/>
              <w:jc w:val="left"/>
              <w:rPr>
                <w:sz w:val="16"/>
                <w:szCs w:val="16"/>
              </w:rPr>
            </w:pPr>
          </w:p>
        </w:tc>
        <w:tc>
          <w:tcPr>
            <w:tcW w:w="877" w:type="dxa"/>
          </w:tcPr>
          <w:p w14:paraId="14FD838B" w14:textId="72C58D28"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41" w:type="dxa"/>
          </w:tcPr>
          <w:p w14:paraId="5CAC1920" w14:textId="77777777" w:rsidR="005061FD" w:rsidRPr="00491B17" w:rsidRDefault="005061FD" w:rsidP="005061FD">
            <w:pPr>
              <w:pStyle w:val="Texto"/>
              <w:tabs>
                <w:tab w:val="decimal" w:pos="734"/>
              </w:tabs>
              <w:jc w:val="left"/>
              <w:rPr>
                <w:sz w:val="16"/>
                <w:szCs w:val="16"/>
              </w:rPr>
            </w:pPr>
          </w:p>
        </w:tc>
        <w:tc>
          <w:tcPr>
            <w:tcW w:w="941" w:type="dxa"/>
          </w:tcPr>
          <w:p w14:paraId="514CD237" w14:textId="677A2CC6" w:rsidR="005061FD" w:rsidRPr="00491B17" w:rsidRDefault="005061FD" w:rsidP="00651469">
            <w:pPr>
              <w:pStyle w:val="Texto"/>
              <w:tabs>
                <w:tab w:val="decimal" w:pos="852"/>
              </w:tabs>
              <w:jc w:val="left"/>
              <w:rPr>
                <w:sz w:val="16"/>
                <w:szCs w:val="16"/>
              </w:rPr>
            </w:pPr>
            <w:r w:rsidRPr="005061FD">
              <w:rPr>
                <w:sz w:val="16"/>
                <w:szCs w:val="16"/>
              </w:rPr>
              <w:t xml:space="preserve">-       </w:t>
            </w:r>
          </w:p>
        </w:tc>
        <w:tc>
          <w:tcPr>
            <w:tcW w:w="74" w:type="dxa"/>
          </w:tcPr>
          <w:p w14:paraId="14D6D284" w14:textId="77777777" w:rsidR="005061FD" w:rsidRPr="00491B17" w:rsidRDefault="005061FD" w:rsidP="005061FD">
            <w:pPr>
              <w:pStyle w:val="Texto"/>
              <w:jc w:val="left"/>
              <w:rPr>
                <w:sz w:val="16"/>
                <w:szCs w:val="16"/>
              </w:rPr>
            </w:pPr>
          </w:p>
        </w:tc>
        <w:tc>
          <w:tcPr>
            <w:tcW w:w="884" w:type="dxa"/>
          </w:tcPr>
          <w:p w14:paraId="3A33E543" w14:textId="75A41E03"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72" w:type="dxa"/>
          </w:tcPr>
          <w:p w14:paraId="26F4ED03" w14:textId="15F384A2" w:rsidR="005061FD" w:rsidRPr="00491B17" w:rsidRDefault="005061FD" w:rsidP="005061FD">
            <w:pPr>
              <w:pStyle w:val="Texto"/>
              <w:tabs>
                <w:tab w:val="decimal" w:pos="780"/>
              </w:tabs>
              <w:jc w:val="left"/>
              <w:rPr>
                <w:sz w:val="16"/>
                <w:szCs w:val="16"/>
              </w:rPr>
            </w:pPr>
          </w:p>
        </w:tc>
        <w:tc>
          <w:tcPr>
            <w:tcW w:w="949" w:type="dxa"/>
          </w:tcPr>
          <w:p w14:paraId="37FFDC62" w14:textId="1107972B" w:rsidR="005061FD" w:rsidRPr="00491B17" w:rsidRDefault="005061FD" w:rsidP="005729F4">
            <w:pPr>
              <w:pStyle w:val="Texto"/>
              <w:tabs>
                <w:tab w:val="decimal" w:pos="903"/>
              </w:tabs>
              <w:jc w:val="left"/>
              <w:rPr>
                <w:sz w:val="16"/>
                <w:szCs w:val="16"/>
              </w:rPr>
            </w:pPr>
            <w:r w:rsidRPr="005061FD">
              <w:rPr>
                <w:sz w:val="16"/>
                <w:szCs w:val="16"/>
              </w:rPr>
              <w:t xml:space="preserve">-       </w:t>
            </w:r>
          </w:p>
        </w:tc>
        <w:tc>
          <w:tcPr>
            <w:tcW w:w="72" w:type="dxa"/>
          </w:tcPr>
          <w:p w14:paraId="07B056F3" w14:textId="01CD31E5" w:rsidR="005061FD" w:rsidRPr="00491B17" w:rsidRDefault="005061FD" w:rsidP="005061FD">
            <w:pPr>
              <w:pStyle w:val="Texto"/>
              <w:tabs>
                <w:tab w:val="decimal" w:pos="780"/>
              </w:tabs>
              <w:jc w:val="left"/>
              <w:rPr>
                <w:sz w:val="16"/>
                <w:szCs w:val="16"/>
              </w:rPr>
            </w:pPr>
          </w:p>
        </w:tc>
        <w:tc>
          <w:tcPr>
            <w:tcW w:w="949" w:type="dxa"/>
          </w:tcPr>
          <w:p w14:paraId="1056DED5" w14:textId="47BE6F05"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82" w:type="dxa"/>
          </w:tcPr>
          <w:p w14:paraId="6FAF52CA" w14:textId="77777777" w:rsidR="005061FD" w:rsidRPr="00491B17" w:rsidRDefault="005061FD" w:rsidP="005061FD">
            <w:pPr>
              <w:pStyle w:val="Texto"/>
              <w:jc w:val="left"/>
              <w:rPr>
                <w:sz w:val="16"/>
                <w:szCs w:val="16"/>
              </w:rPr>
            </w:pPr>
          </w:p>
        </w:tc>
        <w:tc>
          <w:tcPr>
            <w:tcW w:w="932" w:type="dxa"/>
          </w:tcPr>
          <w:p w14:paraId="3407FF2D" w14:textId="786F94AE" w:rsidR="005061FD" w:rsidRPr="00491B17" w:rsidRDefault="00CE3C9C" w:rsidP="005729F4">
            <w:pPr>
              <w:pStyle w:val="Texto"/>
              <w:tabs>
                <w:tab w:val="decimal" w:pos="876"/>
              </w:tabs>
              <w:jc w:val="left"/>
              <w:rPr>
                <w:sz w:val="16"/>
                <w:szCs w:val="16"/>
              </w:rPr>
            </w:pPr>
            <w:r w:rsidRPr="00CE3C9C">
              <w:rPr>
                <w:sz w:val="16"/>
                <w:szCs w:val="16"/>
              </w:rPr>
              <w:t>768.217</w:t>
            </w:r>
          </w:p>
        </w:tc>
        <w:tc>
          <w:tcPr>
            <w:tcW w:w="93" w:type="dxa"/>
          </w:tcPr>
          <w:p w14:paraId="31D53B7D" w14:textId="77777777" w:rsidR="005061FD" w:rsidRPr="00491B17" w:rsidRDefault="005061FD" w:rsidP="005061FD">
            <w:pPr>
              <w:pStyle w:val="Texto"/>
              <w:tabs>
                <w:tab w:val="decimal" w:pos="920"/>
              </w:tabs>
              <w:jc w:val="left"/>
              <w:rPr>
                <w:sz w:val="16"/>
                <w:szCs w:val="16"/>
              </w:rPr>
            </w:pPr>
          </w:p>
        </w:tc>
        <w:tc>
          <w:tcPr>
            <w:tcW w:w="902" w:type="dxa"/>
          </w:tcPr>
          <w:p w14:paraId="5C57F197" w14:textId="2E62F327" w:rsidR="005061FD" w:rsidRPr="00491B17" w:rsidRDefault="008F3520" w:rsidP="005061FD">
            <w:pPr>
              <w:pStyle w:val="Texto"/>
              <w:tabs>
                <w:tab w:val="decimal" w:pos="853"/>
              </w:tabs>
              <w:jc w:val="left"/>
              <w:rPr>
                <w:sz w:val="16"/>
                <w:szCs w:val="16"/>
              </w:rPr>
            </w:pPr>
            <w:r w:rsidRPr="008F3520">
              <w:rPr>
                <w:sz w:val="16"/>
                <w:szCs w:val="16"/>
              </w:rPr>
              <w:t>768.217</w:t>
            </w:r>
          </w:p>
        </w:tc>
      </w:tr>
      <w:tr w:rsidR="005061FD" w:rsidRPr="00491B17" w14:paraId="7EB52335" w14:textId="77777777" w:rsidTr="005729F4">
        <w:tc>
          <w:tcPr>
            <w:tcW w:w="2893" w:type="dxa"/>
          </w:tcPr>
          <w:p w14:paraId="7B562458" w14:textId="77777777" w:rsidR="005061FD" w:rsidRPr="00491B17" w:rsidRDefault="005061FD" w:rsidP="005061FD">
            <w:pPr>
              <w:pStyle w:val="Texto"/>
              <w:jc w:val="left"/>
              <w:rPr>
                <w:sz w:val="16"/>
                <w:szCs w:val="16"/>
              </w:rPr>
            </w:pPr>
          </w:p>
        </w:tc>
        <w:tc>
          <w:tcPr>
            <w:tcW w:w="841" w:type="dxa"/>
          </w:tcPr>
          <w:p w14:paraId="32BD4E5D" w14:textId="77777777" w:rsidR="005061FD" w:rsidRPr="00491B17" w:rsidRDefault="005061FD" w:rsidP="005061FD">
            <w:pPr>
              <w:pStyle w:val="Texto"/>
              <w:tabs>
                <w:tab w:val="decimal" w:pos="780"/>
              </w:tabs>
              <w:jc w:val="left"/>
              <w:rPr>
                <w:sz w:val="16"/>
                <w:szCs w:val="16"/>
              </w:rPr>
            </w:pPr>
          </w:p>
        </w:tc>
        <w:tc>
          <w:tcPr>
            <w:tcW w:w="67" w:type="dxa"/>
          </w:tcPr>
          <w:p w14:paraId="23740C25" w14:textId="77777777" w:rsidR="005061FD" w:rsidRPr="00491B17" w:rsidRDefault="005061FD" w:rsidP="005061FD">
            <w:pPr>
              <w:pStyle w:val="Texto"/>
              <w:jc w:val="left"/>
              <w:rPr>
                <w:sz w:val="16"/>
                <w:szCs w:val="16"/>
              </w:rPr>
            </w:pPr>
          </w:p>
        </w:tc>
        <w:tc>
          <w:tcPr>
            <w:tcW w:w="877" w:type="dxa"/>
          </w:tcPr>
          <w:p w14:paraId="3602B06C" w14:textId="77777777" w:rsidR="005061FD" w:rsidRPr="00491B17" w:rsidRDefault="005061FD" w:rsidP="005061FD">
            <w:pPr>
              <w:pStyle w:val="Texto"/>
              <w:tabs>
                <w:tab w:val="decimal" w:pos="780"/>
              </w:tabs>
              <w:jc w:val="left"/>
              <w:rPr>
                <w:sz w:val="16"/>
                <w:szCs w:val="16"/>
              </w:rPr>
            </w:pPr>
          </w:p>
        </w:tc>
        <w:tc>
          <w:tcPr>
            <w:tcW w:w="41" w:type="dxa"/>
          </w:tcPr>
          <w:p w14:paraId="2036F5EE" w14:textId="77777777" w:rsidR="005061FD" w:rsidRPr="00491B17" w:rsidRDefault="005061FD" w:rsidP="005061FD">
            <w:pPr>
              <w:pStyle w:val="Texto"/>
              <w:tabs>
                <w:tab w:val="decimal" w:pos="734"/>
              </w:tabs>
              <w:jc w:val="left"/>
              <w:rPr>
                <w:sz w:val="16"/>
                <w:szCs w:val="16"/>
              </w:rPr>
            </w:pPr>
          </w:p>
        </w:tc>
        <w:tc>
          <w:tcPr>
            <w:tcW w:w="941" w:type="dxa"/>
          </w:tcPr>
          <w:p w14:paraId="77856501" w14:textId="77777777" w:rsidR="005061FD" w:rsidRPr="00491B17" w:rsidRDefault="005061FD" w:rsidP="00651469">
            <w:pPr>
              <w:pStyle w:val="Texto"/>
              <w:tabs>
                <w:tab w:val="decimal" w:pos="852"/>
              </w:tabs>
              <w:jc w:val="left"/>
              <w:rPr>
                <w:sz w:val="16"/>
                <w:szCs w:val="16"/>
              </w:rPr>
            </w:pPr>
          </w:p>
        </w:tc>
        <w:tc>
          <w:tcPr>
            <w:tcW w:w="74" w:type="dxa"/>
          </w:tcPr>
          <w:p w14:paraId="585494D1" w14:textId="77777777" w:rsidR="005061FD" w:rsidRPr="00491B17" w:rsidRDefault="005061FD" w:rsidP="005061FD">
            <w:pPr>
              <w:pStyle w:val="Texto"/>
              <w:jc w:val="left"/>
              <w:rPr>
                <w:sz w:val="16"/>
                <w:szCs w:val="16"/>
              </w:rPr>
            </w:pPr>
          </w:p>
        </w:tc>
        <w:tc>
          <w:tcPr>
            <w:tcW w:w="884" w:type="dxa"/>
          </w:tcPr>
          <w:p w14:paraId="34F2A40F" w14:textId="77777777" w:rsidR="005061FD" w:rsidRPr="00491B17" w:rsidRDefault="005061FD" w:rsidP="005061FD">
            <w:pPr>
              <w:pStyle w:val="Texto"/>
              <w:tabs>
                <w:tab w:val="decimal" w:pos="780"/>
              </w:tabs>
              <w:jc w:val="left"/>
              <w:rPr>
                <w:sz w:val="16"/>
                <w:szCs w:val="16"/>
              </w:rPr>
            </w:pPr>
          </w:p>
        </w:tc>
        <w:tc>
          <w:tcPr>
            <w:tcW w:w="72" w:type="dxa"/>
          </w:tcPr>
          <w:p w14:paraId="23DC3569" w14:textId="73EF0DD5" w:rsidR="005061FD" w:rsidRPr="00491B17" w:rsidRDefault="005061FD" w:rsidP="005061FD">
            <w:pPr>
              <w:pStyle w:val="Texto"/>
              <w:tabs>
                <w:tab w:val="decimal" w:pos="780"/>
              </w:tabs>
              <w:jc w:val="left"/>
              <w:rPr>
                <w:sz w:val="16"/>
                <w:szCs w:val="16"/>
              </w:rPr>
            </w:pPr>
          </w:p>
        </w:tc>
        <w:tc>
          <w:tcPr>
            <w:tcW w:w="949" w:type="dxa"/>
          </w:tcPr>
          <w:p w14:paraId="0A65A882" w14:textId="1D356123" w:rsidR="005061FD" w:rsidRPr="00491B17" w:rsidRDefault="005061FD" w:rsidP="005729F4">
            <w:pPr>
              <w:pStyle w:val="Texto"/>
              <w:tabs>
                <w:tab w:val="decimal" w:pos="903"/>
              </w:tabs>
              <w:jc w:val="left"/>
              <w:rPr>
                <w:sz w:val="16"/>
                <w:szCs w:val="16"/>
              </w:rPr>
            </w:pPr>
          </w:p>
        </w:tc>
        <w:tc>
          <w:tcPr>
            <w:tcW w:w="72" w:type="dxa"/>
          </w:tcPr>
          <w:p w14:paraId="2A210E33" w14:textId="6DB66C4D" w:rsidR="005061FD" w:rsidRPr="00491B17" w:rsidRDefault="005061FD" w:rsidP="005061FD">
            <w:pPr>
              <w:pStyle w:val="Texto"/>
              <w:tabs>
                <w:tab w:val="decimal" w:pos="780"/>
              </w:tabs>
              <w:jc w:val="left"/>
              <w:rPr>
                <w:sz w:val="16"/>
                <w:szCs w:val="16"/>
              </w:rPr>
            </w:pPr>
          </w:p>
        </w:tc>
        <w:tc>
          <w:tcPr>
            <w:tcW w:w="949" w:type="dxa"/>
          </w:tcPr>
          <w:p w14:paraId="3FDDF190" w14:textId="1304619A" w:rsidR="005061FD" w:rsidRPr="00491B17" w:rsidRDefault="005061FD" w:rsidP="005061FD">
            <w:pPr>
              <w:pStyle w:val="Texto"/>
              <w:tabs>
                <w:tab w:val="decimal" w:pos="780"/>
              </w:tabs>
              <w:jc w:val="left"/>
              <w:rPr>
                <w:sz w:val="16"/>
                <w:szCs w:val="16"/>
              </w:rPr>
            </w:pPr>
          </w:p>
        </w:tc>
        <w:tc>
          <w:tcPr>
            <w:tcW w:w="82" w:type="dxa"/>
          </w:tcPr>
          <w:p w14:paraId="408900C5" w14:textId="77777777" w:rsidR="005061FD" w:rsidRPr="00491B17" w:rsidRDefault="005061FD" w:rsidP="005061FD">
            <w:pPr>
              <w:pStyle w:val="Texto"/>
              <w:jc w:val="left"/>
              <w:rPr>
                <w:sz w:val="16"/>
                <w:szCs w:val="16"/>
              </w:rPr>
            </w:pPr>
          </w:p>
        </w:tc>
        <w:tc>
          <w:tcPr>
            <w:tcW w:w="932" w:type="dxa"/>
          </w:tcPr>
          <w:p w14:paraId="62EF6F23" w14:textId="77777777" w:rsidR="005061FD" w:rsidRPr="00491B17" w:rsidRDefault="005061FD" w:rsidP="005729F4">
            <w:pPr>
              <w:pStyle w:val="Texto"/>
              <w:tabs>
                <w:tab w:val="decimal" w:pos="876"/>
              </w:tabs>
              <w:jc w:val="left"/>
              <w:rPr>
                <w:sz w:val="16"/>
                <w:szCs w:val="16"/>
              </w:rPr>
            </w:pPr>
          </w:p>
        </w:tc>
        <w:tc>
          <w:tcPr>
            <w:tcW w:w="93" w:type="dxa"/>
          </w:tcPr>
          <w:p w14:paraId="16878F4C" w14:textId="77777777" w:rsidR="005061FD" w:rsidRPr="00491B17" w:rsidRDefault="005061FD" w:rsidP="005061FD">
            <w:pPr>
              <w:pStyle w:val="Texto"/>
              <w:tabs>
                <w:tab w:val="decimal" w:pos="920"/>
              </w:tabs>
              <w:jc w:val="left"/>
              <w:rPr>
                <w:sz w:val="16"/>
                <w:szCs w:val="16"/>
              </w:rPr>
            </w:pPr>
          </w:p>
        </w:tc>
        <w:tc>
          <w:tcPr>
            <w:tcW w:w="902" w:type="dxa"/>
          </w:tcPr>
          <w:p w14:paraId="69911A91" w14:textId="77777777" w:rsidR="005061FD" w:rsidRPr="00491B17" w:rsidRDefault="005061FD" w:rsidP="005061FD">
            <w:pPr>
              <w:pStyle w:val="Texto"/>
              <w:tabs>
                <w:tab w:val="decimal" w:pos="853"/>
              </w:tabs>
              <w:jc w:val="left"/>
              <w:rPr>
                <w:sz w:val="16"/>
                <w:szCs w:val="16"/>
              </w:rPr>
            </w:pPr>
          </w:p>
        </w:tc>
      </w:tr>
      <w:tr w:rsidR="005061FD" w:rsidRPr="00491B17" w14:paraId="7019881F" w14:textId="77777777" w:rsidTr="005729F4">
        <w:tc>
          <w:tcPr>
            <w:tcW w:w="2893" w:type="dxa"/>
          </w:tcPr>
          <w:p w14:paraId="0614B619" w14:textId="6060C5D7" w:rsidR="005061FD" w:rsidRPr="00491B17" w:rsidRDefault="005061FD" w:rsidP="005061FD">
            <w:pPr>
              <w:pStyle w:val="Texto"/>
              <w:jc w:val="left"/>
              <w:rPr>
                <w:sz w:val="16"/>
                <w:szCs w:val="16"/>
              </w:rPr>
            </w:pPr>
            <w:r w:rsidRPr="00491B17">
              <w:rPr>
                <w:sz w:val="16"/>
                <w:szCs w:val="16"/>
              </w:rPr>
              <w:t>Otro resultado integral neto del período</w:t>
            </w:r>
          </w:p>
        </w:tc>
        <w:tc>
          <w:tcPr>
            <w:tcW w:w="841" w:type="dxa"/>
          </w:tcPr>
          <w:p w14:paraId="639A8AB6" w14:textId="7DE752BD"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67" w:type="dxa"/>
          </w:tcPr>
          <w:p w14:paraId="3AC859B6" w14:textId="77777777" w:rsidR="005061FD" w:rsidRPr="00491B17" w:rsidRDefault="005061FD" w:rsidP="005061FD">
            <w:pPr>
              <w:pStyle w:val="Texto"/>
              <w:jc w:val="left"/>
              <w:rPr>
                <w:sz w:val="16"/>
                <w:szCs w:val="16"/>
              </w:rPr>
            </w:pPr>
          </w:p>
        </w:tc>
        <w:tc>
          <w:tcPr>
            <w:tcW w:w="877" w:type="dxa"/>
          </w:tcPr>
          <w:p w14:paraId="33265CAE" w14:textId="6983931B"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41" w:type="dxa"/>
          </w:tcPr>
          <w:p w14:paraId="61BE5693" w14:textId="77777777" w:rsidR="005061FD" w:rsidRPr="00491B17" w:rsidRDefault="005061FD" w:rsidP="005061FD">
            <w:pPr>
              <w:pStyle w:val="Texto"/>
              <w:tabs>
                <w:tab w:val="decimal" w:pos="734"/>
              </w:tabs>
              <w:jc w:val="left"/>
              <w:rPr>
                <w:sz w:val="16"/>
                <w:szCs w:val="16"/>
              </w:rPr>
            </w:pPr>
          </w:p>
        </w:tc>
        <w:tc>
          <w:tcPr>
            <w:tcW w:w="941" w:type="dxa"/>
          </w:tcPr>
          <w:p w14:paraId="5E0C3DA9" w14:textId="1C5B5FA0" w:rsidR="005061FD" w:rsidRPr="00491B17" w:rsidRDefault="005061FD" w:rsidP="00651469">
            <w:pPr>
              <w:pStyle w:val="Texto"/>
              <w:tabs>
                <w:tab w:val="decimal" w:pos="852"/>
              </w:tabs>
              <w:jc w:val="left"/>
              <w:rPr>
                <w:sz w:val="16"/>
                <w:szCs w:val="16"/>
              </w:rPr>
            </w:pPr>
            <w:r w:rsidRPr="005061FD">
              <w:rPr>
                <w:sz w:val="16"/>
                <w:szCs w:val="16"/>
              </w:rPr>
              <w:t xml:space="preserve">-       </w:t>
            </w:r>
          </w:p>
        </w:tc>
        <w:tc>
          <w:tcPr>
            <w:tcW w:w="74" w:type="dxa"/>
          </w:tcPr>
          <w:p w14:paraId="21D8856C" w14:textId="77777777" w:rsidR="005061FD" w:rsidRPr="00491B17" w:rsidRDefault="005061FD" w:rsidP="005061FD">
            <w:pPr>
              <w:pStyle w:val="Texto"/>
              <w:jc w:val="left"/>
              <w:rPr>
                <w:sz w:val="16"/>
                <w:szCs w:val="16"/>
              </w:rPr>
            </w:pPr>
          </w:p>
        </w:tc>
        <w:tc>
          <w:tcPr>
            <w:tcW w:w="884" w:type="dxa"/>
            <w:tcBorders>
              <w:bottom w:val="single" w:sz="6" w:space="0" w:color="auto"/>
            </w:tcBorders>
          </w:tcPr>
          <w:p w14:paraId="3C17E1A1" w14:textId="5525E56A" w:rsidR="005061FD" w:rsidRPr="00491B17" w:rsidRDefault="005061FD" w:rsidP="005061FD">
            <w:pPr>
              <w:pStyle w:val="Texto"/>
              <w:tabs>
                <w:tab w:val="decimal" w:pos="780"/>
              </w:tabs>
              <w:jc w:val="left"/>
              <w:rPr>
                <w:sz w:val="16"/>
                <w:szCs w:val="16"/>
              </w:rPr>
            </w:pPr>
            <w:r w:rsidRPr="005061FD">
              <w:rPr>
                <w:sz w:val="16"/>
                <w:szCs w:val="16"/>
              </w:rPr>
              <w:t xml:space="preserve">-       </w:t>
            </w:r>
          </w:p>
        </w:tc>
        <w:tc>
          <w:tcPr>
            <w:tcW w:w="72" w:type="dxa"/>
          </w:tcPr>
          <w:p w14:paraId="77F01C45" w14:textId="5B8C9AB4" w:rsidR="005061FD" w:rsidRPr="00491B17" w:rsidRDefault="005061FD" w:rsidP="005061FD">
            <w:pPr>
              <w:pStyle w:val="Texto"/>
              <w:tabs>
                <w:tab w:val="decimal" w:pos="780"/>
              </w:tabs>
              <w:jc w:val="left"/>
              <w:rPr>
                <w:sz w:val="16"/>
                <w:szCs w:val="16"/>
              </w:rPr>
            </w:pPr>
          </w:p>
        </w:tc>
        <w:tc>
          <w:tcPr>
            <w:tcW w:w="949" w:type="dxa"/>
            <w:tcBorders>
              <w:bottom w:val="single" w:sz="6" w:space="0" w:color="auto"/>
            </w:tcBorders>
          </w:tcPr>
          <w:p w14:paraId="4AB67260" w14:textId="6D3276E3" w:rsidR="005061FD" w:rsidRPr="00491B17" w:rsidRDefault="005061FD" w:rsidP="005729F4">
            <w:pPr>
              <w:pStyle w:val="Texto"/>
              <w:tabs>
                <w:tab w:val="decimal" w:pos="903"/>
              </w:tabs>
              <w:jc w:val="left"/>
              <w:rPr>
                <w:sz w:val="16"/>
                <w:szCs w:val="16"/>
              </w:rPr>
            </w:pPr>
            <w:r w:rsidRPr="005061FD">
              <w:rPr>
                <w:sz w:val="16"/>
                <w:szCs w:val="16"/>
              </w:rPr>
              <w:t xml:space="preserve">-       </w:t>
            </w:r>
          </w:p>
        </w:tc>
        <w:tc>
          <w:tcPr>
            <w:tcW w:w="72" w:type="dxa"/>
          </w:tcPr>
          <w:p w14:paraId="697DBC66" w14:textId="78FE314E" w:rsidR="005061FD" w:rsidRPr="00491B17" w:rsidRDefault="005061FD" w:rsidP="005061FD">
            <w:pPr>
              <w:pStyle w:val="Texto"/>
              <w:tabs>
                <w:tab w:val="decimal" w:pos="780"/>
              </w:tabs>
              <w:jc w:val="left"/>
              <w:rPr>
                <w:sz w:val="16"/>
                <w:szCs w:val="16"/>
              </w:rPr>
            </w:pPr>
          </w:p>
        </w:tc>
        <w:tc>
          <w:tcPr>
            <w:tcW w:w="949" w:type="dxa"/>
          </w:tcPr>
          <w:p w14:paraId="0A833403" w14:textId="17DA163A" w:rsidR="005061FD" w:rsidRPr="00491B17" w:rsidRDefault="005061FD" w:rsidP="005061FD">
            <w:pPr>
              <w:pStyle w:val="Texto"/>
              <w:tabs>
                <w:tab w:val="decimal" w:pos="780"/>
              </w:tabs>
              <w:jc w:val="left"/>
              <w:rPr>
                <w:sz w:val="16"/>
                <w:szCs w:val="16"/>
              </w:rPr>
            </w:pPr>
            <w:r w:rsidRPr="001F4991">
              <w:rPr>
                <w:sz w:val="16"/>
                <w:szCs w:val="16"/>
              </w:rPr>
              <w:t>(56.495)</w:t>
            </w:r>
          </w:p>
        </w:tc>
        <w:tc>
          <w:tcPr>
            <w:tcW w:w="82" w:type="dxa"/>
          </w:tcPr>
          <w:p w14:paraId="666F1E45" w14:textId="77777777" w:rsidR="005061FD" w:rsidRPr="00491B17" w:rsidRDefault="005061FD" w:rsidP="005061FD">
            <w:pPr>
              <w:pStyle w:val="Texto"/>
              <w:jc w:val="left"/>
              <w:rPr>
                <w:sz w:val="16"/>
                <w:szCs w:val="16"/>
              </w:rPr>
            </w:pPr>
          </w:p>
        </w:tc>
        <w:tc>
          <w:tcPr>
            <w:tcW w:w="932" w:type="dxa"/>
          </w:tcPr>
          <w:p w14:paraId="4FE92C56" w14:textId="3113DCE7" w:rsidR="005061FD" w:rsidRPr="00491B17" w:rsidRDefault="005061FD" w:rsidP="005729F4">
            <w:pPr>
              <w:pStyle w:val="Texto"/>
              <w:tabs>
                <w:tab w:val="decimal" w:pos="876"/>
              </w:tabs>
              <w:jc w:val="left"/>
              <w:rPr>
                <w:sz w:val="16"/>
                <w:szCs w:val="16"/>
              </w:rPr>
            </w:pPr>
            <w:r w:rsidRPr="005061FD">
              <w:rPr>
                <w:sz w:val="16"/>
                <w:szCs w:val="16"/>
              </w:rPr>
              <w:t xml:space="preserve">-       </w:t>
            </w:r>
          </w:p>
        </w:tc>
        <w:tc>
          <w:tcPr>
            <w:tcW w:w="93" w:type="dxa"/>
          </w:tcPr>
          <w:p w14:paraId="3F56AEF7" w14:textId="77777777" w:rsidR="005061FD" w:rsidRPr="00491B17" w:rsidRDefault="005061FD" w:rsidP="005061FD">
            <w:pPr>
              <w:pStyle w:val="Texto"/>
              <w:tabs>
                <w:tab w:val="decimal" w:pos="920"/>
              </w:tabs>
              <w:jc w:val="left"/>
              <w:rPr>
                <w:sz w:val="16"/>
                <w:szCs w:val="16"/>
              </w:rPr>
            </w:pPr>
          </w:p>
        </w:tc>
        <w:tc>
          <w:tcPr>
            <w:tcW w:w="902" w:type="dxa"/>
          </w:tcPr>
          <w:p w14:paraId="7B831DC2" w14:textId="16BBD1FC" w:rsidR="005061FD" w:rsidRPr="00491B17" w:rsidRDefault="005061FD" w:rsidP="005061FD">
            <w:pPr>
              <w:pStyle w:val="Texto"/>
              <w:tabs>
                <w:tab w:val="decimal" w:pos="853"/>
              </w:tabs>
              <w:jc w:val="left"/>
              <w:rPr>
                <w:sz w:val="16"/>
                <w:szCs w:val="16"/>
              </w:rPr>
            </w:pPr>
            <w:r w:rsidRPr="001F4991">
              <w:rPr>
                <w:sz w:val="16"/>
                <w:szCs w:val="16"/>
              </w:rPr>
              <w:t>(56.495)</w:t>
            </w:r>
          </w:p>
        </w:tc>
      </w:tr>
      <w:tr w:rsidR="005061FD" w:rsidRPr="00491B17" w14:paraId="51EEF425" w14:textId="77777777" w:rsidTr="005729F4">
        <w:trPr>
          <w:trHeight w:val="49"/>
        </w:trPr>
        <w:tc>
          <w:tcPr>
            <w:tcW w:w="2893" w:type="dxa"/>
          </w:tcPr>
          <w:p w14:paraId="1E87F5CA" w14:textId="1865BFBC" w:rsidR="005061FD" w:rsidRPr="00491B17" w:rsidRDefault="005061FD" w:rsidP="005061FD">
            <w:pPr>
              <w:pStyle w:val="Texto"/>
              <w:jc w:val="left"/>
              <w:rPr>
                <w:b/>
                <w:sz w:val="16"/>
                <w:szCs w:val="16"/>
              </w:rPr>
            </w:pPr>
            <w:r w:rsidRPr="00491B17">
              <w:rPr>
                <w:b/>
                <w:sz w:val="16"/>
                <w:szCs w:val="16"/>
              </w:rPr>
              <w:t>Al 3</w:t>
            </w:r>
            <w:r>
              <w:rPr>
                <w:b/>
                <w:sz w:val="16"/>
                <w:szCs w:val="16"/>
              </w:rPr>
              <w:t>0</w:t>
            </w:r>
            <w:r w:rsidRPr="00491B17">
              <w:rPr>
                <w:b/>
                <w:sz w:val="16"/>
                <w:szCs w:val="16"/>
              </w:rPr>
              <w:t xml:space="preserve"> de </w:t>
            </w:r>
            <w:r>
              <w:rPr>
                <w:b/>
                <w:sz w:val="16"/>
                <w:szCs w:val="16"/>
              </w:rPr>
              <w:t>noviembre</w:t>
            </w:r>
            <w:r w:rsidRPr="00491B17">
              <w:rPr>
                <w:b/>
                <w:sz w:val="16"/>
                <w:szCs w:val="16"/>
              </w:rPr>
              <w:t xml:space="preserve"> </w:t>
            </w:r>
            <w:r>
              <w:rPr>
                <w:b/>
                <w:sz w:val="16"/>
                <w:szCs w:val="16"/>
              </w:rPr>
              <w:t>2021</w:t>
            </w:r>
          </w:p>
        </w:tc>
        <w:tc>
          <w:tcPr>
            <w:tcW w:w="841" w:type="dxa"/>
            <w:tcBorders>
              <w:top w:val="single" w:sz="6" w:space="0" w:color="auto"/>
              <w:bottom w:val="double" w:sz="6" w:space="0" w:color="auto"/>
            </w:tcBorders>
          </w:tcPr>
          <w:p w14:paraId="60ED08D8" w14:textId="051E12FD" w:rsidR="005061FD" w:rsidRPr="005061FD" w:rsidRDefault="005061FD" w:rsidP="005061FD">
            <w:pPr>
              <w:pStyle w:val="Texto"/>
              <w:tabs>
                <w:tab w:val="decimal" w:pos="780"/>
              </w:tabs>
              <w:jc w:val="left"/>
              <w:rPr>
                <w:b/>
                <w:bCs/>
                <w:sz w:val="16"/>
              </w:rPr>
            </w:pPr>
            <w:r w:rsidRPr="005061FD">
              <w:rPr>
                <w:b/>
                <w:bCs/>
                <w:sz w:val="16"/>
                <w:szCs w:val="16"/>
              </w:rPr>
              <w:t>439.714</w:t>
            </w:r>
          </w:p>
        </w:tc>
        <w:tc>
          <w:tcPr>
            <w:tcW w:w="67" w:type="dxa"/>
          </w:tcPr>
          <w:p w14:paraId="007924BC" w14:textId="77777777" w:rsidR="005061FD" w:rsidRPr="005061FD" w:rsidRDefault="005061FD" w:rsidP="005061FD">
            <w:pPr>
              <w:pStyle w:val="Texto"/>
              <w:jc w:val="left"/>
              <w:rPr>
                <w:b/>
                <w:bCs/>
                <w:sz w:val="16"/>
              </w:rPr>
            </w:pPr>
          </w:p>
        </w:tc>
        <w:tc>
          <w:tcPr>
            <w:tcW w:w="877" w:type="dxa"/>
            <w:tcBorders>
              <w:top w:val="single" w:sz="6" w:space="0" w:color="auto"/>
              <w:bottom w:val="double" w:sz="6" w:space="0" w:color="auto"/>
            </w:tcBorders>
          </w:tcPr>
          <w:p w14:paraId="4282E0BE" w14:textId="0B240BEF" w:rsidR="005061FD" w:rsidRPr="005061FD" w:rsidRDefault="005061FD" w:rsidP="005061FD">
            <w:pPr>
              <w:pStyle w:val="Texto"/>
              <w:tabs>
                <w:tab w:val="decimal" w:pos="780"/>
              </w:tabs>
              <w:jc w:val="left"/>
              <w:rPr>
                <w:b/>
                <w:bCs/>
                <w:sz w:val="16"/>
              </w:rPr>
            </w:pPr>
            <w:r w:rsidRPr="005061FD">
              <w:rPr>
                <w:b/>
                <w:bCs/>
                <w:sz w:val="16"/>
                <w:szCs w:val="16"/>
              </w:rPr>
              <w:t>26.811.</w:t>
            </w:r>
            <w:r w:rsidR="000224E3" w:rsidRPr="000224E3">
              <w:rPr>
                <w:b/>
                <w:bCs/>
                <w:sz w:val="16"/>
                <w:szCs w:val="16"/>
              </w:rPr>
              <w:t>141</w:t>
            </w:r>
          </w:p>
        </w:tc>
        <w:tc>
          <w:tcPr>
            <w:tcW w:w="41" w:type="dxa"/>
          </w:tcPr>
          <w:p w14:paraId="31F4A574" w14:textId="77777777" w:rsidR="005061FD" w:rsidRPr="005061FD" w:rsidRDefault="005061FD" w:rsidP="005061FD">
            <w:pPr>
              <w:pStyle w:val="Texto"/>
              <w:jc w:val="left"/>
              <w:rPr>
                <w:b/>
                <w:bCs/>
                <w:sz w:val="16"/>
              </w:rPr>
            </w:pPr>
          </w:p>
        </w:tc>
        <w:tc>
          <w:tcPr>
            <w:tcW w:w="941" w:type="dxa"/>
            <w:tcBorders>
              <w:top w:val="single" w:sz="6" w:space="0" w:color="auto"/>
              <w:bottom w:val="double" w:sz="6" w:space="0" w:color="auto"/>
            </w:tcBorders>
          </w:tcPr>
          <w:p w14:paraId="117C1C93" w14:textId="32DE2830" w:rsidR="005061FD" w:rsidRPr="005061FD" w:rsidRDefault="005061FD" w:rsidP="00651469">
            <w:pPr>
              <w:pStyle w:val="Texto"/>
              <w:tabs>
                <w:tab w:val="decimal" w:pos="852"/>
              </w:tabs>
              <w:jc w:val="left"/>
              <w:rPr>
                <w:b/>
                <w:bCs/>
                <w:sz w:val="16"/>
              </w:rPr>
            </w:pPr>
            <w:r w:rsidRPr="005061FD">
              <w:rPr>
                <w:b/>
                <w:bCs/>
                <w:sz w:val="16"/>
                <w:szCs w:val="16"/>
              </w:rPr>
              <w:t>27.250.85</w:t>
            </w:r>
            <w:r w:rsidR="000224E3">
              <w:rPr>
                <w:b/>
                <w:bCs/>
                <w:sz w:val="16"/>
                <w:szCs w:val="16"/>
              </w:rPr>
              <w:t>5</w:t>
            </w:r>
          </w:p>
        </w:tc>
        <w:tc>
          <w:tcPr>
            <w:tcW w:w="74" w:type="dxa"/>
          </w:tcPr>
          <w:p w14:paraId="1C78B0DE" w14:textId="77777777" w:rsidR="005061FD" w:rsidRPr="005061FD" w:rsidRDefault="005061FD" w:rsidP="005061FD">
            <w:pPr>
              <w:pStyle w:val="Texto"/>
              <w:jc w:val="left"/>
              <w:rPr>
                <w:b/>
                <w:bCs/>
                <w:sz w:val="16"/>
              </w:rPr>
            </w:pPr>
          </w:p>
        </w:tc>
        <w:tc>
          <w:tcPr>
            <w:tcW w:w="884" w:type="dxa"/>
            <w:tcBorders>
              <w:top w:val="single" w:sz="6" w:space="0" w:color="auto"/>
              <w:bottom w:val="double" w:sz="6" w:space="0" w:color="auto"/>
            </w:tcBorders>
          </w:tcPr>
          <w:p w14:paraId="215EBBC3" w14:textId="3CE32483" w:rsidR="005061FD" w:rsidRPr="005061FD" w:rsidRDefault="005061FD" w:rsidP="005061FD">
            <w:pPr>
              <w:pStyle w:val="Texto"/>
              <w:tabs>
                <w:tab w:val="decimal" w:pos="780"/>
              </w:tabs>
              <w:jc w:val="left"/>
              <w:rPr>
                <w:b/>
                <w:bCs/>
                <w:sz w:val="16"/>
              </w:rPr>
            </w:pPr>
            <w:r w:rsidRPr="005061FD">
              <w:rPr>
                <w:b/>
                <w:bCs/>
                <w:sz w:val="16"/>
                <w:szCs w:val="16"/>
              </w:rPr>
              <w:t>2.284.704</w:t>
            </w:r>
          </w:p>
        </w:tc>
        <w:tc>
          <w:tcPr>
            <w:tcW w:w="72" w:type="dxa"/>
          </w:tcPr>
          <w:p w14:paraId="3AD96067" w14:textId="7B37A916" w:rsidR="005061FD" w:rsidRPr="005061FD" w:rsidRDefault="005061FD" w:rsidP="005061FD">
            <w:pPr>
              <w:pStyle w:val="Texto"/>
              <w:tabs>
                <w:tab w:val="decimal" w:pos="780"/>
              </w:tabs>
              <w:jc w:val="left"/>
              <w:rPr>
                <w:b/>
                <w:bCs/>
                <w:sz w:val="16"/>
              </w:rPr>
            </w:pPr>
          </w:p>
        </w:tc>
        <w:tc>
          <w:tcPr>
            <w:tcW w:w="949" w:type="dxa"/>
            <w:tcBorders>
              <w:top w:val="single" w:sz="6" w:space="0" w:color="auto"/>
              <w:bottom w:val="double" w:sz="6" w:space="0" w:color="auto"/>
            </w:tcBorders>
          </w:tcPr>
          <w:p w14:paraId="66CC1E42" w14:textId="6FB3B4A5" w:rsidR="005061FD" w:rsidRPr="005061FD" w:rsidRDefault="005061FD" w:rsidP="005729F4">
            <w:pPr>
              <w:pStyle w:val="Texto"/>
              <w:tabs>
                <w:tab w:val="decimal" w:pos="903"/>
              </w:tabs>
              <w:jc w:val="left"/>
              <w:rPr>
                <w:b/>
                <w:bCs/>
                <w:sz w:val="16"/>
              </w:rPr>
            </w:pPr>
            <w:r w:rsidRPr="005061FD">
              <w:rPr>
                <w:b/>
                <w:bCs/>
                <w:sz w:val="16"/>
                <w:szCs w:val="16"/>
              </w:rPr>
              <w:t>11.497.39</w:t>
            </w:r>
            <w:r w:rsidR="000224E3">
              <w:rPr>
                <w:b/>
                <w:bCs/>
                <w:sz w:val="16"/>
                <w:szCs w:val="16"/>
              </w:rPr>
              <w:t>2</w:t>
            </w:r>
          </w:p>
        </w:tc>
        <w:tc>
          <w:tcPr>
            <w:tcW w:w="72" w:type="dxa"/>
          </w:tcPr>
          <w:p w14:paraId="128CB897" w14:textId="544E9C39" w:rsidR="005061FD" w:rsidRPr="005061FD" w:rsidRDefault="005061FD" w:rsidP="005061FD">
            <w:pPr>
              <w:pStyle w:val="Texto"/>
              <w:tabs>
                <w:tab w:val="decimal" w:pos="780"/>
              </w:tabs>
              <w:jc w:val="left"/>
              <w:rPr>
                <w:b/>
                <w:bCs/>
                <w:sz w:val="16"/>
              </w:rPr>
            </w:pPr>
          </w:p>
        </w:tc>
        <w:tc>
          <w:tcPr>
            <w:tcW w:w="949" w:type="dxa"/>
            <w:tcBorders>
              <w:top w:val="single" w:sz="6" w:space="0" w:color="auto"/>
              <w:bottom w:val="double" w:sz="6" w:space="0" w:color="auto"/>
            </w:tcBorders>
          </w:tcPr>
          <w:p w14:paraId="5D25FAEE" w14:textId="24936E29" w:rsidR="005061FD" w:rsidRPr="005061FD" w:rsidRDefault="005061FD" w:rsidP="005061FD">
            <w:pPr>
              <w:pStyle w:val="Texto"/>
              <w:tabs>
                <w:tab w:val="decimal" w:pos="780"/>
              </w:tabs>
              <w:jc w:val="left"/>
              <w:rPr>
                <w:b/>
                <w:bCs/>
                <w:sz w:val="16"/>
              </w:rPr>
            </w:pPr>
            <w:r w:rsidRPr="005061FD">
              <w:rPr>
                <w:b/>
                <w:bCs/>
                <w:sz w:val="16"/>
                <w:szCs w:val="16"/>
              </w:rPr>
              <w:t>338.360</w:t>
            </w:r>
          </w:p>
        </w:tc>
        <w:tc>
          <w:tcPr>
            <w:tcW w:w="82" w:type="dxa"/>
          </w:tcPr>
          <w:p w14:paraId="151864D7" w14:textId="77777777" w:rsidR="005061FD" w:rsidRPr="005061FD" w:rsidRDefault="005061FD" w:rsidP="005061FD">
            <w:pPr>
              <w:pStyle w:val="Texto"/>
              <w:jc w:val="left"/>
              <w:rPr>
                <w:b/>
                <w:bCs/>
                <w:sz w:val="16"/>
              </w:rPr>
            </w:pPr>
          </w:p>
        </w:tc>
        <w:tc>
          <w:tcPr>
            <w:tcW w:w="932" w:type="dxa"/>
            <w:tcBorders>
              <w:top w:val="single" w:sz="6" w:space="0" w:color="auto"/>
              <w:bottom w:val="double" w:sz="6" w:space="0" w:color="auto"/>
            </w:tcBorders>
          </w:tcPr>
          <w:p w14:paraId="63E1408E" w14:textId="6BA7C2E1" w:rsidR="005061FD" w:rsidRPr="005061FD" w:rsidRDefault="00CE3C9C" w:rsidP="005729F4">
            <w:pPr>
              <w:pStyle w:val="Texto"/>
              <w:tabs>
                <w:tab w:val="decimal" w:pos="876"/>
              </w:tabs>
              <w:jc w:val="left"/>
              <w:rPr>
                <w:b/>
                <w:bCs/>
                <w:sz w:val="16"/>
              </w:rPr>
            </w:pPr>
            <w:r w:rsidRPr="00CE3C9C">
              <w:rPr>
                <w:b/>
                <w:bCs/>
                <w:sz w:val="16"/>
                <w:szCs w:val="16"/>
              </w:rPr>
              <w:t>768.217</w:t>
            </w:r>
          </w:p>
        </w:tc>
        <w:tc>
          <w:tcPr>
            <w:tcW w:w="93" w:type="dxa"/>
          </w:tcPr>
          <w:p w14:paraId="5376671E" w14:textId="77777777" w:rsidR="005061FD" w:rsidRPr="005061FD" w:rsidRDefault="005061FD" w:rsidP="005061FD">
            <w:pPr>
              <w:pStyle w:val="Texto"/>
              <w:tabs>
                <w:tab w:val="decimal" w:pos="920"/>
              </w:tabs>
              <w:jc w:val="left"/>
              <w:rPr>
                <w:b/>
                <w:bCs/>
                <w:sz w:val="16"/>
              </w:rPr>
            </w:pPr>
          </w:p>
        </w:tc>
        <w:tc>
          <w:tcPr>
            <w:tcW w:w="902" w:type="dxa"/>
            <w:tcBorders>
              <w:top w:val="single" w:sz="6" w:space="0" w:color="auto"/>
              <w:bottom w:val="double" w:sz="6" w:space="0" w:color="auto"/>
            </w:tcBorders>
          </w:tcPr>
          <w:p w14:paraId="005EDA72" w14:textId="34C0F9D7" w:rsidR="005061FD" w:rsidRPr="005061FD" w:rsidRDefault="005061FD" w:rsidP="005061FD">
            <w:pPr>
              <w:pStyle w:val="Texto"/>
              <w:tabs>
                <w:tab w:val="decimal" w:pos="853"/>
              </w:tabs>
              <w:jc w:val="left"/>
              <w:rPr>
                <w:b/>
                <w:bCs/>
                <w:sz w:val="16"/>
              </w:rPr>
            </w:pPr>
            <w:r w:rsidRPr="005061FD">
              <w:rPr>
                <w:b/>
                <w:bCs/>
                <w:sz w:val="16"/>
                <w:szCs w:val="16"/>
              </w:rPr>
              <w:t>42.</w:t>
            </w:r>
            <w:r w:rsidR="008F3520" w:rsidRPr="008F3520">
              <w:rPr>
                <w:b/>
                <w:bCs/>
                <w:sz w:val="16"/>
                <w:szCs w:val="16"/>
              </w:rPr>
              <w:t>139.528</w:t>
            </w:r>
          </w:p>
        </w:tc>
      </w:tr>
    </w:tbl>
    <w:p w14:paraId="58414CB3" w14:textId="77777777" w:rsidR="00AE4865" w:rsidRPr="00761B80" w:rsidRDefault="00AE4865" w:rsidP="00EE567D">
      <w:pPr>
        <w:pStyle w:val="Texto"/>
        <w:jc w:val="center"/>
      </w:pPr>
    </w:p>
    <w:p w14:paraId="390CE6C0" w14:textId="77777777" w:rsidR="000556F8" w:rsidRPr="00761B80" w:rsidRDefault="000556F8" w:rsidP="000556F8">
      <w:pPr>
        <w:pStyle w:val="Texto"/>
      </w:pPr>
      <w:r w:rsidRPr="00761B80">
        <w:br w:type="page"/>
      </w:r>
    </w:p>
    <w:p w14:paraId="3EFD1457" w14:textId="7D2B4122" w:rsidR="000556F8" w:rsidRPr="00761B80" w:rsidRDefault="000556F8" w:rsidP="000556F8">
      <w:pPr>
        <w:pStyle w:val="Texto"/>
        <w:jc w:val="center"/>
      </w:pPr>
    </w:p>
    <w:p w14:paraId="0E02171D" w14:textId="77777777" w:rsidR="000556F8" w:rsidRPr="00761B80" w:rsidRDefault="000556F8" w:rsidP="000556F8">
      <w:pPr>
        <w:pStyle w:val="Ttulonota"/>
        <w:jc w:val="center"/>
      </w:pPr>
      <w:r w:rsidRPr="00761B80">
        <w:t>ESTADO SEPARADO DE FLUJOS DE EFECTIVO</w:t>
      </w:r>
    </w:p>
    <w:p w14:paraId="013D6E48" w14:textId="77777777" w:rsidR="000556F8" w:rsidRPr="00761B80" w:rsidRDefault="000556F8" w:rsidP="000556F8">
      <w:pPr>
        <w:pStyle w:val="Texto"/>
        <w:jc w:val="center"/>
      </w:pPr>
    </w:p>
    <w:p w14:paraId="2CBC8338" w14:textId="0000827F" w:rsidR="000556F8" w:rsidRPr="00761B80" w:rsidRDefault="00F41494" w:rsidP="000556F8">
      <w:pPr>
        <w:pStyle w:val="Ttulonota"/>
        <w:jc w:val="center"/>
      </w:pPr>
      <w:r>
        <w:t>POR E</w:t>
      </w:r>
      <w:r w:rsidR="00BA6326">
        <w:t xml:space="preserve">L PERÍODO DE </w:t>
      </w:r>
      <w:r w:rsidR="000B7E90">
        <w:t>SEIS</w:t>
      </w:r>
      <w:r w:rsidR="006621D5">
        <w:t xml:space="preserve"> </w:t>
      </w:r>
      <w:r w:rsidR="000556F8" w:rsidRPr="00761B80">
        <w:t>MESES</w:t>
      </w:r>
    </w:p>
    <w:p w14:paraId="5702C4A0" w14:textId="77777777" w:rsidR="000556F8" w:rsidRPr="00761B80" w:rsidRDefault="000556F8" w:rsidP="000556F8">
      <w:pPr>
        <w:pStyle w:val="Texto"/>
        <w:jc w:val="center"/>
      </w:pPr>
    </w:p>
    <w:p w14:paraId="203E05D5" w14:textId="0C288A24" w:rsidR="000556F8" w:rsidRPr="00761B80" w:rsidRDefault="000556F8" w:rsidP="000556F8">
      <w:pPr>
        <w:pStyle w:val="Ttulonota"/>
        <w:jc w:val="center"/>
      </w:pPr>
      <w:r w:rsidRPr="00761B80">
        <w:t xml:space="preserve">FINALIZADO EL </w:t>
      </w:r>
      <w:r w:rsidR="00730E03">
        <w:t>30 DE NOVIEMBRE DE 2022</w:t>
      </w:r>
    </w:p>
    <w:p w14:paraId="06727421" w14:textId="77777777" w:rsidR="000556F8" w:rsidRPr="00761B80" w:rsidRDefault="000556F8" w:rsidP="000556F8">
      <w:pPr>
        <w:pStyle w:val="Texto"/>
        <w:jc w:val="center"/>
      </w:pPr>
    </w:p>
    <w:p w14:paraId="25C72FCA" w14:textId="77777777" w:rsidR="00F41494" w:rsidRPr="00761B80" w:rsidRDefault="00F41494" w:rsidP="000556F8">
      <w:pPr>
        <w:pStyle w:val="Ttulonota"/>
        <w:jc w:val="center"/>
      </w:pPr>
      <w:r>
        <w:t>COMPARATIVO CON EL MISMO PERÍODO DEL EJERCICIO ANTERIOR</w:t>
      </w:r>
    </w:p>
    <w:p w14:paraId="65811C0B" w14:textId="77777777" w:rsidR="000556F8" w:rsidRPr="00761B80" w:rsidRDefault="000556F8" w:rsidP="000556F8">
      <w:pPr>
        <w:pStyle w:val="Texto"/>
        <w:jc w:val="center"/>
      </w:pPr>
    </w:p>
    <w:p w14:paraId="6FDDCEDB" w14:textId="2EEF1C7F" w:rsidR="000556F8" w:rsidRDefault="000556F8" w:rsidP="000556F8">
      <w:pPr>
        <w:pStyle w:val="Texto"/>
        <w:jc w:val="center"/>
      </w:pPr>
      <w:r w:rsidRPr="00761B80">
        <w:t xml:space="preserve">(Expresado en miles de pesos - Nota </w:t>
      </w:r>
      <w:r w:rsidR="0086181E">
        <w:t>1</w:t>
      </w:r>
      <w:r w:rsidRPr="00761B80">
        <w:t>.2)</w:t>
      </w:r>
    </w:p>
    <w:p w14:paraId="4A03E4DF" w14:textId="77777777" w:rsidR="005061FD" w:rsidRPr="00C366CF" w:rsidRDefault="005061FD" w:rsidP="000556F8">
      <w:pPr>
        <w:pStyle w:val="Texto"/>
        <w:jc w:val="center"/>
        <w:rPr>
          <w:sz w:val="6"/>
          <w:szCs w:val="6"/>
        </w:rPr>
      </w:pPr>
    </w:p>
    <w:tbl>
      <w:tblPr>
        <w:tblStyle w:val="TableGrid"/>
        <w:tblW w:w="10170" w:type="dxa"/>
        <w:jc w:val="center"/>
        <w:tblLayout w:type="fixed"/>
        <w:tblLook w:val="04A0" w:firstRow="1" w:lastRow="0" w:firstColumn="1" w:lastColumn="0" w:noHBand="0" w:noVBand="1"/>
      </w:tblPr>
      <w:tblGrid>
        <w:gridCol w:w="7650"/>
        <w:gridCol w:w="1224"/>
        <w:gridCol w:w="61"/>
        <w:gridCol w:w="1235"/>
      </w:tblGrid>
      <w:tr w:rsidR="00D7020E" w:rsidRPr="00C366CF" w14:paraId="2E2C022B" w14:textId="77777777" w:rsidTr="007D45E5">
        <w:trPr>
          <w:jc w:val="center"/>
        </w:trPr>
        <w:tc>
          <w:tcPr>
            <w:tcW w:w="7650" w:type="dxa"/>
          </w:tcPr>
          <w:p w14:paraId="0F4B5E97" w14:textId="77777777" w:rsidR="00D7020E" w:rsidRPr="00C366CF" w:rsidRDefault="00D7020E" w:rsidP="00BD4208">
            <w:pPr>
              <w:pStyle w:val="Texto"/>
              <w:jc w:val="left"/>
            </w:pPr>
          </w:p>
        </w:tc>
        <w:tc>
          <w:tcPr>
            <w:tcW w:w="1224" w:type="dxa"/>
            <w:tcBorders>
              <w:bottom w:val="single" w:sz="6" w:space="0" w:color="auto"/>
            </w:tcBorders>
          </w:tcPr>
          <w:p w14:paraId="56E04DD7" w14:textId="5459DD84" w:rsidR="00D7020E" w:rsidRPr="00C366CF" w:rsidRDefault="00730E03" w:rsidP="00BD4208">
            <w:pPr>
              <w:pStyle w:val="Texto"/>
              <w:jc w:val="center"/>
              <w:rPr>
                <w:b/>
              </w:rPr>
            </w:pPr>
            <w:r w:rsidRPr="00C366CF">
              <w:rPr>
                <w:rFonts w:cs="Arial"/>
                <w:b/>
                <w:bCs/>
                <w:color w:val="000000"/>
                <w:lang w:eastAsia="es-AR"/>
              </w:rPr>
              <w:t>30/11/2022</w:t>
            </w:r>
          </w:p>
        </w:tc>
        <w:tc>
          <w:tcPr>
            <w:tcW w:w="61" w:type="dxa"/>
          </w:tcPr>
          <w:p w14:paraId="76171EB9" w14:textId="77777777" w:rsidR="00D7020E" w:rsidRPr="00C366CF" w:rsidRDefault="00D7020E" w:rsidP="00BD4208">
            <w:pPr>
              <w:pStyle w:val="Texto"/>
              <w:jc w:val="center"/>
              <w:rPr>
                <w:b/>
              </w:rPr>
            </w:pPr>
          </w:p>
        </w:tc>
        <w:tc>
          <w:tcPr>
            <w:tcW w:w="1235" w:type="dxa"/>
            <w:tcBorders>
              <w:bottom w:val="single" w:sz="6" w:space="0" w:color="auto"/>
            </w:tcBorders>
          </w:tcPr>
          <w:p w14:paraId="70029571" w14:textId="4F86E8DB" w:rsidR="00D7020E" w:rsidRPr="00C366CF" w:rsidRDefault="00730E03" w:rsidP="00BD4208">
            <w:pPr>
              <w:pStyle w:val="Texto"/>
              <w:jc w:val="center"/>
              <w:rPr>
                <w:b/>
              </w:rPr>
            </w:pPr>
            <w:r w:rsidRPr="00C366CF">
              <w:rPr>
                <w:rFonts w:cs="Arial"/>
                <w:b/>
                <w:bCs/>
                <w:color w:val="000000"/>
                <w:lang w:eastAsia="es-AR"/>
              </w:rPr>
              <w:t>30/11/2021</w:t>
            </w:r>
          </w:p>
        </w:tc>
      </w:tr>
      <w:tr w:rsidR="00D7020E" w:rsidRPr="00C366CF" w14:paraId="21A63439" w14:textId="77777777" w:rsidTr="007D45E5">
        <w:trPr>
          <w:jc w:val="center"/>
        </w:trPr>
        <w:tc>
          <w:tcPr>
            <w:tcW w:w="7650" w:type="dxa"/>
          </w:tcPr>
          <w:p w14:paraId="695BF7AC" w14:textId="274BA814" w:rsidR="00D7020E" w:rsidRPr="00C366CF" w:rsidRDefault="00D7020E" w:rsidP="00692EE5">
            <w:pPr>
              <w:pStyle w:val="Texto"/>
              <w:jc w:val="left"/>
              <w:rPr>
                <w:b/>
              </w:rPr>
            </w:pPr>
            <w:r w:rsidRPr="00C366CF">
              <w:rPr>
                <w:b/>
              </w:rPr>
              <w:t>ACTIVIDADES DE OPERACIÓN</w:t>
            </w:r>
          </w:p>
        </w:tc>
        <w:tc>
          <w:tcPr>
            <w:tcW w:w="1224" w:type="dxa"/>
          </w:tcPr>
          <w:p w14:paraId="72A5E198" w14:textId="77777777" w:rsidR="00D7020E" w:rsidRPr="00C366CF" w:rsidRDefault="00D7020E" w:rsidP="00362184">
            <w:pPr>
              <w:pStyle w:val="Texto"/>
              <w:tabs>
                <w:tab w:val="decimal" w:pos="1048"/>
              </w:tabs>
              <w:jc w:val="left"/>
            </w:pPr>
          </w:p>
        </w:tc>
        <w:tc>
          <w:tcPr>
            <w:tcW w:w="61" w:type="dxa"/>
          </w:tcPr>
          <w:p w14:paraId="60CC7223" w14:textId="77777777" w:rsidR="00D7020E" w:rsidRPr="00C366CF" w:rsidRDefault="00D7020E" w:rsidP="00692EE5">
            <w:pPr>
              <w:pStyle w:val="Texto"/>
              <w:jc w:val="center"/>
            </w:pPr>
          </w:p>
        </w:tc>
        <w:tc>
          <w:tcPr>
            <w:tcW w:w="1235" w:type="dxa"/>
          </w:tcPr>
          <w:p w14:paraId="1E43948A" w14:textId="77777777" w:rsidR="00D7020E" w:rsidRPr="00C366CF" w:rsidRDefault="00D7020E" w:rsidP="007D45E5">
            <w:pPr>
              <w:pStyle w:val="Texto"/>
              <w:tabs>
                <w:tab w:val="decimal" w:pos="953"/>
              </w:tabs>
              <w:jc w:val="left"/>
            </w:pPr>
          </w:p>
        </w:tc>
      </w:tr>
      <w:tr w:rsidR="005061FD" w:rsidRPr="00C366CF" w14:paraId="12D69086" w14:textId="77777777" w:rsidTr="002E13F9">
        <w:trPr>
          <w:jc w:val="center"/>
        </w:trPr>
        <w:tc>
          <w:tcPr>
            <w:tcW w:w="7650" w:type="dxa"/>
          </w:tcPr>
          <w:p w14:paraId="002E2A21" w14:textId="72C505D8" w:rsidR="005061FD" w:rsidRPr="00C366CF" w:rsidRDefault="005061FD" w:rsidP="005061FD">
            <w:pPr>
              <w:pStyle w:val="Texto"/>
              <w:jc w:val="left"/>
            </w:pPr>
            <w:r w:rsidRPr="00C366CF">
              <w:t>Ganancia neta del período antes del impuesto a las ganancias</w:t>
            </w:r>
          </w:p>
        </w:tc>
        <w:tc>
          <w:tcPr>
            <w:tcW w:w="1224" w:type="dxa"/>
          </w:tcPr>
          <w:p w14:paraId="201EE263" w14:textId="600C10F4" w:rsidR="005061FD" w:rsidRPr="00C366CF" w:rsidRDefault="004700AB" w:rsidP="00362184">
            <w:pPr>
              <w:pStyle w:val="Texto"/>
              <w:tabs>
                <w:tab w:val="decimal" w:pos="1048"/>
              </w:tabs>
              <w:jc w:val="left"/>
            </w:pPr>
            <w:r w:rsidRPr="00C366CF">
              <w:t>5.</w:t>
            </w:r>
            <w:r w:rsidR="00AD430C" w:rsidRPr="00AD430C">
              <w:t>480.409</w:t>
            </w:r>
          </w:p>
        </w:tc>
        <w:tc>
          <w:tcPr>
            <w:tcW w:w="61" w:type="dxa"/>
          </w:tcPr>
          <w:p w14:paraId="5BDFAA5F" w14:textId="77777777" w:rsidR="005061FD" w:rsidRPr="00C366CF" w:rsidRDefault="005061FD" w:rsidP="005061FD">
            <w:pPr>
              <w:pStyle w:val="Texto"/>
              <w:tabs>
                <w:tab w:val="decimal" w:pos="953"/>
              </w:tabs>
            </w:pPr>
          </w:p>
        </w:tc>
        <w:tc>
          <w:tcPr>
            <w:tcW w:w="1235" w:type="dxa"/>
          </w:tcPr>
          <w:p w14:paraId="2E97DBC3" w14:textId="0399528A" w:rsidR="005061FD" w:rsidRPr="00C366CF" w:rsidRDefault="005061FD" w:rsidP="005061FD">
            <w:pPr>
              <w:pStyle w:val="Texto"/>
              <w:tabs>
                <w:tab w:val="decimal" w:pos="1048"/>
              </w:tabs>
              <w:jc w:val="left"/>
            </w:pPr>
            <w:r w:rsidRPr="00C366CF">
              <w:t>3.911.536</w:t>
            </w:r>
          </w:p>
        </w:tc>
      </w:tr>
      <w:tr w:rsidR="005061FD" w:rsidRPr="00C366CF" w14:paraId="0CEEA630" w14:textId="77777777" w:rsidTr="002E13F9">
        <w:trPr>
          <w:jc w:val="center"/>
        </w:trPr>
        <w:tc>
          <w:tcPr>
            <w:tcW w:w="7650" w:type="dxa"/>
          </w:tcPr>
          <w:p w14:paraId="4AA3195E" w14:textId="3921190B" w:rsidR="005061FD" w:rsidRPr="00C366CF" w:rsidRDefault="005061FD" w:rsidP="005061FD">
            <w:pPr>
              <w:pStyle w:val="Texto"/>
              <w:jc w:val="left"/>
              <w:rPr>
                <w:sz w:val="12"/>
                <w:szCs w:val="12"/>
              </w:rPr>
            </w:pPr>
          </w:p>
        </w:tc>
        <w:tc>
          <w:tcPr>
            <w:tcW w:w="1224" w:type="dxa"/>
          </w:tcPr>
          <w:p w14:paraId="7B45E945" w14:textId="45CA9BA7" w:rsidR="005061FD" w:rsidRPr="00C366CF" w:rsidRDefault="005061FD" w:rsidP="00362184">
            <w:pPr>
              <w:pStyle w:val="Texto"/>
              <w:tabs>
                <w:tab w:val="decimal" w:pos="1048"/>
              </w:tabs>
              <w:jc w:val="left"/>
              <w:rPr>
                <w:sz w:val="12"/>
                <w:szCs w:val="12"/>
              </w:rPr>
            </w:pPr>
          </w:p>
        </w:tc>
        <w:tc>
          <w:tcPr>
            <w:tcW w:w="61" w:type="dxa"/>
          </w:tcPr>
          <w:p w14:paraId="4412F3F4" w14:textId="77777777" w:rsidR="005061FD" w:rsidRPr="00C366CF" w:rsidRDefault="005061FD" w:rsidP="005061FD">
            <w:pPr>
              <w:pStyle w:val="Texto"/>
              <w:tabs>
                <w:tab w:val="decimal" w:pos="953"/>
              </w:tabs>
              <w:rPr>
                <w:sz w:val="12"/>
                <w:szCs w:val="12"/>
              </w:rPr>
            </w:pPr>
          </w:p>
        </w:tc>
        <w:tc>
          <w:tcPr>
            <w:tcW w:w="1235" w:type="dxa"/>
          </w:tcPr>
          <w:p w14:paraId="2625A318" w14:textId="08C23BA6" w:rsidR="005061FD" w:rsidRPr="00C366CF" w:rsidRDefault="005061FD" w:rsidP="005061FD">
            <w:pPr>
              <w:pStyle w:val="Texto"/>
              <w:tabs>
                <w:tab w:val="decimal" w:pos="1048"/>
              </w:tabs>
              <w:jc w:val="left"/>
              <w:rPr>
                <w:sz w:val="12"/>
                <w:szCs w:val="12"/>
              </w:rPr>
            </w:pPr>
          </w:p>
        </w:tc>
      </w:tr>
      <w:tr w:rsidR="005061FD" w:rsidRPr="00C366CF" w14:paraId="73017261" w14:textId="77777777" w:rsidTr="002E13F9">
        <w:trPr>
          <w:jc w:val="center"/>
        </w:trPr>
        <w:tc>
          <w:tcPr>
            <w:tcW w:w="7650" w:type="dxa"/>
          </w:tcPr>
          <w:p w14:paraId="546C8B1C" w14:textId="065C98C8" w:rsidR="005061FD" w:rsidRPr="00C366CF" w:rsidRDefault="005061FD" w:rsidP="005061FD">
            <w:pPr>
              <w:pStyle w:val="Texto"/>
              <w:jc w:val="left"/>
              <w:rPr>
                <w:b/>
              </w:rPr>
            </w:pPr>
            <w:r w:rsidRPr="00C366CF">
              <w:rPr>
                <w:b/>
              </w:rPr>
              <w:t>Ajustes para conciliar la ganancia neta del período con los flujos netos de efectivo:</w:t>
            </w:r>
          </w:p>
        </w:tc>
        <w:tc>
          <w:tcPr>
            <w:tcW w:w="1224" w:type="dxa"/>
          </w:tcPr>
          <w:p w14:paraId="4AED9EC9" w14:textId="77777777" w:rsidR="005061FD" w:rsidRPr="00C366CF" w:rsidRDefault="005061FD" w:rsidP="00362184">
            <w:pPr>
              <w:pStyle w:val="Texto"/>
              <w:tabs>
                <w:tab w:val="decimal" w:pos="1048"/>
              </w:tabs>
              <w:jc w:val="left"/>
            </w:pPr>
          </w:p>
        </w:tc>
        <w:tc>
          <w:tcPr>
            <w:tcW w:w="61" w:type="dxa"/>
          </w:tcPr>
          <w:p w14:paraId="18F17185" w14:textId="77777777" w:rsidR="005061FD" w:rsidRPr="00C366CF" w:rsidRDefault="005061FD" w:rsidP="005061FD">
            <w:pPr>
              <w:pStyle w:val="Texto"/>
              <w:tabs>
                <w:tab w:val="decimal" w:pos="953"/>
              </w:tabs>
            </w:pPr>
          </w:p>
        </w:tc>
        <w:tc>
          <w:tcPr>
            <w:tcW w:w="1235" w:type="dxa"/>
          </w:tcPr>
          <w:p w14:paraId="019CAF65" w14:textId="77777777" w:rsidR="005061FD" w:rsidRPr="00C366CF" w:rsidRDefault="005061FD" w:rsidP="005061FD">
            <w:pPr>
              <w:pStyle w:val="Texto"/>
              <w:tabs>
                <w:tab w:val="decimal" w:pos="1048"/>
              </w:tabs>
              <w:jc w:val="left"/>
            </w:pPr>
          </w:p>
        </w:tc>
      </w:tr>
      <w:tr w:rsidR="005061FD" w:rsidRPr="00C366CF" w14:paraId="0C53B546" w14:textId="77777777" w:rsidTr="002E13F9">
        <w:trPr>
          <w:jc w:val="center"/>
        </w:trPr>
        <w:tc>
          <w:tcPr>
            <w:tcW w:w="7650" w:type="dxa"/>
          </w:tcPr>
          <w:p w14:paraId="198DF864" w14:textId="093DE220" w:rsidR="005061FD" w:rsidRPr="00C366CF" w:rsidRDefault="005061FD" w:rsidP="005061FD">
            <w:pPr>
              <w:pStyle w:val="Texto"/>
              <w:jc w:val="left"/>
            </w:pPr>
            <w:r w:rsidRPr="00C366CF">
              <w:t>Participaciones en los resultados netos de asociadas y controladas</w:t>
            </w:r>
          </w:p>
        </w:tc>
        <w:tc>
          <w:tcPr>
            <w:tcW w:w="1224" w:type="dxa"/>
          </w:tcPr>
          <w:p w14:paraId="4C950F64" w14:textId="31F6BB64" w:rsidR="005061FD" w:rsidRPr="00C366CF" w:rsidRDefault="00BB2461" w:rsidP="00362184">
            <w:pPr>
              <w:pStyle w:val="Texto"/>
              <w:tabs>
                <w:tab w:val="decimal" w:pos="1048"/>
              </w:tabs>
              <w:jc w:val="left"/>
            </w:pPr>
            <w:r w:rsidRPr="00C366CF">
              <w:t>(</w:t>
            </w:r>
            <w:r w:rsidR="003C10B0" w:rsidRPr="003C10B0">
              <w:t>153.101</w:t>
            </w:r>
            <w:r w:rsidRPr="00C366CF">
              <w:t>)</w:t>
            </w:r>
          </w:p>
        </w:tc>
        <w:tc>
          <w:tcPr>
            <w:tcW w:w="61" w:type="dxa"/>
          </w:tcPr>
          <w:p w14:paraId="0D7C5A8E" w14:textId="77777777" w:rsidR="005061FD" w:rsidRPr="00C366CF" w:rsidRDefault="005061FD" w:rsidP="005061FD">
            <w:pPr>
              <w:pStyle w:val="Texto"/>
              <w:tabs>
                <w:tab w:val="decimal" w:pos="953"/>
              </w:tabs>
            </w:pPr>
          </w:p>
        </w:tc>
        <w:tc>
          <w:tcPr>
            <w:tcW w:w="1235" w:type="dxa"/>
          </w:tcPr>
          <w:p w14:paraId="76AAAA49" w14:textId="2C00349A" w:rsidR="005061FD" w:rsidRPr="00C366CF" w:rsidRDefault="005061FD" w:rsidP="005061FD">
            <w:pPr>
              <w:pStyle w:val="Texto"/>
              <w:tabs>
                <w:tab w:val="decimal" w:pos="1048"/>
              </w:tabs>
              <w:jc w:val="left"/>
            </w:pPr>
            <w:r w:rsidRPr="00C366CF">
              <w:t>(272.043)</w:t>
            </w:r>
          </w:p>
        </w:tc>
      </w:tr>
      <w:tr w:rsidR="005061FD" w:rsidRPr="00C366CF" w14:paraId="4F39719A" w14:textId="77777777" w:rsidTr="002E13F9">
        <w:trPr>
          <w:jc w:val="center"/>
        </w:trPr>
        <w:tc>
          <w:tcPr>
            <w:tcW w:w="7650" w:type="dxa"/>
          </w:tcPr>
          <w:p w14:paraId="5113BB1A" w14:textId="58E047DF" w:rsidR="005061FD" w:rsidRPr="00C366CF" w:rsidRDefault="005061FD" w:rsidP="005061FD">
            <w:pPr>
              <w:pStyle w:val="Texto"/>
              <w:jc w:val="left"/>
            </w:pPr>
            <w:r w:rsidRPr="00C366CF">
              <w:t>Depreciación de propiedades, planta y equipo, amortización de activos intangibles y derechos de uso de activos</w:t>
            </w:r>
          </w:p>
        </w:tc>
        <w:tc>
          <w:tcPr>
            <w:tcW w:w="1224" w:type="dxa"/>
          </w:tcPr>
          <w:p w14:paraId="3DBAD85A" w14:textId="474BE777" w:rsidR="005061FD" w:rsidRPr="00C366CF" w:rsidRDefault="00C7418C" w:rsidP="00362184">
            <w:pPr>
              <w:pStyle w:val="Texto"/>
              <w:tabs>
                <w:tab w:val="decimal" w:pos="1048"/>
              </w:tabs>
              <w:jc w:val="left"/>
            </w:pPr>
            <w:r w:rsidRPr="00C366CF">
              <w:t>3.</w:t>
            </w:r>
            <w:r w:rsidR="004700AB" w:rsidRPr="00C366CF">
              <w:t>402.419</w:t>
            </w:r>
          </w:p>
        </w:tc>
        <w:tc>
          <w:tcPr>
            <w:tcW w:w="61" w:type="dxa"/>
          </w:tcPr>
          <w:p w14:paraId="440ABDFA" w14:textId="77777777" w:rsidR="005061FD" w:rsidRPr="00C366CF" w:rsidRDefault="005061FD" w:rsidP="005061FD">
            <w:pPr>
              <w:pStyle w:val="Texto"/>
              <w:tabs>
                <w:tab w:val="decimal" w:pos="953"/>
              </w:tabs>
            </w:pPr>
          </w:p>
        </w:tc>
        <w:tc>
          <w:tcPr>
            <w:tcW w:w="1235" w:type="dxa"/>
          </w:tcPr>
          <w:p w14:paraId="6B26EC05" w14:textId="1EEEC1D4" w:rsidR="005061FD" w:rsidRPr="00C366CF" w:rsidRDefault="005061FD" w:rsidP="005061FD">
            <w:pPr>
              <w:pStyle w:val="Texto"/>
              <w:tabs>
                <w:tab w:val="decimal" w:pos="1048"/>
              </w:tabs>
              <w:jc w:val="left"/>
            </w:pPr>
            <w:r w:rsidRPr="00C366CF">
              <w:t>3.240.458</w:t>
            </w:r>
          </w:p>
        </w:tc>
      </w:tr>
      <w:tr w:rsidR="005061FD" w:rsidRPr="00C366CF" w14:paraId="24EA0082" w14:textId="77777777" w:rsidTr="002E13F9">
        <w:trPr>
          <w:jc w:val="center"/>
        </w:trPr>
        <w:tc>
          <w:tcPr>
            <w:tcW w:w="7650" w:type="dxa"/>
          </w:tcPr>
          <w:p w14:paraId="69C80F76" w14:textId="4DD529E0" w:rsidR="005061FD" w:rsidRPr="00C366CF" w:rsidRDefault="005061FD" w:rsidP="005061FD">
            <w:pPr>
              <w:pStyle w:val="Texto"/>
              <w:jc w:val="left"/>
            </w:pPr>
            <w:r w:rsidRPr="00C366CF">
              <w:t>Disposiciones de valor neto de propiedades, planta y equipo y activos intangibles</w:t>
            </w:r>
          </w:p>
        </w:tc>
        <w:tc>
          <w:tcPr>
            <w:tcW w:w="1224" w:type="dxa"/>
          </w:tcPr>
          <w:p w14:paraId="50F3A17D" w14:textId="0352D257" w:rsidR="005061FD" w:rsidRPr="00C366CF" w:rsidRDefault="00C7418C" w:rsidP="00362184">
            <w:pPr>
              <w:pStyle w:val="Texto"/>
              <w:tabs>
                <w:tab w:val="decimal" w:pos="1048"/>
              </w:tabs>
              <w:jc w:val="left"/>
            </w:pPr>
            <w:r w:rsidRPr="00C366CF">
              <w:t>(26.885)</w:t>
            </w:r>
          </w:p>
        </w:tc>
        <w:tc>
          <w:tcPr>
            <w:tcW w:w="61" w:type="dxa"/>
          </w:tcPr>
          <w:p w14:paraId="2D871DA4" w14:textId="77777777" w:rsidR="005061FD" w:rsidRPr="00C366CF" w:rsidRDefault="005061FD" w:rsidP="005061FD">
            <w:pPr>
              <w:pStyle w:val="Texto"/>
              <w:tabs>
                <w:tab w:val="decimal" w:pos="953"/>
              </w:tabs>
            </w:pPr>
          </w:p>
        </w:tc>
        <w:tc>
          <w:tcPr>
            <w:tcW w:w="1235" w:type="dxa"/>
          </w:tcPr>
          <w:p w14:paraId="3388DF44" w14:textId="488E993D" w:rsidR="005061FD" w:rsidRPr="00C366CF" w:rsidRDefault="005061FD" w:rsidP="005061FD">
            <w:pPr>
              <w:pStyle w:val="Texto"/>
              <w:tabs>
                <w:tab w:val="decimal" w:pos="1048"/>
              </w:tabs>
              <w:jc w:val="left"/>
            </w:pPr>
            <w:r w:rsidRPr="00C366CF">
              <w:t>(119.867)</w:t>
            </w:r>
          </w:p>
        </w:tc>
      </w:tr>
      <w:tr w:rsidR="005061FD" w:rsidRPr="00C366CF" w14:paraId="359EB3A9" w14:textId="77777777" w:rsidTr="002E13F9">
        <w:trPr>
          <w:jc w:val="center"/>
        </w:trPr>
        <w:tc>
          <w:tcPr>
            <w:tcW w:w="7650" w:type="dxa"/>
          </w:tcPr>
          <w:p w14:paraId="232FA01F" w14:textId="7964B040" w:rsidR="005061FD" w:rsidRPr="00C366CF" w:rsidRDefault="005061FD" w:rsidP="005061FD">
            <w:pPr>
              <w:pStyle w:val="Texto"/>
              <w:jc w:val="left"/>
            </w:pPr>
            <w:r w:rsidRPr="00C366CF">
              <w:t>Variación neta de provisiones</w:t>
            </w:r>
          </w:p>
        </w:tc>
        <w:tc>
          <w:tcPr>
            <w:tcW w:w="1224" w:type="dxa"/>
          </w:tcPr>
          <w:p w14:paraId="2550238D" w14:textId="1B5BFEFE" w:rsidR="005061FD" w:rsidRPr="00C366CF" w:rsidRDefault="00C7418C" w:rsidP="00362184">
            <w:pPr>
              <w:pStyle w:val="Texto"/>
              <w:tabs>
                <w:tab w:val="decimal" w:pos="1048"/>
              </w:tabs>
              <w:jc w:val="left"/>
            </w:pPr>
            <w:r w:rsidRPr="00C366CF">
              <w:t>133.148</w:t>
            </w:r>
          </w:p>
        </w:tc>
        <w:tc>
          <w:tcPr>
            <w:tcW w:w="61" w:type="dxa"/>
          </w:tcPr>
          <w:p w14:paraId="0E709A9D" w14:textId="77777777" w:rsidR="005061FD" w:rsidRPr="00C366CF" w:rsidRDefault="005061FD" w:rsidP="005061FD">
            <w:pPr>
              <w:pStyle w:val="Texto"/>
              <w:tabs>
                <w:tab w:val="decimal" w:pos="953"/>
              </w:tabs>
            </w:pPr>
          </w:p>
        </w:tc>
        <w:tc>
          <w:tcPr>
            <w:tcW w:w="1235" w:type="dxa"/>
          </w:tcPr>
          <w:p w14:paraId="10E829F7" w14:textId="21998DFB" w:rsidR="005061FD" w:rsidRPr="00C366CF" w:rsidRDefault="005061FD" w:rsidP="005061FD">
            <w:pPr>
              <w:pStyle w:val="Texto"/>
              <w:tabs>
                <w:tab w:val="decimal" w:pos="1048"/>
              </w:tabs>
              <w:jc w:val="left"/>
            </w:pPr>
            <w:r w:rsidRPr="00C366CF">
              <w:t>4.458</w:t>
            </w:r>
          </w:p>
        </w:tc>
      </w:tr>
      <w:tr w:rsidR="005061FD" w:rsidRPr="00C366CF" w14:paraId="16AA8D64" w14:textId="77777777" w:rsidTr="002E13F9">
        <w:trPr>
          <w:jc w:val="center"/>
        </w:trPr>
        <w:tc>
          <w:tcPr>
            <w:tcW w:w="7650" w:type="dxa"/>
          </w:tcPr>
          <w:p w14:paraId="2A3F15A6" w14:textId="33521045" w:rsidR="005061FD" w:rsidRPr="00C366CF" w:rsidRDefault="005061FD" w:rsidP="005061FD">
            <w:pPr>
              <w:pStyle w:val="Texto"/>
              <w:jc w:val="left"/>
            </w:pPr>
            <w:r w:rsidRPr="00C366CF">
              <w:t>Resultado por exposición al cambio de poder adquisitivo de la moneda generado por el efectivo</w:t>
            </w:r>
          </w:p>
        </w:tc>
        <w:tc>
          <w:tcPr>
            <w:tcW w:w="1224" w:type="dxa"/>
          </w:tcPr>
          <w:p w14:paraId="512E500E" w14:textId="5505AA80" w:rsidR="005061FD" w:rsidRPr="00C366CF" w:rsidRDefault="00C7418C" w:rsidP="00362184">
            <w:pPr>
              <w:pStyle w:val="Texto"/>
              <w:tabs>
                <w:tab w:val="decimal" w:pos="1048"/>
              </w:tabs>
              <w:jc w:val="left"/>
            </w:pPr>
            <w:r w:rsidRPr="00C366CF">
              <w:t>(652.480)</w:t>
            </w:r>
          </w:p>
        </w:tc>
        <w:tc>
          <w:tcPr>
            <w:tcW w:w="61" w:type="dxa"/>
          </w:tcPr>
          <w:p w14:paraId="78C1FF40" w14:textId="77777777" w:rsidR="005061FD" w:rsidRPr="00C366CF" w:rsidRDefault="005061FD" w:rsidP="005061FD">
            <w:pPr>
              <w:pStyle w:val="Texto"/>
              <w:tabs>
                <w:tab w:val="decimal" w:pos="953"/>
              </w:tabs>
            </w:pPr>
          </w:p>
        </w:tc>
        <w:tc>
          <w:tcPr>
            <w:tcW w:w="1235" w:type="dxa"/>
          </w:tcPr>
          <w:p w14:paraId="456A361B" w14:textId="1AE8A157" w:rsidR="005061FD" w:rsidRPr="00C366CF" w:rsidRDefault="005061FD" w:rsidP="005061FD">
            <w:pPr>
              <w:pStyle w:val="Texto"/>
              <w:tabs>
                <w:tab w:val="decimal" w:pos="1048"/>
              </w:tabs>
              <w:jc w:val="left"/>
            </w:pPr>
            <w:r w:rsidRPr="00C366CF">
              <w:t>(384.222)</w:t>
            </w:r>
          </w:p>
        </w:tc>
      </w:tr>
      <w:tr w:rsidR="005061FD" w:rsidRPr="00C366CF" w14:paraId="4E98EC82" w14:textId="77777777" w:rsidTr="002E13F9">
        <w:trPr>
          <w:jc w:val="center"/>
        </w:trPr>
        <w:tc>
          <w:tcPr>
            <w:tcW w:w="7650" w:type="dxa"/>
          </w:tcPr>
          <w:p w14:paraId="40966BC1" w14:textId="5BD96889" w:rsidR="005061FD" w:rsidRPr="00C366CF" w:rsidRDefault="005061FD" w:rsidP="005061FD">
            <w:pPr>
              <w:pStyle w:val="Texto"/>
              <w:jc w:val="left"/>
            </w:pPr>
            <w:r w:rsidRPr="00C366CF">
              <w:t>Ingresos financieros</w:t>
            </w:r>
          </w:p>
        </w:tc>
        <w:tc>
          <w:tcPr>
            <w:tcW w:w="1224" w:type="dxa"/>
          </w:tcPr>
          <w:p w14:paraId="4F8BB9AE" w14:textId="26DC24B7" w:rsidR="005061FD" w:rsidRPr="00C366CF" w:rsidRDefault="00C7418C" w:rsidP="00362184">
            <w:pPr>
              <w:pStyle w:val="Texto"/>
              <w:tabs>
                <w:tab w:val="decimal" w:pos="1048"/>
              </w:tabs>
              <w:jc w:val="left"/>
            </w:pPr>
            <w:r w:rsidRPr="00C366CF">
              <w:t>(</w:t>
            </w:r>
            <w:r w:rsidR="0088436B" w:rsidRPr="00C366CF">
              <w:t>4.</w:t>
            </w:r>
            <w:r w:rsidR="00FE0B4F" w:rsidRPr="00FE0B4F">
              <w:t>713.673</w:t>
            </w:r>
            <w:r w:rsidRPr="00C366CF">
              <w:t>)</w:t>
            </w:r>
          </w:p>
        </w:tc>
        <w:tc>
          <w:tcPr>
            <w:tcW w:w="61" w:type="dxa"/>
          </w:tcPr>
          <w:p w14:paraId="3E5F2F76" w14:textId="77777777" w:rsidR="005061FD" w:rsidRPr="00C366CF" w:rsidRDefault="005061FD" w:rsidP="005061FD">
            <w:pPr>
              <w:pStyle w:val="Texto"/>
              <w:tabs>
                <w:tab w:val="decimal" w:pos="953"/>
              </w:tabs>
            </w:pPr>
          </w:p>
        </w:tc>
        <w:tc>
          <w:tcPr>
            <w:tcW w:w="1235" w:type="dxa"/>
          </w:tcPr>
          <w:p w14:paraId="64ACA73E" w14:textId="6C8FAF7F" w:rsidR="005061FD" w:rsidRPr="00C366CF" w:rsidRDefault="005061FD" w:rsidP="005061FD">
            <w:pPr>
              <w:pStyle w:val="Texto"/>
              <w:tabs>
                <w:tab w:val="decimal" w:pos="1048"/>
              </w:tabs>
              <w:jc w:val="left"/>
            </w:pPr>
            <w:r w:rsidRPr="00C366CF">
              <w:t>(</w:t>
            </w:r>
            <w:r w:rsidR="004C6136" w:rsidRPr="004C6136">
              <w:t>679.101</w:t>
            </w:r>
            <w:r w:rsidRPr="00C366CF">
              <w:t>)</w:t>
            </w:r>
          </w:p>
        </w:tc>
      </w:tr>
      <w:tr w:rsidR="005061FD" w:rsidRPr="00C366CF" w14:paraId="1A14F654" w14:textId="77777777" w:rsidTr="002E13F9">
        <w:trPr>
          <w:jc w:val="center"/>
        </w:trPr>
        <w:tc>
          <w:tcPr>
            <w:tcW w:w="7650" w:type="dxa"/>
          </w:tcPr>
          <w:p w14:paraId="5BB62226" w14:textId="27E446A7" w:rsidR="005061FD" w:rsidRPr="00C366CF" w:rsidRDefault="005061FD" w:rsidP="005061FD">
            <w:pPr>
              <w:pStyle w:val="Texto"/>
              <w:jc w:val="left"/>
            </w:pPr>
            <w:r w:rsidRPr="00C366CF">
              <w:t>Costos financieros</w:t>
            </w:r>
          </w:p>
        </w:tc>
        <w:tc>
          <w:tcPr>
            <w:tcW w:w="1224" w:type="dxa"/>
          </w:tcPr>
          <w:p w14:paraId="2B0B473D" w14:textId="18A79E95" w:rsidR="005061FD" w:rsidRPr="00C366CF" w:rsidRDefault="00C7418C" w:rsidP="00362184">
            <w:pPr>
              <w:pStyle w:val="Texto"/>
              <w:tabs>
                <w:tab w:val="decimal" w:pos="1048"/>
              </w:tabs>
              <w:jc w:val="left"/>
            </w:pPr>
            <w:r w:rsidRPr="00C366CF">
              <w:t>1.</w:t>
            </w:r>
            <w:r w:rsidR="006717A8" w:rsidRPr="00C366CF">
              <w:t>701.920</w:t>
            </w:r>
          </w:p>
        </w:tc>
        <w:tc>
          <w:tcPr>
            <w:tcW w:w="61" w:type="dxa"/>
          </w:tcPr>
          <w:p w14:paraId="6AB8C493" w14:textId="77777777" w:rsidR="005061FD" w:rsidRPr="00C366CF" w:rsidRDefault="005061FD" w:rsidP="005061FD">
            <w:pPr>
              <w:pStyle w:val="Texto"/>
              <w:jc w:val="center"/>
            </w:pPr>
          </w:p>
        </w:tc>
        <w:tc>
          <w:tcPr>
            <w:tcW w:w="1235" w:type="dxa"/>
          </w:tcPr>
          <w:p w14:paraId="4D5A3E4D" w14:textId="4DA91870" w:rsidR="005061FD" w:rsidRPr="00C366CF" w:rsidRDefault="000777F2" w:rsidP="005061FD">
            <w:pPr>
              <w:pStyle w:val="Texto"/>
              <w:tabs>
                <w:tab w:val="decimal" w:pos="1048"/>
              </w:tabs>
              <w:jc w:val="left"/>
            </w:pPr>
            <w:r w:rsidRPr="00C366CF">
              <w:t>(</w:t>
            </w:r>
            <w:r w:rsidR="004C6136" w:rsidRPr="004C6136">
              <w:t>457.940</w:t>
            </w:r>
            <w:r w:rsidRPr="00C366CF">
              <w:t>)</w:t>
            </w:r>
          </w:p>
        </w:tc>
      </w:tr>
      <w:tr w:rsidR="005061FD" w:rsidRPr="00C366CF" w14:paraId="210859A1" w14:textId="77777777" w:rsidTr="002E13F9">
        <w:trPr>
          <w:jc w:val="center"/>
        </w:trPr>
        <w:tc>
          <w:tcPr>
            <w:tcW w:w="7650" w:type="dxa"/>
          </w:tcPr>
          <w:p w14:paraId="313AACA3" w14:textId="77777777" w:rsidR="005061FD" w:rsidRPr="00C366CF" w:rsidRDefault="005061FD" w:rsidP="005061FD">
            <w:pPr>
              <w:pStyle w:val="Texto"/>
              <w:jc w:val="left"/>
              <w:rPr>
                <w:sz w:val="12"/>
                <w:szCs w:val="12"/>
              </w:rPr>
            </w:pPr>
          </w:p>
        </w:tc>
        <w:tc>
          <w:tcPr>
            <w:tcW w:w="1224" w:type="dxa"/>
          </w:tcPr>
          <w:p w14:paraId="4A666022" w14:textId="77777777" w:rsidR="005061FD" w:rsidRPr="00C366CF" w:rsidRDefault="005061FD" w:rsidP="00362184">
            <w:pPr>
              <w:pStyle w:val="Texto"/>
              <w:tabs>
                <w:tab w:val="decimal" w:pos="1048"/>
              </w:tabs>
              <w:jc w:val="left"/>
              <w:rPr>
                <w:sz w:val="12"/>
                <w:szCs w:val="12"/>
              </w:rPr>
            </w:pPr>
          </w:p>
        </w:tc>
        <w:tc>
          <w:tcPr>
            <w:tcW w:w="61" w:type="dxa"/>
          </w:tcPr>
          <w:p w14:paraId="5482CFF1" w14:textId="77777777" w:rsidR="005061FD" w:rsidRPr="00C366CF" w:rsidRDefault="005061FD" w:rsidP="005061FD">
            <w:pPr>
              <w:pStyle w:val="Texto"/>
              <w:jc w:val="center"/>
              <w:rPr>
                <w:sz w:val="12"/>
                <w:szCs w:val="12"/>
              </w:rPr>
            </w:pPr>
          </w:p>
        </w:tc>
        <w:tc>
          <w:tcPr>
            <w:tcW w:w="1235" w:type="dxa"/>
          </w:tcPr>
          <w:p w14:paraId="3970375A" w14:textId="77777777" w:rsidR="005061FD" w:rsidRPr="00C366CF" w:rsidRDefault="005061FD" w:rsidP="005061FD">
            <w:pPr>
              <w:pStyle w:val="Texto"/>
              <w:tabs>
                <w:tab w:val="decimal" w:pos="1048"/>
              </w:tabs>
              <w:jc w:val="left"/>
              <w:rPr>
                <w:sz w:val="12"/>
                <w:szCs w:val="12"/>
              </w:rPr>
            </w:pPr>
          </w:p>
        </w:tc>
      </w:tr>
      <w:tr w:rsidR="005061FD" w:rsidRPr="00C366CF" w14:paraId="6F2B823A" w14:textId="77777777" w:rsidTr="002E13F9">
        <w:trPr>
          <w:jc w:val="center"/>
        </w:trPr>
        <w:tc>
          <w:tcPr>
            <w:tcW w:w="7650" w:type="dxa"/>
          </w:tcPr>
          <w:p w14:paraId="58633879" w14:textId="03664BBD" w:rsidR="005061FD" w:rsidRPr="00C366CF" w:rsidRDefault="005061FD" w:rsidP="005061FD">
            <w:pPr>
              <w:pStyle w:val="Texto"/>
              <w:jc w:val="left"/>
              <w:rPr>
                <w:b/>
              </w:rPr>
            </w:pPr>
            <w:r w:rsidRPr="00C366CF">
              <w:rPr>
                <w:b/>
              </w:rPr>
              <w:t>Ajustes al capital de trabajo:</w:t>
            </w:r>
          </w:p>
        </w:tc>
        <w:tc>
          <w:tcPr>
            <w:tcW w:w="1224" w:type="dxa"/>
          </w:tcPr>
          <w:p w14:paraId="0A67DA67" w14:textId="77777777" w:rsidR="005061FD" w:rsidRPr="00C366CF" w:rsidRDefault="005061FD" w:rsidP="00362184">
            <w:pPr>
              <w:pStyle w:val="Texto"/>
              <w:tabs>
                <w:tab w:val="decimal" w:pos="1048"/>
              </w:tabs>
              <w:jc w:val="left"/>
            </w:pPr>
          </w:p>
        </w:tc>
        <w:tc>
          <w:tcPr>
            <w:tcW w:w="61" w:type="dxa"/>
          </w:tcPr>
          <w:p w14:paraId="4D3246CF" w14:textId="77777777" w:rsidR="005061FD" w:rsidRPr="00C366CF" w:rsidRDefault="005061FD" w:rsidP="005061FD">
            <w:pPr>
              <w:pStyle w:val="Texto"/>
              <w:jc w:val="center"/>
            </w:pPr>
          </w:p>
        </w:tc>
        <w:tc>
          <w:tcPr>
            <w:tcW w:w="1235" w:type="dxa"/>
          </w:tcPr>
          <w:p w14:paraId="1CD33F2E" w14:textId="77777777" w:rsidR="005061FD" w:rsidRPr="00C366CF" w:rsidRDefault="005061FD" w:rsidP="005061FD">
            <w:pPr>
              <w:pStyle w:val="Texto"/>
              <w:tabs>
                <w:tab w:val="decimal" w:pos="1048"/>
              </w:tabs>
              <w:jc w:val="left"/>
            </w:pPr>
          </w:p>
        </w:tc>
      </w:tr>
      <w:tr w:rsidR="005061FD" w:rsidRPr="00C366CF" w14:paraId="1E744245" w14:textId="77777777" w:rsidTr="002E13F9">
        <w:trPr>
          <w:jc w:val="center"/>
        </w:trPr>
        <w:tc>
          <w:tcPr>
            <w:tcW w:w="7650" w:type="dxa"/>
          </w:tcPr>
          <w:p w14:paraId="732FE5F3" w14:textId="5F109629" w:rsidR="005061FD" w:rsidRPr="00C366CF" w:rsidRDefault="005061FD" w:rsidP="005061FD">
            <w:pPr>
              <w:pStyle w:val="Texto"/>
              <w:jc w:val="left"/>
            </w:pPr>
            <w:r w:rsidRPr="00C366CF">
              <w:t>Aumento neto de deudores comerciales y otras cuentas por cobrar, otros créditos financieros y no financieros</w:t>
            </w:r>
          </w:p>
        </w:tc>
        <w:tc>
          <w:tcPr>
            <w:tcW w:w="1224" w:type="dxa"/>
          </w:tcPr>
          <w:p w14:paraId="4E762571" w14:textId="658F1CD9" w:rsidR="005061FD" w:rsidRPr="00C366CF" w:rsidRDefault="00C7418C" w:rsidP="00362184">
            <w:pPr>
              <w:pStyle w:val="Texto"/>
              <w:tabs>
                <w:tab w:val="decimal" w:pos="1048"/>
              </w:tabs>
              <w:jc w:val="left"/>
            </w:pPr>
            <w:r w:rsidRPr="00C366CF">
              <w:t>(</w:t>
            </w:r>
            <w:r w:rsidR="00313D99" w:rsidRPr="00C366CF">
              <w:t>6.</w:t>
            </w:r>
            <w:r w:rsidR="00FE0B4F" w:rsidRPr="00FE0B4F">
              <w:t>001.077</w:t>
            </w:r>
            <w:r w:rsidRPr="00C366CF">
              <w:t>)</w:t>
            </w:r>
          </w:p>
        </w:tc>
        <w:tc>
          <w:tcPr>
            <w:tcW w:w="61" w:type="dxa"/>
          </w:tcPr>
          <w:p w14:paraId="25873BB1" w14:textId="77777777" w:rsidR="005061FD" w:rsidRPr="00C366CF" w:rsidRDefault="005061FD" w:rsidP="005061FD">
            <w:pPr>
              <w:pStyle w:val="Texto"/>
            </w:pPr>
          </w:p>
        </w:tc>
        <w:tc>
          <w:tcPr>
            <w:tcW w:w="1235" w:type="dxa"/>
          </w:tcPr>
          <w:p w14:paraId="5009AE65" w14:textId="3A0B2D14" w:rsidR="005061FD" w:rsidRPr="00C366CF" w:rsidRDefault="005061FD" w:rsidP="005061FD">
            <w:pPr>
              <w:pStyle w:val="Texto"/>
              <w:tabs>
                <w:tab w:val="decimal" w:pos="1048"/>
              </w:tabs>
              <w:jc w:val="left"/>
            </w:pPr>
            <w:r w:rsidRPr="00C366CF">
              <w:t>(</w:t>
            </w:r>
            <w:r w:rsidR="00C7418C" w:rsidRPr="00C366CF">
              <w:t>6.</w:t>
            </w:r>
            <w:r w:rsidR="00FE0B4F" w:rsidRPr="00FE0B4F">
              <w:t>271.454</w:t>
            </w:r>
            <w:r w:rsidRPr="00C366CF">
              <w:t>)</w:t>
            </w:r>
          </w:p>
        </w:tc>
      </w:tr>
      <w:tr w:rsidR="005061FD" w:rsidRPr="00C366CF" w14:paraId="22F06378" w14:textId="77777777" w:rsidTr="002E13F9">
        <w:trPr>
          <w:jc w:val="center"/>
        </w:trPr>
        <w:tc>
          <w:tcPr>
            <w:tcW w:w="7650" w:type="dxa"/>
          </w:tcPr>
          <w:p w14:paraId="77AF291B" w14:textId="627DAC26" w:rsidR="005061FD" w:rsidRPr="00C366CF" w:rsidRDefault="005061FD" w:rsidP="005061FD">
            <w:pPr>
              <w:pStyle w:val="Texto"/>
              <w:jc w:val="left"/>
            </w:pPr>
            <w:r w:rsidRPr="00C366CF">
              <w:t>Aumento neto de inventarios y activos biológicos</w:t>
            </w:r>
          </w:p>
        </w:tc>
        <w:tc>
          <w:tcPr>
            <w:tcW w:w="1224" w:type="dxa"/>
          </w:tcPr>
          <w:p w14:paraId="449D59C3" w14:textId="5065E8E0" w:rsidR="005061FD" w:rsidRPr="00C366CF" w:rsidRDefault="00C7418C" w:rsidP="00362184">
            <w:pPr>
              <w:pStyle w:val="Texto"/>
              <w:tabs>
                <w:tab w:val="decimal" w:pos="1048"/>
              </w:tabs>
              <w:jc w:val="left"/>
            </w:pPr>
            <w:r w:rsidRPr="00C366CF">
              <w:t>(8.233.598)</w:t>
            </w:r>
          </w:p>
        </w:tc>
        <w:tc>
          <w:tcPr>
            <w:tcW w:w="61" w:type="dxa"/>
          </w:tcPr>
          <w:p w14:paraId="638974B7" w14:textId="77777777" w:rsidR="005061FD" w:rsidRPr="00C366CF" w:rsidRDefault="005061FD" w:rsidP="005061FD">
            <w:pPr>
              <w:pStyle w:val="Texto"/>
            </w:pPr>
          </w:p>
        </w:tc>
        <w:tc>
          <w:tcPr>
            <w:tcW w:w="1235" w:type="dxa"/>
          </w:tcPr>
          <w:p w14:paraId="2B4F7962" w14:textId="5AAAB384" w:rsidR="005061FD" w:rsidRPr="00C366CF" w:rsidRDefault="005061FD" w:rsidP="005061FD">
            <w:pPr>
              <w:pStyle w:val="Texto"/>
              <w:tabs>
                <w:tab w:val="decimal" w:pos="1048"/>
              </w:tabs>
              <w:jc w:val="left"/>
            </w:pPr>
            <w:r w:rsidRPr="00C366CF">
              <w:t>(10.563.797)</w:t>
            </w:r>
          </w:p>
        </w:tc>
      </w:tr>
      <w:tr w:rsidR="005061FD" w:rsidRPr="00C366CF" w14:paraId="38C516BA" w14:textId="77777777" w:rsidTr="002E13F9">
        <w:trPr>
          <w:jc w:val="center"/>
        </w:trPr>
        <w:tc>
          <w:tcPr>
            <w:tcW w:w="7650" w:type="dxa"/>
          </w:tcPr>
          <w:p w14:paraId="7B24B547" w14:textId="02524034" w:rsidR="005061FD" w:rsidRPr="00C366CF" w:rsidRDefault="005061FD" w:rsidP="005061FD">
            <w:pPr>
              <w:pStyle w:val="Texto"/>
              <w:jc w:val="left"/>
            </w:pPr>
            <w:r w:rsidRPr="00C366CF">
              <w:t>Aumento neto de cuentas por pagar comerciales, deudas sociales, deudas fiscales, otras cuentas por pagar y pasivo por impuesto a las ganancias diferido</w:t>
            </w:r>
          </w:p>
        </w:tc>
        <w:tc>
          <w:tcPr>
            <w:tcW w:w="1224" w:type="dxa"/>
          </w:tcPr>
          <w:p w14:paraId="35FF02FC" w14:textId="579F67C0" w:rsidR="005061FD" w:rsidRPr="00C366CF" w:rsidRDefault="00C7418C" w:rsidP="00362184">
            <w:pPr>
              <w:pStyle w:val="Texto"/>
              <w:tabs>
                <w:tab w:val="decimal" w:pos="1048"/>
              </w:tabs>
              <w:jc w:val="left"/>
            </w:pPr>
            <w:r w:rsidRPr="00C366CF">
              <w:t>4.</w:t>
            </w:r>
            <w:r w:rsidR="00AD40B1" w:rsidRPr="00AD40B1">
              <w:t>085.792</w:t>
            </w:r>
          </w:p>
        </w:tc>
        <w:tc>
          <w:tcPr>
            <w:tcW w:w="61" w:type="dxa"/>
          </w:tcPr>
          <w:p w14:paraId="13225331" w14:textId="77777777" w:rsidR="005061FD" w:rsidRPr="00C366CF" w:rsidRDefault="005061FD" w:rsidP="005061FD">
            <w:pPr>
              <w:pStyle w:val="Texto"/>
            </w:pPr>
          </w:p>
        </w:tc>
        <w:tc>
          <w:tcPr>
            <w:tcW w:w="1235" w:type="dxa"/>
          </w:tcPr>
          <w:p w14:paraId="26DE49E1" w14:textId="61B5B0CF" w:rsidR="005061FD" w:rsidRPr="00C366CF" w:rsidRDefault="005061FD" w:rsidP="005061FD">
            <w:pPr>
              <w:pStyle w:val="Texto"/>
              <w:tabs>
                <w:tab w:val="decimal" w:pos="1048"/>
              </w:tabs>
              <w:jc w:val="left"/>
            </w:pPr>
            <w:r w:rsidRPr="00C366CF">
              <w:t>4.047.743</w:t>
            </w:r>
          </w:p>
        </w:tc>
      </w:tr>
      <w:tr w:rsidR="005061FD" w:rsidRPr="00C366CF" w14:paraId="05AABBEA" w14:textId="77777777" w:rsidTr="002E13F9">
        <w:trPr>
          <w:jc w:val="center"/>
        </w:trPr>
        <w:tc>
          <w:tcPr>
            <w:tcW w:w="7650" w:type="dxa"/>
          </w:tcPr>
          <w:p w14:paraId="35C51E82" w14:textId="10659FC4" w:rsidR="005061FD" w:rsidRPr="00C366CF" w:rsidRDefault="005061FD" w:rsidP="005061FD">
            <w:pPr>
              <w:pStyle w:val="Texto"/>
              <w:jc w:val="left"/>
            </w:pPr>
            <w:r w:rsidRPr="00C366CF">
              <w:t>Impuesto a las ganancias pagado en el período</w:t>
            </w:r>
          </w:p>
        </w:tc>
        <w:tc>
          <w:tcPr>
            <w:tcW w:w="1224" w:type="dxa"/>
          </w:tcPr>
          <w:p w14:paraId="66302F99" w14:textId="5BBA40BF" w:rsidR="005061FD" w:rsidRPr="00C366CF" w:rsidRDefault="00313D99" w:rsidP="00362184">
            <w:pPr>
              <w:pStyle w:val="Texto"/>
              <w:tabs>
                <w:tab w:val="decimal" w:pos="1048"/>
              </w:tabs>
              <w:jc w:val="left"/>
            </w:pPr>
            <w:r w:rsidRPr="00C366CF">
              <w:t>(</w:t>
            </w:r>
            <w:r w:rsidR="00FE0B4F" w:rsidRPr="00FE0B4F">
              <w:t>914.298</w:t>
            </w:r>
            <w:r w:rsidRPr="00C366CF">
              <w:t>)</w:t>
            </w:r>
          </w:p>
        </w:tc>
        <w:tc>
          <w:tcPr>
            <w:tcW w:w="61" w:type="dxa"/>
          </w:tcPr>
          <w:p w14:paraId="619F00A2" w14:textId="77777777" w:rsidR="005061FD" w:rsidRPr="00C366CF" w:rsidRDefault="005061FD" w:rsidP="005061FD">
            <w:pPr>
              <w:pStyle w:val="Texto"/>
            </w:pPr>
          </w:p>
        </w:tc>
        <w:tc>
          <w:tcPr>
            <w:tcW w:w="1235" w:type="dxa"/>
          </w:tcPr>
          <w:p w14:paraId="2BE830F4" w14:textId="27333F11" w:rsidR="005061FD" w:rsidRPr="00C366CF" w:rsidRDefault="005061FD" w:rsidP="005061FD">
            <w:pPr>
              <w:pStyle w:val="Texto"/>
              <w:tabs>
                <w:tab w:val="decimal" w:pos="1048"/>
              </w:tabs>
              <w:jc w:val="left"/>
            </w:pPr>
            <w:r w:rsidRPr="00C366CF">
              <w:t>(</w:t>
            </w:r>
            <w:r w:rsidR="00FE0B4F" w:rsidRPr="00FE0B4F">
              <w:t>665.322</w:t>
            </w:r>
            <w:r w:rsidRPr="00C366CF">
              <w:t>)</w:t>
            </w:r>
          </w:p>
        </w:tc>
      </w:tr>
      <w:tr w:rsidR="005061FD" w:rsidRPr="00C366CF" w14:paraId="7F7B84CA" w14:textId="77777777" w:rsidTr="002E13F9">
        <w:trPr>
          <w:jc w:val="center"/>
        </w:trPr>
        <w:tc>
          <w:tcPr>
            <w:tcW w:w="7650" w:type="dxa"/>
          </w:tcPr>
          <w:p w14:paraId="267B8432" w14:textId="020AD853" w:rsidR="005061FD" w:rsidRPr="00C366CF" w:rsidRDefault="005061FD" w:rsidP="005061FD">
            <w:pPr>
              <w:pStyle w:val="Texto"/>
              <w:jc w:val="left"/>
              <w:rPr>
                <w:b/>
              </w:rPr>
            </w:pPr>
            <w:r w:rsidRPr="00C366CF">
              <w:rPr>
                <w:b/>
              </w:rPr>
              <w:t>Flujo neto de efectivo utilizado en las actividades operativas</w:t>
            </w:r>
          </w:p>
        </w:tc>
        <w:tc>
          <w:tcPr>
            <w:tcW w:w="1224" w:type="dxa"/>
            <w:tcBorders>
              <w:top w:val="single" w:sz="6" w:space="0" w:color="auto"/>
              <w:bottom w:val="single" w:sz="6" w:space="0" w:color="auto"/>
            </w:tcBorders>
          </w:tcPr>
          <w:p w14:paraId="49DDD765" w14:textId="7C958BE9" w:rsidR="005061FD" w:rsidRPr="00C366CF" w:rsidRDefault="00C7418C" w:rsidP="00362184">
            <w:pPr>
              <w:pStyle w:val="Texto"/>
              <w:tabs>
                <w:tab w:val="decimal" w:pos="1048"/>
              </w:tabs>
              <w:jc w:val="left"/>
              <w:rPr>
                <w:b/>
                <w:bCs/>
              </w:rPr>
            </w:pPr>
            <w:r w:rsidRPr="00C366CF">
              <w:rPr>
                <w:b/>
                <w:bCs/>
              </w:rPr>
              <w:t>(</w:t>
            </w:r>
            <w:r w:rsidR="00AD40B1" w:rsidRPr="00AD40B1">
              <w:rPr>
                <w:b/>
                <w:bCs/>
              </w:rPr>
              <w:t>5.</w:t>
            </w:r>
            <w:r w:rsidR="00FE0B4F" w:rsidRPr="00FE0B4F">
              <w:rPr>
                <w:b/>
                <w:bCs/>
              </w:rPr>
              <w:t>891.424</w:t>
            </w:r>
            <w:r w:rsidRPr="00C366CF">
              <w:rPr>
                <w:b/>
                <w:bCs/>
              </w:rPr>
              <w:t>)</w:t>
            </w:r>
          </w:p>
        </w:tc>
        <w:tc>
          <w:tcPr>
            <w:tcW w:w="61" w:type="dxa"/>
          </w:tcPr>
          <w:p w14:paraId="5E9D0F36" w14:textId="77777777" w:rsidR="005061FD" w:rsidRPr="00C366CF" w:rsidRDefault="005061FD" w:rsidP="005061FD">
            <w:pPr>
              <w:pStyle w:val="Texto"/>
              <w:rPr>
                <w:b/>
                <w:bCs/>
              </w:rPr>
            </w:pPr>
          </w:p>
        </w:tc>
        <w:tc>
          <w:tcPr>
            <w:tcW w:w="1235" w:type="dxa"/>
            <w:tcBorders>
              <w:top w:val="single" w:sz="6" w:space="0" w:color="auto"/>
              <w:bottom w:val="single" w:sz="6" w:space="0" w:color="auto"/>
            </w:tcBorders>
          </w:tcPr>
          <w:p w14:paraId="4A5D7C6F" w14:textId="346A3744" w:rsidR="005061FD" w:rsidRPr="00C366CF" w:rsidRDefault="005061FD" w:rsidP="005061FD">
            <w:pPr>
              <w:pStyle w:val="Texto"/>
              <w:tabs>
                <w:tab w:val="decimal" w:pos="1048"/>
              </w:tabs>
              <w:jc w:val="left"/>
              <w:rPr>
                <w:b/>
                <w:bCs/>
              </w:rPr>
            </w:pPr>
            <w:r w:rsidRPr="00C366CF">
              <w:rPr>
                <w:b/>
                <w:bCs/>
              </w:rPr>
              <w:t>(8.209.</w:t>
            </w:r>
            <w:r w:rsidR="00CE3C9C" w:rsidRPr="00C366CF">
              <w:rPr>
                <w:b/>
                <w:bCs/>
              </w:rPr>
              <w:t>551</w:t>
            </w:r>
            <w:r w:rsidRPr="00C366CF">
              <w:rPr>
                <w:b/>
                <w:bCs/>
              </w:rPr>
              <w:t>)</w:t>
            </w:r>
          </w:p>
        </w:tc>
      </w:tr>
      <w:tr w:rsidR="005061FD" w:rsidRPr="00C366CF" w14:paraId="4202961C" w14:textId="77777777" w:rsidTr="002E13F9">
        <w:trPr>
          <w:jc w:val="center"/>
        </w:trPr>
        <w:tc>
          <w:tcPr>
            <w:tcW w:w="7650" w:type="dxa"/>
          </w:tcPr>
          <w:p w14:paraId="40A22AC0" w14:textId="77777777" w:rsidR="005061FD" w:rsidRPr="00C366CF" w:rsidRDefault="005061FD" w:rsidP="005061FD">
            <w:pPr>
              <w:pStyle w:val="Texto"/>
              <w:jc w:val="left"/>
              <w:rPr>
                <w:sz w:val="12"/>
                <w:szCs w:val="12"/>
              </w:rPr>
            </w:pPr>
          </w:p>
        </w:tc>
        <w:tc>
          <w:tcPr>
            <w:tcW w:w="1224" w:type="dxa"/>
            <w:tcBorders>
              <w:top w:val="single" w:sz="6" w:space="0" w:color="auto"/>
            </w:tcBorders>
          </w:tcPr>
          <w:p w14:paraId="3637ED46" w14:textId="77777777" w:rsidR="005061FD" w:rsidRPr="00C366CF" w:rsidRDefault="005061FD" w:rsidP="00362184">
            <w:pPr>
              <w:pStyle w:val="Texto"/>
              <w:tabs>
                <w:tab w:val="decimal" w:pos="1048"/>
              </w:tabs>
              <w:jc w:val="left"/>
              <w:rPr>
                <w:sz w:val="12"/>
                <w:szCs w:val="12"/>
              </w:rPr>
            </w:pPr>
          </w:p>
        </w:tc>
        <w:tc>
          <w:tcPr>
            <w:tcW w:w="61" w:type="dxa"/>
          </w:tcPr>
          <w:p w14:paraId="1A966961" w14:textId="77777777" w:rsidR="005061FD" w:rsidRPr="00C366CF" w:rsidRDefault="005061FD" w:rsidP="005061FD">
            <w:pPr>
              <w:pStyle w:val="Texto"/>
              <w:jc w:val="center"/>
              <w:rPr>
                <w:sz w:val="12"/>
                <w:szCs w:val="12"/>
              </w:rPr>
            </w:pPr>
          </w:p>
        </w:tc>
        <w:tc>
          <w:tcPr>
            <w:tcW w:w="1235" w:type="dxa"/>
            <w:tcBorders>
              <w:top w:val="single" w:sz="6" w:space="0" w:color="auto"/>
            </w:tcBorders>
          </w:tcPr>
          <w:p w14:paraId="175564A4" w14:textId="77777777" w:rsidR="005061FD" w:rsidRPr="00C366CF" w:rsidRDefault="005061FD" w:rsidP="005061FD">
            <w:pPr>
              <w:pStyle w:val="Texto"/>
              <w:tabs>
                <w:tab w:val="decimal" w:pos="1048"/>
              </w:tabs>
              <w:jc w:val="left"/>
              <w:rPr>
                <w:sz w:val="12"/>
                <w:szCs w:val="12"/>
              </w:rPr>
            </w:pPr>
          </w:p>
        </w:tc>
      </w:tr>
      <w:tr w:rsidR="005061FD" w:rsidRPr="00C366CF" w14:paraId="03967A01" w14:textId="77777777" w:rsidTr="002E13F9">
        <w:trPr>
          <w:jc w:val="center"/>
        </w:trPr>
        <w:tc>
          <w:tcPr>
            <w:tcW w:w="7650" w:type="dxa"/>
          </w:tcPr>
          <w:p w14:paraId="7845824A" w14:textId="539DA6D7" w:rsidR="005061FD" w:rsidRPr="00C366CF" w:rsidRDefault="005061FD" w:rsidP="005061FD">
            <w:pPr>
              <w:pStyle w:val="Texto"/>
              <w:jc w:val="left"/>
              <w:rPr>
                <w:b/>
              </w:rPr>
            </w:pPr>
            <w:r w:rsidRPr="00C366CF">
              <w:rPr>
                <w:b/>
              </w:rPr>
              <w:t>ACTIVIDADES DE INVERSIÓN:</w:t>
            </w:r>
          </w:p>
        </w:tc>
        <w:tc>
          <w:tcPr>
            <w:tcW w:w="1224" w:type="dxa"/>
          </w:tcPr>
          <w:p w14:paraId="1422E0A6" w14:textId="77777777" w:rsidR="005061FD" w:rsidRPr="00C366CF" w:rsidRDefault="005061FD" w:rsidP="00362184">
            <w:pPr>
              <w:pStyle w:val="Texto"/>
              <w:tabs>
                <w:tab w:val="decimal" w:pos="1048"/>
              </w:tabs>
              <w:jc w:val="left"/>
            </w:pPr>
          </w:p>
        </w:tc>
        <w:tc>
          <w:tcPr>
            <w:tcW w:w="61" w:type="dxa"/>
          </w:tcPr>
          <w:p w14:paraId="1910F309" w14:textId="77777777" w:rsidR="005061FD" w:rsidRPr="00C366CF" w:rsidRDefault="005061FD" w:rsidP="005061FD">
            <w:pPr>
              <w:pStyle w:val="Texto"/>
              <w:jc w:val="center"/>
            </w:pPr>
          </w:p>
        </w:tc>
        <w:tc>
          <w:tcPr>
            <w:tcW w:w="1235" w:type="dxa"/>
          </w:tcPr>
          <w:p w14:paraId="3A48529F" w14:textId="77777777" w:rsidR="005061FD" w:rsidRPr="00C366CF" w:rsidRDefault="005061FD" w:rsidP="005061FD">
            <w:pPr>
              <w:pStyle w:val="Texto"/>
              <w:tabs>
                <w:tab w:val="decimal" w:pos="1048"/>
              </w:tabs>
              <w:jc w:val="left"/>
            </w:pPr>
          </w:p>
        </w:tc>
      </w:tr>
      <w:tr w:rsidR="005061FD" w:rsidRPr="00C366CF" w14:paraId="6D262093" w14:textId="77777777" w:rsidTr="002E13F9">
        <w:trPr>
          <w:jc w:val="center"/>
        </w:trPr>
        <w:tc>
          <w:tcPr>
            <w:tcW w:w="7650" w:type="dxa"/>
          </w:tcPr>
          <w:p w14:paraId="3ED31C7B" w14:textId="3BDBFC1B" w:rsidR="005061FD" w:rsidRPr="00C366CF" w:rsidRDefault="005061FD" w:rsidP="005061FD">
            <w:pPr>
              <w:pStyle w:val="Texto"/>
              <w:jc w:val="left"/>
            </w:pPr>
            <w:r w:rsidRPr="00C366CF">
              <w:t>Adquisición de propiedades, planta y equipo y activos intangibles</w:t>
            </w:r>
          </w:p>
        </w:tc>
        <w:tc>
          <w:tcPr>
            <w:tcW w:w="1224" w:type="dxa"/>
          </w:tcPr>
          <w:p w14:paraId="1CA5D53C" w14:textId="25FC92B8" w:rsidR="005061FD" w:rsidRPr="00C366CF" w:rsidRDefault="00C7418C" w:rsidP="00362184">
            <w:pPr>
              <w:pStyle w:val="Texto"/>
              <w:tabs>
                <w:tab w:val="decimal" w:pos="1048"/>
              </w:tabs>
              <w:jc w:val="left"/>
            </w:pPr>
            <w:r w:rsidRPr="00C366CF">
              <w:t>(2.447.412)</w:t>
            </w:r>
          </w:p>
        </w:tc>
        <w:tc>
          <w:tcPr>
            <w:tcW w:w="61" w:type="dxa"/>
          </w:tcPr>
          <w:p w14:paraId="20F22395" w14:textId="77777777" w:rsidR="005061FD" w:rsidRPr="00C366CF" w:rsidRDefault="005061FD" w:rsidP="005061FD">
            <w:pPr>
              <w:rPr>
                <w:sz w:val="20"/>
              </w:rPr>
            </w:pPr>
          </w:p>
        </w:tc>
        <w:tc>
          <w:tcPr>
            <w:tcW w:w="1235" w:type="dxa"/>
          </w:tcPr>
          <w:p w14:paraId="044BDB3B" w14:textId="7346A1EB" w:rsidR="005061FD" w:rsidRPr="00C366CF" w:rsidRDefault="005061FD" w:rsidP="005061FD">
            <w:pPr>
              <w:pStyle w:val="Texto"/>
              <w:tabs>
                <w:tab w:val="decimal" w:pos="1048"/>
              </w:tabs>
              <w:jc w:val="left"/>
            </w:pPr>
            <w:r w:rsidRPr="00C366CF">
              <w:t>(2.215.09</w:t>
            </w:r>
            <w:r w:rsidR="0088436B" w:rsidRPr="00C366CF">
              <w:t>2</w:t>
            </w:r>
            <w:r w:rsidRPr="00C366CF">
              <w:t>)</w:t>
            </w:r>
          </w:p>
        </w:tc>
      </w:tr>
      <w:tr w:rsidR="005061FD" w:rsidRPr="00C366CF" w14:paraId="4A572947" w14:textId="77777777" w:rsidTr="002E13F9">
        <w:trPr>
          <w:jc w:val="center"/>
        </w:trPr>
        <w:tc>
          <w:tcPr>
            <w:tcW w:w="7650" w:type="dxa"/>
          </w:tcPr>
          <w:p w14:paraId="5C668246" w14:textId="24D49502" w:rsidR="005061FD" w:rsidRPr="00C366CF" w:rsidRDefault="005061FD" w:rsidP="005061FD">
            <w:pPr>
              <w:pStyle w:val="Texto"/>
              <w:jc w:val="left"/>
            </w:pPr>
            <w:r w:rsidRPr="00C366CF">
              <w:t>Cobro por ventas de propiedades, planta y equipo y activos intangibles</w:t>
            </w:r>
          </w:p>
        </w:tc>
        <w:tc>
          <w:tcPr>
            <w:tcW w:w="1224" w:type="dxa"/>
          </w:tcPr>
          <w:p w14:paraId="76EF9AFD" w14:textId="659555DD" w:rsidR="005061FD" w:rsidRPr="00C366CF" w:rsidRDefault="00C7418C" w:rsidP="00362184">
            <w:pPr>
              <w:pStyle w:val="Texto"/>
              <w:tabs>
                <w:tab w:val="decimal" w:pos="1048"/>
              </w:tabs>
              <w:jc w:val="left"/>
            </w:pPr>
            <w:r w:rsidRPr="00C366CF">
              <w:t>26.656</w:t>
            </w:r>
          </w:p>
        </w:tc>
        <w:tc>
          <w:tcPr>
            <w:tcW w:w="61" w:type="dxa"/>
          </w:tcPr>
          <w:p w14:paraId="6119CC9A" w14:textId="77777777" w:rsidR="005061FD" w:rsidRPr="00C366CF" w:rsidRDefault="005061FD" w:rsidP="005061FD">
            <w:pPr>
              <w:rPr>
                <w:sz w:val="20"/>
              </w:rPr>
            </w:pPr>
          </w:p>
        </w:tc>
        <w:tc>
          <w:tcPr>
            <w:tcW w:w="1235" w:type="dxa"/>
          </w:tcPr>
          <w:p w14:paraId="35CB10FA" w14:textId="658405F8" w:rsidR="005061FD" w:rsidRPr="00C366CF" w:rsidRDefault="005061FD" w:rsidP="005061FD">
            <w:pPr>
              <w:pStyle w:val="Texto"/>
              <w:tabs>
                <w:tab w:val="decimal" w:pos="1048"/>
              </w:tabs>
              <w:jc w:val="left"/>
            </w:pPr>
            <w:r w:rsidRPr="00C366CF">
              <w:t>116.527</w:t>
            </w:r>
          </w:p>
        </w:tc>
      </w:tr>
      <w:tr w:rsidR="005061FD" w:rsidRPr="00C366CF" w14:paraId="636CB1FC" w14:textId="77777777" w:rsidTr="002E13F9">
        <w:trPr>
          <w:jc w:val="center"/>
        </w:trPr>
        <w:tc>
          <w:tcPr>
            <w:tcW w:w="7650" w:type="dxa"/>
          </w:tcPr>
          <w:p w14:paraId="360B8F1E" w14:textId="742A879A" w:rsidR="005061FD" w:rsidRPr="00C366CF" w:rsidRDefault="005061FD" w:rsidP="005061FD">
            <w:pPr>
              <w:pStyle w:val="Texto"/>
              <w:jc w:val="left"/>
              <w:rPr>
                <w:b/>
              </w:rPr>
            </w:pPr>
            <w:r w:rsidRPr="00C366CF">
              <w:rPr>
                <w:b/>
              </w:rPr>
              <w:t>Flujo neto de efectivo utilizado en las actividades de inversión</w:t>
            </w:r>
          </w:p>
        </w:tc>
        <w:tc>
          <w:tcPr>
            <w:tcW w:w="1224" w:type="dxa"/>
            <w:tcBorders>
              <w:top w:val="single" w:sz="6" w:space="0" w:color="auto"/>
              <w:bottom w:val="single" w:sz="6" w:space="0" w:color="auto"/>
            </w:tcBorders>
          </w:tcPr>
          <w:p w14:paraId="1A594405" w14:textId="2D0BE1E4" w:rsidR="005061FD" w:rsidRPr="00C366CF" w:rsidRDefault="00C7418C" w:rsidP="00362184">
            <w:pPr>
              <w:pStyle w:val="Texto"/>
              <w:tabs>
                <w:tab w:val="decimal" w:pos="1048"/>
              </w:tabs>
              <w:jc w:val="left"/>
              <w:rPr>
                <w:b/>
                <w:bCs/>
              </w:rPr>
            </w:pPr>
            <w:r w:rsidRPr="00C366CF">
              <w:rPr>
                <w:b/>
                <w:bCs/>
              </w:rPr>
              <w:t>(2.420.756)</w:t>
            </w:r>
          </w:p>
        </w:tc>
        <w:tc>
          <w:tcPr>
            <w:tcW w:w="61" w:type="dxa"/>
          </w:tcPr>
          <w:p w14:paraId="6D933BBF" w14:textId="77777777" w:rsidR="005061FD" w:rsidRPr="00C366CF" w:rsidRDefault="005061FD" w:rsidP="005061FD">
            <w:pPr>
              <w:pStyle w:val="Texto"/>
              <w:jc w:val="center"/>
              <w:rPr>
                <w:b/>
                <w:bCs/>
              </w:rPr>
            </w:pPr>
          </w:p>
        </w:tc>
        <w:tc>
          <w:tcPr>
            <w:tcW w:w="1235" w:type="dxa"/>
            <w:tcBorders>
              <w:top w:val="single" w:sz="6" w:space="0" w:color="auto"/>
              <w:bottom w:val="single" w:sz="6" w:space="0" w:color="auto"/>
            </w:tcBorders>
          </w:tcPr>
          <w:p w14:paraId="4467F69D" w14:textId="44001739" w:rsidR="005061FD" w:rsidRPr="00C366CF" w:rsidRDefault="005061FD" w:rsidP="005061FD">
            <w:pPr>
              <w:pStyle w:val="Texto"/>
              <w:tabs>
                <w:tab w:val="decimal" w:pos="1048"/>
              </w:tabs>
              <w:jc w:val="left"/>
              <w:rPr>
                <w:b/>
                <w:bCs/>
              </w:rPr>
            </w:pPr>
            <w:r w:rsidRPr="00C366CF">
              <w:rPr>
                <w:b/>
                <w:bCs/>
              </w:rPr>
              <w:t>(2.098.56</w:t>
            </w:r>
            <w:r w:rsidR="0088436B" w:rsidRPr="00C366CF">
              <w:rPr>
                <w:b/>
                <w:bCs/>
              </w:rPr>
              <w:t>5</w:t>
            </w:r>
            <w:r w:rsidRPr="00C366CF">
              <w:rPr>
                <w:b/>
                <w:bCs/>
              </w:rPr>
              <w:t>)</w:t>
            </w:r>
          </w:p>
        </w:tc>
      </w:tr>
      <w:tr w:rsidR="005061FD" w:rsidRPr="00C366CF" w14:paraId="723AC701" w14:textId="77777777" w:rsidTr="002E13F9">
        <w:trPr>
          <w:jc w:val="center"/>
        </w:trPr>
        <w:tc>
          <w:tcPr>
            <w:tcW w:w="7650" w:type="dxa"/>
          </w:tcPr>
          <w:p w14:paraId="5BF4FF4A" w14:textId="77777777" w:rsidR="005061FD" w:rsidRPr="00C366CF" w:rsidRDefault="005061FD" w:rsidP="005061FD">
            <w:pPr>
              <w:pStyle w:val="Texto"/>
              <w:jc w:val="left"/>
              <w:rPr>
                <w:sz w:val="12"/>
                <w:szCs w:val="12"/>
              </w:rPr>
            </w:pPr>
          </w:p>
        </w:tc>
        <w:tc>
          <w:tcPr>
            <w:tcW w:w="1224" w:type="dxa"/>
            <w:tcBorders>
              <w:top w:val="single" w:sz="6" w:space="0" w:color="auto"/>
            </w:tcBorders>
          </w:tcPr>
          <w:p w14:paraId="64D7901B" w14:textId="77777777" w:rsidR="005061FD" w:rsidRPr="00C366CF" w:rsidRDefault="005061FD" w:rsidP="00362184">
            <w:pPr>
              <w:pStyle w:val="Texto"/>
              <w:tabs>
                <w:tab w:val="decimal" w:pos="1048"/>
              </w:tabs>
              <w:jc w:val="left"/>
              <w:rPr>
                <w:sz w:val="12"/>
                <w:szCs w:val="12"/>
              </w:rPr>
            </w:pPr>
          </w:p>
        </w:tc>
        <w:tc>
          <w:tcPr>
            <w:tcW w:w="61" w:type="dxa"/>
          </w:tcPr>
          <w:p w14:paraId="3CC03679" w14:textId="77777777" w:rsidR="005061FD" w:rsidRPr="00C366CF" w:rsidRDefault="005061FD" w:rsidP="005061FD">
            <w:pPr>
              <w:pStyle w:val="Texto"/>
              <w:jc w:val="center"/>
              <w:rPr>
                <w:sz w:val="12"/>
                <w:szCs w:val="12"/>
              </w:rPr>
            </w:pPr>
          </w:p>
        </w:tc>
        <w:tc>
          <w:tcPr>
            <w:tcW w:w="1235" w:type="dxa"/>
            <w:tcBorders>
              <w:top w:val="single" w:sz="6" w:space="0" w:color="auto"/>
            </w:tcBorders>
          </w:tcPr>
          <w:p w14:paraId="34F6918E" w14:textId="77777777" w:rsidR="005061FD" w:rsidRPr="00C366CF" w:rsidRDefault="005061FD" w:rsidP="005061FD">
            <w:pPr>
              <w:pStyle w:val="Texto"/>
              <w:tabs>
                <w:tab w:val="decimal" w:pos="1048"/>
              </w:tabs>
              <w:jc w:val="left"/>
              <w:rPr>
                <w:sz w:val="12"/>
                <w:szCs w:val="12"/>
              </w:rPr>
            </w:pPr>
          </w:p>
        </w:tc>
      </w:tr>
      <w:tr w:rsidR="005061FD" w:rsidRPr="00C366CF" w14:paraId="402C2D2A" w14:textId="77777777" w:rsidTr="002E13F9">
        <w:trPr>
          <w:jc w:val="center"/>
        </w:trPr>
        <w:tc>
          <w:tcPr>
            <w:tcW w:w="7650" w:type="dxa"/>
          </w:tcPr>
          <w:p w14:paraId="53F16A12" w14:textId="1C2D4FCC" w:rsidR="005061FD" w:rsidRPr="00C366CF" w:rsidRDefault="005061FD" w:rsidP="005061FD">
            <w:pPr>
              <w:pStyle w:val="Texto"/>
              <w:jc w:val="left"/>
              <w:rPr>
                <w:b/>
              </w:rPr>
            </w:pPr>
            <w:r w:rsidRPr="00C366CF">
              <w:rPr>
                <w:b/>
              </w:rPr>
              <w:t>ACTIVIDADES DE FINANCIACIÓN:</w:t>
            </w:r>
          </w:p>
        </w:tc>
        <w:tc>
          <w:tcPr>
            <w:tcW w:w="1224" w:type="dxa"/>
          </w:tcPr>
          <w:p w14:paraId="2597D133" w14:textId="77777777" w:rsidR="005061FD" w:rsidRPr="00C366CF" w:rsidRDefault="005061FD" w:rsidP="00362184">
            <w:pPr>
              <w:pStyle w:val="Texto"/>
              <w:tabs>
                <w:tab w:val="decimal" w:pos="1048"/>
              </w:tabs>
              <w:jc w:val="left"/>
            </w:pPr>
          </w:p>
        </w:tc>
        <w:tc>
          <w:tcPr>
            <w:tcW w:w="61" w:type="dxa"/>
          </w:tcPr>
          <w:p w14:paraId="4C414C32" w14:textId="77777777" w:rsidR="005061FD" w:rsidRPr="00C366CF" w:rsidRDefault="005061FD" w:rsidP="005061FD">
            <w:pPr>
              <w:pStyle w:val="Texto"/>
              <w:jc w:val="center"/>
            </w:pPr>
          </w:p>
        </w:tc>
        <w:tc>
          <w:tcPr>
            <w:tcW w:w="1235" w:type="dxa"/>
          </w:tcPr>
          <w:p w14:paraId="0014FCA0" w14:textId="77777777" w:rsidR="005061FD" w:rsidRPr="00C366CF" w:rsidRDefault="005061FD" w:rsidP="005061FD">
            <w:pPr>
              <w:pStyle w:val="Texto"/>
              <w:tabs>
                <w:tab w:val="decimal" w:pos="1048"/>
              </w:tabs>
              <w:jc w:val="left"/>
            </w:pPr>
          </w:p>
        </w:tc>
      </w:tr>
      <w:tr w:rsidR="005061FD" w:rsidRPr="00C366CF" w14:paraId="65676014" w14:textId="77777777" w:rsidTr="002E13F9">
        <w:trPr>
          <w:jc w:val="center"/>
        </w:trPr>
        <w:tc>
          <w:tcPr>
            <w:tcW w:w="7650" w:type="dxa"/>
          </w:tcPr>
          <w:p w14:paraId="434B2ED2" w14:textId="089A6914" w:rsidR="005061FD" w:rsidRPr="00C366CF" w:rsidRDefault="005061FD" w:rsidP="005061FD">
            <w:pPr>
              <w:pStyle w:val="Texto"/>
              <w:jc w:val="left"/>
            </w:pPr>
            <w:r w:rsidRPr="00C366CF">
              <w:t xml:space="preserve">Distribución de dividendos </w:t>
            </w:r>
          </w:p>
        </w:tc>
        <w:tc>
          <w:tcPr>
            <w:tcW w:w="1224" w:type="dxa"/>
          </w:tcPr>
          <w:p w14:paraId="365003A2" w14:textId="3BE5C32B" w:rsidR="005061FD" w:rsidRPr="00C366CF" w:rsidRDefault="00C7418C" w:rsidP="00362184">
            <w:pPr>
              <w:pStyle w:val="Texto"/>
              <w:tabs>
                <w:tab w:val="decimal" w:pos="1048"/>
              </w:tabs>
              <w:jc w:val="left"/>
            </w:pPr>
            <w:r w:rsidRPr="00C366CF">
              <w:t>(362.301)</w:t>
            </w:r>
          </w:p>
        </w:tc>
        <w:tc>
          <w:tcPr>
            <w:tcW w:w="61" w:type="dxa"/>
          </w:tcPr>
          <w:p w14:paraId="36A8336C" w14:textId="77777777" w:rsidR="005061FD" w:rsidRPr="00C366CF" w:rsidRDefault="005061FD" w:rsidP="005061FD">
            <w:pPr>
              <w:rPr>
                <w:sz w:val="20"/>
              </w:rPr>
            </w:pPr>
          </w:p>
        </w:tc>
        <w:tc>
          <w:tcPr>
            <w:tcW w:w="1235" w:type="dxa"/>
          </w:tcPr>
          <w:p w14:paraId="6DC97A57" w14:textId="5287AC4A" w:rsidR="005061FD" w:rsidRPr="00C366CF" w:rsidRDefault="005061FD" w:rsidP="005061FD">
            <w:pPr>
              <w:pStyle w:val="Texto"/>
              <w:tabs>
                <w:tab w:val="decimal" w:pos="1048"/>
              </w:tabs>
              <w:jc w:val="left"/>
            </w:pPr>
            <w:r w:rsidRPr="00C366CF">
              <w:t>(533.4</w:t>
            </w:r>
            <w:r w:rsidR="00CE3C9C" w:rsidRPr="00C366CF">
              <w:t>34</w:t>
            </w:r>
            <w:r w:rsidRPr="00C366CF">
              <w:t>)</w:t>
            </w:r>
          </w:p>
        </w:tc>
      </w:tr>
      <w:tr w:rsidR="005061FD" w:rsidRPr="00C366CF" w14:paraId="0D81B426" w14:textId="77777777" w:rsidTr="002E13F9">
        <w:trPr>
          <w:jc w:val="center"/>
        </w:trPr>
        <w:tc>
          <w:tcPr>
            <w:tcW w:w="7650" w:type="dxa"/>
          </w:tcPr>
          <w:p w14:paraId="79CD7015" w14:textId="0F7E02D4" w:rsidR="005061FD" w:rsidRPr="00C366CF" w:rsidRDefault="005061FD" w:rsidP="005061FD">
            <w:pPr>
              <w:pStyle w:val="Texto"/>
              <w:jc w:val="left"/>
            </w:pPr>
            <w:r w:rsidRPr="00C366CF">
              <w:t>Aumento de préstamos bancarios y financieros</w:t>
            </w:r>
          </w:p>
        </w:tc>
        <w:tc>
          <w:tcPr>
            <w:tcW w:w="1224" w:type="dxa"/>
          </w:tcPr>
          <w:p w14:paraId="59A2CC24" w14:textId="49CD4C77" w:rsidR="005061FD" w:rsidRPr="00C366CF" w:rsidRDefault="00845741" w:rsidP="00362184">
            <w:pPr>
              <w:pStyle w:val="Texto"/>
              <w:tabs>
                <w:tab w:val="decimal" w:pos="1048"/>
              </w:tabs>
              <w:jc w:val="left"/>
            </w:pPr>
            <w:r w:rsidRPr="00845741">
              <w:t>10.</w:t>
            </w:r>
            <w:r w:rsidR="00FE0B4F" w:rsidRPr="00FE0B4F">
              <w:t>620.753</w:t>
            </w:r>
          </w:p>
        </w:tc>
        <w:tc>
          <w:tcPr>
            <w:tcW w:w="61" w:type="dxa"/>
          </w:tcPr>
          <w:p w14:paraId="557E6CE6" w14:textId="77777777" w:rsidR="005061FD" w:rsidRPr="00C366CF" w:rsidRDefault="005061FD" w:rsidP="005061FD">
            <w:pPr>
              <w:jc w:val="left"/>
              <w:rPr>
                <w:sz w:val="20"/>
              </w:rPr>
            </w:pPr>
          </w:p>
        </w:tc>
        <w:tc>
          <w:tcPr>
            <w:tcW w:w="1235" w:type="dxa"/>
          </w:tcPr>
          <w:p w14:paraId="6E249C01" w14:textId="48F419D0" w:rsidR="005061FD" w:rsidRPr="00C366CF" w:rsidRDefault="005061FD" w:rsidP="005061FD">
            <w:pPr>
              <w:pStyle w:val="Texto"/>
              <w:tabs>
                <w:tab w:val="decimal" w:pos="1048"/>
              </w:tabs>
              <w:jc w:val="left"/>
            </w:pPr>
            <w:r w:rsidRPr="00C366CF">
              <w:t>11.170.419</w:t>
            </w:r>
          </w:p>
        </w:tc>
      </w:tr>
      <w:tr w:rsidR="005061FD" w:rsidRPr="00C366CF" w14:paraId="350E6BFC" w14:textId="77777777" w:rsidTr="002E13F9">
        <w:trPr>
          <w:trHeight w:val="126"/>
          <w:jc w:val="center"/>
        </w:trPr>
        <w:tc>
          <w:tcPr>
            <w:tcW w:w="7650" w:type="dxa"/>
          </w:tcPr>
          <w:p w14:paraId="0A9FB87B" w14:textId="393BF311" w:rsidR="005061FD" w:rsidRPr="00C366CF" w:rsidRDefault="005061FD" w:rsidP="005061FD">
            <w:pPr>
              <w:pStyle w:val="Texto"/>
              <w:jc w:val="left"/>
            </w:pPr>
            <w:r w:rsidRPr="00C366CF">
              <w:t>Pagos de deudas por arrendamientos y de intereses por deudas financieras</w:t>
            </w:r>
          </w:p>
        </w:tc>
        <w:tc>
          <w:tcPr>
            <w:tcW w:w="1224" w:type="dxa"/>
          </w:tcPr>
          <w:p w14:paraId="062072C5" w14:textId="7571A96D" w:rsidR="005061FD" w:rsidRPr="00C366CF" w:rsidRDefault="00C7418C" w:rsidP="00362184">
            <w:pPr>
              <w:pStyle w:val="Texto"/>
              <w:tabs>
                <w:tab w:val="decimal" w:pos="1048"/>
              </w:tabs>
              <w:jc w:val="left"/>
            </w:pPr>
            <w:r w:rsidRPr="00C366CF">
              <w:t>(2.</w:t>
            </w:r>
            <w:r w:rsidR="0088436B" w:rsidRPr="00C366CF">
              <w:t>472.651</w:t>
            </w:r>
            <w:r w:rsidRPr="00C366CF">
              <w:t>)</w:t>
            </w:r>
          </w:p>
        </w:tc>
        <w:tc>
          <w:tcPr>
            <w:tcW w:w="61" w:type="dxa"/>
          </w:tcPr>
          <w:p w14:paraId="25DFADAF" w14:textId="77777777" w:rsidR="005061FD" w:rsidRPr="00C366CF" w:rsidRDefault="005061FD" w:rsidP="005061FD">
            <w:pPr>
              <w:rPr>
                <w:sz w:val="20"/>
              </w:rPr>
            </w:pPr>
          </w:p>
        </w:tc>
        <w:tc>
          <w:tcPr>
            <w:tcW w:w="1235" w:type="dxa"/>
          </w:tcPr>
          <w:p w14:paraId="1116DC4F" w14:textId="578F1ADA" w:rsidR="005061FD" w:rsidRPr="00C366CF" w:rsidRDefault="005061FD" w:rsidP="005061FD">
            <w:pPr>
              <w:pStyle w:val="Texto"/>
              <w:tabs>
                <w:tab w:val="decimal" w:pos="1048"/>
              </w:tabs>
              <w:jc w:val="left"/>
            </w:pPr>
            <w:r w:rsidRPr="00C366CF">
              <w:t>(2.639.451)</w:t>
            </w:r>
          </w:p>
        </w:tc>
      </w:tr>
      <w:tr w:rsidR="005061FD" w:rsidRPr="00C366CF" w14:paraId="583D3BF6" w14:textId="77777777" w:rsidTr="002E13F9">
        <w:trPr>
          <w:jc w:val="center"/>
        </w:trPr>
        <w:tc>
          <w:tcPr>
            <w:tcW w:w="7650" w:type="dxa"/>
          </w:tcPr>
          <w:p w14:paraId="03A617DD" w14:textId="766C45B5" w:rsidR="005061FD" w:rsidRPr="00C366CF" w:rsidRDefault="005061FD" w:rsidP="005061FD">
            <w:pPr>
              <w:pStyle w:val="Texto"/>
              <w:jc w:val="left"/>
            </w:pPr>
            <w:r w:rsidRPr="00C366CF">
              <w:rPr>
                <w:b/>
              </w:rPr>
              <w:t>Flujo neto de efectivo generado por las actividades de financiación</w:t>
            </w:r>
          </w:p>
        </w:tc>
        <w:tc>
          <w:tcPr>
            <w:tcW w:w="1224" w:type="dxa"/>
            <w:tcBorders>
              <w:top w:val="single" w:sz="6" w:space="0" w:color="auto"/>
              <w:bottom w:val="single" w:sz="6" w:space="0" w:color="auto"/>
            </w:tcBorders>
          </w:tcPr>
          <w:p w14:paraId="4CA4873E" w14:textId="1C8AB803" w:rsidR="005061FD" w:rsidRPr="00C366CF" w:rsidRDefault="00845741" w:rsidP="00362184">
            <w:pPr>
              <w:pStyle w:val="Texto"/>
              <w:tabs>
                <w:tab w:val="decimal" w:pos="1048"/>
              </w:tabs>
              <w:jc w:val="left"/>
              <w:rPr>
                <w:b/>
                <w:bCs/>
              </w:rPr>
            </w:pPr>
            <w:r w:rsidRPr="00845741">
              <w:rPr>
                <w:b/>
                <w:bCs/>
              </w:rPr>
              <w:t>7.</w:t>
            </w:r>
            <w:r w:rsidR="00FE0B4F" w:rsidRPr="00FE0B4F">
              <w:rPr>
                <w:b/>
                <w:bCs/>
              </w:rPr>
              <w:t>785.801</w:t>
            </w:r>
          </w:p>
        </w:tc>
        <w:tc>
          <w:tcPr>
            <w:tcW w:w="61" w:type="dxa"/>
          </w:tcPr>
          <w:p w14:paraId="5EE53BA6" w14:textId="77777777" w:rsidR="005061FD" w:rsidRPr="00C366CF" w:rsidRDefault="005061FD" w:rsidP="005061FD">
            <w:pPr>
              <w:rPr>
                <w:b/>
                <w:bCs/>
                <w:sz w:val="20"/>
              </w:rPr>
            </w:pPr>
          </w:p>
        </w:tc>
        <w:tc>
          <w:tcPr>
            <w:tcW w:w="1235" w:type="dxa"/>
            <w:tcBorders>
              <w:top w:val="single" w:sz="6" w:space="0" w:color="auto"/>
              <w:bottom w:val="single" w:sz="6" w:space="0" w:color="auto"/>
            </w:tcBorders>
          </w:tcPr>
          <w:p w14:paraId="1B2E3F40" w14:textId="6E1EBA68" w:rsidR="005061FD" w:rsidRPr="00C366CF" w:rsidRDefault="005061FD" w:rsidP="005061FD">
            <w:pPr>
              <w:pStyle w:val="Texto"/>
              <w:tabs>
                <w:tab w:val="decimal" w:pos="1048"/>
              </w:tabs>
              <w:jc w:val="left"/>
              <w:rPr>
                <w:b/>
                <w:bCs/>
              </w:rPr>
            </w:pPr>
            <w:r w:rsidRPr="00C366CF">
              <w:rPr>
                <w:b/>
                <w:bCs/>
              </w:rPr>
              <w:t>7.997.</w:t>
            </w:r>
            <w:r w:rsidR="00CE3C9C" w:rsidRPr="00C366CF">
              <w:rPr>
                <w:b/>
                <w:bCs/>
              </w:rPr>
              <w:t>534</w:t>
            </w:r>
          </w:p>
        </w:tc>
      </w:tr>
      <w:tr w:rsidR="005061FD" w:rsidRPr="00C366CF" w14:paraId="7A1E4049" w14:textId="77777777" w:rsidTr="002E13F9">
        <w:trPr>
          <w:jc w:val="center"/>
        </w:trPr>
        <w:tc>
          <w:tcPr>
            <w:tcW w:w="7650" w:type="dxa"/>
          </w:tcPr>
          <w:p w14:paraId="18DDF6F9" w14:textId="78E47349" w:rsidR="005061FD" w:rsidRPr="00C366CF" w:rsidRDefault="005061FD" w:rsidP="005061FD">
            <w:pPr>
              <w:pStyle w:val="Texto"/>
              <w:jc w:val="left"/>
              <w:rPr>
                <w:sz w:val="12"/>
                <w:szCs w:val="12"/>
              </w:rPr>
            </w:pPr>
          </w:p>
        </w:tc>
        <w:tc>
          <w:tcPr>
            <w:tcW w:w="1224" w:type="dxa"/>
            <w:tcBorders>
              <w:top w:val="single" w:sz="6" w:space="0" w:color="auto"/>
            </w:tcBorders>
          </w:tcPr>
          <w:p w14:paraId="20B23AA0" w14:textId="4E60F6AF" w:rsidR="005061FD" w:rsidRPr="00C366CF" w:rsidRDefault="005061FD" w:rsidP="00362184">
            <w:pPr>
              <w:pStyle w:val="Texto"/>
              <w:tabs>
                <w:tab w:val="decimal" w:pos="1048"/>
              </w:tabs>
              <w:jc w:val="left"/>
              <w:rPr>
                <w:sz w:val="12"/>
                <w:szCs w:val="12"/>
              </w:rPr>
            </w:pPr>
          </w:p>
        </w:tc>
        <w:tc>
          <w:tcPr>
            <w:tcW w:w="61" w:type="dxa"/>
          </w:tcPr>
          <w:p w14:paraId="707FC837" w14:textId="77777777" w:rsidR="005061FD" w:rsidRPr="00C366CF" w:rsidRDefault="005061FD" w:rsidP="005061FD">
            <w:pPr>
              <w:rPr>
                <w:sz w:val="12"/>
                <w:szCs w:val="12"/>
              </w:rPr>
            </w:pPr>
          </w:p>
        </w:tc>
        <w:tc>
          <w:tcPr>
            <w:tcW w:w="1235" w:type="dxa"/>
            <w:tcBorders>
              <w:top w:val="single" w:sz="6" w:space="0" w:color="auto"/>
            </w:tcBorders>
          </w:tcPr>
          <w:p w14:paraId="7130D9BE" w14:textId="06322FD0" w:rsidR="005061FD" w:rsidRPr="00C366CF" w:rsidRDefault="005061FD" w:rsidP="005061FD">
            <w:pPr>
              <w:pStyle w:val="Texto"/>
              <w:tabs>
                <w:tab w:val="decimal" w:pos="1048"/>
              </w:tabs>
              <w:jc w:val="left"/>
              <w:rPr>
                <w:sz w:val="12"/>
                <w:szCs w:val="12"/>
              </w:rPr>
            </w:pPr>
          </w:p>
        </w:tc>
      </w:tr>
      <w:tr w:rsidR="005061FD" w:rsidRPr="00C366CF" w14:paraId="4238B232" w14:textId="77777777" w:rsidTr="002E13F9">
        <w:trPr>
          <w:jc w:val="center"/>
        </w:trPr>
        <w:tc>
          <w:tcPr>
            <w:tcW w:w="7650" w:type="dxa"/>
          </w:tcPr>
          <w:p w14:paraId="77F55A71" w14:textId="0AB6C24C" w:rsidR="005061FD" w:rsidRPr="00C366CF" w:rsidRDefault="005061FD" w:rsidP="005061FD">
            <w:pPr>
              <w:pStyle w:val="Texto"/>
              <w:jc w:val="left"/>
              <w:rPr>
                <w:b/>
              </w:rPr>
            </w:pPr>
            <w:r w:rsidRPr="00C366CF">
              <w:t>Resultado por exposición al cambio de poder adquisitivo de la moneda generado por el efectivo</w:t>
            </w:r>
          </w:p>
        </w:tc>
        <w:tc>
          <w:tcPr>
            <w:tcW w:w="1224" w:type="dxa"/>
          </w:tcPr>
          <w:p w14:paraId="7BF7D2A4" w14:textId="0F46EBA2" w:rsidR="005061FD" w:rsidRPr="00C366CF" w:rsidRDefault="00C7418C" w:rsidP="00362184">
            <w:pPr>
              <w:pStyle w:val="Texto"/>
              <w:tabs>
                <w:tab w:val="decimal" w:pos="1048"/>
              </w:tabs>
              <w:jc w:val="left"/>
            </w:pPr>
            <w:r w:rsidRPr="00C366CF">
              <w:t>652.480</w:t>
            </w:r>
          </w:p>
        </w:tc>
        <w:tc>
          <w:tcPr>
            <w:tcW w:w="61" w:type="dxa"/>
          </w:tcPr>
          <w:p w14:paraId="6D58DE3A" w14:textId="77777777" w:rsidR="005061FD" w:rsidRPr="00C366CF" w:rsidRDefault="005061FD" w:rsidP="005061FD">
            <w:pPr>
              <w:pStyle w:val="Texto"/>
              <w:jc w:val="center"/>
            </w:pPr>
          </w:p>
        </w:tc>
        <w:tc>
          <w:tcPr>
            <w:tcW w:w="1235" w:type="dxa"/>
          </w:tcPr>
          <w:p w14:paraId="055252A2" w14:textId="2E342663" w:rsidR="005061FD" w:rsidRPr="00C366CF" w:rsidRDefault="005061FD" w:rsidP="005061FD">
            <w:pPr>
              <w:pStyle w:val="Texto"/>
              <w:tabs>
                <w:tab w:val="decimal" w:pos="1048"/>
              </w:tabs>
              <w:jc w:val="left"/>
            </w:pPr>
            <w:r w:rsidRPr="00C366CF">
              <w:t>384.222</w:t>
            </w:r>
          </w:p>
        </w:tc>
      </w:tr>
      <w:tr w:rsidR="005061FD" w:rsidRPr="00C366CF" w14:paraId="678DAC58" w14:textId="77777777" w:rsidTr="002E13F9">
        <w:trPr>
          <w:jc w:val="center"/>
        </w:trPr>
        <w:tc>
          <w:tcPr>
            <w:tcW w:w="7650" w:type="dxa"/>
          </w:tcPr>
          <w:p w14:paraId="695E3A47" w14:textId="77777777" w:rsidR="005061FD" w:rsidRPr="00C366CF" w:rsidRDefault="005061FD" w:rsidP="005061FD">
            <w:pPr>
              <w:pStyle w:val="Texto"/>
              <w:jc w:val="left"/>
              <w:rPr>
                <w:b/>
              </w:rPr>
            </w:pPr>
            <w:r w:rsidRPr="00C366CF">
              <w:t xml:space="preserve">Diferencia de cambio </w:t>
            </w:r>
          </w:p>
        </w:tc>
        <w:tc>
          <w:tcPr>
            <w:tcW w:w="1224" w:type="dxa"/>
            <w:tcBorders>
              <w:bottom w:val="single" w:sz="6" w:space="0" w:color="auto"/>
            </w:tcBorders>
          </w:tcPr>
          <w:p w14:paraId="4AD4CB47" w14:textId="2ECA5834" w:rsidR="005061FD" w:rsidRPr="00C366CF" w:rsidRDefault="00C7418C" w:rsidP="00362184">
            <w:pPr>
              <w:pStyle w:val="Texto"/>
              <w:tabs>
                <w:tab w:val="decimal" w:pos="1048"/>
              </w:tabs>
              <w:jc w:val="left"/>
            </w:pPr>
            <w:r w:rsidRPr="00C366CF">
              <w:t>96.945</w:t>
            </w:r>
          </w:p>
        </w:tc>
        <w:tc>
          <w:tcPr>
            <w:tcW w:w="61" w:type="dxa"/>
          </w:tcPr>
          <w:p w14:paraId="60874E77" w14:textId="77777777" w:rsidR="005061FD" w:rsidRPr="00C366CF" w:rsidRDefault="005061FD" w:rsidP="005061FD">
            <w:pPr>
              <w:pStyle w:val="Texto"/>
              <w:jc w:val="center"/>
            </w:pPr>
          </w:p>
        </w:tc>
        <w:tc>
          <w:tcPr>
            <w:tcW w:w="1235" w:type="dxa"/>
            <w:tcBorders>
              <w:bottom w:val="single" w:sz="6" w:space="0" w:color="auto"/>
            </w:tcBorders>
          </w:tcPr>
          <w:p w14:paraId="41DA1CBF" w14:textId="21B178C9" w:rsidR="005061FD" w:rsidRPr="00C366CF" w:rsidRDefault="005061FD" w:rsidP="005061FD">
            <w:pPr>
              <w:pStyle w:val="Texto"/>
              <w:tabs>
                <w:tab w:val="decimal" w:pos="1048"/>
              </w:tabs>
              <w:jc w:val="left"/>
            </w:pPr>
            <w:r w:rsidRPr="00C366CF">
              <w:t>134.207</w:t>
            </w:r>
          </w:p>
        </w:tc>
      </w:tr>
      <w:tr w:rsidR="005061FD" w:rsidRPr="00C366CF" w14:paraId="224CB1D8" w14:textId="77777777" w:rsidTr="002E13F9">
        <w:trPr>
          <w:jc w:val="center"/>
        </w:trPr>
        <w:tc>
          <w:tcPr>
            <w:tcW w:w="7650" w:type="dxa"/>
          </w:tcPr>
          <w:p w14:paraId="4BDA0974" w14:textId="5A075EDB" w:rsidR="005061FD" w:rsidRPr="00C366CF" w:rsidRDefault="005061FD" w:rsidP="005061FD">
            <w:pPr>
              <w:pStyle w:val="Texto"/>
              <w:jc w:val="left"/>
              <w:rPr>
                <w:b/>
              </w:rPr>
            </w:pPr>
            <w:r w:rsidRPr="00C366CF">
              <w:rPr>
                <w:b/>
              </w:rPr>
              <w:t>Aumento</w:t>
            </w:r>
            <w:r w:rsidR="005542DA" w:rsidRPr="00C366CF">
              <w:rPr>
                <w:b/>
              </w:rPr>
              <w:t xml:space="preserve"> </w:t>
            </w:r>
            <w:r w:rsidRPr="00C366CF">
              <w:rPr>
                <w:b/>
              </w:rPr>
              <w:t>(Disminución) neto de efectivo y equivalentes al efectivo</w:t>
            </w:r>
          </w:p>
        </w:tc>
        <w:tc>
          <w:tcPr>
            <w:tcW w:w="1224" w:type="dxa"/>
            <w:tcBorders>
              <w:top w:val="single" w:sz="6" w:space="0" w:color="auto"/>
            </w:tcBorders>
          </w:tcPr>
          <w:p w14:paraId="07005432" w14:textId="23A69F21" w:rsidR="005061FD" w:rsidRPr="00C366CF" w:rsidRDefault="00C7418C" w:rsidP="00362184">
            <w:pPr>
              <w:pStyle w:val="Texto"/>
              <w:tabs>
                <w:tab w:val="decimal" w:pos="1048"/>
              </w:tabs>
              <w:jc w:val="left"/>
              <w:rPr>
                <w:b/>
                <w:bCs/>
              </w:rPr>
            </w:pPr>
            <w:r w:rsidRPr="00C366CF">
              <w:rPr>
                <w:b/>
                <w:bCs/>
              </w:rPr>
              <w:t>223.046</w:t>
            </w:r>
          </w:p>
        </w:tc>
        <w:tc>
          <w:tcPr>
            <w:tcW w:w="61" w:type="dxa"/>
          </w:tcPr>
          <w:p w14:paraId="32AAB4D1" w14:textId="77777777" w:rsidR="005061FD" w:rsidRPr="00C366CF" w:rsidRDefault="005061FD" w:rsidP="005061FD">
            <w:pPr>
              <w:pStyle w:val="Texto"/>
              <w:jc w:val="center"/>
              <w:rPr>
                <w:b/>
                <w:bCs/>
              </w:rPr>
            </w:pPr>
          </w:p>
        </w:tc>
        <w:tc>
          <w:tcPr>
            <w:tcW w:w="1235" w:type="dxa"/>
            <w:tcBorders>
              <w:top w:val="single" w:sz="6" w:space="0" w:color="auto"/>
            </w:tcBorders>
          </w:tcPr>
          <w:p w14:paraId="59E787AC" w14:textId="3073822D" w:rsidR="005061FD" w:rsidRPr="00C366CF" w:rsidRDefault="005061FD" w:rsidP="005061FD">
            <w:pPr>
              <w:pStyle w:val="Texto"/>
              <w:tabs>
                <w:tab w:val="decimal" w:pos="1048"/>
              </w:tabs>
              <w:jc w:val="left"/>
              <w:rPr>
                <w:b/>
                <w:bCs/>
              </w:rPr>
            </w:pPr>
            <w:r w:rsidRPr="00C366CF">
              <w:rPr>
                <w:b/>
                <w:bCs/>
              </w:rPr>
              <w:t>(1.792.153)</w:t>
            </w:r>
          </w:p>
        </w:tc>
      </w:tr>
      <w:tr w:rsidR="005061FD" w:rsidRPr="00C366CF" w14:paraId="6D2CB6C8" w14:textId="77777777" w:rsidTr="002E13F9">
        <w:trPr>
          <w:jc w:val="center"/>
        </w:trPr>
        <w:tc>
          <w:tcPr>
            <w:tcW w:w="7650" w:type="dxa"/>
          </w:tcPr>
          <w:p w14:paraId="7BBDDAC3" w14:textId="77777777" w:rsidR="005061FD" w:rsidRPr="00C366CF" w:rsidRDefault="005061FD" w:rsidP="005061FD">
            <w:pPr>
              <w:pStyle w:val="Texto"/>
              <w:jc w:val="left"/>
            </w:pPr>
            <w:r w:rsidRPr="00C366CF">
              <w:t>Efectivo y equivalentes de efectivo al inicio del ejercicio</w:t>
            </w:r>
          </w:p>
        </w:tc>
        <w:tc>
          <w:tcPr>
            <w:tcW w:w="1224" w:type="dxa"/>
          </w:tcPr>
          <w:p w14:paraId="73D43A50" w14:textId="4A337F77" w:rsidR="005061FD" w:rsidRPr="00C366CF" w:rsidRDefault="00C7418C" w:rsidP="00362184">
            <w:pPr>
              <w:pStyle w:val="Texto"/>
              <w:tabs>
                <w:tab w:val="decimal" w:pos="1048"/>
              </w:tabs>
              <w:jc w:val="left"/>
            </w:pPr>
            <w:r w:rsidRPr="00C366CF">
              <w:t>1.872.552</w:t>
            </w:r>
          </w:p>
        </w:tc>
        <w:tc>
          <w:tcPr>
            <w:tcW w:w="61" w:type="dxa"/>
          </w:tcPr>
          <w:p w14:paraId="2FCE006E" w14:textId="77777777" w:rsidR="005061FD" w:rsidRPr="00C366CF" w:rsidRDefault="005061FD" w:rsidP="005061FD">
            <w:pPr>
              <w:rPr>
                <w:sz w:val="20"/>
              </w:rPr>
            </w:pPr>
          </w:p>
        </w:tc>
        <w:tc>
          <w:tcPr>
            <w:tcW w:w="1235" w:type="dxa"/>
          </w:tcPr>
          <w:p w14:paraId="0CF34F0F" w14:textId="5A55B2F1" w:rsidR="005061FD" w:rsidRPr="00C366CF" w:rsidRDefault="005061FD" w:rsidP="005061FD">
            <w:pPr>
              <w:pStyle w:val="Texto"/>
              <w:tabs>
                <w:tab w:val="decimal" w:pos="1048"/>
              </w:tabs>
              <w:jc w:val="left"/>
            </w:pPr>
            <w:r w:rsidRPr="00C366CF">
              <w:t>3.334.102</w:t>
            </w:r>
          </w:p>
        </w:tc>
      </w:tr>
      <w:tr w:rsidR="005061FD" w:rsidRPr="00C366CF" w14:paraId="427B2B74" w14:textId="77777777" w:rsidTr="002E13F9">
        <w:trPr>
          <w:trHeight w:val="58"/>
          <w:jc w:val="center"/>
        </w:trPr>
        <w:tc>
          <w:tcPr>
            <w:tcW w:w="7650" w:type="dxa"/>
          </w:tcPr>
          <w:p w14:paraId="676D09AB" w14:textId="77777777" w:rsidR="005061FD" w:rsidRPr="00C366CF" w:rsidRDefault="005061FD" w:rsidP="005061FD">
            <w:pPr>
              <w:pStyle w:val="Texto"/>
              <w:jc w:val="left"/>
              <w:rPr>
                <w:b/>
              </w:rPr>
            </w:pPr>
            <w:r w:rsidRPr="00C366CF">
              <w:rPr>
                <w:b/>
              </w:rPr>
              <w:t>Efectivo y equivalentes de efectivo al cierre del período</w:t>
            </w:r>
          </w:p>
        </w:tc>
        <w:tc>
          <w:tcPr>
            <w:tcW w:w="1224" w:type="dxa"/>
            <w:tcBorders>
              <w:top w:val="single" w:sz="6" w:space="0" w:color="auto"/>
              <w:bottom w:val="double" w:sz="6" w:space="0" w:color="auto"/>
            </w:tcBorders>
          </w:tcPr>
          <w:p w14:paraId="664DD419" w14:textId="34ADE733" w:rsidR="005061FD" w:rsidRPr="00C366CF" w:rsidRDefault="00C7418C" w:rsidP="00362184">
            <w:pPr>
              <w:pStyle w:val="Texto"/>
              <w:tabs>
                <w:tab w:val="decimal" w:pos="1048"/>
              </w:tabs>
              <w:jc w:val="left"/>
              <w:rPr>
                <w:b/>
                <w:bCs/>
              </w:rPr>
            </w:pPr>
            <w:r w:rsidRPr="00C366CF">
              <w:rPr>
                <w:b/>
                <w:bCs/>
              </w:rPr>
              <w:t>2.095.598</w:t>
            </w:r>
          </w:p>
        </w:tc>
        <w:tc>
          <w:tcPr>
            <w:tcW w:w="61" w:type="dxa"/>
          </w:tcPr>
          <w:p w14:paraId="52CEBB91" w14:textId="77777777" w:rsidR="005061FD" w:rsidRPr="00C366CF" w:rsidRDefault="005061FD" w:rsidP="005061FD">
            <w:pPr>
              <w:rPr>
                <w:b/>
                <w:bCs/>
                <w:sz w:val="20"/>
              </w:rPr>
            </w:pPr>
          </w:p>
        </w:tc>
        <w:tc>
          <w:tcPr>
            <w:tcW w:w="1235" w:type="dxa"/>
            <w:tcBorders>
              <w:top w:val="single" w:sz="6" w:space="0" w:color="auto"/>
              <w:bottom w:val="double" w:sz="6" w:space="0" w:color="auto"/>
            </w:tcBorders>
          </w:tcPr>
          <w:p w14:paraId="5FFE8683" w14:textId="24BEA30A" w:rsidR="005061FD" w:rsidRPr="00C366CF" w:rsidRDefault="005061FD" w:rsidP="005061FD">
            <w:pPr>
              <w:pStyle w:val="Texto"/>
              <w:tabs>
                <w:tab w:val="decimal" w:pos="1048"/>
              </w:tabs>
              <w:jc w:val="left"/>
              <w:rPr>
                <w:b/>
                <w:bCs/>
              </w:rPr>
            </w:pPr>
            <w:r w:rsidRPr="00C366CF">
              <w:rPr>
                <w:b/>
                <w:bCs/>
              </w:rPr>
              <w:t>1.541.949</w:t>
            </w:r>
          </w:p>
        </w:tc>
      </w:tr>
    </w:tbl>
    <w:p w14:paraId="0A3ECF25" w14:textId="77777777" w:rsidR="001A32F4" w:rsidRPr="00C366CF" w:rsidRDefault="001A32F4" w:rsidP="00BD665E">
      <w:pPr>
        <w:pStyle w:val="Texto"/>
        <w:rPr>
          <w:sz w:val="14"/>
          <w:szCs w:val="14"/>
        </w:rPr>
      </w:pPr>
    </w:p>
    <w:p w14:paraId="269D754A" w14:textId="77777777" w:rsidR="00BD665E" w:rsidRPr="00C366CF" w:rsidRDefault="00BD665E" w:rsidP="00BD665E">
      <w:pPr>
        <w:pStyle w:val="Texto"/>
        <w:rPr>
          <w:sz w:val="14"/>
          <w:szCs w:val="14"/>
        </w:rPr>
        <w:sectPr w:rsidR="00BD665E" w:rsidRPr="00C366CF" w:rsidSect="005F0516">
          <w:headerReference w:type="default" r:id="rId20"/>
          <w:pgSz w:w="12240" w:h="15840" w:code="1"/>
          <w:pgMar w:top="576" w:right="758" w:bottom="576" w:left="1728" w:header="432" w:footer="432" w:gutter="0"/>
          <w:cols w:space="720"/>
        </w:sectPr>
      </w:pPr>
    </w:p>
    <w:p w14:paraId="01A9703A" w14:textId="77777777" w:rsidR="00BB6291" w:rsidRPr="00761B80" w:rsidRDefault="00BB6291" w:rsidP="00667CED">
      <w:pPr>
        <w:pStyle w:val="Texto"/>
        <w:rPr>
          <w:sz w:val="2"/>
          <w:szCs w:val="2"/>
        </w:rPr>
      </w:pPr>
    </w:p>
    <w:p w14:paraId="5C431A77" w14:textId="77777777" w:rsidR="00BB6291" w:rsidRPr="00761B80" w:rsidRDefault="00BB6291" w:rsidP="00667CED">
      <w:pPr>
        <w:pStyle w:val="Texto"/>
        <w:rPr>
          <w:sz w:val="2"/>
          <w:szCs w:val="2"/>
        </w:rPr>
      </w:pPr>
    </w:p>
    <w:p w14:paraId="155B2652" w14:textId="77777777" w:rsidR="002523B8" w:rsidRPr="00761B80" w:rsidRDefault="002523B8" w:rsidP="002523B8">
      <w:pPr>
        <w:pStyle w:val="Texto"/>
        <w:jc w:val="center"/>
      </w:pPr>
    </w:p>
    <w:p w14:paraId="64D9C39F" w14:textId="77777777" w:rsidR="000556F8" w:rsidRPr="00761B80" w:rsidRDefault="000556F8" w:rsidP="000556F8">
      <w:pPr>
        <w:pStyle w:val="Ttulonota"/>
        <w:jc w:val="center"/>
      </w:pPr>
      <w:r w:rsidRPr="00761B80">
        <w:t>NOTAS A LOS ESTADOS FINANCIEROS SEPARADOS CONDENSADOS</w:t>
      </w:r>
    </w:p>
    <w:p w14:paraId="11328E92" w14:textId="77777777" w:rsidR="000556F8" w:rsidRPr="00761B80" w:rsidRDefault="000556F8" w:rsidP="000556F8">
      <w:pPr>
        <w:pStyle w:val="Texto"/>
        <w:jc w:val="center"/>
      </w:pPr>
    </w:p>
    <w:p w14:paraId="76AFDFCA" w14:textId="411681D0" w:rsidR="000556F8" w:rsidRPr="00761B80" w:rsidRDefault="00F41494" w:rsidP="000556F8">
      <w:pPr>
        <w:pStyle w:val="Ttulonota"/>
        <w:jc w:val="center"/>
      </w:pPr>
      <w:r>
        <w:t xml:space="preserve">POR </w:t>
      </w:r>
      <w:r w:rsidR="00267562">
        <w:t>LOS</w:t>
      </w:r>
      <w:r w:rsidR="000556F8" w:rsidRPr="00761B80">
        <w:t xml:space="preserve"> PERÍODO</w:t>
      </w:r>
      <w:r w:rsidR="00267562">
        <w:t>S</w:t>
      </w:r>
      <w:r>
        <w:t xml:space="preserve"> DE </w:t>
      </w:r>
      <w:r w:rsidR="000B7E90">
        <w:t>SEIS</w:t>
      </w:r>
      <w:r>
        <w:t xml:space="preserve"> </w:t>
      </w:r>
      <w:r w:rsidR="00267562">
        <w:t>Y TRES</w:t>
      </w:r>
      <w:r>
        <w:t xml:space="preserve"> MESES</w:t>
      </w:r>
    </w:p>
    <w:p w14:paraId="54293747" w14:textId="77777777" w:rsidR="000556F8" w:rsidRPr="00761B80" w:rsidRDefault="000556F8" w:rsidP="000556F8">
      <w:pPr>
        <w:pStyle w:val="Texto"/>
        <w:jc w:val="center"/>
      </w:pPr>
    </w:p>
    <w:p w14:paraId="5D55CD93" w14:textId="12E0C9E5" w:rsidR="000556F8" w:rsidRPr="00761B80" w:rsidRDefault="00F41494" w:rsidP="000556F8">
      <w:pPr>
        <w:pStyle w:val="Ttulonota"/>
        <w:jc w:val="center"/>
      </w:pPr>
      <w:r>
        <w:t xml:space="preserve">FINALIZADO </w:t>
      </w:r>
      <w:r w:rsidR="00BA6326">
        <w:t xml:space="preserve">EL </w:t>
      </w:r>
      <w:r w:rsidR="00730E03">
        <w:t>30 DE NOVIEMBRE DE 2022</w:t>
      </w:r>
    </w:p>
    <w:p w14:paraId="7935BBE7" w14:textId="77777777" w:rsidR="00F41494" w:rsidRDefault="00F41494" w:rsidP="00385582">
      <w:pPr>
        <w:pStyle w:val="Texto"/>
        <w:jc w:val="center"/>
      </w:pPr>
    </w:p>
    <w:p w14:paraId="1D7677B1" w14:textId="0732A2B1" w:rsidR="00F41494" w:rsidRPr="00761B80" w:rsidRDefault="00F41494" w:rsidP="000556F8">
      <w:pPr>
        <w:pStyle w:val="Ttulonota"/>
        <w:jc w:val="center"/>
      </w:pPr>
      <w:r>
        <w:t>COMPARATIV</w:t>
      </w:r>
      <w:r w:rsidR="009C1318">
        <w:t>A</w:t>
      </w:r>
      <w:r>
        <w:t xml:space="preserve">S CON </w:t>
      </w:r>
      <w:r w:rsidR="00267562">
        <w:t>LOS</w:t>
      </w:r>
      <w:r>
        <w:t xml:space="preserve"> MISMO</w:t>
      </w:r>
      <w:r w:rsidR="00267562">
        <w:t>S</w:t>
      </w:r>
      <w:r>
        <w:t xml:space="preserve"> PERÍODO</w:t>
      </w:r>
      <w:r w:rsidR="00267562">
        <w:t>S</w:t>
      </w:r>
      <w:r>
        <w:t xml:space="preserve"> DEL EJERCICIO ANTERIOR</w:t>
      </w:r>
    </w:p>
    <w:p w14:paraId="3FBC6A80" w14:textId="77777777" w:rsidR="000556F8" w:rsidRPr="00761B80" w:rsidRDefault="000556F8" w:rsidP="000556F8">
      <w:pPr>
        <w:pStyle w:val="Texto"/>
        <w:jc w:val="center"/>
      </w:pPr>
    </w:p>
    <w:p w14:paraId="3A4E9222" w14:textId="6DA8A687" w:rsidR="000556F8" w:rsidRPr="00761B80" w:rsidRDefault="000556F8" w:rsidP="000556F8">
      <w:pPr>
        <w:pStyle w:val="Texto"/>
        <w:jc w:val="center"/>
      </w:pPr>
      <w:r w:rsidRPr="00761B80">
        <w:t>(Expre</w:t>
      </w:r>
      <w:r w:rsidR="006E35F3">
        <w:t>sadas en miles de pesos - Nota 1</w:t>
      </w:r>
      <w:r w:rsidRPr="00761B80">
        <w:t>.2)</w:t>
      </w:r>
    </w:p>
    <w:p w14:paraId="7348EFD3" w14:textId="5EAE2978" w:rsidR="000556F8" w:rsidRDefault="000556F8" w:rsidP="000556F8">
      <w:pPr>
        <w:pStyle w:val="Texto"/>
      </w:pPr>
    </w:p>
    <w:p w14:paraId="5A79C419" w14:textId="77777777" w:rsidR="0073261E" w:rsidRPr="00761B80" w:rsidRDefault="0073261E" w:rsidP="000556F8">
      <w:pPr>
        <w:pStyle w:val="Texto"/>
      </w:pPr>
    </w:p>
    <w:p w14:paraId="50256AD0" w14:textId="77777777" w:rsidR="00220C2B" w:rsidRPr="00761B80" w:rsidRDefault="00220C2B" w:rsidP="00220C2B">
      <w:pPr>
        <w:pStyle w:val="textonotajustificado"/>
      </w:pPr>
    </w:p>
    <w:p w14:paraId="23D69EF9" w14:textId="77777777" w:rsidR="00667CED" w:rsidRPr="00761B80" w:rsidRDefault="000E21D5" w:rsidP="006F397F">
      <w:pPr>
        <w:pStyle w:val="Ttulonota"/>
        <w:numPr>
          <w:ilvl w:val="0"/>
          <w:numId w:val="8"/>
        </w:numPr>
      </w:pPr>
      <w:r w:rsidRPr="00761B80">
        <w:t>BASES DE PRESENTACION DE LOS ESTADOS FINANCIEROS SEPARADOS</w:t>
      </w:r>
      <w:r w:rsidR="004B4C7B" w:rsidRPr="00761B80">
        <w:t xml:space="preserve"> CONDENSADOS</w:t>
      </w:r>
    </w:p>
    <w:p w14:paraId="7B9D83B4" w14:textId="77777777" w:rsidR="000E21D5" w:rsidRPr="00761B80" w:rsidRDefault="000E21D5" w:rsidP="00BD665E">
      <w:pPr>
        <w:pStyle w:val="Texto"/>
      </w:pPr>
    </w:p>
    <w:p w14:paraId="64D29B02" w14:textId="77777777" w:rsidR="000E21D5" w:rsidRPr="00761B80" w:rsidRDefault="00220C2B" w:rsidP="006F397F">
      <w:pPr>
        <w:pStyle w:val="Textonota"/>
        <w:numPr>
          <w:ilvl w:val="0"/>
          <w:numId w:val="10"/>
        </w:numPr>
        <w:rPr>
          <w:b/>
        </w:rPr>
      </w:pPr>
      <w:r w:rsidRPr="00761B80">
        <w:rPr>
          <w:b/>
        </w:rPr>
        <w:t>Normas contables profesionales aplicadas</w:t>
      </w:r>
    </w:p>
    <w:p w14:paraId="7E917710" w14:textId="77777777" w:rsidR="000E21D5" w:rsidRPr="005729F4" w:rsidRDefault="000E21D5" w:rsidP="005729F4">
      <w:pPr>
        <w:pStyle w:val="Texto"/>
      </w:pPr>
    </w:p>
    <w:p w14:paraId="2D918AC3" w14:textId="2365E910" w:rsidR="000556F8" w:rsidRPr="005729F4" w:rsidRDefault="000556F8" w:rsidP="005729F4">
      <w:pPr>
        <w:pStyle w:val="Texto"/>
      </w:pPr>
      <w:r w:rsidRPr="005729F4">
        <w:t xml:space="preserve">La Sociedad prepara sus estados financieros separados condensados de acuerdo con las disposiciones vigentes de la Comisión Nacional de Valores (CNV), que aprobó la Resolución General (RG) </w:t>
      </w:r>
      <w:proofErr w:type="spellStart"/>
      <w:r w:rsidRPr="005729F4">
        <w:t>N°</w:t>
      </w:r>
      <w:proofErr w:type="spellEnd"/>
      <w:r w:rsidRPr="005729F4">
        <w:t xml:space="preserve"> 622 (Texto ordenado (T.O.) 2013), la cual establece que las entidades emisoras de acciones y/u obligaciones negociables, con ciertas excepciones, están obligadas a preparar sus estados financieros de acuerdo con la Resolución Técnica (RT) </w:t>
      </w:r>
      <w:proofErr w:type="spellStart"/>
      <w:r w:rsidRPr="005729F4">
        <w:t>N°</w:t>
      </w:r>
      <w:proofErr w:type="spellEnd"/>
      <w:r w:rsidRPr="005729F4">
        <w:t xml:space="preserve"> 26 (y modificatorias) de la Federación Argentina de Consejos Profesionales de Ciencias Económicas (FACPCE), que dispone la adopción de las Normas Internacionales de Información Financiera (NIIF) según las emitió el Consejo de Normas Internacionales de Contabilidad (IASB, por sus siglas en inglés) incluyendo la aplicación de la Norma Internacional de Contabilidad (NIC 29) "Ajuste por inflación" según lo descripto en la Nota 2.</w:t>
      </w:r>
      <w:r w:rsidR="003878D6" w:rsidRPr="005729F4">
        <w:t>3</w:t>
      </w:r>
      <w:r w:rsidRPr="005729F4">
        <w:t xml:space="preserve"> a los estados financieros consolidados condensados al </w:t>
      </w:r>
      <w:r w:rsidR="00247D18" w:rsidRPr="005729F4">
        <w:t>3</w:t>
      </w:r>
      <w:r w:rsidR="00A0289C" w:rsidRPr="005729F4">
        <w:t>0</w:t>
      </w:r>
      <w:r w:rsidR="001B31FD" w:rsidRPr="005729F4">
        <w:t xml:space="preserve"> de </w:t>
      </w:r>
      <w:r w:rsidR="00A0289C" w:rsidRPr="005729F4">
        <w:t>noviembre</w:t>
      </w:r>
      <w:r w:rsidR="001B31FD" w:rsidRPr="005729F4">
        <w:t xml:space="preserve"> de 202</w:t>
      </w:r>
      <w:r w:rsidR="00B55661" w:rsidRPr="005729F4">
        <w:t>2</w:t>
      </w:r>
      <w:r w:rsidRPr="005729F4">
        <w:t xml:space="preserve"> y debido a la existencia de normativas legales vigentes al </w:t>
      </w:r>
      <w:r w:rsidR="00247D18" w:rsidRPr="005729F4">
        <w:t>3</w:t>
      </w:r>
      <w:r w:rsidR="00A0289C" w:rsidRPr="005729F4">
        <w:t>0</w:t>
      </w:r>
      <w:r w:rsidR="001B31FD" w:rsidRPr="005729F4">
        <w:t xml:space="preserve"> de </w:t>
      </w:r>
      <w:r w:rsidR="00A0289C" w:rsidRPr="005729F4">
        <w:t>noviembre</w:t>
      </w:r>
      <w:r w:rsidR="001B31FD" w:rsidRPr="005729F4">
        <w:t xml:space="preserve"> de 202</w:t>
      </w:r>
      <w:r w:rsidR="00B55661" w:rsidRPr="005729F4">
        <w:t>2</w:t>
      </w:r>
      <w:r w:rsidRPr="005729F4">
        <w:t xml:space="preserve"> que establecen la aplicabilidad de la misma.</w:t>
      </w:r>
    </w:p>
    <w:p w14:paraId="43852EAF" w14:textId="77777777" w:rsidR="000556F8" w:rsidRPr="005729F4" w:rsidRDefault="000556F8" w:rsidP="005729F4">
      <w:pPr>
        <w:pStyle w:val="Texto"/>
      </w:pPr>
    </w:p>
    <w:p w14:paraId="675CD33A" w14:textId="35D878FF" w:rsidR="000556F8" w:rsidRPr="005729F4" w:rsidRDefault="000556F8" w:rsidP="005729F4">
      <w:pPr>
        <w:pStyle w:val="Texto"/>
      </w:pPr>
      <w:r w:rsidRPr="005729F4">
        <w:t xml:space="preserve">Estos estados financieros separados condensados al </w:t>
      </w:r>
      <w:r w:rsidR="00247D18" w:rsidRPr="005729F4">
        <w:t>3</w:t>
      </w:r>
      <w:r w:rsidR="00A0289C" w:rsidRPr="005729F4">
        <w:t>0</w:t>
      </w:r>
      <w:r w:rsidR="001B31FD" w:rsidRPr="005729F4">
        <w:t xml:space="preserve"> de </w:t>
      </w:r>
      <w:r w:rsidR="00A0289C" w:rsidRPr="005729F4">
        <w:t>noviembre</w:t>
      </w:r>
      <w:r w:rsidR="001B31FD" w:rsidRPr="005729F4">
        <w:t xml:space="preserve"> de 202</w:t>
      </w:r>
      <w:r w:rsidR="00B55661" w:rsidRPr="005729F4">
        <w:t>2</w:t>
      </w:r>
      <w:r w:rsidRPr="005729F4">
        <w:t xml:space="preserve"> han sido preparados en forma consistente con las normas contables profesionales aplicadas para la preparación de los estados financieros consolidados condensados a esa misma fecha, los que deben ser leídos en conjunto con los presentes estados financieros separados condensados.</w:t>
      </w:r>
    </w:p>
    <w:p w14:paraId="6F20483C" w14:textId="77777777" w:rsidR="000E21D5" w:rsidRPr="005729F4" w:rsidRDefault="000E21D5" w:rsidP="005729F4">
      <w:pPr>
        <w:pStyle w:val="Texto"/>
      </w:pPr>
    </w:p>
    <w:p w14:paraId="448022C7" w14:textId="77777777" w:rsidR="00667CED" w:rsidRPr="00761B80" w:rsidRDefault="000E21D5" w:rsidP="006F397F">
      <w:pPr>
        <w:pStyle w:val="Textonota"/>
        <w:numPr>
          <w:ilvl w:val="0"/>
          <w:numId w:val="10"/>
        </w:numPr>
        <w:rPr>
          <w:b/>
        </w:rPr>
      </w:pPr>
      <w:r w:rsidRPr="00761B80">
        <w:rPr>
          <w:b/>
        </w:rPr>
        <w:t>Bases de presentación</w:t>
      </w:r>
    </w:p>
    <w:p w14:paraId="02C3053D" w14:textId="77777777" w:rsidR="00667CED" w:rsidRPr="00761B80" w:rsidRDefault="00667CED" w:rsidP="00667CED">
      <w:pPr>
        <w:pStyle w:val="Texto"/>
      </w:pPr>
    </w:p>
    <w:p w14:paraId="0EAC9994" w14:textId="28656D6A" w:rsidR="000556F8" w:rsidRPr="00761B80" w:rsidRDefault="000556F8" w:rsidP="000556F8">
      <w:pPr>
        <w:pStyle w:val="Texto"/>
      </w:pPr>
      <w:r w:rsidRPr="00761B80">
        <w:t>Los presentes estados financieros separados condensados correspondientes al período de</w:t>
      </w:r>
      <w:r w:rsidR="003F5207">
        <w:t xml:space="preserve"> </w:t>
      </w:r>
      <w:r w:rsidR="00A0289C">
        <w:t>seis</w:t>
      </w:r>
      <w:r w:rsidRPr="00761B80">
        <w:t xml:space="preserve"> meses finalizado el </w:t>
      </w:r>
      <w:r w:rsidR="00247D18">
        <w:t>3</w:t>
      </w:r>
      <w:r w:rsidR="00A0289C">
        <w:t>0</w:t>
      </w:r>
      <w:r w:rsidR="001B31FD">
        <w:t xml:space="preserve"> de </w:t>
      </w:r>
      <w:r w:rsidR="00A0289C">
        <w:t>noviembre</w:t>
      </w:r>
      <w:r w:rsidR="001B31FD">
        <w:t xml:space="preserve"> de 202</w:t>
      </w:r>
      <w:r w:rsidR="00B55661">
        <w:t>2</w:t>
      </w:r>
      <w:r w:rsidRPr="00761B80">
        <w:t xml:space="preserve"> han sido preparados de acuerdo con las mismas bases de presentación descriptas en la Nota 2.2 a los estados financieros consolidados condensados a esa misma fecha.</w:t>
      </w:r>
    </w:p>
    <w:p w14:paraId="0E8C80E3" w14:textId="77777777" w:rsidR="000556F8" w:rsidRPr="00761B80" w:rsidRDefault="000556F8" w:rsidP="000556F8">
      <w:pPr>
        <w:pStyle w:val="Texto"/>
      </w:pPr>
    </w:p>
    <w:p w14:paraId="3F393ED6" w14:textId="3555F14A" w:rsidR="000556F8" w:rsidRPr="00761B80" w:rsidRDefault="000556F8" w:rsidP="000556F8">
      <w:pPr>
        <w:pStyle w:val="Texto"/>
      </w:pPr>
      <w:r w:rsidRPr="00761B80">
        <w:t xml:space="preserve">Con el objetivo de dar cumplimiento a lo requerido por la CNV para la presentación de estados financieros de período intermedio al </w:t>
      </w:r>
      <w:r w:rsidR="00247D18">
        <w:t>3</w:t>
      </w:r>
      <w:r w:rsidR="00A0289C">
        <w:t>0</w:t>
      </w:r>
      <w:r w:rsidR="001B31FD">
        <w:t xml:space="preserve"> de </w:t>
      </w:r>
      <w:r w:rsidR="00A0289C">
        <w:t>noviembre</w:t>
      </w:r>
      <w:r w:rsidR="001B31FD">
        <w:t xml:space="preserve"> de 202</w:t>
      </w:r>
      <w:r w:rsidR="00B55661">
        <w:t>2</w:t>
      </w:r>
      <w:r w:rsidRPr="00761B80">
        <w:t xml:space="preserve">, la sociedad presenta sus resultados al </w:t>
      </w:r>
      <w:r w:rsidR="00247D18">
        <w:t>3</w:t>
      </w:r>
      <w:r w:rsidR="00A0289C">
        <w:t>0</w:t>
      </w:r>
      <w:r w:rsidR="001B31FD">
        <w:t xml:space="preserve"> de </w:t>
      </w:r>
      <w:r w:rsidR="00A0289C">
        <w:t>noviembre</w:t>
      </w:r>
      <w:r w:rsidR="001B31FD">
        <w:t xml:space="preserve"> de 202</w:t>
      </w:r>
      <w:r w:rsidR="00B55661">
        <w:t>1</w:t>
      </w:r>
      <w:r w:rsidRPr="00761B80">
        <w:t xml:space="preserve"> y el comparativo con igual período del ejercicio anterior en el estado del resultado integral y notas relacionadas</w:t>
      </w:r>
      <w:r w:rsidR="009203A7" w:rsidRPr="00761B80">
        <w:t xml:space="preserve">. </w:t>
      </w:r>
    </w:p>
    <w:p w14:paraId="08123593" w14:textId="77777777" w:rsidR="000556F8" w:rsidRPr="00761B80" w:rsidRDefault="000556F8" w:rsidP="000556F8">
      <w:pPr>
        <w:pStyle w:val="Texto"/>
      </w:pPr>
    </w:p>
    <w:p w14:paraId="33FA5766" w14:textId="77777777" w:rsidR="005B3B78" w:rsidRPr="00761B80" w:rsidRDefault="005B3B78" w:rsidP="006F397F">
      <w:pPr>
        <w:pStyle w:val="Textonota"/>
        <w:numPr>
          <w:ilvl w:val="0"/>
          <w:numId w:val="10"/>
        </w:numPr>
        <w:rPr>
          <w:b/>
        </w:rPr>
      </w:pPr>
      <w:r w:rsidRPr="00761B80">
        <w:rPr>
          <w:b/>
        </w:rPr>
        <w:t>Resumen de las políticas contables significativas</w:t>
      </w:r>
    </w:p>
    <w:p w14:paraId="25F7C683" w14:textId="77777777" w:rsidR="005B3B78" w:rsidRPr="00761B80" w:rsidRDefault="005B3B78" w:rsidP="005B3B78">
      <w:pPr>
        <w:pStyle w:val="Texto"/>
      </w:pPr>
    </w:p>
    <w:p w14:paraId="66865B92" w14:textId="266E2A11" w:rsidR="002421C1" w:rsidRDefault="005B3B78" w:rsidP="002421C1">
      <w:pPr>
        <w:pStyle w:val="Texto"/>
      </w:pPr>
      <w:r w:rsidRPr="00761B80">
        <w:t>Las políticas contables significativas aplicadas por la Sociedad en la preparación de sus estados financieros separados condensados son consistentes con las políticas contables significativas aplicadas en la preparación de los respectivos estados financieros anuales de l</w:t>
      </w:r>
      <w:r w:rsidR="00B911B0" w:rsidRPr="00761B80">
        <w:t xml:space="preserve">a Sociedad al </w:t>
      </w:r>
      <w:r w:rsidR="00730E03">
        <w:t>31 de mayo de 2022</w:t>
      </w:r>
      <w:r w:rsidRPr="00761B80">
        <w:t>.</w:t>
      </w:r>
      <w:r w:rsidR="002421C1">
        <w:t xml:space="preserve"> </w:t>
      </w:r>
      <w:r w:rsidR="002421C1">
        <w:br w:type="page"/>
      </w:r>
    </w:p>
    <w:p w14:paraId="3947E6E6" w14:textId="77777777" w:rsidR="005B3B78" w:rsidRPr="00761B80" w:rsidRDefault="005B3B78" w:rsidP="005B3B78">
      <w:pPr>
        <w:pStyle w:val="Texto"/>
      </w:pPr>
    </w:p>
    <w:p w14:paraId="5B65E064" w14:textId="77777777" w:rsidR="005B3B78" w:rsidRPr="00761B80" w:rsidRDefault="005B3B78" w:rsidP="006F397F">
      <w:pPr>
        <w:pStyle w:val="Textonota"/>
        <w:numPr>
          <w:ilvl w:val="0"/>
          <w:numId w:val="10"/>
        </w:numPr>
        <w:rPr>
          <w:b/>
        </w:rPr>
      </w:pPr>
      <w:r w:rsidRPr="00761B80">
        <w:rPr>
          <w:b/>
        </w:rPr>
        <w:t>Juicios, estimaciones y supuestos contables significativos</w:t>
      </w:r>
    </w:p>
    <w:p w14:paraId="6E5E3916" w14:textId="77777777" w:rsidR="005B3B78" w:rsidRPr="00761B80" w:rsidRDefault="005B3B78" w:rsidP="005B3B78">
      <w:pPr>
        <w:pStyle w:val="Texto"/>
      </w:pPr>
    </w:p>
    <w:p w14:paraId="2FC0FC40" w14:textId="5CCC1ECF" w:rsidR="007C1E81" w:rsidRPr="00761B80" w:rsidRDefault="005B3B78" w:rsidP="002523B8">
      <w:pPr>
        <w:pStyle w:val="Texto"/>
      </w:pPr>
      <w:r w:rsidRPr="00761B80">
        <w:t xml:space="preserve">Los juicios, estimaciones y supuestos contables significativos utilizados en la preparación de los presentes estados financieros separados condensados son consistentes con los aplicados en la preparación de los respectivos estados financieros anuales de la Sociedad al </w:t>
      </w:r>
      <w:r w:rsidR="00730E03">
        <w:t>31 de mayo de 2022</w:t>
      </w:r>
      <w:r w:rsidRPr="00761B80">
        <w:t>, y que se describen en la Nota 2.5 a los estados financieros consolidados emitidos a dicha fecha.</w:t>
      </w:r>
    </w:p>
    <w:p w14:paraId="1999F573" w14:textId="77777777" w:rsidR="005B3B78" w:rsidRPr="00761B80" w:rsidRDefault="005B3B78" w:rsidP="002523B8">
      <w:pPr>
        <w:pStyle w:val="Texto"/>
      </w:pPr>
    </w:p>
    <w:p w14:paraId="4269FA38" w14:textId="77777777" w:rsidR="005B3B78" w:rsidRPr="00761B80" w:rsidRDefault="005B3B78" w:rsidP="006F397F">
      <w:pPr>
        <w:pStyle w:val="Textonota"/>
        <w:numPr>
          <w:ilvl w:val="0"/>
          <w:numId w:val="10"/>
        </w:numPr>
        <w:rPr>
          <w:b/>
        </w:rPr>
      </w:pPr>
      <w:r w:rsidRPr="00761B80">
        <w:rPr>
          <w:b/>
        </w:rPr>
        <w:t>Cambios en las políticas contables significativas</w:t>
      </w:r>
    </w:p>
    <w:p w14:paraId="76B10E15" w14:textId="77777777" w:rsidR="005B3B78" w:rsidRPr="00761B80" w:rsidRDefault="005B3B78" w:rsidP="005B3B78">
      <w:pPr>
        <w:pStyle w:val="Texto"/>
      </w:pPr>
    </w:p>
    <w:p w14:paraId="0176305F" w14:textId="6DB5B6FA" w:rsidR="005B3B78" w:rsidRPr="00761B80" w:rsidRDefault="005B3B78" w:rsidP="005B3B78">
      <w:pPr>
        <w:pStyle w:val="Texto"/>
      </w:pPr>
      <w:r w:rsidRPr="00761B80">
        <w:t xml:space="preserve">Las NIIF emitidas pero que no se encontraban en vigencia a la fecha de emisión de los presentes estados financieros separados condensados de la Sociedad, han sido descriptas en la Nota 3 a los estados financieros consolidados condensados al </w:t>
      </w:r>
      <w:r w:rsidR="00730E03">
        <w:t>31 de mayo de 2022</w:t>
      </w:r>
      <w:r w:rsidRPr="00761B80">
        <w:t>.</w:t>
      </w:r>
    </w:p>
    <w:p w14:paraId="2E2A5FFD" w14:textId="77777777" w:rsidR="005B3B78" w:rsidRPr="00761B80" w:rsidRDefault="005B3B78" w:rsidP="005B3B78">
      <w:pPr>
        <w:pStyle w:val="Texto"/>
      </w:pPr>
    </w:p>
    <w:p w14:paraId="6F82F996" w14:textId="169E058B" w:rsidR="007644B4" w:rsidRPr="00A430DB" w:rsidRDefault="007644B4" w:rsidP="00A430DB">
      <w:pPr>
        <w:pStyle w:val="Textonota"/>
        <w:numPr>
          <w:ilvl w:val="0"/>
          <w:numId w:val="10"/>
        </w:numPr>
        <w:rPr>
          <w:b/>
        </w:rPr>
      </w:pPr>
      <w:r w:rsidRPr="00A430DB">
        <w:rPr>
          <w:b/>
        </w:rPr>
        <w:t>Información comparativa</w:t>
      </w:r>
    </w:p>
    <w:p w14:paraId="0EADD82C" w14:textId="77777777" w:rsidR="007644B4" w:rsidRDefault="007644B4" w:rsidP="005B3B78">
      <w:pPr>
        <w:pStyle w:val="Texto"/>
      </w:pPr>
    </w:p>
    <w:p w14:paraId="4D38044C" w14:textId="2E79CEAB" w:rsidR="007644B4" w:rsidRPr="00761B80" w:rsidRDefault="007644B4" w:rsidP="005B3B78">
      <w:pPr>
        <w:pStyle w:val="Texto"/>
      </w:pPr>
      <w:r>
        <w:t xml:space="preserve">Las cifras correspondientes a la información comparativa han sido </w:t>
      </w:r>
      <w:proofErr w:type="spellStart"/>
      <w:r>
        <w:t>reexpresadas</w:t>
      </w:r>
      <w:proofErr w:type="spellEnd"/>
      <w:r>
        <w:t xml:space="preserve"> para considerar los cambios</w:t>
      </w:r>
      <w:r w:rsidR="00A430DB">
        <w:t xml:space="preserve"> </w:t>
      </w:r>
      <w:r>
        <w:t>en el poder adquisitivo general de la moneda y, como resultado, están expresadas en la unidad de medida</w:t>
      </w:r>
      <w:r w:rsidR="00A430DB">
        <w:t xml:space="preserve"> </w:t>
      </w:r>
      <w:r>
        <w:t xml:space="preserve">corriente al final del </w:t>
      </w:r>
      <w:r w:rsidR="00B55661">
        <w:t>período</w:t>
      </w:r>
      <w:r>
        <w:t xml:space="preserve"> sobre el cual se informa.</w:t>
      </w:r>
    </w:p>
    <w:p w14:paraId="049158F1" w14:textId="77777777" w:rsidR="00DB47FC" w:rsidRPr="009F086D" w:rsidRDefault="00DB47FC" w:rsidP="00DB47FC">
      <w:pPr>
        <w:pStyle w:val="textonotajustificado"/>
        <w:rPr>
          <w:rFonts w:cs="Arial"/>
        </w:rPr>
      </w:pPr>
    </w:p>
    <w:p w14:paraId="7909C35A" w14:textId="48CE9B9A" w:rsidR="005B3B78" w:rsidRPr="00761B80" w:rsidRDefault="00DB47FC" w:rsidP="005B3B78">
      <w:pPr>
        <w:pStyle w:val="Texto"/>
      </w:pPr>
      <w:r w:rsidRPr="009F086D">
        <w:rPr>
          <w:rFonts w:cs="Arial"/>
        </w:rPr>
        <w:t xml:space="preserve">Se </w:t>
      </w:r>
      <w:r w:rsidR="00B55661">
        <w:t>han efectuado ciertos cambios de exposición en los estados financieros separados condensados informados con propósitos comparativos para uniformarlos con la presentación de los correspondientes al 30 de noviembre de 2022.</w:t>
      </w:r>
    </w:p>
    <w:p w14:paraId="2AB13E96" w14:textId="0D6A4DAE" w:rsidR="005B3B78" w:rsidRDefault="005B3B78" w:rsidP="005B3B78">
      <w:pPr>
        <w:pStyle w:val="Texto"/>
      </w:pPr>
    </w:p>
    <w:p w14:paraId="4232CA1A" w14:textId="77777777" w:rsidR="00651469" w:rsidRPr="00761B80" w:rsidRDefault="00651469" w:rsidP="005B3B78">
      <w:pPr>
        <w:pStyle w:val="Texto"/>
      </w:pPr>
    </w:p>
    <w:p w14:paraId="6CBABF04" w14:textId="6EADDD60" w:rsidR="005B3B78" w:rsidRPr="00761B80" w:rsidRDefault="005B3B78" w:rsidP="006F397F">
      <w:pPr>
        <w:pStyle w:val="Ttulonota"/>
        <w:numPr>
          <w:ilvl w:val="0"/>
          <w:numId w:val="8"/>
        </w:numPr>
      </w:pPr>
      <w:r w:rsidRPr="00761B80">
        <w:t>INFORMACION SOBRE SEGMENTOS DE OPERACIÓN</w:t>
      </w:r>
    </w:p>
    <w:p w14:paraId="533EFFB0" w14:textId="77777777" w:rsidR="005B3B78" w:rsidRPr="00761B80" w:rsidRDefault="005B3B78" w:rsidP="005B3B78">
      <w:pPr>
        <w:pStyle w:val="Texto"/>
      </w:pPr>
    </w:p>
    <w:p w14:paraId="32E3F581" w14:textId="21AB40EC" w:rsidR="005B3B78" w:rsidRPr="00761B80" w:rsidRDefault="005B3B78" w:rsidP="005B3B78">
      <w:pPr>
        <w:pStyle w:val="Texto"/>
      </w:pPr>
      <w:r w:rsidRPr="00761B80">
        <w:t>La información correspondiente a los segmentos de operación se ha presentado en la Nota 5 a los estados financieros consolidados condensados.</w:t>
      </w:r>
    </w:p>
    <w:p w14:paraId="6E4E2549" w14:textId="77777777" w:rsidR="005B3B78" w:rsidRPr="00761B80" w:rsidRDefault="005B3B78" w:rsidP="005B3B78">
      <w:pPr>
        <w:pStyle w:val="Texto"/>
      </w:pPr>
    </w:p>
    <w:p w14:paraId="46F9500A" w14:textId="77777777" w:rsidR="00C7621E" w:rsidRPr="00761B80" w:rsidRDefault="00C7621E" w:rsidP="005B3B78">
      <w:pPr>
        <w:pStyle w:val="Texto"/>
      </w:pPr>
    </w:p>
    <w:p w14:paraId="65806679" w14:textId="1F1298E6" w:rsidR="005B3B78" w:rsidRPr="00761B80" w:rsidRDefault="005B3B78" w:rsidP="006F397F">
      <w:pPr>
        <w:pStyle w:val="Ttulonota"/>
        <w:numPr>
          <w:ilvl w:val="0"/>
          <w:numId w:val="8"/>
        </w:numPr>
      </w:pPr>
      <w:r w:rsidRPr="00761B80">
        <w:t>I</w:t>
      </w:r>
      <w:r w:rsidR="00C7621E" w:rsidRPr="00761B80">
        <w:t>NVERSIONES EN ASOCIADAS, NEGOCIOS CONJUNTOS</w:t>
      </w:r>
      <w:r w:rsidR="00C46CE3">
        <w:t xml:space="preserve"> Y</w:t>
      </w:r>
      <w:r w:rsidR="00C7621E" w:rsidRPr="00761B80">
        <w:t xml:space="preserve"> CONTROLADAS</w:t>
      </w:r>
    </w:p>
    <w:p w14:paraId="09E81DCE" w14:textId="77777777" w:rsidR="005B3B78" w:rsidRPr="00761B80" w:rsidRDefault="005B3B78" w:rsidP="005B3B78">
      <w:pPr>
        <w:pStyle w:val="Texto"/>
      </w:pPr>
    </w:p>
    <w:p w14:paraId="28CC2641" w14:textId="5FFB7B8A" w:rsidR="005B3B78" w:rsidRPr="00761B80" w:rsidRDefault="005B3B78" w:rsidP="005B3B78">
      <w:pPr>
        <w:pStyle w:val="Texto"/>
      </w:pPr>
      <w:r w:rsidRPr="00761B80">
        <w:t xml:space="preserve">La participación de la Sociedad en asociadas, negocios conjuntos, controladas no se ha modificado </w:t>
      </w:r>
      <w:r w:rsidR="000E4EB2">
        <w:t>significativamente</w:t>
      </w:r>
      <w:r w:rsidRPr="00761B80">
        <w:t xml:space="preserve"> respecto de la informada en los estados financieros</w:t>
      </w:r>
      <w:r w:rsidR="00A82B37" w:rsidRPr="00761B80">
        <w:t xml:space="preserve"> separados al </w:t>
      </w:r>
      <w:r w:rsidR="00730E03">
        <w:t>31 de mayo de 2022</w:t>
      </w:r>
      <w:r w:rsidRPr="00761B80">
        <w:t>, ya emitidos.</w:t>
      </w:r>
    </w:p>
    <w:p w14:paraId="3AE44ADA" w14:textId="77777777" w:rsidR="005B3B78" w:rsidRPr="00761B80" w:rsidRDefault="005B3B78" w:rsidP="005B3B78">
      <w:pPr>
        <w:pStyle w:val="Texto"/>
      </w:pPr>
    </w:p>
    <w:p w14:paraId="631872B9" w14:textId="329CC3F2" w:rsidR="005B3B78" w:rsidRPr="00761B80" w:rsidRDefault="005B3B78" w:rsidP="005B3B78">
      <w:pPr>
        <w:pStyle w:val="Texto"/>
      </w:pPr>
      <w:r w:rsidRPr="00761B80">
        <w:t xml:space="preserve">A </w:t>
      </w:r>
      <w:proofErr w:type="gramStart"/>
      <w:r w:rsidRPr="00761B80">
        <w:t>continuación</w:t>
      </w:r>
      <w:proofErr w:type="gramEnd"/>
      <w:r w:rsidRPr="00761B80">
        <w:t xml:space="preserve"> se detallan las inversiones en asociadas, negocios conjuntos</w:t>
      </w:r>
      <w:r w:rsidR="00C46CE3">
        <w:t xml:space="preserve"> y</w:t>
      </w:r>
      <w:r w:rsidRPr="00761B80">
        <w:t xml:space="preserve"> controladas que la Sociedad posee al </w:t>
      </w:r>
      <w:r w:rsidR="00247D18">
        <w:t>3</w:t>
      </w:r>
      <w:r w:rsidR="000B7E90">
        <w:t>0</w:t>
      </w:r>
      <w:r w:rsidRPr="00761B80">
        <w:t xml:space="preserve"> de </w:t>
      </w:r>
      <w:r w:rsidR="000B7E90">
        <w:t>noviembre</w:t>
      </w:r>
      <w:r w:rsidRPr="00761B80">
        <w:t xml:space="preserve"> de 20</w:t>
      </w:r>
      <w:r w:rsidR="00BD4208">
        <w:t>2</w:t>
      </w:r>
      <w:r w:rsidR="00730E03">
        <w:t>2</w:t>
      </w:r>
      <w:r w:rsidRPr="00761B80">
        <w:t xml:space="preserve"> y al </w:t>
      </w:r>
      <w:r w:rsidR="00AA0FAA">
        <w:t>31</w:t>
      </w:r>
      <w:r w:rsidRPr="00761B80">
        <w:t xml:space="preserve"> de </w:t>
      </w:r>
      <w:r w:rsidR="00AA0FAA">
        <w:t>mayo</w:t>
      </w:r>
      <w:r w:rsidRPr="00761B80">
        <w:t xml:space="preserve"> </w:t>
      </w:r>
      <w:r w:rsidR="00D7020E">
        <w:t xml:space="preserve">de </w:t>
      </w:r>
      <w:r w:rsidRPr="00761B80">
        <w:t>20</w:t>
      </w:r>
      <w:r w:rsidR="007F5D95">
        <w:t>2</w:t>
      </w:r>
      <w:r w:rsidR="00730E03">
        <w:t>2</w:t>
      </w:r>
      <w:r w:rsidRPr="00761B80">
        <w:t>:</w:t>
      </w:r>
    </w:p>
    <w:p w14:paraId="07F55D4B" w14:textId="77777777" w:rsidR="00287904" w:rsidRPr="00761B80" w:rsidRDefault="00287904" w:rsidP="002523B8">
      <w:pPr>
        <w:pStyle w:val="Texto"/>
      </w:pPr>
    </w:p>
    <w:tbl>
      <w:tblPr>
        <w:tblW w:w="9738" w:type="dxa"/>
        <w:tblLayout w:type="fixed"/>
        <w:tblCellMar>
          <w:left w:w="0" w:type="dxa"/>
          <w:right w:w="0" w:type="dxa"/>
        </w:tblCellMar>
        <w:tblLook w:val="04A0" w:firstRow="1" w:lastRow="0" w:firstColumn="1" w:lastColumn="0" w:noHBand="0" w:noVBand="1"/>
      </w:tblPr>
      <w:tblGrid>
        <w:gridCol w:w="6588"/>
        <w:gridCol w:w="1530"/>
        <w:gridCol w:w="105"/>
        <w:gridCol w:w="1515"/>
      </w:tblGrid>
      <w:tr w:rsidR="005B3B78" w:rsidRPr="00761B80" w14:paraId="613E8038" w14:textId="77777777" w:rsidTr="00E26C05">
        <w:trPr>
          <w:trHeight w:val="20"/>
        </w:trPr>
        <w:tc>
          <w:tcPr>
            <w:tcW w:w="6588" w:type="dxa"/>
            <w:tcBorders>
              <w:top w:val="nil"/>
              <w:left w:val="nil"/>
              <w:right w:val="nil"/>
            </w:tcBorders>
            <w:vAlign w:val="bottom"/>
          </w:tcPr>
          <w:p w14:paraId="67AE9EE2" w14:textId="77777777" w:rsidR="005B3B78" w:rsidRPr="00761B80" w:rsidRDefault="005B3B78" w:rsidP="00692EE5">
            <w:pPr>
              <w:pStyle w:val="Texto"/>
            </w:pPr>
          </w:p>
        </w:tc>
        <w:tc>
          <w:tcPr>
            <w:tcW w:w="1530" w:type="dxa"/>
            <w:tcBorders>
              <w:top w:val="nil"/>
              <w:left w:val="nil"/>
              <w:bottom w:val="single" w:sz="4" w:space="0" w:color="auto"/>
              <w:right w:val="nil"/>
            </w:tcBorders>
            <w:vAlign w:val="bottom"/>
          </w:tcPr>
          <w:p w14:paraId="31122669" w14:textId="49CF6F4C" w:rsidR="005B3B78" w:rsidRPr="00761B80" w:rsidRDefault="00730E03" w:rsidP="00692EE5">
            <w:pPr>
              <w:pStyle w:val="Texto"/>
              <w:jc w:val="center"/>
              <w:rPr>
                <w:b/>
              </w:rPr>
            </w:pPr>
            <w:r>
              <w:rPr>
                <w:b/>
              </w:rPr>
              <w:t>30/11/2022</w:t>
            </w:r>
          </w:p>
        </w:tc>
        <w:tc>
          <w:tcPr>
            <w:tcW w:w="105" w:type="dxa"/>
            <w:vAlign w:val="bottom"/>
          </w:tcPr>
          <w:p w14:paraId="2058499C" w14:textId="77777777" w:rsidR="005B3B78" w:rsidRPr="00761B80" w:rsidRDefault="005B3B78" w:rsidP="00692EE5">
            <w:pPr>
              <w:pStyle w:val="Texto"/>
              <w:rPr>
                <w:b/>
              </w:rPr>
            </w:pPr>
          </w:p>
        </w:tc>
        <w:tc>
          <w:tcPr>
            <w:tcW w:w="1515" w:type="dxa"/>
            <w:tcBorders>
              <w:bottom w:val="single" w:sz="4" w:space="0" w:color="auto"/>
            </w:tcBorders>
            <w:vAlign w:val="bottom"/>
          </w:tcPr>
          <w:p w14:paraId="760CB9BD" w14:textId="7605947B" w:rsidR="005B3B78" w:rsidRPr="00761B80" w:rsidRDefault="00730E03" w:rsidP="00692EE5">
            <w:pPr>
              <w:pStyle w:val="Texto"/>
              <w:jc w:val="center"/>
              <w:rPr>
                <w:b/>
              </w:rPr>
            </w:pPr>
            <w:r>
              <w:rPr>
                <w:b/>
              </w:rPr>
              <w:t>31/05/2022</w:t>
            </w:r>
          </w:p>
        </w:tc>
      </w:tr>
      <w:tr w:rsidR="005B3B78" w:rsidRPr="00761B80" w14:paraId="731E3783" w14:textId="77777777" w:rsidTr="00E26C05">
        <w:trPr>
          <w:trHeight w:val="20"/>
        </w:trPr>
        <w:tc>
          <w:tcPr>
            <w:tcW w:w="6588" w:type="dxa"/>
            <w:tcBorders>
              <w:left w:val="nil"/>
              <w:bottom w:val="nil"/>
              <w:right w:val="nil"/>
            </w:tcBorders>
            <w:vAlign w:val="bottom"/>
          </w:tcPr>
          <w:p w14:paraId="35C9C839" w14:textId="77777777" w:rsidR="005B3B78" w:rsidRPr="00761B80" w:rsidRDefault="005B3B78" w:rsidP="00692EE5">
            <w:pPr>
              <w:pStyle w:val="Texto"/>
            </w:pPr>
            <w:r w:rsidRPr="00761B80">
              <w:t>Participaciones en:</w:t>
            </w:r>
          </w:p>
        </w:tc>
        <w:tc>
          <w:tcPr>
            <w:tcW w:w="1530" w:type="dxa"/>
            <w:tcBorders>
              <w:left w:val="nil"/>
              <w:right w:val="nil"/>
            </w:tcBorders>
            <w:vAlign w:val="bottom"/>
          </w:tcPr>
          <w:p w14:paraId="1913116B" w14:textId="77777777" w:rsidR="005B3B78" w:rsidRPr="00761B80" w:rsidRDefault="005B3B78" w:rsidP="00692EE5">
            <w:pPr>
              <w:pStyle w:val="Texto"/>
              <w:tabs>
                <w:tab w:val="decimal" w:pos="1314"/>
              </w:tabs>
            </w:pPr>
          </w:p>
        </w:tc>
        <w:tc>
          <w:tcPr>
            <w:tcW w:w="105" w:type="dxa"/>
            <w:vAlign w:val="bottom"/>
          </w:tcPr>
          <w:p w14:paraId="0B900021" w14:textId="77777777" w:rsidR="005B3B78" w:rsidRPr="00761B80" w:rsidRDefault="005B3B78" w:rsidP="00692EE5">
            <w:pPr>
              <w:pStyle w:val="Texto"/>
            </w:pPr>
          </w:p>
        </w:tc>
        <w:tc>
          <w:tcPr>
            <w:tcW w:w="1515" w:type="dxa"/>
            <w:vAlign w:val="bottom"/>
          </w:tcPr>
          <w:p w14:paraId="2E61A5B1" w14:textId="77777777" w:rsidR="005B3B78" w:rsidRPr="00761B80" w:rsidRDefault="005B3B78" w:rsidP="00692EE5">
            <w:pPr>
              <w:pStyle w:val="Texto"/>
              <w:tabs>
                <w:tab w:val="decimal" w:pos="1314"/>
              </w:tabs>
            </w:pPr>
          </w:p>
        </w:tc>
      </w:tr>
      <w:tr w:rsidR="005061FD" w:rsidRPr="00761B80" w14:paraId="45DE2168" w14:textId="77777777" w:rsidTr="002E13F9">
        <w:trPr>
          <w:trHeight w:val="20"/>
        </w:trPr>
        <w:tc>
          <w:tcPr>
            <w:tcW w:w="6588" w:type="dxa"/>
            <w:tcBorders>
              <w:left w:val="nil"/>
              <w:bottom w:val="nil"/>
              <w:right w:val="nil"/>
            </w:tcBorders>
            <w:vAlign w:val="bottom"/>
          </w:tcPr>
          <w:p w14:paraId="69448FFA" w14:textId="77777777" w:rsidR="005061FD" w:rsidRPr="00761B80" w:rsidRDefault="005061FD" w:rsidP="005061FD">
            <w:pPr>
              <w:pStyle w:val="Texto"/>
              <w:ind w:left="284"/>
            </w:pPr>
            <w:r w:rsidRPr="00761B80">
              <w:t>Asociadas, negocios conjuntos y controladas</w:t>
            </w:r>
          </w:p>
        </w:tc>
        <w:tc>
          <w:tcPr>
            <w:tcW w:w="1530" w:type="dxa"/>
            <w:tcBorders>
              <w:left w:val="nil"/>
              <w:right w:val="nil"/>
            </w:tcBorders>
            <w:vAlign w:val="bottom"/>
          </w:tcPr>
          <w:p w14:paraId="06545F89" w14:textId="7693EF36" w:rsidR="005061FD" w:rsidRPr="00761B80" w:rsidRDefault="005E09DB" w:rsidP="005061FD">
            <w:pPr>
              <w:pStyle w:val="Texto"/>
              <w:tabs>
                <w:tab w:val="decimal" w:pos="1314"/>
              </w:tabs>
            </w:pPr>
            <w:r w:rsidRPr="005E09DB">
              <w:t>4.</w:t>
            </w:r>
            <w:r w:rsidR="003523E7" w:rsidRPr="003523E7">
              <w:t>708.091</w:t>
            </w:r>
          </w:p>
        </w:tc>
        <w:tc>
          <w:tcPr>
            <w:tcW w:w="105" w:type="dxa"/>
            <w:vAlign w:val="bottom"/>
          </w:tcPr>
          <w:p w14:paraId="6DE1CBF4" w14:textId="77777777" w:rsidR="005061FD" w:rsidRPr="00761B80" w:rsidRDefault="005061FD" w:rsidP="005061FD">
            <w:pPr>
              <w:pStyle w:val="Texto"/>
            </w:pPr>
          </w:p>
        </w:tc>
        <w:tc>
          <w:tcPr>
            <w:tcW w:w="1515" w:type="dxa"/>
            <w:vAlign w:val="bottom"/>
          </w:tcPr>
          <w:p w14:paraId="0A5A50E5" w14:textId="38DC9F11" w:rsidR="005061FD" w:rsidRPr="00761B80" w:rsidRDefault="005061FD" w:rsidP="005061FD">
            <w:pPr>
              <w:pStyle w:val="Texto"/>
              <w:tabs>
                <w:tab w:val="decimal" w:pos="1314"/>
              </w:tabs>
              <w:jc w:val="left"/>
            </w:pPr>
            <w:r w:rsidRPr="005061FD">
              <w:t>5.418.995</w:t>
            </w:r>
          </w:p>
        </w:tc>
      </w:tr>
      <w:tr w:rsidR="005061FD" w:rsidRPr="00761B80" w14:paraId="1C8B8373" w14:textId="77777777" w:rsidTr="002E13F9">
        <w:trPr>
          <w:trHeight w:val="20"/>
        </w:trPr>
        <w:tc>
          <w:tcPr>
            <w:tcW w:w="6588" w:type="dxa"/>
            <w:tcBorders>
              <w:left w:val="nil"/>
              <w:bottom w:val="nil"/>
              <w:right w:val="nil"/>
            </w:tcBorders>
            <w:vAlign w:val="bottom"/>
          </w:tcPr>
          <w:p w14:paraId="75B45FCE" w14:textId="77777777" w:rsidR="005061FD" w:rsidRPr="00761B80" w:rsidRDefault="005061FD" w:rsidP="005061FD">
            <w:pPr>
              <w:pStyle w:val="Texto"/>
              <w:ind w:left="284"/>
            </w:pPr>
            <w:r w:rsidRPr="00761B80">
              <w:t xml:space="preserve">Otras sociedades </w:t>
            </w:r>
          </w:p>
        </w:tc>
        <w:tc>
          <w:tcPr>
            <w:tcW w:w="1530" w:type="dxa"/>
            <w:tcBorders>
              <w:left w:val="nil"/>
              <w:bottom w:val="single" w:sz="4" w:space="0" w:color="auto"/>
              <w:right w:val="nil"/>
            </w:tcBorders>
            <w:vAlign w:val="bottom"/>
          </w:tcPr>
          <w:p w14:paraId="23CC578D" w14:textId="15646C2D" w:rsidR="005061FD" w:rsidRPr="00761B80" w:rsidRDefault="005E09DB" w:rsidP="005061FD">
            <w:pPr>
              <w:pStyle w:val="Texto"/>
              <w:tabs>
                <w:tab w:val="decimal" w:pos="1314"/>
              </w:tabs>
            </w:pPr>
            <w:r w:rsidRPr="005E09DB">
              <w:t>7.114</w:t>
            </w:r>
          </w:p>
        </w:tc>
        <w:tc>
          <w:tcPr>
            <w:tcW w:w="105" w:type="dxa"/>
            <w:vAlign w:val="bottom"/>
          </w:tcPr>
          <w:p w14:paraId="71477D7C" w14:textId="77777777" w:rsidR="005061FD" w:rsidRPr="00761B80" w:rsidRDefault="005061FD" w:rsidP="005061FD">
            <w:pPr>
              <w:pStyle w:val="Texto"/>
            </w:pPr>
          </w:p>
        </w:tc>
        <w:tc>
          <w:tcPr>
            <w:tcW w:w="1515" w:type="dxa"/>
            <w:tcBorders>
              <w:bottom w:val="single" w:sz="4" w:space="0" w:color="auto"/>
            </w:tcBorders>
            <w:vAlign w:val="bottom"/>
          </w:tcPr>
          <w:p w14:paraId="5EA5DFE7" w14:textId="02CF2D4A" w:rsidR="005061FD" w:rsidRPr="00761B80" w:rsidRDefault="005061FD" w:rsidP="005061FD">
            <w:pPr>
              <w:pStyle w:val="Texto"/>
              <w:tabs>
                <w:tab w:val="decimal" w:pos="1314"/>
              </w:tabs>
              <w:jc w:val="left"/>
            </w:pPr>
            <w:r w:rsidRPr="005061FD">
              <w:t>4.721</w:t>
            </w:r>
          </w:p>
        </w:tc>
      </w:tr>
      <w:tr w:rsidR="005061FD" w:rsidRPr="00761B80" w14:paraId="38D563C1" w14:textId="77777777" w:rsidTr="002E13F9">
        <w:trPr>
          <w:trHeight w:val="20"/>
        </w:trPr>
        <w:tc>
          <w:tcPr>
            <w:tcW w:w="6588" w:type="dxa"/>
            <w:tcBorders>
              <w:left w:val="nil"/>
              <w:bottom w:val="nil"/>
              <w:right w:val="nil"/>
            </w:tcBorders>
            <w:vAlign w:val="bottom"/>
          </w:tcPr>
          <w:p w14:paraId="2F3EA726" w14:textId="77777777" w:rsidR="005061FD" w:rsidRPr="00761B80" w:rsidRDefault="005061FD" w:rsidP="005061FD">
            <w:pPr>
              <w:pStyle w:val="Texto"/>
            </w:pPr>
            <w:r w:rsidRPr="00761B80">
              <w:t xml:space="preserve">Subtotal </w:t>
            </w:r>
          </w:p>
        </w:tc>
        <w:tc>
          <w:tcPr>
            <w:tcW w:w="1530" w:type="dxa"/>
            <w:tcBorders>
              <w:top w:val="single" w:sz="4" w:space="0" w:color="auto"/>
              <w:left w:val="nil"/>
              <w:right w:val="nil"/>
            </w:tcBorders>
            <w:vAlign w:val="bottom"/>
          </w:tcPr>
          <w:p w14:paraId="119F2484" w14:textId="388B6AA7" w:rsidR="005061FD" w:rsidRPr="00761B80" w:rsidRDefault="005E09DB" w:rsidP="005061FD">
            <w:pPr>
              <w:pStyle w:val="Texto"/>
              <w:tabs>
                <w:tab w:val="decimal" w:pos="1314"/>
              </w:tabs>
            </w:pPr>
            <w:r w:rsidRPr="005E09DB">
              <w:t>4.</w:t>
            </w:r>
            <w:r w:rsidR="006C6664" w:rsidRPr="006C6664">
              <w:t>715.205</w:t>
            </w:r>
          </w:p>
        </w:tc>
        <w:tc>
          <w:tcPr>
            <w:tcW w:w="105" w:type="dxa"/>
            <w:vAlign w:val="bottom"/>
          </w:tcPr>
          <w:p w14:paraId="214888EA" w14:textId="77777777" w:rsidR="005061FD" w:rsidRPr="00761B80" w:rsidRDefault="005061FD" w:rsidP="005061FD">
            <w:pPr>
              <w:pStyle w:val="Texto"/>
            </w:pPr>
          </w:p>
        </w:tc>
        <w:tc>
          <w:tcPr>
            <w:tcW w:w="1515" w:type="dxa"/>
            <w:tcBorders>
              <w:top w:val="single" w:sz="4" w:space="0" w:color="auto"/>
            </w:tcBorders>
            <w:vAlign w:val="bottom"/>
          </w:tcPr>
          <w:p w14:paraId="76B92BE2" w14:textId="610928C0" w:rsidR="005061FD" w:rsidRPr="00761B80" w:rsidRDefault="005061FD" w:rsidP="005061FD">
            <w:pPr>
              <w:pStyle w:val="Texto"/>
              <w:tabs>
                <w:tab w:val="decimal" w:pos="1314"/>
              </w:tabs>
              <w:jc w:val="left"/>
            </w:pPr>
            <w:r w:rsidRPr="005061FD">
              <w:t>5.423.716</w:t>
            </w:r>
          </w:p>
        </w:tc>
      </w:tr>
      <w:tr w:rsidR="005061FD" w:rsidRPr="00761B80" w14:paraId="35A1A1A4" w14:textId="77777777" w:rsidTr="002E13F9">
        <w:trPr>
          <w:trHeight w:val="20"/>
        </w:trPr>
        <w:tc>
          <w:tcPr>
            <w:tcW w:w="6588" w:type="dxa"/>
            <w:tcBorders>
              <w:left w:val="nil"/>
              <w:bottom w:val="nil"/>
              <w:right w:val="nil"/>
            </w:tcBorders>
            <w:vAlign w:val="bottom"/>
          </w:tcPr>
          <w:p w14:paraId="6D60B741" w14:textId="77777777" w:rsidR="005061FD" w:rsidRPr="00761B80" w:rsidRDefault="005061FD" w:rsidP="005061FD">
            <w:pPr>
              <w:pStyle w:val="Texto"/>
            </w:pPr>
          </w:p>
        </w:tc>
        <w:tc>
          <w:tcPr>
            <w:tcW w:w="1530" w:type="dxa"/>
            <w:tcBorders>
              <w:left w:val="nil"/>
              <w:right w:val="nil"/>
            </w:tcBorders>
            <w:vAlign w:val="bottom"/>
          </w:tcPr>
          <w:p w14:paraId="32633824" w14:textId="77777777" w:rsidR="005061FD" w:rsidRPr="00761B80" w:rsidRDefault="005061FD" w:rsidP="005061FD">
            <w:pPr>
              <w:pStyle w:val="Texto"/>
              <w:tabs>
                <w:tab w:val="decimal" w:pos="1314"/>
              </w:tabs>
            </w:pPr>
          </w:p>
        </w:tc>
        <w:tc>
          <w:tcPr>
            <w:tcW w:w="105" w:type="dxa"/>
            <w:vAlign w:val="bottom"/>
          </w:tcPr>
          <w:p w14:paraId="236D9CEA" w14:textId="77777777" w:rsidR="005061FD" w:rsidRPr="00761B80" w:rsidRDefault="005061FD" w:rsidP="005061FD">
            <w:pPr>
              <w:pStyle w:val="Texto"/>
            </w:pPr>
          </w:p>
        </w:tc>
        <w:tc>
          <w:tcPr>
            <w:tcW w:w="1515" w:type="dxa"/>
            <w:vAlign w:val="bottom"/>
          </w:tcPr>
          <w:p w14:paraId="3F297CB2" w14:textId="77777777" w:rsidR="005061FD" w:rsidRPr="00761B80" w:rsidRDefault="005061FD" w:rsidP="005061FD">
            <w:pPr>
              <w:pStyle w:val="Texto"/>
              <w:tabs>
                <w:tab w:val="decimal" w:pos="1314"/>
              </w:tabs>
              <w:jc w:val="left"/>
            </w:pPr>
          </w:p>
        </w:tc>
      </w:tr>
      <w:tr w:rsidR="005061FD" w:rsidRPr="00761B80" w14:paraId="20E61D89" w14:textId="77777777" w:rsidTr="002E13F9">
        <w:trPr>
          <w:trHeight w:val="20"/>
        </w:trPr>
        <w:tc>
          <w:tcPr>
            <w:tcW w:w="6588" w:type="dxa"/>
            <w:tcBorders>
              <w:left w:val="nil"/>
              <w:bottom w:val="nil"/>
              <w:right w:val="nil"/>
            </w:tcBorders>
            <w:vAlign w:val="bottom"/>
          </w:tcPr>
          <w:p w14:paraId="14C2D66A" w14:textId="622F3843" w:rsidR="005061FD" w:rsidRPr="00761B80" w:rsidRDefault="005061FD" w:rsidP="005061FD">
            <w:pPr>
              <w:pStyle w:val="Texto"/>
            </w:pPr>
            <w:r w:rsidRPr="00761B80">
              <w:t>Pr</w:t>
            </w:r>
            <w:r>
              <w:t>o</w:t>
            </w:r>
            <w:r w:rsidRPr="00761B80">
              <w:t xml:space="preserve">visión desvalorización </w:t>
            </w:r>
            <w:r>
              <w:t>i</w:t>
            </w:r>
            <w:r w:rsidRPr="00761B80">
              <w:t xml:space="preserve">nversiones en </w:t>
            </w:r>
            <w:r>
              <w:t>a</w:t>
            </w:r>
            <w:r w:rsidRPr="00761B80">
              <w:t>sociadas</w:t>
            </w:r>
          </w:p>
        </w:tc>
        <w:tc>
          <w:tcPr>
            <w:tcW w:w="1530" w:type="dxa"/>
            <w:tcBorders>
              <w:left w:val="nil"/>
              <w:bottom w:val="single" w:sz="6" w:space="0" w:color="auto"/>
              <w:right w:val="nil"/>
            </w:tcBorders>
            <w:vAlign w:val="bottom"/>
          </w:tcPr>
          <w:p w14:paraId="11A85F13" w14:textId="5A2F4B73" w:rsidR="005061FD" w:rsidRPr="00761B80" w:rsidRDefault="005E09DB" w:rsidP="005061FD">
            <w:pPr>
              <w:pStyle w:val="Texto"/>
              <w:tabs>
                <w:tab w:val="decimal" w:pos="1314"/>
              </w:tabs>
            </w:pPr>
            <w:r w:rsidRPr="005E09DB">
              <w:t>(1.101)</w:t>
            </w:r>
          </w:p>
        </w:tc>
        <w:tc>
          <w:tcPr>
            <w:tcW w:w="105" w:type="dxa"/>
            <w:vAlign w:val="bottom"/>
          </w:tcPr>
          <w:p w14:paraId="03542915" w14:textId="77777777" w:rsidR="005061FD" w:rsidRPr="00761B80" w:rsidRDefault="005061FD" w:rsidP="005061FD">
            <w:pPr>
              <w:pStyle w:val="Texto"/>
            </w:pPr>
          </w:p>
        </w:tc>
        <w:tc>
          <w:tcPr>
            <w:tcW w:w="1515" w:type="dxa"/>
            <w:tcBorders>
              <w:bottom w:val="single" w:sz="6" w:space="0" w:color="auto"/>
            </w:tcBorders>
            <w:vAlign w:val="bottom"/>
          </w:tcPr>
          <w:p w14:paraId="4EB8C18D" w14:textId="6BD5DABA" w:rsidR="005061FD" w:rsidRPr="00761B80" w:rsidRDefault="005061FD" w:rsidP="005061FD">
            <w:pPr>
              <w:pStyle w:val="Texto"/>
              <w:tabs>
                <w:tab w:val="decimal" w:pos="1314"/>
              </w:tabs>
              <w:jc w:val="left"/>
            </w:pPr>
            <w:r w:rsidRPr="005061FD">
              <w:t>(1.101)</w:t>
            </w:r>
          </w:p>
        </w:tc>
      </w:tr>
      <w:tr w:rsidR="005061FD" w:rsidRPr="00761B80" w14:paraId="4EF75645" w14:textId="77777777" w:rsidTr="002E13F9">
        <w:trPr>
          <w:trHeight w:val="20"/>
        </w:trPr>
        <w:tc>
          <w:tcPr>
            <w:tcW w:w="6588" w:type="dxa"/>
            <w:tcBorders>
              <w:left w:val="nil"/>
              <w:bottom w:val="nil"/>
              <w:right w:val="nil"/>
            </w:tcBorders>
            <w:vAlign w:val="bottom"/>
          </w:tcPr>
          <w:p w14:paraId="3707DD0C" w14:textId="4C3908F2" w:rsidR="005061FD" w:rsidRPr="00761B80" w:rsidRDefault="005061FD" w:rsidP="005061FD">
            <w:pPr>
              <w:pStyle w:val="Texto"/>
              <w:jc w:val="left"/>
              <w:rPr>
                <w:b/>
              </w:rPr>
            </w:pPr>
            <w:proofErr w:type="gramStart"/>
            <w:r w:rsidRPr="00761B80">
              <w:rPr>
                <w:b/>
              </w:rPr>
              <w:t>Total</w:t>
            </w:r>
            <w:proofErr w:type="gramEnd"/>
            <w:r w:rsidRPr="00761B80">
              <w:rPr>
                <w:b/>
              </w:rPr>
              <w:t xml:space="preserve"> inversiones en asociadas, negocios conjuntos</w:t>
            </w:r>
            <w:r>
              <w:rPr>
                <w:b/>
              </w:rPr>
              <w:t xml:space="preserve"> y</w:t>
            </w:r>
            <w:r w:rsidRPr="00761B80">
              <w:rPr>
                <w:b/>
              </w:rPr>
              <w:t xml:space="preserve"> controladas </w:t>
            </w:r>
          </w:p>
        </w:tc>
        <w:tc>
          <w:tcPr>
            <w:tcW w:w="1530" w:type="dxa"/>
            <w:tcBorders>
              <w:top w:val="single" w:sz="6" w:space="0" w:color="auto"/>
              <w:left w:val="nil"/>
              <w:bottom w:val="double" w:sz="6" w:space="0" w:color="auto"/>
              <w:right w:val="nil"/>
            </w:tcBorders>
            <w:vAlign w:val="bottom"/>
          </w:tcPr>
          <w:p w14:paraId="43B7EBC0" w14:textId="30ED696D" w:rsidR="005061FD" w:rsidRPr="007D45E5" w:rsidRDefault="005E09DB" w:rsidP="005061FD">
            <w:pPr>
              <w:pStyle w:val="Texto"/>
              <w:tabs>
                <w:tab w:val="decimal" w:pos="1314"/>
              </w:tabs>
              <w:rPr>
                <w:b/>
                <w:bCs/>
              </w:rPr>
            </w:pPr>
            <w:r w:rsidRPr="005E09DB">
              <w:rPr>
                <w:b/>
                <w:bCs/>
              </w:rPr>
              <w:t>4.</w:t>
            </w:r>
            <w:r w:rsidR="001727E4" w:rsidRPr="001727E4">
              <w:rPr>
                <w:b/>
                <w:bCs/>
              </w:rPr>
              <w:t>714.104</w:t>
            </w:r>
          </w:p>
        </w:tc>
        <w:tc>
          <w:tcPr>
            <w:tcW w:w="105" w:type="dxa"/>
            <w:vAlign w:val="bottom"/>
          </w:tcPr>
          <w:p w14:paraId="01DC0F27" w14:textId="77777777" w:rsidR="005061FD" w:rsidRPr="007D45E5" w:rsidRDefault="005061FD" w:rsidP="005061FD">
            <w:pPr>
              <w:pStyle w:val="Texto"/>
              <w:rPr>
                <w:b/>
                <w:bCs/>
              </w:rPr>
            </w:pPr>
          </w:p>
        </w:tc>
        <w:tc>
          <w:tcPr>
            <w:tcW w:w="1515" w:type="dxa"/>
            <w:tcBorders>
              <w:top w:val="single" w:sz="6" w:space="0" w:color="auto"/>
              <w:bottom w:val="double" w:sz="6" w:space="0" w:color="auto"/>
            </w:tcBorders>
            <w:vAlign w:val="bottom"/>
          </w:tcPr>
          <w:p w14:paraId="723DFBF2" w14:textId="0635093C" w:rsidR="005061FD" w:rsidRPr="005061FD" w:rsidRDefault="005061FD" w:rsidP="005061FD">
            <w:pPr>
              <w:pStyle w:val="Texto"/>
              <w:tabs>
                <w:tab w:val="decimal" w:pos="1314"/>
              </w:tabs>
              <w:jc w:val="left"/>
              <w:rPr>
                <w:b/>
                <w:bCs/>
              </w:rPr>
            </w:pPr>
            <w:r w:rsidRPr="005061FD">
              <w:rPr>
                <w:b/>
                <w:bCs/>
              </w:rPr>
              <w:t>5.422.615</w:t>
            </w:r>
          </w:p>
        </w:tc>
      </w:tr>
    </w:tbl>
    <w:p w14:paraId="3D0D4D99" w14:textId="52B794B0" w:rsidR="00002E46" w:rsidRDefault="00002E46" w:rsidP="00461C7D">
      <w:pPr>
        <w:pStyle w:val="Texto"/>
      </w:pPr>
    </w:p>
    <w:p w14:paraId="67CFFC5A" w14:textId="77777777" w:rsidR="00002E46" w:rsidRDefault="00002E46">
      <w:pPr>
        <w:rPr>
          <w:sz w:val="20"/>
        </w:rPr>
      </w:pPr>
      <w:r>
        <w:br w:type="page"/>
      </w:r>
    </w:p>
    <w:p w14:paraId="1A29DAB2" w14:textId="77777777" w:rsidR="005061FD" w:rsidRPr="00761B80" w:rsidRDefault="005061FD" w:rsidP="00461C7D">
      <w:pPr>
        <w:pStyle w:val="Texto"/>
      </w:pPr>
    </w:p>
    <w:p w14:paraId="6CC9E068" w14:textId="3110EF6C" w:rsidR="002421C1" w:rsidRDefault="0026081E" w:rsidP="002421C1">
      <w:pPr>
        <w:pStyle w:val="Texto"/>
      </w:pPr>
      <w:r w:rsidRPr="00761B80">
        <w:t xml:space="preserve">La información financiera utilizada al </w:t>
      </w:r>
      <w:r w:rsidR="00247D18">
        <w:t>3</w:t>
      </w:r>
      <w:r w:rsidR="000B7E90">
        <w:t>0</w:t>
      </w:r>
      <w:r w:rsidR="001B31FD">
        <w:t xml:space="preserve"> de </w:t>
      </w:r>
      <w:r w:rsidR="000B7E90">
        <w:t>noviembre</w:t>
      </w:r>
      <w:r w:rsidR="001B31FD">
        <w:t xml:space="preserve"> de 202</w:t>
      </w:r>
      <w:r w:rsidR="00730E03">
        <w:t>2</w:t>
      </w:r>
      <w:r w:rsidR="0031749B">
        <w:t xml:space="preserve"> y</w:t>
      </w:r>
      <w:r w:rsidR="00D7020E">
        <w:t xml:space="preserve"> </w:t>
      </w:r>
      <w:r w:rsidRPr="00761B80">
        <w:t>20</w:t>
      </w:r>
      <w:r w:rsidR="00D7020E">
        <w:t>2</w:t>
      </w:r>
      <w:r w:rsidR="00730E03">
        <w:t>1</w:t>
      </w:r>
      <w:r w:rsidRPr="00761B80">
        <w:t xml:space="preserve"> y al 31 de mayo de </w:t>
      </w:r>
      <w:r w:rsidR="00247D18">
        <w:t>202</w:t>
      </w:r>
      <w:r w:rsidR="00730E03">
        <w:t>2</w:t>
      </w:r>
      <w:r w:rsidRPr="00761B80">
        <w:t xml:space="preserve"> vinculada a las inversiones en asociadas, negocios conjuntos y controladas fue determinada sobre la base de los estados financieros de estas sociedades. No existen diferencias significativas entre los criterios contables aplicados por la Sociedad y estas sociedades.</w:t>
      </w:r>
    </w:p>
    <w:p w14:paraId="3E325C2E" w14:textId="77777777" w:rsidR="0026081E" w:rsidRPr="00761B80" w:rsidRDefault="0026081E" w:rsidP="0026081E">
      <w:pPr>
        <w:pStyle w:val="Texto"/>
      </w:pPr>
    </w:p>
    <w:p w14:paraId="288A86BF" w14:textId="4716ECE5" w:rsidR="0026081E" w:rsidRDefault="0026081E" w:rsidP="0026081E">
      <w:pPr>
        <w:pStyle w:val="Texto"/>
      </w:pPr>
      <w:r w:rsidRPr="00761B80">
        <w:t xml:space="preserve">A </w:t>
      </w:r>
      <w:proofErr w:type="gramStart"/>
      <w:r w:rsidRPr="00761B80">
        <w:t>continuación</w:t>
      </w:r>
      <w:proofErr w:type="gramEnd"/>
      <w:r w:rsidRPr="00761B80">
        <w:t xml:space="preserve"> se identifica la información financiera considerada en relación con las inversiones en asociadas, negocios conjuntos y controladas de la Sociedad al </w:t>
      </w:r>
      <w:r w:rsidR="00D7020E">
        <w:t>3</w:t>
      </w:r>
      <w:r w:rsidR="000B7E90">
        <w:t>0</w:t>
      </w:r>
      <w:r w:rsidR="00D7020E">
        <w:t xml:space="preserve"> de </w:t>
      </w:r>
      <w:r w:rsidR="000B7E90">
        <w:t>noviembre</w:t>
      </w:r>
      <w:r w:rsidR="00D7020E">
        <w:t xml:space="preserve"> de 202</w:t>
      </w:r>
      <w:r w:rsidR="00730E03">
        <w:t>2</w:t>
      </w:r>
      <w:r w:rsidR="00D7020E">
        <w:t xml:space="preserve"> y </w:t>
      </w:r>
      <w:r w:rsidR="00730E03">
        <w:t>31 de mayo de 2022</w:t>
      </w:r>
      <w:r w:rsidRPr="00761B80">
        <w:t xml:space="preserve">, y asimismo se detalla la información financiera resumida vinculada a las inversiones en asociadas, negocios conjuntos y controladas de la Sociedad al </w:t>
      </w:r>
      <w:r w:rsidR="00247D18">
        <w:t>3</w:t>
      </w:r>
      <w:r w:rsidR="001B00F0">
        <w:t>0</w:t>
      </w:r>
      <w:r w:rsidR="001B31FD">
        <w:t xml:space="preserve"> de </w:t>
      </w:r>
      <w:r w:rsidR="001B00F0">
        <w:t>noviembre</w:t>
      </w:r>
      <w:r w:rsidR="001B31FD">
        <w:t xml:space="preserve"> de 202</w:t>
      </w:r>
      <w:r w:rsidR="00730E03">
        <w:t>2</w:t>
      </w:r>
      <w:r w:rsidRPr="00761B80">
        <w:t>, correspondiente a los últimos estados financieros emitidos por las mismas:</w:t>
      </w:r>
    </w:p>
    <w:p w14:paraId="4A222CB9" w14:textId="77777777" w:rsidR="0069294D" w:rsidRDefault="0069294D" w:rsidP="0026081E">
      <w:pPr>
        <w:pStyle w:val="Texto"/>
      </w:pPr>
    </w:p>
    <w:tbl>
      <w:tblPr>
        <w:tblStyle w:val="TableGrid"/>
        <w:tblW w:w="9867" w:type="dxa"/>
        <w:tblLayout w:type="fixed"/>
        <w:tblLook w:val="04A0" w:firstRow="1" w:lastRow="0" w:firstColumn="1" w:lastColumn="0" w:noHBand="0" w:noVBand="1"/>
      </w:tblPr>
      <w:tblGrid>
        <w:gridCol w:w="3240"/>
        <w:gridCol w:w="168"/>
        <w:gridCol w:w="552"/>
        <w:gridCol w:w="167"/>
        <w:gridCol w:w="913"/>
        <w:gridCol w:w="167"/>
        <w:gridCol w:w="1093"/>
        <w:gridCol w:w="166"/>
        <w:gridCol w:w="1094"/>
        <w:gridCol w:w="167"/>
        <w:gridCol w:w="1003"/>
        <w:gridCol w:w="167"/>
        <w:gridCol w:w="970"/>
      </w:tblGrid>
      <w:tr w:rsidR="00E750DE" w:rsidRPr="0061618B" w14:paraId="063EFB0F" w14:textId="77777777" w:rsidTr="002421C1">
        <w:tc>
          <w:tcPr>
            <w:tcW w:w="3240" w:type="dxa"/>
          </w:tcPr>
          <w:p w14:paraId="34AB2F4C" w14:textId="77777777" w:rsidR="00E750DE" w:rsidRPr="0061618B" w:rsidRDefault="00E750DE" w:rsidP="00A0052B">
            <w:pPr>
              <w:pStyle w:val="Texto"/>
              <w:jc w:val="center"/>
              <w:rPr>
                <w:b/>
                <w:sz w:val="16"/>
                <w:szCs w:val="16"/>
              </w:rPr>
            </w:pPr>
          </w:p>
        </w:tc>
        <w:tc>
          <w:tcPr>
            <w:tcW w:w="168" w:type="dxa"/>
          </w:tcPr>
          <w:p w14:paraId="264234BA" w14:textId="77777777" w:rsidR="00E750DE" w:rsidRPr="0061618B" w:rsidRDefault="00E750DE" w:rsidP="00A0052B">
            <w:pPr>
              <w:pStyle w:val="Texto"/>
              <w:jc w:val="center"/>
              <w:rPr>
                <w:b/>
                <w:sz w:val="16"/>
                <w:szCs w:val="16"/>
              </w:rPr>
            </w:pPr>
          </w:p>
        </w:tc>
        <w:tc>
          <w:tcPr>
            <w:tcW w:w="4152" w:type="dxa"/>
            <w:gridSpan w:val="7"/>
            <w:tcBorders>
              <w:bottom w:val="single" w:sz="6" w:space="0" w:color="auto"/>
            </w:tcBorders>
          </w:tcPr>
          <w:p w14:paraId="54ED8D4C" w14:textId="2FB55D7D" w:rsidR="00E750DE" w:rsidRPr="0061618B" w:rsidRDefault="00E750DE" w:rsidP="00A0052B">
            <w:pPr>
              <w:pStyle w:val="Texto"/>
              <w:jc w:val="center"/>
              <w:rPr>
                <w:b/>
                <w:sz w:val="16"/>
                <w:szCs w:val="16"/>
              </w:rPr>
            </w:pPr>
            <w:r w:rsidRPr="0061618B">
              <w:rPr>
                <w:b/>
                <w:sz w:val="16"/>
                <w:szCs w:val="16"/>
              </w:rPr>
              <w:t xml:space="preserve">Últimos estados </w:t>
            </w:r>
            <w:r w:rsidR="002D3C17">
              <w:rPr>
                <w:b/>
                <w:sz w:val="16"/>
                <w:szCs w:val="16"/>
              </w:rPr>
              <w:t>financieros</w:t>
            </w:r>
            <w:r w:rsidRPr="0061618B">
              <w:rPr>
                <w:b/>
                <w:sz w:val="16"/>
                <w:szCs w:val="16"/>
              </w:rPr>
              <w:t xml:space="preserve"> disponibles</w:t>
            </w:r>
          </w:p>
        </w:tc>
        <w:tc>
          <w:tcPr>
            <w:tcW w:w="167" w:type="dxa"/>
          </w:tcPr>
          <w:p w14:paraId="3852929F" w14:textId="77777777" w:rsidR="00E750DE" w:rsidRPr="0061618B" w:rsidRDefault="00E750DE" w:rsidP="00A0052B">
            <w:pPr>
              <w:pStyle w:val="Texto"/>
              <w:jc w:val="center"/>
              <w:rPr>
                <w:b/>
                <w:sz w:val="16"/>
                <w:szCs w:val="16"/>
              </w:rPr>
            </w:pPr>
          </w:p>
        </w:tc>
        <w:tc>
          <w:tcPr>
            <w:tcW w:w="2140" w:type="dxa"/>
            <w:gridSpan w:val="3"/>
            <w:tcBorders>
              <w:bottom w:val="single" w:sz="6" w:space="0" w:color="auto"/>
            </w:tcBorders>
          </w:tcPr>
          <w:p w14:paraId="52CFBAD2" w14:textId="77777777" w:rsidR="00E750DE" w:rsidRPr="0061618B" w:rsidRDefault="00E750DE" w:rsidP="00A0052B">
            <w:pPr>
              <w:pStyle w:val="Texto"/>
              <w:jc w:val="center"/>
              <w:rPr>
                <w:b/>
                <w:sz w:val="16"/>
                <w:szCs w:val="16"/>
              </w:rPr>
            </w:pPr>
            <w:r w:rsidRPr="0061618B">
              <w:rPr>
                <w:b/>
                <w:sz w:val="16"/>
                <w:szCs w:val="16"/>
              </w:rPr>
              <w:t>Valor registrado</w:t>
            </w:r>
          </w:p>
        </w:tc>
      </w:tr>
      <w:tr w:rsidR="006621D5" w:rsidRPr="0061618B" w14:paraId="7059B76C" w14:textId="77777777" w:rsidTr="00417D46">
        <w:tc>
          <w:tcPr>
            <w:tcW w:w="3240" w:type="dxa"/>
          </w:tcPr>
          <w:p w14:paraId="39323016" w14:textId="77777777" w:rsidR="006621D5" w:rsidRPr="0061618B" w:rsidRDefault="006621D5" w:rsidP="006621D5">
            <w:pPr>
              <w:pStyle w:val="Texto"/>
              <w:jc w:val="left"/>
              <w:rPr>
                <w:b/>
                <w:sz w:val="16"/>
                <w:szCs w:val="16"/>
              </w:rPr>
            </w:pPr>
            <w:r w:rsidRPr="0061618B">
              <w:rPr>
                <w:b/>
                <w:sz w:val="16"/>
                <w:szCs w:val="16"/>
              </w:rPr>
              <w:t>Emisor y/o características de los valores</w:t>
            </w:r>
          </w:p>
        </w:tc>
        <w:tc>
          <w:tcPr>
            <w:tcW w:w="168" w:type="dxa"/>
          </w:tcPr>
          <w:p w14:paraId="556B9A53" w14:textId="77777777" w:rsidR="006621D5" w:rsidRPr="0061618B" w:rsidRDefault="006621D5" w:rsidP="006621D5">
            <w:pPr>
              <w:pStyle w:val="Texto"/>
              <w:jc w:val="center"/>
              <w:rPr>
                <w:b/>
                <w:sz w:val="16"/>
                <w:szCs w:val="16"/>
              </w:rPr>
            </w:pPr>
          </w:p>
        </w:tc>
        <w:tc>
          <w:tcPr>
            <w:tcW w:w="552" w:type="dxa"/>
            <w:tcBorders>
              <w:bottom w:val="single" w:sz="6" w:space="0" w:color="auto"/>
            </w:tcBorders>
          </w:tcPr>
          <w:p w14:paraId="1C0C564B" w14:textId="77777777" w:rsidR="006621D5" w:rsidRPr="0061618B" w:rsidRDefault="006621D5" w:rsidP="006621D5">
            <w:pPr>
              <w:pStyle w:val="Texto"/>
              <w:jc w:val="center"/>
              <w:rPr>
                <w:b/>
                <w:sz w:val="16"/>
                <w:szCs w:val="16"/>
              </w:rPr>
            </w:pPr>
            <w:r w:rsidRPr="0061618B">
              <w:rPr>
                <w:b/>
                <w:sz w:val="16"/>
                <w:szCs w:val="16"/>
              </w:rPr>
              <w:t>Clase</w:t>
            </w:r>
          </w:p>
        </w:tc>
        <w:tc>
          <w:tcPr>
            <w:tcW w:w="167" w:type="dxa"/>
          </w:tcPr>
          <w:p w14:paraId="2057438E" w14:textId="77777777" w:rsidR="006621D5" w:rsidRPr="0061618B" w:rsidRDefault="006621D5" w:rsidP="006621D5">
            <w:pPr>
              <w:pStyle w:val="Texto"/>
              <w:jc w:val="center"/>
              <w:rPr>
                <w:b/>
                <w:sz w:val="16"/>
                <w:szCs w:val="16"/>
              </w:rPr>
            </w:pPr>
          </w:p>
        </w:tc>
        <w:tc>
          <w:tcPr>
            <w:tcW w:w="913" w:type="dxa"/>
            <w:tcBorders>
              <w:bottom w:val="single" w:sz="6" w:space="0" w:color="auto"/>
            </w:tcBorders>
          </w:tcPr>
          <w:p w14:paraId="4EC75CED" w14:textId="77777777" w:rsidR="006621D5" w:rsidRPr="0061618B" w:rsidRDefault="006621D5" w:rsidP="006621D5">
            <w:pPr>
              <w:pStyle w:val="Texto"/>
              <w:jc w:val="center"/>
              <w:rPr>
                <w:b/>
                <w:sz w:val="16"/>
                <w:szCs w:val="16"/>
              </w:rPr>
            </w:pPr>
            <w:r w:rsidRPr="0061618B">
              <w:rPr>
                <w:b/>
                <w:sz w:val="16"/>
                <w:szCs w:val="16"/>
              </w:rPr>
              <w:t>VN</w:t>
            </w:r>
          </w:p>
        </w:tc>
        <w:tc>
          <w:tcPr>
            <w:tcW w:w="167" w:type="dxa"/>
          </w:tcPr>
          <w:p w14:paraId="5144CEBB" w14:textId="77777777" w:rsidR="006621D5" w:rsidRPr="0061618B" w:rsidRDefault="006621D5" w:rsidP="006621D5">
            <w:pPr>
              <w:pStyle w:val="Texto"/>
              <w:jc w:val="center"/>
              <w:rPr>
                <w:b/>
                <w:sz w:val="16"/>
                <w:szCs w:val="16"/>
              </w:rPr>
            </w:pPr>
          </w:p>
        </w:tc>
        <w:tc>
          <w:tcPr>
            <w:tcW w:w="1093" w:type="dxa"/>
            <w:tcBorders>
              <w:bottom w:val="single" w:sz="6" w:space="0" w:color="auto"/>
            </w:tcBorders>
          </w:tcPr>
          <w:p w14:paraId="57BBC595" w14:textId="77777777" w:rsidR="006621D5" w:rsidRPr="0061618B" w:rsidRDefault="006621D5" w:rsidP="006621D5">
            <w:pPr>
              <w:pStyle w:val="Texto"/>
              <w:jc w:val="center"/>
              <w:rPr>
                <w:b/>
                <w:sz w:val="16"/>
                <w:szCs w:val="16"/>
              </w:rPr>
            </w:pPr>
            <w:r w:rsidRPr="0061618B">
              <w:rPr>
                <w:b/>
                <w:sz w:val="16"/>
                <w:szCs w:val="16"/>
              </w:rPr>
              <w:t>Cantidad</w:t>
            </w:r>
          </w:p>
        </w:tc>
        <w:tc>
          <w:tcPr>
            <w:tcW w:w="166" w:type="dxa"/>
          </w:tcPr>
          <w:p w14:paraId="5997C350" w14:textId="77777777" w:rsidR="006621D5" w:rsidRPr="0061618B" w:rsidRDefault="006621D5" w:rsidP="006621D5">
            <w:pPr>
              <w:pStyle w:val="Texto"/>
              <w:jc w:val="center"/>
              <w:rPr>
                <w:b/>
                <w:sz w:val="16"/>
                <w:szCs w:val="16"/>
              </w:rPr>
            </w:pPr>
          </w:p>
        </w:tc>
        <w:tc>
          <w:tcPr>
            <w:tcW w:w="1094" w:type="dxa"/>
            <w:tcBorders>
              <w:bottom w:val="single" w:sz="6" w:space="0" w:color="auto"/>
            </w:tcBorders>
          </w:tcPr>
          <w:p w14:paraId="2E2CBA44" w14:textId="77777777" w:rsidR="006621D5" w:rsidRPr="0061618B" w:rsidRDefault="006621D5" w:rsidP="006621D5">
            <w:pPr>
              <w:pStyle w:val="Texto"/>
              <w:jc w:val="center"/>
              <w:rPr>
                <w:b/>
                <w:sz w:val="16"/>
                <w:szCs w:val="16"/>
              </w:rPr>
            </w:pPr>
            <w:r w:rsidRPr="0061618B">
              <w:rPr>
                <w:b/>
                <w:sz w:val="16"/>
                <w:szCs w:val="16"/>
              </w:rPr>
              <w:t>Valor Patrimonial Proporcional</w:t>
            </w:r>
          </w:p>
        </w:tc>
        <w:tc>
          <w:tcPr>
            <w:tcW w:w="167" w:type="dxa"/>
          </w:tcPr>
          <w:p w14:paraId="04F29341" w14:textId="77777777" w:rsidR="006621D5" w:rsidRPr="0061618B" w:rsidRDefault="006621D5" w:rsidP="006621D5">
            <w:pPr>
              <w:pStyle w:val="Texto"/>
              <w:jc w:val="center"/>
              <w:rPr>
                <w:b/>
                <w:sz w:val="16"/>
                <w:szCs w:val="16"/>
              </w:rPr>
            </w:pPr>
          </w:p>
        </w:tc>
        <w:tc>
          <w:tcPr>
            <w:tcW w:w="1003" w:type="dxa"/>
            <w:tcBorders>
              <w:bottom w:val="single" w:sz="6" w:space="0" w:color="auto"/>
            </w:tcBorders>
          </w:tcPr>
          <w:p w14:paraId="6907E234" w14:textId="778EA924" w:rsidR="006621D5" w:rsidRPr="0061618B" w:rsidRDefault="00730E03" w:rsidP="006621D5">
            <w:pPr>
              <w:pStyle w:val="Texto"/>
              <w:jc w:val="center"/>
              <w:rPr>
                <w:b/>
                <w:sz w:val="16"/>
                <w:szCs w:val="16"/>
              </w:rPr>
            </w:pPr>
            <w:r>
              <w:rPr>
                <w:b/>
                <w:sz w:val="16"/>
                <w:szCs w:val="16"/>
              </w:rPr>
              <w:t>30/11/2022</w:t>
            </w:r>
          </w:p>
        </w:tc>
        <w:tc>
          <w:tcPr>
            <w:tcW w:w="167" w:type="dxa"/>
          </w:tcPr>
          <w:p w14:paraId="6E7DCA91" w14:textId="77777777" w:rsidR="006621D5" w:rsidRPr="0061618B" w:rsidRDefault="006621D5" w:rsidP="006621D5">
            <w:pPr>
              <w:pStyle w:val="Texto"/>
              <w:jc w:val="center"/>
              <w:rPr>
                <w:b/>
                <w:sz w:val="16"/>
                <w:szCs w:val="16"/>
              </w:rPr>
            </w:pPr>
          </w:p>
        </w:tc>
        <w:tc>
          <w:tcPr>
            <w:tcW w:w="970" w:type="dxa"/>
            <w:tcBorders>
              <w:bottom w:val="single" w:sz="6" w:space="0" w:color="auto"/>
            </w:tcBorders>
          </w:tcPr>
          <w:p w14:paraId="6AD1092B" w14:textId="50A4ED7A" w:rsidR="006621D5" w:rsidRPr="0061618B" w:rsidRDefault="00730E03" w:rsidP="006621D5">
            <w:pPr>
              <w:pStyle w:val="Texto"/>
              <w:jc w:val="center"/>
              <w:rPr>
                <w:b/>
                <w:sz w:val="16"/>
                <w:szCs w:val="16"/>
              </w:rPr>
            </w:pPr>
            <w:r>
              <w:rPr>
                <w:b/>
                <w:sz w:val="16"/>
                <w:szCs w:val="16"/>
              </w:rPr>
              <w:t>31/05/2022</w:t>
            </w:r>
          </w:p>
        </w:tc>
      </w:tr>
      <w:tr w:rsidR="00E750DE" w:rsidRPr="0061618B" w14:paraId="6F2BC03A" w14:textId="77777777" w:rsidTr="00417D46">
        <w:tc>
          <w:tcPr>
            <w:tcW w:w="3240" w:type="dxa"/>
            <w:tcBorders>
              <w:top w:val="single" w:sz="6" w:space="0" w:color="auto"/>
            </w:tcBorders>
          </w:tcPr>
          <w:p w14:paraId="3CDE8D5D" w14:textId="77777777" w:rsidR="00E750DE" w:rsidRPr="0061618B" w:rsidRDefault="00E750DE" w:rsidP="003211C9">
            <w:pPr>
              <w:pStyle w:val="Texto"/>
              <w:jc w:val="left"/>
              <w:rPr>
                <w:b/>
                <w:sz w:val="16"/>
                <w:szCs w:val="16"/>
              </w:rPr>
            </w:pPr>
          </w:p>
        </w:tc>
        <w:tc>
          <w:tcPr>
            <w:tcW w:w="168" w:type="dxa"/>
          </w:tcPr>
          <w:p w14:paraId="40E20E9D" w14:textId="77777777" w:rsidR="00E750DE" w:rsidRPr="0061618B" w:rsidRDefault="00E750DE" w:rsidP="00980042">
            <w:pPr>
              <w:pStyle w:val="Texto"/>
              <w:rPr>
                <w:sz w:val="16"/>
                <w:szCs w:val="16"/>
              </w:rPr>
            </w:pPr>
          </w:p>
        </w:tc>
        <w:tc>
          <w:tcPr>
            <w:tcW w:w="552" w:type="dxa"/>
            <w:tcBorders>
              <w:top w:val="single" w:sz="6" w:space="0" w:color="auto"/>
            </w:tcBorders>
          </w:tcPr>
          <w:p w14:paraId="3B57711B" w14:textId="77777777" w:rsidR="00E750DE" w:rsidRPr="0061618B" w:rsidRDefault="00E750DE" w:rsidP="00980042">
            <w:pPr>
              <w:pStyle w:val="Texto"/>
              <w:rPr>
                <w:sz w:val="16"/>
                <w:szCs w:val="16"/>
              </w:rPr>
            </w:pPr>
          </w:p>
        </w:tc>
        <w:tc>
          <w:tcPr>
            <w:tcW w:w="167" w:type="dxa"/>
          </w:tcPr>
          <w:p w14:paraId="249AEB02" w14:textId="77777777" w:rsidR="00E750DE" w:rsidRPr="0061618B" w:rsidRDefault="00E750DE" w:rsidP="00980042">
            <w:pPr>
              <w:pStyle w:val="Texto"/>
              <w:rPr>
                <w:sz w:val="16"/>
                <w:szCs w:val="16"/>
              </w:rPr>
            </w:pPr>
          </w:p>
        </w:tc>
        <w:tc>
          <w:tcPr>
            <w:tcW w:w="913" w:type="dxa"/>
            <w:tcBorders>
              <w:top w:val="single" w:sz="6" w:space="0" w:color="auto"/>
            </w:tcBorders>
          </w:tcPr>
          <w:p w14:paraId="6636692A" w14:textId="77777777" w:rsidR="00E750DE" w:rsidRPr="0061618B" w:rsidRDefault="00E750DE" w:rsidP="003B4690">
            <w:pPr>
              <w:pStyle w:val="Texto"/>
              <w:tabs>
                <w:tab w:val="decimal" w:pos="1044"/>
              </w:tabs>
              <w:rPr>
                <w:sz w:val="16"/>
                <w:szCs w:val="16"/>
              </w:rPr>
            </w:pPr>
          </w:p>
        </w:tc>
        <w:tc>
          <w:tcPr>
            <w:tcW w:w="167" w:type="dxa"/>
          </w:tcPr>
          <w:p w14:paraId="506D6E5D" w14:textId="77777777" w:rsidR="00E750DE" w:rsidRPr="0061618B" w:rsidRDefault="00E750DE" w:rsidP="00980042">
            <w:pPr>
              <w:pStyle w:val="Texto"/>
              <w:rPr>
                <w:sz w:val="16"/>
                <w:szCs w:val="16"/>
              </w:rPr>
            </w:pPr>
          </w:p>
        </w:tc>
        <w:tc>
          <w:tcPr>
            <w:tcW w:w="1093" w:type="dxa"/>
            <w:tcBorders>
              <w:top w:val="single" w:sz="6" w:space="0" w:color="auto"/>
            </w:tcBorders>
          </w:tcPr>
          <w:p w14:paraId="112FB42A" w14:textId="77777777" w:rsidR="00E750DE" w:rsidRPr="0061618B" w:rsidRDefault="00E750DE" w:rsidP="00980042">
            <w:pPr>
              <w:pStyle w:val="Texto"/>
              <w:rPr>
                <w:sz w:val="16"/>
                <w:szCs w:val="16"/>
              </w:rPr>
            </w:pPr>
          </w:p>
        </w:tc>
        <w:tc>
          <w:tcPr>
            <w:tcW w:w="166" w:type="dxa"/>
          </w:tcPr>
          <w:p w14:paraId="6E1F6295" w14:textId="77777777" w:rsidR="00E750DE" w:rsidRPr="0061618B" w:rsidRDefault="00E750DE" w:rsidP="00980042">
            <w:pPr>
              <w:pStyle w:val="Texto"/>
              <w:rPr>
                <w:sz w:val="16"/>
                <w:szCs w:val="16"/>
              </w:rPr>
            </w:pPr>
          </w:p>
        </w:tc>
        <w:tc>
          <w:tcPr>
            <w:tcW w:w="1094" w:type="dxa"/>
            <w:tcBorders>
              <w:top w:val="single" w:sz="6" w:space="0" w:color="auto"/>
            </w:tcBorders>
          </w:tcPr>
          <w:p w14:paraId="4515D83A" w14:textId="77777777" w:rsidR="00E750DE" w:rsidRPr="0061618B" w:rsidRDefault="00E750DE" w:rsidP="00736E6E">
            <w:pPr>
              <w:pStyle w:val="Texto"/>
              <w:tabs>
                <w:tab w:val="decimal" w:pos="956"/>
              </w:tabs>
              <w:rPr>
                <w:sz w:val="16"/>
                <w:szCs w:val="16"/>
              </w:rPr>
            </w:pPr>
          </w:p>
        </w:tc>
        <w:tc>
          <w:tcPr>
            <w:tcW w:w="167" w:type="dxa"/>
          </w:tcPr>
          <w:p w14:paraId="72150AB3" w14:textId="77777777" w:rsidR="00E750DE" w:rsidRPr="0061618B" w:rsidRDefault="00E750DE" w:rsidP="00980042">
            <w:pPr>
              <w:pStyle w:val="Texto"/>
              <w:rPr>
                <w:sz w:val="16"/>
                <w:szCs w:val="16"/>
              </w:rPr>
            </w:pPr>
          </w:p>
        </w:tc>
        <w:tc>
          <w:tcPr>
            <w:tcW w:w="1003" w:type="dxa"/>
            <w:tcBorders>
              <w:top w:val="single" w:sz="6" w:space="0" w:color="auto"/>
            </w:tcBorders>
          </w:tcPr>
          <w:p w14:paraId="2C4868DE" w14:textId="77777777" w:rsidR="00E750DE" w:rsidRPr="0061618B" w:rsidRDefault="00E750DE" w:rsidP="008D70EE">
            <w:pPr>
              <w:pStyle w:val="Texto"/>
              <w:tabs>
                <w:tab w:val="decimal" w:pos="829"/>
              </w:tabs>
              <w:rPr>
                <w:sz w:val="16"/>
                <w:szCs w:val="16"/>
              </w:rPr>
            </w:pPr>
          </w:p>
        </w:tc>
        <w:tc>
          <w:tcPr>
            <w:tcW w:w="167" w:type="dxa"/>
          </w:tcPr>
          <w:p w14:paraId="70EBDF97" w14:textId="77777777" w:rsidR="00E750DE" w:rsidRPr="0061618B" w:rsidRDefault="00E750DE" w:rsidP="00980042">
            <w:pPr>
              <w:pStyle w:val="Texto"/>
              <w:rPr>
                <w:sz w:val="16"/>
                <w:szCs w:val="16"/>
              </w:rPr>
            </w:pPr>
          </w:p>
        </w:tc>
        <w:tc>
          <w:tcPr>
            <w:tcW w:w="970" w:type="dxa"/>
            <w:tcBorders>
              <w:top w:val="single" w:sz="6" w:space="0" w:color="auto"/>
            </w:tcBorders>
          </w:tcPr>
          <w:p w14:paraId="23EDA6FB" w14:textId="77777777" w:rsidR="00E750DE" w:rsidRPr="0061618B" w:rsidRDefault="00E750DE" w:rsidP="00736E6E">
            <w:pPr>
              <w:pStyle w:val="Texto"/>
              <w:tabs>
                <w:tab w:val="decimal" w:pos="829"/>
              </w:tabs>
              <w:rPr>
                <w:sz w:val="16"/>
                <w:szCs w:val="16"/>
              </w:rPr>
            </w:pPr>
          </w:p>
        </w:tc>
      </w:tr>
      <w:tr w:rsidR="00E750DE" w:rsidRPr="0061618B" w14:paraId="26B48032" w14:textId="77777777" w:rsidTr="00417D46">
        <w:tc>
          <w:tcPr>
            <w:tcW w:w="3240" w:type="dxa"/>
          </w:tcPr>
          <w:p w14:paraId="7C7A5120" w14:textId="77777777" w:rsidR="00E750DE" w:rsidRPr="0061618B" w:rsidRDefault="00E750DE" w:rsidP="003211C9">
            <w:pPr>
              <w:pStyle w:val="Texto"/>
              <w:jc w:val="left"/>
              <w:rPr>
                <w:b/>
                <w:sz w:val="16"/>
                <w:szCs w:val="16"/>
              </w:rPr>
            </w:pPr>
            <w:r w:rsidRPr="0061618B">
              <w:rPr>
                <w:b/>
                <w:sz w:val="16"/>
                <w:szCs w:val="16"/>
              </w:rPr>
              <w:t>INVERSIONES NO CORRIENTES</w:t>
            </w:r>
          </w:p>
        </w:tc>
        <w:tc>
          <w:tcPr>
            <w:tcW w:w="168" w:type="dxa"/>
          </w:tcPr>
          <w:p w14:paraId="7B8733BB" w14:textId="77777777" w:rsidR="00E750DE" w:rsidRPr="0061618B" w:rsidRDefault="00E750DE" w:rsidP="00980042">
            <w:pPr>
              <w:pStyle w:val="Texto"/>
              <w:rPr>
                <w:sz w:val="16"/>
                <w:szCs w:val="16"/>
              </w:rPr>
            </w:pPr>
          </w:p>
        </w:tc>
        <w:tc>
          <w:tcPr>
            <w:tcW w:w="552" w:type="dxa"/>
          </w:tcPr>
          <w:p w14:paraId="0CD8778F" w14:textId="77777777" w:rsidR="00E750DE" w:rsidRPr="0061618B" w:rsidRDefault="00E750DE" w:rsidP="00980042">
            <w:pPr>
              <w:pStyle w:val="Texto"/>
              <w:rPr>
                <w:sz w:val="16"/>
                <w:szCs w:val="16"/>
              </w:rPr>
            </w:pPr>
          </w:p>
        </w:tc>
        <w:tc>
          <w:tcPr>
            <w:tcW w:w="167" w:type="dxa"/>
          </w:tcPr>
          <w:p w14:paraId="676F6EB5" w14:textId="77777777" w:rsidR="00E750DE" w:rsidRPr="0061618B" w:rsidRDefault="00E750DE" w:rsidP="00980042">
            <w:pPr>
              <w:pStyle w:val="Texto"/>
              <w:rPr>
                <w:sz w:val="16"/>
                <w:szCs w:val="16"/>
              </w:rPr>
            </w:pPr>
          </w:p>
        </w:tc>
        <w:tc>
          <w:tcPr>
            <w:tcW w:w="913" w:type="dxa"/>
          </w:tcPr>
          <w:p w14:paraId="38F6F3B7" w14:textId="77777777" w:rsidR="00E750DE" w:rsidRPr="0061618B" w:rsidRDefault="00E750DE" w:rsidP="00485B7E">
            <w:pPr>
              <w:pStyle w:val="Texto"/>
              <w:tabs>
                <w:tab w:val="decimal" w:pos="815"/>
              </w:tabs>
              <w:rPr>
                <w:sz w:val="16"/>
                <w:szCs w:val="16"/>
              </w:rPr>
            </w:pPr>
          </w:p>
        </w:tc>
        <w:tc>
          <w:tcPr>
            <w:tcW w:w="167" w:type="dxa"/>
          </w:tcPr>
          <w:p w14:paraId="74F084C6" w14:textId="77777777" w:rsidR="00E750DE" w:rsidRPr="0061618B" w:rsidRDefault="00E750DE" w:rsidP="00980042">
            <w:pPr>
              <w:pStyle w:val="Texto"/>
              <w:rPr>
                <w:sz w:val="16"/>
                <w:szCs w:val="16"/>
              </w:rPr>
            </w:pPr>
          </w:p>
        </w:tc>
        <w:tc>
          <w:tcPr>
            <w:tcW w:w="1093" w:type="dxa"/>
          </w:tcPr>
          <w:p w14:paraId="4A22A334" w14:textId="77777777" w:rsidR="00E750DE" w:rsidRPr="0061618B" w:rsidRDefault="00E750DE" w:rsidP="00980042">
            <w:pPr>
              <w:pStyle w:val="Texto"/>
              <w:rPr>
                <w:sz w:val="16"/>
                <w:szCs w:val="16"/>
              </w:rPr>
            </w:pPr>
          </w:p>
        </w:tc>
        <w:tc>
          <w:tcPr>
            <w:tcW w:w="166" w:type="dxa"/>
          </w:tcPr>
          <w:p w14:paraId="2DDBE4B9" w14:textId="77777777" w:rsidR="00E750DE" w:rsidRPr="0061618B" w:rsidRDefault="00E750DE" w:rsidP="00980042">
            <w:pPr>
              <w:pStyle w:val="Texto"/>
              <w:rPr>
                <w:sz w:val="16"/>
                <w:szCs w:val="16"/>
              </w:rPr>
            </w:pPr>
          </w:p>
        </w:tc>
        <w:tc>
          <w:tcPr>
            <w:tcW w:w="1094" w:type="dxa"/>
          </w:tcPr>
          <w:p w14:paraId="67E25716" w14:textId="77777777" w:rsidR="00E750DE" w:rsidRPr="0061618B" w:rsidRDefault="00E750DE" w:rsidP="00736E6E">
            <w:pPr>
              <w:pStyle w:val="Texto"/>
              <w:tabs>
                <w:tab w:val="decimal" w:pos="956"/>
              </w:tabs>
              <w:rPr>
                <w:sz w:val="16"/>
                <w:szCs w:val="16"/>
              </w:rPr>
            </w:pPr>
          </w:p>
        </w:tc>
        <w:tc>
          <w:tcPr>
            <w:tcW w:w="167" w:type="dxa"/>
          </w:tcPr>
          <w:p w14:paraId="7133C493" w14:textId="77777777" w:rsidR="00E750DE" w:rsidRPr="0061618B" w:rsidRDefault="00E750DE" w:rsidP="00980042">
            <w:pPr>
              <w:pStyle w:val="Texto"/>
              <w:rPr>
                <w:sz w:val="16"/>
                <w:szCs w:val="16"/>
              </w:rPr>
            </w:pPr>
          </w:p>
        </w:tc>
        <w:tc>
          <w:tcPr>
            <w:tcW w:w="1003" w:type="dxa"/>
          </w:tcPr>
          <w:p w14:paraId="6A093695" w14:textId="77777777" w:rsidR="00E750DE" w:rsidRPr="0061618B" w:rsidRDefault="00E750DE" w:rsidP="008D70EE">
            <w:pPr>
              <w:pStyle w:val="Texto"/>
              <w:tabs>
                <w:tab w:val="decimal" w:pos="829"/>
              </w:tabs>
              <w:rPr>
                <w:sz w:val="16"/>
                <w:szCs w:val="16"/>
              </w:rPr>
            </w:pPr>
          </w:p>
        </w:tc>
        <w:tc>
          <w:tcPr>
            <w:tcW w:w="167" w:type="dxa"/>
          </w:tcPr>
          <w:p w14:paraId="7E7FE3A4" w14:textId="77777777" w:rsidR="00E750DE" w:rsidRPr="0061618B" w:rsidRDefault="00E750DE" w:rsidP="00980042">
            <w:pPr>
              <w:pStyle w:val="Texto"/>
              <w:rPr>
                <w:sz w:val="16"/>
                <w:szCs w:val="16"/>
              </w:rPr>
            </w:pPr>
          </w:p>
        </w:tc>
        <w:tc>
          <w:tcPr>
            <w:tcW w:w="970" w:type="dxa"/>
          </w:tcPr>
          <w:p w14:paraId="0B4D11E7" w14:textId="77777777" w:rsidR="00E750DE" w:rsidRPr="0061618B" w:rsidRDefault="00E750DE" w:rsidP="00736E6E">
            <w:pPr>
              <w:pStyle w:val="Texto"/>
              <w:tabs>
                <w:tab w:val="decimal" w:pos="829"/>
              </w:tabs>
              <w:rPr>
                <w:sz w:val="16"/>
                <w:szCs w:val="16"/>
              </w:rPr>
            </w:pPr>
          </w:p>
        </w:tc>
      </w:tr>
      <w:tr w:rsidR="00E750DE" w:rsidRPr="0061618B" w14:paraId="08588D8C" w14:textId="77777777" w:rsidTr="00417D46">
        <w:tc>
          <w:tcPr>
            <w:tcW w:w="3240" w:type="dxa"/>
          </w:tcPr>
          <w:p w14:paraId="75A6B742" w14:textId="77777777" w:rsidR="00E750DE" w:rsidRPr="0061618B" w:rsidRDefault="00E750DE" w:rsidP="003211C9">
            <w:pPr>
              <w:pStyle w:val="Texto"/>
              <w:jc w:val="left"/>
              <w:rPr>
                <w:sz w:val="16"/>
                <w:szCs w:val="16"/>
              </w:rPr>
            </w:pPr>
          </w:p>
        </w:tc>
        <w:tc>
          <w:tcPr>
            <w:tcW w:w="168" w:type="dxa"/>
          </w:tcPr>
          <w:p w14:paraId="17D1488E" w14:textId="77777777" w:rsidR="00E750DE" w:rsidRPr="0061618B" w:rsidRDefault="00E750DE" w:rsidP="00980042">
            <w:pPr>
              <w:pStyle w:val="Texto"/>
              <w:rPr>
                <w:sz w:val="16"/>
                <w:szCs w:val="16"/>
              </w:rPr>
            </w:pPr>
          </w:p>
        </w:tc>
        <w:tc>
          <w:tcPr>
            <w:tcW w:w="552" w:type="dxa"/>
          </w:tcPr>
          <w:p w14:paraId="52D92083" w14:textId="77777777" w:rsidR="00E750DE" w:rsidRPr="0061618B" w:rsidRDefault="00E750DE" w:rsidP="00980042">
            <w:pPr>
              <w:pStyle w:val="Texto"/>
              <w:rPr>
                <w:sz w:val="16"/>
                <w:szCs w:val="16"/>
              </w:rPr>
            </w:pPr>
          </w:p>
        </w:tc>
        <w:tc>
          <w:tcPr>
            <w:tcW w:w="167" w:type="dxa"/>
          </w:tcPr>
          <w:p w14:paraId="6EC132E1" w14:textId="77777777" w:rsidR="00E750DE" w:rsidRPr="0061618B" w:rsidRDefault="00E750DE" w:rsidP="00980042">
            <w:pPr>
              <w:pStyle w:val="Texto"/>
              <w:rPr>
                <w:sz w:val="16"/>
                <w:szCs w:val="16"/>
              </w:rPr>
            </w:pPr>
          </w:p>
        </w:tc>
        <w:tc>
          <w:tcPr>
            <w:tcW w:w="913" w:type="dxa"/>
          </w:tcPr>
          <w:p w14:paraId="04C9D428" w14:textId="77777777" w:rsidR="00E750DE" w:rsidRPr="0061618B" w:rsidRDefault="00E750DE" w:rsidP="00485B7E">
            <w:pPr>
              <w:pStyle w:val="Texto"/>
              <w:tabs>
                <w:tab w:val="decimal" w:pos="815"/>
              </w:tabs>
              <w:rPr>
                <w:sz w:val="16"/>
                <w:szCs w:val="16"/>
              </w:rPr>
            </w:pPr>
          </w:p>
        </w:tc>
        <w:tc>
          <w:tcPr>
            <w:tcW w:w="167" w:type="dxa"/>
          </w:tcPr>
          <w:p w14:paraId="4DDCC418" w14:textId="77777777" w:rsidR="00E750DE" w:rsidRPr="0061618B" w:rsidRDefault="00E750DE" w:rsidP="00980042">
            <w:pPr>
              <w:pStyle w:val="Texto"/>
              <w:rPr>
                <w:sz w:val="16"/>
                <w:szCs w:val="16"/>
              </w:rPr>
            </w:pPr>
          </w:p>
        </w:tc>
        <w:tc>
          <w:tcPr>
            <w:tcW w:w="1093" w:type="dxa"/>
          </w:tcPr>
          <w:p w14:paraId="295BA416" w14:textId="77777777" w:rsidR="00E750DE" w:rsidRPr="0061618B" w:rsidRDefault="00E750DE" w:rsidP="00980042">
            <w:pPr>
              <w:pStyle w:val="Texto"/>
              <w:rPr>
                <w:sz w:val="16"/>
                <w:szCs w:val="16"/>
              </w:rPr>
            </w:pPr>
          </w:p>
        </w:tc>
        <w:tc>
          <w:tcPr>
            <w:tcW w:w="166" w:type="dxa"/>
          </w:tcPr>
          <w:p w14:paraId="3BB2B1E4" w14:textId="77777777" w:rsidR="00E750DE" w:rsidRPr="0061618B" w:rsidRDefault="00E750DE" w:rsidP="00980042">
            <w:pPr>
              <w:pStyle w:val="Texto"/>
              <w:rPr>
                <w:sz w:val="16"/>
                <w:szCs w:val="16"/>
              </w:rPr>
            </w:pPr>
          </w:p>
        </w:tc>
        <w:tc>
          <w:tcPr>
            <w:tcW w:w="1094" w:type="dxa"/>
          </w:tcPr>
          <w:p w14:paraId="515F3FC2" w14:textId="77777777" w:rsidR="00E750DE" w:rsidRPr="0061618B" w:rsidRDefault="00E750DE" w:rsidP="00736E6E">
            <w:pPr>
              <w:pStyle w:val="Texto"/>
              <w:tabs>
                <w:tab w:val="decimal" w:pos="956"/>
              </w:tabs>
              <w:rPr>
                <w:sz w:val="16"/>
                <w:szCs w:val="16"/>
              </w:rPr>
            </w:pPr>
          </w:p>
        </w:tc>
        <w:tc>
          <w:tcPr>
            <w:tcW w:w="167" w:type="dxa"/>
          </w:tcPr>
          <w:p w14:paraId="4E1DDDB4" w14:textId="77777777" w:rsidR="00E750DE" w:rsidRPr="0061618B" w:rsidRDefault="00E750DE" w:rsidP="00980042">
            <w:pPr>
              <w:pStyle w:val="Texto"/>
              <w:rPr>
                <w:sz w:val="16"/>
                <w:szCs w:val="16"/>
              </w:rPr>
            </w:pPr>
          </w:p>
        </w:tc>
        <w:tc>
          <w:tcPr>
            <w:tcW w:w="1003" w:type="dxa"/>
          </w:tcPr>
          <w:p w14:paraId="6ACF0F44" w14:textId="77777777" w:rsidR="00E750DE" w:rsidRPr="0061618B" w:rsidRDefault="00E750DE" w:rsidP="008D70EE">
            <w:pPr>
              <w:pStyle w:val="Texto"/>
              <w:tabs>
                <w:tab w:val="decimal" w:pos="829"/>
              </w:tabs>
              <w:rPr>
                <w:sz w:val="16"/>
                <w:szCs w:val="16"/>
              </w:rPr>
            </w:pPr>
          </w:p>
        </w:tc>
        <w:tc>
          <w:tcPr>
            <w:tcW w:w="167" w:type="dxa"/>
          </w:tcPr>
          <w:p w14:paraId="24898B7B" w14:textId="77777777" w:rsidR="00E750DE" w:rsidRPr="0061618B" w:rsidRDefault="00E750DE" w:rsidP="00980042">
            <w:pPr>
              <w:pStyle w:val="Texto"/>
              <w:rPr>
                <w:sz w:val="16"/>
                <w:szCs w:val="16"/>
              </w:rPr>
            </w:pPr>
          </w:p>
        </w:tc>
        <w:tc>
          <w:tcPr>
            <w:tcW w:w="970" w:type="dxa"/>
          </w:tcPr>
          <w:p w14:paraId="4BB8B730" w14:textId="77777777" w:rsidR="00E750DE" w:rsidRPr="0061618B" w:rsidRDefault="00E750DE" w:rsidP="00736E6E">
            <w:pPr>
              <w:pStyle w:val="Texto"/>
              <w:tabs>
                <w:tab w:val="decimal" w:pos="829"/>
              </w:tabs>
              <w:rPr>
                <w:sz w:val="16"/>
                <w:szCs w:val="16"/>
              </w:rPr>
            </w:pPr>
          </w:p>
        </w:tc>
      </w:tr>
      <w:tr w:rsidR="00E750DE" w:rsidRPr="0061618B" w14:paraId="4A7AC373" w14:textId="77777777" w:rsidTr="00417D46">
        <w:tc>
          <w:tcPr>
            <w:tcW w:w="3240" w:type="dxa"/>
          </w:tcPr>
          <w:p w14:paraId="483AF6EC" w14:textId="77777777" w:rsidR="00E750DE" w:rsidRPr="0061618B" w:rsidRDefault="00E750DE" w:rsidP="003211C9">
            <w:pPr>
              <w:pStyle w:val="Texto"/>
              <w:jc w:val="left"/>
              <w:rPr>
                <w:b/>
                <w:sz w:val="16"/>
                <w:szCs w:val="16"/>
              </w:rPr>
            </w:pPr>
            <w:r w:rsidRPr="0061618B">
              <w:rPr>
                <w:b/>
                <w:sz w:val="16"/>
                <w:szCs w:val="16"/>
              </w:rPr>
              <w:t>Controladas</w:t>
            </w:r>
          </w:p>
        </w:tc>
        <w:tc>
          <w:tcPr>
            <w:tcW w:w="168" w:type="dxa"/>
          </w:tcPr>
          <w:p w14:paraId="191F8504" w14:textId="77777777" w:rsidR="00E750DE" w:rsidRPr="0061618B" w:rsidRDefault="00E750DE" w:rsidP="00980042">
            <w:pPr>
              <w:pStyle w:val="Texto"/>
              <w:rPr>
                <w:sz w:val="16"/>
                <w:szCs w:val="16"/>
              </w:rPr>
            </w:pPr>
          </w:p>
        </w:tc>
        <w:tc>
          <w:tcPr>
            <w:tcW w:w="552" w:type="dxa"/>
          </w:tcPr>
          <w:p w14:paraId="693EB6A7" w14:textId="77777777" w:rsidR="00E750DE" w:rsidRPr="0061618B" w:rsidRDefault="00E750DE" w:rsidP="00980042">
            <w:pPr>
              <w:pStyle w:val="Texto"/>
              <w:rPr>
                <w:sz w:val="16"/>
                <w:szCs w:val="16"/>
              </w:rPr>
            </w:pPr>
          </w:p>
        </w:tc>
        <w:tc>
          <w:tcPr>
            <w:tcW w:w="167" w:type="dxa"/>
          </w:tcPr>
          <w:p w14:paraId="25F21A75" w14:textId="77777777" w:rsidR="00E750DE" w:rsidRPr="0061618B" w:rsidRDefault="00E750DE" w:rsidP="00980042">
            <w:pPr>
              <w:pStyle w:val="Texto"/>
              <w:rPr>
                <w:sz w:val="16"/>
                <w:szCs w:val="16"/>
              </w:rPr>
            </w:pPr>
          </w:p>
        </w:tc>
        <w:tc>
          <w:tcPr>
            <w:tcW w:w="913" w:type="dxa"/>
          </w:tcPr>
          <w:p w14:paraId="53EDC2A9" w14:textId="77777777" w:rsidR="00E750DE" w:rsidRPr="0061618B" w:rsidRDefault="00E750DE" w:rsidP="00485B7E">
            <w:pPr>
              <w:pStyle w:val="Texto"/>
              <w:tabs>
                <w:tab w:val="decimal" w:pos="815"/>
              </w:tabs>
              <w:rPr>
                <w:sz w:val="16"/>
                <w:szCs w:val="16"/>
              </w:rPr>
            </w:pPr>
          </w:p>
        </w:tc>
        <w:tc>
          <w:tcPr>
            <w:tcW w:w="167" w:type="dxa"/>
          </w:tcPr>
          <w:p w14:paraId="6351A429" w14:textId="77777777" w:rsidR="00E750DE" w:rsidRPr="0061618B" w:rsidRDefault="00E750DE" w:rsidP="00980042">
            <w:pPr>
              <w:pStyle w:val="Texto"/>
              <w:rPr>
                <w:sz w:val="16"/>
                <w:szCs w:val="16"/>
              </w:rPr>
            </w:pPr>
          </w:p>
        </w:tc>
        <w:tc>
          <w:tcPr>
            <w:tcW w:w="1093" w:type="dxa"/>
          </w:tcPr>
          <w:p w14:paraId="4E139FC5" w14:textId="77777777" w:rsidR="00E750DE" w:rsidRPr="0061618B" w:rsidRDefault="00E750DE" w:rsidP="00980042">
            <w:pPr>
              <w:pStyle w:val="Texto"/>
              <w:rPr>
                <w:sz w:val="16"/>
                <w:szCs w:val="16"/>
              </w:rPr>
            </w:pPr>
          </w:p>
        </w:tc>
        <w:tc>
          <w:tcPr>
            <w:tcW w:w="166" w:type="dxa"/>
          </w:tcPr>
          <w:p w14:paraId="61E53177" w14:textId="77777777" w:rsidR="00E750DE" w:rsidRPr="0061618B" w:rsidRDefault="00E750DE" w:rsidP="00980042">
            <w:pPr>
              <w:pStyle w:val="Texto"/>
              <w:rPr>
                <w:sz w:val="16"/>
                <w:szCs w:val="16"/>
              </w:rPr>
            </w:pPr>
          </w:p>
        </w:tc>
        <w:tc>
          <w:tcPr>
            <w:tcW w:w="1094" w:type="dxa"/>
          </w:tcPr>
          <w:p w14:paraId="30A78776" w14:textId="77777777" w:rsidR="00E750DE" w:rsidRPr="0061618B" w:rsidRDefault="00E750DE" w:rsidP="00736E6E">
            <w:pPr>
              <w:pStyle w:val="Texto"/>
              <w:tabs>
                <w:tab w:val="decimal" w:pos="956"/>
              </w:tabs>
              <w:rPr>
                <w:sz w:val="16"/>
                <w:szCs w:val="16"/>
              </w:rPr>
            </w:pPr>
          </w:p>
        </w:tc>
        <w:tc>
          <w:tcPr>
            <w:tcW w:w="167" w:type="dxa"/>
          </w:tcPr>
          <w:p w14:paraId="26047C8E" w14:textId="77777777" w:rsidR="00E750DE" w:rsidRPr="0061618B" w:rsidRDefault="00E750DE" w:rsidP="00980042">
            <w:pPr>
              <w:pStyle w:val="Texto"/>
              <w:rPr>
                <w:sz w:val="16"/>
                <w:szCs w:val="16"/>
              </w:rPr>
            </w:pPr>
          </w:p>
        </w:tc>
        <w:tc>
          <w:tcPr>
            <w:tcW w:w="1003" w:type="dxa"/>
          </w:tcPr>
          <w:p w14:paraId="152B2064" w14:textId="77777777" w:rsidR="00E750DE" w:rsidRPr="0061618B" w:rsidRDefault="00E750DE" w:rsidP="008D70EE">
            <w:pPr>
              <w:pStyle w:val="Texto"/>
              <w:tabs>
                <w:tab w:val="decimal" w:pos="829"/>
              </w:tabs>
              <w:rPr>
                <w:sz w:val="16"/>
                <w:szCs w:val="16"/>
              </w:rPr>
            </w:pPr>
          </w:p>
        </w:tc>
        <w:tc>
          <w:tcPr>
            <w:tcW w:w="167" w:type="dxa"/>
          </w:tcPr>
          <w:p w14:paraId="328656C6" w14:textId="77777777" w:rsidR="00E750DE" w:rsidRPr="0061618B" w:rsidRDefault="00E750DE" w:rsidP="00980042">
            <w:pPr>
              <w:pStyle w:val="Texto"/>
              <w:rPr>
                <w:sz w:val="16"/>
                <w:szCs w:val="16"/>
              </w:rPr>
            </w:pPr>
          </w:p>
        </w:tc>
        <w:tc>
          <w:tcPr>
            <w:tcW w:w="970" w:type="dxa"/>
          </w:tcPr>
          <w:p w14:paraId="66BBB77A" w14:textId="77777777" w:rsidR="00E750DE" w:rsidRPr="0061618B" w:rsidRDefault="00E750DE" w:rsidP="00736E6E">
            <w:pPr>
              <w:pStyle w:val="Texto"/>
              <w:tabs>
                <w:tab w:val="decimal" w:pos="829"/>
              </w:tabs>
              <w:rPr>
                <w:sz w:val="16"/>
                <w:szCs w:val="16"/>
              </w:rPr>
            </w:pPr>
          </w:p>
        </w:tc>
      </w:tr>
      <w:tr w:rsidR="0069294D" w:rsidRPr="0061618B" w14:paraId="53CE8A9D" w14:textId="77777777" w:rsidTr="00417D46">
        <w:tc>
          <w:tcPr>
            <w:tcW w:w="3240" w:type="dxa"/>
          </w:tcPr>
          <w:p w14:paraId="62A8DD7B" w14:textId="77777777" w:rsidR="0069294D" w:rsidRPr="0061618B" w:rsidRDefault="0069294D" w:rsidP="0069294D">
            <w:pPr>
              <w:pStyle w:val="Texto"/>
              <w:ind w:left="142"/>
              <w:jc w:val="left"/>
              <w:rPr>
                <w:sz w:val="16"/>
                <w:szCs w:val="16"/>
              </w:rPr>
            </w:pPr>
            <w:proofErr w:type="spellStart"/>
            <w:r w:rsidRPr="0061618B">
              <w:rPr>
                <w:sz w:val="16"/>
                <w:szCs w:val="16"/>
              </w:rPr>
              <w:t>Castinver</w:t>
            </w:r>
            <w:proofErr w:type="spellEnd"/>
            <w:r w:rsidRPr="0061618B">
              <w:rPr>
                <w:sz w:val="16"/>
                <w:szCs w:val="16"/>
              </w:rPr>
              <w:t xml:space="preserve"> S.A.U.</w:t>
            </w:r>
          </w:p>
        </w:tc>
        <w:tc>
          <w:tcPr>
            <w:tcW w:w="168" w:type="dxa"/>
          </w:tcPr>
          <w:p w14:paraId="03459533" w14:textId="77777777" w:rsidR="0069294D" w:rsidRPr="0061618B" w:rsidRDefault="0069294D" w:rsidP="0069294D">
            <w:pPr>
              <w:pStyle w:val="Texto"/>
              <w:rPr>
                <w:sz w:val="16"/>
                <w:szCs w:val="16"/>
              </w:rPr>
            </w:pPr>
          </w:p>
        </w:tc>
        <w:tc>
          <w:tcPr>
            <w:tcW w:w="552" w:type="dxa"/>
          </w:tcPr>
          <w:p w14:paraId="1F796D04" w14:textId="77777777" w:rsidR="0069294D" w:rsidRPr="0061618B" w:rsidRDefault="0069294D" w:rsidP="0069294D">
            <w:pPr>
              <w:pStyle w:val="Texto"/>
              <w:jc w:val="center"/>
              <w:rPr>
                <w:sz w:val="16"/>
                <w:szCs w:val="16"/>
              </w:rPr>
            </w:pPr>
            <w:proofErr w:type="spellStart"/>
            <w:r w:rsidRPr="0061618B">
              <w:rPr>
                <w:sz w:val="16"/>
                <w:szCs w:val="16"/>
              </w:rPr>
              <w:t>Accs</w:t>
            </w:r>
            <w:proofErr w:type="spellEnd"/>
            <w:r w:rsidRPr="0061618B">
              <w:rPr>
                <w:sz w:val="16"/>
                <w:szCs w:val="16"/>
              </w:rPr>
              <w:t>.</w:t>
            </w:r>
          </w:p>
        </w:tc>
        <w:tc>
          <w:tcPr>
            <w:tcW w:w="167" w:type="dxa"/>
          </w:tcPr>
          <w:p w14:paraId="105801BC" w14:textId="77777777" w:rsidR="0069294D" w:rsidRPr="0061618B" w:rsidRDefault="0069294D" w:rsidP="0069294D">
            <w:pPr>
              <w:pStyle w:val="Texto"/>
              <w:rPr>
                <w:sz w:val="16"/>
                <w:szCs w:val="16"/>
              </w:rPr>
            </w:pPr>
          </w:p>
        </w:tc>
        <w:tc>
          <w:tcPr>
            <w:tcW w:w="913" w:type="dxa"/>
          </w:tcPr>
          <w:p w14:paraId="1B473429" w14:textId="44F1D45C" w:rsidR="0069294D" w:rsidRPr="0061618B" w:rsidRDefault="0069294D" w:rsidP="0069294D">
            <w:pPr>
              <w:pStyle w:val="Texto"/>
              <w:tabs>
                <w:tab w:val="decimal" w:pos="815"/>
              </w:tabs>
              <w:rPr>
                <w:sz w:val="16"/>
                <w:szCs w:val="16"/>
              </w:rPr>
            </w:pPr>
            <w:r w:rsidRPr="0069294D">
              <w:rPr>
                <w:sz w:val="16"/>
                <w:szCs w:val="16"/>
              </w:rPr>
              <w:t>$ 1</w:t>
            </w:r>
          </w:p>
        </w:tc>
        <w:tc>
          <w:tcPr>
            <w:tcW w:w="167" w:type="dxa"/>
          </w:tcPr>
          <w:p w14:paraId="15A8B87A" w14:textId="77777777" w:rsidR="0069294D" w:rsidRPr="0061618B" w:rsidRDefault="0069294D" w:rsidP="0069294D">
            <w:pPr>
              <w:pStyle w:val="Texto"/>
              <w:rPr>
                <w:sz w:val="16"/>
                <w:szCs w:val="16"/>
              </w:rPr>
            </w:pPr>
          </w:p>
        </w:tc>
        <w:tc>
          <w:tcPr>
            <w:tcW w:w="1093" w:type="dxa"/>
          </w:tcPr>
          <w:p w14:paraId="04B9E0EA" w14:textId="1C8B55D9" w:rsidR="0069294D" w:rsidRPr="00892A96" w:rsidRDefault="0069294D" w:rsidP="0069294D">
            <w:pPr>
              <w:pStyle w:val="Texto"/>
              <w:tabs>
                <w:tab w:val="decimal" w:pos="956"/>
              </w:tabs>
              <w:jc w:val="left"/>
              <w:rPr>
                <w:sz w:val="16"/>
                <w:szCs w:val="16"/>
              </w:rPr>
            </w:pPr>
            <w:r w:rsidRPr="0069294D">
              <w:rPr>
                <w:sz w:val="16"/>
                <w:szCs w:val="16"/>
              </w:rPr>
              <w:t>147.944.831</w:t>
            </w:r>
          </w:p>
        </w:tc>
        <w:tc>
          <w:tcPr>
            <w:tcW w:w="166" w:type="dxa"/>
          </w:tcPr>
          <w:p w14:paraId="69F61426" w14:textId="77777777" w:rsidR="0069294D" w:rsidRPr="0061618B" w:rsidRDefault="0069294D" w:rsidP="0069294D">
            <w:pPr>
              <w:pStyle w:val="Texto"/>
              <w:rPr>
                <w:sz w:val="16"/>
                <w:szCs w:val="16"/>
              </w:rPr>
            </w:pPr>
          </w:p>
        </w:tc>
        <w:tc>
          <w:tcPr>
            <w:tcW w:w="1094" w:type="dxa"/>
          </w:tcPr>
          <w:p w14:paraId="206FD6EA" w14:textId="384939E5" w:rsidR="0069294D" w:rsidRPr="0061618B" w:rsidRDefault="00F505B9" w:rsidP="008D70EE">
            <w:pPr>
              <w:pStyle w:val="Texto"/>
              <w:tabs>
                <w:tab w:val="decimal" w:pos="956"/>
              </w:tabs>
              <w:rPr>
                <w:sz w:val="16"/>
                <w:szCs w:val="16"/>
              </w:rPr>
            </w:pPr>
            <w:r w:rsidRPr="00F505B9">
              <w:rPr>
                <w:sz w:val="16"/>
                <w:szCs w:val="16"/>
              </w:rPr>
              <w:t>1.</w:t>
            </w:r>
            <w:r w:rsidR="00AF630E" w:rsidRPr="00AF630E">
              <w:rPr>
                <w:sz w:val="16"/>
                <w:szCs w:val="16"/>
              </w:rPr>
              <w:t>253.447</w:t>
            </w:r>
          </w:p>
        </w:tc>
        <w:tc>
          <w:tcPr>
            <w:tcW w:w="167" w:type="dxa"/>
          </w:tcPr>
          <w:p w14:paraId="7D949211" w14:textId="77777777" w:rsidR="0069294D" w:rsidRPr="0061618B" w:rsidRDefault="0069294D" w:rsidP="008D70EE">
            <w:pPr>
              <w:pStyle w:val="Texto"/>
              <w:rPr>
                <w:sz w:val="16"/>
                <w:szCs w:val="16"/>
              </w:rPr>
            </w:pPr>
          </w:p>
        </w:tc>
        <w:tc>
          <w:tcPr>
            <w:tcW w:w="1003" w:type="dxa"/>
          </w:tcPr>
          <w:p w14:paraId="47B485D2" w14:textId="5B62D86F" w:rsidR="0069294D" w:rsidRPr="0061618B" w:rsidRDefault="00F505B9" w:rsidP="008D70EE">
            <w:pPr>
              <w:pStyle w:val="Texto"/>
              <w:tabs>
                <w:tab w:val="decimal" w:pos="829"/>
              </w:tabs>
              <w:rPr>
                <w:sz w:val="16"/>
                <w:szCs w:val="16"/>
              </w:rPr>
            </w:pPr>
            <w:r w:rsidRPr="00F505B9">
              <w:rPr>
                <w:sz w:val="16"/>
                <w:szCs w:val="16"/>
              </w:rPr>
              <w:t>1.</w:t>
            </w:r>
            <w:r w:rsidR="00AF630E" w:rsidRPr="00AF630E">
              <w:rPr>
                <w:sz w:val="16"/>
                <w:szCs w:val="16"/>
              </w:rPr>
              <w:t>253.447</w:t>
            </w:r>
          </w:p>
        </w:tc>
        <w:tc>
          <w:tcPr>
            <w:tcW w:w="167" w:type="dxa"/>
          </w:tcPr>
          <w:p w14:paraId="737E95A3" w14:textId="77777777" w:rsidR="0069294D" w:rsidRPr="0061618B" w:rsidRDefault="0069294D" w:rsidP="0069294D">
            <w:pPr>
              <w:pStyle w:val="Texto"/>
              <w:jc w:val="left"/>
              <w:rPr>
                <w:sz w:val="16"/>
                <w:szCs w:val="16"/>
              </w:rPr>
            </w:pPr>
          </w:p>
        </w:tc>
        <w:tc>
          <w:tcPr>
            <w:tcW w:w="970" w:type="dxa"/>
          </w:tcPr>
          <w:p w14:paraId="5A3F91F0" w14:textId="06081FD7" w:rsidR="0069294D" w:rsidRPr="0061618B" w:rsidRDefault="0069294D" w:rsidP="0069294D">
            <w:pPr>
              <w:pStyle w:val="Texto"/>
              <w:tabs>
                <w:tab w:val="decimal" w:pos="829"/>
              </w:tabs>
              <w:jc w:val="left"/>
              <w:rPr>
                <w:sz w:val="16"/>
                <w:szCs w:val="16"/>
              </w:rPr>
            </w:pPr>
            <w:r w:rsidRPr="0069294D">
              <w:rPr>
                <w:sz w:val="16"/>
                <w:szCs w:val="16"/>
              </w:rPr>
              <w:t>801.893</w:t>
            </w:r>
          </w:p>
        </w:tc>
      </w:tr>
      <w:tr w:rsidR="0069294D" w:rsidRPr="0061618B" w14:paraId="2B202150" w14:textId="77777777" w:rsidTr="00417D46">
        <w:tc>
          <w:tcPr>
            <w:tcW w:w="3240" w:type="dxa"/>
          </w:tcPr>
          <w:p w14:paraId="35A88E7D" w14:textId="77777777" w:rsidR="0069294D" w:rsidRPr="0061618B" w:rsidRDefault="0069294D" w:rsidP="0069294D">
            <w:pPr>
              <w:pStyle w:val="Texto"/>
              <w:ind w:left="142"/>
              <w:jc w:val="left"/>
              <w:rPr>
                <w:sz w:val="16"/>
                <w:szCs w:val="16"/>
              </w:rPr>
            </w:pPr>
            <w:r w:rsidRPr="0061618B">
              <w:rPr>
                <w:sz w:val="16"/>
                <w:szCs w:val="16"/>
              </w:rPr>
              <w:t xml:space="preserve">Bridgeport </w:t>
            </w:r>
            <w:proofErr w:type="spellStart"/>
            <w:r w:rsidRPr="0061618B">
              <w:rPr>
                <w:sz w:val="16"/>
                <w:szCs w:val="16"/>
              </w:rPr>
              <w:t>Investments</w:t>
            </w:r>
            <w:proofErr w:type="spellEnd"/>
            <w:r w:rsidRPr="0061618B">
              <w:rPr>
                <w:sz w:val="16"/>
                <w:szCs w:val="16"/>
              </w:rPr>
              <w:t xml:space="preserve"> LLC </w:t>
            </w:r>
            <w:r w:rsidRPr="0061618B">
              <w:rPr>
                <w:sz w:val="14"/>
                <w:szCs w:val="14"/>
              </w:rPr>
              <w:t>(1)</w:t>
            </w:r>
          </w:p>
        </w:tc>
        <w:tc>
          <w:tcPr>
            <w:tcW w:w="168" w:type="dxa"/>
          </w:tcPr>
          <w:p w14:paraId="1E6F2901" w14:textId="77777777" w:rsidR="0069294D" w:rsidRPr="0061618B" w:rsidRDefault="0069294D" w:rsidP="0069294D">
            <w:pPr>
              <w:pStyle w:val="Texto"/>
              <w:rPr>
                <w:sz w:val="16"/>
                <w:szCs w:val="16"/>
              </w:rPr>
            </w:pPr>
          </w:p>
        </w:tc>
        <w:tc>
          <w:tcPr>
            <w:tcW w:w="552" w:type="dxa"/>
          </w:tcPr>
          <w:p w14:paraId="2984CBCE" w14:textId="77777777" w:rsidR="0069294D" w:rsidRPr="0061618B" w:rsidRDefault="0069294D" w:rsidP="0069294D">
            <w:pPr>
              <w:pStyle w:val="Texto"/>
              <w:jc w:val="center"/>
              <w:rPr>
                <w:sz w:val="16"/>
                <w:szCs w:val="16"/>
              </w:rPr>
            </w:pPr>
            <w:proofErr w:type="spellStart"/>
            <w:r w:rsidRPr="0061618B">
              <w:rPr>
                <w:sz w:val="16"/>
                <w:szCs w:val="16"/>
              </w:rPr>
              <w:t>Accs</w:t>
            </w:r>
            <w:proofErr w:type="spellEnd"/>
            <w:r w:rsidRPr="0061618B">
              <w:rPr>
                <w:sz w:val="16"/>
                <w:szCs w:val="16"/>
              </w:rPr>
              <w:t>.</w:t>
            </w:r>
          </w:p>
        </w:tc>
        <w:tc>
          <w:tcPr>
            <w:tcW w:w="167" w:type="dxa"/>
          </w:tcPr>
          <w:p w14:paraId="668B5967" w14:textId="77777777" w:rsidR="0069294D" w:rsidRPr="0061618B" w:rsidRDefault="0069294D" w:rsidP="0069294D">
            <w:pPr>
              <w:pStyle w:val="Texto"/>
              <w:rPr>
                <w:sz w:val="16"/>
                <w:szCs w:val="16"/>
              </w:rPr>
            </w:pPr>
          </w:p>
        </w:tc>
        <w:tc>
          <w:tcPr>
            <w:tcW w:w="913" w:type="dxa"/>
          </w:tcPr>
          <w:p w14:paraId="0AF1ADC5" w14:textId="0C6CAB16" w:rsidR="0069294D" w:rsidRPr="0061618B" w:rsidRDefault="0069294D" w:rsidP="0069294D">
            <w:pPr>
              <w:pStyle w:val="Texto"/>
              <w:tabs>
                <w:tab w:val="decimal" w:pos="815"/>
              </w:tabs>
              <w:rPr>
                <w:sz w:val="16"/>
                <w:szCs w:val="16"/>
              </w:rPr>
            </w:pPr>
            <w:r w:rsidRPr="0069294D">
              <w:rPr>
                <w:sz w:val="16"/>
                <w:szCs w:val="16"/>
              </w:rPr>
              <w:t>USD 1</w:t>
            </w:r>
          </w:p>
        </w:tc>
        <w:tc>
          <w:tcPr>
            <w:tcW w:w="167" w:type="dxa"/>
          </w:tcPr>
          <w:p w14:paraId="74A420E0" w14:textId="77777777" w:rsidR="0069294D" w:rsidRPr="0061618B" w:rsidRDefault="0069294D" w:rsidP="0069294D">
            <w:pPr>
              <w:pStyle w:val="Texto"/>
              <w:rPr>
                <w:sz w:val="16"/>
                <w:szCs w:val="16"/>
              </w:rPr>
            </w:pPr>
          </w:p>
        </w:tc>
        <w:tc>
          <w:tcPr>
            <w:tcW w:w="1093" w:type="dxa"/>
          </w:tcPr>
          <w:p w14:paraId="578E280F" w14:textId="28691B1C" w:rsidR="0069294D" w:rsidRPr="00892A96" w:rsidRDefault="0069294D" w:rsidP="0069294D">
            <w:pPr>
              <w:pStyle w:val="Texto"/>
              <w:tabs>
                <w:tab w:val="decimal" w:pos="956"/>
              </w:tabs>
              <w:jc w:val="left"/>
              <w:rPr>
                <w:sz w:val="16"/>
                <w:szCs w:val="16"/>
              </w:rPr>
            </w:pPr>
            <w:r w:rsidRPr="0069294D">
              <w:rPr>
                <w:sz w:val="16"/>
                <w:szCs w:val="16"/>
              </w:rPr>
              <w:t>2.800</w:t>
            </w:r>
          </w:p>
        </w:tc>
        <w:tc>
          <w:tcPr>
            <w:tcW w:w="166" w:type="dxa"/>
          </w:tcPr>
          <w:p w14:paraId="03A3BCDE" w14:textId="77777777" w:rsidR="0069294D" w:rsidRPr="0061618B" w:rsidRDefault="0069294D" w:rsidP="0069294D">
            <w:pPr>
              <w:pStyle w:val="Texto"/>
              <w:rPr>
                <w:sz w:val="16"/>
                <w:szCs w:val="16"/>
              </w:rPr>
            </w:pPr>
          </w:p>
        </w:tc>
        <w:tc>
          <w:tcPr>
            <w:tcW w:w="1094" w:type="dxa"/>
          </w:tcPr>
          <w:p w14:paraId="3B9135F7" w14:textId="193C8D52" w:rsidR="0069294D" w:rsidRPr="0061618B" w:rsidRDefault="00F505B9" w:rsidP="008D70EE">
            <w:pPr>
              <w:pStyle w:val="Texto"/>
              <w:tabs>
                <w:tab w:val="decimal" w:pos="956"/>
              </w:tabs>
              <w:rPr>
                <w:sz w:val="16"/>
                <w:szCs w:val="16"/>
              </w:rPr>
            </w:pPr>
            <w:r w:rsidRPr="00F505B9">
              <w:rPr>
                <w:sz w:val="16"/>
                <w:szCs w:val="16"/>
              </w:rPr>
              <w:t>1.050.258</w:t>
            </w:r>
          </w:p>
        </w:tc>
        <w:tc>
          <w:tcPr>
            <w:tcW w:w="167" w:type="dxa"/>
          </w:tcPr>
          <w:p w14:paraId="4CD009BD" w14:textId="77777777" w:rsidR="0069294D" w:rsidRPr="0061618B" w:rsidRDefault="0069294D" w:rsidP="008D70EE">
            <w:pPr>
              <w:pStyle w:val="Texto"/>
              <w:rPr>
                <w:sz w:val="16"/>
                <w:szCs w:val="16"/>
              </w:rPr>
            </w:pPr>
          </w:p>
        </w:tc>
        <w:tc>
          <w:tcPr>
            <w:tcW w:w="1003" w:type="dxa"/>
          </w:tcPr>
          <w:p w14:paraId="64127CA9" w14:textId="6A4A7332" w:rsidR="0069294D" w:rsidRPr="0061618B" w:rsidRDefault="005E09DB" w:rsidP="008D70EE">
            <w:pPr>
              <w:pStyle w:val="Texto"/>
              <w:tabs>
                <w:tab w:val="decimal" w:pos="829"/>
              </w:tabs>
              <w:rPr>
                <w:sz w:val="16"/>
                <w:szCs w:val="16"/>
              </w:rPr>
            </w:pPr>
            <w:r w:rsidRPr="005E09DB">
              <w:rPr>
                <w:sz w:val="16"/>
                <w:szCs w:val="16"/>
              </w:rPr>
              <w:t>1.050.258</w:t>
            </w:r>
          </w:p>
        </w:tc>
        <w:tc>
          <w:tcPr>
            <w:tcW w:w="167" w:type="dxa"/>
          </w:tcPr>
          <w:p w14:paraId="344559E7" w14:textId="77777777" w:rsidR="0069294D" w:rsidRPr="0061618B" w:rsidRDefault="0069294D" w:rsidP="0069294D">
            <w:pPr>
              <w:pStyle w:val="Texto"/>
              <w:jc w:val="left"/>
              <w:rPr>
                <w:sz w:val="16"/>
                <w:szCs w:val="16"/>
              </w:rPr>
            </w:pPr>
          </w:p>
        </w:tc>
        <w:tc>
          <w:tcPr>
            <w:tcW w:w="970" w:type="dxa"/>
          </w:tcPr>
          <w:p w14:paraId="6396CC15" w14:textId="00BA2E96" w:rsidR="0069294D" w:rsidRPr="0061618B" w:rsidRDefault="0069294D" w:rsidP="0069294D">
            <w:pPr>
              <w:pStyle w:val="Texto"/>
              <w:tabs>
                <w:tab w:val="decimal" w:pos="829"/>
              </w:tabs>
              <w:jc w:val="left"/>
              <w:rPr>
                <w:sz w:val="16"/>
                <w:szCs w:val="16"/>
              </w:rPr>
            </w:pPr>
            <w:r w:rsidRPr="0069294D">
              <w:rPr>
                <w:sz w:val="16"/>
                <w:szCs w:val="16"/>
              </w:rPr>
              <w:t>1.074.872</w:t>
            </w:r>
          </w:p>
        </w:tc>
      </w:tr>
      <w:tr w:rsidR="0069294D" w:rsidRPr="0061618B" w14:paraId="353E828C" w14:textId="77777777" w:rsidTr="00417D46">
        <w:tc>
          <w:tcPr>
            <w:tcW w:w="3240" w:type="dxa"/>
          </w:tcPr>
          <w:p w14:paraId="0AAAD22F" w14:textId="77777777" w:rsidR="0069294D" w:rsidRPr="0061618B" w:rsidRDefault="0069294D" w:rsidP="0069294D">
            <w:pPr>
              <w:pStyle w:val="Texto"/>
              <w:ind w:left="142"/>
              <w:jc w:val="left"/>
              <w:rPr>
                <w:sz w:val="16"/>
                <w:szCs w:val="16"/>
              </w:rPr>
            </w:pPr>
            <w:r w:rsidRPr="0061618B">
              <w:rPr>
                <w:sz w:val="16"/>
                <w:szCs w:val="16"/>
              </w:rPr>
              <w:t>Bio Ledesma S.A.U.</w:t>
            </w:r>
          </w:p>
        </w:tc>
        <w:tc>
          <w:tcPr>
            <w:tcW w:w="168" w:type="dxa"/>
          </w:tcPr>
          <w:p w14:paraId="564DF990" w14:textId="77777777" w:rsidR="0069294D" w:rsidRPr="0061618B" w:rsidRDefault="0069294D" w:rsidP="0069294D">
            <w:pPr>
              <w:pStyle w:val="Texto"/>
              <w:rPr>
                <w:sz w:val="16"/>
                <w:szCs w:val="16"/>
              </w:rPr>
            </w:pPr>
          </w:p>
        </w:tc>
        <w:tc>
          <w:tcPr>
            <w:tcW w:w="552" w:type="dxa"/>
          </w:tcPr>
          <w:p w14:paraId="086BF4C3" w14:textId="77777777" w:rsidR="0069294D" w:rsidRPr="0061618B" w:rsidRDefault="0069294D" w:rsidP="0069294D">
            <w:pPr>
              <w:pStyle w:val="Texto"/>
              <w:jc w:val="center"/>
              <w:rPr>
                <w:sz w:val="16"/>
                <w:szCs w:val="16"/>
              </w:rPr>
            </w:pPr>
            <w:proofErr w:type="spellStart"/>
            <w:r w:rsidRPr="0061618B">
              <w:rPr>
                <w:sz w:val="16"/>
                <w:szCs w:val="16"/>
              </w:rPr>
              <w:t>Accs</w:t>
            </w:r>
            <w:proofErr w:type="spellEnd"/>
            <w:r w:rsidRPr="0061618B">
              <w:rPr>
                <w:sz w:val="16"/>
                <w:szCs w:val="16"/>
              </w:rPr>
              <w:t>.</w:t>
            </w:r>
          </w:p>
        </w:tc>
        <w:tc>
          <w:tcPr>
            <w:tcW w:w="167" w:type="dxa"/>
          </w:tcPr>
          <w:p w14:paraId="3099A273" w14:textId="77777777" w:rsidR="0069294D" w:rsidRPr="0061618B" w:rsidRDefault="0069294D" w:rsidP="0069294D">
            <w:pPr>
              <w:pStyle w:val="Texto"/>
              <w:rPr>
                <w:sz w:val="16"/>
                <w:szCs w:val="16"/>
              </w:rPr>
            </w:pPr>
          </w:p>
        </w:tc>
        <w:tc>
          <w:tcPr>
            <w:tcW w:w="913" w:type="dxa"/>
          </w:tcPr>
          <w:p w14:paraId="10F9E5CE" w14:textId="3FEC206B" w:rsidR="0069294D" w:rsidRPr="00381769" w:rsidRDefault="0069294D" w:rsidP="0069294D">
            <w:pPr>
              <w:pStyle w:val="Texto"/>
              <w:tabs>
                <w:tab w:val="decimal" w:pos="815"/>
              </w:tabs>
              <w:rPr>
                <w:sz w:val="16"/>
                <w:szCs w:val="16"/>
              </w:rPr>
            </w:pPr>
            <w:r w:rsidRPr="0069294D">
              <w:rPr>
                <w:sz w:val="16"/>
                <w:szCs w:val="16"/>
              </w:rPr>
              <w:t>$ 1</w:t>
            </w:r>
          </w:p>
        </w:tc>
        <w:tc>
          <w:tcPr>
            <w:tcW w:w="167" w:type="dxa"/>
          </w:tcPr>
          <w:p w14:paraId="5DF1C303" w14:textId="77777777" w:rsidR="0069294D" w:rsidRPr="00381769" w:rsidRDefault="0069294D" w:rsidP="0069294D">
            <w:pPr>
              <w:pStyle w:val="Texto"/>
              <w:rPr>
                <w:sz w:val="16"/>
                <w:szCs w:val="16"/>
              </w:rPr>
            </w:pPr>
          </w:p>
        </w:tc>
        <w:tc>
          <w:tcPr>
            <w:tcW w:w="1093" w:type="dxa"/>
          </w:tcPr>
          <w:p w14:paraId="1ED32641" w14:textId="6341BA44" w:rsidR="0069294D" w:rsidRPr="00892A96" w:rsidRDefault="0069294D" w:rsidP="0069294D">
            <w:pPr>
              <w:pStyle w:val="Texto"/>
              <w:tabs>
                <w:tab w:val="decimal" w:pos="956"/>
              </w:tabs>
              <w:jc w:val="left"/>
              <w:rPr>
                <w:sz w:val="16"/>
                <w:szCs w:val="16"/>
              </w:rPr>
            </w:pPr>
            <w:r w:rsidRPr="0069294D">
              <w:rPr>
                <w:sz w:val="16"/>
                <w:szCs w:val="16"/>
              </w:rPr>
              <w:t>17.000.000</w:t>
            </w:r>
          </w:p>
        </w:tc>
        <w:tc>
          <w:tcPr>
            <w:tcW w:w="166" w:type="dxa"/>
          </w:tcPr>
          <w:p w14:paraId="256F4F20" w14:textId="77777777" w:rsidR="0069294D" w:rsidRPr="00381769" w:rsidRDefault="0069294D" w:rsidP="0069294D">
            <w:pPr>
              <w:pStyle w:val="Texto"/>
              <w:rPr>
                <w:sz w:val="16"/>
                <w:szCs w:val="16"/>
              </w:rPr>
            </w:pPr>
          </w:p>
        </w:tc>
        <w:tc>
          <w:tcPr>
            <w:tcW w:w="1094" w:type="dxa"/>
          </w:tcPr>
          <w:p w14:paraId="3A3B4B5A" w14:textId="7A16035F" w:rsidR="0069294D" w:rsidRPr="0061618B" w:rsidRDefault="00AF630E" w:rsidP="008D70EE">
            <w:pPr>
              <w:pStyle w:val="Texto"/>
              <w:tabs>
                <w:tab w:val="decimal" w:pos="956"/>
              </w:tabs>
              <w:rPr>
                <w:sz w:val="16"/>
                <w:szCs w:val="16"/>
              </w:rPr>
            </w:pPr>
            <w:r w:rsidRPr="00AF630E">
              <w:rPr>
                <w:sz w:val="16"/>
                <w:szCs w:val="16"/>
              </w:rPr>
              <w:t>868.532</w:t>
            </w:r>
          </w:p>
        </w:tc>
        <w:tc>
          <w:tcPr>
            <w:tcW w:w="167" w:type="dxa"/>
          </w:tcPr>
          <w:p w14:paraId="0FC6958A" w14:textId="77777777" w:rsidR="0069294D" w:rsidRPr="00381769" w:rsidRDefault="0069294D" w:rsidP="008D70EE">
            <w:pPr>
              <w:pStyle w:val="Texto"/>
              <w:rPr>
                <w:sz w:val="16"/>
                <w:szCs w:val="16"/>
              </w:rPr>
            </w:pPr>
          </w:p>
        </w:tc>
        <w:tc>
          <w:tcPr>
            <w:tcW w:w="1003" w:type="dxa"/>
          </w:tcPr>
          <w:p w14:paraId="50637A71" w14:textId="40EA8D26" w:rsidR="0069294D" w:rsidRPr="00736E6E" w:rsidRDefault="00AF630E" w:rsidP="008D70EE">
            <w:pPr>
              <w:pStyle w:val="Texto"/>
              <w:tabs>
                <w:tab w:val="decimal" w:pos="829"/>
              </w:tabs>
              <w:rPr>
                <w:sz w:val="16"/>
                <w:szCs w:val="16"/>
              </w:rPr>
            </w:pPr>
            <w:r w:rsidRPr="00AF630E">
              <w:rPr>
                <w:sz w:val="16"/>
                <w:szCs w:val="16"/>
              </w:rPr>
              <w:t>868.532</w:t>
            </w:r>
          </w:p>
        </w:tc>
        <w:tc>
          <w:tcPr>
            <w:tcW w:w="167" w:type="dxa"/>
          </w:tcPr>
          <w:p w14:paraId="135D1A71" w14:textId="77777777" w:rsidR="0069294D" w:rsidRPr="00381769" w:rsidRDefault="0069294D" w:rsidP="0069294D">
            <w:pPr>
              <w:pStyle w:val="Texto"/>
              <w:jc w:val="left"/>
              <w:rPr>
                <w:sz w:val="16"/>
                <w:szCs w:val="16"/>
              </w:rPr>
            </w:pPr>
          </w:p>
        </w:tc>
        <w:tc>
          <w:tcPr>
            <w:tcW w:w="970" w:type="dxa"/>
          </w:tcPr>
          <w:p w14:paraId="75CC2F46" w14:textId="0199DBCE" w:rsidR="0069294D" w:rsidRPr="0061618B" w:rsidRDefault="0069294D" w:rsidP="0069294D">
            <w:pPr>
              <w:pStyle w:val="Texto"/>
              <w:tabs>
                <w:tab w:val="decimal" w:pos="829"/>
              </w:tabs>
              <w:jc w:val="left"/>
              <w:rPr>
                <w:sz w:val="16"/>
                <w:szCs w:val="16"/>
              </w:rPr>
            </w:pPr>
            <w:r w:rsidRPr="0069294D">
              <w:rPr>
                <w:sz w:val="16"/>
                <w:szCs w:val="16"/>
              </w:rPr>
              <w:t>1.081.231</w:t>
            </w:r>
          </w:p>
        </w:tc>
      </w:tr>
      <w:tr w:rsidR="0069294D" w:rsidRPr="0061618B" w14:paraId="0E7CEF84" w14:textId="77777777" w:rsidTr="00417D46">
        <w:tc>
          <w:tcPr>
            <w:tcW w:w="3240" w:type="dxa"/>
          </w:tcPr>
          <w:p w14:paraId="3A2300EA" w14:textId="77777777" w:rsidR="0069294D" w:rsidRPr="005E526E" w:rsidRDefault="0069294D" w:rsidP="0069294D">
            <w:pPr>
              <w:pStyle w:val="Texto"/>
              <w:ind w:left="142"/>
              <w:jc w:val="left"/>
              <w:rPr>
                <w:sz w:val="16"/>
                <w:szCs w:val="16"/>
                <w:lang w:val="pt-BR"/>
              </w:rPr>
            </w:pPr>
            <w:r w:rsidRPr="005E526E">
              <w:rPr>
                <w:sz w:val="16"/>
                <w:szCs w:val="16"/>
                <w:lang w:val="pt-BR"/>
              </w:rPr>
              <w:t xml:space="preserve">Ledesma Frutas S.A.U. </w:t>
            </w:r>
            <w:r w:rsidRPr="005E526E">
              <w:rPr>
                <w:sz w:val="14"/>
                <w:szCs w:val="14"/>
                <w:lang w:val="pt-BR"/>
              </w:rPr>
              <w:t>(2)</w:t>
            </w:r>
          </w:p>
        </w:tc>
        <w:tc>
          <w:tcPr>
            <w:tcW w:w="168" w:type="dxa"/>
          </w:tcPr>
          <w:p w14:paraId="6BE6D27E" w14:textId="77777777" w:rsidR="0069294D" w:rsidRPr="005E526E" w:rsidRDefault="0069294D" w:rsidP="0069294D">
            <w:pPr>
              <w:pStyle w:val="Texto"/>
              <w:rPr>
                <w:sz w:val="16"/>
                <w:szCs w:val="16"/>
                <w:lang w:val="pt-BR"/>
              </w:rPr>
            </w:pPr>
          </w:p>
        </w:tc>
        <w:tc>
          <w:tcPr>
            <w:tcW w:w="552" w:type="dxa"/>
          </w:tcPr>
          <w:p w14:paraId="1126228A" w14:textId="77777777" w:rsidR="0069294D" w:rsidRPr="0061618B" w:rsidRDefault="0069294D" w:rsidP="0069294D">
            <w:pPr>
              <w:pStyle w:val="Texto"/>
              <w:jc w:val="center"/>
              <w:rPr>
                <w:sz w:val="16"/>
                <w:szCs w:val="16"/>
              </w:rPr>
            </w:pPr>
            <w:proofErr w:type="spellStart"/>
            <w:r w:rsidRPr="0061618B">
              <w:rPr>
                <w:sz w:val="16"/>
                <w:szCs w:val="16"/>
              </w:rPr>
              <w:t>Accs</w:t>
            </w:r>
            <w:proofErr w:type="spellEnd"/>
            <w:r w:rsidRPr="0061618B">
              <w:rPr>
                <w:sz w:val="16"/>
                <w:szCs w:val="16"/>
              </w:rPr>
              <w:t>.</w:t>
            </w:r>
          </w:p>
        </w:tc>
        <w:tc>
          <w:tcPr>
            <w:tcW w:w="167" w:type="dxa"/>
          </w:tcPr>
          <w:p w14:paraId="7F07B7DC" w14:textId="77777777" w:rsidR="0069294D" w:rsidRPr="0061618B" w:rsidRDefault="0069294D" w:rsidP="0069294D">
            <w:pPr>
              <w:pStyle w:val="Texto"/>
              <w:rPr>
                <w:sz w:val="16"/>
                <w:szCs w:val="16"/>
              </w:rPr>
            </w:pPr>
          </w:p>
        </w:tc>
        <w:tc>
          <w:tcPr>
            <w:tcW w:w="913" w:type="dxa"/>
          </w:tcPr>
          <w:p w14:paraId="662567CF" w14:textId="60A46FE7" w:rsidR="0069294D" w:rsidRPr="0061618B" w:rsidRDefault="0069294D" w:rsidP="0069294D">
            <w:pPr>
              <w:pStyle w:val="Texto"/>
              <w:tabs>
                <w:tab w:val="decimal" w:pos="815"/>
              </w:tabs>
              <w:rPr>
                <w:sz w:val="16"/>
                <w:szCs w:val="16"/>
              </w:rPr>
            </w:pPr>
            <w:r w:rsidRPr="0069294D">
              <w:rPr>
                <w:sz w:val="16"/>
                <w:szCs w:val="16"/>
              </w:rPr>
              <w:t>$ 1</w:t>
            </w:r>
          </w:p>
        </w:tc>
        <w:tc>
          <w:tcPr>
            <w:tcW w:w="167" w:type="dxa"/>
          </w:tcPr>
          <w:p w14:paraId="440C57D3" w14:textId="77777777" w:rsidR="0069294D" w:rsidRPr="0061618B" w:rsidRDefault="0069294D" w:rsidP="0069294D">
            <w:pPr>
              <w:pStyle w:val="Texto"/>
              <w:rPr>
                <w:sz w:val="16"/>
                <w:szCs w:val="16"/>
              </w:rPr>
            </w:pPr>
          </w:p>
        </w:tc>
        <w:tc>
          <w:tcPr>
            <w:tcW w:w="1093" w:type="dxa"/>
          </w:tcPr>
          <w:p w14:paraId="28921B83" w14:textId="6B93AC46" w:rsidR="0069294D" w:rsidRPr="00892A96" w:rsidRDefault="0069294D" w:rsidP="0069294D">
            <w:pPr>
              <w:pStyle w:val="Texto"/>
              <w:tabs>
                <w:tab w:val="decimal" w:pos="956"/>
              </w:tabs>
              <w:jc w:val="left"/>
              <w:rPr>
                <w:sz w:val="16"/>
                <w:szCs w:val="16"/>
              </w:rPr>
            </w:pPr>
            <w:r w:rsidRPr="0069294D">
              <w:rPr>
                <w:sz w:val="16"/>
                <w:szCs w:val="16"/>
              </w:rPr>
              <w:t>417.887.648</w:t>
            </w:r>
          </w:p>
        </w:tc>
        <w:tc>
          <w:tcPr>
            <w:tcW w:w="166" w:type="dxa"/>
          </w:tcPr>
          <w:p w14:paraId="08362C9C" w14:textId="77777777" w:rsidR="0069294D" w:rsidRPr="0061618B" w:rsidRDefault="0069294D" w:rsidP="0069294D">
            <w:pPr>
              <w:pStyle w:val="Texto"/>
              <w:rPr>
                <w:sz w:val="16"/>
                <w:szCs w:val="16"/>
              </w:rPr>
            </w:pPr>
          </w:p>
        </w:tc>
        <w:tc>
          <w:tcPr>
            <w:tcW w:w="1094" w:type="dxa"/>
          </w:tcPr>
          <w:p w14:paraId="215A231B" w14:textId="4EAE8DA5" w:rsidR="0069294D" w:rsidRPr="0061618B" w:rsidRDefault="00AF630E" w:rsidP="008D70EE">
            <w:pPr>
              <w:pStyle w:val="Texto"/>
              <w:tabs>
                <w:tab w:val="decimal" w:pos="956"/>
              </w:tabs>
              <w:rPr>
                <w:sz w:val="16"/>
                <w:szCs w:val="16"/>
              </w:rPr>
            </w:pPr>
            <w:r w:rsidRPr="00AF630E">
              <w:rPr>
                <w:sz w:val="16"/>
                <w:szCs w:val="16"/>
              </w:rPr>
              <w:t>927.244</w:t>
            </w:r>
          </w:p>
        </w:tc>
        <w:tc>
          <w:tcPr>
            <w:tcW w:w="167" w:type="dxa"/>
          </w:tcPr>
          <w:p w14:paraId="1A0192C2" w14:textId="77777777" w:rsidR="0069294D" w:rsidRPr="0061618B" w:rsidRDefault="0069294D" w:rsidP="008D70EE">
            <w:pPr>
              <w:pStyle w:val="Texto"/>
              <w:rPr>
                <w:sz w:val="16"/>
                <w:szCs w:val="16"/>
              </w:rPr>
            </w:pPr>
          </w:p>
        </w:tc>
        <w:tc>
          <w:tcPr>
            <w:tcW w:w="1003" w:type="dxa"/>
          </w:tcPr>
          <w:p w14:paraId="4967EF0C" w14:textId="1D31C97A" w:rsidR="0069294D" w:rsidRPr="0061618B" w:rsidRDefault="00AF630E" w:rsidP="008D70EE">
            <w:pPr>
              <w:pStyle w:val="Texto"/>
              <w:tabs>
                <w:tab w:val="decimal" w:pos="829"/>
              </w:tabs>
              <w:rPr>
                <w:sz w:val="16"/>
                <w:szCs w:val="16"/>
              </w:rPr>
            </w:pPr>
            <w:r w:rsidRPr="00AF630E">
              <w:rPr>
                <w:sz w:val="16"/>
                <w:szCs w:val="16"/>
              </w:rPr>
              <w:t>927.244</w:t>
            </w:r>
          </w:p>
        </w:tc>
        <w:tc>
          <w:tcPr>
            <w:tcW w:w="167" w:type="dxa"/>
          </w:tcPr>
          <w:p w14:paraId="334A7FA5" w14:textId="77777777" w:rsidR="0069294D" w:rsidRPr="0061618B" w:rsidRDefault="0069294D" w:rsidP="0069294D">
            <w:pPr>
              <w:pStyle w:val="Texto"/>
              <w:jc w:val="left"/>
              <w:rPr>
                <w:sz w:val="16"/>
                <w:szCs w:val="16"/>
              </w:rPr>
            </w:pPr>
          </w:p>
        </w:tc>
        <w:tc>
          <w:tcPr>
            <w:tcW w:w="970" w:type="dxa"/>
          </w:tcPr>
          <w:p w14:paraId="4C0FA014" w14:textId="069220DE" w:rsidR="0069294D" w:rsidRPr="0061618B" w:rsidRDefault="0069294D" w:rsidP="0069294D">
            <w:pPr>
              <w:pStyle w:val="Texto"/>
              <w:tabs>
                <w:tab w:val="decimal" w:pos="829"/>
              </w:tabs>
              <w:jc w:val="left"/>
              <w:rPr>
                <w:sz w:val="16"/>
                <w:szCs w:val="16"/>
              </w:rPr>
            </w:pPr>
            <w:r w:rsidRPr="0069294D">
              <w:rPr>
                <w:sz w:val="16"/>
                <w:szCs w:val="16"/>
              </w:rPr>
              <w:t>929.913</w:t>
            </w:r>
          </w:p>
        </w:tc>
      </w:tr>
      <w:tr w:rsidR="0069294D" w:rsidRPr="0061618B" w14:paraId="60099FB7" w14:textId="77777777" w:rsidTr="00417D46">
        <w:tc>
          <w:tcPr>
            <w:tcW w:w="3240" w:type="dxa"/>
          </w:tcPr>
          <w:p w14:paraId="7B5E77DB" w14:textId="77777777" w:rsidR="0069294D" w:rsidRPr="0061618B" w:rsidRDefault="0069294D" w:rsidP="0069294D">
            <w:pPr>
              <w:pStyle w:val="Texto"/>
              <w:jc w:val="left"/>
              <w:rPr>
                <w:b/>
                <w:sz w:val="16"/>
                <w:szCs w:val="16"/>
              </w:rPr>
            </w:pPr>
            <w:r w:rsidRPr="0061618B">
              <w:rPr>
                <w:b/>
                <w:sz w:val="16"/>
                <w:szCs w:val="16"/>
              </w:rPr>
              <w:t>Asociadas</w:t>
            </w:r>
          </w:p>
        </w:tc>
        <w:tc>
          <w:tcPr>
            <w:tcW w:w="168" w:type="dxa"/>
          </w:tcPr>
          <w:p w14:paraId="7228FB73" w14:textId="77777777" w:rsidR="0069294D" w:rsidRPr="0061618B" w:rsidRDefault="0069294D" w:rsidP="0069294D">
            <w:pPr>
              <w:pStyle w:val="Texto"/>
              <w:rPr>
                <w:sz w:val="16"/>
                <w:szCs w:val="16"/>
              </w:rPr>
            </w:pPr>
          </w:p>
        </w:tc>
        <w:tc>
          <w:tcPr>
            <w:tcW w:w="552" w:type="dxa"/>
          </w:tcPr>
          <w:p w14:paraId="29436463" w14:textId="77777777" w:rsidR="0069294D" w:rsidRPr="0061618B" w:rsidRDefault="0069294D" w:rsidP="0069294D">
            <w:pPr>
              <w:pStyle w:val="Texto"/>
              <w:jc w:val="center"/>
              <w:rPr>
                <w:sz w:val="16"/>
                <w:szCs w:val="16"/>
              </w:rPr>
            </w:pPr>
          </w:p>
        </w:tc>
        <w:tc>
          <w:tcPr>
            <w:tcW w:w="167" w:type="dxa"/>
          </w:tcPr>
          <w:p w14:paraId="196EFC50" w14:textId="77777777" w:rsidR="0069294D" w:rsidRPr="0061618B" w:rsidRDefault="0069294D" w:rsidP="0069294D">
            <w:pPr>
              <w:pStyle w:val="Texto"/>
              <w:rPr>
                <w:sz w:val="16"/>
                <w:szCs w:val="16"/>
              </w:rPr>
            </w:pPr>
          </w:p>
        </w:tc>
        <w:tc>
          <w:tcPr>
            <w:tcW w:w="913" w:type="dxa"/>
          </w:tcPr>
          <w:p w14:paraId="51D25471" w14:textId="77777777" w:rsidR="0069294D" w:rsidRPr="0061618B" w:rsidRDefault="0069294D" w:rsidP="0069294D">
            <w:pPr>
              <w:pStyle w:val="Texto"/>
              <w:tabs>
                <w:tab w:val="decimal" w:pos="815"/>
              </w:tabs>
              <w:rPr>
                <w:sz w:val="16"/>
                <w:szCs w:val="16"/>
              </w:rPr>
            </w:pPr>
          </w:p>
        </w:tc>
        <w:tc>
          <w:tcPr>
            <w:tcW w:w="167" w:type="dxa"/>
          </w:tcPr>
          <w:p w14:paraId="0CFE428E" w14:textId="77777777" w:rsidR="0069294D" w:rsidRPr="0061618B" w:rsidRDefault="0069294D" w:rsidP="0069294D">
            <w:pPr>
              <w:pStyle w:val="Texto"/>
              <w:rPr>
                <w:sz w:val="16"/>
                <w:szCs w:val="16"/>
              </w:rPr>
            </w:pPr>
          </w:p>
        </w:tc>
        <w:tc>
          <w:tcPr>
            <w:tcW w:w="1093" w:type="dxa"/>
          </w:tcPr>
          <w:p w14:paraId="114BEA5A" w14:textId="77777777" w:rsidR="0069294D" w:rsidRPr="00892A96" w:rsidRDefault="0069294D" w:rsidP="0069294D">
            <w:pPr>
              <w:pStyle w:val="Texto"/>
              <w:tabs>
                <w:tab w:val="decimal" w:pos="956"/>
              </w:tabs>
              <w:jc w:val="left"/>
              <w:rPr>
                <w:sz w:val="16"/>
                <w:szCs w:val="16"/>
              </w:rPr>
            </w:pPr>
          </w:p>
        </w:tc>
        <w:tc>
          <w:tcPr>
            <w:tcW w:w="166" w:type="dxa"/>
          </w:tcPr>
          <w:p w14:paraId="286A2AFB" w14:textId="77777777" w:rsidR="0069294D" w:rsidRPr="0061618B" w:rsidRDefault="0069294D" w:rsidP="0069294D">
            <w:pPr>
              <w:pStyle w:val="Texto"/>
              <w:rPr>
                <w:sz w:val="16"/>
                <w:szCs w:val="16"/>
              </w:rPr>
            </w:pPr>
          </w:p>
        </w:tc>
        <w:tc>
          <w:tcPr>
            <w:tcW w:w="1094" w:type="dxa"/>
          </w:tcPr>
          <w:p w14:paraId="0BFFA013" w14:textId="77777777" w:rsidR="0069294D" w:rsidRPr="0061618B" w:rsidRDefault="0069294D" w:rsidP="008D70EE">
            <w:pPr>
              <w:pStyle w:val="Texto"/>
              <w:tabs>
                <w:tab w:val="decimal" w:pos="956"/>
              </w:tabs>
              <w:rPr>
                <w:sz w:val="16"/>
                <w:szCs w:val="16"/>
              </w:rPr>
            </w:pPr>
          </w:p>
        </w:tc>
        <w:tc>
          <w:tcPr>
            <w:tcW w:w="167" w:type="dxa"/>
          </w:tcPr>
          <w:p w14:paraId="68ACB7EA" w14:textId="77777777" w:rsidR="0069294D" w:rsidRPr="0061618B" w:rsidRDefault="0069294D" w:rsidP="008D70EE">
            <w:pPr>
              <w:pStyle w:val="Texto"/>
              <w:rPr>
                <w:sz w:val="16"/>
                <w:szCs w:val="16"/>
              </w:rPr>
            </w:pPr>
          </w:p>
        </w:tc>
        <w:tc>
          <w:tcPr>
            <w:tcW w:w="1003" w:type="dxa"/>
          </w:tcPr>
          <w:p w14:paraId="451882FE" w14:textId="77777777" w:rsidR="0069294D" w:rsidRPr="0061618B" w:rsidRDefault="0069294D" w:rsidP="008D70EE">
            <w:pPr>
              <w:pStyle w:val="Texto"/>
              <w:tabs>
                <w:tab w:val="decimal" w:pos="829"/>
              </w:tabs>
              <w:rPr>
                <w:sz w:val="16"/>
                <w:szCs w:val="16"/>
              </w:rPr>
            </w:pPr>
          </w:p>
        </w:tc>
        <w:tc>
          <w:tcPr>
            <w:tcW w:w="167" w:type="dxa"/>
          </w:tcPr>
          <w:p w14:paraId="58663532" w14:textId="77777777" w:rsidR="0069294D" w:rsidRPr="0061618B" w:rsidRDefault="0069294D" w:rsidP="0069294D">
            <w:pPr>
              <w:pStyle w:val="Texto"/>
              <w:jc w:val="left"/>
              <w:rPr>
                <w:sz w:val="16"/>
                <w:szCs w:val="16"/>
              </w:rPr>
            </w:pPr>
          </w:p>
        </w:tc>
        <w:tc>
          <w:tcPr>
            <w:tcW w:w="970" w:type="dxa"/>
          </w:tcPr>
          <w:p w14:paraId="6413A0B8" w14:textId="77777777" w:rsidR="0069294D" w:rsidRPr="0061618B" w:rsidRDefault="0069294D" w:rsidP="0069294D">
            <w:pPr>
              <w:pStyle w:val="Texto"/>
              <w:tabs>
                <w:tab w:val="decimal" w:pos="829"/>
              </w:tabs>
              <w:jc w:val="left"/>
              <w:rPr>
                <w:sz w:val="16"/>
                <w:szCs w:val="16"/>
              </w:rPr>
            </w:pPr>
          </w:p>
        </w:tc>
      </w:tr>
      <w:tr w:rsidR="0069294D" w:rsidRPr="0061618B" w14:paraId="3DC3CF6E" w14:textId="77777777" w:rsidTr="00417D46">
        <w:tc>
          <w:tcPr>
            <w:tcW w:w="3240" w:type="dxa"/>
          </w:tcPr>
          <w:p w14:paraId="69872028" w14:textId="31455CF9" w:rsidR="0069294D" w:rsidRPr="0061618B" w:rsidRDefault="0069294D" w:rsidP="0069294D">
            <w:pPr>
              <w:pStyle w:val="Texto"/>
              <w:ind w:left="142"/>
              <w:jc w:val="left"/>
              <w:rPr>
                <w:sz w:val="16"/>
                <w:szCs w:val="16"/>
              </w:rPr>
            </w:pPr>
            <w:r w:rsidRPr="0061618B">
              <w:rPr>
                <w:sz w:val="16"/>
                <w:szCs w:val="16"/>
              </w:rPr>
              <w:t xml:space="preserve">Productores de Alcohol de Melaza S.A. </w:t>
            </w:r>
            <w:r w:rsidRPr="0061618B">
              <w:rPr>
                <w:sz w:val="14"/>
                <w:szCs w:val="14"/>
              </w:rPr>
              <w:t>(2)</w:t>
            </w:r>
          </w:p>
        </w:tc>
        <w:tc>
          <w:tcPr>
            <w:tcW w:w="168" w:type="dxa"/>
          </w:tcPr>
          <w:p w14:paraId="7FE98A33" w14:textId="77777777" w:rsidR="0069294D" w:rsidRPr="0061618B" w:rsidRDefault="0069294D" w:rsidP="0069294D">
            <w:pPr>
              <w:pStyle w:val="Texto"/>
              <w:rPr>
                <w:sz w:val="16"/>
                <w:szCs w:val="16"/>
              </w:rPr>
            </w:pPr>
          </w:p>
        </w:tc>
        <w:tc>
          <w:tcPr>
            <w:tcW w:w="552" w:type="dxa"/>
          </w:tcPr>
          <w:p w14:paraId="3D67C768" w14:textId="77777777" w:rsidR="0069294D" w:rsidRPr="0061618B" w:rsidRDefault="0069294D" w:rsidP="0069294D">
            <w:pPr>
              <w:pStyle w:val="Texto"/>
              <w:jc w:val="center"/>
              <w:rPr>
                <w:sz w:val="16"/>
                <w:szCs w:val="16"/>
              </w:rPr>
            </w:pPr>
            <w:proofErr w:type="spellStart"/>
            <w:r w:rsidRPr="0061618B">
              <w:rPr>
                <w:sz w:val="16"/>
                <w:szCs w:val="16"/>
              </w:rPr>
              <w:t>Accs</w:t>
            </w:r>
            <w:proofErr w:type="spellEnd"/>
            <w:r w:rsidRPr="0061618B">
              <w:rPr>
                <w:sz w:val="16"/>
                <w:szCs w:val="16"/>
              </w:rPr>
              <w:t>.</w:t>
            </w:r>
          </w:p>
        </w:tc>
        <w:tc>
          <w:tcPr>
            <w:tcW w:w="167" w:type="dxa"/>
          </w:tcPr>
          <w:p w14:paraId="5159A471" w14:textId="77777777" w:rsidR="0069294D" w:rsidRPr="0061618B" w:rsidRDefault="0069294D" w:rsidP="0069294D">
            <w:pPr>
              <w:pStyle w:val="Texto"/>
              <w:rPr>
                <w:sz w:val="16"/>
                <w:szCs w:val="16"/>
              </w:rPr>
            </w:pPr>
          </w:p>
        </w:tc>
        <w:tc>
          <w:tcPr>
            <w:tcW w:w="913" w:type="dxa"/>
          </w:tcPr>
          <w:p w14:paraId="77065DB6" w14:textId="1F65D241" w:rsidR="0069294D" w:rsidRPr="0061618B" w:rsidRDefault="0069294D" w:rsidP="0069294D">
            <w:pPr>
              <w:pStyle w:val="Texto"/>
              <w:tabs>
                <w:tab w:val="decimal" w:pos="815"/>
              </w:tabs>
              <w:rPr>
                <w:sz w:val="16"/>
                <w:szCs w:val="16"/>
              </w:rPr>
            </w:pPr>
            <w:r w:rsidRPr="0069294D">
              <w:rPr>
                <w:sz w:val="16"/>
                <w:szCs w:val="16"/>
              </w:rPr>
              <w:t>$ 1</w:t>
            </w:r>
          </w:p>
        </w:tc>
        <w:tc>
          <w:tcPr>
            <w:tcW w:w="167" w:type="dxa"/>
          </w:tcPr>
          <w:p w14:paraId="4A460714" w14:textId="77777777" w:rsidR="0069294D" w:rsidRPr="0061618B" w:rsidRDefault="0069294D" w:rsidP="0069294D">
            <w:pPr>
              <w:pStyle w:val="Texto"/>
              <w:rPr>
                <w:sz w:val="16"/>
                <w:szCs w:val="16"/>
              </w:rPr>
            </w:pPr>
          </w:p>
        </w:tc>
        <w:tc>
          <w:tcPr>
            <w:tcW w:w="1093" w:type="dxa"/>
          </w:tcPr>
          <w:p w14:paraId="7B8A5CC2" w14:textId="1B44F703" w:rsidR="0069294D" w:rsidRPr="00892A96" w:rsidRDefault="0069294D" w:rsidP="0069294D">
            <w:pPr>
              <w:pStyle w:val="Texto"/>
              <w:tabs>
                <w:tab w:val="decimal" w:pos="956"/>
              </w:tabs>
              <w:jc w:val="left"/>
              <w:rPr>
                <w:sz w:val="16"/>
                <w:szCs w:val="16"/>
              </w:rPr>
            </w:pPr>
            <w:r w:rsidRPr="0069294D">
              <w:rPr>
                <w:sz w:val="16"/>
                <w:szCs w:val="16"/>
              </w:rPr>
              <w:t>1.500.000</w:t>
            </w:r>
          </w:p>
        </w:tc>
        <w:tc>
          <w:tcPr>
            <w:tcW w:w="166" w:type="dxa"/>
          </w:tcPr>
          <w:p w14:paraId="06157E29" w14:textId="77777777" w:rsidR="0069294D" w:rsidRPr="0061618B" w:rsidRDefault="0069294D" w:rsidP="0069294D">
            <w:pPr>
              <w:pStyle w:val="Texto"/>
              <w:rPr>
                <w:sz w:val="16"/>
                <w:szCs w:val="16"/>
              </w:rPr>
            </w:pPr>
          </w:p>
        </w:tc>
        <w:tc>
          <w:tcPr>
            <w:tcW w:w="1094" w:type="dxa"/>
          </w:tcPr>
          <w:p w14:paraId="01958BCB" w14:textId="6F786ADE" w:rsidR="0069294D" w:rsidRPr="0061618B" w:rsidRDefault="00F505B9" w:rsidP="008D70EE">
            <w:pPr>
              <w:pStyle w:val="Texto"/>
              <w:tabs>
                <w:tab w:val="decimal" w:pos="956"/>
              </w:tabs>
              <w:rPr>
                <w:sz w:val="16"/>
                <w:szCs w:val="16"/>
              </w:rPr>
            </w:pPr>
            <w:r w:rsidRPr="00F505B9">
              <w:rPr>
                <w:sz w:val="16"/>
                <w:szCs w:val="16"/>
              </w:rPr>
              <w:t>453.097</w:t>
            </w:r>
          </w:p>
        </w:tc>
        <w:tc>
          <w:tcPr>
            <w:tcW w:w="167" w:type="dxa"/>
          </w:tcPr>
          <w:p w14:paraId="61209441" w14:textId="77777777" w:rsidR="0069294D" w:rsidRPr="0061618B" w:rsidRDefault="0069294D" w:rsidP="008D70EE">
            <w:pPr>
              <w:pStyle w:val="Texto"/>
              <w:rPr>
                <w:sz w:val="16"/>
                <w:szCs w:val="16"/>
              </w:rPr>
            </w:pPr>
          </w:p>
        </w:tc>
        <w:tc>
          <w:tcPr>
            <w:tcW w:w="1003" w:type="dxa"/>
          </w:tcPr>
          <w:p w14:paraId="39E47395" w14:textId="56F2710E" w:rsidR="0069294D" w:rsidRPr="0061618B" w:rsidRDefault="00F505B9" w:rsidP="008D70EE">
            <w:pPr>
              <w:pStyle w:val="Texto"/>
              <w:tabs>
                <w:tab w:val="decimal" w:pos="829"/>
              </w:tabs>
              <w:rPr>
                <w:sz w:val="16"/>
                <w:szCs w:val="16"/>
              </w:rPr>
            </w:pPr>
            <w:r w:rsidRPr="00F505B9">
              <w:rPr>
                <w:sz w:val="16"/>
                <w:szCs w:val="16"/>
              </w:rPr>
              <w:t>453.097</w:t>
            </w:r>
          </w:p>
        </w:tc>
        <w:tc>
          <w:tcPr>
            <w:tcW w:w="167" w:type="dxa"/>
          </w:tcPr>
          <w:p w14:paraId="0C32E4A3" w14:textId="77777777" w:rsidR="0069294D" w:rsidRPr="0061618B" w:rsidRDefault="0069294D" w:rsidP="0069294D">
            <w:pPr>
              <w:pStyle w:val="Texto"/>
              <w:jc w:val="left"/>
              <w:rPr>
                <w:sz w:val="16"/>
                <w:szCs w:val="16"/>
              </w:rPr>
            </w:pPr>
          </w:p>
        </w:tc>
        <w:tc>
          <w:tcPr>
            <w:tcW w:w="970" w:type="dxa"/>
          </w:tcPr>
          <w:p w14:paraId="1779FBF6" w14:textId="2F039803" w:rsidR="0069294D" w:rsidRPr="0061618B" w:rsidRDefault="0069294D" w:rsidP="0069294D">
            <w:pPr>
              <w:pStyle w:val="Texto"/>
              <w:tabs>
                <w:tab w:val="decimal" w:pos="829"/>
              </w:tabs>
              <w:jc w:val="left"/>
              <w:rPr>
                <w:sz w:val="16"/>
                <w:szCs w:val="16"/>
              </w:rPr>
            </w:pPr>
            <w:r w:rsidRPr="0069294D">
              <w:rPr>
                <w:sz w:val="16"/>
                <w:szCs w:val="16"/>
              </w:rPr>
              <w:t>1.369.926</w:t>
            </w:r>
          </w:p>
        </w:tc>
      </w:tr>
      <w:tr w:rsidR="0069294D" w:rsidRPr="0061618B" w14:paraId="5C1911A1" w14:textId="77777777" w:rsidTr="00417D46">
        <w:tc>
          <w:tcPr>
            <w:tcW w:w="3240" w:type="dxa"/>
          </w:tcPr>
          <w:p w14:paraId="1BF9783E" w14:textId="77777777" w:rsidR="0069294D" w:rsidRPr="0061618B" w:rsidRDefault="0069294D" w:rsidP="0069294D">
            <w:pPr>
              <w:pStyle w:val="Texto"/>
              <w:ind w:left="142"/>
              <w:jc w:val="left"/>
              <w:rPr>
                <w:sz w:val="16"/>
                <w:szCs w:val="16"/>
              </w:rPr>
            </w:pPr>
            <w:r w:rsidRPr="0061618B">
              <w:rPr>
                <w:sz w:val="16"/>
                <w:szCs w:val="16"/>
              </w:rPr>
              <w:t>Franquicias Azucareras S.A.</w:t>
            </w:r>
          </w:p>
        </w:tc>
        <w:tc>
          <w:tcPr>
            <w:tcW w:w="168" w:type="dxa"/>
          </w:tcPr>
          <w:p w14:paraId="4C86AEBA" w14:textId="77777777" w:rsidR="0069294D" w:rsidRPr="0061618B" w:rsidRDefault="0069294D" w:rsidP="0069294D">
            <w:pPr>
              <w:pStyle w:val="Texto"/>
              <w:rPr>
                <w:sz w:val="16"/>
                <w:szCs w:val="16"/>
              </w:rPr>
            </w:pPr>
          </w:p>
        </w:tc>
        <w:tc>
          <w:tcPr>
            <w:tcW w:w="552" w:type="dxa"/>
          </w:tcPr>
          <w:p w14:paraId="65E9E4FE" w14:textId="77777777" w:rsidR="0069294D" w:rsidRPr="0061618B" w:rsidRDefault="0069294D" w:rsidP="0069294D">
            <w:pPr>
              <w:pStyle w:val="Texto"/>
              <w:jc w:val="center"/>
              <w:rPr>
                <w:sz w:val="16"/>
                <w:szCs w:val="16"/>
              </w:rPr>
            </w:pPr>
            <w:proofErr w:type="spellStart"/>
            <w:r w:rsidRPr="0061618B">
              <w:rPr>
                <w:sz w:val="16"/>
                <w:szCs w:val="16"/>
              </w:rPr>
              <w:t>Accs</w:t>
            </w:r>
            <w:proofErr w:type="spellEnd"/>
            <w:r w:rsidRPr="0061618B">
              <w:rPr>
                <w:sz w:val="16"/>
                <w:szCs w:val="16"/>
              </w:rPr>
              <w:t>.</w:t>
            </w:r>
          </w:p>
        </w:tc>
        <w:tc>
          <w:tcPr>
            <w:tcW w:w="167" w:type="dxa"/>
          </w:tcPr>
          <w:p w14:paraId="5902D2CB" w14:textId="77777777" w:rsidR="0069294D" w:rsidRPr="0061618B" w:rsidRDefault="0069294D" w:rsidP="0069294D">
            <w:pPr>
              <w:pStyle w:val="Texto"/>
              <w:rPr>
                <w:sz w:val="16"/>
                <w:szCs w:val="16"/>
              </w:rPr>
            </w:pPr>
          </w:p>
        </w:tc>
        <w:tc>
          <w:tcPr>
            <w:tcW w:w="913" w:type="dxa"/>
          </w:tcPr>
          <w:p w14:paraId="5C5D8C83" w14:textId="203FB938" w:rsidR="0069294D" w:rsidRPr="0061618B" w:rsidRDefault="0069294D" w:rsidP="0069294D">
            <w:pPr>
              <w:pStyle w:val="Texto"/>
              <w:tabs>
                <w:tab w:val="decimal" w:pos="815"/>
              </w:tabs>
              <w:rPr>
                <w:sz w:val="16"/>
                <w:szCs w:val="16"/>
              </w:rPr>
            </w:pPr>
            <w:r w:rsidRPr="0069294D">
              <w:rPr>
                <w:sz w:val="16"/>
                <w:szCs w:val="16"/>
              </w:rPr>
              <w:t>$ 1</w:t>
            </w:r>
          </w:p>
        </w:tc>
        <w:tc>
          <w:tcPr>
            <w:tcW w:w="167" w:type="dxa"/>
          </w:tcPr>
          <w:p w14:paraId="0BE46478" w14:textId="77777777" w:rsidR="0069294D" w:rsidRPr="0061618B" w:rsidRDefault="0069294D" w:rsidP="0069294D">
            <w:pPr>
              <w:pStyle w:val="Texto"/>
              <w:rPr>
                <w:sz w:val="16"/>
                <w:szCs w:val="16"/>
              </w:rPr>
            </w:pPr>
          </w:p>
        </w:tc>
        <w:tc>
          <w:tcPr>
            <w:tcW w:w="1093" w:type="dxa"/>
          </w:tcPr>
          <w:p w14:paraId="53EF1221" w14:textId="3FC4F20D" w:rsidR="0069294D" w:rsidRPr="00892A96" w:rsidRDefault="0069294D" w:rsidP="0069294D">
            <w:pPr>
              <w:pStyle w:val="Texto"/>
              <w:tabs>
                <w:tab w:val="decimal" w:pos="956"/>
              </w:tabs>
              <w:jc w:val="left"/>
              <w:rPr>
                <w:sz w:val="16"/>
                <w:szCs w:val="16"/>
              </w:rPr>
            </w:pPr>
            <w:r w:rsidRPr="0069294D">
              <w:rPr>
                <w:sz w:val="16"/>
                <w:szCs w:val="16"/>
              </w:rPr>
              <w:t>3.314.806</w:t>
            </w:r>
          </w:p>
        </w:tc>
        <w:tc>
          <w:tcPr>
            <w:tcW w:w="166" w:type="dxa"/>
          </w:tcPr>
          <w:p w14:paraId="15976138" w14:textId="77777777" w:rsidR="0069294D" w:rsidRPr="0061618B" w:rsidRDefault="0069294D" w:rsidP="0069294D">
            <w:pPr>
              <w:pStyle w:val="Texto"/>
              <w:rPr>
                <w:sz w:val="16"/>
                <w:szCs w:val="16"/>
              </w:rPr>
            </w:pPr>
          </w:p>
        </w:tc>
        <w:tc>
          <w:tcPr>
            <w:tcW w:w="1094" w:type="dxa"/>
          </w:tcPr>
          <w:p w14:paraId="6B796407" w14:textId="5701B7A2" w:rsidR="0069294D" w:rsidRPr="0061618B" w:rsidRDefault="00F505B9" w:rsidP="008D70EE">
            <w:pPr>
              <w:pStyle w:val="Texto"/>
              <w:tabs>
                <w:tab w:val="decimal" w:pos="956"/>
              </w:tabs>
              <w:rPr>
                <w:sz w:val="16"/>
                <w:szCs w:val="16"/>
              </w:rPr>
            </w:pPr>
            <w:r w:rsidRPr="00F505B9">
              <w:rPr>
                <w:sz w:val="16"/>
                <w:szCs w:val="16"/>
              </w:rPr>
              <w:t>1.471</w:t>
            </w:r>
          </w:p>
        </w:tc>
        <w:tc>
          <w:tcPr>
            <w:tcW w:w="167" w:type="dxa"/>
          </w:tcPr>
          <w:p w14:paraId="2AFF53B6" w14:textId="77777777" w:rsidR="0069294D" w:rsidRPr="0061618B" w:rsidRDefault="0069294D" w:rsidP="008D70EE">
            <w:pPr>
              <w:pStyle w:val="Texto"/>
              <w:rPr>
                <w:sz w:val="16"/>
                <w:szCs w:val="16"/>
              </w:rPr>
            </w:pPr>
          </w:p>
        </w:tc>
        <w:tc>
          <w:tcPr>
            <w:tcW w:w="1003" w:type="dxa"/>
          </w:tcPr>
          <w:p w14:paraId="203B27A3" w14:textId="4953BC3A" w:rsidR="0069294D" w:rsidRPr="0061618B" w:rsidRDefault="005E09DB" w:rsidP="008D70EE">
            <w:pPr>
              <w:pStyle w:val="Texto"/>
              <w:tabs>
                <w:tab w:val="decimal" w:pos="829"/>
              </w:tabs>
              <w:rPr>
                <w:sz w:val="16"/>
                <w:szCs w:val="16"/>
              </w:rPr>
            </w:pPr>
            <w:r w:rsidRPr="005E09DB">
              <w:rPr>
                <w:sz w:val="16"/>
                <w:szCs w:val="16"/>
              </w:rPr>
              <w:t>1.</w:t>
            </w:r>
            <w:r w:rsidR="00F505B9" w:rsidRPr="00F505B9">
              <w:rPr>
                <w:sz w:val="16"/>
                <w:szCs w:val="16"/>
              </w:rPr>
              <w:t>471</w:t>
            </w:r>
          </w:p>
        </w:tc>
        <w:tc>
          <w:tcPr>
            <w:tcW w:w="167" w:type="dxa"/>
          </w:tcPr>
          <w:p w14:paraId="186C6CBD" w14:textId="77777777" w:rsidR="0069294D" w:rsidRPr="0061618B" w:rsidRDefault="0069294D" w:rsidP="0069294D">
            <w:pPr>
              <w:pStyle w:val="Texto"/>
              <w:jc w:val="left"/>
              <w:rPr>
                <w:sz w:val="16"/>
                <w:szCs w:val="16"/>
              </w:rPr>
            </w:pPr>
          </w:p>
        </w:tc>
        <w:tc>
          <w:tcPr>
            <w:tcW w:w="970" w:type="dxa"/>
          </w:tcPr>
          <w:p w14:paraId="12943DF1" w14:textId="37EB6E7F" w:rsidR="0069294D" w:rsidRPr="0061618B" w:rsidRDefault="0069294D" w:rsidP="0069294D">
            <w:pPr>
              <w:pStyle w:val="Texto"/>
              <w:tabs>
                <w:tab w:val="decimal" w:pos="829"/>
              </w:tabs>
              <w:jc w:val="left"/>
              <w:rPr>
                <w:sz w:val="16"/>
                <w:szCs w:val="16"/>
              </w:rPr>
            </w:pPr>
            <w:r w:rsidRPr="0069294D">
              <w:rPr>
                <w:sz w:val="16"/>
                <w:szCs w:val="16"/>
              </w:rPr>
              <w:t>1.766</w:t>
            </w:r>
          </w:p>
        </w:tc>
      </w:tr>
      <w:tr w:rsidR="0069294D" w:rsidRPr="0061618B" w14:paraId="09395748" w14:textId="77777777" w:rsidTr="00417D46">
        <w:tc>
          <w:tcPr>
            <w:tcW w:w="3240" w:type="dxa"/>
          </w:tcPr>
          <w:p w14:paraId="48C6277A" w14:textId="77777777" w:rsidR="0069294D" w:rsidRPr="0061618B" w:rsidRDefault="0069294D" w:rsidP="0069294D">
            <w:pPr>
              <w:pStyle w:val="Texto"/>
              <w:jc w:val="left"/>
              <w:rPr>
                <w:b/>
                <w:sz w:val="16"/>
                <w:szCs w:val="16"/>
              </w:rPr>
            </w:pPr>
            <w:r w:rsidRPr="0061618B">
              <w:rPr>
                <w:b/>
                <w:sz w:val="16"/>
                <w:szCs w:val="16"/>
              </w:rPr>
              <w:t>Otras sociedades</w:t>
            </w:r>
          </w:p>
        </w:tc>
        <w:tc>
          <w:tcPr>
            <w:tcW w:w="168" w:type="dxa"/>
          </w:tcPr>
          <w:p w14:paraId="74E552ED" w14:textId="77777777" w:rsidR="0069294D" w:rsidRPr="0061618B" w:rsidRDefault="0069294D" w:rsidP="0069294D">
            <w:pPr>
              <w:pStyle w:val="Texto"/>
              <w:rPr>
                <w:sz w:val="16"/>
                <w:szCs w:val="16"/>
              </w:rPr>
            </w:pPr>
          </w:p>
        </w:tc>
        <w:tc>
          <w:tcPr>
            <w:tcW w:w="552" w:type="dxa"/>
          </w:tcPr>
          <w:p w14:paraId="1CAB459C" w14:textId="77777777" w:rsidR="0069294D" w:rsidRPr="0061618B" w:rsidRDefault="0069294D" w:rsidP="0069294D">
            <w:pPr>
              <w:pStyle w:val="Texto"/>
              <w:jc w:val="center"/>
              <w:rPr>
                <w:sz w:val="16"/>
                <w:szCs w:val="16"/>
              </w:rPr>
            </w:pPr>
          </w:p>
        </w:tc>
        <w:tc>
          <w:tcPr>
            <w:tcW w:w="167" w:type="dxa"/>
          </w:tcPr>
          <w:p w14:paraId="719A40B8" w14:textId="77777777" w:rsidR="0069294D" w:rsidRPr="0061618B" w:rsidRDefault="0069294D" w:rsidP="0069294D">
            <w:pPr>
              <w:pStyle w:val="Texto"/>
              <w:rPr>
                <w:sz w:val="16"/>
                <w:szCs w:val="16"/>
              </w:rPr>
            </w:pPr>
          </w:p>
        </w:tc>
        <w:tc>
          <w:tcPr>
            <w:tcW w:w="913" w:type="dxa"/>
          </w:tcPr>
          <w:p w14:paraId="45B1C4E2" w14:textId="77777777" w:rsidR="0069294D" w:rsidRPr="0061618B" w:rsidRDefault="0069294D" w:rsidP="0069294D">
            <w:pPr>
              <w:pStyle w:val="Texto"/>
              <w:tabs>
                <w:tab w:val="decimal" w:pos="815"/>
              </w:tabs>
              <w:rPr>
                <w:sz w:val="16"/>
                <w:szCs w:val="16"/>
              </w:rPr>
            </w:pPr>
          </w:p>
        </w:tc>
        <w:tc>
          <w:tcPr>
            <w:tcW w:w="167" w:type="dxa"/>
          </w:tcPr>
          <w:p w14:paraId="4FDAFD9F" w14:textId="77777777" w:rsidR="0069294D" w:rsidRPr="0061618B" w:rsidRDefault="0069294D" w:rsidP="0069294D">
            <w:pPr>
              <w:pStyle w:val="Texto"/>
              <w:rPr>
                <w:sz w:val="16"/>
                <w:szCs w:val="16"/>
              </w:rPr>
            </w:pPr>
          </w:p>
        </w:tc>
        <w:tc>
          <w:tcPr>
            <w:tcW w:w="1093" w:type="dxa"/>
          </w:tcPr>
          <w:p w14:paraId="1F40AFB4" w14:textId="77777777" w:rsidR="0069294D" w:rsidRPr="00892A96" w:rsidRDefault="0069294D" w:rsidP="0069294D">
            <w:pPr>
              <w:pStyle w:val="Texto"/>
              <w:tabs>
                <w:tab w:val="decimal" w:pos="956"/>
              </w:tabs>
              <w:jc w:val="left"/>
              <w:rPr>
                <w:sz w:val="16"/>
                <w:szCs w:val="16"/>
              </w:rPr>
            </w:pPr>
          </w:p>
        </w:tc>
        <w:tc>
          <w:tcPr>
            <w:tcW w:w="166" w:type="dxa"/>
          </w:tcPr>
          <w:p w14:paraId="0FA1584C" w14:textId="77777777" w:rsidR="0069294D" w:rsidRPr="0061618B" w:rsidRDefault="0069294D" w:rsidP="0069294D">
            <w:pPr>
              <w:pStyle w:val="Texto"/>
              <w:rPr>
                <w:sz w:val="16"/>
                <w:szCs w:val="16"/>
              </w:rPr>
            </w:pPr>
          </w:p>
        </w:tc>
        <w:tc>
          <w:tcPr>
            <w:tcW w:w="1094" w:type="dxa"/>
          </w:tcPr>
          <w:p w14:paraId="3BC50F29" w14:textId="77777777" w:rsidR="0069294D" w:rsidRPr="0061618B" w:rsidRDefault="0069294D" w:rsidP="008D70EE">
            <w:pPr>
              <w:pStyle w:val="Texto"/>
              <w:tabs>
                <w:tab w:val="decimal" w:pos="956"/>
              </w:tabs>
              <w:rPr>
                <w:sz w:val="16"/>
                <w:szCs w:val="16"/>
              </w:rPr>
            </w:pPr>
          </w:p>
        </w:tc>
        <w:tc>
          <w:tcPr>
            <w:tcW w:w="167" w:type="dxa"/>
          </w:tcPr>
          <w:p w14:paraId="11E3708A" w14:textId="77777777" w:rsidR="0069294D" w:rsidRPr="0061618B" w:rsidRDefault="0069294D" w:rsidP="008D70EE">
            <w:pPr>
              <w:pStyle w:val="Texto"/>
              <w:rPr>
                <w:sz w:val="16"/>
                <w:szCs w:val="16"/>
              </w:rPr>
            </w:pPr>
          </w:p>
        </w:tc>
        <w:tc>
          <w:tcPr>
            <w:tcW w:w="1003" w:type="dxa"/>
          </w:tcPr>
          <w:p w14:paraId="5D610D09" w14:textId="77777777" w:rsidR="0069294D" w:rsidRPr="0061618B" w:rsidRDefault="0069294D" w:rsidP="008D70EE">
            <w:pPr>
              <w:pStyle w:val="Texto"/>
              <w:tabs>
                <w:tab w:val="decimal" w:pos="829"/>
              </w:tabs>
              <w:rPr>
                <w:sz w:val="16"/>
                <w:szCs w:val="16"/>
              </w:rPr>
            </w:pPr>
          </w:p>
        </w:tc>
        <w:tc>
          <w:tcPr>
            <w:tcW w:w="167" w:type="dxa"/>
          </w:tcPr>
          <w:p w14:paraId="6F3E073B" w14:textId="77777777" w:rsidR="0069294D" w:rsidRPr="0061618B" w:rsidRDefault="0069294D" w:rsidP="0069294D">
            <w:pPr>
              <w:pStyle w:val="Texto"/>
              <w:jc w:val="left"/>
              <w:rPr>
                <w:sz w:val="16"/>
                <w:szCs w:val="16"/>
              </w:rPr>
            </w:pPr>
          </w:p>
        </w:tc>
        <w:tc>
          <w:tcPr>
            <w:tcW w:w="970" w:type="dxa"/>
          </w:tcPr>
          <w:p w14:paraId="39A85107" w14:textId="77777777" w:rsidR="0069294D" w:rsidRPr="0061618B" w:rsidRDefault="0069294D" w:rsidP="0069294D">
            <w:pPr>
              <w:pStyle w:val="Texto"/>
              <w:tabs>
                <w:tab w:val="decimal" w:pos="829"/>
              </w:tabs>
              <w:jc w:val="left"/>
              <w:rPr>
                <w:sz w:val="16"/>
                <w:szCs w:val="16"/>
              </w:rPr>
            </w:pPr>
          </w:p>
        </w:tc>
      </w:tr>
      <w:tr w:rsidR="0069294D" w:rsidRPr="0061618B" w14:paraId="3C3356A0" w14:textId="77777777" w:rsidTr="00417D46">
        <w:tc>
          <w:tcPr>
            <w:tcW w:w="3240" w:type="dxa"/>
          </w:tcPr>
          <w:p w14:paraId="4D24192A" w14:textId="77777777" w:rsidR="0069294D" w:rsidRPr="0061618B" w:rsidRDefault="0069294D" w:rsidP="0069294D">
            <w:pPr>
              <w:pStyle w:val="Texto"/>
              <w:ind w:left="142"/>
              <w:jc w:val="left"/>
              <w:rPr>
                <w:sz w:val="16"/>
                <w:szCs w:val="16"/>
              </w:rPr>
            </w:pPr>
            <w:r w:rsidRPr="0061618B">
              <w:rPr>
                <w:sz w:val="16"/>
                <w:szCs w:val="16"/>
              </w:rPr>
              <w:t xml:space="preserve">Coop. Eléctrica de 25 de </w:t>
            </w:r>
            <w:proofErr w:type="gramStart"/>
            <w:r w:rsidRPr="0061618B">
              <w:rPr>
                <w:sz w:val="16"/>
                <w:szCs w:val="16"/>
              </w:rPr>
              <w:t>Mayo</w:t>
            </w:r>
            <w:proofErr w:type="gramEnd"/>
          </w:p>
        </w:tc>
        <w:tc>
          <w:tcPr>
            <w:tcW w:w="168" w:type="dxa"/>
          </w:tcPr>
          <w:p w14:paraId="7CE63419" w14:textId="77777777" w:rsidR="0069294D" w:rsidRPr="0061618B" w:rsidRDefault="0069294D" w:rsidP="0069294D">
            <w:pPr>
              <w:pStyle w:val="Texto"/>
              <w:rPr>
                <w:sz w:val="16"/>
                <w:szCs w:val="16"/>
              </w:rPr>
            </w:pPr>
          </w:p>
        </w:tc>
        <w:tc>
          <w:tcPr>
            <w:tcW w:w="552" w:type="dxa"/>
          </w:tcPr>
          <w:p w14:paraId="2669AD1A" w14:textId="77777777" w:rsidR="0069294D" w:rsidRPr="0061618B" w:rsidRDefault="0069294D" w:rsidP="0069294D">
            <w:pPr>
              <w:pStyle w:val="Texto"/>
              <w:jc w:val="center"/>
              <w:rPr>
                <w:sz w:val="16"/>
                <w:szCs w:val="16"/>
              </w:rPr>
            </w:pPr>
            <w:proofErr w:type="spellStart"/>
            <w:r w:rsidRPr="0061618B">
              <w:rPr>
                <w:sz w:val="16"/>
                <w:szCs w:val="16"/>
              </w:rPr>
              <w:t>Accs</w:t>
            </w:r>
            <w:proofErr w:type="spellEnd"/>
            <w:r w:rsidRPr="0061618B">
              <w:rPr>
                <w:sz w:val="16"/>
                <w:szCs w:val="16"/>
              </w:rPr>
              <w:t>.</w:t>
            </w:r>
          </w:p>
        </w:tc>
        <w:tc>
          <w:tcPr>
            <w:tcW w:w="167" w:type="dxa"/>
          </w:tcPr>
          <w:p w14:paraId="3F228866" w14:textId="77777777" w:rsidR="0069294D" w:rsidRPr="0061618B" w:rsidRDefault="0069294D" w:rsidP="0069294D">
            <w:pPr>
              <w:pStyle w:val="Texto"/>
              <w:rPr>
                <w:sz w:val="16"/>
                <w:szCs w:val="16"/>
              </w:rPr>
            </w:pPr>
          </w:p>
        </w:tc>
        <w:tc>
          <w:tcPr>
            <w:tcW w:w="913" w:type="dxa"/>
          </w:tcPr>
          <w:p w14:paraId="2AD7959C" w14:textId="094D4554" w:rsidR="0069294D" w:rsidRPr="0061618B" w:rsidRDefault="0069294D" w:rsidP="0069294D">
            <w:pPr>
              <w:pStyle w:val="Texto"/>
              <w:tabs>
                <w:tab w:val="decimal" w:pos="815"/>
              </w:tabs>
              <w:rPr>
                <w:sz w:val="16"/>
                <w:szCs w:val="16"/>
              </w:rPr>
            </w:pPr>
            <w:r w:rsidRPr="0069294D">
              <w:rPr>
                <w:sz w:val="16"/>
                <w:szCs w:val="16"/>
              </w:rPr>
              <w:t>$ 1</w:t>
            </w:r>
          </w:p>
        </w:tc>
        <w:tc>
          <w:tcPr>
            <w:tcW w:w="167" w:type="dxa"/>
          </w:tcPr>
          <w:p w14:paraId="2B93525F" w14:textId="77777777" w:rsidR="0069294D" w:rsidRPr="0061618B" w:rsidRDefault="0069294D" w:rsidP="0069294D">
            <w:pPr>
              <w:pStyle w:val="Texto"/>
              <w:rPr>
                <w:sz w:val="16"/>
                <w:szCs w:val="16"/>
              </w:rPr>
            </w:pPr>
          </w:p>
        </w:tc>
        <w:tc>
          <w:tcPr>
            <w:tcW w:w="1093" w:type="dxa"/>
          </w:tcPr>
          <w:p w14:paraId="4DCBD20A" w14:textId="6187C07D" w:rsidR="0069294D" w:rsidRPr="00892A96" w:rsidRDefault="0069294D" w:rsidP="0069294D">
            <w:pPr>
              <w:pStyle w:val="Texto"/>
              <w:tabs>
                <w:tab w:val="decimal" w:pos="956"/>
              </w:tabs>
              <w:jc w:val="left"/>
              <w:rPr>
                <w:sz w:val="16"/>
                <w:szCs w:val="16"/>
              </w:rPr>
            </w:pPr>
            <w:r w:rsidRPr="005061FD">
              <w:rPr>
                <w:sz w:val="16"/>
                <w:szCs w:val="16"/>
              </w:rPr>
              <w:t xml:space="preserve">-       </w:t>
            </w:r>
          </w:p>
        </w:tc>
        <w:tc>
          <w:tcPr>
            <w:tcW w:w="166" w:type="dxa"/>
          </w:tcPr>
          <w:p w14:paraId="1F45A712" w14:textId="77777777" w:rsidR="0069294D" w:rsidRPr="0061618B" w:rsidRDefault="0069294D" w:rsidP="0069294D">
            <w:pPr>
              <w:pStyle w:val="Texto"/>
              <w:rPr>
                <w:sz w:val="16"/>
                <w:szCs w:val="16"/>
              </w:rPr>
            </w:pPr>
          </w:p>
        </w:tc>
        <w:tc>
          <w:tcPr>
            <w:tcW w:w="1094" w:type="dxa"/>
          </w:tcPr>
          <w:p w14:paraId="4E27246C" w14:textId="4B24CF36" w:rsidR="0069294D" w:rsidRPr="0061618B" w:rsidRDefault="00F505B9" w:rsidP="008D70EE">
            <w:pPr>
              <w:pStyle w:val="Texto"/>
              <w:tabs>
                <w:tab w:val="decimal" w:pos="956"/>
              </w:tabs>
              <w:rPr>
                <w:sz w:val="16"/>
                <w:szCs w:val="16"/>
              </w:rPr>
            </w:pPr>
            <w:r>
              <w:rPr>
                <w:sz w:val="16"/>
                <w:szCs w:val="16"/>
              </w:rPr>
              <w:t>5.264</w:t>
            </w:r>
          </w:p>
        </w:tc>
        <w:tc>
          <w:tcPr>
            <w:tcW w:w="167" w:type="dxa"/>
          </w:tcPr>
          <w:p w14:paraId="4EAD16A1" w14:textId="77777777" w:rsidR="0069294D" w:rsidRPr="0061618B" w:rsidRDefault="0069294D" w:rsidP="008D70EE">
            <w:pPr>
              <w:pStyle w:val="Texto"/>
              <w:tabs>
                <w:tab w:val="decimal" w:pos="956"/>
              </w:tabs>
              <w:rPr>
                <w:sz w:val="16"/>
                <w:szCs w:val="16"/>
              </w:rPr>
            </w:pPr>
          </w:p>
        </w:tc>
        <w:tc>
          <w:tcPr>
            <w:tcW w:w="1003" w:type="dxa"/>
          </w:tcPr>
          <w:p w14:paraId="6149FEB2" w14:textId="2FDFEB30" w:rsidR="0069294D" w:rsidRPr="0061618B" w:rsidRDefault="005E09DB" w:rsidP="008D70EE">
            <w:pPr>
              <w:pStyle w:val="Texto"/>
              <w:tabs>
                <w:tab w:val="decimal" w:pos="829"/>
              </w:tabs>
              <w:rPr>
                <w:sz w:val="16"/>
                <w:szCs w:val="16"/>
              </w:rPr>
            </w:pPr>
            <w:r w:rsidRPr="005E09DB">
              <w:rPr>
                <w:sz w:val="16"/>
                <w:szCs w:val="16"/>
              </w:rPr>
              <w:t>5.264</w:t>
            </w:r>
          </w:p>
        </w:tc>
        <w:tc>
          <w:tcPr>
            <w:tcW w:w="167" w:type="dxa"/>
          </w:tcPr>
          <w:p w14:paraId="6EBCD531" w14:textId="77777777" w:rsidR="0069294D" w:rsidRPr="0061618B" w:rsidRDefault="0069294D" w:rsidP="0069294D">
            <w:pPr>
              <w:pStyle w:val="Texto"/>
              <w:jc w:val="left"/>
              <w:rPr>
                <w:sz w:val="16"/>
                <w:szCs w:val="16"/>
              </w:rPr>
            </w:pPr>
          </w:p>
        </w:tc>
        <w:tc>
          <w:tcPr>
            <w:tcW w:w="970" w:type="dxa"/>
          </w:tcPr>
          <w:p w14:paraId="5D4BB388" w14:textId="3E163109" w:rsidR="0069294D" w:rsidRPr="0061618B" w:rsidRDefault="0069294D" w:rsidP="0069294D">
            <w:pPr>
              <w:pStyle w:val="Texto"/>
              <w:tabs>
                <w:tab w:val="decimal" w:pos="829"/>
              </w:tabs>
              <w:jc w:val="left"/>
              <w:rPr>
                <w:sz w:val="16"/>
                <w:szCs w:val="16"/>
              </w:rPr>
            </w:pPr>
            <w:r w:rsidRPr="0069294D">
              <w:rPr>
                <w:sz w:val="16"/>
                <w:szCs w:val="16"/>
              </w:rPr>
              <w:t>3.135</w:t>
            </w:r>
          </w:p>
        </w:tc>
      </w:tr>
      <w:tr w:rsidR="00AB1E96" w:rsidRPr="0061618B" w14:paraId="79A0E4E7" w14:textId="77777777" w:rsidTr="00417D46">
        <w:tc>
          <w:tcPr>
            <w:tcW w:w="3240" w:type="dxa"/>
          </w:tcPr>
          <w:p w14:paraId="15638CF3" w14:textId="5064610E" w:rsidR="00AB1E96" w:rsidRPr="0061618B" w:rsidRDefault="00AB1E96" w:rsidP="0069294D">
            <w:pPr>
              <w:pStyle w:val="Texto"/>
              <w:ind w:left="142"/>
              <w:jc w:val="left"/>
              <w:rPr>
                <w:sz w:val="16"/>
                <w:szCs w:val="16"/>
              </w:rPr>
            </w:pPr>
            <w:r w:rsidRPr="00AB1E96">
              <w:rPr>
                <w:sz w:val="16"/>
                <w:szCs w:val="16"/>
              </w:rPr>
              <w:t>Operadora Ferroviaria S.A. (</w:t>
            </w:r>
            <w:r w:rsidR="003071BD" w:rsidRPr="0006275C">
              <w:rPr>
                <w:sz w:val="14"/>
                <w:szCs w:val="14"/>
              </w:rPr>
              <w:t>3</w:t>
            </w:r>
            <w:r w:rsidRPr="00AB1E96">
              <w:rPr>
                <w:sz w:val="16"/>
                <w:szCs w:val="16"/>
              </w:rPr>
              <w:t>)</w:t>
            </w:r>
          </w:p>
        </w:tc>
        <w:tc>
          <w:tcPr>
            <w:tcW w:w="168" w:type="dxa"/>
          </w:tcPr>
          <w:p w14:paraId="2722F303" w14:textId="77777777" w:rsidR="00AB1E96" w:rsidRPr="0061618B" w:rsidRDefault="00AB1E96" w:rsidP="0069294D">
            <w:pPr>
              <w:pStyle w:val="Texto"/>
              <w:rPr>
                <w:sz w:val="16"/>
                <w:szCs w:val="16"/>
              </w:rPr>
            </w:pPr>
          </w:p>
        </w:tc>
        <w:tc>
          <w:tcPr>
            <w:tcW w:w="552" w:type="dxa"/>
          </w:tcPr>
          <w:p w14:paraId="02D17E6E" w14:textId="6A453C2E" w:rsidR="00AB1E96" w:rsidRPr="0061618B" w:rsidRDefault="00AB1E96" w:rsidP="0069294D">
            <w:pPr>
              <w:pStyle w:val="Texto"/>
              <w:jc w:val="center"/>
              <w:rPr>
                <w:sz w:val="16"/>
                <w:szCs w:val="16"/>
              </w:rPr>
            </w:pPr>
            <w:proofErr w:type="spellStart"/>
            <w:r w:rsidRPr="00AB1E96">
              <w:rPr>
                <w:sz w:val="16"/>
                <w:szCs w:val="16"/>
              </w:rPr>
              <w:t>Accs</w:t>
            </w:r>
            <w:proofErr w:type="spellEnd"/>
          </w:p>
        </w:tc>
        <w:tc>
          <w:tcPr>
            <w:tcW w:w="167" w:type="dxa"/>
          </w:tcPr>
          <w:p w14:paraId="39EBE840" w14:textId="77777777" w:rsidR="00AB1E96" w:rsidRPr="0061618B" w:rsidRDefault="00AB1E96" w:rsidP="0069294D">
            <w:pPr>
              <w:pStyle w:val="Texto"/>
              <w:rPr>
                <w:sz w:val="16"/>
                <w:szCs w:val="16"/>
              </w:rPr>
            </w:pPr>
          </w:p>
        </w:tc>
        <w:tc>
          <w:tcPr>
            <w:tcW w:w="913" w:type="dxa"/>
          </w:tcPr>
          <w:p w14:paraId="2A39B220" w14:textId="3A984C63" w:rsidR="00AB1E96" w:rsidRPr="0069294D" w:rsidRDefault="00AB1E96" w:rsidP="0069294D">
            <w:pPr>
              <w:pStyle w:val="Texto"/>
              <w:tabs>
                <w:tab w:val="decimal" w:pos="815"/>
              </w:tabs>
              <w:rPr>
                <w:sz w:val="16"/>
                <w:szCs w:val="16"/>
              </w:rPr>
            </w:pPr>
            <w:r>
              <w:rPr>
                <w:sz w:val="16"/>
                <w:szCs w:val="16"/>
              </w:rPr>
              <w:t>$ 1.000</w:t>
            </w:r>
          </w:p>
        </w:tc>
        <w:tc>
          <w:tcPr>
            <w:tcW w:w="167" w:type="dxa"/>
          </w:tcPr>
          <w:p w14:paraId="02733C10" w14:textId="77777777" w:rsidR="00AB1E96" w:rsidRPr="0061618B" w:rsidRDefault="00AB1E96" w:rsidP="0069294D">
            <w:pPr>
              <w:pStyle w:val="Texto"/>
              <w:rPr>
                <w:sz w:val="16"/>
                <w:szCs w:val="16"/>
              </w:rPr>
            </w:pPr>
          </w:p>
        </w:tc>
        <w:tc>
          <w:tcPr>
            <w:tcW w:w="1093" w:type="dxa"/>
          </w:tcPr>
          <w:p w14:paraId="19D3DB66" w14:textId="601239E7" w:rsidR="00AB1E96" w:rsidRPr="005061FD" w:rsidRDefault="0058186F" w:rsidP="0069294D">
            <w:pPr>
              <w:pStyle w:val="Texto"/>
              <w:tabs>
                <w:tab w:val="decimal" w:pos="956"/>
              </w:tabs>
              <w:jc w:val="left"/>
              <w:rPr>
                <w:sz w:val="16"/>
                <w:szCs w:val="16"/>
              </w:rPr>
            </w:pPr>
            <w:r>
              <w:rPr>
                <w:sz w:val="16"/>
                <w:szCs w:val="16"/>
              </w:rPr>
              <w:t>1.000</w:t>
            </w:r>
          </w:p>
        </w:tc>
        <w:tc>
          <w:tcPr>
            <w:tcW w:w="166" w:type="dxa"/>
          </w:tcPr>
          <w:p w14:paraId="6F94AAA0" w14:textId="77777777" w:rsidR="00AB1E96" w:rsidRPr="0061618B" w:rsidRDefault="00AB1E96" w:rsidP="0069294D">
            <w:pPr>
              <w:pStyle w:val="Texto"/>
              <w:rPr>
                <w:sz w:val="16"/>
                <w:szCs w:val="16"/>
              </w:rPr>
            </w:pPr>
          </w:p>
        </w:tc>
        <w:tc>
          <w:tcPr>
            <w:tcW w:w="1094" w:type="dxa"/>
          </w:tcPr>
          <w:p w14:paraId="3562B369" w14:textId="364439A5" w:rsidR="00AB1E96" w:rsidRPr="0061618B" w:rsidRDefault="00AB1E96" w:rsidP="008D70EE">
            <w:pPr>
              <w:pStyle w:val="Texto"/>
              <w:tabs>
                <w:tab w:val="decimal" w:pos="956"/>
              </w:tabs>
              <w:rPr>
                <w:sz w:val="16"/>
                <w:szCs w:val="16"/>
              </w:rPr>
            </w:pPr>
            <w:r>
              <w:rPr>
                <w:sz w:val="16"/>
                <w:szCs w:val="16"/>
              </w:rPr>
              <w:t>2</w:t>
            </w:r>
            <w:r w:rsidR="004A3622">
              <w:rPr>
                <w:sz w:val="16"/>
                <w:szCs w:val="16"/>
              </w:rPr>
              <w:t>50</w:t>
            </w:r>
          </w:p>
        </w:tc>
        <w:tc>
          <w:tcPr>
            <w:tcW w:w="167" w:type="dxa"/>
          </w:tcPr>
          <w:p w14:paraId="2689A394" w14:textId="77777777" w:rsidR="00AB1E96" w:rsidRPr="0061618B" w:rsidRDefault="00AB1E96" w:rsidP="008D70EE">
            <w:pPr>
              <w:pStyle w:val="Texto"/>
              <w:tabs>
                <w:tab w:val="decimal" w:pos="956"/>
              </w:tabs>
              <w:rPr>
                <w:sz w:val="16"/>
                <w:szCs w:val="16"/>
              </w:rPr>
            </w:pPr>
          </w:p>
        </w:tc>
        <w:tc>
          <w:tcPr>
            <w:tcW w:w="1003" w:type="dxa"/>
          </w:tcPr>
          <w:p w14:paraId="095535D7" w14:textId="3F839D69" w:rsidR="00AB1E96" w:rsidRPr="0061618B" w:rsidRDefault="00AB1E96" w:rsidP="008D70EE">
            <w:pPr>
              <w:pStyle w:val="Texto"/>
              <w:tabs>
                <w:tab w:val="decimal" w:pos="829"/>
              </w:tabs>
              <w:rPr>
                <w:sz w:val="16"/>
                <w:szCs w:val="16"/>
              </w:rPr>
            </w:pPr>
            <w:r>
              <w:rPr>
                <w:sz w:val="16"/>
                <w:szCs w:val="16"/>
              </w:rPr>
              <w:t>2</w:t>
            </w:r>
            <w:r w:rsidR="004A3622">
              <w:rPr>
                <w:sz w:val="16"/>
                <w:szCs w:val="16"/>
              </w:rPr>
              <w:t>50</w:t>
            </w:r>
          </w:p>
        </w:tc>
        <w:tc>
          <w:tcPr>
            <w:tcW w:w="167" w:type="dxa"/>
          </w:tcPr>
          <w:p w14:paraId="24FF411D" w14:textId="77777777" w:rsidR="00AB1E96" w:rsidRPr="0061618B" w:rsidRDefault="00AB1E96" w:rsidP="0069294D">
            <w:pPr>
              <w:pStyle w:val="Texto"/>
              <w:jc w:val="left"/>
              <w:rPr>
                <w:sz w:val="16"/>
                <w:szCs w:val="16"/>
              </w:rPr>
            </w:pPr>
          </w:p>
        </w:tc>
        <w:tc>
          <w:tcPr>
            <w:tcW w:w="970" w:type="dxa"/>
          </w:tcPr>
          <w:p w14:paraId="6F71BE5D" w14:textId="33433CF7" w:rsidR="00AB1E96" w:rsidRPr="0069294D" w:rsidRDefault="00AB1E96" w:rsidP="0069294D">
            <w:pPr>
              <w:pStyle w:val="Texto"/>
              <w:tabs>
                <w:tab w:val="decimal" w:pos="829"/>
              </w:tabs>
              <w:jc w:val="left"/>
              <w:rPr>
                <w:sz w:val="16"/>
                <w:szCs w:val="16"/>
              </w:rPr>
            </w:pPr>
            <w:r>
              <w:rPr>
                <w:sz w:val="16"/>
                <w:szCs w:val="16"/>
              </w:rPr>
              <w:t xml:space="preserve">-    </w:t>
            </w:r>
          </w:p>
        </w:tc>
      </w:tr>
      <w:tr w:rsidR="0069294D" w:rsidRPr="0061618B" w14:paraId="71C56D62" w14:textId="77777777" w:rsidTr="00417D46">
        <w:tc>
          <w:tcPr>
            <w:tcW w:w="3240" w:type="dxa"/>
          </w:tcPr>
          <w:p w14:paraId="188F1962" w14:textId="4058A44D" w:rsidR="0069294D" w:rsidRPr="0061618B" w:rsidRDefault="0069294D" w:rsidP="0069294D">
            <w:pPr>
              <w:pStyle w:val="Texto"/>
              <w:ind w:left="142"/>
              <w:jc w:val="left"/>
              <w:rPr>
                <w:b/>
                <w:sz w:val="16"/>
                <w:szCs w:val="16"/>
              </w:rPr>
            </w:pPr>
            <w:r w:rsidRPr="000C1713">
              <w:rPr>
                <w:sz w:val="16"/>
                <w:szCs w:val="16"/>
              </w:rPr>
              <w:t>Otras sociedades</w:t>
            </w:r>
          </w:p>
        </w:tc>
        <w:tc>
          <w:tcPr>
            <w:tcW w:w="168" w:type="dxa"/>
          </w:tcPr>
          <w:p w14:paraId="44CD9599" w14:textId="77777777" w:rsidR="0069294D" w:rsidRPr="0061618B" w:rsidRDefault="0069294D" w:rsidP="0069294D">
            <w:pPr>
              <w:pStyle w:val="Texto"/>
              <w:rPr>
                <w:sz w:val="16"/>
                <w:szCs w:val="16"/>
              </w:rPr>
            </w:pPr>
          </w:p>
        </w:tc>
        <w:tc>
          <w:tcPr>
            <w:tcW w:w="552" w:type="dxa"/>
          </w:tcPr>
          <w:p w14:paraId="1DF0F5FC" w14:textId="3BE44C78" w:rsidR="0069294D" w:rsidRPr="0061618B" w:rsidRDefault="0069294D" w:rsidP="0069294D">
            <w:pPr>
              <w:pStyle w:val="Texto"/>
              <w:jc w:val="center"/>
              <w:rPr>
                <w:sz w:val="16"/>
                <w:szCs w:val="16"/>
              </w:rPr>
            </w:pPr>
            <w:proofErr w:type="spellStart"/>
            <w:r w:rsidRPr="0061618B">
              <w:rPr>
                <w:sz w:val="16"/>
                <w:szCs w:val="16"/>
              </w:rPr>
              <w:t>Accs</w:t>
            </w:r>
            <w:proofErr w:type="spellEnd"/>
            <w:r w:rsidRPr="0061618B">
              <w:rPr>
                <w:sz w:val="16"/>
                <w:szCs w:val="16"/>
              </w:rPr>
              <w:t>.</w:t>
            </w:r>
          </w:p>
        </w:tc>
        <w:tc>
          <w:tcPr>
            <w:tcW w:w="167" w:type="dxa"/>
          </w:tcPr>
          <w:p w14:paraId="40199180" w14:textId="77777777" w:rsidR="0069294D" w:rsidRPr="0061618B" w:rsidRDefault="0069294D" w:rsidP="0069294D">
            <w:pPr>
              <w:pStyle w:val="Texto"/>
              <w:rPr>
                <w:sz w:val="16"/>
                <w:szCs w:val="16"/>
              </w:rPr>
            </w:pPr>
          </w:p>
        </w:tc>
        <w:tc>
          <w:tcPr>
            <w:tcW w:w="913" w:type="dxa"/>
          </w:tcPr>
          <w:p w14:paraId="2FEFA3E2" w14:textId="74696481" w:rsidR="0069294D" w:rsidRPr="0061618B" w:rsidRDefault="0069294D" w:rsidP="0069294D">
            <w:pPr>
              <w:pStyle w:val="Texto"/>
              <w:tabs>
                <w:tab w:val="decimal" w:pos="815"/>
              </w:tabs>
              <w:rPr>
                <w:sz w:val="16"/>
                <w:szCs w:val="16"/>
              </w:rPr>
            </w:pPr>
            <w:r w:rsidRPr="0069294D">
              <w:rPr>
                <w:sz w:val="16"/>
                <w:szCs w:val="16"/>
              </w:rPr>
              <w:t>$ 1</w:t>
            </w:r>
          </w:p>
        </w:tc>
        <w:tc>
          <w:tcPr>
            <w:tcW w:w="167" w:type="dxa"/>
          </w:tcPr>
          <w:p w14:paraId="176EDA6A" w14:textId="77777777" w:rsidR="0069294D" w:rsidRPr="0061618B" w:rsidRDefault="0069294D" w:rsidP="0069294D">
            <w:pPr>
              <w:pStyle w:val="Texto"/>
              <w:rPr>
                <w:sz w:val="16"/>
                <w:szCs w:val="16"/>
              </w:rPr>
            </w:pPr>
          </w:p>
        </w:tc>
        <w:tc>
          <w:tcPr>
            <w:tcW w:w="1093" w:type="dxa"/>
          </w:tcPr>
          <w:p w14:paraId="12BDC8A9" w14:textId="3228A83E" w:rsidR="0069294D" w:rsidRPr="00892A96" w:rsidRDefault="0069294D" w:rsidP="0069294D">
            <w:pPr>
              <w:pStyle w:val="Texto"/>
              <w:tabs>
                <w:tab w:val="decimal" w:pos="956"/>
              </w:tabs>
              <w:jc w:val="left"/>
              <w:rPr>
                <w:sz w:val="16"/>
                <w:szCs w:val="16"/>
              </w:rPr>
            </w:pPr>
            <w:r w:rsidRPr="005061FD">
              <w:rPr>
                <w:sz w:val="16"/>
                <w:szCs w:val="16"/>
              </w:rPr>
              <w:t xml:space="preserve">-       </w:t>
            </w:r>
          </w:p>
        </w:tc>
        <w:tc>
          <w:tcPr>
            <w:tcW w:w="166" w:type="dxa"/>
          </w:tcPr>
          <w:p w14:paraId="15C7BF0F" w14:textId="77777777" w:rsidR="0069294D" w:rsidRPr="0061618B" w:rsidRDefault="0069294D" w:rsidP="0069294D">
            <w:pPr>
              <w:pStyle w:val="Texto"/>
              <w:rPr>
                <w:sz w:val="16"/>
                <w:szCs w:val="16"/>
              </w:rPr>
            </w:pPr>
          </w:p>
        </w:tc>
        <w:tc>
          <w:tcPr>
            <w:tcW w:w="1094" w:type="dxa"/>
          </w:tcPr>
          <w:p w14:paraId="2AF956C0" w14:textId="5E8B288C" w:rsidR="0069294D" w:rsidRPr="0061618B" w:rsidRDefault="003071BD" w:rsidP="008D70EE">
            <w:pPr>
              <w:pStyle w:val="Texto"/>
              <w:tabs>
                <w:tab w:val="decimal" w:pos="956"/>
              </w:tabs>
              <w:rPr>
                <w:sz w:val="16"/>
                <w:szCs w:val="16"/>
              </w:rPr>
            </w:pPr>
            <w:r>
              <w:rPr>
                <w:sz w:val="16"/>
                <w:szCs w:val="16"/>
              </w:rPr>
              <w:t>1.60</w:t>
            </w:r>
            <w:r w:rsidR="004A3622">
              <w:rPr>
                <w:sz w:val="16"/>
                <w:szCs w:val="16"/>
              </w:rPr>
              <w:t>0</w:t>
            </w:r>
          </w:p>
        </w:tc>
        <w:tc>
          <w:tcPr>
            <w:tcW w:w="167" w:type="dxa"/>
          </w:tcPr>
          <w:p w14:paraId="3A81D559" w14:textId="77777777" w:rsidR="0069294D" w:rsidRPr="0061618B" w:rsidRDefault="0069294D" w:rsidP="008D70EE">
            <w:pPr>
              <w:pStyle w:val="Texto"/>
              <w:tabs>
                <w:tab w:val="decimal" w:pos="956"/>
              </w:tabs>
              <w:rPr>
                <w:sz w:val="16"/>
                <w:szCs w:val="16"/>
              </w:rPr>
            </w:pPr>
          </w:p>
        </w:tc>
        <w:tc>
          <w:tcPr>
            <w:tcW w:w="1003" w:type="dxa"/>
          </w:tcPr>
          <w:p w14:paraId="21E289C1" w14:textId="59653C67" w:rsidR="0069294D" w:rsidRPr="0061618B" w:rsidRDefault="003071BD" w:rsidP="008D70EE">
            <w:pPr>
              <w:pStyle w:val="Texto"/>
              <w:tabs>
                <w:tab w:val="decimal" w:pos="829"/>
              </w:tabs>
              <w:rPr>
                <w:sz w:val="16"/>
                <w:szCs w:val="16"/>
              </w:rPr>
            </w:pPr>
            <w:r>
              <w:rPr>
                <w:sz w:val="16"/>
                <w:szCs w:val="16"/>
              </w:rPr>
              <w:t>1.60</w:t>
            </w:r>
            <w:r w:rsidR="004A3622">
              <w:rPr>
                <w:sz w:val="16"/>
                <w:szCs w:val="16"/>
              </w:rPr>
              <w:t>0</w:t>
            </w:r>
          </w:p>
        </w:tc>
        <w:tc>
          <w:tcPr>
            <w:tcW w:w="167" w:type="dxa"/>
          </w:tcPr>
          <w:p w14:paraId="0ACB8377" w14:textId="77777777" w:rsidR="0069294D" w:rsidRPr="0061618B" w:rsidRDefault="0069294D" w:rsidP="0069294D">
            <w:pPr>
              <w:pStyle w:val="Texto"/>
              <w:jc w:val="left"/>
              <w:rPr>
                <w:sz w:val="16"/>
                <w:szCs w:val="16"/>
              </w:rPr>
            </w:pPr>
          </w:p>
        </w:tc>
        <w:tc>
          <w:tcPr>
            <w:tcW w:w="970" w:type="dxa"/>
          </w:tcPr>
          <w:p w14:paraId="3C7F113F" w14:textId="05D8F03B" w:rsidR="0069294D" w:rsidRPr="0061618B" w:rsidRDefault="003071BD" w:rsidP="0069294D">
            <w:pPr>
              <w:pStyle w:val="Texto"/>
              <w:tabs>
                <w:tab w:val="decimal" w:pos="829"/>
              </w:tabs>
              <w:jc w:val="left"/>
              <w:rPr>
                <w:sz w:val="16"/>
                <w:szCs w:val="16"/>
              </w:rPr>
            </w:pPr>
            <w:r>
              <w:rPr>
                <w:sz w:val="16"/>
                <w:szCs w:val="16"/>
              </w:rPr>
              <w:t>1.</w:t>
            </w:r>
            <w:r w:rsidR="00EE1D87">
              <w:rPr>
                <w:sz w:val="16"/>
                <w:szCs w:val="16"/>
              </w:rPr>
              <w:t>586</w:t>
            </w:r>
          </w:p>
        </w:tc>
      </w:tr>
      <w:tr w:rsidR="0069294D" w:rsidRPr="0061618B" w14:paraId="403489B4" w14:textId="77777777" w:rsidTr="00417D46">
        <w:tc>
          <w:tcPr>
            <w:tcW w:w="3240" w:type="dxa"/>
          </w:tcPr>
          <w:p w14:paraId="3E023E17" w14:textId="78E735F0" w:rsidR="0069294D" w:rsidRPr="0061618B" w:rsidRDefault="0069294D" w:rsidP="0069294D">
            <w:pPr>
              <w:pStyle w:val="Texto"/>
              <w:ind w:left="142"/>
              <w:jc w:val="left"/>
              <w:rPr>
                <w:sz w:val="16"/>
                <w:szCs w:val="16"/>
              </w:rPr>
            </w:pPr>
            <w:r w:rsidRPr="0061618B">
              <w:rPr>
                <w:sz w:val="16"/>
                <w:szCs w:val="16"/>
              </w:rPr>
              <w:t>Pr</w:t>
            </w:r>
            <w:r>
              <w:rPr>
                <w:sz w:val="16"/>
                <w:szCs w:val="16"/>
              </w:rPr>
              <w:t>o</w:t>
            </w:r>
            <w:r w:rsidRPr="0061618B">
              <w:rPr>
                <w:sz w:val="16"/>
                <w:szCs w:val="16"/>
              </w:rPr>
              <w:t>visión por desvalorización</w:t>
            </w:r>
          </w:p>
        </w:tc>
        <w:tc>
          <w:tcPr>
            <w:tcW w:w="168" w:type="dxa"/>
          </w:tcPr>
          <w:p w14:paraId="7714CB00" w14:textId="77777777" w:rsidR="0069294D" w:rsidRPr="0061618B" w:rsidRDefault="0069294D" w:rsidP="0069294D">
            <w:pPr>
              <w:pStyle w:val="Texto"/>
              <w:rPr>
                <w:sz w:val="16"/>
                <w:szCs w:val="16"/>
              </w:rPr>
            </w:pPr>
          </w:p>
        </w:tc>
        <w:tc>
          <w:tcPr>
            <w:tcW w:w="552" w:type="dxa"/>
          </w:tcPr>
          <w:p w14:paraId="73BCA640" w14:textId="77777777" w:rsidR="0069294D" w:rsidRPr="0061618B" w:rsidRDefault="0069294D" w:rsidP="0069294D">
            <w:pPr>
              <w:pStyle w:val="Texto"/>
              <w:jc w:val="center"/>
              <w:rPr>
                <w:sz w:val="16"/>
                <w:szCs w:val="16"/>
              </w:rPr>
            </w:pPr>
          </w:p>
        </w:tc>
        <w:tc>
          <w:tcPr>
            <w:tcW w:w="167" w:type="dxa"/>
          </w:tcPr>
          <w:p w14:paraId="2742CAC8" w14:textId="77777777" w:rsidR="0069294D" w:rsidRPr="0061618B" w:rsidRDefault="0069294D" w:rsidP="0069294D">
            <w:pPr>
              <w:pStyle w:val="Texto"/>
              <w:rPr>
                <w:sz w:val="16"/>
                <w:szCs w:val="16"/>
              </w:rPr>
            </w:pPr>
          </w:p>
        </w:tc>
        <w:tc>
          <w:tcPr>
            <w:tcW w:w="913" w:type="dxa"/>
          </w:tcPr>
          <w:p w14:paraId="486A12ED" w14:textId="252F6C2B" w:rsidR="0069294D" w:rsidRPr="0061618B" w:rsidRDefault="0069294D" w:rsidP="0069294D">
            <w:pPr>
              <w:pStyle w:val="Texto"/>
              <w:tabs>
                <w:tab w:val="decimal" w:pos="815"/>
              </w:tabs>
              <w:rPr>
                <w:sz w:val="16"/>
                <w:szCs w:val="16"/>
              </w:rPr>
            </w:pPr>
          </w:p>
        </w:tc>
        <w:tc>
          <w:tcPr>
            <w:tcW w:w="167" w:type="dxa"/>
          </w:tcPr>
          <w:p w14:paraId="2864F7C0" w14:textId="77777777" w:rsidR="0069294D" w:rsidRPr="0061618B" w:rsidRDefault="0069294D" w:rsidP="0069294D">
            <w:pPr>
              <w:pStyle w:val="Texto"/>
              <w:rPr>
                <w:sz w:val="16"/>
                <w:szCs w:val="16"/>
              </w:rPr>
            </w:pPr>
          </w:p>
        </w:tc>
        <w:tc>
          <w:tcPr>
            <w:tcW w:w="1093" w:type="dxa"/>
          </w:tcPr>
          <w:p w14:paraId="44813892" w14:textId="7A89B622" w:rsidR="0069294D" w:rsidRPr="00892A96" w:rsidRDefault="0069294D" w:rsidP="0069294D">
            <w:pPr>
              <w:pStyle w:val="Texto"/>
              <w:tabs>
                <w:tab w:val="decimal" w:pos="956"/>
              </w:tabs>
              <w:rPr>
                <w:sz w:val="16"/>
                <w:szCs w:val="16"/>
              </w:rPr>
            </w:pPr>
          </w:p>
        </w:tc>
        <w:tc>
          <w:tcPr>
            <w:tcW w:w="166" w:type="dxa"/>
          </w:tcPr>
          <w:p w14:paraId="2C641F3E" w14:textId="77777777" w:rsidR="0069294D" w:rsidRPr="0061618B" w:rsidRDefault="0069294D" w:rsidP="0069294D">
            <w:pPr>
              <w:pStyle w:val="Texto"/>
              <w:rPr>
                <w:sz w:val="16"/>
                <w:szCs w:val="16"/>
              </w:rPr>
            </w:pPr>
          </w:p>
        </w:tc>
        <w:tc>
          <w:tcPr>
            <w:tcW w:w="1094" w:type="dxa"/>
          </w:tcPr>
          <w:p w14:paraId="180F5E13" w14:textId="2A08BBE3" w:rsidR="0069294D" w:rsidRPr="0061618B" w:rsidRDefault="00F505B9" w:rsidP="008D70EE">
            <w:pPr>
              <w:pStyle w:val="Texto"/>
              <w:tabs>
                <w:tab w:val="decimal" w:pos="956"/>
              </w:tabs>
              <w:rPr>
                <w:sz w:val="16"/>
                <w:szCs w:val="16"/>
              </w:rPr>
            </w:pPr>
            <w:r>
              <w:rPr>
                <w:sz w:val="16"/>
                <w:szCs w:val="16"/>
              </w:rPr>
              <w:t>(1.101)</w:t>
            </w:r>
          </w:p>
        </w:tc>
        <w:tc>
          <w:tcPr>
            <w:tcW w:w="167" w:type="dxa"/>
          </w:tcPr>
          <w:p w14:paraId="2098BC7F" w14:textId="77777777" w:rsidR="0069294D" w:rsidRPr="0061618B" w:rsidRDefault="0069294D" w:rsidP="008D70EE">
            <w:pPr>
              <w:pStyle w:val="Texto"/>
              <w:tabs>
                <w:tab w:val="decimal" w:pos="956"/>
              </w:tabs>
              <w:rPr>
                <w:sz w:val="16"/>
                <w:szCs w:val="16"/>
              </w:rPr>
            </w:pPr>
          </w:p>
        </w:tc>
        <w:tc>
          <w:tcPr>
            <w:tcW w:w="1003" w:type="dxa"/>
          </w:tcPr>
          <w:p w14:paraId="1E841374" w14:textId="27CE71C7" w:rsidR="0069294D" w:rsidRPr="0061618B" w:rsidRDefault="005E09DB" w:rsidP="008D70EE">
            <w:pPr>
              <w:pStyle w:val="Texto"/>
              <w:tabs>
                <w:tab w:val="decimal" w:pos="829"/>
              </w:tabs>
              <w:rPr>
                <w:sz w:val="16"/>
                <w:szCs w:val="16"/>
              </w:rPr>
            </w:pPr>
            <w:r w:rsidRPr="005E09DB">
              <w:rPr>
                <w:sz w:val="16"/>
                <w:szCs w:val="16"/>
              </w:rPr>
              <w:t>(1.101)</w:t>
            </w:r>
          </w:p>
        </w:tc>
        <w:tc>
          <w:tcPr>
            <w:tcW w:w="167" w:type="dxa"/>
          </w:tcPr>
          <w:p w14:paraId="4BEB0F46" w14:textId="77777777" w:rsidR="0069294D" w:rsidRPr="0061618B" w:rsidRDefault="0069294D" w:rsidP="0069294D">
            <w:pPr>
              <w:pStyle w:val="Texto"/>
              <w:jc w:val="left"/>
              <w:rPr>
                <w:sz w:val="16"/>
                <w:szCs w:val="16"/>
              </w:rPr>
            </w:pPr>
          </w:p>
        </w:tc>
        <w:tc>
          <w:tcPr>
            <w:tcW w:w="970" w:type="dxa"/>
          </w:tcPr>
          <w:p w14:paraId="13B5CADF" w14:textId="399638AA" w:rsidR="0069294D" w:rsidRPr="0061618B" w:rsidRDefault="0069294D" w:rsidP="0069294D">
            <w:pPr>
              <w:pStyle w:val="Texto"/>
              <w:tabs>
                <w:tab w:val="decimal" w:pos="829"/>
              </w:tabs>
              <w:jc w:val="left"/>
              <w:rPr>
                <w:sz w:val="16"/>
                <w:szCs w:val="16"/>
              </w:rPr>
            </w:pPr>
            <w:r w:rsidRPr="0069294D">
              <w:rPr>
                <w:sz w:val="16"/>
                <w:szCs w:val="16"/>
              </w:rPr>
              <w:t>(1.101)</w:t>
            </w:r>
          </w:p>
        </w:tc>
      </w:tr>
      <w:tr w:rsidR="0069294D" w:rsidRPr="0061618B" w14:paraId="069EEB9C" w14:textId="77777777" w:rsidTr="00417D46">
        <w:tc>
          <w:tcPr>
            <w:tcW w:w="3240" w:type="dxa"/>
          </w:tcPr>
          <w:p w14:paraId="3A939D2D" w14:textId="77777777" w:rsidR="0069294D" w:rsidRPr="0061618B" w:rsidRDefault="0069294D" w:rsidP="0069294D">
            <w:pPr>
              <w:pStyle w:val="Texto"/>
              <w:jc w:val="left"/>
              <w:rPr>
                <w:sz w:val="16"/>
                <w:szCs w:val="16"/>
              </w:rPr>
            </w:pPr>
          </w:p>
        </w:tc>
        <w:tc>
          <w:tcPr>
            <w:tcW w:w="168" w:type="dxa"/>
          </w:tcPr>
          <w:p w14:paraId="4C019892" w14:textId="77777777" w:rsidR="0069294D" w:rsidRPr="0061618B" w:rsidRDefault="0069294D" w:rsidP="0069294D">
            <w:pPr>
              <w:pStyle w:val="Texto"/>
              <w:rPr>
                <w:sz w:val="16"/>
                <w:szCs w:val="16"/>
              </w:rPr>
            </w:pPr>
          </w:p>
        </w:tc>
        <w:tc>
          <w:tcPr>
            <w:tcW w:w="552" w:type="dxa"/>
          </w:tcPr>
          <w:p w14:paraId="7446EEFB" w14:textId="77777777" w:rsidR="0069294D" w:rsidRPr="0061618B" w:rsidRDefault="0069294D" w:rsidP="0069294D">
            <w:pPr>
              <w:pStyle w:val="Texto"/>
              <w:jc w:val="center"/>
              <w:rPr>
                <w:sz w:val="16"/>
                <w:szCs w:val="16"/>
              </w:rPr>
            </w:pPr>
          </w:p>
        </w:tc>
        <w:tc>
          <w:tcPr>
            <w:tcW w:w="167" w:type="dxa"/>
          </w:tcPr>
          <w:p w14:paraId="604AFA22" w14:textId="77777777" w:rsidR="0069294D" w:rsidRPr="0061618B" w:rsidRDefault="0069294D" w:rsidP="0069294D">
            <w:pPr>
              <w:pStyle w:val="Texto"/>
              <w:rPr>
                <w:sz w:val="16"/>
                <w:szCs w:val="16"/>
              </w:rPr>
            </w:pPr>
          </w:p>
        </w:tc>
        <w:tc>
          <w:tcPr>
            <w:tcW w:w="913" w:type="dxa"/>
          </w:tcPr>
          <w:p w14:paraId="376ADA5F" w14:textId="77777777" w:rsidR="0069294D" w:rsidRPr="0061618B" w:rsidRDefault="0069294D" w:rsidP="0069294D">
            <w:pPr>
              <w:pStyle w:val="Texto"/>
              <w:tabs>
                <w:tab w:val="decimal" w:pos="815"/>
              </w:tabs>
              <w:rPr>
                <w:sz w:val="16"/>
                <w:szCs w:val="16"/>
              </w:rPr>
            </w:pPr>
          </w:p>
        </w:tc>
        <w:tc>
          <w:tcPr>
            <w:tcW w:w="167" w:type="dxa"/>
          </w:tcPr>
          <w:p w14:paraId="19483732" w14:textId="77777777" w:rsidR="0069294D" w:rsidRPr="0061618B" w:rsidRDefault="0069294D" w:rsidP="0069294D">
            <w:pPr>
              <w:pStyle w:val="Texto"/>
              <w:rPr>
                <w:sz w:val="16"/>
                <w:szCs w:val="16"/>
              </w:rPr>
            </w:pPr>
          </w:p>
        </w:tc>
        <w:tc>
          <w:tcPr>
            <w:tcW w:w="1093" w:type="dxa"/>
          </w:tcPr>
          <w:p w14:paraId="027A33FD" w14:textId="77777777" w:rsidR="0069294D" w:rsidRPr="0061618B" w:rsidRDefault="0069294D" w:rsidP="0069294D">
            <w:pPr>
              <w:pStyle w:val="Texto"/>
              <w:tabs>
                <w:tab w:val="decimal" w:pos="956"/>
              </w:tabs>
              <w:rPr>
                <w:sz w:val="16"/>
                <w:szCs w:val="16"/>
              </w:rPr>
            </w:pPr>
          </w:p>
        </w:tc>
        <w:tc>
          <w:tcPr>
            <w:tcW w:w="166" w:type="dxa"/>
          </w:tcPr>
          <w:p w14:paraId="25291494" w14:textId="77777777" w:rsidR="0069294D" w:rsidRPr="0061618B" w:rsidRDefault="0069294D" w:rsidP="0069294D">
            <w:pPr>
              <w:pStyle w:val="Texto"/>
              <w:rPr>
                <w:sz w:val="16"/>
                <w:szCs w:val="16"/>
              </w:rPr>
            </w:pPr>
          </w:p>
        </w:tc>
        <w:tc>
          <w:tcPr>
            <w:tcW w:w="1094" w:type="dxa"/>
          </w:tcPr>
          <w:p w14:paraId="340736EE" w14:textId="77777777" w:rsidR="0069294D" w:rsidRPr="0061618B" w:rsidRDefault="0069294D" w:rsidP="008D70EE">
            <w:pPr>
              <w:pStyle w:val="Texto"/>
              <w:tabs>
                <w:tab w:val="decimal" w:pos="956"/>
              </w:tabs>
              <w:rPr>
                <w:sz w:val="16"/>
                <w:szCs w:val="16"/>
              </w:rPr>
            </w:pPr>
          </w:p>
        </w:tc>
        <w:tc>
          <w:tcPr>
            <w:tcW w:w="167" w:type="dxa"/>
          </w:tcPr>
          <w:p w14:paraId="13D305AE" w14:textId="77777777" w:rsidR="0069294D" w:rsidRPr="0061618B" w:rsidRDefault="0069294D" w:rsidP="008D70EE">
            <w:pPr>
              <w:pStyle w:val="Texto"/>
              <w:tabs>
                <w:tab w:val="decimal" w:pos="956"/>
              </w:tabs>
              <w:rPr>
                <w:sz w:val="16"/>
                <w:szCs w:val="16"/>
              </w:rPr>
            </w:pPr>
          </w:p>
        </w:tc>
        <w:tc>
          <w:tcPr>
            <w:tcW w:w="1003" w:type="dxa"/>
          </w:tcPr>
          <w:p w14:paraId="218DA70D" w14:textId="77777777" w:rsidR="0069294D" w:rsidRPr="0061618B" w:rsidRDefault="0069294D" w:rsidP="008D70EE">
            <w:pPr>
              <w:pStyle w:val="Texto"/>
              <w:tabs>
                <w:tab w:val="decimal" w:pos="829"/>
              </w:tabs>
              <w:rPr>
                <w:sz w:val="16"/>
                <w:szCs w:val="16"/>
              </w:rPr>
            </w:pPr>
          </w:p>
        </w:tc>
        <w:tc>
          <w:tcPr>
            <w:tcW w:w="167" w:type="dxa"/>
          </w:tcPr>
          <w:p w14:paraId="524E5219" w14:textId="77777777" w:rsidR="0069294D" w:rsidRPr="0061618B" w:rsidRDefault="0069294D" w:rsidP="0069294D">
            <w:pPr>
              <w:pStyle w:val="Texto"/>
              <w:jc w:val="left"/>
              <w:rPr>
                <w:sz w:val="16"/>
                <w:szCs w:val="16"/>
              </w:rPr>
            </w:pPr>
          </w:p>
        </w:tc>
        <w:tc>
          <w:tcPr>
            <w:tcW w:w="970" w:type="dxa"/>
          </w:tcPr>
          <w:p w14:paraId="21B061A6" w14:textId="77777777" w:rsidR="0069294D" w:rsidRPr="0061618B" w:rsidRDefault="0069294D" w:rsidP="0069294D">
            <w:pPr>
              <w:pStyle w:val="Texto"/>
              <w:tabs>
                <w:tab w:val="decimal" w:pos="829"/>
              </w:tabs>
              <w:jc w:val="left"/>
              <w:rPr>
                <w:sz w:val="16"/>
                <w:szCs w:val="16"/>
              </w:rPr>
            </w:pPr>
          </w:p>
        </w:tc>
      </w:tr>
      <w:tr w:rsidR="0069294D" w:rsidRPr="0061618B" w14:paraId="7EBCE91C" w14:textId="77777777" w:rsidTr="00417D46">
        <w:tc>
          <w:tcPr>
            <w:tcW w:w="3240" w:type="dxa"/>
          </w:tcPr>
          <w:p w14:paraId="19C16C08" w14:textId="77777777" w:rsidR="0069294D" w:rsidRPr="0061618B" w:rsidRDefault="0069294D" w:rsidP="0069294D">
            <w:pPr>
              <w:pStyle w:val="Texto"/>
              <w:jc w:val="left"/>
              <w:rPr>
                <w:b/>
                <w:sz w:val="16"/>
                <w:szCs w:val="16"/>
              </w:rPr>
            </w:pPr>
            <w:r w:rsidRPr="0061618B">
              <w:rPr>
                <w:b/>
                <w:sz w:val="16"/>
                <w:szCs w:val="16"/>
              </w:rPr>
              <w:t>Negocios conjuntos</w:t>
            </w:r>
          </w:p>
        </w:tc>
        <w:tc>
          <w:tcPr>
            <w:tcW w:w="168" w:type="dxa"/>
          </w:tcPr>
          <w:p w14:paraId="2C5A36C4" w14:textId="77777777" w:rsidR="0069294D" w:rsidRPr="0061618B" w:rsidRDefault="0069294D" w:rsidP="0069294D">
            <w:pPr>
              <w:pStyle w:val="Texto"/>
              <w:rPr>
                <w:sz w:val="16"/>
                <w:szCs w:val="16"/>
              </w:rPr>
            </w:pPr>
          </w:p>
        </w:tc>
        <w:tc>
          <w:tcPr>
            <w:tcW w:w="552" w:type="dxa"/>
          </w:tcPr>
          <w:p w14:paraId="1BF3B819" w14:textId="77777777" w:rsidR="0069294D" w:rsidRPr="0061618B" w:rsidRDefault="0069294D" w:rsidP="0069294D">
            <w:pPr>
              <w:pStyle w:val="Texto"/>
              <w:jc w:val="center"/>
              <w:rPr>
                <w:sz w:val="16"/>
                <w:szCs w:val="16"/>
              </w:rPr>
            </w:pPr>
          </w:p>
        </w:tc>
        <w:tc>
          <w:tcPr>
            <w:tcW w:w="167" w:type="dxa"/>
          </w:tcPr>
          <w:p w14:paraId="6FEA6814" w14:textId="77777777" w:rsidR="0069294D" w:rsidRPr="0061618B" w:rsidRDefault="0069294D" w:rsidP="0069294D">
            <w:pPr>
              <w:pStyle w:val="Texto"/>
              <w:rPr>
                <w:sz w:val="16"/>
                <w:szCs w:val="16"/>
              </w:rPr>
            </w:pPr>
          </w:p>
        </w:tc>
        <w:tc>
          <w:tcPr>
            <w:tcW w:w="913" w:type="dxa"/>
          </w:tcPr>
          <w:p w14:paraId="0EA7AEAC" w14:textId="77777777" w:rsidR="0069294D" w:rsidRPr="0061618B" w:rsidRDefault="0069294D" w:rsidP="0069294D">
            <w:pPr>
              <w:pStyle w:val="Texto"/>
              <w:tabs>
                <w:tab w:val="decimal" w:pos="815"/>
              </w:tabs>
              <w:rPr>
                <w:sz w:val="16"/>
                <w:szCs w:val="16"/>
              </w:rPr>
            </w:pPr>
          </w:p>
        </w:tc>
        <w:tc>
          <w:tcPr>
            <w:tcW w:w="167" w:type="dxa"/>
          </w:tcPr>
          <w:p w14:paraId="51E4A312" w14:textId="77777777" w:rsidR="0069294D" w:rsidRPr="0061618B" w:rsidRDefault="0069294D" w:rsidP="0069294D">
            <w:pPr>
              <w:pStyle w:val="Texto"/>
              <w:rPr>
                <w:sz w:val="16"/>
                <w:szCs w:val="16"/>
              </w:rPr>
            </w:pPr>
          </w:p>
        </w:tc>
        <w:tc>
          <w:tcPr>
            <w:tcW w:w="1093" w:type="dxa"/>
          </w:tcPr>
          <w:p w14:paraId="4B50D848" w14:textId="77777777" w:rsidR="0069294D" w:rsidRPr="0061618B" w:rsidRDefault="0069294D" w:rsidP="0069294D">
            <w:pPr>
              <w:pStyle w:val="Texto"/>
              <w:tabs>
                <w:tab w:val="decimal" w:pos="956"/>
              </w:tabs>
              <w:rPr>
                <w:sz w:val="16"/>
                <w:szCs w:val="16"/>
              </w:rPr>
            </w:pPr>
          </w:p>
        </w:tc>
        <w:tc>
          <w:tcPr>
            <w:tcW w:w="166" w:type="dxa"/>
          </w:tcPr>
          <w:p w14:paraId="77862DD3" w14:textId="77777777" w:rsidR="0069294D" w:rsidRPr="0061618B" w:rsidRDefault="0069294D" w:rsidP="0069294D">
            <w:pPr>
              <w:pStyle w:val="Texto"/>
              <w:rPr>
                <w:sz w:val="16"/>
                <w:szCs w:val="16"/>
              </w:rPr>
            </w:pPr>
          </w:p>
        </w:tc>
        <w:tc>
          <w:tcPr>
            <w:tcW w:w="1094" w:type="dxa"/>
          </w:tcPr>
          <w:p w14:paraId="7198F887" w14:textId="77777777" w:rsidR="0069294D" w:rsidRPr="0061618B" w:rsidRDefault="0069294D" w:rsidP="008D70EE">
            <w:pPr>
              <w:pStyle w:val="Texto"/>
              <w:tabs>
                <w:tab w:val="decimal" w:pos="956"/>
              </w:tabs>
              <w:rPr>
                <w:sz w:val="16"/>
                <w:szCs w:val="16"/>
              </w:rPr>
            </w:pPr>
          </w:p>
        </w:tc>
        <w:tc>
          <w:tcPr>
            <w:tcW w:w="167" w:type="dxa"/>
          </w:tcPr>
          <w:p w14:paraId="14833D12" w14:textId="77777777" w:rsidR="0069294D" w:rsidRPr="0061618B" w:rsidRDefault="0069294D" w:rsidP="008D70EE">
            <w:pPr>
              <w:pStyle w:val="Texto"/>
              <w:rPr>
                <w:sz w:val="16"/>
                <w:szCs w:val="16"/>
              </w:rPr>
            </w:pPr>
          </w:p>
        </w:tc>
        <w:tc>
          <w:tcPr>
            <w:tcW w:w="1003" w:type="dxa"/>
          </w:tcPr>
          <w:p w14:paraId="09CA8FEB" w14:textId="77777777" w:rsidR="0069294D" w:rsidRPr="0061618B" w:rsidRDefault="0069294D" w:rsidP="008D70EE">
            <w:pPr>
              <w:pStyle w:val="Texto"/>
              <w:tabs>
                <w:tab w:val="decimal" w:pos="829"/>
              </w:tabs>
              <w:rPr>
                <w:sz w:val="16"/>
                <w:szCs w:val="16"/>
              </w:rPr>
            </w:pPr>
          </w:p>
        </w:tc>
        <w:tc>
          <w:tcPr>
            <w:tcW w:w="167" w:type="dxa"/>
          </w:tcPr>
          <w:p w14:paraId="3AFFDC93" w14:textId="77777777" w:rsidR="0069294D" w:rsidRPr="0061618B" w:rsidRDefault="0069294D" w:rsidP="0069294D">
            <w:pPr>
              <w:pStyle w:val="Texto"/>
              <w:jc w:val="left"/>
              <w:rPr>
                <w:sz w:val="16"/>
                <w:szCs w:val="16"/>
              </w:rPr>
            </w:pPr>
          </w:p>
        </w:tc>
        <w:tc>
          <w:tcPr>
            <w:tcW w:w="970" w:type="dxa"/>
          </w:tcPr>
          <w:p w14:paraId="04BDC1B5" w14:textId="77777777" w:rsidR="0069294D" w:rsidRPr="0061618B" w:rsidRDefault="0069294D" w:rsidP="0069294D">
            <w:pPr>
              <w:pStyle w:val="Texto"/>
              <w:tabs>
                <w:tab w:val="decimal" w:pos="829"/>
              </w:tabs>
              <w:jc w:val="left"/>
              <w:rPr>
                <w:sz w:val="16"/>
                <w:szCs w:val="16"/>
              </w:rPr>
            </w:pPr>
          </w:p>
        </w:tc>
      </w:tr>
      <w:tr w:rsidR="0069294D" w:rsidRPr="0061618B" w14:paraId="52BCC061" w14:textId="77777777" w:rsidTr="00417D46">
        <w:tc>
          <w:tcPr>
            <w:tcW w:w="3240" w:type="dxa"/>
          </w:tcPr>
          <w:p w14:paraId="3047C565" w14:textId="1459117E" w:rsidR="0069294D" w:rsidRPr="0061618B" w:rsidRDefault="0069294D" w:rsidP="0069294D">
            <w:pPr>
              <w:pStyle w:val="Texto"/>
              <w:ind w:left="142"/>
              <w:jc w:val="left"/>
              <w:rPr>
                <w:sz w:val="16"/>
                <w:szCs w:val="16"/>
              </w:rPr>
            </w:pPr>
            <w:proofErr w:type="spellStart"/>
            <w:r w:rsidRPr="0061618B">
              <w:rPr>
                <w:sz w:val="16"/>
                <w:szCs w:val="16"/>
              </w:rPr>
              <w:t>Aguaragüe</w:t>
            </w:r>
            <w:proofErr w:type="spellEnd"/>
            <w:r w:rsidRPr="0061618B">
              <w:rPr>
                <w:sz w:val="16"/>
                <w:szCs w:val="16"/>
              </w:rPr>
              <w:t xml:space="preserve"> </w:t>
            </w:r>
            <w:r w:rsidRPr="00D63C0E">
              <w:rPr>
                <w:sz w:val="16"/>
                <w:szCs w:val="16"/>
              </w:rPr>
              <w:t>Unión Transitoria de Empresas</w:t>
            </w:r>
            <w:r w:rsidRPr="0061618B">
              <w:rPr>
                <w:sz w:val="16"/>
                <w:szCs w:val="16"/>
              </w:rPr>
              <w:t xml:space="preserve"> </w:t>
            </w:r>
            <w:r w:rsidRPr="0061618B">
              <w:rPr>
                <w:sz w:val="14"/>
                <w:szCs w:val="14"/>
              </w:rPr>
              <w:t>(</w:t>
            </w:r>
            <w:r w:rsidR="003071BD">
              <w:rPr>
                <w:sz w:val="14"/>
                <w:szCs w:val="14"/>
              </w:rPr>
              <w:t>4</w:t>
            </w:r>
            <w:r w:rsidRPr="0061618B">
              <w:rPr>
                <w:sz w:val="14"/>
                <w:szCs w:val="14"/>
              </w:rPr>
              <w:t>)</w:t>
            </w:r>
          </w:p>
        </w:tc>
        <w:tc>
          <w:tcPr>
            <w:tcW w:w="168" w:type="dxa"/>
          </w:tcPr>
          <w:p w14:paraId="4C6C6EA9" w14:textId="77777777" w:rsidR="0069294D" w:rsidRPr="0061618B" w:rsidRDefault="0069294D" w:rsidP="0069294D">
            <w:pPr>
              <w:pStyle w:val="Texto"/>
              <w:rPr>
                <w:sz w:val="16"/>
                <w:szCs w:val="16"/>
              </w:rPr>
            </w:pPr>
          </w:p>
        </w:tc>
        <w:tc>
          <w:tcPr>
            <w:tcW w:w="552" w:type="dxa"/>
          </w:tcPr>
          <w:p w14:paraId="76DE215B" w14:textId="77777777" w:rsidR="0069294D" w:rsidRPr="0061618B" w:rsidRDefault="0069294D" w:rsidP="0069294D">
            <w:pPr>
              <w:pStyle w:val="Texto"/>
              <w:jc w:val="center"/>
              <w:rPr>
                <w:sz w:val="16"/>
                <w:szCs w:val="16"/>
              </w:rPr>
            </w:pPr>
          </w:p>
        </w:tc>
        <w:tc>
          <w:tcPr>
            <w:tcW w:w="167" w:type="dxa"/>
          </w:tcPr>
          <w:p w14:paraId="42B2A9B4" w14:textId="77777777" w:rsidR="0069294D" w:rsidRPr="0061618B" w:rsidRDefault="0069294D" w:rsidP="0069294D">
            <w:pPr>
              <w:pStyle w:val="Texto"/>
              <w:rPr>
                <w:sz w:val="16"/>
                <w:szCs w:val="16"/>
              </w:rPr>
            </w:pPr>
          </w:p>
        </w:tc>
        <w:tc>
          <w:tcPr>
            <w:tcW w:w="913" w:type="dxa"/>
          </w:tcPr>
          <w:p w14:paraId="5B252BCA" w14:textId="77777777" w:rsidR="0069294D" w:rsidRPr="0061618B" w:rsidRDefault="0069294D" w:rsidP="0069294D">
            <w:pPr>
              <w:pStyle w:val="Texto"/>
              <w:tabs>
                <w:tab w:val="decimal" w:pos="815"/>
              </w:tabs>
              <w:rPr>
                <w:sz w:val="16"/>
                <w:szCs w:val="16"/>
              </w:rPr>
            </w:pPr>
          </w:p>
        </w:tc>
        <w:tc>
          <w:tcPr>
            <w:tcW w:w="167" w:type="dxa"/>
          </w:tcPr>
          <w:p w14:paraId="3C0DD693" w14:textId="77777777" w:rsidR="0069294D" w:rsidRPr="0061618B" w:rsidRDefault="0069294D" w:rsidP="0069294D">
            <w:pPr>
              <w:pStyle w:val="Texto"/>
              <w:rPr>
                <w:sz w:val="16"/>
                <w:szCs w:val="16"/>
              </w:rPr>
            </w:pPr>
          </w:p>
        </w:tc>
        <w:tc>
          <w:tcPr>
            <w:tcW w:w="1093" w:type="dxa"/>
          </w:tcPr>
          <w:p w14:paraId="79ED9858" w14:textId="77777777" w:rsidR="0069294D" w:rsidRPr="0061618B" w:rsidRDefault="0069294D" w:rsidP="0069294D">
            <w:pPr>
              <w:pStyle w:val="Texto"/>
              <w:tabs>
                <w:tab w:val="decimal" w:pos="956"/>
              </w:tabs>
              <w:rPr>
                <w:sz w:val="16"/>
                <w:szCs w:val="16"/>
              </w:rPr>
            </w:pPr>
          </w:p>
        </w:tc>
        <w:tc>
          <w:tcPr>
            <w:tcW w:w="166" w:type="dxa"/>
          </w:tcPr>
          <w:p w14:paraId="2AFA6B18" w14:textId="77777777" w:rsidR="0069294D" w:rsidRPr="0061618B" w:rsidRDefault="0069294D" w:rsidP="0069294D">
            <w:pPr>
              <w:pStyle w:val="Texto"/>
              <w:rPr>
                <w:sz w:val="16"/>
                <w:szCs w:val="16"/>
              </w:rPr>
            </w:pPr>
          </w:p>
        </w:tc>
        <w:tc>
          <w:tcPr>
            <w:tcW w:w="1094" w:type="dxa"/>
          </w:tcPr>
          <w:p w14:paraId="63EB4CC3" w14:textId="4BAEF726" w:rsidR="0069294D" w:rsidRPr="0061618B" w:rsidRDefault="00E853FB" w:rsidP="008D70EE">
            <w:pPr>
              <w:pStyle w:val="Texto"/>
              <w:tabs>
                <w:tab w:val="decimal" w:pos="956"/>
              </w:tabs>
              <w:rPr>
                <w:sz w:val="16"/>
                <w:szCs w:val="16"/>
              </w:rPr>
            </w:pPr>
            <w:r w:rsidRPr="00E853FB">
              <w:rPr>
                <w:sz w:val="16"/>
                <w:szCs w:val="16"/>
              </w:rPr>
              <w:t>154.042</w:t>
            </w:r>
          </w:p>
        </w:tc>
        <w:tc>
          <w:tcPr>
            <w:tcW w:w="167" w:type="dxa"/>
          </w:tcPr>
          <w:p w14:paraId="54ECB4E6" w14:textId="77777777" w:rsidR="0069294D" w:rsidRPr="0061618B" w:rsidRDefault="0069294D" w:rsidP="008D70EE">
            <w:pPr>
              <w:pStyle w:val="Texto"/>
              <w:rPr>
                <w:sz w:val="16"/>
                <w:szCs w:val="16"/>
              </w:rPr>
            </w:pPr>
          </w:p>
        </w:tc>
        <w:tc>
          <w:tcPr>
            <w:tcW w:w="1003" w:type="dxa"/>
          </w:tcPr>
          <w:p w14:paraId="17E4B027" w14:textId="59F59095" w:rsidR="0069294D" w:rsidRPr="0061618B" w:rsidRDefault="00E853FB" w:rsidP="008D70EE">
            <w:pPr>
              <w:pStyle w:val="Texto"/>
              <w:tabs>
                <w:tab w:val="decimal" w:pos="829"/>
              </w:tabs>
              <w:rPr>
                <w:sz w:val="16"/>
                <w:szCs w:val="16"/>
              </w:rPr>
            </w:pPr>
            <w:r w:rsidRPr="00E853FB">
              <w:rPr>
                <w:sz w:val="16"/>
                <w:szCs w:val="16"/>
              </w:rPr>
              <w:t>154.042</w:t>
            </w:r>
          </w:p>
        </w:tc>
        <w:tc>
          <w:tcPr>
            <w:tcW w:w="167" w:type="dxa"/>
          </w:tcPr>
          <w:p w14:paraId="3B467E6B" w14:textId="77777777" w:rsidR="0069294D" w:rsidRPr="0061618B" w:rsidRDefault="0069294D" w:rsidP="0069294D">
            <w:pPr>
              <w:pStyle w:val="Texto"/>
              <w:jc w:val="left"/>
              <w:rPr>
                <w:sz w:val="16"/>
                <w:szCs w:val="16"/>
              </w:rPr>
            </w:pPr>
          </w:p>
        </w:tc>
        <w:tc>
          <w:tcPr>
            <w:tcW w:w="970" w:type="dxa"/>
          </w:tcPr>
          <w:p w14:paraId="1A6C95D5" w14:textId="5308B689" w:rsidR="0069294D" w:rsidRPr="0061618B" w:rsidRDefault="0069294D" w:rsidP="0069294D">
            <w:pPr>
              <w:pStyle w:val="Texto"/>
              <w:tabs>
                <w:tab w:val="decimal" w:pos="829"/>
              </w:tabs>
              <w:jc w:val="left"/>
              <w:rPr>
                <w:sz w:val="16"/>
                <w:szCs w:val="16"/>
              </w:rPr>
            </w:pPr>
            <w:r w:rsidRPr="0069294D">
              <w:rPr>
                <w:sz w:val="16"/>
                <w:szCs w:val="16"/>
              </w:rPr>
              <w:t>159.394</w:t>
            </w:r>
          </w:p>
        </w:tc>
      </w:tr>
      <w:tr w:rsidR="0069294D" w:rsidRPr="0061618B" w14:paraId="00ABAEAE" w14:textId="77777777" w:rsidTr="00417D46">
        <w:tc>
          <w:tcPr>
            <w:tcW w:w="3240" w:type="dxa"/>
          </w:tcPr>
          <w:p w14:paraId="2E2D2554" w14:textId="77777777" w:rsidR="0069294D" w:rsidRPr="0061618B" w:rsidRDefault="0069294D" w:rsidP="0069294D">
            <w:pPr>
              <w:pStyle w:val="Texto"/>
              <w:jc w:val="left"/>
              <w:rPr>
                <w:b/>
                <w:sz w:val="16"/>
                <w:szCs w:val="16"/>
              </w:rPr>
            </w:pPr>
            <w:proofErr w:type="gramStart"/>
            <w:r w:rsidRPr="0061618B">
              <w:rPr>
                <w:b/>
                <w:sz w:val="16"/>
                <w:szCs w:val="16"/>
              </w:rPr>
              <w:t>Total</w:t>
            </w:r>
            <w:proofErr w:type="gramEnd"/>
            <w:r w:rsidRPr="0061618B">
              <w:rPr>
                <w:b/>
                <w:sz w:val="16"/>
                <w:szCs w:val="16"/>
              </w:rPr>
              <w:t xml:space="preserve"> asociadas, negocios conjuntos y controladas</w:t>
            </w:r>
          </w:p>
        </w:tc>
        <w:tc>
          <w:tcPr>
            <w:tcW w:w="168" w:type="dxa"/>
          </w:tcPr>
          <w:p w14:paraId="14FDC410" w14:textId="77777777" w:rsidR="0069294D" w:rsidRPr="0061618B" w:rsidRDefault="0069294D" w:rsidP="0069294D">
            <w:pPr>
              <w:pStyle w:val="Texto"/>
              <w:rPr>
                <w:sz w:val="16"/>
                <w:szCs w:val="16"/>
              </w:rPr>
            </w:pPr>
          </w:p>
        </w:tc>
        <w:tc>
          <w:tcPr>
            <w:tcW w:w="552" w:type="dxa"/>
          </w:tcPr>
          <w:p w14:paraId="6657444B" w14:textId="77777777" w:rsidR="0069294D" w:rsidRPr="0061618B" w:rsidRDefault="0069294D" w:rsidP="0069294D">
            <w:pPr>
              <w:pStyle w:val="Texto"/>
              <w:jc w:val="center"/>
              <w:rPr>
                <w:sz w:val="16"/>
                <w:szCs w:val="16"/>
              </w:rPr>
            </w:pPr>
          </w:p>
        </w:tc>
        <w:tc>
          <w:tcPr>
            <w:tcW w:w="167" w:type="dxa"/>
          </w:tcPr>
          <w:p w14:paraId="3CE3F113" w14:textId="77777777" w:rsidR="0069294D" w:rsidRPr="0061618B" w:rsidRDefault="0069294D" w:rsidP="0069294D">
            <w:pPr>
              <w:pStyle w:val="Texto"/>
              <w:rPr>
                <w:sz w:val="16"/>
                <w:szCs w:val="16"/>
              </w:rPr>
            </w:pPr>
          </w:p>
        </w:tc>
        <w:tc>
          <w:tcPr>
            <w:tcW w:w="913" w:type="dxa"/>
          </w:tcPr>
          <w:p w14:paraId="0FA43B19" w14:textId="77777777" w:rsidR="0069294D" w:rsidRPr="0061618B" w:rsidRDefault="0069294D" w:rsidP="0069294D">
            <w:pPr>
              <w:pStyle w:val="Texto"/>
              <w:tabs>
                <w:tab w:val="decimal" w:pos="815"/>
              </w:tabs>
              <w:rPr>
                <w:sz w:val="16"/>
                <w:szCs w:val="16"/>
              </w:rPr>
            </w:pPr>
          </w:p>
        </w:tc>
        <w:tc>
          <w:tcPr>
            <w:tcW w:w="167" w:type="dxa"/>
          </w:tcPr>
          <w:p w14:paraId="2A7BF5B7" w14:textId="77777777" w:rsidR="0069294D" w:rsidRPr="0061618B" w:rsidRDefault="0069294D" w:rsidP="0069294D">
            <w:pPr>
              <w:pStyle w:val="Texto"/>
              <w:rPr>
                <w:sz w:val="16"/>
                <w:szCs w:val="16"/>
              </w:rPr>
            </w:pPr>
          </w:p>
        </w:tc>
        <w:tc>
          <w:tcPr>
            <w:tcW w:w="1093" w:type="dxa"/>
          </w:tcPr>
          <w:p w14:paraId="708E39D4" w14:textId="77777777" w:rsidR="0069294D" w:rsidRPr="0061618B" w:rsidRDefault="0069294D" w:rsidP="0069294D">
            <w:pPr>
              <w:pStyle w:val="Texto"/>
              <w:tabs>
                <w:tab w:val="decimal" w:pos="956"/>
              </w:tabs>
              <w:rPr>
                <w:sz w:val="16"/>
                <w:szCs w:val="16"/>
              </w:rPr>
            </w:pPr>
          </w:p>
        </w:tc>
        <w:tc>
          <w:tcPr>
            <w:tcW w:w="166" w:type="dxa"/>
          </w:tcPr>
          <w:p w14:paraId="1B4D7DBE" w14:textId="77777777" w:rsidR="0069294D" w:rsidRPr="0061618B" w:rsidRDefault="0069294D" w:rsidP="0069294D">
            <w:pPr>
              <w:pStyle w:val="Texto"/>
              <w:rPr>
                <w:sz w:val="16"/>
                <w:szCs w:val="16"/>
              </w:rPr>
            </w:pPr>
          </w:p>
        </w:tc>
        <w:tc>
          <w:tcPr>
            <w:tcW w:w="1094" w:type="dxa"/>
          </w:tcPr>
          <w:p w14:paraId="06DDA217" w14:textId="77777777" w:rsidR="0069294D" w:rsidRPr="008D70EE" w:rsidRDefault="0069294D" w:rsidP="008D70EE">
            <w:pPr>
              <w:pStyle w:val="Texto"/>
              <w:tabs>
                <w:tab w:val="decimal" w:pos="956"/>
              </w:tabs>
              <w:rPr>
                <w:b/>
                <w:bCs/>
                <w:sz w:val="16"/>
                <w:szCs w:val="16"/>
              </w:rPr>
            </w:pPr>
          </w:p>
        </w:tc>
        <w:tc>
          <w:tcPr>
            <w:tcW w:w="167" w:type="dxa"/>
          </w:tcPr>
          <w:p w14:paraId="7FA00B71" w14:textId="77777777" w:rsidR="0069294D" w:rsidRPr="008D70EE" w:rsidRDefault="0069294D" w:rsidP="008D70EE">
            <w:pPr>
              <w:pStyle w:val="Texto"/>
              <w:rPr>
                <w:b/>
                <w:bCs/>
                <w:sz w:val="16"/>
                <w:szCs w:val="16"/>
              </w:rPr>
            </w:pPr>
          </w:p>
        </w:tc>
        <w:tc>
          <w:tcPr>
            <w:tcW w:w="1003" w:type="dxa"/>
            <w:tcBorders>
              <w:top w:val="single" w:sz="6" w:space="0" w:color="auto"/>
              <w:bottom w:val="double" w:sz="6" w:space="0" w:color="auto"/>
            </w:tcBorders>
          </w:tcPr>
          <w:p w14:paraId="39E3EC02" w14:textId="2C224CEA" w:rsidR="0069294D" w:rsidRPr="008D70EE" w:rsidRDefault="005E09DB" w:rsidP="008D70EE">
            <w:pPr>
              <w:pStyle w:val="Texto"/>
              <w:tabs>
                <w:tab w:val="decimal" w:pos="829"/>
              </w:tabs>
              <w:rPr>
                <w:b/>
                <w:bCs/>
                <w:sz w:val="16"/>
                <w:szCs w:val="16"/>
              </w:rPr>
            </w:pPr>
            <w:r w:rsidRPr="008D70EE">
              <w:rPr>
                <w:b/>
                <w:bCs/>
                <w:sz w:val="16"/>
                <w:szCs w:val="16"/>
              </w:rPr>
              <w:t>4.</w:t>
            </w:r>
            <w:r w:rsidR="00E853FB" w:rsidRPr="00E853FB">
              <w:rPr>
                <w:b/>
                <w:bCs/>
                <w:sz w:val="16"/>
                <w:szCs w:val="16"/>
              </w:rPr>
              <w:t>714.104</w:t>
            </w:r>
          </w:p>
        </w:tc>
        <w:tc>
          <w:tcPr>
            <w:tcW w:w="167" w:type="dxa"/>
          </w:tcPr>
          <w:p w14:paraId="77E1C93D" w14:textId="77777777" w:rsidR="0069294D" w:rsidRPr="005C7474" w:rsidRDefault="0069294D" w:rsidP="0069294D">
            <w:pPr>
              <w:pStyle w:val="Texto"/>
              <w:jc w:val="left"/>
              <w:rPr>
                <w:b/>
                <w:bCs/>
                <w:sz w:val="16"/>
                <w:szCs w:val="16"/>
              </w:rPr>
            </w:pPr>
          </w:p>
        </w:tc>
        <w:tc>
          <w:tcPr>
            <w:tcW w:w="970" w:type="dxa"/>
            <w:tcBorders>
              <w:top w:val="single" w:sz="6" w:space="0" w:color="auto"/>
              <w:bottom w:val="double" w:sz="6" w:space="0" w:color="auto"/>
            </w:tcBorders>
          </w:tcPr>
          <w:p w14:paraId="2BF21210" w14:textId="104F8B60" w:rsidR="0069294D" w:rsidRPr="0069294D" w:rsidRDefault="0069294D" w:rsidP="0069294D">
            <w:pPr>
              <w:pStyle w:val="Texto"/>
              <w:tabs>
                <w:tab w:val="decimal" w:pos="829"/>
              </w:tabs>
              <w:jc w:val="left"/>
              <w:rPr>
                <w:b/>
                <w:bCs/>
                <w:sz w:val="16"/>
                <w:szCs w:val="16"/>
              </w:rPr>
            </w:pPr>
            <w:r w:rsidRPr="0069294D">
              <w:rPr>
                <w:b/>
                <w:bCs/>
                <w:sz w:val="16"/>
                <w:szCs w:val="16"/>
              </w:rPr>
              <w:t>5.422.615</w:t>
            </w:r>
          </w:p>
        </w:tc>
      </w:tr>
    </w:tbl>
    <w:p w14:paraId="55590BE5" w14:textId="77777777" w:rsidR="003211C9" w:rsidRPr="00950175" w:rsidRDefault="003211C9" w:rsidP="007B0F3F">
      <w:pPr>
        <w:pStyle w:val="Texto"/>
        <w:rPr>
          <w:sz w:val="14"/>
          <w:szCs w:val="14"/>
        </w:rPr>
      </w:pPr>
    </w:p>
    <w:p w14:paraId="542A435B" w14:textId="0E15ADF8" w:rsidR="00494818" w:rsidRPr="00950175" w:rsidRDefault="00494818" w:rsidP="00042325">
      <w:pPr>
        <w:pStyle w:val="Texto"/>
        <w:numPr>
          <w:ilvl w:val="0"/>
          <w:numId w:val="16"/>
        </w:numPr>
        <w:rPr>
          <w:sz w:val="14"/>
          <w:szCs w:val="14"/>
        </w:rPr>
      </w:pPr>
      <w:r w:rsidRPr="00950175">
        <w:rPr>
          <w:sz w:val="14"/>
          <w:szCs w:val="14"/>
        </w:rPr>
        <w:t xml:space="preserve">Los datos de Bridgeport </w:t>
      </w:r>
      <w:proofErr w:type="spellStart"/>
      <w:r w:rsidRPr="00950175">
        <w:rPr>
          <w:sz w:val="14"/>
          <w:szCs w:val="14"/>
        </w:rPr>
        <w:t>Investments</w:t>
      </w:r>
      <w:proofErr w:type="spellEnd"/>
      <w:r w:rsidRPr="00950175">
        <w:rPr>
          <w:sz w:val="14"/>
          <w:szCs w:val="14"/>
        </w:rPr>
        <w:t xml:space="preserve"> LLC al </w:t>
      </w:r>
      <w:r w:rsidR="00247D18">
        <w:rPr>
          <w:sz w:val="14"/>
          <w:szCs w:val="14"/>
        </w:rPr>
        <w:t>3</w:t>
      </w:r>
      <w:r w:rsidR="000B7E90">
        <w:rPr>
          <w:sz w:val="14"/>
          <w:szCs w:val="14"/>
        </w:rPr>
        <w:t>0</w:t>
      </w:r>
      <w:r w:rsidR="001B31FD">
        <w:rPr>
          <w:sz w:val="14"/>
          <w:szCs w:val="14"/>
        </w:rPr>
        <w:t xml:space="preserve"> de </w:t>
      </w:r>
      <w:r w:rsidR="000B7E90">
        <w:rPr>
          <w:sz w:val="14"/>
          <w:szCs w:val="14"/>
        </w:rPr>
        <w:t>noviembre</w:t>
      </w:r>
      <w:r w:rsidR="001B31FD">
        <w:rPr>
          <w:sz w:val="14"/>
          <w:szCs w:val="14"/>
        </w:rPr>
        <w:t xml:space="preserve"> de 202</w:t>
      </w:r>
      <w:r w:rsidR="00B55661">
        <w:rPr>
          <w:sz w:val="14"/>
          <w:szCs w:val="14"/>
        </w:rPr>
        <w:t>2</w:t>
      </w:r>
      <w:r w:rsidRPr="00950175">
        <w:rPr>
          <w:sz w:val="14"/>
          <w:szCs w:val="14"/>
        </w:rPr>
        <w:t xml:space="preserve"> surgen de estados </w:t>
      </w:r>
      <w:r w:rsidR="002D3C17" w:rsidRPr="002D3C17">
        <w:rPr>
          <w:sz w:val="14"/>
          <w:szCs w:val="14"/>
        </w:rPr>
        <w:t xml:space="preserve">financieros </w:t>
      </w:r>
      <w:r w:rsidRPr="00950175">
        <w:rPr>
          <w:sz w:val="14"/>
          <w:szCs w:val="14"/>
        </w:rPr>
        <w:t xml:space="preserve">preliminares. Información expresada en miles de </w:t>
      </w:r>
      <w:r w:rsidR="00F27089">
        <w:rPr>
          <w:sz w:val="14"/>
          <w:szCs w:val="14"/>
        </w:rPr>
        <w:t>pesos</w:t>
      </w:r>
      <w:r w:rsidRPr="00950175">
        <w:rPr>
          <w:sz w:val="14"/>
          <w:szCs w:val="14"/>
        </w:rPr>
        <w:t>.</w:t>
      </w:r>
    </w:p>
    <w:p w14:paraId="6ED89C5F" w14:textId="77777777" w:rsidR="008C49B1" w:rsidRDefault="00390D56" w:rsidP="00042325">
      <w:pPr>
        <w:pStyle w:val="Texto"/>
        <w:numPr>
          <w:ilvl w:val="0"/>
          <w:numId w:val="16"/>
        </w:numPr>
        <w:rPr>
          <w:sz w:val="14"/>
          <w:szCs w:val="14"/>
        </w:rPr>
      </w:pPr>
      <w:r w:rsidRPr="00390D56">
        <w:rPr>
          <w:sz w:val="14"/>
          <w:szCs w:val="14"/>
        </w:rPr>
        <w:t>El resultado</w:t>
      </w:r>
      <w:r w:rsidR="005E4CB2" w:rsidRPr="00950175">
        <w:rPr>
          <w:sz w:val="14"/>
          <w:szCs w:val="14"/>
        </w:rPr>
        <w:t xml:space="preserve"> de Ledesma Frutas S.A.</w:t>
      </w:r>
      <w:r w:rsidR="007403E6">
        <w:rPr>
          <w:sz w:val="14"/>
          <w:szCs w:val="14"/>
        </w:rPr>
        <w:t>U.</w:t>
      </w:r>
      <w:r w:rsidR="005E4CB2" w:rsidRPr="00950175">
        <w:rPr>
          <w:sz w:val="14"/>
          <w:szCs w:val="14"/>
        </w:rPr>
        <w:t xml:space="preserve"> y Productores de Alcohol de Melaza S</w:t>
      </w:r>
      <w:r w:rsidRPr="00390D56">
        <w:rPr>
          <w:sz w:val="14"/>
          <w:szCs w:val="14"/>
        </w:rPr>
        <w:t>.</w:t>
      </w:r>
      <w:r w:rsidR="005E4CB2" w:rsidRPr="00950175">
        <w:rPr>
          <w:sz w:val="14"/>
          <w:szCs w:val="14"/>
        </w:rPr>
        <w:t xml:space="preserve">A. </w:t>
      </w:r>
      <w:r w:rsidRPr="00390D56">
        <w:rPr>
          <w:sz w:val="14"/>
          <w:szCs w:val="14"/>
        </w:rPr>
        <w:t>corresponden</w:t>
      </w:r>
      <w:r w:rsidR="005E4CB2" w:rsidRPr="00950175">
        <w:rPr>
          <w:sz w:val="14"/>
          <w:szCs w:val="14"/>
        </w:rPr>
        <w:t xml:space="preserve"> a períodos de </w:t>
      </w:r>
      <w:r>
        <w:rPr>
          <w:sz w:val="14"/>
          <w:szCs w:val="14"/>
        </w:rPr>
        <w:t>6</w:t>
      </w:r>
      <w:r w:rsidR="005E4CB2" w:rsidRPr="00950175">
        <w:rPr>
          <w:sz w:val="14"/>
          <w:szCs w:val="14"/>
        </w:rPr>
        <w:t xml:space="preserve"> meses</w:t>
      </w:r>
      <w:r w:rsidRPr="00390D56">
        <w:rPr>
          <w:sz w:val="14"/>
          <w:szCs w:val="14"/>
        </w:rPr>
        <w:t xml:space="preserve">. </w:t>
      </w:r>
    </w:p>
    <w:p w14:paraId="71BFCACF" w14:textId="77777777" w:rsidR="003071BD" w:rsidRPr="003071BD" w:rsidRDefault="003071BD" w:rsidP="00042325">
      <w:pPr>
        <w:pStyle w:val="Texto"/>
        <w:numPr>
          <w:ilvl w:val="0"/>
          <w:numId w:val="16"/>
        </w:numPr>
        <w:rPr>
          <w:sz w:val="14"/>
          <w:szCs w:val="14"/>
        </w:rPr>
      </w:pPr>
      <w:r w:rsidRPr="003071BD">
        <w:rPr>
          <w:sz w:val="14"/>
          <w:szCs w:val="14"/>
        </w:rPr>
        <w:t>Operadora Ferroviaria S.A.</w:t>
      </w:r>
      <w:r w:rsidR="001D5F94">
        <w:rPr>
          <w:sz w:val="14"/>
          <w:szCs w:val="14"/>
        </w:rPr>
        <w:t xml:space="preserve"> fue</w:t>
      </w:r>
      <w:r w:rsidRPr="0006275C">
        <w:rPr>
          <w:sz w:val="14"/>
          <w:szCs w:val="14"/>
        </w:rPr>
        <w:t xml:space="preserve"> </w:t>
      </w:r>
      <w:r w:rsidR="001D5F94" w:rsidRPr="001D5F94">
        <w:rPr>
          <w:sz w:val="14"/>
          <w:szCs w:val="14"/>
        </w:rPr>
        <w:t>constituida</w:t>
      </w:r>
      <w:r w:rsidRPr="0006275C">
        <w:rPr>
          <w:sz w:val="14"/>
          <w:szCs w:val="14"/>
        </w:rPr>
        <w:t xml:space="preserve"> el 3 de agosto de 2022 </w:t>
      </w:r>
      <w:r w:rsidR="001D5F94">
        <w:rPr>
          <w:sz w:val="14"/>
          <w:szCs w:val="14"/>
        </w:rPr>
        <w:t xml:space="preserve">con el objeto de prestar servicios de transporte de mercancías por ferrocarril. Su </w:t>
      </w:r>
      <w:r w:rsidRPr="0006275C">
        <w:rPr>
          <w:sz w:val="14"/>
          <w:szCs w:val="14"/>
        </w:rPr>
        <w:t>t</w:t>
      </w:r>
      <w:r>
        <w:rPr>
          <w:sz w:val="14"/>
          <w:szCs w:val="14"/>
        </w:rPr>
        <w:t>rámite de inscripción ante la Inspección General de Justicia se encuentra pendiente</w:t>
      </w:r>
      <w:r w:rsidR="001D5F94">
        <w:rPr>
          <w:sz w:val="14"/>
          <w:szCs w:val="14"/>
        </w:rPr>
        <w:t>.</w:t>
      </w:r>
    </w:p>
    <w:p w14:paraId="33457B90" w14:textId="06F3C8E0" w:rsidR="00494818" w:rsidRPr="00950175" w:rsidRDefault="00494818" w:rsidP="00042325">
      <w:pPr>
        <w:pStyle w:val="Texto"/>
        <w:numPr>
          <w:ilvl w:val="0"/>
          <w:numId w:val="16"/>
        </w:numPr>
        <w:rPr>
          <w:sz w:val="14"/>
          <w:szCs w:val="14"/>
        </w:rPr>
      </w:pPr>
      <w:r w:rsidRPr="00950175">
        <w:rPr>
          <w:sz w:val="14"/>
          <w:szCs w:val="14"/>
        </w:rPr>
        <w:t>Los resultados de la U.T.E</w:t>
      </w:r>
      <w:r w:rsidR="003559B2">
        <w:rPr>
          <w:sz w:val="14"/>
          <w:szCs w:val="14"/>
        </w:rPr>
        <w:t xml:space="preserve">. </w:t>
      </w:r>
      <w:r w:rsidR="00C163C7">
        <w:rPr>
          <w:sz w:val="14"/>
          <w:szCs w:val="14"/>
        </w:rPr>
        <w:t>surgen de estados financieros preliminares</w:t>
      </w:r>
      <w:r w:rsidRPr="00950175">
        <w:rPr>
          <w:sz w:val="14"/>
          <w:szCs w:val="14"/>
        </w:rPr>
        <w:t>. Son costos de operación y gastos de explotación que se imputan a gastos de producción de inventarios.</w:t>
      </w:r>
      <w:r w:rsidR="00FA4C7A">
        <w:rPr>
          <w:sz w:val="14"/>
          <w:szCs w:val="14"/>
        </w:rPr>
        <w:t xml:space="preserve"> </w:t>
      </w:r>
      <w:r w:rsidR="00FA4C7A" w:rsidRPr="00950175">
        <w:rPr>
          <w:sz w:val="14"/>
          <w:szCs w:val="14"/>
        </w:rPr>
        <w:t xml:space="preserve">Información expresada en miles de </w:t>
      </w:r>
      <w:r w:rsidR="00FA4C7A">
        <w:rPr>
          <w:sz w:val="14"/>
          <w:szCs w:val="14"/>
        </w:rPr>
        <w:t>pesos</w:t>
      </w:r>
      <w:r w:rsidR="00FA4C7A" w:rsidRPr="00950175">
        <w:rPr>
          <w:sz w:val="14"/>
          <w:szCs w:val="14"/>
        </w:rPr>
        <w:t>.</w:t>
      </w:r>
    </w:p>
    <w:p w14:paraId="1D70E1D2" w14:textId="5598F759" w:rsidR="005729F4" w:rsidRDefault="005729F4" w:rsidP="005729F4">
      <w:pPr>
        <w:pStyle w:val="Texto"/>
      </w:pPr>
      <w:r>
        <w:br w:type="page"/>
      </w:r>
    </w:p>
    <w:p w14:paraId="6855EBFE" w14:textId="77777777" w:rsidR="002421C1" w:rsidRDefault="002421C1" w:rsidP="002421C1">
      <w:pPr>
        <w:pStyle w:val="Texto"/>
      </w:pPr>
    </w:p>
    <w:p w14:paraId="3DA8C9A4" w14:textId="2D437B8E" w:rsidR="00461C7D" w:rsidRPr="00761B80" w:rsidRDefault="00456227" w:rsidP="002523B8">
      <w:pPr>
        <w:pStyle w:val="Texto"/>
      </w:pPr>
      <w:r w:rsidRPr="00761B80">
        <w:t xml:space="preserve">Por otra </w:t>
      </w:r>
      <w:hyperlink r:id="rId21">
        <w:r w:rsidRPr="00761B80">
          <w:t>parte, se</w:t>
        </w:r>
      </w:hyperlink>
      <w:r w:rsidRPr="00761B80">
        <w:t xml:space="preserve"> detallan a continuación las participaciones de la Sociedad en los resultados de dichas sociedades por los períodos de </w:t>
      </w:r>
      <w:r w:rsidR="00F870CD">
        <w:t>seis</w:t>
      </w:r>
      <w:r w:rsidRPr="00761B80">
        <w:t xml:space="preserve"> meses finalizados el </w:t>
      </w:r>
      <w:r w:rsidR="00D7020E">
        <w:t>3</w:t>
      </w:r>
      <w:r w:rsidR="000B7E90">
        <w:t>0</w:t>
      </w:r>
      <w:r w:rsidR="00D7020E">
        <w:t xml:space="preserve"> de </w:t>
      </w:r>
      <w:r w:rsidR="000B7E90">
        <w:t>noviembre</w:t>
      </w:r>
      <w:r w:rsidR="00D7020E">
        <w:t xml:space="preserve"> de 202</w:t>
      </w:r>
      <w:r w:rsidR="00730E03">
        <w:t>2</w:t>
      </w:r>
      <w:r w:rsidR="00D7020E">
        <w:t xml:space="preserve"> y 3</w:t>
      </w:r>
      <w:r w:rsidR="000B7E90">
        <w:t>0</w:t>
      </w:r>
      <w:r w:rsidR="00D7020E">
        <w:t xml:space="preserve"> de </w:t>
      </w:r>
      <w:r w:rsidR="000B7E90">
        <w:t>noviembre</w:t>
      </w:r>
      <w:r w:rsidR="00D7020E">
        <w:t xml:space="preserve"> de 202</w:t>
      </w:r>
      <w:r w:rsidR="00730E03">
        <w:t>1</w:t>
      </w:r>
      <w:r w:rsidRPr="00761B80">
        <w:t>.</w:t>
      </w:r>
    </w:p>
    <w:p w14:paraId="0F4C74F8" w14:textId="474B03A0" w:rsidR="005E4CB2" w:rsidRDefault="005E4CB2" w:rsidP="002523B8">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1B382C" w:rsidRPr="00761B80" w14:paraId="32A9EAD6" w14:textId="77777777" w:rsidTr="001B382C">
        <w:trPr>
          <w:trHeight w:val="20"/>
        </w:trPr>
        <w:tc>
          <w:tcPr>
            <w:tcW w:w="4770" w:type="dxa"/>
            <w:tcBorders>
              <w:top w:val="nil"/>
              <w:left w:val="nil"/>
              <w:right w:val="nil"/>
            </w:tcBorders>
            <w:vAlign w:val="bottom"/>
          </w:tcPr>
          <w:p w14:paraId="002E2EED" w14:textId="77777777" w:rsidR="001B382C" w:rsidRPr="00761B80" w:rsidRDefault="001B382C" w:rsidP="001B382C">
            <w:pPr>
              <w:pStyle w:val="Texto"/>
              <w:jc w:val="left"/>
            </w:pPr>
          </w:p>
        </w:tc>
        <w:tc>
          <w:tcPr>
            <w:tcW w:w="5310" w:type="dxa"/>
            <w:gridSpan w:val="7"/>
            <w:tcBorders>
              <w:top w:val="nil"/>
              <w:left w:val="nil"/>
              <w:bottom w:val="single" w:sz="6" w:space="0" w:color="auto"/>
            </w:tcBorders>
            <w:vAlign w:val="bottom"/>
          </w:tcPr>
          <w:p w14:paraId="06CAF1C6" w14:textId="77777777" w:rsidR="001B382C" w:rsidRDefault="001B382C" w:rsidP="001B382C">
            <w:pPr>
              <w:pStyle w:val="Texto"/>
              <w:jc w:val="center"/>
              <w:rPr>
                <w:b/>
              </w:rPr>
            </w:pPr>
            <w:r w:rsidRPr="00761B80">
              <w:rPr>
                <w:b/>
              </w:rPr>
              <w:t>Ganancia / (Pérdida)</w:t>
            </w:r>
          </w:p>
        </w:tc>
      </w:tr>
      <w:tr w:rsidR="001B382C" w:rsidRPr="00761B80" w14:paraId="53F49EE3" w14:textId="77777777" w:rsidTr="001B382C">
        <w:trPr>
          <w:trHeight w:val="20"/>
        </w:trPr>
        <w:tc>
          <w:tcPr>
            <w:tcW w:w="4770" w:type="dxa"/>
            <w:tcBorders>
              <w:top w:val="nil"/>
              <w:left w:val="nil"/>
              <w:right w:val="nil"/>
            </w:tcBorders>
            <w:vAlign w:val="bottom"/>
          </w:tcPr>
          <w:p w14:paraId="3BA2D48C" w14:textId="77777777" w:rsidR="001B382C" w:rsidRPr="00761B80" w:rsidRDefault="001B382C" w:rsidP="001B382C">
            <w:pPr>
              <w:pStyle w:val="Texto"/>
              <w:jc w:val="left"/>
            </w:pPr>
          </w:p>
        </w:tc>
        <w:tc>
          <w:tcPr>
            <w:tcW w:w="2610" w:type="dxa"/>
            <w:gridSpan w:val="3"/>
            <w:tcBorders>
              <w:top w:val="single" w:sz="6" w:space="0" w:color="auto"/>
              <w:left w:val="nil"/>
              <w:bottom w:val="single" w:sz="6" w:space="0" w:color="auto"/>
              <w:right w:val="nil"/>
            </w:tcBorders>
            <w:vAlign w:val="bottom"/>
          </w:tcPr>
          <w:p w14:paraId="70C0CE05" w14:textId="754115D4" w:rsidR="001B382C" w:rsidRDefault="00730E03" w:rsidP="001B382C">
            <w:pPr>
              <w:pStyle w:val="Texto"/>
              <w:jc w:val="center"/>
              <w:rPr>
                <w:b/>
              </w:rPr>
            </w:pPr>
            <w:r>
              <w:rPr>
                <w:b/>
              </w:rPr>
              <w:t>30/11/2022</w:t>
            </w:r>
          </w:p>
        </w:tc>
        <w:tc>
          <w:tcPr>
            <w:tcW w:w="144" w:type="dxa"/>
            <w:tcBorders>
              <w:top w:val="single" w:sz="6" w:space="0" w:color="auto"/>
            </w:tcBorders>
            <w:vAlign w:val="bottom"/>
          </w:tcPr>
          <w:p w14:paraId="2FAC7F2B" w14:textId="77777777" w:rsidR="001B382C" w:rsidRPr="00761B80" w:rsidRDefault="001B382C" w:rsidP="001B382C">
            <w:pPr>
              <w:pStyle w:val="Texto"/>
              <w:jc w:val="center"/>
              <w:rPr>
                <w:b/>
              </w:rPr>
            </w:pPr>
          </w:p>
        </w:tc>
        <w:tc>
          <w:tcPr>
            <w:tcW w:w="2556" w:type="dxa"/>
            <w:gridSpan w:val="3"/>
            <w:tcBorders>
              <w:top w:val="single" w:sz="6" w:space="0" w:color="auto"/>
              <w:bottom w:val="single" w:sz="6" w:space="0" w:color="auto"/>
            </w:tcBorders>
            <w:vAlign w:val="bottom"/>
          </w:tcPr>
          <w:p w14:paraId="07975716" w14:textId="5A8CB4BD" w:rsidR="001B382C" w:rsidRPr="00761B80" w:rsidRDefault="00730E03" w:rsidP="001B382C">
            <w:pPr>
              <w:pStyle w:val="Texto"/>
              <w:jc w:val="center"/>
              <w:rPr>
                <w:b/>
              </w:rPr>
            </w:pPr>
            <w:r>
              <w:rPr>
                <w:b/>
              </w:rPr>
              <w:t>30/11/2021</w:t>
            </w:r>
          </w:p>
        </w:tc>
      </w:tr>
      <w:tr w:rsidR="001B382C" w:rsidRPr="00761B80" w14:paraId="61152178" w14:textId="77777777" w:rsidTr="001B382C">
        <w:trPr>
          <w:trHeight w:val="20"/>
        </w:trPr>
        <w:tc>
          <w:tcPr>
            <w:tcW w:w="4770" w:type="dxa"/>
            <w:tcBorders>
              <w:left w:val="nil"/>
              <w:right w:val="nil"/>
            </w:tcBorders>
            <w:vAlign w:val="bottom"/>
          </w:tcPr>
          <w:p w14:paraId="6A8057A2" w14:textId="77777777" w:rsidR="001B382C" w:rsidRPr="00761B80" w:rsidRDefault="001B382C" w:rsidP="001B382C">
            <w:pPr>
              <w:pStyle w:val="Texto"/>
              <w:jc w:val="left"/>
            </w:pPr>
          </w:p>
        </w:tc>
        <w:tc>
          <w:tcPr>
            <w:tcW w:w="1260" w:type="dxa"/>
            <w:tcBorders>
              <w:left w:val="nil"/>
              <w:bottom w:val="single" w:sz="6" w:space="0" w:color="auto"/>
              <w:right w:val="nil"/>
            </w:tcBorders>
            <w:vAlign w:val="bottom"/>
          </w:tcPr>
          <w:p w14:paraId="58AED4A4" w14:textId="77777777" w:rsidR="001B382C" w:rsidRPr="005733EB" w:rsidRDefault="001B382C" w:rsidP="001B382C">
            <w:pPr>
              <w:pStyle w:val="Texto"/>
              <w:jc w:val="center"/>
              <w:rPr>
                <w:b/>
                <w:bCs/>
              </w:rPr>
            </w:pPr>
            <w:r w:rsidRPr="005733EB">
              <w:rPr>
                <w:b/>
                <w:bCs/>
              </w:rPr>
              <w:t>6 meses</w:t>
            </w:r>
          </w:p>
        </w:tc>
        <w:tc>
          <w:tcPr>
            <w:tcW w:w="126" w:type="dxa"/>
            <w:tcBorders>
              <w:left w:val="nil"/>
              <w:right w:val="nil"/>
            </w:tcBorders>
            <w:vAlign w:val="bottom"/>
          </w:tcPr>
          <w:p w14:paraId="46207BE8" w14:textId="77777777" w:rsidR="001B382C" w:rsidRPr="005733EB" w:rsidRDefault="001B382C" w:rsidP="001B382C">
            <w:pPr>
              <w:pStyle w:val="Texto"/>
              <w:jc w:val="center"/>
              <w:rPr>
                <w:b/>
                <w:bCs/>
              </w:rPr>
            </w:pPr>
          </w:p>
        </w:tc>
        <w:tc>
          <w:tcPr>
            <w:tcW w:w="1224" w:type="dxa"/>
            <w:tcBorders>
              <w:left w:val="nil"/>
              <w:bottom w:val="single" w:sz="6" w:space="0" w:color="auto"/>
              <w:right w:val="nil"/>
            </w:tcBorders>
            <w:vAlign w:val="bottom"/>
          </w:tcPr>
          <w:p w14:paraId="673E556F" w14:textId="77777777" w:rsidR="001B382C" w:rsidRPr="005733EB" w:rsidRDefault="001B382C" w:rsidP="001B382C">
            <w:pPr>
              <w:pStyle w:val="Texto"/>
              <w:jc w:val="center"/>
              <w:rPr>
                <w:b/>
                <w:bCs/>
              </w:rPr>
            </w:pPr>
            <w:r w:rsidRPr="005733EB">
              <w:rPr>
                <w:b/>
                <w:bCs/>
              </w:rPr>
              <w:t>3 meses</w:t>
            </w:r>
          </w:p>
        </w:tc>
        <w:tc>
          <w:tcPr>
            <w:tcW w:w="144" w:type="dxa"/>
            <w:vAlign w:val="bottom"/>
          </w:tcPr>
          <w:p w14:paraId="5D608194" w14:textId="77777777" w:rsidR="001B382C" w:rsidRPr="005733EB" w:rsidRDefault="001B382C" w:rsidP="001B382C">
            <w:pPr>
              <w:pStyle w:val="Texto"/>
              <w:rPr>
                <w:b/>
                <w:bCs/>
              </w:rPr>
            </w:pPr>
          </w:p>
        </w:tc>
        <w:tc>
          <w:tcPr>
            <w:tcW w:w="1206" w:type="dxa"/>
            <w:tcBorders>
              <w:top w:val="single" w:sz="6" w:space="0" w:color="auto"/>
              <w:bottom w:val="single" w:sz="6" w:space="0" w:color="auto"/>
            </w:tcBorders>
            <w:vAlign w:val="bottom"/>
          </w:tcPr>
          <w:p w14:paraId="5A57E713" w14:textId="77777777" w:rsidR="001B382C" w:rsidRPr="005733EB" w:rsidRDefault="001B382C" w:rsidP="001B382C">
            <w:pPr>
              <w:pStyle w:val="Texto"/>
              <w:jc w:val="center"/>
              <w:rPr>
                <w:b/>
                <w:bCs/>
              </w:rPr>
            </w:pPr>
            <w:r w:rsidRPr="005733EB">
              <w:rPr>
                <w:b/>
                <w:bCs/>
              </w:rPr>
              <w:t>6 meses</w:t>
            </w:r>
          </w:p>
        </w:tc>
        <w:tc>
          <w:tcPr>
            <w:tcW w:w="90" w:type="dxa"/>
            <w:tcBorders>
              <w:top w:val="single" w:sz="6" w:space="0" w:color="auto"/>
            </w:tcBorders>
            <w:vAlign w:val="bottom"/>
          </w:tcPr>
          <w:p w14:paraId="7948BBB6" w14:textId="77777777" w:rsidR="001B382C" w:rsidRPr="005733EB" w:rsidRDefault="001B382C" w:rsidP="001B382C">
            <w:pPr>
              <w:pStyle w:val="Texto"/>
              <w:jc w:val="center"/>
              <w:rPr>
                <w:b/>
                <w:bCs/>
              </w:rPr>
            </w:pPr>
          </w:p>
        </w:tc>
        <w:tc>
          <w:tcPr>
            <w:tcW w:w="1260" w:type="dxa"/>
            <w:tcBorders>
              <w:top w:val="single" w:sz="6" w:space="0" w:color="auto"/>
              <w:bottom w:val="single" w:sz="6" w:space="0" w:color="auto"/>
            </w:tcBorders>
            <w:vAlign w:val="bottom"/>
          </w:tcPr>
          <w:p w14:paraId="76561FF6" w14:textId="77777777" w:rsidR="001B382C" w:rsidRPr="005733EB" w:rsidRDefault="001B382C" w:rsidP="001B382C">
            <w:pPr>
              <w:pStyle w:val="Texto"/>
              <w:jc w:val="center"/>
              <w:rPr>
                <w:b/>
                <w:bCs/>
              </w:rPr>
            </w:pPr>
            <w:r w:rsidRPr="005733EB">
              <w:rPr>
                <w:b/>
                <w:bCs/>
              </w:rPr>
              <w:t>3 meses</w:t>
            </w:r>
          </w:p>
        </w:tc>
      </w:tr>
      <w:tr w:rsidR="001B382C" w:rsidRPr="00761B80" w14:paraId="045CD226" w14:textId="77777777" w:rsidTr="001B382C">
        <w:trPr>
          <w:trHeight w:val="20"/>
        </w:trPr>
        <w:tc>
          <w:tcPr>
            <w:tcW w:w="4770" w:type="dxa"/>
            <w:tcBorders>
              <w:left w:val="nil"/>
              <w:bottom w:val="nil"/>
              <w:right w:val="nil"/>
            </w:tcBorders>
            <w:vAlign w:val="bottom"/>
          </w:tcPr>
          <w:p w14:paraId="02B1D13D" w14:textId="77777777" w:rsidR="001B382C" w:rsidRPr="00761B80" w:rsidRDefault="001B382C" w:rsidP="001B382C">
            <w:pPr>
              <w:pStyle w:val="Texto"/>
              <w:jc w:val="left"/>
              <w:rPr>
                <w:b/>
              </w:rPr>
            </w:pPr>
          </w:p>
        </w:tc>
        <w:tc>
          <w:tcPr>
            <w:tcW w:w="1260" w:type="dxa"/>
            <w:tcBorders>
              <w:left w:val="nil"/>
              <w:right w:val="nil"/>
            </w:tcBorders>
            <w:vAlign w:val="bottom"/>
          </w:tcPr>
          <w:p w14:paraId="7AB4C010" w14:textId="77777777" w:rsidR="001B382C" w:rsidRPr="00761B80" w:rsidRDefault="001B382C" w:rsidP="001B382C">
            <w:pPr>
              <w:pStyle w:val="Texto"/>
              <w:jc w:val="center"/>
            </w:pPr>
            <w:r>
              <w:t>(junio - noviembre)</w:t>
            </w:r>
          </w:p>
        </w:tc>
        <w:tc>
          <w:tcPr>
            <w:tcW w:w="126" w:type="dxa"/>
            <w:tcBorders>
              <w:left w:val="nil"/>
              <w:right w:val="nil"/>
            </w:tcBorders>
            <w:vAlign w:val="bottom"/>
          </w:tcPr>
          <w:p w14:paraId="03391AC8" w14:textId="77777777" w:rsidR="001B382C" w:rsidRPr="00761B80" w:rsidRDefault="001B382C" w:rsidP="001B382C">
            <w:pPr>
              <w:pStyle w:val="Texto"/>
              <w:jc w:val="center"/>
            </w:pPr>
          </w:p>
        </w:tc>
        <w:tc>
          <w:tcPr>
            <w:tcW w:w="1224" w:type="dxa"/>
            <w:tcBorders>
              <w:left w:val="nil"/>
              <w:right w:val="nil"/>
            </w:tcBorders>
            <w:vAlign w:val="bottom"/>
          </w:tcPr>
          <w:p w14:paraId="40C52387" w14:textId="311E137A" w:rsidR="001B382C" w:rsidRPr="00761B80" w:rsidRDefault="00417D46" w:rsidP="001B382C">
            <w:pPr>
              <w:pStyle w:val="Texto"/>
              <w:jc w:val="center"/>
            </w:pPr>
            <w:r w:rsidRPr="00417D46">
              <w:t>(septiembre - noviembre)</w:t>
            </w:r>
          </w:p>
        </w:tc>
        <w:tc>
          <w:tcPr>
            <w:tcW w:w="144" w:type="dxa"/>
            <w:vAlign w:val="bottom"/>
          </w:tcPr>
          <w:p w14:paraId="65F0C6B6" w14:textId="77777777" w:rsidR="001B382C" w:rsidRPr="00761B80" w:rsidRDefault="001B382C" w:rsidP="001B382C">
            <w:pPr>
              <w:pStyle w:val="Texto"/>
              <w:jc w:val="center"/>
            </w:pPr>
          </w:p>
        </w:tc>
        <w:tc>
          <w:tcPr>
            <w:tcW w:w="1206" w:type="dxa"/>
            <w:vAlign w:val="bottom"/>
          </w:tcPr>
          <w:p w14:paraId="61042EB3" w14:textId="77777777" w:rsidR="001B382C" w:rsidRPr="00761B80" w:rsidRDefault="001B382C" w:rsidP="001B382C">
            <w:pPr>
              <w:pStyle w:val="Texto"/>
              <w:jc w:val="center"/>
            </w:pPr>
            <w:r>
              <w:t>(junio - noviembre)</w:t>
            </w:r>
          </w:p>
        </w:tc>
        <w:tc>
          <w:tcPr>
            <w:tcW w:w="90" w:type="dxa"/>
            <w:vAlign w:val="bottom"/>
          </w:tcPr>
          <w:p w14:paraId="78806928" w14:textId="77777777" w:rsidR="001B382C" w:rsidRPr="00761B80" w:rsidRDefault="001B382C" w:rsidP="001B382C">
            <w:pPr>
              <w:pStyle w:val="Texto"/>
              <w:jc w:val="center"/>
            </w:pPr>
          </w:p>
        </w:tc>
        <w:tc>
          <w:tcPr>
            <w:tcW w:w="1260" w:type="dxa"/>
            <w:tcBorders>
              <w:top w:val="single" w:sz="6" w:space="0" w:color="auto"/>
            </w:tcBorders>
            <w:vAlign w:val="bottom"/>
          </w:tcPr>
          <w:p w14:paraId="714F2574" w14:textId="0743247C" w:rsidR="001B382C" w:rsidRPr="00761B80" w:rsidRDefault="00417D46" w:rsidP="001B382C">
            <w:pPr>
              <w:pStyle w:val="Texto"/>
              <w:jc w:val="center"/>
            </w:pPr>
            <w:r w:rsidRPr="00417D46">
              <w:t>(septiembre - noviembre)</w:t>
            </w:r>
          </w:p>
        </w:tc>
      </w:tr>
      <w:tr w:rsidR="001B382C" w:rsidRPr="00761B80" w14:paraId="6B53CDF9" w14:textId="77777777" w:rsidTr="001B382C">
        <w:trPr>
          <w:trHeight w:val="20"/>
        </w:trPr>
        <w:tc>
          <w:tcPr>
            <w:tcW w:w="4770" w:type="dxa"/>
            <w:tcBorders>
              <w:left w:val="nil"/>
              <w:bottom w:val="nil"/>
              <w:right w:val="nil"/>
            </w:tcBorders>
            <w:vAlign w:val="bottom"/>
          </w:tcPr>
          <w:p w14:paraId="77F6AAC8" w14:textId="77777777" w:rsidR="001B382C" w:rsidRPr="00761B80" w:rsidRDefault="001B382C" w:rsidP="001B382C">
            <w:pPr>
              <w:pStyle w:val="Texto"/>
              <w:jc w:val="left"/>
            </w:pPr>
          </w:p>
        </w:tc>
        <w:tc>
          <w:tcPr>
            <w:tcW w:w="1260" w:type="dxa"/>
            <w:tcBorders>
              <w:left w:val="nil"/>
              <w:right w:val="nil"/>
            </w:tcBorders>
            <w:vAlign w:val="bottom"/>
          </w:tcPr>
          <w:p w14:paraId="4D02B696" w14:textId="77777777" w:rsidR="001B382C" w:rsidRPr="00761B80" w:rsidRDefault="001B382C" w:rsidP="00362184">
            <w:pPr>
              <w:pStyle w:val="Texto"/>
              <w:tabs>
                <w:tab w:val="decimal" w:pos="1113"/>
              </w:tabs>
              <w:jc w:val="left"/>
            </w:pPr>
          </w:p>
        </w:tc>
        <w:tc>
          <w:tcPr>
            <w:tcW w:w="126" w:type="dxa"/>
            <w:tcBorders>
              <w:left w:val="nil"/>
              <w:right w:val="nil"/>
            </w:tcBorders>
            <w:vAlign w:val="bottom"/>
          </w:tcPr>
          <w:p w14:paraId="7C23831D" w14:textId="77777777" w:rsidR="001B382C" w:rsidRPr="00761B80" w:rsidRDefault="001B382C" w:rsidP="00362184">
            <w:pPr>
              <w:pStyle w:val="Texto"/>
              <w:tabs>
                <w:tab w:val="decimal" w:pos="1113"/>
              </w:tabs>
              <w:jc w:val="left"/>
            </w:pPr>
          </w:p>
        </w:tc>
        <w:tc>
          <w:tcPr>
            <w:tcW w:w="1224" w:type="dxa"/>
            <w:tcBorders>
              <w:left w:val="nil"/>
              <w:right w:val="nil"/>
            </w:tcBorders>
            <w:vAlign w:val="bottom"/>
          </w:tcPr>
          <w:p w14:paraId="7969DB94" w14:textId="77777777" w:rsidR="001B382C" w:rsidRPr="00761B80" w:rsidRDefault="001B382C" w:rsidP="00362184">
            <w:pPr>
              <w:pStyle w:val="Texto"/>
              <w:tabs>
                <w:tab w:val="decimal" w:pos="1113"/>
              </w:tabs>
              <w:jc w:val="left"/>
            </w:pPr>
          </w:p>
        </w:tc>
        <w:tc>
          <w:tcPr>
            <w:tcW w:w="144" w:type="dxa"/>
            <w:vAlign w:val="bottom"/>
          </w:tcPr>
          <w:p w14:paraId="6D19BA45" w14:textId="77777777" w:rsidR="001B382C" w:rsidRPr="00761B80" w:rsidRDefault="001B382C" w:rsidP="00362184">
            <w:pPr>
              <w:pStyle w:val="Texto"/>
              <w:tabs>
                <w:tab w:val="decimal" w:pos="1113"/>
              </w:tabs>
              <w:jc w:val="left"/>
            </w:pPr>
          </w:p>
        </w:tc>
        <w:tc>
          <w:tcPr>
            <w:tcW w:w="1206" w:type="dxa"/>
            <w:vAlign w:val="bottom"/>
          </w:tcPr>
          <w:p w14:paraId="0F0BCC80" w14:textId="77777777" w:rsidR="001B382C" w:rsidRPr="00761B80" w:rsidRDefault="001B382C" w:rsidP="00362184">
            <w:pPr>
              <w:pStyle w:val="Texto"/>
              <w:tabs>
                <w:tab w:val="decimal" w:pos="1113"/>
              </w:tabs>
              <w:jc w:val="left"/>
            </w:pPr>
          </w:p>
        </w:tc>
        <w:tc>
          <w:tcPr>
            <w:tcW w:w="90" w:type="dxa"/>
            <w:vAlign w:val="bottom"/>
          </w:tcPr>
          <w:p w14:paraId="52B0FF79" w14:textId="77777777" w:rsidR="001B382C" w:rsidRPr="00761B80" w:rsidRDefault="001B382C" w:rsidP="00362184">
            <w:pPr>
              <w:pStyle w:val="Texto"/>
              <w:tabs>
                <w:tab w:val="decimal" w:pos="1113"/>
              </w:tabs>
              <w:jc w:val="left"/>
            </w:pPr>
          </w:p>
        </w:tc>
        <w:tc>
          <w:tcPr>
            <w:tcW w:w="1260" w:type="dxa"/>
            <w:vAlign w:val="bottom"/>
          </w:tcPr>
          <w:p w14:paraId="6B45AEE7" w14:textId="77777777" w:rsidR="001B382C" w:rsidRPr="00761B80" w:rsidRDefault="001B382C" w:rsidP="00362184">
            <w:pPr>
              <w:pStyle w:val="Texto"/>
              <w:tabs>
                <w:tab w:val="decimal" w:pos="1113"/>
              </w:tabs>
              <w:jc w:val="left"/>
            </w:pPr>
          </w:p>
        </w:tc>
      </w:tr>
      <w:tr w:rsidR="001B382C" w:rsidRPr="00761B80" w14:paraId="5E99638C" w14:textId="77777777" w:rsidTr="001B382C">
        <w:trPr>
          <w:trHeight w:val="20"/>
        </w:trPr>
        <w:tc>
          <w:tcPr>
            <w:tcW w:w="4770" w:type="dxa"/>
            <w:tcBorders>
              <w:left w:val="nil"/>
              <w:bottom w:val="nil"/>
              <w:right w:val="nil"/>
            </w:tcBorders>
            <w:vAlign w:val="bottom"/>
          </w:tcPr>
          <w:p w14:paraId="0911C59E" w14:textId="758C6967" w:rsidR="001B382C" w:rsidRPr="009C156E" w:rsidRDefault="001B382C" w:rsidP="001B382C">
            <w:pPr>
              <w:pStyle w:val="Texto"/>
              <w:jc w:val="left"/>
              <w:rPr>
                <w:bCs/>
              </w:rPr>
            </w:pPr>
            <w:r w:rsidRPr="002D11D7">
              <w:rPr>
                <w:b/>
              </w:rPr>
              <w:t>Participaciones en</w:t>
            </w:r>
          </w:p>
        </w:tc>
        <w:tc>
          <w:tcPr>
            <w:tcW w:w="1260" w:type="dxa"/>
            <w:tcBorders>
              <w:left w:val="nil"/>
              <w:right w:val="nil"/>
            </w:tcBorders>
            <w:vAlign w:val="bottom"/>
          </w:tcPr>
          <w:p w14:paraId="09D6F121" w14:textId="77777777" w:rsidR="001B382C" w:rsidRPr="00761B80" w:rsidRDefault="001B382C" w:rsidP="00362184">
            <w:pPr>
              <w:pStyle w:val="Texto"/>
              <w:tabs>
                <w:tab w:val="decimal" w:pos="1113"/>
              </w:tabs>
              <w:jc w:val="left"/>
            </w:pPr>
          </w:p>
        </w:tc>
        <w:tc>
          <w:tcPr>
            <w:tcW w:w="126" w:type="dxa"/>
            <w:tcBorders>
              <w:left w:val="nil"/>
              <w:right w:val="nil"/>
            </w:tcBorders>
            <w:vAlign w:val="bottom"/>
          </w:tcPr>
          <w:p w14:paraId="15ED3158" w14:textId="77777777" w:rsidR="001B382C" w:rsidRPr="00761B80" w:rsidRDefault="001B382C" w:rsidP="00362184">
            <w:pPr>
              <w:pStyle w:val="Texto"/>
              <w:tabs>
                <w:tab w:val="decimal" w:pos="1113"/>
              </w:tabs>
              <w:jc w:val="left"/>
            </w:pPr>
          </w:p>
        </w:tc>
        <w:tc>
          <w:tcPr>
            <w:tcW w:w="1224" w:type="dxa"/>
            <w:tcBorders>
              <w:left w:val="nil"/>
              <w:right w:val="nil"/>
            </w:tcBorders>
            <w:vAlign w:val="bottom"/>
          </w:tcPr>
          <w:p w14:paraId="478AB2D8" w14:textId="77777777" w:rsidR="001B382C" w:rsidRPr="00761B80" w:rsidRDefault="001B382C" w:rsidP="00362184">
            <w:pPr>
              <w:pStyle w:val="Texto"/>
              <w:tabs>
                <w:tab w:val="decimal" w:pos="1113"/>
              </w:tabs>
              <w:jc w:val="left"/>
            </w:pPr>
          </w:p>
        </w:tc>
        <w:tc>
          <w:tcPr>
            <w:tcW w:w="144" w:type="dxa"/>
            <w:vAlign w:val="bottom"/>
          </w:tcPr>
          <w:p w14:paraId="2EFBD2F3" w14:textId="77777777" w:rsidR="001B382C" w:rsidRPr="00761B80" w:rsidRDefault="001B382C" w:rsidP="00362184">
            <w:pPr>
              <w:pStyle w:val="Texto"/>
              <w:tabs>
                <w:tab w:val="decimal" w:pos="1113"/>
              </w:tabs>
              <w:jc w:val="left"/>
            </w:pPr>
          </w:p>
        </w:tc>
        <w:tc>
          <w:tcPr>
            <w:tcW w:w="1206" w:type="dxa"/>
            <w:vAlign w:val="bottom"/>
          </w:tcPr>
          <w:p w14:paraId="0DD87CE3" w14:textId="77777777" w:rsidR="001B382C" w:rsidRPr="00761B80" w:rsidRDefault="001B382C" w:rsidP="00362184">
            <w:pPr>
              <w:pStyle w:val="Texto"/>
              <w:tabs>
                <w:tab w:val="decimal" w:pos="1113"/>
              </w:tabs>
              <w:jc w:val="left"/>
            </w:pPr>
          </w:p>
        </w:tc>
        <w:tc>
          <w:tcPr>
            <w:tcW w:w="90" w:type="dxa"/>
            <w:vAlign w:val="bottom"/>
          </w:tcPr>
          <w:p w14:paraId="453BC451" w14:textId="77777777" w:rsidR="001B382C" w:rsidRPr="00761B80" w:rsidRDefault="001B382C" w:rsidP="00362184">
            <w:pPr>
              <w:pStyle w:val="Texto"/>
              <w:tabs>
                <w:tab w:val="decimal" w:pos="1113"/>
              </w:tabs>
              <w:jc w:val="left"/>
            </w:pPr>
          </w:p>
        </w:tc>
        <w:tc>
          <w:tcPr>
            <w:tcW w:w="1260" w:type="dxa"/>
            <w:vAlign w:val="bottom"/>
          </w:tcPr>
          <w:p w14:paraId="20E72594" w14:textId="77777777" w:rsidR="001B382C" w:rsidRPr="00761B80" w:rsidRDefault="001B382C" w:rsidP="00362184">
            <w:pPr>
              <w:pStyle w:val="Texto"/>
              <w:tabs>
                <w:tab w:val="decimal" w:pos="1113"/>
              </w:tabs>
              <w:jc w:val="left"/>
            </w:pPr>
          </w:p>
        </w:tc>
      </w:tr>
      <w:tr w:rsidR="001B382C" w:rsidRPr="00761B80" w14:paraId="4BC24711" w14:textId="77777777" w:rsidTr="001B382C">
        <w:trPr>
          <w:trHeight w:val="20"/>
        </w:trPr>
        <w:tc>
          <w:tcPr>
            <w:tcW w:w="4770" w:type="dxa"/>
            <w:tcBorders>
              <w:left w:val="nil"/>
              <w:bottom w:val="nil"/>
              <w:right w:val="nil"/>
            </w:tcBorders>
            <w:vAlign w:val="bottom"/>
          </w:tcPr>
          <w:p w14:paraId="3D8CE852" w14:textId="26B480EA" w:rsidR="001B382C" w:rsidRPr="009C156E" w:rsidRDefault="001B382C" w:rsidP="001B382C">
            <w:pPr>
              <w:pStyle w:val="Texto"/>
              <w:jc w:val="left"/>
            </w:pPr>
            <w:r w:rsidRPr="001D3F89">
              <w:rPr>
                <w:b/>
              </w:rPr>
              <w:t>Controladas:</w:t>
            </w:r>
          </w:p>
        </w:tc>
        <w:tc>
          <w:tcPr>
            <w:tcW w:w="1260" w:type="dxa"/>
            <w:tcBorders>
              <w:left w:val="nil"/>
              <w:right w:val="nil"/>
            </w:tcBorders>
            <w:vAlign w:val="bottom"/>
          </w:tcPr>
          <w:p w14:paraId="61B9724C" w14:textId="77777777" w:rsidR="001B382C" w:rsidRPr="00761B80" w:rsidRDefault="001B382C" w:rsidP="00362184">
            <w:pPr>
              <w:pStyle w:val="Texto"/>
              <w:tabs>
                <w:tab w:val="decimal" w:pos="1113"/>
              </w:tabs>
              <w:jc w:val="left"/>
            </w:pPr>
          </w:p>
        </w:tc>
        <w:tc>
          <w:tcPr>
            <w:tcW w:w="126" w:type="dxa"/>
            <w:tcBorders>
              <w:left w:val="nil"/>
              <w:right w:val="nil"/>
            </w:tcBorders>
            <w:vAlign w:val="bottom"/>
          </w:tcPr>
          <w:p w14:paraId="2262A5A7" w14:textId="77777777" w:rsidR="001B382C" w:rsidRPr="00761B80" w:rsidRDefault="001B382C" w:rsidP="00362184">
            <w:pPr>
              <w:pStyle w:val="Texto"/>
              <w:tabs>
                <w:tab w:val="decimal" w:pos="1113"/>
              </w:tabs>
              <w:jc w:val="left"/>
            </w:pPr>
          </w:p>
        </w:tc>
        <w:tc>
          <w:tcPr>
            <w:tcW w:w="1224" w:type="dxa"/>
            <w:tcBorders>
              <w:left w:val="nil"/>
              <w:right w:val="nil"/>
            </w:tcBorders>
            <w:vAlign w:val="bottom"/>
          </w:tcPr>
          <w:p w14:paraId="3D79BB8E" w14:textId="77777777" w:rsidR="001B382C" w:rsidRPr="00761B80" w:rsidRDefault="001B382C" w:rsidP="00362184">
            <w:pPr>
              <w:pStyle w:val="Texto"/>
              <w:tabs>
                <w:tab w:val="decimal" w:pos="1113"/>
              </w:tabs>
              <w:jc w:val="left"/>
            </w:pPr>
          </w:p>
        </w:tc>
        <w:tc>
          <w:tcPr>
            <w:tcW w:w="144" w:type="dxa"/>
            <w:vAlign w:val="bottom"/>
          </w:tcPr>
          <w:p w14:paraId="021CFFCC" w14:textId="77777777" w:rsidR="001B382C" w:rsidRPr="00761B80" w:rsidRDefault="001B382C" w:rsidP="00362184">
            <w:pPr>
              <w:pStyle w:val="Texto"/>
              <w:tabs>
                <w:tab w:val="decimal" w:pos="1113"/>
              </w:tabs>
              <w:jc w:val="left"/>
            </w:pPr>
          </w:p>
        </w:tc>
        <w:tc>
          <w:tcPr>
            <w:tcW w:w="1206" w:type="dxa"/>
            <w:vAlign w:val="bottom"/>
          </w:tcPr>
          <w:p w14:paraId="2D8DD3FB" w14:textId="77777777" w:rsidR="001B382C" w:rsidRPr="00761B80" w:rsidRDefault="001B382C" w:rsidP="00362184">
            <w:pPr>
              <w:pStyle w:val="Texto"/>
              <w:tabs>
                <w:tab w:val="decimal" w:pos="1113"/>
              </w:tabs>
              <w:jc w:val="left"/>
            </w:pPr>
          </w:p>
        </w:tc>
        <w:tc>
          <w:tcPr>
            <w:tcW w:w="90" w:type="dxa"/>
            <w:vAlign w:val="bottom"/>
          </w:tcPr>
          <w:p w14:paraId="350A17BB" w14:textId="77777777" w:rsidR="001B382C" w:rsidRPr="00761B80" w:rsidRDefault="001B382C" w:rsidP="00362184">
            <w:pPr>
              <w:pStyle w:val="Texto"/>
              <w:tabs>
                <w:tab w:val="decimal" w:pos="1113"/>
              </w:tabs>
              <w:jc w:val="left"/>
            </w:pPr>
          </w:p>
        </w:tc>
        <w:tc>
          <w:tcPr>
            <w:tcW w:w="1260" w:type="dxa"/>
            <w:vAlign w:val="bottom"/>
          </w:tcPr>
          <w:p w14:paraId="5F3D3FB7" w14:textId="77777777" w:rsidR="001B382C" w:rsidRPr="00761B80" w:rsidRDefault="001B382C" w:rsidP="00362184">
            <w:pPr>
              <w:pStyle w:val="Texto"/>
              <w:tabs>
                <w:tab w:val="decimal" w:pos="1113"/>
              </w:tabs>
              <w:jc w:val="left"/>
            </w:pPr>
          </w:p>
        </w:tc>
      </w:tr>
      <w:tr w:rsidR="0069294D" w:rsidRPr="00761B80" w14:paraId="274BD904" w14:textId="77777777" w:rsidTr="00417D46">
        <w:trPr>
          <w:trHeight w:val="20"/>
        </w:trPr>
        <w:tc>
          <w:tcPr>
            <w:tcW w:w="4770" w:type="dxa"/>
            <w:tcBorders>
              <w:left w:val="nil"/>
              <w:bottom w:val="nil"/>
              <w:right w:val="nil"/>
            </w:tcBorders>
            <w:vAlign w:val="bottom"/>
          </w:tcPr>
          <w:p w14:paraId="75B908EC" w14:textId="75C26B71" w:rsidR="0069294D" w:rsidRPr="0091645C" w:rsidRDefault="0069294D" w:rsidP="0069294D">
            <w:pPr>
              <w:pStyle w:val="Texto"/>
              <w:jc w:val="left"/>
            </w:pPr>
            <w:proofErr w:type="spellStart"/>
            <w:r w:rsidRPr="00761B80">
              <w:t>Castinver</w:t>
            </w:r>
            <w:proofErr w:type="spellEnd"/>
            <w:r w:rsidRPr="00761B80">
              <w:t xml:space="preserve"> S.A.U.</w:t>
            </w:r>
          </w:p>
        </w:tc>
        <w:tc>
          <w:tcPr>
            <w:tcW w:w="1260" w:type="dxa"/>
            <w:tcBorders>
              <w:left w:val="nil"/>
              <w:right w:val="nil"/>
            </w:tcBorders>
            <w:vAlign w:val="bottom"/>
          </w:tcPr>
          <w:p w14:paraId="5698414A" w14:textId="7A840C8A" w:rsidR="0069294D" w:rsidRPr="00761B80" w:rsidRDefault="00AF630E" w:rsidP="00362184">
            <w:pPr>
              <w:pStyle w:val="Texto"/>
              <w:tabs>
                <w:tab w:val="decimal" w:pos="1113"/>
              </w:tabs>
              <w:jc w:val="left"/>
            </w:pPr>
            <w:r w:rsidRPr="00AF630E">
              <w:t>451.554</w:t>
            </w:r>
          </w:p>
        </w:tc>
        <w:tc>
          <w:tcPr>
            <w:tcW w:w="126" w:type="dxa"/>
            <w:tcBorders>
              <w:left w:val="nil"/>
              <w:right w:val="nil"/>
            </w:tcBorders>
            <w:vAlign w:val="bottom"/>
          </w:tcPr>
          <w:p w14:paraId="2A0DA1F4" w14:textId="77777777" w:rsidR="0069294D" w:rsidRPr="00761B80" w:rsidRDefault="0069294D" w:rsidP="00362184">
            <w:pPr>
              <w:pStyle w:val="Texto"/>
              <w:tabs>
                <w:tab w:val="decimal" w:pos="1113"/>
              </w:tabs>
              <w:jc w:val="left"/>
            </w:pPr>
          </w:p>
        </w:tc>
        <w:tc>
          <w:tcPr>
            <w:tcW w:w="1224" w:type="dxa"/>
            <w:tcBorders>
              <w:left w:val="nil"/>
              <w:right w:val="nil"/>
            </w:tcBorders>
            <w:vAlign w:val="bottom"/>
          </w:tcPr>
          <w:p w14:paraId="680AE0F5" w14:textId="0E6AC2CE" w:rsidR="0069294D" w:rsidRPr="00761B80" w:rsidRDefault="00AF630E" w:rsidP="00362184">
            <w:pPr>
              <w:pStyle w:val="Texto"/>
              <w:tabs>
                <w:tab w:val="decimal" w:pos="1113"/>
              </w:tabs>
              <w:jc w:val="left"/>
            </w:pPr>
            <w:r w:rsidRPr="00AF630E">
              <w:t>212.424</w:t>
            </w:r>
          </w:p>
        </w:tc>
        <w:tc>
          <w:tcPr>
            <w:tcW w:w="144" w:type="dxa"/>
            <w:vAlign w:val="bottom"/>
          </w:tcPr>
          <w:p w14:paraId="0465169C" w14:textId="77777777" w:rsidR="0069294D" w:rsidRPr="00761B80" w:rsidRDefault="0069294D" w:rsidP="00362184">
            <w:pPr>
              <w:pStyle w:val="Texto"/>
              <w:tabs>
                <w:tab w:val="decimal" w:pos="1113"/>
              </w:tabs>
              <w:jc w:val="left"/>
            </w:pPr>
          </w:p>
        </w:tc>
        <w:tc>
          <w:tcPr>
            <w:tcW w:w="1206" w:type="dxa"/>
            <w:vAlign w:val="bottom"/>
          </w:tcPr>
          <w:p w14:paraId="35211EF6" w14:textId="3BC5AF8B" w:rsidR="0069294D" w:rsidRPr="00761B80" w:rsidRDefault="0069294D" w:rsidP="00362184">
            <w:pPr>
              <w:pStyle w:val="Texto"/>
              <w:tabs>
                <w:tab w:val="decimal" w:pos="1113"/>
              </w:tabs>
              <w:jc w:val="left"/>
            </w:pPr>
            <w:r w:rsidRPr="0069294D">
              <w:t>78.394</w:t>
            </w:r>
          </w:p>
        </w:tc>
        <w:tc>
          <w:tcPr>
            <w:tcW w:w="90" w:type="dxa"/>
            <w:vAlign w:val="bottom"/>
          </w:tcPr>
          <w:p w14:paraId="52AD975C" w14:textId="77777777" w:rsidR="0069294D" w:rsidRPr="00761B80" w:rsidRDefault="0069294D" w:rsidP="00362184">
            <w:pPr>
              <w:pStyle w:val="Texto"/>
              <w:tabs>
                <w:tab w:val="decimal" w:pos="1113"/>
              </w:tabs>
              <w:jc w:val="left"/>
            </w:pPr>
          </w:p>
        </w:tc>
        <w:tc>
          <w:tcPr>
            <w:tcW w:w="1260" w:type="dxa"/>
            <w:vAlign w:val="bottom"/>
          </w:tcPr>
          <w:p w14:paraId="68949603" w14:textId="4137998E" w:rsidR="0069294D" w:rsidRPr="00761B80" w:rsidRDefault="0069294D" w:rsidP="00362184">
            <w:pPr>
              <w:pStyle w:val="Texto"/>
              <w:tabs>
                <w:tab w:val="decimal" w:pos="1113"/>
              </w:tabs>
              <w:jc w:val="left"/>
            </w:pPr>
            <w:r w:rsidRPr="0069294D">
              <w:t>90.563</w:t>
            </w:r>
          </w:p>
        </w:tc>
      </w:tr>
      <w:tr w:rsidR="0069294D" w:rsidRPr="00761B80" w14:paraId="5A2C0074" w14:textId="77777777" w:rsidTr="00417D46">
        <w:trPr>
          <w:trHeight w:val="20"/>
        </w:trPr>
        <w:tc>
          <w:tcPr>
            <w:tcW w:w="4770" w:type="dxa"/>
            <w:tcBorders>
              <w:left w:val="nil"/>
              <w:bottom w:val="nil"/>
              <w:right w:val="nil"/>
            </w:tcBorders>
            <w:vAlign w:val="bottom"/>
          </w:tcPr>
          <w:p w14:paraId="49F659B2" w14:textId="3EA0D778" w:rsidR="0069294D" w:rsidRPr="0091645C" w:rsidRDefault="0069294D" w:rsidP="0069294D">
            <w:pPr>
              <w:pStyle w:val="Texto"/>
              <w:jc w:val="left"/>
            </w:pPr>
            <w:r w:rsidRPr="00761B80">
              <w:t xml:space="preserve">Bridgeport </w:t>
            </w:r>
            <w:proofErr w:type="spellStart"/>
            <w:r w:rsidRPr="00761B80">
              <w:t>Investments</w:t>
            </w:r>
            <w:proofErr w:type="spellEnd"/>
            <w:r w:rsidRPr="00761B80">
              <w:t xml:space="preserve"> LLC</w:t>
            </w:r>
          </w:p>
        </w:tc>
        <w:tc>
          <w:tcPr>
            <w:tcW w:w="1260" w:type="dxa"/>
            <w:tcBorders>
              <w:left w:val="nil"/>
              <w:right w:val="nil"/>
            </w:tcBorders>
            <w:vAlign w:val="bottom"/>
          </w:tcPr>
          <w:p w14:paraId="0ADBEC97" w14:textId="6C65BB4C" w:rsidR="0069294D" w:rsidRPr="00761B80" w:rsidRDefault="00E740A5" w:rsidP="00362184">
            <w:pPr>
              <w:pStyle w:val="Texto"/>
              <w:tabs>
                <w:tab w:val="decimal" w:pos="1113"/>
              </w:tabs>
              <w:jc w:val="left"/>
            </w:pPr>
            <w:r w:rsidRPr="00E740A5">
              <w:t>27.715</w:t>
            </w:r>
          </w:p>
        </w:tc>
        <w:tc>
          <w:tcPr>
            <w:tcW w:w="126" w:type="dxa"/>
            <w:tcBorders>
              <w:left w:val="nil"/>
              <w:right w:val="nil"/>
            </w:tcBorders>
            <w:vAlign w:val="bottom"/>
          </w:tcPr>
          <w:p w14:paraId="3210180D" w14:textId="77777777" w:rsidR="0069294D" w:rsidRPr="00761B80" w:rsidRDefault="0069294D" w:rsidP="00362184">
            <w:pPr>
              <w:pStyle w:val="Texto"/>
              <w:tabs>
                <w:tab w:val="decimal" w:pos="1113"/>
              </w:tabs>
              <w:jc w:val="left"/>
            </w:pPr>
          </w:p>
        </w:tc>
        <w:tc>
          <w:tcPr>
            <w:tcW w:w="1224" w:type="dxa"/>
            <w:tcBorders>
              <w:left w:val="nil"/>
              <w:right w:val="nil"/>
            </w:tcBorders>
            <w:vAlign w:val="bottom"/>
          </w:tcPr>
          <w:p w14:paraId="2E77713B" w14:textId="6B78C069" w:rsidR="0069294D" w:rsidRPr="00761B80" w:rsidRDefault="00E740A5" w:rsidP="00362184">
            <w:pPr>
              <w:pStyle w:val="Texto"/>
              <w:tabs>
                <w:tab w:val="decimal" w:pos="1113"/>
              </w:tabs>
              <w:jc w:val="left"/>
            </w:pPr>
            <w:r w:rsidRPr="00E740A5">
              <w:t>(11.846)</w:t>
            </w:r>
          </w:p>
        </w:tc>
        <w:tc>
          <w:tcPr>
            <w:tcW w:w="144" w:type="dxa"/>
            <w:vAlign w:val="bottom"/>
          </w:tcPr>
          <w:p w14:paraId="373FBB5A" w14:textId="77777777" w:rsidR="0069294D" w:rsidRPr="00761B80" w:rsidRDefault="0069294D" w:rsidP="00362184">
            <w:pPr>
              <w:pStyle w:val="Texto"/>
              <w:tabs>
                <w:tab w:val="decimal" w:pos="1113"/>
              </w:tabs>
              <w:jc w:val="left"/>
            </w:pPr>
          </w:p>
        </w:tc>
        <w:tc>
          <w:tcPr>
            <w:tcW w:w="1206" w:type="dxa"/>
            <w:vAlign w:val="bottom"/>
          </w:tcPr>
          <w:p w14:paraId="23033A26" w14:textId="29EC4D1A" w:rsidR="0069294D" w:rsidRPr="00761B80" w:rsidRDefault="0069294D" w:rsidP="00362184">
            <w:pPr>
              <w:pStyle w:val="Texto"/>
              <w:tabs>
                <w:tab w:val="decimal" w:pos="1113"/>
              </w:tabs>
              <w:jc w:val="left"/>
            </w:pPr>
            <w:r w:rsidRPr="0069294D">
              <w:t>32.265</w:t>
            </w:r>
          </w:p>
        </w:tc>
        <w:tc>
          <w:tcPr>
            <w:tcW w:w="90" w:type="dxa"/>
            <w:vAlign w:val="bottom"/>
          </w:tcPr>
          <w:p w14:paraId="4DDA7E19" w14:textId="77777777" w:rsidR="0069294D" w:rsidRPr="00761B80" w:rsidRDefault="0069294D" w:rsidP="00362184">
            <w:pPr>
              <w:pStyle w:val="Texto"/>
              <w:tabs>
                <w:tab w:val="decimal" w:pos="1113"/>
              </w:tabs>
              <w:jc w:val="left"/>
            </w:pPr>
          </w:p>
        </w:tc>
        <w:tc>
          <w:tcPr>
            <w:tcW w:w="1260" w:type="dxa"/>
            <w:vAlign w:val="bottom"/>
          </w:tcPr>
          <w:p w14:paraId="52246B0F" w14:textId="0D0AB933" w:rsidR="0069294D" w:rsidRPr="00761B80" w:rsidRDefault="0069294D" w:rsidP="00362184">
            <w:pPr>
              <w:pStyle w:val="Texto"/>
              <w:tabs>
                <w:tab w:val="decimal" w:pos="1113"/>
              </w:tabs>
              <w:jc w:val="left"/>
            </w:pPr>
            <w:r w:rsidRPr="0069294D">
              <w:t>(16.353)</w:t>
            </w:r>
          </w:p>
        </w:tc>
      </w:tr>
      <w:tr w:rsidR="0069294D" w:rsidRPr="00761B80" w14:paraId="2165A392" w14:textId="77777777" w:rsidTr="00417D46">
        <w:trPr>
          <w:trHeight w:val="20"/>
        </w:trPr>
        <w:tc>
          <w:tcPr>
            <w:tcW w:w="4770" w:type="dxa"/>
            <w:tcBorders>
              <w:left w:val="nil"/>
              <w:bottom w:val="nil"/>
              <w:right w:val="nil"/>
            </w:tcBorders>
            <w:vAlign w:val="bottom"/>
          </w:tcPr>
          <w:p w14:paraId="1F52BA99" w14:textId="3B76F587" w:rsidR="0069294D" w:rsidRPr="0091645C" w:rsidRDefault="0069294D" w:rsidP="0069294D">
            <w:pPr>
              <w:pStyle w:val="Texto"/>
              <w:jc w:val="left"/>
            </w:pPr>
            <w:r w:rsidRPr="00761B80">
              <w:t>Bio Ledesma S.A.U.</w:t>
            </w:r>
          </w:p>
        </w:tc>
        <w:tc>
          <w:tcPr>
            <w:tcW w:w="1260" w:type="dxa"/>
            <w:tcBorders>
              <w:left w:val="nil"/>
              <w:right w:val="nil"/>
            </w:tcBorders>
            <w:vAlign w:val="bottom"/>
          </w:tcPr>
          <w:p w14:paraId="43CD4989" w14:textId="4E1A5F92" w:rsidR="0069294D" w:rsidRPr="00761B80" w:rsidRDefault="00D35955" w:rsidP="00362184">
            <w:pPr>
              <w:pStyle w:val="Texto"/>
              <w:tabs>
                <w:tab w:val="decimal" w:pos="1113"/>
              </w:tabs>
              <w:jc w:val="left"/>
            </w:pPr>
            <w:r w:rsidRPr="00D35955">
              <w:t>(</w:t>
            </w:r>
            <w:r w:rsidR="00AF630E" w:rsidRPr="00AF630E">
              <w:t>212.699</w:t>
            </w:r>
            <w:r w:rsidRPr="00D35955">
              <w:t>)</w:t>
            </w:r>
          </w:p>
        </w:tc>
        <w:tc>
          <w:tcPr>
            <w:tcW w:w="126" w:type="dxa"/>
            <w:tcBorders>
              <w:left w:val="nil"/>
              <w:right w:val="nil"/>
            </w:tcBorders>
            <w:vAlign w:val="bottom"/>
          </w:tcPr>
          <w:p w14:paraId="358AF153" w14:textId="77777777" w:rsidR="0069294D" w:rsidRPr="00761B80" w:rsidRDefault="0069294D" w:rsidP="00362184">
            <w:pPr>
              <w:pStyle w:val="Texto"/>
              <w:tabs>
                <w:tab w:val="decimal" w:pos="1113"/>
              </w:tabs>
              <w:jc w:val="left"/>
            </w:pPr>
          </w:p>
        </w:tc>
        <w:tc>
          <w:tcPr>
            <w:tcW w:w="1224" w:type="dxa"/>
            <w:tcBorders>
              <w:left w:val="nil"/>
              <w:right w:val="nil"/>
            </w:tcBorders>
            <w:vAlign w:val="bottom"/>
          </w:tcPr>
          <w:p w14:paraId="2E58CDDA" w14:textId="59924D74" w:rsidR="0069294D" w:rsidRPr="00761B80" w:rsidRDefault="00E740A5" w:rsidP="00362184">
            <w:pPr>
              <w:pStyle w:val="Texto"/>
              <w:tabs>
                <w:tab w:val="decimal" w:pos="1113"/>
              </w:tabs>
              <w:jc w:val="left"/>
            </w:pPr>
            <w:r w:rsidRPr="00E740A5">
              <w:t>(</w:t>
            </w:r>
            <w:r w:rsidR="00AF630E" w:rsidRPr="00AF630E">
              <w:t>28.673</w:t>
            </w:r>
            <w:r w:rsidRPr="00E740A5">
              <w:t>)</w:t>
            </w:r>
          </w:p>
        </w:tc>
        <w:tc>
          <w:tcPr>
            <w:tcW w:w="144" w:type="dxa"/>
            <w:vAlign w:val="bottom"/>
          </w:tcPr>
          <w:p w14:paraId="1FDDEFBA" w14:textId="77777777" w:rsidR="0069294D" w:rsidRPr="00761B80" w:rsidRDefault="0069294D" w:rsidP="00362184">
            <w:pPr>
              <w:pStyle w:val="Texto"/>
              <w:tabs>
                <w:tab w:val="decimal" w:pos="1113"/>
              </w:tabs>
              <w:jc w:val="left"/>
            </w:pPr>
          </w:p>
        </w:tc>
        <w:tc>
          <w:tcPr>
            <w:tcW w:w="1206" w:type="dxa"/>
            <w:vAlign w:val="bottom"/>
          </w:tcPr>
          <w:p w14:paraId="204269A5" w14:textId="69569D9C" w:rsidR="0069294D" w:rsidRPr="00761B80" w:rsidRDefault="0069294D" w:rsidP="00362184">
            <w:pPr>
              <w:pStyle w:val="Texto"/>
              <w:tabs>
                <w:tab w:val="decimal" w:pos="1113"/>
              </w:tabs>
              <w:jc w:val="left"/>
            </w:pPr>
            <w:r w:rsidRPr="0069294D">
              <w:t>139.053</w:t>
            </w:r>
          </w:p>
        </w:tc>
        <w:tc>
          <w:tcPr>
            <w:tcW w:w="90" w:type="dxa"/>
            <w:vAlign w:val="bottom"/>
          </w:tcPr>
          <w:p w14:paraId="2EDBA5D3" w14:textId="77777777" w:rsidR="0069294D" w:rsidRPr="00761B80" w:rsidRDefault="0069294D" w:rsidP="00362184">
            <w:pPr>
              <w:pStyle w:val="Texto"/>
              <w:tabs>
                <w:tab w:val="decimal" w:pos="1113"/>
              </w:tabs>
              <w:jc w:val="left"/>
            </w:pPr>
          </w:p>
        </w:tc>
        <w:tc>
          <w:tcPr>
            <w:tcW w:w="1260" w:type="dxa"/>
            <w:vAlign w:val="bottom"/>
          </w:tcPr>
          <w:p w14:paraId="3B75630C" w14:textId="6F6FA07B" w:rsidR="0069294D" w:rsidRPr="00761B80" w:rsidRDefault="0069294D" w:rsidP="00362184">
            <w:pPr>
              <w:pStyle w:val="Texto"/>
              <w:tabs>
                <w:tab w:val="decimal" w:pos="1113"/>
              </w:tabs>
              <w:jc w:val="left"/>
            </w:pPr>
            <w:r w:rsidRPr="0069294D">
              <w:t>(14.086)</w:t>
            </w:r>
          </w:p>
        </w:tc>
      </w:tr>
      <w:tr w:rsidR="0069294D" w:rsidRPr="00AE4AE8" w14:paraId="6587F622" w14:textId="77777777" w:rsidTr="00417D46">
        <w:trPr>
          <w:trHeight w:val="20"/>
        </w:trPr>
        <w:tc>
          <w:tcPr>
            <w:tcW w:w="4770" w:type="dxa"/>
            <w:tcBorders>
              <w:left w:val="nil"/>
              <w:bottom w:val="nil"/>
              <w:right w:val="nil"/>
            </w:tcBorders>
            <w:vAlign w:val="bottom"/>
          </w:tcPr>
          <w:p w14:paraId="2661E79B" w14:textId="5DB61B33" w:rsidR="0069294D" w:rsidRPr="001B382C" w:rsidRDefault="0069294D" w:rsidP="0069294D">
            <w:pPr>
              <w:pStyle w:val="Texto"/>
              <w:jc w:val="left"/>
              <w:rPr>
                <w:lang w:val="pt-BR"/>
              </w:rPr>
            </w:pPr>
            <w:r w:rsidRPr="005E526E">
              <w:rPr>
                <w:lang w:val="pt-BR"/>
              </w:rPr>
              <w:t>Ledesma Frutas S.A.U.</w:t>
            </w:r>
          </w:p>
        </w:tc>
        <w:tc>
          <w:tcPr>
            <w:tcW w:w="1260" w:type="dxa"/>
            <w:tcBorders>
              <w:left w:val="nil"/>
              <w:right w:val="nil"/>
            </w:tcBorders>
            <w:vAlign w:val="bottom"/>
          </w:tcPr>
          <w:p w14:paraId="14FEF7BC" w14:textId="671B929C" w:rsidR="0069294D" w:rsidRPr="00362184" w:rsidRDefault="00E740A5" w:rsidP="00362184">
            <w:pPr>
              <w:pStyle w:val="Texto"/>
              <w:tabs>
                <w:tab w:val="decimal" w:pos="1113"/>
              </w:tabs>
              <w:jc w:val="left"/>
            </w:pPr>
            <w:r w:rsidRPr="00E740A5">
              <w:t>(</w:t>
            </w:r>
            <w:r w:rsidR="00AF630E" w:rsidRPr="00AF630E">
              <w:t>2.669</w:t>
            </w:r>
            <w:r w:rsidRPr="00E740A5">
              <w:t>)</w:t>
            </w:r>
          </w:p>
        </w:tc>
        <w:tc>
          <w:tcPr>
            <w:tcW w:w="126" w:type="dxa"/>
            <w:tcBorders>
              <w:left w:val="nil"/>
              <w:right w:val="nil"/>
            </w:tcBorders>
            <w:vAlign w:val="bottom"/>
          </w:tcPr>
          <w:p w14:paraId="14729348" w14:textId="77777777" w:rsidR="0069294D" w:rsidRPr="00362184" w:rsidRDefault="0069294D" w:rsidP="00362184">
            <w:pPr>
              <w:pStyle w:val="Texto"/>
              <w:tabs>
                <w:tab w:val="decimal" w:pos="1113"/>
              </w:tabs>
              <w:jc w:val="left"/>
            </w:pPr>
          </w:p>
        </w:tc>
        <w:tc>
          <w:tcPr>
            <w:tcW w:w="1224" w:type="dxa"/>
            <w:tcBorders>
              <w:left w:val="nil"/>
              <w:right w:val="nil"/>
            </w:tcBorders>
            <w:vAlign w:val="bottom"/>
          </w:tcPr>
          <w:p w14:paraId="0A88FC8A" w14:textId="71A7D5D3" w:rsidR="0069294D" w:rsidRPr="00362184" w:rsidRDefault="00D35955" w:rsidP="00362184">
            <w:pPr>
              <w:pStyle w:val="Texto"/>
              <w:tabs>
                <w:tab w:val="decimal" w:pos="1113"/>
              </w:tabs>
              <w:jc w:val="left"/>
            </w:pPr>
            <w:r w:rsidRPr="00362184">
              <w:t>(</w:t>
            </w:r>
            <w:r w:rsidR="00AF630E" w:rsidRPr="00AF630E">
              <w:t>13.237</w:t>
            </w:r>
            <w:r w:rsidRPr="00362184">
              <w:t>)</w:t>
            </w:r>
          </w:p>
        </w:tc>
        <w:tc>
          <w:tcPr>
            <w:tcW w:w="144" w:type="dxa"/>
            <w:vAlign w:val="bottom"/>
          </w:tcPr>
          <w:p w14:paraId="444CE345" w14:textId="77777777" w:rsidR="0069294D" w:rsidRPr="00362184" w:rsidRDefault="0069294D" w:rsidP="00362184">
            <w:pPr>
              <w:pStyle w:val="Texto"/>
              <w:tabs>
                <w:tab w:val="decimal" w:pos="1113"/>
              </w:tabs>
              <w:jc w:val="left"/>
            </w:pPr>
          </w:p>
        </w:tc>
        <w:tc>
          <w:tcPr>
            <w:tcW w:w="1206" w:type="dxa"/>
            <w:vAlign w:val="bottom"/>
          </w:tcPr>
          <w:p w14:paraId="54B79D31" w14:textId="3AE9483B" w:rsidR="0069294D" w:rsidRPr="00362184" w:rsidRDefault="0069294D" w:rsidP="00362184">
            <w:pPr>
              <w:pStyle w:val="Texto"/>
              <w:tabs>
                <w:tab w:val="decimal" w:pos="1113"/>
              </w:tabs>
              <w:jc w:val="left"/>
            </w:pPr>
            <w:r w:rsidRPr="0069294D">
              <w:t>(20.451)</w:t>
            </w:r>
          </w:p>
        </w:tc>
        <w:tc>
          <w:tcPr>
            <w:tcW w:w="90" w:type="dxa"/>
            <w:vAlign w:val="bottom"/>
          </w:tcPr>
          <w:p w14:paraId="23163373" w14:textId="77777777" w:rsidR="0069294D" w:rsidRPr="00362184" w:rsidRDefault="0069294D" w:rsidP="00362184">
            <w:pPr>
              <w:pStyle w:val="Texto"/>
              <w:tabs>
                <w:tab w:val="decimal" w:pos="1113"/>
              </w:tabs>
              <w:jc w:val="left"/>
            </w:pPr>
          </w:p>
        </w:tc>
        <w:tc>
          <w:tcPr>
            <w:tcW w:w="1260" w:type="dxa"/>
            <w:vAlign w:val="bottom"/>
          </w:tcPr>
          <w:p w14:paraId="25C083AB" w14:textId="286C8F6A" w:rsidR="0069294D" w:rsidRPr="00362184" w:rsidRDefault="0069294D" w:rsidP="00362184">
            <w:pPr>
              <w:pStyle w:val="Texto"/>
              <w:tabs>
                <w:tab w:val="decimal" w:pos="1113"/>
              </w:tabs>
              <w:jc w:val="left"/>
            </w:pPr>
            <w:r w:rsidRPr="0069294D">
              <w:t>(26.470)</w:t>
            </w:r>
          </w:p>
        </w:tc>
      </w:tr>
      <w:tr w:rsidR="0069294D" w:rsidRPr="00761B80" w14:paraId="5859692A" w14:textId="77777777" w:rsidTr="00417D46">
        <w:trPr>
          <w:trHeight w:val="20"/>
        </w:trPr>
        <w:tc>
          <w:tcPr>
            <w:tcW w:w="4770" w:type="dxa"/>
            <w:tcBorders>
              <w:left w:val="nil"/>
              <w:bottom w:val="nil"/>
              <w:right w:val="nil"/>
            </w:tcBorders>
            <w:vAlign w:val="bottom"/>
          </w:tcPr>
          <w:p w14:paraId="4CC9BD55" w14:textId="77777777" w:rsidR="0069294D" w:rsidRPr="0091645C" w:rsidRDefault="0069294D" w:rsidP="0069294D">
            <w:pPr>
              <w:pStyle w:val="Texto"/>
              <w:jc w:val="left"/>
            </w:pPr>
          </w:p>
        </w:tc>
        <w:tc>
          <w:tcPr>
            <w:tcW w:w="1260" w:type="dxa"/>
            <w:tcBorders>
              <w:left w:val="nil"/>
              <w:right w:val="nil"/>
            </w:tcBorders>
            <w:vAlign w:val="bottom"/>
          </w:tcPr>
          <w:p w14:paraId="72714EED" w14:textId="77777777" w:rsidR="0069294D" w:rsidRPr="00761B80" w:rsidRDefault="0069294D" w:rsidP="00362184">
            <w:pPr>
              <w:pStyle w:val="Texto"/>
              <w:tabs>
                <w:tab w:val="decimal" w:pos="1113"/>
              </w:tabs>
              <w:jc w:val="left"/>
            </w:pPr>
          </w:p>
        </w:tc>
        <w:tc>
          <w:tcPr>
            <w:tcW w:w="126" w:type="dxa"/>
            <w:tcBorders>
              <w:left w:val="nil"/>
              <w:right w:val="nil"/>
            </w:tcBorders>
            <w:vAlign w:val="bottom"/>
          </w:tcPr>
          <w:p w14:paraId="7FEDCD42" w14:textId="77777777" w:rsidR="0069294D" w:rsidRPr="00761B80" w:rsidRDefault="0069294D" w:rsidP="00362184">
            <w:pPr>
              <w:pStyle w:val="Texto"/>
              <w:tabs>
                <w:tab w:val="decimal" w:pos="1113"/>
              </w:tabs>
              <w:jc w:val="left"/>
            </w:pPr>
          </w:p>
        </w:tc>
        <w:tc>
          <w:tcPr>
            <w:tcW w:w="1224" w:type="dxa"/>
            <w:tcBorders>
              <w:left w:val="nil"/>
              <w:right w:val="nil"/>
            </w:tcBorders>
            <w:vAlign w:val="bottom"/>
          </w:tcPr>
          <w:p w14:paraId="60E86438" w14:textId="77777777" w:rsidR="0069294D" w:rsidRPr="00761B80" w:rsidRDefault="0069294D" w:rsidP="00362184">
            <w:pPr>
              <w:pStyle w:val="Texto"/>
              <w:tabs>
                <w:tab w:val="decimal" w:pos="1113"/>
              </w:tabs>
              <w:jc w:val="left"/>
            </w:pPr>
          </w:p>
        </w:tc>
        <w:tc>
          <w:tcPr>
            <w:tcW w:w="144" w:type="dxa"/>
            <w:vAlign w:val="bottom"/>
          </w:tcPr>
          <w:p w14:paraId="4E59B34D" w14:textId="77777777" w:rsidR="0069294D" w:rsidRPr="00761B80" w:rsidRDefault="0069294D" w:rsidP="00362184">
            <w:pPr>
              <w:pStyle w:val="Texto"/>
              <w:tabs>
                <w:tab w:val="decimal" w:pos="1113"/>
              </w:tabs>
              <w:jc w:val="left"/>
            </w:pPr>
          </w:p>
        </w:tc>
        <w:tc>
          <w:tcPr>
            <w:tcW w:w="1206" w:type="dxa"/>
            <w:vAlign w:val="bottom"/>
          </w:tcPr>
          <w:p w14:paraId="62406D95" w14:textId="77777777" w:rsidR="0069294D" w:rsidRPr="00761B80" w:rsidRDefault="0069294D" w:rsidP="00362184">
            <w:pPr>
              <w:pStyle w:val="Texto"/>
              <w:tabs>
                <w:tab w:val="decimal" w:pos="1113"/>
              </w:tabs>
              <w:jc w:val="left"/>
            </w:pPr>
          </w:p>
        </w:tc>
        <w:tc>
          <w:tcPr>
            <w:tcW w:w="90" w:type="dxa"/>
            <w:vAlign w:val="bottom"/>
          </w:tcPr>
          <w:p w14:paraId="5CB8DA73" w14:textId="77777777" w:rsidR="0069294D" w:rsidRPr="00761B80" w:rsidRDefault="0069294D" w:rsidP="00362184">
            <w:pPr>
              <w:pStyle w:val="Texto"/>
              <w:tabs>
                <w:tab w:val="decimal" w:pos="1113"/>
              </w:tabs>
              <w:jc w:val="left"/>
            </w:pPr>
          </w:p>
        </w:tc>
        <w:tc>
          <w:tcPr>
            <w:tcW w:w="1260" w:type="dxa"/>
            <w:vAlign w:val="bottom"/>
          </w:tcPr>
          <w:p w14:paraId="3AA14824" w14:textId="77777777" w:rsidR="0069294D" w:rsidRPr="00761B80" w:rsidRDefault="0069294D" w:rsidP="00362184">
            <w:pPr>
              <w:pStyle w:val="Texto"/>
              <w:tabs>
                <w:tab w:val="decimal" w:pos="1113"/>
              </w:tabs>
              <w:jc w:val="left"/>
            </w:pPr>
          </w:p>
        </w:tc>
      </w:tr>
      <w:tr w:rsidR="0069294D" w:rsidRPr="00761B80" w14:paraId="13987AE1" w14:textId="77777777" w:rsidTr="00417D46">
        <w:trPr>
          <w:trHeight w:val="20"/>
        </w:trPr>
        <w:tc>
          <w:tcPr>
            <w:tcW w:w="4770" w:type="dxa"/>
            <w:tcBorders>
              <w:left w:val="nil"/>
              <w:bottom w:val="nil"/>
              <w:right w:val="nil"/>
            </w:tcBorders>
            <w:vAlign w:val="bottom"/>
          </w:tcPr>
          <w:p w14:paraId="221CE044" w14:textId="2B18F38F" w:rsidR="0069294D" w:rsidRPr="0091645C" w:rsidRDefault="0069294D" w:rsidP="0069294D">
            <w:pPr>
              <w:pStyle w:val="Texto"/>
              <w:jc w:val="left"/>
            </w:pPr>
            <w:r w:rsidRPr="002D11D7">
              <w:rPr>
                <w:b/>
              </w:rPr>
              <w:t>Asociadas</w:t>
            </w:r>
            <w:r>
              <w:rPr>
                <w:b/>
              </w:rPr>
              <w:t>:</w:t>
            </w:r>
          </w:p>
        </w:tc>
        <w:tc>
          <w:tcPr>
            <w:tcW w:w="1260" w:type="dxa"/>
            <w:tcBorders>
              <w:left w:val="nil"/>
              <w:right w:val="nil"/>
            </w:tcBorders>
            <w:vAlign w:val="bottom"/>
          </w:tcPr>
          <w:p w14:paraId="48D44E38" w14:textId="77777777" w:rsidR="0069294D" w:rsidRPr="00761B80" w:rsidRDefault="0069294D" w:rsidP="00362184">
            <w:pPr>
              <w:pStyle w:val="Texto"/>
              <w:tabs>
                <w:tab w:val="decimal" w:pos="1113"/>
              </w:tabs>
              <w:jc w:val="left"/>
            </w:pPr>
          </w:p>
        </w:tc>
        <w:tc>
          <w:tcPr>
            <w:tcW w:w="126" w:type="dxa"/>
            <w:tcBorders>
              <w:left w:val="nil"/>
              <w:right w:val="nil"/>
            </w:tcBorders>
            <w:vAlign w:val="bottom"/>
          </w:tcPr>
          <w:p w14:paraId="13C9990E" w14:textId="77777777" w:rsidR="0069294D" w:rsidRPr="00761B80" w:rsidRDefault="0069294D" w:rsidP="00362184">
            <w:pPr>
              <w:pStyle w:val="Texto"/>
              <w:tabs>
                <w:tab w:val="decimal" w:pos="1113"/>
              </w:tabs>
              <w:jc w:val="left"/>
            </w:pPr>
          </w:p>
        </w:tc>
        <w:tc>
          <w:tcPr>
            <w:tcW w:w="1224" w:type="dxa"/>
            <w:tcBorders>
              <w:left w:val="nil"/>
              <w:right w:val="nil"/>
            </w:tcBorders>
            <w:vAlign w:val="bottom"/>
          </w:tcPr>
          <w:p w14:paraId="38017857" w14:textId="77777777" w:rsidR="0069294D" w:rsidRPr="00761B80" w:rsidRDefault="0069294D" w:rsidP="00362184">
            <w:pPr>
              <w:pStyle w:val="Texto"/>
              <w:tabs>
                <w:tab w:val="decimal" w:pos="1113"/>
              </w:tabs>
              <w:jc w:val="left"/>
            </w:pPr>
          </w:p>
        </w:tc>
        <w:tc>
          <w:tcPr>
            <w:tcW w:w="144" w:type="dxa"/>
            <w:vAlign w:val="bottom"/>
          </w:tcPr>
          <w:p w14:paraId="2B727BAC" w14:textId="77777777" w:rsidR="0069294D" w:rsidRPr="00761B80" w:rsidRDefault="0069294D" w:rsidP="00362184">
            <w:pPr>
              <w:pStyle w:val="Texto"/>
              <w:tabs>
                <w:tab w:val="decimal" w:pos="1113"/>
              </w:tabs>
              <w:jc w:val="left"/>
            </w:pPr>
          </w:p>
        </w:tc>
        <w:tc>
          <w:tcPr>
            <w:tcW w:w="1206" w:type="dxa"/>
            <w:vAlign w:val="bottom"/>
          </w:tcPr>
          <w:p w14:paraId="61FF35B2" w14:textId="77777777" w:rsidR="0069294D" w:rsidRPr="00761B80" w:rsidRDefault="0069294D" w:rsidP="00362184">
            <w:pPr>
              <w:pStyle w:val="Texto"/>
              <w:tabs>
                <w:tab w:val="decimal" w:pos="1113"/>
              </w:tabs>
              <w:jc w:val="left"/>
            </w:pPr>
          </w:p>
        </w:tc>
        <w:tc>
          <w:tcPr>
            <w:tcW w:w="90" w:type="dxa"/>
            <w:vAlign w:val="bottom"/>
          </w:tcPr>
          <w:p w14:paraId="16BBE10E" w14:textId="77777777" w:rsidR="0069294D" w:rsidRPr="00761B80" w:rsidRDefault="0069294D" w:rsidP="00362184">
            <w:pPr>
              <w:pStyle w:val="Texto"/>
              <w:tabs>
                <w:tab w:val="decimal" w:pos="1113"/>
              </w:tabs>
              <w:jc w:val="left"/>
            </w:pPr>
          </w:p>
        </w:tc>
        <w:tc>
          <w:tcPr>
            <w:tcW w:w="1260" w:type="dxa"/>
            <w:vAlign w:val="bottom"/>
          </w:tcPr>
          <w:p w14:paraId="40B5A56F" w14:textId="77777777" w:rsidR="0069294D" w:rsidRPr="00761B80" w:rsidRDefault="0069294D" w:rsidP="00362184">
            <w:pPr>
              <w:pStyle w:val="Texto"/>
              <w:tabs>
                <w:tab w:val="decimal" w:pos="1113"/>
              </w:tabs>
              <w:jc w:val="left"/>
            </w:pPr>
          </w:p>
        </w:tc>
      </w:tr>
      <w:tr w:rsidR="0069294D" w:rsidRPr="00761B80" w14:paraId="5AC39693" w14:textId="77777777" w:rsidTr="00417D46">
        <w:trPr>
          <w:trHeight w:val="20"/>
        </w:trPr>
        <w:tc>
          <w:tcPr>
            <w:tcW w:w="4770" w:type="dxa"/>
            <w:tcBorders>
              <w:left w:val="nil"/>
              <w:bottom w:val="nil"/>
              <w:right w:val="nil"/>
            </w:tcBorders>
            <w:vAlign w:val="bottom"/>
          </w:tcPr>
          <w:p w14:paraId="643EBE49" w14:textId="77447768" w:rsidR="0069294D" w:rsidRPr="0091645C" w:rsidRDefault="0069294D" w:rsidP="0069294D">
            <w:pPr>
              <w:pStyle w:val="Texto"/>
              <w:jc w:val="left"/>
            </w:pPr>
            <w:r>
              <w:t>Productores de Alcohol de Melaza S.A.</w:t>
            </w:r>
          </w:p>
        </w:tc>
        <w:tc>
          <w:tcPr>
            <w:tcW w:w="1260" w:type="dxa"/>
            <w:tcBorders>
              <w:left w:val="nil"/>
              <w:right w:val="nil"/>
            </w:tcBorders>
            <w:vAlign w:val="bottom"/>
          </w:tcPr>
          <w:p w14:paraId="5616EC15" w14:textId="2BE21939" w:rsidR="0069294D" w:rsidRPr="00761B80" w:rsidRDefault="00D35955" w:rsidP="00362184">
            <w:pPr>
              <w:pStyle w:val="Texto"/>
              <w:tabs>
                <w:tab w:val="decimal" w:pos="1113"/>
              </w:tabs>
              <w:jc w:val="left"/>
            </w:pPr>
            <w:r w:rsidRPr="00D35955">
              <w:t>(</w:t>
            </w:r>
            <w:r w:rsidR="0088436B" w:rsidRPr="0088436B">
              <w:t>105.154</w:t>
            </w:r>
            <w:r w:rsidRPr="00D35955">
              <w:t>)</w:t>
            </w:r>
          </w:p>
        </w:tc>
        <w:tc>
          <w:tcPr>
            <w:tcW w:w="126" w:type="dxa"/>
            <w:tcBorders>
              <w:left w:val="nil"/>
              <w:right w:val="nil"/>
            </w:tcBorders>
            <w:vAlign w:val="bottom"/>
          </w:tcPr>
          <w:p w14:paraId="486BBB3E" w14:textId="77777777" w:rsidR="0069294D" w:rsidRPr="00761B80" w:rsidRDefault="0069294D" w:rsidP="00362184">
            <w:pPr>
              <w:pStyle w:val="Texto"/>
              <w:tabs>
                <w:tab w:val="decimal" w:pos="1113"/>
              </w:tabs>
              <w:jc w:val="left"/>
            </w:pPr>
          </w:p>
        </w:tc>
        <w:tc>
          <w:tcPr>
            <w:tcW w:w="1224" w:type="dxa"/>
            <w:tcBorders>
              <w:left w:val="nil"/>
              <w:right w:val="nil"/>
            </w:tcBorders>
            <w:vAlign w:val="bottom"/>
          </w:tcPr>
          <w:p w14:paraId="67FB1CA7" w14:textId="1BEE79D9" w:rsidR="0069294D" w:rsidRPr="00761B80" w:rsidRDefault="00E740A5" w:rsidP="00362184">
            <w:pPr>
              <w:pStyle w:val="Texto"/>
              <w:tabs>
                <w:tab w:val="decimal" w:pos="1113"/>
              </w:tabs>
              <w:jc w:val="left"/>
            </w:pPr>
            <w:r w:rsidRPr="00E740A5">
              <w:t>(</w:t>
            </w:r>
            <w:r w:rsidR="0088436B" w:rsidRPr="0088436B">
              <w:t>1.040</w:t>
            </w:r>
            <w:r w:rsidRPr="00E740A5">
              <w:t>)</w:t>
            </w:r>
          </w:p>
        </w:tc>
        <w:tc>
          <w:tcPr>
            <w:tcW w:w="144" w:type="dxa"/>
            <w:vAlign w:val="bottom"/>
          </w:tcPr>
          <w:p w14:paraId="2787186C" w14:textId="77777777" w:rsidR="0069294D" w:rsidRPr="00761B80" w:rsidRDefault="0069294D" w:rsidP="00362184">
            <w:pPr>
              <w:pStyle w:val="Texto"/>
              <w:tabs>
                <w:tab w:val="decimal" w:pos="1113"/>
              </w:tabs>
              <w:jc w:val="left"/>
            </w:pPr>
          </w:p>
        </w:tc>
        <w:tc>
          <w:tcPr>
            <w:tcW w:w="1206" w:type="dxa"/>
            <w:vAlign w:val="bottom"/>
          </w:tcPr>
          <w:p w14:paraId="04C0B457" w14:textId="2284E21E" w:rsidR="0069294D" w:rsidRPr="00761B80" w:rsidRDefault="0069294D" w:rsidP="00362184">
            <w:pPr>
              <w:pStyle w:val="Texto"/>
              <w:tabs>
                <w:tab w:val="decimal" w:pos="1113"/>
              </w:tabs>
              <w:jc w:val="left"/>
            </w:pPr>
            <w:r w:rsidRPr="0069294D">
              <w:t>81.139</w:t>
            </w:r>
          </w:p>
        </w:tc>
        <w:tc>
          <w:tcPr>
            <w:tcW w:w="90" w:type="dxa"/>
            <w:vAlign w:val="bottom"/>
          </w:tcPr>
          <w:p w14:paraId="6FD31D8F" w14:textId="77777777" w:rsidR="0069294D" w:rsidRPr="00761B80" w:rsidRDefault="0069294D" w:rsidP="00362184">
            <w:pPr>
              <w:pStyle w:val="Texto"/>
              <w:tabs>
                <w:tab w:val="decimal" w:pos="1113"/>
              </w:tabs>
              <w:jc w:val="left"/>
            </w:pPr>
          </w:p>
        </w:tc>
        <w:tc>
          <w:tcPr>
            <w:tcW w:w="1260" w:type="dxa"/>
            <w:vAlign w:val="bottom"/>
          </w:tcPr>
          <w:p w14:paraId="1121DA62" w14:textId="67C68B61" w:rsidR="0069294D" w:rsidRPr="00761B80" w:rsidRDefault="0069294D" w:rsidP="00362184">
            <w:pPr>
              <w:pStyle w:val="Texto"/>
              <w:tabs>
                <w:tab w:val="decimal" w:pos="1113"/>
              </w:tabs>
              <w:jc w:val="left"/>
            </w:pPr>
            <w:r w:rsidRPr="0069294D">
              <w:t>30.253</w:t>
            </w:r>
          </w:p>
        </w:tc>
      </w:tr>
      <w:tr w:rsidR="0069294D" w:rsidRPr="00761B80" w14:paraId="194F855D" w14:textId="77777777" w:rsidTr="00417D46">
        <w:trPr>
          <w:trHeight w:val="20"/>
        </w:trPr>
        <w:tc>
          <w:tcPr>
            <w:tcW w:w="4770" w:type="dxa"/>
            <w:tcBorders>
              <w:left w:val="nil"/>
              <w:bottom w:val="nil"/>
              <w:right w:val="nil"/>
            </w:tcBorders>
            <w:vAlign w:val="bottom"/>
          </w:tcPr>
          <w:p w14:paraId="2927B2EB" w14:textId="18A5D568" w:rsidR="0069294D" w:rsidRPr="0091645C" w:rsidRDefault="0069294D" w:rsidP="0069294D">
            <w:pPr>
              <w:pStyle w:val="Texto"/>
              <w:jc w:val="left"/>
            </w:pPr>
            <w:r w:rsidRPr="00761B80">
              <w:t>Franquicias Azucareras S.A.</w:t>
            </w:r>
          </w:p>
        </w:tc>
        <w:tc>
          <w:tcPr>
            <w:tcW w:w="1260" w:type="dxa"/>
            <w:tcBorders>
              <w:left w:val="nil"/>
              <w:right w:val="nil"/>
            </w:tcBorders>
            <w:vAlign w:val="bottom"/>
          </w:tcPr>
          <w:p w14:paraId="7307B703" w14:textId="3B135280" w:rsidR="0069294D" w:rsidRPr="00761B80" w:rsidRDefault="00D35955" w:rsidP="00362184">
            <w:pPr>
              <w:pStyle w:val="Texto"/>
              <w:tabs>
                <w:tab w:val="decimal" w:pos="1113"/>
              </w:tabs>
              <w:jc w:val="left"/>
            </w:pPr>
            <w:r w:rsidRPr="00D35955">
              <w:t>(</w:t>
            </w:r>
            <w:r w:rsidR="00E740A5" w:rsidRPr="00E740A5">
              <w:t>294</w:t>
            </w:r>
            <w:r w:rsidRPr="00D35955">
              <w:t>)</w:t>
            </w:r>
          </w:p>
        </w:tc>
        <w:tc>
          <w:tcPr>
            <w:tcW w:w="126" w:type="dxa"/>
            <w:tcBorders>
              <w:left w:val="nil"/>
              <w:right w:val="nil"/>
            </w:tcBorders>
            <w:vAlign w:val="bottom"/>
          </w:tcPr>
          <w:p w14:paraId="0A04DF89" w14:textId="77777777" w:rsidR="0069294D" w:rsidRPr="00761B80" w:rsidRDefault="0069294D" w:rsidP="00362184">
            <w:pPr>
              <w:pStyle w:val="Texto"/>
              <w:tabs>
                <w:tab w:val="decimal" w:pos="1113"/>
              </w:tabs>
              <w:jc w:val="left"/>
            </w:pPr>
          </w:p>
        </w:tc>
        <w:tc>
          <w:tcPr>
            <w:tcW w:w="1224" w:type="dxa"/>
            <w:tcBorders>
              <w:left w:val="nil"/>
              <w:right w:val="nil"/>
            </w:tcBorders>
            <w:vAlign w:val="bottom"/>
          </w:tcPr>
          <w:p w14:paraId="78003E8B" w14:textId="295BBFF7" w:rsidR="0069294D" w:rsidRPr="00761B80" w:rsidRDefault="00E740A5" w:rsidP="00362184">
            <w:pPr>
              <w:pStyle w:val="Texto"/>
              <w:tabs>
                <w:tab w:val="decimal" w:pos="1113"/>
              </w:tabs>
              <w:jc w:val="left"/>
            </w:pPr>
            <w:r w:rsidRPr="00E740A5">
              <w:t>(107)</w:t>
            </w:r>
          </w:p>
        </w:tc>
        <w:tc>
          <w:tcPr>
            <w:tcW w:w="144" w:type="dxa"/>
            <w:vAlign w:val="bottom"/>
          </w:tcPr>
          <w:p w14:paraId="3C6C480B" w14:textId="77777777" w:rsidR="0069294D" w:rsidRPr="00761B80" w:rsidRDefault="0069294D" w:rsidP="00362184">
            <w:pPr>
              <w:pStyle w:val="Texto"/>
              <w:tabs>
                <w:tab w:val="decimal" w:pos="1113"/>
              </w:tabs>
              <w:jc w:val="left"/>
            </w:pPr>
          </w:p>
        </w:tc>
        <w:tc>
          <w:tcPr>
            <w:tcW w:w="1206" w:type="dxa"/>
            <w:vAlign w:val="bottom"/>
          </w:tcPr>
          <w:p w14:paraId="2114970E" w14:textId="5EE354D7" w:rsidR="0069294D" w:rsidRPr="00761B80" w:rsidRDefault="0069294D" w:rsidP="00362184">
            <w:pPr>
              <w:pStyle w:val="Texto"/>
              <w:tabs>
                <w:tab w:val="decimal" w:pos="1113"/>
              </w:tabs>
              <w:jc w:val="left"/>
            </w:pPr>
            <w:r w:rsidRPr="0069294D">
              <w:t>(326)</w:t>
            </w:r>
          </w:p>
        </w:tc>
        <w:tc>
          <w:tcPr>
            <w:tcW w:w="90" w:type="dxa"/>
            <w:vAlign w:val="bottom"/>
          </w:tcPr>
          <w:p w14:paraId="2DF3AB62" w14:textId="77777777" w:rsidR="0069294D" w:rsidRPr="00761B80" w:rsidRDefault="0069294D" w:rsidP="00362184">
            <w:pPr>
              <w:pStyle w:val="Texto"/>
              <w:tabs>
                <w:tab w:val="decimal" w:pos="1113"/>
              </w:tabs>
              <w:jc w:val="left"/>
            </w:pPr>
          </w:p>
        </w:tc>
        <w:tc>
          <w:tcPr>
            <w:tcW w:w="1260" w:type="dxa"/>
            <w:vAlign w:val="bottom"/>
          </w:tcPr>
          <w:p w14:paraId="7802AA63" w14:textId="46DDF915" w:rsidR="0069294D" w:rsidRPr="00761B80" w:rsidRDefault="0069294D" w:rsidP="00362184">
            <w:pPr>
              <w:pStyle w:val="Texto"/>
              <w:tabs>
                <w:tab w:val="decimal" w:pos="1113"/>
              </w:tabs>
              <w:jc w:val="left"/>
            </w:pPr>
            <w:r w:rsidRPr="0069294D">
              <w:t>(284)</w:t>
            </w:r>
          </w:p>
        </w:tc>
      </w:tr>
      <w:tr w:rsidR="0069294D" w:rsidRPr="00761B80" w14:paraId="5EEB6D78" w14:textId="77777777" w:rsidTr="00417D46">
        <w:trPr>
          <w:trHeight w:val="20"/>
        </w:trPr>
        <w:tc>
          <w:tcPr>
            <w:tcW w:w="4770" w:type="dxa"/>
            <w:tcBorders>
              <w:left w:val="nil"/>
              <w:bottom w:val="nil"/>
              <w:right w:val="nil"/>
            </w:tcBorders>
            <w:vAlign w:val="bottom"/>
          </w:tcPr>
          <w:p w14:paraId="45F894AB" w14:textId="2CF8BDBD" w:rsidR="0069294D" w:rsidRPr="0091645C" w:rsidRDefault="0069294D" w:rsidP="0069294D">
            <w:pPr>
              <w:pStyle w:val="Texto"/>
              <w:jc w:val="left"/>
            </w:pPr>
            <w:proofErr w:type="spellStart"/>
            <w:r>
              <w:t>Aguaragüe</w:t>
            </w:r>
            <w:proofErr w:type="spellEnd"/>
            <w:r w:rsidRPr="00FA4C7A">
              <w:t xml:space="preserve"> Uni</w:t>
            </w:r>
            <w:r w:rsidRPr="0061172E">
              <w:t>ó</w:t>
            </w:r>
            <w:r w:rsidRPr="00FA4C7A">
              <w:t>n Transitoria de em</w:t>
            </w:r>
            <w:r w:rsidRPr="0061172E">
              <w:t>presas</w:t>
            </w:r>
          </w:p>
        </w:tc>
        <w:tc>
          <w:tcPr>
            <w:tcW w:w="1260" w:type="dxa"/>
            <w:tcBorders>
              <w:left w:val="nil"/>
              <w:right w:val="nil"/>
            </w:tcBorders>
            <w:vAlign w:val="bottom"/>
          </w:tcPr>
          <w:p w14:paraId="6C6C332B" w14:textId="0CE66A1B" w:rsidR="0069294D" w:rsidRPr="00761B80" w:rsidRDefault="00D35955" w:rsidP="00362184">
            <w:pPr>
              <w:pStyle w:val="Texto"/>
              <w:tabs>
                <w:tab w:val="decimal" w:pos="1113"/>
              </w:tabs>
              <w:jc w:val="left"/>
            </w:pPr>
            <w:r w:rsidRPr="00D35955">
              <w:t>(</w:t>
            </w:r>
            <w:r w:rsidR="00A1101D" w:rsidRPr="00A1101D">
              <w:t>5.352</w:t>
            </w:r>
            <w:r w:rsidRPr="00D35955">
              <w:t>)</w:t>
            </w:r>
          </w:p>
        </w:tc>
        <w:tc>
          <w:tcPr>
            <w:tcW w:w="126" w:type="dxa"/>
            <w:tcBorders>
              <w:left w:val="nil"/>
              <w:right w:val="nil"/>
            </w:tcBorders>
            <w:vAlign w:val="bottom"/>
          </w:tcPr>
          <w:p w14:paraId="0DF3EAAA" w14:textId="77777777" w:rsidR="0069294D" w:rsidRPr="00761B80" w:rsidRDefault="0069294D" w:rsidP="00362184">
            <w:pPr>
              <w:pStyle w:val="Texto"/>
              <w:tabs>
                <w:tab w:val="decimal" w:pos="1113"/>
              </w:tabs>
              <w:jc w:val="left"/>
            </w:pPr>
          </w:p>
        </w:tc>
        <w:tc>
          <w:tcPr>
            <w:tcW w:w="1224" w:type="dxa"/>
            <w:tcBorders>
              <w:left w:val="nil"/>
              <w:right w:val="nil"/>
            </w:tcBorders>
            <w:vAlign w:val="bottom"/>
          </w:tcPr>
          <w:p w14:paraId="617E40EA" w14:textId="0026387C" w:rsidR="0069294D" w:rsidRPr="00761B80" w:rsidRDefault="00F83F03" w:rsidP="00362184">
            <w:pPr>
              <w:pStyle w:val="Texto"/>
              <w:tabs>
                <w:tab w:val="decimal" w:pos="1113"/>
              </w:tabs>
              <w:jc w:val="left"/>
            </w:pPr>
            <w:r w:rsidRPr="00F83F03">
              <w:t>(5.142)</w:t>
            </w:r>
            <w:r w:rsidR="008D70EE">
              <w:t xml:space="preserve">      </w:t>
            </w:r>
          </w:p>
        </w:tc>
        <w:tc>
          <w:tcPr>
            <w:tcW w:w="144" w:type="dxa"/>
            <w:vAlign w:val="bottom"/>
          </w:tcPr>
          <w:p w14:paraId="438D43F3" w14:textId="77777777" w:rsidR="0069294D" w:rsidRPr="00761B80" w:rsidRDefault="0069294D" w:rsidP="00362184">
            <w:pPr>
              <w:pStyle w:val="Texto"/>
              <w:tabs>
                <w:tab w:val="decimal" w:pos="1113"/>
              </w:tabs>
              <w:jc w:val="left"/>
            </w:pPr>
          </w:p>
        </w:tc>
        <w:tc>
          <w:tcPr>
            <w:tcW w:w="1206" w:type="dxa"/>
            <w:vAlign w:val="bottom"/>
          </w:tcPr>
          <w:p w14:paraId="1D748D2F" w14:textId="523AA1EF" w:rsidR="0069294D" w:rsidRPr="00761B80" w:rsidRDefault="0069294D" w:rsidP="00362184">
            <w:pPr>
              <w:pStyle w:val="Texto"/>
              <w:tabs>
                <w:tab w:val="decimal" w:pos="1113"/>
              </w:tabs>
              <w:jc w:val="left"/>
            </w:pPr>
            <w:r w:rsidRPr="0069294D">
              <w:t>(38.031)</w:t>
            </w:r>
          </w:p>
        </w:tc>
        <w:tc>
          <w:tcPr>
            <w:tcW w:w="90" w:type="dxa"/>
            <w:vAlign w:val="bottom"/>
          </w:tcPr>
          <w:p w14:paraId="1B58F7A1" w14:textId="77777777" w:rsidR="0069294D" w:rsidRPr="00761B80" w:rsidRDefault="0069294D" w:rsidP="00362184">
            <w:pPr>
              <w:pStyle w:val="Texto"/>
              <w:tabs>
                <w:tab w:val="decimal" w:pos="1113"/>
              </w:tabs>
              <w:jc w:val="left"/>
            </w:pPr>
          </w:p>
        </w:tc>
        <w:tc>
          <w:tcPr>
            <w:tcW w:w="1260" w:type="dxa"/>
            <w:vAlign w:val="bottom"/>
          </w:tcPr>
          <w:p w14:paraId="3F208DC4" w14:textId="4CA9633C" w:rsidR="0069294D" w:rsidRPr="00761B80" w:rsidRDefault="0069294D" w:rsidP="00362184">
            <w:pPr>
              <w:pStyle w:val="Texto"/>
              <w:tabs>
                <w:tab w:val="decimal" w:pos="1113"/>
              </w:tabs>
              <w:jc w:val="left"/>
            </w:pPr>
            <w:r w:rsidRPr="0069294D">
              <w:t>33.496</w:t>
            </w:r>
          </w:p>
        </w:tc>
      </w:tr>
      <w:tr w:rsidR="0069294D" w:rsidRPr="00761B80" w14:paraId="17650F8F" w14:textId="77777777" w:rsidTr="00417D46">
        <w:trPr>
          <w:trHeight w:val="20"/>
        </w:trPr>
        <w:tc>
          <w:tcPr>
            <w:tcW w:w="4770" w:type="dxa"/>
            <w:tcBorders>
              <w:left w:val="nil"/>
              <w:bottom w:val="nil"/>
              <w:right w:val="nil"/>
            </w:tcBorders>
            <w:vAlign w:val="bottom"/>
          </w:tcPr>
          <w:p w14:paraId="6F276A1C" w14:textId="2B317A10" w:rsidR="0069294D" w:rsidRPr="00761B80" w:rsidRDefault="0069294D" w:rsidP="0069294D">
            <w:pPr>
              <w:pStyle w:val="Texto"/>
              <w:jc w:val="left"/>
              <w:rPr>
                <w:b/>
              </w:rPr>
            </w:pPr>
            <w:proofErr w:type="gramStart"/>
            <w:r w:rsidRPr="00761B80">
              <w:rPr>
                <w:b/>
              </w:rPr>
              <w:t>Total</w:t>
            </w:r>
            <w:proofErr w:type="gramEnd"/>
            <w:r w:rsidRPr="00761B80">
              <w:rPr>
                <w:b/>
              </w:rPr>
              <w:t xml:space="preserve"> participaciones en los resultados netos de asociadas</w:t>
            </w:r>
          </w:p>
        </w:tc>
        <w:tc>
          <w:tcPr>
            <w:tcW w:w="1260" w:type="dxa"/>
            <w:tcBorders>
              <w:top w:val="single" w:sz="6" w:space="0" w:color="auto"/>
              <w:left w:val="nil"/>
              <w:bottom w:val="double" w:sz="6" w:space="0" w:color="auto"/>
              <w:right w:val="nil"/>
            </w:tcBorders>
            <w:vAlign w:val="bottom"/>
          </w:tcPr>
          <w:p w14:paraId="561EA949" w14:textId="396A5A2C" w:rsidR="0069294D" w:rsidRPr="00F048B7" w:rsidRDefault="00A1101D" w:rsidP="0069294D">
            <w:pPr>
              <w:pStyle w:val="Texto"/>
              <w:tabs>
                <w:tab w:val="decimal" w:pos="1113"/>
              </w:tabs>
              <w:rPr>
                <w:b/>
                <w:bCs/>
              </w:rPr>
            </w:pPr>
            <w:r w:rsidRPr="00A1101D">
              <w:rPr>
                <w:b/>
                <w:bCs/>
              </w:rPr>
              <w:t>153.101</w:t>
            </w:r>
          </w:p>
        </w:tc>
        <w:tc>
          <w:tcPr>
            <w:tcW w:w="126" w:type="dxa"/>
            <w:tcBorders>
              <w:left w:val="nil"/>
              <w:right w:val="nil"/>
            </w:tcBorders>
            <w:vAlign w:val="bottom"/>
          </w:tcPr>
          <w:p w14:paraId="71512BC2" w14:textId="77777777" w:rsidR="0069294D" w:rsidRPr="00F048B7" w:rsidRDefault="0069294D" w:rsidP="0069294D">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5208B44D" w14:textId="5700E086" w:rsidR="0069294D" w:rsidRPr="00F048B7" w:rsidRDefault="00F83F03" w:rsidP="0069294D">
            <w:pPr>
              <w:pStyle w:val="Texto"/>
              <w:tabs>
                <w:tab w:val="decimal" w:pos="1113"/>
              </w:tabs>
              <w:rPr>
                <w:b/>
                <w:bCs/>
              </w:rPr>
            </w:pPr>
            <w:r w:rsidRPr="00F83F03">
              <w:rPr>
                <w:b/>
                <w:bCs/>
              </w:rPr>
              <w:t>152.379</w:t>
            </w:r>
          </w:p>
        </w:tc>
        <w:tc>
          <w:tcPr>
            <w:tcW w:w="144" w:type="dxa"/>
            <w:vAlign w:val="bottom"/>
          </w:tcPr>
          <w:p w14:paraId="32F9CD82" w14:textId="77777777" w:rsidR="0069294D" w:rsidRPr="00F048B7" w:rsidRDefault="0069294D" w:rsidP="0069294D">
            <w:pPr>
              <w:pStyle w:val="Texto"/>
              <w:tabs>
                <w:tab w:val="decimal" w:pos="1113"/>
              </w:tabs>
              <w:rPr>
                <w:b/>
                <w:bCs/>
              </w:rPr>
            </w:pPr>
          </w:p>
        </w:tc>
        <w:tc>
          <w:tcPr>
            <w:tcW w:w="1206" w:type="dxa"/>
            <w:tcBorders>
              <w:top w:val="single" w:sz="6" w:space="0" w:color="auto"/>
              <w:bottom w:val="double" w:sz="6" w:space="0" w:color="auto"/>
            </w:tcBorders>
            <w:vAlign w:val="bottom"/>
          </w:tcPr>
          <w:p w14:paraId="344DBE68" w14:textId="2E6321E5" w:rsidR="0069294D" w:rsidRPr="0069294D" w:rsidRDefault="0069294D" w:rsidP="0069294D">
            <w:pPr>
              <w:pStyle w:val="Texto"/>
              <w:tabs>
                <w:tab w:val="decimal" w:pos="1113"/>
              </w:tabs>
              <w:jc w:val="left"/>
              <w:rPr>
                <w:b/>
                <w:bCs/>
              </w:rPr>
            </w:pPr>
            <w:r w:rsidRPr="0069294D">
              <w:rPr>
                <w:b/>
                <w:bCs/>
              </w:rPr>
              <w:t>272.043</w:t>
            </w:r>
          </w:p>
        </w:tc>
        <w:tc>
          <w:tcPr>
            <w:tcW w:w="90" w:type="dxa"/>
            <w:vAlign w:val="bottom"/>
          </w:tcPr>
          <w:p w14:paraId="258E6EE1" w14:textId="77777777" w:rsidR="0069294D" w:rsidRPr="0069294D" w:rsidRDefault="0069294D" w:rsidP="0069294D">
            <w:pPr>
              <w:pStyle w:val="Texto"/>
              <w:tabs>
                <w:tab w:val="decimal" w:pos="1113"/>
              </w:tabs>
              <w:jc w:val="left"/>
              <w:rPr>
                <w:b/>
                <w:bCs/>
              </w:rPr>
            </w:pPr>
          </w:p>
        </w:tc>
        <w:tc>
          <w:tcPr>
            <w:tcW w:w="1260" w:type="dxa"/>
            <w:tcBorders>
              <w:top w:val="single" w:sz="6" w:space="0" w:color="auto"/>
              <w:bottom w:val="double" w:sz="6" w:space="0" w:color="auto"/>
            </w:tcBorders>
            <w:vAlign w:val="bottom"/>
          </w:tcPr>
          <w:p w14:paraId="64407212" w14:textId="1950CF03" w:rsidR="0069294D" w:rsidRPr="0069294D" w:rsidRDefault="0069294D" w:rsidP="0069294D">
            <w:pPr>
              <w:pStyle w:val="Texto"/>
              <w:tabs>
                <w:tab w:val="decimal" w:pos="1113"/>
              </w:tabs>
              <w:jc w:val="left"/>
              <w:rPr>
                <w:b/>
                <w:bCs/>
              </w:rPr>
            </w:pPr>
            <w:r w:rsidRPr="0069294D">
              <w:rPr>
                <w:b/>
                <w:bCs/>
              </w:rPr>
              <w:t>97.119</w:t>
            </w:r>
          </w:p>
        </w:tc>
      </w:tr>
    </w:tbl>
    <w:p w14:paraId="5D7BD251" w14:textId="6D17B393" w:rsidR="002523B8" w:rsidRDefault="002523B8" w:rsidP="002523B8">
      <w:pPr>
        <w:pStyle w:val="Texto"/>
      </w:pPr>
    </w:p>
    <w:p w14:paraId="2C875246" w14:textId="77777777" w:rsidR="0069294D" w:rsidRPr="00761B80" w:rsidRDefault="0069294D" w:rsidP="002523B8">
      <w:pPr>
        <w:pStyle w:val="Texto"/>
      </w:pPr>
    </w:p>
    <w:p w14:paraId="72404B75" w14:textId="77777777" w:rsidR="00667CED" w:rsidRPr="00761B80" w:rsidRDefault="00667CED" w:rsidP="006F397F">
      <w:pPr>
        <w:pStyle w:val="Ttulonota"/>
        <w:numPr>
          <w:ilvl w:val="0"/>
          <w:numId w:val="8"/>
        </w:numPr>
      </w:pPr>
      <w:r w:rsidRPr="00761B80">
        <w:t>INGRESOS DE ACTIVIDADES ORDINARIAS</w:t>
      </w:r>
    </w:p>
    <w:p w14:paraId="279BC622" w14:textId="61AE51A4" w:rsidR="00A74689" w:rsidRDefault="00A74689" w:rsidP="00F30CAF">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F71465" w:rsidRPr="00761B80" w14:paraId="2F84A315" w14:textId="77777777" w:rsidTr="00F71465">
        <w:trPr>
          <w:trHeight w:val="20"/>
        </w:trPr>
        <w:tc>
          <w:tcPr>
            <w:tcW w:w="4770" w:type="dxa"/>
            <w:tcBorders>
              <w:top w:val="nil"/>
              <w:left w:val="nil"/>
              <w:right w:val="nil"/>
            </w:tcBorders>
            <w:vAlign w:val="bottom"/>
          </w:tcPr>
          <w:p w14:paraId="2C842BC9" w14:textId="77777777" w:rsidR="00F71465" w:rsidRPr="00761B80" w:rsidRDefault="00F71465" w:rsidP="004F1496">
            <w:pPr>
              <w:pStyle w:val="Texto"/>
              <w:jc w:val="left"/>
            </w:pPr>
          </w:p>
        </w:tc>
        <w:tc>
          <w:tcPr>
            <w:tcW w:w="2610" w:type="dxa"/>
            <w:gridSpan w:val="3"/>
            <w:tcBorders>
              <w:left w:val="nil"/>
              <w:bottom w:val="single" w:sz="6" w:space="0" w:color="auto"/>
              <w:right w:val="nil"/>
            </w:tcBorders>
            <w:vAlign w:val="bottom"/>
          </w:tcPr>
          <w:p w14:paraId="65907A56" w14:textId="64CCFFB6" w:rsidR="00F71465" w:rsidRDefault="00730E03" w:rsidP="004F1496">
            <w:pPr>
              <w:pStyle w:val="Texto"/>
              <w:jc w:val="center"/>
              <w:rPr>
                <w:b/>
              </w:rPr>
            </w:pPr>
            <w:r>
              <w:rPr>
                <w:b/>
              </w:rPr>
              <w:t>30/11/2022</w:t>
            </w:r>
          </w:p>
        </w:tc>
        <w:tc>
          <w:tcPr>
            <w:tcW w:w="144" w:type="dxa"/>
            <w:vAlign w:val="bottom"/>
          </w:tcPr>
          <w:p w14:paraId="72B2178C" w14:textId="77777777" w:rsidR="00F71465" w:rsidRPr="00761B80" w:rsidRDefault="00F71465" w:rsidP="004F1496">
            <w:pPr>
              <w:pStyle w:val="Texto"/>
              <w:jc w:val="center"/>
              <w:rPr>
                <w:b/>
              </w:rPr>
            </w:pPr>
          </w:p>
        </w:tc>
        <w:tc>
          <w:tcPr>
            <w:tcW w:w="2556" w:type="dxa"/>
            <w:gridSpan w:val="3"/>
            <w:tcBorders>
              <w:bottom w:val="single" w:sz="6" w:space="0" w:color="auto"/>
            </w:tcBorders>
            <w:vAlign w:val="bottom"/>
          </w:tcPr>
          <w:p w14:paraId="353E3BB0" w14:textId="5D9AF1E8" w:rsidR="00F71465" w:rsidRPr="00761B80" w:rsidRDefault="00730E03" w:rsidP="004F1496">
            <w:pPr>
              <w:pStyle w:val="Texto"/>
              <w:jc w:val="center"/>
              <w:rPr>
                <w:b/>
              </w:rPr>
            </w:pPr>
            <w:r>
              <w:rPr>
                <w:b/>
              </w:rPr>
              <w:t>30/11/2021</w:t>
            </w:r>
          </w:p>
        </w:tc>
      </w:tr>
      <w:tr w:rsidR="00F71465" w:rsidRPr="00761B80" w14:paraId="2C3FD21F" w14:textId="77777777" w:rsidTr="004F1496">
        <w:trPr>
          <w:trHeight w:val="20"/>
        </w:trPr>
        <w:tc>
          <w:tcPr>
            <w:tcW w:w="4770" w:type="dxa"/>
            <w:tcBorders>
              <w:left w:val="nil"/>
              <w:right w:val="nil"/>
            </w:tcBorders>
            <w:vAlign w:val="bottom"/>
          </w:tcPr>
          <w:p w14:paraId="0E7135CC" w14:textId="77777777" w:rsidR="00F71465" w:rsidRPr="00761B80" w:rsidRDefault="00F71465" w:rsidP="004F1496">
            <w:pPr>
              <w:pStyle w:val="Texto"/>
              <w:jc w:val="left"/>
            </w:pPr>
          </w:p>
        </w:tc>
        <w:tc>
          <w:tcPr>
            <w:tcW w:w="1260" w:type="dxa"/>
            <w:tcBorders>
              <w:left w:val="nil"/>
              <w:bottom w:val="single" w:sz="6" w:space="0" w:color="auto"/>
              <w:right w:val="nil"/>
            </w:tcBorders>
            <w:vAlign w:val="bottom"/>
          </w:tcPr>
          <w:p w14:paraId="28298C6E" w14:textId="77777777" w:rsidR="00F71465" w:rsidRPr="005733EB" w:rsidRDefault="00F71465" w:rsidP="004F1496">
            <w:pPr>
              <w:pStyle w:val="Texto"/>
              <w:jc w:val="center"/>
              <w:rPr>
                <w:b/>
                <w:bCs/>
              </w:rPr>
            </w:pPr>
            <w:r w:rsidRPr="005733EB">
              <w:rPr>
                <w:b/>
                <w:bCs/>
              </w:rPr>
              <w:t>6 meses</w:t>
            </w:r>
          </w:p>
        </w:tc>
        <w:tc>
          <w:tcPr>
            <w:tcW w:w="126" w:type="dxa"/>
            <w:tcBorders>
              <w:left w:val="nil"/>
              <w:right w:val="nil"/>
            </w:tcBorders>
            <w:vAlign w:val="bottom"/>
          </w:tcPr>
          <w:p w14:paraId="5CFD3013" w14:textId="77777777" w:rsidR="00F71465" w:rsidRPr="005733EB" w:rsidRDefault="00F71465" w:rsidP="004F1496">
            <w:pPr>
              <w:pStyle w:val="Texto"/>
              <w:jc w:val="center"/>
              <w:rPr>
                <w:b/>
                <w:bCs/>
              </w:rPr>
            </w:pPr>
          </w:p>
        </w:tc>
        <w:tc>
          <w:tcPr>
            <w:tcW w:w="1224" w:type="dxa"/>
            <w:tcBorders>
              <w:left w:val="nil"/>
              <w:bottom w:val="single" w:sz="6" w:space="0" w:color="auto"/>
              <w:right w:val="nil"/>
            </w:tcBorders>
            <w:vAlign w:val="bottom"/>
          </w:tcPr>
          <w:p w14:paraId="782A3A1E" w14:textId="77777777" w:rsidR="00F71465" w:rsidRPr="005733EB" w:rsidRDefault="00F71465" w:rsidP="004F1496">
            <w:pPr>
              <w:pStyle w:val="Texto"/>
              <w:jc w:val="center"/>
              <w:rPr>
                <w:b/>
                <w:bCs/>
              </w:rPr>
            </w:pPr>
            <w:r w:rsidRPr="005733EB">
              <w:rPr>
                <w:b/>
                <w:bCs/>
              </w:rPr>
              <w:t>3 meses</w:t>
            </w:r>
          </w:p>
        </w:tc>
        <w:tc>
          <w:tcPr>
            <w:tcW w:w="144" w:type="dxa"/>
            <w:vAlign w:val="bottom"/>
          </w:tcPr>
          <w:p w14:paraId="07047C59" w14:textId="77777777" w:rsidR="00F71465" w:rsidRPr="005733EB" w:rsidRDefault="00F71465" w:rsidP="004F1496">
            <w:pPr>
              <w:pStyle w:val="Texto"/>
              <w:rPr>
                <w:b/>
                <w:bCs/>
              </w:rPr>
            </w:pPr>
          </w:p>
        </w:tc>
        <w:tc>
          <w:tcPr>
            <w:tcW w:w="1206" w:type="dxa"/>
            <w:tcBorders>
              <w:top w:val="single" w:sz="6" w:space="0" w:color="auto"/>
              <w:bottom w:val="single" w:sz="6" w:space="0" w:color="auto"/>
            </w:tcBorders>
            <w:vAlign w:val="bottom"/>
          </w:tcPr>
          <w:p w14:paraId="52232817" w14:textId="77777777" w:rsidR="00F71465" w:rsidRPr="005733EB" w:rsidRDefault="00F71465" w:rsidP="004F1496">
            <w:pPr>
              <w:pStyle w:val="Texto"/>
              <w:jc w:val="center"/>
              <w:rPr>
                <w:b/>
                <w:bCs/>
              </w:rPr>
            </w:pPr>
            <w:r w:rsidRPr="005733EB">
              <w:rPr>
                <w:b/>
                <w:bCs/>
              </w:rPr>
              <w:t>6 meses</w:t>
            </w:r>
          </w:p>
        </w:tc>
        <w:tc>
          <w:tcPr>
            <w:tcW w:w="90" w:type="dxa"/>
            <w:tcBorders>
              <w:top w:val="single" w:sz="6" w:space="0" w:color="auto"/>
            </w:tcBorders>
            <w:vAlign w:val="bottom"/>
          </w:tcPr>
          <w:p w14:paraId="29C5D851" w14:textId="77777777" w:rsidR="00F71465" w:rsidRPr="005733EB" w:rsidRDefault="00F71465" w:rsidP="004F1496">
            <w:pPr>
              <w:pStyle w:val="Texto"/>
              <w:jc w:val="center"/>
              <w:rPr>
                <w:b/>
                <w:bCs/>
              </w:rPr>
            </w:pPr>
          </w:p>
        </w:tc>
        <w:tc>
          <w:tcPr>
            <w:tcW w:w="1260" w:type="dxa"/>
            <w:tcBorders>
              <w:top w:val="single" w:sz="6" w:space="0" w:color="auto"/>
              <w:bottom w:val="single" w:sz="6" w:space="0" w:color="auto"/>
            </w:tcBorders>
            <w:vAlign w:val="bottom"/>
          </w:tcPr>
          <w:p w14:paraId="26086CBA" w14:textId="77777777" w:rsidR="00F71465" w:rsidRPr="005733EB" w:rsidRDefault="00F71465" w:rsidP="004F1496">
            <w:pPr>
              <w:pStyle w:val="Texto"/>
              <w:jc w:val="center"/>
              <w:rPr>
                <w:b/>
                <w:bCs/>
              </w:rPr>
            </w:pPr>
            <w:r w:rsidRPr="005733EB">
              <w:rPr>
                <w:b/>
                <w:bCs/>
              </w:rPr>
              <w:t>3 meses</w:t>
            </w:r>
          </w:p>
        </w:tc>
      </w:tr>
      <w:tr w:rsidR="00F71465" w:rsidRPr="00761B80" w14:paraId="44ED4D07" w14:textId="77777777" w:rsidTr="004F1496">
        <w:trPr>
          <w:trHeight w:val="20"/>
        </w:trPr>
        <w:tc>
          <w:tcPr>
            <w:tcW w:w="4770" w:type="dxa"/>
            <w:tcBorders>
              <w:left w:val="nil"/>
              <w:bottom w:val="nil"/>
              <w:right w:val="nil"/>
            </w:tcBorders>
            <w:vAlign w:val="bottom"/>
          </w:tcPr>
          <w:p w14:paraId="276CABBB" w14:textId="77777777" w:rsidR="00F71465" w:rsidRPr="00761B80" w:rsidRDefault="00F71465" w:rsidP="004F1496">
            <w:pPr>
              <w:pStyle w:val="Texto"/>
              <w:jc w:val="left"/>
              <w:rPr>
                <w:b/>
              </w:rPr>
            </w:pPr>
          </w:p>
        </w:tc>
        <w:tc>
          <w:tcPr>
            <w:tcW w:w="1260" w:type="dxa"/>
            <w:tcBorders>
              <w:left w:val="nil"/>
              <w:right w:val="nil"/>
            </w:tcBorders>
            <w:vAlign w:val="bottom"/>
          </w:tcPr>
          <w:p w14:paraId="0F04EED1" w14:textId="77777777" w:rsidR="00F71465" w:rsidRPr="00761B80" w:rsidRDefault="00F71465" w:rsidP="004F1496">
            <w:pPr>
              <w:pStyle w:val="Texto"/>
              <w:jc w:val="center"/>
            </w:pPr>
            <w:r>
              <w:t>(junio - noviembre)</w:t>
            </w:r>
          </w:p>
        </w:tc>
        <w:tc>
          <w:tcPr>
            <w:tcW w:w="126" w:type="dxa"/>
            <w:tcBorders>
              <w:left w:val="nil"/>
              <w:right w:val="nil"/>
            </w:tcBorders>
            <w:vAlign w:val="bottom"/>
          </w:tcPr>
          <w:p w14:paraId="4B4A7F26" w14:textId="77777777" w:rsidR="00F71465" w:rsidRPr="00761B80" w:rsidRDefault="00F71465" w:rsidP="004F1496">
            <w:pPr>
              <w:pStyle w:val="Texto"/>
              <w:jc w:val="center"/>
            </w:pPr>
          </w:p>
        </w:tc>
        <w:tc>
          <w:tcPr>
            <w:tcW w:w="1224" w:type="dxa"/>
            <w:tcBorders>
              <w:left w:val="nil"/>
              <w:right w:val="nil"/>
            </w:tcBorders>
            <w:vAlign w:val="bottom"/>
          </w:tcPr>
          <w:p w14:paraId="03FCA9A1" w14:textId="47485462" w:rsidR="00F71465" w:rsidRPr="00761B80" w:rsidRDefault="00453E1B" w:rsidP="004F1496">
            <w:pPr>
              <w:pStyle w:val="Texto"/>
              <w:jc w:val="center"/>
            </w:pPr>
            <w:r w:rsidRPr="00453E1B">
              <w:t>(septiembre - noviembre)</w:t>
            </w:r>
          </w:p>
        </w:tc>
        <w:tc>
          <w:tcPr>
            <w:tcW w:w="144" w:type="dxa"/>
            <w:vAlign w:val="bottom"/>
          </w:tcPr>
          <w:p w14:paraId="0F042A48" w14:textId="77777777" w:rsidR="00F71465" w:rsidRPr="00761B80" w:rsidRDefault="00F71465" w:rsidP="004F1496">
            <w:pPr>
              <w:pStyle w:val="Texto"/>
              <w:jc w:val="center"/>
            </w:pPr>
          </w:p>
        </w:tc>
        <w:tc>
          <w:tcPr>
            <w:tcW w:w="1206" w:type="dxa"/>
            <w:vAlign w:val="bottom"/>
          </w:tcPr>
          <w:p w14:paraId="2DD6C6C0" w14:textId="77777777" w:rsidR="00F71465" w:rsidRPr="00761B80" w:rsidRDefault="00F71465" w:rsidP="004F1496">
            <w:pPr>
              <w:pStyle w:val="Texto"/>
              <w:jc w:val="center"/>
            </w:pPr>
            <w:r>
              <w:t>(junio - noviembre)</w:t>
            </w:r>
          </w:p>
        </w:tc>
        <w:tc>
          <w:tcPr>
            <w:tcW w:w="90" w:type="dxa"/>
            <w:vAlign w:val="bottom"/>
          </w:tcPr>
          <w:p w14:paraId="23938F3D" w14:textId="77777777" w:rsidR="00F71465" w:rsidRPr="00761B80" w:rsidRDefault="00F71465" w:rsidP="004F1496">
            <w:pPr>
              <w:pStyle w:val="Texto"/>
              <w:jc w:val="center"/>
            </w:pPr>
          </w:p>
        </w:tc>
        <w:tc>
          <w:tcPr>
            <w:tcW w:w="1260" w:type="dxa"/>
            <w:tcBorders>
              <w:top w:val="single" w:sz="6" w:space="0" w:color="auto"/>
            </w:tcBorders>
            <w:vAlign w:val="bottom"/>
          </w:tcPr>
          <w:p w14:paraId="6EEAE8AE" w14:textId="09110FB3" w:rsidR="00F71465" w:rsidRPr="00761B80" w:rsidRDefault="00453E1B" w:rsidP="004F1496">
            <w:pPr>
              <w:pStyle w:val="Texto"/>
              <w:jc w:val="center"/>
            </w:pPr>
            <w:r w:rsidRPr="00453E1B">
              <w:t>(septiembre - noviembre)</w:t>
            </w:r>
          </w:p>
        </w:tc>
      </w:tr>
      <w:tr w:rsidR="00F71465" w:rsidRPr="00761B80" w14:paraId="4D4D6E63" w14:textId="77777777" w:rsidTr="004F1496">
        <w:trPr>
          <w:trHeight w:val="20"/>
        </w:trPr>
        <w:tc>
          <w:tcPr>
            <w:tcW w:w="4770" w:type="dxa"/>
            <w:tcBorders>
              <w:left w:val="nil"/>
              <w:bottom w:val="nil"/>
              <w:right w:val="nil"/>
            </w:tcBorders>
            <w:vAlign w:val="bottom"/>
          </w:tcPr>
          <w:p w14:paraId="5EB0DC15" w14:textId="77777777" w:rsidR="00F71465" w:rsidRPr="00761B80" w:rsidRDefault="00F71465" w:rsidP="004F1496">
            <w:pPr>
              <w:pStyle w:val="Texto"/>
              <w:jc w:val="left"/>
            </w:pPr>
          </w:p>
        </w:tc>
        <w:tc>
          <w:tcPr>
            <w:tcW w:w="1260" w:type="dxa"/>
            <w:tcBorders>
              <w:left w:val="nil"/>
              <w:right w:val="nil"/>
            </w:tcBorders>
            <w:vAlign w:val="bottom"/>
          </w:tcPr>
          <w:p w14:paraId="41F809F7" w14:textId="77777777" w:rsidR="00F71465" w:rsidRPr="00761B80" w:rsidRDefault="00F71465" w:rsidP="004F1496">
            <w:pPr>
              <w:pStyle w:val="Texto"/>
              <w:tabs>
                <w:tab w:val="decimal" w:pos="1113"/>
              </w:tabs>
            </w:pPr>
          </w:p>
        </w:tc>
        <w:tc>
          <w:tcPr>
            <w:tcW w:w="126" w:type="dxa"/>
            <w:tcBorders>
              <w:left w:val="nil"/>
              <w:right w:val="nil"/>
            </w:tcBorders>
            <w:vAlign w:val="bottom"/>
          </w:tcPr>
          <w:p w14:paraId="63A317A1" w14:textId="77777777" w:rsidR="00F71465" w:rsidRPr="00761B80" w:rsidRDefault="00F71465" w:rsidP="004F1496">
            <w:pPr>
              <w:pStyle w:val="Texto"/>
              <w:tabs>
                <w:tab w:val="decimal" w:pos="1113"/>
              </w:tabs>
            </w:pPr>
          </w:p>
        </w:tc>
        <w:tc>
          <w:tcPr>
            <w:tcW w:w="1224" w:type="dxa"/>
            <w:tcBorders>
              <w:left w:val="nil"/>
              <w:right w:val="nil"/>
            </w:tcBorders>
            <w:vAlign w:val="bottom"/>
          </w:tcPr>
          <w:p w14:paraId="02CE5F99" w14:textId="77777777" w:rsidR="00F71465" w:rsidRPr="00761B80" w:rsidRDefault="00F71465" w:rsidP="004F1496">
            <w:pPr>
              <w:pStyle w:val="Texto"/>
              <w:tabs>
                <w:tab w:val="decimal" w:pos="1113"/>
              </w:tabs>
            </w:pPr>
          </w:p>
        </w:tc>
        <w:tc>
          <w:tcPr>
            <w:tcW w:w="144" w:type="dxa"/>
            <w:vAlign w:val="bottom"/>
          </w:tcPr>
          <w:p w14:paraId="42361778" w14:textId="77777777" w:rsidR="00F71465" w:rsidRPr="00761B80" w:rsidRDefault="00F71465" w:rsidP="004F1496">
            <w:pPr>
              <w:pStyle w:val="Texto"/>
              <w:tabs>
                <w:tab w:val="decimal" w:pos="1113"/>
              </w:tabs>
            </w:pPr>
          </w:p>
        </w:tc>
        <w:tc>
          <w:tcPr>
            <w:tcW w:w="1206" w:type="dxa"/>
            <w:vAlign w:val="bottom"/>
          </w:tcPr>
          <w:p w14:paraId="302F3ADA" w14:textId="77777777" w:rsidR="00F71465" w:rsidRPr="00761B80" w:rsidRDefault="00F71465" w:rsidP="004F1496">
            <w:pPr>
              <w:pStyle w:val="Texto"/>
              <w:tabs>
                <w:tab w:val="decimal" w:pos="1113"/>
              </w:tabs>
              <w:jc w:val="left"/>
            </w:pPr>
          </w:p>
        </w:tc>
        <w:tc>
          <w:tcPr>
            <w:tcW w:w="90" w:type="dxa"/>
            <w:vAlign w:val="bottom"/>
          </w:tcPr>
          <w:p w14:paraId="1EF18906" w14:textId="77777777" w:rsidR="00F71465" w:rsidRPr="00761B80" w:rsidRDefault="00F71465" w:rsidP="004F1496">
            <w:pPr>
              <w:pStyle w:val="Texto"/>
              <w:tabs>
                <w:tab w:val="decimal" w:pos="1113"/>
              </w:tabs>
              <w:jc w:val="left"/>
            </w:pPr>
          </w:p>
        </w:tc>
        <w:tc>
          <w:tcPr>
            <w:tcW w:w="1260" w:type="dxa"/>
            <w:vAlign w:val="bottom"/>
          </w:tcPr>
          <w:p w14:paraId="33227E20" w14:textId="77777777" w:rsidR="00F71465" w:rsidRPr="00761B80" w:rsidRDefault="00F71465" w:rsidP="004F1496">
            <w:pPr>
              <w:pStyle w:val="Texto"/>
              <w:tabs>
                <w:tab w:val="decimal" w:pos="1113"/>
              </w:tabs>
              <w:jc w:val="left"/>
            </w:pPr>
          </w:p>
        </w:tc>
      </w:tr>
      <w:tr w:rsidR="0069294D" w:rsidRPr="00761B80" w14:paraId="609D9677" w14:textId="77777777" w:rsidTr="00453E1B">
        <w:trPr>
          <w:trHeight w:val="20"/>
        </w:trPr>
        <w:tc>
          <w:tcPr>
            <w:tcW w:w="4770" w:type="dxa"/>
            <w:tcBorders>
              <w:left w:val="nil"/>
              <w:bottom w:val="nil"/>
              <w:right w:val="nil"/>
            </w:tcBorders>
            <w:vAlign w:val="bottom"/>
          </w:tcPr>
          <w:p w14:paraId="2E90A0DC" w14:textId="0DF154BB" w:rsidR="0069294D" w:rsidRPr="009C156E" w:rsidRDefault="0069294D" w:rsidP="0069294D">
            <w:pPr>
              <w:pStyle w:val="Texto"/>
              <w:jc w:val="left"/>
              <w:rPr>
                <w:bCs/>
              </w:rPr>
            </w:pPr>
            <w:r w:rsidRPr="00761B80">
              <w:t>Venta de bienes en moneda nacional</w:t>
            </w:r>
          </w:p>
        </w:tc>
        <w:tc>
          <w:tcPr>
            <w:tcW w:w="1260" w:type="dxa"/>
            <w:tcBorders>
              <w:left w:val="nil"/>
              <w:right w:val="nil"/>
            </w:tcBorders>
            <w:vAlign w:val="bottom"/>
          </w:tcPr>
          <w:p w14:paraId="7D77EA0A" w14:textId="2479D6F2" w:rsidR="0069294D" w:rsidRPr="00761B80" w:rsidRDefault="00D35955" w:rsidP="0069294D">
            <w:pPr>
              <w:pStyle w:val="Texto"/>
              <w:tabs>
                <w:tab w:val="decimal" w:pos="1113"/>
              </w:tabs>
            </w:pPr>
            <w:r w:rsidRPr="00D35955">
              <w:t>42.318.548</w:t>
            </w:r>
          </w:p>
        </w:tc>
        <w:tc>
          <w:tcPr>
            <w:tcW w:w="126" w:type="dxa"/>
            <w:tcBorders>
              <w:left w:val="nil"/>
              <w:right w:val="nil"/>
            </w:tcBorders>
            <w:vAlign w:val="bottom"/>
          </w:tcPr>
          <w:p w14:paraId="7C5A84D4"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37A6BB51" w14:textId="7137BE7E" w:rsidR="0069294D" w:rsidRPr="00761B80" w:rsidRDefault="00D35955" w:rsidP="0069294D">
            <w:pPr>
              <w:pStyle w:val="Texto"/>
              <w:tabs>
                <w:tab w:val="decimal" w:pos="1113"/>
              </w:tabs>
            </w:pPr>
            <w:r w:rsidRPr="00D35955">
              <w:t>21.928.715</w:t>
            </w:r>
          </w:p>
        </w:tc>
        <w:tc>
          <w:tcPr>
            <w:tcW w:w="144" w:type="dxa"/>
            <w:vAlign w:val="bottom"/>
          </w:tcPr>
          <w:p w14:paraId="126CE779" w14:textId="77777777" w:rsidR="0069294D" w:rsidRPr="00761B80" w:rsidRDefault="0069294D" w:rsidP="0069294D">
            <w:pPr>
              <w:pStyle w:val="Texto"/>
              <w:tabs>
                <w:tab w:val="decimal" w:pos="1113"/>
              </w:tabs>
            </w:pPr>
          </w:p>
        </w:tc>
        <w:tc>
          <w:tcPr>
            <w:tcW w:w="1206" w:type="dxa"/>
            <w:vAlign w:val="bottom"/>
          </w:tcPr>
          <w:p w14:paraId="76F8C6A6" w14:textId="654986F0" w:rsidR="0069294D" w:rsidRPr="00761B80" w:rsidRDefault="0069294D" w:rsidP="0069294D">
            <w:pPr>
              <w:pStyle w:val="Texto"/>
              <w:tabs>
                <w:tab w:val="decimal" w:pos="1113"/>
              </w:tabs>
              <w:jc w:val="left"/>
            </w:pPr>
            <w:r w:rsidRPr="0069294D">
              <w:t>33.986.763</w:t>
            </w:r>
          </w:p>
        </w:tc>
        <w:tc>
          <w:tcPr>
            <w:tcW w:w="90" w:type="dxa"/>
            <w:vAlign w:val="bottom"/>
          </w:tcPr>
          <w:p w14:paraId="40E9C943" w14:textId="77777777" w:rsidR="0069294D" w:rsidRPr="00761B80" w:rsidRDefault="0069294D" w:rsidP="0069294D">
            <w:pPr>
              <w:pStyle w:val="Texto"/>
              <w:tabs>
                <w:tab w:val="decimal" w:pos="1113"/>
              </w:tabs>
              <w:jc w:val="left"/>
            </w:pPr>
          </w:p>
        </w:tc>
        <w:tc>
          <w:tcPr>
            <w:tcW w:w="1260" w:type="dxa"/>
            <w:vAlign w:val="bottom"/>
          </w:tcPr>
          <w:p w14:paraId="63DAEC06" w14:textId="5CBDEA1E" w:rsidR="0069294D" w:rsidRPr="00761B80" w:rsidRDefault="0069294D" w:rsidP="0069294D">
            <w:pPr>
              <w:pStyle w:val="Texto"/>
              <w:tabs>
                <w:tab w:val="decimal" w:pos="1113"/>
              </w:tabs>
              <w:jc w:val="left"/>
            </w:pPr>
            <w:r w:rsidRPr="0069294D">
              <w:t>18.279.542</w:t>
            </w:r>
          </w:p>
        </w:tc>
      </w:tr>
      <w:tr w:rsidR="0069294D" w:rsidRPr="00761B80" w14:paraId="46FF1F24" w14:textId="77777777" w:rsidTr="00453E1B">
        <w:trPr>
          <w:trHeight w:val="20"/>
        </w:trPr>
        <w:tc>
          <w:tcPr>
            <w:tcW w:w="4770" w:type="dxa"/>
            <w:tcBorders>
              <w:left w:val="nil"/>
              <w:bottom w:val="nil"/>
              <w:right w:val="nil"/>
            </w:tcBorders>
            <w:vAlign w:val="bottom"/>
          </w:tcPr>
          <w:p w14:paraId="18A24FD7" w14:textId="7E4C3936" w:rsidR="0069294D" w:rsidRPr="009C156E" w:rsidRDefault="0069294D" w:rsidP="0069294D">
            <w:pPr>
              <w:pStyle w:val="Texto"/>
              <w:jc w:val="left"/>
            </w:pPr>
            <w:r w:rsidRPr="00761B80">
              <w:t>Venta de bienes en moneda extranjera</w:t>
            </w:r>
          </w:p>
        </w:tc>
        <w:tc>
          <w:tcPr>
            <w:tcW w:w="1260" w:type="dxa"/>
            <w:tcBorders>
              <w:left w:val="nil"/>
              <w:right w:val="nil"/>
            </w:tcBorders>
            <w:vAlign w:val="bottom"/>
          </w:tcPr>
          <w:p w14:paraId="25DDA135" w14:textId="0293CF4A" w:rsidR="0069294D" w:rsidRPr="00761B80" w:rsidRDefault="00D35955" w:rsidP="0069294D">
            <w:pPr>
              <w:pStyle w:val="Texto"/>
              <w:tabs>
                <w:tab w:val="decimal" w:pos="1113"/>
              </w:tabs>
            </w:pPr>
            <w:r w:rsidRPr="00D35955">
              <w:t>9.421.658</w:t>
            </w:r>
          </w:p>
        </w:tc>
        <w:tc>
          <w:tcPr>
            <w:tcW w:w="126" w:type="dxa"/>
            <w:tcBorders>
              <w:left w:val="nil"/>
              <w:right w:val="nil"/>
            </w:tcBorders>
            <w:vAlign w:val="bottom"/>
          </w:tcPr>
          <w:p w14:paraId="427E2746"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7CB58B08" w14:textId="7B840E24" w:rsidR="0069294D" w:rsidRPr="00761B80" w:rsidRDefault="00D35955" w:rsidP="0069294D">
            <w:pPr>
              <w:pStyle w:val="Texto"/>
              <w:tabs>
                <w:tab w:val="decimal" w:pos="1113"/>
              </w:tabs>
            </w:pPr>
            <w:r w:rsidRPr="00D35955">
              <w:t>5.032.149</w:t>
            </w:r>
          </w:p>
        </w:tc>
        <w:tc>
          <w:tcPr>
            <w:tcW w:w="144" w:type="dxa"/>
            <w:vAlign w:val="bottom"/>
          </w:tcPr>
          <w:p w14:paraId="5BA3B39B" w14:textId="77777777" w:rsidR="0069294D" w:rsidRPr="00761B80" w:rsidRDefault="0069294D" w:rsidP="0069294D">
            <w:pPr>
              <w:pStyle w:val="Texto"/>
              <w:tabs>
                <w:tab w:val="decimal" w:pos="1113"/>
              </w:tabs>
            </w:pPr>
          </w:p>
        </w:tc>
        <w:tc>
          <w:tcPr>
            <w:tcW w:w="1206" w:type="dxa"/>
            <w:vAlign w:val="bottom"/>
          </w:tcPr>
          <w:p w14:paraId="322E2B55" w14:textId="50CA9C79" w:rsidR="0069294D" w:rsidRPr="00761B80" w:rsidRDefault="0069294D" w:rsidP="0069294D">
            <w:pPr>
              <w:pStyle w:val="Texto"/>
              <w:tabs>
                <w:tab w:val="decimal" w:pos="1113"/>
              </w:tabs>
              <w:jc w:val="left"/>
            </w:pPr>
            <w:r w:rsidRPr="0069294D">
              <w:t>15.503.186</w:t>
            </w:r>
          </w:p>
        </w:tc>
        <w:tc>
          <w:tcPr>
            <w:tcW w:w="90" w:type="dxa"/>
            <w:vAlign w:val="bottom"/>
          </w:tcPr>
          <w:p w14:paraId="3041368B" w14:textId="77777777" w:rsidR="0069294D" w:rsidRPr="00761B80" w:rsidRDefault="0069294D" w:rsidP="0069294D">
            <w:pPr>
              <w:pStyle w:val="Texto"/>
              <w:tabs>
                <w:tab w:val="decimal" w:pos="1113"/>
              </w:tabs>
              <w:jc w:val="left"/>
            </w:pPr>
          </w:p>
        </w:tc>
        <w:tc>
          <w:tcPr>
            <w:tcW w:w="1260" w:type="dxa"/>
            <w:vAlign w:val="bottom"/>
          </w:tcPr>
          <w:p w14:paraId="50D64418" w14:textId="7CCB6ED1" w:rsidR="0069294D" w:rsidRPr="00761B80" w:rsidRDefault="0069294D" w:rsidP="0069294D">
            <w:pPr>
              <w:pStyle w:val="Texto"/>
              <w:tabs>
                <w:tab w:val="decimal" w:pos="1113"/>
              </w:tabs>
              <w:jc w:val="left"/>
            </w:pPr>
            <w:r w:rsidRPr="0069294D">
              <w:t>6.454.277</w:t>
            </w:r>
          </w:p>
        </w:tc>
      </w:tr>
      <w:tr w:rsidR="0069294D" w:rsidRPr="00761B80" w14:paraId="408AD137" w14:textId="77777777" w:rsidTr="00453E1B">
        <w:trPr>
          <w:trHeight w:val="20"/>
        </w:trPr>
        <w:tc>
          <w:tcPr>
            <w:tcW w:w="4770" w:type="dxa"/>
            <w:tcBorders>
              <w:left w:val="nil"/>
              <w:bottom w:val="nil"/>
              <w:right w:val="nil"/>
            </w:tcBorders>
            <w:vAlign w:val="bottom"/>
          </w:tcPr>
          <w:p w14:paraId="445A7A6D" w14:textId="4D3BBE0F" w:rsidR="0069294D" w:rsidRPr="0091645C" w:rsidRDefault="0069294D" w:rsidP="0069294D">
            <w:pPr>
              <w:pStyle w:val="Texto"/>
              <w:jc w:val="left"/>
            </w:pPr>
            <w:r w:rsidRPr="00761B80">
              <w:t>Venta de cereales</w:t>
            </w:r>
          </w:p>
        </w:tc>
        <w:tc>
          <w:tcPr>
            <w:tcW w:w="1260" w:type="dxa"/>
            <w:tcBorders>
              <w:left w:val="nil"/>
              <w:right w:val="nil"/>
            </w:tcBorders>
            <w:vAlign w:val="bottom"/>
          </w:tcPr>
          <w:p w14:paraId="5E1772F9" w14:textId="141F6721" w:rsidR="0069294D" w:rsidRPr="00761B80" w:rsidRDefault="00D35955" w:rsidP="0069294D">
            <w:pPr>
              <w:pStyle w:val="Texto"/>
              <w:tabs>
                <w:tab w:val="decimal" w:pos="1113"/>
              </w:tabs>
            </w:pPr>
            <w:r w:rsidRPr="00D35955">
              <w:t>1.684.425</w:t>
            </w:r>
          </w:p>
        </w:tc>
        <w:tc>
          <w:tcPr>
            <w:tcW w:w="126" w:type="dxa"/>
            <w:tcBorders>
              <w:left w:val="nil"/>
              <w:right w:val="nil"/>
            </w:tcBorders>
            <w:vAlign w:val="bottom"/>
          </w:tcPr>
          <w:p w14:paraId="44A2B052"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305308EA" w14:textId="13C424B3" w:rsidR="0069294D" w:rsidRPr="00761B80" w:rsidRDefault="00D35955" w:rsidP="0069294D">
            <w:pPr>
              <w:pStyle w:val="Texto"/>
              <w:tabs>
                <w:tab w:val="decimal" w:pos="1113"/>
              </w:tabs>
            </w:pPr>
            <w:r w:rsidRPr="00D35955">
              <w:t>980.710</w:t>
            </w:r>
          </w:p>
        </w:tc>
        <w:tc>
          <w:tcPr>
            <w:tcW w:w="144" w:type="dxa"/>
            <w:vAlign w:val="bottom"/>
          </w:tcPr>
          <w:p w14:paraId="7C89CBA6" w14:textId="77777777" w:rsidR="0069294D" w:rsidRPr="00761B80" w:rsidRDefault="0069294D" w:rsidP="0069294D">
            <w:pPr>
              <w:pStyle w:val="Texto"/>
              <w:tabs>
                <w:tab w:val="decimal" w:pos="1113"/>
              </w:tabs>
            </w:pPr>
          </w:p>
        </w:tc>
        <w:tc>
          <w:tcPr>
            <w:tcW w:w="1206" w:type="dxa"/>
            <w:vAlign w:val="bottom"/>
          </w:tcPr>
          <w:p w14:paraId="4D56ACEB" w14:textId="07E1AE65" w:rsidR="0069294D" w:rsidRPr="00761B80" w:rsidRDefault="0069294D" w:rsidP="0069294D">
            <w:pPr>
              <w:pStyle w:val="Texto"/>
              <w:tabs>
                <w:tab w:val="decimal" w:pos="1113"/>
              </w:tabs>
              <w:jc w:val="left"/>
            </w:pPr>
            <w:r w:rsidRPr="0069294D">
              <w:t>1.627.215</w:t>
            </w:r>
          </w:p>
        </w:tc>
        <w:tc>
          <w:tcPr>
            <w:tcW w:w="90" w:type="dxa"/>
            <w:vAlign w:val="bottom"/>
          </w:tcPr>
          <w:p w14:paraId="113498E7" w14:textId="77777777" w:rsidR="0069294D" w:rsidRPr="00761B80" w:rsidRDefault="0069294D" w:rsidP="0069294D">
            <w:pPr>
              <w:pStyle w:val="Texto"/>
              <w:tabs>
                <w:tab w:val="decimal" w:pos="1113"/>
              </w:tabs>
              <w:jc w:val="left"/>
            </w:pPr>
          </w:p>
        </w:tc>
        <w:tc>
          <w:tcPr>
            <w:tcW w:w="1260" w:type="dxa"/>
            <w:vAlign w:val="bottom"/>
          </w:tcPr>
          <w:p w14:paraId="29DA8E1E" w14:textId="236733AD" w:rsidR="0069294D" w:rsidRPr="00761B80" w:rsidRDefault="0069294D" w:rsidP="0069294D">
            <w:pPr>
              <w:pStyle w:val="Texto"/>
              <w:tabs>
                <w:tab w:val="decimal" w:pos="1113"/>
              </w:tabs>
              <w:jc w:val="left"/>
            </w:pPr>
            <w:r w:rsidRPr="0069294D">
              <w:t>1.233.825</w:t>
            </w:r>
          </w:p>
        </w:tc>
      </w:tr>
      <w:tr w:rsidR="0069294D" w:rsidRPr="00761B80" w14:paraId="5291D58A" w14:textId="77777777" w:rsidTr="00453E1B">
        <w:trPr>
          <w:trHeight w:val="20"/>
        </w:trPr>
        <w:tc>
          <w:tcPr>
            <w:tcW w:w="4770" w:type="dxa"/>
            <w:tcBorders>
              <w:left w:val="nil"/>
              <w:bottom w:val="nil"/>
              <w:right w:val="nil"/>
            </w:tcBorders>
            <w:vAlign w:val="bottom"/>
          </w:tcPr>
          <w:p w14:paraId="28890D4A" w14:textId="07F71F97" w:rsidR="0069294D" w:rsidRPr="0091645C" w:rsidRDefault="0069294D" w:rsidP="0069294D">
            <w:pPr>
              <w:pStyle w:val="Texto"/>
              <w:jc w:val="left"/>
            </w:pPr>
            <w:r w:rsidRPr="00761B80">
              <w:t>Venta de hacienda</w:t>
            </w:r>
          </w:p>
        </w:tc>
        <w:tc>
          <w:tcPr>
            <w:tcW w:w="1260" w:type="dxa"/>
            <w:tcBorders>
              <w:left w:val="nil"/>
              <w:right w:val="nil"/>
            </w:tcBorders>
            <w:vAlign w:val="bottom"/>
          </w:tcPr>
          <w:p w14:paraId="2CCF8F59" w14:textId="66C093FB" w:rsidR="0069294D" w:rsidRPr="00761B80" w:rsidRDefault="00D35955" w:rsidP="0069294D">
            <w:pPr>
              <w:pStyle w:val="Texto"/>
              <w:tabs>
                <w:tab w:val="decimal" w:pos="1113"/>
              </w:tabs>
            </w:pPr>
            <w:r w:rsidRPr="00D35955">
              <w:t>1.287.055</w:t>
            </w:r>
          </w:p>
        </w:tc>
        <w:tc>
          <w:tcPr>
            <w:tcW w:w="126" w:type="dxa"/>
            <w:tcBorders>
              <w:left w:val="nil"/>
              <w:right w:val="nil"/>
            </w:tcBorders>
            <w:vAlign w:val="bottom"/>
          </w:tcPr>
          <w:p w14:paraId="31BB1D67"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7263CA9D" w14:textId="04FA03CA" w:rsidR="0069294D" w:rsidRPr="00761B80" w:rsidRDefault="00D35955" w:rsidP="0069294D">
            <w:pPr>
              <w:pStyle w:val="Texto"/>
              <w:tabs>
                <w:tab w:val="decimal" w:pos="1113"/>
              </w:tabs>
            </w:pPr>
            <w:r w:rsidRPr="00D35955">
              <w:t>959.746</w:t>
            </w:r>
          </w:p>
        </w:tc>
        <w:tc>
          <w:tcPr>
            <w:tcW w:w="144" w:type="dxa"/>
            <w:vAlign w:val="bottom"/>
          </w:tcPr>
          <w:p w14:paraId="7960CCD6" w14:textId="77777777" w:rsidR="0069294D" w:rsidRPr="00761B80" w:rsidRDefault="0069294D" w:rsidP="0069294D">
            <w:pPr>
              <w:pStyle w:val="Texto"/>
              <w:tabs>
                <w:tab w:val="decimal" w:pos="1113"/>
              </w:tabs>
            </w:pPr>
          </w:p>
        </w:tc>
        <w:tc>
          <w:tcPr>
            <w:tcW w:w="1206" w:type="dxa"/>
            <w:vAlign w:val="bottom"/>
          </w:tcPr>
          <w:p w14:paraId="119F2BDA" w14:textId="77EC0366" w:rsidR="0069294D" w:rsidRPr="00761B80" w:rsidRDefault="0069294D" w:rsidP="0069294D">
            <w:pPr>
              <w:pStyle w:val="Texto"/>
              <w:tabs>
                <w:tab w:val="decimal" w:pos="1113"/>
              </w:tabs>
              <w:jc w:val="left"/>
            </w:pPr>
            <w:r w:rsidRPr="0069294D">
              <w:t>480.892</w:t>
            </w:r>
          </w:p>
        </w:tc>
        <w:tc>
          <w:tcPr>
            <w:tcW w:w="90" w:type="dxa"/>
            <w:vAlign w:val="bottom"/>
          </w:tcPr>
          <w:p w14:paraId="2261F249" w14:textId="77777777" w:rsidR="0069294D" w:rsidRPr="00761B80" w:rsidRDefault="0069294D" w:rsidP="0069294D">
            <w:pPr>
              <w:pStyle w:val="Texto"/>
              <w:tabs>
                <w:tab w:val="decimal" w:pos="1113"/>
              </w:tabs>
              <w:jc w:val="left"/>
            </w:pPr>
          </w:p>
        </w:tc>
        <w:tc>
          <w:tcPr>
            <w:tcW w:w="1260" w:type="dxa"/>
            <w:vAlign w:val="bottom"/>
          </w:tcPr>
          <w:p w14:paraId="229894D1" w14:textId="49362F1E" w:rsidR="0069294D" w:rsidRPr="00761B80" w:rsidRDefault="0069294D" w:rsidP="0069294D">
            <w:pPr>
              <w:pStyle w:val="Texto"/>
              <w:tabs>
                <w:tab w:val="decimal" w:pos="1113"/>
              </w:tabs>
              <w:jc w:val="left"/>
            </w:pPr>
            <w:r w:rsidRPr="0069294D">
              <w:t>313.819</w:t>
            </w:r>
          </w:p>
        </w:tc>
      </w:tr>
      <w:tr w:rsidR="0069294D" w:rsidRPr="00761B80" w14:paraId="63A738FC" w14:textId="77777777" w:rsidTr="00362184">
        <w:trPr>
          <w:trHeight w:val="20"/>
        </w:trPr>
        <w:tc>
          <w:tcPr>
            <w:tcW w:w="4770" w:type="dxa"/>
            <w:tcBorders>
              <w:left w:val="nil"/>
              <w:bottom w:val="nil"/>
              <w:right w:val="nil"/>
            </w:tcBorders>
            <w:vAlign w:val="bottom"/>
          </w:tcPr>
          <w:p w14:paraId="3FB9F124" w14:textId="2E83AB0A" w:rsidR="0069294D" w:rsidRPr="0091645C" w:rsidRDefault="0069294D" w:rsidP="0069294D">
            <w:pPr>
              <w:pStyle w:val="Texto"/>
              <w:jc w:val="left"/>
            </w:pPr>
            <w:r w:rsidRPr="00761B80">
              <w:t>Otras ventas</w:t>
            </w:r>
          </w:p>
        </w:tc>
        <w:tc>
          <w:tcPr>
            <w:tcW w:w="1260" w:type="dxa"/>
            <w:tcBorders>
              <w:left w:val="nil"/>
              <w:bottom w:val="single" w:sz="6" w:space="0" w:color="auto"/>
              <w:right w:val="nil"/>
            </w:tcBorders>
            <w:vAlign w:val="bottom"/>
          </w:tcPr>
          <w:p w14:paraId="5B64BC08" w14:textId="06701CAD" w:rsidR="0069294D" w:rsidRPr="00761B80" w:rsidRDefault="00D35955" w:rsidP="0069294D">
            <w:pPr>
              <w:pStyle w:val="Texto"/>
              <w:tabs>
                <w:tab w:val="decimal" w:pos="1113"/>
              </w:tabs>
            </w:pPr>
            <w:r w:rsidRPr="00D35955">
              <w:t>5.833</w:t>
            </w:r>
          </w:p>
        </w:tc>
        <w:tc>
          <w:tcPr>
            <w:tcW w:w="126" w:type="dxa"/>
            <w:tcBorders>
              <w:left w:val="nil"/>
              <w:right w:val="nil"/>
            </w:tcBorders>
            <w:vAlign w:val="bottom"/>
          </w:tcPr>
          <w:p w14:paraId="428E6376" w14:textId="77777777" w:rsidR="0069294D" w:rsidRPr="00761B80" w:rsidRDefault="0069294D" w:rsidP="0069294D">
            <w:pPr>
              <w:pStyle w:val="Texto"/>
              <w:tabs>
                <w:tab w:val="decimal" w:pos="1113"/>
              </w:tabs>
            </w:pPr>
          </w:p>
        </w:tc>
        <w:tc>
          <w:tcPr>
            <w:tcW w:w="1224" w:type="dxa"/>
            <w:tcBorders>
              <w:left w:val="nil"/>
              <w:bottom w:val="single" w:sz="6" w:space="0" w:color="auto"/>
              <w:right w:val="nil"/>
            </w:tcBorders>
            <w:vAlign w:val="bottom"/>
          </w:tcPr>
          <w:p w14:paraId="6B8A7690" w14:textId="1608C67B" w:rsidR="0069294D" w:rsidRPr="00761B80" w:rsidRDefault="00D35955" w:rsidP="0069294D">
            <w:pPr>
              <w:pStyle w:val="Texto"/>
              <w:tabs>
                <w:tab w:val="decimal" w:pos="1113"/>
              </w:tabs>
            </w:pPr>
            <w:r w:rsidRPr="00D35955">
              <w:t>996</w:t>
            </w:r>
          </w:p>
        </w:tc>
        <w:tc>
          <w:tcPr>
            <w:tcW w:w="144" w:type="dxa"/>
            <w:vAlign w:val="bottom"/>
          </w:tcPr>
          <w:p w14:paraId="39F36434" w14:textId="77777777" w:rsidR="0069294D" w:rsidRPr="00761B80" w:rsidRDefault="0069294D" w:rsidP="0069294D">
            <w:pPr>
              <w:pStyle w:val="Texto"/>
              <w:tabs>
                <w:tab w:val="decimal" w:pos="1113"/>
              </w:tabs>
            </w:pPr>
          </w:p>
        </w:tc>
        <w:tc>
          <w:tcPr>
            <w:tcW w:w="1206" w:type="dxa"/>
            <w:tcBorders>
              <w:bottom w:val="single" w:sz="6" w:space="0" w:color="auto"/>
            </w:tcBorders>
            <w:vAlign w:val="bottom"/>
          </w:tcPr>
          <w:p w14:paraId="4957FC53" w14:textId="344B4E6D" w:rsidR="0069294D" w:rsidRPr="00761B80" w:rsidRDefault="0069294D" w:rsidP="0069294D">
            <w:pPr>
              <w:pStyle w:val="Texto"/>
              <w:tabs>
                <w:tab w:val="decimal" w:pos="1113"/>
              </w:tabs>
              <w:jc w:val="left"/>
            </w:pPr>
            <w:r w:rsidRPr="0069294D">
              <w:t>26.406</w:t>
            </w:r>
          </w:p>
        </w:tc>
        <w:tc>
          <w:tcPr>
            <w:tcW w:w="90" w:type="dxa"/>
            <w:vAlign w:val="bottom"/>
          </w:tcPr>
          <w:p w14:paraId="4F77E966" w14:textId="77777777" w:rsidR="0069294D" w:rsidRPr="00761B80" w:rsidRDefault="0069294D" w:rsidP="0069294D">
            <w:pPr>
              <w:pStyle w:val="Texto"/>
              <w:tabs>
                <w:tab w:val="decimal" w:pos="1113"/>
              </w:tabs>
              <w:jc w:val="left"/>
            </w:pPr>
          </w:p>
        </w:tc>
        <w:tc>
          <w:tcPr>
            <w:tcW w:w="1260" w:type="dxa"/>
            <w:tcBorders>
              <w:bottom w:val="single" w:sz="6" w:space="0" w:color="auto"/>
            </w:tcBorders>
            <w:vAlign w:val="bottom"/>
          </w:tcPr>
          <w:p w14:paraId="4641C173" w14:textId="69B327E9" w:rsidR="0069294D" w:rsidRPr="00761B80" w:rsidRDefault="0069294D" w:rsidP="0069294D">
            <w:pPr>
              <w:pStyle w:val="Texto"/>
              <w:tabs>
                <w:tab w:val="decimal" w:pos="1113"/>
              </w:tabs>
              <w:jc w:val="left"/>
            </w:pPr>
            <w:r w:rsidRPr="0069294D">
              <w:t>5.154</w:t>
            </w:r>
          </w:p>
        </w:tc>
      </w:tr>
      <w:tr w:rsidR="00441B23" w:rsidRPr="00761B80" w14:paraId="2489CBC9" w14:textId="77777777" w:rsidTr="00362184">
        <w:trPr>
          <w:trHeight w:val="20"/>
        </w:trPr>
        <w:tc>
          <w:tcPr>
            <w:tcW w:w="4770" w:type="dxa"/>
            <w:tcBorders>
              <w:left w:val="nil"/>
              <w:bottom w:val="nil"/>
              <w:right w:val="nil"/>
            </w:tcBorders>
            <w:vAlign w:val="bottom"/>
          </w:tcPr>
          <w:p w14:paraId="6D8B3EFF" w14:textId="5773AA28" w:rsidR="00441B23" w:rsidRPr="00761B80" w:rsidRDefault="00441B23" w:rsidP="0069294D">
            <w:pPr>
              <w:pStyle w:val="Texto"/>
              <w:jc w:val="left"/>
            </w:pPr>
            <w:r>
              <w:t xml:space="preserve">Subtotal </w:t>
            </w:r>
          </w:p>
        </w:tc>
        <w:tc>
          <w:tcPr>
            <w:tcW w:w="1260" w:type="dxa"/>
            <w:tcBorders>
              <w:top w:val="single" w:sz="6" w:space="0" w:color="auto"/>
              <w:left w:val="nil"/>
              <w:right w:val="nil"/>
            </w:tcBorders>
            <w:vAlign w:val="bottom"/>
          </w:tcPr>
          <w:p w14:paraId="11FCB799" w14:textId="3ED02ECF" w:rsidR="00441B23" w:rsidRPr="00D35955" w:rsidRDefault="00441B23" w:rsidP="0069294D">
            <w:pPr>
              <w:pStyle w:val="Texto"/>
              <w:tabs>
                <w:tab w:val="decimal" w:pos="1113"/>
              </w:tabs>
            </w:pPr>
            <w:r w:rsidRPr="00441B23">
              <w:t>54.717.519</w:t>
            </w:r>
          </w:p>
        </w:tc>
        <w:tc>
          <w:tcPr>
            <w:tcW w:w="126" w:type="dxa"/>
            <w:tcBorders>
              <w:left w:val="nil"/>
              <w:right w:val="nil"/>
            </w:tcBorders>
            <w:vAlign w:val="bottom"/>
          </w:tcPr>
          <w:p w14:paraId="271C1EE8" w14:textId="77777777" w:rsidR="00441B23" w:rsidRPr="00761B80" w:rsidRDefault="00441B23" w:rsidP="0069294D">
            <w:pPr>
              <w:pStyle w:val="Texto"/>
              <w:tabs>
                <w:tab w:val="decimal" w:pos="1113"/>
              </w:tabs>
            </w:pPr>
          </w:p>
        </w:tc>
        <w:tc>
          <w:tcPr>
            <w:tcW w:w="1224" w:type="dxa"/>
            <w:tcBorders>
              <w:top w:val="single" w:sz="6" w:space="0" w:color="auto"/>
              <w:left w:val="nil"/>
              <w:right w:val="nil"/>
            </w:tcBorders>
            <w:vAlign w:val="bottom"/>
          </w:tcPr>
          <w:p w14:paraId="7CDA7834" w14:textId="25F1E498" w:rsidR="00441B23" w:rsidRPr="00D35955" w:rsidRDefault="00441B23" w:rsidP="0069294D">
            <w:pPr>
              <w:pStyle w:val="Texto"/>
              <w:tabs>
                <w:tab w:val="decimal" w:pos="1113"/>
              </w:tabs>
            </w:pPr>
            <w:r w:rsidRPr="00441B23">
              <w:t>28.902.316</w:t>
            </w:r>
          </w:p>
        </w:tc>
        <w:tc>
          <w:tcPr>
            <w:tcW w:w="144" w:type="dxa"/>
            <w:vAlign w:val="bottom"/>
          </w:tcPr>
          <w:p w14:paraId="64425F7F" w14:textId="77777777" w:rsidR="00441B23" w:rsidRPr="00761B80" w:rsidRDefault="00441B23" w:rsidP="0069294D">
            <w:pPr>
              <w:pStyle w:val="Texto"/>
              <w:tabs>
                <w:tab w:val="decimal" w:pos="1113"/>
              </w:tabs>
            </w:pPr>
          </w:p>
        </w:tc>
        <w:tc>
          <w:tcPr>
            <w:tcW w:w="1206" w:type="dxa"/>
            <w:tcBorders>
              <w:top w:val="single" w:sz="6" w:space="0" w:color="auto"/>
            </w:tcBorders>
            <w:vAlign w:val="bottom"/>
          </w:tcPr>
          <w:p w14:paraId="615667AC" w14:textId="38C5D4F7" w:rsidR="00441B23" w:rsidRPr="0069294D" w:rsidRDefault="00441B23" w:rsidP="0069294D">
            <w:pPr>
              <w:pStyle w:val="Texto"/>
              <w:tabs>
                <w:tab w:val="decimal" w:pos="1113"/>
              </w:tabs>
              <w:jc w:val="left"/>
            </w:pPr>
            <w:r w:rsidRPr="00441B23">
              <w:t>51.624.462</w:t>
            </w:r>
          </w:p>
        </w:tc>
        <w:tc>
          <w:tcPr>
            <w:tcW w:w="90" w:type="dxa"/>
            <w:vAlign w:val="bottom"/>
          </w:tcPr>
          <w:p w14:paraId="4AD417D6" w14:textId="77777777" w:rsidR="00441B23" w:rsidRPr="00761B80" w:rsidRDefault="00441B23" w:rsidP="0069294D">
            <w:pPr>
              <w:pStyle w:val="Texto"/>
              <w:tabs>
                <w:tab w:val="decimal" w:pos="1113"/>
              </w:tabs>
              <w:jc w:val="left"/>
            </w:pPr>
          </w:p>
        </w:tc>
        <w:tc>
          <w:tcPr>
            <w:tcW w:w="1260" w:type="dxa"/>
            <w:tcBorders>
              <w:top w:val="single" w:sz="6" w:space="0" w:color="auto"/>
            </w:tcBorders>
            <w:vAlign w:val="bottom"/>
          </w:tcPr>
          <w:p w14:paraId="45A34B3A" w14:textId="7640B68C" w:rsidR="00441B23" w:rsidRPr="0069294D" w:rsidRDefault="00441B23" w:rsidP="0069294D">
            <w:pPr>
              <w:pStyle w:val="Texto"/>
              <w:tabs>
                <w:tab w:val="decimal" w:pos="1113"/>
              </w:tabs>
              <w:jc w:val="left"/>
            </w:pPr>
            <w:r w:rsidRPr="00441B23">
              <w:t>26.286.617</w:t>
            </w:r>
          </w:p>
        </w:tc>
      </w:tr>
      <w:tr w:rsidR="00441B23" w:rsidRPr="00761B80" w14:paraId="58B9CF77" w14:textId="77777777" w:rsidTr="00453E1B">
        <w:trPr>
          <w:trHeight w:val="20"/>
        </w:trPr>
        <w:tc>
          <w:tcPr>
            <w:tcW w:w="4770" w:type="dxa"/>
            <w:tcBorders>
              <w:left w:val="nil"/>
              <w:bottom w:val="nil"/>
              <w:right w:val="nil"/>
            </w:tcBorders>
            <w:vAlign w:val="bottom"/>
          </w:tcPr>
          <w:p w14:paraId="2448BBBA" w14:textId="5BC708C8" w:rsidR="00441B23" w:rsidRPr="00761B80" w:rsidRDefault="00441B23" w:rsidP="00441B23">
            <w:pPr>
              <w:pStyle w:val="Texto"/>
              <w:jc w:val="left"/>
            </w:pPr>
            <w:r>
              <w:t>Descuentos otorgados</w:t>
            </w:r>
          </w:p>
        </w:tc>
        <w:tc>
          <w:tcPr>
            <w:tcW w:w="1260" w:type="dxa"/>
            <w:tcBorders>
              <w:left w:val="nil"/>
              <w:right w:val="nil"/>
            </w:tcBorders>
            <w:vAlign w:val="bottom"/>
          </w:tcPr>
          <w:p w14:paraId="1556A471" w14:textId="7EB3A517" w:rsidR="00441B23" w:rsidRPr="00D35955" w:rsidRDefault="00441B23" w:rsidP="00441B23">
            <w:pPr>
              <w:pStyle w:val="Texto"/>
              <w:tabs>
                <w:tab w:val="decimal" w:pos="1113"/>
              </w:tabs>
            </w:pPr>
            <w:r>
              <w:t>(288.017)</w:t>
            </w:r>
          </w:p>
        </w:tc>
        <w:tc>
          <w:tcPr>
            <w:tcW w:w="126" w:type="dxa"/>
            <w:tcBorders>
              <w:left w:val="nil"/>
              <w:right w:val="nil"/>
            </w:tcBorders>
            <w:vAlign w:val="bottom"/>
          </w:tcPr>
          <w:p w14:paraId="37EF3CAC" w14:textId="77777777" w:rsidR="00441B23" w:rsidRPr="00761B80" w:rsidRDefault="00441B23" w:rsidP="00441B23">
            <w:pPr>
              <w:pStyle w:val="Texto"/>
              <w:tabs>
                <w:tab w:val="decimal" w:pos="1113"/>
              </w:tabs>
            </w:pPr>
          </w:p>
        </w:tc>
        <w:tc>
          <w:tcPr>
            <w:tcW w:w="1224" w:type="dxa"/>
            <w:tcBorders>
              <w:left w:val="nil"/>
              <w:right w:val="nil"/>
            </w:tcBorders>
            <w:vAlign w:val="bottom"/>
          </w:tcPr>
          <w:p w14:paraId="6FF7601C" w14:textId="0DCED74F" w:rsidR="00441B23" w:rsidRPr="00D35955" w:rsidRDefault="00441B23" w:rsidP="00441B23">
            <w:pPr>
              <w:pStyle w:val="Texto"/>
              <w:tabs>
                <w:tab w:val="decimal" w:pos="1113"/>
              </w:tabs>
            </w:pPr>
            <w:r>
              <w:t>(</w:t>
            </w:r>
            <w:r w:rsidR="0088436B" w:rsidRPr="0088436B">
              <w:t>65.673</w:t>
            </w:r>
            <w:r>
              <w:t>)</w:t>
            </w:r>
          </w:p>
        </w:tc>
        <w:tc>
          <w:tcPr>
            <w:tcW w:w="144" w:type="dxa"/>
            <w:vAlign w:val="bottom"/>
          </w:tcPr>
          <w:p w14:paraId="002EF2E9" w14:textId="77777777" w:rsidR="00441B23" w:rsidRPr="00761B80" w:rsidRDefault="00441B23" w:rsidP="00441B23">
            <w:pPr>
              <w:pStyle w:val="Texto"/>
              <w:tabs>
                <w:tab w:val="decimal" w:pos="1113"/>
              </w:tabs>
            </w:pPr>
          </w:p>
        </w:tc>
        <w:tc>
          <w:tcPr>
            <w:tcW w:w="1206" w:type="dxa"/>
            <w:vAlign w:val="bottom"/>
          </w:tcPr>
          <w:p w14:paraId="242974F1" w14:textId="62A73CC5" w:rsidR="00441B23" w:rsidRPr="0069294D" w:rsidRDefault="00441B23" w:rsidP="00441B23">
            <w:pPr>
              <w:pStyle w:val="Texto"/>
              <w:tabs>
                <w:tab w:val="decimal" w:pos="1113"/>
              </w:tabs>
              <w:jc w:val="left"/>
            </w:pPr>
            <w:r w:rsidRPr="00441B23">
              <w:t>(231.588)</w:t>
            </w:r>
          </w:p>
        </w:tc>
        <w:tc>
          <w:tcPr>
            <w:tcW w:w="90" w:type="dxa"/>
            <w:vAlign w:val="bottom"/>
          </w:tcPr>
          <w:p w14:paraId="6578000A" w14:textId="77777777" w:rsidR="00441B23" w:rsidRPr="00761B80" w:rsidRDefault="00441B23" w:rsidP="00441B23">
            <w:pPr>
              <w:pStyle w:val="Texto"/>
              <w:tabs>
                <w:tab w:val="decimal" w:pos="1113"/>
              </w:tabs>
              <w:jc w:val="left"/>
            </w:pPr>
          </w:p>
        </w:tc>
        <w:tc>
          <w:tcPr>
            <w:tcW w:w="1260" w:type="dxa"/>
            <w:vAlign w:val="bottom"/>
          </w:tcPr>
          <w:p w14:paraId="47A67A97" w14:textId="5326B030" w:rsidR="00441B23" w:rsidRPr="0069294D" w:rsidRDefault="00441B23" w:rsidP="00441B23">
            <w:pPr>
              <w:pStyle w:val="Texto"/>
              <w:tabs>
                <w:tab w:val="decimal" w:pos="1113"/>
              </w:tabs>
              <w:jc w:val="left"/>
            </w:pPr>
            <w:r w:rsidRPr="00441B23">
              <w:t>(</w:t>
            </w:r>
            <w:r w:rsidR="00CE3C9C" w:rsidRPr="00CE3C9C">
              <w:t>92.550</w:t>
            </w:r>
            <w:r w:rsidRPr="00441B23">
              <w:t>)</w:t>
            </w:r>
          </w:p>
        </w:tc>
      </w:tr>
      <w:tr w:rsidR="00441B23" w:rsidRPr="00761B80" w14:paraId="10D3BA7F" w14:textId="77777777" w:rsidTr="00453E1B">
        <w:trPr>
          <w:trHeight w:val="20"/>
        </w:trPr>
        <w:tc>
          <w:tcPr>
            <w:tcW w:w="4770" w:type="dxa"/>
            <w:tcBorders>
              <w:left w:val="nil"/>
              <w:bottom w:val="nil"/>
              <w:right w:val="nil"/>
            </w:tcBorders>
            <w:vAlign w:val="bottom"/>
          </w:tcPr>
          <w:p w14:paraId="493A45F6" w14:textId="271A0100" w:rsidR="00441B23" w:rsidRPr="00761B80" w:rsidRDefault="00441B23" w:rsidP="00441B23">
            <w:pPr>
              <w:pStyle w:val="Texto"/>
              <w:jc w:val="left"/>
              <w:rPr>
                <w:b/>
              </w:rPr>
            </w:pPr>
            <w:proofErr w:type="gramStart"/>
            <w:r w:rsidRPr="00BC6AE3">
              <w:rPr>
                <w:b/>
              </w:rPr>
              <w:t>Total</w:t>
            </w:r>
            <w:proofErr w:type="gramEnd"/>
            <w:r w:rsidRPr="00BC6AE3">
              <w:rPr>
                <w:b/>
              </w:rPr>
              <w:t xml:space="preserve"> ingresos de actividades ordinarias</w:t>
            </w:r>
          </w:p>
        </w:tc>
        <w:tc>
          <w:tcPr>
            <w:tcW w:w="1260" w:type="dxa"/>
            <w:tcBorders>
              <w:top w:val="single" w:sz="6" w:space="0" w:color="auto"/>
              <w:left w:val="nil"/>
              <w:bottom w:val="double" w:sz="6" w:space="0" w:color="auto"/>
              <w:right w:val="nil"/>
            </w:tcBorders>
            <w:vAlign w:val="bottom"/>
          </w:tcPr>
          <w:p w14:paraId="5B9ABDF1" w14:textId="1DCFAF38" w:rsidR="00441B23" w:rsidRPr="00F048B7" w:rsidRDefault="00441B23" w:rsidP="00441B23">
            <w:pPr>
              <w:pStyle w:val="Texto"/>
              <w:tabs>
                <w:tab w:val="decimal" w:pos="1113"/>
              </w:tabs>
              <w:rPr>
                <w:b/>
                <w:bCs/>
              </w:rPr>
            </w:pPr>
            <w:r w:rsidRPr="00D35955">
              <w:rPr>
                <w:b/>
                <w:bCs/>
              </w:rPr>
              <w:t>54.429.502</w:t>
            </w:r>
          </w:p>
        </w:tc>
        <w:tc>
          <w:tcPr>
            <w:tcW w:w="126" w:type="dxa"/>
            <w:tcBorders>
              <w:left w:val="nil"/>
              <w:right w:val="nil"/>
            </w:tcBorders>
            <w:vAlign w:val="bottom"/>
          </w:tcPr>
          <w:p w14:paraId="5A759CA4" w14:textId="77777777" w:rsidR="00441B23" w:rsidRPr="00F048B7" w:rsidRDefault="00441B23" w:rsidP="00441B23">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6D073477" w14:textId="0E420E03" w:rsidR="00441B23" w:rsidRPr="00F048B7" w:rsidRDefault="00441B23" w:rsidP="00441B23">
            <w:pPr>
              <w:pStyle w:val="Texto"/>
              <w:tabs>
                <w:tab w:val="decimal" w:pos="1113"/>
              </w:tabs>
              <w:rPr>
                <w:b/>
                <w:bCs/>
              </w:rPr>
            </w:pPr>
            <w:r w:rsidRPr="00D35955">
              <w:rPr>
                <w:b/>
                <w:bCs/>
              </w:rPr>
              <w:t>28.</w:t>
            </w:r>
            <w:r w:rsidR="00DD3673" w:rsidRPr="00DD3673">
              <w:rPr>
                <w:b/>
                <w:bCs/>
              </w:rPr>
              <w:t>836.643</w:t>
            </w:r>
          </w:p>
        </w:tc>
        <w:tc>
          <w:tcPr>
            <w:tcW w:w="144" w:type="dxa"/>
            <w:vAlign w:val="bottom"/>
          </w:tcPr>
          <w:p w14:paraId="4874A0DB" w14:textId="77777777" w:rsidR="00441B23" w:rsidRPr="00F048B7" w:rsidRDefault="00441B23" w:rsidP="00441B23">
            <w:pPr>
              <w:pStyle w:val="Texto"/>
              <w:tabs>
                <w:tab w:val="decimal" w:pos="1113"/>
              </w:tabs>
              <w:rPr>
                <w:b/>
                <w:bCs/>
              </w:rPr>
            </w:pPr>
          </w:p>
        </w:tc>
        <w:tc>
          <w:tcPr>
            <w:tcW w:w="1206" w:type="dxa"/>
            <w:tcBorders>
              <w:top w:val="single" w:sz="6" w:space="0" w:color="auto"/>
              <w:bottom w:val="double" w:sz="6" w:space="0" w:color="auto"/>
            </w:tcBorders>
            <w:vAlign w:val="bottom"/>
          </w:tcPr>
          <w:p w14:paraId="3D4BD37E" w14:textId="31B39202" w:rsidR="00441B23" w:rsidRPr="0069294D" w:rsidRDefault="00441B23" w:rsidP="00441B23">
            <w:pPr>
              <w:pStyle w:val="Texto"/>
              <w:tabs>
                <w:tab w:val="decimal" w:pos="1113"/>
              </w:tabs>
              <w:jc w:val="left"/>
              <w:rPr>
                <w:b/>
                <w:bCs/>
              </w:rPr>
            </w:pPr>
            <w:r w:rsidRPr="0069294D">
              <w:rPr>
                <w:b/>
                <w:bCs/>
              </w:rPr>
              <w:t>51.</w:t>
            </w:r>
            <w:r w:rsidR="00CE3C9C" w:rsidRPr="00CE3C9C">
              <w:rPr>
                <w:b/>
                <w:bCs/>
              </w:rPr>
              <w:t>392.874</w:t>
            </w:r>
          </w:p>
        </w:tc>
        <w:tc>
          <w:tcPr>
            <w:tcW w:w="90" w:type="dxa"/>
            <w:vAlign w:val="bottom"/>
          </w:tcPr>
          <w:p w14:paraId="20FD4BC3" w14:textId="77777777" w:rsidR="00441B23" w:rsidRPr="0069294D" w:rsidRDefault="00441B23" w:rsidP="00441B23">
            <w:pPr>
              <w:pStyle w:val="Texto"/>
              <w:tabs>
                <w:tab w:val="decimal" w:pos="1113"/>
              </w:tabs>
              <w:jc w:val="left"/>
              <w:rPr>
                <w:b/>
                <w:bCs/>
              </w:rPr>
            </w:pPr>
          </w:p>
        </w:tc>
        <w:tc>
          <w:tcPr>
            <w:tcW w:w="1260" w:type="dxa"/>
            <w:tcBorders>
              <w:top w:val="single" w:sz="6" w:space="0" w:color="auto"/>
              <w:bottom w:val="double" w:sz="6" w:space="0" w:color="auto"/>
            </w:tcBorders>
            <w:vAlign w:val="bottom"/>
          </w:tcPr>
          <w:p w14:paraId="30503A27" w14:textId="6A226F7B" w:rsidR="00441B23" w:rsidRPr="0069294D" w:rsidRDefault="00441B23" w:rsidP="00441B23">
            <w:pPr>
              <w:pStyle w:val="Texto"/>
              <w:tabs>
                <w:tab w:val="decimal" w:pos="1113"/>
              </w:tabs>
              <w:jc w:val="left"/>
              <w:rPr>
                <w:b/>
                <w:bCs/>
              </w:rPr>
            </w:pPr>
            <w:r w:rsidRPr="0069294D">
              <w:rPr>
                <w:b/>
                <w:bCs/>
              </w:rPr>
              <w:t>26.</w:t>
            </w:r>
            <w:r w:rsidR="00CE3C9C" w:rsidRPr="00CE3C9C">
              <w:rPr>
                <w:b/>
                <w:bCs/>
              </w:rPr>
              <w:t>194.067</w:t>
            </w:r>
          </w:p>
        </w:tc>
      </w:tr>
    </w:tbl>
    <w:p w14:paraId="777EF996" w14:textId="5AE270C7" w:rsidR="00F71465" w:rsidRDefault="00F71465" w:rsidP="00F30CAF">
      <w:pPr>
        <w:pStyle w:val="Texto"/>
      </w:pPr>
    </w:p>
    <w:p w14:paraId="53C111F5" w14:textId="3EC43B38" w:rsidR="005729F4" w:rsidRDefault="005729F4" w:rsidP="005729F4">
      <w:pPr>
        <w:pStyle w:val="Texto"/>
      </w:pPr>
      <w:r>
        <w:br w:type="page"/>
      </w:r>
    </w:p>
    <w:p w14:paraId="0920A5B2" w14:textId="77777777" w:rsidR="007C638D" w:rsidRPr="00761B80" w:rsidRDefault="007C638D" w:rsidP="00F30CAF">
      <w:pPr>
        <w:pStyle w:val="Texto"/>
      </w:pPr>
    </w:p>
    <w:p w14:paraId="2F0BEEF6" w14:textId="34C8A6EE" w:rsidR="00667CED" w:rsidRDefault="00667CED" w:rsidP="006F397F">
      <w:pPr>
        <w:pStyle w:val="Ttulonota"/>
        <w:numPr>
          <w:ilvl w:val="0"/>
          <w:numId w:val="8"/>
        </w:numPr>
      </w:pPr>
      <w:r w:rsidRPr="00761B80">
        <w:t xml:space="preserve">COSTO DE VENTAS </w:t>
      </w:r>
    </w:p>
    <w:p w14:paraId="10B8BF59" w14:textId="398BF436" w:rsidR="00EA2C12" w:rsidRDefault="00EA2C12" w:rsidP="00EA2C12">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F71465" w:rsidRPr="00761B80" w14:paraId="5A7A853B" w14:textId="77777777" w:rsidTr="004F1496">
        <w:trPr>
          <w:trHeight w:val="20"/>
        </w:trPr>
        <w:tc>
          <w:tcPr>
            <w:tcW w:w="4770" w:type="dxa"/>
            <w:tcBorders>
              <w:top w:val="nil"/>
              <w:left w:val="nil"/>
              <w:right w:val="nil"/>
            </w:tcBorders>
            <w:vAlign w:val="bottom"/>
          </w:tcPr>
          <w:p w14:paraId="475EB5E5" w14:textId="77777777" w:rsidR="00F71465" w:rsidRPr="00761B80" w:rsidRDefault="00F71465" w:rsidP="004F1496">
            <w:pPr>
              <w:pStyle w:val="Texto"/>
              <w:jc w:val="left"/>
            </w:pPr>
          </w:p>
        </w:tc>
        <w:tc>
          <w:tcPr>
            <w:tcW w:w="2610" w:type="dxa"/>
            <w:gridSpan w:val="3"/>
            <w:tcBorders>
              <w:left w:val="nil"/>
              <w:bottom w:val="single" w:sz="6" w:space="0" w:color="auto"/>
              <w:right w:val="nil"/>
            </w:tcBorders>
            <w:vAlign w:val="bottom"/>
          </w:tcPr>
          <w:p w14:paraId="1774DF38" w14:textId="2CEC134A" w:rsidR="00F71465" w:rsidRDefault="00730E03" w:rsidP="004F1496">
            <w:pPr>
              <w:pStyle w:val="Texto"/>
              <w:jc w:val="center"/>
              <w:rPr>
                <w:b/>
              </w:rPr>
            </w:pPr>
            <w:r>
              <w:rPr>
                <w:b/>
              </w:rPr>
              <w:t>30/11/2022</w:t>
            </w:r>
          </w:p>
        </w:tc>
        <w:tc>
          <w:tcPr>
            <w:tcW w:w="144" w:type="dxa"/>
            <w:vAlign w:val="bottom"/>
          </w:tcPr>
          <w:p w14:paraId="79A436B1" w14:textId="77777777" w:rsidR="00F71465" w:rsidRPr="00761B80" w:rsidRDefault="00F71465" w:rsidP="004F1496">
            <w:pPr>
              <w:pStyle w:val="Texto"/>
              <w:jc w:val="center"/>
              <w:rPr>
                <w:b/>
              </w:rPr>
            </w:pPr>
          </w:p>
        </w:tc>
        <w:tc>
          <w:tcPr>
            <w:tcW w:w="2556" w:type="dxa"/>
            <w:gridSpan w:val="3"/>
            <w:tcBorders>
              <w:bottom w:val="single" w:sz="6" w:space="0" w:color="auto"/>
            </w:tcBorders>
            <w:vAlign w:val="bottom"/>
          </w:tcPr>
          <w:p w14:paraId="2BD30BDA" w14:textId="434B5D8C" w:rsidR="00F71465" w:rsidRPr="00761B80" w:rsidRDefault="00730E03" w:rsidP="004F1496">
            <w:pPr>
              <w:pStyle w:val="Texto"/>
              <w:jc w:val="center"/>
              <w:rPr>
                <w:b/>
              </w:rPr>
            </w:pPr>
            <w:r>
              <w:rPr>
                <w:b/>
              </w:rPr>
              <w:t>30/11/2021</w:t>
            </w:r>
          </w:p>
        </w:tc>
      </w:tr>
      <w:tr w:rsidR="00F71465" w:rsidRPr="00761B80" w14:paraId="0C3603AF" w14:textId="77777777" w:rsidTr="004F1496">
        <w:trPr>
          <w:trHeight w:val="20"/>
        </w:trPr>
        <w:tc>
          <w:tcPr>
            <w:tcW w:w="4770" w:type="dxa"/>
            <w:tcBorders>
              <w:left w:val="nil"/>
              <w:right w:val="nil"/>
            </w:tcBorders>
            <w:vAlign w:val="bottom"/>
          </w:tcPr>
          <w:p w14:paraId="29561CE0" w14:textId="77777777" w:rsidR="00F71465" w:rsidRPr="00761B80" w:rsidRDefault="00F71465" w:rsidP="004F1496">
            <w:pPr>
              <w:pStyle w:val="Texto"/>
              <w:jc w:val="left"/>
            </w:pPr>
          </w:p>
        </w:tc>
        <w:tc>
          <w:tcPr>
            <w:tcW w:w="1260" w:type="dxa"/>
            <w:tcBorders>
              <w:left w:val="nil"/>
              <w:bottom w:val="single" w:sz="6" w:space="0" w:color="auto"/>
              <w:right w:val="nil"/>
            </w:tcBorders>
            <w:vAlign w:val="bottom"/>
          </w:tcPr>
          <w:p w14:paraId="679E7B30" w14:textId="77777777" w:rsidR="00F71465" w:rsidRPr="005733EB" w:rsidRDefault="00F71465" w:rsidP="004F1496">
            <w:pPr>
              <w:pStyle w:val="Texto"/>
              <w:jc w:val="center"/>
              <w:rPr>
                <w:b/>
                <w:bCs/>
              </w:rPr>
            </w:pPr>
            <w:r w:rsidRPr="005733EB">
              <w:rPr>
                <w:b/>
                <w:bCs/>
              </w:rPr>
              <w:t>6 meses</w:t>
            </w:r>
          </w:p>
        </w:tc>
        <w:tc>
          <w:tcPr>
            <w:tcW w:w="126" w:type="dxa"/>
            <w:tcBorders>
              <w:left w:val="nil"/>
              <w:right w:val="nil"/>
            </w:tcBorders>
            <w:vAlign w:val="bottom"/>
          </w:tcPr>
          <w:p w14:paraId="45E8DB05" w14:textId="77777777" w:rsidR="00F71465" w:rsidRPr="005733EB" w:rsidRDefault="00F71465" w:rsidP="004F1496">
            <w:pPr>
              <w:pStyle w:val="Texto"/>
              <w:jc w:val="center"/>
              <w:rPr>
                <w:b/>
                <w:bCs/>
              </w:rPr>
            </w:pPr>
          </w:p>
        </w:tc>
        <w:tc>
          <w:tcPr>
            <w:tcW w:w="1224" w:type="dxa"/>
            <w:tcBorders>
              <w:left w:val="nil"/>
              <w:bottom w:val="single" w:sz="6" w:space="0" w:color="auto"/>
              <w:right w:val="nil"/>
            </w:tcBorders>
            <w:vAlign w:val="bottom"/>
          </w:tcPr>
          <w:p w14:paraId="11272EF4" w14:textId="77777777" w:rsidR="00F71465" w:rsidRPr="005733EB" w:rsidRDefault="00F71465" w:rsidP="004F1496">
            <w:pPr>
              <w:pStyle w:val="Texto"/>
              <w:jc w:val="center"/>
              <w:rPr>
                <w:b/>
                <w:bCs/>
              </w:rPr>
            </w:pPr>
            <w:r w:rsidRPr="005733EB">
              <w:rPr>
                <w:b/>
                <w:bCs/>
              </w:rPr>
              <w:t>3 meses</w:t>
            </w:r>
          </w:p>
        </w:tc>
        <w:tc>
          <w:tcPr>
            <w:tcW w:w="144" w:type="dxa"/>
            <w:vAlign w:val="bottom"/>
          </w:tcPr>
          <w:p w14:paraId="2740FBD7" w14:textId="77777777" w:rsidR="00F71465" w:rsidRPr="005733EB" w:rsidRDefault="00F71465" w:rsidP="004F1496">
            <w:pPr>
              <w:pStyle w:val="Texto"/>
              <w:rPr>
                <w:b/>
                <w:bCs/>
              </w:rPr>
            </w:pPr>
          </w:p>
        </w:tc>
        <w:tc>
          <w:tcPr>
            <w:tcW w:w="1206" w:type="dxa"/>
            <w:tcBorders>
              <w:top w:val="single" w:sz="6" w:space="0" w:color="auto"/>
              <w:bottom w:val="single" w:sz="6" w:space="0" w:color="auto"/>
            </w:tcBorders>
            <w:vAlign w:val="bottom"/>
          </w:tcPr>
          <w:p w14:paraId="030A3F9A" w14:textId="77777777" w:rsidR="00F71465" w:rsidRPr="005733EB" w:rsidRDefault="00F71465" w:rsidP="004F1496">
            <w:pPr>
              <w:pStyle w:val="Texto"/>
              <w:jc w:val="center"/>
              <w:rPr>
                <w:b/>
                <w:bCs/>
              </w:rPr>
            </w:pPr>
            <w:r w:rsidRPr="005733EB">
              <w:rPr>
                <w:b/>
                <w:bCs/>
              </w:rPr>
              <w:t>6 meses</w:t>
            </w:r>
          </w:p>
        </w:tc>
        <w:tc>
          <w:tcPr>
            <w:tcW w:w="90" w:type="dxa"/>
            <w:tcBorders>
              <w:top w:val="single" w:sz="6" w:space="0" w:color="auto"/>
            </w:tcBorders>
            <w:vAlign w:val="bottom"/>
          </w:tcPr>
          <w:p w14:paraId="3B3697EA" w14:textId="77777777" w:rsidR="00F71465" w:rsidRPr="005733EB" w:rsidRDefault="00F71465" w:rsidP="004F1496">
            <w:pPr>
              <w:pStyle w:val="Texto"/>
              <w:jc w:val="center"/>
              <w:rPr>
                <w:b/>
                <w:bCs/>
              </w:rPr>
            </w:pPr>
          </w:p>
        </w:tc>
        <w:tc>
          <w:tcPr>
            <w:tcW w:w="1260" w:type="dxa"/>
            <w:tcBorders>
              <w:top w:val="single" w:sz="6" w:space="0" w:color="auto"/>
              <w:bottom w:val="single" w:sz="6" w:space="0" w:color="auto"/>
            </w:tcBorders>
            <w:vAlign w:val="bottom"/>
          </w:tcPr>
          <w:p w14:paraId="386EC2DA" w14:textId="77777777" w:rsidR="00F71465" w:rsidRPr="005733EB" w:rsidRDefault="00F71465" w:rsidP="004F1496">
            <w:pPr>
              <w:pStyle w:val="Texto"/>
              <w:jc w:val="center"/>
              <w:rPr>
                <w:b/>
                <w:bCs/>
              </w:rPr>
            </w:pPr>
            <w:r w:rsidRPr="005733EB">
              <w:rPr>
                <w:b/>
                <w:bCs/>
              </w:rPr>
              <w:t>3 meses</w:t>
            </w:r>
          </w:p>
        </w:tc>
      </w:tr>
      <w:tr w:rsidR="00F71465" w:rsidRPr="00761B80" w14:paraId="1F5AA940" w14:textId="77777777" w:rsidTr="004F1496">
        <w:trPr>
          <w:trHeight w:val="20"/>
        </w:trPr>
        <w:tc>
          <w:tcPr>
            <w:tcW w:w="4770" w:type="dxa"/>
            <w:tcBorders>
              <w:left w:val="nil"/>
              <w:bottom w:val="nil"/>
              <w:right w:val="nil"/>
            </w:tcBorders>
            <w:vAlign w:val="bottom"/>
          </w:tcPr>
          <w:p w14:paraId="0F3805ED" w14:textId="77777777" w:rsidR="00F71465" w:rsidRPr="00761B80" w:rsidRDefault="00F71465" w:rsidP="004F1496">
            <w:pPr>
              <w:pStyle w:val="Texto"/>
              <w:jc w:val="left"/>
              <w:rPr>
                <w:b/>
              </w:rPr>
            </w:pPr>
          </w:p>
        </w:tc>
        <w:tc>
          <w:tcPr>
            <w:tcW w:w="1260" w:type="dxa"/>
            <w:tcBorders>
              <w:left w:val="nil"/>
              <w:right w:val="nil"/>
            </w:tcBorders>
            <w:vAlign w:val="bottom"/>
          </w:tcPr>
          <w:p w14:paraId="73481529" w14:textId="77777777" w:rsidR="00F71465" w:rsidRPr="00761B80" w:rsidRDefault="00F71465" w:rsidP="004F1496">
            <w:pPr>
              <w:pStyle w:val="Texto"/>
              <w:jc w:val="center"/>
            </w:pPr>
            <w:r>
              <w:t>(junio - noviembre)</w:t>
            </w:r>
          </w:p>
        </w:tc>
        <w:tc>
          <w:tcPr>
            <w:tcW w:w="126" w:type="dxa"/>
            <w:tcBorders>
              <w:left w:val="nil"/>
              <w:right w:val="nil"/>
            </w:tcBorders>
            <w:vAlign w:val="bottom"/>
          </w:tcPr>
          <w:p w14:paraId="2F60AB59" w14:textId="77777777" w:rsidR="00F71465" w:rsidRPr="00761B80" w:rsidRDefault="00F71465" w:rsidP="004F1496">
            <w:pPr>
              <w:pStyle w:val="Texto"/>
              <w:jc w:val="center"/>
            </w:pPr>
          </w:p>
        </w:tc>
        <w:tc>
          <w:tcPr>
            <w:tcW w:w="1224" w:type="dxa"/>
            <w:tcBorders>
              <w:left w:val="nil"/>
              <w:right w:val="nil"/>
            </w:tcBorders>
            <w:vAlign w:val="bottom"/>
          </w:tcPr>
          <w:p w14:paraId="2A9A4D13" w14:textId="63CCA961" w:rsidR="00F71465" w:rsidRPr="00761B80" w:rsidRDefault="00453E1B" w:rsidP="004F1496">
            <w:pPr>
              <w:pStyle w:val="Texto"/>
              <w:jc w:val="center"/>
            </w:pPr>
            <w:r w:rsidRPr="00453E1B">
              <w:t>(septiembre - noviembre)</w:t>
            </w:r>
          </w:p>
        </w:tc>
        <w:tc>
          <w:tcPr>
            <w:tcW w:w="144" w:type="dxa"/>
            <w:vAlign w:val="bottom"/>
          </w:tcPr>
          <w:p w14:paraId="7C8BA046" w14:textId="77777777" w:rsidR="00F71465" w:rsidRPr="00761B80" w:rsidRDefault="00F71465" w:rsidP="004F1496">
            <w:pPr>
              <w:pStyle w:val="Texto"/>
              <w:jc w:val="center"/>
            </w:pPr>
          </w:p>
        </w:tc>
        <w:tc>
          <w:tcPr>
            <w:tcW w:w="1206" w:type="dxa"/>
            <w:vAlign w:val="bottom"/>
          </w:tcPr>
          <w:p w14:paraId="13909D7C" w14:textId="77777777" w:rsidR="00F71465" w:rsidRPr="00761B80" w:rsidRDefault="00F71465" w:rsidP="004F1496">
            <w:pPr>
              <w:pStyle w:val="Texto"/>
              <w:jc w:val="center"/>
            </w:pPr>
            <w:r>
              <w:t>(junio - noviembre)</w:t>
            </w:r>
          </w:p>
        </w:tc>
        <w:tc>
          <w:tcPr>
            <w:tcW w:w="90" w:type="dxa"/>
            <w:vAlign w:val="bottom"/>
          </w:tcPr>
          <w:p w14:paraId="2DF661DC" w14:textId="77777777" w:rsidR="00F71465" w:rsidRPr="00761B80" w:rsidRDefault="00F71465" w:rsidP="004F1496">
            <w:pPr>
              <w:pStyle w:val="Texto"/>
              <w:jc w:val="center"/>
            </w:pPr>
          </w:p>
        </w:tc>
        <w:tc>
          <w:tcPr>
            <w:tcW w:w="1260" w:type="dxa"/>
            <w:tcBorders>
              <w:top w:val="single" w:sz="6" w:space="0" w:color="auto"/>
            </w:tcBorders>
            <w:vAlign w:val="bottom"/>
          </w:tcPr>
          <w:p w14:paraId="6014F728" w14:textId="31D273B3" w:rsidR="00F71465" w:rsidRPr="00761B80" w:rsidRDefault="00453E1B" w:rsidP="004F1496">
            <w:pPr>
              <w:pStyle w:val="Texto"/>
              <w:jc w:val="center"/>
            </w:pPr>
            <w:r w:rsidRPr="00453E1B">
              <w:t>(septiembre - noviembre)</w:t>
            </w:r>
          </w:p>
        </w:tc>
      </w:tr>
      <w:tr w:rsidR="00F71465" w:rsidRPr="00761B80" w14:paraId="29FA8CFC" w14:textId="77777777" w:rsidTr="004F1496">
        <w:trPr>
          <w:trHeight w:val="20"/>
        </w:trPr>
        <w:tc>
          <w:tcPr>
            <w:tcW w:w="4770" w:type="dxa"/>
            <w:tcBorders>
              <w:left w:val="nil"/>
              <w:bottom w:val="nil"/>
              <w:right w:val="nil"/>
            </w:tcBorders>
            <w:vAlign w:val="bottom"/>
          </w:tcPr>
          <w:p w14:paraId="741BCF6B" w14:textId="77777777" w:rsidR="00F71465" w:rsidRPr="00761B80" w:rsidRDefault="00F71465" w:rsidP="004F1496">
            <w:pPr>
              <w:pStyle w:val="Texto"/>
              <w:jc w:val="left"/>
            </w:pPr>
          </w:p>
        </w:tc>
        <w:tc>
          <w:tcPr>
            <w:tcW w:w="1260" w:type="dxa"/>
            <w:tcBorders>
              <w:left w:val="nil"/>
              <w:right w:val="nil"/>
            </w:tcBorders>
            <w:vAlign w:val="bottom"/>
          </w:tcPr>
          <w:p w14:paraId="69F12D89" w14:textId="77777777" w:rsidR="00F71465" w:rsidRPr="00761B80" w:rsidRDefault="00F71465" w:rsidP="004F1496">
            <w:pPr>
              <w:pStyle w:val="Texto"/>
              <w:tabs>
                <w:tab w:val="decimal" w:pos="1113"/>
              </w:tabs>
            </w:pPr>
          </w:p>
        </w:tc>
        <w:tc>
          <w:tcPr>
            <w:tcW w:w="126" w:type="dxa"/>
            <w:tcBorders>
              <w:left w:val="nil"/>
              <w:right w:val="nil"/>
            </w:tcBorders>
            <w:vAlign w:val="bottom"/>
          </w:tcPr>
          <w:p w14:paraId="646CCFBD" w14:textId="77777777" w:rsidR="00F71465" w:rsidRPr="00761B80" w:rsidRDefault="00F71465" w:rsidP="004F1496">
            <w:pPr>
              <w:pStyle w:val="Texto"/>
              <w:tabs>
                <w:tab w:val="decimal" w:pos="1113"/>
              </w:tabs>
            </w:pPr>
          </w:p>
        </w:tc>
        <w:tc>
          <w:tcPr>
            <w:tcW w:w="1224" w:type="dxa"/>
            <w:tcBorders>
              <w:left w:val="nil"/>
              <w:right w:val="nil"/>
            </w:tcBorders>
            <w:vAlign w:val="bottom"/>
          </w:tcPr>
          <w:p w14:paraId="3D6A5FE0" w14:textId="77777777" w:rsidR="00F71465" w:rsidRPr="00761B80" w:rsidRDefault="00F71465" w:rsidP="004F1496">
            <w:pPr>
              <w:pStyle w:val="Texto"/>
              <w:tabs>
                <w:tab w:val="decimal" w:pos="1113"/>
              </w:tabs>
            </w:pPr>
          </w:p>
        </w:tc>
        <w:tc>
          <w:tcPr>
            <w:tcW w:w="144" w:type="dxa"/>
            <w:vAlign w:val="bottom"/>
          </w:tcPr>
          <w:p w14:paraId="34ECE287" w14:textId="77777777" w:rsidR="00F71465" w:rsidRPr="00761B80" w:rsidRDefault="00F71465" w:rsidP="004F1496">
            <w:pPr>
              <w:pStyle w:val="Texto"/>
              <w:tabs>
                <w:tab w:val="decimal" w:pos="1113"/>
              </w:tabs>
            </w:pPr>
          </w:p>
        </w:tc>
        <w:tc>
          <w:tcPr>
            <w:tcW w:w="1206" w:type="dxa"/>
            <w:vAlign w:val="bottom"/>
          </w:tcPr>
          <w:p w14:paraId="7EBB19D3" w14:textId="77777777" w:rsidR="00F71465" w:rsidRPr="00761B80" w:rsidRDefault="00F71465" w:rsidP="004F1496">
            <w:pPr>
              <w:pStyle w:val="Texto"/>
              <w:tabs>
                <w:tab w:val="decimal" w:pos="1113"/>
              </w:tabs>
              <w:jc w:val="left"/>
            </w:pPr>
          </w:p>
        </w:tc>
        <w:tc>
          <w:tcPr>
            <w:tcW w:w="90" w:type="dxa"/>
            <w:vAlign w:val="bottom"/>
          </w:tcPr>
          <w:p w14:paraId="6ADAAA1D" w14:textId="77777777" w:rsidR="00F71465" w:rsidRPr="00761B80" w:rsidRDefault="00F71465" w:rsidP="004F1496">
            <w:pPr>
              <w:pStyle w:val="Texto"/>
              <w:tabs>
                <w:tab w:val="decimal" w:pos="1113"/>
              </w:tabs>
              <w:jc w:val="left"/>
            </w:pPr>
          </w:p>
        </w:tc>
        <w:tc>
          <w:tcPr>
            <w:tcW w:w="1260" w:type="dxa"/>
            <w:vAlign w:val="bottom"/>
          </w:tcPr>
          <w:p w14:paraId="61BCFB1E" w14:textId="77777777" w:rsidR="00F71465" w:rsidRPr="00761B80" w:rsidRDefault="00F71465" w:rsidP="004F1496">
            <w:pPr>
              <w:pStyle w:val="Texto"/>
              <w:tabs>
                <w:tab w:val="decimal" w:pos="1113"/>
              </w:tabs>
              <w:jc w:val="left"/>
            </w:pPr>
          </w:p>
        </w:tc>
      </w:tr>
      <w:tr w:rsidR="0069294D" w:rsidRPr="00761B80" w14:paraId="7403BD3D" w14:textId="77777777" w:rsidTr="00453E1B">
        <w:trPr>
          <w:trHeight w:val="20"/>
        </w:trPr>
        <w:tc>
          <w:tcPr>
            <w:tcW w:w="4770" w:type="dxa"/>
            <w:tcBorders>
              <w:left w:val="nil"/>
              <w:bottom w:val="nil"/>
              <w:right w:val="nil"/>
            </w:tcBorders>
            <w:vAlign w:val="bottom"/>
          </w:tcPr>
          <w:p w14:paraId="0BFF6648" w14:textId="7D92750D" w:rsidR="0069294D" w:rsidRPr="009C156E" w:rsidRDefault="0069294D" w:rsidP="0069294D">
            <w:pPr>
              <w:pStyle w:val="Texto"/>
              <w:jc w:val="left"/>
              <w:rPr>
                <w:bCs/>
              </w:rPr>
            </w:pPr>
            <w:r w:rsidRPr="00761B80">
              <w:t xml:space="preserve">Inventarios y </w:t>
            </w:r>
            <w:r>
              <w:t>a</w:t>
            </w:r>
            <w:r w:rsidRPr="00761B80">
              <w:t xml:space="preserve">ctivos </w:t>
            </w:r>
            <w:r>
              <w:t>b</w:t>
            </w:r>
            <w:r w:rsidRPr="00761B80">
              <w:t>iológicos al inicio del ejercicio / período</w:t>
            </w:r>
          </w:p>
        </w:tc>
        <w:tc>
          <w:tcPr>
            <w:tcW w:w="1260" w:type="dxa"/>
            <w:tcBorders>
              <w:left w:val="nil"/>
              <w:right w:val="nil"/>
            </w:tcBorders>
            <w:vAlign w:val="bottom"/>
          </w:tcPr>
          <w:p w14:paraId="60039D9D" w14:textId="63B6471A" w:rsidR="0069294D" w:rsidRPr="00761B80" w:rsidRDefault="00D35955" w:rsidP="0069294D">
            <w:pPr>
              <w:pStyle w:val="Texto"/>
              <w:tabs>
                <w:tab w:val="decimal" w:pos="1113"/>
              </w:tabs>
            </w:pPr>
            <w:r w:rsidRPr="00D35955">
              <w:t>32.540.535</w:t>
            </w:r>
          </w:p>
        </w:tc>
        <w:tc>
          <w:tcPr>
            <w:tcW w:w="126" w:type="dxa"/>
            <w:tcBorders>
              <w:left w:val="nil"/>
              <w:right w:val="nil"/>
            </w:tcBorders>
            <w:vAlign w:val="bottom"/>
          </w:tcPr>
          <w:p w14:paraId="05C2787D"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10950ED5" w14:textId="62D29898" w:rsidR="0069294D" w:rsidRPr="00761B80" w:rsidRDefault="00D35955" w:rsidP="0069294D">
            <w:pPr>
              <w:pStyle w:val="Texto"/>
              <w:tabs>
                <w:tab w:val="decimal" w:pos="1113"/>
              </w:tabs>
            </w:pPr>
            <w:r w:rsidRPr="00D35955">
              <w:t>42.839.809</w:t>
            </w:r>
          </w:p>
        </w:tc>
        <w:tc>
          <w:tcPr>
            <w:tcW w:w="144" w:type="dxa"/>
            <w:vAlign w:val="bottom"/>
          </w:tcPr>
          <w:p w14:paraId="4166B66E" w14:textId="77777777" w:rsidR="0069294D" w:rsidRPr="00761B80" w:rsidRDefault="0069294D" w:rsidP="0069294D">
            <w:pPr>
              <w:pStyle w:val="Texto"/>
              <w:tabs>
                <w:tab w:val="decimal" w:pos="1113"/>
              </w:tabs>
            </w:pPr>
          </w:p>
        </w:tc>
        <w:tc>
          <w:tcPr>
            <w:tcW w:w="1206" w:type="dxa"/>
            <w:vAlign w:val="bottom"/>
          </w:tcPr>
          <w:p w14:paraId="1C716484" w14:textId="175A9B84" w:rsidR="0069294D" w:rsidRPr="00761B80" w:rsidRDefault="0069294D" w:rsidP="00362184">
            <w:pPr>
              <w:pStyle w:val="Texto"/>
              <w:tabs>
                <w:tab w:val="decimal" w:pos="1071"/>
              </w:tabs>
            </w:pPr>
            <w:r w:rsidRPr="0069294D">
              <w:t>30.002.746</w:t>
            </w:r>
          </w:p>
        </w:tc>
        <w:tc>
          <w:tcPr>
            <w:tcW w:w="90" w:type="dxa"/>
            <w:vAlign w:val="bottom"/>
          </w:tcPr>
          <w:p w14:paraId="4529EB87" w14:textId="77777777" w:rsidR="0069294D" w:rsidRPr="00761B80" w:rsidRDefault="0069294D" w:rsidP="0069294D">
            <w:pPr>
              <w:pStyle w:val="Texto"/>
              <w:tabs>
                <w:tab w:val="decimal" w:pos="1113"/>
              </w:tabs>
            </w:pPr>
          </w:p>
        </w:tc>
        <w:tc>
          <w:tcPr>
            <w:tcW w:w="1260" w:type="dxa"/>
            <w:vAlign w:val="bottom"/>
          </w:tcPr>
          <w:p w14:paraId="743D7022" w14:textId="19CFBCFD" w:rsidR="0069294D" w:rsidRPr="00761B80" w:rsidRDefault="0069294D" w:rsidP="0069294D">
            <w:pPr>
              <w:pStyle w:val="Texto"/>
              <w:tabs>
                <w:tab w:val="decimal" w:pos="1113"/>
              </w:tabs>
            </w:pPr>
            <w:r w:rsidRPr="0069294D">
              <w:t>40.535.787</w:t>
            </w:r>
          </w:p>
        </w:tc>
      </w:tr>
      <w:tr w:rsidR="0069294D" w:rsidRPr="00761B80" w14:paraId="5E0FA325" w14:textId="77777777" w:rsidTr="00453E1B">
        <w:trPr>
          <w:trHeight w:val="20"/>
        </w:trPr>
        <w:tc>
          <w:tcPr>
            <w:tcW w:w="4770" w:type="dxa"/>
            <w:tcBorders>
              <w:left w:val="nil"/>
              <w:bottom w:val="nil"/>
              <w:right w:val="nil"/>
            </w:tcBorders>
            <w:vAlign w:val="bottom"/>
          </w:tcPr>
          <w:p w14:paraId="4E7FB4C9" w14:textId="76A175CC" w:rsidR="0069294D" w:rsidRPr="009C156E" w:rsidRDefault="0069294D" w:rsidP="0069294D">
            <w:pPr>
              <w:pStyle w:val="Texto"/>
              <w:jc w:val="left"/>
            </w:pPr>
            <w:r w:rsidRPr="00761B80">
              <w:t>Ingresos por producción agropecuaria</w:t>
            </w:r>
          </w:p>
        </w:tc>
        <w:tc>
          <w:tcPr>
            <w:tcW w:w="1260" w:type="dxa"/>
            <w:tcBorders>
              <w:left w:val="nil"/>
              <w:right w:val="nil"/>
            </w:tcBorders>
            <w:vAlign w:val="bottom"/>
          </w:tcPr>
          <w:p w14:paraId="144764F4" w14:textId="4434EB7D" w:rsidR="0069294D" w:rsidRPr="00761B80" w:rsidRDefault="00D35955" w:rsidP="0069294D">
            <w:pPr>
              <w:pStyle w:val="Texto"/>
              <w:tabs>
                <w:tab w:val="decimal" w:pos="1113"/>
              </w:tabs>
            </w:pPr>
            <w:r w:rsidRPr="00D35955">
              <w:t>2.750.386</w:t>
            </w:r>
          </w:p>
        </w:tc>
        <w:tc>
          <w:tcPr>
            <w:tcW w:w="126" w:type="dxa"/>
            <w:tcBorders>
              <w:left w:val="nil"/>
              <w:right w:val="nil"/>
            </w:tcBorders>
            <w:vAlign w:val="bottom"/>
          </w:tcPr>
          <w:p w14:paraId="11F8A7A1"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0B438DCE" w14:textId="3D3B064F" w:rsidR="0069294D" w:rsidRPr="00761B80" w:rsidRDefault="00D35955" w:rsidP="0069294D">
            <w:pPr>
              <w:pStyle w:val="Texto"/>
              <w:tabs>
                <w:tab w:val="decimal" w:pos="1113"/>
              </w:tabs>
            </w:pPr>
            <w:r w:rsidRPr="00D35955">
              <w:t>1.710.467</w:t>
            </w:r>
          </w:p>
        </w:tc>
        <w:tc>
          <w:tcPr>
            <w:tcW w:w="144" w:type="dxa"/>
            <w:vAlign w:val="bottom"/>
          </w:tcPr>
          <w:p w14:paraId="39A3C1CC" w14:textId="77777777" w:rsidR="0069294D" w:rsidRPr="00761B80" w:rsidRDefault="0069294D" w:rsidP="0069294D">
            <w:pPr>
              <w:pStyle w:val="Texto"/>
              <w:tabs>
                <w:tab w:val="decimal" w:pos="1113"/>
              </w:tabs>
            </w:pPr>
          </w:p>
        </w:tc>
        <w:tc>
          <w:tcPr>
            <w:tcW w:w="1206" w:type="dxa"/>
            <w:vAlign w:val="bottom"/>
          </w:tcPr>
          <w:p w14:paraId="5A4E7E28" w14:textId="0A0CD66C" w:rsidR="0069294D" w:rsidRPr="00761B80" w:rsidRDefault="0069294D" w:rsidP="00362184">
            <w:pPr>
              <w:pStyle w:val="Texto"/>
              <w:tabs>
                <w:tab w:val="decimal" w:pos="1071"/>
              </w:tabs>
            </w:pPr>
            <w:r w:rsidRPr="0069294D">
              <w:t>1.866.844</w:t>
            </w:r>
          </w:p>
        </w:tc>
        <w:tc>
          <w:tcPr>
            <w:tcW w:w="90" w:type="dxa"/>
            <w:vAlign w:val="bottom"/>
          </w:tcPr>
          <w:p w14:paraId="104AB693" w14:textId="77777777" w:rsidR="0069294D" w:rsidRPr="00761B80" w:rsidRDefault="0069294D" w:rsidP="0069294D">
            <w:pPr>
              <w:pStyle w:val="Texto"/>
              <w:tabs>
                <w:tab w:val="decimal" w:pos="1113"/>
              </w:tabs>
            </w:pPr>
          </w:p>
        </w:tc>
        <w:tc>
          <w:tcPr>
            <w:tcW w:w="1260" w:type="dxa"/>
            <w:vAlign w:val="bottom"/>
          </w:tcPr>
          <w:p w14:paraId="1D4AEA6A" w14:textId="5191FAB2" w:rsidR="0069294D" w:rsidRPr="00761B80" w:rsidRDefault="0069294D" w:rsidP="0069294D">
            <w:pPr>
              <w:pStyle w:val="Texto"/>
              <w:tabs>
                <w:tab w:val="decimal" w:pos="1113"/>
              </w:tabs>
            </w:pPr>
            <w:r w:rsidRPr="0069294D">
              <w:t>1.456.055</w:t>
            </w:r>
          </w:p>
        </w:tc>
      </w:tr>
      <w:tr w:rsidR="0069294D" w:rsidRPr="00761B80" w14:paraId="5DBE0D81" w14:textId="77777777" w:rsidTr="00453E1B">
        <w:trPr>
          <w:trHeight w:val="20"/>
        </w:trPr>
        <w:tc>
          <w:tcPr>
            <w:tcW w:w="4770" w:type="dxa"/>
            <w:tcBorders>
              <w:left w:val="nil"/>
              <w:bottom w:val="nil"/>
              <w:right w:val="nil"/>
            </w:tcBorders>
            <w:vAlign w:val="bottom"/>
          </w:tcPr>
          <w:p w14:paraId="18F2BCF4" w14:textId="2B30F98A" w:rsidR="0069294D" w:rsidRPr="0091645C" w:rsidRDefault="0069294D" w:rsidP="0069294D">
            <w:pPr>
              <w:pStyle w:val="Texto"/>
              <w:jc w:val="left"/>
            </w:pPr>
            <w:r w:rsidRPr="00761B80">
              <w:t>Cambio en el valor razonable de activos biológicos</w:t>
            </w:r>
          </w:p>
        </w:tc>
        <w:tc>
          <w:tcPr>
            <w:tcW w:w="1260" w:type="dxa"/>
            <w:tcBorders>
              <w:left w:val="nil"/>
              <w:right w:val="nil"/>
            </w:tcBorders>
            <w:vAlign w:val="bottom"/>
          </w:tcPr>
          <w:p w14:paraId="33478F71" w14:textId="1C6DCDC2" w:rsidR="0069294D" w:rsidRPr="00761B80" w:rsidRDefault="00D35955" w:rsidP="0069294D">
            <w:pPr>
              <w:pStyle w:val="Texto"/>
              <w:tabs>
                <w:tab w:val="decimal" w:pos="1113"/>
              </w:tabs>
            </w:pPr>
            <w:r w:rsidRPr="00D35955">
              <w:t>(1.991.478)</w:t>
            </w:r>
          </w:p>
        </w:tc>
        <w:tc>
          <w:tcPr>
            <w:tcW w:w="126" w:type="dxa"/>
            <w:tcBorders>
              <w:left w:val="nil"/>
              <w:right w:val="nil"/>
            </w:tcBorders>
            <w:vAlign w:val="bottom"/>
          </w:tcPr>
          <w:p w14:paraId="5B56C1BC"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2A53216A" w14:textId="3B7B42C6" w:rsidR="0069294D" w:rsidRPr="00761B80" w:rsidRDefault="00D35955" w:rsidP="0069294D">
            <w:pPr>
              <w:pStyle w:val="Texto"/>
              <w:tabs>
                <w:tab w:val="decimal" w:pos="1113"/>
              </w:tabs>
            </w:pPr>
            <w:r w:rsidRPr="00D35955">
              <w:t>(1.192.576)</w:t>
            </w:r>
          </w:p>
        </w:tc>
        <w:tc>
          <w:tcPr>
            <w:tcW w:w="144" w:type="dxa"/>
            <w:vAlign w:val="bottom"/>
          </w:tcPr>
          <w:p w14:paraId="5235AA5C" w14:textId="77777777" w:rsidR="0069294D" w:rsidRPr="00761B80" w:rsidRDefault="0069294D" w:rsidP="0069294D">
            <w:pPr>
              <w:pStyle w:val="Texto"/>
              <w:tabs>
                <w:tab w:val="decimal" w:pos="1113"/>
              </w:tabs>
            </w:pPr>
          </w:p>
        </w:tc>
        <w:tc>
          <w:tcPr>
            <w:tcW w:w="1206" w:type="dxa"/>
            <w:vAlign w:val="bottom"/>
          </w:tcPr>
          <w:p w14:paraId="6FD576DE" w14:textId="298A9AF1" w:rsidR="0069294D" w:rsidRPr="00761B80" w:rsidRDefault="0069294D" w:rsidP="00362184">
            <w:pPr>
              <w:pStyle w:val="Texto"/>
              <w:tabs>
                <w:tab w:val="decimal" w:pos="1071"/>
              </w:tabs>
            </w:pPr>
            <w:r w:rsidRPr="0069294D">
              <w:t>280.624</w:t>
            </w:r>
          </w:p>
        </w:tc>
        <w:tc>
          <w:tcPr>
            <w:tcW w:w="90" w:type="dxa"/>
            <w:vAlign w:val="bottom"/>
          </w:tcPr>
          <w:p w14:paraId="6B3E0E9E" w14:textId="77777777" w:rsidR="0069294D" w:rsidRPr="00761B80" w:rsidRDefault="0069294D" w:rsidP="0069294D">
            <w:pPr>
              <w:pStyle w:val="Texto"/>
              <w:tabs>
                <w:tab w:val="decimal" w:pos="1113"/>
              </w:tabs>
            </w:pPr>
          </w:p>
        </w:tc>
        <w:tc>
          <w:tcPr>
            <w:tcW w:w="1260" w:type="dxa"/>
            <w:vAlign w:val="bottom"/>
          </w:tcPr>
          <w:p w14:paraId="46C3B9DC" w14:textId="684B4EC3" w:rsidR="0069294D" w:rsidRPr="00761B80" w:rsidRDefault="0069294D" w:rsidP="0069294D">
            <w:pPr>
              <w:pStyle w:val="Texto"/>
              <w:tabs>
                <w:tab w:val="decimal" w:pos="1113"/>
              </w:tabs>
            </w:pPr>
            <w:r w:rsidRPr="0069294D">
              <w:t>468.795</w:t>
            </w:r>
          </w:p>
        </w:tc>
      </w:tr>
      <w:tr w:rsidR="0069294D" w:rsidRPr="00761B80" w14:paraId="34BF7440" w14:textId="77777777" w:rsidTr="00453E1B">
        <w:trPr>
          <w:trHeight w:val="20"/>
        </w:trPr>
        <w:tc>
          <w:tcPr>
            <w:tcW w:w="4770" w:type="dxa"/>
            <w:tcBorders>
              <w:left w:val="nil"/>
              <w:bottom w:val="nil"/>
              <w:right w:val="nil"/>
            </w:tcBorders>
            <w:vAlign w:val="bottom"/>
          </w:tcPr>
          <w:p w14:paraId="5F18ECDF" w14:textId="10E1E24D" w:rsidR="0069294D" w:rsidRPr="0091645C" w:rsidRDefault="0069294D" w:rsidP="0069294D">
            <w:pPr>
              <w:pStyle w:val="Texto"/>
              <w:jc w:val="left"/>
            </w:pPr>
            <w:r>
              <w:t>Compras y transferencias de activos biológicos</w:t>
            </w:r>
          </w:p>
        </w:tc>
        <w:tc>
          <w:tcPr>
            <w:tcW w:w="1260" w:type="dxa"/>
            <w:tcBorders>
              <w:left w:val="nil"/>
              <w:right w:val="nil"/>
            </w:tcBorders>
            <w:vAlign w:val="bottom"/>
          </w:tcPr>
          <w:p w14:paraId="5A440D23" w14:textId="6A3D843F" w:rsidR="0069294D" w:rsidRPr="00761B80" w:rsidRDefault="00D35955" w:rsidP="0069294D">
            <w:pPr>
              <w:pStyle w:val="Texto"/>
              <w:tabs>
                <w:tab w:val="decimal" w:pos="1113"/>
              </w:tabs>
            </w:pPr>
            <w:r w:rsidRPr="00D35955">
              <w:t>17.</w:t>
            </w:r>
            <w:r w:rsidR="00AE6B6A" w:rsidRPr="00AE6B6A">
              <w:t>814.223</w:t>
            </w:r>
          </w:p>
        </w:tc>
        <w:tc>
          <w:tcPr>
            <w:tcW w:w="126" w:type="dxa"/>
            <w:tcBorders>
              <w:left w:val="nil"/>
              <w:right w:val="nil"/>
            </w:tcBorders>
            <w:vAlign w:val="bottom"/>
          </w:tcPr>
          <w:p w14:paraId="7FB8E7A7"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739C001B" w14:textId="5507483E" w:rsidR="0069294D" w:rsidRPr="00761B80" w:rsidRDefault="00D35955" w:rsidP="0069294D">
            <w:pPr>
              <w:pStyle w:val="Texto"/>
              <w:tabs>
                <w:tab w:val="decimal" w:pos="1113"/>
              </w:tabs>
            </w:pPr>
            <w:r w:rsidRPr="00D35955">
              <w:t>8.</w:t>
            </w:r>
            <w:r w:rsidR="00AE6B6A" w:rsidRPr="00AE6B6A">
              <w:t>376.715</w:t>
            </w:r>
          </w:p>
        </w:tc>
        <w:tc>
          <w:tcPr>
            <w:tcW w:w="144" w:type="dxa"/>
            <w:vAlign w:val="bottom"/>
          </w:tcPr>
          <w:p w14:paraId="42BCF130" w14:textId="77777777" w:rsidR="0069294D" w:rsidRPr="00761B80" w:rsidRDefault="0069294D" w:rsidP="0069294D">
            <w:pPr>
              <w:pStyle w:val="Texto"/>
              <w:tabs>
                <w:tab w:val="decimal" w:pos="1113"/>
              </w:tabs>
            </w:pPr>
          </w:p>
        </w:tc>
        <w:tc>
          <w:tcPr>
            <w:tcW w:w="1206" w:type="dxa"/>
            <w:vAlign w:val="bottom"/>
          </w:tcPr>
          <w:p w14:paraId="657D8F22" w14:textId="136B46D2" w:rsidR="0069294D" w:rsidRPr="00761B80" w:rsidRDefault="0069294D" w:rsidP="00362184">
            <w:pPr>
              <w:pStyle w:val="Texto"/>
              <w:tabs>
                <w:tab w:val="decimal" w:pos="1071"/>
              </w:tabs>
            </w:pPr>
            <w:r w:rsidRPr="0069294D">
              <w:t>18.</w:t>
            </w:r>
            <w:r w:rsidR="00AE6B6A" w:rsidRPr="00AE6B6A">
              <w:t>539.345</w:t>
            </w:r>
          </w:p>
        </w:tc>
        <w:tc>
          <w:tcPr>
            <w:tcW w:w="90" w:type="dxa"/>
            <w:vAlign w:val="bottom"/>
          </w:tcPr>
          <w:p w14:paraId="1CE8FD3F" w14:textId="77777777" w:rsidR="0069294D" w:rsidRPr="00761B80" w:rsidRDefault="0069294D" w:rsidP="0069294D">
            <w:pPr>
              <w:pStyle w:val="Texto"/>
              <w:tabs>
                <w:tab w:val="decimal" w:pos="1113"/>
              </w:tabs>
            </w:pPr>
          </w:p>
        </w:tc>
        <w:tc>
          <w:tcPr>
            <w:tcW w:w="1260" w:type="dxa"/>
            <w:vAlign w:val="bottom"/>
          </w:tcPr>
          <w:p w14:paraId="314810F6" w14:textId="1588A708" w:rsidR="0069294D" w:rsidRPr="00761B80" w:rsidRDefault="0069294D" w:rsidP="0069294D">
            <w:pPr>
              <w:pStyle w:val="Texto"/>
              <w:tabs>
                <w:tab w:val="decimal" w:pos="1113"/>
              </w:tabs>
            </w:pPr>
            <w:r w:rsidRPr="0069294D">
              <w:t>7.</w:t>
            </w:r>
            <w:r w:rsidR="00AE6B6A" w:rsidRPr="00AE6B6A">
              <w:t>339.423</w:t>
            </w:r>
          </w:p>
        </w:tc>
      </w:tr>
      <w:tr w:rsidR="0069294D" w:rsidRPr="00761B80" w14:paraId="1E72E1A7" w14:textId="77777777" w:rsidTr="00453E1B">
        <w:trPr>
          <w:trHeight w:val="20"/>
        </w:trPr>
        <w:tc>
          <w:tcPr>
            <w:tcW w:w="4770" w:type="dxa"/>
            <w:tcBorders>
              <w:left w:val="nil"/>
              <w:bottom w:val="nil"/>
              <w:right w:val="nil"/>
            </w:tcBorders>
            <w:vAlign w:val="bottom"/>
          </w:tcPr>
          <w:p w14:paraId="2A3AFDC7" w14:textId="44B35C2B" w:rsidR="0069294D" w:rsidRPr="0091645C" w:rsidRDefault="0069294D" w:rsidP="0069294D">
            <w:pPr>
              <w:pStyle w:val="Texto"/>
              <w:jc w:val="left"/>
            </w:pPr>
            <w:r w:rsidRPr="00761B80">
              <w:t>Gastos de producción (Nota 6)</w:t>
            </w:r>
          </w:p>
        </w:tc>
        <w:tc>
          <w:tcPr>
            <w:tcW w:w="1260" w:type="dxa"/>
            <w:tcBorders>
              <w:left w:val="nil"/>
              <w:right w:val="nil"/>
            </w:tcBorders>
            <w:vAlign w:val="bottom"/>
          </w:tcPr>
          <w:p w14:paraId="34267E48" w14:textId="1F72EFB2" w:rsidR="0069294D" w:rsidRPr="00761B80" w:rsidRDefault="00D35955" w:rsidP="0069294D">
            <w:pPr>
              <w:pStyle w:val="Texto"/>
              <w:tabs>
                <w:tab w:val="decimal" w:pos="1113"/>
              </w:tabs>
            </w:pPr>
            <w:r w:rsidRPr="00D35955">
              <w:t>26.488.</w:t>
            </w:r>
            <w:r w:rsidR="00E740A5" w:rsidRPr="00E740A5">
              <w:t>696</w:t>
            </w:r>
          </w:p>
        </w:tc>
        <w:tc>
          <w:tcPr>
            <w:tcW w:w="126" w:type="dxa"/>
            <w:tcBorders>
              <w:left w:val="nil"/>
              <w:right w:val="nil"/>
            </w:tcBorders>
            <w:vAlign w:val="bottom"/>
          </w:tcPr>
          <w:p w14:paraId="43C75278"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50B395EB" w14:textId="667CAA4C" w:rsidR="0069294D" w:rsidRPr="00761B80" w:rsidRDefault="00D35955" w:rsidP="0069294D">
            <w:pPr>
              <w:pStyle w:val="Texto"/>
              <w:tabs>
                <w:tab w:val="decimal" w:pos="1113"/>
              </w:tabs>
            </w:pPr>
            <w:r w:rsidRPr="00D35955">
              <w:t>8.132.</w:t>
            </w:r>
            <w:r w:rsidR="00AF372C">
              <w:t>075</w:t>
            </w:r>
          </w:p>
        </w:tc>
        <w:tc>
          <w:tcPr>
            <w:tcW w:w="144" w:type="dxa"/>
            <w:vAlign w:val="bottom"/>
          </w:tcPr>
          <w:p w14:paraId="148B276C" w14:textId="77777777" w:rsidR="0069294D" w:rsidRPr="00761B80" w:rsidRDefault="0069294D" w:rsidP="0069294D">
            <w:pPr>
              <w:pStyle w:val="Texto"/>
              <w:tabs>
                <w:tab w:val="decimal" w:pos="1113"/>
              </w:tabs>
            </w:pPr>
          </w:p>
        </w:tc>
        <w:tc>
          <w:tcPr>
            <w:tcW w:w="1206" w:type="dxa"/>
            <w:vAlign w:val="bottom"/>
          </w:tcPr>
          <w:p w14:paraId="397425EA" w14:textId="16EF4032" w:rsidR="0069294D" w:rsidRPr="00761B80" w:rsidRDefault="0069294D" w:rsidP="00362184">
            <w:pPr>
              <w:pStyle w:val="Texto"/>
              <w:tabs>
                <w:tab w:val="decimal" w:pos="1071"/>
              </w:tabs>
            </w:pPr>
            <w:r w:rsidRPr="0069294D">
              <w:t>26.000.744</w:t>
            </w:r>
          </w:p>
        </w:tc>
        <w:tc>
          <w:tcPr>
            <w:tcW w:w="90" w:type="dxa"/>
            <w:vAlign w:val="bottom"/>
          </w:tcPr>
          <w:p w14:paraId="37DF4705" w14:textId="77777777" w:rsidR="0069294D" w:rsidRPr="00761B80" w:rsidRDefault="0069294D" w:rsidP="0069294D">
            <w:pPr>
              <w:pStyle w:val="Texto"/>
              <w:tabs>
                <w:tab w:val="decimal" w:pos="1113"/>
              </w:tabs>
            </w:pPr>
          </w:p>
        </w:tc>
        <w:tc>
          <w:tcPr>
            <w:tcW w:w="1260" w:type="dxa"/>
            <w:vAlign w:val="bottom"/>
          </w:tcPr>
          <w:p w14:paraId="0BB44976" w14:textId="3A1D44C0" w:rsidR="0069294D" w:rsidRPr="00761B80" w:rsidRDefault="0069294D" w:rsidP="0069294D">
            <w:pPr>
              <w:pStyle w:val="Texto"/>
              <w:tabs>
                <w:tab w:val="decimal" w:pos="1113"/>
              </w:tabs>
            </w:pPr>
            <w:r w:rsidRPr="0069294D">
              <w:t>11.298.644</w:t>
            </w:r>
          </w:p>
        </w:tc>
      </w:tr>
      <w:tr w:rsidR="00441B23" w:rsidRPr="00761B80" w14:paraId="257A6030" w14:textId="77777777" w:rsidTr="00453E1B">
        <w:trPr>
          <w:trHeight w:val="20"/>
        </w:trPr>
        <w:tc>
          <w:tcPr>
            <w:tcW w:w="4770" w:type="dxa"/>
            <w:tcBorders>
              <w:left w:val="nil"/>
              <w:bottom w:val="nil"/>
              <w:right w:val="nil"/>
            </w:tcBorders>
            <w:vAlign w:val="bottom"/>
          </w:tcPr>
          <w:p w14:paraId="6AF4C009" w14:textId="71E45999" w:rsidR="00441B23" w:rsidRPr="00761B80" w:rsidRDefault="00441B23" w:rsidP="0069294D">
            <w:pPr>
              <w:pStyle w:val="Texto"/>
              <w:jc w:val="left"/>
            </w:pPr>
            <w:r>
              <w:t>Desvalorización inventarios</w:t>
            </w:r>
          </w:p>
        </w:tc>
        <w:tc>
          <w:tcPr>
            <w:tcW w:w="1260" w:type="dxa"/>
            <w:tcBorders>
              <w:left w:val="nil"/>
              <w:right w:val="nil"/>
            </w:tcBorders>
            <w:vAlign w:val="bottom"/>
          </w:tcPr>
          <w:p w14:paraId="4A77FF66" w14:textId="63863269" w:rsidR="00441B23" w:rsidRPr="00D35955" w:rsidRDefault="00441B23" w:rsidP="0069294D">
            <w:pPr>
              <w:pStyle w:val="Texto"/>
              <w:tabs>
                <w:tab w:val="decimal" w:pos="1113"/>
              </w:tabs>
            </w:pPr>
            <w:r w:rsidRPr="00441B23">
              <w:t>20.881</w:t>
            </w:r>
          </w:p>
        </w:tc>
        <w:tc>
          <w:tcPr>
            <w:tcW w:w="126" w:type="dxa"/>
            <w:tcBorders>
              <w:left w:val="nil"/>
              <w:right w:val="nil"/>
            </w:tcBorders>
            <w:vAlign w:val="bottom"/>
          </w:tcPr>
          <w:p w14:paraId="788DB5B5" w14:textId="77777777" w:rsidR="00441B23" w:rsidRPr="00761B80" w:rsidRDefault="00441B23" w:rsidP="0069294D">
            <w:pPr>
              <w:pStyle w:val="Texto"/>
              <w:tabs>
                <w:tab w:val="decimal" w:pos="1113"/>
              </w:tabs>
            </w:pPr>
          </w:p>
        </w:tc>
        <w:tc>
          <w:tcPr>
            <w:tcW w:w="1224" w:type="dxa"/>
            <w:tcBorders>
              <w:left w:val="nil"/>
              <w:right w:val="nil"/>
            </w:tcBorders>
            <w:vAlign w:val="bottom"/>
          </w:tcPr>
          <w:p w14:paraId="6F80CFCC" w14:textId="51613B7A" w:rsidR="00441B23" w:rsidRPr="00D35955" w:rsidRDefault="00AE6B6A" w:rsidP="0069294D">
            <w:pPr>
              <w:pStyle w:val="Texto"/>
              <w:tabs>
                <w:tab w:val="decimal" w:pos="1113"/>
              </w:tabs>
            </w:pPr>
            <w:r>
              <w:t>(</w:t>
            </w:r>
            <w:r w:rsidR="00AF372C" w:rsidRPr="00AF372C">
              <w:t>31.708</w:t>
            </w:r>
            <w:r>
              <w:t>)</w:t>
            </w:r>
          </w:p>
        </w:tc>
        <w:tc>
          <w:tcPr>
            <w:tcW w:w="144" w:type="dxa"/>
            <w:vAlign w:val="bottom"/>
          </w:tcPr>
          <w:p w14:paraId="3BB0A671" w14:textId="77777777" w:rsidR="00441B23" w:rsidRPr="00761B80" w:rsidRDefault="00441B23" w:rsidP="0069294D">
            <w:pPr>
              <w:pStyle w:val="Texto"/>
              <w:tabs>
                <w:tab w:val="decimal" w:pos="1113"/>
              </w:tabs>
            </w:pPr>
          </w:p>
        </w:tc>
        <w:tc>
          <w:tcPr>
            <w:tcW w:w="1206" w:type="dxa"/>
            <w:vAlign w:val="bottom"/>
          </w:tcPr>
          <w:p w14:paraId="02EE1518" w14:textId="3A6C9C07" w:rsidR="00441B23" w:rsidRPr="0069294D" w:rsidRDefault="00441B23" w:rsidP="00362184">
            <w:pPr>
              <w:pStyle w:val="Texto"/>
              <w:tabs>
                <w:tab w:val="decimal" w:pos="1071"/>
              </w:tabs>
            </w:pPr>
            <w:r w:rsidRPr="00441B23">
              <w:t>56.629</w:t>
            </w:r>
          </w:p>
        </w:tc>
        <w:tc>
          <w:tcPr>
            <w:tcW w:w="90" w:type="dxa"/>
            <w:vAlign w:val="bottom"/>
          </w:tcPr>
          <w:p w14:paraId="02ABFD9C" w14:textId="77777777" w:rsidR="00441B23" w:rsidRPr="00761B80" w:rsidRDefault="00441B23" w:rsidP="0069294D">
            <w:pPr>
              <w:pStyle w:val="Texto"/>
              <w:tabs>
                <w:tab w:val="decimal" w:pos="1113"/>
              </w:tabs>
            </w:pPr>
          </w:p>
        </w:tc>
        <w:tc>
          <w:tcPr>
            <w:tcW w:w="1260" w:type="dxa"/>
            <w:vAlign w:val="bottom"/>
          </w:tcPr>
          <w:p w14:paraId="1B2CEC85" w14:textId="477A01E3" w:rsidR="00441B23" w:rsidRPr="0069294D" w:rsidRDefault="00AE6B6A" w:rsidP="0069294D">
            <w:pPr>
              <w:pStyle w:val="Texto"/>
              <w:tabs>
                <w:tab w:val="decimal" w:pos="1113"/>
              </w:tabs>
            </w:pPr>
            <w:r>
              <w:t>(</w:t>
            </w:r>
            <w:r w:rsidR="00AF372C" w:rsidRPr="00AF372C">
              <w:t>118.651</w:t>
            </w:r>
            <w:r>
              <w:t>)</w:t>
            </w:r>
          </w:p>
        </w:tc>
      </w:tr>
      <w:tr w:rsidR="0069294D" w:rsidRPr="00761B80" w14:paraId="4CC7B16E" w14:textId="77777777" w:rsidTr="00453E1B">
        <w:trPr>
          <w:trHeight w:val="20"/>
        </w:trPr>
        <w:tc>
          <w:tcPr>
            <w:tcW w:w="4770" w:type="dxa"/>
            <w:tcBorders>
              <w:left w:val="nil"/>
              <w:bottom w:val="nil"/>
              <w:right w:val="nil"/>
            </w:tcBorders>
            <w:vAlign w:val="bottom"/>
          </w:tcPr>
          <w:p w14:paraId="6C9715E4" w14:textId="2FE3C04E" w:rsidR="0069294D" w:rsidRPr="0091645C" w:rsidRDefault="0069294D" w:rsidP="0069294D">
            <w:pPr>
              <w:pStyle w:val="Texto"/>
              <w:jc w:val="left"/>
            </w:pPr>
            <w:r w:rsidRPr="00761B80">
              <w:t xml:space="preserve">Inventarios y </w:t>
            </w:r>
            <w:r>
              <w:t>a</w:t>
            </w:r>
            <w:r w:rsidRPr="00761B80">
              <w:t xml:space="preserve">ctivos </w:t>
            </w:r>
            <w:r>
              <w:t>b</w:t>
            </w:r>
            <w:r w:rsidRPr="00761B80">
              <w:t>iológicos al cierre del período</w:t>
            </w:r>
          </w:p>
        </w:tc>
        <w:tc>
          <w:tcPr>
            <w:tcW w:w="1260" w:type="dxa"/>
            <w:tcBorders>
              <w:left w:val="nil"/>
              <w:right w:val="nil"/>
            </w:tcBorders>
            <w:vAlign w:val="bottom"/>
          </w:tcPr>
          <w:p w14:paraId="7B2FBB8B" w14:textId="74EEE3A5" w:rsidR="0069294D" w:rsidRPr="00761B80" w:rsidRDefault="00D35955" w:rsidP="0069294D">
            <w:pPr>
              <w:pStyle w:val="Texto"/>
              <w:tabs>
                <w:tab w:val="decimal" w:pos="1113"/>
              </w:tabs>
            </w:pPr>
            <w:r w:rsidRPr="00D35955">
              <w:t>(40.742.840)</w:t>
            </w:r>
          </w:p>
        </w:tc>
        <w:tc>
          <w:tcPr>
            <w:tcW w:w="126" w:type="dxa"/>
            <w:tcBorders>
              <w:left w:val="nil"/>
              <w:right w:val="nil"/>
            </w:tcBorders>
            <w:vAlign w:val="bottom"/>
          </w:tcPr>
          <w:p w14:paraId="713ABD1A" w14:textId="77777777" w:rsidR="0069294D" w:rsidRPr="00761B80" w:rsidRDefault="0069294D" w:rsidP="0069294D">
            <w:pPr>
              <w:pStyle w:val="Texto"/>
              <w:tabs>
                <w:tab w:val="decimal" w:pos="1113"/>
              </w:tabs>
            </w:pPr>
          </w:p>
        </w:tc>
        <w:tc>
          <w:tcPr>
            <w:tcW w:w="1224" w:type="dxa"/>
            <w:tcBorders>
              <w:left w:val="nil"/>
              <w:right w:val="nil"/>
            </w:tcBorders>
            <w:vAlign w:val="bottom"/>
          </w:tcPr>
          <w:p w14:paraId="75758727" w14:textId="0BA01B31" w:rsidR="0069294D" w:rsidRPr="00761B80" w:rsidRDefault="00D35955" w:rsidP="0069294D">
            <w:pPr>
              <w:pStyle w:val="Texto"/>
              <w:tabs>
                <w:tab w:val="decimal" w:pos="1113"/>
              </w:tabs>
            </w:pPr>
            <w:r w:rsidRPr="00D35955">
              <w:t>(40.742.840)</w:t>
            </w:r>
          </w:p>
        </w:tc>
        <w:tc>
          <w:tcPr>
            <w:tcW w:w="144" w:type="dxa"/>
            <w:vAlign w:val="bottom"/>
          </w:tcPr>
          <w:p w14:paraId="38CED4FC" w14:textId="77777777" w:rsidR="0069294D" w:rsidRPr="00761B80" w:rsidRDefault="0069294D" w:rsidP="0069294D">
            <w:pPr>
              <w:pStyle w:val="Texto"/>
              <w:tabs>
                <w:tab w:val="decimal" w:pos="1113"/>
              </w:tabs>
            </w:pPr>
          </w:p>
        </w:tc>
        <w:tc>
          <w:tcPr>
            <w:tcW w:w="1206" w:type="dxa"/>
            <w:vAlign w:val="bottom"/>
          </w:tcPr>
          <w:p w14:paraId="71CD9E16" w14:textId="737E6F8A" w:rsidR="0069294D" w:rsidRPr="00761B80" w:rsidRDefault="0069294D" w:rsidP="00362184">
            <w:pPr>
              <w:pStyle w:val="Texto"/>
              <w:tabs>
                <w:tab w:val="decimal" w:pos="1071"/>
              </w:tabs>
            </w:pPr>
            <w:r w:rsidRPr="0069294D">
              <w:t>(40.567.334)</w:t>
            </w:r>
          </w:p>
        </w:tc>
        <w:tc>
          <w:tcPr>
            <w:tcW w:w="90" w:type="dxa"/>
            <w:vAlign w:val="bottom"/>
          </w:tcPr>
          <w:p w14:paraId="7836AA53" w14:textId="77777777" w:rsidR="0069294D" w:rsidRPr="00761B80" w:rsidRDefault="0069294D" w:rsidP="0069294D">
            <w:pPr>
              <w:pStyle w:val="Texto"/>
              <w:tabs>
                <w:tab w:val="decimal" w:pos="1113"/>
              </w:tabs>
            </w:pPr>
          </w:p>
        </w:tc>
        <w:tc>
          <w:tcPr>
            <w:tcW w:w="1260" w:type="dxa"/>
            <w:vAlign w:val="bottom"/>
          </w:tcPr>
          <w:p w14:paraId="64312790" w14:textId="0E5D03C3" w:rsidR="0069294D" w:rsidRPr="00761B80" w:rsidRDefault="0069294D" w:rsidP="0069294D">
            <w:pPr>
              <w:pStyle w:val="Texto"/>
              <w:tabs>
                <w:tab w:val="decimal" w:pos="1113"/>
              </w:tabs>
            </w:pPr>
            <w:r w:rsidRPr="0069294D">
              <w:t>(40.567.334)</w:t>
            </w:r>
          </w:p>
        </w:tc>
      </w:tr>
      <w:tr w:rsidR="0069294D" w:rsidRPr="00761B80" w14:paraId="3ECCB5CE" w14:textId="77777777" w:rsidTr="00453E1B">
        <w:trPr>
          <w:trHeight w:val="20"/>
        </w:trPr>
        <w:tc>
          <w:tcPr>
            <w:tcW w:w="4770" w:type="dxa"/>
            <w:tcBorders>
              <w:left w:val="nil"/>
              <w:bottom w:val="nil"/>
              <w:right w:val="nil"/>
            </w:tcBorders>
            <w:vAlign w:val="bottom"/>
          </w:tcPr>
          <w:p w14:paraId="39421806" w14:textId="72BCCCB9" w:rsidR="0069294D" w:rsidRPr="00761B80" w:rsidRDefault="0069294D" w:rsidP="0069294D">
            <w:pPr>
              <w:pStyle w:val="Texto"/>
              <w:jc w:val="left"/>
              <w:rPr>
                <w:b/>
              </w:rPr>
            </w:pPr>
            <w:proofErr w:type="gramStart"/>
            <w:r w:rsidRPr="00761B80">
              <w:rPr>
                <w:b/>
              </w:rPr>
              <w:t>Total</w:t>
            </w:r>
            <w:proofErr w:type="gramEnd"/>
            <w:r w:rsidRPr="00761B80">
              <w:rPr>
                <w:b/>
              </w:rPr>
              <w:t xml:space="preserve"> costo de ventas</w:t>
            </w:r>
          </w:p>
        </w:tc>
        <w:tc>
          <w:tcPr>
            <w:tcW w:w="1260" w:type="dxa"/>
            <w:tcBorders>
              <w:top w:val="single" w:sz="6" w:space="0" w:color="auto"/>
              <w:left w:val="nil"/>
              <w:bottom w:val="double" w:sz="6" w:space="0" w:color="auto"/>
              <w:right w:val="nil"/>
            </w:tcBorders>
            <w:vAlign w:val="bottom"/>
          </w:tcPr>
          <w:p w14:paraId="37A05FBE" w14:textId="1689F4D8" w:rsidR="0069294D" w:rsidRPr="00F048B7" w:rsidRDefault="00D35955" w:rsidP="0069294D">
            <w:pPr>
              <w:pStyle w:val="Texto"/>
              <w:tabs>
                <w:tab w:val="decimal" w:pos="1113"/>
              </w:tabs>
              <w:rPr>
                <w:b/>
                <w:bCs/>
              </w:rPr>
            </w:pPr>
            <w:r w:rsidRPr="00D35955">
              <w:rPr>
                <w:b/>
                <w:bCs/>
              </w:rPr>
              <w:t>36.</w:t>
            </w:r>
            <w:r w:rsidR="00E740A5" w:rsidRPr="00E740A5">
              <w:rPr>
                <w:b/>
                <w:bCs/>
              </w:rPr>
              <w:t>880.403</w:t>
            </w:r>
          </w:p>
        </w:tc>
        <w:tc>
          <w:tcPr>
            <w:tcW w:w="126" w:type="dxa"/>
            <w:tcBorders>
              <w:left w:val="nil"/>
              <w:right w:val="nil"/>
            </w:tcBorders>
            <w:vAlign w:val="bottom"/>
          </w:tcPr>
          <w:p w14:paraId="1E85D364" w14:textId="77777777" w:rsidR="0069294D" w:rsidRPr="00F048B7" w:rsidRDefault="0069294D" w:rsidP="0069294D">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0F0B753A" w14:textId="137D24CB" w:rsidR="0069294D" w:rsidRPr="00F048B7" w:rsidRDefault="00D35955" w:rsidP="0069294D">
            <w:pPr>
              <w:pStyle w:val="Texto"/>
              <w:tabs>
                <w:tab w:val="decimal" w:pos="1113"/>
              </w:tabs>
              <w:rPr>
                <w:b/>
                <w:bCs/>
              </w:rPr>
            </w:pPr>
            <w:r w:rsidRPr="00D35955">
              <w:rPr>
                <w:b/>
                <w:bCs/>
              </w:rPr>
              <w:t>19.</w:t>
            </w:r>
            <w:r w:rsidR="00AF372C" w:rsidRPr="00AF372C">
              <w:rPr>
                <w:b/>
                <w:bCs/>
              </w:rPr>
              <w:t>091.942</w:t>
            </w:r>
          </w:p>
        </w:tc>
        <w:tc>
          <w:tcPr>
            <w:tcW w:w="144" w:type="dxa"/>
            <w:vAlign w:val="bottom"/>
          </w:tcPr>
          <w:p w14:paraId="459CFA00" w14:textId="77777777" w:rsidR="0069294D" w:rsidRPr="00F048B7" w:rsidRDefault="0069294D" w:rsidP="0069294D">
            <w:pPr>
              <w:pStyle w:val="Texto"/>
              <w:tabs>
                <w:tab w:val="decimal" w:pos="1113"/>
              </w:tabs>
              <w:rPr>
                <w:b/>
                <w:bCs/>
              </w:rPr>
            </w:pPr>
          </w:p>
        </w:tc>
        <w:tc>
          <w:tcPr>
            <w:tcW w:w="1206" w:type="dxa"/>
            <w:tcBorders>
              <w:top w:val="single" w:sz="6" w:space="0" w:color="auto"/>
              <w:bottom w:val="double" w:sz="6" w:space="0" w:color="auto"/>
            </w:tcBorders>
            <w:vAlign w:val="bottom"/>
          </w:tcPr>
          <w:p w14:paraId="322FBA3A" w14:textId="55592A73" w:rsidR="0069294D" w:rsidRPr="0069294D" w:rsidRDefault="0069294D" w:rsidP="00362184">
            <w:pPr>
              <w:pStyle w:val="Texto"/>
              <w:tabs>
                <w:tab w:val="decimal" w:pos="1071"/>
              </w:tabs>
              <w:rPr>
                <w:b/>
                <w:bCs/>
              </w:rPr>
            </w:pPr>
            <w:r w:rsidRPr="0069294D">
              <w:rPr>
                <w:b/>
                <w:bCs/>
              </w:rPr>
              <w:t>36.</w:t>
            </w:r>
            <w:r w:rsidR="00C428AF" w:rsidRPr="00C428AF">
              <w:rPr>
                <w:b/>
                <w:bCs/>
              </w:rPr>
              <w:t>179.598</w:t>
            </w:r>
          </w:p>
        </w:tc>
        <w:tc>
          <w:tcPr>
            <w:tcW w:w="90" w:type="dxa"/>
            <w:vAlign w:val="bottom"/>
          </w:tcPr>
          <w:p w14:paraId="6C080FF2" w14:textId="77777777" w:rsidR="0069294D" w:rsidRPr="0069294D" w:rsidRDefault="0069294D" w:rsidP="0069294D">
            <w:pPr>
              <w:pStyle w:val="Texto"/>
              <w:tabs>
                <w:tab w:val="decimal" w:pos="1113"/>
              </w:tabs>
              <w:rPr>
                <w:b/>
                <w:bCs/>
              </w:rPr>
            </w:pPr>
          </w:p>
        </w:tc>
        <w:tc>
          <w:tcPr>
            <w:tcW w:w="1260" w:type="dxa"/>
            <w:tcBorders>
              <w:top w:val="single" w:sz="6" w:space="0" w:color="auto"/>
              <w:bottom w:val="double" w:sz="6" w:space="0" w:color="auto"/>
            </w:tcBorders>
            <w:vAlign w:val="bottom"/>
          </w:tcPr>
          <w:p w14:paraId="0C589EB1" w14:textId="3ED0D0E1" w:rsidR="0069294D" w:rsidRPr="0069294D" w:rsidRDefault="0069294D" w:rsidP="0069294D">
            <w:pPr>
              <w:pStyle w:val="Texto"/>
              <w:tabs>
                <w:tab w:val="decimal" w:pos="1113"/>
              </w:tabs>
              <w:rPr>
                <w:b/>
                <w:bCs/>
              </w:rPr>
            </w:pPr>
            <w:r w:rsidRPr="0069294D">
              <w:rPr>
                <w:b/>
                <w:bCs/>
              </w:rPr>
              <w:t>20.</w:t>
            </w:r>
            <w:r w:rsidR="00AF372C" w:rsidRPr="00AF372C">
              <w:rPr>
                <w:b/>
                <w:bCs/>
              </w:rPr>
              <w:t>412.719</w:t>
            </w:r>
          </w:p>
        </w:tc>
      </w:tr>
    </w:tbl>
    <w:p w14:paraId="49248CFD" w14:textId="1A41A9CB" w:rsidR="00F71465" w:rsidRDefault="00F71465" w:rsidP="00EA2C12">
      <w:pPr>
        <w:pStyle w:val="Texto"/>
      </w:pPr>
    </w:p>
    <w:p w14:paraId="4F161D07" w14:textId="77777777" w:rsidR="0069294D" w:rsidRPr="00761B80" w:rsidRDefault="0069294D" w:rsidP="00A74689">
      <w:pPr>
        <w:pStyle w:val="Texto"/>
      </w:pPr>
    </w:p>
    <w:p w14:paraId="0C30B48A" w14:textId="7E8B3757" w:rsidR="00667CED" w:rsidRPr="00761B80" w:rsidRDefault="00667CED" w:rsidP="006F397F">
      <w:pPr>
        <w:pStyle w:val="Ttulonota"/>
        <w:numPr>
          <w:ilvl w:val="0"/>
          <w:numId w:val="8"/>
        </w:numPr>
      </w:pPr>
      <w:r w:rsidRPr="00761B80">
        <w:t xml:space="preserve">GASTOS </w:t>
      </w:r>
      <w:r w:rsidR="005F0516" w:rsidRPr="00761B80">
        <w:t xml:space="preserve">DE PRODUCCIÓN, </w:t>
      </w:r>
      <w:r w:rsidRPr="00761B80">
        <w:t>COMERCIALIZACIÓN</w:t>
      </w:r>
      <w:r w:rsidR="00455CA9" w:rsidRPr="00761B80">
        <w:t xml:space="preserve"> Y</w:t>
      </w:r>
      <w:r w:rsidR="00C928DF" w:rsidRPr="00761B80">
        <w:t xml:space="preserve"> ADMINISTRACIÓN </w:t>
      </w:r>
    </w:p>
    <w:p w14:paraId="438ACDED" w14:textId="597BCE78" w:rsidR="00455CA9" w:rsidRDefault="00455CA9" w:rsidP="00455CA9">
      <w:pPr>
        <w:pStyle w:val="Texto"/>
      </w:pPr>
    </w:p>
    <w:tbl>
      <w:tblPr>
        <w:tblW w:w="10098" w:type="dxa"/>
        <w:tblLayout w:type="fixed"/>
        <w:tblCellMar>
          <w:left w:w="0" w:type="dxa"/>
          <w:right w:w="0" w:type="dxa"/>
        </w:tblCellMar>
        <w:tblLook w:val="0000" w:firstRow="0" w:lastRow="0" w:firstColumn="0" w:lastColumn="0" w:noHBand="0" w:noVBand="0"/>
      </w:tblPr>
      <w:tblGrid>
        <w:gridCol w:w="3150"/>
        <w:gridCol w:w="90"/>
        <w:gridCol w:w="1242"/>
        <w:gridCol w:w="90"/>
        <w:gridCol w:w="1368"/>
        <w:gridCol w:w="90"/>
        <w:gridCol w:w="1350"/>
        <w:gridCol w:w="90"/>
        <w:gridCol w:w="1260"/>
        <w:gridCol w:w="108"/>
        <w:gridCol w:w="1260"/>
      </w:tblGrid>
      <w:tr w:rsidR="008F6FE8" w:rsidRPr="008F6FE8" w14:paraId="22AD9AAB" w14:textId="47D3BDDE" w:rsidTr="000D06A9">
        <w:trPr>
          <w:cantSplit/>
        </w:trPr>
        <w:tc>
          <w:tcPr>
            <w:tcW w:w="3150" w:type="dxa"/>
            <w:tcBorders>
              <w:bottom w:val="single" w:sz="6" w:space="0" w:color="auto"/>
            </w:tcBorders>
            <w:vAlign w:val="bottom"/>
          </w:tcPr>
          <w:p w14:paraId="0439677F" w14:textId="653E3255" w:rsidR="008F6FE8" w:rsidRPr="008F6FE8" w:rsidRDefault="008F6FE8" w:rsidP="00DE7D60">
            <w:pPr>
              <w:pStyle w:val="Texto"/>
              <w:jc w:val="center"/>
              <w:rPr>
                <w:b/>
                <w:sz w:val="16"/>
                <w:szCs w:val="16"/>
              </w:rPr>
            </w:pPr>
            <w:bookmarkStart w:id="5" w:name="_Hlk29394424"/>
            <w:r w:rsidRPr="008F6FE8">
              <w:rPr>
                <w:b/>
                <w:sz w:val="16"/>
                <w:szCs w:val="16"/>
              </w:rPr>
              <w:t>Rubros</w:t>
            </w:r>
          </w:p>
        </w:tc>
        <w:tc>
          <w:tcPr>
            <w:tcW w:w="90" w:type="dxa"/>
            <w:vAlign w:val="bottom"/>
          </w:tcPr>
          <w:p w14:paraId="2DF58211" w14:textId="77777777" w:rsidR="008F6FE8" w:rsidRPr="008F6FE8" w:rsidRDefault="008F6FE8" w:rsidP="00DE7D60">
            <w:pPr>
              <w:pStyle w:val="Texto"/>
              <w:jc w:val="center"/>
              <w:rPr>
                <w:b/>
                <w:sz w:val="16"/>
                <w:szCs w:val="16"/>
              </w:rPr>
            </w:pPr>
          </w:p>
        </w:tc>
        <w:tc>
          <w:tcPr>
            <w:tcW w:w="1242" w:type="dxa"/>
            <w:tcBorders>
              <w:bottom w:val="single" w:sz="6" w:space="0" w:color="auto"/>
            </w:tcBorders>
            <w:vAlign w:val="bottom"/>
          </w:tcPr>
          <w:p w14:paraId="29441C80" w14:textId="7B0F55C1" w:rsidR="008F6FE8" w:rsidRPr="008F6FE8" w:rsidRDefault="008F6FE8" w:rsidP="00DE7D60">
            <w:pPr>
              <w:pStyle w:val="Texto"/>
              <w:jc w:val="center"/>
              <w:rPr>
                <w:b/>
                <w:sz w:val="16"/>
                <w:szCs w:val="16"/>
              </w:rPr>
            </w:pPr>
            <w:r w:rsidRPr="008F6FE8">
              <w:rPr>
                <w:b/>
                <w:sz w:val="16"/>
                <w:szCs w:val="16"/>
              </w:rPr>
              <w:t xml:space="preserve">Gastos de </w:t>
            </w:r>
            <w:r w:rsidR="007403E6">
              <w:rPr>
                <w:b/>
                <w:sz w:val="16"/>
                <w:szCs w:val="16"/>
              </w:rPr>
              <w:t>producción</w:t>
            </w:r>
          </w:p>
        </w:tc>
        <w:tc>
          <w:tcPr>
            <w:tcW w:w="90" w:type="dxa"/>
            <w:vAlign w:val="bottom"/>
          </w:tcPr>
          <w:p w14:paraId="3506182B" w14:textId="77777777" w:rsidR="008F6FE8" w:rsidRPr="008F6FE8" w:rsidRDefault="008F6FE8" w:rsidP="00DE7D60">
            <w:pPr>
              <w:pStyle w:val="Texto"/>
              <w:tabs>
                <w:tab w:val="decimal" w:pos="1160"/>
              </w:tabs>
              <w:rPr>
                <w:b/>
                <w:sz w:val="16"/>
                <w:szCs w:val="16"/>
              </w:rPr>
            </w:pPr>
          </w:p>
        </w:tc>
        <w:tc>
          <w:tcPr>
            <w:tcW w:w="1368" w:type="dxa"/>
            <w:tcBorders>
              <w:bottom w:val="single" w:sz="6" w:space="0" w:color="auto"/>
            </w:tcBorders>
            <w:vAlign w:val="bottom"/>
          </w:tcPr>
          <w:p w14:paraId="45D9EFE7" w14:textId="4BCFB5C1" w:rsidR="008F6FE8" w:rsidRPr="008F6FE8" w:rsidRDefault="008F6FE8" w:rsidP="00DE7D60">
            <w:pPr>
              <w:pStyle w:val="Texto"/>
              <w:jc w:val="center"/>
              <w:rPr>
                <w:b/>
                <w:sz w:val="16"/>
                <w:szCs w:val="16"/>
              </w:rPr>
            </w:pPr>
            <w:r w:rsidRPr="008F6FE8">
              <w:rPr>
                <w:b/>
                <w:sz w:val="16"/>
                <w:szCs w:val="16"/>
              </w:rPr>
              <w:t>Gastos de comercialización</w:t>
            </w:r>
          </w:p>
        </w:tc>
        <w:tc>
          <w:tcPr>
            <w:tcW w:w="90" w:type="dxa"/>
            <w:vAlign w:val="bottom"/>
          </w:tcPr>
          <w:p w14:paraId="54D5594B" w14:textId="77777777" w:rsidR="008F6FE8" w:rsidRPr="008F6FE8" w:rsidRDefault="008F6FE8" w:rsidP="00DE7D60">
            <w:pPr>
              <w:pStyle w:val="Texto"/>
              <w:tabs>
                <w:tab w:val="decimal" w:pos="1160"/>
              </w:tabs>
              <w:rPr>
                <w:b/>
                <w:sz w:val="16"/>
                <w:szCs w:val="16"/>
              </w:rPr>
            </w:pPr>
          </w:p>
        </w:tc>
        <w:tc>
          <w:tcPr>
            <w:tcW w:w="1350" w:type="dxa"/>
            <w:tcBorders>
              <w:bottom w:val="single" w:sz="6" w:space="0" w:color="auto"/>
            </w:tcBorders>
            <w:vAlign w:val="bottom"/>
          </w:tcPr>
          <w:p w14:paraId="17CF6D10" w14:textId="3A564EA6" w:rsidR="008F6FE8" w:rsidRPr="008F6FE8" w:rsidRDefault="008F6FE8" w:rsidP="00DE7D60">
            <w:pPr>
              <w:pStyle w:val="Texto"/>
              <w:jc w:val="center"/>
              <w:rPr>
                <w:b/>
                <w:sz w:val="16"/>
                <w:szCs w:val="16"/>
              </w:rPr>
            </w:pPr>
            <w:r w:rsidRPr="008F6FE8">
              <w:rPr>
                <w:b/>
                <w:sz w:val="16"/>
                <w:szCs w:val="16"/>
              </w:rPr>
              <w:t>Gastos de administración</w:t>
            </w:r>
          </w:p>
        </w:tc>
        <w:tc>
          <w:tcPr>
            <w:tcW w:w="90" w:type="dxa"/>
            <w:vAlign w:val="bottom"/>
          </w:tcPr>
          <w:p w14:paraId="0B97B7FC" w14:textId="77777777" w:rsidR="008F6FE8" w:rsidRPr="008F6FE8" w:rsidRDefault="008F6FE8" w:rsidP="00DE7D60">
            <w:pPr>
              <w:pStyle w:val="Texto"/>
              <w:tabs>
                <w:tab w:val="decimal" w:pos="1160"/>
              </w:tabs>
              <w:rPr>
                <w:b/>
                <w:sz w:val="16"/>
                <w:szCs w:val="16"/>
              </w:rPr>
            </w:pPr>
          </w:p>
        </w:tc>
        <w:tc>
          <w:tcPr>
            <w:tcW w:w="1260" w:type="dxa"/>
            <w:tcBorders>
              <w:bottom w:val="single" w:sz="6" w:space="0" w:color="auto"/>
            </w:tcBorders>
            <w:vAlign w:val="bottom"/>
          </w:tcPr>
          <w:p w14:paraId="567A08BA" w14:textId="384ABA84" w:rsidR="008F6FE8" w:rsidRPr="008F6FE8" w:rsidRDefault="008F6FE8" w:rsidP="00DE7D60">
            <w:pPr>
              <w:pStyle w:val="Texto"/>
              <w:jc w:val="center"/>
              <w:rPr>
                <w:b/>
                <w:sz w:val="16"/>
                <w:szCs w:val="16"/>
              </w:rPr>
            </w:pPr>
            <w:proofErr w:type="gramStart"/>
            <w:r w:rsidRPr="008F6FE8">
              <w:rPr>
                <w:b/>
                <w:sz w:val="16"/>
                <w:szCs w:val="16"/>
              </w:rPr>
              <w:t>Total</w:t>
            </w:r>
            <w:proofErr w:type="gramEnd"/>
            <w:r w:rsidRPr="008F6FE8">
              <w:rPr>
                <w:b/>
                <w:sz w:val="16"/>
                <w:szCs w:val="16"/>
              </w:rPr>
              <w:t xml:space="preserve"> al </w:t>
            </w:r>
            <w:r w:rsidR="00730E03">
              <w:rPr>
                <w:b/>
                <w:sz w:val="16"/>
                <w:szCs w:val="16"/>
              </w:rPr>
              <w:t>30/11/2022</w:t>
            </w:r>
          </w:p>
        </w:tc>
        <w:tc>
          <w:tcPr>
            <w:tcW w:w="108" w:type="dxa"/>
            <w:vAlign w:val="bottom"/>
          </w:tcPr>
          <w:p w14:paraId="3A42FB8E" w14:textId="77777777" w:rsidR="008F6FE8" w:rsidRPr="008F6FE8" w:rsidRDefault="008F6FE8" w:rsidP="00DE7D60">
            <w:pPr>
              <w:pStyle w:val="Texto"/>
              <w:jc w:val="center"/>
              <w:rPr>
                <w:b/>
                <w:sz w:val="16"/>
                <w:szCs w:val="16"/>
              </w:rPr>
            </w:pPr>
          </w:p>
        </w:tc>
        <w:tc>
          <w:tcPr>
            <w:tcW w:w="1260" w:type="dxa"/>
            <w:tcBorders>
              <w:bottom w:val="single" w:sz="6" w:space="0" w:color="auto"/>
            </w:tcBorders>
            <w:vAlign w:val="bottom"/>
          </w:tcPr>
          <w:p w14:paraId="2127C8D7" w14:textId="599EE39C" w:rsidR="008F6FE8" w:rsidRPr="008F6FE8" w:rsidRDefault="008F6FE8" w:rsidP="00DE7D60">
            <w:pPr>
              <w:pStyle w:val="Texto"/>
              <w:jc w:val="center"/>
              <w:rPr>
                <w:b/>
                <w:sz w:val="16"/>
                <w:szCs w:val="16"/>
              </w:rPr>
            </w:pPr>
            <w:proofErr w:type="gramStart"/>
            <w:r w:rsidRPr="008F6FE8">
              <w:rPr>
                <w:b/>
                <w:sz w:val="16"/>
                <w:szCs w:val="16"/>
              </w:rPr>
              <w:t>Total</w:t>
            </w:r>
            <w:proofErr w:type="gramEnd"/>
            <w:r w:rsidRPr="008F6FE8">
              <w:rPr>
                <w:b/>
                <w:sz w:val="16"/>
                <w:szCs w:val="16"/>
              </w:rPr>
              <w:t xml:space="preserve"> al </w:t>
            </w:r>
            <w:r w:rsidR="00730E03">
              <w:rPr>
                <w:b/>
                <w:sz w:val="16"/>
                <w:szCs w:val="16"/>
              </w:rPr>
              <w:t>30/11/2021</w:t>
            </w:r>
          </w:p>
        </w:tc>
      </w:tr>
      <w:tr w:rsidR="008F6FE8" w:rsidRPr="00EA2C12" w14:paraId="52D9F40A" w14:textId="13326CB2" w:rsidTr="000D06A9">
        <w:trPr>
          <w:cantSplit/>
        </w:trPr>
        <w:tc>
          <w:tcPr>
            <w:tcW w:w="3150" w:type="dxa"/>
            <w:vAlign w:val="bottom"/>
          </w:tcPr>
          <w:p w14:paraId="549CDF22" w14:textId="77777777" w:rsidR="008F6FE8" w:rsidRPr="00EA2C12" w:rsidRDefault="008F6FE8" w:rsidP="00DE7D60">
            <w:pPr>
              <w:pStyle w:val="Texto"/>
              <w:jc w:val="left"/>
              <w:rPr>
                <w:sz w:val="16"/>
                <w:szCs w:val="16"/>
              </w:rPr>
            </w:pPr>
          </w:p>
        </w:tc>
        <w:tc>
          <w:tcPr>
            <w:tcW w:w="90" w:type="dxa"/>
            <w:vAlign w:val="bottom"/>
          </w:tcPr>
          <w:p w14:paraId="3DFA54BF" w14:textId="77777777" w:rsidR="008F6FE8" w:rsidRPr="00EA2C12" w:rsidRDefault="008F6FE8" w:rsidP="001F4DA9">
            <w:pPr>
              <w:pStyle w:val="Texto"/>
              <w:tabs>
                <w:tab w:val="decimal" w:pos="1160"/>
              </w:tabs>
              <w:rPr>
                <w:sz w:val="16"/>
                <w:szCs w:val="16"/>
              </w:rPr>
            </w:pPr>
          </w:p>
        </w:tc>
        <w:tc>
          <w:tcPr>
            <w:tcW w:w="1242" w:type="dxa"/>
            <w:vAlign w:val="bottom"/>
          </w:tcPr>
          <w:p w14:paraId="2128FF75" w14:textId="48C4B902" w:rsidR="008F6FE8" w:rsidRPr="00EA2C12" w:rsidRDefault="008F6FE8" w:rsidP="001F4DA9">
            <w:pPr>
              <w:pStyle w:val="Texto"/>
              <w:tabs>
                <w:tab w:val="decimal" w:pos="1160"/>
              </w:tabs>
              <w:rPr>
                <w:sz w:val="16"/>
                <w:szCs w:val="16"/>
              </w:rPr>
            </w:pPr>
          </w:p>
        </w:tc>
        <w:tc>
          <w:tcPr>
            <w:tcW w:w="90" w:type="dxa"/>
            <w:vAlign w:val="bottom"/>
          </w:tcPr>
          <w:p w14:paraId="3CDCF8C1" w14:textId="77777777" w:rsidR="008F6FE8" w:rsidRPr="00EA2C12" w:rsidRDefault="008F6FE8" w:rsidP="001F4DA9">
            <w:pPr>
              <w:pStyle w:val="Texto"/>
              <w:tabs>
                <w:tab w:val="decimal" w:pos="1160"/>
              </w:tabs>
              <w:rPr>
                <w:sz w:val="16"/>
                <w:szCs w:val="16"/>
              </w:rPr>
            </w:pPr>
          </w:p>
        </w:tc>
        <w:tc>
          <w:tcPr>
            <w:tcW w:w="1368" w:type="dxa"/>
            <w:vAlign w:val="bottom"/>
          </w:tcPr>
          <w:p w14:paraId="043FE85F" w14:textId="77777777" w:rsidR="008F6FE8" w:rsidRPr="00EA2C12" w:rsidRDefault="008F6FE8" w:rsidP="001F4DA9">
            <w:pPr>
              <w:pStyle w:val="Texto"/>
              <w:tabs>
                <w:tab w:val="decimal" w:pos="1160"/>
              </w:tabs>
              <w:rPr>
                <w:sz w:val="16"/>
                <w:szCs w:val="16"/>
              </w:rPr>
            </w:pPr>
          </w:p>
        </w:tc>
        <w:tc>
          <w:tcPr>
            <w:tcW w:w="90" w:type="dxa"/>
            <w:vAlign w:val="bottom"/>
          </w:tcPr>
          <w:p w14:paraId="22C23957" w14:textId="77777777" w:rsidR="008F6FE8" w:rsidRPr="00EA2C12" w:rsidRDefault="008F6FE8" w:rsidP="001F4DA9">
            <w:pPr>
              <w:pStyle w:val="Texto"/>
              <w:tabs>
                <w:tab w:val="decimal" w:pos="1160"/>
              </w:tabs>
              <w:rPr>
                <w:sz w:val="16"/>
                <w:szCs w:val="16"/>
              </w:rPr>
            </w:pPr>
          </w:p>
        </w:tc>
        <w:tc>
          <w:tcPr>
            <w:tcW w:w="1350" w:type="dxa"/>
            <w:vAlign w:val="bottom"/>
          </w:tcPr>
          <w:p w14:paraId="101E7442" w14:textId="77777777" w:rsidR="008F6FE8" w:rsidRPr="00EA2C12" w:rsidRDefault="008F6FE8" w:rsidP="001F4DA9">
            <w:pPr>
              <w:pStyle w:val="Texto"/>
              <w:tabs>
                <w:tab w:val="decimal" w:pos="1160"/>
              </w:tabs>
              <w:rPr>
                <w:sz w:val="16"/>
                <w:szCs w:val="16"/>
              </w:rPr>
            </w:pPr>
          </w:p>
        </w:tc>
        <w:tc>
          <w:tcPr>
            <w:tcW w:w="90" w:type="dxa"/>
            <w:vAlign w:val="bottom"/>
          </w:tcPr>
          <w:p w14:paraId="7B5EBD8C" w14:textId="77777777" w:rsidR="008F6FE8" w:rsidRPr="00EA2C12" w:rsidRDefault="008F6FE8" w:rsidP="001F4DA9">
            <w:pPr>
              <w:pStyle w:val="Texto"/>
              <w:tabs>
                <w:tab w:val="decimal" w:pos="1160"/>
              </w:tabs>
              <w:rPr>
                <w:sz w:val="16"/>
                <w:szCs w:val="16"/>
              </w:rPr>
            </w:pPr>
          </w:p>
        </w:tc>
        <w:tc>
          <w:tcPr>
            <w:tcW w:w="1260" w:type="dxa"/>
            <w:vAlign w:val="bottom"/>
          </w:tcPr>
          <w:p w14:paraId="7C9A9F30" w14:textId="77777777" w:rsidR="008F6FE8" w:rsidRPr="00EA2C12" w:rsidRDefault="008F6FE8" w:rsidP="001F4DA9">
            <w:pPr>
              <w:pStyle w:val="Texto"/>
              <w:tabs>
                <w:tab w:val="decimal" w:pos="1160"/>
              </w:tabs>
              <w:rPr>
                <w:sz w:val="16"/>
                <w:szCs w:val="16"/>
              </w:rPr>
            </w:pPr>
          </w:p>
        </w:tc>
        <w:tc>
          <w:tcPr>
            <w:tcW w:w="108" w:type="dxa"/>
            <w:vAlign w:val="bottom"/>
          </w:tcPr>
          <w:p w14:paraId="649623D4" w14:textId="77777777" w:rsidR="008F6FE8" w:rsidRPr="00EA2C12" w:rsidRDefault="008F6FE8" w:rsidP="001F4DA9">
            <w:pPr>
              <w:pStyle w:val="Texto"/>
              <w:tabs>
                <w:tab w:val="decimal" w:pos="1160"/>
              </w:tabs>
              <w:rPr>
                <w:sz w:val="16"/>
                <w:szCs w:val="16"/>
              </w:rPr>
            </w:pPr>
          </w:p>
        </w:tc>
        <w:tc>
          <w:tcPr>
            <w:tcW w:w="1260" w:type="dxa"/>
            <w:vAlign w:val="bottom"/>
          </w:tcPr>
          <w:p w14:paraId="10809B65" w14:textId="77777777" w:rsidR="008F6FE8" w:rsidRPr="00EA2C12" w:rsidRDefault="008F6FE8" w:rsidP="001F4DA9">
            <w:pPr>
              <w:pStyle w:val="Texto"/>
              <w:tabs>
                <w:tab w:val="decimal" w:pos="1160"/>
              </w:tabs>
              <w:rPr>
                <w:sz w:val="16"/>
                <w:szCs w:val="16"/>
              </w:rPr>
            </w:pPr>
          </w:p>
        </w:tc>
      </w:tr>
      <w:tr w:rsidR="0069294D" w:rsidRPr="008F6FE8" w14:paraId="7D78BDD0" w14:textId="30D6240B" w:rsidTr="000D06A9">
        <w:trPr>
          <w:cantSplit/>
        </w:trPr>
        <w:tc>
          <w:tcPr>
            <w:tcW w:w="3150" w:type="dxa"/>
            <w:vAlign w:val="bottom"/>
          </w:tcPr>
          <w:p w14:paraId="11E68F56" w14:textId="50140B5C" w:rsidR="0069294D" w:rsidRPr="00E80155" w:rsidRDefault="0069294D" w:rsidP="0069294D">
            <w:pPr>
              <w:pStyle w:val="Texto"/>
              <w:jc w:val="left"/>
              <w:rPr>
                <w:sz w:val="16"/>
                <w:szCs w:val="16"/>
              </w:rPr>
            </w:pPr>
            <w:r w:rsidRPr="00E80155">
              <w:rPr>
                <w:sz w:val="16"/>
                <w:szCs w:val="16"/>
              </w:rPr>
              <w:t>Sueldos y jornales</w:t>
            </w:r>
          </w:p>
        </w:tc>
        <w:tc>
          <w:tcPr>
            <w:tcW w:w="90" w:type="dxa"/>
            <w:vAlign w:val="bottom"/>
          </w:tcPr>
          <w:p w14:paraId="4827DAAC" w14:textId="77777777" w:rsidR="0069294D" w:rsidRPr="008F6FE8" w:rsidRDefault="0069294D" w:rsidP="0069294D">
            <w:pPr>
              <w:pStyle w:val="Texto"/>
              <w:tabs>
                <w:tab w:val="decimal" w:pos="1160"/>
              </w:tabs>
              <w:rPr>
                <w:sz w:val="16"/>
                <w:szCs w:val="16"/>
              </w:rPr>
            </w:pPr>
          </w:p>
        </w:tc>
        <w:tc>
          <w:tcPr>
            <w:tcW w:w="1242" w:type="dxa"/>
            <w:vAlign w:val="bottom"/>
          </w:tcPr>
          <w:p w14:paraId="55159ED9" w14:textId="411DBB69" w:rsidR="0069294D" w:rsidRPr="00E80155" w:rsidRDefault="00C428AF" w:rsidP="0069294D">
            <w:pPr>
              <w:pStyle w:val="Texto"/>
              <w:tabs>
                <w:tab w:val="decimal" w:pos="1160"/>
              </w:tabs>
              <w:rPr>
                <w:sz w:val="16"/>
                <w:szCs w:val="16"/>
              </w:rPr>
            </w:pPr>
            <w:r w:rsidRPr="00C428AF">
              <w:rPr>
                <w:sz w:val="16"/>
                <w:szCs w:val="16"/>
              </w:rPr>
              <w:t>7.719.750</w:t>
            </w:r>
          </w:p>
        </w:tc>
        <w:tc>
          <w:tcPr>
            <w:tcW w:w="90" w:type="dxa"/>
            <w:vAlign w:val="bottom"/>
          </w:tcPr>
          <w:p w14:paraId="397BC50C" w14:textId="77777777" w:rsidR="0069294D" w:rsidRPr="00E80155" w:rsidRDefault="0069294D" w:rsidP="0069294D">
            <w:pPr>
              <w:pStyle w:val="Texto"/>
              <w:tabs>
                <w:tab w:val="decimal" w:pos="1160"/>
              </w:tabs>
              <w:rPr>
                <w:sz w:val="16"/>
                <w:szCs w:val="16"/>
              </w:rPr>
            </w:pPr>
          </w:p>
        </w:tc>
        <w:tc>
          <w:tcPr>
            <w:tcW w:w="1368" w:type="dxa"/>
            <w:vAlign w:val="bottom"/>
          </w:tcPr>
          <w:p w14:paraId="5C432B82" w14:textId="2CAB7D6B" w:rsidR="0069294D" w:rsidRPr="00E80155" w:rsidRDefault="004E7B30" w:rsidP="0069294D">
            <w:pPr>
              <w:pStyle w:val="Texto"/>
              <w:tabs>
                <w:tab w:val="decimal" w:pos="1160"/>
              </w:tabs>
              <w:rPr>
                <w:sz w:val="16"/>
                <w:szCs w:val="16"/>
              </w:rPr>
            </w:pPr>
            <w:r w:rsidRPr="004E7B30">
              <w:rPr>
                <w:sz w:val="16"/>
                <w:szCs w:val="16"/>
              </w:rPr>
              <w:t>1.204.440</w:t>
            </w:r>
          </w:p>
        </w:tc>
        <w:tc>
          <w:tcPr>
            <w:tcW w:w="90" w:type="dxa"/>
            <w:vAlign w:val="bottom"/>
          </w:tcPr>
          <w:p w14:paraId="17E90560" w14:textId="77777777" w:rsidR="0069294D" w:rsidRPr="00E80155" w:rsidRDefault="0069294D" w:rsidP="0069294D">
            <w:pPr>
              <w:pStyle w:val="Texto"/>
              <w:tabs>
                <w:tab w:val="decimal" w:pos="1160"/>
              </w:tabs>
              <w:rPr>
                <w:sz w:val="16"/>
                <w:szCs w:val="16"/>
              </w:rPr>
            </w:pPr>
          </w:p>
        </w:tc>
        <w:tc>
          <w:tcPr>
            <w:tcW w:w="1350" w:type="dxa"/>
            <w:vAlign w:val="bottom"/>
          </w:tcPr>
          <w:p w14:paraId="618003F9" w14:textId="49F73648" w:rsidR="0069294D" w:rsidRPr="00E80155" w:rsidRDefault="004E7B30" w:rsidP="0069294D">
            <w:pPr>
              <w:pStyle w:val="Texto"/>
              <w:tabs>
                <w:tab w:val="decimal" w:pos="1160"/>
              </w:tabs>
              <w:rPr>
                <w:sz w:val="16"/>
                <w:szCs w:val="16"/>
              </w:rPr>
            </w:pPr>
            <w:r w:rsidRPr="004E7B30">
              <w:rPr>
                <w:sz w:val="16"/>
                <w:szCs w:val="16"/>
              </w:rPr>
              <w:t>2.614.701</w:t>
            </w:r>
          </w:p>
        </w:tc>
        <w:tc>
          <w:tcPr>
            <w:tcW w:w="90" w:type="dxa"/>
            <w:vAlign w:val="bottom"/>
          </w:tcPr>
          <w:p w14:paraId="072547F8" w14:textId="77777777" w:rsidR="0069294D" w:rsidRPr="00E80155" w:rsidRDefault="0069294D" w:rsidP="0069294D">
            <w:pPr>
              <w:pStyle w:val="Texto"/>
              <w:tabs>
                <w:tab w:val="decimal" w:pos="1160"/>
              </w:tabs>
              <w:rPr>
                <w:sz w:val="16"/>
                <w:szCs w:val="16"/>
              </w:rPr>
            </w:pPr>
          </w:p>
        </w:tc>
        <w:tc>
          <w:tcPr>
            <w:tcW w:w="1260" w:type="dxa"/>
            <w:vAlign w:val="bottom"/>
          </w:tcPr>
          <w:p w14:paraId="3C46A6C6" w14:textId="2BEA3BC7" w:rsidR="0069294D" w:rsidRPr="00E80155" w:rsidRDefault="004E7B30" w:rsidP="0069294D">
            <w:pPr>
              <w:pStyle w:val="Texto"/>
              <w:tabs>
                <w:tab w:val="decimal" w:pos="1160"/>
              </w:tabs>
              <w:rPr>
                <w:sz w:val="16"/>
                <w:szCs w:val="16"/>
              </w:rPr>
            </w:pPr>
            <w:r w:rsidRPr="004E7B30">
              <w:rPr>
                <w:sz w:val="16"/>
                <w:szCs w:val="16"/>
              </w:rPr>
              <w:t>11.538.891</w:t>
            </w:r>
          </w:p>
        </w:tc>
        <w:tc>
          <w:tcPr>
            <w:tcW w:w="108" w:type="dxa"/>
            <w:vAlign w:val="bottom"/>
          </w:tcPr>
          <w:p w14:paraId="0B3E8553" w14:textId="77777777" w:rsidR="0069294D" w:rsidRPr="00E80155" w:rsidRDefault="0069294D" w:rsidP="0069294D">
            <w:pPr>
              <w:pStyle w:val="Texto"/>
              <w:tabs>
                <w:tab w:val="decimal" w:pos="1160"/>
              </w:tabs>
              <w:rPr>
                <w:sz w:val="16"/>
                <w:szCs w:val="16"/>
              </w:rPr>
            </w:pPr>
          </w:p>
        </w:tc>
        <w:tc>
          <w:tcPr>
            <w:tcW w:w="1260" w:type="dxa"/>
            <w:vAlign w:val="bottom"/>
          </w:tcPr>
          <w:p w14:paraId="2231963C" w14:textId="0471BE41" w:rsidR="0069294D" w:rsidRPr="00E80155" w:rsidRDefault="0069294D" w:rsidP="0069294D">
            <w:pPr>
              <w:pStyle w:val="Texto"/>
              <w:tabs>
                <w:tab w:val="decimal" w:pos="1160"/>
              </w:tabs>
              <w:jc w:val="left"/>
              <w:rPr>
                <w:sz w:val="16"/>
                <w:szCs w:val="16"/>
              </w:rPr>
            </w:pPr>
            <w:r w:rsidRPr="0069294D">
              <w:rPr>
                <w:sz w:val="16"/>
                <w:szCs w:val="16"/>
              </w:rPr>
              <w:t>12.091.311</w:t>
            </w:r>
          </w:p>
        </w:tc>
      </w:tr>
      <w:tr w:rsidR="0069294D" w:rsidRPr="008F6FE8" w14:paraId="2C5EADA1" w14:textId="4C0F5721" w:rsidTr="000D06A9">
        <w:trPr>
          <w:cantSplit/>
        </w:trPr>
        <w:tc>
          <w:tcPr>
            <w:tcW w:w="3150" w:type="dxa"/>
            <w:vAlign w:val="bottom"/>
          </w:tcPr>
          <w:p w14:paraId="2B3BF6ED" w14:textId="49F13D02" w:rsidR="0069294D" w:rsidRPr="008F6FE8" w:rsidRDefault="0069294D" w:rsidP="0069294D">
            <w:pPr>
              <w:pStyle w:val="Texto"/>
              <w:jc w:val="left"/>
              <w:rPr>
                <w:sz w:val="16"/>
                <w:szCs w:val="16"/>
              </w:rPr>
            </w:pPr>
            <w:r w:rsidRPr="00E80155">
              <w:rPr>
                <w:sz w:val="16"/>
                <w:szCs w:val="16"/>
              </w:rPr>
              <w:t>Depreciación de propiedades, p</w:t>
            </w:r>
            <w:r>
              <w:rPr>
                <w:sz w:val="16"/>
                <w:szCs w:val="16"/>
              </w:rPr>
              <w:t>l</w:t>
            </w:r>
            <w:r w:rsidRPr="00E80155">
              <w:rPr>
                <w:sz w:val="16"/>
                <w:szCs w:val="16"/>
              </w:rPr>
              <w:t>anta y equipo</w:t>
            </w:r>
          </w:p>
        </w:tc>
        <w:tc>
          <w:tcPr>
            <w:tcW w:w="90" w:type="dxa"/>
            <w:vAlign w:val="bottom"/>
          </w:tcPr>
          <w:p w14:paraId="4F6A6CE8" w14:textId="77777777" w:rsidR="0069294D" w:rsidRPr="008F6FE8" w:rsidRDefault="0069294D" w:rsidP="0069294D">
            <w:pPr>
              <w:pStyle w:val="Texto"/>
              <w:tabs>
                <w:tab w:val="decimal" w:pos="1160"/>
              </w:tabs>
              <w:rPr>
                <w:sz w:val="16"/>
                <w:szCs w:val="16"/>
              </w:rPr>
            </w:pPr>
          </w:p>
        </w:tc>
        <w:tc>
          <w:tcPr>
            <w:tcW w:w="1242" w:type="dxa"/>
            <w:vAlign w:val="bottom"/>
          </w:tcPr>
          <w:p w14:paraId="367CB39F" w14:textId="5404100B" w:rsidR="0069294D" w:rsidRPr="00E80155" w:rsidRDefault="00C428AF" w:rsidP="0069294D">
            <w:pPr>
              <w:pStyle w:val="Texto"/>
              <w:tabs>
                <w:tab w:val="decimal" w:pos="1160"/>
              </w:tabs>
              <w:rPr>
                <w:sz w:val="16"/>
                <w:szCs w:val="16"/>
              </w:rPr>
            </w:pPr>
            <w:r w:rsidRPr="00C428AF">
              <w:rPr>
                <w:sz w:val="16"/>
                <w:szCs w:val="16"/>
              </w:rPr>
              <w:t>3.081.734</w:t>
            </w:r>
          </w:p>
        </w:tc>
        <w:tc>
          <w:tcPr>
            <w:tcW w:w="90" w:type="dxa"/>
            <w:vAlign w:val="bottom"/>
          </w:tcPr>
          <w:p w14:paraId="6903A636" w14:textId="77777777" w:rsidR="0069294D" w:rsidRPr="00E80155" w:rsidRDefault="0069294D" w:rsidP="0069294D">
            <w:pPr>
              <w:pStyle w:val="Texto"/>
              <w:tabs>
                <w:tab w:val="decimal" w:pos="1160"/>
              </w:tabs>
              <w:rPr>
                <w:sz w:val="16"/>
                <w:szCs w:val="16"/>
              </w:rPr>
            </w:pPr>
          </w:p>
        </w:tc>
        <w:tc>
          <w:tcPr>
            <w:tcW w:w="1368" w:type="dxa"/>
            <w:vAlign w:val="bottom"/>
          </w:tcPr>
          <w:p w14:paraId="4C0C6273" w14:textId="3AE84C2A" w:rsidR="0069294D" w:rsidRPr="00E80155" w:rsidRDefault="004E7B30" w:rsidP="0069294D">
            <w:pPr>
              <w:pStyle w:val="Texto"/>
              <w:tabs>
                <w:tab w:val="decimal" w:pos="1160"/>
              </w:tabs>
              <w:rPr>
                <w:sz w:val="16"/>
                <w:szCs w:val="16"/>
              </w:rPr>
            </w:pPr>
            <w:r w:rsidRPr="004E7B30">
              <w:rPr>
                <w:sz w:val="16"/>
                <w:szCs w:val="16"/>
              </w:rPr>
              <w:t>50.655</w:t>
            </w:r>
          </w:p>
        </w:tc>
        <w:tc>
          <w:tcPr>
            <w:tcW w:w="90" w:type="dxa"/>
            <w:vAlign w:val="bottom"/>
          </w:tcPr>
          <w:p w14:paraId="1229A0C9" w14:textId="77777777" w:rsidR="0069294D" w:rsidRPr="00E80155" w:rsidRDefault="0069294D" w:rsidP="0069294D">
            <w:pPr>
              <w:pStyle w:val="Texto"/>
              <w:tabs>
                <w:tab w:val="decimal" w:pos="1160"/>
              </w:tabs>
              <w:rPr>
                <w:sz w:val="16"/>
                <w:szCs w:val="16"/>
              </w:rPr>
            </w:pPr>
          </w:p>
        </w:tc>
        <w:tc>
          <w:tcPr>
            <w:tcW w:w="1350" w:type="dxa"/>
            <w:vAlign w:val="bottom"/>
          </w:tcPr>
          <w:p w14:paraId="6209EBAD" w14:textId="7CBEBCBF" w:rsidR="0069294D" w:rsidRPr="00E80155" w:rsidRDefault="004E7B30" w:rsidP="0069294D">
            <w:pPr>
              <w:pStyle w:val="Texto"/>
              <w:tabs>
                <w:tab w:val="decimal" w:pos="1160"/>
              </w:tabs>
              <w:rPr>
                <w:sz w:val="16"/>
                <w:szCs w:val="16"/>
              </w:rPr>
            </w:pPr>
            <w:r w:rsidRPr="004E7B30">
              <w:rPr>
                <w:sz w:val="16"/>
                <w:szCs w:val="16"/>
              </w:rPr>
              <w:t>99.668</w:t>
            </w:r>
          </w:p>
        </w:tc>
        <w:tc>
          <w:tcPr>
            <w:tcW w:w="90" w:type="dxa"/>
            <w:vAlign w:val="bottom"/>
          </w:tcPr>
          <w:p w14:paraId="31A32F94" w14:textId="77777777" w:rsidR="0069294D" w:rsidRPr="00E80155" w:rsidRDefault="0069294D" w:rsidP="0069294D">
            <w:pPr>
              <w:pStyle w:val="Texto"/>
              <w:tabs>
                <w:tab w:val="decimal" w:pos="1160"/>
              </w:tabs>
              <w:rPr>
                <w:sz w:val="16"/>
                <w:szCs w:val="16"/>
              </w:rPr>
            </w:pPr>
          </w:p>
        </w:tc>
        <w:tc>
          <w:tcPr>
            <w:tcW w:w="1260" w:type="dxa"/>
            <w:vAlign w:val="bottom"/>
          </w:tcPr>
          <w:p w14:paraId="5C651189" w14:textId="3C5BF541" w:rsidR="0069294D" w:rsidRPr="00E80155" w:rsidRDefault="004E7B30" w:rsidP="0069294D">
            <w:pPr>
              <w:pStyle w:val="Texto"/>
              <w:tabs>
                <w:tab w:val="decimal" w:pos="1160"/>
              </w:tabs>
              <w:rPr>
                <w:sz w:val="16"/>
                <w:szCs w:val="16"/>
              </w:rPr>
            </w:pPr>
            <w:r w:rsidRPr="004E7B30">
              <w:rPr>
                <w:sz w:val="16"/>
                <w:szCs w:val="16"/>
              </w:rPr>
              <w:t>3.232.057</w:t>
            </w:r>
          </w:p>
        </w:tc>
        <w:tc>
          <w:tcPr>
            <w:tcW w:w="108" w:type="dxa"/>
            <w:vAlign w:val="bottom"/>
          </w:tcPr>
          <w:p w14:paraId="511B80F9" w14:textId="77777777" w:rsidR="0069294D" w:rsidRPr="00E80155" w:rsidRDefault="0069294D" w:rsidP="0069294D">
            <w:pPr>
              <w:pStyle w:val="Texto"/>
              <w:tabs>
                <w:tab w:val="decimal" w:pos="1160"/>
              </w:tabs>
              <w:rPr>
                <w:sz w:val="16"/>
                <w:szCs w:val="16"/>
              </w:rPr>
            </w:pPr>
          </w:p>
        </w:tc>
        <w:tc>
          <w:tcPr>
            <w:tcW w:w="1260" w:type="dxa"/>
            <w:vAlign w:val="bottom"/>
          </w:tcPr>
          <w:p w14:paraId="038E5D17" w14:textId="1A9C70B9" w:rsidR="0069294D" w:rsidRPr="00E80155" w:rsidRDefault="0069294D" w:rsidP="0069294D">
            <w:pPr>
              <w:pStyle w:val="Texto"/>
              <w:tabs>
                <w:tab w:val="decimal" w:pos="1160"/>
              </w:tabs>
              <w:jc w:val="left"/>
              <w:rPr>
                <w:sz w:val="16"/>
                <w:szCs w:val="16"/>
              </w:rPr>
            </w:pPr>
            <w:r w:rsidRPr="0069294D">
              <w:rPr>
                <w:sz w:val="16"/>
                <w:szCs w:val="16"/>
              </w:rPr>
              <w:t>3.027.293</w:t>
            </w:r>
          </w:p>
        </w:tc>
      </w:tr>
      <w:tr w:rsidR="0069294D" w:rsidRPr="008F6FE8" w14:paraId="0D09884F" w14:textId="0795F581" w:rsidTr="000D06A9">
        <w:trPr>
          <w:cantSplit/>
        </w:trPr>
        <w:tc>
          <w:tcPr>
            <w:tcW w:w="3150" w:type="dxa"/>
            <w:vAlign w:val="bottom"/>
          </w:tcPr>
          <w:p w14:paraId="4DD70FE1" w14:textId="0761AC47" w:rsidR="0069294D" w:rsidRPr="008F6FE8" w:rsidRDefault="0069294D" w:rsidP="0069294D">
            <w:pPr>
              <w:pStyle w:val="Texto"/>
              <w:jc w:val="left"/>
              <w:rPr>
                <w:sz w:val="16"/>
                <w:szCs w:val="16"/>
              </w:rPr>
            </w:pPr>
            <w:r w:rsidRPr="00E80155">
              <w:rPr>
                <w:sz w:val="16"/>
                <w:szCs w:val="16"/>
              </w:rPr>
              <w:t>Amortización de activos intangibles</w:t>
            </w:r>
          </w:p>
        </w:tc>
        <w:tc>
          <w:tcPr>
            <w:tcW w:w="90" w:type="dxa"/>
            <w:vAlign w:val="bottom"/>
          </w:tcPr>
          <w:p w14:paraId="0B6EBE4E" w14:textId="77777777" w:rsidR="0069294D" w:rsidRPr="008F6FE8" w:rsidRDefault="0069294D" w:rsidP="0069294D">
            <w:pPr>
              <w:pStyle w:val="Texto"/>
              <w:tabs>
                <w:tab w:val="decimal" w:pos="1160"/>
              </w:tabs>
              <w:rPr>
                <w:sz w:val="16"/>
                <w:szCs w:val="16"/>
              </w:rPr>
            </w:pPr>
          </w:p>
        </w:tc>
        <w:tc>
          <w:tcPr>
            <w:tcW w:w="1242" w:type="dxa"/>
            <w:vAlign w:val="bottom"/>
          </w:tcPr>
          <w:p w14:paraId="4E8916B6" w14:textId="2EDCA0D8" w:rsidR="0069294D" w:rsidRPr="00E80155" w:rsidRDefault="00C428AF" w:rsidP="0069294D">
            <w:pPr>
              <w:pStyle w:val="Texto"/>
              <w:tabs>
                <w:tab w:val="decimal" w:pos="1160"/>
              </w:tabs>
              <w:rPr>
                <w:sz w:val="16"/>
                <w:szCs w:val="16"/>
              </w:rPr>
            </w:pPr>
            <w:r w:rsidRPr="00C428AF">
              <w:rPr>
                <w:sz w:val="16"/>
                <w:szCs w:val="16"/>
              </w:rPr>
              <w:t>19.863</w:t>
            </w:r>
          </w:p>
        </w:tc>
        <w:tc>
          <w:tcPr>
            <w:tcW w:w="90" w:type="dxa"/>
            <w:vAlign w:val="bottom"/>
          </w:tcPr>
          <w:p w14:paraId="7C391423" w14:textId="77777777" w:rsidR="0069294D" w:rsidRPr="00E80155" w:rsidRDefault="0069294D" w:rsidP="0069294D">
            <w:pPr>
              <w:pStyle w:val="Texto"/>
              <w:tabs>
                <w:tab w:val="decimal" w:pos="1160"/>
              </w:tabs>
              <w:rPr>
                <w:sz w:val="16"/>
                <w:szCs w:val="16"/>
              </w:rPr>
            </w:pPr>
          </w:p>
        </w:tc>
        <w:tc>
          <w:tcPr>
            <w:tcW w:w="1368" w:type="dxa"/>
            <w:vAlign w:val="bottom"/>
          </w:tcPr>
          <w:p w14:paraId="34C6829E" w14:textId="13215A6C" w:rsidR="0069294D" w:rsidRPr="00E80155" w:rsidRDefault="00362184" w:rsidP="0069294D">
            <w:pPr>
              <w:pStyle w:val="Texto"/>
              <w:tabs>
                <w:tab w:val="decimal" w:pos="1160"/>
              </w:tabs>
              <w:rPr>
                <w:sz w:val="16"/>
                <w:szCs w:val="16"/>
              </w:rPr>
            </w:pPr>
            <w:r>
              <w:rPr>
                <w:sz w:val="16"/>
                <w:szCs w:val="16"/>
              </w:rPr>
              <w:t xml:space="preserve">-       </w:t>
            </w:r>
          </w:p>
        </w:tc>
        <w:tc>
          <w:tcPr>
            <w:tcW w:w="90" w:type="dxa"/>
            <w:vAlign w:val="bottom"/>
          </w:tcPr>
          <w:p w14:paraId="3E8DC3A3" w14:textId="77777777" w:rsidR="0069294D" w:rsidRPr="00E80155" w:rsidRDefault="0069294D" w:rsidP="0069294D">
            <w:pPr>
              <w:pStyle w:val="Texto"/>
              <w:tabs>
                <w:tab w:val="decimal" w:pos="1160"/>
              </w:tabs>
              <w:rPr>
                <w:sz w:val="16"/>
                <w:szCs w:val="16"/>
              </w:rPr>
            </w:pPr>
          </w:p>
        </w:tc>
        <w:tc>
          <w:tcPr>
            <w:tcW w:w="1350" w:type="dxa"/>
            <w:vAlign w:val="bottom"/>
          </w:tcPr>
          <w:p w14:paraId="5F970EB1" w14:textId="3EF037B5" w:rsidR="0069294D" w:rsidRPr="00E80155" w:rsidRDefault="004E7B30" w:rsidP="0069294D">
            <w:pPr>
              <w:pStyle w:val="Texto"/>
              <w:tabs>
                <w:tab w:val="decimal" w:pos="1160"/>
              </w:tabs>
              <w:rPr>
                <w:sz w:val="16"/>
                <w:szCs w:val="16"/>
              </w:rPr>
            </w:pPr>
            <w:r w:rsidRPr="004E7B30">
              <w:rPr>
                <w:sz w:val="16"/>
                <w:szCs w:val="16"/>
              </w:rPr>
              <w:t>13.521</w:t>
            </w:r>
          </w:p>
        </w:tc>
        <w:tc>
          <w:tcPr>
            <w:tcW w:w="90" w:type="dxa"/>
            <w:vAlign w:val="bottom"/>
          </w:tcPr>
          <w:p w14:paraId="411B8B45" w14:textId="77777777" w:rsidR="0069294D" w:rsidRPr="00E80155" w:rsidRDefault="0069294D" w:rsidP="0069294D">
            <w:pPr>
              <w:pStyle w:val="Texto"/>
              <w:tabs>
                <w:tab w:val="decimal" w:pos="1160"/>
              </w:tabs>
              <w:rPr>
                <w:sz w:val="16"/>
                <w:szCs w:val="16"/>
              </w:rPr>
            </w:pPr>
          </w:p>
        </w:tc>
        <w:tc>
          <w:tcPr>
            <w:tcW w:w="1260" w:type="dxa"/>
            <w:vAlign w:val="bottom"/>
          </w:tcPr>
          <w:p w14:paraId="58BAB047" w14:textId="2095EC94" w:rsidR="0069294D" w:rsidRPr="00E80155" w:rsidRDefault="004E7B30" w:rsidP="0069294D">
            <w:pPr>
              <w:pStyle w:val="Texto"/>
              <w:tabs>
                <w:tab w:val="decimal" w:pos="1160"/>
              </w:tabs>
              <w:rPr>
                <w:sz w:val="16"/>
                <w:szCs w:val="16"/>
              </w:rPr>
            </w:pPr>
            <w:r w:rsidRPr="004E7B30">
              <w:rPr>
                <w:sz w:val="16"/>
                <w:szCs w:val="16"/>
              </w:rPr>
              <w:t>33.384</w:t>
            </w:r>
          </w:p>
        </w:tc>
        <w:tc>
          <w:tcPr>
            <w:tcW w:w="108" w:type="dxa"/>
            <w:vAlign w:val="bottom"/>
          </w:tcPr>
          <w:p w14:paraId="6C3A450B" w14:textId="77777777" w:rsidR="0069294D" w:rsidRPr="00E80155" w:rsidRDefault="0069294D" w:rsidP="0069294D">
            <w:pPr>
              <w:pStyle w:val="Texto"/>
              <w:tabs>
                <w:tab w:val="decimal" w:pos="1160"/>
              </w:tabs>
              <w:rPr>
                <w:sz w:val="16"/>
                <w:szCs w:val="16"/>
              </w:rPr>
            </w:pPr>
          </w:p>
        </w:tc>
        <w:tc>
          <w:tcPr>
            <w:tcW w:w="1260" w:type="dxa"/>
            <w:vAlign w:val="bottom"/>
          </w:tcPr>
          <w:p w14:paraId="1EF8078B" w14:textId="7E9D2A04" w:rsidR="0069294D" w:rsidRPr="00E80155" w:rsidRDefault="0069294D" w:rsidP="0069294D">
            <w:pPr>
              <w:pStyle w:val="Texto"/>
              <w:tabs>
                <w:tab w:val="decimal" w:pos="1160"/>
              </w:tabs>
              <w:jc w:val="left"/>
              <w:rPr>
                <w:sz w:val="16"/>
                <w:szCs w:val="16"/>
              </w:rPr>
            </w:pPr>
            <w:r w:rsidRPr="0069294D">
              <w:rPr>
                <w:sz w:val="16"/>
                <w:szCs w:val="16"/>
              </w:rPr>
              <w:t>28.785</w:t>
            </w:r>
          </w:p>
        </w:tc>
      </w:tr>
      <w:tr w:rsidR="0069294D" w:rsidRPr="008F6FE8" w14:paraId="4CBD1690" w14:textId="2C462362" w:rsidTr="000D06A9">
        <w:trPr>
          <w:cantSplit/>
        </w:trPr>
        <w:tc>
          <w:tcPr>
            <w:tcW w:w="3150" w:type="dxa"/>
            <w:vAlign w:val="bottom"/>
          </w:tcPr>
          <w:p w14:paraId="0DDC8D99" w14:textId="2427FB40" w:rsidR="0069294D" w:rsidRPr="008F6FE8" w:rsidRDefault="0069294D" w:rsidP="0069294D">
            <w:pPr>
              <w:pStyle w:val="Texto"/>
              <w:jc w:val="left"/>
              <w:rPr>
                <w:sz w:val="16"/>
                <w:szCs w:val="16"/>
              </w:rPr>
            </w:pPr>
            <w:r w:rsidRPr="00E80155">
              <w:rPr>
                <w:sz w:val="16"/>
                <w:szCs w:val="16"/>
              </w:rPr>
              <w:t>Amortización de derechos de uso</w:t>
            </w:r>
          </w:p>
        </w:tc>
        <w:tc>
          <w:tcPr>
            <w:tcW w:w="90" w:type="dxa"/>
            <w:vAlign w:val="bottom"/>
          </w:tcPr>
          <w:p w14:paraId="0DB71BF9" w14:textId="77777777" w:rsidR="0069294D" w:rsidRPr="008F6FE8" w:rsidRDefault="0069294D" w:rsidP="0069294D">
            <w:pPr>
              <w:pStyle w:val="Texto"/>
              <w:tabs>
                <w:tab w:val="decimal" w:pos="1160"/>
              </w:tabs>
              <w:rPr>
                <w:sz w:val="16"/>
                <w:szCs w:val="16"/>
              </w:rPr>
            </w:pPr>
          </w:p>
        </w:tc>
        <w:tc>
          <w:tcPr>
            <w:tcW w:w="1242" w:type="dxa"/>
            <w:vAlign w:val="bottom"/>
          </w:tcPr>
          <w:p w14:paraId="6130E8BE" w14:textId="6C897AD1" w:rsidR="0069294D" w:rsidRPr="00E80155" w:rsidRDefault="00AF372C" w:rsidP="0069294D">
            <w:pPr>
              <w:pStyle w:val="Texto"/>
              <w:tabs>
                <w:tab w:val="decimal" w:pos="1160"/>
              </w:tabs>
              <w:rPr>
                <w:sz w:val="16"/>
                <w:szCs w:val="16"/>
              </w:rPr>
            </w:pPr>
            <w:r w:rsidRPr="00AF372C">
              <w:rPr>
                <w:sz w:val="16"/>
                <w:szCs w:val="16"/>
              </w:rPr>
              <w:t>83.685</w:t>
            </w:r>
          </w:p>
        </w:tc>
        <w:tc>
          <w:tcPr>
            <w:tcW w:w="90" w:type="dxa"/>
            <w:vAlign w:val="bottom"/>
          </w:tcPr>
          <w:p w14:paraId="2C5DA9C6" w14:textId="77777777" w:rsidR="0069294D" w:rsidRPr="00E80155" w:rsidRDefault="0069294D" w:rsidP="0069294D">
            <w:pPr>
              <w:pStyle w:val="Texto"/>
              <w:tabs>
                <w:tab w:val="decimal" w:pos="1160"/>
              </w:tabs>
              <w:rPr>
                <w:sz w:val="16"/>
                <w:szCs w:val="16"/>
              </w:rPr>
            </w:pPr>
          </w:p>
        </w:tc>
        <w:tc>
          <w:tcPr>
            <w:tcW w:w="1368" w:type="dxa"/>
            <w:vAlign w:val="bottom"/>
          </w:tcPr>
          <w:p w14:paraId="2046E839" w14:textId="332370C2" w:rsidR="0069294D" w:rsidRPr="00E80155" w:rsidRDefault="00AF372C" w:rsidP="0069294D">
            <w:pPr>
              <w:pStyle w:val="Texto"/>
              <w:tabs>
                <w:tab w:val="decimal" w:pos="1160"/>
              </w:tabs>
              <w:rPr>
                <w:sz w:val="16"/>
                <w:szCs w:val="16"/>
              </w:rPr>
            </w:pPr>
            <w:r w:rsidRPr="00AF372C">
              <w:rPr>
                <w:sz w:val="16"/>
                <w:szCs w:val="16"/>
              </w:rPr>
              <w:t>44.578</w:t>
            </w:r>
          </w:p>
        </w:tc>
        <w:tc>
          <w:tcPr>
            <w:tcW w:w="90" w:type="dxa"/>
            <w:vAlign w:val="bottom"/>
          </w:tcPr>
          <w:p w14:paraId="5B479DA2" w14:textId="77777777" w:rsidR="0069294D" w:rsidRPr="00E80155" w:rsidRDefault="0069294D" w:rsidP="0069294D">
            <w:pPr>
              <w:pStyle w:val="Texto"/>
              <w:tabs>
                <w:tab w:val="decimal" w:pos="1160"/>
              </w:tabs>
              <w:rPr>
                <w:sz w:val="16"/>
                <w:szCs w:val="16"/>
              </w:rPr>
            </w:pPr>
          </w:p>
        </w:tc>
        <w:tc>
          <w:tcPr>
            <w:tcW w:w="1350" w:type="dxa"/>
            <w:vAlign w:val="bottom"/>
          </w:tcPr>
          <w:p w14:paraId="65774244" w14:textId="304C20D6" w:rsidR="0069294D" w:rsidRPr="00E80155" w:rsidRDefault="00AF372C" w:rsidP="0069294D">
            <w:pPr>
              <w:pStyle w:val="Texto"/>
              <w:tabs>
                <w:tab w:val="decimal" w:pos="1160"/>
              </w:tabs>
              <w:rPr>
                <w:sz w:val="16"/>
                <w:szCs w:val="16"/>
              </w:rPr>
            </w:pPr>
            <w:r w:rsidRPr="00AF372C">
              <w:rPr>
                <w:sz w:val="16"/>
                <w:szCs w:val="16"/>
              </w:rPr>
              <w:t>8.715</w:t>
            </w:r>
          </w:p>
        </w:tc>
        <w:tc>
          <w:tcPr>
            <w:tcW w:w="90" w:type="dxa"/>
            <w:vAlign w:val="bottom"/>
          </w:tcPr>
          <w:p w14:paraId="2B36128E" w14:textId="77777777" w:rsidR="0069294D" w:rsidRPr="00E80155" w:rsidRDefault="0069294D" w:rsidP="0069294D">
            <w:pPr>
              <w:pStyle w:val="Texto"/>
              <w:tabs>
                <w:tab w:val="decimal" w:pos="1160"/>
              </w:tabs>
              <w:rPr>
                <w:sz w:val="16"/>
                <w:szCs w:val="16"/>
              </w:rPr>
            </w:pPr>
          </w:p>
        </w:tc>
        <w:tc>
          <w:tcPr>
            <w:tcW w:w="1260" w:type="dxa"/>
            <w:vAlign w:val="bottom"/>
          </w:tcPr>
          <w:p w14:paraId="5472A1FC" w14:textId="4B064633" w:rsidR="0069294D" w:rsidRPr="00E80155" w:rsidRDefault="00AF372C" w:rsidP="0069294D">
            <w:pPr>
              <w:pStyle w:val="Texto"/>
              <w:tabs>
                <w:tab w:val="decimal" w:pos="1160"/>
              </w:tabs>
              <w:rPr>
                <w:sz w:val="16"/>
                <w:szCs w:val="16"/>
              </w:rPr>
            </w:pPr>
            <w:r w:rsidRPr="00AF372C">
              <w:rPr>
                <w:sz w:val="16"/>
                <w:szCs w:val="16"/>
              </w:rPr>
              <w:t>136.978</w:t>
            </w:r>
          </w:p>
        </w:tc>
        <w:tc>
          <w:tcPr>
            <w:tcW w:w="108" w:type="dxa"/>
            <w:vAlign w:val="bottom"/>
          </w:tcPr>
          <w:p w14:paraId="14D31BD4" w14:textId="77777777" w:rsidR="0069294D" w:rsidRPr="00E80155" w:rsidRDefault="0069294D" w:rsidP="0069294D">
            <w:pPr>
              <w:pStyle w:val="Texto"/>
              <w:tabs>
                <w:tab w:val="decimal" w:pos="1160"/>
              </w:tabs>
              <w:rPr>
                <w:sz w:val="16"/>
                <w:szCs w:val="16"/>
              </w:rPr>
            </w:pPr>
          </w:p>
        </w:tc>
        <w:tc>
          <w:tcPr>
            <w:tcW w:w="1260" w:type="dxa"/>
            <w:vAlign w:val="bottom"/>
          </w:tcPr>
          <w:p w14:paraId="19C82FCF" w14:textId="6E61E039" w:rsidR="0069294D" w:rsidRPr="00E80155" w:rsidRDefault="0069294D" w:rsidP="0069294D">
            <w:pPr>
              <w:pStyle w:val="Texto"/>
              <w:tabs>
                <w:tab w:val="decimal" w:pos="1160"/>
              </w:tabs>
              <w:jc w:val="left"/>
              <w:rPr>
                <w:sz w:val="16"/>
                <w:szCs w:val="16"/>
              </w:rPr>
            </w:pPr>
            <w:r w:rsidRPr="0069294D">
              <w:rPr>
                <w:sz w:val="16"/>
                <w:szCs w:val="16"/>
              </w:rPr>
              <w:t>184.380</w:t>
            </w:r>
          </w:p>
        </w:tc>
      </w:tr>
      <w:tr w:rsidR="0069294D" w:rsidRPr="008F6FE8" w14:paraId="160BD118" w14:textId="77777777" w:rsidTr="000D06A9">
        <w:trPr>
          <w:cantSplit/>
        </w:trPr>
        <w:tc>
          <w:tcPr>
            <w:tcW w:w="3150" w:type="dxa"/>
            <w:vAlign w:val="bottom"/>
          </w:tcPr>
          <w:p w14:paraId="4F25080D" w14:textId="480619CF" w:rsidR="0069294D" w:rsidRPr="008F6FE8" w:rsidRDefault="0069294D" w:rsidP="0069294D">
            <w:pPr>
              <w:pStyle w:val="Texto"/>
              <w:jc w:val="left"/>
              <w:rPr>
                <w:sz w:val="16"/>
                <w:szCs w:val="16"/>
              </w:rPr>
            </w:pPr>
            <w:r w:rsidRPr="00E80155">
              <w:rPr>
                <w:sz w:val="16"/>
                <w:szCs w:val="16"/>
              </w:rPr>
              <w:t xml:space="preserve">Costos y </w:t>
            </w:r>
            <w:r w:rsidR="00A365E0">
              <w:rPr>
                <w:sz w:val="16"/>
                <w:szCs w:val="16"/>
              </w:rPr>
              <w:t>g</w:t>
            </w:r>
            <w:r w:rsidRPr="00E80155">
              <w:rPr>
                <w:sz w:val="16"/>
                <w:szCs w:val="16"/>
              </w:rPr>
              <w:t xml:space="preserve">astos </w:t>
            </w:r>
            <w:r>
              <w:rPr>
                <w:sz w:val="16"/>
                <w:szCs w:val="16"/>
              </w:rPr>
              <w:t>en negocios conjuntos</w:t>
            </w:r>
          </w:p>
        </w:tc>
        <w:tc>
          <w:tcPr>
            <w:tcW w:w="90" w:type="dxa"/>
            <w:vAlign w:val="bottom"/>
          </w:tcPr>
          <w:p w14:paraId="5AB2B6E2" w14:textId="77777777" w:rsidR="0069294D" w:rsidRPr="008F6FE8" w:rsidRDefault="0069294D" w:rsidP="0069294D">
            <w:pPr>
              <w:pStyle w:val="Texto"/>
              <w:tabs>
                <w:tab w:val="decimal" w:pos="1160"/>
              </w:tabs>
              <w:rPr>
                <w:sz w:val="16"/>
                <w:szCs w:val="16"/>
              </w:rPr>
            </w:pPr>
          </w:p>
        </w:tc>
        <w:tc>
          <w:tcPr>
            <w:tcW w:w="1242" w:type="dxa"/>
            <w:vAlign w:val="bottom"/>
          </w:tcPr>
          <w:p w14:paraId="151EE5FA" w14:textId="3C63EEAE" w:rsidR="0069294D" w:rsidRPr="00E80155" w:rsidRDefault="00C428AF" w:rsidP="0069294D">
            <w:pPr>
              <w:pStyle w:val="Texto"/>
              <w:tabs>
                <w:tab w:val="decimal" w:pos="1160"/>
              </w:tabs>
              <w:rPr>
                <w:sz w:val="16"/>
                <w:szCs w:val="16"/>
              </w:rPr>
            </w:pPr>
            <w:r w:rsidRPr="00C428AF">
              <w:rPr>
                <w:sz w:val="16"/>
                <w:szCs w:val="16"/>
              </w:rPr>
              <w:t>108.743</w:t>
            </w:r>
          </w:p>
        </w:tc>
        <w:tc>
          <w:tcPr>
            <w:tcW w:w="90" w:type="dxa"/>
            <w:vAlign w:val="bottom"/>
          </w:tcPr>
          <w:p w14:paraId="5D69748C" w14:textId="77777777" w:rsidR="0069294D" w:rsidRPr="00E80155" w:rsidRDefault="0069294D" w:rsidP="0069294D">
            <w:pPr>
              <w:pStyle w:val="Texto"/>
              <w:tabs>
                <w:tab w:val="decimal" w:pos="1160"/>
              </w:tabs>
              <w:rPr>
                <w:sz w:val="16"/>
                <w:szCs w:val="16"/>
              </w:rPr>
            </w:pPr>
          </w:p>
        </w:tc>
        <w:tc>
          <w:tcPr>
            <w:tcW w:w="1368" w:type="dxa"/>
            <w:vAlign w:val="bottom"/>
          </w:tcPr>
          <w:p w14:paraId="31A8F8B3" w14:textId="6CE11CF8" w:rsidR="0069294D" w:rsidRPr="00E80155" w:rsidRDefault="00362184" w:rsidP="0069294D">
            <w:pPr>
              <w:pStyle w:val="Texto"/>
              <w:tabs>
                <w:tab w:val="decimal" w:pos="1160"/>
              </w:tabs>
              <w:rPr>
                <w:sz w:val="16"/>
                <w:szCs w:val="16"/>
              </w:rPr>
            </w:pPr>
            <w:r>
              <w:rPr>
                <w:sz w:val="16"/>
                <w:szCs w:val="16"/>
              </w:rPr>
              <w:t xml:space="preserve">-       </w:t>
            </w:r>
          </w:p>
        </w:tc>
        <w:tc>
          <w:tcPr>
            <w:tcW w:w="90" w:type="dxa"/>
            <w:vAlign w:val="bottom"/>
          </w:tcPr>
          <w:p w14:paraId="3A59BCB3" w14:textId="77777777" w:rsidR="0069294D" w:rsidRPr="00E80155" w:rsidRDefault="0069294D" w:rsidP="0069294D">
            <w:pPr>
              <w:pStyle w:val="Texto"/>
              <w:tabs>
                <w:tab w:val="decimal" w:pos="1160"/>
              </w:tabs>
              <w:rPr>
                <w:sz w:val="16"/>
                <w:szCs w:val="16"/>
              </w:rPr>
            </w:pPr>
          </w:p>
        </w:tc>
        <w:tc>
          <w:tcPr>
            <w:tcW w:w="1350" w:type="dxa"/>
            <w:vAlign w:val="bottom"/>
          </w:tcPr>
          <w:p w14:paraId="1FA8F86B" w14:textId="4CC06BFA" w:rsidR="0069294D" w:rsidRPr="00E80155" w:rsidRDefault="00362184" w:rsidP="0069294D">
            <w:pPr>
              <w:pStyle w:val="Texto"/>
              <w:tabs>
                <w:tab w:val="decimal" w:pos="1160"/>
              </w:tabs>
              <w:rPr>
                <w:sz w:val="16"/>
                <w:szCs w:val="16"/>
              </w:rPr>
            </w:pPr>
            <w:r>
              <w:rPr>
                <w:sz w:val="16"/>
                <w:szCs w:val="16"/>
              </w:rPr>
              <w:t xml:space="preserve">-       </w:t>
            </w:r>
          </w:p>
        </w:tc>
        <w:tc>
          <w:tcPr>
            <w:tcW w:w="90" w:type="dxa"/>
            <w:vAlign w:val="bottom"/>
          </w:tcPr>
          <w:p w14:paraId="304EEF19" w14:textId="77777777" w:rsidR="0069294D" w:rsidRPr="00E80155" w:rsidRDefault="0069294D" w:rsidP="0069294D">
            <w:pPr>
              <w:pStyle w:val="Texto"/>
              <w:tabs>
                <w:tab w:val="decimal" w:pos="1160"/>
              </w:tabs>
              <w:rPr>
                <w:sz w:val="16"/>
                <w:szCs w:val="16"/>
              </w:rPr>
            </w:pPr>
          </w:p>
        </w:tc>
        <w:tc>
          <w:tcPr>
            <w:tcW w:w="1260" w:type="dxa"/>
            <w:vAlign w:val="bottom"/>
          </w:tcPr>
          <w:p w14:paraId="5F375DD5" w14:textId="3EAAF339" w:rsidR="0069294D" w:rsidRPr="00E80155" w:rsidRDefault="004E7B30" w:rsidP="0069294D">
            <w:pPr>
              <w:pStyle w:val="Texto"/>
              <w:tabs>
                <w:tab w:val="decimal" w:pos="1160"/>
              </w:tabs>
              <w:rPr>
                <w:sz w:val="16"/>
                <w:szCs w:val="16"/>
              </w:rPr>
            </w:pPr>
            <w:r w:rsidRPr="004E7B30">
              <w:rPr>
                <w:sz w:val="16"/>
                <w:szCs w:val="16"/>
              </w:rPr>
              <w:t>108.743</w:t>
            </w:r>
          </w:p>
        </w:tc>
        <w:tc>
          <w:tcPr>
            <w:tcW w:w="108" w:type="dxa"/>
            <w:vAlign w:val="bottom"/>
          </w:tcPr>
          <w:p w14:paraId="6A17A6B8" w14:textId="77777777" w:rsidR="0069294D" w:rsidRPr="00E80155" w:rsidRDefault="0069294D" w:rsidP="0069294D">
            <w:pPr>
              <w:pStyle w:val="Texto"/>
              <w:tabs>
                <w:tab w:val="decimal" w:pos="1160"/>
              </w:tabs>
              <w:rPr>
                <w:sz w:val="16"/>
                <w:szCs w:val="16"/>
              </w:rPr>
            </w:pPr>
          </w:p>
        </w:tc>
        <w:tc>
          <w:tcPr>
            <w:tcW w:w="1260" w:type="dxa"/>
            <w:vAlign w:val="bottom"/>
          </w:tcPr>
          <w:p w14:paraId="2863C1BA" w14:textId="3BE3E5D1" w:rsidR="0069294D" w:rsidRPr="00E80155" w:rsidRDefault="0069294D" w:rsidP="0069294D">
            <w:pPr>
              <w:pStyle w:val="Texto"/>
              <w:tabs>
                <w:tab w:val="decimal" w:pos="1160"/>
              </w:tabs>
              <w:jc w:val="left"/>
              <w:rPr>
                <w:sz w:val="16"/>
                <w:szCs w:val="16"/>
              </w:rPr>
            </w:pPr>
            <w:r w:rsidRPr="0069294D">
              <w:rPr>
                <w:sz w:val="16"/>
                <w:szCs w:val="16"/>
              </w:rPr>
              <w:t>117.184</w:t>
            </w:r>
          </w:p>
        </w:tc>
      </w:tr>
      <w:tr w:rsidR="0069294D" w:rsidRPr="008F6FE8" w14:paraId="3A90597F" w14:textId="2FDEDD6F" w:rsidTr="000D06A9">
        <w:trPr>
          <w:cantSplit/>
        </w:trPr>
        <w:tc>
          <w:tcPr>
            <w:tcW w:w="3150" w:type="dxa"/>
            <w:vAlign w:val="bottom"/>
          </w:tcPr>
          <w:p w14:paraId="1C16C422" w14:textId="30B0F55D" w:rsidR="0069294D" w:rsidRPr="008F6FE8" w:rsidRDefault="0069294D" w:rsidP="0069294D">
            <w:pPr>
              <w:pStyle w:val="Texto"/>
              <w:jc w:val="left"/>
              <w:rPr>
                <w:sz w:val="16"/>
                <w:szCs w:val="16"/>
              </w:rPr>
            </w:pPr>
            <w:r w:rsidRPr="00E80155">
              <w:rPr>
                <w:sz w:val="16"/>
                <w:szCs w:val="16"/>
              </w:rPr>
              <w:t>Honorarios y retribuciones por servicios</w:t>
            </w:r>
          </w:p>
        </w:tc>
        <w:tc>
          <w:tcPr>
            <w:tcW w:w="90" w:type="dxa"/>
            <w:vAlign w:val="bottom"/>
          </w:tcPr>
          <w:p w14:paraId="039A7451" w14:textId="77777777" w:rsidR="0069294D" w:rsidRPr="008F6FE8" w:rsidRDefault="0069294D" w:rsidP="0069294D">
            <w:pPr>
              <w:pStyle w:val="Texto"/>
              <w:tabs>
                <w:tab w:val="decimal" w:pos="1160"/>
              </w:tabs>
              <w:rPr>
                <w:sz w:val="16"/>
                <w:szCs w:val="16"/>
              </w:rPr>
            </w:pPr>
          </w:p>
        </w:tc>
        <w:tc>
          <w:tcPr>
            <w:tcW w:w="1242" w:type="dxa"/>
            <w:vAlign w:val="bottom"/>
          </w:tcPr>
          <w:p w14:paraId="306F11A9" w14:textId="3F41A64E" w:rsidR="0069294D" w:rsidRPr="00E80155" w:rsidRDefault="00C428AF" w:rsidP="0069294D">
            <w:pPr>
              <w:pStyle w:val="Texto"/>
              <w:tabs>
                <w:tab w:val="decimal" w:pos="1160"/>
              </w:tabs>
              <w:rPr>
                <w:sz w:val="16"/>
                <w:szCs w:val="16"/>
              </w:rPr>
            </w:pPr>
            <w:r w:rsidRPr="00C428AF">
              <w:rPr>
                <w:sz w:val="16"/>
                <w:szCs w:val="16"/>
              </w:rPr>
              <w:t>1.799.499</w:t>
            </w:r>
          </w:p>
        </w:tc>
        <w:tc>
          <w:tcPr>
            <w:tcW w:w="90" w:type="dxa"/>
            <w:vAlign w:val="bottom"/>
          </w:tcPr>
          <w:p w14:paraId="30055AE9" w14:textId="77777777" w:rsidR="0069294D" w:rsidRPr="00E80155" w:rsidRDefault="0069294D" w:rsidP="0069294D">
            <w:pPr>
              <w:pStyle w:val="Texto"/>
              <w:tabs>
                <w:tab w:val="decimal" w:pos="1160"/>
              </w:tabs>
              <w:rPr>
                <w:sz w:val="16"/>
                <w:szCs w:val="16"/>
              </w:rPr>
            </w:pPr>
          </w:p>
        </w:tc>
        <w:tc>
          <w:tcPr>
            <w:tcW w:w="1368" w:type="dxa"/>
            <w:vAlign w:val="bottom"/>
          </w:tcPr>
          <w:p w14:paraId="587D604E" w14:textId="5495CB96" w:rsidR="0069294D" w:rsidRPr="00E80155" w:rsidRDefault="004E7B30" w:rsidP="0069294D">
            <w:pPr>
              <w:pStyle w:val="Texto"/>
              <w:tabs>
                <w:tab w:val="decimal" w:pos="1160"/>
              </w:tabs>
              <w:rPr>
                <w:sz w:val="16"/>
                <w:szCs w:val="16"/>
              </w:rPr>
            </w:pPr>
            <w:r w:rsidRPr="004E7B30">
              <w:rPr>
                <w:sz w:val="16"/>
                <w:szCs w:val="16"/>
              </w:rPr>
              <w:t>279.996</w:t>
            </w:r>
          </w:p>
        </w:tc>
        <w:tc>
          <w:tcPr>
            <w:tcW w:w="90" w:type="dxa"/>
            <w:vAlign w:val="bottom"/>
          </w:tcPr>
          <w:p w14:paraId="5CE46AFF" w14:textId="77777777" w:rsidR="0069294D" w:rsidRPr="00E80155" w:rsidRDefault="0069294D" w:rsidP="0069294D">
            <w:pPr>
              <w:pStyle w:val="Texto"/>
              <w:tabs>
                <w:tab w:val="decimal" w:pos="1160"/>
              </w:tabs>
              <w:rPr>
                <w:sz w:val="16"/>
                <w:szCs w:val="16"/>
              </w:rPr>
            </w:pPr>
          </w:p>
        </w:tc>
        <w:tc>
          <w:tcPr>
            <w:tcW w:w="1350" w:type="dxa"/>
            <w:vAlign w:val="bottom"/>
          </w:tcPr>
          <w:p w14:paraId="41E9B099" w14:textId="11B01DC0" w:rsidR="0069294D" w:rsidRPr="00E80155" w:rsidRDefault="004E7B30" w:rsidP="0069294D">
            <w:pPr>
              <w:pStyle w:val="Texto"/>
              <w:tabs>
                <w:tab w:val="decimal" w:pos="1160"/>
              </w:tabs>
              <w:rPr>
                <w:sz w:val="16"/>
                <w:szCs w:val="16"/>
              </w:rPr>
            </w:pPr>
            <w:r w:rsidRPr="004E7B30">
              <w:rPr>
                <w:sz w:val="16"/>
                <w:szCs w:val="16"/>
              </w:rPr>
              <w:t>678.774</w:t>
            </w:r>
          </w:p>
        </w:tc>
        <w:tc>
          <w:tcPr>
            <w:tcW w:w="90" w:type="dxa"/>
            <w:vAlign w:val="bottom"/>
          </w:tcPr>
          <w:p w14:paraId="3D28B001" w14:textId="77777777" w:rsidR="0069294D" w:rsidRPr="00E80155" w:rsidRDefault="0069294D" w:rsidP="0069294D">
            <w:pPr>
              <w:pStyle w:val="Texto"/>
              <w:tabs>
                <w:tab w:val="decimal" w:pos="1160"/>
              </w:tabs>
              <w:rPr>
                <w:sz w:val="16"/>
                <w:szCs w:val="16"/>
              </w:rPr>
            </w:pPr>
          </w:p>
        </w:tc>
        <w:tc>
          <w:tcPr>
            <w:tcW w:w="1260" w:type="dxa"/>
            <w:vAlign w:val="bottom"/>
          </w:tcPr>
          <w:p w14:paraId="5CF4E8B5" w14:textId="2C720393" w:rsidR="0069294D" w:rsidRPr="00E80155" w:rsidRDefault="004E7B30" w:rsidP="0069294D">
            <w:pPr>
              <w:pStyle w:val="Texto"/>
              <w:tabs>
                <w:tab w:val="decimal" w:pos="1160"/>
              </w:tabs>
              <w:rPr>
                <w:sz w:val="16"/>
                <w:szCs w:val="16"/>
              </w:rPr>
            </w:pPr>
            <w:r w:rsidRPr="004E7B30">
              <w:rPr>
                <w:sz w:val="16"/>
                <w:szCs w:val="16"/>
              </w:rPr>
              <w:t>2.758.269</w:t>
            </w:r>
          </w:p>
        </w:tc>
        <w:tc>
          <w:tcPr>
            <w:tcW w:w="108" w:type="dxa"/>
            <w:vAlign w:val="bottom"/>
          </w:tcPr>
          <w:p w14:paraId="6E141AF3" w14:textId="77777777" w:rsidR="0069294D" w:rsidRPr="00E80155" w:rsidRDefault="0069294D" w:rsidP="0069294D">
            <w:pPr>
              <w:pStyle w:val="Texto"/>
              <w:tabs>
                <w:tab w:val="decimal" w:pos="1160"/>
              </w:tabs>
              <w:rPr>
                <w:sz w:val="16"/>
                <w:szCs w:val="16"/>
              </w:rPr>
            </w:pPr>
          </w:p>
        </w:tc>
        <w:tc>
          <w:tcPr>
            <w:tcW w:w="1260" w:type="dxa"/>
            <w:vAlign w:val="bottom"/>
          </w:tcPr>
          <w:p w14:paraId="13E1BEDF" w14:textId="30F44730" w:rsidR="0069294D" w:rsidRPr="00E80155" w:rsidRDefault="0069294D" w:rsidP="0069294D">
            <w:pPr>
              <w:pStyle w:val="Texto"/>
              <w:tabs>
                <w:tab w:val="decimal" w:pos="1160"/>
              </w:tabs>
              <w:jc w:val="left"/>
              <w:rPr>
                <w:sz w:val="16"/>
                <w:szCs w:val="16"/>
              </w:rPr>
            </w:pPr>
            <w:r w:rsidRPr="0069294D">
              <w:rPr>
                <w:sz w:val="16"/>
                <w:szCs w:val="16"/>
              </w:rPr>
              <w:t>2.609.259</w:t>
            </w:r>
          </w:p>
        </w:tc>
      </w:tr>
      <w:tr w:rsidR="00362184" w:rsidRPr="008F6FE8" w14:paraId="087A667F" w14:textId="566438CB" w:rsidTr="00D2201C">
        <w:trPr>
          <w:cantSplit/>
        </w:trPr>
        <w:tc>
          <w:tcPr>
            <w:tcW w:w="3150" w:type="dxa"/>
            <w:vAlign w:val="bottom"/>
          </w:tcPr>
          <w:p w14:paraId="4EC62CA3" w14:textId="13EF82B2" w:rsidR="00362184" w:rsidRPr="008F6FE8" w:rsidRDefault="00362184" w:rsidP="00362184">
            <w:pPr>
              <w:pStyle w:val="Texto"/>
              <w:jc w:val="left"/>
              <w:rPr>
                <w:sz w:val="16"/>
                <w:szCs w:val="16"/>
              </w:rPr>
            </w:pPr>
            <w:r w:rsidRPr="00E80155">
              <w:rPr>
                <w:sz w:val="16"/>
                <w:szCs w:val="16"/>
              </w:rPr>
              <w:t>Retribuciones a directores</w:t>
            </w:r>
          </w:p>
        </w:tc>
        <w:tc>
          <w:tcPr>
            <w:tcW w:w="90" w:type="dxa"/>
            <w:vAlign w:val="bottom"/>
          </w:tcPr>
          <w:p w14:paraId="0A4FA830" w14:textId="77777777" w:rsidR="00362184" w:rsidRPr="008F6FE8" w:rsidRDefault="00362184" w:rsidP="00362184">
            <w:pPr>
              <w:pStyle w:val="Texto"/>
              <w:tabs>
                <w:tab w:val="decimal" w:pos="1160"/>
              </w:tabs>
              <w:rPr>
                <w:sz w:val="16"/>
                <w:szCs w:val="16"/>
              </w:rPr>
            </w:pPr>
          </w:p>
        </w:tc>
        <w:tc>
          <w:tcPr>
            <w:tcW w:w="1242" w:type="dxa"/>
          </w:tcPr>
          <w:p w14:paraId="23AB3857" w14:textId="29CDFA9B" w:rsidR="00362184" w:rsidRPr="00E80155" w:rsidRDefault="00362184" w:rsidP="00362184">
            <w:pPr>
              <w:pStyle w:val="Texto"/>
              <w:tabs>
                <w:tab w:val="decimal" w:pos="1160"/>
              </w:tabs>
              <w:rPr>
                <w:sz w:val="16"/>
                <w:szCs w:val="16"/>
              </w:rPr>
            </w:pPr>
            <w:r w:rsidRPr="00F179A1">
              <w:rPr>
                <w:sz w:val="16"/>
                <w:szCs w:val="16"/>
              </w:rPr>
              <w:t xml:space="preserve">-       </w:t>
            </w:r>
          </w:p>
        </w:tc>
        <w:tc>
          <w:tcPr>
            <w:tcW w:w="90" w:type="dxa"/>
            <w:vAlign w:val="bottom"/>
          </w:tcPr>
          <w:p w14:paraId="7A9D3440" w14:textId="77777777" w:rsidR="00362184" w:rsidRPr="00E80155" w:rsidRDefault="00362184" w:rsidP="00362184">
            <w:pPr>
              <w:pStyle w:val="Texto"/>
              <w:tabs>
                <w:tab w:val="decimal" w:pos="1160"/>
              </w:tabs>
              <w:rPr>
                <w:sz w:val="16"/>
                <w:szCs w:val="16"/>
              </w:rPr>
            </w:pPr>
          </w:p>
        </w:tc>
        <w:tc>
          <w:tcPr>
            <w:tcW w:w="1368" w:type="dxa"/>
          </w:tcPr>
          <w:p w14:paraId="7BEA627F" w14:textId="05F1A56C" w:rsidR="00362184" w:rsidRPr="00E80155" w:rsidRDefault="00362184" w:rsidP="00362184">
            <w:pPr>
              <w:pStyle w:val="Texto"/>
              <w:tabs>
                <w:tab w:val="decimal" w:pos="1160"/>
              </w:tabs>
              <w:rPr>
                <w:sz w:val="16"/>
                <w:szCs w:val="16"/>
              </w:rPr>
            </w:pPr>
            <w:r w:rsidRPr="00DF5E80">
              <w:rPr>
                <w:sz w:val="16"/>
                <w:szCs w:val="16"/>
              </w:rPr>
              <w:t xml:space="preserve">-       </w:t>
            </w:r>
          </w:p>
        </w:tc>
        <w:tc>
          <w:tcPr>
            <w:tcW w:w="90" w:type="dxa"/>
            <w:vAlign w:val="bottom"/>
          </w:tcPr>
          <w:p w14:paraId="69D1AE07" w14:textId="77777777" w:rsidR="00362184" w:rsidRPr="00E80155" w:rsidRDefault="00362184" w:rsidP="00362184">
            <w:pPr>
              <w:pStyle w:val="Texto"/>
              <w:tabs>
                <w:tab w:val="decimal" w:pos="1160"/>
              </w:tabs>
              <w:rPr>
                <w:sz w:val="16"/>
                <w:szCs w:val="16"/>
              </w:rPr>
            </w:pPr>
          </w:p>
        </w:tc>
        <w:tc>
          <w:tcPr>
            <w:tcW w:w="1350" w:type="dxa"/>
            <w:vAlign w:val="bottom"/>
          </w:tcPr>
          <w:p w14:paraId="2C0E212E" w14:textId="0F503A63" w:rsidR="00362184" w:rsidRPr="00E80155" w:rsidRDefault="00362184" w:rsidP="00362184">
            <w:pPr>
              <w:pStyle w:val="Texto"/>
              <w:tabs>
                <w:tab w:val="decimal" w:pos="1160"/>
              </w:tabs>
              <w:rPr>
                <w:sz w:val="16"/>
                <w:szCs w:val="16"/>
              </w:rPr>
            </w:pPr>
            <w:r w:rsidRPr="004E7B30">
              <w:rPr>
                <w:sz w:val="16"/>
                <w:szCs w:val="16"/>
              </w:rPr>
              <w:t>311.166</w:t>
            </w:r>
          </w:p>
        </w:tc>
        <w:tc>
          <w:tcPr>
            <w:tcW w:w="90" w:type="dxa"/>
            <w:vAlign w:val="bottom"/>
          </w:tcPr>
          <w:p w14:paraId="351BA4FF" w14:textId="77777777" w:rsidR="00362184" w:rsidRPr="00E80155" w:rsidRDefault="00362184" w:rsidP="00362184">
            <w:pPr>
              <w:pStyle w:val="Texto"/>
              <w:tabs>
                <w:tab w:val="decimal" w:pos="1160"/>
              </w:tabs>
              <w:rPr>
                <w:sz w:val="16"/>
                <w:szCs w:val="16"/>
              </w:rPr>
            </w:pPr>
          </w:p>
        </w:tc>
        <w:tc>
          <w:tcPr>
            <w:tcW w:w="1260" w:type="dxa"/>
            <w:vAlign w:val="bottom"/>
          </w:tcPr>
          <w:p w14:paraId="0095A8D3" w14:textId="13DC9AD8" w:rsidR="00362184" w:rsidRPr="00E80155" w:rsidRDefault="00362184" w:rsidP="00362184">
            <w:pPr>
              <w:pStyle w:val="Texto"/>
              <w:tabs>
                <w:tab w:val="decimal" w:pos="1160"/>
              </w:tabs>
              <w:rPr>
                <w:sz w:val="16"/>
                <w:szCs w:val="16"/>
              </w:rPr>
            </w:pPr>
            <w:r w:rsidRPr="004E7B30">
              <w:rPr>
                <w:sz w:val="16"/>
                <w:szCs w:val="16"/>
              </w:rPr>
              <w:t>311.166</w:t>
            </w:r>
          </w:p>
        </w:tc>
        <w:tc>
          <w:tcPr>
            <w:tcW w:w="108" w:type="dxa"/>
            <w:vAlign w:val="bottom"/>
          </w:tcPr>
          <w:p w14:paraId="7D4A9D9C" w14:textId="77777777" w:rsidR="00362184" w:rsidRPr="00E80155" w:rsidRDefault="00362184" w:rsidP="00362184">
            <w:pPr>
              <w:pStyle w:val="Texto"/>
              <w:tabs>
                <w:tab w:val="decimal" w:pos="1160"/>
              </w:tabs>
              <w:rPr>
                <w:sz w:val="16"/>
                <w:szCs w:val="16"/>
              </w:rPr>
            </w:pPr>
          </w:p>
        </w:tc>
        <w:tc>
          <w:tcPr>
            <w:tcW w:w="1260" w:type="dxa"/>
            <w:vAlign w:val="bottom"/>
          </w:tcPr>
          <w:p w14:paraId="5DE39E08" w14:textId="265BC21F" w:rsidR="00362184" w:rsidRPr="00E80155" w:rsidRDefault="00362184" w:rsidP="00362184">
            <w:pPr>
              <w:pStyle w:val="Texto"/>
              <w:tabs>
                <w:tab w:val="decimal" w:pos="1160"/>
              </w:tabs>
              <w:jc w:val="left"/>
              <w:rPr>
                <w:sz w:val="16"/>
                <w:szCs w:val="16"/>
              </w:rPr>
            </w:pPr>
            <w:r w:rsidRPr="0069294D">
              <w:rPr>
                <w:sz w:val="16"/>
                <w:szCs w:val="16"/>
              </w:rPr>
              <w:t>322.678</w:t>
            </w:r>
          </w:p>
        </w:tc>
      </w:tr>
      <w:tr w:rsidR="00362184" w:rsidRPr="008F6FE8" w14:paraId="07243280" w14:textId="00329464" w:rsidTr="00D2201C">
        <w:trPr>
          <w:cantSplit/>
        </w:trPr>
        <w:tc>
          <w:tcPr>
            <w:tcW w:w="3150" w:type="dxa"/>
            <w:vAlign w:val="bottom"/>
          </w:tcPr>
          <w:p w14:paraId="17AB1C3F" w14:textId="48370DCB" w:rsidR="00362184" w:rsidRPr="008F6FE8" w:rsidRDefault="00362184" w:rsidP="00362184">
            <w:pPr>
              <w:pStyle w:val="Texto"/>
              <w:jc w:val="left"/>
              <w:rPr>
                <w:sz w:val="16"/>
                <w:szCs w:val="16"/>
              </w:rPr>
            </w:pPr>
            <w:r w:rsidRPr="00E80155">
              <w:rPr>
                <w:sz w:val="16"/>
                <w:szCs w:val="16"/>
              </w:rPr>
              <w:t>Honorarios al directorio</w:t>
            </w:r>
          </w:p>
        </w:tc>
        <w:tc>
          <w:tcPr>
            <w:tcW w:w="90" w:type="dxa"/>
            <w:vAlign w:val="bottom"/>
          </w:tcPr>
          <w:p w14:paraId="27839FC6" w14:textId="77777777" w:rsidR="00362184" w:rsidRPr="008F6FE8" w:rsidRDefault="00362184" w:rsidP="00362184">
            <w:pPr>
              <w:pStyle w:val="Texto"/>
              <w:tabs>
                <w:tab w:val="decimal" w:pos="1160"/>
              </w:tabs>
              <w:rPr>
                <w:sz w:val="16"/>
                <w:szCs w:val="16"/>
              </w:rPr>
            </w:pPr>
          </w:p>
        </w:tc>
        <w:tc>
          <w:tcPr>
            <w:tcW w:w="1242" w:type="dxa"/>
          </w:tcPr>
          <w:p w14:paraId="1A6750E4" w14:textId="39DECF18" w:rsidR="00362184" w:rsidRPr="00E80155" w:rsidRDefault="00362184" w:rsidP="00362184">
            <w:pPr>
              <w:pStyle w:val="Texto"/>
              <w:tabs>
                <w:tab w:val="decimal" w:pos="1160"/>
              </w:tabs>
              <w:rPr>
                <w:sz w:val="16"/>
                <w:szCs w:val="16"/>
              </w:rPr>
            </w:pPr>
            <w:r w:rsidRPr="00F179A1">
              <w:rPr>
                <w:sz w:val="16"/>
                <w:szCs w:val="16"/>
              </w:rPr>
              <w:t xml:space="preserve">-       </w:t>
            </w:r>
          </w:p>
        </w:tc>
        <w:tc>
          <w:tcPr>
            <w:tcW w:w="90" w:type="dxa"/>
            <w:vAlign w:val="bottom"/>
          </w:tcPr>
          <w:p w14:paraId="0896F08E" w14:textId="77777777" w:rsidR="00362184" w:rsidRPr="00E80155" w:rsidRDefault="00362184" w:rsidP="00362184">
            <w:pPr>
              <w:pStyle w:val="Texto"/>
              <w:tabs>
                <w:tab w:val="decimal" w:pos="1160"/>
              </w:tabs>
              <w:rPr>
                <w:sz w:val="16"/>
                <w:szCs w:val="16"/>
              </w:rPr>
            </w:pPr>
          </w:p>
        </w:tc>
        <w:tc>
          <w:tcPr>
            <w:tcW w:w="1368" w:type="dxa"/>
          </w:tcPr>
          <w:p w14:paraId="21973421" w14:textId="2263E638" w:rsidR="00362184" w:rsidRPr="00E80155" w:rsidRDefault="00362184" w:rsidP="00362184">
            <w:pPr>
              <w:pStyle w:val="Texto"/>
              <w:tabs>
                <w:tab w:val="decimal" w:pos="1160"/>
              </w:tabs>
              <w:rPr>
                <w:sz w:val="16"/>
                <w:szCs w:val="16"/>
              </w:rPr>
            </w:pPr>
            <w:r w:rsidRPr="00DF5E80">
              <w:rPr>
                <w:sz w:val="16"/>
                <w:szCs w:val="16"/>
              </w:rPr>
              <w:t xml:space="preserve">-       </w:t>
            </w:r>
          </w:p>
        </w:tc>
        <w:tc>
          <w:tcPr>
            <w:tcW w:w="90" w:type="dxa"/>
            <w:vAlign w:val="bottom"/>
          </w:tcPr>
          <w:p w14:paraId="40B7A6D6" w14:textId="77777777" w:rsidR="00362184" w:rsidRPr="00E80155" w:rsidRDefault="00362184" w:rsidP="00362184">
            <w:pPr>
              <w:pStyle w:val="Texto"/>
              <w:tabs>
                <w:tab w:val="decimal" w:pos="1160"/>
              </w:tabs>
              <w:rPr>
                <w:sz w:val="16"/>
                <w:szCs w:val="16"/>
              </w:rPr>
            </w:pPr>
          </w:p>
        </w:tc>
        <w:tc>
          <w:tcPr>
            <w:tcW w:w="1350" w:type="dxa"/>
            <w:vAlign w:val="bottom"/>
          </w:tcPr>
          <w:p w14:paraId="60883934" w14:textId="62AD0B2F" w:rsidR="00362184" w:rsidRPr="00E80155" w:rsidRDefault="00362184" w:rsidP="00362184">
            <w:pPr>
              <w:pStyle w:val="Texto"/>
              <w:tabs>
                <w:tab w:val="decimal" w:pos="1160"/>
              </w:tabs>
              <w:rPr>
                <w:sz w:val="16"/>
                <w:szCs w:val="16"/>
              </w:rPr>
            </w:pPr>
            <w:r w:rsidRPr="004E7B30">
              <w:rPr>
                <w:sz w:val="16"/>
                <w:szCs w:val="16"/>
              </w:rPr>
              <w:t>3.140</w:t>
            </w:r>
          </w:p>
        </w:tc>
        <w:tc>
          <w:tcPr>
            <w:tcW w:w="90" w:type="dxa"/>
            <w:vAlign w:val="bottom"/>
          </w:tcPr>
          <w:p w14:paraId="65077B72" w14:textId="77777777" w:rsidR="00362184" w:rsidRPr="00E80155" w:rsidRDefault="00362184" w:rsidP="00362184">
            <w:pPr>
              <w:pStyle w:val="Texto"/>
              <w:tabs>
                <w:tab w:val="decimal" w:pos="1160"/>
              </w:tabs>
              <w:rPr>
                <w:sz w:val="16"/>
                <w:szCs w:val="16"/>
              </w:rPr>
            </w:pPr>
          </w:p>
        </w:tc>
        <w:tc>
          <w:tcPr>
            <w:tcW w:w="1260" w:type="dxa"/>
            <w:vAlign w:val="bottom"/>
          </w:tcPr>
          <w:p w14:paraId="6B17B268" w14:textId="2392F200" w:rsidR="00362184" w:rsidRPr="00E80155" w:rsidRDefault="00362184" w:rsidP="00362184">
            <w:pPr>
              <w:pStyle w:val="Texto"/>
              <w:tabs>
                <w:tab w:val="decimal" w:pos="1160"/>
              </w:tabs>
              <w:rPr>
                <w:sz w:val="16"/>
                <w:szCs w:val="16"/>
              </w:rPr>
            </w:pPr>
            <w:r w:rsidRPr="004E7B30">
              <w:rPr>
                <w:sz w:val="16"/>
                <w:szCs w:val="16"/>
              </w:rPr>
              <w:t>3.140</w:t>
            </w:r>
          </w:p>
        </w:tc>
        <w:tc>
          <w:tcPr>
            <w:tcW w:w="108" w:type="dxa"/>
            <w:vAlign w:val="bottom"/>
          </w:tcPr>
          <w:p w14:paraId="76B62199" w14:textId="77777777" w:rsidR="00362184" w:rsidRPr="00E80155" w:rsidRDefault="00362184" w:rsidP="00362184">
            <w:pPr>
              <w:pStyle w:val="Texto"/>
              <w:tabs>
                <w:tab w:val="decimal" w:pos="1160"/>
              </w:tabs>
              <w:rPr>
                <w:sz w:val="16"/>
                <w:szCs w:val="16"/>
              </w:rPr>
            </w:pPr>
          </w:p>
        </w:tc>
        <w:tc>
          <w:tcPr>
            <w:tcW w:w="1260" w:type="dxa"/>
            <w:vAlign w:val="bottom"/>
          </w:tcPr>
          <w:p w14:paraId="2F7380FE" w14:textId="2932F641" w:rsidR="00362184" w:rsidRPr="00E80155" w:rsidRDefault="00362184" w:rsidP="00362184">
            <w:pPr>
              <w:pStyle w:val="Texto"/>
              <w:tabs>
                <w:tab w:val="decimal" w:pos="1160"/>
              </w:tabs>
              <w:jc w:val="left"/>
              <w:rPr>
                <w:sz w:val="16"/>
                <w:szCs w:val="16"/>
              </w:rPr>
            </w:pPr>
            <w:r w:rsidRPr="0069294D">
              <w:rPr>
                <w:sz w:val="16"/>
                <w:szCs w:val="16"/>
              </w:rPr>
              <w:t>3.335</w:t>
            </w:r>
          </w:p>
        </w:tc>
      </w:tr>
      <w:tr w:rsidR="00362184" w:rsidRPr="008F6FE8" w14:paraId="240281AE" w14:textId="7D2860BF" w:rsidTr="00D2201C">
        <w:trPr>
          <w:cantSplit/>
        </w:trPr>
        <w:tc>
          <w:tcPr>
            <w:tcW w:w="3150" w:type="dxa"/>
            <w:vAlign w:val="bottom"/>
          </w:tcPr>
          <w:p w14:paraId="07F80257" w14:textId="71F12665" w:rsidR="00362184" w:rsidRPr="008F6FE8" w:rsidRDefault="00362184" w:rsidP="00362184">
            <w:pPr>
              <w:pStyle w:val="Texto"/>
              <w:jc w:val="left"/>
              <w:rPr>
                <w:sz w:val="16"/>
                <w:szCs w:val="16"/>
              </w:rPr>
            </w:pPr>
            <w:r w:rsidRPr="00E80155">
              <w:rPr>
                <w:sz w:val="16"/>
                <w:szCs w:val="16"/>
              </w:rPr>
              <w:t>Honorarios comisión fiscalizadora</w:t>
            </w:r>
          </w:p>
        </w:tc>
        <w:tc>
          <w:tcPr>
            <w:tcW w:w="90" w:type="dxa"/>
            <w:vAlign w:val="bottom"/>
          </w:tcPr>
          <w:p w14:paraId="19248CA2" w14:textId="77777777" w:rsidR="00362184" w:rsidRPr="008F6FE8" w:rsidRDefault="00362184" w:rsidP="00362184">
            <w:pPr>
              <w:pStyle w:val="Texto"/>
              <w:tabs>
                <w:tab w:val="decimal" w:pos="1160"/>
              </w:tabs>
              <w:rPr>
                <w:sz w:val="16"/>
                <w:szCs w:val="16"/>
              </w:rPr>
            </w:pPr>
          </w:p>
        </w:tc>
        <w:tc>
          <w:tcPr>
            <w:tcW w:w="1242" w:type="dxa"/>
          </w:tcPr>
          <w:p w14:paraId="507E6BEB" w14:textId="3E6CABE9" w:rsidR="00362184" w:rsidRPr="00E80155" w:rsidRDefault="00362184" w:rsidP="00362184">
            <w:pPr>
              <w:pStyle w:val="Texto"/>
              <w:tabs>
                <w:tab w:val="decimal" w:pos="1160"/>
              </w:tabs>
              <w:rPr>
                <w:sz w:val="16"/>
                <w:szCs w:val="16"/>
              </w:rPr>
            </w:pPr>
            <w:r w:rsidRPr="00F179A1">
              <w:rPr>
                <w:sz w:val="16"/>
                <w:szCs w:val="16"/>
              </w:rPr>
              <w:t xml:space="preserve">-       </w:t>
            </w:r>
          </w:p>
        </w:tc>
        <w:tc>
          <w:tcPr>
            <w:tcW w:w="90" w:type="dxa"/>
            <w:vAlign w:val="bottom"/>
          </w:tcPr>
          <w:p w14:paraId="1CFEE593" w14:textId="77777777" w:rsidR="00362184" w:rsidRPr="00E80155" w:rsidRDefault="00362184" w:rsidP="00362184">
            <w:pPr>
              <w:pStyle w:val="Texto"/>
              <w:tabs>
                <w:tab w:val="decimal" w:pos="1160"/>
              </w:tabs>
              <w:rPr>
                <w:sz w:val="16"/>
                <w:szCs w:val="16"/>
              </w:rPr>
            </w:pPr>
          </w:p>
        </w:tc>
        <w:tc>
          <w:tcPr>
            <w:tcW w:w="1368" w:type="dxa"/>
          </w:tcPr>
          <w:p w14:paraId="79B9EBA6" w14:textId="6D83BED8" w:rsidR="00362184" w:rsidRPr="00E80155" w:rsidRDefault="00362184" w:rsidP="00362184">
            <w:pPr>
              <w:pStyle w:val="Texto"/>
              <w:tabs>
                <w:tab w:val="decimal" w:pos="1160"/>
              </w:tabs>
              <w:rPr>
                <w:sz w:val="16"/>
                <w:szCs w:val="16"/>
              </w:rPr>
            </w:pPr>
            <w:r w:rsidRPr="00DF5E80">
              <w:rPr>
                <w:sz w:val="16"/>
                <w:szCs w:val="16"/>
              </w:rPr>
              <w:t xml:space="preserve">-       </w:t>
            </w:r>
          </w:p>
        </w:tc>
        <w:tc>
          <w:tcPr>
            <w:tcW w:w="90" w:type="dxa"/>
            <w:vAlign w:val="bottom"/>
          </w:tcPr>
          <w:p w14:paraId="6C9248CC" w14:textId="77777777" w:rsidR="00362184" w:rsidRPr="00E80155" w:rsidRDefault="00362184" w:rsidP="00362184">
            <w:pPr>
              <w:pStyle w:val="Texto"/>
              <w:tabs>
                <w:tab w:val="decimal" w:pos="1160"/>
              </w:tabs>
              <w:rPr>
                <w:sz w:val="16"/>
                <w:szCs w:val="16"/>
              </w:rPr>
            </w:pPr>
          </w:p>
        </w:tc>
        <w:tc>
          <w:tcPr>
            <w:tcW w:w="1350" w:type="dxa"/>
            <w:vAlign w:val="bottom"/>
          </w:tcPr>
          <w:p w14:paraId="42FF9FF0" w14:textId="0803654B" w:rsidR="00362184" w:rsidRPr="00E80155" w:rsidRDefault="00362184" w:rsidP="00362184">
            <w:pPr>
              <w:pStyle w:val="Texto"/>
              <w:tabs>
                <w:tab w:val="decimal" w:pos="1160"/>
              </w:tabs>
              <w:rPr>
                <w:sz w:val="16"/>
                <w:szCs w:val="16"/>
              </w:rPr>
            </w:pPr>
            <w:r w:rsidRPr="004E7B30">
              <w:rPr>
                <w:sz w:val="16"/>
                <w:szCs w:val="16"/>
              </w:rPr>
              <w:t>3.736</w:t>
            </w:r>
          </w:p>
        </w:tc>
        <w:tc>
          <w:tcPr>
            <w:tcW w:w="90" w:type="dxa"/>
            <w:vAlign w:val="bottom"/>
          </w:tcPr>
          <w:p w14:paraId="63A78E55" w14:textId="77777777" w:rsidR="00362184" w:rsidRPr="00E80155" w:rsidRDefault="00362184" w:rsidP="00362184">
            <w:pPr>
              <w:pStyle w:val="Texto"/>
              <w:tabs>
                <w:tab w:val="decimal" w:pos="1160"/>
              </w:tabs>
              <w:rPr>
                <w:sz w:val="16"/>
                <w:szCs w:val="16"/>
              </w:rPr>
            </w:pPr>
          </w:p>
        </w:tc>
        <w:tc>
          <w:tcPr>
            <w:tcW w:w="1260" w:type="dxa"/>
            <w:vAlign w:val="bottom"/>
          </w:tcPr>
          <w:p w14:paraId="2E0C2C0C" w14:textId="0551B01D" w:rsidR="00362184" w:rsidRPr="00E80155" w:rsidRDefault="00362184" w:rsidP="00362184">
            <w:pPr>
              <w:pStyle w:val="Texto"/>
              <w:tabs>
                <w:tab w:val="decimal" w:pos="1160"/>
              </w:tabs>
              <w:rPr>
                <w:sz w:val="16"/>
                <w:szCs w:val="16"/>
              </w:rPr>
            </w:pPr>
            <w:r w:rsidRPr="004E7B30">
              <w:rPr>
                <w:sz w:val="16"/>
                <w:szCs w:val="16"/>
              </w:rPr>
              <w:t>3.736</w:t>
            </w:r>
          </w:p>
        </w:tc>
        <w:tc>
          <w:tcPr>
            <w:tcW w:w="108" w:type="dxa"/>
            <w:vAlign w:val="bottom"/>
          </w:tcPr>
          <w:p w14:paraId="16081B40" w14:textId="77777777" w:rsidR="00362184" w:rsidRPr="00E80155" w:rsidRDefault="00362184" w:rsidP="00362184">
            <w:pPr>
              <w:pStyle w:val="Texto"/>
              <w:tabs>
                <w:tab w:val="decimal" w:pos="1160"/>
              </w:tabs>
              <w:rPr>
                <w:sz w:val="16"/>
                <w:szCs w:val="16"/>
              </w:rPr>
            </w:pPr>
          </w:p>
        </w:tc>
        <w:tc>
          <w:tcPr>
            <w:tcW w:w="1260" w:type="dxa"/>
            <w:vAlign w:val="bottom"/>
          </w:tcPr>
          <w:p w14:paraId="11146AC3" w14:textId="231DF109" w:rsidR="00362184" w:rsidRPr="00E80155" w:rsidRDefault="00362184" w:rsidP="00362184">
            <w:pPr>
              <w:pStyle w:val="Texto"/>
              <w:tabs>
                <w:tab w:val="decimal" w:pos="1160"/>
              </w:tabs>
              <w:jc w:val="left"/>
              <w:rPr>
                <w:sz w:val="16"/>
                <w:szCs w:val="16"/>
              </w:rPr>
            </w:pPr>
            <w:r w:rsidRPr="0069294D">
              <w:rPr>
                <w:sz w:val="16"/>
                <w:szCs w:val="16"/>
              </w:rPr>
              <w:t>3.778</w:t>
            </w:r>
          </w:p>
        </w:tc>
      </w:tr>
      <w:tr w:rsidR="0069294D" w:rsidRPr="008F6FE8" w14:paraId="6F0C0DBE" w14:textId="5750798E" w:rsidTr="000D06A9">
        <w:trPr>
          <w:cantSplit/>
        </w:trPr>
        <w:tc>
          <w:tcPr>
            <w:tcW w:w="3150" w:type="dxa"/>
            <w:vAlign w:val="bottom"/>
          </w:tcPr>
          <w:p w14:paraId="60AE70BC" w14:textId="7651FE0E" w:rsidR="0069294D" w:rsidRPr="008F6FE8" w:rsidRDefault="0069294D" w:rsidP="0069294D">
            <w:pPr>
              <w:pStyle w:val="Texto"/>
              <w:jc w:val="left"/>
              <w:rPr>
                <w:sz w:val="16"/>
                <w:szCs w:val="16"/>
              </w:rPr>
            </w:pPr>
            <w:r w:rsidRPr="00E80155">
              <w:rPr>
                <w:sz w:val="16"/>
                <w:szCs w:val="16"/>
              </w:rPr>
              <w:t>Gastos de publicidad y acciones comerciales</w:t>
            </w:r>
          </w:p>
        </w:tc>
        <w:tc>
          <w:tcPr>
            <w:tcW w:w="90" w:type="dxa"/>
            <w:vAlign w:val="bottom"/>
          </w:tcPr>
          <w:p w14:paraId="25B17826" w14:textId="77777777" w:rsidR="0069294D" w:rsidRPr="008F6FE8" w:rsidRDefault="0069294D" w:rsidP="0069294D">
            <w:pPr>
              <w:pStyle w:val="Texto"/>
              <w:tabs>
                <w:tab w:val="decimal" w:pos="1160"/>
              </w:tabs>
              <w:rPr>
                <w:sz w:val="16"/>
                <w:szCs w:val="16"/>
              </w:rPr>
            </w:pPr>
          </w:p>
        </w:tc>
        <w:tc>
          <w:tcPr>
            <w:tcW w:w="1242" w:type="dxa"/>
            <w:vAlign w:val="bottom"/>
          </w:tcPr>
          <w:p w14:paraId="1F27CB1E" w14:textId="6B9E1982" w:rsidR="0069294D" w:rsidRPr="00E80155" w:rsidRDefault="00362184" w:rsidP="0069294D">
            <w:pPr>
              <w:pStyle w:val="Texto"/>
              <w:tabs>
                <w:tab w:val="decimal" w:pos="1160"/>
              </w:tabs>
              <w:rPr>
                <w:sz w:val="16"/>
                <w:szCs w:val="16"/>
              </w:rPr>
            </w:pPr>
            <w:r>
              <w:rPr>
                <w:sz w:val="16"/>
                <w:szCs w:val="16"/>
              </w:rPr>
              <w:t xml:space="preserve">-       </w:t>
            </w:r>
          </w:p>
        </w:tc>
        <w:tc>
          <w:tcPr>
            <w:tcW w:w="90" w:type="dxa"/>
            <w:vAlign w:val="bottom"/>
          </w:tcPr>
          <w:p w14:paraId="54A80A2D" w14:textId="77777777" w:rsidR="0069294D" w:rsidRPr="00E80155" w:rsidRDefault="0069294D" w:rsidP="0069294D">
            <w:pPr>
              <w:pStyle w:val="Texto"/>
              <w:tabs>
                <w:tab w:val="decimal" w:pos="1160"/>
              </w:tabs>
              <w:rPr>
                <w:sz w:val="16"/>
                <w:szCs w:val="16"/>
              </w:rPr>
            </w:pPr>
          </w:p>
        </w:tc>
        <w:tc>
          <w:tcPr>
            <w:tcW w:w="1368" w:type="dxa"/>
            <w:vAlign w:val="bottom"/>
          </w:tcPr>
          <w:p w14:paraId="4D9B36BD" w14:textId="42288723" w:rsidR="0069294D" w:rsidRPr="00E80155" w:rsidRDefault="004E7B30" w:rsidP="0069294D">
            <w:pPr>
              <w:pStyle w:val="Texto"/>
              <w:tabs>
                <w:tab w:val="decimal" w:pos="1160"/>
              </w:tabs>
              <w:rPr>
                <w:sz w:val="16"/>
                <w:szCs w:val="16"/>
              </w:rPr>
            </w:pPr>
            <w:r w:rsidRPr="004E7B30">
              <w:rPr>
                <w:sz w:val="16"/>
                <w:szCs w:val="16"/>
              </w:rPr>
              <w:t>100.688</w:t>
            </w:r>
          </w:p>
        </w:tc>
        <w:tc>
          <w:tcPr>
            <w:tcW w:w="90" w:type="dxa"/>
            <w:vAlign w:val="bottom"/>
          </w:tcPr>
          <w:p w14:paraId="568FDB0F" w14:textId="77777777" w:rsidR="0069294D" w:rsidRPr="00E80155" w:rsidRDefault="0069294D" w:rsidP="0069294D">
            <w:pPr>
              <w:pStyle w:val="Texto"/>
              <w:tabs>
                <w:tab w:val="decimal" w:pos="1160"/>
              </w:tabs>
              <w:rPr>
                <w:sz w:val="16"/>
                <w:szCs w:val="16"/>
              </w:rPr>
            </w:pPr>
          </w:p>
        </w:tc>
        <w:tc>
          <w:tcPr>
            <w:tcW w:w="1350" w:type="dxa"/>
            <w:vAlign w:val="bottom"/>
          </w:tcPr>
          <w:p w14:paraId="67D3A597" w14:textId="2B457CCD" w:rsidR="0069294D" w:rsidRPr="00E80155" w:rsidRDefault="00362184" w:rsidP="0069294D">
            <w:pPr>
              <w:pStyle w:val="Texto"/>
              <w:tabs>
                <w:tab w:val="decimal" w:pos="1160"/>
              </w:tabs>
              <w:rPr>
                <w:sz w:val="16"/>
                <w:szCs w:val="16"/>
              </w:rPr>
            </w:pPr>
            <w:r>
              <w:rPr>
                <w:sz w:val="16"/>
                <w:szCs w:val="16"/>
              </w:rPr>
              <w:t xml:space="preserve">-       </w:t>
            </w:r>
          </w:p>
        </w:tc>
        <w:tc>
          <w:tcPr>
            <w:tcW w:w="90" w:type="dxa"/>
            <w:vAlign w:val="bottom"/>
          </w:tcPr>
          <w:p w14:paraId="3D847536" w14:textId="77777777" w:rsidR="0069294D" w:rsidRPr="00E80155" w:rsidRDefault="0069294D" w:rsidP="0069294D">
            <w:pPr>
              <w:pStyle w:val="Texto"/>
              <w:tabs>
                <w:tab w:val="decimal" w:pos="1160"/>
              </w:tabs>
              <w:rPr>
                <w:sz w:val="16"/>
                <w:szCs w:val="16"/>
              </w:rPr>
            </w:pPr>
          </w:p>
        </w:tc>
        <w:tc>
          <w:tcPr>
            <w:tcW w:w="1260" w:type="dxa"/>
            <w:vAlign w:val="bottom"/>
          </w:tcPr>
          <w:p w14:paraId="1D916CEA" w14:textId="344C4C95" w:rsidR="0069294D" w:rsidRPr="00E80155" w:rsidRDefault="004E7B30" w:rsidP="0069294D">
            <w:pPr>
              <w:pStyle w:val="Texto"/>
              <w:tabs>
                <w:tab w:val="decimal" w:pos="1160"/>
              </w:tabs>
              <w:rPr>
                <w:sz w:val="16"/>
                <w:szCs w:val="16"/>
              </w:rPr>
            </w:pPr>
            <w:r w:rsidRPr="004E7B30">
              <w:rPr>
                <w:sz w:val="16"/>
                <w:szCs w:val="16"/>
              </w:rPr>
              <w:t>100.688</w:t>
            </w:r>
          </w:p>
        </w:tc>
        <w:tc>
          <w:tcPr>
            <w:tcW w:w="108" w:type="dxa"/>
            <w:vAlign w:val="bottom"/>
          </w:tcPr>
          <w:p w14:paraId="30755021" w14:textId="77777777" w:rsidR="0069294D" w:rsidRPr="00E80155" w:rsidRDefault="0069294D" w:rsidP="0069294D">
            <w:pPr>
              <w:pStyle w:val="Texto"/>
              <w:tabs>
                <w:tab w:val="decimal" w:pos="1160"/>
              </w:tabs>
              <w:rPr>
                <w:sz w:val="16"/>
                <w:szCs w:val="16"/>
              </w:rPr>
            </w:pPr>
          </w:p>
        </w:tc>
        <w:tc>
          <w:tcPr>
            <w:tcW w:w="1260" w:type="dxa"/>
            <w:vAlign w:val="bottom"/>
          </w:tcPr>
          <w:p w14:paraId="455417B3" w14:textId="4EB49C71" w:rsidR="0069294D" w:rsidRPr="00E80155" w:rsidRDefault="0069294D" w:rsidP="0069294D">
            <w:pPr>
              <w:pStyle w:val="Texto"/>
              <w:tabs>
                <w:tab w:val="decimal" w:pos="1160"/>
              </w:tabs>
              <w:jc w:val="left"/>
              <w:rPr>
                <w:sz w:val="16"/>
                <w:szCs w:val="16"/>
              </w:rPr>
            </w:pPr>
            <w:r w:rsidRPr="0069294D">
              <w:rPr>
                <w:sz w:val="16"/>
                <w:szCs w:val="16"/>
              </w:rPr>
              <w:t>70.398</w:t>
            </w:r>
          </w:p>
        </w:tc>
      </w:tr>
      <w:tr w:rsidR="0069294D" w:rsidRPr="008F6FE8" w14:paraId="699188EC" w14:textId="461E0312" w:rsidTr="000D06A9">
        <w:trPr>
          <w:cantSplit/>
        </w:trPr>
        <w:tc>
          <w:tcPr>
            <w:tcW w:w="3150" w:type="dxa"/>
            <w:vAlign w:val="bottom"/>
          </w:tcPr>
          <w:p w14:paraId="5ABAC052" w14:textId="1F7AFCD6" w:rsidR="0069294D" w:rsidRPr="008F6FE8" w:rsidRDefault="0069294D" w:rsidP="0069294D">
            <w:pPr>
              <w:pStyle w:val="Texto"/>
              <w:jc w:val="left"/>
              <w:rPr>
                <w:sz w:val="16"/>
                <w:szCs w:val="16"/>
              </w:rPr>
            </w:pPr>
            <w:r w:rsidRPr="00E80155">
              <w:rPr>
                <w:sz w:val="16"/>
                <w:szCs w:val="16"/>
              </w:rPr>
              <w:t>Gastos generales</w:t>
            </w:r>
          </w:p>
        </w:tc>
        <w:tc>
          <w:tcPr>
            <w:tcW w:w="90" w:type="dxa"/>
            <w:vAlign w:val="bottom"/>
          </w:tcPr>
          <w:p w14:paraId="55FD936D" w14:textId="77777777" w:rsidR="0069294D" w:rsidRPr="008F6FE8" w:rsidRDefault="0069294D" w:rsidP="0069294D">
            <w:pPr>
              <w:pStyle w:val="Texto"/>
              <w:tabs>
                <w:tab w:val="decimal" w:pos="1160"/>
              </w:tabs>
              <w:rPr>
                <w:sz w:val="16"/>
                <w:szCs w:val="16"/>
              </w:rPr>
            </w:pPr>
          </w:p>
        </w:tc>
        <w:tc>
          <w:tcPr>
            <w:tcW w:w="1242" w:type="dxa"/>
            <w:vAlign w:val="bottom"/>
          </w:tcPr>
          <w:p w14:paraId="4970F93F" w14:textId="7ACDB679" w:rsidR="0069294D" w:rsidRPr="00E80155" w:rsidRDefault="00AF372C" w:rsidP="0069294D">
            <w:pPr>
              <w:pStyle w:val="Texto"/>
              <w:tabs>
                <w:tab w:val="decimal" w:pos="1160"/>
              </w:tabs>
              <w:rPr>
                <w:sz w:val="16"/>
                <w:szCs w:val="16"/>
              </w:rPr>
            </w:pPr>
            <w:r w:rsidRPr="00AF372C">
              <w:rPr>
                <w:sz w:val="16"/>
                <w:szCs w:val="16"/>
              </w:rPr>
              <w:t>721.596</w:t>
            </w:r>
          </w:p>
        </w:tc>
        <w:tc>
          <w:tcPr>
            <w:tcW w:w="90" w:type="dxa"/>
            <w:vAlign w:val="bottom"/>
          </w:tcPr>
          <w:p w14:paraId="0E16B3D1" w14:textId="77777777" w:rsidR="0069294D" w:rsidRPr="00E80155" w:rsidRDefault="0069294D" w:rsidP="0069294D">
            <w:pPr>
              <w:pStyle w:val="Texto"/>
              <w:tabs>
                <w:tab w:val="decimal" w:pos="1160"/>
              </w:tabs>
              <w:rPr>
                <w:sz w:val="16"/>
                <w:szCs w:val="16"/>
              </w:rPr>
            </w:pPr>
          </w:p>
        </w:tc>
        <w:tc>
          <w:tcPr>
            <w:tcW w:w="1368" w:type="dxa"/>
            <w:vAlign w:val="bottom"/>
          </w:tcPr>
          <w:p w14:paraId="17FD08CF" w14:textId="73AA81E5" w:rsidR="0069294D" w:rsidRPr="00E80155" w:rsidRDefault="00AF372C" w:rsidP="0069294D">
            <w:pPr>
              <w:pStyle w:val="Texto"/>
              <w:tabs>
                <w:tab w:val="decimal" w:pos="1160"/>
              </w:tabs>
              <w:rPr>
                <w:sz w:val="16"/>
                <w:szCs w:val="16"/>
              </w:rPr>
            </w:pPr>
            <w:r w:rsidRPr="00AF372C">
              <w:rPr>
                <w:sz w:val="16"/>
                <w:szCs w:val="16"/>
              </w:rPr>
              <w:t>693.71</w:t>
            </w:r>
            <w:r w:rsidR="008F3520">
              <w:rPr>
                <w:sz w:val="16"/>
                <w:szCs w:val="16"/>
              </w:rPr>
              <w:t>6</w:t>
            </w:r>
          </w:p>
        </w:tc>
        <w:tc>
          <w:tcPr>
            <w:tcW w:w="90" w:type="dxa"/>
            <w:vAlign w:val="bottom"/>
          </w:tcPr>
          <w:p w14:paraId="6147A34C" w14:textId="77777777" w:rsidR="0069294D" w:rsidRPr="00E80155" w:rsidRDefault="0069294D" w:rsidP="0069294D">
            <w:pPr>
              <w:pStyle w:val="Texto"/>
              <w:tabs>
                <w:tab w:val="decimal" w:pos="1160"/>
              </w:tabs>
              <w:rPr>
                <w:sz w:val="16"/>
                <w:szCs w:val="16"/>
              </w:rPr>
            </w:pPr>
          </w:p>
        </w:tc>
        <w:tc>
          <w:tcPr>
            <w:tcW w:w="1350" w:type="dxa"/>
            <w:vAlign w:val="bottom"/>
          </w:tcPr>
          <w:p w14:paraId="145079FF" w14:textId="6F4627B9" w:rsidR="0069294D" w:rsidRPr="00E80155" w:rsidRDefault="00AF372C" w:rsidP="0069294D">
            <w:pPr>
              <w:pStyle w:val="Texto"/>
              <w:tabs>
                <w:tab w:val="decimal" w:pos="1160"/>
              </w:tabs>
              <w:rPr>
                <w:sz w:val="16"/>
                <w:szCs w:val="16"/>
              </w:rPr>
            </w:pPr>
            <w:r w:rsidRPr="00AF372C">
              <w:rPr>
                <w:sz w:val="16"/>
                <w:szCs w:val="16"/>
              </w:rPr>
              <w:t>433.08</w:t>
            </w:r>
            <w:r w:rsidR="008F3520">
              <w:rPr>
                <w:sz w:val="16"/>
                <w:szCs w:val="16"/>
              </w:rPr>
              <w:t>0</w:t>
            </w:r>
          </w:p>
        </w:tc>
        <w:tc>
          <w:tcPr>
            <w:tcW w:w="90" w:type="dxa"/>
            <w:vAlign w:val="bottom"/>
          </w:tcPr>
          <w:p w14:paraId="6E64E7E0" w14:textId="77777777" w:rsidR="0069294D" w:rsidRPr="00E80155" w:rsidRDefault="0069294D" w:rsidP="0069294D">
            <w:pPr>
              <w:pStyle w:val="Texto"/>
              <w:tabs>
                <w:tab w:val="decimal" w:pos="1160"/>
              </w:tabs>
              <w:rPr>
                <w:sz w:val="16"/>
                <w:szCs w:val="16"/>
              </w:rPr>
            </w:pPr>
          </w:p>
        </w:tc>
        <w:tc>
          <w:tcPr>
            <w:tcW w:w="1260" w:type="dxa"/>
            <w:vAlign w:val="bottom"/>
          </w:tcPr>
          <w:p w14:paraId="30207E14" w14:textId="0CD5CAD4" w:rsidR="0069294D" w:rsidRPr="00E80155" w:rsidRDefault="004E7B30" w:rsidP="0069294D">
            <w:pPr>
              <w:pStyle w:val="Texto"/>
              <w:tabs>
                <w:tab w:val="decimal" w:pos="1160"/>
              </w:tabs>
              <w:rPr>
                <w:sz w:val="16"/>
                <w:szCs w:val="16"/>
              </w:rPr>
            </w:pPr>
            <w:r w:rsidRPr="004E7B30">
              <w:rPr>
                <w:sz w:val="16"/>
                <w:szCs w:val="16"/>
              </w:rPr>
              <w:t>1.848.392</w:t>
            </w:r>
          </w:p>
        </w:tc>
        <w:tc>
          <w:tcPr>
            <w:tcW w:w="108" w:type="dxa"/>
            <w:vAlign w:val="bottom"/>
          </w:tcPr>
          <w:p w14:paraId="6AC09EE7" w14:textId="77777777" w:rsidR="0069294D" w:rsidRPr="00E80155" w:rsidRDefault="0069294D" w:rsidP="0069294D">
            <w:pPr>
              <w:pStyle w:val="Texto"/>
              <w:tabs>
                <w:tab w:val="decimal" w:pos="1160"/>
              </w:tabs>
              <w:rPr>
                <w:sz w:val="16"/>
                <w:szCs w:val="16"/>
              </w:rPr>
            </w:pPr>
          </w:p>
        </w:tc>
        <w:tc>
          <w:tcPr>
            <w:tcW w:w="1260" w:type="dxa"/>
            <w:vAlign w:val="bottom"/>
          </w:tcPr>
          <w:p w14:paraId="0868A99A" w14:textId="01E28168" w:rsidR="0069294D" w:rsidRPr="00E80155" w:rsidRDefault="0069294D" w:rsidP="0069294D">
            <w:pPr>
              <w:pStyle w:val="Texto"/>
              <w:tabs>
                <w:tab w:val="decimal" w:pos="1160"/>
              </w:tabs>
              <w:jc w:val="left"/>
              <w:rPr>
                <w:sz w:val="16"/>
                <w:szCs w:val="16"/>
              </w:rPr>
            </w:pPr>
            <w:r w:rsidRPr="0069294D">
              <w:rPr>
                <w:sz w:val="16"/>
                <w:szCs w:val="16"/>
              </w:rPr>
              <w:t>1.952.461</w:t>
            </w:r>
          </w:p>
        </w:tc>
      </w:tr>
      <w:tr w:rsidR="0069294D" w:rsidRPr="008F6FE8" w14:paraId="419A7E1B" w14:textId="323F272D" w:rsidTr="000D06A9">
        <w:trPr>
          <w:cantSplit/>
        </w:trPr>
        <w:tc>
          <w:tcPr>
            <w:tcW w:w="3150" w:type="dxa"/>
            <w:vAlign w:val="bottom"/>
          </w:tcPr>
          <w:p w14:paraId="641414E0" w14:textId="272FC326" w:rsidR="0069294D" w:rsidRPr="008F6FE8" w:rsidRDefault="0069294D" w:rsidP="0069294D">
            <w:pPr>
              <w:pStyle w:val="Texto"/>
              <w:jc w:val="left"/>
              <w:rPr>
                <w:sz w:val="16"/>
                <w:szCs w:val="16"/>
              </w:rPr>
            </w:pPr>
            <w:r w:rsidRPr="00E80155">
              <w:rPr>
                <w:sz w:val="16"/>
                <w:szCs w:val="16"/>
              </w:rPr>
              <w:t>Reparación y mantenimiento</w:t>
            </w:r>
          </w:p>
        </w:tc>
        <w:tc>
          <w:tcPr>
            <w:tcW w:w="90" w:type="dxa"/>
            <w:vAlign w:val="bottom"/>
          </w:tcPr>
          <w:p w14:paraId="300C1B77" w14:textId="77777777" w:rsidR="0069294D" w:rsidRPr="008F6FE8" w:rsidRDefault="0069294D" w:rsidP="0069294D">
            <w:pPr>
              <w:pStyle w:val="Texto"/>
              <w:tabs>
                <w:tab w:val="decimal" w:pos="1160"/>
              </w:tabs>
              <w:rPr>
                <w:sz w:val="16"/>
                <w:szCs w:val="16"/>
              </w:rPr>
            </w:pPr>
          </w:p>
        </w:tc>
        <w:tc>
          <w:tcPr>
            <w:tcW w:w="1242" w:type="dxa"/>
            <w:vAlign w:val="bottom"/>
          </w:tcPr>
          <w:p w14:paraId="7171B488" w14:textId="00D2E92E" w:rsidR="0069294D" w:rsidRPr="00E80155" w:rsidRDefault="00C428AF" w:rsidP="0069294D">
            <w:pPr>
              <w:pStyle w:val="Texto"/>
              <w:tabs>
                <w:tab w:val="decimal" w:pos="1160"/>
              </w:tabs>
              <w:rPr>
                <w:sz w:val="16"/>
                <w:szCs w:val="16"/>
              </w:rPr>
            </w:pPr>
            <w:r w:rsidRPr="00C428AF">
              <w:rPr>
                <w:sz w:val="16"/>
                <w:szCs w:val="16"/>
              </w:rPr>
              <w:t>6.555.789</w:t>
            </w:r>
          </w:p>
        </w:tc>
        <w:tc>
          <w:tcPr>
            <w:tcW w:w="90" w:type="dxa"/>
            <w:vAlign w:val="bottom"/>
          </w:tcPr>
          <w:p w14:paraId="3227B979" w14:textId="77777777" w:rsidR="0069294D" w:rsidRPr="00E80155" w:rsidRDefault="0069294D" w:rsidP="0069294D">
            <w:pPr>
              <w:pStyle w:val="Texto"/>
              <w:tabs>
                <w:tab w:val="decimal" w:pos="1160"/>
              </w:tabs>
              <w:rPr>
                <w:sz w:val="16"/>
                <w:szCs w:val="16"/>
              </w:rPr>
            </w:pPr>
          </w:p>
        </w:tc>
        <w:tc>
          <w:tcPr>
            <w:tcW w:w="1368" w:type="dxa"/>
            <w:vAlign w:val="bottom"/>
          </w:tcPr>
          <w:p w14:paraId="3903185F" w14:textId="36484C19" w:rsidR="0069294D" w:rsidRPr="00E80155" w:rsidRDefault="004E7B30" w:rsidP="0069294D">
            <w:pPr>
              <w:pStyle w:val="Texto"/>
              <w:tabs>
                <w:tab w:val="decimal" w:pos="1160"/>
              </w:tabs>
              <w:rPr>
                <w:sz w:val="16"/>
                <w:szCs w:val="16"/>
              </w:rPr>
            </w:pPr>
            <w:r w:rsidRPr="004E7B30">
              <w:rPr>
                <w:sz w:val="16"/>
                <w:szCs w:val="16"/>
              </w:rPr>
              <w:t>122.867</w:t>
            </w:r>
          </w:p>
        </w:tc>
        <w:tc>
          <w:tcPr>
            <w:tcW w:w="90" w:type="dxa"/>
            <w:vAlign w:val="bottom"/>
          </w:tcPr>
          <w:p w14:paraId="46CABDF1" w14:textId="77777777" w:rsidR="0069294D" w:rsidRPr="00E80155" w:rsidRDefault="0069294D" w:rsidP="0069294D">
            <w:pPr>
              <w:pStyle w:val="Texto"/>
              <w:tabs>
                <w:tab w:val="decimal" w:pos="1160"/>
              </w:tabs>
              <w:rPr>
                <w:sz w:val="16"/>
                <w:szCs w:val="16"/>
              </w:rPr>
            </w:pPr>
          </w:p>
        </w:tc>
        <w:tc>
          <w:tcPr>
            <w:tcW w:w="1350" w:type="dxa"/>
            <w:vAlign w:val="bottom"/>
          </w:tcPr>
          <w:p w14:paraId="6AE5A0B0" w14:textId="0E9C3261" w:rsidR="0069294D" w:rsidRPr="00E80155" w:rsidRDefault="004E7B30" w:rsidP="0069294D">
            <w:pPr>
              <w:pStyle w:val="Texto"/>
              <w:tabs>
                <w:tab w:val="decimal" w:pos="1160"/>
              </w:tabs>
              <w:rPr>
                <w:sz w:val="16"/>
                <w:szCs w:val="16"/>
              </w:rPr>
            </w:pPr>
            <w:r w:rsidRPr="004E7B30">
              <w:rPr>
                <w:sz w:val="16"/>
                <w:szCs w:val="16"/>
              </w:rPr>
              <w:t>60.663</w:t>
            </w:r>
          </w:p>
        </w:tc>
        <w:tc>
          <w:tcPr>
            <w:tcW w:w="90" w:type="dxa"/>
            <w:vAlign w:val="bottom"/>
          </w:tcPr>
          <w:p w14:paraId="06526D7D" w14:textId="77777777" w:rsidR="0069294D" w:rsidRPr="00E80155" w:rsidRDefault="0069294D" w:rsidP="0069294D">
            <w:pPr>
              <w:pStyle w:val="Texto"/>
              <w:tabs>
                <w:tab w:val="decimal" w:pos="1160"/>
              </w:tabs>
              <w:rPr>
                <w:sz w:val="16"/>
                <w:szCs w:val="16"/>
              </w:rPr>
            </w:pPr>
          </w:p>
        </w:tc>
        <w:tc>
          <w:tcPr>
            <w:tcW w:w="1260" w:type="dxa"/>
            <w:vAlign w:val="bottom"/>
          </w:tcPr>
          <w:p w14:paraId="233EF71B" w14:textId="19456345" w:rsidR="0069294D" w:rsidRPr="00E80155" w:rsidRDefault="004E7B30" w:rsidP="0069294D">
            <w:pPr>
              <w:pStyle w:val="Texto"/>
              <w:tabs>
                <w:tab w:val="decimal" w:pos="1160"/>
              </w:tabs>
              <w:rPr>
                <w:sz w:val="16"/>
                <w:szCs w:val="16"/>
              </w:rPr>
            </w:pPr>
            <w:r w:rsidRPr="004E7B30">
              <w:rPr>
                <w:sz w:val="16"/>
                <w:szCs w:val="16"/>
              </w:rPr>
              <w:t>6.739.319</w:t>
            </w:r>
          </w:p>
        </w:tc>
        <w:tc>
          <w:tcPr>
            <w:tcW w:w="108" w:type="dxa"/>
            <w:vAlign w:val="bottom"/>
          </w:tcPr>
          <w:p w14:paraId="74550F33" w14:textId="77777777" w:rsidR="0069294D" w:rsidRPr="00E80155" w:rsidRDefault="0069294D" w:rsidP="0069294D">
            <w:pPr>
              <w:pStyle w:val="Texto"/>
              <w:tabs>
                <w:tab w:val="decimal" w:pos="1160"/>
              </w:tabs>
              <w:rPr>
                <w:sz w:val="16"/>
                <w:szCs w:val="16"/>
              </w:rPr>
            </w:pPr>
          </w:p>
        </w:tc>
        <w:tc>
          <w:tcPr>
            <w:tcW w:w="1260" w:type="dxa"/>
            <w:vAlign w:val="bottom"/>
          </w:tcPr>
          <w:p w14:paraId="3BCEC5F6" w14:textId="698B2AE6" w:rsidR="0069294D" w:rsidRPr="00E80155" w:rsidRDefault="0069294D" w:rsidP="0069294D">
            <w:pPr>
              <w:pStyle w:val="Texto"/>
              <w:tabs>
                <w:tab w:val="decimal" w:pos="1160"/>
              </w:tabs>
              <w:jc w:val="left"/>
              <w:rPr>
                <w:sz w:val="16"/>
                <w:szCs w:val="16"/>
              </w:rPr>
            </w:pPr>
            <w:r w:rsidRPr="0069294D">
              <w:rPr>
                <w:sz w:val="16"/>
                <w:szCs w:val="16"/>
              </w:rPr>
              <w:t>7.112.574</w:t>
            </w:r>
          </w:p>
        </w:tc>
      </w:tr>
      <w:tr w:rsidR="00362184" w:rsidRPr="008F6FE8" w14:paraId="6EEA025E" w14:textId="068D3554" w:rsidTr="006A1EFE">
        <w:trPr>
          <w:cantSplit/>
        </w:trPr>
        <w:tc>
          <w:tcPr>
            <w:tcW w:w="3150" w:type="dxa"/>
            <w:vAlign w:val="bottom"/>
          </w:tcPr>
          <w:p w14:paraId="35EDBFAF" w14:textId="30C8417E" w:rsidR="00362184" w:rsidRPr="008F6FE8" w:rsidRDefault="00362184" w:rsidP="00362184">
            <w:pPr>
              <w:pStyle w:val="Texto"/>
              <w:jc w:val="left"/>
              <w:rPr>
                <w:sz w:val="16"/>
                <w:szCs w:val="16"/>
              </w:rPr>
            </w:pPr>
            <w:r w:rsidRPr="00E80155">
              <w:rPr>
                <w:sz w:val="16"/>
                <w:szCs w:val="16"/>
              </w:rPr>
              <w:t>Depósitos, fletes, acarreos y otros</w:t>
            </w:r>
          </w:p>
        </w:tc>
        <w:tc>
          <w:tcPr>
            <w:tcW w:w="90" w:type="dxa"/>
            <w:vAlign w:val="bottom"/>
          </w:tcPr>
          <w:p w14:paraId="4F26E6A9" w14:textId="77777777" w:rsidR="00362184" w:rsidRPr="008F6FE8" w:rsidRDefault="00362184" w:rsidP="00362184">
            <w:pPr>
              <w:pStyle w:val="Texto"/>
              <w:tabs>
                <w:tab w:val="decimal" w:pos="1160"/>
              </w:tabs>
              <w:rPr>
                <w:sz w:val="16"/>
                <w:szCs w:val="16"/>
              </w:rPr>
            </w:pPr>
          </w:p>
        </w:tc>
        <w:tc>
          <w:tcPr>
            <w:tcW w:w="1242" w:type="dxa"/>
            <w:vAlign w:val="bottom"/>
          </w:tcPr>
          <w:p w14:paraId="7CDF646D" w14:textId="15FE121B" w:rsidR="00362184" w:rsidRPr="00E80155" w:rsidRDefault="00362184" w:rsidP="00362184">
            <w:pPr>
              <w:pStyle w:val="Texto"/>
              <w:tabs>
                <w:tab w:val="decimal" w:pos="1160"/>
              </w:tabs>
              <w:rPr>
                <w:sz w:val="16"/>
                <w:szCs w:val="16"/>
              </w:rPr>
            </w:pPr>
            <w:r w:rsidRPr="00C428AF">
              <w:rPr>
                <w:sz w:val="16"/>
                <w:szCs w:val="16"/>
              </w:rPr>
              <w:t>3.302.441</w:t>
            </w:r>
          </w:p>
        </w:tc>
        <w:tc>
          <w:tcPr>
            <w:tcW w:w="90" w:type="dxa"/>
            <w:vAlign w:val="bottom"/>
          </w:tcPr>
          <w:p w14:paraId="211CB138" w14:textId="77777777" w:rsidR="00362184" w:rsidRPr="00E80155" w:rsidRDefault="00362184" w:rsidP="00362184">
            <w:pPr>
              <w:pStyle w:val="Texto"/>
              <w:tabs>
                <w:tab w:val="decimal" w:pos="1160"/>
              </w:tabs>
              <w:rPr>
                <w:sz w:val="16"/>
                <w:szCs w:val="16"/>
              </w:rPr>
            </w:pPr>
          </w:p>
        </w:tc>
        <w:tc>
          <w:tcPr>
            <w:tcW w:w="1368" w:type="dxa"/>
            <w:vAlign w:val="bottom"/>
          </w:tcPr>
          <w:p w14:paraId="64C7827D" w14:textId="4F094696" w:rsidR="00362184" w:rsidRPr="00E80155" w:rsidRDefault="00362184" w:rsidP="00362184">
            <w:pPr>
              <w:pStyle w:val="Texto"/>
              <w:tabs>
                <w:tab w:val="decimal" w:pos="1160"/>
              </w:tabs>
              <w:rPr>
                <w:sz w:val="16"/>
                <w:szCs w:val="16"/>
              </w:rPr>
            </w:pPr>
            <w:r w:rsidRPr="004E7B30">
              <w:rPr>
                <w:sz w:val="16"/>
                <w:szCs w:val="16"/>
              </w:rPr>
              <w:t>2.952.267</w:t>
            </w:r>
          </w:p>
        </w:tc>
        <w:tc>
          <w:tcPr>
            <w:tcW w:w="90" w:type="dxa"/>
            <w:vAlign w:val="bottom"/>
          </w:tcPr>
          <w:p w14:paraId="54E5EABF" w14:textId="77777777" w:rsidR="00362184" w:rsidRPr="00E80155" w:rsidRDefault="00362184" w:rsidP="00362184">
            <w:pPr>
              <w:pStyle w:val="Texto"/>
              <w:tabs>
                <w:tab w:val="decimal" w:pos="1160"/>
              </w:tabs>
              <w:rPr>
                <w:sz w:val="16"/>
                <w:szCs w:val="16"/>
              </w:rPr>
            </w:pPr>
          </w:p>
        </w:tc>
        <w:tc>
          <w:tcPr>
            <w:tcW w:w="1350" w:type="dxa"/>
          </w:tcPr>
          <w:p w14:paraId="136B8C76" w14:textId="56706E72" w:rsidR="00362184" w:rsidRPr="00E80155" w:rsidRDefault="00362184" w:rsidP="00362184">
            <w:pPr>
              <w:pStyle w:val="Texto"/>
              <w:tabs>
                <w:tab w:val="decimal" w:pos="1160"/>
              </w:tabs>
              <w:rPr>
                <w:sz w:val="16"/>
                <w:szCs w:val="16"/>
              </w:rPr>
            </w:pPr>
            <w:r w:rsidRPr="007E2C10">
              <w:rPr>
                <w:sz w:val="16"/>
                <w:szCs w:val="16"/>
              </w:rPr>
              <w:t xml:space="preserve">-       </w:t>
            </w:r>
          </w:p>
        </w:tc>
        <w:tc>
          <w:tcPr>
            <w:tcW w:w="90" w:type="dxa"/>
            <w:vAlign w:val="bottom"/>
          </w:tcPr>
          <w:p w14:paraId="1FF85400" w14:textId="77777777" w:rsidR="00362184" w:rsidRPr="00E80155" w:rsidRDefault="00362184" w:rsidP="00362184">
            <w:pPr>
              <w:pStyle w:val="Texto"/>
              <w:tabs>
                <w:tab w:val="decimal" w:pos="1160"/>
              </w:tabs>
              <w:rPr>
                <w:sz w:val="16"/>
                <w:szCs w:val="16"/>
              </w:rPr>
            </w:pPr>
          </w:p>
        </w:tc>
        <w:tc>
          <w:tcPr>
            <w:tcW w:w="1260" w:type="dxa"/>
            <w:vAlign w:val="bottom"/>
          </w:tcPr>
          <w:p w14:paraId="14BB4245" w14:textId="57CA1820" w:rsidR="00362184" w:rsidRPr="00E80155" w:rsidRDefault="00362184" w:rsidP="00362184">
            <w:pPr>
              <w:pStyle w:val="Texto"/>
              <w:tabs>
                <w:tab w:val="decimal" w:pos="1160"/>
              </w:tabs>
              <w:rPr>
                <w:sz w:val="16"/>
                <w:szCs w:val="16"/>
              </w:rPr>
            </w:pPr>
            <w:r w:rsidRPr="004E7B30">
              <w:rPr>
                <w:sz w:val="16"/>
                <w:szCs w:val="16"/>
              </w:rPr>
              <w:t>6.254.708</w:t>
            </w:r>
          </w:p>
        </w:tc>
        <w:tc>
          <w:tcPr>
            <w:tcW w:w="108" w:type="dxa"/>
            <w:vAlign w:val="bottom"/>
          </w:tcPr>
          <w:p w14:paraId="53301176" w14:textId="77777777" w:rsidR="00362184" w:rsidRPr="00E80155" w:rsidRDefault="00362184" w:rsidP="00362184">
            <w:pPr>
              <w:pStyle w:val="Texto"/>
              <w:tabs>
                <w:tab w:val="decimal" w:pos="1160"/>
              </w:tabs>
              <w:rPr>
                <w:sz w:val="16"/>
                <w:szCs w:val="16"/>
              </w:rPr>
            </w:pPr>
          </w:p>
        </w:tc>
        <w:tc>
          <w:tcPr>
            <w:tcW w:w="1260" w:type="dxa"/>
            <w:vAlign w:val="bottom"/>
          </w:tcPr>
          <w:p w14:paraId="72438B83" w14:textId="1AF9BBA3" w:rsidR="00362184" w:rsidRPr="00E80155" w:rsidRDefault="00362184" w:rsidP="00362184">
            <w:pPr>
              <w:pStyle w:val="Texto"/>
              <w:tabs>
                <w:tab w:val="decimal" w:pos="1160"/>
              </w:tabs>
              <w:jc w:val="left"/>
              <w:rPr>
                <w:sz w:val="16"/>
                <w:szCs w:val="16"/>
              </w:rPr>
            </w:pPr>
            <w:r w:rsidRPr="0069294D">
              <w:rPr>
                <w:sz w:val="16"/>
                <w:szCs w:val="16"/>
              </w:rPr>
              <w:t>6.443.745</w:t>
            </w:r>
          </w:p>
        </w:tc>
      </w:tr>
      <w:tr w:rsidR="00362184" w:rsidRPr="008F6FE8" w14:paraId="39A31F36" w14:textId="648873D9" w:rsidTr="006A1EFE">
        <w:trPr>
          <w:cantSplit/>
        </w:trPr>
        <w:tc>
          <w:tcPr>
            <w:tcW w:w="3150" w:type="dxa"/>
            <w:vAlign w:val="bottom"/>
          </w:tcPr>
          <w:p w14:paraId="63FD4716" w14:textId="4E12E2D0" w:rsidR="00362184" w:rsidRPr="008F6FE8" w:rsidRDefault="00362184" w:rsidP="00362184">
            <w:pPr>
              <w:pStyle w:val="Texto"/>
              <w:jc w:val="left"/>
              <w:rPr>
                <w:sz w:val="16"/>
                <w:szCs w:val="16"/>
              </w:rPr>
            </w:pPr>
            <w:r w:rsidRPr="00E80155">
              <w:rPr>
                <w:sz w:val="16"/>
                <w:szCs w:val="16"/>
              </w:rPr>
              <w:t>Energía y combustibles</w:t>
            </w:r>
          </w:p>
        </w:tc>
        <w:tc>
          <w:tcPr>
            <w:tcW w:w="90" w:type="dxa"/>
            <w:vAlign w:val="bottom"/>
          </w:tcPr>
          <w:p w14:paraId="67CE6440" w14:textId="77777777" w:rsidR="00362184" w:rsidRPr="008F6FE8" w:rsidRDefault="00362184" w:rsidP="00362184">
            <w:pPr>
              <w:pStyle w:val="Texto"/>
              <w:tabs>
                <w:tab w:val="decimal" w:pos="1160"/>
              </w:tabs>
              <w:rPr>
                <w:sz w:val="16"/>
                <w:szCs w:val="16"/>
              </w:rPr>
            </w:pPr>
          </w:p>
        </w:tc>
        <w:tc>
          <w:tcPr>
            <w:tcW w:w="1242" w:type="dxa"/>
            <w:vAlign w:val="bottom"/>
          </w:tcPr>
          <w:p w14:paraId="069CFD93" w14:textId="7F0C6AB9" w:rsidR="00362184" w:rsidRPr="00E80155" w:rsidRDefault="00362184" w:rsidP="00362184">
            <w:pPr>
              <w:pStyle w:val="Texto"/>
              <w:tabs>
                <w:tab w:val="decimal" w:pos="1160"/>
              </w:tabs>
              <w:rPr>
                <w:sz w:val="16"/>
                <w:szCs w:val="16"/>
              </w:rPr>
            </w:pPr>
            <w:r w:rsidRPr="00C428AF">
              <w:rPr>
                <w:sz w:val="16"/>
                <w:szCs w:val="16"/>
              </w:rPr>
              <w:t>2.737.304</w:t>
            </w:r>
          </w:p>
        </w:tc>
        <w:tc>
          <w:tcPr>
            <w:tcW w:w="90" w:type="dxa"/>
            <w:vAlign w:val="bottom"/>
          </w:tcPr>
          <w:p w14:paraId="4FB89711" w14:textId="77777777" w:rsidR="00362184" w:rsidRPr="00E80155" w:rsidRDefault="00362184" w:rsidP="00362184">
            <w:pPr>
              <w:pStyle w:val="Texto"/>
              <w:tabs>
                <w:tab w:val="decimal" w:pos="1160"/>
              </w:tabs>
              <w:rPr>
                <w:sz w:val="16"/>
                <w:szCs w:val="16"/>
              </w:rPr>
            </w:pPr>
          </w:p>
        </w:tc>
        <w:tc>
          <w:tcPr>
            <w:tcW w:w="1368" w:type="dxa"/>
            <w:vAlign w:val="bottom"/>
          </w:tcPr>
          <w:p w14:paraId="77883686" w14:textId="652ABAB3" w:rsidR="00362184" w:rsidRPr="00E80155" w:rsidRDefault="00362184" w:rsidP="00362184">
            <w:pPr>
              <w:pStyle w:val="Texto"/>
              <w:tabs>
                <w:tab w:val="decimal" w:pos="1160"/>
              </w:tabs>
              <w:rPr>
                <w:sz w:val="16"/>
                <w:szCs w:val="16"/>
              </w:rPr>
            </w:pPr>
            <w:r>
              <w:rPr>
                <w:sz w:val="16"/>
                <w:szCs w:val="16"/>
              </w:rPr>
              <w:t xml:space="preserve">-       </w:t>
            </w:r>
          </w:p>
        </w:tc>
        <w:tc>
          <w:tcPr>
            <w:tcW w:w="90" w:type="dxa"/>
            <w:vAlign w:val="bottom"/>
          </w:tcPr>
          <w:p w14:paraId="3FA09A3B" w14:textId="77777777" w:rsidR="00362184" w:rsidRPr="00E80155" w:rsidRDefault="00362184" w:rsidP="00362184">
            <w:pPr>
              <w:pStyle w:val="Texto"/>
              <w:tabs>
                <w:tab w:val="decimal" w:pos="1160"/>
              </w:tabs>
              <w:rPr>
                <w:sz w:val="16"/>
                <w:szCs w:val="16"/>
              </w:rPr>
            </w:pPr>
          </w:p>
        </w:tc>
        <w:tc>
          <w:tcPr>
            <w:tcW w:w="1350" w:type="dxa"/>
          </w:tcPr>
          <w:p w14:paraId="0F49A47A" w14:textId="5B8A56A4" w:rsidR="00362184" w:rsidRPr="00E80155" w:rsidRDefault="00362184" w:rsidP="00362184">
            <w:pPr>
              <w:pStyle w:val="Texto"/>
              <w:tabs>
                <w:tab w:val="decimal" w:pos="1160"/>
              </w:tabs>
              <w:rPr>
                <w:sz w:val="16"/>
                <w:szCs w:val="16"/>
              </w:rPr>
            </w:pPr>
            <w:r w:rsidRPr="007E2C10">
              <w:rPr>
                <w:sz w:val="16"/>
                <w:szCs w:val="16"/>
              </w:rPr>
              <w:t xml:space="preserve">-       </w:t>
            </w:r>
          </w:p>
        </w:tc>
        <w:tc>
          <w:tcPr>
            <w:tcW w:w="90" w:type="dxa"/>
            <w:vAlign w:val="bottom"/>
          </w:tcPr>
          <w:p w14:paraId="17378409" w14:textId="77777777" w:rsidR="00362184" w:rsidRPr="00E80155" w:rsidRDefault="00362184" w:rsidP="00362184">
            <w:pPr>
              <w:pStyle w:val="Texto"/>
              <w:tabs>
                <w:tab w:val="decimal" w:pos="1160"/>
              </w:tabs>
              <w:rPr>
                <w:sz w:val="16"/>
                <w:szCs w:val="16"/>
              </w:rPr>
            </w:pPr>
          </w:p>
        </w:tc>
        <w:tc>
          <w:tcPr>
            <w:tcW w:w="1260" w:type="dxa"/>
            <w:vAlign w:val="bottom"/>
          </w:tcPr>
          <w:p w14:paraId="47D10B16" w14:textId="5F4B5AAF" w:rsidR="00362184" w:rsidRPr="00E80155" w:rsidRDefault="00362184" w:rsidP="00362184">
            <w:pPr>
              <w:pStyle w:val="Texto"/>
              <w:tabs>
                <w:tab w:val="decimal" w:pos="1160"/>
              </w:tabs>
              <w:rPr>
                <w:sz w:val="16"/>
                <w:szCs w:val="16"/>
              </w:rPr>
            </w:pPr>
            <w:r w:rsidRPr="004E7B30">
              <w:rPr>
                <w:sz w:val="16"/>
                <w:szCs w:val="16"/>
              </w:rPr>
              <w:t>2.737.304</w:t>
            </w:r>
          </w:p>
        </w:tc>
        <w:tc>
          <w:tcPr>
            <w:tcW w:w="108" w:type="dxa"/>
            <w:vAlign w:val="bottom"/>
          </w:tcPr>
          <w:p w14:paraId="08E5350B" w14:textId="77777777" w:rsidR="00362184" w:rsidRPr="00E80155" w:rsidRDefault="00362184" w:rsidP="00362184">
            <w:pPr>
              <w:pStyle w:val="Texto"/>
              <w:tabs>
                <w:tab w:val="decimal" w:pos="1160"/>
              </w:tabs>
              <w:rPr>
                <w:sz w:val="16"/>
                <w:szCs w:val="16"/>
              </w:rPr>
            </w:pPr>
          </w:p>
        </w:tc>
        <w:tc>
          <w:tcPr>
            <w:tcW w:w="1260" w:type="dxa"/>
            <w:vAlign w:val="bottom"/>
          </w:tcPr>
          <w:p w14:paraId="61D14789" w14:textId="79A00CEA" w:rsidR="00362184" w:rsidRPr="00E80155" w:rsidRDefault="00362184" w:rsidP="00362184">
            <w:pPr>
              <w:pStyle w:val="Texto"/>
              <w:tabs>
                <w:tab w:val="decimal" w:pos="1160"/>
              </w:tabs>
              <w:jc w:val="left"/>
              <w:rPr>
                <w:sz w:val="16"/>
                <w:szCs w:val="16"/>
              </w:rPr>
            </w:pPr>
            <w:r w:rsidRPr="0069294D">
              <w:rPr>
                <w:sz w:val="16"/>
                <w:szCs w:val="16"/>
              </w:rPr>
              <w:t>1.880.002</w:t>
            </w:r>
          </w:p>
        </w:tc>
      </w:tr>
      <w:tr w:rsidR="0069294D" w:rsidRPr="008F6FE8" w14:paraId="3F2C0217" w14:textId="34B24EB4" w:rsidTr="000D06A9">
        <w:trPr>
          <w:cantSplit/>
        </w:trPr>
        <w:tc>
          <w:tcPr>
            <w:tcW w:w="3150" w:type="dxa"/>
            <w:vAlign w:val="bottom"/>
          </w:tcPr>
          <w:p w14:paraId="2DB4B4F5" w14:textId="5EADC247" w:rsidR="0069294D" w:rsidRPr="008F6FE8" w:rsidRDefault="0069294D" w:rsidP="0069294D">
            <w:pPr>
              <w:pStyle w:val="Texto"/>
              <w:jc w:val="left"/>
              <w:rPr>
                <w:sz w:val="16"/>
                <w:szCs w:val="16"/>
              </w:rPr>
            </w:pPr>
            <w:r w:rsidRPr="00E80155">
              <w:rPr>
                <w:sz w:val="16"/>
                <w:szCs w:val="16"/>
              </w:rPr>
              <w:t>Impuestos, tasas y contribuciones</w:t>
            </w:r>
          </w:p>
        </w:tc>
        <w:tc>
          <w:tcPr>
            <w:tcW w:w="90" w:type="dxa"/>
            <w:vAlign w:val="bottom"/>
          </w:tcPr>
          <w:p w14:paraId="466777CD" w14:textId="77777777" w:rsidR="0069294D" w:rsidRPr="008F6FE8" w:rsidRDefault="0069294D" w:rsidP="0069294D">
            <w:pPr>
              <w:pStyle w:val="Texto"/>
              <w:tabs>
                <w:tab w:val="decimal" w:pos="1160"/>
              </w:tabs>
              <w:rPr>
                <w:sz w:val="16"/>
                <w:szCs w:val="16"/>
              </w:rPr>
            </w:pPr>
          </w:p>
        </w:tc>
        <w:tc>
          <w:tcPr>
            <w:tcW w:w="1242" w:type="dxa"/>
            <w:vAlign w:val="bottom"/>
          </w:tcPr>
          <w:p w14:paraId="088EE1E4" w14:textId="68E2D00D" w:rsidR="0069294D" w:rsidRPr="00E80155" w:rsidRDefault="00C428AF" w:rsidP="0069294D">
            <w:pPr>
              <w:pStyle w:val="Texto"/>
              <w:tabs>
                <w:tab w:val="decimal" w:pos="1160"/>
              </w:tabs>
              <w:rPr>
                <w:sz w:val="16"/>
                <w:szCs w:val="16"/>
              </w:rPr>
            </w:pPr>
            <w:r w:rsidRPr="00C428AF">
              <w:rPr>
                <w:sz w:val="16"/>
                <w:szCs w:val="16"/>
              </w:rPr>
              <w:t>358.292</w:t>
            </w:r>
          </w:p>
        </w:tc>
        <w:tc>
          <w:tcPr>
            <w:tcW w:w="90" w:type="dxa"/>
            <w:vAlign w:val="bottom"/>
          </w:tcPr>
          <w:p w14:paraId="6C7C94DC" w14:textId="77777777" w:rsidR="0069294D" w:rsidRPr="00E80155" w:rsidRDefault="0069294D" w:rsidP="0069294D">
            <w:pPr>
              <w:pStyle w:val="Texto"/>
              <w:tabs>
                <w:tab w:val="decimal" w:pos="1160"/>
              </w:tabs>
              <w:rPr>
                <w:sz w:val="16"/>
                <w:szCs w:val="16"/>
              </w:rPr>
            </w:pPr>
          </w:p>
        </w:tc>
        <w:tc>
          <w:tcPr>
            <w:tcW w:w="1368" w:type="dxa"/>
            <w:vAlign w:val="bottom"/>
          </w:tcPr>
          <w:p w14:paraId="02679C22" w14:textId="605472D0" w:rsidR="0069294D" w:rsidRPr="00E80155" w:rsidRDefault="004E7B30" w:rsidP="0069294D">
            <w:pPr>
              <w:pStyle w:val="Texto"/>
              <w:tabs>
                <w:tab w:val="decimal" w:pos="1160"/>
              </w:tabs>
              <w:rPr>
                <w:sz w:val="16"/>
                <w:szCs w:val="16"/>
              </w:rPr>
            </w:pPr>
            <w:r w:rsidRPr="004E7B30">
              <w:rPr>
                <w:sz w:val="16"/>
                <w:szCs w:val="16"/>
              </w:rPr>
              <w:t>1.042.737</w:t>
            </w:r>
          </w:p>
        </w:tc>
        <w:tc>
          <w:tcPr>
            <w:tcW w:w="90" w:type="dxa"/>
            <w:vAlign w:val="bottom"/>
          </w:tcPr>
          <w:p w14:paraId="5BDD8085" w14:textId="77777777" w:rsidR="0069294D" w:rsidRPr="00E80155" w:rsidRDefault="0069294D" w:rsidP="0069294D">
            <w:pPr>
              <w:pStyle w:val="Texto"/>
              <w:tabs>
                <w:tab w:val="decimal" w:pos="1160"/>
              </w:tabs>
              <w:rPr>
                <w:sz w:val="16"/>
                <w:szCs w:val="16"/>
              </w:rPr>
            </w:pPr>
          </w:p>
        </w:tc>
        <w:tc>
          <w:tcPr>
            <w:tcW w:w="1350" w:type="dxa"/>
            <w:vAlign w:val="bottom"/>
          </w:tcPr>
          <w:p w14:paraId="5B9842B0" w14:textId="22C58B94" w:rsidR="0069294D" w:rsidRPr="00E80155" w:rsidRDefault="004E7B30" w:rsidP="0069294D">
            <w:pPr>
              <w:pStyle w:val="Texto"/>
              <w:tabs>
                <w:tab w:val="decimal" w:pos="1160"/>
              </w:tabs>
              <w:rPr>
                <w:sz w:val="16"/>
                <w:szCs w:val="16"/>
              </w:rPr>
            </w:pPr>
            <w:r w:rsidRPr="004E7B30">
              <w:rPr>
                <w:sz w:val="16"/>
                <w:szCs w:val="16"/>
              </w:rPr>
              <w:t>509.879</w:t>
            </w:r>
          </w:p>
        </w:tc>
        <w:tc>
          <w:tcPr>
            <w:tcW w:w="90" w:type="dxa"/>
            <w:vAlign w:val="bottom"/>
          </w:tcPr>
          <w:p w14:paraId="7B4338A5" w14:textId="77777777" w:rsidR="0069294D" w:rsidRPr="00E80155" w:rsidRDefault="0069294D" w:rsidP="0069294D">
            <w:pPr>
              <w:pStyle w:val="Texto"/>
              <w:tabs>
                <w:tab w:val="decimal" w:pos="1160"/>
              </w:tabs>
              <w:rPr>
                <w:sz w:val="16"/>
                <w:szCs w:val="16"/>
              </w:rPr>
            </w:pPr>
          </w:p>
        </w:tc>
        <w:tc>
          <w:tcPr>
            <w:tcW w:w="1260" w:type="dxa"/>
            <w:vAlign w:val="bottom"/>
          </w:tcPr>
          <w:p w14:paraId="5CE1028F" w14:textId="0F886377" w:rsidR="0069294D" w:rsidRPr="00E80155" w:rsidRDefault="004E7B30" w:rsidP="0069294D">
            <w:pPr>
              <w:pStyle w:val="Texto"/>
              <w:tabs>
                <w:tab w:val="decimal" w:pos="1160"/>
              </w:tabs>
              <w:rPr>
                <w:sz w:val="16"/>
                <w:szCs w:val="16"/>
              </w:rPr>
            </w:pPr>
            <w:r w:rsidRPr="004E7B30">
              <w:rPr>
                <w:sz w:val="16"/>
                <w:szCs w:val="16"/>
              </w:rPr>
              <w:t>1.910.908</w:t>
            </w:r>
          </w:p>
        </w:tc>
        <w:tc>
          <w:tcPr>
            <w:tcW w:w="108" w:type="dxa"/>
            <w:vAlign w:val="bottom"/>
          </w:tcPr>
          <w:p w14:paraId="504C7DFF" w14:textId="77777777" w:rsidR="0069294D" w:rsidRPr="00E80155" w:rsidRDefault="0069294D" w:rsidP="0069294D">
            <w:pPr>
              <w:pStyle w:val="Texto"/>
              <w:tabs>
                <w:tab w:val="decimal" w:pos="1160"/>
              </w:tabs>
              <w:rPr>
                <w:sz w:val="16"/>
                <w:szCs w:val="16"/>
              </w:rPr>
            </w:pPr>
          </w:p>
        </w:tc>
        <w:tc>
          <w:tcPr>
            <w:tcW w:w="1260" w:type="dxa"/>
            <w:vAlign w:val="bottom"/>
          </w:tcPr>
          <w:p w14:paraId="37821380" w14:textId="0C1C6FC3" w:rsidR="0069294D" w:rsidRPr="00E80155" w:rsidRDefault="0069294D" w:rsidP="0069294D">
            <w:pPr>
              <w:pStyle w:val="Texto"/>
              <w:tabs>
                <w:tab w:val="decimal" w:pos="1160"/>
              </w:tabs>
              <w:jc w:val="left"/>
              <w:rPr>
                <w:sz w:val="16"/>
                <w:szCs w:val="16"/>
              </w:rPr>
            </w:pPr>
            <w:r w:rsidRPr="0069294D">
              <w:rPr>
                <w:sz w:val="16"/>
                <w:szCs w:val="16"/>
              </w:rPr>
              <w:t>1.771.766</w:t>
            </w:r>
          </w:p>
        </w:tc>
      </w:tr>
      <w:tr w:rsidR="00362184" w:rsidRPr="008F6FE8" w14:paraId="1994365D" w14:textId="1432F39D" w:rsidTr="006F182F">
        <w:trPr>
          <w:cantSplit/>
        </w:trPr>
        <w:tc>
          <w:tcPr>
            <w:tcW w:w="3150" w:type="dxa"/>
            <w:vAlign w:val="bottom"/>
          </w:tcPr>
          <w:p w14:paraId="22EC0D87" w14:textId="4EABB373" w:rsidR="00362184" w:rsidRPr="008F6FE8" w:rsidRDefault="00362184" w:rsidP="00362184">
            <w:pPr>
              <w:pStyle w:val="Texto"/>
              <w:jc w:val="left"/>
              <w:rPr>
                <w:sz w:val="16"/>
                <w:szCs w:val="16"/>
              </w:rPr>
            </w:pPr>
            <w:r w:rsidRPr="00E80155">
              <w:rPr>
                <w:sz w:val="16"/>
                <w:szCs w:val="16"/>
              </w:rPr>
              <w:t>Gastos despacho y otros gastos de venta</w:t>
            </w:r>
          </w:p>
        </w:tc>
        <w:tc>
          <w:tcPr>
            <w:tcW w:w="90" w:type="dxa"/>
            <w:vAlign w:val="bottom"/>
          </w:tcPr>
          <w:p w14:paraId="6306DADF" w14:textId="77777777" w:rsidR="00362184" w:rsidRPr="008F6FE8" w:rsidRDefault="00362184" w:rsidP="00362184">
            <w:pPr>
              <w:pStyle w:val="Texto"/>
              <w:tabs>
                <w:tab w:val="decimal" w:pos="1160"/>
              </w:tabs>
              <w:rPr>
                <w:sz w:val="16"/>
                <w:szCs w:val="16"/>
              </w:rPr>
            </w:pPr>
          </w:p>
        </w:tc>
        <w:tc>
          <w:tcPr>
            <w:tcW w:w="1242" w:type="dxa"/>
          </w:tcPr>
          <w:p w14:paraId="54CFB561" w14:textId="6FFFF991" w:rsidR="00362184" w:rsidRPr="00E80155" w:rsidRDefault="00362184" w:rsidP="00362184">
            <w:pPr>
              <w:pStyle w:val="Texto"/>
              <w:tabs>
                <w:tab w:val="decimal" w:pos="1160"/>
              </w:tabs>
              <w:rPr>
                <w:sz w:val="16"/>
                <w:szCs w:val="16"/>
              </w:rPr>
            </w:pPr>
            <w:r w:rsidRPr="00FE0FE0">
              <w:rPr>
                <w:sz w:val="16"/>
                <w:szCs w:val="16"/>
              </w:rPr>
              <w:t xml:space="preserve">-       </w:t>
            </w:r>
          </w:p>
        </w:tc>
        <w:tc>
          <w:tcPr>
            <w:tcW w:w="90" w:type="dxa"/>
            <w:vAlign w:val="bottom"/>
          </w:tcPr>
          <w:p w14:paraId="3F6E3310" w14:textId="77777777" w:rsidR="00362184" w:rsidRPr="00E80155" w:rsidRDefault="00362184" w:rsidP="00362184">
            <w:pPr>
              <w:pStyle w:val="Texto"/>
              <w:tabs>
                <w:tab w:val="decimal" w:pos="1160"/>
              </w:tabs>
              <w:rPr>
                <w:sz w:val="16"/>
                <w:szCs w:val="16"/>
              </w:rPr>
            </w:pPr>
          </w:p>
        </w:tc>
        <w:tc>
          <w:tcPr>
            <w:tcW w:w="1368" w:type="dxa"/>
            <w:vAlign w:val="bottom"/>
          </w:tcPr>
          <w:p w14:paraId="01A9CB14" w14:textId="410BACDA" w:rsidR="00362184" w:rsidRPr="00E80155" w:rsidRDefault="00362184" w:rsidP="00362184">
            <w:pPr>
              <w:pStyle w:val="Texto"/>
              <w:tabs>
                <w:tab w:val="decimal" w:pos="1160"/>
              </w:tabs>
              <w:rPr>
                <w:sz w:val="16"/>
                <w:szCs w:val="16"/>
              </w:rPr>
            </w:pPr>
            <w:r w:rsidRPr="004E7B30">
              <w:rPr>
                <w:sz w:val="16"/>
                <w:szCs w:val="16"/>
              </w:rPr>
              <w:t>3.328.821</w:t>
            </w:r>
          </w:p>
        </w:tc>
        <w:tc>
          <w:tcPr>
            <w:tcW w:w="90" w:type="dxa"/>
            <w:vAlign w:val="bottom"/>
          </w:tcPr>
          <w:p w14:paraId="69E05EB5" w14:textId="77777777" w:rsidR="00362184" w:rsidRPr="00E80155" w:rsidRDefault="00362184" w:rsidP="00362184">
            <w:pPr>
              <w:pStyle w:val="Texto"/>
              <w:tabs>
                <w:tab w:val="decimal" w:pos="1160"/>
              </w:tabs>
              <w:rPr>
                <w:sz w:val="16"/>
                <w:szCs w:val="16"/>
              </w:rPr>
            </w:pPr>
          </w:p>
        </w:tc>
        <w:tc>
          <w:tcPr>
            <w:tcW w:w="1350" w:type="dxa"/>
          </w:tcPr>
          <w:p w14:paraId="5F9E388B" w14:textId="0A4CFFE2" w:rsidR="00362184" w:rsidRPr="00E80155" w:rsidRDefault="00362184" w:rsidP="00362184">
            <w:pPr>
              <w:pStyle w:val="Texto"/>
              <w:tabs>
                <w:tab w:val="decimal" w:pos="1160"/>
              </w:tabs>
              <w:rPr>
                <w:sz w:val="16"/>
                <w:szCs w:val="16"/>
              </w:rPr>
            </w:pPr>
            <w:r w:rsidRPr="00E234C4">
              <w:rPr>
                <w:sz w:val="16"/>
                <w:szCs w:val="16"/>
              </w:rPr>
              <w:t xml:space="preserve">-       </w:t>
            </w:r>
          </w:p>
        </w:tc>
        <w:tc>
          <w:tcPr>
            <w:tcW w:w="90" w:type="dxa"/>
            <w:vAlign w:val="bottom"/>
          </w:tcPr>
          <w:p w14:paraId="53EC1C4A" w14:textId="77777777" w:rsidR="00362184" w:rsidRPr="00E80155" w:rsidRDefault="00362184" w:rsidP="00362184">
            <w:pPr>
              <w:pStyle w:val="Texto"/>
              <w:tabs>
                <w:tab w:val="decimal" w:pos="1160"/>
              </w:tabs>
              <w:rPr>
                <w:sz w:val="16"/>
                <w:szCs w:val="16"/>
              </w:rPr>
            </w:pPr>
          </w:p>
        </w:tc>
        <w:tc>
          <w:tcPr>
            <w:tcW w:w="1260" w:type="dxa"/>
            <w:vAlign w:val="bottom"/>
          </w:tcPr>
          <w:p w14:paraId="24061D06" w14:textId="4128002F" w:rsidR="00362184" w:rsidRPr="00E80155" w:rsidRDefault="00362184" w:rsidP="00362184">
            <w:pPr>
              <w:pStyle w:val="Texto"/>
              <w:tabs>
                <w:tab w:val="decimal" w:pos="1160"/>
              </w:tabs>
              <w:rPr>
                <w:sz w:val="16"/>
                <w:szCs w:val="16"/>
              </w:rPr>
            </w:pPr>
            <w:r w:rsidRPr="004E7B30">
              <w:rPr>
                <w:sz w:val="16"/>
                <w:szCs w:val="16"/>
              </w:rPr>
              <w:t>3.328.821</w:t>
            </w:r>
          </w:p>
        </w:tc>
        <w:tc>
          <w:tcPr>
            <w:tcW w:w="108" w:type="dxa"/>
            <w:vAlign w:val="bottom"/>
          </w:tcPr>
          <w:p w14:paraId="5C2043ED" w14:textId="77777777" w:rsidR="00362184" w:rsidRPr="00E80155" w:rsidRDefault="00362184" w:rsidP="00362184">
            <w:pPr>
              <w:pStyle w:val="Texto"/>
              <w:tabs>
                <w:tab w:val="decimal" w:pos="1160"/>
              </w:tabs>
              <w:rPr>
                <w:sz w:val="16"/>
                <w:szCs w:val="16"/>
              </w:rPr>
            </w:pPr>
          </w:p>
        </w:tc>
        <w:tc>
          <w:tcPr>
            <w:tcW w:w="1260" w:type="dxa"/>
            <w:vAlign w:val="bottom"/>
          </w:tcPr>
          <w:p w14:paraId="01B886E9" w14:textId="39F83DF8" w:rsidR="00362184" w:rsidRPr="00E80155" w:rsidRDefault="00362184" w:rsidP="00362184">
            <w:pPr>
              <w:pStyle w:val="Texto"/>
              <w:tabs>
                <w:tab w:val="decimal" w:pos="1160"/>
              </w:tabs>
              <w:jc w:val="left"/>
              <w:rPr>
                <w:sz w:val="16"/>
                <w:szCs w:val="16"/>
              </w:rPr>
            </w:pPr>
            <w:r w:rsidRPr="0069294D">
              <w:rPr>
                <w:sz w:val="16"/>
                <w:szCs w:val="16"/>
              </w:rPr>
              <w:t>3.428.765</w:t>
            </w:r>
          </w:p>
        </w:tc>
      </w:tr>
      <w:tr w:rsidR="00362184" w:rsidRPr="008F6FE8" w14:paraId="16B87B06" w14:textId="77777777" w:rsidTr="006F182F">
        <w:trPr>
          <w:cantSplit/>
          <w:trHeight w:val="70"/>
        </w:trPr>
        <w:tc>
          <w:tcPr>
            <w:tcW w:w="3150" w:type="dxa"/>
            <w:vAlign w:val="bottom"/>
          </w:tcPr>
          <w:p w14:paraId="04694706" w14:textId="1C3AE508" w:rsidR="00362184" w:rsidRPr="00E80155" w:rsidRDefault="00362184" w:rsidP="00362184">
            <w:pPr>
              <w:pStyle w:val="Texto"/>
              <w:jc w:val="left"/>
              <w:rPr>
                <w:sz w:val="16"/>
                <w:szCs w:val="16"/>
              </w:rPr>
            </w:pPr>
            <w:r w:rsidRPr="0069294D">
              <w:rPr>
                <w:sz w:val="16"/>
                <w:szCs w:val="16"/>
              </w:rPr>
              <w:t>Comisiones y gastos bancarios</w:t>
            </w:r>
          </w:p>
        </w:tc>
        <w:tc>
          <w:tcPr>
            <w:tcW w:w="90" w:type="dxa"/>
            <w:vAlign w:val="bottom"/>
          </w:tcPr>
          <w:p w14:paraId="55D6707E" w14:textId="77777777" w:rsidR="00362184" w:rsidRPr="008F6FE8" w:rsidRDefault="00362184" w:rsidP="00362184">
            <w:pPr>
              <w:pStyle w:val="Texto"/>
              <w:tabs>
                <w:tab w:val="decimal" w:pos="1160"/>
              </w:tabs>
              <w:rPr>
                <w:sz w:val="16"/>
                <w:szCs w:val="16"/>
              </w:rPr>
            </w:pPr>
          </w:p>
        </w:tc>
        <w:tc>
          <w:tcPr>
            <w:tcW w:w="1242" w:type="dxa"/>
          </w:tcPr>
          <w:p w14:paraId="1EA67E46" w14:textId="4B833299" w:rsidR="00362184" w:rsidRPr="00E80155" w:rsidRDefault="00362184" w:rsidP="00362184">
            <w:pPr>
              <w:pStyle w:val="Texto"/>
              <w:tabs>
                <w:tab w:val="decimal" w:pos="1160"/>
              </w:tabs>
              <w:rPr>
                <w:sz w:val="16"/>
                <w:szCs w:val="16"/>
              </w:rPr>
            </w:pPr>
            <w:r w:rsidRPr="00FE0FE0">
              <w:rPr>
                <w:sz w:val="16"/>
                <w:szCs w:val="16"/>
              </w:rPr>
              <w:t xml:space="preserve">-       </w:t>
            </w:r>
          </w:p>
        </w:tc>
        <w:tc>
          <w:tcPr>
            <w:tcW w:w="90" w:type="dxa"/>
            <w:vAlign w:val="bottom"/>
          </w:tcPr>
          <w:p w14:paraId="7446F781" w14:textId="77777777" w:rsidR="00362184" w:rsidRPr="00E80155" w:rsidRDefault="00362184" w:rsidP="00362184">
            <w:pPr>
              <w:pStyle w:val="Texto"/>
              <w:tabs>
                <w:tab w:val="decimal" w:pos="1160"/>
              </w:tabs>
              <w:rPr>
                <w:sz w:val="16"/>
                <w:szCs w:val="16"/>
              </w:rPr>
            </w:pPr>
          </w:p>
        </w:tc>
        <w:tc>
          <w:tcPr>
            <w:tcW w:w="1368" w:type="dxa"/>
            <w:vAlign w:val="bottom"/>
          </w:tcPr>
          <w:p w14:paraId="6191F2EB" w14:textId="10371DB0" w:rsidR="00362184" w:rsidRPr="00E80155" w:rsidRDefault="006717A8" w:rsidP="00362184">
            <w:pPr>
              <w:pStyle w:val="Texto"/>
              <w:tabs>
                <w:tab w:val="decimal" w:pos="1160"/>
              </w:tabs>
              <w:rPr>
                <w:sz w:val="16"/>
                <w:szCs w:val="16"/>
              </w:rPr>
            </w:pPr>
            <w:r w:rsidRPr="006717A8">
              <w:rPr>
                <w:sz w:val="16"/>
                <w:szCs w:val="16"/>
              </w:rPr>
              <w:t>169.014</w:t>
            </w:r>
          </w:p>
        </w:tc>
        <w:tc>
          <w:tcPr>
            <w:tcW w:w="90" w:type="dxa"/>
            <w:vAlign w:val="bottom"/>
          </w:tcPr>
          <w:p w14:paraId="3721004E" w14:textId="77777777" w:rsidR="00362184" w:rsidRPr="00E80155" w:rsidRDefault="00362184" w:rsidP="00362184">
            <w:pPr>
              <w:pStyle w:val="Texto"/>
              <w:tabs>
                <w:tab w:val="decimal" w:pos="1160"/>
              </w:tabs>
              <w:rPr>
                <w:sz w:val="16"/>
                <w:szCs w:val="16"/>
              </w:rPr>
            </w:pPr>
          </w:p>
        </w:tc>
        <w:tc>
          <w:tcPr>
            <w:tcW w:w="1350" w:type="dxa"/>
          </w:tcPr>
          <w:p w14:paraId="08158F80" w14:textId="4701352D" w:rsidR="00362184" w:rsidRPr="00E80155" w:rsidRDefault="00362184" w:rsidP="00362184">
            <w:pPr>
              <w:pStyle w:val="Texto"/>
              <w:tabs>
                <w:tab w:val="decimal" w:pos="1160"/>
              </w:tabs>
              <w:rPr>
                <w:sz w:val="16"/>
                <w:szCs w:val="16"/>
              </w:rPr>
            </w:pPr>
            <w:r w:rsidRPr="00E234C4">
              <w:rPr>
                <w:sz w:val="16"/>
                <w:szCs w:val="16"/>
              </w:rPr>
              <w:t xml:space="preserve">-       </w:t>
            </w:r>
          </w:p>
        </w:tc>
        <w:tc>
          <w:tcPr>
            <w:tcW w:w="90" w:type="dxa"/>
            <w:vAlign w:val="bottom"/>
          </w:tcPr>
          <w:p w14:paraId="3E2EC8D6" w14:textId="77777777" w:rsidR="00362184" w:rsidRPr="00E80155" w:rsidRDefault="00362184" w:rsidP="00362184">
            <w:pPr>
              <w:pStyle w:val="Texto"/>
              <w:tabs>
                <w:tab w:val="decimal" w:pos="1160"/>
              </w:tabs>
              <w:rPr>
                <w:sz w:val="16"/>
                <w:szCs w:val="16"/>
              </w:rPr>
            </w:pPr>
          </w:p>
        </w:tc>
        <w:tc>
          <w:tcPr>
            <w:tcW w:w="1260" w:type="dxa"/>
            <w:vAlign w:val="bottom"/>
          </w:tcPr>
          <w:p w14:paraId="23DBA172" w14:textId="194D6952" w:rsidR="00362184" w:rsidRPr="00E80155" w:rsidRDefault="006717A8" w:rsidP="00362184">
            <w:pPr>
              <w:pStyle w:val="Texto"/>
              <w:tabs>
                <w:tab w:val="decimal" w:pos="1160"/>
              </w:tabs>
              <w:rPr>
                <w:sz w:val="16"/>
                <w:szCs w:val="16"/>
              </w:rPr>
            </w:pPr>
            <w:r w:rsidRPr="006717A8">
              <w:rPr>
                <w:sz w:val="16"/>
                <w:szCs w:val="16"/>
              </w:rPr>
              <w:t>169.014</w:t>
            </w:r>
          </w:p>
        </w:tc>
        <w:tc>
          <w:tcPr>
            <w:tcW w:w="108" w:type="dxa"/>
            <w:vAlign w:val="bottom"/>
          </w:tcPr>
          <w:p w14:paraId="3BCD54E0" w14:textId="77777777" w:rsidR="00362184" w:rsidRPr="00E80155" w:rsidRDefault="00362184" w:rsidP="00362184">
            <w:pPr>
              <w:pStyle w:val="Texto"/>
              <w:tabs>
                <w:tab w:val="decimal" w:pos="1160"/>
              </w:tabs>
              <w:rPr>
                <w:sz w:val="16"/>
                <w:szCs w:val="16"/>
              </w:rPr>
            </w:pPr>
          </w:p>
        </w:tc>
        <w:tc>
          <w:tcPr>
            <w:tcW w:w="1260" w:type="dxa"/>
            <w:vAlign w:val="bottom"/>
          </w:tcPr>
          <w:p w14:paraId="4F3DF3A2" w14:textId="036E1A6E" w:rsidR="00362184" w:rsidRPr="00E80155" w:rsidRDefault="00362184" w:rsidP="00362184">
            <w:pPr>
              <w:pStyle w:val="Texto"/>
              <w:tabs>
                <w:tab w:val="decimal" w:pos="1160"/>
              </w:tabs>
              <w:jc w:val="left"/>
              <w:rPr>
                <w:sz w:val="16"/>
                <w:szCs w:val="16"/>
              </w:rPr>
            </w:pPr>
            <w:r w:rsidRPr="0069294D">
              <w:rPr>
                <w:sz w:val="16"/>
                <w:szCs w:val="16"/>
              </w:rPr>
              <w:t>135.575</w:t>
            </w:r>
          </w:p>
        </w:tc>
      </w:tr>
      <w:tr w:rsidR="00362184" w:rsidRPr="008F6FE8" w14:paraId="67F5A023" w14:textId="5465C0C3" w:rsidTr="006F182F">
        <w:trPr>
          <w:cantSplit/>
        </w:trPr>
        <w:tc>
          <w:tcPr>
            <w:tcW w:w="3150" w:type="dxa"/>
            <w:vAlign w:val="bottom"/>
          </w:tcPr>
          <w:p w14:paraId="0F3EC6C4" w14:textId="0326540E" w:rsidR="00362184" w:rsidRPr="008F6FE8" w:rsidRDefault="00362184" w:rsidP="00362184">
            <w:pPr>
              <w:pStyle w:val="Texto"/>
              <w:jc w:val="left"/>
              <w:rPr>
                <w:sz w:val="16"/>
                <w:szCs w:val="16"/>
              </w:rPr>
            </w:pPr>
            <w:r w:rsidRPr="00E80155">
              <w:rPr>
                <w:sz w:val="16"/>
                <w:szCs w:val="16"/>
              </w:rPr>
              <w:t>Deudores incobrables</w:t>
            </w:r>
          </w:p>
        </w:tc>
        <w:tc>
          <w:tcPr>
            <w:tcW w:w="90" w:type="dxa"/>
            <w:vAlign w:val="bottom"/>
          </w:tcPr>
          <w:p w14:paraId="2F3119EA" w14:textId="77777777" w:rsidR="00362184" w:rsidRPr="008F6FE8" w:rsidRDefault="00362184" w:rsidP="00362184">
            <w:pPr>
              <w:pStyle w:val="Texto"/>
              <w:tabs>
                <w:tab w:val="decimal" w:pos="1160"/>
              </w:tabs>
              <w:rPr>
                <w:sz w:val="16"/>
                <w:szCs w:val="16"/>
              </w:rPr>
            </w:pPr>
          </w:p>
        </w:tc>
        <w:tc>
          <w:tcPr>
            <w:tcW w:w="1242" w:type="dxa"/>
            <w:tcBorders>
              <w:bottom w:val="single" w:sz="6" w:space="0" w:color="auto"/>
            </w:tcBorders>
          </w:tcPr>
          <w:p w14:paraId="765BF86F" w14:textId="3A8FAE09" w:rsidR="00362184" w:rsidRPr="00E80155" w:rsidRDefault="00362184" w:rsidP="00362184">
            <w:pPr>
              <w:pStyle w:val="Texto"/>
              <w:tabs>
                <w:tab w:val="decimal" w:pos="1160"/>
              </w:tabs>
              <w:rPr>
                <w:sz w:val="16"/>
                <w:szCs w:val="16"/>
              </w:rPr>
            </w:pPr>
            <w:r w:rsidRPr="00FE0FE0">
              <w:rPr>
                <w:sz w:val="16"/>
                <w:szCs w:val="16"/>
              </w:rPr>
              <w:t xml:space="preserve">-       </w:t>
            </w:r>
          </w:p>
        </w:tc>
        <w:tc>
          <w:tcPr>
            <w:tcW w:w="90" w:type="dxa"/>
            <w:vAlign w:val="bottom"/>
          </w:tcPr>
          <w:p w14:paraId="4156B31C" w14:textId="77777777" w:rsidR="00362184" w:rsidRPr="00E80155" w:rsidRDefault="00362184" w:rsidP="00362184">
            <w:pPr>
              <w:pStyle w:val="Texto"/>
              <w:tabs>
                <w:tab w:val="decimal" w:pos="1160"/>
              </w:tabs>
              <w:rPr>
                <w:sz w:val="16"/>
                <w:szCs w:val="16"/>
              </w:rPr>
            </w:pPr>
          </w:p>
        </w:tc>
        <w:tc>
          <w:tcPr>
            <w:tcW w:w="1368" w:type="dxa"/>
            <w:tcBorders>
              <w:bottom w:val="single" w:sz="6" w:space="0" w:color="auto"/>
            </w:tcBorders>
            <w:vAlign w:val="bottom"/>
          </w:tcPr>
          <w:p w14:paraId="36220B85" w14:textId="33495F29" w:rsidR="00362184" w:rsidRPr="00E80155" w:rsidRDefault="00362184" w:rsidP="00362184">
            <w:pPr>
              <w:pStyle w:val="Texto"/>
              <w:tabs>
                <w:tab w:val="decimal" w:pos="1160"/>
              </w:tabs>
              <w:rPr>
                <w:sz w:val="16"/>
                <w:szCs w:val="16"/>
              </w:rPr>
            </w:pPr>
            <w:r>
              <w:rPr>
                <w:sz w:val="16"/>
                <w:szCs w:val="16"/>
              </w:rPr>
              <w:t xml:space="preserve">-       </w:t>
            </w:r>
          </w:p>
        </w:tc>
        <w:tc>
          <w:tcPr>
            <w:tcW w:w="90" w:type="dxa"/>
            <w:vAlign w:val="bottom"/>
          </w:tcPr>
          <w:p w14:paraId="5320B8B2" w14:textId="77777777" w:rsidR="00362184" w:rsidRPr="00E80155" w:rsidRDefault="00362184" w:rsidP="00362184">
            <w:pPr>
              <w:pStyle w:val="Texto"/>
              <w:tabs>
                <w:tab w:val="decimal" w:pos="1160"/>
              </w:tabs>
              <w:rPr>
                <w:sz w:val="16"/>
                <w:szCs w:val="16"/>
              </w:rPr>
            </w:pPr>
          </w:p>
        </w:tc>
        <w:tc>
          <w:tcPr>
            <w:tcW w:w="1350" w:type="dxa"/>
            <w:tcBorders>
              <w:bottom w:val="single" w:sz="6" w:space="0" w:color="auto"/>
            </w:tcBorders>
          </w:tcPr>
          <w:p w14:paraId="295A542A" w14:textId="1461E268" w:rsidR="00362184" w:rsidRPr="00E80155" w:rsidRDefault="00362184" w:rsidP="00362184">
            <w:pPr>
              <w:pStyle w:val="Texto"/>
              <w:tabs>
                <w:tab w:val="decimal" w:pos="1160"/>
              </w:tabs>
              <w:rPr>
                <w:sz w:val="16"/>
                <w:szCs w:val="16"/>
              </w:rPr>
            </w:pPr>
            <w:r w:rsidRPr="00E234C4">
              <w:rPr>
                <w:sz w:val="16"/>
                <w:szCs w:val="16"/>
              </w:rPr>
              <w:t xml:space="preserve">-       </w:t>
            </w:r>
          </w:p>
        </w:tc>
        <w:tc>
          <w:tcPr>
            <w:tcW w:w="90" w:type="dxa"/>
            <w:vAlign w:val="bottom"/>
          </w:tcPr>
          <w:p w14:paraId="095B9E63" w14:textId="77777777" w:rsidR="00362184" w:rsidRPr="00E80155" w:rsidRDefault="00362184" w:rsidP="00362184">
            <w:pPr>
              <w:pStyle w:val="Texto"/>
              <w:tabs>
                <w:tab w:val="decimal" w:pos="1160"/>
              </w:tabs>
              <w:rPr>
                <w:sz w:val="16"/>
                <w:szCs w:val="16"/>
              </w:rPr>
            </w:pPr>
          </w:p>
        </w:tc>
        <w:tc>
          <w:tcPr>
            <w:tcW w:w="1260" w:type="dxa"/>
            <w:tcBorders>
              <w:bottom w:val="single" w:sz="6" w:space="0" w:color="auto"/>
            </w:tcBorders>
            <w:vAlign w:val="bottom"/>
          </w:tcPr>
          <w:p w14:paraId="1AD7E840" w14:textId="35146CC9" w:rsidR="00362184" w:rsidRPr="00E80155" w:rsidRDefault="00362184" w:rsidP="00362184">
            <w:pPr>
              <w:pStyle w:val="Texto"/>
              <w:tabs>
                <w:tab w:val="decimal" w:pos="1160"/>
              </w:tabs>
              <w:rPr>
                <w:sz w:val="16"/>
                <w:szCs w:val="16"/>
              </w:rPr>
            </w:pPr>
            <w:r>
              <w:rPr>
                <w:sz w:val="16"/>
                <w:szCs w:val="16"/>
              </w:rPr>
              <w:t xml:space="preserve">-       </w:t>
            </w:r>
          </w:p>
        </w:tc>
        <w:tc>
          <w:tcPr>
            <w:tcW w:w="108" w:type="dxa"/>
            <w:vAlign w:val="bottom"/>
          </w:tcPr>
          <w:p w14:paraId="53B50ACB" w14:textId="77777777" w:rsidR="00362184" w:rsidRPr="00E80155" w:rsidRDefault="00362184" w:rsidP="00362184">
            <w:pPr>
              <w:pStyle w:val="Texto"/>
              <w:tabs>
                <w:tab w:val="decimal" w:pos="1160"/>
              </w:tabs>
              <w:rPr>
                <w:sz w:val="16"/>
                <w:szCs w:val="16"/>
              </w:rPr>
            </w:pPr>
          </w:p>
        </w:tc>
        <w:tc>
          <w:tcPr>
            <w:tcW w:w="1260" w:type="dxa"/>
            <w:tcBorders>
              <w:bottom w:val="single" w:sz="6" w:space="0" w:color="auto"/>
            </w:tcBorders>
            <w:vAlign w:val="bottom"/>
          </w:tcPr>
          <w:p w14:paraId="5EA0CA83" w14:textId="31F89E71" w:rsidR="00362184" w:rsidRPr="00E80155" w:rsidRDefault="00362184" w:rsidP="00362184">
            <w:pPr>
              <w:pStyle w:val="Texto"/>
              <w:tabs>
                <w:tab w:val="decimal" w:pos="1160"/>
              </w:tabs>
              <w:jc w:val="left"/>
              <w:rPr>
                <w:sz w:val="16"/>
                <w:szCs w:val="16"/>
              </w:rPr>
            </w:pPr>
            <w:r w:rsidRPr="0069294D">
              <w:rPr>
                <w:sz w:val="16"/>
                <w:szCs w:val="16"/>
              </w:rPr>
              <w:t>21.740</w:t>
            </w:r>
          </w:p>
        </w:tc>
      </w:tr>
      <w:tr w:rsidR="0069294D" w:rsidRPr="008F6FE8" w14:paraId="28300835" w14:textId="5985DCFA" w:rsidTr="000D06A9">
        <w:trPr>
          <w:cantSplit/>
        </w:trPr>
        <w:tc>
          <w:tcPr>
            <w:tcW w:w="3150" w:type="dxa"/>
            <w:vAlign w:val="bottom"/>
          </w:tcPr>
          <w:p w14:paraId="616AD056" w14:textId="7040578E" w:rsidR="0069294D" w:rsidRPr="008F6FE8" w:rsidRDefault="0069294D" w:rsidP="0069294D">
            <w:pPr>
              <w:pStyle w:val="Texto"/>
              <w:jc w:val="left"/>
              <w:rPr>
                <w:sz w:val="16"/>
                <w:szCs w:val="16"/>
              </w:rPr>
            </w:pPr>
            <w:proofErr w:type="gramStart"/>
            <w:r w:rsidRPr="008F6FE8">
              <w:rPr>
                <w:b/>
                <w:sz w:val="16"/>
                <w:szCs w:val="16"/>
              </w:rPr>
              <w:t>Total</w:t>
            </w:r>
            <w:proofErr w:type="gramEnd"/>
            <w:r w:rsidRPr="008F6FE8">
              <w:rPr>
                <w:b/>
                <w:sz w:val="16"/>
                <w:szCs w:val="16"/>
              </w:rPr>
              <w:t xml:space="preserve"> </w:t>
            </w:r>
            <w:r>
              <w:rPr>
                <w:b/>
                <w:sz w:val="16"/>
                <w:szCs w:val="16"/>
              </w:rPr>
              <w:t>al 30/11/2022</w:t>
            </w:r>
          </w:p>
        </w:tc>
        <w:tc>
          <w:tcPr>
            <w:tcW w:w="90" w:type="dxa"/>
            <w:vAlign w:val="bottom"/>
          </w:tcPr>
          <w:p w14:paraId="0C197C18" w14:textId="77777777" w:rsidR="0069294D" w:rsidRPr="008F6FE8" w:rsidRDefault="0069294D" w:rsidP="0069294D">
            <w:pPr>
              <w:pStyle w:val="Texto"/>
              <w:tabs>
                <w:tab w:val="decimal" w:pos="1160"/>
              </w:tabs>
              <w:rPr>
                <w:sz w:val="16"/>
                <w:szCs w:val="16"/>
              </w:rPr>
            </w:pPr>
          </w:p>
        </w:tc>
        <w:tc>
          <w:tcPr>
            <w:tcW w:w="1242" w:type="dxa"/>
            <w:tcBorders>
              <w:top w:val="single" w:sz="6" w:space="0" w:color="auto"/>
              <w:bottom w:val="double" w:sz="6" w:space="0" w:color="auto"/>
            </w:tcBorders>
            <w:vAlign w:val="bottom"/>
          </w:tcPr>
          <w:p w14:paraId="59C758D8" w14:textId="4B92854D" w:rsidR="0069294D" w:rsidRPr="005C7474" w:rsidRDefault="004E7B30" w:rsidP="0069294D">
            <w:pPr>
              <w:pStyle w:val="Texto"/>
              <w:tabs>
                <w:tab w:val="decimal" w:pos="1160"/>
              </w:tabs>
              <w:rPr>
                <w:b/>
                <w:bCs/>
                <w:sz w:val="16"/>
                <w:szCs w:val="16"/>
              </w:rPr>
            </w:pPr>
            <w:r w:rsidRPr="004E7B30">
              <w:rPr>
                <w:b/>
                <w:bCs/>
                <w:sz w:val="16"/>
                <w:szCs w:val="16"/>
              </w:rPr>
              <w:t>26.488.</w:t>
            </w:r>
            <w:r w:rsidR="00AF372C" w:rsidRPr="00AF372C">
              <w:rPr>
                <w:b/>
                <w:bCs/>
                <w:sz w:val="16"/>
                <w:szCs w:val="16"/>
              </w:rPr>
              <w:t>696</w:t>
            </w:r>
          </w:p>
        </w:tc>
        <w:tc>
          <w:tcPr>
            <w:tcW w:w="90" w:type="dxa"/>
            <w:vAlign w:val="bottom"/>
          </w:tcPr>
          <w:p w14:paraId="4FA83BFF" w14:textId="77777777" w:rsidR="0069294D" w:rsidRPr="005C7474" w:rsidRDefault="0069294D" w:rsidP="0069294D">
            <w:pPr>
              <w:pStyle w:val="Texto"/>
              <w:tabs>
                <w:tab w:val="decimal" w:pos="1160"/>
              </w:tabs>
              <w:rPr>
                <w:b/>
                <w:bCs/>
                <w:sz w:val="16"/>
                <w:szCs w:val="16"/>
              </w:rPr>
            </w:pPr>
          </w:p>
        </w:tc>
        <w:tc>
          <w:tcPr>
            <w:tcW w:w="1368" w:type="dxa"/>
            <w:tcBorders>
              <w:top w:val="single" w:sz="6" w:space="0" w:color="auto"/>
              <w:bottom w:val="double" w:sz="6" w:space="0" w:color="auto"/>
            </w:tcBorders>
            <w:vAlign w:val="bottom"/>
          </w:tcPr>
          <w:p w14:paraId="04128433" w14:textId="1A11DEE2" w:rsidR="0069294D" w:rsidRPr="005C7474" w:rsidRDefault="006717A8" w:rsidP="0069294D">
            <w:pPr>
              <w:pStyle w:val="Texto"/>
              <w:tabs>
                <w:tab w:val="decimal" w:pos="1160"/>
              </w:tabs>
              <w:rPr>
                <w:b/>
                <w:bCs/>
                <w:sz w:val="16"/>
                <w:szCs w:val="16"/>
              </w:rPr>
            </w:pPr>
            <w:r w:rsidRPr="006717A8">
              <w:rPr>
                <w:b/>
                <w:bCs/>
                <w:sz w:val="16"/>
                <w:szCs w:val="16"/>
              </w:rPr>
              <w:t>9.989.779</w:t>
            </w:r>
          </w:p>
        </w:tc>
        <w:tc>
          <w:tcPr>
            <w:tcW w:w="90" w:type="dxa"/>
            <w:vAlign w:val="bottom"/>
          </w:tcPr>
          <w:p w14:paraId="556654D8" w14:textId="77777777" w:rsidR="0069294D" w:rsidRPr="005C7474" w:rsidRDefault="0069294D" w:rsidP="0069294D">
            <w:pPr>
              <w:pStyle w:val="Texto"/>
              <w:tabs>
                <w:tab w:val="decimal" w:pos="1160"/>
              </w:tabs>
              <w:rPr>
                <w:b/>
                <w:bCs/>
                <w:sz w:val="16"/>
                <w:szCs w:val="16"/>
              </w:rPr>
            </w:pPr>
          </w:p>
        </w:tc>
        <w:tc>
          <w:tcPr>
            <w:tcW w:w="1350" w:type="dxa"/>
            <w:tcBorders>
              <w:top w:val="single" w:sz="6" w:space="0" w:color="auto"/>
              <w:bottom w:val="double" w:sz="6" w:space="0" w:color="auto"/>
            </w:tcBorders>
            <w:vAlign w:val="bottom"/>
          </w:tcPr>
          <w:p w14:paraId="51D1C4C6" w14:textId="5904FCA4" w:rsidR="0069294D" w:rsidRPr="005C7474" w:rsidRDefault="004E7B30" w:rsidP="0069294D">
            <w:pPr>
              <w:pStyle w:val="Texto"/>
              <w:tabs>
                <w:tab w:val="decimal" w:pos="1160"/>
              </w:tabs>
              <w:rPr>
                <w:b/>
                <w:bCs/>
                <w:sz w:val="16"/>
                <w:szCs w:val="16"/>
              </w:rPr>
            </w:pPr>
            <w:r w:rsidRPr="004E7B30">
              <w:rPr>
                <w:b/>
                <w:bCs/>
                <w:sz w:val="16"/>
                <w:szCs w:val="16"/>
              </w:rPr>
              <w:t>4.</w:t>
            </w:r>
            <w:r w:rsidR="00AF372C" w:rsidRPr="00AF372C">
              <w:rPr>
                <w:b/>
                <w:bCs/>
                <w:sz w:val="16"/>
                <w:szCs w:val="16"/>
              </w:rPr>
              <w:t>737.043</w:t>
            </w:r>
          </w:p>
        </w:tc>
        <w:tc>
          <w:tcPr>
            <w:tcW w:w="90" w:type="dxa"/>
            <w:vAlign w:val="bottom"/>
          </w:tcPr>
          <w:p w14:paraId="7776C5C1" w14:textId="77777777" w:rsidR="0069294D" w:rsidRPr="005C7474" w:rsidRDefault="0069294D" w:rsidP="0069294D">
            <w:pPr>
              <w:pStyle w:val="Texto"/>
              <w:tabs>
                <w:tab w:val="decimal" w:pos="1160"/>
              </w:tabs>
              <w:rPr>
                <w:b/>
                <w:bCs/>
                <w:sz w:val="16"/>
                <w:szCs w:val="16"/>
              </w:rPr>
            </w:pPr>
          </w:p>
        </w:tc>
        <w:tc>
          <w:tcPr>
            <w:tcW w:w="1260" w:type="dxa"/>
            <w:tcBorders>
              <w:top w:val="single" w:sz="6" w:space="0" w:color="auto"/>
              <w:bottom w:val="double" w:sz="6" w:space="0" w:color="auto"/>
            </w:tcBorders>
            <w:vAlign w:val="bottom"/>
          </w:tcPr>
          <w:p w14:paraId="228D778C" w14:textId="1362A81C" w:rsidR="0069294D" w:rsidRPr="005C7474" w:rsidRDefault="00AF372C" w:rsidP="0069294D">
            <w:pPr>
              <w:pStyle w:val="Texto"/>
              <w:tabs>
                <w:tab w:val="decimal" w:pos="1160"/>
              </w:tabs>
              <w:rPr>
                <w:b/>
                <w:bCs/>
                <w:sz w:val="16"/>
                <w:szCs w:val="16"/>
              </w:rPr>
            </w:pPr>
            <w:r w:rsidRPr="00AF372C">
              <w:rPr>
                <w:b/>
                <w:bCs/>
                <w:sz w:val="16"/>
                <w:szCs w:val="16"/>
              </w:rPr>
              <w:t>41.</w:t>
            </w:r>
            <w:r w:rsidR="006717A8" w:rsidRPr="006717A8">
              <w:rPr>
                <w:b/>
                <w:bCs/>
                <w:sz w:val="16"/>
                <w:szCs w:val="16"/>
              </w:rPr>
              <w:t>215.518</w:t>
            </w:r>
          </w:p>
        </w:tc>
        <w:tc>
          <w:tcPr>
            <w:tcW w:w="108" w:type="dxa"/>
            <w:vAlign w:val="bottom"/>
          </w:tcPr>
          <w:p w14:paraId="402CB9CF" w14:textId="77777777" w:rsidR="0069294D" w:rsidRPr="005C7474" w:rsidRDefault="0069294D" w:rsidP="0069294D">
            <w:pPr>
              <w:pStyle w:val="Texto"/>
              <w:tabs>
                <w:tab w:val="decimal" w:pos="1160"/>
              </w:tabs>
              <w:rPr>
                <w:b/>
                <w:bCs/>
                <w:sz w:val="16"/>
                <w:szCs w:val="16"/>
              </w:rPr>
            </w:pPr>
          </w:p>
        </w:tc>
        <w:tc>
          <w:tcPr>
            <w:tcW w:w="1260" w:type="dxa"/>
            <w:tcBorders>
              <w:top w:val="single" w:sz="6" w:space="0" w:color="auto"/>
            </w:tcBorders>
            <w:vAlign w:val="bottom"/>
          </w:tcPr>
          <w:p w14:paraId="7F7B5768" w14:textId="2F679B96" w:rsidR="0069294D" w:rsidRPr="00453E1B" w:rsidRDefault="0069294D" w:rsidP="0069294D">
            <w:pPr>
              <w:pStyle w:val="Texto"/>
              <w:tabs>
                <w:tab w:val="decimal" w:pos="1160"/>
              </w:tabs>
              <w:jc w:val="left"/>
              <w:rPr>
                <w:sz w:val="16"/>
                <w:szCs w:val="16"/>
              </w:rPr>
            </w:pPr>
          </w:p>
        </w:tc>
      </w:tr>
      <w:tr w:rsidR="0069294D" w:rsidRPr="008F6FE8" w14:paraId="5EB9A580" w14:textId="39D522E6" w:rsidTr="000D06A9">
        <w:trPr>
          <w:cantSplit/>
          <w:trHeight w:val="63"/>
        </w:trPr>
        <w:tc>
          <w:tcPr>
            <w:tcW w:w="3150" w:type="dxa"/>
            <w:vAlign w:val="bottom"/>
          </w:tcPr>
          <w:p w14:paraId="550D4418" w14:textId="63BD97E9" w:rsidR="0069294D" w:rsidRPr="008F6FE8" w:rsidRDefault="0069294D" w:rsidP="0069294D">
            <w:pPr>
              <w:pStyle w:val="Texto"/>
              <w:jc w:val="left"/>
              <w:rPr>
                <w:sz w:val="16"/>
                <w:szCs w:val="16"/>
              </w:rPr>
            </w:pPr>
            <w:proofErr w:type="gramStart"/>
            <w:r w:rsidRPr="008F6FE8">
              <w:rPr>
                <w:b/>
                <w:sz w:val="16"/>
                <w:szCs w:val="16"/>
              </w:rPr>
              <w:t>Total</w:t>
            </w:r>
            <w:proofErr w:type="gramEnd"/>
            <w:r w:rsidRPr="008F6FE8">
              <w:rPr>
                <w:b/>
                <w:sz w:val="16"/>
                <w:szCs w:val="16"/>
              </w:rPr>
              <w:t xml:space="preserve"> </w:t>
            </w:r>
            <w:r>
              <w:rPr>
                <w:b/>
                <w:sz w:val="16"/>
                <w:szCs w:val="16"/>
              </w:rPr>
              <w:t>al 30/11/2021</w:t>
            </w:r>
          </w:p>
        </w:tc>
        <w:tc>
          <w:tcPr>
            <w:tcW w:w="90" w:type="dxa"/>
            <w:vAlign w:val="bottom"/>
          </w:tcPr>
          <w:p w14:paraId="309F7EC9" w14:textId="77777777" w:rsidR="0069294D" w:rsidRPr="008F6FE8" w:rsidRDefault="0069294D" w:rsidP="0069294D">
            <w:pPr>
              <w:pStyle w:val="Texto"/>
              <w:tabs>
                <w:tab w:val="decimal" w:pos="1160"/>
              </w:tabs>
              <w:rPr>
                <w:b/>
                <w:sz w:val="16"/>
                <w:szCs w:val="16"/>
              </w:rPr>
            </w:pPr>
          </w:p>
        </w:tc>
        <w:tc>
          <w:tcPr>
            <w:tcW w:w="1242" w:type="dxa"/>
            <w:tcBorders>
              <w:top w:val="double" w:sz="6" w:space="0" w:color="auto"/>
              <w:bottom w:val="double" w:sz="6" w:space="0" w:color="auto"/>
            </w:tcBorders>
            <w:vAlign w:val="bottom"/>
          </w:tcPr>
          <w:p w14:paraId="78FA1D57" w14:textId="62A9FC89" w:rsidR="0069294D" w:rsidRPr="0069294D" w:rsidRDefault="0069294D" w:rsidP="0069294D">
            <w:pPr>
              <w:pStyle w:val="Texto"/>
              <w:tabs>
                <w:tab w:val="decimal" w:pos="1160"/>
              </w:tabs>
              <w:jc w:val="left"/>
              <w:rPr>
                <w:b/>
                <w:bCs/>
                <w:sz w:val="16"/>
                <w:szCs w:val="16"/>
              </w:rPr>
            </w:pPr>
            <w:r w:rsidRPr="0069294D">
              <w:rPr>
                <w:b/>
                <w:bCs/>
                <w:sz w:val="16"/>
                <w:szCs w:val="16"/>
              </w:rPr>
              <w:t>26.000.744</w:t>
            </w:r>
          </w:p>
        </w:tc>
        <w:tc>
          <w:tcPr>
            <w:tcW w:w="90" w:type="dxa"/>
            <w:vAlign w:val="bottom"/>
          </w:tcPr>
          <w:p w14:paraId="2E447D88" w14:textId="77777777" w:rsidR="0069294D" w:rsidRPr="0069294D" w:rsidRDefault="0069294D" w:rsidP="0069294D">
            <w:pPr>
              <w:pStyle w:val="Texto"/>
              <w:tabs>
                <w:tab w:val="decimal" w:pos="1160"/>
              </w:tabs>
              <w:jc w:val="left"/>
              <w:rPr>
                <w:b/>
                <w:bCs/>
                <w:sz w:val="16"/>
                <w:szCs w:val="16"/>
              </w:rPr>
            </w:pPr>
          </w:p>
        </w:tc>
        <w:tc>
          <w:tcPr>
            <w:tcW w:w="1368" w:type="dxa"/>
            <w:tcBorders>
              <w:top w:val="double" w:sz="6" w:space="0" w:color="auto"/>
              <w:bottom w:val="double" w:sz="6" w:space="0" w:color="auto"/>
            </w:tcBorders>
            <w:vAlign w:val="bottom"/>
          </w:tcPr>
          <w:p w14:paraId="149085AD" w14:textId="51A92347" w:rsidR="0069294D" w:rsidRPr="0069294D" w:rsidRDefault="0069294D" w:rsidP="0069294D">
            <w:pPr>
              <w:pStyle w:val="Texto"/>
              <w:tabs>
                <w:tab w:val="decimal" w:pos="1160"/>
              </w:tabs>
              <w:jc w:val="left"/>
              <w:rPr>
                <w:b/>
                <w:bCs/>
                <w:sz w:val="16"/>
                <w:szCs w:val="16"/>
              </w:rPr>
            </w:pPr>
            <w:r w:rsidRPr="0069294D">
              <w:rPr>
                <w:b/>
                <w:bCs/>
                <w:sz w:val="16"/>
                <w:szCs w:val="16"/>
              </w:rPr>
              <w:t>10.443.029</w:t>
            </w:r>
          </w:p>
        </w:tc>
        <w:tc>
          <w:tcPr>
            <w:tcW w:w="90" w:type="dxa"/>
            <w:vAlign w:val="bottom"/>
          </w:tcPr>
          <w:p w14:paraId="07650B54" w14:textId="77777777" w:rsidR="0069294D" w:rsidRPr="0069294D" w:rsidRDefault="0069294D" w:rsidP="0069294D">
            <w:pPr>
              <w:pStyle w:val="Texto"/>
              <w:tabs>
                <w:tab w:val="decimal" w:pos="1160"/>
              </w:tabs>
              <w:jc w:val="left"/>
              <w:rPr>
                <w:b/>
                <w:bCs/>
                <w:sz w:val="16"/>
                <w:szCs w:val="16"/>
              </w:rPr>
            </w:pPr>
          </w:p>
        </w:tc>
        <w:tc>
          <w:tcPr>
            <w:tcW w:w="1350" w:type="dxa"/>
            <w:tcBorders>
              <w:top w:val="double" w:sz="6" w:space="0" w:color="auto"/>
              <w:bottom w:val="double" w:sz="6" w:space="0" w:color="auto"/>
            </w:tcBorders>
            <w:vAlign w:val="bottom"/>
          </w:tcPr>
          <w:p w14:paraId="4A7041F3" w14:textId="669ED334" w:rsidR="0069294D" w:rsidRPr="0069294D" w:rsidRDefault="0069294D" w:rsidP="0069294D">
            <w:pPr>
              <w:pStyle w:val="Texto"/>
              <w:tabs>
                <w:tab w:val="decimal" w:pos="1160"/>
              </w:tabs>
              <w:jc w:val="left"/>
              <w:rPr>
                <w:b/>
                <w:bCs/>
                <w:sz w:val="16"/>
                <w:szCs w:val="16"/>
              </w:rPr>
            </w:pPr>
            <w:r w:rsidRPr="0069294D">
              <w:rPr>
                <w:b/>
                <w:bCs/>
                <w:sz w:val="16"/>
                <w:szCs w:val="16"/>
              </w:rPr>
              <w:t>4.761.256</w:t>
            </w:r>
          </w:p>
        </w:tc>
        <w:tc>
          <w:tcPr>
            <w:tcW w:w="90" w:type="dxa"/>
            <w:vAlign w:val="bottom"/>
          </w:tcPr>
          <w:p w14:paraId="4F9ED61A" w14:textId="77777777" w:rsidR="0069294D" w:rsidRPr="0069294D" w:rsidRDefault="0069294D" w:rsidP="0069294D">
            <w:pPr>
              <w:pStyle w:val="Texto"/>
              <w:tabs>
                <w:tab w:val="decimal" w:pos="1160"/>
              </w:tabs>
              <w:jc w:val="left"/>
              <w:rPr>
                <w:b/>
                <w:bCs/>
                <w:sz w:val="16"/>
                <w:szCs w:val="16"/>
              </w:rPr>
            </w:pPr>
          </w:p>
        </w:tc>
        <w:tc>
          <w:tcPr>
            <w:tcW w:w="1260" w:type="dxa"/>
            <w:tcBorders>
              <w:top w:val="double" w:sz="6" w:space="0" w:color="auto"/>
            </w:tcBorders>
            <w:vAlign w:val="bottom"/>
          </w:tcPr>
          <w:p w14:paraId="1B888095" w14:textId="76F5FF39" w:rsidR="0069294D" w:rsidRPr="0069294D" w:rsidRDefault="0069294D" w:rsidP="0069294D">
            <w:pPr>
              <w:pStyle w:val="Texto"/>
              <w:tabs>
                <w:tab w:val="decimal" w:pos="1160"/>
              </w:tabs>
              <w:jc w:val="left"/>
              <w:rPr>
                <w:b/>
                <w:bCs/>
                <w:sz w:val="16"/>
                <w:szCs w:val="16"/>
              </w:rPr>
            </w:pPr>
          </w:p>
        </w:tc>
        <w:tc>
          <w:tcPr>
            <w:tcW w:w="108" w:type="dxa"/>
            <w:vAlign w:val="bottom"/>
          </w:tcPr>
          <w:p w14:paraId="69830F8E" w14:textId="77777777" w:rsidR="0069294D" w:rsidRPr="0069294D" w:rsidRDefault="0069294D" w:rsidP="0069294D">
            <w:pPr>
              <w:pStyle w:val="Texto"/>
              <w:tabs>
                <w:tab w:val="decimal" w:pos="1160"/>
              </w:tabs>
              <w:jc w:val="left"/>
              <w:rPr>
                <w:b/>
                <w:bCs/>
                <w:sz w:val="16"/>
                <w:szCs w:val="16"/>
              </w:rPr>
            </w:pPr>
          </w:p>
        </w:tc>
        <w:tc>
          <w:tcPr>
            <w:tcW w:w="1260" w:type="dxa"/>
            <w:tcBorders>
              <w:bottom w:val="double" w:sz="6" w:space="0" w:color="auto"/>
            </w:tcBorders>
            <w:vAlign w:val="bottom"/>
          </w:tcPr>
          <w:p w14:paraId="40A89D9B" w14:textId="29E31C89" w:rsidR="0069294D" w:rsidRPr="0069294D" w:rsidRDefault="0069294D" w:rsidP="0069294D">
            <w:pPr>
              <w:pStyle w:val="Texto"/>
              <w:tabs>
                <w:tab w:val="decimal" w:pos="1160"/>
              </w:tabs>
              <w:jc w:val="left"/>
              <w:rPr>
                <w:b/>
                <w:bCs/>
                <w:sz w:val="16"/>
                <w:szCs w:val="16"/>
              </w:rPr>
            </w:pPr>
            <w:r w:rsidRPr="0069294D">
              <w:rPr>
                <w:b/>
                <w:bCs/>
                <w:sz w:val="16"/>
                <w:szCs w:val="16"/>
              </w:rPr>
              <w:t>41.205.029</w:t>
            </w:r>
          </w:p>
        </w:tc>
      </w:tr>
      <w:bookmarkEnd w:id="5"/>
    </w:tbl>
    <w:p w14:paraId="7A5D9ADF" w14:textId="406F5AD9" w:rsidR="005B5C0B" w:rsidRDefault="005B5C0B" w:rsidP="00455CA9">
      <w:pPr>
        <w:pStyle w:val="Texto"/>
      </w:pPr>
    </w:p>
    <w:p w14:paraId="4434D2D1" w14:textId="30DACA0F" w:rsidR="0079103F" w:rsidRDefault="0079103F">
      <w:pPr>
        <w:rPr>
          <w:sz w:val="20"/>
        </w:rPr>
      </w:pPr>
      <w:r>
        <w:br w:type="page"/>
      </w:r>
    </w:p>
    <w:p w14:paraId="5486640F" w14:textId="77777777" w:rsidR="007C12AE" w:rsidRDefault="007C12AE" w:rsidP="00455CA9">
      <w:pPr>
        <w:pStyle w:val="Texto"/>
      </w:pPr>
    </w:p>
    <w:p w14:paraId="4273EE01" w14:textId="6AF01A2F" w:rsidR="00023C94" w:rsidRPr="00761B80" w:rsidRDefault="00023C94" w:rsidP="006F397F">
      <w:pPr>
        <w:pStyle w:val="Ttulonota"/>
        <w:numPr>
          <w:ilvl w:val="0"/>
          <w:numId w:val="8"/>
        </w:numPr>
      </w:pPr>
      <w:r w:rsidRPr="00761B80">
        <w:t xml:space="preserve">OTROS INGRESOS Y GASTOS </w:t>
      </w:r>
      <w:r w:rsidR="00FB19B8">
        <w:t>OPERATIVOS E INGRESOS Y COSTOS FINANCIEROS</w:t>
      </w:r>
    </w:p>
    <w:p w14:paraId="3B59C103" w14:textId="77777777" w:rsidR="00F27089" w:rsidRPr="00761B80" w:rsidRDefault="00F27089" w:rsidP="00F27089">
      <w:pPr>
        <w:pStyle w:val="Texto"/>
      </w:pPr>
    </w:p>
    <w:p w14:paraId="7D4E60DC" w14:textId="7DD15FB3" w:rsidR="00F27089" w:rsidRPr="00A5138A" w:rsidRDefault="00F27089" w:rsidP="00042325">
      <w:pPr>
        <w:pStyle w:val="Textonota"/>
        <w:numPr>
          <w:ilvl w:val="0"/>
          <w:numId w:val="32"/>
        </w:numPr>
        <w:rPr>
          <w:b/>
        </w:rPr>
      </w:pPr>
      <w:r w:rsidRPr="00761B80">
        <w:rPr>
          <w:rFonts w:cs="Arial"/>
          <w:b/>
          <w:bCs/>
        </w:rPr>
        <w:t>Otros ingresos operativos</w:t>
      </w:r>
    </w:p>
    <w:p w14:paraId="3DD1DB15" w14:textId="77777777" w:rsidR="00C3243B" w:rsidRPr="00251AED" w:rsidRDefault="00C3243B" w:rsidP="00251AED">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F71465" w:rsidRPr="00761B80" w14:paraId="469C5AC2" w14:textId="77777777" w:rsidTr="004F1496">
        <w:trPr>
          <w:trHeight w:val="20"/>
        </w:trPr>
        <w:tc>
          <w:tcPr>
            <w:tcW w:w="4770" w:type="dxa"/>
            <w:tcBorders>
              <w:top w:val="nil"/>
              <w:left w:val="nil"/>
              <w:right w:val="nil"/>
            </w:tcBorders>
            <w:vAlign w:val="bottom"/>
          </w:tcPr>
          <w:p w14:paraId="7E46DAE6" w14:textId="77777777" w:rsidR="00F71465" w:rsidRPr="00761B80" w:rsidRDefault="00F71465" w:rsidP="004F1496">
            <w:pPr>
              <w:pStyle w:val="Texto"/>
              <w:jc w:val="left"/>
            </w:pPr>
          </w:p>
        </w:tc>
        <w:tc>
          <w:tcPr>
            <w:tcW w:w="5310" w:type="dxa"/>
            <w:gridSpan w:val="7"/>
            <w:tcBorders>
              <w:left w:val="nil"/>
              <w:bottom w:val="single" w:sz="6" w:space="0" w:color="auto"/>
            </w:tcBorders>
            <w:vAlign w:val="bottom"/>
          </w:tcPr>
          <w:p w14:paraId="2E1A6B8A" w14:textId="2D4E8649" w:rsidR="00F71465" w:rsidRDefault="00F71465" w:rsidP="004F1496">
            <w:pPr>
              <w:pStyle w:val="Texto"/>
              <w:jc w:val="center"/>
              <w:rPr>
                <w:b/>
              </w:rPr>
            </w:pPr>
            <w:r w:rsidRPr="00761B80">
              <w:rPr>
                <w:b/>
              </w:rPr>
              <w:t>Ganancia / (Pérdida</w:t>
            </w:r>
            <w:r w:rsidR="0080419E">
              <w:rPr>
                <w:b/>
              </w:rPr>
              <w:t>)</w:t>
            </w:r>
          </w:p>
        </w:tc>
      </w:tr>
      <w:tr w:rsidR="00F71465" w:rsidRPr="00761B80" w14:paraId="47E1105C" w14:textId="77777777" w:rsidTr="004F1496">
        <w:trPr>
          <w:trHeight w:val="20"/>
        </w:trPr>
        <w:tc>
          <w:tcPr>
            <w:tcW w:w="4770" w:type="dxa"/>
            <w:tcBorders>
              <w:top w:val="nil"/>
              <w:left w:val="nil"/>
              <w:right w:val="nil"/>
            </w:tcBorders>
            <w:vAlign w:val="bottom"/>
          </w:tcPr>
          <w:p w14:paraId="311A3ABD" w14:textId="77777777" w:rsidR="00F71465" w:rsidRPr="00761B80" w:rsidRDefault="00F71465" w:rsidP="004F1496">
            <w:pPr>
              <w:pStyle w:val="Texto"/>
              <w:jc w:val="left"/>
            </w:pPr>
          </w:p>
        </w:tc>
        <w:tc>
          <w:tcPr>
            <w:tcW w:w="2610" w:type="dxa"/>
            <w:gridSpan w:val="3"/>
            <w:tcBorders>
              <w:left w:val="nil"/>
              <w:bottom w:val="single" w:sz="6" w:space="0" w:color="auto"/>
              <w:right w:val="nil"/>
            </w:tcBorders>
            <w:vAlign w:val="bottom"/>
          </w:tcPr>
          <w:p w14:paraId="564C1F8E" w14:textId="38424075" w:rsidR="00F71465" w:rsidRDefault="00730E03" w:rsidP="004F1496">
            <w:pPr>
              <w:pStyle w:val="Texto"/>
              <w:jc w:val="center"/>
              <w:rPr>
                <w:b/>
              </w:rPr>
            </w:pPr>
            <w:r>
              <w:rPr>
                <w:b/>
              </w:rPr>
              <w:t>30/11/2022</w:t>
            </w:r>
          </w:p>
        </w:tc>
        <w:tc>
          <w:tcPr>
            <w:tcW w:w="144" w:type="dxa"/>
            <w:vAlign w:val="bottom"/>
          </w:tcPr>
          <w:p w14:paraId="41635B95" w14:textId="77777777" w:rsidR="00F71465" w:rsidRPr="00761B80" w:rsidRDefault="00F71465" w:rsidP="004F1496">
            <w:pPr>
              <w:pStyle w:val="Texto"/>
              <w:jc w:val="center"/>
              <w:rPr>
                <w:b/>
              </w:rPr>
            </w:pPr>
          </w:p>
        </w:tc>
        <w:tc>
          <w:tcPr>
            <w:tcW w:w="2556" w:type="dxa"/>
            <w:gridSpan w:val="3"/>
            <w:tcBorders>
              <w:bottom w:val="single" w:sz="6" w:space="0" w:color="auto"/>
            </w:tcBorders>
            <w:vAlign w:val="bottom"/>
          </w:tcPr>
          <w:p w14:paraId="1BBD4A88" w14:textId="284E1F46" w:rsidR="00F71465" w:rsidRPr="00761B80" w:rsidRDefault="00730E03" w:rsidP="004F1496">
            <w:pPr>
              <w:pStyle w:val="Texto"/>
              <w:jc w:val="center"/>
              <w:rPr>
                <w:b/>
              </w:rPr>
            </w:pPr>
            <w:r>
              <w:rPr>
                <w:b/>
              </w:rPr>
              <w:t>30/11/2021</w:t>
            </w:r>
          </w:p>
        </w:tc>
      </w:tr>
      <w:tr w:rsidR="00F71465" w:rsidRPr="00761B80" w14:paraId="73DC4DF7" w14:textId="77777777" w:rsidTr="004F1496">
        <w:trPr>
          <w:trHeight w:val="20"/>
        </w:trPr>
        <w:tc>
          <w:tcPr>
            <w:tcW w:w="4770" w:type="dxa"/>
            <w:tcBorders>
              <w:left w:val="nil"/>
              <w:right w:val="nil"/>
            </w:tcBorders>
            <w:vAlign w:val="bottom"/>
          </w:tcPr>
          <w:p w14:paraId="203D61CE" w14:textId="77777777" w:rsidR="00F71465" w:rsidRPr="00761B80" w:rsidRDefault="00F71465" w:rsidP="004F1496">
            <w:pPr>
              <w:pStyle w:val="Texto"/>
              <w:jc w:val="left"/>
            </w:pPr>
          </w:p>
        </w:tc>
        <w:tc>
          <w:tcPr>
            <w:tcW w:w="1260" w:type="dxa"/>
            <w:tcBorders>
              <w:left w:val="nil"/>
              <w:bottom w:val="single" w:sz="6" w:space="0" w:color="auto"/>
              <w:right w:val="nil"/>
            </w:tcBorders>
            <w:vAlign w:val="bottom"/>
          </w:tcPr>
          <w:p w14:paraId="6DDDE124" w14:textId="77777777" w:rsidR="00F71465" w:rsidRPr="005733EB" w:rsidRDefault="00F71465" w:rsidP="004F1496">
            <w:pPr>
              <w:pStyle w:val="Texto"/>
              <w:jc w:val="center"/>
              <w:rPr>
                <w:b/>
                <w:bCs/>
              </w:rPr>
            </w:pPr>
            <w:r w:rsidRPr="005733EB">
              <w:rPr>
                <w:b/>
                <w:bCs/>
              </w:rPr>
              <w:t>6 meses</w:t>
            </w:r>
          </w:p>
        </w:tc>
        <w:tc>
          <w:tcPr>
            <w:tcW w:w="126" w:type="dxa"/>
            <w:tcBorders>
              <w:left w:val="nil"/>
              <w:right w:val="nil"/>
            </w:tcBorders>
            <w:vAlign w:val="bottom"/>
          </w:tcPr>
          <w:p w14:paraId="741322F4" w14:textId="77777777" w:rsidR="00F71465" w:rsidRPr="005733EB" w:rsidRDefault="00F71465" w:rsidP="004F1496">
            <w:pPr>
              <w:pStyle w:val="Texto"/>
              <w:jc w:val="center"/>
              <w:rPr>
                <w:b/>
                <w:bCs/>
              </w:rPr>
            </w:pPr>
          </w:p>
        </w:tc>
        <w:tc>
          <w:tcPr>
            <w:tcW w:w="1224" w:type="dxa"/>
            <w:tcBorders>
              <w:left w:val="nil"/>
              <w:bottom w:val="single" w:sz="6" w:space="0" w:color="auto"/>
              <w:right w:val="nil"/>
            </w:tcBorders>
            <w:vAlign w:val="bottom"/>
          </w:tcPr>
          <w:p w14:paraId="1D30D4AB" w14:textId="77777777" w:rsidR="00F71465" w:rsidRPr="005733EB" w:rsidRDefault="00F71465" w:rsidP="004F1496">
            <w:pPr>
              <w:pStyle w:val="Texto"/>
              <w:jc w:val="center"/>
              <w:rPr>
                <w:b/>
                <w:bCs/>
              </w:rPr>
            </w:pPr>
            <w:r w:rsidRPr="005733EB">
              <w:rPr>
                <w:b/>
                <w:bCs/>
              </w:rPr>
              <w:t>3 meses</w:t>
            </w:r>
          </w:p>
        </w:tc>
        <w:tc>
          <w:tcPr>
            <w:tcW w:w="144" w:type="dxa"/>
            <w:vAlign w:val="bottom"/>
          </w:tcPr>
          <w:p w14:paraId="755B587E" w14:textId="77777777" w:rsidR="00F71465" w:rsidRPr="005733EB" w:rsidRDefault="00F71465" w:rsidP="004F1496">
            <w:pPr>
              <w:pStyle w:val="Texto"/>
              <w:rPr>
                <w:b/>
                <w:bCs/>
              </w:rPr>
            </w:pPr>
          </w:p>
        </w:tc>
        <w:tc>
          <w:tcPr>
            <w:tcW w:w="1206" w:type="dxa"/>
            <w:tcBorders>
              <w:top w:val="single" w:sz="6" w:space="0" w:color="auto"/>
              <w:bottom w:val="single" w:sz="6" w:space="0" w:color="auto"/>
            </w:tcBorders>
            <w:vAlign w:val="bottom"/>
          </w:tcPr>
          <w:p w14:paraId="4C5ED8B4" w14:textId="77777777" w:rsidR="00F71465" w:rsidRPr="005733EB" w:rsidRDefault="00F71465" w:rsidP="004F1496">
            <w:pPr>
              <w:pStyle w:val="Texto"/>
              <w:jc w:val="center"/>
              <w:rPr>
                <w:b/>
                <w:bCs/>
              </w:rPr>
            </w:pPr>
            <w:r w:rsidRPr="005733EB">
              <w:rPr>
                <w:b/>
                <w:bCs/>
              </w:rPr>
              <w:t>6 meses</w:t>
            </w:r>
          </w:p>
        </w:tc>
        <w:tc>
          <w:tcPr>
            <w:tcW w:w="90" w:type="dxa"/>
            <w:tcBorders>
              <w:top w:val="single" w:sz="6" w:space="0" w:color="auto"/>
            </w:tcBorders>
            <w:vAlign w:val="bottom"/>
          </w:tcPr>
          <w:p w14:paraId="6DAC3FD7" w14:textId="77777777" w:rsidR="00F71465" w:rsidRPr="005733EB" w:rsidRDefault="00F71465" w:rsidP="004F1496">
            <w:pPr>
              <w:pStyle w:val="Texto"/>
              <w:jc w:val="center"/>
              <w:rPr>
                <w:b/>
                <w:bCs/>
              </w:rPr>
            </w:pPr>
          </w:p>
        </w:tc>
        <w:tc>
          <w:tcPr>
            <w:tcW w:w="1260" w:type="dxa"/>
            <w:tcBorders>
              <w:top w:val="single" w:sz="6" w:space="0" w:color="auto"/>
              <w:bottom w:val="single" w:sz="6" w:space="0" w:color="auto"/>
            </w:tcBorders>
            <w:vAlign w:val="bottom"/>
          </w:tcPr>
          <w:p w14:paraId="0419FBC4" w14:textId="77777777" w:rsidR="00F71465" w:rsidRPr="005733EB" w:rsidRDefault="00F71465" w:rsidP="004F1496">
            <w:pPr>
              <w:pStyle w:val="Texto"/>
              <w:jc w:val="center"/>
              <w:rPr>
                <w:b/>
                <w:bCs/>
              </w:rPr>
            </w:pPr>
            <w:r w:rsidRPr="005733EB">
              <w:rPr>
                <w:b/>
                <w:bCs/>
              </w:rPr>
              <w:t>3 meses</w:t>
            </w:r>
          </w:p>
        </w:tc>
      </w:tr>
      <w:tr w:rsidR="00F71465" w:rsidRPr="00761B80" w14:paraId="7A5E9443" w14:textId="77777777" w:rsidTr="004F1496">
        <w:trPr>
          <w:trHeight w:val="20"/>
        </w:trPr>
        <w:tc>
          <w:tcPr>
            <w:tcW w:w="4770" w:type="dxa"/>
            <w:tcBorders>
              <w:left w:val="nil"/>
              <w:bottom w:val="nil"/>
              <w:right w:val="nil"/>
            </w:tcBorders>
            <w:vAlign w:val="bottom"/>
          </w:tcPr>
          <w:p w14:paraId="65A7ECAC" w14:textId="77777777" w:rsidR="00F71465" w:rsidRPr="00761B80" w:rsidRDefault="00F71465" w:rsidP="004F1496">
            <w:pPr>
              <w:pStyle w:val="Texto"/>
              <w:jc w:val="left"/>
              <w:rPr>
                <w:b/>
              </w:rPr>
            </w:pPr>
          </w:p>
        </w:tc>
        <w:tc>
          <w:tcPr>
            <w:tcW w:w="1260" w:type="dxa"/>
            <w:tcBorders>
              <w:left w:val="nil"/>
              <w:right w:val="nil"/>
            </w:tcBorders>
            <w:vAlign w:val="bottom"/>
          </w:tcPr>
          <w:p w14:paraId="762F6AB5" w14:textId="77777777" w:rsidR="00F71465" w:rsidRPr="00761B80" w:rsidRDefault="00F71465" w:rsidP="004F1496">
            <w:pPr>
              <w:pStyle w:val="Texto"/>
              <w:jc w:val="center"/>
            </w:pPr>
            <w:r>
              <w:t>(junio - noviembre)</w:t>
            </w:r>
          </w:p>
        </w:tc>
        <w:tc>
          <w:tcPr>
            <w:tcW w:w="126" w:type="dxa"/>
            <w:tcBorders>
              <w:left w:val="nil"/>
              <w:right w:val="nil"/>
            </w:tcBorders>
            <w:vAlign w:val="bottom"/>
          </w:tcPr>
          <w:p w14:paraId="141D94FF" w14:textId="77777777" w:rsidR="00F71465" w:rsidRPr="00761B80" w:rsidRDefault="00F71465" w:rsidP="004F1496">
            <w:pPr>
              <w:pStyle w:val="Texto"/>
              <w:jc w:val="center"/>
            </w:pPr>
          </w:p>
        </w:tc>
        <w:tc>
          <w:tcPr>
            <w:tcW w:w="1224" w:type="dxa"/>
            <w:tcBorders>
              <w:left w:val="nil"/>
              <w:right w:val="nil"/>
            </w:tcBorders>
            <w:vAlign w:val="bottom"/>
          </w:tcPr>
          <w:p w14:paraId="4DE9BC33" w14:textId="56B1FDBF" w:rsidR="00F71465" w:rsidRPr="00761B80" w:rsidRDefault="00453E1B" w:rsidP="004F1496">
            <w:pPr>
              <w:pStyle w:val="Texto"/>
              <w:jc w:val="center"/>
            </w:pPr>
            <w:r w:rsidRPr="00453E1B">
              <w:t>(septiembre - noviembre)</w:t>
            </w:r>
          </w:p>
        </w:tc>
        <w:tc>
          <w:tcPr>
            <w:tcW w:w="144" w:type="dxa"/>
            <w:vAlign w:val="bottom"/>
          </w:tcPr>
          <w:p w14:paraId="1AE5C7E5" w14:textId="77777777" w:rsidR="00F71465" w:rsidRPr="00761B80" w:rsidRDefault="00F71465" w:rsidP="004F1496">
            <w:pPr>
              <w:pStyle w:val="Texto"/>
              <w:jc w:val="center"/>
            </w:pPr>
          </w:p>
        </w:tc>
        <w:tc>
          <w:tcPr>
            <w:tcW w:w="1206" w:type="dxa"/>
            <w:vAlign w:val="bottom"/>
          </w:tcPr>
          <w:p w14:paraId="7C326E16" w14:textId="77777777" w:rsidR="00F71465" w:rsidRPr="00761B80" w:rsidRDefault="00F71465" w:rsidP="004F1496">
            <w:pPr>
              <w:pStyle w:val="Texto"/>
              <w:jc w:val="center"/>
            </w:pPr>
            <w:r>
              <w:t>(junio - noviembre)</w:t>
            </w:r>
          </w:p>
        </w:tc>
        <w:tc>
          <w:tcPr>
            <w:tcW w:w="90" w:type="dxa"/>
            <w:vAlign w:val="bottom"/>
          </w:tcPr>
          <w:p w14:paraId="35B6304A" w14:textId="77777777" w:rsidR="00F71465" w:rsidRPr="00761B80" w:rsidRDefault="00F71465" w:rsidP="004F1496">
            <w:pPr>
              <w:pStyle w:val="Texto"/>
              <w:jc w:val="center"/>
            </w:pPr>
          </w:p>
        </w:tc>
        <w:tc>
          <w:tcPr>
            <w:tcW w:w="1260" w:type="dxa"/>
            <w:tcBorders>
              <w:top w:val="single" w:sz="6" w:space="0" w:color="auto"/>
            </w:tcBorders>
            <w:vAlign w:val="bottom"/>
          </w:tcPr>
          <w:p w14:paraId="296748BF" w14:textId="7BDEAD31" w:rsidR="00F71465" w:rsidRPr="00761B80" w:rsidRDefault="00453E1B" w:rsidP="004F1496">
            <w:pPr>
              <w:pStyle w:val="Texto"/>
              <w:jc w:val="center"/>
            </w:pPr>
            <w:r w:rsidRPr="00453E1B">
              <w:t>(septiembre - noviembre)</w:t>
            </w:r>
          </w:p>
        </w:tc>
      </w:tr>
      <w:tr w:rsidR="00F71465" w:rsidRPr="00761B80" w14:paraId="7091FCAC" w14:textId="77777777" w:rsidTr="004F1496">
        <w:trPr>
          <w:trHeight w:val="20"/>
        </w:trPr>
        <w:tc>
          <w:tcPr>
            <w:tcW w:w="4770" w:type="dxa"/>
            <w:tcBorders>
              <w:left w:val="nil"/>
              <w:bottom w:val="nil"/>
              <w:right w:val="nil"/>
            </w:tcBorders>
            <w:vAlign w:val="bottom"/>
          </w:tcPr>
          <w:p w14:paraId="196AB61E" w14:textId="77777777" w:rsidR="00F71465" w:rsidRPr="00761B80" w:rsidRDefault="00F71465" w:rsidP="004F1496">
            <w:pPr>
              <w:pStyle w:val="Texto"/>
              <w:jc w:val="left"/>
            </w:pPr>
          </w:p>
        </w:tc>
        <w:tc>
          <w:tcPr>
            <w:tcW w:w="1260" w:type="dxa"/>
            <w:tcBorders>
              <w:left w:val="nil"/>
              <w:right w:val="nil"/>
            </w:tcBorders>
            <w:vAlign w:val="bottom"/>
          </w:tcPr>
          <w:p w14:paraId="2DD96668" w14:textId="77777777" w:rsidR="00F71465" w:rsidRPr="00761B80" w:rsidRDefault="00F71465" w:rsidP="004F1496">
            <w:pPr>
              <w:pStyle w:val="Texto"/>
              <w:tabs>
                <w:tab w:val="decimal" w:pos="1113"/>
              </w:tabs>
            </w:pPr>
          </w:p>
        </w:tc>
        <w:tc>
          <w:tcPr>
            <w:tcW w:w="126" w:type="dxa"/>
            <w:tcBorders>
              <w:left w:val="nil"/>
              <w:right w:val="nil"/>
            </w:tcBorders>
            <w:vAlign w:val="bottom"/>
          </w:tcPr>
          <w:p w14:paraId="083A5E87" w14:textId="77777777" w:rsidR="00F71465" w:rsidRPr="00761B80" w:rsidRDefault="00F71465" w:rsidP="004F1496">
            <w:pPr>
              <w:pStyle w:val="Texto"/>
              <w:tabs>
                <w:tab w:val="decimal" w:pos="1113"/>
              </w:tabs>
            </w:pPr>
          </w:p>
        </w:tc>
        <w:tc>
          <w:tcPr>
            <w:tcW w:w="1224" w:type="dxa"/>
            <w:tcBorders>
              <w:left w:val="nil"/>
              <w:right w:val="nil"/>
            </w:tcBorders>
            <w:vAlign w:val="bottom"/>
          </w:tcPr>
          <w:p w14:paraId="4249241B" w14:textId="77777777" w:rsidR="00F71465" w:rsidRPr="00761B80" w:rsidRDefault="00F71465" w:rsidP="004F1496">
            <w:pPr>
              <w:pStyle w:val="Texto"/>
              <w:tabs>
                <w:tab w:val="decimal" w:pos="1113"/>
              </w:tabs>
            </w:pPr>
          </w:p>
        </w:tc>
        <w:tc>
          <w:tcPr>
            <w:tcW w:w="144" w:type="dxa"/>
            <w:vAlign w:val="bottom"/>
          </w:tcPr>
          <w:p w14:paraId="0AFAE918" w14:textId="77777777" w:rsidR="00F71465" w:rsidRPr="00761B80" w:rsidRDefault="00F71465" w:rsidP="004F1496">
            <w:pPr>
              <w:pStyle w:val="Texto"/>
              <w:tabs>
                <w:tab w:val="decimal" w:pos="1113"/>
              </w:tabs>
            </w:pPr>
          </w:p>
        </w:tc>
        <w:tc>
          <w:tcPr>
            <w:tcW w:w="1206" w:type="dxa"/>
            <w:vAlign w:val="bottom"/>
          </w:tcPr>
          <w:p w14:paraId="56CCE38E" w14:textId="77777777" w:rsidR="00F71465" w:rsidRPr="00761B80" w:rsidRDefault="00F71465" w:rsidP="004F1496">
            <w:pPr>
              <w:pStyle w:val="Texto"/>
              <w:tabs>
                <w:tab w:val="decimal" w:pos="1113"/>
              </w:tabs>
              <w:jc w:val="left"/>
            </w:pPr>
          </w:p>
        </w:tc>
        <w:tc>
          <w:tcPr>
            <w:tcW w:w="90" w:type="dxa"/>
            <w:vAlign w:val="bottom"/>
          </w:tcPr>
          <w:p w14:paraId="0D42B460" w14:textId="77777777" w:rsidR="00F71465" w:rsidRPr="00761B80" w:rsidRDefault="00F71465" w:rsidP="004F1496">
            <w:pPr>
              <w:pStyle w:val="Texto"/>
              <w:tabs>
                <w:tab w:val="decimal" w:pos="1113"/>
              </w:tabs>
              <w:jc w:val="left"/>
            </w:pPr>
          </w:p>
        </w:tc>
        <w:tc>
          <w:tcPr>
            <w:tcW w:w="1260" w:type="dxa"/>
            <w:vAlign w:val="bottom"/>
          </w:tcPr>
          <w:p w14:paraId="530E8F08" w14:textId="77777777" w:rsidR="00F71465" w:rsidRPr="00761B80" w:rsidRDefault="00F71465" w:rsidP="004F1496">
            <w:pPr>
              <w:pStyle w:val="Texto"/>
              <w:tabs>
                <w:tab w:val="decimal" w:pos="1113"/>
              </w:tabs>
              <w:jc w:val="left"/>
            </w:pPr>
          </w:p>
        </w:tc>
      </w:tr>
      <w:tr w:rsidR="00C3243B" w:rsidRPr="00761B80" w14:paraId="35928A5F" w14:textId="77777777" w:rsidTr="00453E1B">
        <w:trPr>
          <w:trHeight w:val="20"/>
        </w:trPr>
        <w:tc>
          <w:tcPr>
            <w:tcW w:w="4770" w:type="dxa"/>
            <w:tcBorders>
              <w:left w:val="nil"/>
              <w:bottom w:val="nil"/>
              <w:right w:val="nil"/>
            </w:tcBorders>
            <w:vAlign w:val="bottom"/>
          </w:tcPr>
          <w:p w14:paraId="2B97395D" w14:textId="3D43886A" w:rsidR="00C3243B" w:rsidRPr="009C156E" w:rsidRDefault="00C3243B" w:rsidP="00C3243B">
            <w:pPr>
              <w:pStyle w:val="Texto"/>
              <w:jc w:val="left"/>
              <w:rPr>
                <w:bCs/>
              </w:rPr>
            </w:pPr>
            <w:r w:rsidRPr="00761B80">
              <w:t>Servicios prestados y arrendamientos</w:t>
            </w:r>
          </w:p>
        </w:tc>
        <w:tc>
          <w:tcPr>
            <w:tcW w:w="1260" w:type="dxa"/>
            <w:tcBorders>
              <w:left w:val="nil"/>
              <w:right w:val="nil"/>
            </w:tcBorders>
            <w:vAlign w:val="bottom"/>
          </w:tcPr>
          <w:p w14:paraId="63806765" w14:textId="280A7DB7" w:rsidR="00C3243B" w:rsidRPr="00761B80" w:rsidRDefault="004E7B30" w:rsidP="00C3243B">
            <w:pPr>
              <w:pStyle w:val="Texto"/>
              <w:tabs>
                <w:tab w:val="decimal" w:pos="1113"/>
              </w:tabs>
            </w:pPr>
            <w:r w:rsidRPr="004E7B30">
              <w:t>169.619</w:t>
            </w:r>
          </w:p>
        </w:tc>
        <w:tc>
          <w:tcPr>
            <w:tcW w:w="126" w:type="dxa"/>
            <w:tcBorders>
              <w:left w:val="nil"/>
              <w:right w:val="nil"/>
            </w:tcBorders>
            <w:vAlign w:val="bottom"/>
          </w:tcPr>
          <w:p w14:paraId="500B79E3" w14:textId="77777777" w:rsidR="00C3243B" w:rsidRPr="00761B80" w:rsidRDefault="00C3243B" w:rsidP="00C3243B">
            <w:pPr>
              <w:pStyle w:val="Texto"/>
              <w:tabs>
                <w:tab w:val="decimal" w:pos="1113"/>
              </w:tabs>
            </w:pPr>
          </w:p>
        </w:tc>
        <w:tc>
          <w:tcPr>
            <w:tcW w:w="1224" w:type="dxa"/>
            <w:tcBorders>
              <w:left w:val="nil"/>
              <w:right w:val="nil"/>
            </w:tcBorders>
            <w:vAlign w:val="bottom"/>
          </w:tcPr>
          <w:p w14:paraId="634FDE64" w14:textId="35858D3A" w:rsidR="00C3243B" w:rsidRPr="00761B80" w:rsidRDefault="007C43B5" w:rsidP="00C3243B">
            <w:pPr>
              <w:pStyle w:val="Texto"/>
              <w:tabs>
                <w:tab w:val="decimal" w:pos="1113"/>
              </w:tabs>
            </w:pPr>
            <w:r w:rsidRPr="007C43B5">
              <w:t>101.968</w:t>
            </w:r>
          </w:p>
        </w:tc>
        <w:tc>
          <w:tcPr>
            <w:tcW w:w="144" w:type="dxa"/>
            <w:vAlign w:val="bottom"/>
          </w:tcPr>
          <w:p w14:paraId="0A1395DF" w14:textId="77777777" w:rsidR="00C3243B" w:rsidRPr="00761B80" w:rsidRDefault="00C3243B" w:rsidP="00C3243B">
            <w:pPr>
              <w:pStyle w:val="Texto"/>
              <w:tabs>
                <w:tab w:val="decimal" w:pos="1113"/>
              </w:tabs>
            </w:pPr>
          </w:p>
        </w:tc>
        <w:tc>
          <w:tcPr>
            <w:tcW w:w="1206" w:type="dxa"/>
            <w:vAlign w:val="bottom"/>
          </w:tcPr>
          <w:p w14:paraId="2C6942F0" w14:textId="7826F80C" w:rsidR="00C3243B" w:rsidRPr="00761B80" w:rsidRDefault="007C43B5" w:rsidP="00C3243B">
            <w:pPr>
              <w:pStyle w:val="Texto"/>
              <w:tabs>
                <w:tab w:val="decimal" w:pos="1113"/>
              </w:tabs>
              <w:jc w:val="left"/>
            </w:pPr>
            <w:r w:rsidRPr="007C43B5">
              <w:t>145.542</w:t>
            </w:r>
          </w:p>
        </w:tc>
        <w:tc>
          <w:tcPr>
            <w:tcW w:w="90" w:type="dxa"/>
            <w:vAlign w:val="bottom"/>
          </w:tcPr>
          <w:p w14:paraId="5D39AA22" w14:textId="77777777" w:rsidR="00C3243B" w:rsidRPr="00761B80" w:rsidRDefault="00C3243B" w:rsidP="00C3243B">
            <w:pPr>
              <w:pStyle w:val="Texto"/>
              <w:tabs>
                <w:tab w:val="decimal" w:pos="1113"/>
              </w:tabs>
              <w:jc w:val="left"/>
            </w:pPr>
          </w:p>
        </w:tc>
        <w:tc>
          <w:tcPr>
            <w:tcW w:w="1260" w:type="dxa"/>
            <w:vAlign w:val="bottom"/>
          </w:tcPr>
          <w:p w14:paraId="0840B5FE" w14:textId="005A3D1A" w:rsidR="00C3243B" w:rsidRPr="00761B80" w:rsidRDefault="007C43B5" w:rsidP="00C3243B">
            <w:pPr>
              <w:pStyle w:val="Texto"/>
              <w:tabs>
                <w:tab w:val="decimal" w:pos="1113"/>
              </w:tabs>
              <w:jc w:val="left"/>
            </w:pPr>
            <w:r w:rsidRPr="007C43B5">
              <w:t>7.213</w:t>
            </w:r>
          </w:p>
        </w:tc>
      </w:tr>
      <w:tr w:rsidR="00C3243B" w:rsidRPr="00761B80" w14:paraId="5B22EDF3" w14:textId="77777777" w:rsidTr="00453E1B">
        <w:trPr>
          <w:trHeight w:val="20"/>
        </w:trPr>
        <w:tc>
          <w:tcPr>
            <w:tcW w:w="4770" w:type="dxa"/>
            <w:tcBorders>
              <w:left w:val="nil"/>
              <w:bottom w:val="nil"/>
              <w:right w:val="nil"/>
            </w:tcBorders>
            <w:vAlign w:val="bottom"/>
          </w:tcPr>
          <w:p w14:paraId="51D321B9" w14:textId="62D516DC" w:rsidR="00C3243B" w:rsidRPr="009C156E" w:rsidRDefault="00C3243B" w:rsidP="00C3243B">
            <w:pPr>
              <w:pStyle w:val="Texto"/>
              <w:jc w:val="left"/>
            </w:pPr>
            <w:r w:rsidRPr="00761B80">
              <w:t>Resultado venta de propiedad</w:t>
            </w:r>
            <w:r>
              <w:t xml:space="preserve">es, planta y equipo, materiales </w:t>
            </w:r>
            <w:r w:rsidRPr="00761B80">
              <w:t>y otros</w:t>
            </w:r>
          </w:p>
        </w:tc>
        <w:tc>
          <w:tcPr>
            <w:tcW w:w="1260" w:type="dxa"/>
            <w:tcBorders>
              <w:left w:val="nil"/>
              <w:right w:val="nil"/>
            </w:tcBorders>
            <w:vAlign w:val="bottom"/>
          </w:tcPr>
          <w:p w14:paraId="2BC18D6D" w14:textId="4EB52BF1" w:rsidR="00C3243B" w:rsidRPr="00761B80" w:rsidRDefault="004E7B30" w:rsidP="00C3243B">
            <w:pPr>
              <w:pStyle w:val="Texto"/>
              <w:tabs>
                <w:tab w:val="decimal" w:pos="1113"/>
              </w:tabs>
            </w:pPr>
            <w:r w:rsidRPr="004E7B30">
              <w:t>26.885</w:t>
            </w:r>
          </w:p>
        </w:tc>
        <w:tc>
          <w:tcPr>
            <w:tcW w:w="126" w:type="dxa"/>
            <w:tcBorders>
              <w:left w:val="nil"/>
              <w:right w:val="nil"/>
            </w:tcBorders>
            <w:vAlign w:val="bottom"/>
          </w:tcPr>
          <w:p w14:paraId="3B5B528F" w14:textId="77777777" w:rsidR="00C3243B" w:rsidRPr="00761B80" w:rsidRDefault="00C3243B" w:rsidP="00C3243B">
            <w:pPr>
              <w:pStyle w:val="Texto"/>
              <w:tabs>
                <w:tab w:val="decimal" w:pos="1113"/>
              </w:tabs>
            </w:pPr>
          </w:p>
        </w:tc>
        <w:tc>
          <w:tcPr>
            <w:tcW w:w="1224" w:type="dxa"/>
            <w:tcBorders>
              <w:left w:val="nil"/>
              <w:right w:val="nil"/>
            </w:tcBorders>
            <w:vAlign w:val="bottom"/>
          </w:tcPr>
          <w:p w14:paraId="397B0820" w14:textId="1763A5D4" w:rsidR="00C3243B" w:rsidRPr="00761B80" w:rsidRDefault="007C43B5" w:rsidP="00C3243B">
            <w:pPr>
              <w:pStyle w:val="Texto"/>
              <w:tabs>
                <w:tab w:val="decimal" w:pos="1113"/>
              </w:tabs>
            </w:pPr>
            <w:r w:rsidRPr="007C43B5">
              <w:t>(3.427)</w:t>
            </w:r>
          </w:p>
        </w:tc>
        <w:tc>
          <w:tcPr>
            <w:tcW w:w="144" w:type="dxa"/>
            <w:vAlign w:val="bottom"/>
          </w:tcPr>
          <w:p w14:paraId="3FF374BD" w14:textId="77777777" w:rsidR="00C3243B" w:rsidRPr="00761B80" w:rsidRDefault="00C3243B" w:rsidP="00C3243B">
            <w:pPr>
              <w:pStyle w:val="Texto"/>
              <w:tabs>
                <w:tab w:val="decimal" w:pos="1113"/>
              </w:tabs>
            </w:pPr>
          </w:p>
        </w:tc>
        <w:tc>
          <w:tcPr>
            <w:tcW w:w="1206" w:type="dxa"/>
            <w:vAlign w:val="bottom"/>
          </w:tcPr>
          <w:p w14:paraId="79D24A94" w14:textId="6210CE4A" w:rsidR="00C3243B" w:rsidRPr="00761B80" w:rsidRDefault="00C3243B" w:rsidP="00C3243B">
            <w:pPr>
              <w:pStyle w:val="Texto"/>
              <w:tabs>
                <w:tab w:val="decimal" w:pos="1113"/>
              </w:tabs>
              <w:jc w:val="left"/>
            </w:pPr>
            <w:r w:rsidRPr="00C3243B">
              <w:t>119.867</w:t>
            </w:r>
          </w:p>
        </w:tc>
        <w:tc>
          <w:tcPr>
            <w:tcW w:w="90" w:type="dxa"/>
            <w:vAlign w:val="bottom"/>
          </w:tcPr>
          <w:p w14:paraId="1383FA64" w14:textId="77777777" w:rsidR="00C3243B" w:rsidRPr="00761B80" w:rsidRDefault="00C3243B" w:rsidP="00C3243B">
            <w:pPr>
              <w:pStyle w:val="Texto"/>
              <w:tabs>
                <w:tab w:val="decimal" w:pos="1113"/>
              </w:tabs>
              <w:jc w:val="left"/>
            </w:pPr>
          </w:p>
        </w:tc>
        <w:tc>
          <w:tcPr>
            <w:tcW w:w="1260" w:type="dxa"/>
            <w:vAlign w:val="bottom"/>
          </w:tcPr>
          <w:p w14:paraId="49299416" w14:textId="4FEB2B8F" w:rsidR="00C3243B" w:rsidRPr="00761B80" w:rsidRDefault="00C3243B" w:rsidP="00C3243B">
            <w:pPr>
              <w:pStyle w:val="Texto"/>
              <w:tabs>
                <w:tab w:val="decimal" w:pos="1113"/>
              </w:tabs>
              <w:jc w:val="left"/>
            </w:pPr>
            <w:r w:rsidRPr="00C3243B">
              <w:t>82.399</w:t>
            </w:r>
          </w:p>
        </w:tc>
      </w:tr>
      <w:tr w:rsidR="00C3243B" w:rsidRPr="00761B80" w14:paraId="03CE7857" w14:textId="77777777" w:rsidTr="00453E1B">
        <w:trPr>
          <w:trHeight w:val="20"/>
        </w:trPr>
        <w:tc>
          <w:tcPr>
            <w:tcW w:w="4770" w:type="dxa"/>
            <w:tcBorders>
              <w:left w:val="nil"/>
              <w:bottom w:val="nil"/>
              <w:right w:val="nil"/>
            </w:tcBorders>
            <w:vAlign w:val="bottom"/>
          </w:tcPr>
          <w:p w14:paraId="0DBA3D48" w14:textId="1480CDF9" w:rsidR="00C3243B" w:rsidRPr="00761B80" w:rsidRDefault="00C3243B" w:rsidP="00C3243B">
            <w:pPr>
              <w:pStyle w:val="Texto"/>
              <w:jc w:val="left"/>
            </w:pPr>
            <w:r w:rsidRPr="00A3667C">
              <w:t>Recupero de siniestros</w:t>
            </w:r>
          </w:p>
        </w:tc>
        <w:tc>
          <w:tcPr>
            <w:tcW w:w="1260" w:type="dxa"/>
            <w:tcBorders>
              <w:left w:val="nil"/>
              <w:right w:val="nil"/>
            </w:tcBorders>
            <w:vAlign w:val="bottom"/>
          </w:tcPr>
          <w:p w14:paraId="3CCDAF2D" w14:textId="64DD715B" w:rsidR="00C3243B" w:rsidRPr="00612A2D" w:rsidRDefault="004E7B30" w:rsidP="00C3243B">
            <w:pPr>
              <w:pStyle w:val="Texto"/>
              <w:tabs>
                <w:tab w:val="decimal" w:pos="1113"/>
              </w:tabs>
            </w:pPr>
            <w:r w:rsidRPr="004E7B30">
              <w:t>12.859</w:t>
            </w:r>
          </w:p>
        </w:tc>
        <w:tc>
          <w:tcPr>
            <w:tcW w:w="126" w:type="dxa"/>
            <w:tcBorders>
              <w:left w:val="nil"/>
              <w:right w:val="nil"/>
            </w:tcBorders>
            <w:vAlign w:val="bottom"/>
          </w:tcPr>
          <w:p w14:paraId="39C617C8" w14:textId="77777777" w:rsidR="00C3243B" w:rsidRPr="00761B80" w:rsidRDefault="00C3243B" w:rsidP="00C3243B">
            <w:pPr>
              <w:pStyle w:val="Texto"/>
              <w:tabs>
                <w:tab w:val="decimal" w:pos="1113"/>
              </w:tabs>
            </w:pPr>
          </w:p>
        </w:tc>
        <w:tc>
          <w:tcPr>
            <w:tcW w:w="1224" w:type="dxa"/>
            <w:tcBorders>
              <w:left w:val="nil"/>
              <w:right w:val="nil"/>
            </w:tcBorders>
            <w:vAlign w:val="bottom"/>
          </w:tcPr>
          <w:p w14:paraId="7F8B239A" w14:textId="1E52AADE" w:rsidR="00C3243B" w:rsidRPr="00612A2D" w:rsidRDefault="007C43B5" w:rsidP="00C3243B">
            <w:pPr>
              <w:pStyle w:val="Texto"/>
              <w:tabs>
                <w:tab w:val="decimal" w:pos="1113"/>
              </w:tabs>
            </w:pPr>
            <w:r w:rsidRPr="007C43B5">
              <w:t>1.302</w:t>
            </w:r>
          </w:p>
        </w:tc>
        <w:tc>
          <w:tcPr>
            <w:tcW w:w="144" w:type="dxa"/>
            <w:vAlign w:val="bottom"/>
          </w:tcPr>
          <w:p w14:paraId="17E1C3E2" w14:textId="77777777" w:rsidR="00C3243B" w:rsidRPr="00761B80" w:rsidRDefault="00C3243B" w:rsidP="00C3243B">
            <w:pPr>
              <w:pStyle w:val="Texto"/>
              <w:tabs>
                <w:tab w:val="decimal" w:pos="1113"/>
              </w:tabs>
            </w:pPr>
          </w:p>
        </w:tc>
        <w:tc>
          <w:tcPr>
            <w:tcW w:w="1206" w:type="dxa"/>
            <w:vAlign w:val="bottom"/>
          </w:tcPr>
          <w:p w14:paraId="4B246F2C" w14:textId="39C6D3E9" w:rsidR="00C3243B" w:rsidRPr="00F60B96" w:rsidRDefault="00C3243B" w:rsidP="00C3243B">
            <w:pPr>
              <w:pStyle w:val="Texto"/>
              <w:tabs>
                <w:tab w:val="decimal" w:pos="1113"/>
              </w:tabs>
              <w:jc w:val="left"/>
            </w:pPr>
            <w:r w:rsidRPr="00C3243B">
              <w:t>327.276</w:t>
            </w:r>
          </w:p>
        </w:tc>
        <w:tc>
          <w:tcPr>
            <w:tcW w:w="90" w:type="dxa"/>
            <w:vAlign w:val="bottom"/>
          </w:tcPr>
          <w:p w14:paraId="4FC9BC0E" w14:textId="77777777" w:rsidR="00C3243B" w:rsidRPr="00761B80" w:rsidRDefault="00C3243B" w:rsidP="00C3243B">
            <w:pPr>
              <w:pStyle w:val="Texto"/>
              <w:tabs>
                <w:tab w:val="decimal" w:pos="1113"/>
              </w:tabs>
              <w:jc w:val="left"/>
            </w:pPr>
          </w:p>
        </w:tc>
        <w:tc>
          <w:tcPr>
            <w:tcW w:w="1260" w:type="dxa"/>
            <w:vAlign w:val="bottom"/>
          </w:tcPr>
          <w:p w14:paraId="09405375" w14:textId="6471D552" w:rsidR="00C3243B" w:rsidRPr="00F60B96" w:rsidRDefault="00C3243B" w:rsidP="00C3243B">
            <w:pPr>
              <w:pStyle w:val="Texto"/>
              <w:tabs>
                <w:tab w:val="decimal" w:pos="1113"/>
              </w:tabs>
              <w:jc w:val="left"/>
            </w:pPr>
            <w:r w:rsidRPr="00C3243B">
              <w:t>326.688</w:t>
            </w:r>
          </w:p>
        </w:tc>
      </w:tr>
      <w:tr w:rsidR="00441B23" w:rsidRPr="00761B80" w14:paraId="6FAD5485" w14:textId="77777777" w:rsidTr="00453E1B">
        <w:trPr>
          <w:trHeight w:val="20"/>
        </w:trPr>
        <w:tc>
          <w:tcPr>
            <w:tcW w:w="4770" w:type="dxa"/>
            <w:tcBorders>
              <w:left w:val="nil"/>
              <w:bottom w:val="nil"/>
              <w:right w:val="nil"/>
            </w:tcBorders>
            <w:vAlign w:val="bottom"/>
          </w:tcPr>
          <w:p w14:paraId="14FC1252" w14:textId="1AD07503" w:rsidR="00441B23" w:rsidRPr="00A3667C" w:rsidRDefault="004C6136" w:rsidP="00C3243B">
            <w:pPr>
              <w:pStyle w:val="Texto"/>
              <w:jc w:val="left"/>
            </w:pPr>
            <w:r>
              <w:t>Recupero provisión para deudores</w:t>
            </w:r>
            <w:r w:rsidR="00441B23">
              <w:t xml:space="preserve"> incobrables</w:t>
            </w:r>
          </w:p>
        </w:tc>
        <w:tc>
          <w:tcPr>
            <w:tcW w:w="1260" w:type="dxa"/>
            <w:tcBorders>
              <w:left w:val="nil"/>
              <w:right w:val="nil"/>
            </w:tcBorders>
            <w:vAlign w:val="bottom"/>
          </w:tcPr>
          <w:p w14:paraId="25578AB7" w14:textId="7FA4CD98" w:rsidR="00441B23" w:rsidRPr="004E7B30" w:rsidRDefault="00441B23" w:rsidP="00C3243B">
            <w:pPr>
              <w:pStyle w:val="Texto"/>
              <w:tabs>
                <w:tab w:val="decimal" w:pos="1113"/>
              </w:tabs>
            </w:pPr>
            <w:r>
              <w:t>5.583</w:t>
            </w:r>
          </w:p>
        </w:tc>
        <w:tc>
          <w:tcPr>
            <w:tcW w:w="126" w:type="dxa"/>
            <w:tcBorders>
              <w:left w:val="nil"/>
              <w:right w:val="nil"/>
            </w:tcBorders>
            <w:vAlign w:val="bottom"/>
          </w:tcPr>
          <w:p w14:paraId="2A71476D" w14:textId="77777777" w:rsidR="00441B23" w:rsidRPr="00761B80" w:rsidRDefault="00441B23" w:rsidP="00C3243B">
            <w:pPr>
              <w:pStyle w:val="Texto"/>
              <w:tabs>
                <w:tab w:val="decimal" w:pos="1113"/>
              </w:tabs>
            </w:pPr>
          </w:p>
        </w:tc>
        <w:tc>
          <w:tcPr>
            <w:tcW w:w="1224" w:type="dxa"/>
            <w:tcBorders>
              <w:left w:val="nil"/>
              <w:right w:val="nil"/>
            </w:tcBorders>
            <w:vAlign w:val="bottom"/>
          </w:tcPr>
          <w:p w14:paraId="56CDFC3C" w14:textId="31077895" w:rsidR="00441B23" w:rsidRPr="007C43B5" w:rsidRDefault="00441B23" w:rsidP="00C3243B">
            <w:pPr>
              <w:pStyle w:val="Texto"/>
              <w:tabs>
                <w:tab w:val="decimal" w:pos="1113"/>
              </w:tabs>
            </w:pPr>
            <w:r>
              <w:t>5.583</w:t>
            </w:r>
          </w:p>
        </w:tc>
        <w:tc>
          <w:tcPr>
            <w:tcW w:w="144" w:type="dxa"/>
            <w:vAlign w:val="bottom"/>
          </w:tcPr>
          <w:p w14:paraId="37526942" w14:textId="77777777" w:rsidR="00441B23" w:rsidRPr="00761B80" w:rsidRDefault="00441B23" w:rsidP="00C3243B">
            <w:pPr>
              <w:pStyle w:val="Texto"/>
              <w:tabs>
                <w:tab w:val="decimal" w:pos="1113"/>
              </w:tabs>
            </w:pPr>
          </w:p>
        </w:tc>
        <w:tc>
          <w:tcPr>
            <w:tcW w:w="1206" w:type="dxa"/>
            <w:vAlign w:val="bottom"/>
          </w:tcPr>
          <w:p w14:paraId="6F9CCC2F" w14:textId="57CCC767" w:rsidR="00441B23" w:rsidRPr="00C3243B" w:rsidRDefault="008D70EE" w:rsidP="00C3243B">
            <w:pPr>
              <w:pStyle w:val="Texto"/>
              <w:tabs>
                <w:tab w:val="decimal" w:pos="1113"/>
              </w:tabs>
              <w:jc w:val="left"/>
            </w:pPr>
            <w:r>
              <w:t xml:space="preserve">-      </w:t>
            </w:r>
          </w:p>
        </w:tc>
        <w:tc>
          <w:tcPr>
            <w:tcW w:w="90" w:type="dxa"/>
            <w:vAlign w:val="bottom"/>
          </w:tcPr>
          <w:p w14:paraId="6D5224A7" w14:textId="77777777" w:rsidR="00441B23" w:rsidRPr="00761B80" w:rsidRDefault="00441B23" w:rsidP="00C3243B">
            <w:pPr>
              <w:pStyle w:val="Texto"/>
              <w:tabs>
                <w:tab w:val="decimal" w:pos="1113"/>
              </w:tabs>
              <w:jc w:val="left"/>
            </w:pPr>
          </w:p>
        </w:tc>
        <w:tc>
          <w:tcPr>
            <w:tcW w:w="1260" w:type="dxa"/>
            <w:vAlign w:val="bottom"/>
          </w:tcPr>
          <w:p w14:paraId="035504FF" w14:textId="48355284" w:rsidR="00441B23" w:rsidRPr="00C3243B" w:rsidRDefault="00362184" w:rsidP="00C3243B">
            <w:pPr>
              <w:pStyle w:val="Texto"/>
              <w:tabs>
                <w:tab w:val="decimal" w:pos="1113"/>
              </w:tabs>
              <w:jc w:val="left"/>
            </w:pPr>
            <w:r>
              <w:t xml:space="preserve">-      </w:t>
            </w:r>
          </w:p>
        </w:tc>
      </w:tr>
      <w:tr w:rsidR="00C3243B" w:rsidRPr="00761B80" w14:paraId="2CCD94A0" w14:textId="77777777" w:rsidTr="00453E1B">
        <w:trPr>
          <w:trHeight w:val="20"/>
        </w:trPr>
        <w:tc>
          <w:tcPr>
            <w:tcW w:w="4770" w:type="dxa"/>
            <w:tcBorders>
              <w:left w:val="nil"/>
              <w:bottom w:val="nil"/>
              <w:right w:val="nil"/>
            </w:tcBorders>
            <w:vAlign w:val="bottom"/>
          </w:tcPr>
          <w:p w14:paraId="660F7AF0" w14:textId="23DAD349" w:rsidR="00C3243B" w:rsidRPr="0091645C" w:rsidRDefault="00C3243B" w:rsidP="00C3243B">
            <w:pPr>
              <w:pStyle w:val="Texto"/>
              <w:jc w:val="left"/>
            </w:pPr>
            <w:r w:rsidRPr="00761B80">
              <w:t>Diversos</w:t>
            </w:r>
          </w:p>
        </w:tc>
        <w:tc>
          <w:tcPr>
            <w:tcW w:w="1260" w:type="dxa"/>
            <w:tcBorders>
              <w:left w:val="nil"/>
              <w:right w:val="nil"/>
            </w:tcBorders>
            <w:vAlign w:val="bottom"/>
          </w:tcPr>
          <w:p w14:paraId="7AEC2618" w14:textId="3B6497D4" w:rsidR="00C3243B" w:rsidRPr="00761B80" w:rsidRDefault="007C43B5" w:rsidP="00C3243B">
            <w:pPr>
              <w:pStyle w:val="Texto"/>
              <w:tabs>
                <w:tab w:val="decimal" w:pos="1113"/>
              </w:tabs>
            </w:pPr>
            <w:r w:rsidRPr="007C43B5">
              <w:t>49.569</w:t>
            </w:r>
          </w:p>
        </w:tc>
        <w:tc>
          <w:tcPr>
            <w:tcW w:w="126" w:type="dxa"/>
            <w:tcBorders>
              <w:left w:val="nil"/>
              <w:right w:val="nil"/>
            </w:tcBorders>
            <w:vAlign w:val="bottom"/>
          </w:tcPr>
          <w:p w14:paraId="507E6FE9" w14:textId="77777777" w:rsidR="00C3243B" w:rsidRPr="00761B80" w:rsidRDefault="00C3243B" w:rsidP="00C3243B">
            <w:pPr>
              <w:pStyle w:val="Texto"/>
              <w:tabs>
                <w:tab w:val="decimal" w:pos="1113"/>
              </w:tabs>
            </w:pPr>
          </w:p>
        </w:tc>
        <w:tc>
          <w:tcPr>
            <w:tcW w:w="1224" w:type="dxa"/>
            <w:tcBorders>
              <w:left w:val="nil"/>
              <w:right w:val="nil"/>
            </w:tcBorders>
            <w:vAlign w:val="bottom"/>
          </w:tcPr>
          <w:p w14:paraId="1D982DF7" w14:textId="1D2185C5" w:rsidR="00C3243B" w:rsidRPr="00761B80" w:rsidRDefault="007C43B5" w:rsidP="00C3243B">
            <w:pPr>
              <w:pStyle w:val="Texto"/>
              <w:tabs>
                <w:tab w:val="decimal" w:pos="1113"/>
              </w:tabs>
            </w:pPr>
            <w:r w:rsidRPr="007C43B5">
              <w:t>43.550</w:t>
            </w:r>
          </w:p>
        </w:tc>
        <w:tc>
          <w:tcPr>
            <w:tcW w:w="144" w:type="dxa"/>
            <w:vAlign w:val="bottom"/>
          </w:tcPr>
          <w:p w14:paraId="72281AEB" w14:textId="77777777" w:rsidR="00C3243B" w:rsidRPr="00761B80" w:rsidRDefault="00C3243B" w:rsidP="00C3243B">
            <w:pPr>
              <w:pStyle w:val="Texto"/>
              <w:tabs>
                <w:tab w:val="decimal" w:pos="1113"/>
              </w:tabs>
            </w:pPr>
          </w:p>
        </w:tc>
        <w:tc>
          <w:tcPr>
            <w:tcW w:w="1206" w:type="dxa"/>
            <w:vAlign w:val="bottom"/>
          </w:tcPr>
          <w:p w14:paraId="079DA070" w14:textId="50BC3366" w:rsidR="00C3243B" w:rsidRPr="00761B80" w:rsidRDefault="007C43B5" w:rsidP="00C3243B">
            <w:pPr>
              <w:pStyle w:val="Texto"/>
              <w:tabs>
                <w:tab w:val="decimal" w:pos="1113"/>
              </w:tabs>
              <w:jc w:val="left"/>
            </w:pPr>
            <w:r w:rsidRPr="007C43B5">
              <w:t>595.863</w:t>
            </w:r>
          </w:p>
        </w:tc>
        <w:tc>
          <w:tcPr>
            <w:tcW w:w="90" w:type="dxa"/>
            <w:vAlign w:val="bottom"/>
          </w:tcPr>
          <w:p w14:paraId="45208DED" w14:textId="77777777" w:rsidR="00C3243B" w:rsidRPr="00761B80" w:rsidRDefault="00C3243B" w:rsidP="00C3243B">
            <w:pPr>
              <w:pStyle w:val="Texto"/>
              <w:tabs>
                <w:tab w:val="decimal" w:pos="1113"/>
              </w:tabs>
              <w:jc w:val="left"/>
            </w:pPr>
          </w:p>
        </w:tc>
        <w:tc>
          <w:tcPr>
            <w:tcW w:w="1260" w:type="dxa"/>
            <w:vAlign w:val="bottom"/>
          </w:tcPr>
          <w:p w14:paraId="0CF1A181" w14:textId="2456619D" w:rsidR="00C3243B" w:rsidRPr="00761B80" w:rsidRDefault="007C43B5" w:rsidP="00C3243B">
            <w:pPr>
              <w:pStyle w:val="Texto"/>
              <w:tabs>
                <w:tab w:val="decimal" w:pos="1113"/>
              </w:tabs>
              <w:jc w:val="left"/>
            </w:pPr>
            <w:r w:rsidRPr="007C43B5">
              <w:t>581.756</w:t>
            </w:r>
          </w:p>
        </w:tc>
      </w:tr>
      <w:tr w:rsidR="00C3243B" w:rsidRPr="00761B80" w14:paraId="39428434" w14:textId="77777777" w:rsidTr="00453E1B">
        <w:trPr>
          <w:trHeight w:val="20"/>
        </w:trPr>
        <w:tc>
          <w:tcPr>
            <w:tcW w:w="4770" w:type="dxa"/>
            <w:tcBorders>
              <w:left w:val="nil"/>
              <w:bottom w:val="nil"/>
              <w:right w:val="nil"/>
            </w:tcBorders>
            <w:vAlign w:val="bottom"/>
          </w:tcPr>
          <w:p w14:paraId="7BF0872D" w14:textId="6D40D737" w:rsidR="00C3243B" w:rsidRPr="00761B80" w:rsidRDefault="00C3243B" w:rsidP="00C3243B">
            <w:pPr>
              <w:pStyle w:val="Texto"/>
              <w:jc w:val="left"/>
              <w:rPr>
                <w:b/>
              </w:rPr>
            </w:pPr>
            <w:proofErr w:type="gramStart"/>
            <w:r>
              <w:rPr>
                <w:b/>
              </w:rPr>
              <w:t>Total</w:t>
            </w:r>
            <w:proofErr w:type="gramEnd"/>
            <w:r>
              <w:rPr>
                <w:b/>
              </w:rPr>
              <w:t xml:space="preserve"> de otros ingresos operativos</w:t>
            </w:r>
          </w:p>
        </w:tc>
        <w:tc>
          <w:tcPr>
            <w:tcW w:w="1260" w:type="dxa"/>
            <w:tcBorders>
              <w:top w:val="single" w:sz="6" w:space="0" w:color="auto"/>
              <w:left w:val="nil"/>
              <w:bottom w:val="double" w:sz="6" w:space="0" w:color="auto"/>
              <w:right w:val="nil"/>
            </w:tcBorders>
            <w:vAlign w:val="bottom"/>
          </w:tcPr>
          <w:p w14:paraId="557EC880" w14:textId="4EEE851E" w:rsidR="00C3243B" w:rsidRPr="00F048B7" w:rsidRDefault="007C43B5" w:rsidP="00C3243B">
            <w:pPr>
              <w:pStyle w:val="Texto"/>
              <w:tabs>
                <w:tab w:val="decimal" w:pos="1113"/>
              </w:tabs>
              <w:rPr>
                <w:b/>
                <w:bCs/>
              </w:rPr>
            </w:pPr>
            <w:r w:rsidRPr="007C43B5">
              <w:rPr>
                <w:b/>
                <w:bCs/>
              </w:rPr>
              <w:t>264.515</w:t>
            </w:r>
          </w:p>
        </w:tc>
        <w:tc>
          <w:tcPr>
            <w:tcW w:w="126" w:type="dxa"/>
            <w:tcBorders>
              <w:left w:val="nil"/>
              <w:right w:val="nil"/>
            </w:tcBorders>
            <w:vAlign w:val="bottom"/>
          </w:tcPr>
          <w:p w14:paraId="7BDEB9C7" w14:textId="77777777" w:rsidR="00C3243B" w:rsidRPr="00F048B7" w:rsidRDefault="00C3243B" w:rsidP="00C3243B">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2A89FAFC" w14:textId="2F75AB2A" w:rsidR="00C3243B" w:rsidRPr="00F048B7" w:rsidRDefault="007C43B5" w:rsidP="00C3243B">
            <w:pPr>
              <w:pStyle w:val="Texto"/>
              <w:tabs>
                <w:tab w:val="decimal" w:pos="1113"/>
              </w:tabs>
              <w:rPr>
                <w:b/>
                <w:bCs/>
              </w:rPr>
            </w:pPr>
            <w:r w:rsidRPr="007C43B5">
              <w:rPr>
                <w:b/>
                <w:bCs/>
              </w:rPr>
              <w:t>148.976</w:t>
            </w:r>
          </w:p>
        </w:tc>
        <w:tc>
          <w:tcPr>
            <w:tcW w:w="144" w:type="dxa"/>
            <w:vAlign w:val="bottom"/>
          </w:tcPr>
          <w:p w14:paraId="0A6E5A69" w14:textId="77777777" w:rsidR="00C3243B" w:rsidRPr="00F048B7" w:rsidRDefault="00C3243B" w:rsidP="00C3243B">
            <w:pPr>
              <w:pStyle w:val="Texto"/>
              <w:tabs>
                <w:tab w:val="decimal" w:pos="1113"/>
              </w:tabs>
              <w:rPr>
                <w:b/>
                <w:bCs/>
              </w:rPr>
            </w:pPr>
          </w:p>
        </w:tc>
        <w:tc>
          <w:tcPr>
            <w:tcW w:w="1206" w:type="dxa"/>
            <w:tcBorders>
              <w:top w:val="single" w:sz="6" w:space="0" w:color="auto"/>
              <w:bottom w:val="double" w:sz="6" w:space="0" w:color="auto"/>
            </w:tcBorders>
            <w:vAlign w:val="bottom"/>
          </w:tcPr>
          <w:p w14:paraId="468F1ED9" w14:textId="250CF5E3" w:rsidR="00C3243B" w:rsidRPr="00C3243B" w:rsidRDefault="00C3243B" w:rsidP="00C3243B">
            <w:pPr>
              <w:pStyle w:val="Texto"/>
              <w:tabs>
                <w:tab w:val="decimal" w:pos="1113"/>
              </w:tabs>
              <w:jc w:val="left"/>
              <w:rPr>
                <w:b/>
                <w:bCs/>
              </w:rPr>
            </w:pPr>
            <w:r w:rsidRPr="00C3243B">
              <w:rPr>
                <w:b/>
                <w:bCs/>
              </w:rPr>
              <w:t>1.188.548</w:t>
            </w:r>
          </w:p>
        </w:tc>
        <w:tc>
          <w:tcPr>
            <w:tcW w:w="90" w:type="dxa"/>
            <w:vAlign w:val="bottom"/>
          </w:tcPr>
          <w:p w14:paraId="7B9F4737" w14:textId="77777777" w:rsidR="00C3243B" w:rsidRPr="00C3243B" w:rsidRDefault="00C3243B" w:rsidP="00C3243B">
            <w:pPr>
              <w:pStyle w:val="Texto"/>
              <w:tabs>
                <w:tab w:val="decimal" w:pos="1113"/>
              </w:tabs>
              <w:jc w:val="left"/>
              <w:rPr>
                <w:b/>
                <w:bCs/>
              </w:rPr>
            </w:pPr>
          </w:p>
        </w:tc>
        <w:tc>
          <w:tcPr>
            <w:tcW w:w="1260" w:type="dxa"/>
            <w:tcBorders>
              <w:top w:val="single" w:sz="6" w:space="0" w:color="auto"/>
              <w:bottom w:val="double" w:sz="6" w:space="0" w:color="auto"/>
            </w:tcBorders>
            <w:vAlign w:val="bottom"/>
          </w:tcPr>
          <w:p w14:paraId="287C07C3" w14:textId="4A5D6255" w:rsidR="00C3243B" w:rsidRPr="00C3243B" w:rsidRDefault="00C3243B" w:rsidP="00C3243B">
            <w:pPr>
              <w:pStyle w:val="Texto"/>
              <w:tabs>
                <w:tab w:val="decimal" w:pos="1113"/>
              </w:tabs>
              <w:jc w:val="left"/>
              <w:rPr>
                <w:b/>
                <w:bCs/>
              </w:rPr>
            </w:pPr>
            <w:r w:rsidRPr="00C3243B">
              <w:rPr>
                <w:b/>
                <w:bCs/>
              </w:rPr>
              <w:t>998.056</w:t>
            </w:r>
          </w:p>
        </w:tc>
      </w:tr>
    </w:tbl>
    <w:p w14:paraId="4DFD3178" w14:textId="055F9BFE" w:rsidR="00F71465" w:rsidRPr="00677B4D" w:rsidRDefault="00F71465" w:rsidP="00677B4D">
      <w:pPr>
        <w:pStyle w:val="Texto"/>
      </w:pPr>
    </w:p>
    <w:p w14:paraId="748521BB" w14:textId="0FC21140" w:rsidR="00F27089" w:rsidRDefault="00F27089" w:rsidP="00042325">
      <w:pPr>
        <w:pStyle w:val="Textonota"/>
        <w:numPr>
          <w:ilvl w:val="0"/>
          <w:numId w:val="32"/>
        </w:numPr>
        <w:ind w:left="450" w:hanging="432"/>
        <w:rPr>
          <w:rFonts w:cs="Arial"/>
          <w:b/>
          <w:bCs/>
        </w:rPr>
      </w:pPr>
      <w:r>
        <w:rPr>
          <w:rFonts w:cs="Arial"/>
          <w:b/>
          <w:bCs/>
        </w:rPr>
        <w:t xml:space="preserve">Otros gastos </w:t>
      </w:r>
      <w:r w:rsidRPr="00761B80">
        <w:rPr>
          <w:rFonts w:cs="Arial"/>
          <w:b/>
          <w:bCs/>
        </w:rPr>
        <w:t>operativos</w:t>
      </w:r>
    </w:p>
    <w:p w14:paraId="66BDD33F" w14:textId="77777777" w:rsidR="00C3243B" w:rsidRDefault="00C3243B" w:rsidP="001A75BB">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F71465" w:rsidRPr="00761B80" w14:paraId="35D5A224" w14:textId="77777777" w:rsidTr="004F1496">
        <w:trPr>
          <w:trHeight w:val="20"/>
        </w:trPr>
        <w:tc>
          <w:tcPr>
            <w:tcW w:w="4770" w:type="dxa"/>
            <w:tcBorders>
              <w:top w:val="nil"/>
              <w:left w:val="nil"/>
              <w:right w:val="nil"/>
            </w:tcBorders>
            <w:vAlign w:val="bottom"/>
          </w:tcPr>
          <w:p w14:paraId="52060192" w14:textId="77777777" w:rsidR="00F71465" w:rsidRPr="00761B80" w:rsidRDefault="00F71465" w:rsidP="004F1496">
            <w:pPr>
              <w:pStyle w:val="Texto"/>
              <w:jc w:val="left"/>
            </w:pPr>
          </w:p>
        </w:tc>
        <w:tc>
          <w:tcPr>
            <w:tcW w:w="5310" w:type="dxa"/>
            <w:gridSpan w:val="7"/>
            <w:tcBorders>
              <w:left w:val="nil"/>
              <w:bottom w:val="single" w:sz="6" w:space="0" w:color="auto"/>
            </w:tcBorders>
            <w:vAlign w:val="bottom"/>
          </w:tcPr>
          <w:p w14:paraId="4B772BBC" w14:textId="5ADFE7FE" w:rsidR="00F71465" w:rsidRDefault="00F71465" w:rsidP="004F1496">
            <w:pPr>
              <w:pStyle w:val="Texto"/>
              <w:jc w:val="center"/>
              <w:rPr>
                <w:b/>
              </w:rPr>
            </w:pPr>
            <w:r w:rsidRPr="00761B80">
              <w:rPr>
                <w:b/>
              </w:rPr>
              <w:t>Ganancia / (Pérdida</w:t>
            </w:r>
            <w:r w:rsidR="0080419E">
              <w:rPr>
                <w:b/>
              </w:rPr>
              <w:t>)</w:t>
            </w:r>
          </w:p>
        </w:tc>
      </w:tr>
      <w:tr w:rsidR="00F71465" w:rsidRPr="00761B80" w14:paraId="6A3B1626" w14:textId="77777777" w:rsidTr="004F1496">
        <w:trPr>
          <w:trHeight w:val="20"/>
        </w:trPr>
        <w:tc>
          <w:tcPr>
            <w:tcW w:w="4770" w:type="dxa"/>
            <w:tcBorders>
              <w:top w:val="nil"/>
              <w:left w:val="nil"/>
              <w:right w:val="nil"/>
            </w:tcBorders>
            <w:vAlign w:val="bottom"/>
          </w:tcPr>
          <w:p w14:paraId="5FBA068F" w14:textId="77777777" w:rsidR="00F71465" w:rsidRPr="00761B80" w:rsidRDefault="00F71465" w:rsidP="004F1496">
            <w:pPr>
              <w:pStyle w:val="Texto"/>
              <w:jc w:val="left"/>
            </w:pPr>
          </w:p>
        </w:tc>
        <w:tc>
          <w:tcPr>
            <w:tcW w:w="2610" w:type="dxa"/>
            <w:gridSpan w:val="3"/>
            <w:tcBorders>
              <w:left w:val="nil"/>
              <w:bottom w:val="single" w:sz="6" w:space="0" w:color="auto"/>
              <w:right w:val="nil"/>
            </w:tcBorders>
            <w:vAlign w:val="bottom"/>
          </w:tcPr>
          <w:p w14:paraId="7E9A80B9" w14:textId="4B0B31A0" w:rsidR="00F71465" w:rsidRDefault="00730E03" w:rsidP="004F1496">
            <w:pPr>
              <w:pStyle w:val="Texto"/>
              <w:jc w:val="center"/>
              <w:rPr>
                <w:b/>
              </w:rPr>
            </w:pPr>
            <w:r>
              <w:rPr>
                <w:b/>
              </w:rPr>
              <w:t>30/11/2022</w:t>
            </w:r>
          </w:p>
        </w:tc>
        <w:tc>
          <w:tcPr>
            <w:tcW w:w="144" w:type="dxa"/>
            <w:vAlign w:val="bottom"/>
          </w:tcPr>
          <w:p w14:paraId="0849452D" w14:textId="77777777" w:rsidR="00F71465" w:rsidRPr="00761B80" w:rsidRDefault="00F71465" w:rsidP="004F1496">
            <w:pPr>
              <w:pStyle w:val="Texto"/>
              <w:jc w:val="center"/>
              <w:rPr>
                <w:b/>
              </w:rPr>
            </w:pPr>
          </w:p>
        </w:tc>
        <w:tc>
          <w:tcPr>
            <w:tcW w:w="2556" w:type="dxa"/>
            <w:gridSpan w:val="3"/>
            <w:tcBorders>
              <w:bottom w:val="single" w:sz="6" w:space="0" w:color="auto"/>
            </w:tcBorders>
            <w:vAlign w:val="bottom"/>
          </w:tcPr>
          <w:p w14:paraId="7DEF8E82" w14:textId="5A98B30D" w:rsidR="00F71465" w:rsidRPr="00761B80" w:rsidRDefault="00730E03" w:rsidP="004F1496">
            <w:pPr>
              <w:pStyle w:val="Texto"/>
              <w:jc w:val="center"/>
              <w:rPr>
                <w:b/>
              </w:rPr>
            </w:pPr>
            <w:r>
              <w:rPr>
                <w:b/>
              </w:rPr>
              <w:t>30/11/2021</w:t>
            </w:r>
          </w:p>
        </w:tc>
      </w:tr>
      <w:tr w:rsidR="00F71465" w:rsidRPr="00761B80" w14:paraId="6CD01571" w14:textId="77777777" w:rsidTr="004F1496">
        <w:trPr>
          <w:trHeight w:val="20"/>
        </w:trPr>
        <w:tc>
          <w:tcPr>
            <w:tcW w:w="4770" w:type="dxa"/>
            <w:tcBorders>
              <w:left w:val="nil"/>
              <w:right w:val="nil"/>
            </w:tcBorders>
            <w:vAlign w:val="bottom"/>
          </w:tcPr>
          <w:p w14:paraId="77CD92A2" w14:textId="77777777" w:rsidR="00F71465" w:rsidRPr="00761B80" w:rsidRDefault="00F71465" w:rsidP="004F1496">
            <w:pPr>
              <w:pStyle w:val="Texto"/>
              <w:jc w:val="left"/>
            </w:pPr>
          </w:p>
        </w:tc>
        <w:tc>
          <w:tcPr>
            <w:tcW w:w="1260" w:type="dxa"/>
            <w:tcBorders>
              <w:left w:val="nil"/>
              <w:bottom w:val="single" w:sz="6" w:space="0" w:color="auto"/>
              <w:right w:val="nil"/>
            </w:tcBorders>
            <w:vAlign w:val="bottom"/>
          </w:tcPr>
          <w:p w14:paraId="247F4119" w14:textId="77777777" w:rsidR="00F71465" w:rsidRPr="005733EB" w:rsidRDefault="00F71465" w:rsidP="004F1496">
            <w:pPr>
              <w:pStyle w:val="Texto"/>
              <w:jc w:val="center"/>
              <w:rPr>
                <w:b/>
                <w:bCs/>
              </w:rPr>
            </w:pPr>
            <w:r w:rsidRPr="005733EB">
              <w:rPr>
                <w:b/>
                <w:bCs/>
              </w:rPr>
              <w:t>6 meses</w:t>
            </w:r>
          </w:p>
        </w:tc>
        <w:tc>
          <w:tcPr>
            <w:tcW w:w="126" w:type="dxa"/>
            <w:tcBorders>
              <w:left w:val="nil"/>
              <w:right w:val="nil"/>
            </w:tcBorders>
            <w:vAlign w:val="bottom"/>
          </w:tcPr>
          <w:p w14:paraId="40F11374" w14:textId="77777777" w:rsidR="00F71465" w:rsidRPr="005733EB" w:rsidRDefault="00F71465" w:rsidP="004F1496">
            <w:pPr>
              <w:pStyle w:val="Texto"/>
              <w:jc w:val="center"/>
              <w:rPr>
                <w:b/>
                <w:bCs/>
              </w:rPr>
            </w:pPr>
          </w:p>
        </w:tc>
        <w:tc>
          <w:tcPr>
            <w:tcW w:w="1224" w:type="dxa"/>
            <w:tcBorders>
              <w:left w:val="nil"/>
              <w:bottom w:val="single" w:sz="6" w:space="0" w:color="auto"/>
              <w:right w:val="nil"/>
            </w:tcBorders>
            <w:vAlign w:val="bottom"/>
          </w:tcPr>
          <w:p w14:paraId="7B842BE5" w14:textId="77777777" w:rsidR="00F71465" w:rsidRPr="005733EB" w:rsidRDefault="00F71465" w:rsidP="004F1496">
            <w:pPr>
              <w:pStyle w:val="Texto"/>
              <w:jc w:val="center"/>
              <w:rPr>
                <w:b/>
                <w:bCs/>
              </w:rPr>
            </w:pPr>
            <w:r w:rsidRPr="005733EB">
              <w:rPr>
                <w:b/>
                <w:bCs/>
              </w:rPr>
              <w:t>3 meses</w:t>
            </w:r>
          </w:p>
        </w:tc>
        <w:tc>
          <w:tcPr>
            <w:tcW w:w="144" w:type="dxa"/>
            <w:vAlign w:val="bottom"/>
          </w:tcPr>
          <w:p w14:paraId="1894D978" w14:textId="77777777" w:rsidR="00F71465" w:rsidRPr="005733EB" w:rsidRDefault="00F71465" w:rsidP="004F1496">
            <w:pPr>
              <w:pStyle w:val="Texto"/>
              <w:rPr>
                <w:b/>
                <w:bCs/>
              </w:rPr>
            </w:pPr>
          </w:p>
        </w:tc>
        <w:tc>
          <w:tcPr>
            <w:tcW w:w="1206" w:type="dxa"/>
            <w:tcBorders>
              <w:top w:val="single" w:sz="6" w:space="0" w:color="auto"/>
              <w:bottom w:val="single" w:sz="6" w:space="0" w:color="auto"/>
            </w:tcBorders>
            <w:vAlign w:val="bottom"/>
          </w:tcPr>
          <w:p w14:paraId="21678C04" w14:textId="77777777" w:rsidR="00F71465" w:rsidRPr="005733EB" w:rsidRDefault="00F71465" w:rsidP="004F1496">
            <w:pPr>
              <w:pStyle w:val="Texto"/>
              <w:jc w:val="center"/>
              <w:rPr>
                <w:b/>
                <w:bCs/>
              </w:rPr>
            </w:pPr>
            <w:r w:rsidRPr="005733EB">
              <w:rPr>
                <w:b/>
                <w:bCs/>
              </w:rPr>
              <w:t>6 meses</w:t>
            </w:r>
          </w:p>
        </w:tc>
        <w:tc>
          <w:tcPr>
            <w:tcW w:w="90" w:type="dxa"/>
            <w:tcBorders>
              <w:top w:val="single" w:sz="6" w:space="0" w:color="auto"/>
            </w:tcBorders>
            <w:vAlign w:val="bottom"/>
          </w:tcPr>
          <w:p w14:paraId="1C732A81" w14:textId="77777777" w:rsidR="00F71465" w:rsidRPr="005733EB" w:rsidRDefault="00F71465" w:rsidP="004F1496">
            <w:pPr>
              <w:pStyle w:val="Texto"/>
              <w:jc w:val="center"/>
              <w:rPr>
                <w:b/>
                <w:bCs/>
              </w:rPr>
            </w:pPr>
          </w:p>
        </w:tc>
        <w:tc>
          <w:tcPr>
            <w:tcW w:w="1260" w:type="dxa"/>
            <w:tcBorders>
              <w:top w:val="single" w:sz="6" w:space="0" w:color="auto"/>
              <w:bottom w:val="single" w:sz="6" w:space="0" w:color="auto"/>
            </w:tcBorders>
            <w:vAlign w:val="bottom"/>
          </w:tcPr>
          <w:p w14:paraId="0932616C" w14:textId="77777777" w:rsidR="00F71465" w:rsidRPr="005733EB" w:rsidRDefault="00F71465" w:rsidP="004F1496">
            <w:pPr>
              <w:pStyle w:val="Texto"/>
              <w:jc w:val="center"/>
              <w:rPr>
                <w:b/>
                <w:bCs/>
              </w:rPr>
            </w:pPr>
            <w:r w:rsidRPr="005733EB">
              <w:rPr>
                <w:b/>
                <w:bCs/>
              </w:rPr>
              <w:t>3 meses</w:t>
            </w:r>
          </w:p>
        </w:tc>
      </w:tr>
      <w:tr w:rsidR="00F71465" w:rsidRPr="00761B80" w14:paraId="2086B1CD" w14:textId="77777777" w:rsidTr="004F1496">
        <w:trPr>
          <w:trHeight w:val="20"/>
        </w:trPr>
        <w:tc>
          <w:tcPr>
            <w:tcW w:w="4770" w:type="dxa"/>
            <w:tcBorders>
              <w:left w:val="nil"/>
              <w:bottom w:val="nil"/>
              <w:right w:val="nil"/>
            </w:tcBorders>
            <w:vAlign w:val="bottom"/>
          </w:tcPr>
          <w:p w14:paraId="05D38C83" w14:textId="77777777" w:rsidR="00F71465" w:rsidRPr="00761B80" w:rsidRDefault="00F71465" w:rsidP="004F1496">
            <w:pPr>
              <w:pStyle w:val="Texto"/>
              <w:jc w:val="left"/>
              <w:rPr>
                <w:b/>
              </w:rPr>
            </w:pPr>
          </w:p>
        </w:tc>
        <w:tc>
          <w:tcPr>
            <w:tcW w:w="1260" w:type="dxa"/>
            <w:tcBorders>
              <w:left w:val="nil"/>
              <w:right w:val="nil"/>
            </w:tcBorders>
            <w:vAlign w:val="bottom"/>
          </w:tcPr>
          <w:p w14:paraId="1FC225D4" w14:textId="77777777" w:rsidR="00F71465" w:rsidRPr="00761B80" w:rsidRDefault="00F71465" w:rsidP="004F1496">
            <w:pPr>
              <w:pStyle w:val="Texto"/>
              <w:jc w:val="center"/>
            </w:pPr>
            <w:r>
              <w:t>(junio - noviembre)</w:t>
            </w:r>
          </w:p>
        </w:tc>
        <w:tc>
          <w:tcPr>
            <w:tcW w:w="126" w:type="dxa"/>
            <w:tcBorders>
              <w:left w:val="nil"/>
              <w:right w:val="nil"/>
            </w:tcBorders>
            <w:vAlign w:val="bottom"/>
          </w:tcPr>
          <w:p w14:paraId="7631FE3E" w14:textId="77777777" w:rsidR="00F71465" w:rsidRPr="00761B80" w:rsidRDefault="00F71465" w:rsidP="004F1496">
            <w:pPr>
              <w:pStyle w:val="Texto"/>
              <w:jc w:val="center"/>
            </w:pPr>
          </w:p>
        </w:tc>
        <w:tc>
          <w:tcPr>
            <w:tcW w:w="1224" w:type="dxa"/>
            <w:tcBorders>
              <w:left w:val="nil"/>
              <w:right w:val="nil"/>
            </w:tcBorders>
            <w:vAlign w:val="bottom"/>
          </w:tcPr>
          <w:p w14:paraId="76F3949E" w14:textId="1F73EB1D" w:rsidR="00F71465" w:rsidRPr="00761B80" w:rsidRDefault="00453E1B" w:rsidP="004F1496">
            <w:pPr>
              <w:pStyle w:val="Texto"/>
              <w:jc w:val="center"/>
            </w:pPr>
            <w:r w:rsidRPr="00453E1B">
              <w:t>(septiembre - noviembre)</w:t>
            </w:r>
          </w:p>
        </w:tc>
        <w:tc>
          <w:tcPr>
            <w:tcW w:w="144" w:type="dxa"/>
            <w:vAlign w:val="bottom"/>
          </w:tcPr>
          <w:p w14:paraId="79997A97" w14:textId="77777777" w:rsidR="00F71465" w:rsidRPr="00761B80" w:rsidRDefault="00F71465" w:rsidP="004F1496">
            <w:pPr>
              <w:pStyle w:val="Texto"/>
              <w:jc w:val="center"/>
            </w:pPr>
          </w:p>
        </w:tc>
        <w:tc>
          <w:tcPr>
            <w:tcW w:w="1206" w:type="dxa"/>
            <w:vAlign w:val="bottom"/>
          </w:tcPr>
          <w:p w14:paraId="1000E32D" w14:textId="77777777" w:rsidR="00F71465" w:rsidRPr="00761B80" w:rsidRDefault="00F71465" w:rsidP="004F1496">
            <w:pPr>
              <w:pStyle w:val="Texto"/>
              <w:jc w:val="center"/>
            </w:pPr>
            <w:r>
              <w:t>(junio - noviembre)</w:t>
            </w:r>
          </w:p>
        </w:tc>
        <w:tc>
          <w:tcPr>
            <w:tcW w:w="90" w:type="dxa"/>
            <w:vAlign w:val="bottom"/>
          </w:tcPr>
          <w:p w14:paraId="0D17F39E" w14:textId="77777777" w:rsidR="00F71465" w:rsidRPr="00761B80" w:rsidRDefault="00F71465" w:rsidP="004F1496">
            <w:pPr>
              <w:pStyle w:val="Texto"/>
              <w:jc w:val="center"/>
            </w:pPr>
          </w:p>
        </w:tc>
        <w:tc>
          <w:tcPr>
            <w:tcW w:w="1260" w:type="dxa"/>
            <w:tcBorders>
              <w:top w:val="single" w:sz="6" w:space="0" w:color="auto"/>
            </w:tcBorders>
            <w:vAlign w:val="bottom"/>
          </w:tcPr>
          <w:p w14:paraId="6AE9A5B3" w14:textId="03DD533F" w:rsidR="00F71465" w:rsidRPr="00761B80" w:rsidRDefault="00453E1B" w:rsidP="004F1496">
            <w:pPr>
              <w:pStyle w:val="Texto"/>
              <w:jc w:val="center"/>
            </w:pPr>
            <w:r w:rsidRPr="00453E1B">
              <w:t>(septiembre - noviembre)</w:t>
            </w:r>
          </w:p>
        </w:tc>
      </w:tr>
      <w:tr w:rsidR="00F71465" w:rsidRPr="00761B80" w14:paraId="3DC4D93D" w14:textId="77777777" w:rsidTr="004F1496">
        <w:trPr>
          <w:trHeight w:val="20"/>
        </w:trPr>
        <w:tc>
          <w:tcPr>
            <w:tcW w:w="4770" w:type="dxa"/>
            <w:tcBorders>
              <w:left w:val="nil"/>
              <w:bottom w:val="nil"/>
              <w:right w:val="nil"/>
            </w:tcBorders>
            <w:vAlign w:val="bottom"/>
          </w:tcPr>
          <w:p w14:paraId="6A5FBCFE" w14:textId="77777777" w:rsidR="00F71465" w:rsidRPr="00761B80" w:rsidRDefault="00F71465" w:rsidP="004F1496">
            <w:pPr>
              <w:pStyle w:val="Texto"/>
              <w:jc w:val="left"/>
            </w:pPr>
          </w:p>
        </w:tc>
        <w:tc>
          <w:tcPr>
            <w:tcW w:w="1260" w:type="dxa"/>
            <w:tcBorders>
              <w:left w:val="nil"/>
              <w:right w:val="nil"/>
            </w:tcBorders>
            <w:vAlign w:val="bottom"/>
          </w:tcPr>
          <w:p w14:paraId="75E24CF6" w14:textId="77777777" w:rsidR="00F71465" w:rsidRPr="00761B80" w:rsidRDefault="00F71465" w:rsidP="004F1496">
            <w:pPr>
              <w:pStyle w:val="Texto"/>
              <w:tabs>
                <w:tab w:val="decimal" w:pos="1113"/>
              </w:tabs>
            </w:pPr>
          </w:p>
        </w:tc>
        <w:tc>
          <w:tcPr>
            <w:tcW w:w="126" w:type="dxa"/>
            <w:tcBorders>
              <w:left w:val="nil"/>
              <w:right w:val="nil"/>
            </w:tcBorders>
            <w:vAlign w:val="bottom"/>
          </w:tcPr>
          <w:p w14:paraId="05AF80C4" w14:textId="77777777" w:rsidR="00F71465" w:rsidRPr="00761B80" w:rsidRDefault="00F71465" w:rsidP="004F1496">
            <w:pPr>
              <w:pStyle w:val="Texto"/>
              <w:tabs>
                <w:tab w:val="decimal" w:pos="1113"/>
              </w:tabs>
            </w:pPr>
          </w:p>
        </w:tc>
        <w:tc>
          <w:tcPr>
            <w:tcW w:w="1224" w:type="dxa"/>
            <w:tcBorders>
              <w:left w:val="nil"/>
              <w:right w:val="nil"/>
            </w:tcBorders>
            <w:vAlign w:val="bottom"/>
          </w:tcPr>
          <w:p w14:paraId="38EB9B5F" w14:textId="77777777" w:rsidR="00F71465" w:rsidRPr="00761B80" w:rsidRDefault="00F71465" w:rsidP="004F1496">
            <w:pPr>
              <w:pStyle w:val="Texto"/>
              <w:tabs>
                <w:tab w:val="decimal" w:pos="1113"/>
              </w:tabs>
            </w:pPr>
          </w:p>
        </w:tc>
        <w:tc>
          <w:tcPr>
            <w:tcW w:w="144" w:type="dxa"/>
            <w:vAlign w:val="bottom"/>
          </w:tcPr>
          <w:p w14:paraId="41B45FE2" w14:textId="77777777" w:rsidR="00F71465" w:rsidRPr="00761B80" w:rsidRDefault="00F71465" w:rsidP="004F1496">
            <w:pPr>
              <w:pStyle w:val="Texto"/>
              <w:tabs>
                <w:tab w:val="decimal" w:pos="1113"/>
              </w:tabs>
            </w:pPr>
          </w:p>
        </w:tc>
        <w:tc>
          <w:tcPr>
            <w:tcW w:w="1206" w:type="dxa"/>
            <w:vAlign w:val="bottom"/>
          </w:tcPr>
          <w:p w14:paraId="3FCF28CF" w14:textId="77777777" w:rsidR="00F71465" w:rsidRPr="00761B80" w:rsidRDefault="00F71465" w:rsidP="004F1496">
            <w:pPr>
              <w:pStyle w:val="Texto"/>
              <w:tabs>
                <w:tab w:val="decimal" w:pos="1113"/>
              </w:tabs>
              <w:jc w:val="left"/>
            </w:pPr>
          </w:p>
        </w:tc>
        <w:tc>
          <w:tcPr>
            <w:tcW w:w="90" w:type="dxa"/>
            <w:vAlign w:val="bottom"/>
          </w:tcPr>
          <w:p w14:paraId="095D6086" w14:textId="77777777" w:rsidR="00F71465" w:rsidRPr="00761B80" w:rsidRDefault="00F71465" w:rsidP="004F1496">
            <w:pPr>
              <w:pStyle w:val="Texto"/>
              <w:tabs>
                <w:tab w:val="decimal" w:pos="1113"/>
              </w:tabs>
              <w:jc w:val="left"/>
            </w:pPr>
          </w:p>
        </w:tc>
        <w:tc>
          <w:tcPr>
            <w:tcW w:w="1260" w:type="dxa"/>
            <w:vAlign w:val="bottom"/>
          </w:tcPr>
          <w:p w14:paraId="5E4CA78E" w14:textId="77777777" w:rsidR="00F71465" w:rsidRPr="00761B80" w:rsidRDefault="00F71465" w:rsidP="004F1496">
            <w:pPr>
              <w:pStyle w:val="Texto"/>
              <w:tabs>
                <w:tab w:val="decimal" w:pos="1113"/>
              </w:tabs>
              <w:jc w:val="left"/>
            </w:pPr>
          </w:p>
        </w:tc>
      </w:tr>
      <w:tr w:rsidR="00C3243B" w:rsidRPr="00761B80" w14:paraId="4515EF30" w14:textId="77777777" w:rsidTr="00453E1B">
        <w:trPr>
          <w:trHeight w:val="20"/>
        </w:trPr>
        <w:tc>
          <w:tcPr>
            <w:tcW w:w="4770" w:type="dxa"/>
            <w:tcBorders>
              <w:left w:val="nil"/>
              <w:bottom w:val="nil"/>
              <w:right w:val="nil"/>
            </w:tcBorders>
          </w:tcPr>
          <w:p w14:paraId="7682AE9E" w14:textId="1ACCB6AB" w:rsidR="00C3243B" w:rsidRPr="009C156E" w:rsidRDefault="00C3243B" w:rsidP="00C3243B">
            <w:pPr>
              <w:pStyle w:val="Texto"/>
              <w:jc w:val="left"/>
            </w:pPr>
            <w:r w:rsidRPr="00A22A29">
              <w:t>Provisión para juicios y contingencias</w:t>
            </w:r>
          </w:p>
        </w:tc>
        <w:tc>
          <w:tcPr>
            <w:tcW w:w="1260" w:type="dxa"/>
            <w:tcBorders>
              <w:left w:val="nil"/>
              <w:right w:val="nil"/>
            </w:tcBorders>
            <w:vAlign w:val="bottom"/>
          </w:tcPr>
          <w:p w14:paraId="0E71CE2D" w14:textId="31862825" w:rsidR="00C3243B" w:rsidRPr="00761B80" w:rsidRDefault="007C43B5" w:rsidP="00C3243B">
            <w:pPr>
              <w:pStyle w:val="Texto"/>
              <w:tabs>
                <w:tab w:val="decimal" w:pos="1113"/>
              </w:tabs>
            </w:pPr>
            <w:r w:rsidRPr="007C43B5">
              <w:t>(250.615)</w:t>
            </w:r>
          </w:p>
        </w:tc>
        <w:tc>
          <w:tcPr>
            <w:tcW w:w="126" w:type="dxa"/>
            <w:tcBorders>
              <w:left w:val="nil"/>
              <w:right w:val="nil"/>
            </w:tcBorders>
            <w:vAlign w:val="bottom"/>
          </w:tcPr>
          <w:p w14:paraId="3EFF41AE" w14:textId="77777777" w:rsidR="00C3243B" w:rsidRPr="00761B80" w:rsidRDefault="00C3243B" w:rsidP="00C3243B">
            <w:pPr>
              <w:pStyle w:val="Texto"/>
              <w:tabs>
                <w:tab w:val="decimal" w:pos="1113"/>
              </w:tabs>
            </w:pPr>
          </w:p>
        </w:tc>
        <w:tc>
          <w:tcPr>
            <w:tcW w:w="1224" w:type="dxa"/>
            <w:tcBorders>
              <w:left w:val="nil"/>
              <w:right w:val="nil"/>
            </w:tcBorders>
            <w:vAlign w:val="bottom"/>
          </w:tcPr>
          <w:p w14:paraId="618785ED" w14:textId="02BEE917" w:rsidR="00C3243B" w:rsidRPr="00761B80" w:rsidRDefault="007C43B5" w:rsidP="00C3243B">
            <w:pPr>
              <w:pStyle w:val="Texto"/>
              <w:tabs>
                <w:tab w:val="decimal" w:pos="1113"/>
              </w:tabs>
            </w:pPr>
            <w:r w:rsidRPr="007C43B5">
              <w:t>(198.684)</w:t>
            </w:r>
          </w:p>
        </w:tc>
        <w:tc>
          <w:tcPr>
            <w:tcW w:w="144" w:type="dxa"/>
            <w:vAlign w:val="bottom"/>
          </w:tcPr>
          <w:p w14:paraId="2729CD82" w14:textId="77777777" w:rsidR="00C3243B" w:rsidRPr="00761B80" w:rsidRDefault="00C3243B" w:rsidP="00C3243B">
            <w:pPr>
              <w:pStyle w:val="Texto"/>
              <w:tabs>
                <w:tab w:val="decimal" w:pos="1113"/>
              </w:tabs>
            </w:pPr>
          </w:p>
        </w:tc>
        <w:tc>
          <w:tcPr>
            <w:tcW w:w="1206" w:type="dxa"/>
            <w:vAlign w:val="bottom"/>
          </w:tcPr>
          <w:p w14:paraId="09BDCA19" w14:textId="38D4582A" w:rsidR="00C3243B" w:rsidRPr="00761B80" w:rsidRDefault="00C3243B" w:rsidP="00C3243B">
            <w:pPr>
              <w:pStyle w:val="Texto"/>
              <w:tabs>
                <w:tab w:val="decimal" w:pos="1113"/>
              </w:tabs>
              <w:jc w:val="left"/>
            </w:pPr>
            <w:r w:rsidRPr="00C3243B">
              <w:t>(71.686)</w:t>
            </w:r>
          </w:p>
        </w:tc>
        <w:tc>
          <w:tcPr>
            <w:tcW w:w="90" w:type="dxa"/>
            <w:vAlign w:val="bottom"/>
          </w:tcPr>
          <w:p w14:paraId="50FEDAB4" w14:textId="77777777" w:rsidR="00C3243B" w:rsidRPr="00761B80" w:rsidRDefault="00C3243B" w:rsidP="00C3243B">
            <w:pPr>
              <w:pStyle w:val="Texto"/>
              <w:tabs>
                <w:tab w:val="decimal" w:pos="1113"/>
              </w:tabs>
              <w:jc w:val="left"/>
            </w:pPr>
          </w:p>
        </w:tc>
        <w:tc>
          <w:tcPr>
            <w:tcW w:w="1260" w:type="dxa"/>
            <w:vAlign w:val="bottom"/>
          </w:tcPr>
          <w:p w14:paraId="5C18F904" w14:textId="7B8E4535" w:rsidR="00C3243B" w:rsidRPr="00761B80" w:rsidRDefault="00C3243B" w:rsidP="00C3243B">
            <w:pPr>
              <w:pStyle w:val="Texto"/>
              <w:tabs>
                <w:tab w:val="decimal" w:pos="1113"/>
              </w:tabs>
              <w:jc w:val="left"/>
            </w:pPr>
            <w:r w:rsidRPr="00C3243B">
              <w:t>(54.316)</w:t>
            </w:r>
          </w:p>
        </w:tc>
      </w:tr>
      <w:tr w:rsidR="00C3243B" w:rsidRPr="00761B80" w14:paraId="3394D578" w14:textId="77777777" w:rsidTr="00453E1B">
        <w:trPr>
          <w:trHeight w:val="20"/>
        </w:trPr>
        <w:tc>
          <w:tcPr>
            <w:tcW w:w="4770" w:type="dxa"/>
            <w:tcBorders>
              <w:left w:val="nil"/>
              <w:bottom w:val="nil"/>
              <w:right w:val="nil"/>
            </w:tcBorders>
          </w:tcPr>
          <w:p w14:paraId="7585CB04" w14:textId="3A888A19" w:rsidR="00C3243B" w:rsidRPr="0091645C" w:rsidRDefault="00C3243B" w:rsidP="00C3243B">
            <w:pPr>
              <w:pStyle w:val="Texto"/>
              <w:jc w:val="left"/>
            </w:pPr>
            <w:r w:rsidRPr="00A22A29">
              <w:t>Diversos</w:t>
            </w:r>
          </w:p>
        </w:tc>
        <w:tc>
          <w:tcPr>
            <w:tcW w:w="1260" w:type="dxa"/>
            <w:tcBorders>
              <w:left w:val="nil"/>
              <w:right w:val="nil"/>
            </w:tcBorders>
            <w:vAlign w:val="bottom"/>
          </w:tcPr>
          <w:p w14:paraId="28CA5CB4" w14:textId="2C826E80" w:rsidR="00C3243B" w:rsidRPr="00761B80" w:rsidRDefault="007C43B5" w:rsidP="00C3243B">
            <w:pPr>
              <w:pStyle w:val="Texto"/>
              <w:tabs>
                <w:tab w:val="decimal" w:pos="1113"/>
              </w:tabs>
            </w:pPr>
            <w:r w:rsidRPr="007C43B5">
              <w:t>(</w:t>
            </w:r>
            <w:r w:rsidR="00FE0B4F" w:rsidRPr="00FE0B4F">
              <w:t>74.571</w:t>
            </w:r>
            <w:r w:rsidRPr="007C43B5">
              <w:t>)</w:t>
            </w:r>
          </w:p>
        </w:tc>
        <w:tc>
          <w:tcPr>
            <w:tcW w:w="126" w:type="dxa"/>
            <w:tcBorders>
              <w:left w:val="nil"/>
              <w:right w:val="nil"/>
            </w:tcBorders>
            <w:vAlign w:val="bottom"/>
          </w:tcPr>
          <w:p w14:paraId="76532FCB" w14:textId="77777777" w:rsidR="00C3243B" w:rsidRPr="00761B80" w:rsidRDefault="00C3243B" w:rsidP="00C3243B">
            <w:pPr>
              <w:pStyle w:val="Texto"/>
              <w:tabs>
                <w:tab w:val="decimal" w:pos="1113"/>
              </w:tabs>
            </w:pPr>
          </w:p>
        </w:tc>
        <w:tc>
          <w:tcPr>
            <w:tcW w:w="1224" w:type="dxa"/>
            <w:tcBorders>
              <w:left w:val="nil"/>
              <w:right w:val="nil"/>
            </w:tcBorders>
            <w:vAlign w:val="bottom"/>
          </w:tcPr>
          <w:p w14:paraId="705D66BE" w14:textId="7573BC89" w:rsidR="00C3243B" w:rsidRPr="00761B80" w:rsidRDefault="007C43B5" w:rsidP="00C3243B">
            <w:pPr>
              <w:pStyle w:val="Texto"/>
              <w:tabs>
                <w:tab w:val="decimal" w:pos="1113"/>
              </w:tabs>
            </w:pPr>
            <w:r w:rsidRPr="007C43B5">
              <w:t>(</w:t>
            </w:r>
            <w:r w:rsidR="00FE0B4F" w:rsidRPr="00FE0B4F">
              <w:t>59.537</w:t>
            </w:r>
            <w:r w:rsidRPr="007C43B5">
              <w:t>)</w:t>
            </w:r>
          </w:p>
        </w:tc>
        <w:tc>
          <w:tcPr>
            <w:tcW w:w="144" w:type="dxa"/>
            <w:vAlign w:val="bottom"/>
          </w:tcPr>
          <w:p w14:paraId="4A3B8BB9" w14:textId="77777777" w:rsidR="00C3243B" w:rsidRPr="00761B80" w:rsidRDefault="00C3243B" w:rsidP="00C3243B">
            <w:pPr>
              <w:pStyle w:val="Texto"/>
              <w:tabs>
                <w:tab w:val="decimal" w:pos="1113"/>
              </w:tabs>
            </w:pPr>
          </w:p>
        </w:tc>
        <w:tc>
          <w:tcPr>
            <w:tcW w:w="1206" w:type="dxa"/>
            <w:vAlign w:val="bottom"/>
          </w:tcPr>
          <w:p w14:paraId="696C060E" w14:textId="45471754" w:rsidR="00C3243B" w:rsidRPr="00761B80" w:rsidRDefault="00C3243B" w:rsidP="00C3243B">
            <w:pPr>
              <w:pStyle w:val="Texto"/>
              <w:tabs>
                <w:tab w:val="decimal" w:pos="1113"/>
              </w:tabs>
              <w:jc w:val="left"/>
            </w:pPr>
            <w:r w:rsidRPr="00C3243B">
              <w:t>(97.610)</w:t>
            </w:r>
          </w:p>
        </w:tc>
        <w:tc>
          <w:tcPr>
            <w:tcW w:w="90" w:type="dxa"/>
            <w:vAlign w:val="bottom"/>
          </w:tcPr>
          <w:p w14:paraId="70313CB9" w14:textId="77777777" w:rsidR="00C3243B" w:rsidRPr="00761B80" w:rsidRDefault="00C3243B" w:rsidP="00C3243B">
            <w:pPr>
              <w:pStyle w:val="Texto"/>
              <w:tabs>
                <w:tab w:val="decimal" w:pos="1113"/>
              </w:tabs>
              <w:jc w:val="left"/>
            </w:pPr>
          </w:p>
        </w:tc>
        <w:tc>
          <w:tcPr>
            <w:tcW w:w="1260" w:type="dxa"/>
            <w:vAlign w:val="bottom"/>
          </w:tcPr>
          <w:p w14:paraId="2BF365CB" w14:textId="1C01EC94" w:rsidR="00C3243B" w:rsidRPr="00761B80" w:rsidRDefault="00C3243B" w:rsidP="00C3243B">
            <w:pPr>
              <w:pStyle w:val="Texto"/>
              <w:tabs>
                <w:tab w:val="decimal" w:pos="1113"/>
              </w:tabs>
              <w:jc w:val="left"/>
            </w:pPr>
            <w:r w:rsidRPr="00C3243B">
              <w:t>(94.029)</w:t>
            </w:r>
          </w:p>
        </w:tc>
      </w:tr>
      <w:tr w:rsidR="00C3243B" w:rsidRPr="00761B80" w14:paraId="50CB81F1" w14:textId="77777777" w:rsidTr="00453E1B">
        <w:trPr>
          <w:trHeight w:val="20"/>
        </w:trPr>
        <w:tc>
          <w:tcPr>
            <w:tcW w:w="4770" w:type="dxa"/>
            <w:tcBorders>
              <w:left w:val="nil"/>
              <w:bottom w:val="nil"/>
              <w:right w:val="nil"/>
            </w:tcBorders>
          </w:tcPr>
          <w:p w14:paraId="6FCE2353" w14:textId="2326C1F7" w:rsidR="00C3243B" w:rsidRPr="00761B80" w:rsidRDefault="00C3243B" w:rsidP="00C3243B">
            <w:pPr>
              <w:pStyle w:val="Texto"/>
              <w:jc w:val="left"/>
              <w:rPr>
                <w:b/>
              </w:rPr>
            </w:pPr>
            <w:proofErr w:type="gramStart"/>
            <w:r w:rsidRPr="00214E25">
              <w:rPr>
                <w:b/>
                <w:bCs/>
              </w:rPr>
              <w:t>Total</w:t>
            </w:r>
            <w:proofErr w:type="gramEnd"/>
            <w:r w:rsidRPr="00214E25">
              <w:rPr>
                <w:b/>
                <w:bCs/>
              </w:rPr>
              <w:t xml:space="preserve"> de otros gastos operativos</w:t>
            </w:r>
          </w:p>
        </w:tc>
        <w:tc>
          <w:tcPr>
            <w:tcW w:w="1260" w:type="dxa"/>
            <w:tcBorders>
              <w:top w:val="single" w:sz="6" w:space="0" w:color="auto"/>
              <w:left w:val="nil"/>
              <w:bottom w:val="double" w:sz="6" w:space="0" w:color="auto"/>
              <w:right w:val="nil"/>
            </w:tcBorders>
            <w:vAlign w:val="bottom"/>
          </w:tcPr>
          <w:p w14:paraId="522E12F9" w14:textId="4541A711" w:rsidR="00C3243B" w:rsidRPr="00F048B7" w:rsidRDefault="007C43B5" w:rsidP="00C3243B">
            <w:pPr>
              <w:pStyle w:val="Texto"/>
              <w:tabs>
                <w:tab w:val="decimal" w:pos="1113"/>
              </w:tabs>
              <w:rPr>
                <w:b/>
                <w:bCs/>
              </w:rPr>
            </w:pPr>
            <w:r w:rsidRPr="007C43B5">
              <w:rPr>
                <w:b/>
                <w:bCs/>
              </w:rPr>
              <w:t>(</w:t>
            </w:r>
            <w:r w:rsidR="00FE0B4F" w:rsidRPr="00FE0B4F">
              <w:rPr>
                <w:b/>
                <w:bCs/>
              </w:rPr>
              <w:t>325.186</w:t>
            </w:r>
            <w:r w:rsidRPr="007C43B5">
              <w:rPr>
                <w:b/>
                <w:bCs/>
              </w:rPr>
              <w:t>)</w:t>
            </w:r>
          </w:p>
        </w:tc>
        <w:tc>
          <w:tcPr>
            <w:tcW w:w="126" w:type="dxa"/>
            <w:tcBorders>
              <w:left w:val="nil"/>
              <w:right w:val="nil"/>
            </w:tcBorders>
            <w:vAlign w:val="bottom"/>
          </w:tcPr>
          <w:p w14:paraId="4C9AC2FB" w14:textId="77777777" w:rsidR="00C3243B" w:rsidRPr="00F048B7" w:rsidRDefault="00C3243B" w:rsidP="00C3243B">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6836FFEE" w14:textId="2363D990" w:rsidR="00C3243B" w:rsidRPr="00F048B7" w:rsidRDefault="00B1306F" w:rsidP="00C3243B">
            <w:pPr>
              <w:pStyle w:val="Texto"/>
              <w:tabs>
                <w:tab w:val="decimal" w:pos="1113"/>
              </w:tabs>
              <w:rPr>
                <w:b/>
                <w:bCs/>
              </w:rPr>
            </w:pPr>
            <w:r w:rsidRPr="00B1306F">
              <w:rPr>
                <w:b/>
                <w:bCs/>
              </w:rPr>
              <w:t>(</w:t>
            </w:r>
            <w:r w:rsidR="00FE0B4F" w:rsidRPr="00FE0B4F">
              <w:rPr>
                <w:b/>
                <w:bCs/>
              </w:rPr>
              <w:t>258.221</w:t>
            </w:r>
            <w:r w:rsidRPr="00B1306F">
              <w:rPr>
                <w:b/>
                <w:bCs/>
              </w:rPr>
              <w:t>)</w:t>
            </w:r>
          </w:p>
        </w:tc>
        <w:tc>
          <w:tcPr>
            <w:tcW w:w="144" w:type="dxa"/>
            <w:vAlign w:val="bottom"/>
          </w:tcPr>
          <w:p w14:paraId="21054B1E" w14:textId="77777777" w:rsidR="00C3243B" w:rsidRPr="00F048B7" w:rsidRDefault="00C3243B" w:rsidP="00C3243B">
            <w:pPr>
              <w:pStyle w:val="Texto"/>
              <w:tabs>
                <w:tab w:val="decimal" w:pos="1113"/>
              </w:tabs>
              <w:rPr>
                <w:b/>
                <w:bCs/>
              </w:rPr>
            </w:pPr>
          </w:p>
        </w:tc>
        <w:tc>
          <w:tcPr>
            <w:tcW w:w="1206" w:type="dxa"/>
            <w:tcBorders>
              <w:top w:val="single" w:sz="6" w:space="0" w:color="auto"/>
              <w:bottom w:val="double" w:sz="6" w:space="0" w:color="auto"/>
            </w:tcBorders>
            <w:vAlign w:val="bottom"/>
          </w:tcPr>
          <w:p w14:paraId="631F88D3" w14:textId="25816DA1" w:rsidR="00C3243B" w:rsidRPr="00C3243B" w:rsidRDefault="00C3243B" w:rsidP="00C3243B">
            <w:pPr>
              <w:pStyle w:val="Texto"/>
              <w:tabs>
                <w:tab w:val="decimal" w:pos="1113"/>
              </w:tabs>
              <w:jc w:val="left"/>
              <w:rPr>
                <w:b/>
                <w:bCs/>
              </w:rPr>
            </w:pPr>
            <w:r w:rsidRPr="00C3243B">
              <w:rPr>
                <w:b/>
                <w:bCs/>
              </w:rPr>
              <w:t>(</w:t>
            </w:r>
            <w:r w:rsidR="007C43B5" w:rsidRPr="007C43B5">
              <w:rPr>
                <w:b/>
                <w:bCs/>
              </w:rPr>
              <w:t>169.296</w:t>
            </w:r>
            <w:r w:rsidRPr="00C3243B">
              <w:rPr>
                <w:b/>
                <w:bCs/>
              </w:rPr>
              <w:t>)</w:t>
            </w:r>
          </w:p>
        </w:tc>
        <w:tc>
          <w:tcPr>
            <w:tcW w:w="90" w:type="dxa"/>
            <w:vAlign w:val="bottom"/>
          </w:tcPr>
          <w:p w14:paraId="4BD0F911" w14:textId="77777777" w:rsidR="00C3243B" w:rsidRPr="00C3243B" w:rsidRDefault="00C3243B" w:rsidP="00C3243B">
            <w:pPr>
              <w:pStyle w:val="Texto"/>
              <w:tabs>
                <w:tab w:val="decimal" w:pos="1113"/>
              </w:tabs>
              <w:jc w:val="left"/>
              <w:rPr>
                <w:b/>
                <w:bCs/>
              </w:rPr>
            </w:pPr>
          </w:p>
        </w:tc>
        <w:tc>
          <w:tcPr>
            <w:tcW w:w="1260" w:type="dxa"/>
            <w:tcBorders>
              <w:top w:val="single" w:sz="6" w:space="0" w:color="auto"/>
              <w:bottom w:val="double" w:sz="6" w:space="0" w:color="auto"/>
            </w:tcBorders>
            <w:vAlign w:val="bottom"/>
          </w:tcPr>
          <w:p w14:paraId="2AEFE907" w14:textId="755877B6" w:rsidR="00C3243B" w:rsidRPr="00C3243B" w:rsidRDefault="00C3243B" w:rsidP="00C3243B">
            <w:pPr>
              <w:pStyle w:val="Texto"/>
              <w:tabs>
                <w:tab w:val="decimal" w:pos="1113"/>
              </w:tabs>
              <w:jc w:val="left"/>
              <w:rPr>
                <w:b/>
                <w:bCs/>
              </w:rPr>
            </w:pPr>
            <w:r w:rsidRPr="00C3243B">
              <w:rPr>
                <w:b/>
                <w:bCs/>
              </w:rPr>
              <w:t>(</w:t>
            </w:r>
            <w:r w:rsidR="004070A1" w:rsidRPr="004070A1">
              <w:rPr>
                <w:b/>
                <w:bCs/>
              </w:rPr>
              <w:t>148.345</w:t>
            </w:r>
            <w:r w:rsidRPr="00C3243B">
              <w:rPr>
                <w:b/>
                <w:bCs/>
              </w:rPr>
              <w:t>)</w:t>
            </w:r>
          </w:p>
        </w:tc>
      </w:tr>
    </w:tbl>
    <w:p w14:paraId="318A70C7" w14:textId="27155A69" w:rsidR="00214E25" w:rsidRDefault="00214E25" w:rsidP="00D803F1">
      <w:pPr>
        <w:pStyle w:val="Texto"/>
      </w:pPr>
    </w:p>
    <w:p w14:paraId="260C636D" w14:textId="2D1AB375" w:rsidR="00CA61A3" w:rsidRDefault="00CA61A3" w:rsidP="00042325">
      <w:pPr>
        <w:pStyle w:val="Textonota"/>
        <w:numPr>
          <w:ilvl w:val="0"/>
          <w:numId w:val="33"/>
        </w:numPr>
        <w:rPr>
          <w:b/>
        </w:rPr>
      </w:pPr>
      <w:r>
        <w:rPr>
          <w:b/>
        </w:rPr>
        <w:t>Ingresos</w:t>
      </w:r>
      <w:r w:rsidRPr="00761B80">
        <w:rPr>
          <w:b/>
        </w:rPr>
        <w:t xml:space="preserve"> financieros</w:t>
      </w:r>
    </w:p>
    <w:p w14:paraId="61C632E7" w14:textId="77777777" w:rsidR="00C3243B" w:rsidRDefault="00C3243B" w:rsidP="00D803F1">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F71465" w:rsidRPr="00761B80" w14:paraId="2C26A119" w14:textId="77777777" w:rsidTr="004F1496">
        <w:trPr>
          <w:trHeight w:val="20"/>
        </w:trPr>
        <w:tc>
          <w:tcPr>
            <w:tcW w:w="4770" w:type="dxa"/>
            <w:tcBorders>
              <w:top w:val="nil"/>
              <w:left w:val="nil"/>
              <w:right w:val="nil"/>
            </w:tcBorders>
            <w:vAlign w:val="bottom"/>
          </w:tcPr>
          <w:p w14:paraId="1C3A886F" w14:textId="77777777" w:rsidR="00F71465" w:rsidRPr="00761B80" w:rsidRDefault="00F71465" w:rsidP="004F1496">
            <w:pPr>
              <w:pStyle w:val="Texto"/>
              <w:jc w:val="left"/>
            </w:pPr>
          </w:p>
        </w:tc>
        <w:tc>
          <w:tcPr>
            <w:tcW w:w="5310" w:type="dxa"/>
            <w:gridSpan w:val="7"/>
            <w:tcBorders>
              <w:left w:val="nil"/>
              <w:bottom w:val="single" w:sz="6" w:space="0" w:color="auto"/>
            </w:tcBorders>
            <w:vAlign w:val="bottom"/>
          </w:tcPr>
          <w:p w14:paraId="0C90DACD" w14:textId="3BC82BE6" w:rsidR="00F71465" w:rsidRDefault="00F71465" w:rsidP="004F1496">
            <w:pPr>
              <w:pStyle w:val="Texto"/>
              <w:jc w:val="center"/>
              <w:rPr>
                <w:b/>
              </w:rPr>
            </w:pPr>
            <w:r w:rsidRPr="00761B80">
              <w:rPr>
                <w:b/>
              </w:rPr>
              <w:t>Ganancia / (Pérdida</w:t>
            </w:r>
            <w:r w:rsidR="0080419E">
              <w:rPr>
                <w:b/>
              </w:rPr>
              <w:t>)</w:t>
            </w:r>
          </w:p>
        </w:tc>
      </w:tr>
      <w:tr w:rsidR="00F71465" w:rsidRPr="00761B80" w14:paraId="080B9D1E" w14:textId="77777777" w:rsidTr="004F1496">
        <w:trPr>
          <w:trHeight w:val="20"/>
        </w:trPr>
        <w:tc>
          <w:tcPr>
            <w:tcW w:w="4770" w:type="dxa"/>
            <w:tcBorders>
              <w:top w:val="nil"/>
              <w:left w:val="nil"/>
              <w:right w:val="nil"/>
            </w:tcBorders>
            <w:vAlign w:val="bottom"/>
          </w:tcPr>
          <w:p w14:paraId="60FEFF84" w14:textId="77777777" w:rsidR="00F71465" w:rsidRPr="00761B80" w:rsidRDefault="00F71465" w:rsidP="004F1496">
            <w:pPr>
              <w:pStyle w:val="Texto"/>
              <w:jc w:val="left"/>
            </w:pPr>
          </w:p>
        </w:tc>
        <w:tc>
          <w:tcPr>
            <w:tcW w:w="2610" w:type="dxa"/>
            <w:gridSpan w:val="3"/>
            <w:tcBorders>
              <w:left w:val="nil"/>
              <w:bottom w:val="single" w:sz="6" w:space="0" w:color="auto"/>
              <w:right w:val="nil"/>
            </w:tcBorders>
            <w:vAlign w:val="bottom"/>
          </w:tcPr>
          <w:p w14:paraId="319D5713" w14:textId="2E4AE4DA" w:rsidR="00F71465" w:rsidRDefault="00730E03" w:rsidP="004F1496">
            <w:pPr>
              <w:pStyle w:val="Texto"/>
              <w:jc w:val="center"/>
              <w:rPr>
                <w:b/>
              </w:rPr>
            </w:pPr>
            <w:r>
              <w:rPr>
                <w:b/>
              </w:rPr>
              <w:t>30/11/2022</w:t>
            </w:r>
          </w:p>
        </w:tc>
        <w:tc>
          <w:tcPr>
            <w:tcW w:w="144" w:type="dxa"/>
            <w:vAlign w:val="bottom"/>
          </w:tcPr>
          <w:p w14:paraId="7C2251DC" w14:textId="77777777" w:rsidR="00F71465" w:rsidRPr="00761B80" w:rsidRDefault="00F71465" w:rsidP="004F1496">
            <w:pPr>
              <w:pStyle w:val="Texto"/>
              <w:jc w:val="center"/>
              <w:rPr>
                <w:b/>
              </w:rPr>
            </w:pPr>
          </w:p>
        </w:tc>
        <w:tc>
          <w:tcPr>
            <w:tcW w:w="2556" w:type="dxa"/>
            <w:gridSpan w:val="3"/>
            <w:tcBorders>
              <w:bottom w:val="single" w:sz="6" w:space="0" w:color="auto"/>
            </w:tcBorders>
            <w:vAlign w:val="bottom"/>
          </w:tcPr>
          <w:p w14:paraId="4BAB5C95" w14:textId="0DE440D5" w:rsidR="00F71465" w:rsidRPr="00761B80" w:rsidRDefault="00730E03" w:rsidP="004F1496">
            <w:pPr>
              <w:pStyle w:val="Texto"/>
              <w:jc w:val="center"/>
              <w:rPr>
                <w:b/>
              </w:rPr>
            </w:pPr>
            <w:r>
              <w:rPr>
                <w:b/>
              </w:rPr>
              <w:t>30/11/2021</w:t>
            </w:r>
          </w:p>
        </w:tc>
      </w:tr>
      <w:tr w:rsidR="00F71465" w:rsidRPr="00761B80" w14:paraId="30EB4EBD" w14:textId="77777777" w:rsidTr="004F1496">
        <w:trPr>
          <w:trHeight w:val="20"/>
        </w:trPr>
        <w:tc>
          <w:tcPr>
            <w:tcW w:w="4770" w:type="dxa"/>
            <w:tcBorders>
              <w:left w:val="nil"/>
              <w:right w:val="nil"/>
            </w:tcBorders>
            <w:vAlign w:val="bottom"/>
          </w:tcPr>
          <w:p w14:paraId="40974B56" w14:textId="77777777" w:rsidR="00F71465" w:rsidRPr="00761B80" w:rsidRDefault="00F71465" w:rsidP="004F1496">
            <w:pPr>
              <w:pStyle w:val="Texto"/>
              <w:jc w:val="left"/>
            </w:pPr>
          </w:p>
        </w:tc>
        <w:tc>
          <w:tcPr>
            <w:tcW w:w="1260" w:type="dxa"/>
            <w:tcBorders>
              <w:left w:val="nil"/>
              <w:bottom w:val="single" w:sz="6" w:space="0" w:color="auto"/>
              <w:right w:val="nil"/>
            </w:tcBorders>
            <w:vAlign w:val="bottom"/>
          </w:tcPr>
          <w:p w14:paraId="0731E801" w14:textId="77777777" w:rsidR="00F71465" w:rsidRPr="005733EB" w:rsidRDefault="00F71465" w:rsidP="004F1496">
            <w:pPr>
              <w:pStyle w:val="Texto"/>
              <w:jc w:val="center"/>
              <w:rPr>
                <w:b/>
                <w:bCs/>
              </w:rPr>
            </w:pPr>
            <w:r w:rsidRPr="005733EB">
              <w:rPr>
                <w:b/>
                <w:bCs/>
              </w:rPr>
              <w:t>6 meses</w:t>
            </w:r>
          </w:p>
        </w:tc>
        <w:tc>
          <w:tcPr>
            <w:tcW w:w="126" w:type="dxa"/>
            <w:tcBorders>
              <w:left w:val="nil"/>
              <w:right w:val="nil"/>
            </w:tcBorders>
            <w:vAlign w:val="bottom"/>
          </w:tcPr>
          <w:p w14:paraId="209E25F6" w14:textId="77777777" w:rsidR="00F71465" w:rsidRPr="005733EB" w:rsidRDefault="00F71465" w:rsidP="004F1496">
            <w:pPr>
              <w:pStyle w:val="Texto"/>
              <w:jc w:val="center"/>
              <w:rPr>
                <w:b/>
                <w:bCs/>
              </w:rPr>
            </w:pPr>
          </w:p>
        </w:tc>
        <w:tc>
          <w:tcPr>
            <w:tcW w:w="1224" w:type="dxa"/>
            <w:tcBorders>
              <w:left w:val="nil"/>
              <w:bottom w:val="single" w:sz="6" w:space="0" w:color="auto"/>
              <w:right w:val="nil"/>
            </w:tcBorders>
            <w:vAlign w:val="bottom"/>
          </w:tcPr>
          <w:p w14:paraId="6E231FA9" w14:textId="77777777" w:rsidR="00F71465" w:rsidRPr="005733EB" w:rsidRDefault="00F71465" w:rsidP="004F1496">
            <w:pPr>
              <w:pStyle w:val="Texto"/>
              <w:jc w:val="center"/>
              <w:rPr>
                <w:b/>
                <w:bCs/>
              </w:rPr>
            </w:pPr>
            <w:r w:rsidRPr="005733EB">
              <w:rPr>
                <w:b/>
                <w:bCs/>
              </w:rPr>
              <w:t>3 meses</w:t>
            </w:r>
          </w:p>
        </w:tc>
        <w:tc>
          <w:tcPr>
            <w:tcW w:w="144" w:type="dxa"/>
            <w:vAlign w:val="bottom"/>
          </w:tcPr>
          <w:p w14:paraId="548299AB" w14:textId="77777777" w:rsidR="00F71465" w:rsidRPr="005733EB" w:rsidRDefault="00F71465" w:rsidP="004F1496">
            <w:pPr>
              <w:pStyle w:val="Texto"/>
              <w:rPr>
                <w:b/>
                <w:bCs/>
              </w:rPr>
            </w:pPr>
          </w:p>
        </w:tc>
        <w:tc>
          <w:tcPr>
            <w:tcW w:w="1206" w:type="dxa"/>
            <w:tcBorders>
              <w:top w:val="single" w:sz="6" w:space="0" w:color="auto"/>
              <w:bottom w:val="single" w:sz="6" w:space="0" w:color="auto"/>
            </w:tcBorders>
            <w:vAlign w:val="bottom"/>
          </w:tcPr>
          <w:p w14:paraId="314E17F4" w14:textId="77777777" w:rsidR="00F71465" w:rsidRPr="005733EB" w:rsidRDefault="00F71465" w:rsidP="004F1496">
            <w:pPr>
              <w:pStyle w:val="Texto"/>
              <w:jc w:val="center"/>
              <w:rPr>
                <w:b/>
                <w:bCs/>
              </w:rPr>
            </w:pPr>
            <w:r w:rsidRPr="005733EB">
              <w:rPr>
                <w:b/>
                <w:bCs/>
              </w:rPr>
              <w:t>6 meses</w:t>
            </w:r>
          </w:p>
        </w:tc>
        <w:tc>
          <w:tcPr>
            <w:tcW w:w="90" w:type="dxa"/>
            <w:tcBorders>
              <w:top w:val="single" w:sz="6" w:space="0" w:color="auto"/>
            </w:tcBorders>
            <w:vAlign w:val="bottom"/>
          </w:tcPr>
          <w:p w14:paraId="1BF9B586" w14:textId="77777777" w:rsidR="00F71465" w:rsidRPr="005733EB" w:rsidRDefault="00F71465" w:rsidP="004F1496">
            <w:pPr>
              <w:pStyle w:val="Texto"/>
              <w:jc w:val="center"/>
              <w:rPr>
                <w:b/>
                <w:bCs/>
              </w:rPr>
            </w:pPr>
          </w:p>
        </w:tc>
        <w:tc>
          <w:tcPr>
            <w:tcW w:w="1260" w:type="dxa"/>
            <w:tcBorders>
              <w:top w:val="single" w:sz="6" w:space="0" w:color="auto"/>
              <w:bottom w:val="single" w:sz="6" w:space="0" w:color="auto"/>
            </w:tcBorders>
            <w:vAlign w:val="bottom"/>
          </w:tcPr>
          <w:p w14:paraId="55B58CE7" w14:textId="77777777" w:rsidR="00F71465" w:rsidRPr="005733EB" w:rsidRDefault="00F71465" w:rsidP="004F1496">
            <w:pPr>
              <w:pStyle w:val="Texto"/>
              <w:jc w:val="center"/>
              <w:rPr>
                <w:b/>
                <w:bCs/>
              </w:rPr>
            </w:pPr>
            <w:r w:rsidRPr="005733EB">
              <w:rPr>
                <w:b/>
                <w:bCs/>
              </w:rPr>
              <w:t>3 meses</w:t>
            </w:r>
          </w:p>
        </w:tc>
      </w:tr>
      <w:tr w:rsidR="00F71465" w:rsidRPr="00761B80" w14:paraId="0510E68E" w14:textId="77777777" w:rsidTr="004F1496">
        <w:trPr>
          <w:trHeight w:val="20"/>
        </w:trPr>
        <w:tc>
          <w:tcPr>
            <w:tcW w:w="4770" w:type="dxa"/>
            <w:tcBorders>
              <w:left w:val="nil"/>
              <w:bottom w:val="nil"/>
              <w:right w:val="nil"/>
            </w:tcBorders>
            <w:vAlign w:val="bottom"/>
          </w:tcPr>
          <w:p w14:paraId="4E3873D0" w14:textId="77777777" w:rsidR="00F71465" w:rsidRPr="00761B80" w:rsidRDefault="00F71465" w:rsidP="004F1496">
            <w:pPr>
              <w:pStyle w:val="Texto"/>
              <w:jc w:val="left"/>
              <w:rPr>
                <w:b/>
              </w:rPr>
            </w:pPr>
          </w:p>
        </w:tc>
        <w:tc>
          <w:tcPr>
            <w:tcW w:w="1260" w:type="dxa"/>
            <w:tcBorders>
              <w:left w:val="nil"/>
              <w:right w:val="nil"/>
            </w:tcBorders>
            <w:vAlign w:val="bottom"/>
          </w:tcPr>
          <w:p w14:paraId="66BFD385" w14:textId="77777777" w:rsidR="00F71465" w:rsidRPr="00761B80" w:rsidRDefault="00F71465" w:rsidP="004F1496">
            <w:pPr>
              <w:pStyle w:val="Texto"/>
              <w:jc w:val="center"/>
            </w:pPr>
            <w:r>
              <w:t>(junio - noviembre)</w:t>
            </w:r>
          </w:p>
        </w:tc>
        <w:tc>
          <w:tcPr>
            <w:tcW w:w="126" w:type="dxa"/>
            <w:tcBorders>
              <w:left w:val="nil"/>
              <w:right w:val="nil"/>
            </w:tcBorders>
            <w:vAlign w:val="bottom"/>
          </w:tcPr>
          <w:p w14:paraId="682270CD" w14:textId="77777777" w:rsidR="00F71465" w:rsidRPr="00761B80" w:rsidRDefault="00F71465" w:rsidP="004F1496">
            <w:pPr>
              <w:pStyle w:val="Texto"/>
              <w:jc w:val="center"/>
            </w:pPr>
          </w:p>
        </w:tc>
        <w:tc>
          <w:tcPr>
            <w:tcW w:w="1224" w:type="dxa"/>
            <w:tcBorders>
              <w:left w:val="nil"/>
              <w:right w:val="nil"/>
            </w:tcBorders>
            <w:vAlign w:val="bottom"/>
          </w:tcPr>
          <w:p w14:paraId="0C4E605D" w14:textId="1071CF74" w:rsidR="00F71465" w:rsidRPr="00761B80" w:rsidRDefault="00453E1B" w:rsidP="004F1496">
            <w:pPr>
              <w:pStyle w:val="Texto"/>
              <w:jc w:val="center"/>
            </w:pPr>
            <w:r w:rsidRPr="00453E1B">
              <w:t>(septiembre - noviembre)</w:t>
            </w:r>
          </w:p>
        </w:tc>
        <w:tc>
          <w:tcPr>
            <w:tcW w:w="144" w:type="dxa"/>
            <w:vAlign w:val="bottom"/>
          </w:tcPr>
          <w:p w14:paraId="35D374E0" w14:textId="77777777" w:rsidR="00F71465" w:rsidRPr="00761B80" w:rsidRDefault="00F71465" w:rsidP="004F1496">
            <w:pPr>
              <w:pStyle w:val="Texto"/>
              <w:jc w:val="center"/>
            </w:pPr>
          </w:p>
        </w:tc>
        <w:tc>
          <w:tcPr>
            <w:tcW w:w="1206" w:type="dxa"/>
            <w:vAlign w:val="bottom"/>
          </w:tcPr>
          <w:p w14:paraId="0C378BD9" w14:textId="77777777" w:rsidR="00F71465" w:rsidRPr="00761B80" w:rsidRDefault="00F71465" w:rsidP="004F1496">
            <w:pPr>
              <w:pStyle w:val="Texto"/>
              <w:jc w:val="center"/>
            </w:pPr>
            <w:r>
              <w:t>(junio - noviembre)</w:t>
            </w:r>
          </w:p>
        </w:tc>
        <w:tc>
          <w:tcPr>
            <w:tcW w:w="90" w:type="dxa"/>
            <w:vAlign w:val="bottom"/>
          </w:tcPr>
          <w:p w14:paraId="49FCA879" w14:textId="77777777" w:rsidR="00F71465" w:rsidRPr="00761B80" w:rsidRDefault="00F71465" w:rsidP="004F1496">
            <w:pPr>
              <w:pStyle w:val="Texto"/>
              <w:jc w:val="center"/>
            </w:pPr>
          </w:p>
        </w:tc>
        <w:tc>
          <w:tcPr>
            <w:tcW w:w="1260" w:type="dxa"/>
            <w:tcBorders>
              <w:top w:val="single" w:sz="6" w:space="0" w:color="auto"/>
            </w:tcBorders>
            <w:vAlign w:val="bottom"/>
          </w:tcPr>
          <w:p w14:paraId="7CD7FCF9" w14:textId="62839D11" w:rsidR="00F71465" w:rsidRPr="00761B80" w:rsidRDefault="00453E1B" w:rsidP="004F1496">
            <w:pPr>
              <w:pStyle w:val="Texto"/>
              <w:jc w:val="center"/>
            </w:pPr>
            <w:r w:rsidRPr="00453E1B">
              <w:t>(septiembre - noviembre)</w:t>
            </w:r>
          </w:p>
        </w:tc>
      </w:tr>
      <w:tr w:rsidR="00CA2605" w:rsidRPr="00761B80" w14:paraId="28AA8BB3" w14:textId="77777777" w:rsidTr="004F1496">
        <w:trPr>
          <w:trHeight w:val="20"/>
        </w:trPr>
        <w:tc>
          <w:tcPr>
            <w:tcW w:w="4770" w:type="dxa"/>
            <w:tcBorders>
              <w:left w:val="nil"/>
              <w:bottom w:val="nil"/>
              <w:right w:val="nil"/>
            </w:tcBorders>
            <w:vAlign w:val="bottom"/>
          </w:tcPr>
          <w:p w14:paraId="3C9211A4" w14:textId="77777777" w:rsidR="00CA2605" w:rsidRPr="00761B80" w:rsidRDefault="00CA2605" w:rsidP="004F1496">
            <w:pPr>
              <w:pStyle w:val="Texto"/>
              <w:jc w:val="left"/>
              <w:rPr>
                <w:b/>
              </w:rPr>
            </w:pPr>
          </w:p>
        </w:tc>
        <w:tc>
          <w:tcPr>
            <w:tcW w:w="1260" w:type="dxa"/>
            <w:tcBorders>
              <w:left w:val="nil"/>
              <w:right w:val="nil"/>
            </w:tcBorders>
            <w:vAlign w:val="bottom"/>
          </w:tcPr>
          <w:p w14:paraId="4ABB9F83" w14:textId="77777777" w:rsidR="00CA2605" w:rsidRDefault="00CA2605" w:rsidP="004F1496">
            <w:pPr>
              <w:pStyle w:val="Texto"/>
              <w:jc w:val="center"/>
            </w:pPr>
          </w:p>
        </w:tc>
        <w:tc>
          <w:tcPr>
            <w:tcW w:w="126" w:type="dxa"/>
            <w:tcBorders>
              <w:left w:val="nil"/>
              <w:right w:val="nil"/>
            </w:tcBorders>
            <w:vAlign w:val="bottom"/>
          </w:tcPr>
          <w:p w14:paraId="1AE343C0" w14:textId="77777777" w:rsidR="00CA2605" w:rsidRPr="00761B80" w:rsidRDefault="00CA2605" w:rsidP="004F1496">
            <w:pPr>
              <w:pStyle w:val="Texto"/>
              <w:jc w:val="center"/>
            </w:pPr>
          </w:p>
        </w:tc>
        <w:tc>
          <w:tcPr>
            <w:tcW w:w="1224" w:type="dxa"/>
            <w:tcBorders>
              <w:left w:val="nil"/>
              <w:right w:val="nil"/>
            </w:tcBorders>
            <w:vAlign w:val="bottom"/>
          </w:tcPr>
          <w:p w14:paraId="1BAAEA74" w14:textId="77777777" w:rsidR="00CA2605" w:rsidRPr="00453E1B" w:rsidRDefault="00CA2605" w:rsidP="004F1496">
            <w:pPr>
              <w:pStyle w:val="Texto"/>
              <w:jc w:val="center"/>
            </w:pPr>
          </w:p>
        </w:tc>
        <w:tc>
          <w:tcPr>
            <w:tcW w:w="144" w:type="dxa"/>
            <w:vAlign w:val="bottom"/>
          </w:tcPr>
          <w:p w14:paraId="06F1257B" w14:textId="77777777" w:rsidR="00CA2605" w:rsidRPr="00761B80" w:rsidRDefault="00CA2605" w:rsidP="004F1496">
            <w:pPr>
              <w:pStyle w:val="Texto"/>
              <w:jc w:val="center"/>
            </w:pPr>
          </w:p>
        </w:tc>
        <w:tc>
          <w:tcPr>
            <w:tcW w:w="1206" w:type="dxa"/>
            <w:vAlign w:val="bottom"/>
          </w:tcPr>
          <w:p w14:paraId="6C37A225" w14:textId="77777777" w:rsidR="00CA2605" w:rsidRDefault="00CA2605" w:rsidP="004F1496">
            <w:pPr>
              <w:pStyle w:val="Texto"/>
              <w:jc w:val="center"/>
            </w:pPr>
          </w:p>
        </w:tc>
        <w:tc>
          <w:tcPr>
            <w:tcW w:w="90" w:type="dxa"/>
            <w:vAlign w:val="bottom"/>
          </w:tcPr>
          <w:p w14:paraId="2D5443B4" w14:textId="77777777" w:rsidR="00CA2605" w:rsidRPr="00761B80" w:rsidRDefault="00CA2605" w:rsidP="004F1496">
            <w:pPr>
              <w:pStyle w:val="Texto"/>
              <w:jc w:val="center"/>
            </w:pPr>
          </w:p>
        </w:tc>
        <w:tc>
          <w:tcPr>
            <w:tcW w:w="1260" w:type="dxa"/>
            <w:tcBorders>
              <w:top w:val="single" w:sz="6" w:space="0" w:color="auto"/>
            </w:tcBorders>
            <w:vAlign w:val="bottom"/>
          </w:tcPr>
          <w:p w14:paraId="14B6175A" w14:textId="77777777" w:rsidR="00CA2605" w:rsidRPr="00453E1B" w:rsidRDefault="00CA2605" w:rsidP="004F1496">
            <w:pPr>
              <w:pStyle w:val="Texto"/>
              <w:jc w:val="center"/>
            </w:pPr>
          </w:p>
        </w:tc>
      </w:tr>
      <w:tr w:rsidR="00CA2605" w:rsidRPr="00761B80" w14:paraId="51401FED" w14:textId="77777777" w:rsidTr="004F1496">
        <w:trPr>
          <w:trHeight w:val="20"/>
        </w:trPr>
        <w:tc>
          <w:tcPr>
            <w:tcW w:w="4770" w:type="dxa"/>
            <w:tcBorders>
              <w:left w:val="nil"/>
              <w:bottom w:val="nil"/>
              <w:right w:val="nil"/>
            </w:tcBorders>
            <w:vAlign w:val="bottom"/>
          </w:tcPr>
          <w:p w14:paraId="74698011" w14:textId="539942C3" w:rsidR="00CA2605" w:rsidRPr="00761B80" w:rsidRDefault="00CA2605" w:rsidP="00CA2605">
            <w:pPr>
              <w:pStyle w:val="Texto"/>
              <w:jc w:val="left"/>
            </w:pPr>
            <w:r w:rsidRPr="00761B80">
              <w:t>Intereses financieros</w:t>
            </w:r>
            <w:r>
              <w:t xml:space="preserve"> generados por activos</w:t>
            </w:r>
          </w:p>
        </w:tc>
        <w:tc>
          <w:tcPr>
            <w:tcW w:w="1260" w:type="dxa"/>
            <w:tcBorders>
              <w:left w:val="nil"/>
              <w:right w:val="nil"/>
            </w:tcBorders>
            <w:vAlign w:val="bottom"/>
          </w:tcPr>
          <w:p w14:paraId="0E630C02" w14:textId="39A31E23" w:rsidR="00CA2605" w:rsidRPr="00761B80" w:rsidRDefault="00CA2605" w:rsidP="00CA2605">
            <w:pPr>
              <w:pStyle w:val="Texto"/>
              <w:tabs>
                <w:tab w:val="decimal" w:pos="1113"/>
              </w:tabs>
            </w:pPr>
            <w:r w:rsidRPr="0085581F">
              <w:t>(200.241)</w:t>
            </w:r>
          </w:p>
        </w:tc>
        <w:tc>
          <w:tcPr>
            <w:tcW w:w="126" w:type="dxa"/>
            <w:tcBorders>
              <w:left w:val="nil"/>
              <w:right w:val="nil"/>
            </w:tcBorders>
            <w:vAlign w:val="bottom"/>
          </w:tcPr>
          <w:p w14:paraId="08D057B6" w14:textId="77777777" w:rsidR="00CA2605" w:rsidRPr="00761B80" w:rsidRDefault="00CA2605" w:rsidP="00CA2605">
            <w:pPr>
              <w:pStyle w:val="Texto"/>
              <w:tabs>
                <w:tab w:val="decimal" w:pos="1113"/>
              </w:tabs>
            </w:pPr>
          </w:p>
        </w:tc>
        <w:tc>
          <w:tcPr>
            <w:tcW w:w="1224" w:type="dxa"/>
            <w:tcBorders>
              <w:left w:val="nil"/>
              <w:right w:val="nil"/>
            </w:tcBorders>
            <w:vAlign w:val="bottom"/>
          </w:tcPr>
          <w:p w14:paraId="3BC19053" w14:textId="41C802C0" w:rsidR="00CA2605" w:rsidRPr="00761B80" w:rsidRDefault="00CA2605" w:rsidP="00CA2605">
            <w:pPr>
              <w:pStyle w:val="Texto"/>
              <w:tabs>
                <w:tab w:val="decimal" w:pos="1113"/>
              </w:tabs>
            </w:pPr>
            <w:r w:rsidRPr="00833B81">
              <w:t>(</w:t>
            </w:r>
            <w:r w:rsidRPr="00D413B7">
              <w:t>10.413</w:t>
            </w:r>
            <w:r w:rsidRPr="00833B81">
              <w:t>)</w:t>
            </w:r>
          </w:p>
        </w:tc>
        <w:tc>
          <w:tcPr>
            <w:tcW w:w="144" w:type="dxa"/>
            <w:vAlign w:val="bottom"/>
          </w:tcPr>
          <w:p w14:paraId="0BCA8444" w14:textId="77777777" w:rsidR="00CA2605" w:rsidRPr="00761B80" w:rsidRDefault="00CA2605" w:rsidP="00CA2605">
            <w:pPr>
              <w:pStyle w:val="Texto"/>
              <w:tabs>
                <w:tab w:val="decimal" w:pos="1113"/>
              </w:tabs>
            </w:pPr>
          </w:p>
        </w:tc>
        <w:tc>
          <w:tcPr>
            <w:tcW w:w="1206" w:type="dxa"/>
            <w:vAlign w:val="bottom"/>
          </w:tcPr>
          <w:p w14:paraId="7340DC72" w14:textId="311E5804" w:rsidR="00CA2605" w:rsidRPr="00761B80" w:rsidRDefault="00CA2605" w:rsidP="00CA2605">
            <w:pPr>
              <w:pStyle w:val="Texto"/>
              <w:tabs>
                <w:tab w:val="decimal" w:pos="1113"/>
              </w:tabs>
              <w:jc w:val="left"/>
            </w:pPr>
            <w:r w:rsidRPr="00C3243B">
              <w:t>52.957</w:t>
            </w:r>
          </w:p>
        </w:tc>
        <w:tc>
          <w:tcPr>
            <w:tcW w:w="90" w:type="dxa"/>
            <w:vAlign w:val="bottom"/>
          </w:tcPr>
          <w:p w14:paraId="1A560704" w14:textId="77777777" w:rsidR="00CA2605" w:rsidRPr="00761B80" w:rsidRDefault="00CA2605" w:rsidP="00CA2605">
            <w:pPr>
              <w:pStyle w:val="Texto"/>
              <w:tabs>
                <w:tab w:val="decimal" w:pos="1113"/>
              </w:tabs>
              <w:jc w:val="left"/>
            </w:pPr>
          </w:p>
        </w:tc>
        <w:tc>
          <w:tcPr>
            <w:tcW w:w="1260" w:type="dxa"/>
            <w:vAlign w:val="bottom"/>
          </w:tcPr>
          <w:p w14:paraId="7157D2D5" w14:textId="74236A3E" w:rsidR="00CA2605" w:rsidRPr="00761B80" w:rsidRDefault="00CA2605" w:rsidP="00CA2605">
            <w:pPr>
              <w:pStyle w:val="Texto"/>
              <w:tabs>
                <w:tab w:val="decimal" w:pos="1113"/>
              </w:tabs>
              <w:jc w:val="left"/>
            </w:pPr>
            <w:r w:rsidRPr="00C3243B">
              <w:t>(13.052</w:t>
            </w:r>
            <w:r>
              <w:t>)</w:t>
            </w:r>
          </w:p>
        </w:tc>
      </w:tr>
      <w:tr w:rsidR="00CA2605" w:rsidRPr="00761B80" w14:paraId="226E2F8A" w14:textId="77777777" w:rsidTr="00453E1B">
        <w:trPr>
          <w:trHeight w:val="20"/>
        </w:trPr>
        <w:tc>
          <w:tcPr>
            <w:tcW w:w="4770" w:type="dxa"/>
            <w:tcBorders>
              <w:left w:val="nil"/>
              <w:bottom w:val="nil"/>
              <w:right w:val="nil"/>
            </w:tcBorders>
            <w:vAlign w:val="bottom"/>
          </w:tcPr>
          <w:p w14:paraId="2415AC54" w14:textId="20012720" w:rsidR="00CA2605" w:rsidRPr="009C156E" w:rsidRDefault="00CA2605" w:rsidP="00CA2605">
            <w:pPr>
              <w:pStyle w:val="Texto"/>
              <w:jc w:val="left"/>
              <w:rPr>
                <w:bCs/>
              </w:rPr>
            </w:pPr>
            <w:r w:rsidRPr="00761B80">
              <w:t>Diferencias de cambio</w:t>
            </w:r>
            <w:r>
              <w:t xml:space="preserve"> generadas por activos</w:t>
            </w:r>
          </w:p>
        </w:tc>
        <w:tc>
          <w:tcPr>
            <w:tcW w:w="1260" w:type="dxa"/>
            <w:tcBorders>
              <w:left w:val="nil"/>
              <w:right w:val="nil"/>
            </w:tcBorders>
            <w:vAlign w:val="bottom"/>
          </w:tcPr>
          <w:p w14:paraId="6E80D533" w14:textId="3FA4D9E0" w:rsidR="00CA2605" w:rsidRPr="00761B80" w:rsidRDefault="00CA2605" w:rsidP="00CA2605">
            <w:pPr>
              <w:pStyle w:val="Texto"/>
              <w:tabs>
                <w:tab w:val="decimal" w:pos="1113"/>
              </w:tabs>
            </w:pPr>
            <w:r w:rsidRPr="0085581F">
              <w:t>1.202.931</w:t>
            </w:r>
          </w:p>
        </w:tc>
        <w:tc>
          <w:tcPr>
            <w:tcW w:w="126" w:type="dxa"/>
            <w:tcBorders>
              <w:left w:val="nil"/>
              <w:right w:val="nil"/>
            </w:tcBorders>
            <w:vAlign w:val="bottom"/>
          </w:tcPr>
          <w:p w14:paraId="5F7FF8B1" w14:textId="77777777" w:rsidR="00CA2605" w:rsidRPr="00761B80" w:rsidRDefault="00CA2605" w:rsidP="00CA2605">
            <w:pPr>
              <w:pStyle w:val="Texto"/>
              <w:tabs>
                <w:tab w:val="decimal" w:pos="1113"/>
              </w:tabs>
            </w:pPr>
          </w:p>
        </w:tc>
        <w:tc>
          <w:tcPr>
            <w:tcW w:w="1224" w:type="dxa"/>
            <w:tcBorders>
              <w:left w:val="nil"/>
              <w:right w:val="nil"/>
            </w:tcBorders>
            <w:vAlign w:val="bottom"/>
          </w:tcPr>
          <w:p w14:paraId="4B747F2F" w14:textId="7703B197" w:rsidR="00CA2605" w:rsidRPr="00761B80" w:rsidRDefault="00CA2605" w:rsidP="00CA2605">
            <w:pPr>
              <w:pStyle w:val="Texto"/>
              <w:tabs>
                <w:tab w:val="decimal" w:pos="1113"/>
              </w:tabs>
            </w:pPr>
            <w:r w:rsidRPr="00D413B7">
              <w:t>654.609</w:t>
            </w:r>
          </w:p>
        </w:tc>
        <w:tc>
          <w:tcPr>
            <w:tcW w:w="144" w:type="dxa"/>
            <w:vAlign w:val="bottom"/>
          </w:tcPr>
          <w:p w14:paraId="4F400298" w14:textId="77777777" w:rsidR="00CA2605" w:rsidRPr="00761B80" w:rsidRDefault="00CA2605" w:rsidP="00CA2605">
            <w:pPr>
              <w:pStyle w:val="Texto"/>
              <w:tabs>
                <w:tab w:val="decimal" w:pos="1113"/>
              </w:tabs>
            </w:pPr>
          </w:p>
        </w:tc>
        <w:tc>
          <w:tcPr>
            <w:tcW w:w="1206" w:type="dxa"/>
            <w:vAlign w:val="bottom"/>
          </w:tcPr>
          <w:p w14:paraId="65B056DC" w14:textId="63C0D2EF" w:rsidR="00CA2605" w:rsidRPr="00761B80" w:rsidRDefault="00CA2605" w:rsidP="00CA2605">
            <w:pPr>
              <w:pStyle w:val="Texto"/>
              <w:tabs>
                <w:tab w:val="decimal" w:pos="1113"/>
              </w:tabs>
              <w:jc w:val="left"/>
            </w:pPr>
            <w:r w:rsidRPr="00CF700E">
              <w:t>(218.056)</w:t>
            </w:r>
          </w:p>
        </w:tc>
        <w:tc>
          <w:tcPr>
            <w:tcW w:w="90" w:type="dxa"/>
            <w:vAlign w:val="bottom"/>
          </w:tcPr>
          <w:p w14:paraId="3901275D" w14:textId="77777777" w:rsidR="00CA2605" w:rsidRPr="00761B80" w:rsidRDefault="00CA2605" w:rsidP="00CA2605">
            <w:pPr>
              <w:pStyle w:val="Texto"/>
              <w:tabs>
                <w:tab w:val="decimal" w:pos="1113"/>
              </w:tabs>
              <w:jc w:val="left"/>
            </w:pPr>
          </w:p>
        </w:tc>
        <w:tc>
          <w:tcPr>
            <w:tcW w:w="1260" w:type="dxa"/>
            <w:vAlign w:val="bottom"/>
          </w:tcPr>
          <w:p w14:paraId="7C4FF4C5" w14:textId="7768F602" w:rsidR="00CA2605" w:rsidRPr="00761B80" w:rsidRDefault="00CA2605" w:rsidP="00CA2605">
            <w:pPr>
              <w:pStyle w:val="Texto"/>
              <w:tabs>
                <w:tab w:val="decimal" w:pos="1113"/>
              </w:tabs>
              <w:jc w:val="left"/>
            </w:pPr>
            <w:r w:rsidRPr="00CF700E">
              <w:t>(160.697)</w:t>
            </w:r>
          </w:p>
        </w:tc>
      </w:tr>
      <w:tr w:rsidR="00CA2605" w:rsidRPr="00761B80" w14:paraId="2232B2C9" w14:textId="77777777" w:rsidTr="00453E1B">
        <w:trPr>
          <w:trHeight w:val="20"/>
        </w:trPr>
        <w:tc>
          <w:tcPr>
            <w:tcW w:w="4770" w:type="dxa"/>
            <w:tcBorders>
              <w:left w:val="nil"/>
              <w:bottom w:val="nil"/>
              <w:right w:val="nil"/>
            </w:tcBorders>
            <w:vAlign w:val="bottom"/>
          </w:tcPr>
          <w:p w14:paraId="78229247" w14:textId="5242EBFB" w:rsidR="00CA2605" w:rsidRPr="009C156E" w:rsidRDefault="00CA2605" w:rsidP="00CA2605">
            <w:pPr>
              <w:pStyle w:val="Texto"/>
              <w:jc w:val="left"/>
            </w:pPr>
            <w:r>
              <w:t>Resultado por exposición al cambio en el poder adquisitivo de la moneda</w:t>
            </w:r>
          </w:p>
        </w:tc>
        <w:tc>
          <w:tcPr>
            <w:tcW w:w="1260" w:type="dxa"/>
            <w:tcBorders>
              <w:left w:val="nil"/>
              <w:right w:val="nil"/>
            </w:tcBorders>
            <w:vAlign w:val="bottom"/>
          </w:tcPr>
          <w:p w14:paraId="6152A321" w14:textId="3F4A85C6" w:rsidR="00CA2605" w:rsidRPr="00761B80" w:rsidRDefault="00CA2605" w:rsidP="00CA2605">
            <w:pPr>
              <w:pStyle w:val="Texto"/>
              <w:tabs>
                <w:tab w:val="decimal" w:pos="1113"/>
              </w:tabs>
            </w:pPr>
            <w:r w:rsidRPr="004070A1">
              <w:t>3.</w:t>
            </w:r>
            <w:r w:rsidRPr="00FE0B4F">
              <w:t>341.137</w:t>
            </w:r>
          </w:p>
        </w:tc>
        <w:tc>
          <w:tcPr>
            <w:tcW w:w="126" w:type="dxa"/>
            <w:tcBorders>
              <w:left w:val="nil"/>
              <w:right w:val="nil"/>
            </w:tcBorders>
            <w:vAlign w:val="bottom"/>
          </w:tcPr>
          <w:p w14:paraId="3A491436" w14:textId="77777777" w:rsidR="00CA2605" w:rsidRPr="00761B80" w:rsidRDefault="00CA2605" w:rsidP="00CA2605">
            <w:pPr>
              <w:pStyle w:val="Texto"/>
              <w:tabs>
                <w:tab w:val="decimal" w:pos="1113"/>
              </w:tabs>
            </w:pPr>
          </w:p>
        </w:tc>
        <w:tc>
          <w:tcPr>
            <w:tcW w:w="1224" w:type="dxa"/>
            <w:tcBorders>
              <w:left w:val="nil"/>
              <w:right w:val="nil"/>
            </w:tcBorders>
            <w:vAlign w:val="bottom"/>
          </w:tcPr>
          <w:p w14:paraId="209932B0" w14:textId="3B81A33D" w:rsidR="00CA2605" w:rsidRPr="00761B80" w:rsidRDefault="00CA2605" w:rsidP="00CA2605">
            <w:pPr>
              <w:pStyle w:val="Texto"/>
              <w:tabs>
                <w:tab w:val="decimal" w:pos="1113"/>
              </w:tabs>
            </w:pPr>
            <w:r w:rsidRPr="00DD3673">
              <w:t>2.</w:t>
            </w:r>
            <w:r w:rsidRPr="00FE0B4F">
              <w:t>768.747</w:t>
            </w:r>
          </w:p>
        </w:tc>
        <w:tc>
          <w:tcPr>
            <w:tcW w:w="144" w:type="dxa"/>
            <w:vAlign w:val="bottom"/>
          </w:tcPr>
          <w:p w14:paraId="303A3FF6" w14:textId="77777777" w:rsidR="00CA2605" w:rsidRPr="00761B80" w:rsidRDefault="00CA2605" w:rsidP="00CA2605">
            <w:pPr>
              <w:pStyle w:val="Texto"/>
              <w:tabs>
                <w:tab w:val="decimal" w:pos="1113"/>
              </w:tabs>
            </w:pPr>
          </w:p>
        </w:tc>
        <w:tc>
          <w:tcPr>
            <w:tcW w:w="1206" w:type="dxa"/>
            <w:vAlign w:val="bottom"/>
          </w:tcPr>
          <w:p w14:paraId="45B498C8" w14:textId="1000EC49" w:rsidR="00CA2605" w:rsidRPr="00761B80" w:rsidRDefault="00CA2605" w:rsidP="00CA2605">
            <w:pPr>
              <w:pStyle w:val="Texto"/>
              <w:tabs>
                <w:tab w:val="decimal" w:pos="1113"/>
              </w:tabs>
              <w:jc w:val="left"/>
            </w:pPr>
            <w:r w:rsidRPr="00C3243B">
              <w:t>838.469</w:t>
            </w:r>
          </w:p>
        </w:tc>
        <w:tc>
          <w:tcPr>
            <w:tcW w:w="90" w:type="dxa"/>
            <w:vAlign w:val="bottom"/>
          </w:tcPr>
          <w:p w14:paraId="3C561762" w14:textId="77777777" w:rsidR="00CA2605" w:rsidRPr="00761B80" w:rsidRDefault="00CA2605" w:rsidP="00CA2605">
            <w:pPr>
              <w:pStyle w:val="Texto"/>
              <w:tabs>
                <w:tab w:val="decimal" w:pos="1113"/>
              </w:tabs>
              <w:jc w:val="left"/>
            </w:pPr>
          </w:p>
        </w:tc>
        <w:tc>
          <w:tcPr>
            <w:tcW w:w="1260" w:type="dxa"/>
            <w:vAlign w:val="bottom"/>
          </w:tcPr>
          <w:p w14:paraId="4DCBE590" w14:textId="050E419A" w:rsidR="00CA2605" w:rsidRPr="00761B80" w:rsidRDefault="00CA2605" w:rsidP="00CA2605">
            <w:pPr>
              <w:pStyle w:val="Texto"/>
              <w:tabs>
                <w:tab w:val="decimal" w:pos="1113"/>
              </w:tabs>
              <w:jc w:val="left"/>
            </w:pPr>
            <w:r w:rsidRPr="00C3243B">
              <w:t>558.137</w:t>
            </w:r>
          </w:p>
        </w:tc>
      </w:tr>
      <w:tr w:rsidR="00CA2605" w:rsidRPr="00761B80" w14:paraId="3856445D" w14:textId="77777777" w:rsidTr="00453E1B">
        <w:trPr>
          <w:trHeight w:val="20"/>
        </w:trPr>
        <w:tc>
          <w:tcPr>
            <w:tcW w:w="4770" w:type="dxa"/>
            <w:tcBorders>
              <w:left w:val="nil"/>
              <w:bottom w:val="nil"/>
              <w:right w:val="nil"/>
            </w:tcBorders>
            <w:vAlign w:val="bottom"/>
          </w:tcPr>
          <w:p w14:paraId="46AF6CC8" w14:textId="588D3284" w:rsidR="00CA2605" w:rsidRPr="009C156E" w:rsidRDefault="00CA2605" w:rsidP="00CA2605">
            <w:pPr>
              <w:pStyle w:val="Texto"/>
              <w:jc w:val="left"/>
            </w:pPr>
            <w:r w:rsidRPr="00453E1B">
              <w:t>Valor actual de deudas</w:t>
            </w:r>
          </w:p>
        </w:tc>
        <w:tc>
          <w:tcPr>
            <w:tcW w:w="1260" w:type="dxa"/>
            <w:tcBorders>
              <w:left w:val="nil"/>
              <w:right w:val="nil"/>
            </w:tcBorders>
            <w:vAlign w:val="bottom"/>
          </w:tcPr>
          <w:p w14:paraId="52ED0C06" w14:textId="037EDC7F" w:rsidR="00CA2605" w:rsidRPr="00761B80" w:rsidRDefault="00CA2605" w:rsidP="00CA2605">
            <w:pPr>
              <w:pStyle w:val="Texto"/>
              <w:tabs>
                <w:tab w:val="decimal" w:pos="1113"/>
              </w:tabs>
            </w:pPr>
            <w:r w:rsidRPr="0085581F">
              <w:t>231.660</w:t>
            </w:r>
          </w:p>
        </w:tc>
        <w:tc>
          <w:tcPr>
            <w:tcW w:w="126" w:type="dxa"/>
            <w:tcBorders>
              <w:left w:val="nil"/>
              <w:right w:val="nil"/>
            </w:tcBorders>
            <w:vAlign w:val="bottom"/>
          </w:tcPr>
          <w:p w14:paraId="6AF31413" w14:textId="77777777" w:rsidR="00CA2605" w:rsidRPr="00761B80" w:rsidRDefault="00CA2605" w:rsidP="00CA2605">
            <w:pPr>
              <w:pStyle w:val="Texto"/>
              <w:tabs>
                <w:tab w:val="decimal" w:pos="1113"/>
              </w:tabs>
            </w:pPr>
          </w:p>
        </w:tc>
        <w:tc>
          <w:tcPr>
            <w:tcW w:w="1224" w:type="dxa"/>
            <w:tcBorders>
              <w:left w:val="nil"/>
              <w:right w:val="nil"/>
            </w:tcBorders>
            <w:vAlign w:val="bottom"/>
          </w:tcPr>
          <w:p w14:paraId="0A560B33" w14:textId="34DDA0CC" w:rsidR="00CA2605" w:rsidRPr="00761B80" w:rsidRDefault="00CA2605" w:rsidP="00CA2605">
            <w:pPr>
              <w:pStyle w:val="Texto"/>
              <w:tabs>
                <w:tab w:val="decimal" w:pos="1113"/>
              </w:tabs>
            </w:pPr>
            <w:r w:rsidRPr="00833B81">
              <w:t>(41.154)</w:t>
            </w:r>
          </w:p>
        </w:tc>
        <w:tc>
          <w:tcPr>
            <w:tcW w:w="144" w:type="dxa"/>
            <w:vAlign w:val="bottom"/>
          </w:tcPr>
          <w:p w14:paraId="21F86564" w14:textId="77777777" w:rsidR="00CA2605" w:rsidRPr="00761B80" w:rsidRDefault="00CA2605" w:rsidP="00CA2605">
            <w:pPr>
              <w:pStyle w:val="Texto"/>
              <w:tabs>
                <w:tab w:val="decimal" w:pos="1113"/>
              </w:tabs>
            </w:pPr>
          </w:p>
        </w:tc>
        <w:tc>
          <w:tcPr>
            <w:tcW w:w="1206" w:type="dxa"/>
            <w:vAlign w:val="bottom"/>
          </w:tcPr>
          <w:p w14:paraId="51567A34" w14:textId="0A80A32A" w:rsidR="00CA2605" w:rsidRPr="00761B80" w:rsidRDefault="00CA2605" w:rsidP="00CA2605">
            <w:pPr>
              <w:pStyle w:val="Texto"/>
              <w:tabs>
                <w:tab w:val="decimal" w:pos="1113"/>
              </w:tabs>
              <w:jc w:val="left"/>
            </w:pPr>
            <w:r w:rsidRPr="004C6136">
              <w:t>5.731</w:t>
            </w:r>
          </w:p>
        </w:tc>
        <w:tc>
          <w:tcPr>
            <w:tcW w:w="90" w:type="dxa"/>
            <w:vAlign w:val="bottom"/>
          </w:tcPr>
          <w:p w14:paraId="7D9B04AA" w14:textId="77777777" w:rsidR="00CA2605" w:rsidRPr="00761B80" w:rsidRDefault="00CA2605" w:rsidP="00CA2605">
            <w:pPr>
              <w:pStyle w:val="Texto"/>
              <w:tabs>
                <w:tab w:val="decimal" w:pos="1113"/>
              </w:tabs>
              <w:jc w:val="left"/>
            </w:pPr>
          </w:p>
        </w:tc>
        <w:tc>
          <w:tcPr>
            <w:tcW w:w="1260" w:type="dxa"/>
            <w:vAlign w:val="bottom"/>
          </w:tcPr>
          <w:p w14:paraId="3F0EDD8D" w14:textId="3963F081" w:rsidR="00CA2605" w:rsidRPr="00761B80" w:rsidRDefault="00CA2605" w:rsidP="00CA2605">
            <w:pPr>
              <w:pStyle w:val="Texto"/>
              <w:tabs>
                <w:tab w:val="decimal" w:pos="1113"/>
              </w:tabs>
              <w:jc w:val="left"/>
            </w:pPr>
            <w:r w:rsidRPr="00C3243B">
              <w:t>(</w:t>
            </w:r>
            <w:r w:rsidRPr="004C6136">
              <w:t>41.329</w:t>
            </w:r>
            <w:r w:rsidRPr="00C3243B">
              <w:t>)</w:t>
            </w:r>
          </w:p>
        </w:tc>
      </w:tr>
      <w:tr w:rsidR="00CA2605" w:rsidRPr="00761B80" w14:paraId="6107286E" w14:textId="77777777" w:rsidTr="00453E1B">
        <w:trPr>
          <w:trHeight w:val="20"/>
        </w:trPr>
        <w:tc>
          <w:tcPr>
            <w:tcW w:w="4770" w:type="dxa"/>
            <w:tcBorders>
              <w:left w:val="nil"/>
              <w:bottom w:val="nil"/>
              <w:right w:val="nil"/>
            </w:tcBorders>
            <w:vAlign w:val="bottom"/>
          </w:tcPr>
          <w:p w14:paraId="596C8946" w14:textId="2A703BE8" w:rsidR="00CA2605" w:rsidRPr="00453E1B" w:rsidRDefault="00CA2605" w:rsidP="00CA2605">
            <w:pPr>
              <w:pStyle w:val="Texto"/>
              <w:jc w:val="left"/>
            </w:pPr>
            <w:r>
              <w:t>Operaciones a futuro</w:t>
            </w:r>
          </w:p>
        </w:tc>
        <w:tc>
          <w:tcPr>
            <w:tcW w:w="1260" w:type="dxa"/>
            <w:tcBorders>
              <w:left w:val="nil"/>
              <w:right w:val="nil"/>
            </w:tcBorders>
            <w:vAlign w:val="bottom"/>
          </w:tcPr>
          <w:p w14:paraId="33DB3093" w14:textId="5CE0C607" w:rsidR="00CA2605" w:rsidRPr="0085581F" w:rsidRDefault="00CA2605" w:rsidP="00CA2605">
            <w:pPr>
              <w:pStyle w:val="Texto"/>
              <w:tabs>
                <w:tab w:val="decimal" w:pos="1113"/>
              </w:tabs>
            </w:pPr>
            <w:r>
              <w:t>138.186</w:t>
            </w:r>
          </w:p>
        </w:tc>
        <w:tc>
          <w:tcPr>
            <w:tcW w:w="126" w:type="dxa"/>
            <w:tcBorders>
              <w:left w:val="nil"/>
              <w:right w:val="nil"/>
            </w:tcBorders>
            <w:vAlign w:val="bottom"/>
          </w:tcPr>
          <w:p w14:paraId="7AE351B0" w14:textId="77777777" w:rsidR="00CA2605" w:rsidRPr="00761B80" w:rsidRDefault="00CA2605" w:rsidP="00CA2605">
            <w:pPr>
              <w:pStyle w:val="Texto"/>
              <w:tabs>
                <w:tab w:val="decimal" w:pos="1113"/>
              </w:tabs>
            </w:pPr>
          </w:p>
        </w:tc>
        <w:tc>
          <w:tcPr>
            <w:tcW w:w="1224" w:type="dxa"/>
            <w:tcBorders>
              <w:left w:val="nil"/>
              <w:right w:val="nil"/>
            </w:tcBorders>
            <w:vAlign w:val="bottom"/>
          </w:tcPr>
          <w:p w14:paraId="7DC1C86A" w14:textId="6BFE66B3" w:rsidR="00CA2605" w:rsidRPr="00833B81" w:rsidRDefault="00CA2605" w:rsidP="00CA2605">
            <w:pPr>
              <w:pStyle w:val="Texto"/>
              <w:tabs>
                <w:tab w:val="decimal" w:pos="1113"/>
              </w:tabs>
            </w:pPr>
            <w:r>
              <w:t>(160.735)</w:t>
            </w:r>
          </w:p>
        </w:tc>
        <w:tc>
          <w:tcPr>
            <w:tcW w:w="144" w:type="dxa"/>
            <w:vAlign w:val="bottom"/>
          </w:tcPr>
          <w:p w14:paraId="0E3297E7" w14:textId="77777777" w:rsidR="00CA2605" w:rsidRPr="00761B80" w:rsidRDefault="00CA2605" w:rsidP="00CA2605">
            <w:pPr>
              <w:pStyle w:val="Texto"/>
              <w:tabs>
                <w:tab w:val="decimal" w:pos="1113"/>
              </w:tabs>
            </w:pPr>
          </w:p>
        </w:tc>
        <w:tc>
          <w:tcPr>
            <w:tcW w:w="1206" w:type="dxa"/>
            <w:vAlign w:val="bottom"/>
          </w:tcPr>
          <w:p w14:paraId="45FA231A" w14:textId="6D471D6D" w:rsidR="00CA2605" w:rsidRPr="00C3243B" w:rsidRDefault="00CA2605" w:rsidP="00CA2605">
            <w:pPr>
              <w:pStyle w:val="Texto"/>
              <w:tabs>
                <w:tab w:val="decimal" w:pos="1113"/>
              </w:tabs>
              <w:jc w:val="left"/>
            </w:pPr>
            <w:r w:rsidRPr="00C3243B">
              <w:t xml:space="preserve">-       </w:t>
            </w:r>
          </w:p>
        </w:tc>
        <w:tc>
          <w:tcPr>
            <w:tcW w:w="90" w:type="dxa"/>
            <w:vAlign w:val="bottom"/>
          </w:tcPr>
          <w:p w14:paraId="28218067" w14:textId="77777777" w:rsidR="00CA2605" w:rsidRPr="00761B80" w:rsidRDefault="00CA2605" w:rsidP="00CA2605">
            <w:pPr>
              <w:pStyle w:val="Texto"/>
              <w:tabs>
                <w:tab w:val="decimal" w:pos="1113"/>
              </w:tabs>
              <w:jc w:val="left"/>
            </w:pPr>
          </w:p>
        </w:tc>
        <w:tc>
          <w:tcPr>
            <w:tcW w:w="1260" w:type="dxa"/>
            <w:vAlign w:val="bottom"/>
          </w:tcPr>
          <w:p w14:paraId="2847AEBC" w14:textId="5C40BEBB" w:rsidR="00CA2605" w:rsidRPr="00C3243B" w:rsidRDefault="00CA2605" w:rsidP="00CA2605">
            <w:pPr>
              <w:pStyle w:val="Texto"/>
              <w:tabs>
                <w:tab w:val="decimal" w:pos="1113"/>
              </w:tabs>
              <w:jc w:val="left"/>
            </w:pPr>
            <w:r w:rsidRPr="00C3243B">
              <w:t xml:space="preserve">-       </w:t>
            </w:r>
          </w:p>
        </w:tc>
      </w:tr>
      <w:tr w:rsidR="00CA2605" w:rsidRPr="00761B80" w14:paraId="1BE5ED51" w14:textId="77777777" w:rsidTr="00453E1B">
        <w:trPr>
          <w:trHeight w:val="20"/>
        </w:trPr>
        <w:tc>
          <w:tcPr>
            <w:tcW w:w="4770" w:type="dxa"/>
            <w:tcBorders>
              <w:left w:val="nil"/>
              <w:bottom w:val="nil"/>
              <w:right w:val="nil"/>
            </w:tcBorders>
            <w:vAlign w:val="bottom"/>
          </w:tcPr>
          <w:p w14:paraId="2DBD71A9" w14:textId="48C6D749" w:rsidR="00CA2605" w:rsidRPr="00761B80" w:rsidRDefault="00CA2605" w:rsidP="00CA2605">
            <w:pPr>
              <w:pStyle w:val="Texto"/>
              <w:jc w:val="left"/>
              <w:rPr>
                <w:b/>
              </w:rPr>
            </w:pPr>
            <w:proofErr w:type="gramStart"/>
            <w:r>
              <w:rPr>
                <w:b/>
              </w:rPr>
              <w:t>Total</w:t>
            </w:r>
            <w:proofErr w:type="gramEnd"/>
            <w:r>
              <w:rPr>
                <w:b/>
              </w:rPr>
              <w:t xml:space="preserve"> de ingresos financieros</w:t>
            </w:r>
          </w:p>
        </w:tc>
        <w:tc>
          <w:tcPr>
            <w:tcW w:w="1260" w:type="dxa"/>
            <w:tcBorders>
              <w:top w:val="single" w:sz="6" w:space="0" w:color="auto"/>
              <w:left w:val="nil"/>
              <w:bottom w:val="double" w:sz="6" w:space="0" w:color="auto"/>
              <w:right w:val="nil"/>
            </w:tcBorders>
            <w:vAlign w:val="bottom"/>
          </w:tcPr>
          <w:p w14:paraId="57BE1C1C" w14:textId="7E7A4513" w:rsidR="00CA2605" w:rsidRPr="00F048B7" w:rsidRDefault="00CA2605" w:rsidP="00CA2605">
            <w:pPr>
              <w:pStyle w:val="Texto"/>
              <w:tabs>
                <w:tab w:val="decimal" w:pos="1113"/>
              </w:tabs>
              <w:rPr>
                <w:b/>
                <w:bCs/>
              </w:rPr>
            </w:pPr>
            <w:r w:rsidRPr="004070A1">
              <w:rPr>
                <w:b/>
                <w:bCs/>
              </w:rPr>
              <w:t>4.</w:t>
            </w:r>
            <w:r w:rsidRPr="00FE0B4F">
              <w:rPr>
                <w:b/>
                <w:bCs/>
              </w:rPr>
              <w:t>713.673</w:t>
            </w:r>
          </w:p>
        </w:tc>
        <w:tc>
          <w:tcPr>
            <w:tcW w:w="126" w:type="dxa"/>
            <w:tcBorders>
              <w:left w:val="nil"/>
              <w:right w:val="nil"/>
            </w:tcBorders>
            <w:vAlign w:val="bottom"/>
          </w:tcPr>
          <w:p w14:paraId="33495575" w14:textId="77777777" w:rsidR="00CA2605" w:rsidRPr="00F048B7" w:rsidRDefault="00CA2605" w:rsidP="00CA2605">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1F6049F0" w14:textId="144293AB" w:rsidR="00CA2605" w:rsidRPr="00F048B7" w:rsidRDefault="00CA2605" w:rsidP="00CA2605">
            <w:pPr>
              <w:pStyle w:val="Texto"/>
              <w:tabs>
                <w:tab w:val="decimal" w:pos="1113"/>
              </w:tabs>
              <w:rPr>
                <w:b/>
                <w:bCs/>
              </w:rPr>
            </w:pPr>
            <w:r w:rsidRPr="00D413B7">
              <w:rPr>
                <w:b/>
                <w:bCs/>
              </w:rPr>
              <w:t>3.</w:t>
            </w:r>
            <w:r w:rsidRPr="00FE0B4F">
              <w:rPr>
                <w:b/>
                <w:bCs/>
              </w:rPr>
              <w:t>211.054</w:t>
            </w:r>
          </w:p>
        </w:tc>
        <w:tc>
          <w:tcPr>
            <w:tcW w:w="144" w:type="dxa"/>
            <w:vAlign w:val="bottom"/>
          </w:tcPr>
          <w:p w14:paraId="4C014D42" w14:textId="77777777" w:rsidR="00CA2605" w:rsidRPr="00F048B7" w:rsidRDefault="00CA2605" w:rsidP="00CA2605">
            <w:pPr>
              <w:pStyle w:val="Texto"/>
              <w:tabs>
                <w:tab w:val="decimal" w:pos="1113"/>
              </w:tabs>
              <w:rPr>
                <w:b/>
                <w:bCs/>
              </w:rPr>
            </w:pPr>
          </w:p>
        </w:tc>
        <w:tc>
          <w:tcPr>
            <w:tcW w:w="1206" w:type="dxa"/>
            <w:tcBorders>
              <w:top w:val="single" w:sz="6" w:space="0" w:color="auto"/>
              <w:bottom w:val="double" w:sz="6" w:space="0" w:color="auto"/>
            </w:tcBorders>
            <w:vAlign w:val="bottom"/>
          </w:tcPr>
          <w:p w14:paraId="68FDCB58" w14:textId="1421769E" w:rsidR="00CA2605" w:rsidRPr="00C3243B" w:rsidRDefault="00CA2605" w:rsidP="00CA2605">
            <w:pPr>
              <w:pStyle w:val="Texto"/>
              <w:tabs>
                <w:tab w:val="decimal" w:pos="1113"/>
              </w:tabs>
              <w:jc w:val="left"/>
              <w:rPr>
                <w:b/>
                <w:bCs/>
              </w:rPr>
            </w:pPr>
            <w:r w:rsidRPr="004C6136">
              <w:rPr>
                <w:b/>
                <w:bCs/>
              </w:rPr>
              <w:t>679.101</w:t>
            </w:r>
          </w:p>
        </w:tc>
        <w:tc>
          <w:tcPr>
            <w:tcW w:w="90" w:type="dxa"/>
            <w:vAlign w:val="bottom"/>
          </w:tcPr>
          <w:p w14:paraId="6B6EDE29" w14:textId="77777777" w:rsidR="00CA2605" w:rsidRPr="00C3243B" w:rsidRDefault="00CA2605" w:rsidP="00CA2605">
            <w:pPr>
              <w:pStyle w:val="Texto"/>
              <w:tabs>
                <w:tab w:val="decimal" w:pos="1113"/>
              </w:tabs>
              <w:jc w:val="left"/>
              <w:rPr>
                <w:b/>
                <w:bCs/>
              </w:rPr>
            </w:pPr>
          </w:p>
        </w:tc>
        <w:tc>
          <w:tcPr>
            <w:tcW w:w="1260" w:type="dxa"/>
            <w:tcBorders>
              <w:top w:val="single" w:sz="6" w:space="0" w:color="auto"/>
              <w:bottom w:val="double" w:sz="6" w:space="0" w:color="auto"/>
            </w:tcBorders>
            <w:vAlign w:val="bottom"/>
          </w:tcPr>
          <w:p w14:paraId="174DBA04" w14:textId="6A381A34" w:rsidR="00CA2605" w:rsidRPr="00C3243B" w:rsidRDefault="00CA2605" w:rsidP="00CA2605">
            <w:pPr>
              <w:pStyle w:val="Texto"/>
              <w:tabs>
                <w:tab w:val="decimal" w:pos="1113"/>
              </w:tabs>
              <w:jc w:val="left"/>
              <w:rPr>
                <w:b/>
                <w:bCs/>
              </w:rPr>
            </w:pPr>
            <w:r w:rsidRPr="004C6136">
              <w:rPr>
                <w:b/>
                <w:bCs/>
              </w:rPr>
              <w:t>343.059</w:t>
            </w:r>
          </w:p>
        </w:tc>
      </w:tr>
    </w:tbl>
    <w:p w14:paraId="5328B248" w14:textId="24B45531" w:rsidR="0079103F" w:rsidRDefault="0079103F" w:rsidP="00D803F1">
      <w:pPr>
        <w:pStyle w:val="Texto"/>
      </w:pPr>
    </w:p>
    <w:p w14:paraId="3534EFB9" w14:textId="77777777" w:rsidR="0079103F" w:rsidRDefault="0079103F">
      <w:pPr>
        <w:rPr>
          <w:sz w:val="20"/>
        </w:rPr>
      </w:pPr>
      <w:r>
        <w:br w:type="page"/>
      </w:r>
    </w:p>
    <w:p w14:paraId="6162C1DE" w14:textId="77777777" w:rsidR="00F71465" w:rsidRDefault="00F71465" w:rsidP="00D803F1">
      <w:pPr>
        <w:pStyle w:val="Texto"/>
      </w:pPr>
    </w:p>
    <w:p w14:paraId="686DD8FF" w14:textId="07E8A33A" w:rsidR="00CA61A3" w:rsidRDefault="00CA61A3" w:rsidP="00042325">
      <w:pPr>
        <w:pStyle w:val="Textonota"/>
        <w:numPr>
          <w:ilvl w:val="0"/>
          <w:numId w:val="33"/>
        </w:numPr>
        <w:ind w:left="450" w:hanging="432"/>
        <w:rPr>
          <w:b/>
        </w:rPr>
      </w:pPr>
      <w:r>
        <w:rPr>
          <w:b/>
        </w:rPr>
        <w:t>Costos</w:t>
      </w:r>
      <w:r w:rsidRPr="00761B80">
        <w:rPr>
          <w:b/>
        </w:rPr>
        <w:t xml:space="preserve"> financieros</w:t>
      </w:r>
    </w:p>
    <w:p w14:paraId="09AE2F26" w14:textId="5A380D39" w:rsidR="00A5138A" w:rsidRPr="00677B4D" w:rsidRDefault="00A5138A" w:rsidP="00677B4D">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F71465" w:rsidRPr="00761B80" w14:paraId="6ECC15C7" w14:textId="77777777" w:rsidTr="004F1496">
        <w:trPr>
          <w:trHeight w:val="20"/>
        </w:trPr>
        <w:tc>
          <w:tcPr>
            <w:tcW w:w="4770" w:type="dxa"/>
            <w:tcBorders>
              <w:top w:val="nil"/>
              <w:left w:val="nil"/>
              <w:right w:val="nil"/>
            </w:tcBorders>
            <w:vAlign w:val="bottom"/>
          </w:tcPr>
          <w:p w14:paraId="12EE29C1" w14:textId="77777777" w:rsidR="00F71465" w:rsidRPr="00761B80" w:rsidRDefault="00F71465" w:rsidP="004F1496">
            <w:pPr>
              <w:pStyle w:val="Texto"/>
              <w:jc w:val="left"/>
            </w:pPr>
          </w:p>
        </w:tc>
        <w:tc>
          <w:tcPr>
            <w:tcW w:w="5310" w:type="dxa"/>
            <w:gridSpan w:val="7"/>
            <w:tcBorders>
              <w:left w:val="nil"/>
              <w:bottom w:val="single" w:sz="6" w:space="0" w:color="auto"/>
            </w:tcBorders>
            <w:vAlign w:val="bottom"/>
          </w:tcPr>
          <w:p w14:paraId="55C4826B" w14:textId="08374158" w:rsidR="00F71465" w:rsidRDefault="00F71465" w:rsidP="004F1496">
            <w:pPr>
              <w:pStyle w:val="Texto"/>
              <w:jc w:val="center"/>
              <w:rPr>
                <w:b/>
              </w:rPr>
            </w:pPr>
            <w:r w:rsidRPr="00761B80">
              <w:rPr>
                <w:b/>
              </w:rPr>
              <w:t>Ganancia / (Pérdida</w:t>
            </w:r>
            <w:r w:rsidR="0080419E">
              <w:rPr>
                <w:b/>
              </w:rPr>
              <w:t>)</w:t>
            </w:r>
          </w:p>
        </w:tc>
      </w:tr>
      <w:tr w:rsidR="00F71465" w:rsidRPr="00761B80" w14:paraId="69797069" w14:textId="77777777" w:rsidTr="004F1496">
        <w:trPr>
          <w:trHeight w:val="20"/>
        </w:trPr>
        <w:tc>
          <w:tcPr>
            <w:tcW w:w="4770" w:type="dxa"/>
            <w:tcBorders>
              <w:top w:val="nil"/>
              <w:left w:val="nil"/>
              <w:right w:val="nil"/>
            </w:tcBorders>
            <w:vAlign w:val="bottom"/>
          </w:tcPr>
          <w:p w14:paraId="266C5FCB" w14:textId="77777777" w:rsidR="00F71465" w:rsidRPr="00761B80" w:rsidRDefault="00F71465" w:rsidP="004F1496">
            <w:pPr>
              <w:pStyle w:val="Texto"/>
              <w:jc w:val="left"/>
            </w:pPr>
          </w:p>
        </w:tc>
        <w:tc>
          <w:tcPr>
            <w:tcW w:w="2610" w:type="dxa"/>
            <w:gridSpan w:val="3"/>
            <w:tcBorders>
              <w:left w:val="nil"/>
              <w:bottom w:val="single" w:sz="6" w:space="0" w:color="auto"/>
              <w:right w:val="nil"/>
            </w:tcBorders>
            <w:vAlign w:val="bottom"/>
          </w:tcPr>
          <w:p w14:paraId="26A3A2D3" w14:textId="77157260" w:rsidR="00F71465" w:rsidRDefault="00730E03" w:rsidP="004F1496">
            <w:pPr>
              <w:pStyle w:val="Texto"/>
              <w:jc w:val="center"/>
              <w:rPr>
                <w:b/>
              </w:rPr>
            </w:pPr>
            <w:r>
              <w:rPr>
                <w:b/>
              </w:rPr>
              <w:t>30/11/2022</w:t>
            </w:r>
          </w:p>
        </w:tc>
        <w:tc>
          <w:tcPr>
            <w:tcW w:w="144" w:type="dxa"/>
            <w:vAlign w:val="bottom"/>
          </w:tcPr>
          <w:p w14:paraId="6EAA3557" w14:textId="77777777" w:rsidR="00F71465" w:rsidRPr="00761B80" w:rsidRDefault="00F71465" w:rsidP="004F1496">
            <w:pPr>
              <w:pStyle w:val="Texto"/>
              <w:jc w:val="center"/>
              <w:rPr>
                <w:b/>
              </w:rPr>
            </w:pPr>
          </w:p>
        </w:tc>
        <w:tc>
          <w:tcPr>
            <w:tcW w:w="2556" w:type="dxa"/>
            <w:gridSpan w:val="3"/>
            <w:tcBorders>
              <w:bottom w:val="single" w:sz="6" w:space="0" w:color="auto"/>
            </w:tcBorders>
            <w:vAlign w:val="bottom"/>
          </w:tcPr>
          <w:p w14:paraId="12CD4FC2" w14:textId="44AC5079" w:rsidR="00F71465" w:rsidRPr="00761B80" w:rsidRDefault="00730E03" w:rsidP="004F1496">
            <w:pPr>
              <w:pStyle w:val="Texto"/>
              <w:jc w:val="center"/>
              <w:rPr>
                <w:b/>
              </w:rPr>
            </w:pPr>
            <w:r>
              <w:rPr>
                <w:b/>
              </w:rPr>
              <w:t>30/11/2021</w:t>
            </w:r>
          </w:p>
        </w:tc>
      </w:tr>
      <w:tr w:rsidR="00F71465" w:rsidRPr="00761B80" w14:paraId="1C30A484" w14:textId="77777777" w:rsidTr="004F1496">
        <w:trPr>
          <w:trHeight w:val="20"/>
        </w:trPr>
        <w:tc>
          <w:tcPr>
            <w:tcW w:w="4770" w:type="dxa"/>
            <w:tcBorders>
              <w:left w:val="nil"/>
              <w:right w:val="nil"/>
            </w:tcBorders>
            <w:vAlign w:val="bottom"/>
          </w:tcPr>
          <w:p w14:paraId="72DA490E" w14:textId="77777777" w:rsidR="00F71465" w:rsidRPr="00761B80" w:rsidRDefault="00F71465" w:rsidP="004F1496">
            <w:pPr>
              <w:pStyle w:val="Texto"/>
              <w:jc w:val="left"/>
            </w:pPr>
          </w:p>
        </w:tc>
        <w:tc>
          <w:tcPr>
            <w:tcW w:w="1260" w:type="dxa"/>
            <w:tcBorders>
              <w:left w:val="nil"/>
              <w:bottom w:val="single" w:sz="6" w:space="0" w:color="auto"/>
              <w:right w:val="nil"/>
            </w:tcBorders>
            <w:vAlign w:val="bottom"/>
          </w:tcPr>
          <w:p w14:paraId="3B3180EB" w14:textId="77777777" w:rsidR="00F71465" w:rsidRPr="005733EB" w:rsidRDefault="00F71465" w:rsidP="004F1496">
            <w:pPr>
              <w:pStyle w:val="Texto"/>
              <w:jc w:val="center"/>
              <w:rPr>
                <w:b/>
                <w:bCs/>
              </w:rPr>
            </w:pPr>
            <w:r w:rsidRPr="005733EB">
              <w:rPr>
                <w:b/>
                <w:bCs/>
              </w:rPr>
              <w:t>6 meses</w:t>
            </w:r>
          </w:p>
        </w:tc>
        <w:tc>
          <w:tcPr>
            <w:tcW w:w="126" w:type="dxa"/>
            <w:tcBorders>
              <w:left w:val="nil"/>
              <w:right w:val="nil"/>
            </w:tcBorders>
            <w:vAlign w:val="bottom"/>
          </w:tcPr>
          <w:p w14:paraId="752B8153" w14:textId="77777777" w:rsidR="00F71465" w:rsidRPr="005733EB" w:rsidRDefault="00F71465" w:rsidP="004F1496">
            <w:pPr>
              <w:pStyle w:val="Texto"/>
              <w:jc w:val="center"/>
              <w:rPr>
                <w:b/>
                <w:bCs/>
              </w:rPr>
            </w:pPr>
          </w:p>
        </w:tc>
        <w:tc>
          <w:tcPr>
            <w:tcW w:w="1224" w:type="dxa"/>
            <w:tcBorders>
              <w:left w:val="nil"/>
              <w:bottom w:val="single" w:sz="6" w:space="0" w:color="auto"/>
              <w:right w:val="nil"/>
            </w:tcBorders>
            <w:vAlign w:val="bottom"/>
          </w:tcPr>
          <w:p w14:paraId="210D31B5" w14:textId="77777777" w:rsidR="00F71465" w:rsidRPr="005733EB" w:rsidRDefault="00F71465" w:rsidP="004F1496">
            <w:pPr>
              <w:pStyle w:val="Texto"/>
              <w:jc w:val="center"/>
              <w:rPr>
                <w:b/>
                <w:bCs/>
              </w:rPr>
            </w:pPr>
            <w:r w:rsidRPr="005733EB">
              <w:rPr>
                <w:b/>
                <w:bCs/>
              </w:rPr>
              <w:t>3 meses</w:t>
            </w:r>
          </w:p>
        </w:tc>
        <w:tc>
          <w:tcPr>
            <w:tcW w:w="144" w:type="dxa"/>
            <w:vAlign w:val="bottom"/>
          </w:tcPr>
          <w:p w14:paraId="1238BD9B" w14:textId="77777777" w:rsidR="00F71465" w:rsidRPr="005733EB" w:rsidRDefault="00F71465" w:rsidP="004F1496">
            <w:pPr>
              <w:pStyle w:val="Texto"/>
              <w:rPr>
                <w:b/>
                <w:bCs/>
              </w:rPr>
            </w:pPr>
          </w:p>
        </w:tc>
        <w:tc>
          <w:tcPr>
            <w:tcW w:w="1206" w:type="dxa"/>
            <w:tcBorders>
              <w:top w:val="single" w:sz="6" w:space="0" w:color="auto"/>
              <w:bottom w:val="single" w:sz="6" w:space="0" w:color="auto"/>
            </w:tcBorders>
            <w:vAlign w:val="bottom"/>
          </w:tcPr>
          <w:p w14:paraId="25CE9669" w14:textId="77777777" w:rsidR="00F71465" w:rsidRPr="005733EB" w:rsidRDefault="00F71465" w:rsidP="004F1496">
            <w:pPr>
              <w:pStyle w:val="Texto"/>
              <w:jc w:val="center"/>
              <w:rPr>
                <w:b/>
                <w:bCs/>
              </w:rPr>
            </w:pPr>
            <w:r w:rsidRPr="005733EB">
              <w:rPr>
                <w:b/>
                <w:bCs/>
              </w:rPr>
              <w:t>6 meses</w:t>
            </w:r>
          </w:p>
        </w:tc>
        <w:tc>
          <w:tcPr>
            <w:tcW w:w="90" w:type="dxa"/>
            <w:tcBorders>
              <w:top w:val="single" w:sz="6" w:space="0" w:color="auto"/>
            </w:tcBorders>
            <w:vAlign w:val="bottom"/>
          </w:tcPr>
          <w:p w14:paraId="016D0F58" w14:textId="77777777" w:rsidR="00F71465" w:rsidRPr="005733EB" w:rsidRDefault="00F71465" w:rsidP="004F1496">
            <w:pPr>
              <w:pStyle w:val="Texto"/>
              <w:jc w:val="center"/>
              <w:rPr>
                <w:b/>
                <w:bCs/>
              </w:rPr>
            </w:pPr>
          </w:p>
        </w:tc>
        <w:tc>
          <w:tcPr>
            <w:tcW w:w="1260" w:type="dxa"/>
            <w:tcBorders>
              <w:top w:val="single" w:sz="6" w:space="0" w:color="auto"/>
              <w:bottom w:val="single" w:sz="6" w:space="0" w:color="auto"/>
            </w:tcBorders>
            <w:vAlign w:val="bottom"/>
          </w:tcPr>
          <w:p w14:paraId="4FF2443C" w14:textId="77777777" w:rsidR="00F71465" w:rsidRPr="005733EB" w:rsidRDefault="00F71465" w:rsidP="004F1496">
            <w:pPr>
              <w:pStyle w:val="Texto"/>
              <w:jc w:val="center"/>
              <w:rPr>
                <w:b/>
                <w:bCs/>
              </w:rPr>
            </w:pPr>
            <w:r w:rsidRPr="005733EB">
              <w:rPr>
                <w:b/>
                <w:bCs/>
              </w:rPr>
              <w:t>3 meses</w:t>
            </w:r>
          </w:p>
        </w:tc>
      </w:tr>
      <w:tr w:rsidR="00F71465" w:rsidRPr="00761B80" w14:paraId="5A8ED02B" w14:textId="77777777" w:rsidTr="004F1496">
        <w:trPr>
          <w:trHeight w:val="20"/>
        </w:trPr>
        <w:tc>
          <w:tcPr>
            <w:tcW w:w="4770" w:type="dxa"/>
            <w:tcBorders>
              <w:left w:val="nil"/>
              <w:bottom w:val="nil"/>
              <w:right w:val="nil"/>
            </w:tcBorders>
            <w:vAlign w:val="bottom"/>
          </w:tcPr>
          <w:p w14:paraId="11241E6B" w14:textId="77777777" w:rsidR="00F71465" w:rsidRPr="00761B80" w:rsidRDefault="00F71465" w:rsidP="004F1496">
            <w:pPr>
              <w:pStyle w:val="Texto"/>
              <w:jc w:val="left"/>
              <w:rPr>
                <w:b/>
              </w:rPr>
            </w:pPr>
          </w:p>
        </w:tc>
        <w:tc>
          <w:tcPr>
            <w:tcW w:w="1260" w:type="dxa"/>
            <w:tcBorders>
              <w:left w:val="nil"/>
              <w:right w:val="nil"/>
            </w:tcBorders>
            <w:vAlign w:val="bottom"/>
          </w:tcPr>
          <w:p w14:paraId="31AFA6C5" w14:textId="77777777" w:rsidR="00F71465" w:rsidRPr="00761B80" w:rsidRDefault="00F71465" w:rsidP="004F1496">
            <w:pPr>
              <w:pStyle w:val="Texto"/>
              <w:jc w:val="center"/>
            </w:pPr>
            <w:r>
              <w:t>(junio - noviembre)</w:t>
            </w:r>
          </w:p>
        </w:tc>
        <w:tc>
          <w:tcPr>
            <w:tcW w:w="126" w:type="dxa"/>
            <w:tcBorders>
              <w:left w:val="nil"/>
              <w:right w:val="nil"/>
            </w:tcBorders>
            <w:vAlign w:val="bottom"/>
          </w:tcPr>
          <w:p w14:paraId="3A9D9A60" w14:textId="77777777" w:rsidR="00F71465" w:rsidRPr="00761B80" w:rsidRDefault="00F71465" w:rsidP="004F1496">
            <w:pPr>
              <w:pStyle w:val="Texto"/>
              <w:jc w:val="center"/>
            </w:pPr>
          </w:p>
        </w:tc>
        <w:tc>
          <w:tcPr>
            <w:tcW w:w="1224" w:type="dxa"/>
            <w:tcBorders>
              <w:left w:val="nil"/>
              <w:right w:val="nil"/>
            </w:tcBorders>
            <w:vAlign w:val="bottom"/>
          </w:tcPr>
          <w:p w14:paraId="4B38214D" w14:textId="47C8E99F" w:rsidR="00F71465" w:rsidRPr="00761B80" w:rsidRDefault="00453E1B" w:rsidP="004F1496">
            <w:pPr>
              <w:pStyle w:val="Texto"/>
              <w:jc w:val="center"/>
            </w:pPr>
            <w:r w:rsidRPr="00453E1B">
              <w:t>(septiembre - noviembre)</w:t>
            </w:r>
          </w:p>
        </w:tc>
        <w:tc>
          <w:tcPr>
            <w:tcW w:w="144" w:type="dxa"/>
            <w:vAlign w:val="bottom"/>
          </w:tcPr>
          <w:p w14:paraId="43626B4D" w14:textId="77777777" w:rsidR="00F71465" w:rsidRPr="00761B80" w:rsidRDefault="00F71465" w:rsidP="004F1496">
            <w:pPr>
              <w:pStyle w:val="Texto"/>
              <w:jc w:val="center"/>
            </w:pPr>
          </w:p>
        </w:tc>
        <w:tc>
          <w:tcPr>
            <w:tcW w:w="1206" w:type="dxa"/>
            <w:vAlign w:val="bottom"/>
          </w:tcPr>
          <w:p w14:paraId="31BB4B21" w14:textId="77777777" w:rsidR="00F71465" w:rsidRPr="00761B80" w:rsidRDefault="00F71465" w:rsidP="004F1496">
            <w:pPr>
              <w:pStyle w:val="Texto"/>
              <w:jc w:val="center"/>
            </w:pPr>
            <w:r>
              <w:t>(junio - noviembre)</w:t>
            </w:r>
          </w:p>
        </w:tc>
        <w:tc>
          <w:tcPr>
            <w:tcW w:w="90" w:type="dxa"/>
            <w:vAlign w:val="bottom"/>
          </w:tcPr>
          <w:p w14:paraId="793E08E0" w14:textId="77777777" w:rsidR="00F71465" w:rsidRPr="00761B80" w:rsidRDefault="00F71465" w:rsidP="004F1496">
            <w:pPr>
              <w:pStyle w:val="Texto"/>
              <w:jc w:val="center"/>
            </w:pPr>
          </w:p>
        </w:tc>
        <w:tc>
          <w:tcPr>
            <w:tcW w:w="1260" w:type="dxa"/>
            <w:tcBorders>
              <w:top w:val="single" w:sz="6" w:space="0" w:color="auto"/>
            </w:tcBorders>
            <w:vAlign w:val="bottom"/>
          </w:tcPr>
          <w:p w14:paraId="5BE77C0C" w14:textId="36E4063E" w:rsidR="00F71465" w:rsidRPr="00761B80" w:rsidRDefault="00453E1B" w:rsidP="004F1496">
            <w:pPr>
              <w:pStyle w:val="Texto"/>
              <w:jc w:val="center"/>
            </w:pPr>
            <w:r w:rsidRPr="00453E1B">
              <w:t>(septiembre - noviembre)</w:t>
            </w:r>
          </w:p>
        </w:tc>
      </w:tr>
      <w:tr w:rsidR="00F71465" w:rsidRPr="00476628" w14:paraId="4C681CB6" w14:textId="77777777" w:rsidTr="004F1496">
        <w:trPr>
          <w:trHeight w:val="20"/>
        </w:trPr>
        <w:tc>
          <w:tcPr>
            <w:tcW w:w="4770" w:type="dxa"/>
            <w:tcBorders>
              <w:left w:val="nil"/>
              <w:bottom w:val="nil"/>
              <w:right w:val="nil"/>
            </w:tcBorders>
            <w:vAlign w:val="bottom"/>
          </w:tcPr>
          <w:p w14:paraId="33D4EC78" w14:textId="77777777" w:rsidR="00F71465" w:rsidRPr="00476628" w:rsidRDefault="00F71465" w:rsidP="004F1496">
            <w:pPr>
              <w:pStyle w:val="Texto"/>
              <w:jc w:val="left"/>
              <w:rPr>
                <w:sz w:val="16"/>
                <w:szCs w:val="16"/>
              </w:rPr>
            </w:pPr>
          </w:p>
        </w:tc>
        <w:tc>
          <w:tcPr>
            <w:tcW w:w="1260" w:type="dxa"/>
            <w:tcBorders>
              <w:left w:val="nil"/>
              <w:right w:val="nil"/>
            </w:tcBorders>
            <w:vAlign w:val="bottom"/>
          </w:tcPr>
          <w:p w14:paraId="0A809230" w14:textId="77777777" w:rsidR="00F71465" w:rsidRPr="00476628" w:rsidRDefault="00F71465" w:rsidP="004F1496">
            <w:pPr>
              <w:pStyle w:val="Texto"/>
              <w:tabs>
                <w:tab w:val="decimal" w:pos="1113"/>
              </w:tabs>
              <w:rPr>
                <w:sz w:val="16"/>
                <w:szCs w:val="16"/>
              </w:rPr>
            </w:pPr>
          </w:p>
        </w:tc>
        <w:tc>
          <w:tcPr>
            <w:tcW w:w="126" w:type="dxa"/>
            <w:tcBorders>
              <w:left w:val="nil"/>
              <w:right w:val="nil"/>
            </w:tcBorders>
            <w:vAlign w:val="bottom"/>
          </w:tcPr>
          <w:p w14:paraId="0174DFB5" w14:textId="77777777" w:rsidR="00F71465" w:rsidRPr="00476628" w:rsidRDefault="00F71465" w:rsidP="004F1496">
            <w:pPr>
              <w:pStyle w:val="Texto"/>
              <w:tabs>
                <w:tab w:val="decimal" w:pos="1113"/>
              </w:tabs>
              <w:rPr>
                <w:sz w:val="16"/>
                <w:szCs w:val="16"/>
              </w:rPr>
            </w:pPr>
          </w:p>
        </w:tc>
        <w:tc>
          <w:tcPr>
            <w:tcW w:w="1224" w:type="dxa"/>
            <w:tcBorders>
              <w:left w:val="nil"/>
              <w:right w:val="nil"/>
            </w:tcBorders>
            <w:vAlign w:val="bottom"/>
          </w:tcPr>
          <w:p w14:paraId="7BB6D2EE" w14:textId="77777777" w:rsidR="00F71465" w:rsidRPr="00476628" w:rsidRDefault="00F71465" w:rsidP="004F1496">
            <w:pPr>
              <w:pStyle w:val="Texto"/>
              <w:tabs>
                <w:tab w:val="decimal" w:pos="1113"/>
              </w:tabs>
              <w:rPr>
                <w:sz w:val="16"/>
                <w:szCs w:val="16"/>
              </w:rPr>
            </w:pPr>
          </w:p>
        </w:tc>
        <w:tc>
          <w:tcPr>
            <w:tcW w:w="144" w:type="dxa"/>
            <w:vAlign w:val="bottom"/>
          </w:tcPr>
          <w:p w14:paraId="2FC6ECCC" w14:textId="77777777" w:rsidR="00F71465" w:rsidRPr="00476628" w:rsidRDefault="00F71465" w:rsidP="004F1496">
            <w:pPr>
              <w:pStyle w:val="Texto"/>
              <w:tabs>
                <w:tab w:val="decimal" w:pos="1113"/>
              </w:tabs>
              <w:rPr>
                <w:sz w:val="16"/>
                <w:szCs w:val="16"/>
              </w:rPr>
            </w:pPr>
          </w:p>
        </w:tc>
        <w:tc>
          <w:tcPr>
            <w:tcW w:w="1206" w:type="dxa"/>
            <w:vAlign w:val="bottom"/>
          </w:tcPr>
          <w:p w14:paraId="7D77288B" w14:textId="77777777" w:rsidR="00F71465" w:rsidRPr="00476628" w:rsidRDefault="00F71465" w:rsidP="004F1496">
            <w:pPr>
              <w:pStyle w:val="Texto"/>
              <w:tabs>
                <w:tab w:val="decimal" w:pos="1113"/>
              </w:tabs>
              <w:jc w:val="left"/>
              <w:rPr>
                <w:sz w:val="16"/>
                <w:szCs w:val="16"/>
              </w:rPr>
            </w:pPr>
          </w:p>
        </w:tc>
        <w:tc>
          <w:tcPr>
            <w:tcW w:w="90" w:type="dxa"/>
            <w:vAlign w:val="bottom"/>
          </w:tcPr>
          <w:p w14:paraId="5F5B65EA" w14:textId="77777777" w:rsidR="00F71465" w:rsidRPr="00476628" w:rsidRDefault="00F71465" w:rsidP="004F1496">
            <w:pPr>
              <w:pStyle w:val="Texto"/>
              <w:tabs>
                <w:tab w:val="decimal" w:pos="1113"/>
              </w:tabs>
              <w:jc w:val="left"/>
              <w:rPr>
                <w:sz w:val="16"/>
                <w:szCs w:val="16"/>
              </w:rPr>
            </w:pPr>
          </w:p>
        </w:tc>
        <w:tc>
          <w:tcPr>
            <w:tcW w:w="1260" w:type="dxa"/>
            <w:vAlign w:val="bottom"/>
          </w:tcPr>
          <w:p w14:paraId="5061A0F1" w14:textId="77777777" w:rsidR="00F71465" w:rsidRPr="00476628" w:rsidRDefault="00F71465" w:rsidP="004F1496">
            <w:pPr>
              <w:pStyle w:val="Texto"/>
              <w:tabs>
                <w:tab w:val="decimal" w:pos="1113"/>
              </w:tabs>
              <w:jc w:val="left"/>
              <w:rPr>
                <w:sz w:val="16"/>
                <w:szCs w:val="16"/>
              </w:rPr>
            </w:pPr>
          </w:p>
        </w:tc>
      </w:tr>
      <w:tr w:rsidR="000D06A9" w:rsidRPr="00761B80" w14:paraId="0D16D643" w14:textId="77777777" w:rsidTr="00453E1B">
        <w:trPr>
          <w:trHeight w:val="20"/>
        </w:trPr>
        <w:tc>
          <w:tcPr>
            <w:tcW w:w="4770" w:type="dxa"/>
            <w:tcBorders>
              <w:left w:val="nil"/>
              <w:bottom w:val="nil"/>
              <w:right w:val="nil"/>
            </w:tcBorders>
            <w:vAlign w:val="bottom"/>
          </w:tcPr>
          <w:p w14:paraId="51223FD1" w14:textId="6A823757" w:rsidR="000D06A9" w:rsidRPr="009C156E" w:rsidRDefault="000D06A9" w:rsidP="000D06A9">
            <w:pPr>
              <w:pStyle w:val="Texto"/>
              <w:jc w:val="left"/>
              <w:rPr>
                <w:bCs/>
              </w:rPr>
            </w:pPr>
            <w:r w:rsidRPr="00761B80">
              <w:t>Intereses financieros</w:t>
            </w:r>
            <w:r w:rsidR="00242F0A">
              <w:t xml:space="preserve"> generados por pasivos</w:t>
            </w:r>
          </w:p>
        </w:tc>
        <w:tc>
          <w:tcPr>
            <w:tcW w:w="1260" w:type="dxa"/>
            <w:tcBorders>
              <w:left w:val="nil"/>
              <w:right w:val="nil"/>
            </w:tcBorders>
            <w:vAlign w:val="bottom"/>
          </w:tcPr>
          <w:p w14:paraId="29F71CA1" w14:textId="526CF68F" w:rsidR="000D06A9" w:rsidRPr="00761B80" w:rsidRDefault="00833B81" w:rsidP="000D06A9">
            <w:pPr>
              <w:pStyle w:val="Texto"/>
              <w:tabs>
                <w:tab w:val="decimal" w:pos="1113"/>
              </w:tabs>
            </w:pPr>
            <w:r w:rsidRPr="00833B81">
              <w:t>(110.380)</w:t>
            </w:r>
          </w:p>
        </w:tc>
        <w:tc>
          <w:tcPr>
            <w:tcW w:w="126" w:type="dxa"/>
            <w:tcBorders>
              <w:left w:val="nil"/>
              <w:right w:val="nil"/>
            </w:tcBorders>
            <w:vAlign w:val="bottom"/>
          </w:tcPr>
          <w:p w14:paraId="08120EF4" w14:textId="77777777" w:rsidR="000D06A9" w:rsidRPr="00761B80" w:rsidRDefault="000D06A9" w:rsidP="000D06A9">
            <w:pPr>
              <w:pStyle w:val="Texto"/>
              <w:tabs>
                <w:tab w:val="decimal" w:pos="1113"/>
              </w:tabs>
            </w:pPr>
          </w:p>
        </w:tc>
        <w:tc>
          <w:tcPr>
            <w:tcW w:w="1224" w:type="dxa"/>
            <w:tcBorders>
              <w:left w:val="nil"/>
              <w:right w:val="nil"/>
            </w:tcBorders>
            <w:vAlign w:val="bottom"/>
          </w:tcPr>
          <w:p w14:paraId="37D45E8A" w14:textId="1BD68470" w:rsidR="000D06A9" w:rsidRPr="00761B80" w:rsidRDefault="00D413B7" w:rsidP="000D06A9">
            <w:pPr>
              <w:pStyle w:val="Texto"/>
              <w:tabs>
                <w:tab w:val="decimal" w:pos="1113"/>
              </w:tabs>
            </w:pPr>
            <w:r w:rsidRPr="00D413B7">
              <w:t>(119.087)</w:t>
            </w:r>
          </w:p>
        </w:tc>
        <w:tc>
          <w:tcPr>
            <w:tcW w:w="144" w:type="dxa"/>
            <w:vAlign w:val="bottom"/>
          </w:tcPr>
          <w:p w14:paraId="693B9AF0" w14:textId="77777777" w:rsidR="000D06A9" w:rsidRPr="00761B80" w:rsidRDefault="000D06A9" w:rsidP="000D06A9">
            <w:pPr>
              <w:pStyle w:val="Texto"/>
              <w:tabs>
                <w:tab w:val="decimal" w:pos="1113"/>
              </w:tabs>
            </w:pPr>
          </w:p>
        </w:tc>
        <w:tc>
          <w:tcPr>
            <w:tcW w:w="1206" w:type="dxa"/>
            <w:vAlign w:val="bottom"/>
          </w:tcPr>
          <w:p w14:paraId="2EB3DBFB" w14:textId="55005B86" w:rsidR="000D06A9" w:rsidRPr="00761B80" w:rsidRDefault="000D06A9" w:rsidP="000D06A9">
            <w:pPr>
              <w:pStyle w:val="Texto"/>
              <w:tabs>
                <w:tab w:val="decimal" w:pos="1113"/>
              </w:tabs>
              <w:jc w:val="left"/>
            </w:pPr>
            <w:r w:rsidRPr="000D06A9">
              <w:rPr>
                <w:rFonts w:cs="Arial"/>
                <w:bCs/>
              </w:rPr>
              <w:t>(1.457.134)</w:t>
            </w:r>
          </w:p>
        </w:tc>
        <w:tc>
          <w:tcPr>
            <w:tcW w:w="90" w:type="dxa"/>
            <w:vAlign w:val="bottom"/>
          </w:tcPr>
          <w:p w14:paraId="450AEA26" w14:textId="77777777" w:rsidR="000D06A9" w:rsidRPr="00761B80" w:rsidRDefault="000D06A9" w:rsidP="000D06A9">
            <w:pPr>
              <w:pStyle w:val="Texto"/>
              <w:tabs>
                <w:tab w:val="decimal" w:pos="1113"/>
              </w:tabs>
              <w:jc w:val="left"/>
            </w:pPr>
          </w:p>
        </w:tc>
        <w:tc>
          <w:tcPr>
            <w:tcW w:w="1260" w:type="dxa"/>
            <w:vAlign w:val="bottom"/>
          </w:tcPr>
          <w:p w14:paraId="4EC595F6" w14:textId="6A96F388" w:rsidR="000D06A9" w:rsidRPr="00761B80" w:rsidRDefault="000D06A9" w:rsidP="000D06A9">
            <w:pPr>
              <w:pStyle w:val="Texto"/>
              <w:tabs>
                <w:tab w:val="decimal" w:pos="1113"/>
              </w:tabs>
              <w:jc w:val="left"/>
            </w:pPr>
            <w:r w:rsidRPr="000D06A9">
              <w:rPr>
                <w:rFonts w:cs="Arial"/>
                <w:bCs/>
              </w:rPr>
              <w:t>(833.997)</w:t>
            </w:r>
          </w:p>
        </w:tc>
      </w:tr>
      <w:tr w:rsidR="000D06A9" w:rsidRPr="00761B80" w14:paraId="3D599A45" w14:textId="77777777" w:rsidTr="00453E1B">
        <w:trPr>
          <w:trHeight w:val="20"/>
        </w:trPr>
        <w:tc>
          <w:tcPr>
            <w:tcW w:w="4770" w:type="dxa"/>
            <w:tcBorders>
              <w:left w:val="nil"/>
              <w:bottom w:val="nil"/>
              <w:right w:val="nil"/>
            </w:tcBorders>
            <w:vAlign w:val="bottom"/>
          </w:tcPr>
          <w:p w14:paraId="40267E4A" w14:textId="1D08C849" w:rsidR="000D06A9" w:rsidRPr="009C156E" w:rsidRDefault="000D06A9" w:rsidP="000D06A9">
            <w:pPr>
              <w:pStyle w:val="Texto"/>
              <w:jc w:val="left"/>
            </w:pPr>
            <w:r w:rsidRPr="00761B80">
              <w:t>Diferencias de cambio</w:t>
            </w:r>
            <w:r w:rsidR="00242F0A">
              <w:t xml:space="preserve"> generadas por pasivos</w:t>
            </w:r>
          </w:p>
        </w:tc>
        <w:tc>
          <w:tcPr>
            <w:tcW w:w="1260" w:type="dxa"/>
            <w:tcBorders>
              <w:left w:val="nil"/>
              <w:right w:val="nil"/>
            </w:tcBorders>
            <w:vAlign w:val="bottom"/>
          </w:tcPr>
          <w:p w14:paraId="1FC7AE55" w14:textId="5046DC85" w:rsidR="000D06A9" w:rsidRPr="00761B80" w:rsidRDefault="00833B81" w:rsidP="000D06A9">
            <w:pPr>
              <w:pStyle w:val="Texto"/>
              <w:tabs>
                <w:tab w:val="decimal" w:pos="1113"/>
              </w:tabs>
            </w:pPr>
            <w:r w:rsidRPr="00833B81">
              <w:t>(</w:t>
            </w:r>
            <w:r w:rsidR="004070A1" w:rsidRPr="004070A1">
              <w:t>679.820</w:t>
            </w:r>
            <w:r w:rsidRPr="00833B81">
              <w:t>)</w:t>
            </w:r>
          </w:p>
        </w:tc>
        <w:tc>
          <w:tcPr>
            <w:tcW w:w="126" w:type="dxa"/>
            <w:tcBorders>
              <w:left w:val="nil"/>
              <w:right w:val="nil"/>
            </w:tcBorders>
            <w:vAlign w:val="bottom"/>
          </w:tcPr>
          <w:p w14:paraId="4A77B75D" w14:textId="77777777" w:rsidR="000D06A9" w:rsidRPr="00761B80" w:rsidRDefault="000D06A9" w:rsidP="000D06A9">
            <w:pPr>
              <w:pStyle w:val="Texto"/>
              <w:tabs>
                <w:tab w:val="decimal" w:pos="1113"/>
              </w:tabs>
            </w:pPr>
          </w:p>
        </w:tc>
        <w:tc>
          <w:tcPr>
            <w:tcW w:w="1224" w:type="dxa"/>
            <w:tcBorders>
              <w:left w:val="nil"/>
              <w:right w:val="nil"/>
            </w:tcBorders>
            <w:vAlign w:val="bottom"/>
          </w:tcPr>
          <w:p w14:paraId="6DC2455F" w14:textId="323928B4" w:rsidR="000D06A9" w:rsidRPr="00761B80" w:rsidRDefault="00D413B7" w:rsidP="000D06A9">
            <w:pPr>
              <w:pStyle w:val="Texto"/>
              <w:tabs>
                <w:tab w:val="decimal" w:pos="1113"/>
              </w:tabs>
            </w:pPr>
            <w:r w:rsidRPr="00D413B7">
              <w:t>(1.039.165)</w:t>
            </w:r>
          </w:p>
        </w:tc>
        <w:tc>
          <w:tcPr>
            <w:tcW w:w="144" w:type="dxa"/>
            <w:vAlign w:val="bottom"/>
          </w:tcPr>
          <w:p w14:paraId="50EC3E81" w14:textId="77777777" w:rsidR="000D06A9" w:rsidRPr="00761B80" w:rsidRDefault="000D06A9" w:rsidP="000D06A9">
            <w:pPr>
              <w:pStyle w:val="Texto"/>
              <w:tabs>
                <w:tab w:val="decimal" w:pos="1113"/>
              </w:tabs>
            </w:pPr>
          </w:p>
        </w:tc>
        <w:tc>
          <w:tcPr>
            <w:tcW w:w="1206" w:type="dxa"/>
            <w:vAlign w:val="bottom"/>
          </w:tcPr>
          <w:p w14:paraId="1226B169" w14:textId="55DB60B3" w:rsidR="000D06A9" w:rsidRPr="00761B80" w:rsidRDefault="00CF700E" w:rsidP="000D06A9">
            <w:pPr>
              <w:pStyle w:val="Texto"/>
              <w:tabs>
                <w:tab w:val="decimal" w:pos="1113"/>
              </w:tabs>
              <w:jc w:val="left"/>
            </w:pPr>
            <w:r w:rsidRPr="00CF700E">
              <w:rPr>
                <w:rFonts w:cs="Arial"/>
                <w:bCs/>
              </w:rPr>
              <w:t>2.351.894</w:t>
            </w:r>
          </w:p>
        </w:tc>
        <w:tc>
          <w:tcPr>
            <w:tcW w:w="90" w:type="dxa"/>
            <w:vAlign w:val="bottom"/>
          </w:tcPr>
          <w:p w14:paraId="7170B4C0" w14:textId="77777777" w:rsidR="000D06A9" w:rsidRPr="00761B80" w:rsidRDefault="000D06A9" w:rsidP="000D06A9">
            <w:pPr>
              <w:pStyle w:val="Texto"/>
              <w:tabs>
                <w:tab w:val="decimal" w:pos="1113"/>
              </w:tabs>
              <w:jc w:val="left"/>
            </w:pPr>
          </w:p>
        </w:tc>
        <w:tc>
          <w:tcPr>
            <w:tcW w:w="1260" w:type="dxa"/>
            <w:vAlign w:val="bottom"/>
          </w:tcPr>
          <w:p w14:paraId="0BD31F04" w14:textId="3F3FDDAA" w:rsidR="000D06A9" w:rsidRPr="00761B80" w:rsidRDefault="000D06A9" w:rsidP="000D06A9">
            <w:pPr>
              <w:pStyle w:val="Texto"/>
              <w:tabs>
                <w:tab w:val="decimal" w:pos="1113"/>
              </w:tabs>
              <w:jc w:val="left"/>
            </w:pPr>
            <w:r w:rsidRPr="000D06A9">
              <w:rPr>
                <w:rFonts w:cs="Arial"/>
                <w:bCs/>
              </w:rPr>
              <w:t>1.</w:t>
            </w:r>
            <w:r w:rsidR="00CF700E" w:rsidRPr="00CF700E">
              <w:rPr>
                <w:rFonts w:cs="Arial"/>
                <w:bCs/>
              </w:rPr>
              <w:t>168.433</w:t>
            </w:r>
          </w:p>
        </w:tc>
      </w:tr>
      <w:tr w:rsidR="000D06A9" w:rsidRPr="00761B80" w14:paraId="37BEC4E1" w14:textId="77777777" w:rsidTr="00453E1B">
        <w:trPr>
          <w:trHeight w:val="20"/>
        </w:trPr>
        <w:tc>
          <w:tcPr>
            <w:tcW w:w="4770" w:type="dxa"/>
            <w:tcBorders>
              <w:left w:val="nil"/>
              <w:bottom w:val="nil"/>
              <w:right w:val="nil"/>
            </w:tcBorders>
            <w:vAlign w:val="bottom"/>
          </w:tcPr>
          <w:p w14:paraId="5F3C7EF2" w14:textId="2FD416A5" w:rsidR="000D06A9" w:rsidRPr="009C156E" w:rsidRDefault="000D06A9" w:rsidP="000D06A9">
            <w:pPr>
              <w:pStyle w:val="Texto"/>
              <w:jc w:val="left"/>
            </w:pPr>
            <w:r w:rsidRPr="00761B80">
              <w:t>Valor actual de créditos</w:t>
            </w:r>
          </w:p>
        </w:tc>
        <w:tc>
          <w:tcPr>
            <w:tcW w:w="1260" w:type="dxa"/>
            <w:tcBorders>
              <w:left w:val="nil"/>
              <w:right w:val="nil"/>
            </w:tcBorders>
            <w:vAlign w:val="bottom"/>
          </w:tcPr>
          <w:p w14:paraId="2EDF028D" w14:textId="037BE94B" w:rsidR="000D06A9" w:rsidRPr="00761B80" w:rsidRDefault="00833B81" w:rsidP="000D06A9">
            <w:pPr>
              <w:pStyle w:val="Texto"/>
              <w:tabs>
                <w:tab w:val="decimal" w:pos="1113"/>
              </w:tabs>
            </w:pPr>
            <w:r w:rsidRPr="00833B81">
              <w:t>(705.487)</w:t>
            </w:r>
          </w:p>
        </w:tc>
        <w:tc>
          <w:tcPr>
            <w:tcW w:w="126" w:type="dxa"/>
            <w:tcBorders>
              <w:left w:val="nil"/>
              <w:right w:val="nil"/>
            </w:tcBorders>
            <w:vAlign w:val="bottom"/>
          </w:tcPr>
          <w:p w14:paraId="3C719FA2" w14:textId="77777777" w:rsidR="000D06A9" w:rsidRPr="00761B80" w:rsidRDefault="000D06A9" w:rsidP="000D06A9">
            <w:pPr>
              <w:pStyle w:val="Texto"/>
              <w:tabs>
                <w:tab w:val="decimal" w:pos="1113"/>
              </w:tabs>
            </w:pPr>
          </w:p>
        </w:tc>
        <w:tc>
          <w:tcPr>
            <w:tcW w:w="1224" w:type="dxa"/>
            <w:tcBorders>
              <w:left w:val="nil"/>
              <w:right w:val="nil"/>
            </w:tcBorders>
            <w:vAlign w:val="bottom"/>
          </w:tcPr>
          <w:p w14:paraId="6E05DD78" w14:textId="43B19738" w:rsidR="000D06A9" w:rsidRPr="00761B80" w:rsidRDefault="00833B81" w:rsidP="000D06A9">
            <w:pPr>
              <w:pStyle w:val="Texto"/>
              <w:tabs>
                <w:tab w:val="decimal" w:pos="1113"/>
              </w:tabs>
            </w:pPr>
            <w:r w:rsidRPr="00833B81">
              <w:t>(298.686)</w:t>
            </w:r>
          </w:p>
        </w:tc>
        <w:tc>
          <w:tcPr>
            <w:tcW w:w="144" w:type="dxa"/>
            <w:vAlign w:val="bottom"/>
          </w:tcPr>
          <w:p w14:paraId="720E39B4" w14:textId="77777777" w:rsidR="000D06A9" w:rsidRPr="00761B80" w:rsidRDefault="000D06A9" w:rsidP="000D06A9">
            <w:pPr>
              <w:pStyle w:val="Texto"/>
              <w:tabs>
                <w:tab w:val="decimal" w:pos="1113"/>
              </w:tabs>
            </w:pPr>
          </w:p>
        </w:tc>
        <w:tc>
          <w:tcPr>
            <w:tcW w:w="1206" w:type="dxa"/>
            <w:vAlign w:val="bottom"/>
          </w:tcPr>
          <w:p w14:paraId="26C8AB00" w14:textId="31C1F8B2" w:rsidR="000D06A9" w:rsidRPr="00761B80" w:rsidRDefault="000D06A9" w:rsidP="000D06A9">
            <w:pPr>
              <w:pStyle w:val="Texto"/>
              <w:tabs>
                <w:tab w:val="decimal" w:pos="1113"/>
              </w:tabs>
              <w:jc w:val="left"/>
            </w:pPr>
            <w:r w:rsidRPr="000D06A9">
              <w:rPr>
                <w:rFonts w:cs="Arial"/>
                <w:bCs/>
              </w:rPr>
              <w:t>(</w:t>
            </w:r>
            <w:r w:rsidR="004C6136" w:rsidRPr="004C6136">
              <w:rPr>
                <w:rFonts w:cs="Arial"/>
                <w:bCs/>
              </w:rPr>
              <w:t xml:space="preserve">181.616) </w:t>
            </w:r>
          </w:p>
        </w:tc>
        <w:tc>
          <w:tcPr>
            <w:tcW w:w="90" w:type="dxa"/>
            <w:vAlign w:val="bottom"/>
          </w:tcPr>
          <w:p w14:paraId="7B54D52B" w14:textId="77777777" w:rsidR="000D06A9" w:rsidRPr="00761B80" w:rsidRDefault="000D06A9" w:rsidP="000D06A9">
            <w:pPr>
              <w:pStyle w:val="Texto"/>
              <w:tabs>
                <w:tab w:val="decimal" w:pos="1113"/>
              </w:tabs>
              <w:jc w:val="left"/>
            </w:pPr>
          </w:p>
        </w:tc>
        <w:tc>
          <w:tcPr>
            <w:tcW w:w="1260" w:type="dxa"/>
            <w:vAlign w:val="bottom"/>
          </w:tcPr>
          <w:p w14:paraId="0082DF57" w14:textId="6F1AB3CD" w:rsidR="000D06A9" w:rsidRPr="00761B80" w:rsidRDefault="004C6136" w:rsidP="000D06A9">
            <w:pPr>
              <w:pStyle w:val="Texto"/>
              <w:tabs>
                <w:tab w:val="decimal" w:pos="1113"/>
              </w:tabs>
              <w:jc w:val="left"/>
            </w:pPr>
            <w:r w:rsidRPr="004C6136">
              <w:rPr>
                <w:rFonts w:cs="Arial"/>
                <w:bCs/>
              </w:rPr>
              <w:t>156.739</w:t>
            </w:r>
          </w:p>
        </w:tc>
      </w:tr>
      <w:tr w:rsidR="000D06A9" w:rsidRPr="00761B80" w14:paraId="0E281551" w14:textId="77777777" w:rsidTr="00453E1B">
        <w:trPr>
          <w:trHeight w:val="20"/>
        </w:trPr>
        <w:tc>
          <w:tcPr>
            <w:tcW w:w="4770" w:type="dxa"/>
            <w:tcBorders>
              <w:left w:val="nil"/>
              <w:bottom w:val="nil"/>
              <w:right w:val="nil"/>
            </w:tcBorders>
            <w:vAlign w:val="bottom"/>
          </w:tcPr>
          <w:p w14:paraId="033A9482" w14:textId="17411903" w:rsidR="000D06A9" w:rsidRPr="009C156E" w:rsidRDefault="000D06A9" w:rsidP="000D06A9">
            <w:pPr>
              <w:pStyle w:val="Texto"/>
              <w:jc w:val="left"/>
            </w:pPr>
            <w:r w:rsidRPr="00761B80">
              <w:t>Otros gastos financieros</w:t>
            </w:r>
          </w:p>
        </w:tc>
        <w:tc>
          <w:tcPr>
            <w:tcW w:w="1260" w:type="dxa"/>
            <w:tcBorders>
              <w:left w:val="nil"/>
              <w:right w:val="nil"/>
            </w:tcBorders>
            <w:vAlign w:val="bottom"/>
          </w:tcPr>
          <w:p w14:paraId="796001FC" w14:textId="75FBD6FE" w:rsidR="000D06A9" w:rsidRPr="00761B80" w:rsidRDefault="00833B81" w:rsidP="000D06A9">
            <w:pPr>
              <w:pStyle w:val="Texto"/>
              <w:tabs>
                <w:tab w:val="decimal" w:pos="1113"/>
              </w:tabs>
            </w:pPr>
            <w:r w:rsidRPr="00833B81">
              <w:t>(</w:t>
            </w:r>
            <w:r w:rsidR="006717A8" w:rsidRPr="006717A8">
              <w:t>33.943</w:t>
            </w:r>
            <w:r w:rsidRPr="00833B81">
              <w:t>)</w:t>
            </w:r>
          </w:p>
        </w:tc>
        <w:tc>
          <w:tcPr>
            <w:tcW w:w="126" w:type="dxa"/>
            <w:tcBorders>
              <w:left w:val="nil"/>
              <w:right w:val="nil"/>
            </w:tcBorders>
            <w:vAlign w:val="bottom"/>
          </w:tcPr>
          <w:p w14:paraId="73391AAE" w14:textId="77777777" w:rsidR="000D06A9" w:rsidRPr="00761B80" w:rsidRDefault="000D06A9" w:rsidP="000D06A9">
            <w:pPr>
              <w:pStyle w:val="Texto"/>
              <w:tabs>
                <w:tab w:val="decimal" w:pos="1113"/>
              </w:tabs>
            </w:pPr>
          </w:p>
        </w:tc>
        <w:tc>
          <w:tcPr>
            <w:tcW w:w="1224" w:type="dxa"/>
            <w:tcBorders>
              <w:left w:val="nil"/>
              <w:right w:val="nil"/>
            </w:tcBorders>
            <w:vAlign w:val="bottom"/>
          </w:tcPr>
          <w:p w14:paraId="70C178F9" w14:textId="5973CBB4" w:rsidR="000D06A9" w:rsidRPr="00761B80" w:rsidRDefault="006717A8" w:rsidP="000D06A9">
            <w:pPr>
              <w:pStyle w:val="Texto"/>
              <w:tabs>
                <w:tab w:val="decimal" w:pos="1113"/>
              </w:tabs>
            </w:pPr>
            <w:r w:rsidRPr="006717A8">
              <w:t>(8.780)</w:t>
            </w:r>
          </w:p>
        </w:tc>
        <w:tc>
          <w:tcPr>
            <w:tcW w:w="144" w:type="dxa"/>
            <w:vAlign w:val="bottom"/>
          </w:tcPr>
          <w:p w14:paraId="494ADAB9" w14:textId="77777777" w:rsidR="000D06A9" w:rsidRPr="00761B80" w:rsidRDefault="000D06A9" w:rsidP="000D06A9">
            <w:pPr>
              <w:pStyle w:val="Texto"/>
              <w:tabs>
                <w:tab w:val="decimal" w:pos="1113"/>
              </w:tabs>
            </w:pPr>
          </w:p>
        </w:tc>
        <w:tc>
          <w:tcPr>
            <w:tcW w:w="1206" w:type="dxa"/>
            <w:vAlign w:val="bottom"/>
          </w:tcPr>
          <w:p w14:paraId="57B5C532" w14:textId="3764E8C2" w:rsidR="000D06A9" w:rsidRPr="00761B80" w:rsidRDefault="000D06A9" w:rsidP="000D06A9">
            <w:pPr>
              <w:pStyle w:val="Texto"/>
              <w:tabs>
                <w:tab w:val="decimal" w:pos="1113"/>
              </w:tabs>
              <w:jc w:val="left"/>
            </w:pPr>
            <w:r w:rsidRPr="000D06A9">
              <w:rPr>
                <w:rFonts w:cs="Arial"/>
                <w:bCs/>
              </w:rPr>
              <w:t>(74.067)</w:t>
            </w:r>
          </w:p>
        </w:tc>
        <w:tc>
          <w:tcPr>
            <w:tcW w:w="90" w:type="dxa"/>
            <w:vAlign w:val="bottom"/>
          </w:tcPr>
          <w:p w14:paraId="735AEEC5" w14:textId="77777777" w:rsidR="000D06A9" w:rsidRPr="00761B80" w:rsidRDefault="000D06A9" w:rsidP="000D06A9">
            <w:pPr>
              <w:pStyle w:val="Texto"/>
              <w:tabs>
                <w:tab w:val="decimal" w:pos="1113"/>
              </w:tabs>
              <w:jc w:val="left"/>
            </w:pPr>
          </w:p>
        </w:tc>
        <w:tc>
          <w:tcPr>
            <w:tcW w:w="1260" w:type="dxa"/>
            <w:vAlign w:val="bottom"/>
          </w:tcPr>
          <w:p w14:paraId="0286F315" w14:textId="07882E3D" w:rsidR="000D06A9" w:rsidRPr="00761B80" w:rsidRDefault="000D06A9" w:rsidP="000D06A9">
            <w:pPr>
              <w:pStyle w:val="Texto"/>
              <w:tabs>
                <w:tab w:val="decimal" w:pos="1113"/>
              </w:tabs>
              <w:jc w:val="left"/>
            </w:pPr>
            <w:r w:rsidRPr="000D06A9">
              <w:rPr>
                <w:rFonts w:cs="Arial"/>
                <w:bCs/>
              </w:rPr>
              <w:t>(55.745)</w:t>
            </w:r>
          </w:p>
        </w:tc>
      </w:tr>
      <w:tr w:rsidR="00CA2605" w:rsidRPr="00761B80" w14:paraId="6D3FBFE6" w14:textId="77777777" w:rsidTr="002C644D">
        <w:trPr>
          <w:trHeight w:val="20"/>
        </w:trPr>
        <w:tc>
          <w:tcPr>
            <w:tcW w:w="4770" w:type="dxa"/>
            <w:tcBorders>
              <w:left w:val="nil"/>
              <w:bottom w:val="nil"/>
              <w:right w:val="nil"/>
            </w:tcBorders>
            <w:vAlign w:val="bottom"/>
          </w:tcPr>
          <w:p w14:paraId="1606ED92" w14:textId="77777777" w:rsidR="00CA2605" w:rsidRPr="009C156E" w:rsidRDefault="00CA2605" w:rsidP="002C644D">
            <w:pPr>
              <w:pStyle w:val="Texto"/>
              <w:jc w:val="left"/>
            </w:pPr>
            <w:r w:rsidRPr="00C3243B">
              <w:t>Intereses por arrendamientos</w:t>
            </w:r>
          </w:p>
        </w:tc>
        <w:tc>
          <w:tcPr>
            <w:tcW w:w="1260" w:type="dxa"/>
            <w:tcBorders>
              <w:left w:val="nil"/>
              <w:right w:val="nil"/>
            </w:tcBorders>
            <w:vAlign w:val="bottom"/>
          </w:tcPr>
          <w:p w14:paraId="22D4AFFD" w14:textId="77777777" w:rsidR="00CA2605" w:rsidRPr="00761B80" w:rsidRDefault="00CA2605" w:rsidP="002C644D">
            <w:pPr>
              <w:pStyle w:val="Texto"/>
              <w:tabs>
                <w:tab w:val="decimal" w:pos="1113"/>
              </w:tabs>
            </w:pPr>
            <w:r w:rsidRPr="00833B81">
              <w:t>(</w:t>
            </w:r>
            <w:r w:rsidRPr="004070A1">
              <w:t>172.290</w:t>
            </w:r>
            <w:r w:rsidRPr="00833B81">
              <w:t>)</w:t>
            </w:r>
          </w:p>
        </w:tc>
        <w:tc>
          <w:tcPr>
            <w:tcW w:w="126" w:type="dxa"/>
            <w:tcBorders>
              <w:left w:val="nil"/>
              <w:right w:val="nil"/>
            </w:tcBorders>
            <w:vAlign w:val="bottom"/>
          </w:tcPr>
          <w:p w14:paraId="54704E5B" w14:textId="77777777" w:rsidR="00CA2605" w:rsidRPr="00761B80" w:rsidRDefault="00CA2605" w:rsidP="002C644D">
            <w:pPr>
              <w:pStyle w:val="Texto"/>
              <w:tabs>
                <w:tab w:val="decimal" w:pos="1113"/>
              </w:tabs>
            </w:pPr>
          </w:p>
        </w:tc>
        <w:tc>
          <w:tcPr>
            <w:tcW w:w="1224" w:type="dxa"/>
            <w:tcBorders>
              <w:left w:val="nil"/>
              <w:right w:val="nil"/>
            </w:tcBorders>
            <w:vAlign w:val="bottom"/>
          </w:tcPr>
          <w:p w14:paraId="737AE3E7" w14:textId="77777777" w:rsidR="00CA2605" w:rsidRPr="00761B80" w:rsidRDefault="00CA2605" w:rsidP="002C644D">
            <w:pPr>
              <w:pStyle w:val="Texto"/>
              <w:tabs>
                <w:tab w:val="decimal" w:pos="1113"/>
              </w:tabs>
            </w:pPr>
            <w:r w:rsidRPr="004070A1">
              <w:t>(110.643)</w:t>
            </w:r>
          </w:p>
        </w:tc>
        <w:tc>
          <w:tcPr>
            <w:tcW w:w="144" w:type="dxa"/>
            <w:vAlign w:val="bottom"/>
          </w:tcPr>
          <w:p w14:paraId="4C8615DE" w14:textId="77777777" w:rsidR="00CA2605" w:rsidRPr="00761B80" w:rsidRDefault="00CA2605" w:rsidP="002C644D">
            <w:pPr>
              <w:pStyle w:val="Texto"/>
              <w:tabs>
                <w:tab w:val="decimal" w:pos="1113"/>
              </w:tabs>
            </w:pPr>
          </w:p>
        </w:tc>
        <w:tc>
          <w:tcPr>
            <w:tcW w:w="1206" w:type="dxa"/>
            <w:vAlign w:val="bottom"/>
          </w:tcPr>
          <w:p w14:paraId="4F01D6B7" w14:textId="77777777" w:rsidR="00CA2605" w:rsidRPr="00761B80" w:rsidRDefault="00CA2605" w:rsidP="002C644D">
            <w:pPr>
              <w:pStyle w:val="Texto"/>
              <w:tabs>
                <w:tab w:val="decimal" w:pos="1113"/>
              </w:tabs>
              <w:jc w:val="left"/>
            </w:pPr>
            <w:r w:rsidRPr="000D06A9">
              <w:rPr>
                <w:rFonts w:cs="Arial"/>
                <w:bCs/>
              </w:rPr>
              <w:t>(162.757)</w:t>
            </w:r>
          </w:p>
        </w:tc>
        <w:tc>
          <w:tcPr>
            <w:tcW w:w="90" w:type="dxa"/>
            <w:vAlign w:val="bottom"/>
          </w:tcPr>
          <w:p w14:paraId="149707FE" w14:textId="77777777" w:rsidR="00CA2605" w:rsidRPr="00761B80" w:rsidRDefault="00CA2605" w:rsidP="002C644D">
            <w:pPr>
              <w:pStyle w:val="Texto"/>
              <w:tabs>
                <w:tab w:val="decimal" w:pos="1113"/>
              </w:tabs>
              <w:jc w:val="left"/>
            </w:pPr>
          </w:p>
        </w:tc>
        <w:tc>
          <w:tcPr>
            <w:tcW w:w="1260" w:type="dxa"/>
            <w:vAlign w:val="bottom"/>
          </w:tcPr>
          <w:p w14:paraId="011A6921" w14:textId="4B3FF159" w:rsidR="00CA2605" w:rsidRPr="00761B80" w:rsidRDefault="00CA2605" w:rsidP="002C644D">
            <w:pPr>
              <w:pStyle w:val="Texto"/>
              <w:tabs>
                <w:tab w:val="decimal" w:pos="1113"/>
              </w:tabs>
              <w:jc w:val="left"/>
            </w:pPr>
            <w:r w:rsidRPr="000D06A9">
              <w:rPr>
                <w:rFonts w:cs="Arial"/>
                <w:bCs/>
              </w:rPr>
              <w:t>(93.036</w:t>
            </w:r>
            <w:r>
              <w:rPr>
                <w:rFonts w:cs="Arial"/>
                <w:bCs/>
              </w:rPr>
              <w:t>)</w:t>
            </w:r>
          </w:p>
        </w:tc>
      </w:tr>
      <w:tr w:rsidR="000D06A9" w:rsidRPr="00761B80" w14:paraId="4485257E" w14:textId="77777777" w:rsidTr="00453E1B">
        <w:trPr>
          <w:trHeight w:val="20"/>
        </w:trPr>
        <w:tc>
          <w:tcPr>
            <w:tcW w:w="4770" w:type="dxa"/>
            <w:tcBorders>
              <w:left w:val="nil"/>
              <w:bottom w:val="nil"/>
              <w:right w:val="nil"/>
            </w:tcBorders>
            <w:vAlign w:val="bottom"/>
          </w:tcPr>
          <w:p w14:paraId="31801D49" w14:textId="5D5821BD" w:rsidR="000D06A9" w:rsidRPr="009C156E" w:rsidRDefault="000D06A9" w:rsidP="000D06A9">
            <w:pPr>
              <w:pStyle w:val="Texto"/>
              <w:jc w:val="left"/>
            </w:pPr>
            <w:r>
              <w:t>Operaciones a futuro</w:t>
            </w:r>
          </w:p>
        </w:tc>
        <w:tc>
          <w:tcPr>
            <w:tcW w:w="1260" w:type="dxa"/>
            <w:tcBorders>
              <w:left w:val="nil"/>
              <w:right w:val="nil"/>
            </w:tcBorders>
            <w:vAlign w:val="bottom"/>
          </w:tcPr>
          <w:p w14:paraId="1AF059A8" w14:textId="077DAB80" w:rsidR="000D06A9" w:rsidRPr="00761B80" w:rsidRDefault="00362184" w:rsidP="000D06A9">
            <w:pPr>
              <w:pStyle w:val="Texto"/>
              <w:tabs>
                <w:tab w:val="decimal" w:pos="1113"/>
              </w:tabs>
            </w:pPr>
            <w:r w:rsidRPr="00C3243B">
              <w:t xml:space="preserve">-       </w:t>
            </w:r>
          </w:p>
        </w:tc>
        <w:tc>
          <w:tcPr>
            <w:tcW w:w="126" w:type="dxa"/>
            <w:tcBorders>
              <w:left w:val="nil"/>
              <w:right w:val="nil"/>
            </w:tcBorders>
            <w:vAlign w:val="bottom"/>
          </w:tcPr>
          <w:p w14:paraId="11AC373C" w14:textId="77777777" w:rsidR="000D06A9" w:rsidRPr="00761B80" w:rsidRDefault="000D06A9" w:rsidP="000D06A9">
            <w:pPr>
              <w:pStyle w:val="Texto"/>
              <w:tabs>
                <w:tab w:val="decimal" w:pos="1113"/>
              </w:tabs>
            </w:pPr>
          </w:p>
        </w:tc>
        <w:tc>
          <w:tcPr>
            <w:tcW w:w="1224" w:type="dxa"/>
            <w:tcBorders>
              <w:left w:val="nil"/>
              <w:right w:val="nil"/>
            </w:tcBorders>
            <w:vAlign w:val="bottom"/>
          </w:tcPr>
          <w:p w14:paraId="16CFAAED" w14:textId="3AE1E792" w:rsidR="000D06A9" w:rsidRPr="00761B80" w:rsidRDefault="00362184" w:rsidP="000D06A9">
            <w:pPr>
              <w:pStyle w:val="Texto"/>
              <w:tabs>
                <w:tab w:val="decimal" w:pos="1113"/>
              </w:tabs>
            </w:pPr>
            <w:r w:rsidRPr="00C3243B">
              <w:t xml:space="preserve">-       </w:t>
            </w:r>
          </w:p>
        </w:tc>
        <w:tc>
          <w:tcPr>
            <w:tcW w:w="144" w:type="dxa"/>
            <w:vAlign w:val="bottom"/>
          </w:tcPr>
          <w:p w14:paraId="37DD0D6E" w14:textId="77777777" w:rsidR="000D06A9" w:rsidRPr="00761B80" w:rsidRDefault="000D06A9" w:rsidP="000D06A9">
            <w:pPr>
              <w:pStyle w:val="Texto"/>
              <w:tabs>
                <w:tab w:val="decimal" w:pos="1113"/>
              </w:tabs>
            </w:pPr>
          </w:p>
        </w:tc>
        <w:tc>
          <w:tcPr>
            <w:tcW w:w="1206" w:type="dxa"/>
            <w:vAlign w:val="bottom"/>
          </w:tcPr>
          <w:p w14:paraId="36590BCE" w14:textId="35423D28" w:rsidR="000D06A9" w:rsidRPr="00761B80" w:rsidRDefault="000D06A9" w:rsidP="000D06A9">
            <w:pPr>
              <w:pStyle w:val="Texto"/>
              <w:tabs>
                <w:tab w:val="decimal" w:pos="1113"/>
              </w:tabs>
              <w:jc w:val="left"/>
            </w:pPr>
            <w:r w:rsidRPr="000D06A9">
              <w:rPr>
                <w:rFonts w:cs="Arial"/>
                <w:bCs/>
              </w:rPr>
              <w:t>(18.380)</w:t>
            </w:r>
          </w:p>
        </w:tc>
        <w:tc>
          <w:tcPr>
            <w:tcW w:w="90" w:type="dxa"/>
            <w:vAlign w:val="bottom"/>
          </w:tcPr>
          <w:p w14:paraId="1126A552" w14:textId="77777777" w:rsidR="000D06A9" w:rsidRPr="00761B80" w:rsidRDefault="000D06A9" w:rsidP="000D06A9">
            <w:pPr>
              <w:pStyle w:val="Texto"/>
              <w:tabs>
                <w:tab w:val="decimal" w:pos="1113"/>
              </w:tabs>
              <w:jc w:val="left"/>
            </w:pPr>
          </w:p>
        </w:tc>
        <w:tc>
          <w:tcPr>
            <w:tcW w:w="1260" w:type="dxa"/>
            <w:vAlign w:val="bottom"/>
          </w:tcPr>
          <w:p w14:paraId="12A0F935" w14:textId="0E628A31" w:rsidR="000D06A9" w:rsidRPr="00761B80" w:rsidRDefault="000D06A9" w:rsidP="000D06A9">
            <w:pPr>
              <w:pStyle w:val="Texto"/>
              <w:tabs>
                <w:tab w:val="decimal" w:pos="1113"/>
              </w:tabs>
              <w:jc w:val="left"/>
            </w:pPr>
            <w:r w:rsidRPr="000D06A9">
              <w:rPr>
                <w:rFonts w:cs="Arial"/>
                <w:bCs/>
              </w:rPr>
              <w:t>74.070</w:t>
            </w:r>
          </w:p>
        </w:tc>
      </w:tr>
      <w:tr w:rsidR="000D06A9" w:rsidRPr="00761B80" w14:paraId="0B074B1B" w14:textId="77777777" w:rsidTr="00453E1B">
        <w:trPr>
          <w:trHeight w:val="20"/>
        </w:trPr>
        <w:tc>
          <w:tcPr>
            <w:tcW w:w="4770" w:type="dxa"/>
            <w:tcBorders>
              <w:left w:val="nil"/>
              <w:bottom w:val="nil"/>
              <w:right w:val="nil"/>
            </w:tcBorders>
            <w:vAlign w:val="bottom"/>
          </w:tcPr>
          <w:p w14:paraId="4D2CEF80" w14:textId="20E22A13" w:rsidR="000D06A9" w:rsidRPr="00761B80" w:rsidRDefault="000D06A9" w:rsidP="000D06A9">
            <w:pPr>
              <w:pStyle w:val="Texto"/>
              <w:jc w:val="left"/>
              <w:rPr>
                <w:b/>
              </w:rPr>
            </w:pPr>
            <w:proofErr w:type="gramStart"/>
            <w:r>
              <w:rPr>
                <w:b/>
              </w:rPr>
              <w:t>Total</w:t>
            </w:r>
            <w:proofErr w:type="gramEnd"/>
            <w:r>
              <w:rPr>
                <w:b/>
              </w:rPr>
              <w:t xml:space="preserve"> de costos financieros</w:t>
            </w:r>
          </w:p>
        </w:tc>
        <w:tc>
          <w:tcPr>
            <w:tcW w:w="1260" w:type="dxa"/>
            <w:tcBorders>
              <w:top w:val="single" w:sz="6" w:space="0" w:color="auto"/>
              <w:left w:val="nil"/>
              <w:bottom w:val="double" w:sz="6" w:space="0" w:color="auto"/>
              <w:right w:val="nil"/>
            </w:tcBorders>
            <w:vAlign w:val="bottom"/>
          </w:tcPr>
          <w:p w14:paraId="4FECDB30" w14:textId="4A5A94ED" w:rsidR="000D06A9" w:rsidRPr="00F048B7" w:rsidRDefault="00833B81" w:rsidP="000D06A9">
            <w:pPr>
              <w:pStyle w:val="Texto"/>
              <w:tabs>
                <w:tab w:val="decimal" w:pos="1113"/>
              </w:tabs>
              <w:rPr>
                <w:b/>
                <w:bCs/>
              </w:rPr>
            </w:pPr>
            <w:r w:rsidRPr="00833B81">
              <w:rPr>
                <w:b/>
                <w:bCs/>
              </w:rPr>
              <w:t>(1.</w:t>
            </w:r>
            <w:r w:rsidR="006717A8" w:rsidRPr="006717A8">
              <w:rPr>
                <w:b/>
                <w:bCs/>
              </w:rPr>
              <w:t>701.920</w:t>
            </w:r>
            <w:r w:rsidRPr="00833B81">
              <w:rPr>
                <w:b/>
                <w:bCs/>
              </w:rPr>
              <w:t>)</w:t>
            </w:r>
          </w:p>
        </w:tc>
        <w:tc>
          <w:tcPr>
            <w:tcW w:w="126" w:type="dxa"/>
            <w:tcBorders>
              <w:left w:val="nil"/>
              <w:right w:val="nil"/>
            </w:tcBorders>
            <w:vAlign w:val="bottom"/>
          </w:tcPr>
          <w:p w14:paraId="4CA1AA89" w14:textId="77777777" w:rsidR="000D06A9" w:rsidRPr="00F048B7" w:rsidRDefault="000D06A9" w:rsidP="000D06A9">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71182B66" w14:textId="10278765" w:rsidR="000D06A9" w:rsidRPr="00F048B7" w:rsidRDefault="00D413B7" w:rsidP="000D06A9">
            <w:pPr>
              <w:pStyle w:val="Texto"/>
              <w:tabs>
                <w:tab w:val="decimal" w:pos="1113"/>
              </w:tabs>
              <w:rPr>
                <w:b/>
                <w:bCs/>
              </w:rPr>
            </w:pPr>
            <w:r w:rsidRPr="00D413B7">
              <w:rPr>
                <w:b/>
                <w:bCs/>
              </w:rPr>
              <w:t>(1.576.361)</w:t>
            </w:r>
          </w:p>
        </w:tc>
        <w:tc>
          <w:tcPr>
            <w:tcW w:w="144" w:type="dxa"/>
            <w:vAlign w:val="bottom"/>
          </w:tcPr>
          <w:p w14:paraId="4745DBE5" w14:textId="77777777" w:rsidR="000D06A9" w:rsidRPr="00F048B7" w:rsidRDefault="000D06A9" w:rsidP="000D06A9">
            <w:pPr>
              <w:pStyle w:val="Texto"/>
              <w:tabs>
                <w:tab w:val="decimal" w:pos="1113"/>
              </w:tabs>
              <w:rPr>
                <w:b/>
                <w:bCs/>
              </w:rPr>
            </w:pPr>
          </w:p>
        </w:tc>
        <w:tc>
          <w:tcPr>
            <w:tcW w:w="1206" w:type="dxa"/>
            <w:tcBorders>
              <w:top w:val="single" w:sz="6" w:space="0" w:color="auto"/>
              <w:bottom w:val="double" w:sz="6" w:space="0" w:color="auto"/>
            </w:tcBorders>
            <w:vAlign w:val="bottom"/>
          </w:tcPr>
          <w:p w14:paraId="5E11B323" w14:textId="4E09B93E" w:rsidR="000D06A9" w:rsidRPr="000D06A9" w:rsidRDefault="004C6136" w:rsidP="000D06A9">
            <w:pPr>
              <w:pStyle w:val="Texto"/>
              <w:tabs>
                <w:tab w:val="decimal" w:pos="1113"/>
              </w:tabs>
              <w:jc w:val="left"/>
              <w:rPr>
                <w:b/>
              </w:rPr>
            </w:pPr>
            <w:r w:rsidRPr="004C6136">
              <w:rPr>
                <w:rFonts w:cs="Arial"/>
                <w:b/>
              </w:rPr>
              <w:t>457.940</w:t>
            </w:r>
          </w:p>
        </w:tc>
        <w:tc>
          <w:tcPr>
            <w:tcW w:w="90" w:type="dxa"/>
            <w:vAlign w:val="bottom"/>
          </w:tcPr>
          <w:p w14:paraId="68122279" w14:textId="77777777" w:rsidR="000D06A9" w:rsidRPr="000D06A9" w:rsidRDefault="000D06A9" w:rsidP="000D06A9">
            <w:pPr>
              <w:pStyle w:val="Texto"/>
              <w:tabs>
                <w:tab w:val="decimal" w:pos="1113"/>
              </w:tabs>
              <w:jc w:val="left"/>
              <w:rPr>
                <w:b/>
              </w:rPr>
            </w:pPr>
          </w:p>
        </w:tc>
        <w:tc>
          <w:tcPr>
            <w:tcW w:w="1260" w:type="dxa"/>
            <w:tcBorders>
              <w:top w:val="single" w:sz="6" w:space="0" w:color="auto"/>
              <w:bottom w:val="double" w:sz="6" w:space="0" w:color="auto"/>
            </w:tcBorders>
            <w:vAlign w:val="bottom"/>
          </w:tcPr>
          <w:p w14:paraId="1AC17737" w14:textId="21D84B11" w:rsidR="000D06A9" w:rsidRPr="000D06A9" w:rsidRDefault="004C6136" w:rsidP="000D06A9">
            <w:pPr>
              <w:pStyle w:val="Texto"/>
              <w:tabs>
                <w:tab w:val="decimal" w:pos="1113"/>
              </w:tabs>
              <w:jc w:val="left"/>
              <w:rPr>
                <w:b/>
              </w:rPr>
            </w:pPr>
            <w:r w:rsidRPr="004C6136">
              <w:rPr>
                <w:rFonts w:cs="Arial"/>
                <w:b/>
              </w:rPr>
              <w:t>416.464</w:t>
            </w:r>
          </w:p>
        </w:tc>
      </w:tr>
    </w:tbl>
    <w:p w14:paraId="347B213A" w14:textId="770267B0" w:rsidR="004344A6" w:rsidRDefault="004344A6" w:rsidP="00615F53">
      <w:pPr>
        <w:pStyle w:val="Textonota"/>
        <w:ind w:left="0"/>
        <w:rPr>
          <w:rFonts w:cs="Arial"/>
          <w:bCs/>
        </w:rPr>
      </w:pPr>
    </w:p>
    <w:p w14:paraId="423687C8" w14:textId="77777777" w:rsidR="000D06A9" w:rsidRPr="006A06AA" w:rsidRDefault="000D06A9" w:rsidP="000D06A9">
      <w:pPr>
        <w:pStyle w:val="Textonota"/>
        <w:ind w:left="0"/>
        <w:rPr>
          <w:rFonts w:cs="Arial"/>
          <w:bCs/>
        </w:rPr>
      </w:pPr>
    </w:p>
    <w:p w14:paraId="21FCF8DB" w14:textId="406BD6B3" w:rsidR="00667CED" w:rsidRPr="00761B80" w:rsidRDefault="00667CED" w:rsidP="006F397F">
      <w:pPr>
        <w:pStyle w:val="Ttulonota"/>
        <w:numPr>
          <w:ilvl w:val="0"/>
          <w:numId w:val="8"/>
        </w:numPr>
      </w:pPr>
      <w:r w:rsidRPr="00761B80">
        <w:t>IMPUESTO A LAS GANANCIAS</w:t>
      </w:r>
    </w:p>
    <w:p w14:paraId="00E3AB93" w14:textId="77777777" w:rsidR="00667CED" w:rsidRPr="00761B80" w:rsidRDefault="00667CED" w:rsidP="008E1D56">
      <w:pPr>
        <w:pStyle w:val="Texto"/>
      </w:pPr>
    </w:p>
    <w:p w14:paraId="3939DADA" w14:textId="6FD47F82" w:rsidR="00D93DD2" w:rsidRPr="00761B80" w:rsidRDefault="00D93DD2" w:rsidP="008E1D56">
      <w:pPr>
        <w:pStyle w:val="Texto"/>
        <w:rPr>
          <w:b/>
        </w:rPr>
      </w:pPr>
      <w:r w:rsidRPr="00761B80">
        <w:rPr>
          <w:b/>
        </w:rPr>
        <w:t xml:space="preserve">Impuesto a las ganancias en el </w:t>
      </w:r>
      <w:r w:rsidR="003878D6">
        <w:rPr>
          <w:b/>
        </w:rPr>
        <w:t>e</w:t>
      </w:r>
      <w:r w:rsidRPr="00761B80">
        <w:rPr>
          <w:b/>
        </w:rPr>
        <w:t>stado separado del resultado integral</w:t>
      </w:r>
    </w:p>
    <w:p w14:paraId="7B8DBCBA" w14:textId="77777777" w:rsidR="00D93DD2" w:rsidRPr="00761B80" w:rsidRDefault="00D93DD2" w:rsidP="008E1D56">
      <w:pPr>
        <w:pStyle w:val="Texto"/>
      </w:pPr>
    </w:p>
    <w:p w14:paraId="37D78C4D" w14:textId="7993552A" w:rsidR="00D93DD2" w:rsidRPr="00761B80" w:rsidRDefault="00D93DD2" w:rsidP="008E1D56">
      <w:pPr>
        <w:pStyle w:val="Texto"/>
      </w:pPr>
      <w:r w:rsidRPr="00761B80">
        <w:t>Los componentes del cargo por impuesto a las ganancias para los períodos de</w:t>
      </w:r>
      <w:r w:rsidR="00604B4E">
        <w:t xml:space="preserve"> </w:t>
      </w:r>
      <w:r w:rsidR="00F870CD">
        <w:t>seis</w:t>
      </w:r>
      <w:r w:rsidRPr="00761B80">
        <w:t xml:space="preserve"> meses finalizados el </w:t>
      </w:r>
      <w:r w:rsidR="00D7020E">
        <w:t>3</w:t>
      </w:r>
      <w:r w:rsidR="000B7E90">
        <w:t>0</w:t>
      </w:r>
      <w:r w:rsidR="00D7020E">
        <w:t xml:space="preserve"> de </w:t>
      </w:r>
      <w:r w:rsidR="000B7E90">
        <w:t>noviembre</w:t>
      </w:r>
      <w:r w:rsidR="00D7020E">
        <w:t xml:space="preserve"> de 202</w:t>
      </w:r>
      <w:r w:rsidR="00730E03">
        <w:t>2</w:t>
      </w:r>
      <w:r w:rsidR="00D7020E">
        <w:t xml:space="preserve"> y 3</w:t>
      </w:r>
      <w:r w:rsidR="000B7E90">
        <w:t>0</w:t>
      </w:r>
      <w:r w:rsidR="00D7020E">
        <w:t xml:space="preserve"> de </w:t>
      </w:r>
      <w:r w:rsidR="000B7E90">
        <w:t>noviembre</w:t>
      </w:r>
      <w:r w:rsidR="00D7020E">
        <w:t xml:space="preserve"> de 202</w:t>
      </w:r>
      <w:r w:rsidR="00730E03">
        <w:t>1</w:t>
      </w:r>
      <w:r w:rsidRPr="00761B80">
        <w:t xml:space="preserve"> son los siguientes:</w:t>
      </w:r>
    </w:p>
    <w:p w14:paraId="3A3F34C3" w14:textId="77777777" w:rsidR="000D06A9" w:rsidRPr="00AF3F23" w:rsidRDefault="000D06A9" w:rsidP="008E1D56">
      <w:pPr>
        <w:pStyle w:val="Texto"/>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1C6293" w:rsidRPr="00761B80" w14:paraId="1B608CA7" w14:textId="77777777" w:rsidTr="004F1496">
        <w:trPr>
          <w:trHeight w:val="20"/>
        </w:trPr>
        <w:tc>
          <w:tcPr>
            <w:tcW w:w="4770" w:type="dxa"/>
            <w:tcBorders>
              <w:top w:val="nil"/>
              <w:left w:val="nil"/>
              <w:right w:val="nil"/>
            </w:tcBorders>
            <w:vAlign w:val="bottom"/>
          </w:tcPr>
          <w:p w14:paraId="1A828E75" w14:textId="77777777" w:rsidR="001C6293" w:rsidRPr="00761B80" w:rsidRDefault="001C6293" w:rsidP="004F1496">
            <w:pPr>
              <w:pStyle w:val="Texto"/>
              <w:jc w:val="left"/>
            </w:pPr>
          </w:p>
        </w:tc>
        <w:tc>
          <w:tcPr>
            <w:tcW w:w="5310" w:type="dxa"/>
            <w:gridSpan w:val="7"/>
            <w:tcBorders>
              <w:left w:val="nil"/>
              <w:bottom w:val="single" w:sz="6" w:space="0" w:color="auto"/>
            </w:tcBorders>
            <w:vAlign w:val="bottom"/>
          </w:tcPr>
          <w:p w14:paraId="1D9FED55" w14:textId="0B341FC0" w:rsidR="001C6293" w:rsidRDefault="001C6293" w:rsidP="004F1496">
            <w:pPr>
              <w:pStyle w:val="Texto"/>
              <w:jc w:val="center"/>
              <w:rPr>
                <w:b/>
              </w:rPr>
            </w:pPr>
            <w:r w:rsidRPr="00761B80">
              <w:rPr>
                <w:b/>
              </w:rPr>
              <w:t>Ganancia / (Pérdida</w:t>
            </w:r>
            <w:r w:rsidR="00BA3CEC">
              <w:rPr>
                <w:b/>
              </w:rPr>
              <w:t>)</w:t>
            </w:r>
          </w:p>
        </w:tc>
      </w:tr>
      <w:tr w:rsidR="001C6293" w:rsidRPr="00761B80" w14:paraId="03077223" w14:textId="77777777" w:rsidTr="004F1496">
        <w:trPr>
          <w:trHeight w:val="20"/>
        </w:trPr>
        <w:tc>
          <w:tcPr>
            <w:tcW w:w="4770" w:type="dxa"/>
            <w:tcBorders>
              <w:top w:val="nil"/>
              <w:left w:val="nil"/>
              <w:right w:val="nil"/>
            </w:tcBorders>
            <w:vAlign w:val="bottom"/>
          </w:tcPr>
          <w:p w14:paraId="6200B40A" w14:textId="77777777" w:rsidR="001C6293" w:rsidRPr="00761B80" w:rsidRDefault="001C6293" w:rsidP="004F1496">
            <w:pPr>
              <w:pStyle w:val="Texto"/>
              <w:jc w:val="left"/>
            </w:pPr>
          </w:p>
        </w:tc>
        <w:tc>
          <w:tcPr>
            <w:tcW w:w="2610" w:type="dxa"/>
            <w:gridSpan w:val="3"/>
            <w:tcBorders>
              <w:left w:val="nil"/>
              <w:bottom w:val="single" w:sz="6" w:space="0" w:color="auto"/>
              <w:right w:val="nil"/>
            </w:tcBorders>
            <w:vAlign w:val="bottom"/>
          </w:tcPr>
          <w:p w14:paraId="5007C783" w14:textId="6708D1C5" w:rsidR="001C6293" w:rsidRDefault="00730E03" w:rsidP="004F1496">
            <w:pPr>
              <w:pStyle w:val="Texto"/>
              <w:jc w:val="center"/>
              <w:rPr>
                <w:b/>
              </w:rPr>
            </w:pPr>
            <w:r>
              <w:rPr>
                <w:b/>
              </w:rPr>
              <w:t>30/11/2022</w:t>
            </w:r>
          </w:p>
        </w:tc>
        <w:tc>
          <w:tcPr>
            <w:tcW w:w="144" w:type="dxa"/>
            <w:vAlign w:val="bottom"/>
          </w:tcPr>
          <w:p w14:paraId="557DCB4C" w14:textId="77777777" w:rsidR="001C6293" w:rsidRPr="00761B80" w:rsidRDefault="001C6293" w:rsidP="004F1496">
            <w:pPr>
              <w:pStyle w:val="Texto"/>
              <w:jc w:val="center"/>
              <w:rPr>
                <w:b/>
              </w:rPr>
            </w:pPr>
          </w:p>
        </w:tc>
        <w:tc>
          <w:tcPr>
            <w:tcW w:w="2556" w:type="dxa"/>
            <w:gridSpan w:val="3"/>
            <w:tcBorders>
              <w:bottom w:val="single" w:sz="6" w:space="0" w:color="auto"/>
            </w:tcBorders>
            <w:vAlign w:val="bottom"/>
          </w:tcPr>
          <w:p w14:paraId="55ED133A" w14:textId="610F2285" w:rsidR="001C6293" w:rsidRPr="00761B80" w:rsidRDefault="00730E03" w:rsidP="004F1496">
            <w:pPr>
              <w:pStyle w:val="Texto"/>
              <w:jc w:val="center"/>
              <w:rPr>
                <w:b/>
              </w:rPr>
            </w:pPr>
            <w:r>
              <w:rPr>
                <w:b/>
              </w:rPr>
              <w:t>30/11/2021</w:t>
            </w:r>
          </w:p>
        </w:tc>
      </w:tr>
      <w:tr w:rsidR="001C6293" w:rsidRPr="00761B80" w14:paraId="4E9C205D" w14:textId="77777777" w:rsidTr="004F1496">
        <w:trPr>
          <w:trHeight w:val="20"/>
        </w:trPr>
        <w:tc>
          <w:tcPr>
            <w:tcW w:w="4770" w:type="dxa"/>
            <w:tcBorders>
              <w:left w:val="nil"/>
              <w:right w:val="nil"/>
            </w:tcBorders>
            <w:vAlign w:val="bottom"/>
          </w:tcPr>
          <w:p w14:paraId="4FB268EE" w14:textId="77777777" w:rsidR="001C6293" w:rsidRPr="00761B80" w:rsidRDefault="001C6293" w:rsidP="004F1496">
            <w:pPr>
              <w:pStyle w:val="Texto"/>
              <w:jc w:val="left"/>
            </w:pPr>
          </w:p>
        </w:tc>
        <w:tc>
          <w:tcPr>
            <w:tcW w:w="1260" w:type="dxa"/>
            <w:tcBorders>
              <w:left w:val="nil"/>
              <w:bottom w:val="single" w:sz="6" w:space="0" w:color="auto"/>
              <w:right w:val="nil"/>
            </w:tcBorders>
            <w:vAlign w:val="bottom"/>
          </w:tcPr>
          <w:p w14:paraId="0A703F7E" w14:textId="77777777" w:rsidR="001C6293" w:rsidRPr="005733EB" w:rsidRDefault="001C6293" w:rsidP="004F1496">
            <w:pPr>
              <w:pStyle w:val="Texto"/>
              <w:jc w:val="center"/>
              <w:rPr>
                <w:b/>
                <w:bCs/>
              </w:rPr>
            </w:pPr>
            <w:r w:rsidRPr="005733EB">
              <w:rPr>
                <w:b/>
                <w:bCs/>
              </w:rPr>
              <w:t>6 meses</w:t>
            </w:r>
          </w:p>
        </w:tc>
        <w:tc>
          <w:tcPr>
            <w:tcW w:w="126" w:type="dxa"/>
            <w:tcBorders>
              <w:left w:val="nil"/>
              <w:right w:val="nil"/>
            </w:tcBorders>
            <w:vAlign w:val="bottom"/>
          </w:tcPr>
          <w:p w14:paraId="0F4084C4" w14:textId="77777777" w:rsidR="001C6293" w:rsidRPr="005733EB" w:rsidRDefault="001C6293" w:rsidP="004F1496">
            <w:pPr>
              <w:pStyle w:val="Texto"/>
              <w:jc w:val="center"/>
              <w:rPr>
                <w:b/>
                <w:bCs/>
              </w:rPr>
            </w:pPr>
          </w:p>
        </w:tc>
        <w:tc>
          <w:tcPr>
            <w:tcW w:w="1224" w:type="dxa"/>
            <w:tcBorders>
              <w:left w:val="nil"/>
              <w:bottom w:val="single" w:sz="6" w:space="0" w:color="auto"/>
              <w:right w:val="nil"/>
            </w:tcBorders>
            <w:vAlign w:val="bottom"/>
          </w:tcPr>
          <w:p w14:paraId="39320B53" w14:textId="77777777" w:rsidR="001C6293" w:rsidRPr="005733EB" w:rsidRDefault="001C6293" w:rsidP="004F1496">
            <w:pPr>
              <w:pStyle w:val="Texto"/>
              <w:jc w:val="center"/>
              <w:rPr>
                <w:b/>
                <w:bCs/>
              </w:rPr>
            </w:pPr>
            <w:r w:rsidRPr="005733EB">
              <w:rPr>
                <w:b/>
                <w:bCs/>
              </w:rPr>
              <w:t>3 meses</w:t>
            </w:r>
          </w:p>
        </w:tc>
        <w:tc>
          <w:tcPr>
            <w:tcW w:w="144" w:type="dxa"/>
            <w:vAlign w:val="bottom"/>
          </w:tcPr>
          <w:p w14:paraId="4FE94ADD" w14:textId="77777777" w:rsidR="001C6293" w:rsidRPr="005733EB" w:rsidRDefault="001C6293" w:rsidP="004F1496">
            <w:pPr>
              <w:pStyle w:val="Texto"/>
              <w:rPr>
                <w:b/>
                <w:bCs/>
              </w:rPr>
            </w:pPr>
          </w:p>
        </w:tc>
        <w:tc>
          <w:tcPr>
            <w:tcW w:w="1206" w:type="dxa"/>
            <w:tcBorders>
              <w:top w:val="single" w:sz="6" w:space="0" w:color="auto"/>
              <w:bottom w:val="single" w:sz="6" w:space="0" w:color="auto"/>
            </w:tcBorders>
            <w:vAlign w:val="bottom"/>
          </w:tcPr>
          <w:p w14:paraId="43E9E6B6" w14:textId="77777777" w:rsidR="001C6293" w:rsidRPr="005733EB" w:rsidRDefault="001C6293" w:rsidP="004F1496">
            <w:pPr>
              <w:pStyle w:val="Texto"/>
              <w:jc w:val="center"/>
              <w:rPr>
                <w:b/>
                <w:bCs/>
              </w:rPr>
            </w:pPr>
            <w:r w:rsidRPr="005733EB">
              <w:rPr>
                <w:b/>
                <w:bCs/>
              </w:rPr>
              <w:t>6 meses</w:t>
            </w:r>
          </w:p>
        </w:tc>
        <w:tc>
          <w:tcPr>
            <w:tcW w:w="90" w:type="dxa"/>
            <w:tcBorders>
              <w:top w:val="single" w:sz="6" w:space="0" w:color="auto"/>
            </w:tcBorders>
            <w:vAlign w:val="bottom"/>
          </w:tcPr>
          <w:p w14:paraId="7F44B991" w14:textId="77777777" w:rsidR="001C6293" w:rsidRPr="005733EB" w:rsidRDefault="001C6293" w:rsidP="004F1496">
            <w:pPr>
              <w:pStyle w:val="Texto"/>
              <w:jc w:val="center"/>
              <w:rPr>
                <w:b/>
                <w:bCs/>
              </w:rPr>
            </w:pPr>
          </w:p>
        </w:tc>
        <w:tc>
          <w:tcPr>
            <w:tcW w:w="1260" w:type="dxa"/>
            <w:tcBorders>
              <w:top w:val="single" w:sz="6" w:space="0" w:color="auto"/>
              <w:bottom w:val="single" w:sz="6" w:space="0" w:color="auto"/>
            </w:tcBorders>
            <w:vAlign w:val="bottom"/>
          </w:tcPr>
          <w:p w14:paraId="0A8FEDA2" w14:textId="77777777" w:rsidR="001C6293" w:rsidRPr="005733EB" w:rsidRDefault="001C6293" w:rsidP="004F1496">
            <w:pPr>
              <w:pStyle w:val="Texto"/>
              <w:jc w:val="center"/>
              <w:rPr>
                <w:b/>
                <w:bCs/>
              </w:rPr>
            </w:pPr>
            <w:r w:rsidRPr="005733EB">
              <w:rPr>
                <w:b/>
                <w:bCs/>
              </w:rPr>
              <w:t>3 meses</w:t>
            </w:r>
          </w:p>
        </w:tc>
      </w:tr>
      <w:tr w:rsidR="001C6293" w:rsidRPr="00761B80" w14:paraId="1115094F" w14:textId="77777777" w:rsidTr="004F1496">
        <w:trPr>
          <w:trHeight w:val="20"/>
        </w:trPr>
        <w:tc>
          <w:tcPr>
            <w:tcW w:w="4770" w:type="dxa"/>
            <w:tcBorders>
              <w:left w:val="nil"/>
              <w:bottom w:val="nil"/>
              <w:right w:val="nil"/>
            </w:tcBorders>
            <w:vAlign w:val="bottom"/>
          </w:tcPr>
          <w:p w14:paraId="569278AF" w14:textId="77777777" w:rsidR="001C6293" w:rsidRPr="00761B80" w:rsidRDefault="001C6293" w:rsidP="004F1496">
            <w:pPr>
              <w:pStyle w:val="Texto"/>
              <w:jc w:val="left"/>
              <w:rPr>
                <w:b/>
              </w:rPr>
            </w:pPr>
          </w:p>
        </w:tc>
        <w:tc>
          <w:tcPr>
            <w:tcW w:w="1260" w:type="dxa"/>
            <w:tcBorders>
              <w:left w:val="nil"/>
              <w:right w:val="nil"/>
            </w:tcBorders>
            <w:vAlign w:val="bottom"/>
          </w:tcPr>
          <w:p w14:paraId="4C2CB6CD" w14:textId="77777777" w:rsidR="001C6293" w:rsidRPr="00761B80" w:rsidRDefault="001C6293" w:rsidP="004F1496">
            <w:pPr>
              <w:pStyle w:val="Texto"/>
              <w:jc w:val="center"/>
            </w:pPr>
            <w:r>
              <w:t>(junio - noviembre)</w:t>
            </w:r>
          </w:p>
        </w:tc>
        <w:tc>
          <w:tcPr>
            <w:tcW w:w="126" w:type="dxa"/>
            <w:tcBorders>
              <w:left w:val="nil"/>
              <w:right w:val="nil"/>
            </w:tcBorders>
            <w:vAlign w:val="bottom"/>
          </w:tcPr>
          <w:p w14:paraId="6A6DBF85" w14:textId="77777777" w:rsidR="001C6293" w:rsidRPr="00761B80" w:rsidRDefault="001C6293" w:rsidP="004F1496">
            <w:pPr>
              <w:pStyle w:val="Texto"/>
              <w:jc w:val="center"/>
            </w:pPr>
          </w:p>
        </w:tc>
        <w:tc>
          <w:tcPr>
            <w:tcW w:w="1224" w:type="dxa"/>
            <w:tcBorders>
              <w:left w:val="nil"/>
              <w:right w:val="nil"/>
            </w:tcBorders>
            <w:vAlign w:val="bottom"/>
          </w:tcPr>
          <w:p w14:paraId="0F59447C" w14:textId="16FA2932" w:rsidR="001C6293" w:rsidRPr="00761B80" w:rsidRDefault="00453E1B" w:rsidP="004F1496">
            <w:pPr>
              <w:pStyle w:val="Texto"/>
              <w:jc w:val="center"/>
            </w:pPr>
            <w:r w:rsidRPr="00453E1B">
              <w:t>(septiembre - noviembre)</w:t>
            </w:r>
          </w:p>
        </w:tc>
        <w:tc>
          <w:tcPr>
            <w:tcW w:w="144" w:type="dxa"/>
            <w:vAlign w:val="bottom"/>
          </w:tcPr>
          <w:p w14:paraId="6EA5037D" w14:textId="77777777" w:rsidR="001C6293" w:rsidRPr="00761B80" w:rsidRDefault="001C6293" w:rsidP="004F1496">
            <w:pPr>
              <w:pStyle w:val="Texto"/>
              <w:jc w:val="center"/>
            </w:pPr>
          </w:p>
        </w:tc>
        <w:tc>
          <w:tcPr>
            <w:tcW w:w="1206" w:type="dxa"/>
            <w:vAlign w:val="bottom"/>
          </w:tcPr>
          <w:p w14:paraId="4B83C653" w14:textId="77777777" w:rsidR="001C6293" w:rsidRPr="00761B80" w:rsidRDefault="001C6293" w:rsidP="004F1496">
            <w:pPr>
              <w:pStyle w:val="Texto"/>
              <w:jc w:val="center"/>
            </w:pPr>
            <w:r>
              <w:t>(junio - noviembre)</w:t>
            </w:r>
          </w:p>
        </w:tc>
        <w:tc>
          <w:tcPr>
            <w:tcW w:w="90" w:type="dxa"/>
            <w:vAlign w:val="bottom"/>
          </w:tcPr>
          <w:p w14:paraId="195C37FE" w14:textId="77777777" w:rsidR="001C6293" w:rsidRPr="00761B80" w:rsidRDefault="001C6293" w:rsidP="004F1496">
            <w:pPr>
              <w:pStyle w:val="Texto"/>
              <w:jc w:val="center"/>
            </w:pPr>
          </w:p>
        </w:tc>
        <w:tc>
          <w:tcPr>
            <w:tcW w:w="1260" w:type="dxa"/>
            <w:tcBorders>
              <w:top w:val="single" w:sz="6" w:space="0" w:color="auto"/>
            </w:tcBorders>
            <w:vAlign w:val="bottom"/>
          </w:tcPr>
          <w:p w14:paraId="01DCDCF3" w14:textId="004940AC" w:rsidR="001C6293" w:rsidRPr="00761B80" w:rsidRDefault="00453E1B" w:rsidP="004F1496">
            <w:pPr>
              <w:pStyle w:val="Texto"/>
              <w:jc w:val="center"/>
            </w:pPr>
            <w:r w:rsidRPr="00453E1B">
              <w:t>(septiembre - noviembre)</w:t>
            </w:r>
          </w:p>
        </w:tc>
      </w:tr>
      <w:tr w:rsidR="001C6293" w:rsidRPr="00476628" w14:paraId="5B08C4C3" w14:textId="77777777" w:rsidTr="004F1496">
        <w:trPr>
          <w:trHeight w:val="20"/>
        </w:trPr>
        <w:tc>
          <w:tcPr>
            <w:tcW w:w="4770" w:type="dxa"/>
            <w:tcBorders>
              <w:left w:val="nil"/>
              <w:bottom w:val="nil"/>
              <w:right w:val="nil"/>
            </w:tcBorders>
            <w:vAlign w:val="bottom"/>
          </w:tcPr>
          <w:p w14:paraId="6F12C390" w14:textId="77777777" w:rsidR="001C6293" w:rsidRPr="00476628" w:rsidRDefault="001C6293" w:rsidP="004F1496">
            <w:pPr>
              <w:pStyle w:val="Texto"/>
              <w:jc w:val="left"/>
              <w:rPr>
                <w:sz w:val="16"/>
                <w:szCs w:val="16"/>
              </w:rPr>
            </w:pPr>
          </w:p>
        </w:tc>
        <w:tc>
          <w:tcPr>
            <w:tcW w:w="1260" w:type="dxa"/>
            <w:tcBorders>
              <w:left w:val="nil"/>
              <w:right w:val="nil"/>
            </w:tcBorders>
            <w:vAlign w:val="bottom"/>
          </w:tcPr>
          <w:p w14:paraId="3DE54E12" w14:textId="77777777" w:rsidR="001C6293" w:rsidRPr="00476628" w:rsidRDefault="001C6293" w:rsidP="004F1496">
            <w:pPr>
              <w:pStyle w:val="Texto"/>
              <w:tabs>
                <w:tab w:val="decimal" w:pos="1113"/>
              </w:tabs>
              <w:rPr>
                <w:sz w:val="16"/>
                <w:szCs w:val="16"/>
              </w:rPr>
            </w:pPr>
          </w:p>
        </w:tc>
        <w:tc>
          <w:tcPr>
            <w:tcW w:w="126" w:type="dxa"/>
            <w:tcBorders>
              <w:left w:val="nil"/>
              <w:right w:val="nil"/>
            </w:tcBorders>
            <w:vAlign w:val="bottom"/>
          </w:tcPr>
          <w:p w14:paraId="20F0CB9A" w14:textId="77777777" w:rsidR="001C6293" w:rsidRPr="00476628" w:rsidRDefault="001C6293" w:rsidP="004F1496">
            <w:pPr>
              <w:pStyle w:val="Texto"/>
              <w:tabs>
                <w:tab w:val="decimal" w:pos="1113"/>
              </w:tabs>
              <w:rPr>
                <w:sz w:val="16"/>
                <w:szCs w:val="16"/>
              </w:rPr>
            </w:pPr>
          </w:p>
        </w:tc>
        <w:tc>
          <w:tcPr>
            <w:tcW w:w="1224" w:type="dxa"/>
            <w:tcBorders>
              <w:left w:val="nil"/>
              <w:right w:val="nil"/>
            </w:tcBorders>
            <w:vAlign w:val="bottom"/>
          </w:tcPr>
          <w:p w14:paraId="50BF9C39" w14:textId="77777777" w:rsidR="001C6293" w:rsidRPr="00476628" w:rsidRDefault="001C6293" w:rsidP="004F1496">
            <w:pPr>
              <w:pStyle w:val="Texto"/>
              <w:tabs>
                <w:tab w:val="decimal" w:pos="1113"/>
              </w:tabs>
              <w:rPr>
                <w:sz w:val="16"/>
                <w:szCs w:val="16"/>
              </w:rPr>
            </w:pPr>
          </w:p>
        </w:tc>
        <w:tc>
          <w:tcPr>
            <w:tcW w:w="144" w:type="dxa"/>
            <w:vAlign w:val="bottom"/>
          </w:tcPr>
          <w:p w14:paraId="61D92945" w14:textId="77777777" w:rsidR="001C6293" w:rsidRPr="00476628" w:rsidRDefault="001C6293" w:rsidP="004F1496">
            <w:pPr>
              <w:pStyle w:val="Texto"/>
              <w:tabs>
                <w:tab w:val="decimal" w:pos="1113"/>
              </w:tabs>
              <w:rPr>
                <w:sz w:val="16"/>
                <w:szCs w:val="16"/>
              </w:rPr>
            </w:pPr>
          </w:p>
        </w:tc>
        <w:tc>
          <w:tcPr>
            <w:tcW w:w="1206" w:type="dxa"/>
            <w:vAlign w:val="bottom"/>
          </w:tcPr>
          <w:p w14:paraId="631131DA" w14:textId="77777777" w:rsidR="001C6293" w:rsidRPr="00476628" w:rsidRDefault="001C6293" w:rsidP="004F1496">
            <w:pPr>
              <w:pStyle w:val="Texto"/>
              <w:tabs>
                <w:tab w:val="decimal" w:pos="1113"/>
              </w:tabs>
              <w:jc w:val="left"/>
              <w:rPr>
                <w:sz w:val="16"/>
                <w:szCs w:val="16"/>
              </w:rPr>
            </w:pPr>
          </w:p>
        </w:tc>
        <w:tc>
          <w:tcPr>
            <w:tcW w:w="90" w:type="dxa"/>
            <w:vAlign w:val="bottom"/>
          </w:tcPr>
          <w:p w14:paraId="25B266B7" w14:textId="77777777" w:rsidR="001C6293" w:rsidRPr="00476628" w:rsidRDefault="001C6293" w:rsidP="004F1496">
            <w:pPr>
              <w:pStyle w:val="Texto"/>
              <w:tabs>
                <w:tab w:val="decimal" w:pos="1113"/>
              </w:tabs>
              <w:jc w:val="left"/>
              <w:rPr>
                <w:sz w:val="16"/>
                <w:szCs w:val="16"/>
              </w:rPr>
            </w:pPr>
          </w:p>
        </w:tc>
        <w:tc>
          <w:tcPr>
            <w:tcW w:w="1260" w:type="dxa"/>
            <w:vAlign w:val="bottom"/>
          </w:tcPr>
          <w:p w14:paraId="481B513F" w14:textId="77777777" w:rsidR="001C6293" w:rsidRPr="00476628" w:rsidRDefault="001C6293" w:rsidP="004F1496">
            <w:pPr>
              <w:pStyle w:val="Texto"/>
              <w:tabs>
                <w:tab w:val="decimal" w:pos="1113"/>
              </w:tabs>
              <w:jc w:val="left"/>
              <w:rPr>
                <w:sz w:val="16"/>
                <w:szCs w:val="16"/>
              </w:rPr>
            </w:pPr>
          </w:p>
        </w:tc>
      </w:tr>
      <w:tr w:rsidR="000D06A9" w:rsidRPr="00761B80" w14:paraId="4371153E" w14:textId="77777777" w:rsidTr="00476628">
        <w:trPr>
          <w:trHeight w:val="20"/>
        </w:trPr>
        <w:tc>
          <w:tcPr>
            <w:tcW w:w="4770" w:type="dxa"/>
            <w:tcBorders>
              <w:left w:val="nil"/>
              <w:bottom w:val="nil"/>
              <w:right w:val="nil"/>
            </w:tcBorders>
            <w:vAlign w:val="bottom"/>
          </w:tcPr>
          <w:p w14:paraId="7A7155BC" w14:textId="63D768B8" w:rsidR="000D06A9" w:rsidRPr="009C156E" w:rsidRDefault="000D06A9" w:rsidP="000D06A9">
            <w:pPr>
              <w:pStyle w:val="Texto"/>
              <w:jc w:val="left"/>
              <w:rPr>
                <w:bCs/>
              </w:rPr>
            </w:pPr>
            <w:r>
              <w:t>Cargo por i</w:t>
            </w:r>
            <w:r w:rsidRPr="00761B80">
              <w:t>mpuesto a las ganancias diferido</w:t>
            </w:r>
            <w:r>
              <w:t xml:space="preserve"> </w:t>
            </w:r>
          </w:p>
        </w:tc>
        <w:tc>
          <w:tcPr>
            <w:tcW w:w="1260" w:type="dxa"/>
            <w:tcBorders>
              <w:left w:val="nil"/>
              <w:right w:val="nil"/>
            </w:tcBorders>
            <w:vAlign w:val="bottom"/>
          </w:tcPr>
          <w:p w14:paraId="68F318E3" w14:textId="2BA03FF8" w:rsidR="000D06A9" w:rsidRPr="00761B80" w:rsidRDefault="00CB4FD2" w:rsidP="000D06A9">
            <w:pPr>
              <w:pStyle w:val="Texto"/>
              <w:tabs>
                <w:tab w:val="decimal" w:pos="1113"/>
              </w:tabs>
            </w:pPr>
            <w:r>
              <w:t>(1.440.89</w:t>
            </w:r>
            <w:r w:rsidR="00D43E4C">
              <w:t>1</w:t>
            </w:r>
            <w:r>
              <w:t>)</w:t>
            </w:r>
          </w:p>
        </w:tc>
        <w:tc>
          <w:tcPr>
            <w:tcW w:w="126" w:type="dxa"/>
            <w:tcBorders>
              <w:left w:val="nil"/>
              <w:right w:val="nil"/>
            </w:tcBorders>
            <w:vAlign w:val="bottom"/>
          </w:tcPr>
          <w:p w14:paraId="510EA597" w14:textId="77777777" w:rsidR="000D06A9" w:rsidRPr="00761B80" w:rsidRDefault="000D06A9" w:rsidP="000D06A9">
            <w:pPr>
              <w:pStyle w:val="Texto"/>
              <w:tabs>
                <w:tab w:val="decimal" w:pos="1113"/>
              </w:tabs>
            </w:pPr>
          </w:p>
        </w:tc>
        <w:tc>
          <w:tcPr>
            <w:tcW w:w="1224" w:type="dxa"/>
            <w:tcBorders>
              <w:left w:val="nil"/>
              <w:right w:val="nil"/>
            </w:tcBorders>
            <w:vAlign w:val="bottom"/>
          </w:tcPr>
          <w:p w14:paraId="39F365A0" w14:textId="3DC2D9BF" w:rsidR="000D06A9" w:rsidRPr="00761B80" w:rsidRDefault="00D43E4C" w:rsidP="000D06A9">
            <w:pPr>
              <w:pStyle w:val="Texto"/>
              <w:tabs>
                <w:tab w:val="decimal" w:pos="1113"/>
              </w:tabs>
            </w:pPr>
            <w:r w:rsidRPr="00D43E4C">
              <w:t>(943.064)</w:t>
            </w:r>
          </w:p>
        </w:tc>
        <w:tc>
          <w:tcPr>
            <w:tcW w:w="144" w:type="dxa"/>
            <w:vAlign w:val="bottom"/>
          </w:tcPr>
          <w:p w14:paraId="498E87D0" w14:textId="77777777" w:rsidR="000D06A9" w:rsidRPr="00761B80" w:rsidRDefault="000D06A9" w:rsidP="000D06A9">
            <w:pPr>
              <w:pStyle w:val="Texto"/>
              <w:tabs>
                <w:tab w:val="decimal" w:pos="1113"/>
              </w:tabs>
            </w:pPr>
          </w:p>
        </w:tc>
        <w:tc>
          <w:tcPr>
            <w:tcW w:w="1206" w:type="dxa"/>
            <w:vAlign w:val="bottom"/>
          </w:tcPr>
          <w:p w14:paraId="7BFD047C" w14:textId="338DFF42" w:rsidR="000D06A9" w:rsidRPr="00761B80" w:rsidRDefault="000D06A9" w:rsidP="000D06A9">
            <w:pPr>
              <w:pStyle w:val="Texto"/>
              <w:tabs>
                <w:tab w:val="decimal" w:pos="1075"/>
              </w:tabs>
              <w:jc w:val="left"/>
            </w:pPr>
            <w:r w:rsidRPr="000D06A9">
              <w:t>(841.934)</w:t>
            </w:r>
          </w:p>
        </w:tc>
        <w:tc>
          <w:tcPr>
            <w:tcW w:w="90" w:type="dxa"/>
            <w:vAlign w:val="bottom"/>
          </w:tcPr>
          <w:p w14:paraId="34A205A7" w14:textId="77777777" w:rsidR="000D06A9" w:rsidRPr="00761B80" w:rsidRDefault="000D06A9" w:rsidP="000D06A9">
            <w:pPr>
              <w:pStyle w:val="Texto"/>
              <w:tabs>
                <w:tab w:val="decimal" w:pos="1075"/>
              </w:tabs>
              <w:jc w:val="left"/>
            </w:pPr>
          </w:p>
        </w:tc>
        <w:tc>
          <w:tcPr>
            <w:tcW w:w="1260" w:type="dxa"/>
            <w:vAlign w:val="bottom"/>
          </w:tcPr>
          <w:p w14:paraId="46BFB434" w14:textId="003806E5" w:rsidR="000D06A9" w:rsidRPr="00761B80" w:rsidRDefault="000D06A9" w:rsidP="000D06A9">
            <w:pPr>
              <w:pStyle w:val="Texto"/>
              <w:tabs>
                <w:tab w:val="decimal" w:pos="1075"/>
              </w:tabs>
              <w:jc w:val="left"/>
            </w:pPr>
            <w:r w:rsidRPr="000D06A9">
              <w:t>(1.023.439)</w:t>
            </w:r>
          </w:p>
        </w:tc>
      </w:tr>
      <w:tr w:rsidR="000D06A9" w:rsidRPr="00761B80" w14:paraId="65737E2C" w14:textId="77777777" w:rsidTr="00476628">
        <w:trPr>
          <w:trHeight w:val="20"/>
        </w:trPr>
        <w:tc>
          <w:tcPr>
            <w:tcW w:w="4770" w:type="dxa"/>
            <w:tcBorders>
              <w:left w:val="nil"/>
              <w:bottom w:val="nil"/>
              <w:right w:val="nil"/>
            </w:tcBorders>
            <w:vAlign w:val="bottom"/>
          </w:tcPr>
          <w:p w14:paraId="38040206" w14:textId="01CEB550" w:rsidR="000D06A9" w:rsidRPr="009C156E" w:rsidRDefault="000D06A9" w:rsidP="000D06A9">
            <w:pPr>
              <w:pStyle w:val="Texto"/>
              <w:jc w:val="left"/>
            </w:pPr>
            <w:r w:rsidRPr="00BD5C32">
              <w:t>Provisión por impuesto a las ganancias</w:t>
            </w:r>
          </w:p>
        </w:tc>
        <w:tc>
          <w:tcPr>
            <w:tcW w:w="1260" w:type="dxa"/>
            <w:tcBorders>
              <w:left w:val="nil"/>
              <w:right w:val="nil"/>
            </w:tcBorders>
            <w:vAlign w:val="bottom"/>
          </w:tcPr>
          <w:p w14:paraId="0CCE7DD8" w14:textId="77284741" w:rsidR="000D06A9" w:rsidRPr="00761B80" w:rsidRDefault="00CB4FD2" w:rsidP="000D06A9">
            <w:pPr>
              <w:pStyle w:val="Texto"/>
              <w:tabs>
                <w:tab w:val="decimal" w:pos="1113"/>
              </w:tabs>
            </w:pPr>
            <w:r>
              <w:t>(1.862.72</w:t>
            </w:r>
            <w:r w:rsidR="00D43E4C">
              <w:t>7</w:t>
            </w:r>
            <w:r>
              <w:t>)</w:t>
            </w:r>
          </w:p>
        </w:tc>
        <w:tc>
          <w:tcPr>
            <w:tcW w:w="126" w:type="dxa"/>
            <w:tcBorders>
              <w:left w:val="nil"/>
              <w:right w:val="nil"/>
            </w:tcBorders>
            <w:vAlign w:val="bottom"/>
          </w:tcPr>
          <w:p w14:paraId="68BE7CE4" w14:textId="77777777" w:rsidR="000D06A9" w:rsidRPr="00761B80" w:rsidRDefault="000D06A9" w:rsidP="000D06A9">
            <w:pPr>
              <w:pStyle w:val="Texto"/>
              <w:tabs>
                <w:tab w:val="decimal" w:pos="1113"/>
              </w:tabs>
            </w:pPr>
          </w:p>
        </w:tc>
        <w:tc>
          <w:tcPr>
            <w:tcW w:w="1224" w:type="dxa"/>
            <w:tcBorders>
              <w:left w:val="nil"/>
              <w:right w:val="nil"/>
            </w:tcBorders>
            <w:vAlign w:val="bottom"/>
          </w:tcPr>
          <w:p w14:paraId="6ECA2439" w14:textId="5F4284C5" w:rsidR="000D06A9" w:rsidRPr="00761B80" w:rsidRDefault="00D43E4C" w:rsidP="000D06A9">
            <w:pPr>
              <w:pStyle w:val="Texto"/>
              <w:tabs>
                <w:tab w:val="decimal" w:pos="1113"/>
              </w:tabs>
            </w:pPr>
            <w:r w:rsidRPr="00D43E4C">
              <w:t>(1.553.667)</w:t>
            </w:r>
          </w:p>
        </w:tc>
        <w:tc>
          <w:tcPr>
            <w:tcW w:w="144" w:type="dxa"/>
            <w:vAlign w:val="bottom"/>
          </w:tcPr>
          <w:p w14:paraId="5BDC800A" w14:textId="77777777" w:rsidR="000D06A9" w:rsidRPr="00761B80" w:rsidRDefault="000D06A9" w:rsidP="000D06A9">
            <w:pPr>
              <w:pStyle w:val="Texto"/>
              <w:tabs>
                <w:tab w:val="decimal" w:pos="1113"/>
              </w:tabs>
            </w:pPr>
          </w:p>
        </w:tc>
        <w:tc>
          <w:tcPr>
            <w:tcW w:w="1206" w:type="dxa"/>
            <w:vAlign w:val="bottom"/>
          </w:tcPr>
          <w:p w14:paraId="3528D7AD" w14:textId="69864324" w:rsidR="000D06A9" w:rsidRPr="00761B80" w:rsidRDefault="000D06A9" w:rsidP="000D06A9">
            <w:pPr>
              <w:pStyle w:val="Texto"/>
              <w:tabs>
                <w:tab w:val="decimal" w:pos="1075"/>
              </w:tabs>
              <w:jc w:val="left"/>
            </w:pPr>
            <w:r w:rsidRPr="000D06A9">
              <w:t>(1.543.675)</w:t>
            </w:r>
          </w:p>
        </w:tc>
        <w:tc>
          <w:tcPr>
            <w:tcW w:w="90" w:type="dxa"/>
            <w:vAlign w:val="bottom"/>
          </w:tcPr>
          <w:p w14:paraId="7AE6CBBB" w14:textId="77777777" w:rsidR="000D06A9" w:rsidRPr="00761B80" w:rsidRDefault="000D06A9" w:rsidP="000D06A9">
            <w:pPr>
              <w:pStyle w:val="Texto"/>
              <w:tabs>
                <w:tab w:val="decimal" w:pos="1075"/>
              </w:tabs>
              <w:jc w:val="left"/>
            </w:pPr>
          </w:p>
        </w:tc>
        <w:tc>
          <w:tcPr>
            <w:tcW w:w="1260" w:type="dxa"/>
            <w:vAlign w:val="bottom"/>
          </w:tcPr>
          <w:p w14:paraId="0322B482" w14:textId="006D2722" w:rsidR="000D06A9" w:rsidRPr="00761B80" w:rsidRDefault="000D06A9" w:rsidP="000D06A9">
            <w:pPr>
              <w:pStyle w:val="Texto"/>
              <w:tabs>
                <w:tab w:val="decimal" w:pos="1075"/>
              </w:tabs>
              <w:jc w:val="left"/>
            </w:pPr>
            <w:r w:rsidRPr="000D06A9">
              <w:t>(425.468)</w:t>
            </w:r>
          </w:p>
        </w:tc>
      </w:tr>
      <w:tr w:rsidR="000D06A9" w:rsidRPr="00761B80" w14:paraId="61EF5BB2" w14:textId="77777777" w:rsidTr="00476628">
        <w:trPr>
          <w:trHeight w:val="20"/>
        </w:trPr>
        <w:tc>
          <w:tcPr>
            <w:tcW w:w="4770" w:type="dxa"/>
            <w:tcBorders>
              <w:left w:val="nil"/>
              <w:bottom w:val="nil"/>
              <w:right w:val="nil"/>
            </w:tcBorders>
            <w:vAlign w:val="bottom"/>
          </w:tcPr>
          <w:p w14:paraId="1ABC3881" w14:textId="720E6C4A" w:rsidR="000D06A9" w:rsidRPr="009C156E" w:rsidRDefault="000D06A9" w:rsidP="000D06A9">
            <w:pPr>
              <w:pStyle w:val="Texto"/>
              <w:jc w:val="left"/>
            </w:pPr>
            <w:r w:rsidRPr="000E46FA">
              <w:t>Diferencia entre la estimación de la provisión para el</w:t>
            </w:r>
            <w:r>
              <w:t xml:space="preserve"> impuesto a las ganancias </w:t>
            </w:r>
            <w:r w:rsidRPr="000E46FA">
              <w:t>y la declaración jurada del ejercicio anterior</w:t>
            </w:r>
          </w:p>
        </w:tc>
        <w:tc>
          <w:tcPr>
            <w:tcW w:w="1260" w:type="dxa"/>
            <w:tcBorders>
              <w:left w:val="nil"/>
              <w:right w:val="nil"/>
            </w:tcBorders>
            <w:vAlign w:val="bottom"/>
          </w:tcPr>
          <w:p w14:paraId="41D0612A" w14:textId="15EC52A9" w:rsidR="000D06A9" w:rsidRPr="00761B80" w:rsidRDefault="00CB4FD2" w:rsidP="000D06A9">
            <w:pPr>
              <w:pStyle w:val="Texto"/>
              <w:tabs>
                <w:tab w:val="decimal" w:pos="1113"/>
              </w:tabs>
            </w:pPr>
            <w:r>
              <w:t>(131.760)</w:t>
            </w:r>
          </w:p>
        </w:tc>
        <w:tc>
          <w:tcPr>
            <w:tcW w:w="126" w:type="dxa"/>
            <w:tcBorders>
              <w:left w:val="nil"/>
              <w:right w:val="nil"/>
            </w:tcBorders>
            <w:vAlign w:val="bottom"/>
          </w:tcPr>
          <w:p w14:paraId="722C59DA" w14:textId="77777777" w:rsidR="000D06A9" w:rsidRPr="00761B80" w:rsidRDefault="000D06A9" w:rsidP="000D06A9">
            <w:pPr>
              <w:pStyle w:val="Texto"/>
              <w:tabs>
                <w:tab w:val="decimal" w:pos="1113"/>
              </w:tabs>
            </w:pPr>
          </w:p>
        </w:tc>
        <w:tc>
          <w:tcPr>
            <w:tcW w:w="1224" w:type="dxa"/>
            <w:tcBorders>
              <w:left w:val="nil"/>
              <w:right w:val="nil"/>
            </w:tcBorders>
            <w:vAlign w:val="bottom"/>
          </w:tcPr>
          <w:p w14:paraId="2A7FF8FB" w14:textId="262BCFC0" w:rsidR="000D06A9" w:rsidRPr="00761B80" w:rsidRDefault="00D43E4C" w:rsidP="000D06A9">
            <w:pPr>
              <w:pStyle w:val="Texto"/>
              <w:tabs>
                <w:tab w:val="decimal" w:pos="1113"/>
              </w:tabs>
            </w:pPr>
            <w:r w:rsidRPr="00D43E4C">
              <w:t>(131.760)</w:t>
            </w:r>
          </w:p>
        </w:tc>
        <w:tc>
          <w:tcPr>
            <w:tcW w:w="144" w:type="dxa"/>
            <w:vAlign w:val="bottom"/>
          </w:tcPr>
          <w:p w14:paraId="0A7F8789" w14:textId="77777777" w:rsidR="000D06A9" w:rsidRPr="00761B80" w:rsidRDefault="000D06A9" w:rsidP="000D06A9">
            <w:pPr>
              <w:pStyle w:val="Texto"/>
              <w:tabs>
                <w:tab w:val="decimal" w:pos="1113"/>
              </w:tabs>
            </w:pPr>
          </w:p>
        </w:tc>
        <w:tc>
          <w:tcPr>
            <w:tcW w:w="1206" w:type="dxa"/>
            <w:vAlign w:val="bottom"/>
          </w:tcPr>
          <w:p w14:paraId="597F37C8" w14:textId="5ECAB6CF" w:rsidR="000D06A9" w:rsidRPr="00761B80" w:rsidRDefault="000D06A9" w:rsidP="000D06A9">
            <w:pPr>
              <w:pStyle w:val="Texto"/>
              <w:tabs>
                <w:tab w:val="decimal" w:pos="1075"/>
              </w:tabs>
              <w:jc w:val="left"/>
            </w:pPr>
            <w:r w:rsidRPr="000D06A9">
              <w:t>(757.710)</w:t>
            </w:r>
          </w:p>
        </w:tc>
        <w:tc>
          <w:tcPr>
            <w:tcW w:w="90" w:type="dxa"/>
            <w:vAlign w:val="bottom"/>
          </w:tcPr>
          <w:p w14:paraId="008BE986" w14:textId="77777777" w:rsidR="000D06A9" w:rsidRPr="00761B80" w:rsidRDefault="000D06A9" w:rsidP="000D06A9">
            <w:pPr>
              <w:pStyle w:val="Texto"/>
              <w:tabs>
                <w:tab w:val="decimal" w:pos="1075"/>
              </w:tabs>
              <w:jc w:val="left"/>
            </w:pPr>
          </w:p>
        </w:tc>
        <w:tc>
          <w:tcPr>
            <w:tcW w:w="1260" w:type="dxa"/>
            <w:vAlign w:val="bottom"/>
          </w:tcPr>
          <w:p w14:paraId="128A6272" w14:textId="7682EFB5" w:rsidR="000D06A9" w:rsidRPr="00761B80" w:rsidRDefault="000D06A9" w:rsidP="000D06A9">
            <w:pPr>
              <w:pStyle w:val="Texto"/>
              <w:tabs>
                <w:tab w:val="decimal" w:pos="1075"/>
              </w:tabs>
              <w:jc w:val="left"/>
            </w:pPr>
            <w:r w:rsidRPr="000D06A9">
              <w:t>(757.710)</w:t>
            </w:r>
          </w:p>
        </w:tc>
      </w:tr>
      <w:tr w:rsidR="000D06A9" w:rsidRPr="00761B80" w14:paraId="10F4F803" w14:textId="77777777" w:rsidTr="00476628">
        <w:trPr>
          <w:trHeight w:val="20"/>
        </w:trPr>
        <w:tc>
          <w:tcPr>
            <w:tcW w:w="4770" w:type="dxa"/>
            <w:tcBorders>
              <w:left w:val="nil"/>
              <w:bottom w:val="nil"/>
              <w:right w:val="nil"/>
            </w:tcBorders>
          </w:tcPr>
          <w:p w14:paraId="462B72FA" w14:textId="1357D133" w:rsidR="000D06A9" w:rsidRPr="00476628" w:rsidRDefault="000D06A9" w:rsidP="000D06A9">
            <w:pPr>
              <w:pStyle w:val="Texto"/>
              <w:jc w:val="left"/>
              <w:rPr>
                <w:b/>
                <w:bCs/>
              </w:rPr>
            </w:pPr>
            <w:r w:rsidRPr="00476628">
              <w:rPr>
                <w:b/>
                <w:bCs/>
              </w:rPr>
              <w:t>Impuesto a las ganancias del período</w:t>
            </w:r>
          </w:p>
        </w:tc>
        <w:tc>
          <w:tcPr>
            <w:tcW w:w="1260" w:type="dxa"/>
            <w:tcBorders>
              <w:top w:val="single" w:sz="6" w:space="0" w:color="auto"/>
              <w:left w:val="nil"/>
              <w:bottom w:val="double" w:sz="6" w:space="0" w:color="auto"/>
              <w:right w:val="nil"/>
            </w:tcBorders>
            <w:vAlign w:val="bottom"/>
          </w:tcPr>
          <w:p w14:paraId="0BE6BCC3" w14:textId="79CDAE9F" w:rsidR="000D06A9" w:rsidRPr="00F048B7" w:rsidRDefault="00D43E4C" w:rsidP="000D06A9">
            <w:pPr>
              <w:pStyle w:val="Texto"/>
              <w:tabs>
                <w:tab w:val="decimal" w:pos="1113"/>
              </w:tabs>
              <w:rPr>
                <w:b/>
                <w:bCs/>
              </w:rPr>
            </w:pPr>
            <w:r w:rsidRPr="00D43E4C">
              <w:rPr>
                <w:b/>
                <w:bCs/>
              </w:rPr>
              <w:t>(3.435.378)</w:t>
            </w:r>
          </w:p>
        </w:tc>
        <w:tc>
          <w:tcPr>
            <w:tcW w:w="126" w:type="dxa"/>
            <w:tcBorders>
              <w:left w:val="nil"/>
              <w:right w:val="nil"/>
            </w:tcBorders>
            <w:vAlign w:val="bottom"/>
          </w:tcPr>
          <w:p w14:paraId="2DE43372" w14:textId="77777777" w:rsidR="000D06A9" w:rsidRPr="00F048B7" w:rsidRDefault="000D06A9" w:rsidP="000D06A9">
            <w:pPr>
              <w:pStyle w:val="Texto"/>
              <w:tabs>
                <w:tab w:val="decimal" w:pos="1113"/>
              </w:tabs>
              <w:rPr>
                <w:b/>
                <w:bCs/>
              </w:rPr>
            </w:pPr>
          </w:p>
        </w:tc>
        <w:tc>
          <w:tcPr>
            <w:tcW w:w="1224" w:type="dxa"/>
            <w:tcBorders>
              <w:top w:val="single" w:sz="6" w:space="0" w:color="auto"/>
              <w:left w:val="nil"/>
              <w:bottom w:val="double" w:sz="6" w:space="0" w:color="auto"/>
              <w:right w:val="nil"/>
            </w:tcBorders>
            <w:vAlign w:val="bottom"/>
          </w:tcPr>
          <w:p w14:paraId="26967581" w14:textId="62B0FA9A" w:rsidR="000D06A9" w:rsidRPr="00F048B7" w:rsidRDefault="00D43E4C" w:rsidP="000D06A9">
            <w:pPr>
              <w:pStyle w:val="Texto"/>
              <w:tabs>
                <w:tab w:val="decimal" w:pos="1113"/>
              </w:tabs>
              <w:rPr>
                <w:b/>
                <w:bCs/>
              </w:rPr>
            </w:pPr>
            <w:r w:rsidRPr="00D43E4C">
              <w:rPr>
                <w:b/>
                <w:bCs/>
              </w:rPr>
              <w:t>(2.628.491)</w:t>
            </w:r>
          </w:p>
        </w:tc>
        <w:tc>
          <w:tcPr>
            <w:tcW w:w="144" w:type="dxa"/>
            <w:vAlign w:val="bottom"/>
          </w:tcPr>
          <w:p w14:paraId="7526AE93" w14:textId="77777777" w:rsidR="000D06A9" w:rsidRPr="00F048B7" w:rsidRDefault="000D06A9" w:rsidP="000D06A9">
            <w:pPr>
              <w:pStyle w:val="Texto"/>
              <w:tabs>
                <w:tab w:val="decimal" w:pos="1113"/>
              </w:tabs>
              <w:rPr>
                <w:b/>
                <w:bCs/>
              </w:rPr>
            </w:pPr>
          </w:p>
        </w:tc>
        <w:tc>
          <w:tcPr>
            <w:tcW w:w="1206" w:type="dxa"/>
            <w:tcBorders>
              <w:top w:val="single" w:sz="6" w:space="0" w:color="auto"/>
              <w:bottom w:val="double" w:sz="6" w:space="0" w:color="auto"/>
            </w:tcBorders>
            <w:vAlign w:val="bottom"/>
          </w:tcPr>
          <w:p w14:paraId="68044000" w14:textId="21D41145" w:rsidR="000D06A9" w:rsidRPr="000D06A9" w:rsidRDefault="000D06A9" w:rsidP="000D06A9">
            <w:pPr>
              <w:pStyle w:val="Texto"/>
              <w:tabs>
                <w:tab w:val="decimal" w:pos="1075"/>
              </w:tabs>
              <w:jc w:val="left"/>
              <w:rPr>
                <w:b/>
                <w:bCs/>
              </w:rPr>
            </w:pPr>
            <w:r w:rsidRPr="000D06A9">
              <w:rPr>
                <w:b/>
                <w:bCs/>
              </w:rPr>
              <w:t>(3.143.319)</w:t>
            </w:r>
          </w:p>
        </w:tc>
        <w:tc>
          <w:tcPr>
            <w:tcW w:w="90" w:type="dxa"/>
            <w:vAlign w:val="bottom"/>
          </w:tcPr>
          <w:p w14:paraId="061830EC" w14:textId="77777777" w:rsidR="000D06A9" w:rsidRPr="000D06A9" w:rsidRDefault="000D06A9" w:rsidP="000D06A9">
            <w:pPr>
              <w:pStyle w:val="Texto"/>
              <w:tabs>
                <w:tab w:val="decimal" w:pos="1075"/>
              </w:tabs>
              <w:jc w:val="left"/>
              <w:rPr>
                <w:b/>
                <w:bCs/>
              </w:rPr>
            </w:pPr>
          </w:p>
        </w:tc>
        <w:tc>
          <w:tcPr>
            <w:tcW w:w="1260" w:type="dxa"/>
            <w:tcBorders>
              <w:top w:val="single" w:sz="6" w:space="0" w:color="auto"/>
              <w:bottom w:val="double" w:sz="6" w:space="0" w:color="auto"/>
            </w:tcBorders>
            <w:vAlign w:val="bottom"/>
          </w:tcPr>
          <w:p w14:paraId="691976F1" w14:textId="1832EF59" w:rsidR="000D06A9" w:rsidRPr="000D06A9" w:rsidRDefault="000D06A9" w:rsidP="000D06A9">
            <w:pPr>
              <w:pStyle w:val="Texto"/>
              <w:tabs>
                <w:tab w:val="decimal" w:pos="1075"/>
              </w:tabs>
              <w:jc w:val="left"/>
              <w:rPr>
                <w:b/>
                <w:bCs/>
              </w:rPr>
            </w:pPr>
            <w:r w:rsidRPr="000D06A9">
              <w:rPr>
                <w:b/>
                <w:bCs/>
              </w:rPr>
              <w:t>(2.206.617)</w:t>
            </w:r>
          </w:p>
        </w:tc>
      </w:tr>
    </w:tbl>
    <w:p w14:paraId="0B36B04F" w14:textId="77777777" w:rsidR="000C1713" w:rsidRPr="00761B80" w:rsidRDefault="000C1713" w:rsidP="00214269">
      <w:pPr>
        <w:pStyle w:val="textonotajustificado"/>
      </w:pPr>
    </w:p>
    <w:p w14:paraId="6893DAC2" w14:textId="77777777" w:rsidR="00214269" w:rsidRPr="00761B80" w:rsidRDefault="00214269" w:rsidP="008E1D56">
      <w:pPr>
        <w:pStyle w:val="Texto"/>
        <w:rPr>
          <w:b/>
        </w:rPr>
      </w:pPr>
      <w:r w:rsidRPr="00761B80">
        <w:rPr>
          <w:b/>
        </w:rPr>
        <w:t>Impuesto a las ganancias diferido</w:t>
      </w:r>
    </w:p>
    <w:p w14:paraId="0B3C2896" w14:textId="77777777" w:rsidR="00214269" w:rsidRPr="00761B80" w:rsidRDefault="00214269" w:rsidP="008E1D56">
      <w:pPr>
        <w:pStyle w:val="Texto"/>
      </w:pPr>
    </w:p>
    <w:p w14:paraId="1DEDA962" w14:textId="77777777" w:rsidR="00214269" w:rsidRPr="00761B80" w:rsidRDefault="00214269" w:rsidP="008E1D56">
      <w:pPr>
        <w:pStyle w:val="Texto"/>
      </w:pPr>
      <w:r w:rsidRPr="00761B80">
        <w:t>La Sociedad compensa los activos y pasivos por impuestos únicamente si tiene un derecho legalmente exigible de compensar los activos y pasivos por impuestos corrientes, y los activos y pasivos por impuesto diferido, en la medida que correspondan a impuestos a las ganancias requeridos por la misma jurisdicción fiscal.</w:t>
      </w:r>
    </w:p>
    <w:p w14:paraId="2B728298" w14:textId="415B498C" w:rsidR="00651469" w:rsidRDefault="00651469" w:rsidP="00651469">
      <w:pPr>
        <w:pStyle w:val="Texto"/>
      </w:pPr>
      <w:r>
        <w:br w:type="page"/>
      </w:r>
    </w:p>
    <w:p w14:paraId="66216576" w14:textId="77777777" w:rsidR="00214269" w:rsidRPr="00761B80" w:rsidRDefault="00214269" w:rsidP="008E1D56">
      <w:pPr>
        <w:pStyle w:val="Texto"/>
      </w:pPr>
    </w:p>
    <w:p w14:paraId="12A306F7" w14:textId="12ADF424" w:rsidR="00214269" w:rsidRDefault="00AF1DC2" w:rsidP="008E1D56">
      <w:pPr>
        <w:pStyle w:val="Texto"/>
      </w:pPr>
      <w:r>
        <w:t>La composición del</w:t>
      </w:r>
      <w:r w:rsidR="00214269" w:rsidRPr="00761B80">
        <w:t xml:space="preserve"> impuesto a las ganancias diferido </w:t>
      </w:r>
      <w:r>
        <w:t>es la</w:t>
      </w:r>
      <w:r w:rsidR="00214269" w:rsidRPr="00761B80">
        <w:t xml:space="preserve"> siguiente:</w:t>
      </w:r>
    </w:p>
    <w:tbl>
      <w:tblPr>
        <w:tblW w:w="9783" w:type="dxa"/>
        <w:tblLayout w:type="fixed"/>
        <w:tblCellMar>
          <w:left w:w="0" w:type="dxa"/>
          <w:right w:w="0" w:type="dxa"/>
        </w:tblCellMar>
        <w:tblLook w:val="04A0" w:firstRow="1" w:lastRow="0" w:firstColumn="1" w:lastColumn="0" w:noHBand="0" w:noVBand="1"/>
      </w:tblPr>
      <w:tblGrid>
        <w:gridCol w:w="6588"/>
        <w:gridCol w:w="1569"/>
        <w:gridCol w:w="60"/>
        <w:gridCol w:w="1566"/>
      </w:tblGrid>
      <w:tr w:rsidR="00214269" w:rsidRPr="000C1713" w14:paraId="2054A75C" w14:textId="77777777" w:rsidTr="00B50C61">
        <w:trPr>
          <w:trHeight w:val="20"/>
        </w:trPr>
        <w:tc>
          <w:tcPr>
            <w:tcW w:w="6588" w:type="dxa"/>
            <w:tcBorders>
              <w:top w:val="nil"/>
              <w:left w:val="nil"/>
              <w:right w:val="nil"/>
            </w:tcBorders>
            <w:vAlign w:val="bottom"/>
          </w:tcPr>
          <w:p w14:paraId="550F502D" w14:textId="77777777" w:rsidR="00214269" w:rsidRPr="000C1713" w:rsidRDefault="00214269" w:rsidP="00FC1EFC">
            <w:pPr>
              <w:pStyle w:val="Texto"/>
              <w:jc w:val="left"/>
            </w:pPr>
            <w:bookmarkStart w:id="6" w:name="_Hlk50638480"/>
          </w:p>
        </w:tc>
        <w:tc>
          <w:tcPr>
            <w:tcW w:w="1569" w:type="dxa"/>
            <w:tcBorders>
              <w:top w:val="nil"/>
              <w:left w:val="nil"/>
              <w:bottom w:val="single" w:sz="4" w:space="0" w:color="auto"/>
              <w:right w:val="nil"/>
            </w:tcBorders>
            <w:vAlign w:val="bottom"/>
          </w:tcPr>
          <w:p w14:paraId="4783A351" w14:textId="1E5D7AB8" w:rsidR="00214269" w:rsidRPr="000C1713" w:rsidRDefault="00730E03" w:rsidP="00AE1CA0">
            <w:pPr>
              <w:pStyle w:val="Texto"/>
              <w:jc w:val="center"/>
              <w:rPr>
                <w:b/>
              </w:rPr>
            </w:pPr>
            <w:r>
              <w:rPr>
                <w:b/>
              </w:rPr>
              <w:t>30/11/2022</w:t>
            </w:r>
          </w:p>
        </w:tc>
        <w:tc>
          <w:tcPr>
            <w:tcW w:w="60" w:type="dxa"/>
            <w:vAlign w:val="bottom"/>
          </w:tcPr>
          <w:p w14:paraId="201D3385" w14:textId="77777777" w:rsidR="00214269" w:rsidRPr="000C1713" w:rsidRDefault="00214269" w:rsidP="00AE1CA0">
            <w:pPr>
              <w:pStyle w:val="Texto"/>
              <w:tabs>
                <w:tab w:val="decimal" w:pos="1170"/>
              </w:tabs>
              <w:jc w:val="center"/>
              <w:rPr>
                <w:b/>
              </w:rPr>
            </w:pPr>
          </w:p>
        </w:tc>
        <w:tc>
          <w:tcPr>
            <w:tcW w:w="1566" w:type="dxa"/>
            <w:tcBorders>
              <w:bottom w:val="single" w:sz="4" w:space="0" w:color="auto"/>
            </w:tcBorders>
            <w:vAlign w:val="bottom"/>
          </w:tcPr>
          <w:p w14:paraId="1B4E27AC" w14:textId="7A8F54F4" w:rsidR="00214269" w:rsidRPr="000C1713" w:rsidRDefault="00730E03" w:rsidP="00AE1CA0">
            <w:pPr>
              <w:pStyle w:val="Texto"/>
              <w:jc w:val="center"/>
              <w:rPr>
                <w:b/>
              </w:rPr>
            </w:pPr>
            <w:r>
              <w:rPr>
                <w:b/>
              </w:rPr>
              <w:t>31/05/2022</w:t>
            </w:r>
          </w:p>
        </w:tc>
      </w:tr>
      <w:bookmarkEnd w:id="6"/>
      <w:tr w:rsidR="00214269" w:rsidRPr="000C1713" w14:paraId="16D9B1C2" w14:textId="77777777" w:rsidTr="00B50C61">
        <w:trPr>
          <w:trHeight w:val="20"/>
        </w:trPr>
        <w:tc>
          <w:tcPr>
            <w:tcW w:w="6588" w:type="dxa"/>
            <w:tcBorders>
              <w:left w:val="nil"/>
              <w:bottom w:val="nil"/>
              <w:right w:val="nil"/>
            </w:tcBorders>
            <w:vAlign w:val="bottom"/>
          </w:tcPr>
          <w:p w14:paraId="6AA53EE6" w14:textId="60FB2999" w:rsidR="00214269" w:rsidRPr="000C1713" w:rsidRDefault="00FC1EFC" w:rsidP="00FC1EFC">
            <w:pPr>
              <w:pStyle w:val="Texto"/>
              <w:jc w:val="left"/>
              <w:rPr>
                <w:b/>
              </w:rPr>
            </w:pPr>
            <w:r w:rsidRPr="000C1713">
              <w:rPr>
                <w:b/>
              </w:rPr>
              <w:t>Diferencias temporarias activas:</w:t>
            </w:r>
          </w:p>
        </w:tc>
        <w:tc>
          <w:tcPr>
            <w:tcW w:w="1569" w:type="dxa"/>
            <w:tcBorders>
              <w:left w:val="nil"/>
              <w:right w:val="nil"/>
            </w:tcBorders>
            <w:vAlign w:val="bottom"/>
          </w:tcPr>
          <w:p w14:paraId="606AEC86" w14:textId="77777777" w:rsidR="00214269" w:rsidRPr="000C1713" w:rsidRDefault="00214269" w:rsidP="00AE1CA0">
            <w:pPr>
              <w:pStyle w:val="Texto"/>
              <w:tabs>
                <w:tab w:val="decimal" w:pos="1266"/>
              </w:tabs>
            </w:pPr>
          </w:p>
        </w:tc>
        <w:tc>
          <w:tcPr>
            <w:tcW w:w="60" w:type="dxa"/>
            <w:vAlign w:val="bottom"/>
          </w:tcPr>
          <w:p w14:paraId="0100AAE6" w14:textId="77777777" w:rsidR="00214269" w:rsidRPr="000C1713" w:rsidRDefault="00214269" w:rsidP="00AE1CA0">
            <w:pPr>
              <w:pStyle w:val="Texto"/>
              <w:tabs>
                <w:tab w:val="decimal" w:pos="1266"/>
              </w:tabs>
              <w:jc w:val="center"/>
            </w:pPr>
          </w:p>
        </w:tc>
        <w:tc>
          <w:tcPr>
            <w:tcW w:w="1566" w:type="dxa"/>
            <w:vAlign w:val="bottom"/>
          </w:tcPr>
          <w:p w14:paraId="11A8E158" w14:textId="77777777" w:rsidR="00214269" w:rsidRPr="000C1713" w:rsidRDefault="00214269" w:rsidP="00AE1CA0">
            <w:pPr>
              <w:pStyle w:val="Texto"/>
              <w:tabs>
                <w:tab w:val="decimal" w:pos="1266"/>
              </w:tabs>
            </w:pPr>
          </w:p>
        </w:tc>
      </w:tr>
      <w:tr w:rsidR="000D06A9" w:rsidRPr="000C1713" w14:paraId="295E3734" w14:textId="77777777" w:rsidTr="00B50C61">
        <w:trPr>
          <w:trHeight w:val="20"/>
        </w:trPr>
        <w:tc>
          <w:tcPr>
            <w:tcW w:w="6588" w:type="dxa"/>
            <w:tcBorders>
              <w:top w:val="nil"/>
              <w:left w:val="nil"/>
              <w:bottom w:val="nil"/>
              <w:right w:val="nil"/>
            </w:tcBorders>
            <w:vAlign w:val="bottom"/>
          </w:tcPr>
          <w:p w14:paraId="3D5A6C85" w14:textId="77777777" w:rsidR="000D06A9" w:rsidRPr="000C1713" w:rsidRDefault="000D06A9" w:rsidP="000D06A9">
            <w:pPr>
              <w:pStyle w:val="Texto"/>
              <w:jc w:val="left"/>
            </w:pPr>
            <w:r w:rsidRPr="000C1713">
              <w:t>Provisiones</w:t>
            </w:r>
          </w:p>
        </w:tc>
        <w:tc>
          <w:tcPr>
            <w:tcW w:w="1569" w:type="dxa"/>
            <w:tcBorders>
              <w:left w:val="nil"/>
              <w:right w:val="nil"/>
            </w:tcBorders>
            <w:vAlign w:val="bottom"/>
          </w:tcPr>
          <w:p w14:paraId="5101EF06" w14:textId="3A8AD511" w:rsidR="000D06A9" w:rsidRPr="000C1713" w:rsidRDefault="00CB4FD2" w:rsidP="000D06A9">
            <w:pPr>
              <w:pStyle w:val="Texto"/>
              <w:tabs>
                <w:tab w:val="decimal" w:pos="1266"/>
              </w:tabs>
            </w:pPr>
            <w:r>
              <w:t>165.507</w:t>
            </w:r>
          </w:p>
        </w:tc>
        <w:tc>
          <w:tcPr>
            <w:tcW w:w="60" w:type="dxa"/>
            <w:vAlign w:val="bottom"/>
          </w:tcPr>
          <w:p w14:paraId="523BA8AC" w14:textId="77777777" w:rsidR="000D06A9" w:rsidRPr="000C1713" w:rsidRDefault="000D06A9" w:rsidP="000D06A9">
            <w:pPr>
              <w:pStyle w:val="Texto"/>
              <w:tabs>
                <w:tab w:val="decimal" w:pos="1266"/>
              </w:tabs>
              <w:jc w:val="center"/>
            </w:pPr>
          </w:p>
        </w:tc>
        <w:tc>
          <w:tcPr>
            <w:tcW w:w="1566" w:type="dxa"/>
            <w:vAlign w:val="bottom"/>
          </w:tcPr>
          <w:p w14:paraId="55C2B31D" w14:textId="716ED605" w:rsidR="000D06A9" w:rsidRPr="000C1713" w:rsidRDefault="00CB4FD2" w:rsidP="000D06A9">
            <w:pPr>
              <w:pStyle w:val="Texto"/>
              <w:tabs>
                <w:tab w:val="decimal" w:pos="1266"/>
              </w:tabs>
            </w:pPr>
            <w:r>
              <w:t>185.204</w:t>
            </w:r>
          </w:p>
        </w:tc>
      </w:tr>
      <w:tr w:rsidR="000D06A9" w:rsidRPr="000C1713" w14:paraId="4C2B7BEC" w14:textId="77777777" w:rsidTr="00B50C61">
        <w:trPr>
          <w:trHeight w:val="20"/>
        </w:trPr>
        <w:tc>
          <w:tcPr>
            <w:tcW w:w="6588" w:type="dxa"/>
            <w:tcBorders>
              <w:top w:val="nil"/>
              <w:left w:val="nil"/>
              <w:bottom w:val="nil"/>
              <w:right w:val="nil"/>
            </w:tcBorders>
            <w:vAlign w:val="bottom"/>
          </w:tcPr>
          <w:p w14:paraId="0C189C24" w14:textId="77777777" w:rsidR="000D06A9" w:rsidRPr="000C1713" w:rsidRDefault="000D06A9" w:rsidP="000D06A9">
            <w:pPr>
              <w:pStyle w:val="Texto"/>
              <w:jc w:val="left"/>
            </w:pPr>
            <w:r w:rsidRPr="00600379">
              <w:t>Valor actual de créditos y deudas</w:t>
            </w:r>
          </w:p>
        </w:tc>
        <w:tc>
          <w:tcPr>
            <w:tcW w:w="1569" w:type="dxa"/>
            <w:tcBorders>
              <w:top w:val="nil"/>
              <w:left w:val="nil"/>
              <w:right w:val="nil"/>
            </w:tcBorders>
            <w:vAlign w:val="bottom"/>
          </w:tcPr>
          <w:p w14:paraId="272ACDFF" w14:textId="1670FFA4" w:rsidR="000D06A9" w:rsidRDefault="00CB4FD2" w:rsidP="000D06A9">
            <w:pPr>
              <w:pStyle w:val="Texto"/>
              <w:tabs>
                <w:tab w:val="decimal" w:pos="1266"/>
              </w:tabs>
            </w:pPr>
            <w:r>
              <w:t>337.392</w:t>
            </w:r>
          </w:p>
        </w:tc>
        <w:tc>
          <w:tcPr>
            <w:tcW w:w="60" w:type="dxa"/>
            <w:vAlign w:val="bottom"/>
          </w:tcPr>
          <w:p w14:paraId="302D7CF7" w14:textId="77777777" w:rsidR="000D06A9" w:rsidRDefault="000D06A9" w:rsidP="000D06A9">
            <w:pPr>
              <w:pStyle w:val="Texto"/>
              <w:tabs>
                <w:tab w:val="decimal" w:pos="1266"/>
              </w:tabs>
              <w:jc w:val="center"/>
              <w:rPr>
                <w:rStyle w:val="CommentReference"/>
                <w:rFonts w:ascii="Times New Roman" w:eastAsia="MS Mincho" w:hAnsi="Times New Roman"/>
                <w:lang w:eastAsia="ja-JP"/>
              </w:rPr>
            </w:pPr>
          </w:p>
        </w:tc>
        <w:tc>
          <w:tcPr>
            <w:tcW w:w="1566" w:type="dxa"/>
            <w:vAlign w:val="bottom"/>
          </w:tcPr>
          <w:p w14:paraId="5C1FD497" w14:textId="44157AB9" w:rsidR="000D06A9" w:rsidRDefault="00CB4FD2" w:rsidP="000D06A9">
            <w:pPr>
              <w:pStyle w:val="Texto"/>
              <w:tabs>
                <w:tab w:val="decimal" w:pos="1266"/>
              </w:tabs>
            </w:pPr>
            <w:r>
              <w:t>248.615</w:t>
            </w:r>
          </w:p>
        </w:tc>
      </w:tr>
      <w:tr w:rsidR="000D06A9" w:rsidRPr="000C1713" w14:paraId="14BB8139" w14:textId="77777777" w:rsidTr="00B50C61">
        <w:trPr>
          <w:trHeight w:val="20"/>
        </w:trPr>
        <w:tc>
          <w:tcPr>
            <w:tcW w:w="6588" w:type="dxa"/>
            <w:tcBorders>
              <w:top w:val="nil"/>
              <w:left w:val="nil"/>
              <w:bottom w:val="nil"/>
              <w:right w:val="nil"/>
            </w:tcBorders>
            <w:vAlign w:val="bottom"/>
          </w:tcPr>
          <w:p w14:paraId="78817043" w14:textId="77EC9474" w:rsidR="000D06A9" w:rsidRPr="000C1713" w:rsidRDefault="000D06A9" w:rsidP="000D06A9">
            <w:pPr>
              <w:pStyle w:val="Texto"/>
              <w:jc w:val="left"/>
              <w:rPr>
                <w:b/>
              </w:rPr>
            </w:pPr>
            <w:r>
              <w:rPr>
                <w:b/>
              </w:rPr>
              <w:t>Subtotal diferencias temporarias activas</w:t>
            </w:r>
          </w:p>
        </w:tc>
        <w:tc>
          <w:tcPr>
            <w:tcW w:w="1569" w:type="dxa"/>
            <w:tcBorders>
              <w:top w:val="single" w:sz="6" w:space="0" w:color="auto"/>
              <w:left w:val="nil"/>
              <w:bottom w:val="single" w:sz="6" w:space="0" w:color="auto"/>
              <w:right w:val="nil"/>
            </w:tcBorders>
            <w:vAlign w:val="bottom"/>
          </w:tcPr>
          <w:p w14:paraId="18BCB7EC" w14:textId="7CF18EF1" w:rsidR="000D06A9" w:rsidRPr="008E51CA" w:rsidRDefault="00CB4FD2" w:rsidP="000D06A9">
            <w:pPr>
              <w:pStyle w:val="Texto"/>
              <w:tabs>
                <w:tab w:val="decimal" w:pos="1266"/>
              </w:tabs>
              <w:rPr>
                <w:b/>
                <w:bCs/>
              </w:rPr>
            </w:pPr>
            <w:r w:rsidRPr="00CB4FD2">
              <w:rPr>
                <w:b/>
                <w:bCs/>
              </w:rPr>
              <w:t>502.899</w:t>
            </w:r>
          </w:p>
        </w:tc>
        <w:tc>
          <w:tcPr>
            <w:tcW w:w="60" w:type="dxa"/>
            <w:vAlign w:val="bottom"/>
          </w:tcPr>
          <w:p w14:paraId="1AE89CB2" w14:textId="77777777" w:rsidR="000D06A9" w:rsidRPr="008E51CA" w:rsidRDefault="000D06A9" w:rsidP="000D06A9">
            <w:pPr>
              <w:pStyle w:val="Texto"/>
              <w:tabs>
                <w:tab w:val="decimal" w:pos="1266"/>
              </w:tabs>
              <w:jc w:val="center"/>
              <w:rPr>
                <w:b/>
                <w:bCs/>
              </w:rPr>
            </w:pPr>
          </w:p>
        </w:tc>
        <w:tc>
          <w:tcPr>
            <w:tcW w:w="1566" w:type="dxa"/>
            <w:tcBorders>
              <w:top w:val="single" w:sz="6" w:space="0" w:color="auto"/>
              <w:bottom w:val="single" w:sz="6" w:space="0" w:color="auto"/>
            </w:tcBorders>
            <w:vAlign w:val="bottom"/>
          </w:tcPr>
          <w:p w14:paraId="68D028D6" w14:textId="5670528C" w:rsidR="000D06A9" w:rsidRPr="000D06A9" w:rsidRDefault="000D06A9" w:rsidP="000D06A9">
            <w:pPr>
              <w:pStyle w:val="Texto"/>
              <w:tabs>
                <w:tab w:val="decimal" w:pos="1266"/>
              </w:tabs>
              <w:rPr>
                <w:b/>
                <w:bCs/>
              </w:rPr>
            </w:pPr>
            <w:r w:rsidRPr="000D06A9">
              <w:rPr>
                <w:b/>
                <w:bCs/>
              </w:rPr>
              <w:t>433.819</w:t>
            </w:r>
          </w:p>
        </w:tc>
      </w:tr>
      <w:tr w:rsidR="000D06A9" w:rsidRPr="007C35D5" w14:paraId="65A10B72" w14:textId="77777777" w:rsidTr="00B50C61">
        <w:trPr>
          <w:trHeight w:val="20"/>
        </w:trPr>
        <w:tc>
          <w:tcPr>
            <w:tcW w:w="6588" w:type="dxa"/>
            <w:tcBorders>
              <w:left w:val="nil"/>
              <w:bottom w:val="nil"/>
              <w:right w:val="nil"/>
            </w:tcBorders>
            <w:vAlign w:val="bottom"/>
          </w:tcPr>
          <w:p w14:paraId="7A393B18" w14:textId="77777777" w:rsidR="000D06A9" w:rsidRPr="007C35D5" w:rsidRDefault="000D06A9" w:rsidP="000D06A9">
            <w:pPr>
              <w:pStyle w:val="Texto"/>
              <w:jc w:val="left"/>
              <w:rPr>
                <w:b/>
              </w:rPr>
            </w:pPr>
          </w:p>
        </w:tc>
        <w:tc>
          <w:tcPr>
            <w:tcW w:w="1569" w:type="dxa"/>
            <w:tcBorders>
              <w:left w:val="nil"/>
              <w:right w:val="nil"/>
            </w:tcBorders>
            <w:vAlign w:val="bottom"/>
          </w:tcPr>
          <w:p w14:paraId="009D00CF" w14:textId="77777777" w:rsidR="000D06A9" w:rsidRPr="007C35D5" w:rsidRDefault="000D06A9" w:rsidP="000D06A9">
            <w:pPr>
              <w:pStyle w:val="Texto"/>
              <w:tabs>
                <w:tab w:val="decimal" w:pos="1266"/>
              </w:tabs>
            </w:pPr>
          </w:p>
        </w:tc>
        <w:tc>
          <w:tcPr>
            <w:tcW w:w="60" w:type="dxa"/>
            <w:vAlign w:val="bottom"/>
          </w:tcPr>
          <w:p w14:paraId="2234A6B2" w14:textId="77777777" w:rsidR="000D06A9" w:rsidRPr="007C35D5" w:rsidRDefault="000D06A9" w:rsidP="000D06A9">
            <w:pPr>
              <w:pStyle w:val="Texto"/>
              <w:tabs>
                <w:tab w:val="decimal" w:pos="1266"/>
              </w:tabs>
              <w:jc w:val="center"/>
            </w:pPr>
          </w:p>
        </w:tc>
        <w:tc>
          <w:tcPr>
            <w:tcW w:w="1566" w:type="dxa"/>
            <w:vAlign w:val="bottom"/>
          </w:tcPr>
          <w:p w14:paraId="58EBB58F" w14:textId="77777777" w:rsidR="000D06A9" w:rsidRPr="007C35D5" w:rsidRDefault="000D06A9" w:rsidP="000D06A9">
            <w:pPr>
              <w:pStyle w:val="Texto"/>
              <w:tabs>
                <w:tab w:val="decimal" w:pos="1266"/>
              </w:tabs>
            </w:pPr>
          </w:p>
        </w:tc>
      </w:tr>
      <w:tr w:rsidR="000D06A9" w:rsidRPr="000C1713" w14:paraId="26F6EAD1" w14:textId="77777777" w:rsidTr="00B50C61">
        <w:trPr>
          <w:trHeight w:val="20"/>
        </w:trPr>
        <w:tc>
          <w:tcPr>
            <w:tcW w:w="6588" w:type="dxa"/>
            <w:tcBorders>
              <w:left w:val="nil"/>
              <w:bottom w:val="nil"/>
              <w:right w:val="nil"/>
            </w:tcBorders>
            <w:vAlign w:val="bottom"/>
          </w:tcPr>
          <w:p w14:paraId="6B37D37A" w14:textId="3252CFAD" w:rsidR="000D06A9" w:rsidRPr="000C1713" w:rsidRDefault="000D06A9" w:rsidP="000D06A9">
            <w:pPr>
              <w:pStyle w:val="Texto"/>
              <w:jc w:val="left"/>
              <w:rPr>
                <w:b/>
              </w:rPr>
            </w:pPr>
            <w:r w:rsidRPr="000C1713">
              <w:rPr>
                <w:b/>
              </w:rPr>
              <w:t xml:space="preserve">Diferencias temporarias pasivas: </w:t>
            </w:r>
          </w:p>
        </w:tc>
        <w:tc>
          <w:tcPr>
            <w:tcW w:w="1569" w:type="dxa"/>
            <w:tcBorders>
              <w:left w:val="nil"/>
              <w:right w:val="nil"/>
            </w:tcBorders>
            <w:vAlign w:val="bottom"/>
          </w:tcPr>
          <w:p w14:paraId="57B8F25E" w14:textId="77777777" w:rsidR="000D06A9" w:rsidRPr="000C1713" w:rsidRDefault="000D06A9" w:rsidP="000D06A9">
            <w:pPr>
              <w:pStyle w:val="Texto"/>
              <w:tabs>
                <w:tab w:val="decimal" w:pos="1266"/>
              </w:tabs>
            </w:pPr>
          </w:p>
        </w:tc>
        <w:tc>
          <w:tcPr>
            <w:tcW w:w="60" w:type="dxa"/>
            <w:vAlign w:val="bottom"/>
          </w:tcPr>
          <w:p w14:paraId="6D36F482" w14:textId="77777777" w:rsidR="000D06A9" w:rsidRPr="000C1713" w:rsidRDefault="000D06A9" w:rsidP="000D06A9">
            <w:pPr>
              <w:pStyle w:val="Texto"/>
              <w:tabs>
                <w:tab w:val="decimal" w:pos="1266"/>
              </w:tabs>
              <w:jc w:val="center"/>
            </w:pPr>
          </w:p>
        </w:tc>
        <w:tc>
          <w:tcPr>
            <w:tcW w:w="1566" w:type="dxa"/>
            <w:vAlign w:val="bottom"/>
          </w:tcPr>
          <w:p w14:paraId="704F22CC" w14:textId="77777777" w:rsidR="000D06A9" w:rsidRPr="000C1713" w:rsidRDefault="000D06A9" w:rsidP="000D06A9">
            <w:pPr>
              <w:pStyle w:val="Texto"/>
              <w:tabs>
                <w:tab w:val="decimal" w:pos="1266"/>
              </w:tabs>
            </w:pPr>
          </w:p>
        </w:tc>
      </w:tr>
      <w:tr w:rsidR="00896C1C" w:rsidRPr="000C1713" w14:paraId="193B3677" w14:textId="77777777" w:rsidTr="00414AD2">
        <w:trPr>
          <w:trHeight w:val="20"/>
        </w:trPr>
        <w:tc>
          <w:tcPr>
            <w:tcW w:w="6588" w:type="dxa"/>
            <w:tcBorders>
              <w:top w:val="nil"/>
              <w:left w:val="nil"/>
              <w:bottom w:val="nil"/>
              <w:right w:val="nil"/>
            </w:tcBorders>
            <w:vAlign w:val="bottom"/>
          </w:tcPr>
          <w:p w14:paraId="0A5AF966" w14:textId="77777777" w:rsidR="00896C1C" w:rsidRPr="000C1713" w:rsidRDefault="00896C1C" w:rsidP="00414AD2">
            <w:pPr>
              <w:pStyle w:val="Texto"/>
              <w:jc w:val="left"/>
            </w:pPr>
            <w:r w:rsidRPr="000C1713">
              <w:t xml:space="preserve">Inventarios </w:t>
            </w:r>
            <w:r>
              <w:t>y activos biológicos</w:t>
            </w:r>
          </w:p>
        </w:tc>
        <w:tc>
          <w:tcPr>
            <w:tcW w:w="1569" w:type="dxa"/>
            <w:tcBorders>
              <w:left w:val="nil"/>
              <w:right w:val="nil"/>
            </w:tcBorders>
            <w:vAlign w:val="bottom"/>
          </w:tcPr>
          <w:p w14:paraId="5F1E66E4" w14:textId="77777777" w:rsidR="00896C1C" w:rsidRPr="000C1713" w:rsidRDefault="00896C1C" w:rsidP="00414AD2">
            <w:pPr>
              <w:pStyle w:val="Texto"/>
              <w:tabs>
                <w:tab w:val="decimal" w:pos="1266"/>
              </w:tabs>
            </w:pPr>
            <w:r>
              <w:t>(3.841.905)</w:t>
            </w:r>
          </w:p>
        </w:tc>
        <w:tc>
          <w:tcPr>
            <w:tcW w:w="60" w:type="dxa"/>
            <w:vAlign w:val="bottom"/>
          </w:tcPr>
          <w:p w14:paraId="2C5E1272" w14:textId="77777777" w:rsidR="00896C1C" w:rsidRPr="000C1713" w:rsidRDefault="00896C1C" w:rsidP="00414AD2">
            <w:pPr>
              <w:pStyle w:val="Texto"/>
              <w:tabs>
                <w:tab w:val="decimal" w:pos="1266"/>
              </w:tabs>
              <w:jc w:val="center"/>
            </w:pPr>
          </w:p>
        </w:tc>
        <w:tc>
          <w:tcPr>
            <w:tcW w:w="1566" w:type="dxa"/>
            <w:vAlign w:val="bottom"/>
          </w:tcPr>
          <w:p w14:paraId="2FF65C2F" w14:textId="77777777" w:rsidR="00896C1C" w:rsidRPr="000C1713" w:rsidRDefault="00896C1C" w:rsidP="00414AD2">
            <w:pPr>
              <w:pStyle w:val="Texto"/>
              <w:tabs>
                <w:tab w:val="decimal" w:pos="1266"/>
              </w:tabs>
            </w:pPr>
            <w:r w:rsidRPr="000D06A9">
              <w:t>(2.356.501)</w:t>
            </w:r>
          </w:p>
        </w:tc>
      </w:tr>
      <w:tr w:rsidR="000D06A9" w:rsidRPr="000C1713" w14:paraId="1285F82E" w14:textId="77777777" w:rsidTr="00B50C61">
        <w:trPr>
          <w:trHeight w:val="20"/>
        </w:trPr>
        <w:tc>
          <w:tcPr>
            <w:tcW w:w="6588" w:type="dxa"/>
            <w:tcBorders>
              <w:top w:val="nil"/>
              <w:left w:val="nil"/>
              <w:bottom w:val="nil"/>
              <w:right w:val="nil"/>
            </w:tcBorders>
            <w:vAlign w:val="bottom"/>
          </w:tcPr>
          <w:p w14:paraId="699B0D65" w14:textId="6AEA3845" w:rsidR="000D06A9" w:rsidRPr="000C1713" w:rsidRDefault="000D06A9" w:rsidP="000D06A9">
            <w:pPr>
              <w:pStyle w:val="Texto"/>
              <w:jc w:val="left"/>
            </w:pPr>
            <w:r w:rsidRPr="000C1713">
              <w:t>Propiedades, Planta y Equipo, Activos Intangibles y Derechos de uso de activos</w:t>
            </w:r>
          </w:p>
        </w:tc>
        <w:tc>
          <w:tcPr>
            <w:tcW w:w="1569" w:type="dxa"/>
            <w:tcBorders>
              <w:left w:val="nil"/>
              <w:right w:val="nil"/>
            </w:tcBorders>
            <w:vAlign w:val="bottom"/>
          </w:tcPr>
          <w:p w14:paraId="7C5DC1BE" w14:textId="5A059D6C" w:rsidR="000D06A9" w:rsidRPr="000C1713" w:rsidRDefault="00CB4FD2" w:rsidP="000D06A9">
            <w:pPr>
              <w:pStyle w:val="Texto"/>
              <w:tabs>
                <w:tab w:val="decimal" w:pos="1266"/>
              </w:tabs>
            </w:pPr>
            <w:r w:rsidRPr="00CB4FD2">
              <w:t>(2.605.64</w:t>
            </w:r>
            <w:r w:rsidR="00D43E4C">
              <w:t>6</w:t>
            </w:r>
            <w:r w:rsidRPr="00CB4FD2">
              <w:t>)</w:t>
            </w:r>
          </w:p>
        </w:tc>
        <w:tc>
          <w:tcPr>
            <w:tcW w:w="60" w:type="dxa"/>
            <w:vAlign w:val="bottom"/>
          </w:tcPr>
          <w:p w14:paraId="33DE7F00" w14:textId="77777777" w:rsidR="000D06A9" w:rsidRPr="000C1713" w:rsidRDefault="000D06A9" w:rsidP="000D06A9">
            <w:pPr>
              <w:pStyle w:val="Texto"/>
              <w:tabs>
                <w:tab w:val="decimal" w:pos="1266"/>
              </w:tabs>
              <w:jc w:val="center"/>
            </w:pPr>
          </w:p>
        </w:tc>
        <w:tc>
          <w:tcPr>
            <w:tcW w:w="1566" w:type="dxa"/>
            <w:vAlign w:val="bottom"/>
          </w:tcPr>
          <w:p w14:paraId="79BAE8E8" w14:textId="04F5D441" w:rsidR="000D06A9" w:rsidRPr="000C1713" w:rsidRDefault="000D06A9" w:rsidP="000D06A9">
            <w:pPr>
              <w:pStyle w:val="Texto"/>
              <w:tabs>
                <w:tab w:val="decimal" w:pos="1266"/>
              </w:tabs>
            </w:pPr>
            <w:r w:rsidRPr="000D06A9">
              <w:t>(2.446.00</w:t>
            </w:r>
            <w:r w:rsidR="00177DB3">
              <w:t>6</w:t>
            </w:r>
            <w:r w:rsidRPr="000D06A9">
              <w:t>)</w:t>
            </w:r>
          </w:p>
        </w:tc>
      </w:tr>
      <w:tr w:rsidR="000D06A9" w:rsidRPr="000C1713" w14:paraId="2F240390" w14:textId="77777777" w:rsidTr="00B50C61">
        <w:trPr>
          <w:trHeight w:val="20"/>
        </w:trPr>
        <w:tc>
          <w:tcPr>
            <w:tcW w:w="6588" w:type="dxa"/>
            <w:tcBorders>
              <w:top w:val="nil"/>
              <w:left w:val="nil"/>
              <w:bottom w:val="nil"/>
              <w:right w:val="nil"/>
            </w:tcBorders>
            <w:vAlign w:val="bottom"/>
          </w:tcPr>
          <w:p w14:paraId="3653E142" w14:textId="65BD10C8" w:rsidR="000D06A9" w:rsidRPr="000C1713" w:rsidRDefault="00946445" w:rsidP="000D06A9">
            <w:pPr>
              <w:pStyle w:val="Texto"/>
              <w:jc w:val="left"/>
            </w:pPr>
            <w:proofErr w:type="spellStart"/>
            <w:r>
              <w:t>R</w:t>
            </w:r>
            <w:r w:rsidR="000D06A9" w:rsidRPr="000C1713">
              <w:t>eexpresión</w:t>
            </w:r>
            <w:proofErr w:type="spellEnd"/>
            <w:r w:rsidR="000D06A9" w:rsidRPr="000C1713">
              <w:t xml:space="preserve"> impositiva</w:t>
            </w:r>
          </w:p>
        </w:tc>
        <w:tc>
          <w:tcPr>
            <w:tcW w:w="1569" w:type="dxa"/>
            <w:tcBorders>
              <w:left w:val="nil"/>
              <w:right w:val="nil"/>
            </w:tcBorders>
            <w:vAlign w:val="bottom"/>
          </w:tcPr>
          <w:p w14:paraId="4AF56CBB" w14:textId="3E0EC8DD" w:rsidR="000D06A9" w:rsidRPr="000C1713" w:rsidRDefault="00CB4FD2" w:rsidP="000D06A9">
            <w:pPr>
              <w:pStyle w:val="Texto"/>
              <w:tabs>
                <w:tab w:val="decimal" w:pos="1266"/>
              </w:tabs>
            </w:pPr>
            <w:r>
              <w:t>(678.006)</w:t>
            </w:r>
          </w:p>
        </w:tc>
        <w:tc>
          <w:tcPr>
            <w:tcW w:w="60" w:type="dxa"/>
            <w:vAlign w:val="bottom"/>
          </w:tcPr>
          <w:p w14:paraId="44590DE9" w14:textId="77777777" w:rsidR="000D06A9" w:rsidRPr="000C1713" w:rsidRDefault="000D06A9" w:rsidP="000D06A9">
            <w:pPr>
              <w:pStyle w:val="Texto"/>
              <w:tabs>
                <w:tab w:val="decimal" w:pos="1266"/>
              </w:tabs>
              <w:jc w:val="center"/>
            </w:pPr>
          </w:p>
        </w:tc>
        <w:tc>
          <w:tcPr>
            <w:tcW w:w="1566" w:type="dxa"/>
            <w:vAlign w:val="bottom"/>
          </w:tcPr>
          <w:p w14:paraId="27778487" w14:textId="6C378776" w:rsidR="000D06A9" w:rsidRPr="000C1713" w:rsidRDefault="000D06A9" w:rsidP="000D06A9">
            <w:pPr>
              <w:pStyle w:val="Texto"/>
              <w:tabs>
                <w:tab w:val="decimal" w:pos="1266"/>
              </w:tabs>
            </w:pPr>
            <w:r w:rsidRPr="000D06A9">
              <w:t>(</w:t>
            </w:r>
            <w:r w:rsidR="00177DB3" w:rsidRPr="00177DB3">
              <w:t>836.528</w:t>
            </w:r>
            <w:r w:rsidRPr="000D06A9">
              <w:t>)</w:t>
            </w:r>
          </w:p>
        </w:tc>
      </w:tr>
      <w:tr w:rsidR="000D06A9" w:rsidRPr="000C1713" w14:paraId="76C62E63" w14:textId="77777777" w:rsidTr="00B50C61">
        <w:trPr>
          <w:trHeight w:val="20"/>
        </w:trPr>
        <w:tc>
          <w:tcPr>
            <w:tcW w:w="6588" w:type="dxa"/>
            <w:tcBorders>
              <w:top w:val="nil"/>
              <w:left w:val="nil"/>
              <w:bottom w:val="nil"/>
              <w:right w:val="nil"/>
            </w:tcBorders>
            <w:vAlign w:val="bottom"/>
          </w:tcPr>
          <w:p w14:paraId="67151B25" w14:textId="2F40A31F" w:rsidR="000D06A9" w:rsidRPr="000C1713" w:rsidRDefault="000D06A9" w:rsidP="000D06A9">
            <w:pPr>
              <w:pStyle w:val="Texto"/>
              <w:jc w:val="left"/>
            </w:pPr>
            <w:r w:rsidRPr="000C1713">
              <w:t xml:space="preserve">Colocaciones </w:t>
            </w:r>
            <w:r w:rsidR="00CB4FD2">
              <w:t>a</w:t>
            </w:r>
            <w:r w:rsidRPr="000C1713">
              <w:t xml:space="preserve"> corto plazo</w:t>
            </w:r>
          </w:p>
        </w:tc>
        <w:tc>
          <w:tcPr>
            <w:tcW w:w="1569" w:type="dxa"/>
            <w:tcBorders>
              <w:left w:val="nil"/>
              <w:right w:val="nil"/>
            </w:tcBorders>
            <w:vAlign w:val="bottom"/>
          </w:tcPr>
          <w:p w14:paraId="2FBF393A" w14:textId="27005282" w:rsidR="000D06A9" w:rsidRPr="000C1713" w:rsidRDefault="00CB4FD2" w:rsidP="000D06A9">
            <w:pPr>
              <w:pStyle w:val="Texto"/>
              <w:tabs>
                <w:tab w:val="decimal" w:pos="1266"/>
              </w:tabs>
            </w:pPr>
            <w:r>
              <w:t>(4.750)</w:t>
            </w:r>
          </w:p>
        </w:tc>
        <w:tc>
          <w:tcPr>
            <w:tcW w:w="60" w:type="dxa"/>
            <w:vAlign w:val="bottom"/>
          </w:tcPr>
          <w:p w14:paraId="5603374B" w14:textId="77777777" w:rsidR="000D06A9" w:rsidRPr="000C1713" w:rsidRDefault="000D06A9" w:rsidP="000D06A9">
            <w:pPr>
              <w:pStyle w:val="Texto"/>
              <w:tabs>
                <w:tab w:val="decimal" w:pos="1266"/>
              </w:tabs>
              <w:jc w:val="center"/>
            </w:pPr>
          </w:p>
        </w:tc>
        <w:tc>
          <w:tcPr>
            <w:tcW w:w="1566" w:type="dxa"/>
            <w:vAlign w:val="bottom"/>
          </w:tcPr>
          <w:p w14:paraId="546D0E30" w14:textId="4DDF0B3F" w:rsidR="000D06A9" w:rsidRPr="000C1713" w:rsidRDefault="00177DB3" w:rsidP="000D06A9">
            <w:pPr>
              <w:pStyle w:val="Texto"/>
              <w:tabs>
                <w:tab w:val="decimal" w:pos="1266"/>
              </w:tabs>
            </w:pPr>
            <w:r w:rsidRPr="00177DB3">
              <w:t>18.699</w:t>
            </w:r>
          </w:p>
        </w:tc>
      </w:tr>
      <w:tr w:rsidR="000D06A9" w:rsidRPr="008E51CA" w14:paraId="496AD931" w14:textId="77777777" w:rsidTr="00B50C61">
        <w:trPr>
          <w:trHeight w:val="20"/>
        </w:trPr>
        <w:tc>
          <w:tcPr>
            <w:tcW w:w="6588" w:type="dxa"/>
            <w:tcBorders>
              <w:top w:val="nil"/>
              <w:left w:val="nil"/>
              <w:bottom w:val="nil"/>
              <w:right w:val="nil"/>
            </w:tcBorders>
            <w:vAlign w:val="bottom"/>
          </w:tcPr>
          <w:p w14:paraId="51DA2A76" w14:textId="35A57070" w:rsidR="000D06A9" w:rsidRPr="008E51CA" w:rsidRDefault="000D06A9" w:rsidP="000D06A9">
            <w:pPr>
              <w:pStyle w:val="Texto"/>
              <w:jc w:val="left"/>
              <w:rPr>
                <w:b/>
              </w:rPr>
            </w:pPr>
            <w:r w:rsidRPr="008E51CA">
              <w:rPr>
                <w:b/>
              </w:rPr>
              <w:t>Subtotal diferencias temporarias pasivas</w:t>
            </w:r>
          </w:p>
        </w:tc>
        <w:tc>
          <w:tcPr>
            <w:tcW w:w="1569" w:type="dxa"/>
            <w:tcBorders>
              <w:top w:val="single" w:sz="4" w:space="0" w:color="auto"/>
              <w:left w:val="nil"/>
              <w:bottom w:val="single" w:sz="6" w:space="0" w:color="auto"/>
              <w:right w:val="nil"/>
            </w:tcBorders>
            <w:vAlign w:val="bottom"/>
          </w:tcPr>
          <w:p w14:paraId="399BDC77" w14:textId="526A0FEE" w:rsidR="000D06A9" w:rsidRPr="008E51CA" w:rsidRDefault="003C2CDE" w:rsidP="000D06A9">
            <w:pPr>
              <w:pStyle w:val="Texto"/>
              <w:tabs>
                <w:tab w:val="decimal" w:pos="1266"/>
              </w:tabs>
              <w:rPr>
                <w:b/>
              </w:rPr>
            </w:pPr>
            <w:r w:rsidRPr="003C2CDE">
              <w:rPr>
                <w:b/>
              </w:rPr>
              <w:t>(7.130.30</w:t>
            </w:r>
            <w:r w:rsidR="00D43E4C">
              <w:rPr>
                <w:b/>
              </w:rPr>
              <w:t>7</w:t>
            </w:r>
            <w:r w:rsidRPr="003C2CDE">
              <w:rPr>
                <w:b/>
              </w:rPr>
              <w:t>)</w:t>
            </w:r>
          </w:p>
        </w:tc>
        <w:tc>
          <w:tcPr>
            <w:tcW w:w="60" w:type="dxa"/>
            <w:vAlign w:val="bottom"/>
          </w:tcPr>
          <w:p w14:paraId="2B6594C7" w14:textId="77777777" w:rsidR="000D06A9" w:rsidRPr="008E51CA" w:rsidRDefault="000D06A9" w:rsidP="000D06A9">
            <w:pPr>
              <w:pStyle w:val="Texto"/>
              <w:tabs>
                <w:tab w:val="decimal" w:pos="1266"/>
              </w:tabs>
              <w:jc w:val="center"/>
              <w:rPr>
                <w:b/>
              </w:rPr>
            </w:pPr>
          </w:p>
        </w:tc>
        <w:tc>
          <w:tcPr>
            <w:tcW w:w="1566" w:type="dxa"/>
            <w:tcBorders>
              <w:top w:val="single" w:sz="4" w:space="0" w:color="auto"/>
              <w:bottom w:val="single" w:sz="6" w:space="0" w:color="auto"/>
            </w:tcBorders>
            <w:vAlign w:val="bottom"/>
          </w:tcPr>
          <w:p w14:paraId="73095E12" w14:textId="3F3AC717" w:rsidR="000D06A9" w:rsidRPr="000D06A9" w:rsidRDefault="000D06A9" w:rsidP="000D06A9">
            <w:pPr>
              <w:pStyle w:val="Texto"/>
              <w:tabs>
                <w:tab w:val="decimal" w:pos="1266"/>
              </w:tabs>
              <w:rPr>
                <w:b/>
                <w:bCs/>
              </w:rPr>
            </w:pPr>
            <w:r w:rsidRPr="000D06A9">
              <w:rPr>
                <w:b/>
                <w:bCs/>
              </w:rPr>
              <w:t>(5.620.336)</w:t>
            </w:r>
          </w:p>
        </w:tc>
      </w:tr>
      <w:tr w:rsidR="000D06A9" w:rsidRPr="008E51CA" w14:paraId="7DB344A5" w14:textId="77777777" w:rsidTr="00B50C61">
        <w:trPr>
          <w:trHeight w:val="20"/>
        </w:trPr>
        <w:tc>
          <w:tcPr>
            <w:tcW w:w="6588" w:type="dxa"/>
            <w:tcBorders>
              <w:top w:val="nil"/>
              <w:left w:val="nil"/>
              <w:bottom w:val="nil"/>
              <w:right w:val="nil"/>
            </w:tcBorders>
            <w:vAlign w:val="bottom"/>
          </w:tcPr>
          <w:p w14:paraId="54F556B5" w14:textId="5617878D" w:rsidR="000D06A9" w:rsidRPr="008E51CA" w:rsidRDefault="000D06A9" w:rsidP="000D06A9">
            <w:pPr>
              <w:pStyle w:val="Texto"/>
              <w:jc w:val="left"/>
              <w:rPr>
                <w:b/>
              </w:rPr>
            </w:pPr>
            <w:r w:rsidRPr="008E51CA">
              <w:rPr>
                <w:b/>
              </w:rPr>
              <w:t>Pasivo por impuesto a las ganancias diferido, neto</w:t>
            </w:r>
          </w:p>
        </w:tc>
        <w:tc>
          <w:tcPr>
            <w:tcW w:w="1569" w:type="dxa"/>
            <w:tcBorders>
              <w:top w:val="single" w:sz="6" w:space="0" w:color="auto"/>
              <w:left w:val="nil"/>
              <w:bottom w:val="double" w:sz="6" w:space="0" w:color="auto"/>
              <w:right w:val="nil"/>
            </w:tcBorders>
            <w:vAlign w:val="bottom"/>
          </w:tcPr>
          <w:p w14:paraId="630C448E" w14:textId="49F1FAF9" w:rsidR="000D06A9" w:rsidRPr="008E51CA" w:rsidRDefault="00D43E4C" w:rsidP="000D06A9">
            <w:pPr>
              <w:pStyle w:val="Texto"/>
              <w:tabs>
                <w:tab w:val="decimal" w:pos="1266"/>
              </w:tabs>
              <w:rPr>
                <w:b/>
              </w:rPr>
            </w:pPr>
            <w:r w:rsidRPr="00D43E4C">
              <w:rPr>
                <w:b/>
              </w:rPr>
              <w:t>(6.627.408)</w:t>
            </w:r>
          </w:p>
        </w:tc>
        <w:tc>
          <w:tcPr>
            <w:tcW w:w="60" w:type="dxa"/>
            <w:vAlign w:val="bottom"/>
          </w:tcPr>
          <w:p w14:paraId="68AEDD84" w14:textId="77777777" w:rsidR="000D06A9" w:rsidRPr="008E51CA" w:rsidRDefault="000D06A9" w:rsidP="000D06A9">
            <w:pPr>
              <w:pStyle w:val="Texto"/>
              <w:tabs>
                <w:tab w:val="decimal" w:pos="1266"/>
              </w:tabs>
              <w:jc w:val="center"/>
              <w:rPr>
                <w:b/>
              </w:rPr>
            </w:pPr>
          </w:p>
        </w:tc>
        <w:tc>
          <w:tcPr>
            <w:tcW w:w="1566" w:type="dxa"/>
            <w:tcBorders>
              <w:top w:val="single" w:sz="6" w:space="0" w:color="auto"/>
              <w:bottom w:val="double" w:sz="6" w:space="0" w:color="auto"/>
            </w:tcBorders>
            <w:vAlign w:val="bottom"/>
          </w:tcPr>
          <w:p w14:paraId="1774FA4E" w14:textId="4CF4A26F" w:rsidR="000D06A9" w:rsidRPr="000D06A9" w:rsidRDefault="000D06A9" w:rsidP="000D06A9">
            <w:pPr>
              <w:pStyle w:val="Texto"/>
              <w:tabs>
                <w:tab w:val="decimal" w:pos="1266"/>
              </w:tabs>
              <w:rPr>
                <w:b/>
                <w:bCs/>
              </w:rPr>
            </w:pPr>
            <w:r w:rsidRPr="000D06A9">
              <w:rPr>
                <w:b/>
                <w:bCs/>
              </w:rPr>
              <w:t>(5.186.517)</w:t>
            </w:r>
          </w:p>
        </w:tc>
      </w:tr>
    </w:tbl>
    <w:p w14:paraId="149D210F" w14:textId="67EAF0CD" w:rsidR="008962B8" w:rsidRPr="008E51CA" w:rsidRDefault="008962B8" w:rsidP="008E1D56">
      <w:pPr>
        <w:pStyle w:val="Texto"/>
        <w:rPr>
          <w:bCs/>
        </w:rPr>
      </w:pPr>
    </w:p>
    <w:p w14:paraId="36556554" w14:textId="77777777" w:rsidR="000D06A9" w:rsidRPr="00761B80" w:rsidRDefault="000D06A9" w:rsidP="000D06A9">
      <w:pPr>
        <w:pStyle w:val="Texto"/>
      </w:pPr>
    </w:p>
    <w:p w14:paraId="2BA4F023" w14:textId="499C0550" w:rsidR="00667CED" w:rsidRPr="00761B80" w:rsidRDefault="00342A96" w:rsidP="006F397F">
      <w:pPr>
        <w:pStyle w:val="Ttulonota"/>
        <w:numPr>
          <w:ilvl w:val="0"/>
          <w:numId w:val="8"/>
        </w:numPr>
      </w:pPr>
      <w:r>
        <w:t xml:space="preserve">CAPITAL SOCIAL Y </w:t>
      </w:r>
      <w:r w:rsidR="004943CF" w:rsidRPr="00761B80">
        <w:t>RESULTADO</w:t>
      </w:r>
      <w:r w:rsidR="00667CED" w:rsidRPr="00761B80">
        <w:t xml:space="preserve"> POR ACCIÓN</w:t>
      </w:r>
    </w:p>
    <w:p w14:paraId="0184AD4D" w14:textId="77777777" w:rsidR="00667CED" w:rsidRDefault="00667CED" w:rsidP="008E1D56">
      <w:pPr>
        <w:pStyle w:val="Texto"/>
      </w:pPr>
    </w:p>
    <w:p w14:paraId="59F91147" w14:textId="3E52D300" w:rsidR="00342A96" w:rsidRDefault="00342A96" w:rsidP="008E1D56">
      <w:pPr>
        <w:pStyle w:val="Texto"/>
      </w:pPr>
      <w:r>
        <w:t xml:space="preserve">El capital social de la Sociedad suscripto, integrado, emitido e inscripto al </w:t>
      </w:r>
      <w:r w:rsidR="00247D18">
        <w:t>3</w:t>
      </w:r>
      <w:r w:rsidR="000B7E90">
        <w:t>0</w:t>
      </w:r>
      <w:r w:rsidR="001B31FD">
        <w:t xml:space="preserve"> de </w:t>
      </w:r>
      <w:r w:rsidR="000B7E90">
        <w:t>noviembre</w:t>
      </w:r>
      <w:r w:rsidR="001B31FD">
        <w:t xml:space="preserve"> de 202</w:t>
      </w:r>
      <w:r w:rsidR="00730E03">
        <w:t>2</w:t>
      </w:r>
      <w:r>
        <w:t xml:space="preserve"> asciende a </w:t>
      </w:r>
      <w:r w:rsidR="006F1175">
        <w:t>439.714.254</w:t>
      </w:r>
      <w:r w:rsidR="00655B25">
        <w:t>.</w:t>
      </w:r>
    </w:p>
    <w:p w14:paraId="719D287B" w14:textId="77777777" w:rsidR="00667CED" w:rsidRPr="00761B80" w:rsidRDefault="00667CED" w:rsidP="008E1D56">
      <w:pPr>
        <w:pStyle w:val="Texto"/>
      </w:pPr>
    </w:p>
    <w:p w14:paraId="3526F89C" w14:textId="77777777" w:rsidR="00BC3E33" w:rsidRPr="00761B80" w:rsidRDefault="00BC3E33" w:rsidP="008E1D56">
      <w:pPr>
        <w:pStyle w:val="Texto"/>
      </w:pPr>
      <w:r w:rsidRPr="00761B80">
        <w:t>El importe del resultado básico por acción se calcula dividiendo el resultado neto del período atribuible a los tenedores de instrumentos ordinarios de patrimonio, por el promedio ponderado de acciones ordinarias en circulación durante el período.</w:t>
      </w:r>
    </w:p>
    <w:p w14:paraId="4B776D84" w14:textId="77777777" w:rsidR="002421C1" w:rsidRDefault="002421C1" w:rsidP="002421C1">
      <w:pPr>
        <w:pStyle w:val="Texto"/>
      </w:pPr>
    </w:p>
    <w:p w14:paraId="60683F54" w14:textId="77777777" w:rsidR="00BC3E33" w:rsidRPr="00E96425" w:rsidRDefault="00BC3E33" w:rsidP="008E1D56">
      <w:pPr>
        <w:pStyle w:val="Texto"/>
      </w:pPr>
      <w:r w:rsidRPr="00E96425">
        <w:t xml:space="preserve">El importe del resultado diluido por acción se calcula dividiendo el resultado neto del período atribuible a los tenedores de instrumentos ordinarios de patrimonio, por el promedio ponderado de acciones ordinarias en circulación, más el promedio ponderado de acciones ordinarias que se emitirían mediante la conversión en acciones ordinarias de todas las potenciales acciones ordinarias </w:t>
      </w:r>
      <w:proofErr w:type="spellStart"/>
      <w:r w:rsidRPr="00E96425">
        <w:t>diluibles</w:t>
      </w:r>
      <w:proofErr w:type="spellEnd"/>
      <w:r w:rsidRPr="00E96425">
        <w:t>.</w:t>
      </w:r>
    </w:p>
    <w:p w14:paraId="1A526E7B" w14:textId="7BFA9B41" w:rsidR="00BC3E33" w:rsidRPr="00251AED" w:rsidRDefault="00BC3E33" w:rsidP="008E1D56">
      <w:pPr>
        <w:pStyle w:val="Texto"/>
        <w:rPr>
          <w:sz w:val="12"/>
          <w:szCs w:val="12"/>
        </w:rPr>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1C6293" w:rsidRPr="00761B80" w14:paraId="2CD191DD" w14:textId="77777777" w:rsidTr="00B50C61">
        <w:trPr>
          <w:trHeight w:val="20"/>
        </w:trPr>
        <w:tc>
          <w:tcPr>
            <w:tcW w:w="4770" w:type="dxa"/>
            <w:tcBorders>
              <w:top w:val="nil"/>
              <w:left w:val="nil"/>
              <w:right w:val="nil"/>
            </w:tcBorders>
            <w:vAlign w:val="bottom"/>
          </w:tcPr>
          <w:p w14:paraId="2A4FCF5F" w14:textId="77777777" w:rsidR="001C6293" w:rsidRPr="00761B80" w:rsidRDefault="001C6293" w:rsidP="004F1496">
            <w:pPr>
              <w:pStyle w:val="Texto"/>
              <w:jc w:val="left"/>
            </w:pPr>
          </w:p>
        </w:tc>
        <w:tc>
          <w:tcPr>
            <w:tcW w:w="2610" w:type="dxa"/>
            <w:gridSpan w:val="3"/>
            <w:tcBorders>
              <w:left w:val="nil"/>
              <w:bottom w:val="single" w:sz="6" w:space="0" w:color="auto"/>
              <w:right w:val="nil"/>
            </w:tcBorders>
            <w:vAlign w:val="bottom"/>
          </w:tcPr>
          <w:p w14:paraId="52D34C1F" w14:textId="61B354BD" w:rsidR="001C6293" w:rsidRDefault="00730E03" w:rsidP="004F1496">
            <w:pPr>
              <w:pStyle w:val="Texto"/>
              <w:jc w:val="center"/>
              <w:rPr>
                <w:b/>
              </w:rPr>
            </w:pPr>
            <w:r>
              <w:rPr>
                <w:b/>
              </w:rPr>
              <w:t>30/11/2022</w:t>
            </w:r>
          </w:p>
        </w:tc>
        <w:tc>
          <w:tcPr>
            <w:tcW w:w="144" w:type="dxa"/>
            <w:vAlign w:val="bottom"/>
          </w:tcPr>
          <w:p w14:paraId="0F1C2E96" w14:textId="77777777" w:rsidR="001C6293" w:rsidRPr="00761B80" w:rsidRDefault="001C6293" w:rsidP="004F1496">
            <w:pPr>
              <w:pStyle w:val="Texto"/>
              <w:jc w:val="center"/>
              <w:rPr>
                <w:b/>
              </w:rPr>
            </w:pPr>
          </w:p>
        </w:tc>
        <w:tc>
          <w:tcPr>
            <w:tcW w:w="2556" w:type="dxa"/>
            <w:gridSpan w:val="3"/>
            <w:tcBorders>
              <w:bottom w:val="single" w:sz="6" w:space="0" w:color="auto"/>
            </w:tcBorders>
            <w:vAlign w:val="bottom"/>
          </w:tcPr>
          <w:p w14:paraId="4733E47E" w14:textId="171976FE" w:rsidR="001C6293" w:rsidRPr="00761B80" w:rsidRDefault="00730E03" w:rsidP="004F1496">
            <w:pPr>
              <w:pStyle w:val="Texto"/>
              <w:jc w:val="center"/>
              <w:rPr>
                <w:b/>
              </w:rPr>
            </w:pPr>
            <w:r>
              <w:rPr>
                <w:b/>
              </w:rPr>
              <w:t>30/11/2021</w:t>
            </w:r>
          </w:p>
        </w:tc>
      </w:tr>
      <w:tr w:rsidR="001C6293" w:rsidRPr="00761B80" w14:paraId="030F42B4" w14:textId="77777777" w:rsidTr="00B50C61">
        <w:trPr>
          <w:trHeight w:val="20"/>
        </w:trPr>
        <w:tc>
          <w:tcPr>
            <w:tcW w:w="4770" w:type="dxa"/>
            <w:tcBorders>
              <w:left w:val="nil"/>
              <w:right w:val="nil"/>
            </w:tcBorders>
            <w:vAlign w:val="bottom"/>
          </w:tcPr>
          <w:p w14:paraId="7ED587D3" w14:textId="77777777" w:rsidR="001C6293" w:rsidRPr="00761B80" w:rsidRDefault="001C6293" w:rsidP="004F1496">
            <w:pPr>
              <w:pStyle w:val="Texto"/>
              <w:jc w:val="left"/>
            </w:pPr>
          </w:p>
        </w:tc>
        <w:tc>
          <w:tcPr>
            <w:tcW w:w="1260" w:type="dxa"/>
            <w:tcBorders>
              <w:left w:val="nil"/>
              <w:bottom w:val="single" w:sz="6" w:space="0" w:color="auto"/>
              <w:right w:val="nil"/>
            </w:tcBorders>
            <w:vAlign w:val="bottom"/>
          </w:tcPr>
          <w:p w14:paraId="60C8A0DD" w14:textId="77777777" w:rsidR="001C6293" w:rsidRPr="005733EB" w:rsidRDefault="001C6293" w:rsidP="004F1496">
            <w:pPr>
              <w:pStyle w:val="Texto"/>
              <w:jc w:val="center"/>
              <w:rPr>
                <w:b/>
                <w:bCs/>
              </w:rPr>
            </w:pPr>
            <w:r w:rsidRPr="005733EB">
              <w:rPr>
                <w:b/>
                <w:bCs/>
              </w:rPr>
              <w:t>6 meses</w:t>
            </w:r>
          </w:p>
        </w:tc>
        <w:tc>
          <w:tcPr>
            <w:tcW w:w="126" w:type="dxa"/>
            <w:tcBorders>
              <w:left w:val="nil"/>
              <w:right w:val="nil"/>
            </w:tcBorders>
            <w:vAlign w:val="bottom"/>
          </w:tcPr>
          <w:p w14:paraId="0BD017D4" w14:textId="77777777" w:rsidR="001C6293" w:rsidRPr="005733EB" w:rsidRDefault="001C6293" w:rsidP="004F1496">
            <w:pPr>
              <w:pStyle w:val="Texto"/>
              <w:jc w:val="center"/>
              <w:rPr>
                <w:b/>
                <w:bCs/>
              </w:rPr>
            </w:pPr>
          </w:p>
        </w:tc>
        <w:tc>
          <w:tcPr>
            <w:tcW w:w="1224" w:type="dxa"/>
            <w:tcBorders>
              <w:left w:val="nil"/>
              <w:bottom w:val="single" w:sz="6" w:space="0" w:color="auto"/>
              <w:right w:val="nil"/>
            </w:tcBorders>
            <w:vAlign w:val="bottom"/>
          </w:tcPr>
          <w:p w14:paraId="492ED5D0" w14:textId="77777777" w:rsidR="001C6293" w:rsidRPr="005733EB" w:rsidRDefault="001C6293" w:rsidP="004F1496">
            <w:pPr>
              <w:pStyle w:val="Texto"/>
              <w:jc w:val="center"/>
              <w:rPr>
                <w:b/>
                <w:bCs/>
              </w:rPr>
            </w:pPr>
            <w:r w:rsidRPr="005733EB">
              <w:rPr>
                <w:b/>
                <w:bCs/>
              </w:rPr>
              <w:t>3 meses</w:t>
            </w:r>
          </w:p>
        </w:tc>
        <w:tc>
          <w:tcPr>
            <w:tcW w:w="144" w:type="dxa"/>
            <w:vAlign w:val="bottom"/>
          </w:tcPr>
          <w:p w14:paraId="24CD7670" w14:textId="77777777" w:rsidR="001C6293" w:rsidRPr="005733EB" w:rsidRDefault="001C6293" w:rsidP="004F1496">
            <w:pPr>
              <w:pStyle w:val="Texto"/>
              <w:rPr>
                <w:b/>
                <w:bCs/>
              </w:rPr>
            </w:pPr>
          </w:p>
        </w:tc>
        <w:tc>
          <w:tcPr>
            <w:tcW w:w="1206" w:type="dxa"/>
            <w:tcBorders>
              <w:top w:val="single" w:sz="6" w:space="0" w:color="auto"/>
              <w:bottom w:val="single" w:sz="6" w:space="0" w:color="auto"/>
            </w:tcBorders>
            <w:vAlign w:val="bottom"/>
          </w:tcPr>
          <w:p w14:paraId="79457369" w14:textId="77777777" w:rsidR="001C6293" w:rsidRPr="005733EB" w:rsidRDefault="001C6293" w:rsidP="004F1496">
            <w:pPr>
              <w:pStyle w:val="Texto"/>
              <w:jc w:val="center"/>
              <w:rPr>
                <w:b/>
                <w:bCs/>
              </w:rPr>
            </w:pPr>
            <w:r w:rsidRPr="005733EB">
              <w:rPr>
                <w:b/>
                <w:bCs/>
              </w:rPr>
              <w:t>6 meses</w:t>
            </w:r>
          </w:p>
        </w:tc>
        <w:tc>
          <w:tcPr>
            <w:tcW w:w="90" w:type="dxa"/>
            <w:tcBorders>
              <w:top w:val="single" w:sz="6" w:space="0" w:color="auto"/>
            </w:tcBorders>
            <w:vAlign w:val="bottom"/>
          </w:tcPr>
          <w:p w14:paraId="78698358" w14:textId="77777777" w:rsidR="001C6293" w:rsidRPr="005733EB" w:rsidRDefault="001C6293" w:rsidP="004F1496">
            <w:pPr>
              <w:pStyle w:val="Texto"/>
              <w:jc w:val="center"/>
              <w:rPr>
                <w:b/>
                <w:bCs/>
              </w:rPr>
            </w:pPr>
          </w:p>
        </w:tc>
        <w:tc>
          <w:tcPr>
            <w:tcW w:w="1260" w:type="dxa"/>
            <w:tcBorders>
              <w:top w:val="single" w:sz="6" w:space="0" w:color="auto"/>
              <w:bottom w:val="single" w:sz="6" w:space="0" w:color="auto"/>
            </w:tcBorders>
            <w:vAlign w:val="bottom"/>
          </w:tcPr>
          <w:p w14:paraId="02E0BF15" w14:textId="77777777" w:rsidR="001C6293" w:rsidRPr="005733EB" w:rsidRDefault="001C6293" w:rsidP="004F1496">
            <w:pPr>
              <w:pStyle w:val="Texto"/>
              <w:jc w:val="center"/>
              <w:rPr>
                <w:b/>
                <w:bCs/>
              </w:rPr>
            </w:pPr>
            <w:r w:rsidRPr="005733EB">
              <w:rPr>
                <w:b/>
                <w:bCs/>
              </w:rPr>
              <w:t>3 meses</w:t>
            </w:r>
          </w:p>
        </w:tc>
      </w:tr>
      <w:tr w:rsidR="001C6293" w:rsidRPr="00761B80" w14:paraId="7E69E081" w14:textId="77777777" w:rsidTr="00B50C61">
        <w:trPr>
          <w:trHeight w:val="20"/>
        </w:trPr>
        <w:tc>
          <w:tcPr>
            <w:tcW w:w="4770" w:type="dxa"/>
            <w:tcBorders>
              <w:left w:val="nil"/>
              <w:bottom w:val="nil"/>
              <w:right w:val="nil"/>
            </w:tcBorders>
            <w:vAlign w:val="bottom"/>
          </w:tcPr>
          <w:p w14:paraId="7B7E9E19" w14:textId="77777777" w:rsidR="001C6293" w:rsidRPr="00761B80" w:rsidRDefault="001C6293" w:rsidP="004F1496">
            <w:pPr>
              <w:pStyle w:val="Texto"/>
              <w:jc w:val="left"/>
              <w:rPr>
                <w:b/>
              </w:rPr>
            </w:pPr>
          </w:p>
        </w:tc>
        <w:tc>
          <w:tcPr>
            <w:tcW w:w="1260" w:type="dxa"/>
            <w:tcBorders>
              <w:left w:val="nil"/>
              <w:right w:val="nil"/>
            </w:tcBorders>
            <w:vAlign w:val="bottom"/>
          </w:tcPr>
          <w:p w14:paraId="43842A73" w14:textId="77777777" w:rsidR="001C6293" w:rsidRPr="00761B80" w:rsidRDefault="001C6293" w:rsidP="004F1496">
            <w:pPr>
              <w:pStyle w:val="Texto"/>
              <w:jc w:val="center"/>
            </w:pPr>
            <w:r>
              <w:t>(junio - noviembre)</w:t>
            </w:r>
          </w:p>
        </w:tc>
        <w:tc>
          <w:tcPr>
            <w:tcW w:w="126" w:type="dxa"/>
            <w:tcBorders>
              <w:left w:val="nil"/>
              <w:right w:val="nil"/>
            </w:tcBorders>
            <w:vAlign w:val="bottom"/>
          </w:tcPr>
          <w:p w14:paraId="405D5C69" w14:textId="77777777" w:rsidR="001C6293" w:rsidRPr="00761B80" w:rsidRDefault="001C6293" w:rsidP="004F1496">
            <w:pPr>
              <w:pStyle w:val="Texto"/>
              <w:jc w:val="center"/>
            </w:pPr>
          </w:p>
        </w:tc>
        <w:tc>
          <w:tcPr>
            <w:tcW w:w="1224" w:type="dxa"/>
            <w:tcBorders>
              <w:left w:val="nil"/>
              <w:right w:val="nil"/>
            </w:tcBorders>
            <w:vAlign w:val="bottom"/>
          </w:tcPr>
          <w:p w14:paraId="58AF11CB" w14:textId="2B2A44F7" w:rsidR="001C6293" w:rsidRPr="00761B80" w:rsidRDefault="00B50C61" w:rsidP="004F1496">
            <w:pPr>
              <w:pStyle w:val="Texto"/>
              <w:jc w:val="center"/>
            </w:pPr>
            <w:r w:rsidRPr="00B50C61">
              <w:t>(septiembre - noviembre)</w:t>
            </w:r>
          </w:p>
        </w:tc>
        <w:tc>
          <w:tcPr>
            <w:tcW w:w="144" w:type="dxa"/>
            <w:vAlign w:val="bottom"/>
          </w:tcPr>
          <w:p w14:paraId="4F4A76EE" w14:textId="77777777" w:rsidR="001C6293" w:rsidRPr="00761B80" w:rsidRDefault="001C6293" w:rsidP="004F1496">
            <w:pPr>
              <w:pStyle w:val="Texto"/>
              <w:jc w:val="center"/>
            </w:pPr>
          </w:p>
        </w:tc>
        <w:tc>
          <w:tcPr>
            <w:tcW w:w="1206" w:type="dxa"/>
            <w:vAlign w:val="bottom"/>
          </w:tcPr>
          <w:p w14:paraId="76C16EA9" w14:textId="77777777" w:rsidR="001C6293" w:rsidRPr="00761B80" w:rsidRDefault="001C6293" w:rsidP="004F1496">
            <w:pPr>
              <w:pStyle w:val="Texto"/>
              <w:jc w:val="center"/>
            </w:pPr>
            <w:r>
              <w:t>(junio - noviembre)</w:t>
            </w:r>
          </w:p>
        </w:tc>
        <w:tc>
          <w:tcPr>
            <w:tcW w:w="90" w:type="dxa"/>
            <w:vAlign w:val="bottom"/>
          </w:tcPr>
          <w:p w14:paraId="75BF404E" w14:textId="77777777" w:rsidR="001C6293" w:rsidRPr="00761B80" w:rsidRDefault="001C6293" w:rsidP="004F1496">
            <w:pPr>
              <w:pStyle w:val="Texto"/>
              <w:jc w:val="center"/>
            </w:pPr>
          </w:p>
        </w:tc>
        <w:tc>
          <w:tcPr>
            <w:tcW w:w="1260" w:type="dxa"/>
            <w:tcBorders>
              <w:top w:val="single" w:sz="6" w:space="0" w:color="auto"/>
            </w:tcBorders>
            <w:vAlign w:val="bottom"/>
          </w:tcPr>
          <w:p w14:paraId="4512D45D" w14:textId="03B62335" w:rsidR="001C6293" w:rsidRPr="00761B80" w:rsidRDefault="00B50C61" w:rsidP="004F1496">
            <w:pPr>
              <w:pStyle w:val="Texto"/>
              <w:jc w:val="center"/>
            </w:pPr>
            <w:r w:rsidRPr="00B50C61">
              <w:t>(septiembre - noviembre)</w:t>
            </w:r>
          </w:p>
        </w:tc>
      </w:tr>
      <w:tr w:rsidR="001C6293" w:rsidRPr="007C35D5" w14:paraId="4A3B5D73" w14:textId="77777777" w:rsidTr="00B50C61">
        <w:trPr>
          <w:trHeight w:val="20"/>
        </w:trPr>
        <w:tc>
          <w:tcPr>
            <w:tcW w:w="4770" w:type="dxa"/>
            <w:tcBorders>
              <w:left w:val="nil"/>
              <w:bottom w:val="nil"/>
              <w:right w:val="nil"/>
            </w:tcBorders>
            <w:vAlign w:val="bottom"/>
          </w:tcPr>
          <w:p w14:paraId="3ED6A435" w14:textId="77777777" w:rsidR="001C6293" w:rsidRPr="007C35D5" w:rsidRDefault="001C6293" w:rsidP="004F1496">
            <w:pPr>
              <w:pStyle w:val="Texto"/>
              <w:jc w:val="left"/>
            </w:pPr>
          </w:p>
        </w:tc>
        <w:tc>
          <w:tcPr>
            <w:tcW w:w="1260" w:type="dxa"/>
            <w:tcBorders>
              <w:left w:val="nil"/>
              <w:right w:val="nil"/>
            </w:tcBorders>
            <w:vAlign w:val="bottom"/>
          </w:tcPr>
          <w:p w14:paraId="4B665C18" w14:textId="77777777" w:rsidR="001C6293" w:rsidRPr="007C35D5" w:rsidRDefault="001C6293" w:rsidP="004F1496">
            <w:pPr>
              <w:pStyle w:val="Texto"/>
              <w:tabs>
                <w:tab w:val="decimal" w:pos="1113"/>
              </w:tabs>
            </w:pPr>
          </w:p>
        </w:tc>
        <w:tc>
          <w:tcPr>
            <w:tcW w:w="126" w:type="dxa"/>
            <w:tcBorders>
              <w:left w:val="nil"/>
              <w:right w:val="nil"/>
            </w:tcBorders>
            <w:vAlign w:val="bottom"/>
          </w:tcPr>
          <w:p w14:paraId="30E7F291" w14:textId="77777777" w:rsidR="001C6293" w:rsidRPr="007C35D5" w:rsidRDefault="001C6293" w:rsidP="004F1496">
            <w:pPr>
              <w:pStyle w:val="Texto"/>
              <w:tabs>
                <w:tab w:val="decimal" w:pos="1113"/>
              </w:tabs>
            </w:pPr>
          </w:p>
        </w:tc>
        <w:tc>
          <w:tcPr>
            <w:tcW w:w="1224" w:type="dxa"/>
            <w:tcBorders>
              <w:left w:val="nil"/>
              <w:right w:val="nil"/>
            </w:tcBorders>
            <w:vAlign w:val="bottom"/>
          </w:tcPr>
          <w:p w14:paraId="4D516317" w14:textId="77777777" w:rsidR="001C6293" w:rsidRPr="007C35D5" w:rsidRDefault="001C6293" w:rsidP="004F1496">
            <w:pPr>
              <w:pStyle w:val="Texto"/>
              <w:tabs>
                <w:tab w:val="decimal" w:pos="1113"/>
              </w:tabs>
            </w:pPr>
          </w:p>
        </w:tc>
        <w:tc>
          <w:tcPr>
            <w:tcW w:w="144" w:type="dxa"/>
            <w:vAlign w:val="bottom"/>
          </w:tcPr>
          <w:p w14:paraId="46534EF5" w14:textId="77777777" w:rsidR="001C6293" w:rsidRPr="007C35D5" w:rsidRDefault="001C6293" w:rsidP="004F1496">
            <w:pPr>
              <w:pStyle w:val="Texto"/>
              <w:tabs>
                <w:tab w:val="decimal" w:pos="1113"/>
              </w:tabs>
            </w:pPr>
          </w:p>
        </w:tc>
        <w:tc>
          <w:tcPr>
            <w:tcW w:w="1206" w:type="dxa"/>
            <w:vAlign w:val="bottom"/>
          </w:tcPr>
          <w:p w14:paraId="0508F289" w14:textId="77777777" w:rsidR="001C6293" w:rsidRPr="007C35D5" w:rsidRDefault="001C6293" w:rsidP="004F1496">
            <w:pPr>
              <w:pStyle w:val="Texto"/>
              <w:tabs>
                <w:tab w:val="decimal" w:pos="1113"/>
              </w:tabs>
              <w:jc w:val="left"/>
            </w:pPr>
          </w:p>
        </w:tc>
        <w:tc>
          <w:tcPr>
            <w:tcW w:w="90" w:type="dxa"/>
            <w:vAlign w:val="bottom"/>
          </w:tcPr>
          <w:p w14:paraId="434D29F7" w14:textId="77777777" w:rsidR="001C6293" w:rsidRPr="007C35D5" w:rsidRDefault="001C6293" w:rsidP="004F1496">
            <w:pPr>
              <w:pStyle w:val="Texto"/>
              <w:tabs>
                <w:tab w:val="decimal" w:pos="1113"/>
              </w:tabs>
              <w:jc w:val="left"/>
            </w:pPr>
          </w:p>
        </w:tc>
        <w:tc>
          <w:tcPr>
            <w:tcW w:w="1260" w:type="dxa"/>
            <w:vAlign w:val="bottom"/>
          </w:tcPr>
          <w:p w14:paraId="024FCB6A" w14:textId="77777777" w:rsidR="001C6293" w:rsidRPr="007C35D5" w:rsidRDefault="001C6293" w:rsidP="004F1496">
            <w:pPr>
              <w:pStyle w:val="Texto"/>
              <w:tabs>
                <w:tab w:val="decimal" w:pos="1113"/>
              </w:tabs>
              <w:jc w:val="left"/>
            </w:pPr>
          </w:p>
        </w:tc>
      </w:tr>
      <w:tr w:rsidR="00B50C61" w:rsidRPr="00761B80" w14:paraId="4443E8B7" w14:textId="77777777" w:rsidTr="00B50C61">
        <w:trPr>
          <w:trHeight w:val="20"/>
        </w:trPr>
        <w:tc>
          <w:tcPr>
            <w:tcW w:w="4770" w:type="dxa"/>
            <w:tcBorders>
              <w:left w:val="nil"/>
              <w:right w:val="nil"/>
            </w:tcBorders>
            <w:vAlign w:val="bottom"/>
          </w:tcPr>
          <w:p w14:paraId="627CEA9B" w14:textId="48E4306D" w:rsidR="00B50C61" w:rsidRPr="009C156E" w:rsidRDefault="00B50C61" w:rsidP="00B50C61">
            <w:pPr>
              <w:pStyle w:val="Texto"/>
              <w:jc w:val="left"/>
              <w:rPr>
                <w:bCs/>
              </w:rPr>
            </w:pPr>
            <w:r w:rsidRPr="00E96425">
              <w:t xml:space="preserve">Ganancia </w:t>
            </w:r>
            <w:r w:rsidR="00EA70A5">
              <w:t xml:space="preserve">/ (Pérdida) </w:t>
            </w:r>
            <w:r w:rsidRPr="00E96425">
              <w:t>por acción del período</w:t>
            </w:r>
          </w:p>
        </w:tc>
        <w:tc>
          <w:tcPr>
            <w:tcW w:w="1260" w:type="dxa"/>
            <w:tcBorders>
              <w:left w:val="nil"/>
              <w:right w:val="nil"/>
            </w:tcBorders>
            <w:vAlign w:val="bottom"/>
          </w:tcPr>
          <w:p w14:paraId="6D412761" w14:textId="046FDDD8" w:rsidR="00B50C61" w:rsidRPr="00761B80" w:rsidRDefault="003647A8" w:rsidP="00803773">
            <w:pPr>
              <w:pStyle w:val="Texto"/>
              <w:tabs>
                <w:tab w:val="decimal" w:pos="702"/>
              </w:tabs>
              <w:jc w:val="left"/>
            </w:pPr>
            <w:r>
              <w:t>4,</w:t>
            </w:r>
            <w:r w:rsidR="00D43E4C">
              <w:t>6</w:t>
            </w:r>
            <w:r w:rsidR="001F1984">
              <w:t>5</w:t>
            </w:r>
          </w:p>
        </w:tc>
        <w:tc>
          <w:tcPr>
            <w:tcW w:w="126" w:type="dxa"/>
            <w:tcBorders>
              <w:left w:val="nil"/>
              <w:right w:val="nil"/>
            </w:tcBorders>
            <w:vAlign w:val="bottom"/>
          </w:tcPr>
          <w:p w14:paraId="7790A3BA" w14:textId="77777777" w:rsidR="00B50C61" w:rsidRPr="00761B80" w:rsidRDefault="00B50C61" w:rsidP="00803773">
            <w:pPr>
              <w:pStyle w:val="Texto"/>
            </w:pPr>
          </w:p>
        </w:tc>
        <w:tc>
          <w:tcPr>
            <w:tcW w:w="1224" w:type="dxa"/>
            <w:tcBorders>
              <w:left w:val="nil"/>
              <w:right w:val="nil"/>
            </w:tcBorders>
            <w:vAlign w:val="bottom"/>
          </w:tcPr>
          <w:p w14:paraId="02E62191" w14:textId="12277933" w:rsidR="00B50C61" w:rsidRPr="00761B80" w:rsidRDefault="003647A8" w:rsidP="00803773">
            <w:pPr>
              <w:pStyle w:val="Texto"/>
              <w:tabs>
                <w:tab w:val="decimal" w:pos="702"/>
              </w:tabs>
              <w:jc w:val="left"/>
            </w:pPr>
            <w:r>
              <w:t>3,</w:t>
            </w:r>
            <w:r w:rsidR="00D43E4C">
              <w:t>5</w:t>
            </w:r>
            <w:r w:rsidR="001F1984">
              <w:t>1</w:t>
            </w:r>
          </w:p>
        </w:tc>
        <w:tc>
          <w:tcPr>
            <w:tcW w:w="144" w:type="dxa"/>
            <w:vAlign w:val="bottom"/>
          </w:tcPr>
          <w:p w14:paraId="51A2690E" w14:textId="77777777" w:rsidR="00B50C61" w:rsidRPr="00761B80" w:rsidRDefault="00B50C61" w:rsidP="00803773">
            <w:pPr>
              <w:pStyle w:val="Texto"/>
              <w:tabs>
                <w:tab w:val="decimal" w:pos="702"/>
              </w:tabs>
              <w:jc w:val="left"/>
            </w:pPr>
          </w:p>
        </w:tc>
        <w:tc>
          <w:tcPr>
            <w:tcW w:w="1206" w:type="dxa"/>
            <w:vAlign w:val="bottom"/>
          </w:tcPr>
          <w:p w14:paraId="5EA50C76" w14:textId="03B6F156" w:rsidR="00B50C61" w:rsidRPr="00761B80" w:rsidRDefault="008F3520" w:rsidP="00803773">
            <w:pPr>
              <w:pStyle w:val="Texto"/>
              <w:tabs>
                <w:tab w:val="decimal" w:pos="702"/>
              </w:tabs>
              <w:jc w:val="left"/>
            </w:pPr>
            <w:r>
              <w:t>1,75</w:t>
            </w:r>
          </w:p>
        </w:tc>
        <w:tc>
          <w:tcPr>
            <w:tcW w:w="90" w:type="dxa"/>
            <w:vAlign w:val="bottom"/>
          </w:tcPr>
          <w:p w14:paraId="7CDBFB8E" w14:textId="77777777" w:rsidR="00B50C61" w:rsidRPr="00761B80" w:rsidRDefault="00B50C61" w:rsidP="00803773">
            <w:pPr>
              <w:pStyle w:val="Texto"/>
              <w:jc w:val="left"/>
            </w:pPr>
          </w:p>
        </w:tc>
        <w:tc>
          <w:tcPr>
            <w:tcW w:w="1260" w:type="dxa"/>
            <w:vAlign w:val="bottom"/>
          </w:tcPr>
          <w:p w14:paraId="1E4E7DFC" w14:textId="1C5524EB" w:rsidR="00B50C61" w:rsidRPr="00761B80" w:rsidRDefault="000D06A9" w:rsidP="00803773">
            <w:pPr>
              <w:pStyle w:val="Texto"/>
              <w:tabs>
                <w:tab w:val="decimal" w:pos="702"/>
              </w:tabs>
              <w:jc w:val="left"/>
            </w:pPr>
            <w:r w:rsidRPr="000D06A9">
              <w:t>(</w:t>
            </w:r>
            <w:r w:rsidR="008F3520">
              <w:t>1</w:t>
            </w:r>
            <w:r w:rsidR="00CE24C2" w:rsidRPr="00CE24C2">
              <w:t>,8</w:t>
            </w:r>
            <w:r w:rsidR="008F3520">
              <w:t>9</w:t>
            </w:r>
            <w:r w:rsidRPr="000D06A9">
              <w:t>)</w:t>
            </w:r>
          </w:p>
        </w:tc>
      </w:tr>
    </w:tbl>
    <w:p w14:paraId="58230FBD" w14:textId="541F9AB4" w:rsidR="001C6293" w:rsidRDefault="001C6293" w:rsidP="008E1D56">
      <w:pPr>
        <w:pStyle w:val="Texto"/>
      </w:pPr>
    </w:p>
    <w:p w14:paraId="0F3E1929" w14:textId="77777777" w:rsidR="000D06A9" w:rsidRDefault="00BC3E33" w:rsidP="007D45E5">
      <w:pPr>
        <w:pStyle w:val="Texto"/>
      </w:pPr>
      <w:r w:rsidRPr="00E96425">
        <w:t xml:space="preserve">No existen transacciones que generen efecto </w:t>
      </w:r>
      <w:proofErr w:type="spellStart"/>
      <w:r w:rsidRPr="00E96425">
        <w:t>dilutivo</w:t>
      </w:r>
      <w:proofErr w:type="spellEnd"/>
      <w:r w:rsidRPr="00E96425">
        <w:t>.</w:t>
      </w:r>
    </w:p>
    <w:p w14:paraId="3C36F36A" w14:textId="31F91241" w:rsidR="00651469" w:rsidRPr="00651469" w:rsidRDefault="00651469" w:rsidP="00651469">
      <w:pPr>
        <w:pStyle w:val="Texto"/>
      </w:pPr>
      <w:r w:rsidRPr="00651469">
        <w:br w:type="page"/>
      </w:r>
    </w:p>
    <w:p w14:paraId="3B3E03EE" w14:textId="77777777" w:rsidR="000C1713" w:rsidRPr="00677B4D" w:rsidRDefault="000C1713" w:rsidP="008E1D56">
      <w:pPr>
        <w:pStyle w:val="Texto"/>
        <w:rPr>
          <w:sz w:val="16"/>
          <w:szCs w:val="16"/>
        </w:rPr>
      </w:pPr>
    </w:p>
    <w:p w14:paraId="167E9CB3" w14:textId="6282E95C" w:rsidR="00246F1E" w:rsidRPr="00E96425" w:rsidRDefault="00BC3E33" w:rsidP="008E1D56">
      <w:pPr>
        <w:pStyle w:val="Texto"/>
      </w:pPr>
      <w:r w:rsidRPr="00E96425">
        <w:t xml:space="preserve">A </w:t>
      </w:r>
      <w:proofErr w:type="gramStart"/>
      <w:r w:rsidRPr="00E96425">
        <w:t>continuación</w:t>
      </w:r>
      <w:proofErr w:type="gramEnd"/>
      <w:r w:rsidRPr="00E96425">
        <w:t xml:space="preserve"> se muestra la información sobre el resultado neto del período y cantidad de acciones utilizadas en los cómputos de resultados por acción básica</w:t>
      </w:r>
      <w:r w:rsidR="006F1175">
        <w:t xml:space="preserve"> y diluida</w:t>
      </w:r>
      <w:r w:rsidRPr="00E96425">
        <w:t>:</w:t>
      </w:r>
    </w:p>
    <w:p w14:paraId="124E44CA" w14:textId="02642473" w:rsidR="00BC3E33" w:rsidRPr="00677B4D" w:rsidRDefault="00BC3E33" w:rsidP="008E1D56">
      <w:pPr>
        <w:pStyle w:val="Texto"/>
        <w:rPr>
          <w:sz w:val="16"/>
          <w:szCs w:val="16"/>
        </w:rPr>
      </w:pPr>
    </w:p>
    <w:tbl>
      <w:tblPr>
        <w:tblW w:w="10080" w:type="dxa"/>
        <w:tblLayout w:type="fixed"/>
        <w:tblCellMar>
          <w:left w:w="0" w:type="dxa"/>
          <w:right w:w="0" w:type="dxa"/>
        </w:tblCellMar>
        <w:tblLook w:val="04A0" w:firstRow="1" w:lastRow="0" w:firstColumn="1" w:lastColumn="0" w:noHBand="0" w:noVBand="1"/>
      </w:tblPr>
      <w:tblGrid>
        <w:gridCol w:w="4770"/>
        <w:gridCol w:w="1260"/>
        <w:gridCol w:w="126"/>
        <w:gridCol w:w="1224"/>
        <w:gridCol w:w="144"/>
        <w:gridCol w:w="1206"/>
        <w:gridCol w:w="90"/>
        <w:gridCol w:w="1260"/>
      </w:tblGrid>
      <w:tr w:rsidR="001C6293" w:rsidRPr="00B50C61" w14:paraId="4382528D" w14:textId="77777777" w:rsidTr="00B50C61">
        <w:trPr>
          <w:trHeight w:val="20"/>
        </w:trPr>
        <w:tc>
          <w:tcPr>
            <w:tcW w:w="4770" w:type="dxa"/>
            <w:tcBorders>
              <w:top w:val="nil"/>
              <w:left w:val="nil"/>
              <w:right w:val="nil"/>
            </w:tcBorders>
            <w:vAlign w:val="bottom"/>
          </w:tcPr>
          <w:p w14:paraId="2899EAEF" w14:textId="77777777" w:rsidR="001C6293" w:rsidRPr="00B50C61" w:rsidRDefault="001C6293" w:rsidP="004F1496">
            <w:pPr>
              <w:pStyle w:val="Texto"/>
              <w:jc w:val="left"/>
              <w:rPr>
                <w:sz w:val="18"/>
                <w:szCs w:val="18"/>
              </w:rPr>
            </w:pPr>
          </w:p>
        </w:tc>
        <w:tc>
          <w:tcPr>
            <w:tcW w:w="2610" w:type="dxa"/>
            <w:gridSpan w:val="3"/>
            <w:tcBorders>
              <w:left w:val="nil"/>
              <w:bottom w:val="single" w:sz="6" w:space="0" w:color="auto"/>
              <w:right w:val="nil"/>
            </w:tcBorders>
            <w:vAlign w:val="bottom"/>
          </w:tcPr>
          <w:p w14:paraId="33D697D6" w14:textId="5EA71690" w:rsidR="001C6293" w:rsidRPr="00B50C61" w:rsidRDefault="00730E03" w:rsidP="004F1496">
            <w:pPr>
              <w:pStyle w:val="Texto"/>
              <w:jc w:val="center"/>
              <w:rPr>
                <w:b/>
                <w:sz w:val="18"/>
                <w:szCs w:val="18"/>
              </w:rPr>
            </w:pPr>
            <w:r>
              <w:rPr>
                <w:b/>
                <w:sz w:val="18"/>
                <w:szCs w:val="18"/>
              </w:rPr>
              <w:t>30/11/2022</w:t>
            </w:r>
          </w:p>
        </w:tc>
        <w:tc>
          <w:tcPr>
            <w:tcW w:w="144" w:type="dxa"/>
            <w:vAlign w:val="bottom"/>
          </w:tcPr>
          <w:p w14:paraId="4A8BAB62" w14:textId="77777777" w:rsidR="001C6293" w:rsidRPr="00B50C61" w:rsidRDefault="001C6293" w:rsidP="004F1496">
            <w:pPr>
              <w:pStyle w:val="Texto"/>
              <w:jc w:val="center"/>
              <w:rPr>
                <w:b/>
                <w:sz w:val="18"/>
                <w:szCs w:val="18"/>
              </w:rPr>
            </w:pPr>
          </w:p>
        </w:tc>
        <w:tc>
          <w:tcPr>
            <w:tcW w:w="2556" w:type="dxa"/>
            <w:gridSpan w:val="3"/>
            <w:tcBorders>
              <w:bottom w:val="single" w:sz="6" w:space="0" w:color="auto"/>
            </w:tcBorders>
            <w:vAlign w:val="bottom"/>
          </w:tcPr>
          <w:p w14:paraId="6B3AA2BE" w14:textId="013D36AE" w:rsidR="001C6293" w:rsidRPr="00B50C61" w:rsidRDefault="00730E03" w:rsidP="004F1496">
            <w:pPr>
              <w:pStyle w:val="Texto"/>
              <w:jc w:val="center"/>
              <w:rPr>
                <w:b/>
                <w:sz w:val="18"/>
                <w:szCs w:val="18"/>
              </w:rPr>
            </w:pPr>
            <w:r>
              <w:rPr>
                <w:b/>
                <w:sz w:val="18"/>
                <w:szCs w:val="18"/>
              </w:rPr>
              <w:t>30/11/2021</w:t>
            </w:r>
          </w:p>
        </w:tc>
      </w:tr>
      <w:tr w:rsidR="001C6293" w:rsidRPr="00B50C61" w14:paraId="569ED3D3" w14:textId="77777777" w:rsidTr="00B50C61">
        <w:trPr>
          <w:trHeight w:val="20"/>
        </w:trPr>
        <w:tc>
          <w:tcPr>
            <w:tcW w:w="4770" w:type="dxa"/>
            <w:tcBorders>
              <w:left w:val="nil"/>
              <w:right w:val="nil"/>
            </w:tcBorders>
            <w:vAlign w:val="bottom"/>
          </w:tcPr>
          <w:p w14:paraId="79A5CB0E" w14:textId="77777777" w:rsidR="001C6293" w:rsidRPr="00B50C61" w:rsidRDefault="001C6293" w:rsidP="004F1496">
            <w:pPr>
              <w:pStyle w:val="Texto"/>
              <w:jc w:val="left"/>
              <w:rPr>
                <w:sz w:val="18"/>
                <w:szCs w:val="18"/>
              </w:rPr>
            </w:pPr>
          </w:p>
        </w:tc>
        <w:tc>
          <w:tcPr>
            <w:tcW w:w="1260" w:type="dxa"/>
            <w:tcBorders>
              <w:left w:val="nil"/>
              <w:bottom w:val="single" w:sz="6" w:space="0" w:color="auto"/>
              <w:right w:val="nil"/>
            </w:tcBorders>
            <w:vAlign w:val="bottom"/>
          </w:tcPr>
          <w:p w14:paraId="686BBE23" w14:textId="77777777" w:rsidR="001C6293" w:rsidRPr="00B50C61" w:rsidRDefault="001C6293" w:rsidP="004F1496">
            <w:pPr>
              <w:pStyle w:val="Texto"/>
              <w:jc w:val="center"/>
              <w:rPr>
                <w:b/>
                <w:bCs/>
                <w:sz w:val="18"/>
                <w:szCs w:val="18"/>
              </w:rPr>
            </w:pPr>
            <w:r w:rsidRPr="00B50C61">
              <w:rPr>
                <w:b/>
                <w:bCs/>
                <w:sz w:val="18"/>
                <w:szCs w:val="18"/>
              </w:rPr>
              <w:t>6 meses</w:t>
            </w:r>
          </w:p>
        </w:tc>
        <w:tc>
          <w:tcPr>
            <w:tcW w:w="126" w:type="dxa"/>
            <w:tcBorders>
              <w:left w:val="nil"/>
              <w:right w:val="nil"/>
            </w:tcBorders>
            <w:vAlign w:val="bottom"/>
          </w:tcPr>
          <w:p w14:paraId="086A2DD8" w14:textId="77777777" w:rsidR="001C6293" w:rsidRPr="00B50C61" w:rsidRDefault="001C6293" w:rsidP="004F1496">
            <w:pPr>
              <w:pStyle w:val="Texto"/>
              <w:jc w:val="center"/>
              <w:rPr>
                <w:b/>
                <w:bCs/>
                <w:sz w:val="18"/>
                <w:szCs w:val="18"/>
              </w:rPr>
            </w:pPr>
          </w:p>
        </w:tc>
        <w:tc>
          <w:tcPr>
            <w:tcW w:w="1224" w:type="dxa"/>
            <w:tcBorders>
              <w:left w:val="nil"/>
              <w:bottom w:val="single" w:sz="6" w:space="0" w:color="auto"/>
              <w:right w:val="nil"/>
            </w:tcBorders>
            <w:vAlign w:val="bottom"/>
          </w:tcPr>
          <w:p w14:paraId="6C6D64DF" w14:textId="77777777" w:rsidR="001C6293" w:rsidRPr="00B50C61" w:rsidRDefault="001C6293" w:rsidP="004F1496">
            <w:pPr>
              <w:pStyle w:val="Texto"/>
              <w:jc w:val="center"/>
              <w:rPr>
                <w:b/>
                <w:bCs/>
                <w:sz w:val="18"/>
                <w:szCs w:val="18"/>
              </w:rPr>
            </w:pPr>
            <w:r w:rsidRPr="00B50C61">
              <w:rPr>
                <w:b/>
                <w:bCs/>
                <w:sz w:val="18"/>
                <w:szCs w:val="18"/>
              </w:rPr>
              <w:t>3 meses</w:t>
            </w:r>
          </w:p>
        </w:tc>
        <w:tc>
          <w:tcPr>
            <w:tcW w:w="144" w:type="dxa"/>
            <w:vAlign w:val="bottom"/>
          </w:tcPr>
          <w:p w14:paraId="3BC3C210" w14:textId="77777777" w:rsidR="001C6293" w:rsidRPr="00B50C61" w:rsidRDefault="001C6293" w:rsidP="004F1496">
            <w:pPr>
              <w:pStyle w:val="Texto"/>
              <w:rPr>
                <w:b/>
                <w:bCs/>
                <w:sz w:val="18"/>
                <w:szCs w:val="18"/>
              </w:rPr>
            </w:pPr>
          </w:p>
        </w:tc>
        <w:tc>
          <w:tcPr>
            <w:tcW w:w="1206" w:type="dxa"/>
            <w:tcBorders>
              <w:top w:val="single" w:sz="6" w:space="0" w:color="auto"/>
              <w:bottom w:val="single" w:sz="6" w:space="0" w:color="auto"/>
            </w:tcBorders>
            <w:vAlign w:val="bottom"/>
          </w:tcPr>
          <w:p w14:paraId="5FF8ADD0" w14:textId="77777777" w:rsidR="001C6293" w:rsidRPr="00B50C61" w:rsidRDefault="001C6293" w:rsidP="004F1496">
            <w:pPr>
              <w:pStyle w:val="Texto"/>
              <w:jc w:val="center"/>
              <w:rPr>
                <w:b/>
                <w:bCs/>
                <w:sz w:val="18"/>
                <w:szCs w:val="18"/>
              </w:rPr>
            </w:pPr>
            <w:r w:rsidRPr="00B50C61">
              <w:rPr>
                <w:b/>
                <w:bCs/>
                <w:sz w:val="18"/>
                <w:szCs w:val="18"/>
              </w:rPr>
              <w:t>6 meses</w:t>
            </w:r>
          </w:p>
        </w:tc>
        <w:tc>
          <w:tcPr>
            <w:tcW w:w="90" w:type="dxa"/>
            <w:tcBorders>
              <w:top w:val="single" w:sz="6" w:space="0" w:color="auto"/>
            </w:tcBorders>
            <w:vAlign w:val="bottom"/>
          </w:tcPr>
          <w:p w14:paraId="6230E1C6" w14:textId="77777777" w:rsidR="001C6293" w:rsidRPr="00B50C61" w:rsidRDefault="001C6293" w:rsidP="004F1496">
            <w:pPr>
              <w:pStyle w:val="Texto"/>
              <w:jc w:val="center"/>
              <w:rPr>
                <w:b/>
                <w:bCs/>
                <w:sz w:val="18"/>
                <w:szCs w:val="18"/>
              </w:rPr>
            </w:pPr>
          </w:p>
        </w:tc>
        <w:tc>
          <w:tcPr>
            <w:tcW w:w="1260" w:type="dxa"/>
            <w:tcBorders>
              <w:top w:val="single" w:sz="6" w:space="0" w:color="auto"/>
              <w:bottom w:val="single" w:sz="6" w:space="0" w:color="auto"/>
            </w:tcBorders>
            <w:vAlign w:val="bottom"/>
          </w:tcPr>
          <w:p w14:paraId="08524146" w14:textId="77777777" w:rsidR="001C6293" w:rsidRPr="00B50C61" w:rsidRDefault="001C6293" w:rsidP="004F1496">
            <w:pPr>
              <w:pStyle w:val="Texto"/>
              <w:jc w:val="center"/>
              <w:rPr>
                <w:b/>
                <w:bCs/>
                <w:sz w:val="18"/>
                <w:szCs w:val="18"/>
              </w:rPr>
            </w:pPr>
            <w:r w:rsidRPr="00B50C61">
              <w:rPr>
                <w:b/>
                <w:bCs/>
                <w:sz w:val="18"/>
                <w:szCs w:val="18"/>
              </w:rPr>
              <w:t>3 meses</w:t>
            </w:r>
          </w:p>
        </w:tc>
      </w:tr>
      <w:tr w:rsidR="001C6293" w:rsidRPr="00B50C61" w14:paraId="43B99863" w14:textId="77777777" w:rsidTr="00B50C61">
        <w:trPr>
          <w:trHeight w:val="20"/>
        </w:trPr>
        <w:tc>
          <w:tcPr>
            <w:tcW w:w="4770" w:type="dxa"/>
            <w:tcBorders>
              <w:left w:val="nil"/>
              <w:bottom w:val="nil"/>
              <w:right w:val="nil"/>
            </w:tcBorders>
            <w:vAlign w:val="bottom"/>
          </w:tcPr>
          <w:p w14:paraId="263124BD" w14:textId="77777777" w:rsidR="001C6293" w:rsidRPr="00B50C61" w:rsidRDefault="001C6293" w:rsidP="004F1496">
            <w:pPr>
              <w:pStyle w:val="Texto"/>
              <w:jc w:val="left"/>
              <w:rPr>
                <w:b/>
                <w:sz w:val="18"/>
                <w:szCs w:val="18"/>
              </w:rPr>
            </w:pPr>
          </w:p>
        </w:tc>
        <w:tc>
          <w:tcPr>
            <w:tcW w:w="1260" w:type="dxa"/>
            <w:tcBorders>
              <w:left w:val="nil"/>
              <w:right w:val="nil"/>
            </w:tcBorders>
            <w:vAlign w:val="bottom"/>
          </w:tcPr>
          <w:p w14:paraId="465B2D64" w14:textId="77777777" w:rsidR="001C6293" w:rsidRPr="00B50C61" w:rsidRDefault="001C6293" w:rsidP="004F1496">
            <w:pPr>
              <w:pStyle w:val="Texto"/>
              <w:jc w:val="center"/>
              <w:rPr>
                <w:sz w:val="18"/>
                <w:szCs w:val="18"/>
              </w:rPr>
            </w:pPr>
            <w:r w:rsidRPr="00B50C61">
              <w:rPr>
                <w:sz w:val="18"/>
                <w:szCs w:val="18"/>
              </w:rPr>
              <w:t>(junio - noviembre)</w:t>
            </w:r>
          </w:p>
        </w:tc>
        <w:tc>
          <w:tcPr>
            <w:tcW w:w="126" w:type="dxa"/>
            <w:tcBorders>
              <w:left w:val="nil"/>
              <w:right w:val="nil"/>
            </w:tcBorders>
            <w:vAlign w:val="bottom"/>
          </w:tcPr>
          <w:p w14:paraId="32E94127" w14:textId="77777777" w:rsidR="001C6293" w:rsidRPr="00B50C61" w:rsidRDefault="001C6293" w:rsidP="004F1496">
            <w:pPr>
              <w:pStyle w:val="Texto"/>
              <w:jc w:val="center"/>
              <w:rPr>
                <w:sz w:val="18"/>
                <w:szCs w:val="18"/>
              </w:rPr>
            </w:pPr>
          </w:p>
        </w:tc>
        <w:tc>
          <w:tcPr>
            <w:tcW w:w="1224" w:type="dxa"/>
            <w:tcBorders>
              <w:left w:val="nil"/>
              <w:right w:val="nil"/>
            </w:tcBorders>
            <w:vAlign w:val="bottom"/>
          </w:tcPr>
          <w:p w14:paraId="39753741" w14:textId="6F72A96E" w:rsidR="001C6293" w:rsidRPr="00B50C61" w:rsidRDefault="00B50C61" w:rsidP="004F1496">
            <w:pPr>
              <w:pStyle w:val="Texto"/>
              <w:jc w:val="center"/>
              <w:rPr>
                <w:sz w:val="18"/>
                <w:szCs w:val="18"/>
              </w:rPr>
            </w:pPr>
            <w:r w:rsidRPr="00B50C61">
              <w:rPr>
                <w:sz w:val="18"/>
                <w:szCs w:val="18"/>
              </w:rPr>
              <w:t>(septiembre - noviembre)</w:t>
            </w:r>
          </w:p>
        </w:tc>
        <w:tc>
          <w:tcPr>
            <w:tcW w:w="144" w:type="dxa"/>
            <w:vAlign w:val="bottom"/>
          </w:tcPr>
          <w:p w14:paraId="60D59A65" w14:textId="77777777" w:rsidR="001C6293" w:rsidRPr="00B50C61" w:rsidRDefault="001C6293" w:rsidP="004F1496">
            <w:pPr>
              <w:pStyle w:val="Texto"/>
              <w:jc w:val="center"/>
              <w:rPr>
                <w:sz w:val="18"/>
                <w:szCs w:val="18"/>
              </w:rPr>
            </w:pPr>
          </w:p>
        </w:tc>
        <w:tc>
          <w:tcPr>
            <w:tcW w:w="1206" w:type="dxa"/>
            <w:vAlign w:val="bottom"/>
          </w:tcPr>
          <w:p w14:paraId="7D90F01A" w14:textId="77777777" w:rsidR="001C6293" w:rsidRPr="00B50C61" w:rsidRDefault="001C6293" w:rsidP="004F1496">
            <w:pPr>
              <w:pStyle w:val="Texto"/>
              <w:jc w:val="center"/>
              <w:rPr>
                <w:sz w:val="18"/>
                <w:szCs w:val="18"/>
              </w:rPr>
            </w:pPr>
            <w:r w:rsidRPr="00B50C61">
              <w:rPr>
                <w:sz w:val="18"/>
                <w:szCs w:val="18"/>
              </w:rPr>
              <w:t>(junio - noviembre)</w:t>
            </w:r>
          </w:p>
        </w:tc>
        <w:tc>
          <w:tcPr>
            <w:tcW w:w="90" w:type="dxa"/>
            <w:vAlign w:val="bottom"/>
          </w:tcPr>
          <w:p w14:paraId="3C58065D" w14:textId="77777777" w:rsidR="001C6293" w:rsidRPr="00B50C61" w:rsidRDefault="001C6293" w:rsidP="004F1496">
            <w:pPr>
              <w:pStyle w:val="Texto"/>
              <w:jc w:val="center"/>
              <w:rPr>
                <w:sz w:val="18"/>
                <w:szCs w:val="18"/>
              </w:rPr>
            </w:pPr>
          </w:p>
        </w:tc>
        <w:tc>
          <w:tcPr>
            <w:tcW w:w="1260" w:type="dxa"/>
            <w:tcBorders>
              <w:top w:val="single" w:sz="6" w:space="0" w:color="auto"/>
            </w:tcBorders>
            <w:vAlign w:val="bottom"/>
          </w:tcPr>
          <w:p w14:paraId="17F8ED70" w14:textId="16E3372A" w:rsidR="001C6293" w:rsidRPr="00B50C61" w:rsidRDefault="00B50C61" w:rsidP="004F1496">
            <w:pPr>
              <w:pStyle w:val="Texto"/>
              <w:jc w:val="center"/>
              <w:rPr>
                <w:sz w:val="18"/>
                <w:szCs w:val="18"/>
              </w:rPr>
            </w:pPr>
            <w:r w:rsidRPr="00B50C61">
              <w:rPr>
                <w:sz w:val="18"/>
                <w:szCs w:val="18"/>
              </w:rPr>
              <w:t>(septiembre - noviembre)</w:t>
            </w:r>
          </w:p>
        </w:tc>
      </w:tr>
      <w:tr w:rsidR="001C6293" w:rsidRPr="007C35D5" w14:paraId="188672A1" w14:textId="77777777" w:rsidTr="00B50C61">
        <w:trPr>
          <w:trHeight w:val="20"/>
        </w:trPr>
        <w:tc>
          <w:tcPr>
            <w:tcW w:w="4770" w:type="dxa"/>
            <w:tcBorders>
              <w:left w:val="nil"/>
              <w:bottom w:val="nil"/>
              <w:right w:val="nil"/>
            </w:tcBorders>
            <w:vAlign w:val="bottom"/>
          </w:tcPr>
          <w:p w14:paraId="4217D85E" w14:textId="77777777" w:rsidR="001C6293" w:rsidRPr="007C35D5" w:rsidRDefault="001C6293" w:rsidP="004F1496">
            <w:pPr>
              <w:pStyle w:val="Texto"/>
              <w:jc w:val="left"/>
            </w:pPr>
          </w:p>
        </w:tc>
        <w:tc>
          <w:tcPr>
            <w:tcW w:w="1260" w:type="dxa"/>
            <w:tcBorders>
              <w:left w:val="nil"/>
              <w:right w:val="nil"/>
            </w:tcBorders>
            <w:vAlign w:val="bottom"/>
          </w:tcPr>
          <w:p w14:paraId="27D47627" w14:textId="77777777" w:rsidR="001C6293" w:rsidRPr="007C35D5" w:rsidRDefault="001C6293" w:rsidP="004F1496">
            <w:pPr>
              <w:pStyle w:val="Texto"/>
              <w:tabs>
                <w:tab w:val="decimal" w:pos="1113"/>
              </w:tabs>
            </w:pPr>
          </w:p>
        </w:tc>
        <w:tc>
          <w:tcPr>
            <w:tcW w:w="126" w:type="dxa"/>
            <w:tcBorders>
              <w:left w:val="nil"/>
              <w:right w:val="nil"/>
            </w:tcBorders>
            <w:vAlign w:val="bottom"/>
          </w:tcPr>
          <w:p w14:paraId="1CC56E24" w14:textId="77777777" w:rsidR="001C6293" w:rsidRPr="007C35D5" w:rsidRDefault="001C6293" w:rsidP="004F1496">
            <w:pPr>
              <w:pStyle w:val="Texto"/>
              <w:tabs>
                <w:tab w:val="decimal" w:pos="1113"/>
              </w:tabs>
            </w:pPr>
          </w:p>
        </w:tc>
        <w:tc>
          <w:tcPr>
            <w:tcW w:w="1224" w:type="dxa"/>
            <w:tcBorders>
              <w:left w:val="nil"/>
              <w:right w:val="nil"/>
            </w:tcBorders>
            <w:vAlign w:val="bottom"/>
          </w:tcPr>
          <w:p w14:paraId="5D1F28DA" w14:textId="77777777" w:rsidR="001C6293" w:rsidRPr="007C35D5" w:rsidRDefault="001C6293" w:rsidP="004F1496">
            <w:pPr>
              <w:pStyle w:val="Texto"/>
              <w:tabs>
                <w:tab w:val="decimal" w:pos="1113"/>
              </w:tabs>
            </w:pPr>
          </w:p>
        </w:tc>
        <w:tc>
          <w:tcPr>
            <w:tcW w:w="144" w:type="dxa"/>
            <w:vAlign w:val="bottom"/>
          </w:tcPr>
          <w:p w14:paraId="0F6F21DE" w14:textId="77777777" w:rsidR="001C6293" w:rsidRPr="007C35D5" w:rsidRDefault="001C6293" w:rsidP="004F1496">
            <w:pPr>
              <w:pStyle w:val="Texto"/>
              <w:tabs>
                <w:tab w:val="decimal" w:pos="1113"/>
              </w:tabs>
            </w:pPr>
          </w:p>
        </w:tc>
        <w:tc>
          <w:tcPr>
            <w:tcW w:w="1206" w:type="dxa"/>
            <w:vAlign w:val="bottom"/>
          </w:tcPr>
          <w:p w14:paraId="3572FFFD" w14:textId="77777777" w:rsidR="001C6293" w:rsidRPr="007C35D5" w:rsidRDefault="001C6293" w:rsidP="004F1496">
            <w:pPr>
              <w:pStyle w:val="Texto"/>
              <w:tabs>
                <w:tab w:val="decimal" w:pos="1113"/>
              </w:tabs>
              <w:jc w:val="left"/>
            </w:pPr>
          </w:p>
        </w:tc>
        <w:tc>
          <w:tcPr>
            <w:tcW w:w="90" w:type="dxa"/>
            <w:vAlign w:val="bottom"/>
          </w:tcPr>
          <w:p w14:paraId="17D36B8C" w14:textId="77777777" w:rsidR="001C6293" w:rsidRPr="007C35D5" w:rsidRDefault="001C6293" w:rsidP="004F1496">
            <w:pPr>
              <w:pStyle w:val="Texto"/>
              <w:tabs>
                <w:tab w:val="decimal" w:pos="1113"/>
              </w:tabs>
              <w:jc w:val="left"/>
            </w:pPr>
          </w:p>
        </w:tc>
        <w:tc>
          <w:tcPr>
            <w:tcW w:w="1260" w:type="dxa"/>
            <w:vAlign w:val="bottom"/>
          </w:tcPr>
          <w:p w14:paraId="24D19D26" w14:textId="77777777" w:rsidR="001C6293" w:rsidRPr="007C35D5" w:rsidRDefault="001C6293" w:rsidP="004F1496">
            <w:pPr>
              <w:pStyle w:val="Texto"/>
              <w:tabs>
                <w:tab w:val="decimal" w:pos="1113"/>
              </w:tabs>
              <w:jc w:val="left"/>
            </w:pPr>
          </w:p>
        </w:tc>
      </w:tr>
      <w:tr w:rsidR="000D06A9" w:rsidRPr="00B50C61" w14:paraId="021847D9" w14:textId="77777777" w:rsidTr="00B50C61">
        <w:trPr>
          <w:trHeight w:val="20"/>
        </w:trPr>
        <w:tc>
          <w:tcPr>
            <w:tcW w:w="4770" w:type="dxa"/>
            <w:tcBorders>
              <w:left w:val="nil"/>
              <w:right w:val="nil"/>
            </w:tcBorders>
            <w:vAlign w:val="bottom"/>
          </w:tcPr>
          <w:p w14:paraId="78E84A53" w14:textId="4A0F5718" w:rsidR="000D06A9" w:rsidRPr="00B50C61" w:rsidRDefault="000D06A9" w:rsidP="000D06A9">
            <w:pPr>
              <w:pStyle w:val="Texto"/>
              <w:jc w:val="left"/>
              <w:rPr>
                <w:bCs/>
                <w:sz w:val="18"/>
                <w:szCs w:val="18"/>
              </w:rPr>
            </w:pPr>
            <w:r w:rsidRPr="00B50C61">
              <w:rPr>
                <w:sz w:val="18"/>
                <w:szCs w:val="18"/>
              </w:rPr>
              <w:t xml:space="preserve">Ganancia </w:t>
            </w:r>
            <w:r>
              <w:rPr>
                <w:sz w:val="18"/>
                <w:szCs w:val="18"/>
              </w:rPr>
              <w:t>/ (Pérdida)</w:t>
            </w:r>
            <w:r w:rsidRPr="00B50C61">
              <w:rPr>
                <w:sz w:val="18"/>
                <w:szCs w:val="18"/>
              </w:rPr>
              <w:t xml:space="preserve"> neta del período atribuible a los propietarios de la controladora para el cómputo del resultado básico por acción</w:t>
            </w:r>
          </w:p>
        </w:tc>
        <w:tc>
          <w:tcPr>
            <w:tcW w:w="1260" w:type="dxa"/>
            <w:tcBorders>
              <w:left w:val="nil"/>
              <w:right w:val="nil"/>
            </w:tcBorders>
            <w:vAlign w:val="bottom"/>
          </w:tcPr>
          <w:p w14:paraId="02784911" w14:textId="49533F7A" w:rsidR="000D06A9" w:rsidRPr="00B50C61" w:rsidRDefault="00CE24C2" w:rsidP="000D06A9">
            <w:pPr>
              <w:pStyle w:val="Texto"/>
              <w:tabs>
                <w:tab w:val="decimal" w:pos="1113"/>
              </w:tabs>
              <w:rPr>
                <w:sz w:val="18"/>
                <w:szCs w:val="18"/>
              </w:rPr>
            </w:pPr>
            <w:r w:rsidRPr="00CE24C2">
              <w:t>2.</w:t>
            </w:r>
            <w:r w:rsidR="00F1585A" w:rsidRPr="00F1585A">
              <w:t>045.031</w:t>
            </w:r>
          </w:p>
        </w:tc>
        <w:tc>
          <w:tcPr>
            <w:tcW w:w="126" w:type="dxa"/>
            <w:tcBorders>
              <w:left w:val="nil"/>
              <w:right w:val="nil"/>
            </w:tcBorders>
            <w:vAlign w:val="bottom"/>
          </w:tcPr>
          <w:p w14:paraId="5B97CED7" w14:textId="77777777" w:rsidR="000D06A9" w:rsidRPr="00B50C61" w:rsidRDefault="000D06A9" w:rsidP="000D06A9">
            <w:pPr>
              <w:pStyle w:val="Texto"/>
              <w:tabs>
                <w:tab w:val="decimal" w:pos="1113"/>
              </w:tabs>
              <w:rPr>
                <w:sz w:val="18"/>
                <w:szCs w:val="18"/>
              </w:rPr>
            </w:pPr>
          </w:p>
        </w:tc>
        <w:tc>
          <w:tcPr>
            <w:tcW w:w="1224" w:type="dxa"/>
            <w:tcBorders>
              <w:left w:val="nil"/>
              <w:right w:val="nil"/>
            </w:tcBorders>
            <w:vAlign w:val="bottom"/>
          </w:tcPr>
          <w:p w14:paraId="69E6FAC0" w14:textId="0CDC7AED" w:rsidR="000D06A9" w:rsidRPr="00B50C61" w:rsidRDefault="00D43E4C" w:rsidP="000D06A9">
            <w:pPr>
              <w:pStyle w:val="Texto"/>
              <w:tabs>
                <w:tab w:val="decimal" w:pos="1113"/>
              </w:tabs>
              <w:rPr>
                <w:sz w:val="18"/>
                <w:szCs w:val="18"/>
              </w:rPr>
            </w:pPr>
            <w:r w:rsidRPr="00D43E4C">
              <w:t>1.</w:t>
            </w:r>
            <w:r w:rsidR="00F1585A" w:rsidRPr="00F1585A">
              <w:t>543.919</w:t>
            </w:r>
          </w:p>
        </w:tc>
        <w:tc>
          <w:tcPr>
            <w:tcW w:w="144" w:type="dxa"/>
            <w:vAlign w:val="bottom"/>
          </w:tcPr>
          <w:p w14:paraId="5D2E9720" w14:textId="77777777" w:rsidR="000D06A9" w:rsidRPr="00B50C61" w:rsidRDefault="000D06A9" w:rsidP="000D06A9">
            <w:pPr>
              <w:pStyle w:val="Texto"/>
              <w:tabs>
                <w:tab w:val="decimal" w:pos="1113"/>
              </w:tabs>
              <w:rPr>
                <w:sz w:val="18"/>
                <w:szCs w:val="18"/>
              </w:rPr>
            </w:pPr>
          </w:p>
        </w:tc>
        <w:tc>
          <w:tcPr>
            <w:tcW w:w="1206" w:type="dxa"/>
            <w:vAlign w:val="bottom"/>
          </w:tcPr>
          <w:p w14:paraId="5F689EBC" w14:textId="0042F5D3" w:rsidR="000D06A9" w:rsidRPr="00B50C61" w:rsidRDefault="008F3520" w:rsidP="000D06A9">
            <w:pPr>
              <w:pStyle w:val="Texto"/>
              <w:tabs>
                <w:tab w:val="decimal" w:pos="1113"/>
              </w:tabs>
              <w:rPr>
                <w:sz w:val="18"/>
                <w:szCs w:val="18"/>
              </w:rPr>
            </w:pPr>
            <w:r w:rsidRPr="008F3520">
              <w:t>768.217</w:t>
            </w:r>
          </w:p>
        </w:tc>
        <w:tc>
          <w:tcPr>
            <w:tcW w:w="90" w:type="dxa"/>
            <w:vAlign w:val="bottom"/>
          </w:tcPr>
          <w:p w14:paraId="4B9E72A7" w14:textId="77777777" w:rsidR="000D06A9" w:rsidRPr="00B50C61" w:rsidRDefault="000D06A9" w:rsidP="000D06A9">
            <w:pPr>
              <w:pStyle w:val="Texto"/>
              <w:tabs>
                <w:tab w:val="decimal" w:pos="1113"/>
              </w:tabs>
              <w:rPr>
                <w:sz w:val="18"/>
                <w:szCs w:val="18"/>
              </w:rPr>
            </w:pPr>
          </w:p>
        </w:tc>
        <w:tc>
          <w:tcPr>
            <w:tcW w:w="1260" w:type="dxa"/>
            <w:vAlign w:val="bottom"/>
          </w:tcPr>
          <w:p w14:paraId="18A16123" w14:textId="23DD54DA" w:rsidR="000D06A9" w:rsidRPr="00B50C61" w:rsidRDefault="000D06A9" w:rsidP="000D06A9">
            <w:pPr>
              <w:pStyle w:val="Texto"/>
              <w:tabs>
                <w:tab w:val="decimal" w:pos="1113"/>
              </w:tabs>
              <w:rPr>
                <w:sz w:val="18"/>
                <w:szCs w:val="18"/>
              </w:rPr>
            </w:pPr>
            <w:r w:rsidRPr="000D06A9">
              <w:t>(</w:t>
            </w:r>
            <w:r w:rsidR="008F3520" w:rsidRPr="008F3520">
              <w:t>830.092</w:t>
            </w:r>
            <w:r w:rsidRPr="000D06A9">
              <w:t>)</w:t>
            </w:r>
          </w:p>
        </w:tc>
      </w:tr>
      <w:tr w:rsidR="000D06A9" w:rsidRPr="00B50C61" w14:paraId="526B4B98" w14:textId="77777777" w:rsidTr="00B50C61">
        <w:trPr>
          <w:trHeight w:val="20"/>
        </w:trPr>
        <w:tc>
          <w:tcPr>
            <w:tcW w:w="4770" w:type="dxa"/>
            <w:tcBorders>
              <w:left w:val="nil"/>
              <w:bottom w:val="nil"/>
              <w:right w:val="nil"/>
            </w:tcBorders>
            <w:vAlign w:val="bottom"/>
          </w:tcPr>
          <w:p w14:paraId="694B9845" w14:textId="11D9B982" w:rsidR="000D06A9" w:rsidRPr="00B50C61" w:rsidRDefault="000D06A9" w:rsidP="000D06A9">
            <w:pPr>
              <w:pStyle w:val="Texto"/>
              <w:jc w:val="left"/>
              <w:rPr>
                <w:bCs/>
                <w:sz w:val="18"/>
                <w:szCs w:val="18"/>
              </w:rPr>
            </w:pPr>
            <w:r w:rsidRPr="00B50C61">
              <w:rPr>
                <w:sz w:val="18"/>
                <w:szCs w:val="18"/>
              </w:rPr>
              <w:t>Promedio ponderado en miles de cantidad de acciones ordinarias atribuibles al resultado básico por acción</w:t>
            </w:r>
          </w:p>
        </w:tc>
        <w:tc>
          <w:tcPr>
            <w:tcW w:w="1260" w:type="dxa"/>
            <w:tcBorders>
              <w:left w:val="nil"/>
              <w:right w:val="nil"/>
            </w:tcBorders>
            <w:vAlign w:val="bottom"/>
          </w:tcPr>
          <w:p w14:paraId="141D738C" w14:textId="1783BAB9" w:rsidR="000D06A9" w:rsidRPr="00B50C61" w:rsidRDefault="002E1B3A" w:rsidP="000D06A9">
            <w:pPr>
              <w:pStyle w:val="Texto"/>
              <w:tabs>
                <w:tab w:val="decimal" w:pos="1113"/>
              </w:tabs>
              <w:rPr>
                <w:sz w:val="18"/>
                <w:szCs w:val="18"/>
              </w:rPr>
            </w:pPr>
            <w:r w:rsidRPr="002E1B3A">
              <w:t>439.714</w:t>
            </w:r>
          </w:p>
        </w:tc>
        <w:tc>
          <w:tcPr>
            <w:tcW w:w="126" w:type="dxa"/>
            <w:tcBorders>
              <w:left w:val="nil"/>
              <w:right w:val="nil"/>
            </w:tcBorders>
            <w:vAlign w:val="bottom"/>
          </w:tcPr>
          <w:p w14:paraId="48E68B97" w14:textId="77777777" w:rsidR="000D06A9" w:rsidRPr="00B50C61" w:rsidRDefault="000D06A9" w:rsidP="000D06A9">
            <w:pPr>
              <w:pStyle w:val="Texto"/>
              <w:tabs>
                <w:tab w:val="decimal" w:pos="1113"/>
              </w:tabs>
              <w:rPr>
                <w:sz w:val="18"/>
                <w:szCs w:val="18"/>
              </w:rPr>
            </w:pPr>
          </w:p>
        </w:tc>
        <w:tc>
          <w:tcPr>
            <w:tcW w:w="1224" w:type="dxa"/>
            <w:tcBorders>
              <w:left w:val="nil"/>
              <w:right w:val="nil"/>
            </w:tcBorders>
            <w:vAlign w:val="bottom"/>
          </w:tcPr>
          <w:p w14:paraId="4F85EF81" w14:textId="1A778054" w:rsidR="000D06A9" w:rsidRPr="00B50C61" w:rsidRDefault="002E1B3A" w:rsidP="000D06A9">
            <w:pPr>
              <w:pStyle w:val="Texto"/>
              <w:tabs>
                <w:tab w:val="decimal" w:pos="1113"/>
              </w:tabs>
              <w:rPr>
                <w:sz w:val="18"/>
                <w:szCs w:val="18"/>
              </w:rPr>
            </w:pPr>
            <w:r w:rsidRPr="002E1B3A">
              <w:t>439.714</w:t>
            </w:r>
          </w:p>
        </w:tc>
        <w:tc>
          <w:tcPr>
            <w:tcW w:w="144" w:type="dxa"/>
            <w:vAlign w:val="bottom"/>
          </w:tcPr>
          <w:p w14:paraId="604204EC" w14:textId="77777777" w:rsidR="000D06A9" w:rsidRPr="00B50C61" w:rsidRDefault="000D06A9" w:rsidP="000D06A9">
            <w:pPr>
              <w:pStyle w:val="Texto"/>
              <w:tabs>
                <w:tab w:val="decimal" w:pos="1113"/>
              </w:tabs>
              <w:rPr>
                <w:sz w:val="18"/>
                <w:szCs w:val="18"/>
              </w:rPr>
            </w:pPr>
          </w:p>
        </w:tc>
        <w:tc>
          <w:tcPr>
            <w:tcW w:w="1206" w:type="dxa"/>
            <w:vAlign w:val="bottom"/>
          </w:tcPr>
          <w:p w14:paraId="5FC3C280" w14:textId="4C4E3D75" w:rsidR="000D06A9" w:rsidRPr="00B50C61" w:rsidRDefault="002E1B3A" w:rsidP="000D06A9">
            <w:pPr>
              <w:pStyle w:val="Texto"/>
              <w:tabs>
                <w:tab w:val="decimal" w:pos="1113"/>
              </w:tabs>
              <w:rPr>
                <w:sz w:val="18"/>
                <w:szCs w:val="18"/>
              </w:rPr>
            </w:pPr>
            <w:r w:rsidRPr="002E1B3A">
              <w:t>439.714</w:t>
            </w:r>
          </w:p>
        </w:tc>
        <w:tc>
          <w:tcPr>
            <w:tcW w:w="90" w:type="dxa"/>
            <w:vAlign w:val="bottom"/>
          </w:tcPr>
          <w:p w14:paraId="7409907F" w14:textId="77777777" w:rsidR="000D06A9" w:rsidRPr="00B50C61" w:rsidRDefault="000D06A9" w:rsidP="000D06A9">
            <w:pPr>
              <w:pStyle w:val="Texto"/>
              <w:tabs>
                <w:tab w:val="decimal" w:pos="1113"/>
              </w:tabs>
              <w:rPr>
                <w:sz w:val="18"/>
                <w:szCs w:val="18"/>
              </w:rPr>
            </w:pPr>
          </w:p>
        </w:tc>
        <w:tc>
          <w:tcPr>
            <w:tcW w:w="1260" w:type="dxa"/>
            <w:vAlign w:val="bottom"/>
          </w:tcPr>
          <w:p w14:paraId="2DF95CD6" w14:textId="2EC3B4C3" w:rsidR="000D06A9" w:rsidRPr="00B50C61" w:rsidRDefault="000D06A9" w:rsidP="000D06A9">
            <w:pPr>
              <w:pStyle w:val="Texto"/>
              <w:tabs>
                <w:tab w:val="decimal" w:pos="1113"/>
              </w:tabs>
              <w:rPr>
                <w:sz w:val="18"/>
                <w:szCs w:val="18"/>
              </w:rPr>
            </w:pPr>
            <w:r w:rsidRPr="000D06A9">
              <w:t>439.714</w:t>
            </w:r>
          </w:p>
        </w:tc>
      </w:tr>
    </w:tbl>
    <w:p w14:paraId="282C9D11" w14:textId="77777777" w:rsidR="000D06A9" w:rsidRDefault="000D06A9" w:rsidP="008E1D56">
      <w:pPr>
        <w:pStyle w:val="Texto"/>
      </w:pPr>
    </w:p>
    <w:p w14:paraId="6920F974" w14:textId="77777777" w:rsidR="00BC3E33" w:rsidRPr="00761B80" w:rsidRDefault="00BC3E33" w:rsidP="008E1D56">
      <w:pPr>
        <w:pStyle w:val="Texto"/>
      </w:pPr>
      <w:r w:rsidRPr="00761B80">
        <w:t>No hubo ninguna transacción con acciones ordinarias u acciones ordinarias potenciales entre la fecha de cierre del período sobre el que se informa y la fecha de emisión de los presentes estados financieros separados condensados.</w:t>
      </w:r>
    </w:p>
    <w:p w14:paraId="71897E41" w14:textId="42376CC4" w:rsidR="008962B8" w:rsidRDefault="008962B8">
      <w:pPr>
        <w:rPr>
          <w:sz w:val="20"/>
        </w:rPr>
      </w:pPr>
    </w:p>
    <w:p w14:paraId="1FA0DBC7" w14:textId="77777777" w:rsidR="00AA4A7C" w:rsidRPr="0020760B" w:rsidRDefault="00AA4A7C" w:rsidP="008E1D56">
      <w:pPr>
        <w:pStyle w:val="Texto"/>
      </w:pPr>
    </w:p>
    <w:p w14:paraId="79435404" w14:textId="01FE0E10" w:rsidR="00667CED" w:rsidRPr="008933E9" w:rsidRDefault="00667CED" w:rsidP="006F397F">
      <w:pPr>
        <w:pStyle w:val="Ttulonota"/>
        <w:numPr>
          <w:ilvl w:val="0"/>
          <w:numId w:val="8"/>
        </w:numPr>
      </w:pPr>
      <w:r w:rsidRPr="00761B80">
        <w:t>ACTIVOS INTANGIBLES</w:t>
      </w:r>
      <w:r w:rsidR="004742F2" w:rsidRPr="00761B80">
        <w:t xml:space="preserve"> </w:t>
      </w:r>
      <w:r w:rsidR="004742F2" w:rsidRPr="00761B80">
        <w:rPr>
          <w:sz w:val="16"/>
        </w:rPr>
        <w:t>(1)</w:t>
      </w:r>
    </w:p>
    <w:p w14:paraId="0A6E3942" w14:textId="77777777" w:rsidR="008933E9" w:rsidRPr="00892A96" w:rsidRDefault="008933E9" w:rsidP="00892A96">
      <w:pPr>
        <w:pStyle w:val="Texto"/>
      </w:pPr>
    </w:p>
    <w:tbl>
      <w:tblPr>
        <w:tblW w:w="9801" w:type="dxa"/>
        <w:tblLayout w:type="fixed"/>
        <w:tblCellMar>
          <w:left w:w="0" w:type="dxa"/>
          <w:right w:w="0" w:type="dxa"/>
        </w:tblCellMar>
        <w:tblLook w:val="0000" w:firstRow="0" w:lastRow="0" w:firstColumn="0" w:lastColumn="0" w:noHBand="0" w:noVBand="0"/>
      </w:tblPr>
      <w:tblGrid>
        <w:gridCol w:w="6588"/>
        <w:gridCol w:w="1566"/>
        <w:gridCol w:w="81"/>
        <w:gridCol w:w="1566"/>
      </w:tblGrid>
      <w:tr w:rsidR="0053570A" w:rsidRPr="00B50C61" w14:paraId="40FF8684" w14:textId="77777777" w:rsidTr="007E10F4">
        <w:trPr>
          <w:cantSplit/>
        </w:trPr>
        <w:tc>
          <w:tcPr>
            <w:tcW w:w="6588" w:type="dxa"/>
            <w:vAlign w:val="bottom"/>
          </w:tcPr>
          <w:p w14:paraId="0BF818FC" w14:textId="77777777" w:rsidR="0053570A" w:rsidRPr="006D50BE" w:rsidRDefault="0053570A" w:rsidP="0053570A">
            <w:pPr>
              <w:pStyle w:val="Texto"/>
              <w:jc w:val="center"/>
              <w:rPr>
                <w:b/>
              </w:rPr>
            </w:pPr>
          </w:p>
        </w:tc>
        <w:tc>
          <w:tcPr>
            <w:tcW w:w="1566" w:type="dxa"/>
            <w:tcBorders>
              <w:bottom w:val="single" w:sz="6" w:space="0" w:color="auto"/>
            </w:tcBorders>
            <w:vAlign w:val="bottom"/>
          </w:tcPr>
          <w:p w14:paraId="47E32EF3" w14:textId="2D78B640" w:rsidR="0053570A" w:rsidRPr="006D50BE" w:rsidRDefault="00730E03" w:rsidP="0053570A">
            <w:pPr>
              <w:pStyle w:val="Texto"/>
              <w:jc w:val="center"/>
              <w:rPr>
                <w:b/>
              </w:rPr>
            </w:pPr>
            <w:r>
              <w:rPr>
                <w:b/>
              </w:rPr>
              <w:t>30/11/2022</w:t>
            </w:r>
          </w:p>
        </w:tc>
        <w:tc>
          <w:tcPr>
            <w:tcW w:w="81" w:type="dxa"/>
            <w:vAlign w:val="bottom"/>
          </w:tcPr>
          <w:p w14:paraId="718CEAFA" w14:textId="77777777" w:rsidR="0053570A" w:rsidRPr="006D50BE" w:rsidRDefault="0053570A" w:rsidP="0053570A">
            <w:pPr>
              <w:pStyle w:val="Texto"/>
              <w:jc w:val="center"/>
              <w:rPr>
                <w:b/>
              </w:rPr>
            </w:pPr>
          </w:p>
        </w:tc>
        <w:tc>
          <w:tcPr>
            <w:tcW w:w="1566" w:type="dxa"/>
            <w:tcBorders>
              <w:bottom w:val="single" w:sz="6" w:space="0" w:color="auto"/>
            </w:tcBorders>
            <w:vAlign w:val="bottom"/>
          </w:tcPr>
          <w:p w14:paraId="461F7CB2" w14:textId="55651A1E" w:rsidR="0053570A" w:rsidRPr="006D50BE" w:rsidRDefault="00730E03" w:rsidP="0053570A">
            <w:pPr>
              <w:pStyle w:val="Texto"/>
              <w:jc w:val="center"/>
              <w:rPr>
                <w:b/>
              </w:rPr>
            </w:pPr>
            <w:r>
              <w:rPr>
                <w:b/>
              </w:rPr>
              <w:t>31/05/2022</w:t>
            </w:r>
          </w:p>
        </w:tc>
      </w:tr>
      <w:tr w:rsidR="0053570A" w:rsidRPr="007C35D5" w14:paraId="4E518167" w14:textId="77777777" w:rsidTr="007E10F4">
        <w:trPr>
          <w:cantSplit/>
        </w:trPr>
        <w:tc>
          <w:tcPr>
            <w:tcW w:w="6588" w:type="dxa"/>
            <w:vAlign w:val="bottom"/>
          </w:tcPr>
          <w:p w14:paraId="25D8453B" w14:textId="77777777" w:rsidR="0053570A" w:rsidRPr="007C35D5" w:rsidRDefault="0053570A" w:rsidP="0053570A">
            <w:pPr>
              <w:pStyle w:val="Texto"/>
              <w:jc w:val="left"/>
            </w:pPr>
          </w:p>
        </w:tc>
        <w:tc>
          <w:tcPr>
            <w:tcW w:w="1566" w:type="dxa"/>
            <w:tcBorders>
              <w:top w:val="single" w:sz="6" w:space="0" w:color="auto"/>
            </w:tcBorders>
            <w:vAlign w:val="bottom"/>
          </w:tcPr>
          <w:p w14:paraId="74E4A2A6" w14:textId="77777777" w:rsidR="0053570A" w:rsidRPr="007C35D5" w:rsidRDefault="0053570A" w:rsidP="0053570A">
            <w:pPr>
              <w:pStyle w:val="Texto"/>
              <w:tabs>
                <w:tab w:val="decimal" w:pos="1266"/>
              </w:tabs>
              <w:jc w:val="left"/>
            </w:pPr>
          </w:p>
        </w:tc>
        <w:tc>
          <w:tcPr>
            <w:tcW w:w="81" w:type="dxa"/>
            <w:vAlign w:val="bottom"/>
          </w:tcPr>
          <w:p w14:paraId="0240BFAE" w14:textId="77777777" w:rsidR="0053570A" w:rsidRPr="007C35D5" w:rsidRDefault="0053570A" w:rsidP="0053570A">
            <w:pPr>
              <w:pStyle w:val="Texto"/>
              <w:tabs>
                <w:tab w:val="decimal" w:pos="1160"/>
              </w:tabs>
              <w:rPr>
                <w:b/>
              </w:rPr>
            </w:pPr>
          </w:p>
        </w:tc>
        <w:tc>
          <w:tcPr>
            <w:tcW w:w="1566" w:type="dxa"/>
            <w:tcBorders>
              <w:top w:val="single" w:sz="6" w:space="0" w:color="auto"/>
            </w:tcBorders>
            <w:vAlign w:val="bottom"/>
          </w:tcPr>
          <w:p w14:paraId="090635FB" w14:textId="77777777" w:rsidR="0053570A" w:rsidRPr="007C35D5" w:rsidRDefault="0053570A" w:rsidP="0053570A">
            <w:pPr>
              <w:pStyle w:val="Texto"/>
              <w:tabs>
                <w:tab w:val="decimal" w:pos="1266"/>
              </w:tabs>
              <w:jc w:val="left"/>
            </w:pPr>
          </w:p>
        </w:tc>
      </w:tr>
      <w:tr w:rsidR="00B50C61" w:rsidRPr="00B50C61" w14:paraId="71D8C11F" w14:textId="77777777" w:rsidTr="00892A96">
        <w:trPr>
          <w:cantSplit/>
          <w:trHeight w:val="59"/>
        </w:trPr>
        <w:tc>
          <w:tcPr>
            <w:tcW w:w="6588" w:type="dxa"/>
            <w:vAlign w:val="bottom"/>
          </w:tcPr>
          <w:p w14:paraId="27DE2520" w14:textId="77777777" w:rsidR="00B50C61" w:rsidRPr="006D50BE" w:rsidRDefault="00B50C61" w:rsidP="00B50C61">
            <w:pPr>
              <w:pStyle w:val="Texto"/>
              <w:jc w:val="left"/>
              <w:rPr>
                <w:b/>
              </w:rPr>
            </w:pPr>
            <w:r w:rsidRPr="006D50BE">
              <w:t>Valor residual al inicio</w:t>
            </w:r>
          </w:p>
        </w:tc>
        <w:tc>
          <w:tcPr>
            <w:tcW w:w="1566" w:type="dxa"/>
          </w:tcPr>
          <w:p w14:paraId="10430994" w14:textId="6769825B" w:rsidR="00B50C61" w:rsidRPr="006D50BE" w:rsidRDefault="00942222" w:rsidP="00B50C61">
            <w:pPr>
              <w:pStyle w:val="Texto"/>
              <w:tabs>
                <w:tab w:val="decimal" w:pos="1266"/>
              </w:tabs>
            </w:pPr>
            <w:r w:rsidRPr="00942222">
              <w:t>268.961</w:t>
            </w:r>
          </w:p>
        </w:tc>
        <w:tc>
          <w:tcPr>
            <w:tcW w:w="81" w:type="dxa"/>
          </w:tcPr>
          <w:p w14:paraId="76D33B25" w14:textId="77777777" w:rsidR="00B50C61" w:rsidRPr="006D50BE" w:rsidRDefault="00B50C61" w:rsidP="00B50C61">
            <w:pPr>
              <w:jc w:val="both"/>
              <w:rPr>
                <w:sz w:val="20"/>
              </w:rPr>
            </w:pPr>
          </w:p>
        </w:tc>
        <w:tc>
          <w:tcPr>
            <w:tcW w:w="1566" w:type="dxa"/>
          </w:tcPr>
          <w:p w14:paraId="2090E61E" w14:textId="450780AE" w:rsidR="00B50C61" w:rsidRPr="006D50BE" w:rsidRDefault="000D06A9" w:rsidP="000D06A9">
            <w:pPr>
              <w:pStyle w:val="Texto"/>
              <w:tabs>
                <w:tab w:val="decimal" w:pos="1266"/>
              </w:tabs>
            </w:pPr>
            <w:r>
              <w:t>262.648</w:t>
            </w:r>
          </w:p>
        </w:tc>
      </w:tr>
      <w:tr w:rsidR="00B50C61" w:rsidRPr="00B50C61" w14:paraId="6590EAAF" w14:textId="77777777" w:rsidTr="00892A96">
        <w:trPr>
          <w:cantSplit/>
        </w:trPr>
        <w:tc>
          <w:tcPr>
            <w:tcW w:w="6588" w:type="dxa"/>
            <w:vAlign w:val="bottom"/>
          </w:tcPr>
          <w:p w14:paraId="2375B341" w14:textId="77777777" w:rsidR="00B50C61" w:rsidRPr="006D50BE" w:rsidRDefault="00B50C61" w:rsidP="00B50C61">
            <w:pPr>
              <w:pStyle w:val="Texto"/>
              <w:jc w:val="left"/>
            </w:pPr>
            <w:r w:rsidRPr="006D50BE">
              <w:t>Altas a su valor de adquisición</w:t>
            </w:r>
          </w:p>
        </w:tc>
        <w:tc>
          <w:tcPr>
            <w:tcW w:w="1566" w:type="dxa"/>
          </w:tcPr>
          <w:p w14:paraId="756A9B27" w14:textId="55BACAAD" w:rsidR="00B50C61" w:rsidRPr="006D50BE" w:rsidRDefault="00942222" w:rsidP="00B50C61">
            <w:pPr>
              <w:pStyle w:val="Texto"/>
              <w:tabs>
                <w:tab w:val="decimal" w:pos="1266"/>
              </w:tabs>
            </w:pPr>
            <w:r w:rsidRPr="00942222">
              <w:t>55.443</w:t>
            </w:r>
          </w:p>
        </w:tc>
        <w:tc>
          <w:tcPr>
            <w:tcW w:w="81" w:type="dxa"/>
          </w:tcPr>
          <w:p w14:paraId="15CF1F81" w14:textId="77777777" w:rsidR="00B50C61" w:rsidRPr="006D50BE" w:rsidRDefault="00B50C61" w:rsidP="00B50C61">
            <w:pPr>
              <w:jc w:val="both"/>
              <w:rPr>
                <w:sz w:val="20"/>
              </w:rPr>
            </w:pPr>
          </w:p>
        </w:tc>
        <w:tc>
          <w:tcPr>
            <w:tcW w:w="1566" w:type="dxa"/>
          </w:tcPr>
          <w:p w14:paraId="45F866EA" w14:textId="7C3A438E" w:rsidR="00B50C61" w:rsidRPr="006D50BE" w:rsidRDefault="000D06A9" w:rsidP="000D06A9">
            <w:pPr>
              <w:pStyle w:val="Texto"/>
              <w:tabs>
                <w:tab w:val="decimal" w:pos="1266"/>
              </w:tabs>
            </w:pPr>
            <w:r>
              <w:t>66.042</w:t>
            </w:r>
          </w:p>
        </w:tc>
      </w:tr>
      <w:tr w:rsidR="00B50C61" w:rsidRPr="00B50C61" w14:paraId="210B2692" w14:textId="77777777" w:rsidTr="007E10F4">
        <w:trPr>
          <w:cantSplit/>
        </w:trPr>
        <w:tc>
          <w:tcPr>
            <w:tcW w:w="6588" w:type="dxa"/>
            <w:vAlign w:val="bottom"/>
          </w:tcPr>
          <w:p w14:paraId="379C87FD" w14:textId="77777777" w:rsidR="00B50C61" w:rsidRPr="006D50BE" w:rsidRDefault="00B50C61" w:rsidP="00B50C61">
            <w:pPr>
              <w:pStyle w:val="Texto"/>
              <w:jc w:val="left"/>
            </w:pPr>
            <w:r w:rsidRPr="006D50BE">
              <w:t>Amortización del período / ejercicio</w:t>
            </w:r>
          </w:p>
        </w:tc>
        <w:tc>
          <w:tcPr>
            <w:tcW w:w="1566" w:type="dxa"/>
          </w:tcPr>
          <w:p w14:paraId="0B19B786" w14:textId="79FE4515" w:rsidR="00B50C61" w:rsidRPr="006D50BE" w:rsidRDefault="00942222" w:rsidP="00B50C61">
            <w:pPr>
              <w:pStyle w:val="Texto"/>
              <w:tabs>
                <w:tab w:val="decimal" w:pos="1266"/>
              </w:tabs>
            </w:pPr>
            <w:r w:rsidRPr="00942222">
              <w:t>(33.384)</w:t>
            </w:r>
          </w:p>
        </w:tc>
        <w:tc>
          <w:tcPr>
            <w:tcW w:w="81" w:type="dxa"/>
          </w:tcPr>
          <w:p w14:paraId="74A25583" w14:textId="77777777" w:rsidR="00B50C61" w:rsidRPr="006D50BE" w:rsidRDefault="00B50C61" w:rsidP="00B50C61">
            <w:pPr>
              <w:jc w:val="both"/>
              <w:rPr>
                <w:sz w:val="20"/>
              </w:rPr>
            </w:pPr>
          </w:p>
        </w:tc>
        <w:tc>
          <w:tcPr>
            <w:tcW w:w="1566" w:type="dxa"/>
          </w:tcPr>
          <w:p w14:paraId="12B76785" w14:textId="623E86CF" w:rsidR="00B50C61" w:rsidRPr="006D50BE" w:rsidRDefault="000D06A9" w:rsidP="000D06A9">
            <w:pPr>
              <w:pStyle w:val="Texto"/>
              <w:tabs>
                <w:tab w:val="decimal" w:pos="1266"/>
              </w:tabs>
            </w:pPr>
            <w:r>
              <w:t>(59.729)</w:t>
            </w:r>
          </w:p>
        </w:tc>
      </w:tr>
      <w:tr w:rsidR="00B50C61" w:rsidRPr="00B50C61" w14:paraId="185FC8C2" w14:textId="77777777" w:rsidTr="007E10F4">
        <w:trPr>
          <w:cantSplit/>
        </w:trPr>
        <w:tc>
          <w:tcPr>
            <w:tcW w:w="6588" w:type="dxa"/>
            <w:vAlign w:val="bottom"/>
          </w:tcPr>
          <w:p w14:paraId="43D36CEE" w14:textId="7102EC52" w:rsidR="00B50C61" w:rsidRPr="006D50BE" w:rsidRDefault="00B50C61" w:rsidP="00B50C61">
            <w:pPr>
              <w:pStyle w:val="Texto"/>
              <w:jc w:val="left"/>
              <w:rPr>
                <w:b/>
              </w:rPr>
            </w:pPr>
            <w:proofErr w:type="gramStart"/>
            <w:r w:rsidRPr="006D50BE">
              <w:rPr>
                <w:b/>
              </w:rPr>
              <w:t>Total</w:t>
            </w:r>
            <w:proofErr w:type="gramEnd"/>
            <w:r w:rsidRPr="006D50BE">
              <w:rPr>
                <w:b/>
              </w:rPr>
              <w:t xml:space="preserve"> activos intangibles</w:t>
            </w:r>
          </w:p>
        </w:tc>
        <w:tc>
          <w:tcPr>
            <w:tcW w:w="1566" w:type="dxa"/>
            <w:tcBorders>
              <w:top w:val="single" w:sz="6" w:space="0" w:color="auto"/>
              <w:bottom w:val="double" w:sz="6" w:space="0" w:color="auto"/>
            </w:tcBorders>
          </w:tcPr>
          <w:p w14:paraId="2106C1A7" w14:textId="2AAD2899" w:rsidR="00B50C61" w:rsidRPr="008D70EE" w:rsidRDefault="00942222" w:rsidP="00B50C61">
            <w:pPr>
              <w:pStyle w:val="Texto"/>
              <w:tabs>
                <w:tab w:val="decimal" w:pos="1266"/>
              </w:tabs>
              <w:rPr>
                <w:b/>
                <w:bCs/>
              </w:rPr>
            </w:pPr>
            <w:r w:rsidRPr="008D70EE">
              <w:rPr>
                <w:b/>
                <w:bCs/>
              </w:rPr>
              <w:t>291.020</w:t>
            </w:r>
          </w:p>
        </w:tc>
        <w:tc>
          <w:tcPr>
            <w:tcW w:w="81" w:type="dxa"/>
          </w:tcPr>
          <w:p w14:paraId="1B3FD952" w14:textId="77777777" w:rsidR="00B50C61" w:rsidRPr="006D50BE" w:rsidRDefault="00B50C61" w:rsidP="00B50C61">
            <w:pPr>
              <w:jc w:val="both"/>
              <w:rPr>
                <w:b/>
                <w:sz w:val="20"/>
              </w:rPr>
            </w:pPr>
          </w:p>
        </w:tc>
        <w:tc>
          <w:tcPr>
            <w:tcW w:w="1566" w:type="dxa"/>
            <w:tcBorders>
              <w:top w:val="single" w:sz="6" w:space="0" w:color="auto"/>
              <w:bottom w:val="double" w:sz="6" w:space="0" w:color="auto"/>
            </w:tcBorders>
          </w:tcPr>
          <w:p w14:paraId="7B80D45C" w14:textId="6312468D" w:rsidR="00B50C61" w:rsidRPr="000D06A9" w:rsidRDefault="000D06A9" w:rsidP="00B50C61">
            <w:pPr>
              <w:pStyle w:val="Texto"/>
              <w:tabs>
                <w:tab w:val="decimal" w:pos="1266"/>
              </w:tabs>
              <w:rPr>
                <w:b/>
                <w:bCs/>
              </w:rPr>
            </w:pPr>
            <w:r w:rsidRPr="000D06A9">
              <w:rPr>
                <w:b/>
                <w:bCs/>
              </w:rPr>
              <w:t>268.961</w:t>
            </w:r>
          </w:p>
        </w:tc>
      </w:tr>
    </w:tbl>
    <w:p w14:paraId="2DA56D5B" w14:textId="77777777" w:rsidR="004742F2" w:rsidRPr="00677B4D" w:rsidRDefault="004742F2" w:rsidP="00667CED">
      <w:pPr>
        <w:pStyle w:val="textonotajustificado"/>
        <w:tabs>
          <w:tab w:val="decimal" w:pos="871"/>
        </w:tabs>
        <w:overflowPunct w:val="0"/>
        <w:autoSpaceDE w:val="0"/>
        <w:autoSpaceDN w:val="0"/>
        <w:adjustRightInd w:val="0"/>
        <w:textAlignment w:val="baseline"/>
        <w:rPr>
          <w:sz w:val="16"/>
          <w:szCs w:val="16"/>
        </w:rPr>
      </w:pPr>
    </w:p>
    <w:p w14:paraId="74997576" w14:textId="2139BE99" w:rsidR="00CA535C" w:rsidRPr="00677B4D" w:rsidRDefault="004742F2" w:rsidP="00042325">
      <w:pPr>
        <w:pStyle w:val="Texto"/>
        <w:numPr>
          <w:ilvl w:val="0"/>
          <w:numId w:val="17"/>
        </w:numPr>
        <w:tabs>
          <w:tab w:val="decimal" w:pos="871"/>
        </w:tabs>
        <w:overflowPunct w:val="0"/>
        <w:autoSpaceDE w:val="0"/>
        <w:autoSpaceDN w:val="0"/>
        <w:adjustRightInd w:val="0"/>
        <w:textAlignment w:val="baseline"/>
        <w:rPr>
          <w:sz w:val="16"/>
          <w:szCs w:val="16"/>
        </w:rPr>
      </w:pPr>
      <w:r w:rsidRPr="00D43A6F">
        <w:rPr>
          <w:sz w:val="16"/>
        </w:rPr>
        <w:t>Corresponden</w:t>
      </w:r>
      <w:r w:rsidRPr="00D43A6F">
        <w:rPr>
          <w:sz w:val="16"/>
          <w:szCs w:val="16"/>
        </w:rPr>
        <w:t xml:space="preserve"> a licencias otorgadas por SAP Argentina S.A. y los costos vinculados con la implementación del sistema de gestión adquirido por la Sociedad</w:t>
      </w:r>
      <w:r w:rsidR="00253D22" w:rsidRPr="00D43A6F">
        <w:rPr>
          <w:sz w:val="16"/>
          <w:szCs w:val="16"/>
        </w:rPr>
        <w:t xml:space="preserve"> </w:t>
      </w:r>
      <w:r w:rsidR="001D3F89" w:rsidRPr="00D43A6F">
        <w:rPr>
          <w:sz w:val="16"/>
          <w:szCs w:val="16"/>
        </w:rPr>
        <w:t>en</w:t>
      </w:r>
      <w:r w:rsidR="009D0F26" w:rsidRPr="00D43A6F">
        <w:rPr>
          <w:sz w:val="16"/>
          <w:szCs w:val="16"/>
        </w:rPr>
        <w:t xml:space="preserve"> 2011</w:t>
      </w:r>
      <w:r w:rsidRPr="00D43A6F">
        <w:rPr>
          <w:sz w:val="16"/>
          <w:szCs w:val="16"/>
        </w:rPr>
        <w:t>.</w:t>
      </w:r>
    </w:p>
    <w:p w14:paraId="3A96931C" w14:textId="5B8E7B11" w:rsidR="004742F2" w:rsidRDefault="004742F2" w:rsidP="004742F2">
      <w:pPr>
        <w:pStyle w:val="textonotajustificado"/>
        <w:tabs>
          <w:tab w:val="decimal" w:pos="871"/>
        </w:tabs>
        <w:overflowPunct w:val="0"/>
        <w:autoSpaceDE w:val="0"/>
        <w:autoSpaceDN w:val="0"/>
        <w:adjustRightInd w:val="0"/>
        <w:textAlignment w:val="baseline"/>
      </w:pPr>
    </w:p>
    <w:p w14:paraId="75385664" w14:textId="77777777" w:rsidR="007D45E5" w:rsidRPr="00761B80" w:rsidRDefault="007D45E5" w:rsidP="004742F2">
      <w:pPr>
        <w:pStyle w:val="textonotajustificado"/>
        <w:tabs>
          <w:tab w:val="decimal" w:pos="871"/>
        </w:tabs>
        <w:overflowPunct w:val="0"/>
        <w:autoSpaceDE w:val="0"/>
        <w:autoSpaceDN w:val="0"/>
        <w:adjustRightInd w:val="0"/>
        <w:textAlignment w:val="baseline"/>
      </w:pPr>
    </w:p>
    <w:p w14:paraId="08E7D8B9" w14:textId="77777777" w:rsidR="004742F2" w:rsidRPr="00761B80" w:rsidRDefault="004742F2" w:rsidP="006F397F">
      <w:pPr>
        <w:pStyle w:val="Ttulonota"/>
        <w:numPr>
          <w:ilvl w:val="0"/>
          <w:numId w:val="8"/>
        </w:numPr>
      </w:pPr>
      <w:r w:rsidRPr="00761B80">
        <w:t>PROPIEDADES, PLANTA Y EQUIPO</w:t>
      </w:r>
      <w:r w:rsidRPr="00761B80">
        <w:rPr>
          <w:sz w:val="16"/>
          <w:szCs w:val="16"/>
        </w:rPr>
        <w:t xml:space="preserve"> </w:t>
      </w:r>
    </w:p>
    <w:p w14:paraId="6FD651BC" w14:textId="77777777" w:rsidR="000D06A9" w:rsidRPr="00761B80" w:rsidRDefault="000D06A9" w:rsidP="004742F2">
      <w:pPr>
        <w:pStyle w:val="Texto"/>
        <w:rPr>
          <w:szCs w:val="16"/>
        </w:rPr>
      </w:pPr>
    </w:p>
    <w:tbl>
      <w:tblPr>
        <w:tblStyle w:val="TableGrid"/>
        <w:tblW w:w="9675" w:type="dxa"/>
        <w:tblLayout w:type="fixed"/>
        <w:tblLook w:val="01E0" w:firstRow="1" w:lastRow="1" w:firstColumn="1" w:lastColumn="1" w:noHBand="0" w:noVBand="0"/>
      </w:tblPr>
      <w:tblGrid>
        <w:gridCol w:w="2340"/>
        <w:gridCol w:w="71"/>
        <w:gridCol w:w="1099"/>
        <w:gridCol w:w="71"/>
        <w:gridCol w:w="1099"/>
        <w:gridCol w:w="71"/>
        <w:gridCol w:w="1189"/>
        <w:gridCol w:w="71"/>
        <w:gridCol w:w="1189"/>
        <w:gridCol w:w="135"/>
        <w:gridCol w:w="1125"/>
        <w:gridCol w:w="90"/>
        <w:gridCol w:w="1125"/>
      </w:tblGrid>
      <w:tr w:rsidR="00AE1CA0" w:rsidRPr="006918B8" w14:paraId="60877AC5" w14:textId="77777777" w:rsidTr="00E23352">
        <w:tc>
          <w:tcPr>
            <w:tcW w:w="2340" w:type="dxa"/>
          </w:tcPr>
          <w:p w14:paraId="493980ED" w14:textId="77777777" w:rsidR="00AE1CA0" w:rsidRPr="006918B8" w:rsidRDefault="00AE1CA0" w:rsidP="00AE1CA0">
            <w:pPr>
              <w:pStyle w:val="Texto"/>
              <w:jc w:val="center"/>
              <w:rPr>
                <w:b/>
                <w:sz w:val="16"/>
                <w:szCs w:val="16"/>
              </w:rPr>
            </w:pPr>
          </w:p>
        </w:tc>
        <w:tc>
          <w:tcPr>
            <w:tcW w:w="71" w:type="dxa"/>
          </w:tcPr>
          <w:p w14:paraId="3E13ECB3" w14:textId="77777777" w:rsidR="00AE1CA0" w:rsidRPr="006918B8" w:rsidRDefault="00AE1CA0" w:rsidP="00AE1CA0">
            <w:pPr>
              <w:pStyle w:val="Texto"/>
              <w:jc w:val="center"/>
              <w:rPr>
                <w:b/>
                <w:sz w:val="16"/>
                <w:szCs w:val="16"/>
              </w:rPr>
            </w:pPr>
          </w:p>
        </w:tc>
        <w:tc>
          <w:tcPr>
            <w:tcW w:w="7264" w:type="dxa"/>
            <w:gridSpan w:val="11"/>
            <w:tcBorders>
              <w:bottom w:val="single" w:sz="6" w:space="0" w:color="auto"/>
            </w:tcBorders>
          </w:tcPr>
          <w:p w14:paraId="1D6C5862" w14:textId="77777777" w:rsidR="00AE1CA0" w:rsidRPr="006918B8" w:rsidRDefault="00AE1CA0" w:rsidP="00AE1CA0">
            <w:pPr>
              <w:pStyle w:val="Texto"/>
              <w:jc w:val="center"/>
              <w:rPr>
                <w:b/>
                <w:sz w:val="16"/>
                <w:szCs w:val="16"/>
              </w:rPr>
            </w:pPr>
            <w:r w:rsidRPr="006918B8">
              <w:rPr>
                <w:b/>
                <w:sz w:val="16"/>
                <w:szCs w:val="16"/>
              </w:rPr>
              <w:t>Costo de adquisición</w:t>
            </w:r>
          </w:p>
        </w:tc>
      </w:tr>
      <w:tr w:rsidR="00AE1CA0" w:rsidRPr="006918B8" w14:paraId="65696188" w14:textId="77777777" w:rsidTr="00E23352">
        <w:tc>
          <w:tcPr>
            <w:tcW w:w="2340" w:type="dxa"/>
            <w:tcBorders>
              <w:bottom w:val="single" w:sz="6" w:space="0" w:color="auto"/>
            </w:tcBorders>
          </w:tcPr>
          <w:p w14:paraId="487DC93C" w14:textId="77777777" w:rsidR="00AE1CA0" w:rsidRPr="006918B8" w:rsidRDefault="00AE1CA0" w:rsidP="00AE1CA0">
            <w:pPr>
              <w:pStyle w:val="Texto"/>
              <w:jc w:val="center"/>
              <w:rPr>
                <w:b/>
                <w:sz w:val="16"/>
                <w:szCs w:val="16"/>
              </w:rPr>
            </w:pPr>
            <w:r w:rsidRPr="006918B8">
              <w:rPr>
                <w:b/>
                <w:sz w:val="16"/>
                <w:szCs w:val="16"/>
              </w:rPr>
              <w:t>Cuenta principal</w:t>
            </w:r>
          </w:p>
        </w:tc>
        <w:tc>
          <w:tcPr>
            <w:tcW w:w="71" w:type="dxa"/>
          </w:tcPr>
          <w:p w14:paraId="1C9DCB54" w14:textId="77777777" w:rsidR="00AE1CA0" w:rsidRPr="006918B8" w:rsidRDefault="00AE1CA0" w:rsidP="00AE1CA0">
            <w:pPr>
              <w:pStyle w:val="Texto"/>
              <w:jc w:val="center"/>
              <w:rPr>
                <w:b/>
                <w:sz w:val="16"/>
                <w:szCs w:val="16"/>
              </w:rPr>
            </w:pPr>
          </w:p>
        </w:tc>
        <w:tc>
          <w:tcPr>
            <w:tcW w:w="1099" w:type="dxa"/>
            <w:tcBorders>
              <w:top w:val="single" w:sz="6" w:space="0" w:color="auto"/>
              <w:bottom w:val="single" w:sz="6" w:space="0" w:color="auto"/>
            </w:tcBorders>
          </w:tcPr>
          <w:p w14:paraId="6C8E28C2" w14:textId="77777777" w:rsidR="00AE1CA0" w:rsidRPr="006918B8" w:rsidRDefault="00875072" w:rsidP="00AE1CA0">
            <w:pPr>
              <w:pStyle w:val="Texto"/>
              <w:jc w:val="center"/>
              <w:rPr>
                <w:b/>
                <w:sz w:val="16"/>
                <w:szCs w:val="16"/>
              </w:rPr>
            </w:pPr>
            <w:r w:rsidRPr="006918B8">
              <w:rPr>
                <w:b/>
                <w:sz w:val="16"/>
                <w:szCs w:val="16"/>
              </w:rPr>
              <w:t>Valor a</w:t>
            </w:r>
            <w:r w:rsidR="00AE1CA0" w:rsidRPr="006918B8">
              <w:rPr>
                <w:b/>
                <w:sz w:val="16"/>
                <w:szCs w:val="16"/>
              </w:rPr>
              <w:t>l comienzo</w:t>
            </w:r>
            <w:r w:rsidR="00E17594" w:rsidRPr="006918B8">
              <w:rPr>
                <w:b/>
                <w:sz w:val="16"/>
                <w:szCs w:val="16"/>
              </w:rPr>
              <w:t xml:space="preserve"> del ejercicio</w:t>
            </w:r>
          </w:p>
        </w:tc>
        <w:tc>
          <w:tcPr>
            <w:tcW w:w="71" w:type="dxa"/>
            <w:tcBorders>
              <w:top w:val="single" w:sz="6" w:space="0" w:color="auto"/>
            </w:tcBorders>
          </w:tcPr>
          <w:p w14:paraId="24BE931D" w14:textId="77777777" w:rsidR="00AE1CA0" w:rsidRPr="006918B8" w:rsidRDefault="00AE1CA0" w:rsidP="00AE1CA0">
            <w:pPr>
              <w:pStyle w:val="Texto"/>
              <w:jc w:val="center"/>
              <w:rPr>
                <w:b/>
                <w:sz w:val="16"/>
                <w:szCs w:val="16"/>
              </w:rPr>
            </w:pPr>
          </w:p>
        </w:tc>
        <w:tc>
          <w:tcPr>
            <w:tcW w:w="1099" w:type="dxa"/>
            <w:tcBorders>
              <w:top w:val="single" w:sz="6" w:space="0" w:color="auto"/>
              <w:bottom w:val="single" w:sz="6" w:space="0" w:color="auto"/>
            </w:tcBorders>
          </w:tcPr>
          <w:p w14:paraId="3E1E8418" w14:textId="77777777" w:rsidR="00AE1CA0" w:rsidRPr="006918B8" w:rsidRDefault="00AE1CA0" w:rsidP="00AE1CA0">
            <w:pPr>
              <w:pStyle w:val="Texto"/>
              <w:jc w:val="center"/>
              <w:rPr>
                <w:b/>
                <w:sz w:val="16"/>
                <w:szCs w:val="16"/>
              </w:rPr>
            </w:pPr>
            <w:r w:rsidRPr="006918B8">
              <w:rPr>
                <w:b/>
                <w:sz w:val="16"/>
                <w:szCs w:val="16"/>
              </w:rPr>
              <w:t>Aumentos</w:t>
            </w:r>
          </w:p>
        </w:tc>
        <w:tc>
          <w:tcPr>
            <w:tcW w:w="71" w:type="dxa"/>
            <w:tcBorders>
              <w:top w:val="single" w:sz="6" w:space="0" w:color="auto"/>
            </w:tcBorders>
          </w:tcPr>
          <w:p w14:paraId="33BE6E47" w14:textId="77777777" w:rsidR="00AE1CA0" w:rsidRPr="006918B8" w:rsidRDefault="00AE1CA0" w:rsidP="00AE1CA0">
            <w:pPr>
              <w:pStyle w:val="Texto"/>
              <w:jc w:val="center"/>
              <w:rPr>
                <w:b/>
                <w:sz w:val="16"/>
                <w:szCs w:val="16"/>
              </w:rPr>
            </w:pPr>
          </w:p>
        </w:tc>
        <w:tc>
          <w:tcPr>
            <w:tcW w:w="1189" w:type="dxa"/>
            <w:tcBorders>
              <w:top w:val="single" w:sz="6" w:space="0" w:color="auto"/>
              <w:bottom w:val="single" w:sz="6" w:space="0" w:color="auto"/>
            </w:tcBorders>
          </w:tcPr>
          <w:p w14:paraId="2B99604D" w14:textId="77777777" w:rsidR="00AE1CA0" w:rsidRPr="006918B8" w:rsidRDefault="00AE1CA0" w:rsidP="00AE1CA0">
            <w:pPr>
              <w:pStyle w:val="Texto"/>
              <w:jc w:val="center"/>
              <w:rPr>
                <w:b/>
                <w:sz w:val="16"/>
                <w:szCs w:val="16"/>
              </w:rPr>
            </w:pPr>
            <w:r w:rsidRPr="006918B8">
              <w:rPr>
                <w:b/>
                <w:sz w:val="16"/>
                <w:szCs w:val="16"/>
              </w:rPr>
              <w:t>Disminuciones</w:t>
            </w:r>
          </w:p>
        </w:tc>
        <w:tc>
          <w:tcPr>
            <w:tcW w:w="71" w:type="dxa"/>
            <w:tcBorders>
              <w:top w:val="single" w:sz="6" w:space="0" w:color="auto"/>
            </w:tcBorders>
          </w:tcPr>
          <w:p w14:paraId="361040E4" w14:textId="77777777" w:rsidR="00AE1CA0" w:rsidRPr="006918B8" w:rsidRDefault="00AE1CA0" w:rsidP="00AE1CA0">
            <w:pPr>
              <w:pStyle w:val="Texto"/>
              <w:jc w:val="center"/>
              <w:rPr>
                <w:b/>
                <w:sz w:val="16"/>
                <w:szCs w:val="16"/>
              </w:rPr>
            </w:pPr>
          </w:p>
        </w:tc>
        <w:tc>
          <w:tcPr>
            <w:tcW w:w="1189" w:type="dxa"/>
            <w:tcBorders>
              <w:top w:val="single" w:sz="6" w:space="0" w:color="auto"/>
              <w:bottom w:val="single" w:sz="6" w:space="0" w:color="auto"/>
            </w:tcBorders>
          </w:tcPr>
          <w:p w14:paraId="28963948" w14:textId="77777777" w:rsidR="00AE1CA0" w:rsidRPr="006918B8" w:rsidRDefault="00AE1CA0" w:rsidP="00AE1CA0">
            <w:pPr>
              <w:pStyle w:val="Texto"/>
              <w:jc w:val="center"/>
              <w:rPr>
                <w:b/>
                <w:sz w:val="16"/>
                <w:szCs w:val="16"/>
              </w:rPr>
            </w:pPr>
            <w:proofErr w:type="spellStart"/>
            <w:r w:rsidRPr="006918B8">
              <w:rPr>
                <w:b/>
                <w:sz w:val="16"/>
                <w:szCs w:val="16"/>
              </w:rPr>
              <w:t>Transf</w:t>
            </w:r>
            <w:proofErr w:type="spellEnd"/>
            <w:r w:rsidRPr="006918B8">
              <w:rPr>
                <w:b/>
                <w:sz w:val="16"/>
                <w:szCs w:val="16"/>
              </w:rPr>
              <w:t xml:space="preserve">. activos disp. ventas </w:t>
            </w:r>
          </w:p>
        </w:tc>
        <w:tc>
          <w:tcPr>
            <w:tcW w:w="135" w:type="dxa"/>
            <w:tcBorders>
              <w:top w:val="single" w:sz="6" w:space="0" w:color="auto"/>
            </w:tcBorders>
          </w:tcPr>
          <w:p w14:paraId="26203974" w14:textId="77777777" w:rsidR="00AE1CA0" w:rsidRPr="006918B8" w:rsidRDefault="00AE1CA0" w:rsidP="00AE1CA0">
            <w:pPr>
              <w:pStyle w:val="Texto"/>
              <w:jc w:val="center"/>
              <w:rPr>
                <w:b/>
                <w:sz w:val="16"/>
                <w:szCs w:val="16"/>
              </w:rPr>
            </w:pPr>
          </w:p>
        </w:tc>
        <w:tc>
          <w:tcPr>
            <w:tcW w:w="1125" w:type="dxa"/>
            <w:tcBorders>
              <w:top w:val="single" w:sz="6" w:space="0" w:color="auto"/>
              <w:bottom w:val="single" w:sz="6" w:space="0" w:color="auto"/>
            </w:tcBorders>
          </w:tcPr>
          <w:p w14:paraId="3D48D6C1" w14:textId="77777777" w:rsidR="00AE1CA0" w:rsidRPr="006918B8" w:rsidRDefault="00AE1CA0" w:rsidP="00AE1CA0">
            <w:pPr>
              <w:pStyle w:val="Texto"/>
              <w:jc w:val="center"/>
              <w:rPr>
                <w:b/>
                <w:sz w:val="16"/>
                <w:szCs w:val="16"/>
              </w:rPr>
            </w:pPr>
            <w:proofErr w:type="spellStart"/>
            <w:r w:rsidRPr="006918B8">
              <w:rPr>
                <w:b/>
                <w:sz w:val="16"/>
                <w:szCs w:val="16"/>
              </w:rPr>
              <w:t>Transf</w:t>
            </w:r>
            <w:proofErr w:type="spellEnd"/>
            <w:r w:rsidRPr="006918B8">
              <w:rPr>
                <w:b/>
                <w:sz w:val="16"/>
                <w:szCs w:val="16"/>
              </w:rPr>
              <w:t xml:space="preserve">. obras en curso </w:t>
            </w:r>
          </w:p>
        </w:tc>
        <w:tc>
          <w:tcPr>
            <w:tcW w:w="90" w:type="dxa"/>
            <w:tcBorders>
              <w:top w:val="single" w:sz="6" w:space="0" w:color="auto"/>
            </w:tcBorders>
          </w:tcPr>
          <w:p w14:paraId="2E638C1F" w14:textId="77777777" w:rsidR="00AE1CA0" w:rsidRPr="006918B8" w:rsidRDefault="00AE1CA0" w:rsidP="00AE1CA0">
            <w:pPr>
              <w:pStyle w:val="Texto"/>
              <w:jc w:val="center"/>
              <w:rPr>
                <w:b/>
                <w:sz w:val="16"/>
                <w:szCs w:val="16"/>
              </w:rPr>
            </w:pPr>
          </w:p>
        </w:tc>
        <w:tc>
          <w:tcPr>
            <w:tcW w:w="1125" w:type="dxa"/>
            <w:tcBorders>
              <w:top w:val="single" w:sz="6" w:space="0" w:color="auto"/>
              <w:bottom w:val="single" w:sz="6" w:space="0" w:color="auto"/>
            </w:tcBorders>
          </w:tcPr>
          <w:p w14:paraId="3C034B37" w14:textId="62D356DD" w:rsidR="00AE1CA0" w:rsidRPr="006918B8" w:rsidRDefault="00AE1CA0" w:rsidP="00AE1CA0">
            <w:pPr>
              <w:pStyle w:val="Texto"/>
              <w:jc w:val="center"/>
              <w:rPr>
                <w:b/>
                <w:sz w:val="16"/>
                <w:szCs w:val="16"/>
              </w:rPr>
            </w:pPr>
            <w:r w:rsidRPr="006918B8">
              <w:rPr>
                <w:b/>
                <w:sz w:val="16"/>
                <w:szCs w:val="16"/>
              </w:rPr>
              <w:t>Valor al cierre del período/</w:t>
            </w:r>
            <w:r w:rsidR="005F6CD3">
              <w:rPr>
                <w:b/>
                <w:sz w:val="16"/>
                <w:szCs w:val="16"/>
              </w:rPr>
              <w:t xml:space="preserve"> </w:t>
            </w:r>
            <w:r w:rsidRPr="006918B8">
              <w:rPr>
                <w:b/>
                <w:sz w:val="16"/>
                <w:szCs w:val="16"/>
              </w:rPr>
              <w:t>ejercicio</w:t>
            </w:r>
          </w:p>
        </w:tc>
      </w:tr>
      <w:tr w:rsidR="00AE1CA0" w:rsidRPr="007C35D5" w14:paraId="65870D22" w14:textId="77777777" w:rsidTr="00E23352">
        <w:tc>
          <w:tcPr>
            <w:tcW w:w="2340" w:type="dxa"/>
          </w:tcPr>
          <w:p w14:paraId="16CF9578" w14:textId="77777777" w:rsidR="00AE1CA0" w:rsidRPr="007C35D5" w:rsidRDefault="00AE1CA0" w:rsidP="00AE1CA0">
            <w:pPr>
              <w:pStyle w:val="Texto"/>
              <w:jc w:val="left"/>
              <w:rPr>
                <w:sz w:val="16"/>
                <w:szCs w:val="16"/>
              </w:rPr>
            </w:pPr>
          </w:p>
        </w:tc>
        <w:tc>
          <w:tcPr>
            <w:tcW w:w="71" w:type="dxa"/>
          </w:tcPr>
          <w:p w14:paraId="34A5E81F" w14:textId="77777777" w:rsidR="00AE1CA0" w:rsidRPr="007C35D5" w:rsidRDefault="00AE1CA0" w:rsidP="00AE1CA0">
            <w:pPr>
              <w:pStyle w:val="Texto"/>
              <w:rPr>
                <w:sz w:val="16"/>
                <w:szCs w:val="16"/>
              </w:rPr>
            </w:pPr>
          </w:p>
        </w:tc>
        <w:tc>
          <w:tcPr>
            <w:tcW w:w="1099" w:type="dxa"/>
          </w:tcPr>
          <w:p w14:paraId="5BC6CAB2" w14:textId="77777777" w:rsidR="00AE1CA0" w:rsidRPr="007C35D5" w:rsidRDefault="00AE1CA0" w:rsidP="009B380A">
            <w:pPr>
              <w:pStyle w:val="Texto"/>
              <w:tabs>
                <w:tab w:val="decimal" w:pos="1005"/>
              </w:tabs>
              <w:rPr>
                <w:sz w:val="16"/>
                <w:szCs w:val="16"/>
              </w:rPr>
            </w:pPr>
          </w:p>
        </w:tc>
        <w:tc>
          <w:tcPr>
            <w:tcW w:w="71" w:type="dxa"/>
          </w:tcPr>
          <w:p w14:paraId="745AFBE8" w14:textId="77777777" w:rsidR="00AE1CA0" w:rsidRPr="007C35D5" w:rsidRDefault="00AE1CA0" w:rsidP="00AE1CA0">
            <w:pPr>
              <w:pStyle w:val="Texto"/>
              <w:rPr>
                <w:sz w:val="16"/>
                <w:szCs w:val="16"/>
              </w:rPr>
            </w:pPr>
          </w:p>
        </w:tc>
        <w:tc>
          <w:tcPr>
            <w:tcW w:w="1099" w:type="dxa"/>
          </w:tcPr>
          <w:p w14:paraId="617EED0A" w14:textId="77777777" w:rsidR="00AE1CA0" w:rsidRPr="007C35D5" w:rsidRDefault="00AE1CA0" w:rsidP="009B380A">
            <w:pPr>
              <w:pStyle w:val="Texto"/>
              <w:tabs>
                <w:tab w:val="decimal" w:pos="917"/>
              </w:tabs>
              <w:rPr>
                <w:sz w:val="16"/>
                <w:szCs w:val="16"/>
              </w:rPr>
            </w:pPr>
          </w:p>
        </w:tc>
        <w:tc>
          <w:tcPr>
            <w:tcW w:w="71" w:type="dxa"/>
          </w:tcPr>
          <w:p w14:paraId="5D5878EA" w14:textId="77777777" w:rsidR="00AE1CA0" w:rsidRPr="007C35D5" w:rsidRDefault="00AE1CA0" w:rsidP="00AE1CA0">
            <w:pPr>
              <w:pStyle w:val="Texto"/>
              <w:rPr>
                <w:sz w:val="16"/>
                <w:szCs w:val="16"/>
              </w:rPr>
            </w:pPr>
          </w:p>
        </w:tc>
        <w:tc>
          <w:tcPr>
            <w:tcW w:w="1189" w:type="dxa"/>
          </w:tcPr>
          <w:p w14:paraId="26239282" w14:textId="77777777" w:rsidR="00AE1CA0" w:rsidRPr="007C35D5" w:rsidRDefault="00AE1CA0" w:rsidP="009B380A">
            <w:pPr>
              <w:pStyle w:val="Texto"/>
              <w:tabs>
                <w:tab w:val="decimal" w:pos="990"/>
              </w:tabs>
              <w:rPr>
                <w:sz w:val="16"/>
                <w:szCs w:val="16"/>
              </w:rPr>
            </w:pPr>
          </w:p>
        </w:tc>
        <w:tc>
          <w:tcPr>
            <w:tcW w:w="71" w:type="dxa"/>
          </w:tcPr>
          <w:p w14:paraId="3DB8557A" w14:textId="77777777" w:rsidR="00AE1CA0" w:rsidRPr="007C35D5" w:rsidRDefault="00AE1CA0" w:rsidP="00AE1CA0">
            <w:pPr>
              <w:pStyle w:val="Texto"/>
              <w:tabs>
                <w:tab w:val="decimal" w:pos="1098"/>
              </w:tabs>
              <w:jc w:val="left"/>
              <w:rPr>
                <w:sz w:val="16"/>
                <w:szCs w:val="16"/>
              </w:rPr>
            </w:pPr>
          </w:p>
        </w:tc>
        <w:tc>
          <w:tcPr>
            <w:tcW w:w="1189" w:type="dxa"/>
          </w:tcPr>
          <w:p w14:paraId="63B3F166" w14:textId="77777777" w:rsidR="00AE1CA0" w:rsidRPr="007C35D5" w:rsidRDefault="00AE1CA0" w:rsidP="006918B8">
            <w:pPr>
              <w:pStyle w:val="Texto"/>
              <w:tabs>
                <w:tab w:val="decimal" w:pos="990"/>
              </w:tabs>
              <w:rPr>
                <w:sz w:val="16"/>
                <w:szCs w:val="16"/>
              </w:rPr>
            </w:pPr>
          </w:p>
        </w:tc>
        <w:tc>
          <w:tcPr>
            <w:tcW w:w="135" w:type="dxa"/>
          </w:tcPr>
          <w:p w14:paraId="0940CC38" w14:textId="77777777" w:rsidR="00AE1CA0" w:rsidRPr="007C35D5" w:rsidRDefault="00AE1CA0" w:rsidP="00AE1CA0">
            <w:pPr>
              <w:pStyle w:val="Texto"/>
              <w:jc w:val="center"/>
              <w:rPr>
                <w:sz w:val="16"/>
                <w:szCs w:val="16"/>
              </w:rPr>
            </w:pPr>
          </w:p>
        </w:tc>
        <w:tc>
          <w:tcPr>
            <w:tcW w:w="1125" w:type="dxa"/>
          </w:tcPr>
          <w:p w14:paraId="15E744FB" w14:textId="77777777" w:rsidR="00AE1CA0" w:rsidRPr="007C35D5" w:rsidRDefault="00AE1CA0" w:rsidP="009B380A">
            <w:pPr>
              <w:pStyle w:val="Texto"/>
              <w:tabs>
                <w:tab w:val="decimal" w:pos="930"/>
              </w:tabs>
              <w:rPr>
                <w:sz w:val="16"/>
                <w:szCs w:val="16"/>
              </w:rPr>
            </w:pPr>
          </w:p>
        </w:tc>
        <w:tc>
          <w:tcPr>
            <w:tcW w:w="90" w:type="dxa"/>
          </w:tcPr>
          <w:p w14:paraId="644E1358" w14:textId="77777777" w:rsidR="00AE1CA0" w:rsidRPr="007C35D5" w:rsidRDefault="00AE1CA0" w:rsidP="00AE1CA0">
            <w:pPr>
              <w:pStyle w:val="Texto"/>
              <w:jc w:val="center"/>
              <w:rPr>
                <w:sz w:val="16"/>
                <w:szCs w:val="16"/>
              </w:rPr>
            </w:pPr>
          </w:p>
        </w:tc>
        <w:tc>
          <w:tcPr>
            <w:tcW w:w="1125" w:type="dxa"/>
          </w:tcPr>
          <w:p w14:paraId="2248FFB8" w14:textId="77777777" w:rsidR="00AE1CA0" w:rsidRPr="007C35D5" w:rsidRDefault="00AE1CA0" w:rsidP="009B380A">
            <w:pPr>
              <w:pStyle w:val="Texto"/>
              <w:tabs>
                <w:tab w:val="decimal" w:pos="970"/>
              </w:tabs>
              <w:rPr>
                <w:sz w:val="16"/>
                <w:szCs w:val="16"/>
              </w:rPr>
            </w:pPr>
          </w:p>
        </w:tc>
      </w:tr>
      <w:tr w:rsidR="008D70EE" w:rsidRPr="006918B8" w14:paraId="0D70B5E0" w14:textId="77777777" w:rsidTr="004760D0">
        <w:tc>
          <w:tcPr>
            <w:tcW w:w="2340" w:type="dxa"/>
          </w:tcPr>
          <w:p w14:paraId="090FC2A6" w14:textId="5D45BE24" w:rsidR="008D70EE" w:rsidRPr="006918B8" w:rsidRDefault="008D70EE" w:rsidP="008D70EE">
            <w:pPr>
              <w:pStyle w:val="Texto"/>
              <w:jc w:val="left"/>
              <w:rPr>
                <w:sz w:val="16"/>
                <w:szCs w:val="16"/>
              </w:rPr>
            </w:pPr>
            <w:r w:rsidRPr="006918B8">
              <w:rPr>
                <w:sz w:val="16"/>
                <w:szCs w:val="16"/>
              </w:rPr>
              <w:t xml:space="preserve">Terrenos, </w:t>
            </w:r>
            <w:r>
              <w:rPr>
                <w:sz w:val="16"/>
                <w:szCs w:val="16"/>
              </w:rPr>
              <w:t>c</w:t>
            </w:r>
            <w:r w:rsidRPr="006918B8">
              <w:rPr>
                <w:sz w:val="16"/>
                <w:szCs w:val="16"/>
              </w:rPr>
              <w:t xml:space="preserve">ampos y </w:t>
            </w:r>
            <w:r>
              <w:rPr>
                <w:sz w:val="16"/>
                <w:szCs w:val="16"/>
              </w:rPr>
              <w:t>f</w:t>
            </w:r>
            <w:r w:rsidRPr="006918B8">
              <w:rPr>
                <w:sz w:val="16"/>
                <w:szCs w:val="16"/>
              </w:rPr>
              <w:t>incas</w:t>
            </w:r>
          </w:p>
        </w:tc>
        <w:tc>
          <w:tcPr>
            <w:tcW w:w="71" w:type="dxa"/>
          </w:tcPr>
          <w:p w14:paraId="3CAAFFFF" w14:textId="77777777" w:rsidR="008D70EE" w:rsidRPr="006918B8" w:rsidRDefault="008D70EE" w:rsidP="008D70EE">
            <w:pPr>
              <w:pStyle w:val="Texto"/>
              <w:rPr>
                <w:sz w:val="16"/>
                <w:szCs w:val="16"/>
              </w:rPr>
            </w:pPr>
          </w:p>
        </w:tc>
        <w:tc>
          <w:tcPr>
            <w:tcW w:w="1099" w:type="dxa"/>
          </w:tcPr>
          <w:p w14:paraId="072B9B21" w14:textId="527D1928" w:rsidR="008D70EE" w:rsidRPr="006918B8" w:rsidRDefault="008D70EE" w:rsidP="008D70EE">
            <w:pPr>
              <w:pStyle w:val="Texto"/>
              <w:tabs>
                <w:tab w:val="decimal" w:pos="1017"/>
              </w:tabs>
              <w:rPr>
                <w:sz w:val="16"/>
                <w:szCs w:val="16"/>
              </w:rPr>
            </w:pPr>
            <w:r w:rsidRPr="000D06A9">
              <w:rPr>
                <w:sz w:val="16"/>
                <w:szCs w:val="16"/>
              </w:rPr>
              <w:t>12.713.162</w:t>
            </w:r>
          </w:p>
        </w:tc>
        <w:tc>
          <w:tcPr>
            <w:tcW w:w="71" w:type="dxa"/>
          </w:tcPr>
          <w:p w14:paraId="2EEAEB06" w14:textId="77777777" w:rsidR="008D70EE" w:rsidRPr="006918B8" w:rsidRDefault="008D70EE" w:rsidP="008D70EE">
            <w:pPr>
              <w:tabs>
                <w:tab w:val="decimal" w:pos="917"/>
              </w:tabs>
              <w:rPr>
                <w:sz w:val="16"/>
                <w:szCs w:val="16"/>
              </w:rPr>
            </w:pPr>
          </w:p>
        </w:tc>
        <w:tc>
          <w:tcPr>
            <w:tcW w:w="1099" w:type="dxa"/>
          </w:tcPr>
          <w:p w14:paraId="05471B34" w14:textId="5D975738" w:rsidR="008D70EE" w:rsidRPr="006918B8" w:rsidRDefault="008D70EE" w:rsidP="008D70EE">
            <w:pPr>
              <w:pStyle w:val="Texto"/>
              <w:tabs>
                <w:tab w:val="decimal" w:pos="917"/>
              </w:tabs>
              <w:rPr>
                <w:sz w:val="16"/>
                <w:szCs w:val="16"/>
              </w:rPr>
            </w:pPr>
            <w:r>
              <w:rPr>
                <w:sz w:val="16"/>
                <w:szCs w:val="16"/>
              </w:rPr>
              <w:t xml:space="preserve">-       </w:t>
            </w:r>
          </w:p>
        </w:tc>
        <w:tc>
          <w:tcPr>
            <w:tcW w:w="71" w:type="dxa"/>
          </w:tcPr>
          <w:p w14:paraId="13EB3B16" w14:textId="77777777" w:rsidR="008D70EE" w:rsidRPr="006918B8" w:rsidRDefault="008D70EE" w:rsidP="008D70EE">
            <w:pPr>
              <w:tabs>
                <w:tab w:val="decimal" w:pos="917"/>
              </w:tabs>
              <w:rPr>
                <w:sz w:val="16"/>
                <w:szCs w:val="16"/>
              </w:rPr>
            </w:pPr>
          </w:p>
        </w:tc>
        <w:tc>
          <w:tcPr>
            <w:tcW w:w="1189" w:type="dxa"/>
            <w:vAlign w:val="top"/>
          </w:tcPr>
          <w:p w14:paraId="42468060" w14:textId="6824E6FE" w:rsidR="008D70EE" w:rsidRPr="006918B8" w:rsidRDefault="008D70EE" w:rsidP="008D70EE">
            <w:pPr>
              <w:pStyle w:val="Texto"/>
              <w:tabs>
                <w:tab w:val="decimal" w:pos="917"/>
              </w:tabs>
              <w:rPr>
                <w:sz w:val="16"/>
                <w:szCs w:val="16"/>
              </w:rPr>
            </w:pPr>
            <w:r w:rsidRPr="008B27AB">
              <w:rPr>
                <w:sz w:val="16"/>
                <w:szCs w:val="16"/>
              </w:rPr>
              <w:t xml:space="preserve">-       </w:t>
            </w:r>
          </w:p>
        </w:tc>
        <w:tc>
          <w:tcPr>
            <w:tcW w:w="71" w:type="dxa"/>
          </w:tcPr>
          <w:p w14:paraId="25B7C45C" w14:textId="77777777" w:rsidR="008D70EE" w:rsidRPr="006918B8" w:rsidRDefault="008D70EE" w:rsidP="008D70EE">
            <w:pPr>
              <w:tabs>
                <w:tab w:val="decimal" w:pos="917"/>
              </w:tabs>
              <w:rPr>
                <w:sz w:val="16"/>
                <w:szCs w:val="16"/>
              </w:rPr>
            </w:pPr>
          </w:p>
        </w:tc>
        <w:tc>
          <w:tcPr>
            <w:tcW w:w="1189" w:type="dxa"/>
            <w:vAlign w:val="top"/>
          </w:tcPr>
          <w:p w14:paraId="15F4BCF7" w14:textId="1C841F57" w:rsidR="008D70EE" w:rsidRPr="006918B8" w:rsidRDefault="008D70EE" w:rsidP="008D70EE">
            <w:pPr>
              <w:pStyle w:val="Texto"/>
              <w:tabs>
                <w:tab w:val="decimal" w:pos="917"/>
              </w:tabs>
              <w:rPr>
                <w:sz w:val="16"/>
                <w:szCs w:val="16"/>
              </w:rPr>
            </w:pPr>
            <w:r w:rsidRPr="009E0921">
              <w:rPr>
                <w:sz w:val="16"/>
                <w:szCs w:val="16"/>
              </w:rPr>
              <w:t xml:space="preserve">-       </w:t>
            </w:r>
          </w:p>
        </w:tc>
        <w:tc>
          <w:tcPr>
            <w:tcW w:w="135" w:type="dxa"/>
          </w:tcPr>
          <w:p w14:paraId="69020467" w14:textId="77777777" w:rsidR="008D70EE" w:rsidRPr="006918B8" w:rsidRDefault="008D70EE" w:rsidP="008D70EE">
            <w:pPr>
              <w:tabs>
                <w:tab w:val="decimal" w:pos="917"/>
              </w:tabs>
              <w:rPr>
                <w:sz w:val="16"/>
                <w:szCs w:val="16"/>
              </w:rPr>
            </w:pPr>
          </w:p>
        </w:tc>
        <w:tc>
          <w:tcPr>
            <w:tcW w:w="1125" w:type="dxa"/>
          </w:tcPr>
          <w:p w14:paraId="0D6FD7DC" w14:textId="5019BD63" w:rsidR="008D70EE" w:rsidRPr="006918B8" w:rsidRDefault="008D70EE" w:rsidP="008D70EE">
            <w:pPr>
              <w:pStyle w:val="Texto"/>
              <w:tabs>
                <w:tab w:val="decimal" w:pos="917"/>
              </w:tabs>
              <w:rPr>
                <w:sz w:val="16"/>
                <w:szCs w:val="16"/>
              </w:rPr>
            </w:pPr>
            <w:r>
              <w:rPr>
                <w:sz w:val="16"/>
                <w:szCs w:val="16"/>
              </w:rPr>
              <w:t xml:space="preserve">-       </w:t>
            </w:r>
          </w:p>
        </w:tc>
        <w:tc>
          <w:tcPr>
            <w:tcW w:w="90" w:type="dxa"/>
          </w:tcPr>
          <w:p w14:paraId="16B8D0BE" w14:textId="77777777" w:rsidR="008D70EE" w:rsidRPr="006918B8" w:rsidRDefault="008D70EE" w:rsidP="008D70EE">
            <w:pPr>
              <w:tabs>
                <w:tab w:val="decimal" w:pos="917"/>
              </w:tabs>
              <w:rPr>
                <w:sz w:val="16"/>
                <w:szCs w:val="16"/>
              </w:rPr>
            </w:pPr>
          </w:p>
        </w:tc>
        <w:tc>
          <w:tcPr>
            <w:tcW w:w="1125" w:type="dxa"/>
          </w:tcPr>
          <w:p w14:paraId="4B2CB6E1" w14:textId="38803336" w:rsidR="008D70EE" w:rsidRPr="006918B8" w:rsidRDefault="008D70EE" w:rsidP="008D70EE">
            <w:pPr>
              <w:pStyle w:val="Texto"/>
              <w:tabs>
                <w:tab w:val="decimal" w:pos="965"/>
              </w:tabs>
              <w:jc w:val="left"/>
              <w:rPr>
                <w:sz w:val="16"/>
                <w:szCs w:val="16"/>
              </w:rPr>
            </w:pPr>
            <w:r w:rsidRPr="00942222">
              <w:rPr>
                <w:sz w:val="16"/>
                <w:szCs w:val="16"/>
              </w:rPr>
              <w:t>12.713.162</w:t>
            </w:r>
          </w:p>
        </w:tc>
      </w:tr>
      <w:tr w:rsidR="008D70EE" w:rsidRPr="006918B8" w14:paraId="55BF66E1" w14:textId="77777777" w:rsidTr="004760D0">
        <w:tc>
          <w:tcPr>
            <w:tcW w:w="2340" w:type="dxa"/>
          </w:tcPr>
          <w:p w14:paraId="37FE0793" w14:textId="21D8D3DD" w:rsidR="008D70EE" w:rsidRPr="006918B8" w:rsidRDefault="008D70EE" w:rsidP="008D70EE">
            <w:pPr>
              <w:pStyle w:val="Texto"/>
              <w:jc w:val="left"/>
              <w:rPr>
                <w:sz w:val="16"/>
                <w:szCs w:val="16"/>
              </w:rPr>
            </w:pPr>
            <w:r w:rsidRPr="006918B8">
              <w:rPr>
                <w:sz w:val="16"/>
                <w:szCs w:val="16"/>
              </w:rPr>
              <w:t xml:space="preserve">Mejoras en </w:t>
            </w:r>
            <w:r>
              <w:rPr>
                <w:sz w:val="16"/>
                <w:szCs w:val="16"/>
              </w:rPr>
              <w:t>c</w:t>
            </w:r>
            <w:r w:rsidRPr="006918B8">
              <w:rPr>
                <w:sz w:val="16"/>
                <w:szCs w:val="16"/>
              </w:rPr>
              <w:t xml:space="preserve">ampos y </w:t>
            </w:r>
            <w:r>
              <w:rPr>
                <w:sz w:val="16"/>
                <w:szCs w:val="16"/>
              </w:rPr>
              <w:t>f</w:t>
            </w:r>
            <w:r w:rsidRPr="006918B8">
              <w:rPr>
                <w:sz w:val="16"/>
                <w:szCs w:val="16"/>
              </w:rPr>
              <w:t>incas</w:t>
            </w:r>
          </w:p>
        </w:tc>
        <w:tc>
          <w:tcPr>
            <w:tcW w:w="71" w:type="dxa"/>
          </w:tcPr>
          <w:p w14:paraId="27756AE5" w14:textId="77777777" w:rsidR="008D70EE" w:rsidRPr="006918B8" w:rsidRDefault="008D70EE" w:rsidP="008D70EE">
            <w:pPr>
              <w:pStyle w:val="Texto"/>
              <w:rPr>
                <w:sz w:val="16"/>
                <w:szCs w:val="16"/>
              </w:rPr>
            </w:pPr>
          </w:p>
        </w:tc>
        <w:tc>
          <w:tcPr>
            <w:tcW w:w="1099" w:type="dxa"/>
          </w:tcPr>
          <w:p w14:paraId="5E929A86" w14:textId="243AFDDB" w:rsidR="008D70EE" w:rsidRPr="006918B8" w:rsidRDefault="008D70EE" w:rsidP="008D70EE">
            <w:pPr>
              <w:pStyle w:val="Texto"/>
              <w:tabs>
                <w:tab w:val="decimal" w:pos="1017"/>
              </w:tabs>
              <w:rPr>
                <w:sz w:val="16"/>
                <w:szCs w:val="16"/>
              </w:rPr>
            </w:pPr>
            <w:r w:rsidRPr="000D06A9">
              <w:rPr>
                <w:sz w:val="16"/>
                <w:szCs w:val="16"/>
              </w:rPr>
              <w:t>8.383.064</w:t>
            </w:r>
          </w:p>
        </w:tc>
        <w:tc>
          <w:tcPr>
            <w:tcW w:w="71" w:type="dxa"/>
          </w:tcPr>
          <w:p w14:paraId="393EDD86" w14:textId="77777777" w:rsidR="008D70EE" w:rsidRPr="006918B8" w:rsidRDefault="008D70EE" w:rsidP="008D70EE">
            <w:pPr>
              <w:tabs>
                <w:tab w:val="decimal" w:pos="917"/>
              </w:tabs>
              <w:rPr>
                <w:sz w:val="16"/>
                <w:szCs w:val="16"/>
              </w:rPr>
            </w:pPr>
          </w:p>
        </w:tc>
        <w:tc>
          <w:tcPr>
            <w:tcW w:w="1099" w:type="dxa"/>
            <w:vAlign w:val="top"/>
          </w:tcPr>
          <w:p w14:paraId="3BC52529" w14:textId="61C02280" w:rsidR="008D70EE" w:rsidRPr="006918B8" w:rsidRDefault="008D70EE" w:rsidP="008D70EE">
            <w:pPr>
              <w:pStyle w:val="Texto"/>
              <w:tabs>
                <w:tab w:val="decimal" w:pos="917"/>
              </w:tabs>
              <w:rPr>
                <w:sz w:val="16"/>
                <w:szCs w:val="16"/>
              </w:rPr>
            </w:pPr>
            <w:r w:rsidRPr="007F6668">
              <w:rPr>
                <w:sz w:val="16"/>
                <w:szCs w:val="16"/>
              </w:rPr>
              <w:t xml:space="preserve">-       </w:t>
            </w:r>
          </w:p>
        </w:tc>
        <w:tc>
          <w:tcPr>
            <w:tcW w:w="71" w:type="dxa"/>
          </w:tcPr>
          <w:p w14:paraId="152F7AAD" w14:textId="77777777" w:rsidR="008D70EE" w:rsidRPr="006918B8" w:rsidRDefault="008D70EE" w:rsidP="008D70EE">
            <w:pPr>
              <w:tabs>
                <w:tab w:val="decimal" w:pos="917"/>
              </w:tabs>
              <w:rPr>
                <w:sz w:val="16"/>
                <w:szCs w:val="16"/>
              </w:rPr>
            </w:pPr>
          </w:p>
        </w:tc>
        <w:tc>
          <w:tcPr>
            <w:tcW w:w="1189" w:type="dxa"/>
            <w:vAlign w:val="top"/>
          </w:tcPr>
          <w:p w14:paraId="5981FE16" w14:textId="2BEF95B8" w:rsidR="008D70EE" w:rsidRPr="006918B8" w:rsidRDefault="008D70EE" w:rsidP="008D70EE">
            <w:pPr>
              <w:pStyle w:val="Texto"/>
              <w:tabs>
                <w:tab w:val="decimal" w:pos="917"/>
              </w:tabs>
              <w:rPr>
                <w:sz w:val="16"/>
                <w:szCs w:val="16"/>
              </w:rPr>
            </w:pPr>
            <w:r w:rsidRPr="008B27AB">
              <w:rPr>
                <w:sz w:val="16"/>
                <w:szCs w:val="16"/>
              </w:rPr>
              <w:t xml:space="preserve">-       </w:t>
            </w:r>
          </w:p>
        </w:tc>
        <w:tc>
          <w:tcPr>
            <w:tcW w:w="71" w:type="dxa"/>
          </w:tcPr>
          <w:p w14:paraId="6AFD7785" w14:textId="77777777" w:rsidR="008D70EE" w:rsidRPr="006918B8" w:rsidRDefault="008D70EE" w:rsidP="008D70EE">
            <w:pPr>
              <w:tabs>
                <w:tab w:val="decimal" w:pos="917"/>
              </w:tabs>
              <w:rPr>
                <w:sz w:val="16"/>
                <w:szCs w:val="16"/>
              </w:rPr>
            </w:pPr>
          </w:p>
        </w:tc>
        <w:tc>
          <w:tcPr>
            <w:tcW w:w="1189" w:type="dxa"/>
            <w:vAlign w:val="top"/>
          </w:tcPr>
          <w:p w14:paraId="18DF07E1" w14:textId="575B9D2D" w:rsidR="008D70EE" w:rsidRPr="006918B8" w:rsidRDefault="008D70EE" w:rsidP="008D70EE">
            <w:pPr>
              <w:pStyle w:val="Texto"/>
              <w:tabs>
                <w:tab w:val="decimal" w:pos="917"/>
              </w:tabs>
              <w:rPr>
                <w:sz w:val="16"/>
                <w:szCs w:val="16"/>
              </w:rPr>
            </w:pPr>
            <w:r w:rsidRPr="009E0921">
              <w:rPr>
                <w:sz w:val="16"/>
                <w:szCs w:val="16"/>
              </w:rPr>
              <w:t xml:space="preserve">-       </w:t>
            </w:r>
          </w:p>
        </w:tc>
        <w:tc>
          <w:tcPr>
            <w:tcW w:w="135" w:type="dxa"/>
          </w:tcPr>
          <w:p w14:paraId="3F3DFF35" w14:textId="77777777" w:rsidR="008D70EE" w:rsidRPr="006918B8" w:rsidRDefault="008D70EE" w:rsidP="008D70EE">
            <w:pPr>
              <w:tabs>
                <w:tab w:val="decimal" w:pos="917"/>
              </w:tabs>
              <w:rPr>
                <w:sz w:val="16"/>
                <w:szCs w:val="16"/>
              </w:rPr>
            </w:pPr>
          </w:p>
        </w:tc>
        <w:tc>
          <w:tcPr>
            <w:tcW w:w="1125" w:type="dxa"/>
          </w:tcPr>
          <w:p w14:paraId="48745E22" w14:textId="0F619977" w:rsidR="008D70EE" w:rsidRPr="006918B8" w:rsidRDefault="008D70EE" w:rsidP="008D70EE">
            <w:pPr>
              <w:pStyle w:val="Texto"/>
              <w:tabs>
                <w:tab w:val="decimal" w:pos="917"/>
              </w:tabs>
              <w:rPr>
                <w:sz w:val="16"/>
                <w:szCs w:val="16"/>
              </w:rPr>
            </w:pPr>
            <w:r w:rsidRPr="00942222">
              <w:rPr>
                <w:sz w:val="16"/>
                <w:szCs w:val="16"/>
              </w:rPr>
              <w:t>119.028</w:t>
            </w:r>
          </w:p>
        </w:tc>
        <w:tc>
          <w:tcPr>
            <w:tcW w:w="90" w:type="dxa"/>
          </w:tcPr>
          <w:p w14:paraId="334C1BF0" w14:textId="77777777" w:rsidR="008D70EE" w:rsidRPr="006918B8" w:rsidRDefault="008D70EE" w:rsidP="008D70EE">
            <w:pPr>
              <w:tabs>
                <w:tab w:val="decimal" w:pos="917"/>
              </w:tabs>
              <w:rPr>
                <w:sz w:val="16"/>
                <w:szCs w:val="16"/>
              </w:rPr>
            </w:pPr>
          </w:p>
        </w:tc>
        <w:tc>
          <w:tcPr>
            <w:tcW w:w="1125" w:type="dxa"/>
          </w:tcPr>
          <w:p w14:paraId="09D89B03" w14:textId="2E492367" w:rsidR="008D70EE" w:rsidRPr="006918B8" w:rsidRDefault="008D70EE" w:rsidP="008D70EE">
            <w:pPr>
              <w:pStyle w:val="Texto"/>
              <w:tabs>
                <w:tab w:val="decimal" w:pos="965"/>
              </w:tabs>
              <w:jc w:val="left"/>
              <w:rPr>
                <w:sz w:val="16"/>
                <w:szCs w:val="16"/>
              </w:rPr>
            </w:pPr>
            <w:r w:rsidRPr="00942222">
              <w:rPr>
                <w:sz w:val="16"/>
                <w:szCs w:val="16"/>
              </w:rPr>
              <w:t>8.502.092</w:t>
            </w:r>
          </w:p>
        </w:tc>
      </w:tr>
      <w:tr w:rsidR="008D70EE" w:rsidRPr="006918B8" w14:paraId="59A152AA" w14:textId="77777777" w:rsidTr="004760D0">
        <w:tc>
          <w:tcPr>
            <w:tcW w:w="2340" w:type="dxa"/>
          </w:tcPr>
          <w:p w14:paraId="2ADAA6B2" w14:textId="164486A0" w:rsidR="008D70EE" w:rsidRPr="006918B8" w:rsidRDefault="008D70EE" w:rsidP="008D70EE">
            <w:pPr>
              <w:pStyle w:val="Texto"/>
              <w:jc w:val="left"/>
              <w:rPr>
                <w:sz w:val="16"/>
                <w:szCs w:val="16"/>
              </w:rPr>
            </w:pPr>
            <w:r w:rsidRPr="006918B8">
              <w:rPr>
                <w:sz w:val="16"/>
                <w:szCs w:val="16"/>
              </w:rPr>
              <w:t xml:space="preserve">Edificios y </w:t>
            </w:r>
            <w:r>
              <w:rPr>
                <w:sz w:val="16"/>
                <w:szCs w:val="16"/>
              </w:rPr>
              <w:t>c</w:t>
            </w:r>
            <w:r w:rsidRPr="006918B8">
              <w:rPr>
                <w:sz w:val="16"/>
                <w:szCs w:val="16"/>
              </w:rPr>
              <w:t>onstrucciones</w:t>
            </w:r>
          </w:p>
        </w:tc>
        <w:tc>
          <w:tcPr>
            <w:tcW w:w="71" w:type="dxa"/>
          </w:tcPr>
          <w:p w14:paraId="2139D627" w14:textId="77777777" w:rsidR="008D70EE" w:rsidRPr="006918B8" w:rsidRDefault="008D70EE" w:rsidP="008D70EE">
            <w:pPr>
              <w:pStyle w:val="Texto"/>
              <w:rPr>
                <w:sz w:val="16"/>
                <w:szCs w:val="16"/>
              </w:rPr>
            </w:pPr>
          </w:p>
        </w:tc>
        <w:tc>
          <w:tcPr>
            <w:tcW w:w="1099" w:type="dxa"/>
          </w:tcPr>
          <w:p w14:paraId="42D967B1" w14:textId="06298ABC" w:rsidR="008D70EE" w:rsidRPr="006918B8" w:rsidRDefault="008D70EE" w:rsidP="008D70EE">
            <w:pPr>
              <w:pStyle w:val="Texto"/>
              <w:tabs>
                <w:tab w:val="decimal" w:pos="1017"/>
              </w:tabs>
              <w:rPr>
                <w:sz w:val="16"/>
                <w:szCs w:val="16"/>
              </w:rPr>
            </w:pPr>
            <w:r w:rsidRPr="000D06A9">
              <w:rPr>
                <w:sz w:val="16"/>
                <w:szCs w:val="16"/>
              </w:rPr>
              <w:t>23.167.907</w:t>
            </w:r>
          </w:p>
        </w:tc>
        <w:tc>
          <w:tcPr>
            <w:tcW w:w="71" w:type="dxa"/>
          </w:tcPr>
          <w:p w14:paraId="296BBCC1" w14:textId="77777777" w:rsidR="008D70EE" w:rsidRPr="006918B8" w:rsidRDefault="008D70EE" w:rsidP="008D70EE">
            <w:pPr>
              <w:tabs>
                <w:tab w:val="decimal" w:pos="917"/>
              </w:tabs>
              <w:rPr>
                <w:sz w:val="16"/>
                <w:szCs w:val="16"/>
              </w:rPr>
            </w:pPr>
          </w:p>
        </w:tc>
        <w:tc>
          <w:tcPr>
            <w:tcW w:w="1099" w:type="dxa"/>
            <w:vAlign w:val="top"/>
          </w:tcPr>
          <w:p w14:paraId="25350E95" w14:textId="33425755" w:rsidR="008D70EE" w:rsidRPr="006918B8" w:rsidRDefault="008D70EE" w:rsidP="008D70EE">
            <w:pPr>
              <w:pStyle w:val="Texto"/>
              <w:tabs>
                <w:tab w:val="decimal" w:pos="917"/>
              </w:tabs>
              <w:rPr>
                <w:sz w:val="16"/>
                <w:szCs w:val="16"/>
              </w:rPr>
            </w:pPr>
            <w:r w:rsidRPr="007F6668">
              <w:rPr>
                <w:sz w:val="16"/>
                <w:szCs w:val="16"/>
              </w:rPr>
              <w:t xml:space="preserve">-       </w:t>
            </w:r>
          </w:p>
        </w:tc>
        <w:tc>
          <w:tcPr>
            <w:tcW w:w="71" w:type="dxa"/>
          </w:tcPr>
          <w:p w14:paraId="7F7D3521" w14:textId="77777777" w:rsidR="008D70EE" w:rsidRPr="006918B8" w:rsidRDefault="008D70EE" w:rsidP="008D70EE">
            <w:pPr>
              <w:tabs>
                <w:tab w:val="decimal" w:pos="917"/>
              </w:tabs>
              <w:rPr>
                <w:sz w:val="16"/>
                <w:szCs w:val="16"/>
              </w:rPr>
            </w:pPr>
          </w:p>
        </w:tc>
        <w:tc>
          <w:tcPr>
            <w:tcW w:w="1189" w:type="dxa"/>
            <w:vAlign w:val="top"/>
          </w:tcPr>
          <w:p w14:paraId="016C2C60" w14:textId="042F01EC" w:rsidR="008D70EE" w:rsidRPr="006918B8" w:rsidRDefault="008D70EE" w:rsidP="008D70EE">
            <w:pPr>
              <w:pStyle w:val="Texto"/>
              <w:tabs>
                <w:tab w:val="decimal" w:pos="917"/>
              </w:tabs>
              <w:rPr>
                <w:sz w:val="16"/>
                <w:szCs w:val="16"/>
              </w:rPr>
            </w:pPr>
            <w:r w:rsidRPr="008B27AB">
              <w:rPr>
                <w:sz w:val="16"/>
                <w:szCs w:val="16"/>
              </w:rPr>
              <w:t xml:space="preserve">-       </w:t>
            </w:r>
          </w:p>
        </w:tc>
        <w:tc>
          <w:tcPr>
            <w:tcW w:w="71" w:type="dxa"/>
          </w:tcPr>
          <w:p w14:paraId="2DEF1C3E" w14:textId="77777777" w:rsidR="008D70EE" w:rsidRPr="006918B8" w:rsidRDefault="008D70EE" w:rsidP="008D70EE">
            <w:pPr>
              <w:tabs>
                <w:tab w:val="decimal" w:pos="917"/>
              </w:tabs>
              <w:rPr>
                <w:sz w:val="16"/>
                <w:szCs w:val="16"/>
              </w:rPr>
            </w:pPr>
          </w:p>
        </w:tc>
        <w:tc>
          <w:tcPr>
            <w:tcW w:w="1189" w:type="dxa"/>
            <w:vAlign w:val="top"/>
          </w:tcPr>
          <w:p w14:paraId="491B474C" w14:textId="3842ECF8" w:rsidR="008D70EE" w:rsidRPr="006918B8" w:rsidRDefault="008D70EE" w:rsidP="008D70EE">
            <w:pPr>
              <w:pStyle w:val="Texto"/>
              <w:tabs>
                <w:tab w:val="decimal" w:pos="917"/>
              </w:tabs>
              <w:rPr>
                <w:sz w:val="16"/>
                <w:szCs w:val="16"/>
              </w:rPr>
            </w:pPr>
            <w:r w:rsidRPr="009E0921">
              <w:rPr>
                <w:sz w:val="16"/>
                <w:szCs w:val="16"/>
              </w:rPr>
              <w:t xml:space="preserve">-       </w:t>
            </w:r>
          </w:p>
        </w:tc>
        <w:tc>
          <w:tcPr>
            <w:tcW w:w="135" w:type="dxa"/>
          </w:tcPr>
          <w:p w14:paraId="368B0C9C" w14:textId="77777777" w:rsidR="008D70EE" w:rsidRPr="006918B8" w:rsidRDefault="008D70EE" w:rsidP="008D70EE">
            <w:pPr>
              <w:tabs>
                <w:tab w:val="decimal" w:pos="917"/>
              </w:tabs>
              <w:rPr>
                <w:sz w:val="16"/>
                <w:szCs w:val="16"/>
              </w:rPr>
            </w:pPr>
          </w:p>
        </w:tc>
        <w:tc>
          <w:tcPr>
            <w:tcW w:w="1125" w:type="dxa"/>
          </w:tcPr>
          <w:p w14:paraId="0F6F7E50" w14:textId="55D95283" w:rsidR="008D70EE" w:rsidRPr="006918B8" w:rsidRDefault="008D70EE" w:rsidP="008D70EE">
            <w:pPr>
              <w:pStyle w:val="Texto"/>
              <w:tabs>
                <w:tab w:val="decimal" w:pos="917"/>
              </w:tabs>
              <w:rPr>
                <w:sz w:val="16"/>
                <w:szCs w:val="16"/>
              </w:rPr>
            </w:pPr>
            <w:r w:rsidRPr="00942222">
              <w:rPr>
                <w:sz w:val="16"/>
                <w:szCs w:val="16"/>
              </w:rPr>
              <w:t>96.097</w:t>
            </w:r>
          </w:p>
        </w:tc>
        <w:tc>
          <w:tcPr>
            <w:tcW w:w="90" w:type="dxa"/>
          </w:tcPr>
          <w:p w14:paraId="434D7B09" w14:textId="77777777" w:rsidR="008D70EE" w:rsidRPr="006918B8" w:rsidRDefault="008D70EE" w:rsidP="008D70EE">
            <w:pPr>
              <w:tabs>
                <w:tab w:val="decimal" w:pos="917"/>
              </w:tabs>
              <w:rPr>
                <w:sz w:val="16"/>
                <w:szCs w:val="16"/>
              </w:rPr>
            </w:pPr>
          </w:p>
        </w:tc>
        <w:tc>
          <w:tcPr>
            <w:tcW w:w="1125" w:type="dxa"/>
          </w:tcPr>
          <w:p w14:paraId="0E75D60C" w14:textId="0D3F3E77" w:rsidR="008D70EE" w:rsidRPr="006918B8" w:rsidRDefault="008D70EE" w:rsidP="008D70EE">
            <w:pPr>
              <w:pStyle w:val="Texto"/>
              <w:tabs>
                <w:tab w:val="decimal" w:pos="965"/>
              </w:tabs>
              <w:jc w:val="left"/>
              <w:rPr>
                <w:sz w:val="16"/>
                <w:szCs w:val="16"/>
              </w:rPr>
            </w:pPr>
            <w:r w:rsidRPr="00942222">
              <w:rPr>
                <w:sz w:val="16"/>
                <w:szCs w:val="16"/>
              </w:rPr>
              <w:t>23.264.004</w:t>
            </w:r>
          </w:p>
        </w:tc>
      </w:tr>
      <w:tr w:rsidR="008D70EE" w:rsidRPr="006918B8" w14:paraId="050ACB86" w14:textId="77777777" w:rsidTr="004760D0">
        <w:tc>
          <w:tcPr>
            <w:tcW w:w="2340" w:type="dxa"/>
          </w:tcPr>
          <w:p w14:paraId="1CED2877" w14:textId="77777777" w:rsidR="008D70EE" w:rsidRPr="006918B8" w:rsidRDefault="008D70EE" w:rsidP="008D70EE">
            <w:pPr>
              <w:pStyle w:val="Texto"/>
              <w:jc w:val="left"/>
              <w:rPr>
                <w:sz w:val="16"/>
                <w:szCs w:val="16"/>
              </w:rPr>
            </w:pPr>
            <w:r w:rsidRPr="006918B8">
              <w:rPr>
                <w:sz w:val="16"/>
                <w:szCs w:val="16"/>
              </w:rPr>
              <w:t>Plantaciones</w:t>
            </w:r>
          </w:p>
        </w:tc>
        <w:tc>
          <w:tcPr>
            <w:tcW w:w="71" w:type="dxa"/>
          </w:tcPr>
          <w:p w14:paraId="51361580" w14:textId="77777777" w:rsidR="008D70EE" w:rsidRPr="006918B8" w:rsidRDefault="008D70EE" w:rsidP="008D70EE">
            <w:pPr>
              <w:pStyle w:val="Texto"/>
              <w:rPr>
                <w:sz w:val="16"/>
                <w:szCs w:val="16"/>
              </w:rPr>
            </w:pPr>
          </w:p>
        </w:tc>
        <w:tc>
          <w:tcPr>
            <w:tcW w:w="1099" w:type="dxa"/>
          </w:tcPr>
          <w:p w14:paraId="22E3B927" w14:textId="02BC0F6A" w:rsidR="008D70EE" w:rsidRPr="006918B8" w:rsidRDefault="008D70EE" w:rsidP="008D70EE">
            <w:pPr>
              <w:pStyle w:val="Texto"/>
              <w:tabs>
                <w:tab w:val="decimal" w:pos="1017"/>
              </w:tabs>
              <w:rPr>
                <w:sz w:val="16"/>
                <w:szCs w:val="16"/>
              </w:rPr>
            </w:pPr>
            <w:r w:rsidRPr="000D06A9">
              <w:rPr>
                <w:sz w:val="16"/>
                <w:szCs w:val="16"/>
              </w:rPr>
              <w:t>11.558.199</w:t>
            </w:r>
          </w:p>
        </w:tc>
        <w:tc>
          <w:tcPr>
            <w:tcW w:w="71" w:type="dxa"/>
          </w:tcPr>
          <w:p w14:paraId="1542C4FE" w14:textId="77777777" w:rsidR="008D70EE" w:rsidRPr="006918B8" w:rsidRDefault="008D70EE" w:rsidP="008D70EE">
            <w:pPr>
              <w:tabs>
                <w:tab w:val="decimal" w:pos="917"/>
              </w:tabs>
              <w:rPr>
                <w:sz w:val="16"/>
                <w:szCs w:val="16"/>
              </w:rPr>
            </w:pPr>
          </w:p>
        </w:tc>
        <w:tc>
          <w:tcPr>
            <w:tcW w:w="1099" w:type="dxa"/>
            <w:vAlign w:val="top"/>
          </w:tcPr>
          <w:p w14:paraId="3D8C041D" w14:textId="5F5A306C" w:rsidR="008D70EE" w:rsidRPr="006918B8" w:rsidRDefault="008D70EE" w:rsidP="008D70EE">
            <w:pPr>
              <w:pStyle w:val="Texto"/>
              <w:tabs>
                <w:tab w:val="decimal" w:pos="917"/>
              </w:tabs>
              <w:rPr>
                <w:sz w:val="16"/>
                <w:szCs w:val="16"/>
              </w:rPr>
            </w:pPr>
            <w:r w:rsidRPr="007F6668">
              <w:rPr>
                <w:sz w:val="16"/>
                <w:szCs w:val="16"/>
              </w:rPr>
              <w:t xml:space="preserve">-       </w:t>
            </w:r>
          </w:p>
        </w:tc>
        <w:tc>
          <w:tcPr>
            <w:tcW w:w="71" w:type="dxa"/>
          </w:tcPr>
          <w:p w14:paraId="3F869D15" w14:textId="77777777" w:rsidR="008D70EE" w:rsidRPr="006918B8" w:rsidRDefault="008D70EE" w:rsidP="008D70EE">
            <w:pPr>
              <w:tabs>
                <w:tab w:val="decimal" w:pos="917"/>
              </w:tabs>
              <w:rPr>
                <w:sz w:val="16"/>
                <w:szCs w:val="16"/>
              </w:rPr>
            </w:pPr>
          </w:p>
        </w:tc>
        <w:tc>
          <w:tcPr>
            <w:tcW w:w="1189" w:type="dxa"/>
            <w:vAlign w:val="top"/>
          </w:tcPr>
          <w:p w14:paraId="2A451296" w14:textId="5A065BAB" w:rsidR="008D70EE" w:rsidRPr="006918B8" w:rsidRDefault="008D70EE" w:rsidP="008D70EE">
            <w:pPr>
              <w:pStyle w:val="Texto"/>
              <w:tabs>
                <w:tab w:val="decimal" w:pos="917"/>
              </w:tabs>
              <w:rPr>
                <w:sz w:val="16"/>
                <w:szCs w:val="16"/>
              </w:rPr>
            </w:pPr>
            <w:r w:rsidRPr="008B27AB">
              <w:rPr>
                <w:sz w:val="16"/>
                <w:szCs w:val="16"/>
              </w:rPr>
              <w:t xml:space="preserve">-       </w:t>
            </w:r>
          </w:p>
        </w:tc>
        <w:tc>
          <w:tcPr>
            <w:tcW w:w="71" w:type="dxa"/>
          </w:tcPr>
          <w:p w14:paraId="36E6C3CF" w14:textId="77777777" w:rsidR="008D70EE" w:rsidRPr="006918B8" w:rsidRDefault="008D70EE" w:rsidP="008D70EE">
            <w:pPr>
              <w:tabs>
                <w:tab w:val="decimal" w:pos="917"/>
              </w:tabs>
              <w:rPr>
                <w:sz w:val="16"/>
                <w:szCs w:val="16"/>
              </w:rPr>
            </w:pPr>
          </w:p>
        </w:tc>
        <w:tc>
          <w:tcPr>
            <w:tcW w:w="1189" w:type="dxa"/>
            <w:vAlign w:val="top"/>
          </w:tcPr>
          <w:p w14:paraId="4DF2A255" w14:textId="121EFF4B" w:rsidR="008D70EE" w:rsidRPr="006918B8" w:rsidRDefault="008D70EE" w:rsidP="008D70EE">
            <w:pPr>
              <w:pStyle w:val="Texto"/>
              <w:tabs>
                <w:tab w:val="decimal" w:pos="917"/>
              </w:tabs>
              <w:rPr>
                <w:sz w:val="16"/>
                <w:szCs w:val="16"/>
              </w:rPr>
            </w:pPr>
            <w:r w:rsidRPr="009E0921">
              <w:rPr>
                <w:sz w:val="16"/>
                <w:szCs w:val="16"/>
              </w:rPr>
              <w:t xml:space="preserve">-       </w:t>
            </w:r>
          </w:p>
        </w:tc>
        <w:tc>
          <w:tcPr>
            <w:tcW w:w="135" w:type="dxa"/>
          </w:tcPr>
          <w:p w14:paraId="704A7151" w14:textId="77777777" w:rsidR="008D70EE" w:rsidRPr="006918B8" w:rsidRDefault="008D70EE" w:rsidP="008D70EE">
            <w:pPr>
              <w:tabs>
                <w:tab w:val="decimal" w:pos="917"/>
              </w:tabs>
              <w:rPr>
                <w:sz w:val="16"/>
                <w:szCs w:val="16"/>
              </w:rPr>
            </w:pPr>
          </w:p>
        </w:tc>
        <w:tc>
          <w:tcPr>
            <w:tcW w:w="1125" w:type="dxa"/>
          </w:tcPr>
          <w:p w14:paraId="72EA137A" w14:textId="7AFAC596" w:rsidR="008D70EE" w:rsidRPr="006918B8" w:rsidRDefault="008D70EE" w:rsidP="008D70EE">
            <w:pPr>
              <w:pStyle w:val="Texto"/>
              <w:tabs>
                <w:tab w:val="decimal" w:pos="917"/>
              </w:tabs>
              <w:rPr>
                <w:sz w:val="16"/>
                <w:szCs w:val="16"/>
              </w:rPr>
            </w:pPr>
            <w:r>
              <w:rPr>
                <w:sz w:val="16"/>
                <w:szCs w:val="16"/>
              </w:rPr>
              <w:t xml:space="preserve">-       </w:t>
            </w:r>
          </w:p>
        </w:tc>
        <w:tc>
          <w:tcPr>
            <w:tcW w:w="90" w:type="dxa"/>
          </w:tcPr>
          <w:p w14:paraId="18FA349F" w14:textId="77777777" w:rsidR="008D70EE" w:rsidRPr="006918B8" w:rsidRDefault="008D70EE" w:rsidP="008D70EE">
            <w:pPr>
              <w:tabs>
                <w:tab w:val="decimal" w:pos="917"/>
              </w:tabs>
              <w:rPr>
                <w:sz w:val="16"/>
                <w:szCs w:val="16"/>
              </w:rPr>
            </w:pPr>
          </w:p>
        </w:tc>
        <w:tc>
          <w:tcPr>
            <w:tcW w:w="1125" w:type="dxa"/>
          </w:tcPr>
          <w:p w14:paraId="51C170A2" w14:textId="6989B58A" w:rsidR="008D70EE" w:rsidRPr="006918B8" w:rsidRDefault="008D70EE" w:rsidP="008D70EE">
            <w:pPr>
              <w:pStyle w:val="Texto"/>
              <w:tabs>
                <w:tab w:val="decimal" w:pos="965"/>
              </w:tabs>
              <w:jc w:val="left"/>
              <w:rPr>
                <w:sz w:val="16"/>
                <w:szCs w:val="16"/>
              </w:rPr>
            </w:pPr>
            <w:r w:rsidRPr="00942222">
              <w:rPr>
                <w:sz w:val="16"/>
                <w:szCs w:val="16"/>
              </w:rPr>
              <w:t>11.558.199</w:t>
            </w:r>
          </w:p>
        </w:tc>
      </w:tr>
      <w:tr w:rsidR="008D70EE" w:rsidRPr="006918B8" w14:paraId="5E4BC21D" w14:textId="77777777" w:rsidTr="004760D0">
        <w:tc>
          <w:tcPr>
            <w:tcW w:w="2340" w:type="dxa"/>
          </w:tcPr>
          <w:p w14:paraId="0A2E90E6" w14:textId="77777777" w:rsidR="008D70EE" w:rsidRPr="006918B8" w:rsidRDefault="008D70EE" w:rsidP="008D70EE">
            <w:pPr>
              <w:pStyle w:val="Texto"/>
              <w:jc w:val="left"/>
              <w:rPr>
                <w:sz w:val="16"/>
                <w:szCs w:val="16"/>
              </w:rPr>
            </w:pPr>
            <w:r w:rsidRPr="006918B8">
              <w:rPr>
                <w:sz w:val="16"/>
                <w:szCs w:val="16"/>
              </w:rPr>
              <w:t>Instalaciones</w:t>
            </w:r>
          </w:p>
        </w:tc>
        <w:tc>
          <w:tcPr>
            <w:tcW w:w="71" w:type="dxa"/>
          </w:tcPr>
          <w:p w14:paraId="37798A64" w14:textId="77777777" w:rsidR="008D70EE" w:rsidRPr="006918B8" w:rsidRDefault="008D70EE" w:rsidP="008D70EE">
            <w:pPr>
              <w:pStyle w:val="Texto"/>
              <w:rPr>
                <w:sz w:val="16"/>
                <w:szCs w:val="16"/>
              </w:rPr>
            </w:pPr>
          </w:p>
        </w:tc>
        <w:tc>
          <w:tcPr>
            <w:tcW w:w="1099" w:type="dxa"/>
          </w:tcPr>
          <w:p w14:paraId="4CBEF911" w14:textId="03A80311" w:rsidR="008D70EE" w:rsidRPr="006918B8" w:rsidRDefault="008D70EE" w:rsidP="008D70EE">
            <w:pPr>
              <w:pStyle w:val="Texto"/>
              <w:tabs>
                <w:tab w:val="decimal" w:pos="1017"/>
              </w:tabs>
              <w:rPr>
                <w:sz w:val="16"/>
                <w:szCs w:val="16"/>
              </w:rPr>
            </w:pPr>
            <w:r w:rsidRPr="000D06A9">
              <w:rPr>
                <w:sz w:val="16"/>
                <w:szCs w:val="16"/>
              </w:rPr>
              <w:t>1.102.320</w:t>
            </w:r>
          </w:p>
        </w:tc>
        <w:tc>
          <w:tcPr>
            <w:tcW w:w="71" w:type="dxa"/>
          </w:tcPr>
          <w:p w14:paraId="5565D9BD" w14:textId="77777777" w:rsidR="008D70EE" w:rsidRPr="006918B8" w:rsidRDefault="008D70EE" w:rsidP="008D70EE">
            <w:pPr>
              <w:tabs>
                <w:tab w:val="decimal" w:pos="917"/>
              </w:tabs>
              <w:rPr>
                <w:sz w:val="16"/>
                <w:szCs w:val="16"/>
              </w:rPr>
            </w:pPr>
          </w:p>
        </w:tc>
        <w:tc>
          <w:tcPr>
            <w:tcW w:w="1099" w:type="dxa"/>
            <w:vAlign w:val="top"/>
          </w:tcPr>
          <w:p w14:paraId="3F5F1C53" w14:textId="0B0013BC" w:rsidR="008D70EE" w:rsidRPr="006918B8" w:rsidRDefault="008D70EE" w:rsidP="008D70EE">
            <w:pPr>
              <w:pStyle w:val="Texto"/>
              <w:tabs>
                <w:tab w:val="decimal" w:pos="917"/>
              </w:tabs>
              <w:rPr>
                <w:sz w:val="16"/>
                <w:szCs w:val="16"/>
              </w:rPr>
            </w:pPr>
            <w:r w:rsidRPr="007F6668">
              <w:rPr>
                <w:sz w:val="16"/>
                <w:szCs w:val="16"/>
              </w:rPr>
              <w:t xml:space="preserve">-       </w:t>
            </w:r>
          </w:p>
        </w:tc>
        <w:tc>
          <w:tcPr>
            <w:tcW w:w="71" w:type="dxa"/>
          </w:tcPr>
          <w:p w14:paraId="3ECE6EE0" w14:textId="77777777" w:rsidR="008D70EE" w:rsidRPr="006918B8" w:rsidRDefault="008D70EE" w:rsidP="008D70EE">
            <w:pPr>
              <w:tabs>
                <w:tab w:val="decimal" w:pos="917"/>
              </w:tabs>
              <w:rPr>
                <w:sz w:val="16"/>
                <w:szCs w:val="16"/>
              </w:rPr>
            </w:pPr>
          </w:p>
        </w:tc>
        <w:tc>
          <w:tcPr>
            <w:tcW w:w="1189" w:type="dxa"/>
            <w:vAlign w:val="top"/>
          </w:tcPr>
          <w:p w14:paraId="10804F3C" w14:textId="73315854" w:rsidR="008D70EE" w:rsidRPr="006918B8" w:rsidRDefault="008D70EE" w:rsidP="008D70EE">
            <w:pPr>
              <w:pStyle w:val="Texto"/>
              <w:tabs>
                <w:tab w:val="decimal" w:pos="917"/>
              </w:tabs>
              <w:rPr>
                <w:sz w:val="16"/>
                <w:szCs w:val="16"/>
              </w:rPr>
            </w:pPr>
            <w:r w:rsidRPr="008B27AB">
              <w:rPr>
                <w:sz w:val="16"/>
                <w:szCs w:val="16"/>
              </w:rPr>
              <w:t xml:space="preserve">-       </w:t>
            </w:r>
          </w:p>
        </w:tc>
        <w:tc>
          <w:tcPr>
            <w:tcW w:w="71" w:type="dxa"/>
          </w:tcPr>
          <w:p w14:paraId="256C6BB1" w14:textId="77777777" w:rsidR="008D70EE" w:rsidRPr="006918B8" w:rsidRDefault="008D70EE" w:rsidP="008D70EE">
            <w:pPr>
              <w:tabs>
                <w:tab w:val="decimal" w:pos="917"/>
              </w:tabs>
              <w:rPr>
                <w:sz w:val="16"/>
                <w:szCs w:val="16"/>
              </w:rPr>
            </w:pPr>
          </w:p>
        </w:tc>
        <w:tc>
          <w:tcPr>
            <w:tcW w:w="1189" w:type="dxa"/>
            <w:vAlign w:val="top"/>
          </w:tcPr>
          <w:p w14:paraId="4B6C364C" w14:textId="5D227CBE" w:rsidR="008D70EE" w:rsidRPr="006918B8" w:rsidRDefault="008D70EE" w:rsidP="008D70EE">
            <w:pPr>
              <w:pStyle w:val="Texto"/>
              <w:tabs>
                <w:tab w:val="decimal" w:pos="917"/>
              </w:tabs>
              <w:rPr>
                <w:sz w:val="16"/>
                <w:szCs w:val="16"/>
              </w:rPr>
            </w:pPr>
            <w:r w:rsidRPr="009E0921">
              <w:rPr>
                <w:sz w:val="16"/>
                <w:szCs w:val="16"/>
              </w:rPr>
              <w:t xml:space="preserve">-       </w:t>
            </w:r>
          </w:p>
        </w:tc>
        <w:tc>
          <w:tcPr>
            <w:tcW w:w="135" w:type="dxa"/>
          </w:tcPr>
          <w:p w14:paraId="116BE903" w14:textId="77777777" w:rsidR="008D70EE" w:rsidRPr="006918B8" w:rsidRDefault="008D70EE" w:rsidP="008D70EE">
            <w:pPr>
              <w:tabs>
                <w:tab w:val="decimal" w:pos="917"/>
              </w:tabs>
              <w:rPr>
                <w:sz w:val="16"/>
                <w:szCs w:val="16"/>
              </w:rPr>
            </w:pPr>
          </w:p>
        </w:tc>
        <w:tc>
          <w:tcPr>
            <w:tcW w:w="1125" w:type="dxa"/>
          </w:tcPr>
          <w:p w14:paraId="73D6E50A" w14:textId="3C9D432D" w:rsidR="008D70EE" w:rsidRPr="006918B8" w:rsidRDefault="008D70EE" w:rsidP="008D70EE">
            <w:pPr>
              <w:pStyle w:val="Texto"/>
              <w:tabs>
                <w:tab w:val="decimal" w:pos="917"/>
              </w:tabs>
              <w:rPr>
                <w:sz w:val="16"/>
                <w:szCs w:val="16"/>
              </w:rPr>
            </w:pPr>
            <w:r w:rsidRPr="00942222">
              <w:rPr>
                <w:sz w:val="16"/>
                <w:szCs w:val="16"/>
              </w:rPr>
              <w:t>106.901</w:t>
            </w:r>
          </w:p>
        </w:tc>
        <w:tc>
          <w:tcPr>
            <w:tcW w:w="90" w:type="dxa"/>
          </w:tcPr>
          <w:p w14:paraId="161D9F61" w14:textId="77777777" w:rsidR="008D70EE" w:rsidRPr="006918B8" w:rsidRDefault="008D70EE" w:rsidP="008D70EE">
            <w:pPr>
              <w:tabs>
                <w:tab w:val="decimal" w:pos="917"/>
              </w:tabs>
              <w:rPr>
                <w:sz w:val="16"/>
                <w:szCs w:val="16"/>
              </w:rPr>
            </w:pPr>
          </w:p>
        </w:tc>
        <w:tc>
          <w:tcPr>
            <w:tcW w:w="1125" w:type="dxa"/>
          </w:tcPr>
          <w:p w14:paraId="097811B3" w14:textId="7826D961" w:rsidR="008D70EE" w:rsidRPr="006918B8" w:rsidRDefault="008D70EE" w:rsidP="008D70EE">
            <w:pPr>
              <w:pStyle w:val="Texto"/>
              <w:tabs>
                <w:tab w:val="decimal" w:pos="965"/>
              </w:tabs>
              <w:jc w:val="left"/>
              <w:rPr>
                <w:sz w:val="16"/>
                <w:szCs w:val="16"/>
              </w:rPr>
            </w:pPr>
            <w:r w:rsidRPr="00942222">
              <w:rPr>
                <w:sz w:val="16"/>
                <w:szCs w:val="16"/>
              </w:rPr>
              <w:t>1.209.221</w:t>
            </w:r>
          </w:p>
        </w:tc>
      </w:tr>
      <w:tr w:rsidR="008D70EE" w:rsidRPr="006918B8" w14:paraId="34097659" w14:textId="77777777" w:rsidTr="00404914">
        <w:tc>
          <w:tcPr>
            <w:tcW w:w="2340" w:type="dxa"/>
          </w:tcPr>
          <w:p w14:paraId="1B62B452" w14:textId="5DED6A96" w:rsidR="008D70EE" w:rsidRPr="006918B8" w:rsidRDefault="008D70EE" w:rsidP="008D70EE">
            <w:pPr>
              <w:pStyle w:val="Texto"/>
              <w:jc w:val="left"/>
              <w:rPr>
                <w:sz w:val="16"/>
                <w:szCs w:val="16"/>
              </w:rPr>
            </w:pPr>
            <w:r w:rsidRPr="006918B8">
              <w:rPr>
                <w:sz w:val="16"/>
                <w:szCs w:val="16"/>
              </w:rPr>
              <w:t xml:space="preserve">Maquinarias y </w:t>
            </w:r>
            <w:r>
              <w:rPr>
                <w:sz w:val="16"/>
                <w:szCs w:val="16"/>
              </w:rPr>
              <w:t>e</w:t>
            </w:r>
            <w:r w:rsidRPr="006918B8">
              <w:rPr>
                <w:sz w:val="16"/>
                <w:szCs w:val="16"/>
              </w:rPr>
              <w:t>quipos</w:t>
            </w:r>
          </w:p>
        </w:tc>
        <w:tc>
          <w:tcPr>
            <w:tcW w:w="71" w:type="dxa"/>
          </w:tcPr>
          <w:p w14:paraId="34AC62D7" w14:textId="77777777" w:rsidR="008D70EE" w:rsidRPr="006918B8" w:rsidRDefault="008D70EE" w:rsidP="008D70EE">
            <w:pPr>
              <w:pStyle w:val="Texto"/>
              <w:rPr>
                <w:sz w:val="16"/>
                <w:szCs w:val="16"/>
              </w:rPr>
            </w:pPr>
          </w:p>
        </w:tc>
        <w:tc>
          <w:tcPr>
            <w:tcW w:w="1099" w:type="dxa"/>
          </w:tcPr>
          <w:p w14:paraId="54589CA9" w14:textId="5F8A6770" w:rsidR="008D70EE" w:rsidRPr="006918B8" w:rsidRDefault="008D70EE" w:rsidP="008D70EE">
            <w:pPr>
              <w:pStyle w:val="Texto"/>
              <w:tabs>
                <w:tab w:val="decimal" w:pos="1017"/>
              </w:tabs>
              <w:rPr>
                <w:sz w:val="16"/>
                <w:szCs w:val="16"/>
              </w:rPr>
            </w:pPr>
            <w:r w:rsidRPr="000D06A9">
              <w:rPr>
                <w:sz w:val="16"/>
                <w:szCs w:val="16"/>
              </w:rPr>
              <w:t>103.495.139</w:t>
            </w:r>
          </w:p>
        </w:tc>
        <w:tc>
          <w:tcPr>
            <w:tcW w:w="71" w:type="dxa"/>
          </w:tcPr>
          <w:p w14:paraId="667ECEF7" w14:textId="77777777" w:rsidR="008D70EE" w:rsidRPr="006918B8" w:rsidRDefault="008D70EE" w:rsidP="008D70EE">
            <w:pPr>
              <w:tabs>
                <w:tab w:val="decimal" w:pos="917"/>
              </w:tabs>
              <w:rPr>
                <w:sz w:val="16"/>
                <w:szCs w:val="16"/>
              </w:rPr>
            </w:pPr>
          </w:p>
        </w:tc>
        <w:tc>
          <w:tcPr>
            <w:tcW w:w="1099" w:type="dxa"/>
            <w:vAlign w:val="top"/>
          </w:tcPr>
          <w:p w14:paraId="29D6D630" w14:textId="6B7DA5B5" w:rsidR="008D70EE" w:rsidRPr="006918B8" w:rsidRDefault="008D70EE" w:rsidP="008D70EE">
            <w:pPr>
              <w:pStyle w:val="Texto"/>
              <w:tabs>
                <w:tab w:val="decimal" w:pos="917"/>
              </w:tabs>
              <w:rPr>
                <w:sz w:val="16"/>
                <w:szCs w:val="16"/>
              </w:rPr>
            </w:pPr>
            <w:r w:rsidRPr="007F6668">
              <w:rPr>
                <w:sz w:val="16"/>
                <w:szCs w:val="16"/>
              </w:rPr>
              <w:t xml:space="preserve">-       </w:t>
            </w:r>
          </w:p>
        </w:tc>
        <w:tc>
          <w:tcPr>
            <w:tcW w:w="71" w:type="dxa"/>
          </w:tcPr>
          <w:p w14:paraId="31E3BDF7" w14:textId="77777777" w:rsidR="008D70EE" w:rsidRPr="006918B8" w:rsidRDefault="008D70EE" w:rsidP="008D70EE">
            <w:pPr>
              <w:tabs>
                <w:tab w:val="decimal" w:pos="917"/>
              </w:tabs>
              <w:rPr>
                <w:sz w:val="16"/>
                <w:szCs w:val="16"/>
              </w:rPr>
            </w:pPr>
          </w:p>
        </w:tc>
        <w:tc>
          <w:tcPr>
            <w:tcW w:w="1189" w:type="dxa"/>
          </w:tcPr>
          <w:p w14:paraId="08FB6DFF" w14:textId="75C26B73" w:rsidR="008D70EE" w:rsidRPr="006918B8" w:rsidRDefault="008D70EE" w:rsidP="008D70EE">
            <w:pPr>
              <w:pStyle w:val="Texto"/>
              <w:tabs>
                <w:tab w:val="decimal" w:pos="917"/>
              </w:tabs>
              <w:rPr>
                <w:sz w:val="16"/>
                <w:szCs w:val="16"/>
              </w:rPr>
            </w:pPr>
            <w:r w:rsidRPr="00942222">
              <w:rPr>
                <w:sz w:val="16"/>
                <w:szCs w:val="16"/>
              </w:rPr>
              <w:t>(476.508)</w:t>
            </w:r>
          </w:p>
        </w:tc>
        <w:tc>
          <w:tcPr>
            <w:tcW w:w="71" w:type="dxa"/>
          </w:tcPr>
          <w:p w14:paraId="30B78B22" w14:textId="77777777" w:rsidR="008D70EE" w:rsidRPr="006918B8" w:rsidRDefault="008D70EE" w:rsidP="008D70EE">
            <w:pPr>
              <w:tabs>
                <w:tab w:val="decimal" w:pos="917"/>
              </w:tabs>
              <w:rPr>
                <w:sz w:val="16"/>
                <w:szCs w:val="16"/>
              </w:rPr>
            </w:pPr>
          </w:p>
        </w:tc>
        <w:tc>
          <w:tcPr>
            <w:tcW w:w="1189" w:type="dxa"/>
          </w:tcPr>
          <w:p w14:paraId="0C61535F" w14:textId="3EA11C67" w:rsidR="008D70EE" w:rsidRPr="006918B8" w:rsidRDefault="008D70EE" w:rsidP="008D70EE">
            <w:pPr>
              <w:pStyle w:val="Texto"/>
              <w:tabs>
                <w:tab w:val="decimal" w:pos="917"/>
              </w:tabs>
              <w:rPr>
                <w:sz w:val="16"/>
                <w:szCs w:val="16"/>
              </w:rPr>
            </w:pPr>
            <w:r w:rsidRPr="00942222">
              <w:rPr>
                <w:sz w:val="16"/>
                <w:szCs w:val="16"/>
              </w:rPr>
              <w:t>(352.243)</w:t>
            </w:r>
          </w:p>
        </w:tc>
        <w:tc>
          <w:tcPr>
            <w:tcW w:w="135" w:type="dxa"/>
          </w:tcPr>
          <w:p w14:paraId="0CC829F3" w14:textId="77777777" w:rsidR="008D70EE" w:rsidRPr="006918B8" w:rsidRDefault="008D70EE" w:rsidP="008D70EE">
            <w:pPr>
              <w:tabs>
                <w:tab w:val="decimal" w:pos="917"/>
              </w:tabs>
              <w:rPr>
                <w:sz w:val="16"/>
                <w:szCs w:val="16"/>
              </w:rPr>
            </w:pPr>
          </w:p>
        </w:tc>
        <w:tc>
          <w:tcPr>
            <w:tcW w:w="1125" w:type="dxa"/>
          </w:tcPr>
          <w:p w14:paraId="75FDF8DC" w14:textId="45CB7E8C" w:rsidR="008D70EE" w:rsidRPr="006918B8" w:rsidRDefault="008D70EE" w:rsidP="008D70EE">
            <w:pPr>
              <w:pStyle w:val="Texto"/>
              <w:tabs>
                <w:tab w:val="decimal" w:pos="917"/>
              </w:tabs>
              <w:rPr>
                <w:sz w:val="16"/>
                <w:szCs w:val="16"/>
              </w:rPr>
            </w:pPr>
            <w:r w:rsidRPr="00942222">
              <w:rPr>
                <w:sz w:val="16"/>
                <w:szCs w:val="16"/>
              </w:rPr>
              <w:t>508.358</w:t>
            </w:r>
          </w:p>
        </w:tc>
        <w:tc>
          <w:tcPr>
            <w:tcW w:w="90" w:type="dxa"/>
          </w:tcPr>
          <w:p w14:paraId="2B4108DC" w14:textId="77777777" w:rsidR="008D70EE" w:rsidRPr="006918B8" w:rsidRDefault="008D70EE" w:rsidP="008D70EE">
            <w:pPr>
              <w:tabs>
                <w:tab w:val="decimal" w:pos="917"/>
              </w:tabs>
              <w:rPr>
                <w:sz w:val="16"/>
                <w:szCs w:val="16"/>
              </w:rPr>
            </w:pPr>
          </w:p>
        </w:tc>
        <w:tc>
          <w:tcPr>
            <w:tcW w:w="1125" w:type="dxa"/>
          </w:tcPr>
          <w:p w14:paraId="78FD99FD" w14:textId="2AC2A69D" w:rsidR="008D70EE" w:rsidRPr="006918B8" w:rsidRDefault="008D70EE" w:rsidP="008D70EE">
            <w:pPr>
              <w:pStyle w:val="Texto"/>
              <w:tabs>
                <w:tab w:val="decimal" w:pos="965"/>
              </w:tabs>
              <w:jc w:val="left"/>
              <w:rPr>
                <w:sz w:val="16"/>
                <w:szCs w:val="16"/>
              </w:rPr>
            </w:pPr>
            <w:r w:rsidRPr="00942222">
              <w:rPr>
                <w:sz w:val="16"/>
                <w:szCs w:val="16"/>
              </w:rPr>
              <w:t>103.174.746</w:t>
            </w:r>
          </w:p>
        </w:tc>
      </w:tr>
      <w:tr w:rsidR="008D70EE" w:rsidRPr="006918B8" w14:paraId="200E0585" w14:textId="77777777" w:rsidTr="00404914">
        <w:tc>
          <w:tcPr>
            <w:tcW w:w="2340" w:type="dxa"/>
          </w:tcPr>
          <w:p w14:paraId="6A0DFC7C" w14:textId="77777777" w:rsidR="008D70EE" w:rsidRPr="006918B8" w:rsidRDefault="008D70EE" w:rsidP="008D70EE">
            <w:pPr>
              <w:pStyle w:val="Texto"/>
              <w:jc w:val="left"/>
              <w:rPr>
                <w:sz w:val="16"/>
                <w:szCs w:val="16"/>
              </w:rPr>
            </w:pPr>
            <w:r w:rsidRPr="006918B8">
              <w:rPr>
                <w:sz w:val="16"/>
                <w:szCs w:val="16"/>
              </w:rPr>
              <w:t>Rodados</w:t>
            </w:r>
          </w:p>
        </w:tc>
        <w:tc>
          <w:tcPr>
            <w:tcW w:w="71" w:type="dxa"/>
          </w:tcPr>
          <w:p w14:paraId="359C1E2E" w14:textId="77777777" w:rsidR="008D70EE" w:rsidRPr="006918B8" w:rsidRDefault="008D70EE" w:rsidP="008D70EE">
            <w:pPr>
              <w:pStyle w:val="Texto"/>
              <w:rPr>
                <w:sz w:val="16"/>
                <w:szCs w:val="16"/>
              </w:rPr>
            </w:pPr>
          </w:p>
        </w:tc>
        <w:tc>
          <w:tcPr>
            <w:tcW w:w="1099" w:type="dxa"/>
          </w:tcPr>
          <w:p w14:paraId="413E8B39" w14:textId="5BAF105D" w:rsidR="008D70EE" w:rsidRPr="006918B8" w:rsidRDefault="008D70EE" w:rsidP="008D70EE">
            <w:pPr>
              <w:pStyle w:val="Texto"/>
              <w:tabs>
                <w:tab w:val="decimal" w:pos="1017"/>
              </w:tabs>
              <w:rPr>
                <w:sz w:val="16"/>
                <w:szCs w:val="16"/>
              </w:rPr>
            </w:pPr>
            <w:r w:rsidRPr="000D06A9">
              <w:rPr>
                <w:sz w:val="16"/>
                <w:szCs w:val="16"/>
              </w:rPr>
              <w:t>2.988.297</w:t>
            </w:r>
          </w:p>
        </w:tc>
        <w:tc>
          <w:tcPr>
            <w:tcW w:w="71" w:type="dxa"/>
          </w:tcPr>
          <w:p w14:paraId="176FF29C" w14:textId="77777777" w:rsidR="008D70EE" w:rsidRPr="006918B8" w:rsidRDefault="008D70EE" w:rsidP="008D70EE">
            <w:pPr>
              <w:tabs>
                <w:tab w:val="decimal" w:pos="917"/>
              </w:tabs>
              <w:rPr>
                <w:sz w:val="16"/>
                <w:szCs w:val="16"/>
              </w:rPr>
            </w:pPr>
          </w:p>
        </w:tc>
        <w:tc>
          <w:tcPr>
            <w:tcW w:w="1099" w:type="dxa"/>
            <w:vAlign w:val="top"/>
          </w:tcPr>
          <w:p w14:paraId="3CBB098A" w14:textId="2E0A9907" w:rsidR="008D70EE" w:rsidRPr="006918B8" w:rsidRDefault="008D70EE" w:rsidP="008D70EE">
            <w:pPr>
              <w:pStyle w:val="Texto"/>
              <w:tabs>
                <w:tab w:val="decimal" w:pos="917"/>
              </w:tabs>
              <w:rPr>
                <w:sz w:val="16"/>
                <w:szCs w:val="16"/>
              </w:rPr>
            </w:pPr>
            <w:r w:rsidRPr="007F6668">
              <w:rPr>
                <w:sz w:val="16"/>
                <w:szCs w:val="16"/>
              </w:rPr>
              <w:t xml:space="preserve">-       </w:t>
            </w:r>
          </w:p>
        </w:tc>
        <w:tc>
          <w:tcPr>
            <w:tcW w:w="71" w:type="dxa"/>
          </w:tcPr>
          <w:p w14:paraId="6E69B5D1" w14:textId="77777777" w:rsidR="008D70EE" w:rsidRPr="006918B8" w:rsidRDefault="008D70EE" w:rsidP="008D70EE">
            <w:pPr>
              <w:tabs>
                <w:tab w:val="decimal" w:pos="917"/>
              </w:tabs>
              <w:rPr>
                <w:sz w:val="16"/>
                <w:szCs w:val="16"/>
              </w:rPr>
            </w:pPr>
          </w:p>
        </w:tc>
        <w:tc>
          <w:tcPr>
            <w:tcW w:w="1189" w:type="dxa"/>
          </w:tcPr>
          <w:p w14:paraId="68710617" w14:textId="7D1EEF07" w:rsidR="008D70EE" w:rsidRPr="006918B8" w:rsidRDefault="008D70EE" w:rsidP="008D70EE">
            <w:pPr>
              <w:pStyle w:val="Texto"/>
              <w:tabs>
                <w:tab w:val="decimal" w:pos="917"/>
              </w:tabs>
              <w:rPr>
                <w:sz w:val="16"/>
                <w:szCs w:val="16"/>
              </w:rPr>
            </w:pPr>
            <w:r w:rsidRPr="00942222">
              <w:rPr>
                <w:sz w:val="16"/>
                <w:szCs w:val="16"/>
              </w:rPr>
              <w:t>(96.350)</w:t>
            </w:r>
          </w:p>
        </w:tc>
        <w:tc>
          <w:tcPr>
            <w:tcW w:w="71" w:type="dxa"/>
          </w:tcPr>
          <w:p w14:paraId="5303813D" w14:textId="77777777" w:rsidR="008D70EE" w:rsidRPr="006918B8" w:rsidRDefault="008D70EE" w:rsidP="008D70EE">
            <w:pPr>
              <w:tabs>
                <w:tab w:val="decimal" w:pos="917"/>
              </w:tabs>
              <w:rPr>
                <w:sz w:val="16"/>
                <w:szCs w:val="16"/>
              </w:rPr>
            </w:pPr>
          </w:p>
        </w:tc>
        <w:tc>
          <w:tcPr>
            <w:tcW w:w="1189" w:type="dxa"/>
          </w:tcPr>
          <w:p w14:paraId="4881D5AE" w14:textId="26C4E957" w:rsidR="008D70EE" w:rsidRPr="006918B8" w:rsidRDefault="008D70EE" w:rsidP="008D70EE">
            <w:pPr>
              <w:pStyle w:val="Texto"/>
              <w:tabs>
                <w:tab w:val="decimal" w:pos="917"/>
              </w:tabs>
              <w:rPr>
                <w:sz w:val="16"/>
                <w:szCs w:val="16"/>
              </w:rPr>
            </w:pPr>
            <w:r w:rsidRPr="00942222">
              <w:rPr>
                <w:sz w:val="16"/>
                <w:szCs w:val="16"/>
              </w:rPr>
              <w:t>(14.778)</w:t>
            </w:r>
          </w:p>
        </w:tc>
        <w:tc>
          <w:tcPr>
            <w:tcW w:w="135" w:type="dxa"/>
          </w:tcPr>
          <w:p w14:paraId="37EF49DB" w14:textId="77777777" w:rsidR="008D70EE" w:rsidRPr="006918B8" w:rsidRDefault="008D70EE" w:rsidP="008D70EE">
            <w:pPr>
              <w:tabs>
                <w:tab w:val="decimal" w:pos="917"/>
              </w:tabs>
              <w:rPr>
                <w:sz w:val="16"/>
                <w:szCs w:val="16"/>
              </w:rPr>
            </w:pPr>
          </w:p>
        </w:tc>
        <w:tc>
          <w:tcPr>
            <w:tcW w:w="1125" w:type="dxa"/>
          </w:tcPr>
          <w:p w14:paraId="71F121A2" w14:textId="6B386394" w:rsidR="008D70EE" w:rsidRPr="006918B8" w:rsidRDefault="008D70EE" w:rsidP="008D70EE">
            <w:pPr>
              <w:pStyle w:val="Texto"/>
              <w:tabs>
                <w:tab w:val="decimal" w:pos="917"/>
              </w:tabs>
              <w:rPr>
                <w:sz w:val="16"/>
                <w:szCs w:val="16"/>
              </w:rPr>
            </w:pPr>
            <w:r w:rsidRPr="00942222">
              <w:rPr>
                <w:sz w:val="16"/>
                <w:szCs w:val="16"/>
              </w:rPr>
              <w:t>66.371</w:t>
            </w:r>
          </w:p>
        </w:tc>
        <w:tc>
          <w:tcPr>
            <w:tcW w:w="90" w:type="dxa"/>
          </w:tcPr>
          <w:p w14:paraId="4AA44434" w14:textId="77777777" w:rsidR="008D70EE" w:rsidRPr="006918B8" w:rsidRDefault="008D70EE" w:rsidP="008D70EE">
            <w:pPr>
              <w:tabs>
                <w:tab w:val="decimal" w:pos="917"/>
              </w:tabs>
              <w:rPr>
                <w:sz w:val="16"/>
                <w:szCs w:val="16"/>
              </w:rPr>
            </w:pPr>
          </w:p>
        </w:tc>
        <w:tc>
          <w:tcPr>
            <w:tcW w:w="1125" w:type="dxa"/>
          </w:tcPr>
          <w:p w14:paraId="1AD95E94" w14:textId="6D510EB6" w:rsidR="008D70EE" w:rsidRPr="006918B8" w:rsidRDefault="008D70EE" w:rsidP="008D70EE">
            <w:pPr>
              <w:pStyle w:val="Texto"/>
              <w:tabs>
                <w:tab w:val="decimal" w:pos="965"/>
              </w:tabs>
              <w:jc w:val="left"/>
              <w:rPr>
                <w:sz w:val="16"/>
                <w:szCs w:val="16"/>
              </w:rPr>
            </w:pPr>
            <w:r w:rsidRPr="00942222">
              <w:rPr>
                <w:sz w:val="16"/>
                <w:szCs w:val="16"/>
              </w:rPr>
              <w:t>2.943.540</w:t>
            </w:r>
          </w:p>
        </w:tc>
      </w:tr>
      <w:tr w:rsidR="008D70EE" w:rsidRPr="006918B8" w14:paraId="1ACC4C78" w14:textId="77777777" w:rsidTr="001111B8">
        <w:tc>
          <w:tcPr>
            <w:tcW w:w="2340" w:type="dxa"/>
          </w:tcPr>
          <w:p w14:paraId="54F68A2B" w14:textId="781EDAC0" w:rsidR="008D70EE" w:rsidRPr="006918B8" w:rsidRDefault="008D70EE" w:rsidP="008D70EE">
            <w:pPr>
              <w:pStyle w:val="Texto"/>
              <w:jc w:val="left"/>
              <w:rPr>
                <w:sz w:val="16"/>
                <w:szCs w:val="16"/>
              </w:rPr>
            </w:pPr>
            <w:r w:rsidRPr="006918B8">
              <w:rPr>
                <w:sz w:val="16"/>
                <w:szCs w:val="16"/>
              </w:rPr>
              <w:t xml:space="preserve">Muebles y </w:t>
            </w:r>
            <w:r>
              <w:rPr>
                <w:sz w:val="16"/>
                <w:szCs w:val="16"/>
              </w:rPr>
              <w:t>ú</w:t>
            </w:r>
            <w:r w:rsidRPr="006918B8">
              <w:rPr>
                <w:sz w:val="16"/>
                <w:szCs w:val="16"/>
              </w:rPr>
              <w:t>tiles</w:t>
            </w:r>
          </w:p>
        </w:tc>
        <w:tc>
          <w:tcPr>
            <w:tcW w:w="71" w:type="dxa"/>
          </w:tcPr>
          <w:p w14:paraId="111F7F12" w14:textId="77777777" w:rsidR="008D70EE" w:rsidRPr="006918B8" w:rsidRDefault="008D70EE" w:rsidP="008D70EE">
            <w:pPr>
              <w:pStyle w:val="Texto"/>
              <w:rPr>
                <w:sz w:val="16"/>
                <w:szCs w:val="16"/>
              </w:rPr>
            </w:pPr>
          </w:p>
        </w:tc>
        <w:tc>
          <w:tcPr>
            <w:tcW w:w="1099" w:type="dxa"/>
          </w:tcPr>
          <w:p w14:paraId="005A9B27" w14:textId="6613A4C9" w:rsidR="008D70EE" w:rsidRPr="006918B8" w:rsidRDefault="008D70EE" w:rsidP="008D70EE">
            <w:pPr>
              <w:pStyle w:val="Texto"/>
              <w:tabs>
                <w:tab w:val="decimal" w:pos="1017"/>
              </w:tabs>
              <w:rPr>
                <w:sz w:val="16"/>
                <w:szCs w:val="16"/>
              </w:rPr>
            </w:pPr>
            <w:r w:rsidRPr="000D06A9">
              <w:rPr>
                <w:sz w:val="16"/>
                <w:szCs w:val="16"/>
              </w:rPr>
              <w:t>1.234.639</w:t>
            </w:r>
          </w:p>
        </w:tc>
        <w:tc>
          <w:tcPr>
            <w:tcW w:w="71" w:type="dxa"/>
          </w:tcPr>
          <w:p w14:paraId="2EFED0D4" w14:textId="77777777" w:rsidR="008D70EE" w:rsidRPr="006918B8" w:rsidRDefault="008D70EE" w:rsidP="008D70EE">
            <w:pPr>
              <w:tabs>
                <w:tab w:val="decimal" w:pos="917"/>
              </w:tabs>
              <w:rPr>
                <w:sz w:val="16"/>
                <w:szCs w:val="16"/>
              </w:rPr>
            </w:pPr>
          </w:p>
        </w:tc>
        <w:tc>
          <w:tcPr>
            <w:tcW w:w="1099" w:type="dxa"/>
            <w:vAlign w:val="top"/>
          </w:tcPr>
          <w:p w14:paraId="009E2E90" w14:textId="2025C9AE" w:rsidR="008D70EE" w:rsidRPr="006918B8" w:rsidRDefault="008D70EE" w:rsidP="008D70EE">
            <w:pPr>
              <w:pStyle w:val="Texto"/>
              <w:tabs>
                <w:tab w:val="decimal" w:pos="917"/>
              </w:tabs>
              <w:rPr>
                <w:sz w:val="16"/>
                <w:szCs w:val="16"/>
              </w:rPr>
            </w:pPr>
            <w:r w:rsidRPr="007F6668">
              <w:rPr>
                <w:sz w:val="16"/>
                <w:szCs w:val="16"/>
              </w:rPr>
              <w:t xml:space="preserve">-       </w:t>
            </w:r>
          </w:p>
        </w:tc>
        <w:tc>
          <w:tcPr>
            <w:tcW w:w="71" w:type="dxa"/>
          </w:tcPr>
          <w:p w14:paraId="4F6CE822" w14:textId="77777777" w:rsidR="008D70EE" w:rsidRPr="006918B8" w:rsidRDefault="008D70EE" w:rsidP="008D70EE">
            <w:pPr>
              <w:tabs>
                <w:tab w:val="decimal" w:pos="917"/>
              </w:tabs>
              <w:rPr>
                <w:sz w:val="16"/>
                <w:szCs w:val="16"/>
              </w:rPr>
            </w:pPr>
          </w:p>
        </w:tc>
        <w:tc>
          <w:tcPr>
            <w:tcW w:w="1189" w:type="dxa"/>
            <w:vAlign w:val="top"/>
          </w:tcPr>
          <w:p w14:paraId="2012456F" w14:textId="4561E382" w:rsidR="008D70EE" w:rsidRPr="006918B8" w:rsidRDefault="008D70EE" w:rsidP="008D70EE">
            <w:pPr>
              <w:pStyle w:val="Texto"/>
              <w:tabs>
                <w:tab w:val="decimal" w:pos="917"/>
              </w:tabs>
              <w:rPr>
                <w:sz w:val="16"/>
                <w:szCs w:val="16"/>
              </w:rPr>
            </w:pPr>
            <w:r w:rsidRPr="00A8767D">
              <w:rPr>
                <w:sz w:val="16"/>
                <w:szCs w:val="16"/>
              </w:rPr>
              <w:t xml:space="preserve">-       </w:t>
            </w:r>
          </w:p>
        </w:tc>
        <w:tc>
          <w:tcPr>
            <w:tcW w:w="71" w:type="dxa"/>
          </w:tcPr>
          <w:p w14:paraId="77FE7389" w14:textId="77777777" w:rsidR="008D70EE" w:rsidRPr="006918B8" w:rsidRDefault="008D70EE" w:rsidP="008D70EE">
            <w:pPr>
              <w:tabs>
                <w:tab w:val="decimal" w:pos="917"/>
              </w:tabs>
              <w:rPr>
                <w:sz w:val="16"/>
                <w:szCs w:val="16"/>
              </w:rPr>
            </w:pPr>
          </w:p>
        </w:tc>
        <w:tc>
          <w:tcPr>
            <w:tcW w:w="1189" w:type="dxa"/>
            <w:vAlign w:val="top"/>
          </w:tcPr>
          <w:p w14:paraId="77A34228" w14:textId="0C9592C4" w:rsidR="008D70EE" w:rsidRPr="006918B8" w:rsidRDefault="008D70EE" w:rsidP="008D70EE">
            <w:pPr>
              <w:pStyle w:val="Texto"/>
              <w:tabs>
                <w:tab w:val="decimal" w:pos="917"/>
              </w:tabs>
              <w:rPr>
                <w:sz w:val="16"/>
                <w:szCs w:val="16"/>
              </w:rPr>
            </w:pPr>
            <w:r w:rsidRPr="00B04E50">
              <w:rPr>
                <w:sz w:val="16"/>
                <w:szCs w:val="16"/>
              </w:rPr>
              <w:t xml:space="preserve">-       </w:t>
            </w:r>
          </w:p>
        </w:tc>
        <w:tc>
          <w:tcPr>
            <w:tcW w:w="135" w:type="dxa"/>
          </w:tcPr>
          <w:p w14:paraId="4D2DEE3E" w14:textId="77777777" w:rsidR="008D70EE" w:rsidRPr="006918B8" w:rsidRDefault="008D70EE" w:rsidP="008D70EE">
            <w:pPr>
              <w:tabs>
                <w:tab w:val="decimal" w:pos="917"/>
              </w:tabs>
              <w:rPr>
                <w:sz w:val="16"/>
                <w:szCs w:val="16"/>
              </w:rPr>
            </w:pPr>
          </w:p>
        </w:tc>
        <w:tc>
          <w:tcPr>
            <w:tcW w:w="1125" w:type="dxa"/>
          </w:tcPr>
          <w:p w14:paraId="7619A825" w14:textId="24B872E0" w:rsidR="008D70EE" w:rsidRPr="006918B8" w:rsidRDefault="008D70EE" w:rsidP="008D70EE">
            <w:pPr>
              <w:pStyle w:val="Texto"/>
              <w:tabs>
                <w:tab w:val="decimal" w:pos="917"/>
              </w:tabs>
              <w:rPr>
                <w:sz w:val="16"/>
                <w:szCs w:val="16"/>
              </w:rPr>
            </w:pPr>
            <w:r w:rsidRPr="00942222">
              <w:rPr>
                <w:sz w:val="16"/>
                <w:szCs w:val="16"/>
              </w:rPr>
              <w:t>7.480</w:t>
            </w:r>
          </w:p>
        </w:tc>
        <w:tc>
          <w:tcPr>
            <w:tcW w:w="90" w:type="dxa"/>
          </w:tcPr>
          <w:p w14:paraId="51549BA9" w14:textId="77777777" w:rsidR="008D70EE" w:rsidRPr="006918B8" w:rsidRDefault="008D70EE" w:rsidP="008D70EE">
            <w:pPr>
              <w:tabs>
                <w:tab w:val="decimal" w:pos="917"/>
              </w:tabs>
              <w:rPr>
                <w:sz w:val="16"/>
                <w:szCs w:val="16"/>
              </w:rPr>
            </w:pPr>
          </w:p>
        </w:tc>
        <w:tc>
          <w:tcPr>
            <w:tcW w:w="1125" w:type="dxa"/>
          </w:tcPr>
          <w:p w14:paraId="35E484ED" w14:textId="531BAE66" w:rsidR="008D70EE" w:rsidRPr="006918B8" w:rsidRDefault="008D70EE" w:rsidP="008D70EE">
            <w:pPr>
              <w:pStyle w:val="Texto"/>
              <w:tabs>
                <w:tab w:val="decimal" w:pos="965"/>
              </w:tabs>
              <w:jc w:val="left"/>
              <w:rPr>
                <w:sz w:val="16"/>
                <w:szCs w:val="16"/>
              </w:rPr>
            </w:pPr>
            <w:r w:rsidRPr="00942222">
              <w:rPr>
                <w:sz w:val="16"/>
                <w:szCs w:val="16"/>
              </w:rPr>
              <w:t>1.242.119</w:t>
            </w:r>
          </w:p>
        </w:tc>
      </w:tr>
      <w:tr w:rsidR="008D70EE" w:rsidRPr="006918B8" w14:paraId="08D7C0FF" w14:textId="77777777" w:rsidTr="001111B8">
        <w:tc>
          <w:tcPr>
            <w:tcW w:w="2340" w:type="dxa"/>
          </w:tcPr>
          <w:p w14:paraId="2A9E5F4D" w14:textId="77777777" w:rsidR="008D70EE" w:rsidRPr="006918B8" w:rsidRDefault="008D70EE" w:rsidP="008D70EE">
            <w:pPr>
              <w:pStyle w:val="Texto"/>
              <w:jc w:val="left"/>
              <w:rPr>
                <w:sz w:val="16"/>
                <w:szCs w:val="16"/>
              </w:rPr>
            </w:pPr>
            <w:r w:rsidRPr="006918B8">
              <w:rPr>
                <w:sz w:val="16"/>
                <w:szCs w:val="16"/>
              </w:rPr>
              <w:t>Hacienda reproductora</w:t>
            </w:r>
          </w:p>
        </w:tc>
        <w:tc>
          <w:tcPr>
            <w:tcW w:w="71" w:type="dxa"/>
          </w:tcPr>
          <w:p w14:paraId="18BAE04C" w14:textId="77777777" w:rsidR="008D70EE" w:rsidRPr="006918B8" w:rsidRDefault="008D70EE" w:rsidP="008D70EE">
            <w:pPr>
              <w:pStyle w:val="Texto"/>
              <w:rPr>
                <w:sz w:val="16"/>
                <w:szCs w:val="16"/>
              </w:rPr>
            </w:pPr>
          </w:p>
        </w:tc>
        <w:tc>
          <w:tcPr>
            <w:tcW w:w="1099" w:type="dxa"/>
          </w:tcPr>
          <w:p w14:paraId="543B767C" w14:textId="1AA5AD88" w:rsidR="008D70EE" w:rsidRPr="006918B8" w:rsidRDefault="008D70EE" w:rsidP="008D70EE">
            <w:pPr>
              <w:pStyle w:val="Texto"/>
              <w:tabs>
                <w:tab w:val="decimal" w:pos="1017"/>
              </w:tabs>
              <w:rPr>
                <w:sz w:val="16"/>
                <w:szCs w:val="16"/>
              </w:rPr>
            </w:pPr>
            <w:r w:rsidRPr="000D06A9">
              <w:rPr>
                <w:sz w:val="16"/>
                <w:szCs w:val="16"/>
              </w:rPr>
              <w:t>15.437</w:t>
            </w:r>
          </w:p>
        </w:tc>
        <w:tc>
          <w:tcPr>
            <w:tcW w:w="71" w:type="dxa"/>
          </w:tcPr>
          <w:p w14:paraId="083D59B4" w14:textId="77777777" w:rsidR="008D70EE" w:rsidRPr="006918B8" w:rsidRDefault="008D70EE" w:rsidP="008D70EE">
            <w:pPr>
              <w:tabs>
                <w:tab w:val="decimal" w:pos="917"/>
              </w:tabs>
              <w:rPr>
                <w:sz w:val="16"/>
                <w:szCs w:val="16"/>
              </w:rPr>
            </w:pPr>
          </w:p>
        </w:tc>
        <w:tc>
          <w:tcPr>
            <w:tcW w:w="1099" w:type="dxa"/>
            <w:vAlign w:val="top"/>
          </w:tcPr>
          <w:p w14:paraId="34A6FC06" w14:textId="569F2EDB" w:rsidR="008D70EE" w:rsidRPr="006918B8" w:rsidRDefault="008D70EE" w:rsidP="008D70EE">
            <w:pPr>
              <w:pStyle w:val="Texto"/>
              <w:tabs>
                <w:tab w:val="decimal" w:pos="917"/>
              </w:tabs>
              <w:rPr>
                <w:sz w:val="16"/>
                <w:szCs w:val="16"/>
              </w:rPr>
            </w:pPr>
            <w:r w:rsidRPr="007F6668">
              <w:rPr>
                <w:sz w:val="16"/>
                <w:szCs w:val="16"/>
              </w:rPr>
              <w:t xml:space="preserve">-       </w:t>
            </w:r>
          </w:p>
        </w:tc>
        <w:tc>
          <w:tcPr>
            <w:tcW w:w="71" w:type="dxa"/>
          </w:tcPr>
          <w:p w14:paraId="051F3D69" w14:textId="77777777" w:rsidR="008D70EE" w:rsidRPr="006918B8" w:rsidRDefault="008D70EE" w:rsidP="008D70EE">
            <w:pPr>
              <w:tabs>
                <w:tab w:val="decimal" w:pos="917"/>
              </w:tabs>
              <w:rPr>
                <w:sz w:val="16"/>
                <w:szCs w:val="16"/>
              </w:rPr>
            </w:pPr>
          </w:p>
        </w:tc>
        <w:tc>
          <w:tcPr>
            <w:tcW w:w="1189" w:type="dxa"/>
            <w:vAlign w:val="top"/>
          </w:tcPr>
          <w:p w14:paraId="1A83A6B6" w14:textId="5FEC822E" w:rsidR="008D70EE" w:rsidRPr="006918B8" w:rsidRDefault="008D70EE" w:rsidP="008D70EE">
            <w:pPr>
              <w:pStyle w:val="Texto"/>
              <w:tabs>
                <w:tab w:val="decimal" w:pos="917"/>
              </w:tabs>
              <w:rPr>
                <w:sz w:val="16"/>
                <w:szCs w:val="16"/>
              </w:rPr>
            </w:pPr>
            <w:r w:rsidRPr="00A8767D">
              <w:rPr>
                <w:sz w:val="16"/>
                <w:szCs w:val="16"/>
              </w:rPr>
              <w:t xml:space="preserve">-       </w:t>
            </w:r>
          </w:p>
        </w:tc>
        <w:tc>
          <w:tcPr>
            <w:tcW w:w="71" w:type="dxa"/>
          </w:tcPr>
          <w:p w14:paraId="479F451F" w14:textId="77777777" w:rsidR="008D70EE" w:rsidRPr="006918B8" w:rsidRDefault="008D70EE" w:rsidP="008D70EE">
            <w:pPr>
              <w:tabs>
                <w:tab w:val="decimal" w:pos="917"/>
              </w:tabs>
              <w:rPr>
                <w:sz w:val="16"/>
                <w:szCs w:val="16"/>
              </w:rPr>
            </w:pPr>
          </w:p>
        </w:tc>
        <w:tc>
          <w:tcPr>
            <w:tcW w:w="1189" w:type="dxa"/>
            <w:vAlign w:val="top"/>
          </w:tcPr>
          <w:p w14:paraId="442B8829" w14:textId="7318DF1B" w:rsidR="008D70EE" w:rsidRPr="006918B8" w:rsidRDefault="008D70EE" w:rsidP="008D70EE">
            <w:pPr>
              <w:pStyle w:val="Texto"/>
              <w:tabs>
                <w:tab w:val="decimal" w:pos="917"/>
              </w:tabs>
              <w:rPr>
                <w:sz w:val="16"/>
                <w:szCs w:val="16"/>
              </w:rPr>
            </w:pPr>
            <w:r w:rsidRPr="00B04E50">
              <w:rPr>
                <w:sz w:val="16"/>
                <w:szCs w:val="16"/>
              </w:rPr>
              <w:t xml:space="preserve">-       </w:t>
            </w:r>
          </w:p>
        </w:tc>
        <w:tc>
          <w:tcPr>
            <w:tcW w:w="135" w:type="dxa"/>
          </w:tcPr>
          <w:p w14:paraId="551354D3" w14:textId="77777777" w:rsidR="008D70EE" w:rsidRPr="006918B8" w:rsidRDefault="008D70EE" w:rsidP="008D70EE">
            <w:pPr>
              <w:tabs>
                <w:tab w:val="decimal" w:pos="917"/>
              </w:tabs>
              <w:rPr>
                <w:sz w:val="16"/>
                <w:szCs w:val="16"/>
              </w:rPr>
            </w:pPr>
          </w:p>
        </w:tc>
        <w:tc>
          <w:tcPr>
            <w:tcW w:w="1125" w:type="dxa"/>
          </w:tcPr>
          <w:p w14:paraId="61AA0AE0" w14:textId="2DC2B876" w:rsidR="008D70EE" w:rsidRPr="006918B8" w:rsidRDefault="008D70EE" w:rsidP="008D70EE">
            <w:pPr>
              <w:pStyle w:val="Texto"/>
              <w:tabs>
                <w:tab w:val="decimal" w:pos="917"/>
              </w:tabs>
              <w:rPr>
                <w:sz w:val="16"/>
                <w:szCs w:val="16"/>
              </w:rPr>
            </w:pPr>
            <w:r w:rsidRPr="00942222">
              <w:rPr>
                <w:sz w:val="16"/>
                <w:szCs w:val="16"/>
              </w:rPr>
              <w:t>21.304</w:t>
            </w:r>
          </w:p>
        </w:tc>
        <w:tc>
          <w:tcPr>
            <w:tcW w:w="90" w:type="dxa"/>
          </w:tcPr>
          <w:p w14:paraId="5370269D" w14:textId="77777777" w:rsidR="008D70EE" w:rsidRPr="006918B8" w:rsidRDefault="008D70EE" w:rsidP="008D70EE">
            <w:pPr>
              <w:tabs>
                <w:tab w:val="decimal" w:pos="917"/>
              </w:tabs>
              <w:rPr>
                <w:sz w:val="16"/>
                <w:szCs w:val="16"/>
              </w:rPr>
            </w:pPr>
          </w:p>
        </w:tc>
        <w:tc>
          <w:tcPr>
            <w:tcW w:w="1125" w:type="dxa"/>
          </w:tcPr>
          <w:p w14:paraId="10863CD0" w14:textId="222B5B63" w:rsidR="008D70EE" w:rsidRPr="006918B8" w:rsidRDefault="008D70EE" w:rsidP="008D70EE">
            <w:pPr>
              <w:pStyle w:val="Texto"/>
              <w:tabs>
                <w:tab w:val="decimal" w:pos="965"/>
              </w:tabs>
              <w:jc w:val="left"/>
              <w:rPr>
                <w:sz w:val="16"/>
                <w:szCs w:val="16"/>
              </w:rPr>
            </w:pPr>
            <w:r w:rsidRPr="00942222">
              <w:rPr>
                <w:sz w:val="16"/>
                <w:szCs w:val="16"/>
              </w:rPr>
              <w:t>36.741</w:t>
            </w:r>
          </w:p>
        </w:tc>
      </w:tr>
      <w:tr w:rsidR="00EE5D75" w:rsidRPr="006918B8" w14:paraId="162D2636" w14:textId="77777777" w:rsidTr="00E23352">
        <w:tc>
          <w:tcPr>
            <w:tcW w:w="2340" w:type="dxa"/>
          </w:tcPr>
          <w:p w14:paraId="5813AA69" w14:textId="66ECFE3C" w:rsidR="00EE5D75" w:rsidRPr="006918B8" w:rsidRDefault="00EE5D75" w:rsidP="00EE5D75">
            <w:pPr>
              <w:pStyle w:val="Texto"/>
              <w:jc w:val="left"/>
              <w:rPr>
                <w:sz w:val="16"/>
                <w:szCs w:val="16"/>
              </w:rPr>
            </w:pPr>
            <w:r w:rsidRPr="006918B8">
              <w:rPr>
                <w:sz w:val="16"/>
                <w:szCs w:val="16"/>
              </w:rPr>
              <w:t xml:space="preserve">Sistema de </w:t>
            </w:r>
            <w:r>
              <w:rPr>
                <w:sz w:val="16"/>
                <w:szCs w:val="16"/>
              </w:rPr>
              <w:t>a</w:t>
            </w:r>
            <w:r w:rsidRPr="006918B8">
              <w:rPr>
                <w:sz w:val="16"/>
                <w:szCs w:val="16"/>
              </w:rPr>
              <w:t xml:space="preserve">bastecimiento de </w:t>
            </w:r>
            <w:r>
              <w:rPr>
                <w:sz w:val="16"/>
                <w:szCs w:val="16"/>
              </w:rPr>
              <w:t>a</w:t>
            </w:r>
            <w:r w:rsidRPr="006918B8">
              <w:rPr>
                <w:sz w:val="16"/>
                <w:szCs w:val="16"/>
              </w:rPr>
              <w:t>gua</w:t>
            </w:r>
          </w:p>
        </w:tc>
        <w:tc>
          <w:tcPr>
            <w:tcW w:w="71" w:type="dxa"/>
          </w:tcPr>
          <w:p w14:paraId="057D6BB2" w14:textId="77777777" w:rsidR="00EE5D75" w:rsidRPr="006918B8" w:rsidRDefault="00EE5D75" w:rsidP="00EE5D75">
            <w:pPr>
              <w:pStyle w:val="Texto"/>
              <w:rPr>
                <w:sz w:val="16"/>
                <w:szCs w:val="16"/>
              </w:rPr>
            </w:pPr>
          </w:p>
        </w:tc>
        <w:tc>
          <w:tcPr>
            <w:tcW w:w="1099" w:type="dxa"/>
          </w:tcPr>
          <w:p w14:paraId="37992E35" w14:textId="60FEED35" w:rsidR="00EE5D75" w:rsidRPr="006918B8" w:rsidRDefault="00EE5D75" w:rsidP="00362184">
            <w:pPr>
              <w:pStyle w:val="Texto"/>
              <w:tabs>
                <w:tab w:val="decimal" w:pos="1017"/>
              </w:tabs>
              <w:rPr>
                <w:sz w:val="16"/>
                <w:szCs w:val="16"/>
              </w:rPr>
            </w:pPr>
            <w:r w:rsidRPr="000D06A9">
              <w:rPr>
                <w:sz w:val="16"/>
                <w:szCs w:val="16"/>
              </w:rPr>
              <w:t>738.615</w:t>
            </w:r>
          </w:p>
        </w:tc>
        <w:tc>
          <w:tcPr>
            <w:tcW w:w="71" w:type="dxa"/>
          </w:tcPr>
          <w:p w14:paraId="0A8E76FB" w14:textId="77777777" w:rsidR="00EE5D75" w:rsidRPr="006918B8" w:rsidRDefault="00EE5D75" w:rsidP="00EE5D75">
            <w:pPr>
              <w:tabs>
                <w:tab w:val="decimal" w:pos="917"/>
              </w:tabs>
              <w:rPr>
                <w:sz w:val="16"/>
                <w:szCs w:val="16"/>
              </w:rPr>
            </w:pPr>
          </w:p>
        </w:tc>
        <w:tc>
          <w:tcPr>
            <w:tcW w:w="1099" w:type="dxa"/>
          </w:tcPr>
          <w:p w14:paraId="167738DA" w14:textId="6BF7458A" w:rsidR="00EE5D75" w:rsidRPr="006918B8" w:rsidRDefault="008D70EE" w:rsidP="00EE5D75">
            <w:pPr>
              <w:pStyle w:val="Texto"/>
              <w:tabs>
                <w:tab w:val="decimal" w:pos="917"/>
              </w:tabs>
              <w:rPr>
                <w:sz w:val="16"/>
                <w:szCs w:val="16"/>
              </w:rPr>
            </w:pPr>
            <w:r>
              <w:rPr>
                <w:sz w:val="16"/>
                <w:szCs w:val="16"/>
              </w:rPr>
              <w:t xml:space="preserve">-       </w:t>
            </w:r>
          </w:p>
        </w:tc>
        <w:tc>
          <w:tcPr>
            <w:tcW w:w="71" w:type="dxa"/>
          </w:tcPr>
          <w:p w14:paraId="76CCC97A" w14:textId="77777777" w:rsidR="00EE5D75" w:rsidRPr="006918B8" w:rsidRDefault="00EE5D75" w:rsidP="00EE5D75">
            <w:pPr>
              <w:tabs>
                <w:tab w:val="decimal" w:pos="917"/>
              </w:tabs>
              <w:rPr>
                <w:sz w:val="16"/>
                <w:szCs w:val="16"/>
              </w:rPr>
            </w:pPr>
          </w:p>
        </w:tc>
        <w:tc>
          <w:tcPr>
            <w:tcW w:w="1189" w:type="dxa"/>
          </w:tcPr>
          <w:p w14:paraId="295A35B2" w14:textId="5B85CEA6" w:rsidR="00EE5D75" w:rsidRPr="006918B8" w:rsidRDefault="008D70EE" w:rsidP="00EE5D75">
            <w:pPr>
              <w:pStyle w:val="Texto"/>
              <w:tabs>
                <w:tab w:val="decimal" w:pos="917"/>
              </w:tabs>
              <w:rPr>
                <w:sz w:val="16"/>
                <w:szCs w:val="16"/>
              </w:rPr>
            </w:pPr>
            <w:r>
              <w:rPr>
                <w:sz w:val="16"/>
                <w:szCs w:val="16"/>
              </w:rPr>
              <w:t xml:space="preserve">-       </w:t>
            </w:r>
          </w:p>
        </w:tc>
        <w:tc>
          <w:tcPr>
            <w:tcW w:w="71" w:type="dxa"/>
          </w:tcPr>
          <w:p w14:paraId="04CAC88E" w14:textId="77777777" w:rsidR="00EE5D75" w:rsidRPr="006918B8" w:rsidRDefault="00EE5D75" w:rsidP="00EE5D75">
            <w:pPr>
              <w:tabs>
                <w:tab w:val="decimal" w:pos="917"/>
              </w:tabs>
              <w:rPr>
                <w:sz w:val="16"/>
                <w:szCs w:val="16"/>
              </w:rPr>
            </w:pPr>
          </w:p>
        </w:tc>
        <w:tc>
          <w:tcPr>
            <w:tcW w:w="1189" w:type="dxa"/>
          </w:tcPr>
          <w:p w14:paraId="727CAFB9" w14:textId="490476B3" w:rsidR="00EE5D75" w:rsidRPr="006918B8" w:rsidRDefault="008D70EE" w:rsidP="00EE5D75">
            <w:pPr>
              <w:pStyle w:val="Texto"/>
              <w:tabs>
                <w:tab w:val="decimal" w:pos="917"/>
              </w:tabs>
              <w:rPr>
                <w:sz w:val="16"/>
                <w:szCs w:val="16"/>
              </w:rPr>
            </w:pPr>
            <w:r>
              <w:rPr>
                <w:sz w:val="16"/>
                <w:szCs w:val="16"/>
              </w:rPr>
              <w:t xml:space="preserve">-       </w:t>
            </w:r>
          </w:p>
        </w:tc>
        <w:tc>
          <w:tcPr>
            <w:tcW w:w="135" w:type="dxa"/>
          </w:tcPr>
          <w:p w14:paraId="346E38A1" w14:textId="77777777" w:rsidR="00EE5D75" w:rsidRPr="006918B8" w:rsidRDefault="00EE5D75" w:rsidP="00EE5D75">
            <w:pPr>
              <w:tabs>
                <w:tab w:val="decimal" w:pos="917"/>
              </w:tabs>
              <w:rPr>
                <w:sz w:val="16"/>
                <w:szCs w:val="16"/>
              </w:rPr>
            </w:pPr>
          </w:p>
        </w:tc>
        <w:tc>
          <w:tcPr>
            <w:tcW w:w="1125" w:type="dxa"/>
          </w:tcPr>
          <w:p w14:paraId="037F4C0A" w14:textId="316277E5" w:rsidR="00EE5D75" w:rsidRPr="006918B8" w:rsidRDefault="008D70EE" w:rsidP="00EE5D75">
            <w:pPr>
              <w:pStyle w:val="Texto"/>
              <w:tabs>
                <w:tab w:val="decimal" w:pos="917"/>
              </w:tabs>
              <w:rPr>
                <w:sz w:val="16"/>
                <w:szCs w:val="16"/>
              </w:rPr>
            </w:pPr>
            <w:r>
              <w:rPr>
                <w:sz w:val="16"/>
                <w:szCs w:val="16"/>
              </w:rPr>
              <w:t xml:space="preserve">-       </w:t>
            </w:r>
          </w:p>
        </w:tc>
        <w:tc>
          <w:tcPr>
            <w:tcW w:w="90" w:type="dxa"/>
          </w:tcPr>
          <w:p w14:paraId="4594BD0D" w14:textId="77777777" w:rsidR="00EE5D75" w:rsidRPr="006918B8" w:rsidRDefault="00EE5D75" w:rsidP="00EE5D75">
            <w:pPr>
              <w:tabs>
                <w:tab w:val="decimal" w:pos="917"/>
              </w:tabs>
              <w:rPr>
                <w:sz w:val="16"/>
                <w:szCs w:val="16"/>
              </w:rPr>
            </w:pPr>
          </w:p>
        </w:tc>
        <w:tc>
          <w:tcPr>
            <w:tcW w:w="1125" w:type="dxa"/>
          </w:tcPr>
          <w:p w14:paraId="76257602" w14:textId="52BFADFF" w:rsidR="00EE5D75" w:rsidRPr="006918B8" w:rsidRDefault="00942222" w:rsidP="008D70EE">
            <w:pPr>
              <w:pStyle w:val="Texto"/>
              <w:tabs>
                <w:tab w:val="decimal" w:pos="965"/>
              </w:tabs>
              <w:jc w:val="left"/>
              <w:rPr>
                <w:sz w:val="16"/>
                <w:szCs w:val="16"/>
              </w:rPr>
            </w:pPr>
            <w:r w:rsidRPr="00942222">
              <w:rPr>
                <w:sz w:val="16"/>
                <w:szCs w:val="16"/>
              </w:rPr>
              <w:t>738.615</w:t>
            </w:r>
          </w:p>
        </w:tc>
      </w:tr>
      <w:tr w:rsidR="00EE5D75" w:rsidRPr="006918B8" w14:paraId="50543CD1" w14:textId="77777777" w:rsidTr="00E23352">
        <w:tc>
          <w:tcPr>
            <w:tcW w:w="2340" w:type="dxa"/>
          </w:tcPr>
          <w:p w14:paraId="5D1FA647" w14:textId="2CE22F18" w:rsidR="00EE5D75" w:rsidRPr="006918B8" w:rsidRDefault="00EE5D75" w:rsidP="00EE5D75">
            <w:pPr>
              <w:pStyle w:val="Texto"/>
              <w:jc w:val="left"/>
              <w:rPr>
                <w:sz w:val="16"/>
                <w:szCs w:val="16"/>
              </w:rPr>
            </w:pPr>
            <w:r w:rsidRPr="006918B8">
              <w:rPr>
                <w:sz w:val="16"/>
                <w:szCs w:val="16"/>
              </w:rPr>
              <w:t xml:space="preserve">Obras en </w:t>
            </w:r>
            <w:r>
              <w:rPr>
                <w:sz w:val="16"/>
                <w:szCs w:val="16"/>
              </w:rPr>
              <w:t>c</w:t>
            </w:r>
            <w:r w:rsidRPr="006918B8">
              <w:rPr>
                <w:sz w:val="16"/>
                <w:szCs w:val="16"/>
              </w:rPr>
              <w:t>urso</w:t>
            </w:r>
          </w:p>
        </w:tc>
        <w:tc>
          <w:tcPr>
            <w:tcW w:w="71" w:type="dxa"/>
          </w:tcPr>
          <w:p w14:paraId="223AE8A2" w14:textId="77777777" w:rsidR="00EE5D75" w:rsidRPr="006918B8" w:rsidRDefault="00EE5D75" w:rsidP="00EE5D75">
            <w:pPr>
              <w:pStyle w:val="Texto"/>
              <w:rPr>
                <w:sz w:val="16"/>
                <w:szCs w:val="16"/>
              </w:rPr>
            </w:pPr>
          </w:p>
        </w:tc>
        <w:tc>
          <w:tcPr>
            <w:tcW w:w="1099" w:type="dxa"/>
            <w:tcBorders>
              <w:bottom w:val="single" w:sz="4" w:space="0" w:color="auto"/>
            </w:tcBorders>
          </w:tcPr>
          <w:p w14:paraId="48FB4579" w14:textId="2EDEE9F0" w:rsidR="00EE5D75" w:rsidRPr="006918B8" w:rsidRDefault="00EE5D75" w:rsidP="00362184">
            <w:pPr>
              <w:pStyle w:val="Texto"/>
              <w:tabs>
                <w:tab w:val="decimal" w:pos="1017"/>
              </w:tabs>
              <w:rPr>
                <w:sz w:val="16"/>
                <w:szCs w:val="16"/>
              </w:rPr>
            </w:pPr>
            <w:r w:rsidRPr="000D06A9">
              <w:rPr>
                <w:sz w:val="16"/>
                <w:szCs w:val="16"/>
              </w:rPr>
              <w:t>2.073.478</w:t>
            </w:r>
          </w:p>
        </w:tc>
        <w:tc>
          <w:tcPr>
            <w:tcW w:w="71" w:type="dxa"/>
          </w:tcPr>
          <w:p w14:paraId="6AA51CC1" w14:textId="77777777" w:rsidR="00EE5D75" w:rsidRPr="006918B8" w:rsidRDefault="00EE5D75" w:rsidP="00EE5D75">
            <w:pPr>
              <w:tabs>
                <w:tab w:val="decimal" w:pos="917"/>
              </w:tabs>
              <w:rPr>
                <w:sz w:val="16"/>
                <w:szCs w:val="16"/>
              </w:rPr>
            </w:pPr>
          </w:p>
        </w:tc>
        <w:tc>
          <w:tcPr>
            <w:tcW w:w="1099" w:type="dxa"/>
            <w:tcBorders>
              <w:bottom w:val="single" w:sz="4" w:space="0" w:color="auto"/>
            </w:tcBorders>
          </w:tcPr>
          <w:p w14:paraId="5B4D043C" w14:textId="1E82DF5D" w:rsidR="00EE5D75" w:rsidRPr="006918B8" w:rsidRDefault="00942222" w:rsidP="00EE5D75">
            <w:pPr>
              <w:pStyle w:val="Texto"/>
              <w:tabs>
                <w:tab w:val="decimal" w:pos="917"/>
              </w:tabs>
              <w:rPr>
                <w:sz w:val="16"/>
                <w:szCs w:val="16"/>
              </w:rPr>
            </w:pPr>
            <w:r w:rsidRPr="00942222">
              <w:rPr>
                <w:sz w:val="16"/>
                <w:szCs w:val="16"/>
              </w:rPr>
              <w:t>2.391.969</w:t>
            </w:r>
          </w:p>
        </w:tc>
        <w:tc>
          <w:tcPr>
            <w:tcW w:w="71" w:type="dxa"/>
          </w:tcPr>
          <w:p w14:paraId="34A84FC2" w14:textId="77777777" w:rsidR="00EE5D75" w:rsidRPr="006918B8" w:rsidRDefault="00EE5D75" w:rsidP="00EE5D75">
            <w:pPr>
              <w:tabs>
                <w:tab w:val="decimal" w:pos="917"/>
              </w:tabs>
              <w:rPr>
                <w:sz w:val="16"/>
                <w:szCs w:val="16"/>
              </w:rPr>
            </w:pPr>
          </w:p>
        </w:tc>
        <w:tc>
          <w:tcPr>
            <w:tcW w:w="1189" w:type="dxa"/>
            <w:tcBorders>
              <w:bottom w:val="single" w:sz="4" w:space="0" w:color="auto"/>
            </w:tcBorders>
          </w:tcPr>
          <w:p w14:paraId="380896C6" w14:textId="1CCC5C81" w:rsidR="00EE5D75" w:rsidRPr="006918B8" w:rsidRDefault="008D70EE" w:rsidP="00EE5D75">
            <w:pPr>
              <w:pStyle w:val="Texto"/>
              <w:tabs>
                <w:tab w:val="decimal" w:pos="917"/>
              </w:tabs>
              <w:rPr>
                <w:sz w:val="16"/>
                <w:szCs w:val="16"/>
              </w:rPr>
            </w:pPr>
            <w:r>
              <w:rPr>
                <w:sz w:val="16"/>
                <w:szCs w:val="16"/>
              </w:rPr>
              <w:t xml:space="preserve">-       </w:t>
            </w:r>
          </w:p>
        </w:tc>
        <w:tc>
          <w:tcPr>
            <w:tcW w:w="71" w:type="dxa"/>
          </w:tcPr>
          <w:p w14:paraId="3C8D06D7" w14:textId="77777777" w:rsidR="00EE5D75" w:rsidRPr="006918B8" w:rsidRDefault="00EE5D75" w:rsidP="00EE5D75">
            <w:pPr>
              <w:tabs>
                <w:tab w:val="decimal" w:pos="917"/>
              </w:tabs>
              <w:rPr>
                <w:sz w:val="16"/>
                <w:szCs w:val="16"/>
              </w:rPr>
            </w:pPr>
          </w:p>
        </w:tc>
        <w:tc>
          <w:tcPr>
            <w:tcW w:w="1189" w:type="dxa"/>
            <w:tcBorders>
              <w:bottom w:val="single" w:sz="4" w:space="0" w:color="auto"/>
            </w:tcBorders>
          </w:tcPr>
          <w:p w14:paraId="094C48F1" w14:textId="06E64B01" w:rsidR="00EE5D75" w:rsidRPr="006918B8" w:rsidRDefault="008D70EE" w:rsidP="00EE5D75">
            <w:pPr>
              <w:pStyle w:val="Texto"/>
              <w:tabs>
                <w:tab w:val="decimal" w:pos="917"/>
              </w:tabs>
              <w:rPr>
                <w:sz w:val="16"/>
                <w:szCs w:val="16"/>
              </w:rPr>
            </w:pPr>
            <w:r>
              <w:rPr>
                <w:sz w:val="16"/>
                <w:szCs w:val="16"/>
              </w:rPr>
              <w:t xml:space="preserve">-       </w:t>
            </w:r>
          </w:p>
        </w:tc>
        <w:tc>
          <w:tcPr>
            <w:tcW w:w="135" w:type="dxa"/>
          </w:tcPr>
          <w:p w14:paraId="4E96E911" w14:textId="77777777" w:rsidR="00EE5D75" w:rsidRPr="006918B8" w:rsidRDefault="00EE5D75" w:rsidP="00EE5D75">
            <w:pPr>
              <w:tabs>
                <w:tab w:val="decimal" w:pos="917"/>
              </w:tabs>
              <w:rPr>
                <w:sz w:val="16"/>
                <w:szCs w:val="16"/>
              </w:rPr>
            </w:pPr>
          </w:p>
        </w:tc>
        <w:tc>
          <w:tcPr>
            <w:tcW w:w="1125" w:type="dxa"/>
            <w:tcBorders>
              <w:bottom w:val="single" w:sz="4" w:space="0" w:color="auto"/>
            </w:tcBorders>
          </w:tcPr>
          <w:p w14:paraId="0E780EC4" w14:textId="1F72CF9D" w:rsidR="00EE5D75" w:rsidRPr="006918B8" w:rsidRDefault="00942222" w:rsidP="00EE5D75">
            <w:pPr>
              <w:pStyle w:val="Texto"/>
              <w:tabs>
                <w:tab w:val="decimal" w:pos="917"/>
              </w:tabs>
              <w:rPr>
                <w:sz w:val="16"/>
                <w:szCs w:val="16"/>
              </w:rPr>
            </w:pPr>
            <w:r w:rsidRPr="00942222">
              <w:rPr>
                <w:sz w:val="16"/>
                <w:szCs w:val="16"/>
              </w:rPr>
              <w:t>(925.539)</w:t>
            </w:r>
          </w:p>
        </w:tc>
        <w:tc>
          <w:tcPr>
            <w:tcW w:w="90" w:type="dxa"/>
          </w:tcPr>
          <w:p w14:paraId="2EDB23A9" w14:textId="77777777" w:rsidR="00EE5D75" w:rsidRPr="006918B8" w:rsidRDefault="00EE5D75" w:rsidP="00EE5D75">
            <w:pPr>
              <w:tabs>
                <w:tab w:val="decimal" w:pos="917"/>
              </w:tabs>
              <w:rPr>
                <w:sz w:val="16"/>
                <w:szCs w:val="16"/>
              </w:rPr>
            </w:pPr>
          </w:p>
        </w:tc>
        <w:tc>
          <w:tcPr>
            <w:tcW w:w="1125" w:type="dxa"/>
            <w:tcBorders>
              <w:bottom w:val="single" w:sz="4" w:space="0" w:color="auto"/>
            </w:tcBorders>
          </w:tcPr>
          <w:p w14:paraId="27F3D58D" w14:textId="12936E7D" w:rsidR="00EE5D75" w:rsidRPr="006918B8" w:rsidRDefault="00942222" w:rsidP="008D70EE">
            <w:pPr>
              <w:pStyle w:val="Texto"/>
              <w:tabs>
                <w:tab w:val="decimal" w:pos="965"/>
              </w:tabs>
              <w:jc w:val="left"/>
              <w:rPr>
                <w:sz w:val="16"/>
                <w:szCs w:val="16"/>
              </w:rPr>
            </w:pPr>
            <w:r w:rsidRPr="00942222">
              <w:rPr>
                <w:sz w:val="16"/>
                <w:szCs w:val="16"/>
              </w:rPr>
              <w:t>3.539.908</w:t>
            </w:r>
          </w:p>
        </w:tc>
      </w:tr>
      <w:tr w:rsidR="008D70EE" w:rsidRPr="006918B8" w14:paraId="7934040A" w14:textId="77777777" w:rsidTr="00E72A7E">
        <w:tc>
          <w:tcPr>
            <w:tcW w:w="2340" w:type="dxa"/>
          </w:tcPr>
          <w:p w14:paraId="4AADF96A" w14:textId="77777777" w:rsidR="008D70EE" w:rsidRPr="006918B8" w:rsidRDefault="008D70EE" w:rsidP="008D70EE">
            <w:pPr>
              <w:pStyle w:val="Texto"/>
              <w:jc w:val="left"/>
              <w:rPr>
                <w:sz w:val="16"/>
                <w:szCs w:val="16"/>
              </w:rPr>
            </w:pPr>
            <w:r w:rsidRPr="006918B8">
              <w:rPr>
                <w:sz w:val="16"/>
                <w:szCs w:val="16"/>
              </w:rPr>
              <w:t>Subtotal</w:t>
            </w:r>
          </w:p>
        </w:tc>
        <w:tc>
          <w:tcPr>
            <w:tcW w:w="71" w:type="dxa"/>
          </w:tcPr>
          <w:p w14:paraId="0F462908" w14:textId="77777777" w:rsidR="008D70EE" w:rsidRPr="006918B8" w:rsidRDefault="008D70EE" w:rsidP="008D70EE">
            <w:pPr>
              <w:pStyle w:val="Texto"/>
              <w:rPr>
                <w:sz w:val="16"/>
                <w:szCs w:val="16"/>
              </w:rPr>
            </w:pPr>
          </w:p>
        </w:tc>
        <w:tc>
          <w:tcPr>
            <w:tcW w:w="1099" w:type="dxa"/>
            <w:tcBorders>
              <w:top w:val="single" w:sz="4" w:space="0" w:color="auto"/>
            </w:tcBorders>
          </w:tcPr>
          <w:p w14:paraId="11A0E35D" w14:textId="38C1744E" w:rsidR="008D70EE" w:rsidRPr="006918B8" w:rsidRDefault="008D70EE" w:rsidP="008D70EE">
            <w:pPr>
              <w:pStyle w:val="Texto"/>
              <w:tabs>
                <w:tab w:val="decimal" w:pos="1017"/>
              </w:tabs>
              <w:rPr>
                <w:sz w:val="16"/>
                <w:szCs w:val="16"/>
              </w:rPr>
            </w:pPr>
            <w:r w:rsidRPr="000D06A9">
              <w:rPr>
                <w:sz w:val="16"/>
                <w:szCs w:val="16"/>
              </w:rPr>
              <w:t>167.470.257</w:t>
            </w:r>
          </w:p>
        </w:tc>
        <w:tc>
          <w:tcPr>
            <w:tcW w:w="71" w:type="dxa"/>
          </w:tcPr>
          <w:p w14:paraId="643F16E3" w14:textId="77777777" w:rsidR="008D70EE" w:rsidRPr="006918B8" w:rsidRDefault="008D70EE" w:rsidP="008D70EE">
            <w:pPr>
              <w:pStyle w:val="Texto"/>
              <w:tabs>
                <w:tab w:val="decimal" w:pos="917"/>
              </w:tabs>
              <w:rPr>
                <w:sz w:val="16"/>
                <w:szCs w:val="16"/>
              </w:rPr>
            </w:pPr>
          </w:p>
        </w:tc>
        <w:tc>
          <w:tcPr>
            <w:tcW w:w="1099" w:type="dxa"/>
            <w:tcBorders>
              <w:top w:val="single" w:sz="4" w:space="0" w:color="auto"/>
            </w:tcBorders>
          </w:tcPr>
          <w:p w14:paraId="635DF3D4" w14:textId="3D026A95" w:rsidR="008D70EE" w:rsidRPr="006918B8" w:rsidRDefault="008D70EE" w:rsidP="008D70EE">
            <w:pPr>
              <w:pStyle w:val="Texto"/>
              <w:tabs>
                <w:tab w:val="decimal" w:pos="917"/>
              </w:tabs>
              <w:rPr>
                <w:sz w:val="16"/>
                <w:szCs w:val="16"/>
              </w:rPr>
            </w:pPr>
            <w:r w:rsidRPr="00942222">
              <w:rPr>
                <w:sz w:val="16"/>
                <w:szCs w:val="16"/>
              </w:rPr>
              <w:t>2.391.969</w:t>
            </w:r>
          </w:p>
        </w:tc>
        <w:tc>
          <w:tcPr>
            <w:tcW w:w="71" w:type="dxa"/>
          </w:tcPr>
          <w:p w14:paraId="26600567" w14:textId="77777777" w:rsidR="008D70EE" w:rsidRPr="006918B8" w:rsidRDefault="008D70EE" w:rsidP="008D70EE">
            <w:pPr>
              <w:pStyle w:val="Texto"/>
              <w:tabs>
                <w:tab w:val="decimal" w:pos="917"/>
              </w:tabs>
              <w:rPr>
                <w:sz w:val="16"/>
                <w:szCs w:val="16"/>
              </w:rPr>
            </w:pPr>
          </w:p>
        </w:tc>
        <w:tc>
          <w:tcPr>
            <w:tcW w:w="1189" w:type="dxa"/>
            <w:tcBorders>
              <w:top w:val="single" w:sz="4" w:space="0" w:color="auto"/>
            </w:tcBorders>
          </w:tcPr>
          <w:p w14:paraId="4CBBFDC9" w14:textId="20BFA04F" w:rsidR="008D70EE" w:rsidRPr="006918B8" w:rsidRDefault="008D70EE" w:rsidP="008D70EE">
            <w:pPr>
              <w:pStyle w:val="Texto"/>
              <w:tabs>
                <w:tab w:val="decimal" w:pos="917"/>
              </w:tabs>
              <w:rPr>
                <w:sz w:val="16"/>
                <w:szCs w:val="16"/>
              </w:rPr>
            </w:pPr>
            <w:r w:rsidRPr="00942222">
              <w:rPr>
                <w:sz w:val="16"/>
                <w:szCs w:val="16"/>
              </w:rPr>
              <w:t>(572.858)</w:t>
            </w:r>
          </w:p>
        </w:tc>
        <w:tc>
          <w:tcPr>
            <w:tcW w:w="71" w:type="dxa"/>
          </w:tcPr>
          <w:p w14:paraId="6303D8CA" w14:textId="77777777" w:rsidR="008D70EE" w:rsidRPr="006918B8" w:rsidRDefault="008D70EE" w:rsidP="008D70EE">
            <w:pPr>
              <w:pStyle w:val="Texto"/>
              <w:tabs>
                <w:tab w:val="decimal" w:pos="917"/>
              </w:tabs>
              <w:rPr>
                <w:sz w:val="16"/>
                <w:szCs w:val="16"/>
              </w:rPr>
            </w:pPr>
          </w:p>
        </w:tc>
        <w:tc>
          <w:tcPr>
            <w:tcW w:w="1189" w:type="dxa"/>
            <w:tcBorders>
              <w:top w:val="single" w:sz="4" w:space="0" w:color="auto"/>
            </w:tcBorders>
          </w:tcPr>
          <w:p w14:paraId="25A0B63E" w14:textId="7275C9CB" w:rsidR="008D70EE" w:rsidRPr="006918B8" w:rsidRDefault="008D70EE" w:rsidP="008D70EE">
            <w:pPr>
              <w:pStyle w:val="Texto"/>
              <w:tabs>
                <w:tab w:val="decimal" w:pos="917"/>
              </w:tabs>
              <w:rPr>
                <w:sz w:val="16"/>
                <w:szCs w:val="16"/>
              </w:rPr>
            </w:pPr>
            <w:r w:rsidRPr="00942222">
              <w:rPr>
                <w:sz w:val="16"/>
                <w:szCs w:val="16"/>
              </w:rPr>
              <w:t>(367.021)</w:t>
            </w:r>
          </w:p>
        </w:tc>
        <w:tc>
          <w:tcPr>
            <w:tcW w:w="135" w:type="dxa"/>
          </w:tcPr>
          <w:p w14:paraId="217C41D7" w14:textId="77777777" w:rsidR="008D70EE" w:rsidRPr="006918B8" w:rsidRDefault="008D70EE" w:rsidP="008D70EE">
            <w:pPr>
              <w:pStyle w:val="Texto"/>
              <w:tabs>
                <w:tab w:val="decimal" w:pos="917"/>
              </w:tabs>
              <w:rPr>
                <w:sz w:val="16"/>
                <w:szCs w:val="16"/>
              </w:rPr>
            </w:pPr>
          </w:p>
        </w:tc>
        <w:tc>
          <w:tcPr>
            <w:tcW w:w="1125" w:type="dxa"/>
            <w:tcBorders>
              <w:top w:val="single" w:sz="4" w:space="0" w:color="auto"/>
            </w:tcBorders>
            <w:vAlign w:val="top"/>
          </w:tcPr>
          <w:p w14:paraId="36F69C5D" w14:textId="53F56ECD" w:rsidR="008D70EE" w:rsidRPr="0005174D" w:rsidRDefault="008D70EE" w:rsidP="008D70EE">
            <w:pPr>
              <w:pStyle w:val="Texto"/>
              <w:tabs>
                <w:tab w:val="decimal" w:pos="917"/>
              </w:tabs>
              <w:rPr>
                <w:sz w:val="16"/>
                <w:szCs w:val="16"/>
              </w:rPr>
            </w:pPr>
            <w:r w:rsidRPr="00A52D70">
              <w:rPr>
                <w:sz w:val="16"/>
                <w:szCs w:val="16"/>
              </w:rPr>
              <w:t xml:space="preserve">-       </w:t>
            </w:r>
          </w:p>
        </w:tc>
        <w:tc>
          <w:tcPr>
            <w:tcW w:w="90" w:type="dxa"/>
          </w:tcPr>
          <w:p w14:paraId="2DD96BA9" w14:textId="77777777" w:rsidR="008D70EE" w:rsidRPr="006918B8" w:rsidRDefault="008D70EE" w:rsidP="008D70EE">
            <w:pPr>
              <w:pStyle w:val="Texto"/>
              <w:tabs>
                <w:tab w:val="decimal" w:pos="917"/>
              </w:tabs>
              <w:rPr>
                <w:sz w:val="16"/>
                <w:szCs w:val="16"/>
              </w:rPr>
            </w:pPr>
          </w:p>
        </w:tc>
        <w:tc>
          <w:tcPr>
            <w:tcW w:w="1125" w:type="dxa"/>
            <w:tcBorders>
              <w:top w:val="single" w:sz="4" w:space="0" w:color="auto"/>
            </w:tcBorders>
          </w:tcPr>
          <w:p w14:paraId="0903FE00" w14:textId="337FF111" w:rsidR="008D70EE" w:rsidRPr="006918B8" w:rsidRDefault="008D70EE" w:rsidP="008D70EE">
            <w:pPr>
              <w:pStyle w:val="Texto"/>
              <w:tabs>
                <w:tab w:val="decimal" w:pos="965"/>
              </w:tabs>
              <w:jc w:val="left"/>
              <w:rPr>
                <w:sz w:val="16"/>
                <w:szCs w:val="16"/>
              </w:rPr>
            </w:pPr>
            <w:r w:rsidRPr="00942222">
              <w:rPr>
                <w:sz w:val="16"/>
                <w:szCs w:val="16"/>
              </w:rPr>
              <w:t>168.922.347</w:t>
            </w:r>
          </w:p>
        </w:tc>
      </w:tr>
      <w:tr w:rsidR="008D70EE" w:rsidRPr="006918B8" w14:paraId="01F49D76" w14:textId="77777777" w:rsidTr="00E72A7E">
        <w:tc>
          <w:tcPr>
            <w:tcW w:w="2340" w:type="dxa"/>
          </w:tcPr>
          <w:p w14:paraId="5B8BDCC1" w14:textId="699858E6" w:rsidR="008D70EE" w:rsidRPr="006918B8" w:rsidRDefault="008D70EE" w:rsidP="008D70EE">
            <w:pPr>
              <w:pStyle w:val="Texto"/>
              <w:jc w:val="left"/>
              <w:rPr>
                <w:sz w:val="16"/>
                <w:szCs w:val="16"/>
              </w:rPr>
            </w:pPr>
            <w:r w:rsidRPr="006918B8">
              <w:rPr>
                <w:sz w:val="16"/>
                <w:szCs w:val="16"/>
              </w:rPr>
              <w:t>Pr</w:t>
            </w:r>
            <w:r>
              <w:rPr>
                <w:sz w:val="16"/>
                <w:szCs w:val="16"/>
              </w:rPr>
              <w:t>o</w:t>
            </w:r>
            <w:r w:rsidRPr="006918B8">
              <w:rPr>
                <w:sz w:val="16"/>
                <w:szCs w:val="16"/>
              </w:rPr>
              <w:t>visión por desvalorización</w:t>
            </w:r>
          </w:p>
        </w:tc>
        <w:tc>
          <w:tcPr>
            <w:tcW w:w="71" w:type="dxa"/>
          </w:tcPr>
          <w:p w14:paraId="1FA0D253" w14:textId="77777777" w:rsidR="008D70EE" w:rsidRPr="006918B8" w:rsidRDefault="008D70EE" w:rsidP="008D70EE">
            <w:pPr>
              <w:pStyle w:val="Texto"/>
              <w:rPr>
                <w:sz w:val="16"/>
                <w:szCs w:val="16"/>
              </w:rPr>
            </w:pPr>
          </w:p>
        </w:tc>
        <w:tc>
          <w:tcPr>
            <w:tcW w:w="1099" w:type="dxa"/>
          </w:tcPr>
          <w:p w14:paraId="77B17771" w14:textId="70979F30" w:rsidR="008D70EE" w:rsidRPr="006918B8" w:rsidRDefault="008D70EE" w:rsidP="008D70EE">
            <w:pPr>
              <w:pStyle w:val="Texto"/>
              <w:tabs>
                <w:tab w:val="decimal" w:pos="1017"/>
              </w:tabs>
              <w:rPr>
                <w:sz w:val="16"/>
                <w:szCs w:val="16"/>
              </w:rPr>
            </w:pPr>
            <w:r w:rsidRPr="000D06A9">
              <w:rPr>
                <w:sz w:val="16"/>
                <w:szCs w:val="16"/>
              </w:rPr>
              <w:t>(115.925)</w:t>
            </w:r>
          </w:p>
        </w:tc>
        <w:tc>
          <w:tcPr>
            <w:tcW w:w="71" w:type="dxa"/>
          </w:tcPr>
          <w:p w14:paraId="6E401A37" w14:textId="77777777" w:rsidR="008D70EE" w:rsidRPr="006918B8" w:rsidRDefault="008D70EE" w:rsidP="008D70EE">
            <w:pPr>
              <w:pStyle w:val="Texto"/>
              <w:tabs>
                <w:tab w:val="decimal" w:pos="917"/>
              </w:tabs>
              <w:rPr>
                <w:sz w:val="16"/>
                <w:szCs w:val="16"/>
              </w:rPr>
            </w:pPr>
          </w:p>
        </w:tc>
        <w:tc>
          <w:tcPr>
            <w:tcW w:w="1099" w:type="dxa"/>
          </w:tcPr>
          <w:p w14:paraId="2C3AAD0A" w14:textId="3F2CD272" w:rsidR="008D70EE" w:rsidRPr="006918B8" w:rsidRDefault="008D70EE" w:rsidP="008D70EE">
            <w:pPr>
              <w:pStyle w:val="Texto"/>
              <w:tabs>
                <w:tab w:val="decimal" w:pos="917"/>
              </w:tabs>
              <w:rPr>
                <w:sz w:val="16"/>
                <w:szCs w:val="16"/>
              </w:rPr>
            </w:pPr>
            <w:r>
              <w:rPr>
                <w:sz w:val="16"/>
                <w:szCs w:val="16"/>
              </w:rPr>
              <w:t xml:space="preserve">-       </w:t>
            </w:r>
          </w:p>
        </w:tc>
        <w:tc>
          <w:tcPr>
            <w:tcW w:w="71" w:type="dxa"/>
          </w:tcPr>
          <w:p w14:paraId="620D1240" w14:textId="77777777" w:rsidR="008D70EE" w:rsidRPr="006918B8" w:rsidRDefault="008D70EE" w:rsidP="008D70EE">
            <w:pPr>
              <w:pStyle w:val="Texto"/>
              <w:tabs>
                <w:tab w:val="decimal" w:pos="917"/>
              </w:tabs>
              <w:rPr>
                <w:sz w:val="16"/>
                <w:szCs w:val="16"/>
              </w:rPr>
            </w:pPr>
          </w:p>
        </w:tc>
        <w:tc>
          <w:tcPr>
            <w:tcW w:w="1189" w:type="dxa"/>
          </w:tcPr>
          <w:p w14:paraId="2A82153E" w14:textId="6B1F5E26" w:rsidR="008D70EE" w:rsidRPr="006918B8" w:rsidRDefault="008D70EE" w:rsidP="008D70EE">
            <w:pPr>
              <w:pStyle w:val="Texto"/>
              <w:tabs>
                <w:tab w:val="decimal" w:pos="917"/>
              </w:tabs>
              <w:rPr>
                <w:sz w:val="16"/>
                <w:szCs w:val="16"/>
              </w:rPr>
            </w:pPr>
            <w:r w:rsidRPr="00942222">
              <w:rPr>
                <w:sz w:val="16"/>
                <w:szCs w:val="16"/>
              </w:rPr>
              <w:t>4.768</w:t>
            </w:r>
          </w:p>
        </w:tc>
        <w:tc>
          <w:tcPr>
            <w:tcW w:w="71" w:type="dxa"/>
          </w:tcPr>
          <w:p w14:paraId="5B75A5E4" w14:textId="77777777" w:rsidR="008D70EE" w:rsidRPr="006918B8" w:rsidRDefault="008D70EE" w:rsidP="008D70EE">
            <w:pPr>
              <w:tabs>
                <w:tab w:val="decimal" w:pos="917"/>
              </w:tabs>
              <w:rPr>
                <w:sz w:val="16"/>
                <w:szCs w:val="16"/>
              </w:rPr>
            </w:pPr>
          </w:p>
        </w:tc>
        <w:tc>
          <w:tcPr>
            <w:tcW w:w="1189" w:type="dxa"/>
          </w:tcPr>
          <w:p w14:paraId="4B6A08C6" w14:textId="3BCDA6D2" w:rsidR="008D70EE" w:rsidRPr="006918B8" w:rsidRDefault="008D70EE" w:rsidP="008D70EE">
            <w:pPr>
              <w:pStyle w:val="Texto"/>
              <w:tabs>
                <w:tab w:val="decimal" w:pos="917"/>
              </w:tabs>
              <w:rPr>
                <w:sz w:val="16"/>
                <w:szCs w:val="16"/>
              </w:rPr>
            </w:pPr>
            <w:r>
              <w:rPr>
                <w:sz w:val="16"/>
                <w:szCs w:val="16"/>
              </w:rPr>
              <w:t xml:space="preserve">-       </w:t>
            </w:r>
          </w:p>
        </w:tc>
        <w:tc>
          <w:tcPr>
            <w:tcW w:w="135" w:type="dxa"/>
          </w:tcPr>
          <w:p w14:paraId="3DDF71D1" w14:textId="77777777" w:rsidR="008D70EE" w:rsidRPr="006918B8" w:rsidRDefault="008D70EE" w:rsidP="008D70EE">
            <w:pPr>
              <w:pStyle w:val="Texto"/>
              <w:tabs>
                <w:tab w:val="decimal" w:pos="917"/>
              </w:tabs>
              <w:rPr>
                <w:sz w:val="16"/>
                <w:szCs w:val="16"/>
              </w:rPr>
            </w:pPr>
          </w:p>
        </w:tc>
        <w:tc>
          <w:tcPr>
            <w:tcW w:w="1125" w:type="dxa"/>
            <w:vAlign w:val="top"/>
          </w:tcPr>
          <w:p w14:paraId="401E2941" w14:textId="249B930B" w:rsidR="008D70EE" w:rsidRPr="0005174D" w:rsidRDefault="008D70EE" w:rsidP="008D70EE">
            <w:pPr>
              <w:pStyle w:val="Texto"/>
              <w:tabs>
                <w:tab w:val="decimal" w:pos="917"/>
              </w:tabs>
              <w:rPr>
                <w:sz w:val="16"/>
                <w:szCs w:val="16"/>
              </w:rPr>
            </w:pPr>
            <w:r w:rsidRPr="00A52D70">
              <w:rPr>
                <w:sz w:val="16"/>
                <w:szCs w:val="16"/>
              </w:rPr>
              <w:t xml:space="preserve">-       </w:t>
            </w:r>
          </w:p>
        </w:tc>
        <w:tc>
          <w:tcPr>
            <w:tcW w:w="90" w:type="dxa"/>
          </w:tcPr>
          <w:p w14:paraId="602183A5" w14:textId="77777777" w:rsidR="008D70EE" w:rsidRPr="006918B8" w:rsidRDefault="008D70EE" w:rsidP="008D70EE">
            <w:pPr>
              <w:pStyle w:val="Texto"/>
              <w:tabs>
                <w:tab w:val="decimal" w:pos="917"/>
              </w:tabs>
              <w:rPr>
                <w:sz w:val="16"/>
                <w:szCs w:val="16"/>
              </w:rPr>
            </w:pPr>
          </w:p>
        </w:tc>
        <w:tc>
          <w:tcPr>
            <w:tcW w:w="1125" w:type="dxa"/>
          </w:tcPr>
          <w:p w14:paraId="00C43367" w14:textId="147213A6" w:rsidR="008D70EE" w:rsidRPr="006918B8" w:rsidRDefault="008D70EE" w:rsidP="008D70EE">
            <w:pPr>
              <w:pStyle w:val="Texto"/>
              <w:tabs>
                <w:tab w:val="decimal" w:pos="965"/>
              </w:tabs>
              <w:jc w:val="left"/>
              <w:rPr>
                <w:sz w:val="16"/>
                <w:szCs w:val="16"/>
              </w:rPr>
            </w:pPr>
            <w:r w:rsidRPr="00942222">
              <w:rPr>
                <w:sz w:val="16"/>
                <w:szCs w:val="16"/>
              </w:rPr>
              <w:t>(111.157)</w:t>
            </w:r>
          </w:p>
        </w:tc>
      </w:tr>
      <w:tr w:rsidR="008D70EE" w:rsidRPr="006918B8" w14:paraId="487B177B" w14:textId="77777777" w:rsidTr="00E72A7E">
        <w:tc>
          <w:tcPr>
            <w:tcW w:w="2340" w:type="dxa"/>
          </w:tcPr>
          <w:p w14:paraId="20495D56" w14:textId="60031AFA" w:rsidR="008D70EE" w:rsidRPr="006918B8" w:rsidRDefault="008D70EE" w:rsidP="008D70EE">
            <w:pPr>
              <w:pStyle w:val="Texto"/>
              <w:jc w:val="left"/>
              <w:rPr>
                <w:b/>
                <w:sz w:val="16"/>
                <w:szCs w:val="16"/>
              </w:rPr>
            </w:pPr>
            <w:proofErr w:type="gramStart"/>
            <w:r w:rsidRPr="006918B8">
              <w:rPr>
                <w:b/>
                <w:sz w:val="16"/>
                <w:szCs w:val="16"/>
              </w:rPr>
              <w:t>Total</w:t>
            </w:r>
            <w:proofErr w:type="gramEnd"/>
            <w:r w:rsidRPr="006918B8">
              <w:rPr>
                <w:b/>
                <w:sz w:val="16"/>
                <w:szCs w:val="16"/>
              </w:rPr>
              <w:t xml:space="preserve"> </w:t>
            </w:r>
            <w:r>
              <w:rPr>
                <w:b/>
                <w:sz w:val="16"/>
                <w:szCs w:val="16"/>
              </w:rPr>
              <w:t>al 30/11/2022</w:t>
            </w:r>
          </w:p>
        </w:tc>
        <w:tc>
          <w:tcPr>
            <w:tcW w:w="71" w:type="dxa"/>
          </w:tcPr>
          <w:p w14:paraId="398E6453" w14:textId="77777777" w:rsidR="008D70EE" w:rsidRPr="006918B8" w:rsidRDefault="008D70EE" w:rsidP="008D70EE">
            <w:pPr>
              <w:pStyle w:val="Texto"/>
              <w:rPr>
                <w:sz w:val="16"/>
                <w:szCs w:val="16"/>
              </w:rPr>
            </w:pPr>
          </w:p>
        </w:tc>
        <w:tc>
          <w:tcPr>
            <w:tcW w:w="1099" w:type="dxa"/>
            <w:tcBorders>
              <w:top w:val="single" w:sz="6" w:space="0" w:color="auto"/>
              <w:bottom w:val="double" w:sz="6" w:space="0" w:color="auto"/>
            </w:tcBorders>
          </w:tcPr>
          <w:p w14:paraId="26AB9890" w14:textId="03C2DFE4" w:rsidR="008D70EE" w:rsidRPr="00EE5D75" w:rsidRDefault="008D70EE" w:rsidP="008D70EE">
            <w:pPr>
              <w:pStyle w:val="Texto"/>
              <w:tabs>
                <w:tab w:val="decimal" w:pos="1017"/>
              </w:tabs>
              <w:rPr>
                <w:b/>
                <w:bCs/>
                <w:sz w:val="16"/>
                <w:szCs w:val="16"/>
              </w:rPr>
            </w:pPr>
            <w:r w:rsidRPr="00EE5D75">
              <w:rPr>
                <w:b/>
                <w:bCs/>
                <w:sz w:val="16"/>
                <w:szCs w:val="16"/>
              </w:rPr>
              <w:t>167.354.332</w:t>
            </w:r>
          </w:p>
        </w:tc>
        <w:tc>
          <w:tcPr>
            <w:tcW w:w="71" w:type="dxa"/>
          </w:tcPr>
          <w:p w14:paraId="2008845C" w14:textId="77777777" w:rsidR="008D70EE" w:rsidRPr="00EE5D75" w:rsidRDefault="008D70EE" w:rsidP="008D70EE">
            <w:pPr>
              <w:pStyle w:val="Texto"/>
              <w:tabs>
                <w:tab w:val="decimal" w:pos="917"/>
              </w:tabs>
              <w:rPr>
                <w:b/>
                <w:bCs/>
                <w:sz w:val="16"/>
                <w:szCs w:val="16"/>
              </w:rPr>
            </w:pPr>
          </w:p>
        </w:tc>
        <w:tc>
          <w:tcPr>
            <w:tcW w:w="1099" w:type="dxa"/>
            <w:tcBorders>
              <w:top w:val="single" w:sz="6" w:space="0" w:color="auto"/>
              <w:bottom w:val="double" w:sz="6" w:space="0" w:color="auto"/>
            </w:tcBorders>
          </w:tcPr>
          <w:p w14:paraId="01CA922B" w14:textId="77689168" w:rsidR="008D70EE" w:rsidRPr="008D70EE" w:rsidRDefault="008D70EE" w:rsidP="008D70EE">
            <w:pPr>
              <w:pStyle w:val="Texto"/>
              <w:tabs>
                <w:tab w:val="decimal" w:pos="917"/>
              </w:tabs>
              <w:rPr>
                <w:b/>
                <w:bCs/>
                <w:sz w:val="16"/>
                <w:szCs w:val="16"/>
              </w:rPr>
            </w:pPr>
            <w:r w:rsidRPr="008D70EE">
              <w:rPr>
                <w:b/>
                <w:bCs/>
                <w:sz w:val="16"/>
                <w:szCs w:val="16"/>
              </w:rPr>
              <w:t>2.391.969</w:t>
            </w:r>
          </w:p>
        </w:tc>
        <w:tc>
          <w:tcPr>
            <w:tcW w:w="71" w:type="dxa"/>
          </w:tcPr>
          <w:p w14:paraId="53563FCE" w14:textId="77777777" w:rsidR="008D70EE" w:rsidRPr="008D70EE" w:rsidRDefault="008D70EE" w:rsidP="008D70EE">
            <w:pPr>
              <w:pStyle w:val="Texto"/>
              <w:tabs>
                <w:tab w:val="decimal" w:pos="917"/>
              </w:tabs>
              <w:rPr>
                <w:b/>
                <w:bCs/>
                <w:sz w:val="16"/>
                <w:szCs w:val="16"/>
              </w:rPr>
            </w:pPr>
          </w:p>
        </w:tc>
        <w:tc>
          <w:tcPr>
            <w:tcW w:w="1189" w:type="dxa"/>
            <w:tcBorders>
              <w:top w:val="single" w:sz="6" w:space="0" w:color="auto"/>
              <w:bottom w:val="double" w:sz="6" w:space="0" w:color="auto"/>
            </w:tcBorders>
          </w:tcPr>
          <w:p w14:paraId="2EDAA6EB" w14:textId="019F3547" w:rsidR="008D70EE" w:rsidRPr="008D70EE" w:rsidRDefault="008D70EE" w:rsidP="008D70EE">
            <w:pPr>
              <w:pStyle w:val="Texto"/>
              <w:tabs>
                <w:tab w:val="decimal" w:pos="917"/>
              </w:tabs>
              <w:rPr>
                <w:b/>
                <w:bCs/>
                <w:sz w:val="16"/>
                <w:szCs w:val="16"/>
              </w:rPr>
            </w:pPr>
            <w:r w:rsidRPr="008D70EE">
              <w:rPr>
                <w:b/>
                <w:bCs/>
                <w:sz w:val="16"/>
                <w:szCs w:val="16"/>
              </w:rPr>
              <w:t>(568.090)</w:t>
            </w:r>
          </w:p>
        </w:tc>
        <w:tc>
          <w:tcPr>
            <w:tcW w:w="71" w:type="dxa"/>
          </w:tcPr>
          <w:p w14:paraId="15425120" w14:textId="77777777" w:rsidR="008D70EE" w:rsidRPr="008D70EE" w:rsidRDefault="008D70EE" w:rsidP="008D70EE">
            <w:pPr>
              <w:pStyle w:val="Texto"/>
              <w:tabs>
                <w:tab w:val="decimal" w:pos="917"/>
              </w:tabs>
              <w:rPr>
                <w:b/>
                <w:bCs/>
                <w:sz w:val="16"/>
                <w:szCs w:val="16"/>
              </w:rPr>
            </w:pPr>
          </w:p>
        </w:tc>
        <w:tc>
          <w:tcPr>
            <w:tcW w:w="1189" w:type="dxa"/>
            <w:tcBorders>
              <w:top w:val="single" w:sz="6" w:space="0" w:color="auto"/>
              <w:bottom w:val="double" w:sz="6" w:space="0" w:color="auto"/>
            </w:tcBorders>
          </w:tcPr>
          <w:p w14:paraId="2C2F049B" w14:textId="53CB86E2" w:rsidR="008D70EE" w:rsidRPr="008D70EE" w:rsidRDefault="008D70EE" w:rsidP="008D70EE">
            <w:pPr>
              <w:pStyle w:val="Texto"/>
              <w:tabs>
                <w:tab w:val="decimal" w:pos="917"/>
              </w:tabs>
              <w:rPr>
                <w:b/>
                <w:bCs/>
                <w:sz w:val="16"/>
                <w:szCs w:val="16"/>
              </w:rPr>
            </w:pPr>
            <w:r w:rsidRPr="008D70EE">
              <w:rPr>
                <w:b/>
                <w:bCs/>
                <w:sz w:val="16"/>
                <w:szCs w:val="16"/>
              </w:rPr>
              <w:t>(367.021)</w:t>
            </w:r>
          </w:p>
        </w:tc>
        <w:tc>
          <w:tcPr>
            <w:tcW w:w="135" w:type="dxa"/>
          </w:tcPr>
          <w:p w14:paraId="22D068D4" w14:textId="77777777" w:rsidR="008D70EE" w:rsidRPr="008D70EE" w:rsidRDefault="008D70EE" w:rsidP="008D70EE">
            <w:pPr>
              <w:pStyle w:val="Texto"/>
              <w:tabs>
                <w:tab w:val="decimal" w:pos="917"/>
              </w:tabs>
              <w:rPr>
                <w:b/>
                <w:bCs/>
                <w:sz w:val="16"/>
                <w:szCs w:val="16"/>
              </w:rPr>
            </w:pPr>
          </w:p>
        </w:tc>
        <w:tc>
          <w:tcPr>
            <w:tcW w:w="1125" w:type="dxa"/>
            <w:tcBorders>
              <w:top w:val="single" w:sz="6" w:space="0" w:color="auto"/>
              <w:bottom w:val="double" w:sz="6" w:space="0" w:color="auto"/>
            </w:tcBorders>
            <w:vAlign w:val="top"/>
          </w:tcPr>
          <w:p w14:paraId="30526189" w14:textId="592CDD20" w:rsidR="008D70EE" w:rsidRPr="008D70EE" w:rsidRDefault="008D70EE" w:rsidP="008D70EE">
            <w:pPr>
              <w:pStyle w:val="Texto"/>
              <w:tabs>
                <w:tab w:val="decimal" w:pos="917"/>
              </w:tabs>
              <w:rPr>
                <w:b/>
                <w:bCs/>
                <w:sz w:val="16"/>
                <w:szCs w:val="16"/>
              </w:rPr>
            </w:pPr>
            <w:r w:rsidRPr="008D70EE">
              <w:rPr>
                <w:b/>
                <w:bCs/>
                <w:sz w:val="16"/>
                <w:szCs w:val="16"/>
              </w:rPr>
              <w:t xml:space="preserve">-       </w:t>
            </w:r>
          </w:p>
        </w:tc>
        <w:tc>
          <w:tcPr>
            <w:tcW w:w="90" w:type="dxa"/>
          </w:tcPr>
          <w:p w14:paraId="63749A69" w14:textId="77777777" w:rsidR="008D70EE" w:rsidRPr="008D70EE" w:rsidRDefault="008D70EE" w:rsidP="008D70EE">
            <w:pPr>
              <w:pStyle w:val="Texto"/>
              <w:tabs>
                <w:tab w:val="decimal" w:pos="917"/>
              </w:tabs>
              <w:rPr>
                <w:b/>
                <w:bCs/>
                <w:sz w:val="16"/>
                <w:szCs w:val="16"/>
              </w:rPr>
            </w:pPr>
          </w:p>
        </w:tc>
        <w:tc>
          <w:tcPr>
            <w:tcW w:w="1125" w:type="dxa"/>
            <w:tcBorders>
              <w:top w:val="single" w:sz="6" w:space="0" w:color="auto"/>
              <w:bottom w:val="double" w:sz="6" w:space="0" w:color="auto"/>
            </w:tcBorders>
          </w:tcPr>
          <w:p w14:paraId="0B549F97" w14:textId="74C520E0" w:rsidR="008D70EE" w:rsidRPr="008D70EE" w:rsidRDefault="008D70EE" w:rsidP="008D70EE">
            <w:pPr>
              <w:pStyle w:val="Texto"/>
              <w:tabs>
                <w:tab w:val="decimal" w:pos="965"/>
              </w:tabs>
              <w:jc w:val="left"/>
              <w:rPr>
                <w:b/>
                <w:bCs/>
                <w:sz w:val="16"/>
                <w:szCs w:val="16"/>
              </w:rPr>
            </w:pPr>
            <w:r w:rsidRPr="008D70EE">
              <w:rPr>
                <w:b/>
                <w:bCs/>
                <w:sz w:val="16"/>
                <w:szCs w:val="16"/>
              </w:rPr>
              <w:t>168.811.190</w:t>
            </w:r>
          </w:p>
        </w:tc>
      </w:tr>
      <w:tr w:rsidR="00EE5D75" w:rsidRPr="006918B8" w14:paraId="48005F01" w14:textId="77777777" w:rsidTr="00E23352">
        <w:tc>
          <w:tcPr>
            <w:tcW w:w="2340" w:type="dxa"/>
          </w:tcPr>
          <w:p w14:paraId="3540A94B" w14:textId="1A16A677" w:rsidR="00EE5D75" w:rsidRPr="006918B8" w:rsidRDefault="00EE5D75" w:rsidP="00EE5D75">
            <w:pPr>
              <w:pStyle w:val="Texto"/>
              <w:jc w:val="left"/>
              <w:rPr>
                <w:b/>
                <w:sz w:val="16"/>
                <w:szCs w:val="16"/>
              </w:rPr>
            </w:pPr>
            <w:proofErr w:type="gramStart"/>
            <w:r w:rsidRPr="006918B8">
              <w:rPr>
                <w:b/>
                <w:sz w:val="16"/>
                <w:szCs w:val="16"/>
              </w:rPr>
              <w:t>Total</w:t>
            </w:r>
            <w:proofErr w:type="gramEnd"/>
            <w:r w:rsidRPr="006918B8">
              <w:rPr>
                <w:b/>
                <w:sz w:val="16"/>
                <w:szCs w:val="16"/>
              </w:rPr>
              <w:t xml:space="preserve"> </w:t>
            </w:r>
            <w:r>
              <w:rPr>
                <w:b/>
                <w:sz w:val="16"/>
                <w:szCs w:val="16"/>
              </w:rPr>
              <w:t>al 31/05/2022</w:t>
            </w:r>
          </w:p>
        </w:tc>
        <w:tc>
          <w:tcPr>
            <w:tcW w:w="71" w:type="dxa"/>
          </w:tcPr>
          <w:p w14:paraId="0CAB7366" w14:textId="77777777" w:rsidR="00EE5D75" w:rsidRPr="006918B8" w:rsidRDefault="00EE5D75" w:rsidP="00EE5D75">
            <w:pPr>
              <w:pStyle w:val="Texto"/>
              <w:rPr>
                <w:sz w:val="16"/>
                <w:szCs w:val="16"/>
              </w:rPr>
            </w:pPr>
          </w:p>
        </w:tc>
        <w:tc>
          <w:tcPr>
            <w:tcW w:w="1099" w:type="dxa"/>
            <w:tcBorders>
              <w:top w:val="double" w:sz="6" w:space="0" w:color="auto"/>
              <w:bottom w:val="double" w:sz="6" w:space="0" w:color="auto"/>
            </w:tcBorders>
          </w:tcPr>
          <w:p w14:paraId="2876B8AB" w14:textId="6613CD39" w:rsidR="00EE5D75" w:rsidRPr="00EE5D75" w:rsidRDefault="00EE5D75" w:rsidP="00362184">
            <w:pPr>
              <w:pStyle w:val="Texto"/>
              <w:tabs>
                <w:tab w:val="decimal" w:pos="1017"/>
              </w:tabs>
              <w:rPr>
                <w:b/>
                <w:bCs/>
                <w:sz w:val="16"/>
                <w:szCs w:val="16"/>
              </w:rPr>
            </w:pPr>
            <w:r w:rsidRPr="00EE5D75">
              <w:rPr>
                <w:b/>
                <w:bCs/>
                <w:sz w:val="16"/>
                <w:szCs w:val="16"/>
              </w:rPr>
              <w:t>164.021.443</w:t>
            </w:r>
          </w:p>
        </w:tc>
        <w:tc>
          <w:tcPr>
            <w:tcW w:w="71" w:type="dxa"/>
          </w:tcPr>
          <w:p w14:paraId="6D973CD4" w14:textId="77777777" w:rsidR="00EE5D75" w:rsidRPr="00EE5D75" w:rsidRDefault="00EE5D75" w:rsidP="00EE5D75">
            <w:pPr>
              <w:pStyle w:val="Texto"/>
              <w:tabs>
                <w:tab w:val="decimal" w:pos="917"/>
              </w:tabs>
              <w:rPr>
                <w:b/>
                <w:bCs/>
                <w:sz w:val="16"/>
                <w:szCs w:val="16"/>
              </w:rPr>
            </w:pPr>
          </w:p>
        </w:tc>
        <w:tc>
          <w:tcPr>
            <w:tcW w:w="1099" w:type="dxa"/>
            <w:tcBorders>
              <w:top w:val="double" w:sz="6" w:space="0" w:color="auto"/>
              <w:bottom w:val="double" w:sz="6" w:space="0" w:color="auto"/>
            </w:tcBorders>
          </w:tcPr>
          <w:p w14:paraId="5E058082" w14:textId="088F7EEA" w:rsidR="00EE5D75" w:rsidRPr="008D70EE" w:rsidRDefault="00EE5D75" w:rsidP="00EE5D75">
            <w:pPr>
              <w:pStyle w:val="Texto"/>
              <w:tabs>
                <w:tab w:val="decimal" w:pos="917"/>
              </w:tabs>
              <w:rPr>
                <w:b/>
                <w:bCs/>
                <w:sz w:val="16"/>
                <w:szCs w:val="16"/>
              </w:rPr>
            </w:pPr>
            <w:r w:rsidRPr="008D70EE">
              <w:rPr>
                <w:b/>
                <w:bCs/>
                <w:sz w:val="16"/>
                <w:szCs w:val="16"/>
              </w:rPr>
              <w:t>3.965.119</w:t>
            </w:r>
          </w:p>
        </w:tc>
        <w:tc>
          <w:tcPr>
            <w:tcW w:w="71" w:type="dxa"/>
          </w:tcPr>
          <w:p w14:paraId="141FDFDC" w14:textId="77777777" w:rsidR="00EE5D75" w:rsidRPr="008D70EE" w:rsidRDefault="00EE5D75" w:rsidP="00EE5D75">
            <w:pPr>
              <w:pStyle w:val="Texto"/>
              <w:tabs>
                <w:tab w:val="decimal" w:pos="917"/>
              </w:tabs>
              <w:rPr>
                <w:b/>
                <w:bCs/>
                <w:sz w:val="16"/>
                <w:szCs w:val="16"/>
              </w:rPr>
            </w:pPr>
          </w:p>
        </w:tc>
        <w:tc>
          <w:tcPr>
            <w:tcW w:w="1189" w:type="dxa"/>
            <w:tcBorders>
              <w:top w:val="double" w:sz="6" w:space="0" w:color="auto"/>
              <w:bottom w:val="double" w:sz="6" w:space="0" w:color="auto"/>
            </w:tcBorders>
          </w:tcPr>
          <w:p w14:paraId="25DBAC3A" w14:textId="664ECD91" w:rsidR="00EE5D75" w:rsidRPr="008D70EE" w:rsidRDefault="000224E3" w:rsidP="00EE5D75">
            <w:pPr>
              <w:pStyle w:val="Texto"/>
              <w:tabs>
                <w:tab w:val="decimal" w:pos="917"/>
              </w:tabs>
              <w:rPr>
                <w:b/>
                <w:bCs/>
                <w:sz w:val="16"/>
                <w:szCs w:val="16"/>
              </w:rPr>
            </w:pPr>
            <w:r w:rsidRPr="008D70EE">
              <w:rPr>
                <w:b/>
                <w:bCs/>
                <w:sz w:val="16"/>
                <w:szCs w:val="16"/>
              </w:rPr>
              <w:t>(</w:t>
            </w:r>
            <w:r w:rsidR="00EE5D75" w:rsidRPr="008D70EE">
              <w:rPr>
                <w:b/>
                <w:bCs/>
                <w:sz w:val="16"/>
                <w:szCs w:val="16"/>
              </w:rPr>
              <w:t>630.481</w:t>
            </w:r>
            <w:r w:rsidRPr="008D70EE">
              <w:rPr>
                <w:b/>
                <w:bCs/>
                <w:sz w:val="16"/>
                <w:szCs w:val="16"/>
              </w:rPr>
              <w:t>)</w:t>
            </w:r>
          </w:p>
        </w:tc>
        <w:tc>
          <w:tcPr>
            <w:tcW w:w="71" w:type="dxa"/>
          </w:tcPr>
          <w:p w14:paraId="776AF479" w14:textId="77777777" w:rsidR="00EE5D75" w:rsidRPr="008D70EE" w:rsidRDefault="00EE5D75" w:rsidP="00EE5D75">
            <w:pPr>
              <w:pStyle w:val="Texto"/>
              <w:tabs>
                <w:tab w:val="decimal" w:pos="917"/>
              </w:tabs>
              <w:rPr>
                <w:b/>
                <w:bCs/>
                <w:sz w:val="16"/>
                <w:szCs w:val="16"/>
              </w:rPr>
            </w:pPr>
          </w:p>
        </w:tc>
        <w:tc>
          <w:tcPr>
            <w:tcW w:w="1189" w:type="dxa"/>
            <w:tcBorders>
              <w:top w:val="double" w:sz="6" w:space="0" w:color="auto"/>
              <w:bottom w:val="double" w:sz="6" w:space="0" w:color="auto"/>
            </w:tcBorders>
          </w:tcPr>
          <w:p w14:paraId="5D31CA21" w14:textId="11ABBB68" w:rsidR="00EE5D75" w:rsidRPr="008D70EE" w:rsidRDefault="000224E3" w:rsidP="00EE5D75">
            <w:pPr>
              <w:pStyle w:val="Texto"/>
              <w:tabs>
                <w:tab w:val="decimal" w:pos="917"/>
              </w:tabs>
              <w:rPr>
                <w:b/>
                <w:bCs/>
                <w:sz w:val="16"/>
                <w:szCs w:val="16"/>
              </w:rPr>
            </w:pPr>
            <w:r w:rsidRPr="008D70EE">
              <w:rPr>
                <w:b/>
                <w:bCs/>
                <w:sz w:val="16"/>
                <w:szCs w:val="16"/>
              </w:rPr>
              <w:t>(</w:t>
            </w:r>
            <w:r w:rsidR="00EE5D75" w:rsidRPr="008D70EE">
              <w:rPr>
                <w:b/>
                <w:bCs/>
                <w:sz w:val="16"/>
                <w:szCs w:val="16"/>
              </w:rPr>
              <w:t>1.749</w:t>
            </w:r>
            <w:r w:rsidRPr="008D70EE">
              <w:rPr>
                <w:b/>
                <w:bCs/>
                <w:sz w:val="16"/>
                <w:szCs w:val="16"/>
              </w:rPr>
              <w:t>)</w:t>
            </w:r>
          </w:p>
        </w:tc>
        <w:tc>
          <w:tcPr>
            <w:tcW w:w="135" w:type="dxa"/>
          </w:tcPr>
          <w:p w14:paraId="5A243DB6" w14:textId="77777777" w:rsidR="00EE5D75" w:rsidRPr="008D70EE" w:rsidRDefault="00EE5D75" w:rsidP="00EE5D75">
            <w:pPr>
              <w:pStyle w:val="Texto"/>
              <w:tabs>
                <w:tab w:val="decimal" w:pos="917"/>
              </w:tabs>
              <w:rPr>
                <w:b/>
                <w:bCs/>
                <w:sz w:val="16"/>
                <w:szCs w:val="16"/>
              </w:rPr>
            </w:pPr>
          </w:p>
        </w:tc>
        <w:tc>
          <w:tcPr>
            <w:tcW w:w="1125" w:type="dxa"/>
            <w:tcBorders>
              <w:top w:val="double" w:sz="6" w:space="0" w:color="auto"/>
              <w:bottom w:val="double" w:sz="6" w:space="0" w:color="auto"/>
            </w:tcBorders>
          </w:tcPr>
          <w:p w14:paraId="3B605445" w14:textId="66280489" w:rsidR="00EE5D75" w:rsidRPr="008D70EE" w:rsidRDefault="008D70EE" w:rsidP="00EE5D75">
            <w:pPr>
              <w:pStyle w:val="Texto"/>
              <w:tabs>
                <w:tab w:val="decimal" w:pos="917"/>
              </w:tabs>
              <w:rPr>
                <w:b/>
                <w:bCs/>
                <w:sz w:val="16"/>
                <w:szCs w:val="16"/>
              </w:rPr>
            </w:pPr>
            <w:r w:rsidRPr="008D70EE">
              <w:rPr>
                <w:b/>
                <w:bCs/>
                <w:sz w:val="16"/>
                <w:szCs w:val="16"/>
              </w:rPr>
              <w:t xml:space="preserve">-       </w:t>
            </w:r>
          </w:p>
        </w:tc>
        <w:tc>
          <w:tcPr>
            <w:tcW w:w="90" w:type="dxa"/>
          </w:tcPr>
          <w:p w14:paraId="798DBD25" w14:textId="77777777" w:rsidR="00EE5D75" w:rsidRPr="008D70EE" w:rsidRDefault="00EE5D75" w:rsidP="00EE5D75">
            <w:pPr>
              <w:pStyle w:val="Texto"/>
              <w:tabs>
                <w:tab w:val="decimal" w:pos="917"/>
              </w:tabs>
              <w:rPr>
                <w:b/>
                <w:bCs/>
                <w:sz w:val="16"/>
                <w:szCs w:val="16"/>
              </w:rPr>
            </w:pPr>
          </w:p>
        </w:tc>
        <w:tc>
          <w:tcPr>
            <w:tcW w:w="1125" w:type="dxa"/>
            <w:tcBorders>
              <w:top w:val="double" w:sz="6" w:space="0" w:color="auto"/>
              <w:bottom w:val="double" w:sz="6" w:space="0" w:color="auto"/>
            </w:tcBorders>
          </w:tcPr>
          <w:p w14:paraId="4D9E2BBA" w14:textId="757F43C6" w:rsidR="00EE5D75" w:rsidRPr="008D70EE" w:rsidRDefault="00EE5D75" w:rsidP="008D70EE">
            <w:pPr>
              <w:pStyle w:val="Texto"/>
              <w:tabs>
                <w:tab w:val="decimal" w:pos="965"/>
              </w:tabs>
              <w:jc w:val="left"/>
              <w:rPr>
                <w:b/>
                <w:bCs/>
                <w:sz w:val="16"/>
                <w:szCs w:val="16"/>
              </w:rPr>
            </w:pPr>
            <w:r w:rsidRPr="008D70EE">
              <w:rPr>
                <w:b/>
                <w:bCs/>
                <w:sz w:val="16"/>
                <w:szCs w:val="16"/>
              </w:rPr>
              <w:t>167.354.332</w:t>
            </w:r>
          </w:p>
        </w:tc>
      </w:tr>
    </w:tbl>
    <w:p w14:paraId="072E4A4A" w14:textId="2577DD55" w:rsidR="00CE055B" w:rsidRPr="00677B4D" w:rsidRDefault="00CE055B" w:rsidP="00AE1CA0">
      <w:pPr>
        <w:pStyle w:val="Texto"/>
        <w:overflowPunct w:val="0"/>
        <w:autoSpaceDE w:val="0"/>
        <w:autoSpaceDN w:val="0"/>
        <w:adjustRightInd w:val="0"/>
        <w:jc w:val="left"/>
        <w:textAlignment w:val="baseline"/>
        <w:rPr>
          <w:sz w:val="14"/>
          <w:szCs w:val="12"/>
        </w:rPr>
      </w:pPr>
      <w:r w:rsidRPr="00677B4D">
        <w:rPr>
          <w:sz w:val="14"/>
          <w:szCs w:val="12"/>
        </w:rPr>
        <w:br w:type="page"/>
      </w:r>
    </w:p>
    <w:p w14:paraId="0272BE27" w14:textId="49384546" w:rsidR="001A75BB" w:rsidRDefault="001A75BB" w:rsidP="00AE1CA0">
      <w:pPr>
        <w:pStyle w:val="Texto"/>
        <w:overflowPunct w:val="0"/>
        <w:autoSpaceDE w:val="0"/>
        <w:autoSpaceDN w:val="0"/>
        <w:adjustRightInd w:val="0"/>
        <w:jc w:val="left"/>
        <w:textAlignment w:val="baseline"/>
        <w:rPr>
          <w:szCs w:val="18"/>
        </w:rPr>
      </w:pPr>
    </w:p>
    <w:tbl>
      <w:tblPr>
        <w:tblStyle w:val="TableGrid"/>
        <w:tblW w:w="10647" w:type="dxa"/>
        <w:tblInd w:w="-432" w:type="dxa"/>
        <w:tblLayout w:type="fixed"/>
        <w:tblLook w:val="01E0" w:firstRow="1" w:lastRow="1" w:firstColumn="1" w:lastColumn="1" w:noHBand="0" w:noVBand="0"/>
      </w:tblPr>
      <w:tblGrid>
        <w:gridCol w:w="2322"/>
        <w:gridCol w:w="71"/>
        <w:gridCol w:w="1099"/>
        <w:gridCol w:w="71"/>
        <w:gridCol w:w="1099"/>
        <w:gridCol w:w="71"/>
        <w:gridCol w:w="1099"/>
        <w:gridCol w:w="71"/>
        <w:gridCol w:w="1099"/>
        <w:gridCol w:w="90"/>
        <w:gridCol w:w="1125"/>
        <w:gridCol w:w="90"/>
        <w:gridCol w:w="1125"/>
        <w:gridCol w:w="90"/>
        <w:gridCol w:w="1125"/>
      </w:tblGrid>
      <w:tr w:rsidR="002441DE" w:rsidRPr="00703E5B" w14:paraId="60635627" w14:textId="77777777" w:rsidTr="00B50C61">
        <w:tc>
          <w:tcPr>
            <w:tcW w:w="2322" w:type="dxa"/>
          </w:tcPr>
          <w:p w14:paraId="034F2163" w14:textId="4D326335" w:rsidR="002441DE" w:rsidRPr="00703E5B" w:rsidRDefault="002441DE" w:rsidP="002441DE">
            <w:pPr>
              <w:pStyle w:val="Texto"/>
              <w:jc w:val="center"/>
              <w:rPr>
                <w:b/>
                <w:sz w:val="16"/>
                <w:szCs w:val="16"/>
              </w:rPr>
            </w:pPr>
          </w:p>
        </w:tc>
        <w:tc>
          <w:tcPr>
            <w:tcW w:w="71" w:type="dxa"/>
          </w:tcPr>
          <w:p w14:paraId="0DC08B04" w14:textId="77777777" w:rsidR="002441DE" w:rsidRPr="00703E5B" w:rsidRDefault="002441DE" w:rsidP="002441DE">
            <w:pPr>
              <w:pStyle w:val="Texto"/>
              <w:jc w:val="center"/>
              <w:rPr>
                <w:b/>
                <w:sz w:val="16"/>
                <w:szCs w:val="16"/>
              </w:rPr>
            </w:pPr>
          </w:p>
        </w:tc>
        <w:tc>
          <w:tcPr>
            <w:tcW w:w="5824" w:type="dxa"/>
            <w:gridSpan w:val="9"/>
            <w:tcBorders>
              <w:bottom w:val="single" w:sz="6" w:space="0" w:color="auto"/>
            </w:tcBorders>
          </w:tcPr>
          <w:p w14:paraId="0F5B019E" w14:textId="2E7E47D6" w:rsidR="002441DE" w:rsidRPr="00703E5B" w:rsidRDefault="002441DE" w:rsidP="002441DE">
            <w:pPr>
              <w:pStyle w:val="Texto"/>
              <w:jc w:val="center"/>
              <w:rPr>
                <w:b/>
                <w:sz w:val="16"/>
                <w:szCs w:val="16"/>
              </w:rPr>
            </w:pPr>
            <w:r w:rsidRPr="00703E5B">
              <w:rPr>
                <w:b/>
                <w:sz w:val="16"/>
                <w:szCs w:val="16"/>
              </w:rPr>
              <w:t>Depreciaciones</w:t>
            </w:r>
          </w:p>
        </w:tc>
        <w:tc>
          <w:tcPr>
            <w:tcW w:w="90" w:type="dxa"/>
          </w:tcPr>
          <w:p w14:paraId="3159BE66" w14:textId="77777777" w:rsidR="002441DE" w:rsidRPr="00703E5B" w:rsidRDefault="002441DE" w:rsidP="002441DE">
            <w:pPr>
              <w:pStyle w:val="Texto"/>
              <w:jc w:val="center"/>
              <w:rPr>
                <w:b/>
                <w:sz w:val="16"/>
                <w:szCs w:val="16"/>
              </w:rPr>
            </w:pPr>
          </w:p>
        </w:tc>
        <w:tc>
          <w:tcPr>
            <w:tcW w:w="1125" w:type="dxa"/>
          </w:tcPr>
          <w:p w14:paraId="5AEA2B24" w14:textId="77777777" w:rsidR="002441DE" w:rsidRPr="00703E5B" w:rsidRDefault="002441DE" w:rsidP="002441DE">
            <w:pPr>
              <w:pStyle w:val="Texto"/>
              <w:jc w:val="center"/>
              <w:rPr>
                <w:b/>
                <w:sz w:val="16"/>
                <w:szCs w:val="16"/>
              </w:rPr>
            </w:pPr>
          </w:p>
        </w:tc>
        <w:tc>
          <w:tcPr>
            <w:tcW w:w="90" w:type="dxa"/>
          </w:tcPr>
          <w:p w14:paraId="6485E6FB" w14:textId="77777777" w:rsidR="002441DE" w:rsidRPr="00703E5B" w:rsidRDefault="002441DE" w:rsidP="002441DE">
            <w:pPr>
              <w:pStyle w:val="Texto"/>
              <w:jc w:val="center"/>
              <w:rPr>
                <w:b/>
                <w:sz w:val="16"/>
                <w:szCs w:val="16"/>
              </w:rPr>
            </w:pPr>
          </w:p>
        </w:tc>
        <w:tc>
          <w:tcPr>
            <w:tcW w:w="1125" w:type="dxa"/>
          </w:tcPr>
          <w:p w14:paraId="7FFB2264" w14:textId="77777777" w:rsidR="002441DE" w:rsidRPr="00703E5B" w:rsidRDefault="002441DE" w:rsidP="002441DE">
            <w:pPr>
              <w:pStyle w:val="Texto"/>
              <w:jc w:val="center"/>
              <w:rPr>
                <w:b/>
                <w:sz w:val="16"/>
                <w:szCs w:val="16"/>
              </w:rPr>
            </w:pPr>
          </w:p>
        </w:tc>
      </w:tr>
      <w:tr w:rsidR="002441DE" w:rsidRPr="00703E5B" w14:paraId="21E5BD5B" w14:textId="77777777" w:rsidTr="00B50C61">
        <w:tc>
          <w:tcPr>
            <w:tcW w:w="2322" w:type="dxa"/>
            <w:tcBorders>
              <w:bottom w:val="single" w:sz="6" w:space="0" w:color="auto"/>
            </w:tcBorders>
          </w:tcPr>
          <w:p w14:paraId="6562E809" w14:textId="77777777" w:rsidR="002441DE" w:rsidRPr="00703E5B" w:rsidRDefault="002441DE" w:rsidP="002441DE">
            <w:pPr>
              <w:pStyle w:val="Texto"/>
              <w:jc w:val="center"/>
              <w:rPr>
                <w:b/>
                <w:sz w:val="16"/>
                <w:szCs w:val="16"/>
              </w:rPr>
            </w:pPr>
            <w:r w:rsidRPr="00703E5B">
              <w:rPr>
                <w:b/>
                <w:sz w:val="16"/>
                <w:szCs w:val="16"/>
              </w:rPr>
              <w:t>Cuenta principal</w:t>
            </w:r>
          </w:p>
        </w:tc>
        <w:tc>
          <w:tcPr>
            <w:tcW w:w="71" w:type="dxa"/>
          </w:tcPr>
          <w:p w14:paraId="1E6C9004" w14:textId="77777777" w:rsidR="002441DE" w:rsidRPr="00703E5B" w:rsidRDefault="002441DE" w:rsidP="002441DE">
            <w:pPr>
              <w:pStyle w:val="Texto"/>
              <w:jc w:val="center"/>
              <w:rPr>
                <w:b/>
                <w:sz w:val="16"/>
                <w:szCs w:val="16"/>
              </w:rPr>
            </w:pPr>
          </w:p>
        </w:tc>
        <w:tc>
          <w:tcPr>
            <w:tcW w:w="1099" w:type="dxa"/>
            <w:tcBorders>
              <w:top w:val="single" w:sz="6" w:space="0" w:color="auto"/>
              <w:bottom w:val="single" w:sz="6" w:space="0" w:color="auto"/>
            </w:tcBorders>
          </w:tcPr>
          <w:p w14:paraId="45DDAEC3" w14:textId="77777777" w:rsidR="002441DE" w:rsidRPr="00703E5B" w:rsidRDefault="002441DE" w:rsidP="002441DE">
            <w:pPr>
              <w:pStyle w:val="Texto"/>
              <w:jc w:val="center"/>
              <w:rPr>
                <w:b/>
                <w:sz w:val="16"/>
                <w:szCs w:val="16"/>
              </w:rPr>
            </w:pPr>
            <w:r w:rsidRPr="00703E5B">
              <w:rPr>
                <w:b/>
                <w:sz w:val="16"/>
                <w:szCs w:val="16"/>
              </w:rPr>
              <w:t>Acumuladas al comienzo del ejercicio</w:t>
            </w:r>
          </w:p>
        </w:tc>
        <w:tc>
          <w:tcPr>
            <w:tcW w:w="71" w:type="dxa"/>
            <w:tcBorders>
              <w:top w:val="single" w:sz="6" w:space="0" w:color="auto"/>
            </w:tcBorders>
          </w:tcPr>
          <w:p w14:paraId="6486495A" w14:textId="77777777" w:rsidR="002441DE" w:rsidRPr="00703E5B" w:rsidRDefault="002441DE" w:rsidP="002441DE">
            <w:pPr>
              <w:pStyle w:val="Texto"/>
              <w:jc w:val="center"/>
              <w:rPr>
                <w:b/>
                <w:sz w:val="16"/>
                <w:szCs w:val="16"/>
              </w:rPr>
            </w:pPr>
          </w:p>
        </w:tc>
        <w:tc>
          <w:tcPr>
            <w:tcW w:w="1099" w:type="dxa"/>
            <w:tcBorders>
              <w:top w:val="single" w:sz="6" w:space="0" w:color="auto"/>
              <w:bottom w:val="single" w:sz="6" w:space="0" w:color="auto"/>
            </w:tcBorders>
          </w:tcPr>
          <w:p w14:paraId="0EB8EBB9" w14:textId="77777777" w:rsidR="002441DE" w:rsidRPr="00703E5B" w:rsidRDefault="002441DE" w:rsidP="002441DE">
            <w:pPr>
              <w:pStyle w:val="Texto"/>
              <w:jc w:val="center"/>
              <w:rPr>
                <w:b/>
                <w:sz w:val="16"/>
                <w:szCs w:val="16"/>
              </w:rPr>
            </w:pPr>
            <w:proofErr w:type="spellStart"/>
            <w:r w:rsidRPr="00703E5B">
              <w:rPr>
                <w:b/>
                <w:sz w:val="16"/>
                <w:szCs w:val="16"/>
              </w:rPr>
              <w:t>Transf</w:t>
            </w:r>
            <w:proofErr w:type="spellEnd"/>
            <w:r w:rsidRPr="00703E5B">
              <w:rPr>
                <w:b/>
                <w:sz w:val="16"/>
                <w:szCs w:val="16"/>
              </w:rPr>
              <w:t xml:space="preserve">. activos disp. ventas </w:t>
            </w:r>
          </w:p>
        </w:tc>
        <w:tc>
          <w:tcPr>
            <w:tcW w:w="71" w:type="dxa"/>
            <w:tcBorders>
              <w:top w:val="single" w:sz="6" w:space="0" w:color="auto"/>
            </w:tcBorders>
          </w:tcPr>
          <w:p w14:paraId="6737CC81" w14:textId="77777777" w:rsidR="002441DE" w:rsidRPr="00703E5B" w:rsidRDefault="002441DE" w:rsidP="002441DE">
            <w:pPr>
              <w:pStyle w:val="Texto"/>
              <w:jc w:val="center"/>
              <w:rPr>
                <w:b/>
                <w:sz w:val="16"/>
                <w:szCs w:val="16"/>
              </w:rPr>
            </w:pPr>
          </w:p>
        </w:tc>
        <w:tc>
          <w:tcPr>
            <w:tcW w:w="1099" w:type="dxa"/>
            <w:tcBorders>
              <w:top w:val="single" w:sz="6" w:space="0" w:color="auto"/>
              <w:bottom w:val="single" w:sz="6" w:space="0" w:color="auto"/>
            </w:tcBorders>
          </w:tcPr>
          <w:p w14:paraId="62AD68D2" w14:textId="724512F1" w:rsidR="002441DE" w:rsidRPr="00703E5B" w:rsidRDefault="002441DE" w:rsidP="002441DE">
            <w:pPr>
              <w:pStyle w:val="Texto"/>
              <w:jc w:val="center"/>
              <w:rPr>
                <w:b/>
                <w:sz w:val="16"/>
                <w:szCs w:val="16"/>
              </w:rPr>
            </w:pPr>
            <w:r w:rsidRPr="00703E5B">
              <w:rPr>
                <w:b/>
                <w:sz w:val="16"/>
                <w:szCs w:val="16"/>
              </w:rPr>
              <w:t>Bajas del período/</w:t>
            </w:r>
            <w:r>
              <w:rPr>
                <w:b/>
                <w:sz w:val="16"/>
                <w:szCs w:val="16"/>
              </w:rPr>
              <w:t xml:space="preserve"> </w:t>
            </w:r>
            <w:r w:rsidRPr="00703E5B">
              <w:rPr>
                <w:b/>
                <w:sz w:val="16"/>
                <w:szCs w:val="16"/>
              </w:rPr>
              <w:t>ejercicio</w:t>
            </w:r>
          </w:p>
        </w:tc>
        <w:tc>
          <w:tcPr>
            <w:tcW w:w="71" w:type="dxa"/>
            <w:tcBorders>
              <w:top w:val="single" w:sz="6" w:space="0" w:color="auto"/>
            </w:tcBorders>
          </w:tcPr>
          <w:p w14:paraId="319B3913" w14:textId="77777777" w:rsidR="002441DE" w:rsidRPr="00703E5B" w:rsidRDefault="002441DE" w:rsidP="002441DE">
            <w:pPr>
              <w:pStyle w:val="Texto"/>
              <w:jc w:val="center"/>
              <w:rPr>
                <w:b/>
                <w:sz w:val="16"/>
                <w:szCs w:val="16"/>
              </w:rPr>
            </w:pPr>
          </w:p>
        </w:tc>
        <w:tc>
          <w:tcPr>
            <w:tcW w:w="1099" w:type="dxa"/>
            <w:tcBorders>
              <w:top w:val="single" w:sz="6" w:space="0" w:color="auto"/>
              <w:bottom w:val="single" w:sz="6" w:space="0" w:color="auto"/>
            </w:tcBorders>
          </w:tcPr>
          <w:p w14:paraId="561E42A0" w14:textId="675F10B1" w:rsidR="002441DE" w:rsidRPr="00703E5B" w:rsidRDefault="002441DE" w:rsidP="002441DE">
            <w:pPr>
              <w:pStyle w:val="Texto"/>
              <w:jc w:val="center"/>
              <w:rPr>
                <w:b/>
                <w:sz w:val="16"/>
                <w:szCs w:val="16"/>
              </w:rPr>
            </w:pPr>
            <w:r w:rsidRPr="00703E5B">
              <w:rPr>
                <w:b/>
                <w:sz w:val="16"/>
                <w:szCs w:val="16"/>
              </w:rPr>
              <w:t>Del período/</w:t>
            </w:r>
            <w:r>
              <w:rPr>
                <w:b/>
                <w:sz w:val="16"/>
                <w:szCs w:val="16"/>
              </w:rPr>
              <w:t xml:space="preserve"> </w:t>
            </w:r>
            <w:r w:rsidRPr="00703E5B">
              <w:rPr>
                <w:b/>
                <w:sz w:val="16"/>
                <w:szCs w:val="16"/>
              </w:rPr>
              <w:t>ejercicio</w:t>
            </w:r>
            <w:r>
              <w:rPr>
                <w:b/>
                <w:sz w:val="16"/>
                <w:szCs w:val="16"/>
              </w:rPr>
              <w:t xml:space="preserve"> </w:t>
            </w:r>
            <w:r w:rsidRPr="00703E5B">
              <w:rPr>
                <w:b/>
                <w:sz w:val="16"/>
                <w:szCs w:val="16"/>
              </w:rPr>
              <w:t>monto</w:t>
            </w:r>
          </w:p>
        </w:tc>
        <w:tc>
          <w:tcPr>
            <w:tcW w:w="90" w:type="dxa"/>
            <w:tcBorders>
              <w:top w:val="single" w:sz="6" w:space="0" w:color="auto"/>
            </w:tcBorders>
          </w:tcPr>
          <w:p w14:paraId="61EEE9FC" w14:textId="77777777" w:rsidR="002441DE" w:rsidRPr="00703E5B" w:rsidRDefault="002441DE" w:rsidP="002441DE">
            <w:pPr>
              <w:pStyle w:val="Texto"/>
              <w:jc w:val="center"/>
              <w:rPr>
                <w:b/>
                <w:sz w:val="16"/>
                <w:szCs w:val="16"/>
              </w:rPr>
            </w:pPr>
          </w:p>
        </w:tc>
        <w:tc>
          <w:tcPr>
            <w:tcW w:w="1125" w:type="dxa"/>
            <w:tcBorders>
              <w:top w:val="single" w:sz="6" w:space="0" w:color="auto"/>
              <w:bottom w:val="single" w:sz="6" w:space="0" w:color="auto"/>
            </w:tcBorders>
          </w:tcPr>
          <w:p w14:paraId="25935E09" w14:textId="1A8C35D0" w:rsidR="002441DE" w:rsidRPr="00703E5B" w:rsidRDefault="002441DE" w:rsidP="002441DE">
            <w:pPr>
              <w:pStyle w:val="Texto"/>
              <w:jc w:val="center"/>
              <w:rPr>
                <w:b/>
                <w:sz w:val="16"/>
                <w:szCs w:val="16"/>
              </w:rPr>
            </w:pPr>
            <w:r w:rsidRPr="00703E5B">
              <w:rPr>
                <w:b/>
                <w:sz w:val="16"/>
                <w:szCs w:val="16"/>
              </w:rPr>
              <w:t>Acumuladas al cierre del período/</w:t>
            </w:r>
            <w:r>
              <w:rPr>
                <w:b/>
                <w:sz w:val="16"/>
                <w:szCs w:val="16"/>
              </w:rPr>
              <w:t xml:space="preserve"> </w:t>
            </w:r>
            <w:r w:rsidRPr="00703E5B">
              <w:rPr>
                <w:b/>
                <w:sz w:val="16"/>
                <w:szCs w:val="16"/>
              </w:rPr>
              <w:t xml:space="preserve">ejercicio </w:t>
            </w:r>
          </w:p>
        </w:tc>
        <w:tc>
          <w:tcPr>
            <w:tcW w:w="90" w:type="dxa"/>
          </w:tcPr>
          <w:p w14:paraId="218B51EB" w14:textId="77777777" w:rsidR="002441DE" w:rsidRPr="00703E5B" w:rsidRDefault="002441DE" w:rsidP="002441DE">
            <w:pPr>
              <w:pStyle w:val="Texto"/>
              <w:jc w:val="center"/>
              <w:rPr>
                <w:b/>
                <w:sz w:val="16"/>
                <w:szCs w:val="16"/>
              </w:rPr>
            </w:pPr>
          </w:p>
        </w:tc>
        <w:tc>
          <w:tcPr>
            <w:tcW w:w="1125" w:type="dxa"/>
            <w:tcBorders>
              <w:bottom w:val="single" w:sz="6" w:space="0" w:color="auto"/>
            </w:tcBorders>
          </w:tcPr>
          <w:p w14:paraId="3A837A5B" w14:textId="0BD3E6AF" w:rsidR="002441DE" w:rsidRPr="00703E5B" w:rsidRDefault="002441DE" w:rsidP="00C1323C">
            <w:pPr>
              <w:pStyle w:val="Texto"/>
              <w:jc w:val="center"/>
              <w:rPr>
                <w:b/>
                <w:sz w:val="16"/>
                <w:szCs w:val="16"/>
              </w:rPr>
            </w:pPr>
            <w:r w:rsidRPr="00703E5B">
              <w:rPr>
                <w:b/>
                <w:sz w:val="16"/>
                <w:szCs w:val="16"/>
              </w:rPr>
              <w:t xml:space="preserve">Valor residual </w:t>
            </w:r>
            <w:r w:rsidR="009D6983">
              <w:rPr>
                <w:b/>
                <w:sz w:val="16"/>
                <w:szCs w:val="16"/>
              </w:rPr>
              <w:t xml:space="preserve">al </w:t>
            </w:r>
            <w:r w:rsidR="00730E03">
              <w:rPr>
                <w:b/>
                <w:sz w:val="16"/>
                <w:szCs w:val="16"/>
              </w:rPr>
              <w:t>30/11/2022</w:t>
            </w:r>
          </w:p>
        </w:tc>
        <w:tc>
          <w:tcPr>
            <w:tcW w:w="90" w:type="dxa"/>
          </w:tcPr>
          <w:p w14:paraId="60F9C5C1" w14:textId="77777777" w:rsidR="002441DE" w:rsidRPr="00703E5B" w:rsidRDefault="002441DE" w:rsidP="002441DE">
            <w:pPr>
              <w:pStyle w:val="Texto"/>
              <w:jc w:val="center"/>
              <w:rPr>
                <w:b/>
                <w:sz w:val="16"/>
                <w:szCs w:val="16"/>
              </w:rPr>
            </w:pPr>
          </w:p>
        </w:tc>
        <w:tc>
          <w:tcPr>
            <w:tcW w:w="1125" w:type="dxa"/>
            <w:tcBorders>
              <w:bottom w:val="single" w:sz="6" w:space="0" w:color="auto"/>
            </w:tcBorders>
          </w:tcPr>
          <w:p w14:paraId="35C356CD" w14:textId="0C528918" w:rsidR="002441DE" w:rsidRPr="00703E5B" w:rsidRDefault="002441DE" w:rsidP="00C1323C">
            <w:pPr>
              <w:pStyle w:val="Texto"/>
              <w:jc w:val="center"/>
              <w:rPr>
                <w:b/>
                <w:sz w:val="16"/>
                <w:szCs w:val="16"/>
              </w:rPr>
            </w:pPr>
            <w:r w:rsidRPr="00703E5B">
              <w:rPr>
                <w:b/>
                <w:sz w:val="16"/>
                <w:szCs w:val="16"/>
              </w:rPr>
              <w:t xml:space="preserve">Valor </w:t>
            </w:r>
            <w:r w:rsidR="00C1323C" w:rsidRPr="00703E5B">
              <w:rPr>
                <w:b/>
                <w:sz w:val="16"/>
                <w:szCs w:val="16"/>
              </w:rPr>
              <w:t>residual</w:t>
            </w:r>
            <w:r w:rsidR="00C1323C">
              <w:rPr>
                <w:b/>
                <w:sz w:val="16"/>
                <w:szCs w:val="16"/>
              </w:rPr>
              <w:t xml:space="preserve"> </w:t>
            </w:r>
            <w:r w:rsidR="009D6983">
              <w:rPr>
                <w:b/>
                <w:sz w:val="16"/>
                <w:szCs w:val="16"/>
              </w:rPr>
              <w:t xml:space="preserve">al </w:t>
            </w:r>
            <w:r w:rsidR="00730E03">
              <w:rPr>
                <w:b/>
                <w:sz w:val="16"/>
                <w:szCs w:val="16"/>
              </w:rPr>
              <w:t>31/05/2022</w:t>
            </w:r>
          </w:p>
        </w:tc>
      </w:tr>
      <w:tr w:rsidR="002441DE" w:rsidRPr="00703E5B" w14:paraId="04FF2091" w14:textId="77777777" w:rsidTr="00B50C61">
        <w:trPr>
          <w:trHeight w:val="65"/>
        </w:trPr>
        <w:tc>
          <w:tcPr>
            <w:tcW w:w="2322" w:type="dxa"/>
          </w:tcPr>
          <w:p w14:paraId="059E1F75" w14:textId="77777777" w:rsidR="002441DE" w:rsidRPr="00703E5B" w:rsidRDefault="002441DE" w:rsidP="002441DE">
            <w:pPr>
              <w:pStyle w:val="Texto"/>
              <w:jc w:val="left"/>
              <w:rPr>
                <w:sz w:val="16"/>
                <w:szCs w:val="16"/>
              </w:rPr>
            </w:pPr>
          </w:p>
        </w:tc>
        <w:tc>
          <w:tcPr>
            <w:tcW w:w="71" w:type="dxa"/>
          </w:tcPr>
          <w:p w14:paraId="1E29855A" w14:textId="77777777" w:rsidR="002441DE" w:rsidRPr="00703E5B" w:rsidRDefault="002441DE" w:rsidP="002441DE">
            <w:pPr>
              <w:pStyle w:val="Texto"/>
              <w:rPr>
                <w:sz w:val="16"/>
                <w:szCs w:val="16"/>
              </w:rPr>
            </w:pPr>
          </w:p>
        </w:tc>
        <w:tc>
          <w:tcPr>
            <w:tcW w:w="1099" w:type="dxa"/>
          </w:tcPr>
          <w:p w14:paraId="39ED89DD" w14:textId="77777777" w:rsidR="002441DE" w:rsidRPr="00703E5B" w:rsidRDefault="002441DE" w:rsidP="002441DE">
            <w:pPr>
              <w:pStyle w:val="Texto"/>
              <w:tabs>
                <w:tab w:val="decimal" w:pos="1005"/>
              </w:tabs>
              <w:jc w:val="left"/>
              <w:rPr>
                <w:sz w:val="16"/>
                <w:szCs w:val="16"/>
              </w:rPr>
            </w:pPr>
          </w:p>
        </w:tc>
        <w:tc>
          <w:tcPr>
            <w:tcW w:w="71" w:type="dxa"/>
          </w:tcPr>
          <w:p w14:paraId="68CEB7A7" w14:textId="77777777" w:rsidR="002441DE" w:rsidRPr="00703E5B" w:rsidRDefault="002441DE" w:rsidP="002441DE">
            <w:pPr>
              <w:pStyle w:val="Texto"/>
              <w:jc w:val="left"/>
              <w:rPr>
                <w:sz w:val="16"/>
                <w:szCs w:val="16"/>
              </w:rPr>
            </w:pPr>
          </w:p>
        </w:tc>
        <w:tc>
          <w:tcPr>
            <w:tcW w:w="1099" w:type="dxa"/>
          </w:tcPr>
          <w:p w14:paraId="5D686FBC" w14:textId="77777777" w:rsidR="002441DE" w:rsidRPr="00703E5B" w:rsidRDefault="002441DE" w:rsidP="002441DE">
            <w:pPr>
              <w:pStyle w:val="Texto"/>
              <w:tabs>
                <w:tab w:val="decimal" w:pos="917"/>
              </w:tabs>
              <w:jc w:val="left"/>
              <w:rPr>
                <w:sz w:val="16"/>
                <w:szCs w:val="16"/>
              </w:rPr>
            </w:pPr>
          </w:p>
        </w:tc>
        <w:tc>
          <w:tcPr>
            <w:tcW w:w="71" w:type="dxa"/>
          </w:tcPr>
          <w:p w14:paraId="0A9378FC" w14:textId="77777777" w:rsidR="002441DE" w:rsidRPr="00703E5B" w:rsidRDefault="002441DE" w:rsidP="002441DE">
            <w:pPr>
              <w:pStyle w:val="Texto"/>
              <w:jc w:val="left"/>
              <w:rPr>
                <w:sz w:val="16"/>
                <w:szCs w:val="16"/>
              </w:rPr>
            </w:pPr>
          </w:p>
        </w:tc>
        <w:tc>
          <w:tcPr>
            <w:tcW w:w="1099" w:type="dxa"/>
          </w:tcPr>
          <w:p w14:paraId="56950E6C" w14:textId="77777777" w:rsidR="002441DE" w:rsidRPr="00703E5B" w:rsidRDefault="002441DE" w:rsidP="002441DE">
            <w:pPr>
              <w:pStyle w:val="Texto"/>
              <w:tabs>
                <w:tab w:val="decimal" w:pos="917"/>
              </w:tabs>
              <w:jc w:val="left"/>
              <w:rPr>
                <w:sz w:val="16"/>
                <w:szCs w:val="16"/>
              </w:rPr>
            </w:pPr>
          </w:p>
        </w:tc>
        <w:tc>
          <w:tcPr>
            <w:tcW w:w="71" w:type="dxa"/>
          </w:tcPr>
          <w:p w14:paraId="2F572BE3" w14:textId="77777777" w:rsidR="002441DE" w:rsidRPr="00703E5B" w:rsidRDefault="002441DE" w:rsidP="002441DE">
            <w:pPr>
              <w:pStyle w:val="Texto"/>
              <w:tabs>
                <w:tab w:val="decimal" w:pos="1098"/>
              </w:tabs>
              <w:jc w:val="left"/>
              <w:rPr>
                <w:sz w:val="16"/>
                <w:szCs w:val="16"/>
              </w:rPr>
            </w:pPr>
          </w:p>
        </w:tc>
        <w:tc>
          <w:tcPr>
            <w:tcW w:w="1099" w:type="dxa"/>
          </w:tcPr>
          <w:p w14:paraId="3E3B7776" w14:textId="77777777" w:rsidR="002441DE" w:rsidRPr="00703E5B" w:rsidRDefault="002441DE" w:rsidP="002441DE">
            <w:pPr>
              <w:pStyle w:val="Texto"/>
              <w:tabs>
                <w:tab w:val="decimal" w:pos="1010"/>
              </w:tabs>
              <w:jc w:val="left"/>
              <w:rPr>
                <w:sz w:val="16"/>
                <w:szCs w:val="16"/>
              </w:rPr>
            </w:pPr>
          </w:p>
        </w:tc>
        <w:tc>
          <w:tcPr>
            <w:tcW w:w="90" w:type="dxa"/>
          </w:tcPr>
          <w:p w14:paraId="0A62B519" w14:textId="77777777" w:rsidR="002441DE" w:rsidRPr="00703E5B" w:rsidRDefault="002441DE" w:rsidP="002441DE">
            <w:pPr>
              <w:pStyle w:val="Texto"/>
              <w:jc w:val="left"/>
              <w:rPr>
                <w:sz w:val="16"/>
                <w:szCs w:val="16"/>
              </w:rPr>
            </w:pPr>
          </w:p>
        </w:tc>
        <w:tc>
          <w:tcPr>
            <w:tcW w:w="1125" w:type="dxa"/>
          </w:tcPr>
          <w:p w14:paraId="07CA41A6" w14:textId="77777777" w:rsidR="002441DE" w:rsidRPr="00703E5B" w:rsidRDefault="002441DE" w:rsidP="002441DE">
            <w:pPr>
              <w:pStyle w:val="Texto"/>
              <w:tabs>
                <w:tab w:val="decimal" w:pos="990"/>
              </w:tabs>
              <w:jc w:val="left"/>
              <w:rPr>
                <w:sz w:val="16"/>
                <w:szCs w:val="16"/>
              </w:rPr>
            </w:pPr>
          </w:p>
        </w:tc>
        <w:tc>
          <w:tcPr>
            <w:tcW w:w="90" w:type="dxa"/>
          </w:tcPr>
          <w:p w14:paraId="75452E4E" w14:textId="77777777" w:rsidR="002441DE" w:rsidRPr="00703E5B" w:rsidRDefault="002441DE" w:rsidP="002441DE">
            <w:pPr>
              <w:pStyle w:val="Texto"/>
              <w:jc w:val="left"/>
              <w:rPr>
                <w:sz w:val="16"/>
                <w:szCs w:val="16"/>
              </w:rPr>
            </w:pPr>
          </w:p>
        </w:tc>
        <w:tc>
          <w:tcPr>
            <w:tcW w:w="1125" w:type="dxa"/>
          </w:tcPr>
          <w:p w14:paraId="7A0E5E98" w14:textId="77777777" w:rsidR="002441DE" w:rsidRPr="00703E5B" w:rsidRDefault="002441DE" w:rsidP="002441DE">
            <w:pPr>
              <w:pStyle w:val="Texto"/>
              <w:tabs>
                <w:tab w:val="decimal" w:pos="940"/>
              </w:tabs>
              <w:jc w:val="left"/>
              <w:rPr>
                <w:sz w:val="16"/>
                <w:szCs w:val="16"/>
              </w:rPr>
            </w:pPr>
          </w:p>
        </w:tc>
        <w:tc>
          <w:tcPr>
            <w:tcW w:w="90" w:type="dxa"/>
          </w:tcPr>
          <w:p w14:paraId="144FDB97" w14:textId="77777777" w:rsidR="002441DE" w:rsidRPr="00703E5B" w:rsidRDefault="002441DE" w:rsidP="002441DE">
            <w:pPr>
              <w:pStyle w:val="Texto"/>
              <w:jc w:val="left"/>
              <w:rPr>
                <w:sz w:val="16"/>
                <w:szCs w:val="16"/>
              </w:rPr>
            </w:pPr>
          </w:p>
        </w:tc>
        <w:tc>
          <w:tcPr>
            <w:tcW w:w="1125" w:type="dxa"/>
          </w:tcPr>
          <w:p w14:paraId="56A7F8C2" w14:textId="77777777" w:rsidR="002441DE" w:rsidRPr="00703E5B" w:rsidRDefault="002441DE" w:rsidP="002441DE">
            <w:pPr>
              <w:pStyle w:val="Texto"/>
              <w:tabs>
                <w:tab w:val="decimal" w:pos="990"/>
              </w:tabs>
              <w:jc w:val="left"/>
              <w:rPr>
                <w:sz w:val="16"/>
                <w:szCs w:val="16"/>
              </w:rPr>
            </w:pPr>
          </w:p>
        </w:tc>
      </w:tr>
      <w:tr w:rsidR="008D70EE" w:rsidRPr="00703E5B" w14:paraId="4701C7A1" w14:textId="77777777" w:rsidTr="002E4BE4">
        <w:tc>
          <w:tcPr>
            <w:tcW w:w="2322" w:type="dxa"/>
          </w:tcPr>
          <w:p w14:paraId="4A911857" w14:textId="0EBD91A7" w:rsidR="008D70EE" w:rsidRPr="00703E5B" w:rsidRDefault="008D70EE" w:rsidP="008D70EE">
            <w:pPr>
              <w:pStyle w:val="Texto"/>
              <w:jc w:val="left"/>
              <w:rPr>
                <w:sz w:val="16"/>
                <w:szCs w:val="16"/>
              </w:rPr>
            </w:pPr>
            <w:r w:rsidRPr="00703E5B">
              <w:rPr>
                <w:sz w:val="16"/>
                <w:szCs w:val="16"/>
              </w:rPr>
              <w:t xml:space="preserve">Terrenos, </w:t>
            </w:r>
            <w:r>
              <w:rPr>
                <w:sz w:val="16"/>
                <w:szCs w:val="16"/>
              </w:rPr>
              <w:t>c</w:t>
            </w:r>
            <w:r w:rsidRPr="00703E5B">
              <w:rPr>
                <w:sz w:val="16"/>
                <w:szCs w:val="16"/>
              </w:rPr>
              <w:t xml:space="preserve">ampos y </w:t>
            </w:r>
            <w:r>
              <w:rPr>
                <w:sz w:val="16"/>
                <w:szCs w:val="16"/>
              </w:rPr>
              <w:t>f</w:t>
            </w:r>
            <w:r w:rsidRPr="00703E5B">
              <w:rPr>
                <w:sz w:val="16"/>
                <w:szCs w:val="16"/>
              </w:rPr>
              <w:t>incas</w:t>
            </w:r>
          </w:p>
        </w:tc>
        <w:tc>
          <w:tcPr>
            <w:tcW w:w="71" w:type="dxa"/>
          </w:tcPr>
          <w:p w14:paraId="3B5FAE41" w14:textId="77777777" w:rsidR="008D70EE" w:rsidRPr="00703E5B" w:rsidRDefault="008D70EE" w:rsidP="008D70EE">
            <w:pPr>
              <w:pStyle w:val="Texto"/>
              <w:rPr>
                <w:sz w:val="16"/>
                <w:szCs w:val="16"/>
              </w:rPr>
            </w:pPr>
          </w:p>
        </w:tc>
        <w:tc>
          <w:tcPr>
            <w:tcW w:w="1099" w:type="dxa"/>
          </w:tcPr>
          <w:p w14:paraId="60ACB5A0" w14:textId="6FB94DCC" w:rsidR="008D70EE" w:rsidRPr="00703E5B" w:rsidRDefault="008D70EE" w:rsidP="008D70EE">
            <w:pPr>
              <w:pStyle w:val="Texto"/>
              <w:tabs>
                <w:tab w:val="decimal" w:pos="1005"/>
              </w:tabs>
              <w:rPr>
                <w:sz w:val="16"/>
                <w:szCs w:val="16"/>
              </w:rPr>
            </w:pPr>
            <w:r w:rsidRPr="002228B4">
              <w:rPr>
                <w:sz w:val="16"/>
                <w:szCs w:val="16"/>
              </w:rPr>
              <w:t xml:space="preserve">-       </w:t>
            </w:r>
          </w:p>
        </w:tc>
        <w:tc>
          <w:tcPr>
            <w:tcW w:w="71" w:type="dxa"/>
          </w:tcPr>
          <w:p w14:paraId="5CC095F0" w14:textId="77777777" w:rsidR="008D70EE" w:rsidRPr="00703E5B" w:rsidRDefault="008D70EE" w:rsidP="008D70EE">
            <w:pPr>
              <w:rPr>
                <w:sz w:val="16"/>
                <w:szCs w:val="16"/>
              </w:rPr>
            </w:pPr>
          </w:p>
        </w:tc>
        <w:tc>
          <w:tcPr>
            <w:tcW w:w="1099" w:type="dxa"/>
            <w:vAlign w:val="top"/>
          </w:tcPr>
          <w:p w14:paraId="6344F7B8" w14:textId="2C654935" w:rsidR="008D70EE" w:rsidRPr="00703E5B" w:rsidRDefault="008D70EE" w:rsidP="008D70EE">
            <w:pPr>
              <w:pStyle w:val="Texto"/>
              <w:tabs>
                <w:tab w:val="decimal" w:pos="917"/>
              </w:tabs>
              <w:rPr>
                <w:sz w:val="16"/>
                <w:szCs w:val="16"/>
              </w:rPr>
            </w:pPr>
            <w:r w:rsidRPr="004B6A72">
              <w:rPr>
                <w:sz w:val="16"/>
                <w:szCs w:val="16"/>
              </w:rPr>
              <w:t xml:space="preserve">-       </w:t>
            </w:r>
          </w:p>
        </w:tc>
        <w:tc>
          <w:tcPr>
            <w:tcW w:w="71" w:type="dxa"/>
          </w:tcPr>
          <w:p w14:paraId="67E03E62" w14:textId="77777777" w:rsidR="008D70EE" w:rsidRPr="00703E5B" w:rsidRDefault="008D70EE" w:rsidP="008D70EE">
            <w:pPr>
              <w:rPr>
                <w:sz w:val="16"/>
                <w:szCs w:val="16"/>
              </w:rPr>
            </w:pPr>
          </w:p>
        </w:tc>
        <w:tc>
          <w:tcPr>
            <w:tcW w:w="1099" w:type="dxa"/>
            <w:vAlign w:val="top"/>
          </w:tcPr>
          <w:p w14:paraId="20C62F10" w14:textId="2F3E83F2" w:rsidR="008D70EE" w:rsidRPr="00703E5B" w:rsidRDefault="008D70EE" w:rsidP="008D70EE">
            <w:pPr>
              <w:pStyle w:val="Texto"/>
              <w:tabs>
                <w:tab w:val="decimal" w:pos="917"/>
              </w:tabs>
              <w:rPr>
                <w:sz w:val="16"/>
                <w:szCs w:val="16"/>
              </w:rPr>
            </w:pPr>
            <w:r w:rsidRPr="007A4B71">
              <w:rPr>
                <w:sz w:val="16"/>
                <w:szCs w:val="16"/>
              </w:rPr>
              <w:t xml:space="preserve">-       </w:t>
            </w:r>
          </w:p>
        </w:tc>
        <w:tc>
          <w:tcPr>
            <w:tcW w:w="71" w:type="dxa"/>
          </w:tcPr>
          <w:p w14:paraId="6E083D25" w14:textId="77777777" w:rsidR="008D70EE" w:rsidRPr="00703E5B" w:rsidRDefault="008D70EE" w:rsidP="008D70EE">
            <w:pPr>
              <w:rPr>
                <w:sz w:val="16"/>
                <w:szCs w:val="16"/>
              </w:rPr>
            </w:pPr>
          </w:p>
        </w:tc>
        <w:tc>
          <w:tcPr>
            <w:tcW w:w="1099" w:type="dxa"/>
          </w:tcPr>
          <w:p w14:paraId="4D1EA775" w14:textId="64421FE0" w:rsidR="008D70EE" w:rsidRPr="00703E5B" w:rsidRDefault="008D70EE" w:rsidP="008D70EE">
            <w:pPr>
              <w:pStyle w:val="Texto"/>
              <w:tabs>
                <w:tab w:val="decimal" w:pos="1010"/>
              </w:tabs>
              <w:rPr>
                <w:sz w:val="16"/>
                <w:szCs w:val="16"/>
              </w:rPr>
            </w:pPr>
            <w:r w:rsidRPr="002228B4">
              <w:rPr>
                <w:sz w:val="16"/>
                <w:szCs w:val="16"/>
              </w:rPr>
              <w:t xml:space="preserve">-       </w:t>
            </w:r>
          </w:p>
        </w:tc>
        <w:tc>
          <w:tcPr>
            <w:tcW w:w="90" w:type="dxa"/>
          </w:tcPr>
          <w:p w14:paraId="2C0B0673" w14:textId="77777777" w:rsidR="008D70EE" w:rsidRPr="00703E5B" w:rsidRDefault="008D70EE" w:rsidP="008D70EE">
            <w:pPr>
              <w:rPr>
                <w:sz w:val="16"/>
                <w:szCs w:val="16"/>
              </w:rPr>
            </w:pPr>
          </w:p>
        </w:tc>
        <w:tc>
          <w:tcPr>
            <w:tcW w:w="1125" w:type="dxa"/>
          </w:tcPr>
          <w:p w14:paraId="3E03468A" w14:textId="0C221D4E" w:rsidR="008D70EE" w:rsidRPr="00703E5B" w:rsidRDefault="008D70EE" w:rsidP="008D70EE">
            <w:pPr>
              <w:pStyle w:val="Texto"/>
              <w:tabs>
                <w:tab w:val="decimal" w:pos="990"/>
              </w:tabs>
              <w:rPr>
                <w:sz w:val="16"/>
                <w:szCs w:val="16"/>
              </w:rPr>
            </w:pPr>
            <w:r w:rsidRPr="002228B4">
              <w:rPr>
                <w:sz w:val="16"/>
                <w:szCs w:val="16"/>
              </w:rPr>
              <w:t xml:space="preserve">-       </w:t>
            </w:r>
          </w:p>
        </w:tc>
        <w:tc>
          <w:tcPr>
            <w:tcW w:w="90" w:type="dxa"/>
          </w:tcPr>
          <w:p w14:paraId="1EB5F107" w14:textId="77777777" w:rsidR="008D70EE" w:rsidRPr="00703E5B" w:rsidRDefault="008D70EE" w:rsidP="008D70EE">
            <w:pPr>
              <w:rPr>
                <w:sz w:val="16"/>
                <w:szCs w:val="16"/>
              </w:rPr>
            </w:pPr>
          </w:p>
        </w:tc>
        <w:tc>
          <w:tcPr>
            <w:tcW w:w="1125" w:type="dxa"/>
          </w:tcPr>
          <w:p w14:paraId="44EC6BAA" w14:textId="7F568CCA" w:rsidR="008D70EE" w:rsidRPr="00703E5B" w:rsidRDefault="008D70EE" w:rsidP="008D70EE">
            <w:pPr>
              <w:pStyle w:val="Texto"/>
              <w:tabs>
                <w:tab w:val="decimal" w:pos="940"/>
              </w:tabs>
              <w:rPr>
                <w:sz w:val="16"/>
                <w:szCs w:val="16"/>
              </w:rPr>
            </w:pPr>
            <w:r w:rsidRPr="0005012E">
              <w:rPr>
                <w:sz w:val="16"/>
                <w:szCs w:val="16"/>
              </w:rPr>
              <w:t>12.713.162</w:t>
            </w:r>
          </w:p>
        </w:tc>
        <w:tc>
          <w:tcPr>
            <w:tcW w:w="90" w:type="dxa"/>
          </w:tcPr>
          <w:p w14:paraId="3CEB3598" w14:textId="77777777" w:rsidR="008D70EE" w:rsidRPr="00703E5B" w:rsidRDefault="008D70EE" w:rsidP="008D70EE">
            <w:pPr>
              <w:rPr>
                <w:sz w:val="16"/>
                <w:szCs w:val="16"/>
              </w:rPr>
            </w:pPr>
          </w:p>
        </w:tc>
        <w:tc>
          <w:tcPr>
            <w:tcW w:w="1125" w:type="dxa"/>
          </w:tcPr>
          <w:p w14:paraId="2673E415" w14:textId="5F993344" w:rsidR="008D70EE" w:rsidRPr="00703E5B" w:rsidRDefault="008D70EE" w:rsidP="008D70EE">
            <w:pPr>
              <w:pStyle w:val="Texto"/>
              <w:tabs>
                <w:tab w:val="decimal" w:pos="990"/>
              </w:tabs>
              <w:rPr>
                <w:sz w:val="16"/>
                <w:szCs w:val="16"/>
              </w:rPr>
            </w:pPr>
            <w:r w:rsidRPr="002228B4">
              <w:rPr>
                <w:sz w:val="16"/>
                <w:szCs w:val="16"/>
              </w:rPr>
              <w:t>12.713.162</w:t>
            </w:r>
          </w:p>
        </w:tc>
      </w:tr>
      <w:tr w:rsidR="008D70EE" w:rsidRPr="00703E5B" w14:paraId="09AD4D47" w14:textId="77777777" w:rsidTr="002E4BE4">
        <w:tc>
          <w:tcPr>
            <w:tcW w:w="2322" w:type="dxa"/>
          </w:tcPr>
          <w:p w14:paraId="2A5448B3" w14:textId="490733F0" w:rsidR="008D70EE" w:rsidRPr="00703E5B" w:rsidRDefault="008D70EE" w:rsidP="008D70EE">
            <w:pPr>
              <w:pStyle w:val="Texto"/>
              <w:jc w:val="left"/>
              <w:rPr>
                <w:sz w:val="16"/>
                <w:szCs w:val="16"/>
              </w:rPr>
            </w:pPr>
            <w:r w:rsidRPr="00703E5B">
              <w:rPr>
                <w:sz w:val="16"/>
                <w:szCs w:val="16"/>
              </w:rPr>
              <w:t xml:space="preserve">Mejoras en </w:t>
            </w:r>
            <w:r>
              <w:rPr>
                <w:sz w:val="16"/>
                <w:szCs w:val="16"/>
              </w:rPr>
              <w:t>c</w:t>
            </w:r>
            <w:r w:rsidRPr="00703E5B">
              <w:rPr>
                <w:sz w:val="16"/>
                <w:szCs w:val="16"/>
              </w:rPr>
              <w:t xml:space="preserve">ampos y </w:t>
            </w:r>
            <w:r>
              <w:rPr>
                <w:sz w:val="16"/>
                <w:szCs w:val="16"/>
              </w:rPr>
              <w:t>f</w:t>
            </w:r>
            <w:r w:rsidRPr="00703E5B">
              <w:rPr>
                <w:sz w:val="16"/>
                <w:szCs w:val="16"/>
              </w:rPr>
              <w:t>incas</w:t>
            </w:r>
          </w:p>
        </w:tc>
        <w:tc>
          <w:tcPr>
            <w:tcW w:w="71" w:type="dxa"/>
          </w:tcPr>
          <w:p w14:paraId="7E75D35D" w14:textId="77777777" w:rsidR="008D70EE" w:rsidRPr="00703E5B" w:rsidRDefault="008D70EE" w:rsidP="008D70EE">
            <w:pPr>
              <w:pStyle w:val="Texto"/>
              <w:rPr>
                <w:sz w:val="16"/>
                <w:szCs w:val="16"/>
              </w:rPr>
            </w:pPr>
          </w:p>
        </w:tc>
        <w:tc>
          <w:tcPr>
            <w:tcW w:w="1099" w:type="dxa"/>
          </w:tcPr>
          <w:p w14:paraId="093A9CE9" w14:textId="4BE1B66D" w:rsidR="008D70EE" w:rsidRPr="00703E5B" w:rsidRDefault="008D70EE" w:rsidP="008D70EE">
            <w:pPr>
              <w:pStyle w:val="Texto"/>
              <w:tabs>
                <w:tab w:val="decimal" w:pos="1005"/>
              </w:tabs>
              <w:rPr>
                <w:sz w:val="16"/>
                <w:szCs w:val="16"/>
              </w:rPr>
            </w:pPr>
            <w:r w:rsidRPr="002228B4">
              <w:rPr>
                <w:sz w:val="16"/>
                <w:szCs w:val="16"/>
              </w:rPr>
              <w:t>6.899.874</w:t>
            </w:r>
          </w:p>
        </w:tc>
        <w:tc>
          <w:tcPr>
            <w:tcW w:w="71" w:type="dxa"/>
          </w:tcPr>
          <w:p w14:paraId="28A24F84" w14:textId="77777777" w:rsidR="008D70EE" w:rsidRPr="00703E5B" w:rsidRDefault="008D70EE" w:rsidP="008D70EE">
            <w:pPr>
              <w:rPr>
                <w:sz w:val="16"/>
                <w:szCs w:val="16"/>
              </w:rPr>
            </w:pPr>
          </w:p>
        </w:tc>
        <w:tc>
          <w:tcPr>
            <w:tcW w:w="1099" w:type="dxa"/>
            <w:vAlign w:val="top"/>
          </w:tcPr>
          <w:p w14:paraId="75D14F9E" w14:textId="44B645C1" w:rsidR="008D70EE" w:rsidRPr="00703E5B" w:rsidRDefault="008D70EE" w:rsidP="008D70EE">
            <w:pPr>
              <w:pStyle w:val="Texto"/>
              <w:tabs>
                <w:tab w:val="decimal" w:pos="917"/>
              </w:tabs>
              <w:rPr>
                <w:sz w:val="16"/>
                <w:szCs w:val="16"/>
              </w:rPr>
            </w:pPr>
            <w:r w:rsidRPr="004B6A72">
              <w:rPr>
                <w:sz w:val="16"/>
                <w:szCs w:val="16"/>
              </w:rPr>
              <w:t xml:space="preserve">-       </w:t>
            </w:r>
          </w:p>
        </w:tc>
        <w:tc>
          <w:tcPr>
            <w:tcW w:w="71" w:type="dxa"/>
          </w:tcPr>
          <w:p w14:paraId="79E86A57" w14:textId="77777777" w:rsidR="008D70EE" w:rsidRPr="00703E5B" w:rsidRDefault="008D70EE" w:rsidP="008D70EE">
            <w:pPr>
              <w:rPr>
                <w:sz w:val="16"/>
                <w:szCs w:val="16"/>
              </w:rPr>
            </w:pPr>
          </w:p>
        </w:tc>
        <w:tc>
          <w:tcPr>
            <w:tcW w:w="1099" w:type="dxa"/>
            <w:vAlign w:val="top"/>
          </w:tcPr>
          <w:p w14:paraId="644474E1" w14:textId="0C58ADDD" w:rsidR="008D70EE" w:rsidRPr="00703E5B" w:rsidRDefault="008D70EE" w:rsidP="008D70EE">
            <w:pPr>
              <w:pStyle w:val="Texto"/>
              <w:tabs>
                <w:tab w:val="decimal" w:pos="917"/>
              </w:tabs>
              <w:rPr>
                <w:sz w:val="16"/>
                <w:szCs w:val="16"/>
              </w:rPr>
            </w:pPr>
            <w:r w:rsidRPr="007A4B71">
              <w:rPr>
                <w:sz w:val="16"/>
                <w:szCs w:val="16"/>
              </w:rPr>
              <w:t xml:space="preserve">-       </w:t>
            </w:r>
          </w:p>
        </w:tc>
        <w:tc>
          <w:tcPr>
            <w:tcW w:w="71" w:type="dxa"/>
          </w:tcPr>
          <w:p w14:paraId="3144BD85" w14:textId="77777777" w:rsidR="008D70EE" w:rsidRPr="00703E5B" w:rsidRDefault="008D70EE" w:rsidP="008D70EE">
            <w:pPr>
              <w:rPr>
                <w:sz w:val="16"/>
                <w:szCs w:val="16"/>
              </w:rPr>
            </w:pPr>
          </w:p>
        </w:tc>
        <w:tc>
          <w:tcPr>
            <w:tcW w:w="1099" w:type="dxa"/>
          </w:tcPr>
          <w:p w14:paraId="352772BB" w14:textId="3CBA8BCE" w:rsidR="008D70EE" w:rsidRPr="00703E5B" w:rsidRDefault="008D70EE" w:rsidP="008D70EE">
            <w:pPr>
              <w:pStyle w:val="Texto"/>
              <w:tabs>
                <w:tab w:val="decimal" w:pos="1010"/>
              </w:tabs>
              <w:rPr>
                <w:sz w:val="16"/>
                <w:szCs w:val="16"/>
              </w:rPr>
            </w:pPr>
            <w:r w:rsidRPr="0005012E">
              <w:rPr>
                <w:sz w:val="16"/>
                <w:szCs w:val="16"/>
              </w:rPr>
              <w:t>136.171</w:t>
            </w:r>
          </w:p>
        </w:tc>
        <w:tc>
          <w:tcPr>
            <w:tcW w:w="90" w:type="dxa"/>
          </w:tcPr>
          <w:p w14:paraId="45693A7D" w14:textId="77777777" w:rsidR="008D70EE" w:rsidRPr="00703E5B" w:rsidRDefault="008D70EE" w:rsidP="008D70EE">
            <w:pPr>
              <w:rPr>
                <w:sz w:val="16"/>
                <w:szCs w:val="16"/>
              </w:rPr>
            </w:pPr>
          </w:p>
        </w:tc>
        <w:tc>
          <w:tcPr>
            <w:tcW w:w="1125" w:type="dxa"/>
          </w:tcPr>
          <w:p w14:paraId="70F59CFB" w14:textId="5B923E44" w:rsidR="008D70EE" w:rsidRPr="00703E5B" w:rsidRDefault="008D70EE" w:rsidP="008D70EE">
            <w:pPr>
              <w:pStyle w:val="Texto"/>
              <w:tabs>
                <w:tab w:val="decimal" w:pos="990"/>
              </w:tabs>
              <w:rPr>
                <w:sz w:val="16"/>
                <w:szCs w:val="16"/>
              </w:rPr>
            </w:pPr>
            <w:r w:rsidRPr="0005012E">
              <w:rPr>
                <w:sz w:val="16"/>
                <w:szCs w:val="16"/>
              </w:rPr>
              <w:t>7.036.045</w:t>
            </w:r>
          </w:p>
        </w:tc>
        <w:tc>
          <w:tcPr>
            <w:tcW w:w="90" w:type="dxa"/>
          </w:tcPr>
          <w:p w14:paraId="199445A4" w14:textId="77777777" w:rsidR="008D70EE" w:rsidRPr="00703E5B" w:rsidRDefault="008D70EE" w:rsidP="008D70EE">
            <w:pPr>
              <w:rPr>
                <w:sz w:val="16"/>
                <w:szCs w:val="16"/>
              </w:rPr>
            </w:pPr>
          </w:p>
        </w:tc>
        <w:tc>
          <w:tcPr>
            <w:tcW w:w="1125" w:type="dxa"/>
          </w:tcPr>
          <w:p w14:paraId="6840732D" w14:textId="146BAE24" w:rsidR="008D70EE" w:rsidRPr="00703E5B" w:rsidRDefault="008D70EE" w:rsidP="008D70EE">
            <w:pPr>
              <w:pStyle w:val="Texto"/>
              <w:tabs>
                <w:tab w:val="decimal" w:pos="940"/>
              </w:tabs>
              <w:rPr>
                <w:sz w:val="16"/>
                <w:szCs w:val="16"/>
              </w:rPr>
            </w:pPr>
            <w:r w:rsidRPr="0005012E">
              <w:rPr>
                <w:sz w:val="16"/>
                <w:szCs w:val="16"/>
              </w:rPr>
              <w:t>1.466.047</w:t>
            </w:r>
          </w:p>
        </w:tc>
        <w:tc>
          <w:tcPr>
            <w:tcW w:w="90" w:type="dxa"/>
          </w:tcPr>
          <w:p w14:paraId="0B8F73F2" w14:textId="77777777" w:rsidR="008D70EE" w:rsidRPr="00703E5B" w:rsidRDefault="008D70EE" w:rsidP="008D70EE">
            <w:pPr>
              <w:rPr>
                <w:sz w:val="16"/>
                <w:szCs w:val="16"/>
              </w:rPr>
            </w:pPr>
          </w:p>
        </w:tc>
        <w:tc>
          <w:tcPr>
            <w:tcW w:w="1125" w:type="dxa"/>
          </w:tcPr>
          <w:p w14:paraId="195FC24A" w14:textId="1350996A" w:rsidR="008D70EE" w:rsidRPr="00703E5B" w:rsidRDefault="008D70EE" w:rsidP="008D70EE">
            <w:pPr>
              <w:pStyle w:val="Texto"/>
              <w:tabs>
                <w:tab w:val="decimal" w:pos="990"/>
              </w:tabs>
              <w:rPr>
                <w:sz w:val="16"/>
                <w:szCs w:val="16"/>
              </w:rPr>
            </w:pPr>
            <w:r w:rsidRPr="002228B4">
              <w:rPr>
                <w:sz w:val="16"/>
                <w:szCs w:val="16"/>
              </w:rPr>
              <w:t>1.483.190</w:t>
            </w:r>
          </w:p>
        </w:tc>
      </w:tr>
      <w:tr w:rsidR="008D70EE" w:rsidRPr="00703E5B" w14:paraId="05E6AB79" w14:textId="77777777" w:rsidTr="002E4BE4">
        <w:tc>
          <w:tcPr>
            <w:tcW w:w="2322" w:type="dxa"/>
          </w:tcPr>
          <w:p w14:paraId="587A5FB4" w14:textId="346060DE" w:rsidR="008D70EE" w:rsidRPr="00703E5B" w:rsidRDefault="008D70EE" w:rsidP="008D70EE">
            <w:pPr>
              <w:pStyle w:val="Texto"/>
              <w:jc w:val="left"/>
              <w:rPr>
                <w:sz w:val="16"/>
                <w:szCs w:val="16"/>
              </w:rPr>
            </w:pPr>
            <w:r w:rsidRPr="00703E5B">
              <w:rPr>
                <w:sz w:val="16"/>
                <w:szCs w:val="16"/>
              </w:rPr>
              <w:t xml:space="preserve">Edificios y </w:t>
            </w:r>
            <w:r>
              <w:rPr>
                <w:sz w:val="16"/>
                <w:szCs w:val="16"/>
              </w:rPr>
              <w:t>c</w:t>
            </w:r>
            <w:r w:rsidRPr="00703E5B">
              <w:rPr>
                <w:sz w:val="16"/>
                <w:szCs w:val="16"/>
              </w:rPr>
              <w:t>onstrucciones</w:t>
            </w:r>
          </w:p>
        </w:tc>
        <w:tc>
          <w:tcPr>
            <w:tcW w:w="71" w:type="dxa"/>
          </w:tcPr>
          <w:p w14:paraId="69B65E18" w14:textId="77777777" w:rsidR="008D70EE" w:rsidRPr="00703E5B" w:rsidRDefault="008D70EE" w:rsidP="008D70EE">
            <w:pPr>
              <w:pStyle w:val="Texto"/>
              <w:rPr>
                <w:sz w:val="16"/>
                <w:szCs w:val="16"/>
              </w:rPr>
            </w:pPr>
          </w:p>
        </w:tc>
        <w:tc>
          <w:tcPr>
            <w:tcW w:w="1099" w:type="dxa"/>
          </w:tcPr>
          <w:p w14:paraId="1444B987" w14:textId="2D2053BC" w:rsidR="008D70EE" w:rsidRPr="00703E5B" w:rsidRDefault="008D70EE" w:rsidP="008D70EE">
            <w:pPr>
              <w:pStyle w:val="Texto"/>
              <w:tabs>
                <w:tab w:val="decimal" w:pos="1005"/>
              </w:tabs>
              <w:rPr>
                <w:sz w:val="16"/>
                <w:szCs w:val="16"/>
              </w:rPr>
            </w:pPr>
            <w:r w:rsidRPr="002228B4">
              <w:rPr>
                <w:sz w:val="16"/>
                <w:szCs w:val="16"/>
              </w:rPr>
              <w:t>19.002.081</w:t>
            </w:r>
          </w:p>
        </w:tc>
        <w:tc>
          <w:tcPr>
            <w:tcW w:w="71" w:type="dxa"/>
          </w:tcPr>
          <w:p w14:paraId="2B8E3EB8" w14:textId="77777777" w:rsidR="008D70EE" w:rsidRPr="00703E5B" w:rsidRDefault="008D70EE" w:rsidP="008D70EE">
            <w:pPr>
              <w:rPr>
                <w:sz w:val="16"/>
                <w:szCs w:val="16"/>
              </w:rPr>
            </w:pPr>
          </w:p>
        </w:tc>
        <w:tc>
          <w:tcPr>
            <w:tcW w:w="1099" w:type="dxa"/>
            <w:vAlign w:val="top"/>
          </w:tcPr>
          <w:p w14:paraId="0B08E80C" w14:textId="1F9ECC3D" w:rsidR="008D70EE" w:rsidRPr="00703E5B" w:rsidRDefault="008D70EE" w:rsidP="008D70EE">
            <w:pPr>
              <w:pStyle w:val="Texto"/>
              <w:tabs>
                <w:tab w:val="decimal" w:pos="917"/>
              </w:tabs>
              <w:rPr>
                <w:sz w:val="16"/>
                <w:szCs w:val="16"/>
              </w:rPr>
            </w:pPr>
            <w:r w:rsidRPr="004B6A72">
              <w:rPr>
                <w:sz w:val="16"/>
                <w:szCs w:val="16"/>
              </w:rPr>
              <w:t xml:space="preserve">-       </w:t>
            </w:r>
          </w:p>
        </w:tc>
        <w:tc>
          <w:tcPr>
            <w:tcW w:w="71" w:type="dxa"/>
          </w:tcPr>
          <w:p w14:paraId="6FBAC79C" w14:textId="77777777" w:rsidR="008D70EE" w:rsidRPr="00703E5B" w:rsidRDefault="008D70EE" w:rsidP="008D70EE">
            <w:pPr>
              <w:rPr>
                <w:sz w:val="16"/>
                <w:szCs w:val="16"/>
              </w:rPr>
            </w:pPr>
          </w:p>
        </w:tc>
        <w:tc>
          <w:tcPr>
            <w:tcW w:w="1099" w:type="dxa"/>
            <w:vAlign w:val="top"/>
          </w:tcPr>
          <w:p w14:paraId="6B888ECD" w14:textId="4112ADAF" w:rsidR="008D70EE" w:rsidRPr="00703E5B" w:rsidRDefault="008D70EE" w:rsidP="008D70EE">
            <w:pPr>
              <w:pStyle w:val="Texto"/>
              <w:tabs>
                <w:tab w:val="decimal" w:pos="917"/>
              </w:tabs>
              <w:rPr>
                <w:sz w:val="16"/>
                <w:szCs w:val="16"/>
              </w:rPr>
            </w:pPr>
            <w:r w:rsidRPr="007A4B71">
              <w:rPr>
                <w:sz w:val="16"/>
                <w:szCs w:val="16"/>
              </w:rPr>
              <w:t xml:space="preserve">-       </w:t>
            </w:r>
          </w:p>
        </w:tc>
        <w:tc>
          <w:tcPr>
            <w:tcW w:w="71" w:type="dxa"/>
          </w:tcPr>
          <w:p w14:paraId="70DB344C" w14:textId="77777777" w:rsidR="008D70EE" w:rsidRPr="00703E5B" w:rsidRDefault="008D70EE" w:rsidP="008D70EE">
            <w:pPr>
              <w:rPr>
                <w:sz w:val="16"/>
                <w:szCs w:val="16"/>
              </w:rPr>
            </w:pPr>
          </w:p>
        </w:tc>
        <w:tc>
          <w:tcPr>
            <w:tcW w:w="1099" w:type="dxa"/>
          </w:tcPr>
          <w:p w14:paraId="2472421F" w14:textId="0284666A" w:rsidR="008D70EE" w:rsidRPr="00703E5B" w:rsidRDefault="008D70EE" w:rsidP="008D70EE">
            <w:pPr>
              <w:pStyle w:val="Texto"/>
              <w:tabs>
                <w:tab w:val="decimal" w:pos="1010"/>
              </w:tabs>
              <w:rPr>
                <w:sz w:val="16"/>
                <w:szCs w:val="16"/>
              </w:rPr>
            </w:pPr>
            <w:r w:rsidRPr="0005012E">
              <w:rPr>
                <w:sz w:val="16"/>
                <w:szCs w:val="16"/>
              </w:rPr>
              <w:t>214.978</w:t>
            </w:r>
          </w:p>
        </w:tc>
        <w:tc>
          <w:tcPr>
            <w:tcW w:w="90" w:type="dxa"/>
          </w:tcPr>
          <w:p w14:paraId="4E5F5223" w14:textId="77777777" w:rsidR="008D70EE" w:rsidRPr="00703E5B" w:rsidRDefault="008D70EE" w:rsidP="008D70EE">
            <w:pPr>
              <w:rPr>
                <w:sz w:val="16"/>
                <w:szCs w:val="16"/>
              </w:rPr>
            </w:pPr>
          </w:p>
        </w:tc>
        <w:tc>
          <w:tcPr>
            <w:tcW w:w="1125" w:type="dxa"/>
          </w:tcPr>
          <w:p w14:paraId="39DEEF5E" w14:textId="2C59A2F0" w:rsidR="008D70EE" w:rsidRPr="00703E5B" w:rsidRDefault="008D70EE" w:rsidP="008D70EE">
            <w:pPr>
              <w:pStyle w:val="Texto"/>
              <w:tabs>
                <w:tab w:val="decimal" w:pos="990"/>
              </w:tabs>
              <w:rPr>
                <w:sz w:val="16"/>
                <w:szCs w:val="16"/>
              </w:rPr>
            </w:pPr>
            <w:r w:rsidRPr="0005012E">
              <w:rPr>
                <w:sz w:val="16"/>
                <w:szCs w:val="16"/>
              </w:rPr>
              <w:t>19.217.059</w:t>
            </w:r>
          </w:p>
        </w:tc>
        <w:tc>
          <w:tcPr>
            <w:tcW w:w="90" w:type="dxa"/>
          </w:tcPr>
          <w:p w14:paraId="3891BD25" w14:textId="77777777" w:rsidR="008D70EE" w:rsidRPr="00703E5B" w:rsidRDefault="008D70EE" w:rsidP="008D70EE">
            <w:pPr>
              <w:rPr>
                <w:sz w:val="16"/>
                <w:szCs w:val="16"/>
              </w:rPr>
            </w:pPr>
          </w:p>
        </w:tc>
        <w:tc>
          <w:tcPr>
            <w:tcW w:w="1125" w:type="dxa"/>
          </w:tcPr>
          <w:p w14:paraId="4A11FFAB" w14:textId="05CC8E09" w:rsidR="008D70EE" w:rsidRPr="00703E5B" w:rsidRDefault="008D70EE" w:rsidP="008D70EE">
            <w:pPr>
              <w:pStyle w:val="Texto"/>
              <w:tabs>
                <w:tab w:val="decimal" w:pos="940"/>
              </w:tabs>
              <w:rPr>
                <w:sz w:val="16"/>
                <w:szCs w:val="16"/>
              </w:rPr>
            </w:pPr>
            <w:r w:rsidRPr="0005012E">
              <w:rPr>
                <w:sz w:val="16"/>
                <w:szCs w:val="16"/>
              </w:rPr>
              <w:t>4.046.945</w:t>
            </w:r>
          </w:p>
        </w:tc>
        <w:tc>
          <w:tcPr>
            <w:tcW w:w="90" w:type="dxa"/>
          </w:tcPr>
          <w:p w14:paraId="2F8A2B0C" w14:textId="77777777" w:rsidR="008D70EE" w:rsidRPr="00703E5B" w:rsidRDefault="008D70EE" w:rsidP="008D70EE">
            <w:pPr>
              <w:rPr>
                <w:sz w:val="16"/>
                <w:szCs w:val="16"/>
              </w:rPr>
            </w:pPr>
          </w:p>
        </w:tc>
        <w:tc>
          <w:tcPr>
            <w:tcW w:w="1125" w:type="dxa"/>
          </w:tcPr>
          <w:p w14:paraId="62A242B9" w14:textId="161A2597" w:rsidR="008D70EE" w:rsidRPr="00703E5B" w:rsidRDefault="008D70EE" w:rsidP="008D70EE">
            <w:pPr>
              <w:pStyle w:val="Texto"/>
              <w:tabs>
                <w:tab w:val="decimal" w:pos="990"/>
              </w:tabs>
              <w:rPr>
                <w:sz w:val="16"/>
                <w:szCs w:val="16"/>
              </w:rPr>
            </w:pPr>
            <w:r w:rsidRPr="002228B4">
              <w:rPr>
                <w:sz w:val="16"/>
                <w:szCs w:val="16"/>
              </w:rPr>
              <w:t>4.165.826</w:t>
            </w:r>
          </w:p>
        </w:tc>
      </w:tr>
      <w:tr w:rsidR="008D70EE" w:rsidRPr="00703E5B" w14:paraId="282576F3" w14:textId="77777777" w:rsidTr="002E4BE4">
        <w:tc>
          <w:tcPr>
            <w:tcW w:w="2322" w:type="dxa"/>
          </w:tcPr>
          <w:p w14:paraId="7D4CE286" w14:textId="77777777" w:rsidR="008D70EE" w:rsidRPr="00703E5B" w:rsidRDefault="008D70EE" w:rsidP="008D70EE">
            <w:pPr>
              <w:pStyle w:val="Texto"/>
              <w:jc w:val="left"/>
              <w:rPr>
                <w:sz w:val="16"/>
                <w:szCs w:val="16"/>
              </w:rPr>
            </w:pPr>
            <w:r w:rsidRPr="00703E5B">
              <w:rPr>
                <w:sz w:val="16"/>
                <w:szCs w:val="16"/>
              </w:rPr>
              <w:t>Plantaciones</w:t>
            </w:r>
          </w:p>
        </w:tc>
        <w:tc>
          <w:tcPr>
            <w:tcW w:w="71" w:type="dxa"/>
          </w:tcPr>
          <w:p w14:paraId="099B16E9" w14:textId="77777777" w:rsidR="008D70EE" w:rsidRPr="00703E5B" w:rsidRDefault="008D70EE" w:rsidP="008D70EE">
            <w:pPr>
              <w:pStyle w:val="Texto"/>
              <w:rPr>
                <w:sz w:val="16"/>
                <w:szCs w:val="16"/>
              </w:rPr>
            </w:pPr>
          </w:p>
        </w:tc>
        <w:tc>
          <w:tcPr>
            <w:tcW w:w="1099" w:type="dxa"/>
          </w:tcPr>
          <w:p w14:paraId="1DCA8F3C" w14:textId="4C391F80" w:rsidR="008D70EE" w:rsidRPr="00703E5B" w:rsidRDefault="008D70EE" w:rsidP="008D70EE">
            <w:pPr>
              <w:pStyle w:val="Texto"/>
              <w:tabs>
                <w:tab w:val="decimal" w:pos="1005"/>
              </w:tabs>
              <w:rPr>
                <w:sz w:val="16"/>
                <w:szCs w:val="16"/>
              </w:rPr>
            </w:pPr>
            <w:r w:rsidRPr="002228B4">
              <w:rPr>
                <w:sz w:val="16"/>
                <w:szCs w:val="16"/>
              </w:rPr>
              <w:t>6.682.293</w:t>
            </w:r>
          </w:p>
        </w:tc>
        <w:tc>
          <w:tcPr>
            <w:tcW w:w="71" w:type="dxa"/>
          </w:tcPr>
          <w:p w14:paraId="7EE5B92D" w14:textId="77777777" w:rsidR="008D70EE" w:rsidRPr="00703E5B" w:rsidRDefault="008D70EE" w:rsidP="008D70EE">
            <w:pPr>
              <w:rPr>
                <w:sz w:val="16"/>
                <w:szCs w:val="16"/>
              </w:rPr>
            </w:pPr>
          </w:p>
        </w:tc>
        <w:tc>
          <w:tcPr>
            <w:tcW w:w="1099" w:type="dxa"/>
            <w:vAlign w:val="top"/>
          </w:tcPr>
          <w:p w14:paraId="4DFDDF05" w14:textId="2A0E12CF" w:rsidR="008D70EE" w:rsidRPr="00703E5B" w:rsidRDefault="008D70EE" w:rsidP="008D70EE">
            <w:pPr>
              <w:pStyle w:val="Texto"/>
              <w:tabs>
                <w:tab w:val="decimal" w:pos="917"/>
              </w:tabs>
              <w:rPr>
                <w:sz w:val="16"/>
                <w:szCs w:val="16"/>
              </w:rPr>
            </w:pPr>
            <w:r w:rsidRPr="004B6A72">
              <w:rPr>
                <w:sz w:val="16"/>
                <w:szCs w:val="16"/>
              </w:rPr>
              <w:t xml:space="preserve">-       </w:t>
            </w:r>
          </w:p>
        </w:tc>
        <w:tc>
          <w:tcPr>
            <w:tcW w:w="71" w:type="dxa"/>
          </w:tcPr>
          <w:p w14:paraId="1F619D68" w14:textId="77777777" w:rsidR="008D70EE" w:rsidRPr="00703E5B" w:rsidRDefault="008D70EE" w:rsidP="008D70EE">
            <w:pPr>
              <w:rPr>
                <w:sz w:val="16"/>
                <w:szCs w:val="16"/>
              </w:rPr>
            </w:pPr>
          </w:p>
        </w:tc>
        <w:tc>
          <w:tcPr>
            <w:tcW w:w="1099" w:type="dxa"/>
            <w:vAlign w:val="top"/>
          </w:tcPr>
          <w:p w14:paraId="7EE06968" w14:textId="049DE779" w:rsidR="008D70EE" w:rsidRPr="00703E5B" w:rsidRDefault="008D70EE" w:rsidP="008D70EE">
            <w:pPr>
              <w:pStyle w:val="Texto"/>
              <w:tabs>
                <w:tab w:val="decimal" w:pos="917"/>
              </w:tabs>
              <w:rPr>
                <w:sz w:val="16"/>
                <w:szCs w:val="16"/>
              </w:rPr>
            </w:pPr>
            <w:r w:rsidRPr="007A4B71">
              <w:rPr>
                <w:sz w:val="16"/>
                <w:szCs w:val="16"/>
              </w:rPr>
              <w:t xml:space="preserve">-       </w:t>
            </w:r>
          </w:p>
        </w:tc>
        <w:tc>
          <w:tcPr>
            <w:tcW w:w="71" w:type="dxa"/>
          </w:tcPr>
          <w:p w14:paraId="0238B7B1" w14:textId="77777777" w:rsidR="008D70EE" w:rsidRPr="00703E5B" w:rsidRDefault="008D70EE" w:rsidP="008D70EE">
            <w:pPr>
              <w:rPr>
                <w:sz w:val="16"/>
                <w:szCs w:val="16"/>
              </w:rPr>
            </w:pPr>
          </w:p>
        </w:tc>
        <w:tc>
          <w:tcPr>
            <w:tcW w:w="1099" w:type="dxa"/>
          </w:tcPr>
          <w:p w14:paraId="54EBACFC" w14:textId="65A2C8B3" w:rsidR="008D70EE" w:rsidRPr="00703E5B" w:rsidRDefault="008D70EE" w:rsidP="008D70EE">
            <w:pPr>
              <w:pStyle w:val="Texto"/>
              <w:tabs>
                <w:tab w:val="decimal" w:pos="1010"/>
              </w:tabs>
              <w:rPr>
                <w:sz w:val="16"/>
                <w:szCs w:val="16"/>
              </w:rPr>
            </w:pPr>
            <w:r w:rsidRPr="0005012E">
              <w:rPr>
                <w:sz w:val="16"/>
                <w:szCs w:val="16"/>
              </w:rPr>
              <w:t>1.276.228</w:t>
            </w:r>
          </w:p>
        </w:tc>
        <w:tc>
          <w:tcPr>
            <w:tcW w:w="90" w:type="dxa"/>
          </w:tcPr>
          <w:p w14:paraId="7058156A" w14:textId="77777777" w:rsidR="008D70EE" w:rsidRPr="00703E5B" w:rsidRDefault="008D70EE" w:rsidP="008D70EE">
            <w:pPr>
              <w:rPr>
                <w:sz w:val="16"/>
                <w:szCs w:val="16"/>
              </w:rPr>
            </w:pPr>
          </w:p>
        </w:tc>
        <w:tc>
          <w:tcPr>
            <w:tcW w:w="1125" w:type="dxa"/>
          </w:tcPr>
          <w:p w14:paraId="7E3A7A7E" w14:textId="30FA5ADD" w:rsidR="008D70EE" w:rsidRPr="00703E5B" w:rsidRDefault="008D70EE" w:rsidP="008D70EE">
            <w:pPr>
              <w:pStyle w:val="Texto"/>
              <w:tabs>
                <w:tab w:val="decimal" w:pos="990"/>
              </w:tabs>
              <w:rPr>
                <w:sz w:val="16"/>
                <w:szCs w:val="16"/>
              </w:rPr>
            </w:pPr>
            <w:r w:rsidRPr="0005012E">
              <w:rPr>
                <w:sz w:val="16"/>
                <w:szCs w:val="16"/>
              </w:rPr>
              <w:t>7.958.521</w:t>
            </w:r>
          </w:p>
        </w:tc>
        <w:tc>
          <w:tcPr>
            <w:tcW w:w="90" w:type="dxa"/>
          </w:tcPr>
          <w:p w14:paraId="247A1EB3" w14:textId="77777777" w:rsidR="008D70EE" w:rsidRPr="00703E5B" w:rsidRDefault="008D70EE" w:rsidP="008D70EE">
            <w:pPr>
              <w:rPr>
                <w:sz w:val="16"/>
                <w:szCs w:val="16"/>
              </w:rPr>
            </w:pPr>
          </w:p>
        </w:tc>
        <w:tc>
          <w:tcPr>
            <w:tcW w:w="1125" w:type="dxa"/>
          </w:tcPr>
          <w:p w14:paraId="7BF8744B" w14:textId="0F7C8FFA" w:rsidR="008D70EE" w:rsidRPr="00703E5B" w:rsidRDefault="008D70EE" w:rsidP="008D70EE">
            <w:pPr>
              <w:pStyle w:val="Texto"/>
              <w:tabs>
                <w:tab w:val="decimal" w:pos="940"/>
              </w:tabs>
              <w:rPr>
                <w:sz w:val="16"/>
                <w:szCs w:val="16"/>
              </w:rPr>
            </w:pPr>
            <w:r w:rsidRPr="0005012E">
              <w:rPr>
                <w:sz w:val="16"/>
                <w:szCs w:val="16"/>
              </w:rPr>
              <w:t>3.599.678</w:t>
            </w:r>
          </w:p>
        </w:tc>
        <w:tc>
          <w:tcPr>
            <w:tcW w:w="90" w:type="dxa"/>
          </w:tcPr>
          <w:p w14:paraId="05925517" w14:textId="77777777" w:rsidR="008D70EE" w:rsidRPr="00703E5B" w:rsidRDefault="008D70EE" w:rsidP="008D70EE">
            <w:pPr>
              <w:rPr>
                <w:sz w:val="16"/>
                <w:szCs w:val="16"/>
              </w:rPr>
            </w:pPr>
          </w:p>
        </w:tc>
        <w:tc>
          <w:tcPr>
            <w:tcW w:w="1125" w:type="dxa"/>
          </w:tcPr>
          <w:p w14:paraId="59D6FFF0" w14:textId="0420E089" w:rsidR="008D70EE" w:rsidRPr="00703E5B" w:rsidRDefault="008D70EE" w:rsidP="008D70EE">
            <w:pPr>
              <w:pStyle w:val="Texto"/>
              <w:tabs>
                <w:tab w:val="decimal" w:pos="990"/>
              </w:tabs>
              <w:rPr>
                <w:sz w:val="16"/>
                <w:szCs w:val="16"/>
              </w:rPr>
            </w:pPr>
            <w:r w:rsidRPr="002228B4">
              <w:rPr>
                <w:sz w:val="16"/>
                <w:szCs w:val="16"/>
              </w:rPr>
              <w:t>4.875.906</w:t>
            </w:r>
          </w:p>
        </w:tc>
      </w:tr>
      <w:tr w:rsidR="008D70EE" w:rsidRPr="00703E5B" w14:paraId="049C94D6" w14:textId="77777777" w:rsidTr="002E4BE4">
        <w:tc>
          <w:tcPr>
            <w:tcW w:w="2322" w:type="dxa"/>
          </w:tcPr>
          <w:p w14:paraId="40511D2C" w14:textId="77777777" w:rsidR="008D70EE" w:rsidRPr="00703E5B" w:rsidRDefault="008D70EE" w:rsidP="008D70EE">
            <w:pPr>
              <w:pStyle w:val="Texto"/>
              <w:jc w:val="left"/>
              <w:rPr>
                <w:sz w:val="16"/>
                <w:szCs w:val="16"/>
              </w:rPr>
            </w:pPr>
            <w:r w:rsidRPr="00703E5B">
              <w:rPr>
                <w:sz w:val="16"/>
                <w:szCs w:val="16"/>
              </w:rPr>
              <w:t>Instalaciones</w:t>
            </w:r>
          </w:p>
        </w:tc>
        <w:tc>
          <w:tcPr>
            <w:tcW w:w="71" w:type="dxa"/>
          </w:tcPr>
          <w:p w14:paraId="02D8F31C" w14:textId="77777777" w:rsidR="008D70EE" w:rsidRPr="00703E5B" w:rsidRDefault="008D70EE" w:rsidP="008D70EE">
            <w:pPr>
              <w:pStyle w:val="Texto"/>
              <w:rPr>
                <w:sz w:val="16"/>
                <w:szCs w:val="16"/>
              </w:rPr>
            </w:pPr>
          </w:p>
        </w:tc>
        <w:tc>
          <w:tcPr>
            <w:tcW w:w="1099" w:type="dxa"/>
          </w:tcPr>
          <w:p w14:paraId="57F32FA5" w14:textId="467A40ED" w:rsidR="008D70EE" w:rsidRPr="00703E5B" w:rsidRDefault="008D70EE" w:rsidP="008D70EE">
            <w:pPr>
              <w:pStyle w:val="Texto"/>
              <w:tabs>
                <w:tab w:val="decimal" w:pos="1005"/>
              </w:tabs>
              <w:rPr>
                <w:sz w:val="16"/>
                <w:szCs w:val="16"/>
              </w:rPr>
            </w:pPr>
            <w:r w:rsidRPr="002228B4">
              <w:rPr>
                <w:sz w:val="16"/>
                <w:szCs w:val="16"/>
              </w:rPr>
              <w:t>361.071</w:t>
            </w:r>
          </w:p>
        </w:tc>
        <w:tc>
          <w:tcPr>
            <w:tcW w:w="71" w:type="dxa"/>
          </w:tcPr>
          <w:p w14:paraId="2777A8CF" w14:textId="77777777" w:rsidR="008D70EE" w:rsidRPr="00703E5B" w:rsidRDefault="008D70EE" w:rsidP="008D70EE">
            <w:pPr>
              <w:rPr>
                <w:sz w:val="16"/>
                <w:szCs w:val="16"/>
              </w:rPr>
            </w:pPr>
          </w:p>
        </w:tc>
        <w:tc>
          <w:tcPr>
            <w:tcW w:w="1099" w:type="dxa"/>
            <w:vAlign w:val="top"/>
          </w:tcPr>
          <w:p w14:paraId="3493CBD7" w14:textId="78F45015" w:rsidR="008D70EE" w:rsidRPr="00703E5B" w:rsidRDefault="008D70EE" w:rsidP="008D70EE">
            <w:pPr>
              <w:pStyle w:val="Texto"/>
              <w:tabs>
                <w:tab w:val="decimal" w:pos="917"/>
              </w:tabs>
              <w:rPr>
                <w:sz w:val="16"/>
                <w:szCs w:val="16"/>
              </w:rPr>
            </w:pPr>
            <w:r w:rsidRPr="004B6A72">
              <w:rPr>
                <w:sz w:val="16"/>
                <w:szCs w:val="16"/>
              </w:rPr>
              <w:t xml:space="preserve">-       </w:t>
            </w:r>
          </w:p>
        </w:tc>
        <w:tc>
          <w:tcPr>
            <w:tcW w:w="71" w:type="dxa"/>
          </w:tcPr>
          <w:p w14:paraId="24FFCB40" w14:textId="77777777" w:rsidR="008D70EE" w:rsidRPr="00703E5B" w:rsidRDefault="008D70EE" w:rsidP="008D70EE">
            <w:pPr>
              <w:rPr>
                <w:sz w:val="16"/>
                <w:szCs w:val="16"/>
              </w:rPr>
            </w:pPr>
          </w:p>
        </w:tc>
        <w:tc>
          <w:tcPr>
            <w:tcW w:w="1099" w:type="dxa"/>
            <w:vAlign w:val="top"/>
          </w:tcPr>
          <w:p w14:paraId="04252F6B" w14:textId="38C5B8B7" w:rsidR="008D70EE" w:rsidRPr="00703E5B" w:rsidRDefault="008D70EE" w:rsidP="008D70EE">
            <w:pPr>
              <w:pStyle w:val="Texto"/>
              <w:tabs>
                <w:tab w:val="decimal" w:pos="917"/>
              </w:tabs>
              <w:rPr>
                <w:sz w:val="16"/>
                <w:szCs w:val="16"/>
              </w:rPr>
            </w:pPr>
            <w:r w:rsidRPr="007A4B71">
              <w:rPr>
                <w:sz w:val="16"/>
                <w:szCs w:val="16"/>
              </w:rPr>
              <w:t xml:space="preserve">-       </w:t>
            </w:r>
          </w:p>
        </w:tc>
        <w:tc>
          <w:tcPr>
            <w:tcW w:w="71" w:type="dxa"/>
          </w:tcPr>
          <w:p w14:paraId="2198D532" w14:textId="77777777" w:rsidR="008D70EE" w:rsidRPr="00703E5B" w:rsidRDefault="008D70EE" w:rsidP="008D70EE">
            <w:pPr>
              <w:rPr>
                <w:sz w:val="16"/>
                <w:szCs w:val="16"/>
              </w:rPr>
            </w:pPr>
          </w:p>
        </w:tc>
        <w:tc>
          <w:tcPr>
            <w:tcW w:w="1099" w:type="dxa"/>
          </w:tcPr>
          <w:p w14:paraId="7F3790EA" w14:textId="41DC3776" w:rsidR="008D70EE" w:rsidRPr="00703E5B" w:rsidRDefault="008D70EE" w:rsidP="008D70EE">
            <w:pPr>
              <w:pStyle w:val="Texto"/>
              <w:tabs>
                <w:tab w:val="decimal" w:pos="1010"/>
              </w:tabs>
              <w:rPr>
                <w:sz w:val="16"/>
                <w:szCs w:val="16"/>
              </w:rPr>
            </w:pPr>
            <w:r w:rsidRPr="0005012E">
              <w:rPr>
                <w:sz w:val="16"/>
                <w:szCs w:val="16"/>
              </w:rPr>
              <w:t>55.512</w:t>
            </w:r>
          </w:p>
        </w:tc>
        <w:tc>
          <w:tcPr>
            <w:tcW w:w="90" w:type="dxa"/>
          </w:tcPr>
          <w:p w14:paraId="11BF523A" w14:textId="77777777" w:rsidR="008D70EE" w:rsidRPr="00703E5B" w:rsidRDefault="008D70EE" w:rsidP="008D70EE">
            <w:pPr>
              <w:rPr>
                <w:sz w:val="16"/>
                <w:szCs w:val="16"/>
              </w:rPr>
            </w:pPr>
          </w:p>
        </w:tc>
        <w:tc>
          <w:tcPr>
            <w:tcW w:w="1125" w:type="dxa"/>
          </w:tcPr>
          <w:p w14:paraId="73C2403A" w14:textId="3848770B" w:rsidR="008D70EE" w:rsidRPr="00703E5B" w:rsidRDefault="008D70EE" w:rsidP="008D70EE">
            <w:pPr>
              <w:pStyle w:val="Texto"/>
              <w:tabs>
                <w:tab w:val="decimal" w:pos="990"/>
              </w:tabs>
              <w:rPr>
                <w:sz w:val="16"/>
                <w:szCs w:val="16"/>
              </w:rPr>
            </w:pPr>
            <w:r w:rsidRPr="0005012E">
              <w:rPr>
                <w:sz w:val="16"/>
                <w:szCs w:val="16"/>
              </w:rPr>
              <w:t>416.583</w:t>
            </w:r>
          </w:p>
        </w:tc>
        <w:tc>
          <w:tcPr>
            <w:tcW w:w="90" w:type="dxa"/>
          </w:tcPr>
          <w:p w14:paraId="7E26E402" w14:textId="77777777" w:rsidR="008D70EE" w:rsidRPr="00703E5B" w:rsidRDefault="008D70EE" w:rsidP="008D70EE">
            <w:pPr>
              <w:rPr>
                <w:sz w:val="16"/>
                <w:szCs w:val="16"/>
              </w:rPr>
            </w:pPr>
          </w:p>
        </w:tc>
        <w:tc>
          <w:tcPr>
            <w:tcW w:w="1125" w:type="dxa"/>
          </w:tcPr>
          <w:p w14:paraId="35061325" w14:textId="4F0BBE48" w:rsidR="008D70EE" w:rsidRPr="00703E5B" w:rsidRDefault="008D70EE" w:rsidP="008D70EE">
            <w:pPr>
              <w:pStyle w:val="Texto"/>
              <w:tabs>
                <w:tab w:val="decimal" w:pos="940"/>
              </w:tabs>
              <w:rPr>
                <w:sz w:val="16"/>
                <w:szCs w:val="16"/>
              </w:rPr>
            </w:pPr>
            <w:r w:rsidRPr="0005012E">
              <w:rPr>
                <w:sz w:val="16"/>
                <w:szCs w:val="16"/>
              </w:rPr>
              <w:t>792.638</w:t>
            </w:r>
          </w:p>
        </w:tc>
        <w:tc>
          <w:tcPr>
            <w:tcW w:w="90" w:type="dxa"/>
          </w:tcPr>
          <w:p w14:paraId="45193401" w14:textId="77777777" w:rsidR="008D70EE" w:rsidRPr="00703E5B" w:rsidRDefault="008D70EE" w:rsidP="008D70EE">
            <w:pPr>
              <w:rPr>
                <w:sz w:val="16"/>
                <w:szCs w:val="16"/>
              </w:rPr>
            </w:pPr>
          </w:p>
        </w:tc>
        <w:tc>
          <w:tcPr>
            <w:tcW w:w="1125" w:type="dxa"/>
          </w:tcPr>
          <w:p w14:paraId="72ECE1BA" w14:textId="7C52909A" w:rsidR="008D70EE" w:rsidRPr="00703E5B" w:rsidRDefault="008D70EE" w:rsidP="008D70EE">
            <w:pPr>
              <w:pStyle w:val="Texto"/>
              <w:tabs>
                <w:tab w:val="decimal" w:pos="990"/>
              </w:tabs>
              <w:rPr>
                <w:sz w:val="16"/>
                <w:szCs w:val="16"/>
              </w:rPr>
            </w:pPr>
            <w:r w:rsidRPr="002228B4">
              <w:rPr>
                <w:sz w:val="16"/>
                <w:szCs w:val="16"/>
              </w:rPr>
              <w:t>741.249</w:t>
            </w:r>
          </w:p>
        </w:tc>
      </w:tr>
      <w:tr w:rsidR="002228B4" w:rsidRPr="00703E5B" w14:paraId="7150D644" w14:textId="77777777" w:rsidTr="00B50C61">
        <w:tc>
          <w:tcPr>
            <w:tcW w:w="2322" w:type="dxa"/>
          </w:tcPr>
          <w:p w14:paraId="06067764" w14:textId="707106F4" w:rsidR="002228B4" w:rsidRPr="00703E5B" w:rsidRDefault="002228B4" w:rsidP="002228B4">
            <w:pPr>
              <w:pStyle w:val="Texto"/>
              <w:jc w:val="left"/>
              <w:rPr>
                <w:sz w:val="16"/>
                <w:szCs w:val="16"/>
              </w:rPr>
            </w:pPr>
            <w:r w:rsidRPr="00703E5B">
              <w:rPr>
                <w:sz w:val="16"/>
                <w:szCs w:val="16"/>
              </w:rPr>
              <w:t xml:space="preserve">Maquinarias y </w:t>
            </w:r>
            <w:r>
              <w:rPr>
                <w:sz w:val="16"/>
                <w:szCs w:val="16"/>
              </w:rPr>
              <w:t>e</w:t>
            </w:r>
            <w:r w:rsidRPr="00703E5B">
              <w:rPr>
                <w:sz w:val="16"/>
                <w:szCs w:val="16"/>
              </w:rPr>
              <w:t>quipos</w:t>
            </w:r>
          </w:p>
        </w:tc>
        <w:tc>
          <w:tcPr>
            <w:tcW w:w="71" w:type="dxa"/>
          </w:tcPr>
          <w:p w14:paraId="411ED9CC" w14:textId="77777777" w:rsidR="002228B4" w:rsidRPr="00703E5B" w:rsidRDefault="002228B4" w:rsidP="002228B4">
            <w:pPr>
              <w:pStyle w:val="Texto"/>
              <w:rPr>
                <w:sz w:val="16"/>
                <w:szCs w:val="16"/>
              </w:rPr>
            </w:pPr>
          </w:p>
        </w:tc>
        <w:tc>
          <w:tcPr>
            <w:tcW w:w="1099" w:type="dxa"/>
          </w:tcPr>
          <w:p w14:paraId="57962FDD" w14:textId="5B198C41" w:rsidR="002228B4" w:rsidRPr="00703E5B" w:rsidRDefault="002228B4" w:rsidP="002228B4">
            <w:pPr>
              <w:pStyle w:val="Texto"/>
              <w:tabs>
                <w:tab w:val="decimal" w:pos="1005"/>
              </w:tabs>
              <w:rPr>
                <w:sz w:val="16"/>
                <w:szCs w:val="16"/>
              </w:rPr>
            </w:pPr>
            <w:r w:rsidRPr="002228B4">
              <w:rPr>
                <w:sz w:val="16"/>
                <w:szCs w:val="16"/>
              </w:rPr>
              <w:t>94.018.015</w:t>
            </w:r>
          </w:p>
        </w:tc>
        <w:tc>
          <w:tcPr>
            <w:tcW w:w="71" w:type="dxa"/>
          </w:tcPr>
          <w:p w14:paraId="37B71970" w14:textId="77777777" w:rsidR="002228B4" w:rsidRPr="00703E5B" w:rsidRDefault="002228B4" w:rsidP="002228B4">
            <w:pPr>
              <w:rPr>
                <w:sz w:val="16"/>
                <w:szCs w:val="16"/>
              </w:rPr>
            </w:pPr>
          </w:p>
        </w:tc>
        <w:tc>
          <w:tcPr>
            <w:tcW w:w="1099" w:type="dxa"/>
          </w:tcPr>
          <w:p w14:paraId="0657A399" w14:textId="108FAF78" w:rsidR="002228B4" w:rsidRPr="00703E5B" w:rsidRDefault="0005012E" w:rsidP="002228B4">
            <w:pPr>
              <w:pStyle w:val="Texto"/>
              <w:tabs>
                <w:tab w:val="decimal" w:pos="917"/>
              </w:tabs>
              <w:rPr>
                <w:sz w:val="16"/>
                <w:szCs w:val="16"/>
              </w:rPr>
            </w:pPr>
            <w:r w:rsidRPr="0005012E">
              <w:rPr>
                <w:sz w:val="16"/>
                <w:szCs w:val="16"/>
              </w:rPr>
              <w:t>(352.243)</w:t>
            </w:r>
          </w:p>
        </w:tc>
        <w:tc>
          <w:tcPr>
            <w:tcW w:w="71" w:type="dxa"/>
          </w:tcPr>
          <w:p w14:paraId="6B2BEA1D" w14:textId="77777777" w:rsidR="002228B4" w:rsidRPr="00703E5B" w:rsidRDefault="002228B4" w:rsidP="002228B4">
            <w:pPr>
              <w:rPr>
                <w:sz w:val="16"/>
                <w:szCs w:val="16"/>
              </w:rPr>
            </w:pPr>
          </w:p>
        </w:tc>
        <w:tc>
          <w:tcPr>
            <w:tcW w:w="1099" w:type="dxa"/>
          </w:tcPr>
          <w:p w14:paraId="0EC149F5" w14:textId="734B43DD" w:rsidR="002228B4" w:rsidRPr="00703E5B" w:rsidRDefault="0005012E" w:rsidP="002228B4">
            <w:pPr>
              <w:pStyle w:val="Texto"/>
              <w:tabs>
                <w:tab w:val="decimal" w:pos="917"/>
              </w:tabs>
              <w:rPr>
                <w:sz w:val="16"/>
                <w:szCs w:val="16"/>
              </w:rPr>
            </w:pPr>
            <w:r w:rsidRPr="0005012E">
              <w:rPr>
                <w:sz w:val="16"/>
                <w:szCs w:val="16"/>
              </w:rPr>
              <w:t>(476.508)</w:t>
            </w:r>
          </w:p>
        </w:tc>
        <w:tc>
          <w:tcPr>
            <w:tcW w:w="71" w:type="dxa"/>
          </w:tcPr>
          <w:p w14:paraId="283EF361" w14:textId="77777777" w:rsidR="002228B4" w:rsidRPr="00703E5B" w:rsidRDefault="002228B4" w:rsidP="002228B4">
            <w:pPr>
              <w:rPr>
                <w:sz w:val="16"/>
                <w:szCs w:val="16"/>
              </w:rPr>
            </w:pPr>
          </w:p>
        </w:tc>
        <w:tc>
          <w:tcPr>
            <w:tcW w:w="1099" w:type="dxa"/>
          </w:tcPr>
          <w:p w14:paraId="120B8CA2" w14:textId="29777B1C" w:rsidR="002228B4" w:rsidRPr="00703E5B" w:rsidRDefault="0005012E" w:rsidP="002228B4">
            <w:pPr>
              <w:pStyle w:val="Texto"/>
              <w:tabs>
                <w:tab w:val="decimal" w:pos="1010"/>
              </w:tabs>
              <w:rPr>
                <w:sz w:val="16"/>
                <w:szCs w:val="16"/>
              </w:rPr>
            </w:pPr>
            <w:r w:rsidRPr="0005012E">
              <w:rPr>
                <w:sz w:val="16"/>
                <w:szCs w:val="16"/>
              </w:rPr>
              <w:t>1.438.335</w:t>
            </w:r>
          </w:p>
        </w:tc>
        <w:tc>
          <w:tcPr>
            <w:tcW w:w="90" w:type="dxa"/>
          </w:tcPr>
          <w:p w14:paraId="601EE5C3" w14:textId="77777777" w:rsidR="002228B4" w:rsidRPr="00703E5B" w:rsidRDefault="002228B4" w:rsidP="002228B4">
            <w:pPr>
              <w:rPr>
                <w:sz w:val="16"/>
                <w:szCs w:val="16"/>
              </w:rPr>
            </w:pPr>
          </w:p>
        </w:tc>
        <w:tc>
          <w:tcPr>
            <w:tcW w:w="1125" w:type="dxa"/>
          </w:tcPr>
          <w:p w14:paraId="1C614B8D" w14:textId="67BAA488" w:rsidR="002228B4" w:rsidRPr="00703E5B" w:rsidRDefault="0005012E" w:rsidP="002228B4">
            <w:pPr>
              <w:pStyle w:val="Texto"/>
              <w:tabs>
                <w:tab w:val="decimal" w:pos="990"/>
              </w:tabs>
              <w:rPr>
                <w:sz w:val="16"/>
                <w:szCs w:val="16"/>
              </w:rPr>
            </w:pPr>
            <w:r w:rsidRPr="0005012E">
              <w:rPr>
                <w:sz w:val="16"/>
                <w:szCs w:val="16"/>
              </w:rPr>
              <w:t>94.627.599</w:t>
            </w:r>
          </w:p>
        </w:tc>
        <w:tc>
          <w:tcPr>
            <w:tcW w:w="90" w:type="dxa"/>
          </w:tcPr>
          <w:p w14:paraId="5B9C0E4D" w14:textId="77777777" w:rsidR="002228B4" w:rsidRPr="00703E5B" w:rsidRDefault="002228B4" w:rsidP="002228B4">
            <w:pPr>
              <w:rPr>
                <w:sz w:val="16"/>
                <w:szCs w:val="16"/>
              </w:rPr>
            </w:pPr>
          </w:p>
        </w:tc>
        <w:tc>
          <w:tcPr>
            <w:tcW w:w="1125" w:type="dxa"/>
          </w:tcPr>
          <w:p w14:paraId="0CDD9504" w14:textId="7E46DA8E" w:rsidR="002228B4" w:rsidRPr="00703E5B" w:rsidRDefault="0005012E" w:rsidP="002228B4">
            <w:pPr>
              <w:pStyle w:val="Texto"/>
              <w:tabs>
                <w:tab w:val="decimal" w:pos="940"/>
              </w:tabs>
              <w:rPr>
                <w:sz w:val="16"/>
                <w:szCs w:val="16"/>
              </w:rPr>
            </w:pPr>
            <w:r w:rsidRPr="0005012E">
              <w:rPr>
                <w:sz w:val="16"/>
                <w:szCs w:val="16"/>
              </w:rPr>
              <w:t>8.547.147</w:t>
            </w:r>
          </w:p>
        </w:tc>
        <w:tc>
          <w:tcPr>
            <w:tcW w:w="90" w:type="dxa"/>
          </w:tcPr>
          <w:p w14:paraId="2BAA634A" w14:textId="77777777" w:rsidR="002228B4" w:rsidRPr="00703E5B" w:rsidRDefault="002228B4" w:rsidP="002228B4">
            <w:pPr>
              <w:rPr>
                <w:sz w:val="16"/>
                <w:szCs w:val="16"/>
              </w:rPr>
            </w:pPr>
          </w:p>
        </w:tc>
        <w:tc>
          <w:tcPr>
            <w:tcW w:w="1125" w:type="dxa"/>
          </w:tcPr>
          <w:p w14:paraId="42AFE77F" w14:textId="068263ED" w:rsidR="002228B4" w:rsidRPr="00703E5B" w:rsidRDefault="002228B4" w:rsidP="002228B4">
            <w:pPr>
              <w:pStyle w:val="Texto"/>
              <w:tabs>
                <w:tab w:val="decimal" w:pos="990"/>
              </w:tabs>
              <w:rPr>
                <w:sz w:val="16"/>
                <w:szCs w:val="16"/>
              </w:rPr>
            </w:pPr>
            <w:r w:rsidRPr="002228B4">
              <w:rPr>
                <w:sz w:val="16"/>
                <w:szCs w:val="16"/>
              </w:rPr>
              <w:t>9.477.124</w:t>
            </w:r>
          </w:p>
        </w:tc>
      </w:tr>
      <w:tr w:rsidR="002228B4" w:rsidRPr="00703E5B" w14:paraId="13B309C1" w14:textId="77777777" w:rsidTr="00B50C61">
        <w:tc>
          <w:tcPr>
            <w:tcW w:w="2322" w:type="dxa"/>
          </w:tcPr>
          <w:p w14:paraId="4538D475" w14:textId="77777777" w:rsidR="002228B4" w:rsidRPr="00703E5B" w:rsidRDefault="002228B4" w:rsidP="002228B4">
            <w:pPr>
              <w:pStyle w:val="Texto"/>
              <w:jc w:val="left"/>
              <w:rPr>
                <w:sz w:val="16"/>
                <w:szCs w:val="16"/>
              </w:rPr>
            </w:pPr>
            <w:r w:rsidRPr="00703E5B">
              <w:rPr>
                <w:sz w:val="16"/>
                <w:szCs w:val="16"/>
              </w:rPr>
              <w:t>Rodados</w:t>
            </w:r>
          </w:p>
        </w:tc>
        <w:tc>
          <w:tcPr>
            <w:tcW w:w="71" w:type="dxa"/>
          </w:tcPr>
          <w:p w14:paraId="303B59C2" w14:textId="77777777" w:rsidR="002228B4" w:rsidRPr="00703E5B" w:rsidRDefault="002228B4" w:rsidP="002228B4">
            <w:pPr>
              <w:pStyle w:val="Texto"/>
              <w:rPr>
                <w:sz w:val="16"/>
                <w:szCs w:val="16"/>
              </w:rPr>
            </w:pPr>
          </w:p>
        </w:tc>
        <w:tc>
          <w:tcPr>
            <w:tcW w:w="1099" w:type="dxa"/>
          </w:tcPr>
          <w:p w14:paraId="6FEF255D" w14:textId="7E267060" w:rsidR="002228B4" w:rsidRPr="00703E5B" w:rsidRDefault="002228B4" w:rsidP="002228B4">
            <w:pPr>
              <w:pStyle w:val="Texto"/>
              <w:tabs>
                <w:tab w:val="decimal" w:pos="1005"/>
              </w:tabs>
              <w:rPr>
                <w:sz w:val="16"/>
                <w:szCs w:val="16"/>
              </w:rPr>
            </w:pPr>
            <w:r w:rsidRPr="002228B4">
              <w:rPr>
                <w:sz w:val="16"/>
                <w:szCs w:val="16"/>
              </w:rPr>
              <w:t>2.382.393</w:t>
            </w:r>
          </w:p>
        </w:tc>
        <w:tc>
          <w:tcPr>
            <w:tcW w:w="71" w:type="dxa"/>
          </w:tcPr>
          <w:p w14:paraId="44796256" w14:textId="77777777" w:rsidR="002228B4" w:rsidRPr="00703E5B" w:rsidRDefault="002228B4" w:rsidP="002228B4">
            <w:pPr>
              <w:rPr>
                <w:sz w:val="16"/>
                <w:szCs w:val="16"/>
              </w:rPr>
            </w:pPr>
          </w:p>
        </w:tc>
        <w:tc>
          <w:tcPr>
            <w:tcW w:w="1099" w:type="dxa"/>
          </w:tcPr>
          <w:p w14:paraId="7FBE5953" w14:textId="7F3B8207" w:rsidR="002228B4" w:rsidRPr="00703E5B" w:rsidRDefault="0005012E" w:rsidP="002228B4">
            <w:pPr>
              <w:pStyle w:val="Texto"/>
              <w:tabs>
                <w:tab w:val="decimal" w:pos="917"/>
              </w:tabs>
              <w:rPr>
                <w:sz w:val="16"/>
                <w:szCs w:val="16"/>
              </w:rPr>
            </w:pPr>
            <w:r w:rsidRPr="0005012E">
              <w:rPr>
                <w:sz w:val="16"/>
                <w:szCs w:val="16"/>
              </w:rPr>
              <w:t>(14.778)</w:t>
            </w:r>
          </w:p>
        </w:tc>
        <w:tc>
          <w:tcPr>
            <w:tcW w:w="71" w:type="dxa"/>
          </w:tcPr>
          <w:p w14:paraId="4475CE6C" w14:textId="77777777" w:rsidR="002228B4" w:rsidRPr="00703E5B" w:rsidRDefault="002228B4" w:rsidP="002228B4">
            <w:pPr>
              <w:rPr>
                <w:sz w:val="16"/>
                <w:szCs w:val="16"/>
              </w:rPr>
            </w:pPr>
          </w:p>
        </w:tc>
        <w:tc>
          <w:tcPr>
            <w:tcW w:w="1099" w:type="dxa"/>
          </w:tcPr>
          <w:p w14:paraId="767CD614" w14:textId="28F83DE8" w:rsidR="002228B4" w:rsidRPr="00703E5B" w:rsidRDefault="0005012E" w:rsidP="002228B4">
            <w:pPr>
              <w:pStyle w:val="Texto"/>
              <w:tabs>
                <w:tab w:val="decimal" w:pos="917"/>
              </w:tabs>
              <w:rPr>
                <w:sz w:val="16"/>
                <w:szCs w:val="16"/>
              </w:rPr>
            </w:pPr>
            <w:r w:rsidRPr="0005012E">
              <w:rPr>
                <w:sz w:val="16"/>
                <w:szCs w:val="16"/>
              </w:rPr>
              <w:t>(91.811)</w:t>
            </w:r>
          </w:p>
        </w:tc>
        <w:tc>
          <w:tcPr>
            <w:tcW w:w="71" w:type="dxa"/>
          </w:tcPr>
          <w:p w14:paraId="2E2DBD18" w14:textId="77777777" w:rsidR="002228B4" w:rsidRPr="00703E5B" w:rsidRDefault="002228B4" w:rsidP="002228B4">
            <w:pPr>
              <w:rPr>
                <w:sz w:val="16"/>
                <w:szCs w:val="16"/>
              </w:rPr>
            </w:pPr>
          </w:p>
        </w:tc>
        <w:tc>
          <w:tcPr>
            <w:tcW w:w="1099" w:type="dxa"/>
          </w:tcPr>
          <w:p w14:paraId="2BBC1710" w14:textId="566BAE65" w:rsidR="002228B4" w:rsidRPr="00703E5B" w:rsidRDefault="0005012E" w:rsidP="002228B4">
            <w:pPr>
              <w:pStyle w:val="Texto"/>
              <w:tabs>
                <w:tab w:val="decimal" w:pos="1010"/>
              </w:tabs>
              <w:rPr>
                <w:sz w:val="16"/>
                <w:szCs w:val="16"/>
              </w:rPr>
            </w:pPr>
            <w:r w:rsidRPr="0005012E">
              <w:rPr>
                <w:sz w:val="16"/>
                <w:szCs w:val="16"/>
              </w:rPr>
              <w:t>91.294</w:t>
            </w:r>
          </w:p>
        </w:tc>
        <w:tc>
          <w:tcPr>
            <w:tcW w:w="90" w:type="dxa"/>
          </w:tcPr>
          <w:p w14:paraId="69CD9661" w14:textId="77777777" w:rsidR="002228B4" w:rsidRPr="00703E5B" w:rsidRDefault="002228B4" w:rsidP="002228B4">
            <w:pPr>
              <w:rPr>
                <w:sz w:val="16"/>
                <w:szCs w:val="16"/>
              </w:rPr>
            </w:pPr>
          </w:p>
        </w:tc>
        <w:tc>
          <w:tcPr>
            <w:tcW w:w="1125" w:type="dxa"/>
          </w:tcPr>
          <w:p w14:paraId="0F0EF1B7" w14:textId="7C0E2C9C" w:rsidR="002228B4" w:rsidRPr="00703E5B" w:rsidRDefault="0005012E" w:rsidP="002228B4">
            <w:pPr>
              <w:pStyle w:val="Texto"/>
              <w:tabs>
                <w:tab w:val="decimal" w:pos="990"/>
              </w:tabs>
              <w:rPr>
                <w:sz w:val="16"/>
                <w:szCs w:val="16"/>
              </w:rPr>
            </w:pPr>
            <w:r w:rsidRPr="0005012E">
              <w:rPr>
                <w:sz w:val="16"/>
                <w:szCs w:val="16"/>
              </w:rPr>
              <w:t>2.367.098</w:t>
            </w:r>
          </w:p>
        </w:tc>
        <w:tc>
          <w:tcPr>
            <w:tcW w:w="90" w:type="dxa"/>
          </w:tcPr>
          <w:p w14:paraId="4B5BB13A" w14:textId="77777777" w:rsidR="002228B4" w:rsidRPr="00703E5B" w:rsidRDefault="002228B4" w:rsidP="002228B4">
            <w:pPr>
              <w:rPr>
                <w:sz w:val="16"/>
                <w:szCs w:val="16"/>
              </w:rPr>
            </w:pPr>
          </w:p>
        </w:tc>
        <w:tc>
          <w:tcPr>
            <w:tcW w:w="1125" w:type="dxa"/>
          </w:tcPr>
          <w:p w14:paraId="17AADD4F" w14:textId="46D2474B" w:rsidR="002228B4" w:rsidRPr="00703E5B" w:rsidRDefault="0005012E" w:rsidP="002228B4">
            <w:pPr>
              <w:pStyle w:val="Texto"/>
              <w:tabs>
                <w:tab w:val="decimal" w:pos="940"/>
              </w:tabs>
              <w:rPr>
                <w:sz w:val="16"/>
                <w:szCs w:val="16"/>
              </w:rPr>
            </w:pPr>
            <w:r w:rsidRPr="0005012E">
              <w:rPr>
                <w:sz w:val="16"/>
                <w:szCs w:val="16"/>
              </w:rPr>
              <w:t>576.442</w:t>
            </w:r>
          </w:p>
        </w:tc>
        <w:tc>
          <w:tcPr>
            <w:tcW w:w="90" w:type="dxa"/>
          </w:tcPr>
          <w:p w14:paraId="10F8CE02" w14:textId="77777777" w:rsidR="002228B4" w:rsidRPr="00703E5B" w:rsidRDefault="002228B4" w:rsidP="002228B4">
            <w:pPr>
              <w:rPr>
                <w:sz w:val="16"/>
                <w:szCs w:val="16"/>
              </w:rPr>
            </w:pPr>
          </w:p>
        </w:tc>
        <w:tc>
          <w:tcPr>
            <w:tcW w:w="1125" w:type="dxa"/>
          </w:tcPr>
          <w:p w14:paraId="3403DFF2" w14:textId="534037DD" w:rsidR="002228B4" w:rsidRPr="00703E5B" w:rsidRDefault="002228B4" w:rsidP="002228B4">
            <w:pPr>
              <w:pStyle w:val="Texto"/>
              <w:tabs>
                <w:tab w:val="decimal" w:pos="990"/>
              </w:tabs>
              <w:rPr>
                <w:sz w:val="16"/>
                <w:szCs w:val="16"/>
              </w:rPr>
            </w:pPr>
            <w:r w:rsidRPr="002228B4">
              <w:rPr>
                <w:sz w:val="16"/>
                <w:szCs w:val="16"/>
              </w:rPr>
              <w:t>605.904</w:t>
            </w:r>
          </w:p>
        </w:tc>
      </w:tr>
      <w:tr w:rsidR="008D70EE" w:rsidRPr="00703E5B" w14:paraId="2D54F03A" w14:textId="77777777" w:rsidTr="00F169CF">
        <w:tc>
          <w:tcPr>
            <w:tcW w:w="2322" w:type="dxa"/>
          </w:tcPr>
          <w:p w14:paraId="5689E57D" w14:textId="3B24A478" w:rsidR="008D70EE" w:rsidRPr="00703E5B" w:rsidRDefault="008D70EE" w:rsidP="008D70EE">
            <w:pPr>
              <w:pStyle w:val="Texto"/>
              <w:jc w:val="left"/>
              <w:rPr>
                <w:sz w:val="16"/>
                <w:szCs w:val="16"/>
              </w:rPr>
            </w:pPr>
            <w:r w:rsidRPr="00703E5B">
              <w:rPr>
                <w:sz w:val="16"/>
                <w:szCs w:val="16"/>
              </w:rPr>
              <w:t xml:space="preserve">Muebles y </w:t>
            </w:r>
            <w:r>
              <w:rPr>
                <w:sz w:val="16"/>
                <w:szCs w:val="16"/>
              </w:rPr>
              <w:t>ú</w:t>
            </w:r>
            <w:r w:rsidRPr="00703E5B">
              <w:rPr>
                <w:sz w:val="16"/>
                <w:szCs w:val="16"/>
              </w:rPr>
              <w:t>tiles</w:t>
            </w:r>
          </w:p>
        </w:tc>
        <w:tc>
          <w:tcPr>
            <w:tcW w:w="71" w:type="dxa"/>
          </w:tcPr>
          <w:p w14:paraId="0335C4FB" w14:textId="77777777" w:rsidR="008D70EE" w:rsidRPr="00703E5B" w:rsidRDefault="008D70EE" w:rsidP="008D70EE">
            <w:pPr>
              <w:pStyle w:val="Texto"/>
              <w:rPr>
                <w:sz w:val="16"/>
                <w:szCs w:val="16"/>
              </w:rPr>
            </w:pPr>
          </w:p>
        </w:tc>
        <w:tc>
          <w:tcPr>
            <w:tcW w:w="1099" w:type="dxa"/>
          </w:tcPr>
          <w:p w14:paraId="40D2791F" w14:textId="23B2201E" w:rsidR="008D70EE" w:rsidRPr="00703E5B" w:rsidRDefault="008D70EE" w:rsidP="008D70EE">
            <w:pPr>
              <w:pStyle w:val="Texto"/>
              <w:tabs>
                <w:tab w:val="decimal" w:pos="1005"/>
              </w:tabs>
              <w:rPr>
                <w:sz w:val="16"/>
                <w:szCs w:val="16"/>
              </w:rPr>
            </w:pPr>
            <w:r w:rsidRPr="002228B4">
              <w:rPr>
                <w:sz w:val="16"/>
                <w:szCs w:val="16"/>
              </w:rPr>
              <w:t>1.158.922</w:t>
            </w:r>
          </w:p>
        </w:tc>
        <w:tc>
          <w:tcPr>
            <w:tcW w:w="71" w:type="dxa"/>
          </w:tcPr>
          <w:p w14:paraId="657D6CFC" w14:textId="77777777" w:rsidR="008D70EE" w:rsidRPr="00703E5B" w:rsidRDefault="008D70EE" w:rsidP="008D70EE">
            <w:pPr>
              <w:rPr>
                <w:sz w:val="16"/>
                <w:szCs w:val="16"/>
              </w:rPr>
            </w:pPr>
          </w:p>
        </w:tc>
        <w:tc>
          <w:tcPr>
            <w:tcW w:w="1099" w:type="dxa"/>
            <w:vAlign w:val="top"/>
          </w:tcPr>
          <w:p w14:paraId="17CADE69" w14:textId="7998B394" w:rsidR="008D70EE" w:rsidRPr="00703E5B" w:rsidRDefault="008D70EE" w:rsidP="008D70EE">
            <w:pPr>
              <w:pStyle w:val="Texto"/>
              <w:tabs>
                <w:tab w:val="decimal" w:pos="917"/>
              </w:tabs>
              <w:rPr>
                <w:sz w:val="16"/>
                <w:szCs w:val="16"/>
              </w:rPr>
            </w:pPr>
            <w:r w:rsidRPr="00E754FF">
              <w:rPr>
                <w:sz w:val="16"/>
                <w:szCs w:val="16"/>
              </w:rPr>
              <w:t xml:space="preserve">-       </w:t>
            </w:r>
          </w:p>
        </w:tc>
        <w:tc>
          <w:tcPr>
            <w:tcW w:w="71" w:type="dxa"/>
          </w:tcPr>
          <w:p w14:paraId="5CC313F8" w14:textId="77777777" w:rsidR="008D70EE" w:rsidRPr="00703E5B" w:rsidRDefault="008D70EE" w:rsidP="008D70EE">
            <w:pPr>
              <w:rPr>
                <w:sz w:val="16"/>
                <w:szCs w:val="16"/>
              </w:rPr>
            </w:pPr>
          </w:p>
        </w:tc>
        <w:tc>
          <w:tcPr>
            <w:tcW w:w="1099" w:type="dxa"/>
            <w:vAlign w:val="top"/>
          </w:tcPr>
          <w:p w14:paraId="42E20947" w14:textId="00718DD1" w:rsidR="008D70EE" w:rsidRPr="00703E5B" w:rsidRDefault="008D70EE" w:rsidP="008D70EE">
            <w:pPr>
              <w:pStyle w:val="Texto"/>
              <w:tabs>
                <w:tab w:val="decimal" w:pos="917"/>
              </w:tabs>
              <w:rPr>
                <w:sz w:val="16"/>
                <w:szCs w:val="16"/>
              </w:rPr>
            </w:pPr>
            <w:r w:rsidRPr="00E3088D">
              <w:rPr>
                <w:sz w:val="16"/>
                <w:szCs w:val="16"/>
              </w:rPr>
              <w:t xml:space="preserve">-       </w:t>
            </w:r>
          </w:p>
        </w:tc>
        <w:tc>
          <w:tcPr>
            <w:tcW w:w="71" w:type="dxa"/>
          </w:tcPr>
          <w:p w14:paraId="748AD01E" w14:textId="77777777" w:rsidR="008D70EE" w:rsidRPr="00703E5B" w:rsidRDefault="008D70EE" w:rsidP="008D70EE">
            <w:pPr>
              <w:rPr>
                <w:sz w:val="16"/>
                <w:szCs w:val="16"/>
              </w:rPr>
            </w:pPr>
          </w:p>
        </w:tc>
        <w:tc>
          <w:tcPr>
            <w:tcW w:w="1099" w:type="dxa"/>
          </w:tcPr>
          <w:p w14:paraId="0C5EFB40" w14:textId="55E43B78" w:rsidR="008D70EE" w:rsidRPr="00703E5B" w:rsidRDefault="008D70EE" w:rsidP="008D70EE">
            <w:pPr>
              <w:pStyle w:val="Texto"/>
              <w:tabs>
                <w:tab w:val="decimal" w:pos="1010"/>
              </w:tabs>
              <w:rPr>
                <w:sz w:val="16"/>
                <w:szCs w:val="16"/>
              </w:rPr>
            </w:pPr>
            <w:r w:rsidRPr="0005012E">
              <w:rPr>
                <w:sz w:val="16"/>
                <w:szCs w:val="16"/>
              </w:rPr>
              <w:t>14.716</w:t>
            </w:r>
          </w:p>
        </w:tc>
        <w:tc>
          <w:tcPr>
            <w:tcW w:w="90" w:type="dxa"/>
          </w:tcPr>
          <w:p w14:paraId="32D96C8A" w14:textId="77777777" w:rsidR="008D70EE" w:rsidRPr="00703E5B" w:rsidRDefault="008D70EE" w:rsidP="008D70EE">
            <w:pPr>
              <w:rPr>
                <w:sz w:val="16"/>
                <w:szCs w:val="16"/>
              </w:rPr>
            </w:pPr>
          </w:p>
        </w:tc>
        <w:tc>
          <w:tcPr>
            <w:tcW w:w="1125" w:type="dxa"/>
          </w:tcPr>
          <w:p w14:paraId="5A25BD01" w14:textId="2FCA4782" w:rsidR="008D70EE" w:rsidRPr="00703E5B" w:rsidRDefault="008D70EE" w:rsidP="008D70EE">
            <w:pPr>
              <w:pStyle w:val="Texto"/>
              <w:tabs>
                <w:tab w:val="decimal" w:pos="990"/>
              </w:tabs>
              <w:rPr>
                <w:sz w:val="16"/>
                <w:szCs w:val="16"/>
              </w:rPr>
            </w:pPr>
            <w:r w:rsidRPr="0005012E">
              <w:rPr>
                <w:sz w:val="16"/>
                <w:szCs w:val="16"/>
              </w:rPr>
              <w:t>1.173.638</w:t>
            </w:r>
          </w:p>
        </w:tc>
        <w:tc>
          <w:tcPr>
            <w:tcW w:w="90" w:type="dxa"/>
          </w:tcPr>
          <w:p w14:paraId="74D0A527" w14:textId="77777777" w:rsidR="008D70EE" w:rsidRPr="00703E5B" w:rsidRDefault="008D70EE" w:rsidP="008D70EE">
            <w:pPr>
              <w:rPr>
                <w:sz w:val="16"/>
                <w:szCs w:val="16"/>
              </w:rPr>
            </w:pPr>
          </w:p>
        </w:tc>
        <w:tc>
          <w:tcPr>
            <w:tcW w:w="1125" w:type="dxa"/>
          </w:tcPr>
          <w:p w14:paraId="035CC88D" w14:textId="7E2602B1" w:rsidR="008D70EE" w:rsidRPr="00703E5B" w:rsidRDefault="008D70EE" w:rsidP="008D70EE">
            <w:pPr>
              <w:pStyle w:val="Texto"/>
              <w:tabs>
                <w:tab w:val="decimal" w:pos="940"/>
              </w:tabs>
              <w:rPr>
                <w:sz w:val="16"/>
                <w:szCs w:val="16"/>
              </w:rPr>
            </w:pPr>
            <w:r w:rsidRPr="0005012E">
              <w:rPr>
                <w:sz w:val="16"/>
                <w:szCs w:val="16"/>
              </w:rPr>
              <w:t>68.481</w:t>
            </w:r>
          </w:p>
        </w:tc>
        <w:tc>
          <w:tcPr>
            <w:tcW w:w="90" w:type="dxa"/>
          </w:tcPr>
          <w:p w14:paraId="1986749C" w14:textId="77777777" w:rsidR="008D70EE" w:rsidRPr="00703E5B" w:rsidRDefault="008D70EE" w:rsidP="008D70EE">
            <w:pPr>
              <w:rPr>
                <w:sz w:val="16"/>
                <w:szCs w:val="16"/>
              </w:rPr>
            </w:pPr>
          </w:p>
        </w:tc>
        <w:tc>
          <w:tcPr>
            <w:tcW w:w="1125" w:type="dxa"/>
          </w:tcPr>
          <w:p w14:paraId="56343EAA" w14:textId="61ABFF09" w:rsidR="008D70EE" w:rsidRPr="00703E5B" w:rsidRDefault="008D70EE" w:rsidP="008D70EE">
            <w:pPr>
              <w:pStyle w:val="Texto"/>
              <w:tabs>
                <w:tab w:val="decimal" w:pos="990"/>
              </w:tabs>
              <w:rPr>
                <w:sz w:val="16"/>
                <w:szCs w:val="16"/>
              </w:rPr>
            </w:pPr>
            <w:r w:rsidRPr="002228B4">
              <w:rPr>
                <w:sz w:val="16"/>
                <w:szCs w:val="16"/>
              </w:rPr>
              <w:t>75.717</w:t>
            </w:r>
          </w:p>
        </w:tc>
      </w:tr>
      <w:tr w:rsidR="008D70EE" w:rsidRPr="00703E5B" w14:paraId="1425A382" w14:textId="77777777" w:rsidTr="00F169CF">
        <w:tc>
          <w:tcPr>
            <w:tcW w:w="2322" w:type="dxa"/>
          </w:tcPr>
          <w:p w14:paraId="2E90AD33" w14:textId="77777777" w:rsidR="008D70EE" w:rsidRPr="00703E5B" w:rsidRDefault="008D70EE" w:rsidP="008D70EE">
            <w:pPr>
              <w:pStyle w:val="Texto"/>
              <w:jc w:val="left"/>
              <w:rPr>
                <w:sz w:val="16"/>
                <w:szCs w:val="16"/>
              </w:rPr>
            </w:pPr>
            <w:r w:rsidRPr="00703E5B">
              <w:rPr>
                <w:sz w:val="16"/>
                <w:szCs w:val="16"/>
              </w:rPr>
              <w:t>Hacienda reproductora</w:t>
            </w:r>
          </w:p>
        </w:tc>
        <w:tc>
          <w:tcPr>
            <w:tcW w:w="71" w:type="dxa"/>
          </w:tcPr>
          <w:p w14:paraId="7F5145FB" w14:textId="77777777" w:rsidR="008D70EE" w:rsidRPr="00703E5B" w:rsidRDefault="008D70EE" w:rsidP="008D70EE">
            <w:pPr>
              <w:pStyle w:val="Texto"/>
              <w:rPr>
                <w:sz w:val="16"/>
                <w:szCs w:val="16"/>
              </w:rPr>
            </w:pPr>
          </w:p>
        </w:tc>
        <w:tc>
          <w:tcPr>
            <w:tcW w:w="1099" w:type="dxa"/>
          </w:tcPr>
          <w:p w14:paraId="6BF6A0D2" w14:textId="0386E184" w:rsidR="008D70EE" w:rsidRPr="00703E5B" w:rsidRDefault="008D70EE" w:rsidP="008D70EE">
            <w:pPr>
              <w:pStyle w:val="Texto"/>
              <w:tabs>
                <w:tab w:val="decimal" w:pos="1005"/>
              </w:tabs>
              <w:rPr>
                <w:sz w:val="16"/>
                <w:szCs w:val="16"/>
              </w:rPr>
            </w:pPr>
            <w:r w:rsidRPr="002228B4">
              <w:rPr>
                <w:sz w:val="16"/>
                <w:szCs w:val="16"/>
              </w:rPr>
              <w:t>7.942</w:t>
            </w:r>
          </w:p>
        </w:tc>
        <w:tc>
          <w:tcPr>
            <w:tcW w:w="71" w:type="dxa"/>
          </w:tcPr>
          <w:p w14:paraId="6F849531" w14:textId="77777777" w:rsidR="008D70EE" w:rsidRPr="00703E5B" w:rsidRDefault="008D70EE" w:rsidP="008D70EE">
            <w:pPr>
              <w:rPr>
                <w:sz w:val="16"/>
                <w:szCs w:val="16"/>
              </w:rPr>
            </w:pPr>
          </w:p>
        </w:tc>
        <w:tc>
          <w:tcPr>
            <w:tcW w:w="1099" w:type="dxa"/>
            <w:vAlign w:val="top"/>
          </w:tcPr>
          <w:p w14:paraId="4C5C7136" w14:textId="722E23BB" w:rsidR="008D70EE" w:rsidRPr="00703E5B" w:rsidRDefault="008D70EE" w:rsidP="008D70EE">
            <w:pPr>
              <w:pStyle w:val="Texto"/>
              <w:tabs>
                <w:tab w:val="decimal" w:pos="917"/>
              </w:tabs>
              <w:rPr>
                <w:sz w:val="16"/>
                <w:szCs w:val="16"/>
              </w:rPr>
            </w:pPr>
            <w:r w:rsidRPr="00E754FF">
              <w:rPr>
                <w:sz w:val="16"/>
                <w:szCs w:val="16"/>
              </w:rPr>
              <w:t xml:space="preserve">-       </w:t>
            </w:r>
          </w:p>
        </w:tc>
        <w:tc>
          <w:tcPr>
            <w:tcW w:w="71" w:type="dxa"/>
          </w:tcPr>
          <w:p w14:paraId="116FFA90" w14:textId="77777777" w:rsidR="008D70EE" w:rsidRPr="00703E5B" w:rsidRDefault="008D70EE" w:rsidP="008D70EE">
            <w:pPr>
              <w:rPr>
                <w:sz w:val="16"/>
                <w:szCs w:val="16"/>
              </w:rPr>
            </w:pPr>
          </w:p>
        </w:tc>
        <w:tc>
          <w:tcPr>
            <w:tcW w:w="1099" w:type="dxa"/>
            <w:vAlign w:val="top"/>
          </w:tcPr>
          <w:p w14:paraId="0FEC26E7" w14:textId="1F5A4659" w:rsidR="008D70EE" w:rsidRPr="00703E5B" w:rsidRDefault="008D70EE" w:rsidP="008D70EE">
            <w:pPr>
              <w:pStyle w:val="Texto"/>
              <w:tabs>
                <w:tab w:val="decimal" w:pos="917"/>
              </w:tabs>
              <w:rPr>
                <w:sz w:val="16"/>
                <w:szCs w:val="16"/>
              </w:rPr>
            </w:pPr>
            <w:r w:rsidRPr="00E3088D">
              <w:rPr>
                <w:sz w:val="16"/>
                <w:szCs w:val="16"/>
              </w:rPr>
              <w:t xml:space="preserve">-       </w:t>
            </w:r>
          </w:p>
        </w:tc>
        <w:tc>
          <w:tcPr>
            <w:tcW w:w="71" w:type="dxa"/>
          </w:tcPr>
          <w:p w14:paraId="719D356C" w14:textId="77777777" w:rsidR="008D70EE" w:rsidRPr="00703E5B" w:rsidRDefault="008D70EE" w:rsidP="008D70EE">
            <w:pPr>
              <w:rPr>
                <w:sz w:val="16"/>
                <w:szCs w:val="16"/>
              </w:rPr>
            </w:pPr>
          </w:p>
        </w:tc>
        <w:tc>
          <w:tcPr>
            <w:tcW w:w="1099" w:type="dxa"/>
          </w:tcPr>
          <w:p w14:paraId="37175158" w14:textId="43271430" w:rsidR="008D70EE" w:rsidRPr="00703E5B" w:rsidRDefault="008D70EE" w:rsidP="008D70EE">
            <w:pPr>
              <w:pStyle w:val="Texto"/>
              <w:tabs>
                <w:tab w:val="decimal" w:pos="1010"/>
              </w:tabs>
              <w:rPr>
                <w:sz w:val="16"/>
                <w:szCs w:val="16"/>
              </w:rPr>
            </w:pPr>
            <w:r w:rsidRPr="0005012E">
              <w:rPr>
                <w:sz w:val="16"/>
                <w:szCs w:val="16"/>
              </w:rPr>
              <w:t>1.794</w:t>
            </w:r>
          </w:p>
        </w:tc>
        <w:tc>
          <w:tcPr>
            <w:tcW w:w="90" w:type="dxa"/>
          </w:tcPr>
          <w:p w14:paraId="14986008" w14:textId="77777777" w:rsidR="008D70EE" w:rsidRPr="00703E5B" w:rsidRDefault="008D70EE" w:rsidP="008D70EE">
            <w:pPr>
              <w:rPr>
                <w:sz w:val="16"/>
                <w:szCs w:val="16"/>
              </w:rPr>
            </w:pPr>
          </w:p>
        </w:tc>
        <w:tc>
          <w:tcPr>
            <w:tcW w:w="1125" w:type="dxa"/>
          </w:tcPr>
          <w:p w14:paraId="34A8DC30" w14:textId="4D3E5EDC" w:rsidR="008D70EE" w:rsidRPr="00703E5B" w:rsidRDefault="008D70EE" w:rsidP="008D70EE">
            <w:pPr>
              <w:pStyle w:val="Texto"/>
              <w:tabs>
                <w:tab w:val="decimal" w:pos="990"/>
              </w:tabs>
              <w:rPr>
                <w:sz w:val="16"/>
                <w:szCs w:val="16"/>
              </w:rPr>
            </w:pPr>
            <w:r w:rsidRPr="0005012E">
              <w:rPr>
                <w:sz w:val="16"/>
                <w:szCs w:val="16"/>
              </w:rPr>
              <w:t>9.736</w:t>
            </w:r>
          </w:p>
        </w:tc>
        <w:tc>
          <w:tcPr>
            <w:tcW w:w="90" w:type="dxa"/>
          </w:tcPr>
          <w:p w14:paraId="4D13E9A4" w14:textId="77777777" w:rsidR="008D70EE" w:rsidRPr="00703E5B" w:rsidRDefault="008D70EE" w:rsidP="008D70EE">
            <w:pPr>
              <w:rPr>
                <w:sz w:val="16"/>
                <w:szCs w:val="16"/>
              </w:rPr>
            </w:pPr>
          </w:p>
        </w:tc>
        <w:tc>
          <w:tcPr>
            <w:tcW w:w="1125" w:type="dxa"/>
          </w:tcPr>
          <w:p w14:paraId="0FF70801" w14:textId="6CCA0D90" w:rsidR="008D70EE" w:rsidRPr="00703E5B" w:rsidRDefault="008D70EE" w:rsidP="008D70EE">
            <w:pPr>
              <w:pStyle w:val="Texto"/>
              <w:tabs>
                <w:tab w:val="decimal" w:pos="940"/>
              </w:tabs>
              <w:rPr>
                <w:sz w:val="16"/>
                <w:szCs w:val="16"/>
              </w:rPr>
            </w:pPr>
            <w:r w:rsidRPr="0005012E">
              <w:rPr>
                <w:sz w:val="16"/>
                <w:szCs w:val="16"/>
              </w:rPr>
              <w:t>27.005</w:t>
            </w:r>
          </w:p>
        </w:tc>
        <w:tc>
          <w:tcPr>
            <w:tcW w:w="90" w:type="dxa"/>
          </w:tcPr>
          <w:p w14:paraId="12FAD686" w14:textId="77777777" w:rsidR="008D70EE" w:rsidRPr="00703E5B" w:rsidRDefault="008D70EE" w:rsidP="008D70EE">
            <w:pPr>
              <w:rPr>
                <w:sz w:val="16"/>
                <w:szCs w:val="16"/>
              </w:rPr>
            </w:pPr>
          </w:p>
        </w:tc>
        <w:tc>
          <w:tcPr>
            <w:tcW w:w="1125" w:type="dxa"/>
          </w:tcPr>
          <w:p w14:paraId="3C048315" w14:textId="1E63EFBD" w:rsidR="008D70EE" w:rsidRPr="00703E5B" w:rsidRDefault="008D70EE" w:rsidP="008D70EE">
            <w:pPr>
              <w:pStyle w:val="Texto"/>
              <w:tabs>
                <w:tab w:val="decimal" w:pos="990"/>
              </w:tabs>
              <w:rPr>
                <w:sz w:val="16"/>
                <w:szCs w:val="16"/>
              </w:rPr>
            </w:pPr>
            <w:r w:rsidRPr="002228B4">
              <w:rPr>
                <w:sz w:val="16"/>
                <w:szCs w:val="16"/>
              </w:rPr>
              <w:t>7.495</w:t>
            </w:r>
          </w:p>
        </w:tc>
      </w:tr>
      <w:tr w:rsidR="002228B4" w:rsidRPr="00703E5B" w14:paraId="3DB950ED" w14:textId="77777777" w:rsidTr="00B50C61">
        <w:tc>
          <w:tcPr>
            <w:tcW w:w="2322" w:type="dxa"/>
          </w:tcPr>
          <w:p w14:paraId="02FE74C4" w14:textId="60ED22D3" w:rsidR="002228B4" w:rsidRPr="00703E5B" w:rsidRDefault="002228B4" w:rsidP="002228B4">
            <w:pPr>
              <w:pStyle w:val="Texto"/>
              <w:jc w:val="left"/>
              <w:rPr>
                <w:sz w:val="16"/>
                <w:szCs w:val="16"/>
              </w:rPr>
            </w:pPr>
            <w:r w:rsidRPr="00703E5B">
              <w:rPr>
                <w:sz w:val="16"/>
                <w:szCs w:val="16"/>
              </w:rPr>
              <w:t xml:space="preserve">Sistema de </w:t>
            </w:r>
            <w:r>
              <w:rPr>
                <w:sz w:val="16"/>
                <w:szCs w:val="16"/>
              </w:rPr>
              <w:t>a</w:t>
            </w:r>
            <w:r w:rsidRPr="00703E5B">
              <w:rPr>
                <w:sz w:val="16"/>
                <w:szCs w:val="16"/>
              </w:rPr>
              <w:t xml:space="preserve">bastecimiento de </w:t>
            </w:r>
            <w:r>
              <w:rPr>
                <w:sz w:val="16"/>
                <w:szCs w:val="16"/>
              </w:rPr>
              <w:t>a</w:t>
            </w:r>
            <w:r w:rsidRPr="00703E5B">
              <w:rPr>
                <w:sz w:val="16"/>
                <w:szCs w:val="16"/>
              </w:rPr>
              <w:t>gua</w:t>
            </w:r>
          </w:p>
        </w:tc>
        <w:tc>
          <w:tcPr>
            <w:tcW w:w="71" w:type="dxa"/>
          </w:tcPr>
          <w:p w14:paraId="76D24211" w14:textId="77777777" w:rsidR="002228B4" w:rsidRPr="00703E5B" w:rsidRDefault="002228B4" w:rsidP="002228B4">
            <w:pPr>
              <w:pStyle w:val="Texto"/>
              <w:rPr>
                <w:sz w:val="16"/>
                <w:szCs w:val="16"/>
              </w:rPr>
            </w:pPr>
          </w:p>
        </w:tc>
        <w:tc>
          <w:tcPr>
            <w:tcW w:w="1099" w:type="dxa"/>
          </w:tcPr>
          <w:p w14:paraId="7B3D6F39" w14:textId="6886246C" w:rsidR="002228B4" w:rsidRPr="00703E5B" w:rsidRDefault="002228B4" w:rsidP="002228B4">
            <w:pPr>
              <w:pStyle w:val="Texto"/>
              <w:tabs>
                <w:tab w:val="decimal" w:pos="1005"/>
              </w:tabs>
              <w:rPr>
                <w:sz w:val="16"/>
                <w:szCs w:val="16"/>
              </w:rPr>
            </w:pPr>
            <w:r w:rsidRPr="002228B4">
              <w:rPr>
                <w:sz w:val="16"/>
                <w:szCs w:val="16"/>
              </w:rPr>
              <w:t>679.760</w:t>
            </w:r>
          </w:p>
        </w:tc>
        <w:tc>
          <w:tcPr>
            <w:tcW w:w="71" w:type="dxa"/>
          </w:tcPr>
          <w:p w14:paraId="7EE0E7F2" w14:textId="77777777" w:rsidR="002228B4" w:rsidRPr="00703E5B" w:rsidRDefault="002228B4" w:rsidP="002228B4">
            <w:pPr>
              <w:rPr>
                <w:sz w:val="16"/>
                <w:szCs w:val="16"/>
              </w:rPr>
            </w:pPr>
          </w:p>
        </w:tc>
        <w:tc>
          <w:tcPr>
            <w:tcW w:w="1099" w:type="dxa"/>
          </w:tcPr>
          <w:p w14:paraId="152F3411" w14:textId="41EC27F5" w:rsidR="002228B4" w:rsidRPr="00703E5B" w:rsidRDefault="008D70EE" w:rsidP="002228B4">
            <w:pPr>
              <w:pStyle w:val="Texto"/>
              <w:tabs>
                <w:tab w:val="decimal" w:pos="917"/>
              </w:tabs>
              <w:rPr>
                <w:sz w:val="16"/>
                <w:szCs w:val="16"/>
              </w:rPr>
            </w:pPr>
            <w:r w:rsidRPr="002228B4">
              <w:rPr>
                <w:sz w:val="16"/>
                <w:szCs w:val="16"/>
              </w:rPr>
              <w:t xml:space="preserve">-       </w:t>
            </w:r>
          </w:p>
        </w:tc>
        <w:tc>
          <w:tcPr>
            <w:tcW w:w="71" w:type="dxa"/>
          </w:tcPr>
          <w:p w14:paraId="4EED1B1C" w14:textId="77777777" w:rsidR="002228B4" w:rsidRPr="00703E5B" w:rsidRDefault="002228B4" w:rsidP="002228B4">
            <w:pPr>
              <w:rPr>
                <w:sz w:val="16"/>
                <w:szCs w:val="16"/>
              </w:rPr>
            </w:pPr>
          </w:p>
        </w:tc>
        <w:tc>
          <w:tcPr>
            <w:tcW w:w="1099" w:type="dxa"/>
          </w:tcPr>
          <w:p w14:paraId="7935DE14" w14:textId="1BC5AF08" w:rsidR="002228B4" w:rsidRPr="00703E5B" w:rsidRDefault="008D70EE" w:rsidP="002228B4">
            <w:pPr>
              <w:pStyle w:val="Texto"/>
              <w:tabs>
                <w:tab w:val="decimal" w:pos="917"/>
              </w:tabs>
              <w:rPr>
                <w:sz w:val="16"/>
                <w:szCs w:val="16"/>
              </w:rPr>
            </w:pPr>
            <w:r w:rsidRPr="002228B4">
              <w:rPr>
                <w:sz w:val="16"/>
                <w:szCs w:val="16"/>
              </w:rPr>
              <w:t xml:space="preserve">-       </w:t>
            </w:r>
          </w:p>
        </w:tc>
        <w:tc>
          <w:tcPr>
            <w:tcW w:w="71" w:type="dxa"/>
          </w:tcPr>
          <w:p w14:paraId="2295AE76" w14:textId="77777777" w:rsidR="002228B4" w:rsidRPr="00703E5B" w:rsidRDefault="002228B4" w:rsidP="002228B4">
            <w:pPr>
              <w:rPr>
                <w:sz w:val="16"/>
                <w:szCs w:val="16"/>
              </w:rPr>
            </w:pPr>
          </w:p>
        </w:tc>
        <w:tc>
          <w:tcPr>
            <w:tcW w:w="1099" w:type="dxa"/>
          </w:tcPr>
          <w:p w14:paraId="6352AED2" w14:textId="592A7549" w:rsidR="002228B4" w:rsidRPr="00703E5B" w:rsidRDefault="0005012E" w:rsidP="002228B4">
            <w:pPr>
              <w:pStyle w:val="Texto"/>
              <w:tabs>
                <w:tab w:val="decimal" w:pos="1010"/>
              </w:tabs>
              <w:rPr>
                <w:sz w:val="16"/>
                <w:szCs w:val="16"/>
              </w:rPr>
            </w:pPr>
            <w:r w:rsidRPr="0005012E">
              <w:rPr>
                <w:sz w:val="16"/>
                <w:szCs w:val="16"/>
              </w:rPr>
              <w:t>3.029</w:t>
            </w:r>
          </w:p>
        </w:tc>
        <w:tc>
          <w:tcPr>
            <w:tcW w:w="90" w:type="dxa"/>
          </w:tcPr>
          <w:p w14:paraId="760992D7" w14:textId="77777777" w:rsidR="002228B4" w:rsidRPr="00703E5B" w:rsidRDefault="002228B4" w:rsidP="002228B4">
            <w:pPr>
              <w:rPr>
                <w:sz w:val="16"/>
                <w:szCs w:val="16"/>
              </w:rPr>
            </w:pPr>
          </w:p>
        </w:tc>
        <w:tc>
          <w:tcPr>
            <w:tcW w:w="1125" w:type="dxa"/>
          </w:tcPr>
          <w:p w14:paraId="6853392A" w14:textId="4CE2442A" w:rsidR="002228B4" w:rsidRPr="00703E5B" w:rsidRDefault="0005012E" w:rsidP="002228B4">
            <w:pPr>
              <w:pStyle w:val="Texto"/>
              <w:tabs>
                <w:tab w:val="decimal" w:pos="990"/>
              </w:tabs>
              <w:rPr>
                <w:sz w:val="16"/>
                <w:szCs w:val="16"/>
              </w:rPr>
            </w:pPr>
            <w:r w:rsidRPr="0005012E">
              <w:rPr>
                <w:sz w:val="16"/>
                <w:szCs w:val="16"/>
              </w:rPr>
              <w:t>682.789</w:t>
            </w:r>
          </w:p>
        </w:tc>
        <w:tc>
          <w:tcPr>
            <w:tcW w:w="90" w:type="dxa"/>
          </w:tcPr>
          <w:p w14:paraId="5BC4F239" w14:textId="77777777" w:rsidR="002228B4" w:rsidRPr="00703E5B" w:rsidRDefault="002228B4" w:rsidP="002228B4">
            <w:pPr>
              <w:rPr>
                <w:sz w:val="16"/>
                <w:szCs w:val="16"/>
              </w:rPr>
            </w:pPr>
          </w:p>
        </w:tc>
        <w:tc>
          <w:tcPr>
            <w:tcW w:w="1125" w:type="dxa"/>
          </w:tcPr>
          <w:p w14:paraId="2D8D591D" w14:textId="1F5DE683" w:rsidR="002228B4" w:rsidRPr="00703E5B" w:rsidRDefault="0005012E" w:rsidP="002228B4">
            <w:pPr>
              <w:pStyle w:val="Texto"/>
              <w:tabs>
                <w:tab w:val="decimal" w:pos="940"/>
              </w:tabs>
              <w:rPr>
                <w:sz w:val="16"/>
                <w:szCs w:val="16"/>
              </w:rPr>
            </w:pPr>
            <w:r w:rsidRPr="0005012E">
              <w:rPr>
                <w:sz w:val="16"/>
                <w:szCs w:val="16"/>
              </w:rPr>
              <w:t>55.826</w:t>
            </w:r>
          </w:p>
        </w:tc>
        <w:tc>
          <w:tcPr>
            <w:tcW w:w="90" w:type="dxa"/>
          </w:tcPr>
          <w:p w14:paraId="22A0704C" w14:textId="77777777" w:rsidR="002228B4" w:rsidRPr="00703E5B" w:rsidRDefault="002228B4" w:rsidP="002228B4">
            <w:pPr>
              <w:rPr>
                <w:sz w:val="16"/>
                <w:szCs w:val="16"/>
              </w:rPr>
            </w:pPr>
          </w:p>
        </w:tc>
        <w:tc>
          <w:tcPr>
            <w:tcW w:w="1125" w:type="dxa"/>
          </w:tcPr>
          <w:p w14:paraId="0000E762" w14:textId="7AF0D59C" w:rsidR="002228B4" w:rsidRPr="00703E5B" w:rsidRDefault="002228B4" w:rsidP="002228B4">
            <w:pPr>
              <w:pStyle w:val="Texto"/>
              <w:tabs>
                <w:tab w:val="decimal" w:pos="990"/>
              </w:tabs>
              <w:rPr>
                <w:sz w:val="16"/>
                <w:szCs w:val="16"/>
              </w:rPr>
            </w:pPr>
            <w:r w:rsidRPr="002228B4">
              <w:rPr>
                <w:sz w:val="16"/>
                <w:szCs w:val="16"/>
              </w:rPr>
              <w:t>58.855</w:t>
            </w:r>
          </w:p>
        </w:tc>
      </w:tr>
      <w:tr w:rsidR="002228B4" w:rsidRPr="00703E5B" w14:paraId="2379E996" w14:textId="77777777" w:rsidTr="00B50C61">
        <w:tc>
          <w:tcPr>
            <w:tcW w:w="2322" w:type="dxa"/>
          </w:tcPr>
          <w:p w14:paraId="09626207" w14:textId="045DD857" w:rsidR="002228B4" w:rsidRPr="00703E5B" w:rsidRDefault="002228B4" w:rsidP="002228B4">
            <w:pPr>
              <w:pStyle w:val="Texto"/>
              <w:jc w:val="left"/>
              <w:rPr>
                <w:sz w:val="16"/>
                <w:szCs w:val="16"/>
              </w:rPr>
            </w:pPr>
            <w:r w:rsidRPr="00703E5B">
              <w:rPr>
                <w:sz w:val="16"/>
                <w:szCs w:val="16"/>
              </w:rPr>
              <w:t xml:space="preserve">Obras en </w:t>
            </w:r>
            <w:r>
              <w:rPr>
                <w:sz w:val="16"/>
                <w:szCs w:val="16"/>
              </w:rPr>
              <w:t>c</w:t>
            </w:r>
            <w:r w:rsidRPr="00703E5B">
              <w:rPr>
                <w:sz w:val="16"/>
                <w:szCs w:val="16"/>
              </w:rPr>
              <w:t>urso</w:t>
            </w:r>
          </w:p>
        </w:tc>
        <w:tc>
          <w:tcPr>
            <w:tcW w:w="71" w:type="dxa"/>
          </w:tcPr>
          <w:p w14:paraId="1E576436" w14:textId="77777777" w:rsidR="002228B4" w:rsidRPr="00703E5B" w:rsidRDefault="002228B4" w:rsidP="002228B4">
            <w:pPr>
              <w:pStyle w:val="Texto"/>
              <w:rPr>
                <w:sz w:val="16"/>
                <w:szCs w:val="16"/>
              </w:rPr>
            </w:pPr>
          </w:p>
        </w:tc>
        <w:tc>
          <w:tcPr>
            <w:tcW w:w="1099" w:type="dxa"/>
            <w:tcBorders>
              <w:bottom w:val="single" w:sz="4" w:space="0" w:color="auto"/>
            </w:tcBorders>
          </w:tcPr>
          <w:p w14:paraId="19AC31E7" w14:textId="08D08BCE" w:rsidR="002228B4" w:rsidRPr="00703E5B" w:rsidRDefault="002228B4" w:rsidP="002228B4">
            <w:pPr>
              <w:pStyle w:val="Texto"/>
              <w:tabs>
                <w:tab w:val="decimal" w:pos="1005"/>
              </w:tabs>
              <w:rPr>
                <w:sz w:val="16"/>
                <w:szCs w:val="16"/>
              </w:rPr>
            </w:pPr>
            <w:r w:rsidRPr="002228B4">
              <w:rPr>
                <w:sz w:val="16"/>
                <w:szCs w:val="16"/>
              </w:rPr>
              <w:t xml:space="preserve">-       </w:t>
            </w:r>
          </w:p>
        </w:tc>
        <w:tc>
          <w:tcPr>
            <w:tcW w:w="71" w:type="dxa"/>
          </w:tcPr>
          <w:p w14:paraId="7E032CED" w14:textId="77777777" w:rsidR="002228B4" w:rsidRPr="00703E5B" w:rsidRDefault="002228B4" w:rsidP="002228B4">
            <w:pPr>
              <w:rPr>
                <w:sz w:val="16"/>
                <w:szCs w:val="16"/>
              </w:rPr>
            </w:pPr>
          </w:p>
        </w:tc>
        <w:tc>
          <w:tcPr>
            <w:tcW w:w="1099" w:type="dxa"/>
            <w:tcBorders>
              <w:bottom w:val="single" w:sz="4" w:space="0" w:color="auto"/>
            </w:tcBorders>
          </w:tcPr>
          <w:p w14:paraId="5ADF8146" w14:textId="585B4ED5" w:rsidR="002228B4" w:rsidRPr="00703E5B" w:rsidRDefault="008D70EE" w:rsidP="002228B4">
            <w:pPr>
              <w:pStyle w:val="Texto"/>
              <w:tabs>
                <w:tab w:val="decimal" w:pos="917"/>
              </w:tabs>
              <w:rPr>
                <w:sz w:val="16"/>
                <w:szCs w:val="16"/>
              </w:rPr>
            </w:pPr>
            <w:r w:rsidRPr="002228B4">
              <w:rPr>
                <w:sz w:val="16"/>
                <w:szCs w:val="16"/>
              </w:rPr>
              <w:t xml:space="preserve">-       </w:t>
            </w:r>
          </w:p>
        </w:tc>
        <w:tc>
          <w:tcPr>
            <w:tcW w:w="71" w:type="dxa"/>
          </w:tcPr>
          <w:p w14:paraId="4B6F39F6" w14:textId="77777777" w:rsidR="002228B4" w:rsidRPr="00703E5B" w:rsidRDefault="002228B4" w:rsidP="002228B4">
            <w:pPr>
              <w:rPr>
                <w:sz w:val="16"/>
                <w:szCs w:val="16"/>
              </w:rPr>
            </w:pPr>
          </w:p>
        </w:tc>
        <w:tc>
          <w:tcPr>
            <w:tcW w:w="1099" w:type="dxa"/>
            <w:tcBorders>
              <w:bottom w:val="single" w:sz="4" w:space="0" w:color="auto"/>
            </w:tcBorders>
          </w:tcPr>
          <w:p w14:paraId="050F82EA" w14:textId="09D89542" w:rsidR="002228B4" w:rsidRPr="00703E5B" w:rsidRDefault="008D70EE" w:rsidP="002228B4">
            <w:pPr>
              <w:pStyle w:val="Texto"/>
              <w:tabs>
                <w:tab w:val="decimal" w:pos="917"/>
              </w:tabs>
              <w:rPr>
                <w:sz w:val="16"/>
                <w:szCs w:val="16"/>
              </w:rPr>
            </w:pPr>
            <w:r w:rsidRPr="002228B4">
              <w:rPr>
                <w:sz w:val="16"/>
                <w:szCs w:val="16"/>
              </w:rPr>
              <w:t xml:space="preserve">-       </w:t>
            </w:r>
          </w:p>
        </w:tc>
        <w:tc>
          <w:tcPr>
            <w:tcW w:w="71" w:type="dxa"/>
          </w:tcPr>
          <w:p w14:paraId="3F1DF7BE" w14:textId="77777777" w:rsidR="002228B4" w:rsidRPr="00703E5B" w:rsidRDefault="002228B4" w:rsidP="002228B4">
            <w:pPr>
              <w:rPr>
                <w:sz w:val="16"/>
                <w:szCs w:val="16"/>
              </w:rPr>
            </w:pPr>
          </w:p>
        </w:tc>
        <w:tc>
          <w:tcPr>
            <w:tcW w:w="1099" w:type="dxa"/>
            <w:tcBorders>
              <w:bottom w:val="single" w:sz="4" w:space="0" w:color="auto"/>
            </w:tcBorders>
          </w:tcPr>
          <w:p w14:paraId="7BB5F85B" w14:textId="40E989B0" w:rsidR="002228B4" w:rsidRPr="00703E5B" w:rsidRDefault="008D70EE" w:rsidP="002228B4">
            <w:pPr>
              <w:pStyle w:val="Texto"/>
              <w:tabs>
                <w:tab w:val="decimal" w:pos="1010"/>
              </w:tabs>
              <w:rPr>
                <w:sz w:val="16"/>
                <w:szCs w:val="16"/>
              </w:rPr>
            </w:pPr>
            <w:r w:rsidRPr="002228B4">
              <w:rPr>
                <w:sz w:val="16"/>
                <w:szCs w:val="16"/>
              </w:rPr>
              <w:t xml:space="preserve">-       </w:t>
            </w:r>
          </w:p>
        </w:tc>
        <w:tc>
          <w:tcPr>
            <w:tcW w:w="90" w:type="dxa"/>
          </w:tcPr>
          <w:p w14:paraId="0F05AE14" w14:textId="77777777" w:rsidR="002228B4" w:rsidRPr="00703E5B" w:rsidRDefault="002228B4" w:rsidP="002228B4">
            <w:pPr>
              <w:rPr>
                <w:sz w:val="16"/>
                <w:szCs w:val="16"/>
              </w:rPr>
            </w:pPr>
          </w:p>
        </w:tc>
        <w:tc>
          <w:tcPr>
            <w:tcW w:w="1125" w:type="dxa"/>
            <w:tcBorders>
              <w:bottom w:val="single" w:sz="4" w:space="0" w:color="auto"/>
            </w:tcBorders>
          </w:tcPr>
          <w:p w14:paraId="67F3E1D9" w14:textId="05B6FEEE" w:rsidR="002228B4" w:rsidRPr="00703E5B" w:rsidRDefault="008D70EE" w:rsidP="002228B4">
            <w:pPr>
              <w:pStyle w:val="Texto"/>
              <w:tabs>
                <w:tab w:val="decimal" w:pos="990"/>
              </w:tabs>
              <w:rPr>
                <w:sz w:val="16"/>
                <w:szCs w:val="16"/>
              </w:rPr>
            </w:pPr>
            <w:r w:rsidRPr="002228B4">
              <w:rPr>
                <w:sz w:val="16"/>
                <w:szCs w:val="16"/>
              </w:rPr>
              <w:t xml:space="preserve">-       </w:t>
            </w:r>
          </w:p>
        </w:tc>
        <w:tc>
          <w:tcPr>
            <w:tcW w:w="90" w:type="dxa"/>
          </w:tcPr>
          <w:p w14:paraId="122C1E99" w14:textId="77777777" w:rsidR="002228B4" w:rsidRPr="00703E5B" w:rsidRDefault="002228B4" w:rsidP="002228B4">
            <w:pPr>
              <w:pStyle w:val="Texto"/>
              <w:rPr>
                <w:sz w:val="16"/>
                <w:szCs w:val="16"/>
              </w:rPr>
            </w:pPr>
          </w:p>
        </w:tc>
        <w:tc>
          <w:tcPr>
            <w:tcW w:w="1125" w:type="dxa"/>
            <w:tcBorders>
              <w:bottom w:val="single" w:sz="4" w:space="0" w:color="auto"/>
            </w:tcBorders>
          </w:tcPr>
          <w:p w14:paraId="419E821D" w14:textId="5A2B1567" w:rsidR="002228B4" w:rsidRPr="00703E5B" w:rsidRDefault="0005012E" w:rsidP="002228B4">
            <w:pPr>
              <w:pStyle w:val="Texto"/>
              <w:tabs>
                <w:tab w:val="decimal" w:pos="940"/>
              </w:tabs>
              <w:rPr>
                <w:sz w:val="16"/>
                <w:szCs w:val="16"/>
              </w:rPr>
            </w:pPr>
            <w:r w:rsidRPr="0005012E">
              <w:rPr>
                <w:sz w:val="16"/>
                <w:szCs w:val="16"/>
              </w:rPr>
              <w:t>3.539.908</w:t>
            </w:r>
          </w:p>
        </w:tc>
        <w:tc>
          <w:tcPr>
            <w:tcW w:w="90" w:type="dxa"/>
          </w:tcPr>
          <w:p w14:paraId="78F264A7" w14:textId="77777777" w:rsidR="002228B4" w:rsidRPr="00703E5B" w:rsidRDefault="002228B4" w:rsidP="002228B4">
            <w:pPr>
              <w:pStyle w:val="Texto"/>
              <w:rPr>
                <w:sz w:val="16"/>
                <w:szCs w:val="16"/>
              </w:rPr>
            </w:pPr>
          </w:p>
        </w:tc>
        <w:tc>
          <w:tcPr>
            <w:tcW w:w="1125" w:type="dxa"/>
            <w:tcBorders>
              <w:bottom w:val="single" w:sz="4" w:space="0" w:color="auto"/>
            </w:tcBorders>
          </w:tcPr>
          <w:p w14:paraId="060C5DDF" w14:textId="043FCB78" w:rsidR="002228B4" w:rsidRPr="00703E5B" w:rsidRDefault="002228B4" w:rsidP="002228B4">
            <w:pPr>
              <w:pStyle w:val="Texto"/>
              <w:tabs>
                <w:tab w:val="decimal" w:pos="990"/>
              </w:tabs>
              <w:rPr>
                <w:sz w:val="16"/>
                <w:szCs w:val="16"/>
              </w:rPr>
            </w:pPr>
            <w:r w:rsidRPr="002228B4">
              <w:rPr>
                <w:sz w:val="16"/>
                <w:szCs w:val="16"/>
              </w:rPr>
              <w:t>2.073.478</w:t>
            </w:r>
          </w:p>
        </w:tc>
      </w:tr>
      <w:tr w:rsidR="002228B4" w:rsidRPr="00703E5B" w14:paraId="30E9E728" w14:textId="77777777" w:rsidTr="00B50C61">
        <w:tc>
          <w:tcPr>
            <w:tcW w:w="2322" w:type="dxa"/>
          </w:tcPr>
          <w:p w14:paraId="1702F477" w14:textId="77777777" w:rsidR="002228B4" w:rsidRPr="00703E5B" w:rsidRDefault="002228B4" w:rsidP="002228B4">
            <w:pPr>
              <w:pStyle w:val="Texto"/>
              <w:jc w:val="left"/>
              <w:rPr>
                <w:sz w:val="16"/>
                <w:szCs w:val="16"/>
              </w:rPr>
            </w:pPr>
            <w:r w:rsidRPr="00703E5B">
              <w:rPr>
                <w:sz w:val="16"/>
                <w:szCs w:val="16"/>
              </w:rPr>
              <w:t>Subtotal</w:t>
            </w:r>
          </w:p>
        </w:tc>
        <w:tc>
          <w:tcPr>
            <w:tcW w:w="71" w:type="dxa"/>
          </w:tcPr>
          <w:p w14:paraId="67692BF4" w14:textId="77777777" w:rsidR="002228B4" w:rsidRPr="00703E5B" w:rsidRDefault="002228B4" w:rsidP="002228B4">
            <w:pPr>
              <w:pStyle w:val="Texto"/>
              <w:rPr>
                <w:sz w:val="16"/>
                <w:szCs w:val="16"/>
              </w:rPr>
            </w:pPr>
          </w:p>
        </w:tc>
        <w:tc>
          <w:tcPr>
            <w:tcW w:w="1099" w:type="dxa"/>
            <w:tcBorders>
              <w:top w:val="single" w:sz="4" w:space="0" w:color="auto"/>
            </w:tcBorders>
          </w:tcPr>
          <w:p w14:paraId="48C82EB8" w14:textId="3B81A06F" w:rsidR="002228B4" w:rsidRPr="00703E5B" w:rsidRDefault="002228B4" w:rsidP="002228B4">
            <w:pPr>
              <w:pStyle w:val="Texto"/>
              <w:tabs>
                <w:tab w:val="decimal" w:pos="1005"/>
              </w:tabs>
              <w:rPr>
                <w:sz w:val="16"/>
                <w:szCs w:val="16"/>
              </w:rPr>
            </w:pPr>
            <w:r w:rsidRPr="002228B4">
              <w:rPr>
                <w:sz w:val="16"/>
                <w:szCs w:val="16"/>
              </w:rPr>
              <w:t>131.192.351</w:t>
            </w:r>
          </w:p>
        </w:tc>
        <w:tc>
          <w:tcPr>
            <w:tcW w:w="71" w:type="dxa"/>
          </w:tcPr>
          <w:p w14:paraId="42B52515" w14:textId="77777777" w:rsidR="002228B4" w:rsidRPr="00703E5B" w:rsidRDefault="002228B4" w:rsidP="002228B4">
            <w:pPr>
              <w:rPr>
                <w:sz w:val="16"/>
                <w:szCs w:val="16"/>
              </w:rPr>
            </w:pPr>
          </w:p>
        </w:tc>
        <w:tc>
          <w:tcPr>
            <w:tcW w:w="1099" w:type="dxa"/>
            <w:tcBorders>
              <w:top w:val="single" w:sz="4" w:space="0" w:color="auto"/>
            </w:tcBorders>
          </w:tcPr>
          <w:p w14:paraId="3A5C611C" w14:textId="41E0E756" w:rsidR="002228B4" w:rsidRPr="00D43A6F" w:rsidRDefault="0005012E" w:rsidP="002228B4">
            <w:pPr>
              <w:pStyle w:val="Texto"/>
              <w:tabs>
                <w:tab w:val="decimal" w:pos="917"/>
              </w:tabs>
              <w:rPr>
                <w:sz w:val="16"/>
                <w:szCs w:val="16"/>
              </w:rPr>
            </w:pPr>
            <w:r w:rsidRPr="0005012E">
              <w:rPr>
                <w:sz w:val="16"/>
                <w:szCs w:val="16"/>
              </w:rPr>
              <w:t>(367.021)</w:t>
            </w:r>
          </w:p>
        </w:tc>
        <w:tc>
          <w:tcPr>
            <w:tcW w:w="71" w:type="dxa"/>
          </w:tcPr>
          <w:p w14:paraId="050637C8" w14:textId="77777777" w:rsidR="002228B4" w:rsidRPr="00703E5B" w:rsidRDefault="002228B4" w:rsidP="002228B4">
            <w:pPr>
              <w:rPr>
                <w:sz w:val="16"/>
                <w:szCs w:val="16"/>
              </w:rPr>
            </w:pPr>
          </w:p>
        </w:tc>
        <w:tc>
          <w:tcPr>
            <w:tcW w:w="1099" w:type="dxa"/>
            <w:tcBorders>
              <w:top w:val="single" w:sz="4" w:space="0" w:color="auto"/>
            </w:tcBorders>
          </w:tcPr>
          <w:p w14:paraId="5A96A781" w14:textId="6C179CB1" w:rsidR="002228B4" w:rsidRPr="00703E5B" w:rsidRDefault="0005012E" w:rsidP="002228B4">
            <w:pPr>
              <w:pStyle w:val="Texto"/>
              <w:tabs>
                <w:tab w:val="decimal" w:pos="917"/>
              </w:tabs>
              <w:rPr>
                <w:sz w:val="16"/>
                <w:szCs w:val="16"/>
              </w:rPr>
            </w:pPr>
            <w:r w:rsidRPr="0005012E">
              <w:rPr>
                <w:sz w:val="16"/>
                <w:szCs w:val="16"/>
              </w:rPr>
              <w:t>(568.319)</w:t>
            </w:r>
          </w:p>
        </w:tc>
        <w:tc>
          <w:tcPr>
            <w:tcW w:w="71" w:type="dxa"/>
          </w:tcPr>
          <w:p w14:paraId="60A4F460" w14:textId="77777777" w:rsidR="002228B4" w:rsidRPr="00703E5B" w:rsidRDefault="002228B4" w:rsidP="002228B4">
            <w:pPr>
              <w:rPr>
                <w:sz w:val="16"/>
                <w:szCs w:val="16"/>
              </w:rPr>
            </w:pPr>
          </w:p>
        </w:tc>
        <w:tc>
          <w:tcPr>
            <w:tcW w:w="1099" w:type="dxa"/>
            <w:tcBorders>
              <w:top w:val="single" w:sz="4" w:space="0" w:color="auto"/>
            </w:tcBorders>
          </w:tcPr>
          <w:p w14:paraId="333FF206" w14:textId="60E312F5" w:rsidR="002228B4" w:rsidRPr="00703E5B" w:rsidRDefault="0005012E" w:rsidP="002228B4">
            <w:pPr>
              <w:pStyle w:val="Texto"/>
              <w:tabs>
                <w:tab w:val="decimal" w:pos="1010"/>
              </w:tabs>
              <w:rPr>
                <w:sz w:val="16"/>
                <w:szCs w:val="16"/>
              </w:rPr>
            </w:pPr>
            <w:r w:rsidRPr="0005012E">
              <w:rPr>
                <w:sz w:val="16"/>
                <w:szCs w:val="16"/>
              </w:rPr>
              <w:t>3.232.057</w:t>
            </w:r>
          </w:p>
        </w:tc>
        <w:tc>
          <w:tcPr>
            <w:tcW w:w="90" w:type="dxa"/>
          </w:tcPr>
          <w:p w14:paraId="3734A047" w14:textId="77777777" w:rsidR="002228B4" w:rsidRPr="00703E5B" w:rsidRDefault="002228B4" w:rsidP="002228B4">
            <w:pPr>
              <w:rPr>
                <w:sz w:val="16"/>
                <w:szCs w:val="16"/>
              </w:rPr>
            </w:pPr>
          </w:p>
        </w:tc>
        <w:tc>
          <w:tcPr>
            <w:tcW w:w="1125" w:type="dxa"/>
            <w:tcBorders>
              <w:top w:val="single" w:sz="4" w:space="0" w:color="auto"/>
            </w:tcBorders>
          </w:tcPr>
          <w:p w14:paraId="78F5A44C" w14:textId="025B2723" w:rsidR="002228B4" w:rsidRPr="00703E5B" w:rsidRDefault="0005012E" w:rsidP="002228B4">
            <w:pPr>
              <w:pStyle w:val="Texto"/>
              <w:tabs>
                <w:tab w:val="decimal" w:pos="990"/>
              </w:tabs>
              <w:rPr>
                <w:sz w:val="16"/>
                <w:szCs w:val="16"/>
              </w:rPr>
            </w:pPr>
            <w:r w:rsidRPr="0005012E">
              <w:rPr>
                <w:sz w:val="16"/>
                <w:szCs w:val="16"/>
              </w:rPr>
              <w:t>133.489.068</w:t>
            </w:r>
          </w:p>
        </w:tc>
        <w:tc>
          <w:tcPr>
            <w:tcW w:w="90" w:type="dxa"/>
          </w:tcPr>
          <w:p w14:paraId="02ACF604" w14:textId="77777777" w:rsidR="002228B4" w:rsidRPr="00703E5B" w:rsidRDefault="002228B4" w:rsidP="002228B4">
            <w:pPr>
              <w:rPr>
                <w:sz w:val="16"/>
                <w:szCs w:val="16"/>
              </w:rPr>
            </w:pPr>
          </w:p>
        </w:tc>
        <w:tc>
          <w:tcPr>
            <w:tcW w:w="1125" w:type="dxa"/>
            <w:tcBorders>
              <w:top w:val="single" w:sz="4" w:space="0" w:color="auto"/>
            </w:tcBorders>
          </w:tcPr>
          <w:p w14:paraId="4066BB6A" w14:textId="7DF90CED" w:rsidR="002228B4" w:rsidRPr="00703E5B" w:rsidRDefault="0005012E" w:rsidP="002228B4">
            <w:pPr>
              <w:pStyle w:val="Texto"/>
              <w:tabs>
                <w:tab w:val="decimal" w:pos="940"/>
              </w:tabs>
              <w:rPr>
                <w:sz w:val="16"/>
                <w:szCs w:val="16"/>
              </w:rPr>
            </w:pPr>
            <w:r w:rsidRPr="0005012E">
              <w:rPr>
                <w:sz w:val="16"/>
                <w:szCs w:val="16"/>
              </w:rPr>
              <w:t>35.433.279</w:t>
            </w:r>
          </w:p>
        </w:tc>
        <w:tc>
          <w:tcPr>
            <w:tcW w:w="90" w:type="dxa"/>
          </w:tcPr>
          <w:p w14:paraId="4030A1AF" w14:textId="77777777" w:rsidR="002228B4" w:rsidRPr="00703E5B" w:rsidRDefault="002228B4" w:rsidP="002228B4">
            <w:pPr>
              <w:rPr>
                <w:sz w:val="16"/>
                <w:szCs w:val="16"/>
              </w:rPr>
            </w:pPr>
          </w:p>
        </w:tc>
        <w:tc>
          <w:tcPr>
            <w:tcW w:w="1125" w:type="dxa"/>
            <w:tcBorders>
              <w:top w:val="single" w:sz="4" w:space="0" w:color="auto"/>
            </w:tcBorders>
          </w:tcPr>
          <w:p w14:paraId="24B78EB1" w14:textId="1E6D6F92" w:rsidR="002228B4" w:rsidRPr="00703E5B" w:rsidRDefault="002228B4" w:rsidP="002228B4">
            <w:pPr>
              <w:pStyle w:val="Texto"/>
              <w:tabs>
                <w:tab w:val="decimal" w:pos="990"/>
              </w:tabs>
              <w:rPr>
                <w:sz w:val="16"/>
                <w:szCs w:val="16"/>
              </w:rPr>
            </w:pPr>
            <w:r w:rsidRPr="002228B4">
              <w:rPr>
                <w:sz w:val="16"/>
                <w:szCs w:val="16"/>
              </w:rPr>
              <w:t>36.277.906</w:t>
            </w:r>
          </w:p>
        </w:tc>
      </w:tr>
      <w:tr w:rsidR="002228B4" w:rsidRPr="00703E5B" w14:paraId="21E79E3C" w14:textId="77777777" w:rsidTr="00B50C61">
        <w:tc>
          <w:tcPr>
            <w:tcW w:w="2322" w:type="dxa"/>
          </w:tcPr>
          <w:p w14:paraId="1855AE9E" w14:textId="103CDBF0" w:rsidR="002228B4" w:rsidRPr="00703E5B" w:rsidRDefault="002228B4" w:rsidP="002228B4">
            <w:pPr>
              <w:pStyle w:val="Texto"/>
              <w:jc w:val="left"/>
              <w:rPr>
                <w:sz w:val="16"/>
                <w:szCs w:val="16"/>
              </w:rPr>
            </w:pPr>
            <w:r>
              <w:rPr>
                <w:sz w:val="16"/>
                <w:szCs w:val="16"/>
              </w:rPr>
              <w:t>Pro</w:t>
            </w:r>
            <w:r w:rsidRPr="00703E5B">
              <w:rPr>
                <w:sz w:val="16"/>
                <w:szCs w:val="16"/>
              </w:rPr>
              <w:t>visión por desvalorización</w:t>
            </w:r>
          </w:p>
        </w:tc>
        <w:tc>
          <w:tcPr>
            <w:tcW w:w="71" w:type="dxa"/>
          </w:tcPr>
          <w:p w14:paraId="2A18A902" w14:textId="77777777" w:rsidR="002228B4" w:rsidRPr="00703E5B" w:rsidRDefault="002228B4" w:rsidP="002228B4">
            <w:pPr>
              <w:pStyle w:val="Texto"/>
              <w:rPr>
                <w:sz w:val="16"/>
                <w:szCs w:val="16"/>
              </w:rPr>
            </w:pPr>
          </w:p>
        </w:tc>
        <w:tc>
          <w:tcPr>
            <w:tcW w:w="1099" w:type="dxa"/>
          </w:tcPr>
          <w:p w14:paraId="0F1881C1" w14:textId="0AEEE4FA" w:rsidR="002228B4" w:rsidRPr="00703E5B" w:rsidRDefault="002228B4" w:rsidP="002228B4">
            <w:pPr>
              <w:pStyle w:val="Texto"/>
              <w:tabs>
                <w:tab w:val="decimal" w:pos="1005"/>
              </w:tabs>
              <w:rPr>
                <w:sz w:val="16"/>
                <w:szCs w:val="16"/>
              </w:rPr>
            </w:pPr>
            <w:r w:rsidRPr="002228B4">
              <w:rPr>
                <w:sz w:val="16"/>
                <w:szCs w:val="16"/>
              </w:rPr>
              <w:t xml:space="preserve">-       </w:t>
            </w:r>
          </w:p>
        </w:tc>
        <w:tc>
          <w:tcPr>
            <w:tcW w:w="71" w:type="dxa"/>
          </w:tcPr>
          <w:p w14:paraId="3A367C4A" w14:textId="77777777" w:rsidR="002228B4" w:rsidRPr="00703E5B" w:rsidRDefault="002228B4" w:rsidP="002228B4">
            <w:pPr>
              <w:rPr>
                <w:sz w:val="16"/>
                <w:szCs w:val="16"/>
              </w:rPr>
            </w:pPr>
          </w:p>
        </w:tc>
        <w:tc>
          <w:tcPr>
            <w:tcW w:w="1099" w:type="dxa"/>
          </w:tcPr>
          <w:p w14:paraId="574AFF0B" w14:textId="1AD91426" w:rsidR="002228B4" w:rsidRPr="00703E5B" w:rsidRDefault="008D70EE" w:rsidP="002228B4">
            <w:pPr>
              <w:pStyle w:val="Texto"/>
              <w:tabs>
                <w:tab w:val="decimal" w:pos="917"/>
              </w:tabs>
              <w:rPr>
                <w:sz w:val="16"/>
                <w:szCs w:val="16"/>
              </w:rPr>
            </w:pPr>
            <w:r w:rsidRPr="002228B4">
              <w:rPr>
                <w:sz w:val="16"/>
                <w:szCs w:val="16"/>
              </w:rPr>
              <w:t xml:space="preserve">-       </w:t>
            </w:r>
          </w:p>
        </w:tc>
        <w:tc>
          <w:tcPr>
            <w:tcW w:w="71" w:type="dxa"/>
          </w:tcPr>
          <w:p w14:paraId="732732DE" w14:textId="77777777" w:rsidR="002228B4" w:rsidRPr="00703E5B" w:rsidRDefault="002228B4" w:rsidP="002228B4">
            <w:pPr>
              <w:rPr>
                <w:sz w:val="16"/>
                <w:szCs w:val="16"/>
              </w:rPr>
            </w:pPr>
          </w:p>
        </w:tc>
        <w:tc>
          <w:tcPr>
            <w:tcW w:w="1099" w:type="dxa"/>
          </w:tcPr>
          <w:p w14:paraId="41D761BD" w14:textId="71DECAF8" w:rsidR="002228B4" w:rsidRPr="00703E5B" w:rsidRDefault="008D70EE" w:rsidP="002228B4">
            <w:pPr>
              <w:pStyle w:val="Texto"/>
              <w:tabs>
                <w:tab w:val="decimal" w:pos="917"/>
              </w:tabs>
              <w:rPr>
                <w:sz w:val="16"/>
                <w:szCs w:val="16"/>
              </w:rPr>
            </w:pPr>
            <w:r w:rsidRPr="002228B4">
              <w:rPr>
                <w:sz w:val="16"/>
                <w:szCs w:val="16"/>
              </w:rPr>
              <w:t xml:space="preserve">-       </w:t>
            </w:r>
          </w:p>
        </w:tc>
        <w:tc>
          <w:tcPr>
            <w:tcW w:w="71" w:type="dxa"/>
          </w:tcPr>
          <w:p w14:paraId="7ECD697F" w14:textId="77777777" w:rsidR="002228B4" w:rsidRPr="00703E5B" w:rsidRDefault="002228B4" w:rsidP="002228B4">
            <w:pPr>
              <w:rPr>
                <w:sz w:val="16"/>
                <w:szCs w:val="16"/>
              </w:rPr>
            </w:pPr>
          </w:p>
        </w:tc>
        <w:tc>
          <w:tcPr>
            <w:tcW w:w="1099" w:type="dxa"/>
          </w:tcPr>
          <w:p w14:paraId="2955252C" w14:textId="06A7BC6D" w:rsidR="002228B4" w:rsidRPr="00703E5B" w:rsidRDefault="008D70EE" w:rsidP="002228B4">
            <w:pPr>
              <w:pStyle w:val="Texto"/>
              <w:tabs>
                <w:tab w:val="decimal" w:pos="1010"/>
              </w:tabs>
              <w:rPr>
                <w:sz w:val="16"/>
                <w:szCs w:val="16"/>
              </w:rPr>
            </w:pPr>
            <w:r w:rsidRPr="002228B4">
              <w:rPr>
                <w:sz w:val="16"/>
                <w:szCs w:val="16"/>
              </w:rPr>
              <w:t xml:space="preserve">-       </w:t>
            </w:r>
          </w:p>
        </w:tc>
        <w:tc>
          <w:tcPr>
            <w:tcW w:w="90" w:type="dxa"/>
          </w:tcPr>
          <w:p w14:paraId="427FE286" w14:textId="77777777" w:rsidR="002228B4" w:rsidRPr="00703E5B" w:rsidRDefault="002228B4" w:rsidP="002228B4">
            <w:pPr>
              <w:rPr>
                <w:sz w:val="16"/>
                <w:szCs w:val="16"/>
              </w:rPr>
            </w:pPr>
          </w:p>
        </w:tc>
        <w:tc>
          <w:tcPr>
            <w:tcW w:w="1125" w:type="dxa"/>
          </w:tcPr>
          <w:p w14:paraId="3F220AD8" w14:textId="1A368BA2" w:rsidR="002228B4" w:rsidRPr="00703E5B" w:rsidRDefault="008D70EE" w:rsidP="002228B4">
            <w:pPr>
              <w:pStyle w:val="Texto"/>
              <w:tabs>
                <w:tab w:val="decimal" w:pos="990"/>
              </w:tabs>
              <w:rPr>
                <w:sz w:val="16"/>
                <w:szCs w:val="16"/>
              </w:rPr>
            </w:pPr>
            <w:r w:rsidRPr="002228B4">
              <w:rPr>
                <w:sz w:val="16"/>
                <w:szCs w:val="16"/>
              </w:rPr>
              <w:t xml:space="preserve">-       </w:t>
            </w:r>
          </w:p>
        </w:tc>
        <w:tc>
          <w:tcPr>
            <w:tcW w:w="90" w:type="dxa"/>
          </w:tcPr>
          <w:p w14:paraId="1806C3FB" w14:textId="77777777" w:rsidR="002228B4" w:rsidRPr="00703E5B" w:rsidRDefault="002228B4" w:rsidP="002228B4">
            <w:pPr>
              <w:rPr>
                <w:sz w:val="16"/>
                <w:szCs w:val="16"/>
              </w:rPr>
            </w:pPr>
          </w:p>
        </w:tc>
        <w:tc>
          <w:tcPr>
            <w:tcW w:w="1125" w:type="dxa"/>
          </w:tcPr>
          <w:p w14:paraId="569940E9" w14:textId="4C952EBC" w:rsidR="002228B4" w:rsidRPr="00703E5B" w:rsidRDefault="0005012E" w:rsidP="002228B4">
            <w:pPr>
              <w:pStyle w:val="Texto"/>
              <w:tabs>
                <w:tab w:val="decimal" w:pos="940"/>
              </w:tabs>
              <w:rPr>
                <w:sz w:val="16"/>
                <w:szCs w:val="16"/>
              </w:rPr>
            </w:pPr>
            <w:r w:rsidRPr="0005012E">
              <w:rPr>
                <w:sz w:val="16"/>
                <w:szCs w:val="16"/>
              </w:rPr>
              <w:t>(111.157)</w:t>
            </w:r>
          </w:p>
        </w:tc>
        <w:tc>
          <w:tcPr>
            <w:tcW w:w="90" w:type="dxa"/>
          </w:tcPr>
          <w:p w14:paraId="505C047C" w14:textId="77777777" w:rsidR="002228B4" w:rsidRPr="00703E5B" w:rsidRDefault="002228B4" w:rsidP="002228B4">
            <w:pPr>
              <w:rPr>
                <w:sz w:val="16"/>
                <w:szCs w:val="16"/>
              </w:rPr>
            </w:pPr>
          </w:p>
        </w:tc>
        <w:tc>
          <w:tcPr>
            <w:tcW w:w="1125" w:type="dxa"/>
          </w:tcPr>
          <w:p w14:paraId="7524DAB7" w14:textId="675DF79F" w:rsidR="002228B4" w:rsidRPr="00703E5B" w:rsidRDefault="002228B4" w:rsidP="002228B4">
            <w:pPr>
              <w:pStyle w:val="Texto"/>
              <w:tabs>
                <w:tab w:val="decimal" w:pos="990"/>
              </w:tabs>
              <w:rPr>
                <w:sz w:val="16"/>
                <w:szCs w:val="16"/>
              </w:rPr>
            </w:pPr>
            <w:r w:rsidRPr="002228B4">
              <w:rPr>
                <w:sz w:val="16"/>
                <w:szCs w:val="16"/>
              </w:rPr>
              <w:t>(115.925)</w:t>
            </w:r>
          </w:p>
        </w:tc>
      </w:tr>
      <w:tr w:rsidR="002228B4" w:rsidRPr="00703E5B" w14:paraId="0150637C" w14:textId="77777777" w:rsidTr="00B50C61">
        <w:tc>
          <w:tcPr>
            <w:tcW w:w="2322" w:type="dxa"/>
          </w:tcPr>
          <w:p w14:paraId="4DAE3219" w14:textId="1474690D" w:rsidR="002228B4" w:rsidRPr="00703E5B" w:rsidRDefault="002228B4" w:rsidP="002228B4">
            <w:pPr>
              <w:pStyle w:val="Texto"/>
              <w:jc w:val="left"/>
              <w:rPr>
                <w:b/>
                <w:sz w:val="16"/>
                <w:szCs w:val="16"/>
              </w:rPr>
            </w:pPr>
            <w:proofErr w:type="gramStart"/>
            <w:r w:rsidRPr="006918B8">
              <w:rPr>
                <w:b/>
                <w:sz w:val="16"/>
                <w:szCs w:val="16"/>
              </w:rPr>
              <w:t>Total</w:t>
            </w:r>
            <w:proofErr w:type="gramEnd"/>
            <w:r w:rsidRPr="006918B8">
              <w:rPr>
                <w:b/>
                <w:sz w:val="16"/>
                <w:szCs w:val="16"/>
              </w:rPr>
              <w:t xml:space="preserve"> </w:t>
            </w:r>
            <w:r>
              <w:rPr>
                <w:b/>
                <w:sz w:val="16"/>
                <w:szCs w:val="16"/>
              </w:rPr>
              <w:t>al 30/11/2022</w:t>
            </w:r>
          </w:p>
        </w:tc>
        <w:tc>
          <w:tcPr>
            <w:tcW w:w="71" w:type="dxa"/>
          </w:tcPr>
          <w:p w14:paraId="2EC4BBCE" w14:textId="77777777" w:rsidR="002228B4" w:rsidRPr="00703E5B" w:rsidRDefault="002228B4" w:rsidP="002228B4">
            <w:pPr>
              <w:pStyle w:val="Texto"/>
              <w:rPr>
                <w:sz w:val="16"/>
                <w:szCs w:val="16"/>
              </w:rPr>
            </w:pPr>
          </w:p>
        </w:tc>
        <w:tc>
          <w:tcPr>
            <w:tcW w:w="1099" w:type="dxa"/>
            <w:tcBorders>
              <w:top w:val="single" w:sz="6" w:space="0" w:color="auto"/>
              <w:bottom w:val="double" w:sz="6" w:space="0" w:color="auto"/>
            </w:tcBorders>
          </w:tcPr>
          <w:p w14:paraId="4C6595B1" w14:textId="21A1C2B9" w:rsidR="002228B4" w:rsidRPr="002228B4" w:rsidRDefault="002228B4" w:rsidP="002228B4">
            <w:pPr>
              <w:pStyle w:val="Texto"/>
              <w:tabs>
                <w:tab w:val="decimal" w:pos="1005"/>
              </w:tabs>
              <w:rPr>
                <w:b/>
                <w:bCs/>
                <w:sz w:val="16"/>
                <w:szCs w:val="16"/>
              </w:rPr>
            </w:pPr>
            <w:r w:rsidRPr="002228B4">
              <w:rPr>
                <w:b/>
                <w:bCs/>
                <w:sz w:val="16"/>
                <w:szCs w:val="16"/>
              </w:rPr>
              <w:t>131.192.351</w:t>
            </w:r>
          </w:p>
        </w:tc>
        <w:tc>
          <w:tcPr>
            <w:tcW w:w="71" w:type="dxa"/>
          </w:tcPr>
          <w:p w14:paraId="702C888E" w14:textId="77777777" w:rsidR="002228B4" w:rsidRPr="008E51CA" w:rsidRDefault="002228B4" w:rsidP="002228B4">
            <w:pPr>
              <w:rPr>
                <w:b/>
                <w:bCs/>
                <w:sz w:val="16"/>
                <w:szCs w:val="16"/>
              </w:rPr>
            </w:pPr>
          </w:p>
        </w:tc>
        <w:tc>
          <w:tcPr>
            <w:tcW w:w="1099" w:type="dxa"/>
            <w:tcBorders>
              <w:top w:val="single" w:sz="6" w:space="0" w:color="auto"/>
              <w:bottom w:val="double" w:sz="6" w:space="0" w:color="auto"/>
            </w:tcBorders>
          </w:tcPr>
          <w:p w14:paraId="777FA6F2" w14:textId="122ECA73" w:rsidR="002228B4" w:rsidRPr="008E51CA" w:rsidRDefault="0005012E" w:rsidP="002228B4">
            <w:pPr>
              <w:pStyle w:val="Texto"/>
              <w:tabs>
                <w:tab w:val="decimal" w:pos="917"/>
              </w:tabs>
              <w:rPr>
                <w:b/>
                <w:bCs/>
                <w:sz w:val="16"/>
                <w:szCs w:val="16"/>
              </w:rPr>
            </w:pPr>
            <w:r w:rsidRPr="0005012E">
              <w:rPr>
                <w:b/>
                <w:bCs/>
                <w:sz w:val="16"/>
                <w:szCs w:val="16"/>
              </w:rPr>
              <w:t>(367.021)</w:t>
            </w:r>
          </w:p>
        </w:tc>
        <w:tc>
          <w:tcPr>
            <w:tcW w:w="71" w:type="dxa"/>
          </w:tcPr>
          <w:p w14:paraId="77347963" w14:textId="77777777" w:rsidR="002228B4" w:rsidRPr="008E51CA" w:rsidRDefault="002228B4" w:rsidP="002228B4">
            <w:pPr>
              <w:rPr>
                <w:b/>
                <w:bCs/>
                <w:sz w:val="16"/>
                <w:szCs w:val="16"/>
              </w:rPr>
            </w:pPr>
          </w:p>
        </w:tc>
        <w:tc>
          <w:tcPr>
            <w:tcW w:w="1099" w:type="dxa"/>
            <w:tcBorders>
              <w:top w:val="single" w:sz="6" w:space="0" w:color="auto"/>
              <w:bottom w:val="double" w:sz="6" w:space="0" w:color="auto"/>
            </w:tcBorders>
          </w:tcPr>
          <w:p w14:paraId="3321C553" w14:textId="281963B0" w:rsidR="002228B4" w:rsidRPr="008E51CA" w:rsidRDefault="0005012E" w:rsidP="002228B4">
            <w:pPr>
              <w:pStyle w:val="Texto"/>
              <w:tabs>
                <w:tab w:val="decimal" w:pos="917"/>
              </w:tabs>
              <w:rPr>
                <w:b/>
                <w:bCs/>
                <w:sz w:val="16"/>
                <w:szCs w:val="16"/>
              </w:rPr>
            </w:pPr>
            <w:r w:rsidRPr="0005012E">
              <w:rPr>
                <w:b/>
                <w:bCs/>
                <w:sz w:val="16"/>
                <w:szCs w:val="16"/>
              </w:rPr>
              <w:t>(568.319)</w:t>
            </w:r>
          </w:p>
        </w:tc>
        <w:tc>
          <w:tcPr>
            <w:tcW w:w="71" w:type="dxa"/>
          </w:tcPr>
          <w:p w14:paraId="319BCC75" w14:textId="77777777" w:rsidR="002228B4" w:rsidRPr="008E51CA" w:rsidRDefault="002228B4" w:rsidP="002228B4">
            <w:pPr>
              <w:rPr>
                <w:b/>
                <w:bCs/>
                <w:sz w:val="16"/>
                <w:szCs w:val="16"/>
              </w:rPr>
            </w:pPr>
          </w:p>
        </w:tc>
        <w:tc>
          <w:tcPr>
            <w:tcW w:w="1099" w:type="dxa"/>
            <w:tcBorders>
              <w:top w:val="single" w:sz="6" w:space="0" w:color="auto"/>
              <w:bottom w:val="double" w:sz="6" w:space="0" w:color="auto"/>
            </w:tcBorders>
          </w:tcPr>
          <w:p w14:paraId="40FF6D09" w14:textId="71121C78" w:rsidR="002228B4" w:rsidRPr="008E51CA" w:rsidRDefault="0005012E" w:rsidP="002228B4">
            <w:pPr>
              <w:pStyle w:val="Texto"/>
              <w:tabs>
                <w:tab w:val="decimal" w:pos="1010"/>
              </w:tabs>
              <w:rPr>
                <w:b/>
                <w:bCs/>
                <w:sz w:val="16"/>
                <w:szCs w:val="16"/>
              </w:rPr>
            </w:pPr>
            <w:r w:rsidRPr="0005012E">
              <w:rPr>
                <w:b/>
                <w:bCs/>
                <w:sz w:val="16"/>
                <w:szCs w:val="16"/>
              </w:rPr>
              <w:t>3.232.057</w:t>
            </w:r>
          </w:p>
        </w:tc>
        <w:tc>
          <w:tcPr>
            <w:tcW w:w="90" w:type="dxa"/>
          </w:tcPr>
          <w:p w14:paraId="2206C584" w14:textId="77777777" w:rsidR="002228B4" w:rsidRPr="008E51CA" w:rsidRDefault="002228B4" w:rsidP="002228B4">
            <w:pPr>
              <w:rPr>
                <w:b/>
                <w:bCs/>
                <w:sz w:val="16"/>
                <w:szCs w:val="16"/>
              </w:rPr>
            </w:pPr>
          </w:p>
        </w:tc>
        <w:tc>
          <w:tcPr>
            <w:tcW w:w="1125" w:type="dxa"/>
            <w:tcBorders>
              <w:top w:val="single" w:sz="6" w:space="0" w:color="auto"/>
              <w:bottom w:val="double" w:sz="6" w:space="0" w:color="auto"/>
            </w:tcBorders>
          </w:tcPr>
          <w:p w14:paraId="78D42B39" w14:textId="5EDB1703" w:rsidR="002228B4" w:rsidRPr="008E51CA" w:rsidRDefault="0005012E" w:rsidP="002228B4">
            <w:pPr>
              <w:pStyle w:val="Texto"/>
              <w:tabs>
                <w:tab w:val="decimal" w:pos="990"/>
              </w:tabs>
              <w:rPr>
                <w:b/>
                <w:bCs/>
                <w:sz w:val="16"/>
                <w:szCs w:val="16"/>
              </w:rPr>
            </w:pPr>
            <w:r w:rsidRPr="0005012E">
              <w:rPr>
                <w:b/>
                <w:bCs/>
                <w:sz w:val="16"/>
                <w:szCs w:val="16"/>
              </w:rPr>
              <w:t>133.489.068</w:t>
            </w:r>
          </w:p>
        </w:tc>
        <w:tc>
          <w:tcPr>
            <w:tcW w:w="90" w:type="dxa"/>
          </w:tcPr>
          <w:p w14:paraId="7E8B147A" w14:textId="77777777" w:rsidR="002228B4" w:rsidRPr="008E51CA" w:rsidRDefault="002228B4" w:rsidP="002228B4">
            <w:pPr>
              <w:rPr>
                <w:b/>
                <w:bCs/>
                <w:sz w:val="16"/>
                <w:szCs w:val="16"/>
              </w:rPr>
            </w:pPr>
          </w:p>
        </w:tc>
        <w:tc>
          <w:tcPr>
            <w:tcW w:w="1125" w:type="dxa"/>
            <w:tcBorders>
              <w:top w:val="single" w:sz="6" w:space="0" w:color="auto"/>
              <w:bottom w:val="double" w:sz="6" w:space="0" w:color="auto"/>
            </w:tcBorders>
          </w:tcPr>
          <w:p w14:paraId="389D8661" w14:textId="160EABD4" w:rsidR="002228B4" w:rsidRPr="008E51CA" w:rsidRDefault="0005012E" w:rsidP="002228B4">
            <w:pPr>
              <w:pStyle w:val="Texto"/>
              <w:tabs>
                <w:tab w:val="decimal" w:pos="940"/>
              </w:tabs>
              <w:rPr>
                <w:b/>
                <w:bCs/>
                <w:sz w:val="16"/>
                <w:szCs w:val="16"/>
              </w:rPr>
            </w:pPr>
            <w:r w:rsidRPr="0005012E">
              <w:rPr>
                <w:b/>
                <w:bCs/>
                <w:sz w:val="16"/>
                <w:szCs w:val="16"/>
              </w:rPr>
              <w:t>35.322.122</w:t>
            </w:r>
          </w:p>
        </w:tc>
        <w:tc>
          <w:tcPr>
            <w:tcW w:w="90" w:type="dxa"/>
          </w:tcPr>
          <w:p w14:paraId="0E390D09" w14:textId="77777777" w:rsidR="002228B4" w:rsidRPr="008E51CA" w:rsidRDefault="002228B4" w:rsidP="002228B4">
            <w:pPr>
              <w:rPr>
                <w:b/>
                <w:bCs/>
                <w:sz w:val="16"/>
                <w:szCs w:val="16"/>
              </w:rPr>
            </w:pPr>
          </w:p>
        </w:tc>
        <w:tc>
          <w:tcPr>
            <w:tcW w:w="1125" w:type="dxa"/>
            <w:tcBorders>
              <w:top w:val="single" w:sz="6" w:space="0" w:color="auto"/>
            </w:tcBorders>
          </w:tcPr>
          <w:p w14:paraId="3DB5C4EC" w14:textId="77777777" w:rsidR="002228B4" w:rsidRPr="008E51CA" w:rsidRDefault="002228B4" w:rsidP="002228B4">
            <w:pPr>
              <w:pStyle w:val="Texto"/>
              <w:tabs>
                <w:tab w:val="decimal" w:pos="990"/>
              </w:tabs>
              <w:rPr>
                <w:b/>
                <w:bCs/>
                <w:sz w:val="16"/>
                <w:szCs w:val="16"/>
              </w:rPr>
            </w:pPr>
          </w:p>
        </w:tc>
      </w:tr>
      <w:tr w:rsidR="002228B4" w:rsidRPr="00703E5B" w14:paraId="18E31836" w14:textId="77777777" w:rsidTr="00B50C61">
        <w:tc>
          <w:tcPr>
            <w:tcW w:w="2322" w:type="dxa"/>
          </w:tcPr>
          <w:p w14:paraId="0405460C" w14:textId="2CA80EF1" w:rsidR="002228B4" w:rsidRPr="00703E5B" w:rsidRDefault="002228B4" w:rsidP="002228B4">
            <w:pPr>
              <w:pStyle w:val="Texto"/>
              <w:jc w:val="left"/>
              <w:rPr>
                <w:b/>
                <w:sz w:val="16"/>
                <w:szCs w:val="16"/>
              </w:rPr>
            </w:pPr>
            <w:proofErr w:type="gramStart"/>
            <w:r w:rsidRPr="006918B8">
              <w:rPr>
                <w:b/>
                <w:sz w:val="16"/>
                <w:szCs w:val="16"/>
              </w:rPr>
              <w:t>Total</w:t>
            </w:r>
            <w:proofErr w:type="gramEnd"/>
            <w:r w:rsidRPr="006918B8">
              <w:rPr>
                <w:b/>
                <w:sz w:val="16"/>
                <w:szCs w:val="16"/>
              </w:rPr>
              <w:t xml:space="preserve"> </w:t>
            </w:r>
            <w:r>
              <w:rPr>
                <w:b/>
                <w:sz w:val="16"/>
                <w:szCs w:val="16"/>
              </w:rPr>
              <w:t>al 31/05/2022</w:t>
            </w:r>
          </w:p>
        </w:tc>
        <w:tc>
          <w:tcPr>
            <w:tcW w:w="71" w:type="dxa"/>
          </w:tcPr>
          <w:p w14:paraId="595CDE1A" w14:textId="77777777" w:rsidR="002228B4" w:rsidRPr="00703E5B" w:rsidRDefault="002228B4" w:rsidP="002228B4">
            <w:pPr>
              <w:pStyle w:val="Texto"/>
              <w:rPr>
                <w:sz w:val="16"/>
                <w:szCs w:val="16"/>
              </w:rPr>
            </w:pPr>
          </w:p>
        </w:tc>
        <w:tc>
          <w:tcPr>
            <w:tcW w:w="1099" w:type="dxa"/>
            <w:tcBorders>
              <w:top w:val="double" w:sz="6" w:space="0" w:color="auto"/>
              <w:bottom w:val="double" w:sz="6" w:space="0" w:color="auto"/>
            </w:tcBorders>
          </w:tcPr>
          <w:p w14:paraId="5AC16311" w14:textId="55B806C0" w:rsidR="002228B4" w:rsidRPr="002228B4" w:rsidRDefault="002228B4" w:rsidP="002228B4">
            <w:pPr>
              <w:pStyle w:val="Texto"/>
              <w:tabs>
                <w:tab w:val="decimal" w:pos="1005"/>
              </w:tabs>
              <w:rPr>
                <w:b/>
                <w:bCs/>
                <w:sz w:val="16"/>
                <w:szCs w:val="16"/>
              </w:rPr>
            </w:pPr>
            <w:r w:rsidRPr="002228B4">
              <w:rPr>
                <w:b/>
                <w:bCs/>
                <w:sz w:val="16"/>
                <w:szCs w:val="16"/>
              </w:rPr>
              <w:t>127.722.188</w:t>
            </w:r>
          </w:p>
        </w:tc>
        <w:tc>
          <w:tcPr>
            <w:tcW w:w="71" w:type="dxa"/>
          </w:tcPr>
          <w:p w14:paraId="4802790A" w14:textId="77777777" w:rsidR="002228B4" w:rsidRPr="008E51CA" w:rsidRDefault="002228B4" w:rsidP="002228B4">
            <w:pPr>
              <w:rPr>
                <w:b/>
                <w:bCs/>
                <w:sz w:val="16"/>
                <w:szCs w:val="16"/>
              </w:rPr>
            </w:pPr>
          </w:p>
        </w:tc>
        <w:tc>
          <w:tcPr>
            <w:tcW w:w="1099" w:type="dxa"/>
            <w:tcBorders>
              <w:top w:val="double" w:sz="6" w:space="0" w:color="auto"/>
              <w:bottom w:val="double" w:sz="6" w:space="0" w:color="auto"/>
            </w:tcBorders>
          </w:tcPr>
          <w:p w14:paraId="21EA43C2" w14:textId="55CA45A1" w:rsidR="002228B4" w:rsidRPr="002228B4" w:rsidRDefault="000224E3" w:rsidP="002228B4">
            <w:pPr>
              <w:pStyle w:val="Texto"/>
              <w:tabs>
                <w:tab w:val="decimal" w:pos="917"/>
              </w:tabs>
              <w:rPr>
                <w:b/>
                <w:bCs/>
                <w:sz w:val="16"/>
                <w:szCs w:val="16"/>
              </w:rPr>
            </w:pPr>
            <w:r>
              <w:rPr>
                <w:b/>
                <w:bCs/>
                <w:sz w:val="16"/>
                <w:szCs w:val="16"/>
              </w:rPr>
              <w:t>(</w:t>
            </w:r>
            <w:r w:rsidR="002228B4" w:rsidRPr="002228B4">
              <w:rPr>
                <w:b/>
                <w:bCs/>
                <w:sz w:val="16"/>
                <w:szCs w:val="16"/>
              </w:rPr>
              <w:t>1.749</w:t>
            </w:r>
            <w:r>
              <w:rPr>
                <w:b/>
                <w:bCs/>
                <w:sz w:val="16"/>
                <w:szCs w:val="16"/>
              </w:rPr>
              <w:t>)</w:t>
            </w:r>
          </w:p>
        </w:tc>
        <w:tc>
          <w:tcPr>
            <w:tcW w:w="71" w:type="dxa"/>
          </w:tcPr>
          <w:p w14:paraId="33363C20" w14:textId="77777777" w:rsidR="002228B4" w:rsidRPr="002228B4" w:rsidRDefault="002228B4" w:rsidP="002228B4">
            <w:pPr>
              <w:rPr>
                <w:b/>
                <w:bCs/>
                <w:sz w:val="16"/>
                <w:szCs w:val="16"/>
              </w:rPr>
            </w:pPr>
          </w:p>
        </w:tc>
        <w:tc>
          <w:tcPr>
            <w:tcW w:w="1099" w:type="dxa"/>
            <w:tcBorders>
              <w:top w:val="double" w:sz="6" w:space="0" w:color="auto"/>
              <w:bottom w:val="double" w:sz="6" w:space="0" w:color="auto"/>
            </w:tcBorders>
          </w:tcPr>
          <w:p w14:paraId="42AD5883" w14:textId="22485176" w:rsidR="002228B4" w:rsidRPr="002228B4" w:rsidRDefault="000224E3" w:rsidP="002228B4">
            <w:pPr>
              <w:pStyle w:val="Texto"/>
              <w:tabs>
                <w:tab w:val="decimal" w:pos="917"/>
              </w:tabs>
              <w:rPr>
                <w:b/>
                <w:bCs/>
                <w:sz w:val="16"/>
                <w:szCs w:val="16"/>
              </w:rPr>
            </w:pPr>
            <w:r>
              <w:rPr>
                <w:b/>
                <w:bCs/>
                <w:sz w:val="16"/>
                <w:szCs w:val="16"/>
              </w:rPr>
              <w:t>(</w:t>
            </w:r>
            <w:r w:rsidR="002228B4" w:rsidRPr="002228B4">
              <w:rPr>
                <w:b/>
                <w:bCs/>
                <w:sz w:val="16"/>
                <w:szCs w:val="16"/>
              </w:rPr>
              <w:t>638.191</w:t>
            </w:r>
            <w:r>
              <w:rPr>
                <w:b/>
                <w:bCs/>
                <w:sz w:val="16"/>
                <w:szCs w:val="16"/>
              </w:rPr>
              <w:t>)</w:t>
            </w:r>
          </w:p>
        </w:tc>
        <w:tc>
          <w:tcPr>
            <w:tcW w:w="71" w:type="dxa"/>
          </w:tcPr>
          <w:p w14:paraId="0F297EF9" w14:textId="77777777" w:rsidR="002228B4" w:rsidRPr="002228B4" w:rsidRDefault="002228B4" w:rsidP="002228B4">
            <w:pPr>
              <w:rPr>
                <w:b/>
                <w:bCs/>
                <w:sz w:val="16"/>
                <w:szCs w:val="16"/>
              </w:rPr>
            </w:pPr>
          </w:p>
        </w:tc>
        <w:tc>
          <w:tcPr>
            <w:tcW w:w="1099" w:type="dxa"/>
            <w:tcBorders>
              <w:top w:val="double" w:sz="6" w:space="0" w:color="auto"/>
              <w:bottom w:val="double" w:sz="6" w:space="0" w:color="auto"/>
            </w:tcBorders>
          </w:tcPr>
          <w:p w14:paraId="45F8C0B7" w14:textId="25C2F060" w:rsidR="002228B4" w:rsidRPr="002228B4" w:rsidRDefault="002228B4" w:rsidP="002228B4">
            <w:pPr>
              <w:pStyle w:val="Texto"/>
              <w:tabs>
                <w:tab w:val="decimal" w:pos="1010"/>
              </w:tabs>
              <w:rPr>
                <w:b/>
                <w:bCs/>
                <w:sz w:val="16"/>
                <w:szCs w:val="16"/>
              </w:rPr>
            </w:pPr>
            <w:r w:rsidRPr="002228B4">
              <w:rPr>
                <w:b/>
                <w:bCs/>
                <w:sz w:val="16"/>
                <w:szCs w:val="16"/>
              </w:rPr>
              <w:t>4.110.103</w:t>
            </w:r>
          </w:p>
        </w:tc>
        <w:tc>
          <w:tcPr>
            <w:tcW w:w="90" w:type="dxa"/>
          </w:tcPr>
          <w:p w14:paraId="73061766" w14:textId="77777777" w:rsidR="002228B4" w:rsidRPr="002228B4" w:rsidRDefault="002228B4" w:rsidP="002228B4">
            <w:pPr>
              <w:rPr>
                <w:b/>
                <w:bCs/>
                <w:sz w:val="16"/>
                <w:szCs w:val="16"/>
              </w:rPr>
            </w:pPr>
          </w:p>
        </w:tc>
        <w:tc>
          <w:tcPr>
            <w:tcW w:w="1125" w:type="dxa"/>
            <w:tcBorders>
              <w:top w:val="double" w:sz="6" w:space="0" w:color="auto"/>
              <w:bottom w:val="double" w:sz="6" w:space="0" w:color="auto"/>
            </w:tcBorders>
          </w:tcPr>
          <w:p w14:paraId="4BBCABF9" w14:textId="69E7DEFE" w:rsidR="002228B4" w:rsidRPr="002228B4" w:rsidRDefault="002228B4" w:rsidP="002228B4">
            <w:pPr>
              <w:pStyle w:val="Texto"/>
              <w:tabs>
                <w:tab w:val="decimal" w:pos="990"/>
              </w:tabs>
              <w:rPr>
                <w:b/>
                <w:bCs/>
                <w:sz w:val="16"/>
                <w:szCs w:val="16"/>
              </w:rPr>
            </w:pPr>
            <w:r w:rsidRPr="002228B4">
              <w:rPr>
                <w:b/>
                <w:bCs/>
                <w:sz w:val="16"/>
                <w:szCs w:val="16"/>
              </w:rPr>
              <w:t>131.192.351</w:t>
            </w:r>
          </w:p>
        </w:tc>
        <w:tc>
          <w:tcPr>
            <w:tcW w:w="90" w:type="dxa"/>
          </w:tcPr>
          <w:p w14:paraId="201E5C7B" w14:textId="77777777" w:rsidR="002228B4" w:rsidRPr="002228B4" w:rsidRDefault="002228B4" w:rsidP="002228B4">
            <w:pPr>
              <w:rPr>
                <w:b/>
                <w:bCs/>
                <w:sz w:val="16"/>
                <w:szCs w:val="16"/>
              </w:rPr>
            </w:pPr>
          </w:p>
        </w:tc>
        <w:tc>
          <w:tcPr>
            <w:tcW w:w="1125" w:type="dxa"/>
            <w:tcBorders>
              <w:top w:val="double" w:sz="6" w:space="0" w:color="auto"/>
            </w:tcBorders>
          </w:tcPr>
          <w:p w14:paraId="47CE992C" w14:textId="77777777" w:rsidR="002228B4" w:rsidRPr="002228B4" w:rsidRDefault="002228B4" w:rsidP="002228B4">
            <w:pPr>
              <w:pStyle w:val="Texto"/>
              <w:tabs>
                <w:tab w:val="decimal" w:pos="940"/>
              </w:tabs>
              <w:rPr>
                <w:b/>
                <w:bCs/>
                <w:sz w:val="16"/>
                <w:szCs w:val="16"/>
              </w:rPr>
            </w:pPr>
          </w:p>
        </w:tc>
        <w:tc>
          <w:tcPr>
            <w:tcW w:w="90" w:type="dxa"/>
          </w:tcPr>
          <w:p w14:paraId="5BD7198E" w14:textId="77777777" w:rsidR="002228B4" w:rsidRPr="002228B4" w:rsidRDefault="002228B4" w:rsidP="002228B4">
            <w:pPr>
              <w:rPr>
                <w:b/>
                <w:bCs/>
                <w:sz w:val="16"/>
                <w:szCs w:val="16"/>
              </w:rPr>
            </w:pPr>
          </w:p>
        </w:tc>
        <w:tc>
          <w:tcPr>
            <w:tcW w:w="1125" w:type="dxa"/>
            <w:tcBorders>
              <w:bottom w:val="double" w:sz="6" w:space="0" w:color="auto"/>
            </w:tcBorders>
          </w:tcPr>
          <w:p w14:paraId="65FC3DFE" w14:textId="1AF188D3" w:rsidR="002228B4" w:rsidRPr="002228B4" w:rsidRDefault="002228B4" w:rsidP="002228B4">
            <w:pPr>
              <w:pStyle w:val="Texto"/>
              <w:tabs>
                <w:tab w:val="decimal" w:pos="990"/>
              </w:tabs>
              <w:rPr>
                <w:b/>
                <w:bCs/>
                <w:sz w:val="16"/>
                <w:szCs w:val="16"/>
              </w:rPr>
            </w:pPr>
            <w:r w:rsidRPr="002228B4">
              <w:rPr>
                <w:b/>
                <w:bCs/>
                <w:sz w:val="16"/>
                <w:szCs w:val="16"/>
              </w:rPr>
              <w:t>36.161.981</w:t>
            </w:r>
          </w:p>
        </w:tc>
      </w:tr>
    </w:tbl>
    <w:p w14:paraId="545F7859" w14:textId="428238DF" w:rsidR="00D43A6F" w:rsidRDefault="00D43A6F" w:rsidP="002441DE">
      <w:pPr>
        <w:pStyle w:val="Texto"/>
      </w:pPr>
    </w:p>
    <w:p w14:paraId="35C0DA44" w14:textId="77777777" w:rsidR="002441DE" w:rsidRDefault="002441DE" w:rsidP="002441DE">
      <w:pPr>
        <w:pStyle w:val="Texto"/>
      </w:pPr>
    </w:p>
    <w:p w14:paraId="1C7DEE94" w14:textId="2E783B38" w:rsidR="00D43A6F" w:rsidRDefault="00D43A6F" w:rsidP="00CE055B">
      <w:pPr>
        <w:pStyle w:val="Ttulonota"/>
        <w:numPr>
          <w:ilvl w:val="0"/>
          <w:numId w:val="8"/>
        </w:numPr>
      </w:pPr>
      <w:r w:rsidRPr="00D43A6F">
        <w:t>DERECHO DE USO DE ACTIVOS Y DEUDAS POR ARRENDAMIENTOS</w:t>
      </w:r>
    </w:p>
    <w:p w14:paraId="2AFAA862" w14:textId="4720B71D" w:rsidR="00D43A6F" w:rsidRDefault="00D43A6F" w:rsidP="002441DE">
      <w:pPr>
        <w:pStyle w:val="Texto"/>
      </w:pPr>
    </w:p>
    <w:p w14:paraId="4D1DA9A1" w14:textId="2F6ECA1B" w:rsidR="001A75BB" w:rsidRDefault="001A75BB" w:rsidP="002441DE">
      <w:pPr>
        <w:pStyle w:val="Texto"/>
      </w:pPr>
      <w:r w:rsidRPr="001A75BB">
        <w:t xml:space="preserve">La Sociedad ha celebrado contratos de arrendamiento principalmente de terrenos agrarios, de uso de maquinarias en el negocio de Frutas y Jugos, depósitos, oficinas, entre otros. La evolución </w:t>
      </w:r>
      <w:proofErr w:type="gramStart"/>
      <w:r w:rsidRPr="001A75BB">
        <w:t>de los derecho</w:t>
      </w:r>
      <w:proofErr w:type="gramEnd"/>
      <w:r w:rsidRPr="001A75BB">
        <w:t xml:space="preserve"> de uso de activos y deudas por arrendamientos al 3</w:t>
      </w:r>
      <w:r w:rsidR="000B7E90">
        <w:t>0</w:t>
      </w:r>
      <w:r w:rsidRPr="001A75BB">
        <w:t xml:space="preserve"> de </w:t>
      </w:r>
      <w:r w:rsidR="000B7E90">
        <w:t>noviembre</w:t>
      </w:r>
      <w:r w:rsidRPr="001A75BB">
        <w:t xml:space="preserve"> de 202</w:t>
      </w:r>
      <w:r w:rsidR="00730E03">
        <w:t>2</w:t>
      </w:r>
      <w:r w:rsidRPr="001A75BB">
        <w:t>, y su comparativo al 31 de mayo de 202</w:t>
      </w:r>
      <w:r w:rsidR="00730E03">
        <w:t>2</w:t>
      </w:r>
      <w:r w:rsidRPr="001A75BB">
        <w:t>, es la siguiente:</w:t>
      </w:r>
    </w:p>
    <w:p w14:paraId="10417949" w14:textId="77777777" w:rsidR="002228B4" w:rsidRDefault="002228B4" w:rsidP="002441DE">
      <w:pPr>
        <w:pStyle w:val="Texto"/>
      </w:pPr>
    </w:p>
    <w:tbl>
      <w:tblPr>
        <w:tblStyle w:val="TableGrid"/>
        <w:tblW w:w="9648" w:type="dxa"/>
        <w:tblLayout w:type="fixed"/>
        <w:tblLook w:val="01E0" w:firstRow="1" w:lastRow="1" w:firstColumn="1" w:lastColumn="1" w:noHBand="0" w:noVBand="0"/>
      </w:tblPr>
      <w:tblGrid>
        <w:gridCol w:w="6660"/>
        <w:gridCol w:w="1467"/>
        <w:gridCol w:w="126"/>
        <w:gridCol w:w="1395"/>
      </w:tblGrid>
      <w:tr w:rsidR="00D43A6F" w:rsidRPr="0074218C" w14:paraId="114BB9E5" w14:textId="77777777" w:rsidTr="00A54F22">
        <w:tc>
          <w:tcPr>
            <w:tcW w:w="6660" w:type="dxa"/>
          </w:tcPr>
          <w:p w14:paraId="10FF836F" w14:textId="77777777" w:rsidR="00D43A6F" w:rsidRPr="0074218C" w:rsidRDefault="00D43A6F" w:rsidP="00A54F22">
            <w:pPr>
              <w:pStyle w:val="Texto"/>
              <w:jc w:val="center"/>
              <w:rPr>
                <w:b/>
              </w:rPr>
            </w:pPr>
          </w:p>
        </w:tc>
        <w:tc>
          <w:tcPr>
            <w:tcW w:w="1467" w:type="dxa"/>
            <w:tcBorders>
              <w:bottom w:val="single" w:sz="6" w:space="0" w:color="auto"/>
            </w:tcBorders>
          </w:tcPr>
          <w:p w14:paraId="3561EF20" w14:textId="763ADB13" w:rsidR="00D43A6F" w:rsidRPr="0074218C" w:rsidRDefault="00730E03" w:rsidP="00A54F22">
            <w:pPr>
              <w:pStyle w:val="Texto"/>
              <w:jc w:val="center"/>
              <w:rPr>
                <w:b/>
              </w:rPr>
            </w:pPr>
            <w:r>
              <w:rPr>
                <w:b/>
              </w:rPr>
              <w:t>30/11/2022</w:t>
            </w:r>
          </w:p>
        </w:tc>
        <w:tc>
          <w:tcPr>
            <w:tcW w:w="126" w:type="dxa"/>
          </w:tcPr>
          <w:p w14:paraId="091F6224" w14:textId="77777777" w:rsidR="00D43A6F" w:rsidRPr="0074218C" w:rsidRDefault="00D43A6F" w:rsidP="00A54F22">
            <w:pPr>
              <w:pStyle w:val="Texto"/>
              <w:jc w:val="center"/>
              <w:rPr>
                <w:b/>
              </w:rPr>
            </w:pPr>
          </w:p>
        </w:tc>
        <w:tc>
          <w:tcPr>
            <w:tcW w:w="1395" w:type="dxa"/>
            <w:tcBorders>
              <w:bottom w:val="single" w:sz="6" w:space="0" w:color="auto"/>
            </w:tcBorders>
          </w:tcPr>
          <w:p w14:paraId="1404A572" w14:textId="5500C530" w:rsidR="00D43A6F" w:rsidRPr="0074218C" w:rsidRDefault="00730E03" w:rsidP="00A54F22">
            <w:pPr>
              <w:pStyle w:val="Texto"/>
              <w:jc w:val="center"/>
              <w:rPr>
                <w:b/>
              </w:rPr>
            </w:pPr>
            <w:r>
              <w:rPr>
                <w:b/>
              </w:rPr>
              <w:t>31/05/2022</w:t>
            </w:r>
          </w:p>
        </w:tc>
      </w:tr>
      <w:tr w:rsidR="00D43A6F" w:rsidRPr="0074218C" w14:paraId="39F27D15" w14:textId="77777777" w:rsidTr="00A54F22">
        <w:tc>
          <w:tcPr>
            <w:tcW w:w="6660" w:type="dxa"/>
          </w:tcPr>
          <w:p w14:paraId="21273181" w14:textId="77777777" w:rsidR="00D43A6F" w:rsidRPr="0074218C" w:rsidRDefault="00D43A6F" w:rsidP="00A54F22">
            <w:pPr>
              <w:pStyle w:val="Texto"/>
              <w:jc w:val="left"/>
            </w:pPr>
          </w:p>
        </w:tc>
        <w:tc>
          <w:tcPr>
            <w:tcW w:w="1467" w:type="dxa"/>
          </w:tcPr>
          <w:p w14:paraId="77A2D4E3" w14:textId="77777777" w:rsidR="00D43A6F" w:rsidRPr="0074218C" w:rsidRDefault="00D43A6F" w:rsidP="00A54F22">
            <w:pPr>
              <w:pStyle w:val="Texto"/>
              <w:tabs>
                <w:tab w:val="decimal" w:pos="1266"/>
              </w:tabs>
              <w:overflowPunct/>
              <w:autoSpaceDE/>
              <w:autoSpaceDN/>
              <w:adjustRightInd/>
              <w:textAlignment w:val="auto"/>
            </w:pPr>
          </w:p>
        </w:tc>
        <w:tc>
          <w:tcPr>
            <w:tcW w:w="126" w:type="dxa"/>
          </w:tcPr>
          <w:p w14:paraId="3CCDFD0E" w14:textId="77777777" w:rsidR="00D43A6F" w:rsidRPr="0074218C" w:rsidRDefault="00D43A6F" w:rsidP="00A54F22">
            <w:pPr>
              <w:pStyle w:val="Texto"/>
            </w:pPr>
          </w:p>
        </w:tc>
        <w:tc>
          <w:tcPr>
            <w:tcW w:w="1395" w:type="dxa"/>
          </w:tcPr>
          <w:p w14:paraId="4571CDD7" w14:textId="77777777" w:rsidR="00D43A6F" w:rsidRPr="0074218C" w:rsidRDefault="00D43A6F" w:rsidP="00A54F22">
            <w:pPr>
              <w:pStyle w:val="Texto"/>
              <w:tabs>
                <w:tab w:val="decimal" w:pos="1266"/>
              </w:tabs>
              <w:overflowPunct/>
              <w:autoSpaceDE/>
              <w:autoSpaceDN/>
              <w:adjustRightInd/>
              <w:textAlignment w:val="auto"/>
            </w:pPr>
          </w:p>
        </w:tc>
      </w:tr>
      <w:tr w:rsidR="00D43A6F" w:rsidRPr="0074218C" w14:paraId="3185F581" w14:textId="77777777" w:rsidTr="00A54F22">
        <w:tc>
          <w:tcPr>
            <w:tcW w:w="6660" w:type="dxa"/>
            <w:vAlign w:val="top"/>
          </w:tcPr>
          <w:p w14:paraId="26B56F83" w14:textId="77777777" w:rsidR="00D43A6F" w:rsidRPr="0074218C" w:rsidRDefault="00D43A6F" w:rsidP="00A54F22">
            <w:pPr>
              <w:pStyle w:val="Texto"/>
              <w:jc w:val="left"/>
              <w:rPr>
                <w:b/>
              </w:rPr>
            </w:pPr>
            <w:r w:rsidRPr="006E7484">
              <w:t>Derecho de uso de activos:</w:t>
            </w:r>
          </w:p>
        </w:tc>
        <w:tc>
          <w:tcPr>
            <w:tcW w:w="1467" w:type="dxa"/>
          </w:tcPr>
          <w:p w14:paraId="1983C91D" w14:textId="77777777" w:rsidR="00D43A6F" w:rsidRPr="0074218C" w:rsidRDefault="00D43A6F" w:rsidP="00A54F22">
            <w:pPr>
              <w:pStyle w:val="Texto"/>
              <w:tabs>
                <w:tab w:val="decimal" w:pos="1266"/>
              </w:tabs>
              <w:overflowPunct/>
              <w:autoSpaceDE/>
              <w:autoSpaceDN/>
              <w:adjustRightInd/>
              <w:textAlignment w:val="auto"/>
              <w:rPr>
                <w:b/>
              </w:rPr>
            </w:pPr>
          </w:p>
        </w:tc>
        <w:tc>
          <w:tcPr>
            <w:tcW w:w="126" w:type="dxa"/>
          </w:tcPr>
          <w:p w14:paraId="6FC70CD0" w14:textId="77777777" w:rsidR="00D43A6F" w:rsidRPr="0074218C" w:rsidRDefault="00D43A6F" w:rsidP="00A54F22">
            <w:pPr>
              <w:pStyle w:val="Texto"/>
              <w:rPr>
                <w:b/>
              </w:rPr>
            </w:pPr>
          </w:p>
        </w:tc>
        <w:tc>
          <w:tcPr>
            <w:tcW w:w="1395" w:type="dxa"/>
          </w:tcPr>
          <w:p w14:paraId="42437901" w14:textId="77777777" w:rsidR="00D43A6F" w:rsidRPr="0074218C" w:rsidRDefault="00D43A6F" w:rsidP="00A54F22">
            <w:pPr>
              <w:pStyle w:val="Texto"/>
              <w:tabs>
                <w:tab w:val="decimal" w:pos="1266"/>
              </w:tabs>
              <w:overflowPunct/>
              <w:autoSpaceDE/>
              <w:autoSpaceDN/>
              <w:adjustRightInd/>
              <w:textAlignment w:val="auto"/>
              <w:rPr>
                <w:b/>
              </w:rPr>
            </w:pPr>
          </w:p>
        </w:tc>
      </w:tr>
      <w:tr w:rsidR="002228B4" w:rsidRPr="0074218C" w14:paraId="03A99BAA" w14:textId="77777777" w:rsidTr="00224249">
        <w:tc>
          <w:tcPr>
            <w:tcW w:w="6660" w:type="dxa"/>
            <w:vAlign w:val="top"/>
          </w:tcPr>
          <w:p w14:paraId="7B281D0B" w14:textId="77777777" w:rsidR="002228B4" w:rsidRPr="00CF7BE4" w:rsidRDefault="002228B4" w:rsidP="002228B4">
            <w:pPr>
              <w:pStyle w:val="Texto"/>
              <w:jc w:val="left"/>
              <w:rPr>
                <w:b/>
                <w:bCs/>
              </w:rPr>
            </w:pPr>
            <w:r w:rsidRPr="00CF7BE4">
              <w:rPr>
                <w:b/>
                <w:bCs/>
              </w:rPr>
              <w:t>Saldo al inicio</w:t>
            </w:r>
          </w:p>
        </w:tc>
        <w:tc>
          <w:tcPr>
            <w:tcW w:w="1467" w:type="dxa"/>
            <w:vAlign w:val="top"/>
          </w:tcPr>
          <w:p w14:paraId="4CEF1E44" w14:textId="4BE2A068" w:rsidR="002228B4" w:rsidRPr="005C7474" w:rsidRDefault="0005012E" w:rsidP="002228B4">
            <w:pPr>
              <w:pStyle w:val="Texto"/>
              <w:tabs>
                <w:tab w:val="decimal" w:pos="1266"/>
              </w:tabs>
              <w:overflowPunct/>
              <w:autoSpaceDE/>
              <w:autoSpaceDN/>
              <w:adjustRightInd/>
              <w:textAlignment w:val="auto"/>
              <w:rPr>
                <w:b/>
                <w:bCs/>
              </w:rPr>
            </w:pPr>
            <w:r w:rsidRPr="0005012E">
              <w:rPr>
                <w:b/>
                <w:bCs/>
              </w:rPr>
              <w:t>1.632.488</w:t>
            </w:r>
          </w:p>
        </w:tc>
        <w:tc>
          <w:tcPr>
            <w:tcW w:w="126" w:type="dxa"/>
            <w:vAlign w:val="top"/>
          </w:tcPr>
          <w:p w14:paraId="0C68E681" w14:textId="77777777" w:rsidR="002228B4" w:rsidRPr="005C7474" w:rsidRDefault="002228B4" w:rsidP="002228B4">
            <w:pPr>
              <w:pStyle w:val="Texto"/>
              <w:rPr>
                <w:b/>
                <w:bCs/>
              </w:rPr>
            </w:pPr>
          </w:p>
        </w:tc>
        <w:tc>
          <w:tcPr>
            <w:tcW w:w="1395" w:type="dxa"/>
          </w:tcPr>
          <w:p w14:paraId="2F5FA780" w14:textId="2E838675" w:rsidR="002228B4" w:rsidRPr="002228B4" w:rsidRDefault="002228B4" w:rsidP="002228B4">
            <w:pPr>
              <w:pStyle w:val="Texto"/>
              <w:tabs>
                <w:tab w:val="decimal" w:pos="1266"/>
              </w:tabs>
              <w:overflowPunct/>
              <w:autoSpaceDE/>
              <w:autoSpaceDN/>
              <w:adjustRightInd/>
              <w:textAlignment w:val="auto"/>
              <w:rPr>
                <w:b/>
                <w:bCs/>
              </w:rPr>
            </w:pPr>
            <w:r w:rsidRPr="002228B4">
              <w:rPr>
                <w:b/>
                <w:bCs/>
              </w:rPr>
              <w:t>1.916.553</w:t>
            </w:r>
          </w:p>
        </w:tc>
      </w:tr>
      <w:tr w:rsidR="002228B4" w:rsidRPr="0074218C" w14:paraId="7F124A1C" w14:textId="77777777" w:rsidTr="00224249">
        <w:tc>
          <w:tcPr>
            <w:tcW w:w="6660" w:type="dxa"/>
            <w:vAlign w:val="top"/>
          </w:tcPr>
          <w:p w14:paraId="1CC58B26" w14:textId="77777777" w:rsidR="002228B4" w:rsidRPr="0074218C" w:rsidRDefault="002228B4" w:rsidP="002228B4">
            <w:pPr>
              <w:pStyle w:val="Texto"/>
              <w:jc w:val="left"/>
            </w:pPr>
            <w:r w:rsidRPr="006E7484">
              <w:t xml:space="preserve">Altas </w:t>
            </w:r>
          </w:p>
        </w:tc>
        <w:tc>
          <w:tcPr>
            <w:tcW w:w="1467" w:type="dxa"/>
            <w:vAlign w:val="top"/>
          </w:tcPr>
          <w:p w14:paraId="6177E1BB" w14:textId="4CE3792A" w:rsidR="002228B4" w:rsidRPr="0074218C" w:rsidRDefault="0005012E" w:rsidP="002228B4">
            <w:pPr>
              <w:pStyle w:val="Texto"/>
              <w:tabs>
                <w:tab w:val="decimal" w:pos="1266"/>
              </w:tabs>
              <w:overflowPunct/>
              <w:autoSpaceDE/>
              <w:autoSpaceDN/>
              <w:adjustRightInd/>
              <w:textAlignment w:val="auto"/>
            </w:pPr>
            <w:r w:rsidRPr="0005012E">
              <w:t>30.39</w:t>
            </w:r>
            <w:r w:rsidR="00A85571">
              <w:t>3</w:t>
            </w:r>
          </w:p>
        </w:tc>
        <w:tc>
          <w:tcPr>
            <w:tcW w:w="126" w:type="dxa"/>
            <w:vAlign w:val="top"/>
          </w:tcPr>
          <w:p w14:paraId="4F1BB439" w14:textId="77777777" w:rsidR="002228B4" w:rsidRPr="0074218C" w:rsidRDefault="002228B4" w:rsidP="002228B4">
            <w:pPr>
              <w:pStyle w:val="Texto"/>
            </w:pPr>
          </w:p>
        </w:tc>
        <w:tc>
          <w:tcPr>
            <w:tcW w:w="1395" w:type="dxa"/>
          </w:tcPr>
          <w:p w14:paraId="74DDE11F" w14:textId="06CA0CAD" w:rsidR="002228B4" w:rsidRPr="0074218C" w:rsidRDefault="002228B4" w:rsidP="002228B4">
            <w:pPr>
              <w:pStyle w:val="Texto"/>
              <w:tabs>
                <w:tab w:val="decimal" w:pos="1266"/>
              </w:tabs>
              <w:overflowPunct/>
              <w:autoSpaceDE/>
              <w:autoSpaceDN/>
              <w:adjustRightInd/>
              <w:textAlignment w:val="auto"/>
            </w:pPr>
            <w:r w:rsidRPr="002228B4">
              <w:t>270.846</w:t>
            </w:r>
          </w:p>
        </w:tc>
      </w:tr>
      <w:tr w:rsidR="002228B4" w:rsidRPr="0074218C" w14:paraId="3A96D948" w14:textId="77777777" w:rsidTr="00224249">
        <w:tc>
          <w:tcPr>
            <w:tcW w:w="6660" w:type="dxa"/>
            <w:vAlign w:val="top"/>
          </w:tcPr>
          <w:p w14:paraId="7BB20B14" w14:textId="77777777" w:rsidR="002228B4" w:rsidRPr="0074218C" w:rsidRDefault="002228B4" w:rsidP="002228B4">
            <w:pPr>
              <w:pStyle w:val="Texto"/>
              <w:jc w:val="left"/>
            </w:pPr>
            <w:r w:rsidRPr="006E7484">
              <w:t>Amortizaciones</w:t>
            </w:r>
          </w:p>
        </w:tc>
        <w:tc>
          <w:tcPr>
            <w:tcW w:w="1467" w:type="dxa"/>
            <w:vAlign w:val="top"/>
          </w:tcPr>
          <w:p w14:paraId="786008A8" w14:textId="7452BDCA" w:rsidR="002228B4" w:rsidRPr="0074218C" w:rsidRDefault="0005012E" w:rsidP="002228B4">
            <w:pPr>
              <w:pStyle w:val="Texto"/>
              <w:tabs>
                <w:tab w:val="decimal" w:pos="1266"/>
              </w:tabs>
              <w:overflowPunct/>
              <w:autoSpaceDE/>
              <w:autoSpaceDN/>
              <w:adjustRightInd/>
              <w:textAlignment w:val="auto"/>
            </w:pPr>
            <w:r w:rsidRPr="0005012E">
              <w:t>(136.978)</w:t>
            </w:r>
          </w:p>
        </w:tc>
        <w:tc>
          <w:tcPr>
            <w:tcW w:w="126" w:type="dxa"/>
            <w:vAlign w:val="top"/>
          </w:tcPr>
          <w:p w14:paraId="173901C1" w14:textId="77777777" w:rsidR="002228B4" w:rsidRPr="0074218C" w:rsidRDefault="002228B4" w:rsidP="002228B4">
            <w:pPr>
              <w:pStyle w:val="Texto"/>
            </w:pPr>
          </w:p>
        </w:tc>
        <w:tc>
          <w:tcPr>
            <w:tcW w:w="1395" w:type="dxa"/>
          </w:tcPr>
          <w:p w14:paraId="0105122C" w14:textId="1054F7FB" w:rsidR="002228B4" w:rsidRPr="0074218C" w:rsidRDefault="002228B4" w:rsidP="002228B4">
            <w:pPr>
              <w:pStyle w:val="Texto"/>
              <w:tabs>
                <w:tab w:val="decimal" w:pos="1266"/>
              </w:tabs>
              <w:overflowPunct/>
              <w:autoSpaceDE/>
              <w:autoSpaceDN/>
              <w:adjustRightInd/>
              <w:textAlignment w:val="auto"/>
            </w:pPr>
            <w:r w:rsidRPr="002228B4">
              <w:t>(554.911)</w:t>
            </w:r>
          </w:p>
        </w:tc>
      </w:tr>
      <w:tr w:rsidR="002228B4" w:rsidRPr="0074218C" w14:paraId="50F17E93" w14:textId="77777777" w:rsidTr="00224249">
        <w:tc>
          <w:tcPr>
            <w:tcW w:w="6660" w:type="dxa"/>
            <w:vAlign w:val="top"/>
          </w:tcPr>
          <w:p w14:paraId="481A7AF2" w14:textId="77777777" w:rsidR="002228B4" w:rsidRPr="00CF7BE4" w:rsidRDefault="002228B4" w:rsidP="002228B4">
            <w:pPr>
              <w:pStyle w:val="Texto"/>
              <w:jc w:val="left"/>
              <w:rPr>
                <w:b/>
                <w:bCs/>
              </w:rPr>
            </w:pPr>
            <w:r w:rsidRPr="00CF7BE4">
              <w:rPr>
                <w:b/>
                <w:bCs/>
              </w:rPr>
              <w:t>Saldo al cierre</w:t>
            </w:r>
          </w:p>
        </w:tc>
        <w:tc>
          <w:tcPr>
            <w:tcW w:w="1467" w:type="dxa"/>
            <w:tcBorders>
              <w:top w:val="single" w:sz="6" w:space="0" w:color="auto"/>
              <w:bottom w:val="double" w:sz="6" w:space="0" w:color="auto"/>
            </w:tcBorders>
            <w:vAlign w:val="top"/>
          </w:tcPr>
          <w:p w14:paraId="3AEB6869" w14:textId="4DAC0F28" w:rsidR="002228B4" w:rsidRPr="005C7474" w:rsidRDefault="0005012E" w:rsidP="002228B4">
            <w:pPr>
              <w:pStyle w:val="Texto"/>
              <w:tabs>
                <w:tab w:val="decimal" w:pos="1266"/>
              </w:tabs>
              <w:overflowPunct/>
              <w:autoSpaceDE/>
              <w:autoSpaceDN/>
              <w:adjustRightInd/>
              <w:textAlignment w:val="auto"/>
              <w:rPr>
                <w:b/>
              </w:rPr>
            </w:pPr>
            <w:r w:rsidRPr="0005012E">
              <w:rPr>
                <w:b/>
              </w:rPr>
              <w:t>1.525.90</w:t>
            </w:r>
            <w:r w:rsidR="00A85571">
              <w:rPr>
                <w:b/>
              </w:rPr>
              <w:t>3</w:t>
            </w:r>
          </w:p>
        </w:tc>
        <w:tc>
          <w:tcPr>
            <w:tcW w:w="126" w:type="dxa"/>
            <w:vAlign w:val="top"/>
          </w:tcPr>
          <w:p w14:paraId="74115D75" w14:textId="77777777" w:rsidR="002228B4" w:rsidRPr="005C7474" w:rsidRDefault="002228B4" w:rsidP="002228B4">
            <w:pPr>
              <w:pStyle w:val="Texto"/>
              <w:rPr>
                <w:b/>
              </w:rPr>
            </w:pPr>
          </w:p>
        </w:tc>
        <w:tc>
          <w:tcPr>
            <w:tcW w:w="1395" w:type="dxa"/>
            <w:tcBorders>
              <w:top w:val="single" w:sz="6" w:space="0" w:color="auto"/>
              <w:bottom w:val="double" w:sz="6" w:space="0" w:color="auto"/>
            </w:tcBorders>
          </w:tcPr>
          <w:p w14:paraId="593B3F1F" w14:textId="26BA1554" w:rsidR="002228B4" w:rsidRPr="002228B4" w:rsidRDefault="002228B4" w:rsidP="002228B4">
            <w:pPr>
              <w:pStyle w:val="Texto"/>
              <w:tabs>
                <w:tab w:val="decimal" w:pos="1266"/>
              </w:tabs>
              <w:overflowPunct/>
              <w:autoSpaceDE/>
              <w:autoSpaceDN/>
              <w:adjustRightInd/>
              <w:textAlignment w:val="auto"/>
              <w:rPr>
                <w:b/>
                <w:bCs/>
              </w:rPr>
            </w:pPr>
            <w:r w:rsidRPr="002228B4">
              <w:rPr>
                <w:b/>
                <w:bCs/>
              </w:rPr>
              <w:t>1.632.488</w:t>
            </w:r>
          </w:p>
        </w:tc>
      </w:tr>
      <w:tr w:rsidR="000B7E90" w:rsidRPr="00651469" w14:paraId="34F706BB" w14:textId="77777777" w:rsidTr="00651469">
        <w:trPr>
          <w:trHeight w:val="23"/>
        </w:trPr>
        <w:tc>
          <w:tcPr>
            <w:tcW w:w="6660" w:type="dxa"/>
          </w:tcPr>
          <w:p w14:paraId="0B913815" w14:textId="77777777" w:rsidR="000B7E90" w:rsidRPr="00651469" w:rsidRDefault="000B7E90" w:rsidP="00651469">
            <w:pPr>
              <w:pStyle w:val="Texto"/>
              <w:jc w:val="left"/>
            </w:pPr>
          </w:p>
        </w:tc>
        <w:tc>
          <w:tcPr>
            <w:tcW w:w="1467" w:type="dxa"/>
          </w:tcPr>
          <w:p w14:paraId="5D213C0B" w14:textId="77777777" w:rsidR="000B7E90" w:rsidRPr="00651469" w:rsidRDefault="000B7E90" w:rsidP="000B7E90">
            <w:pPr>
              <w:pStyle w:val="Texto"/>
              <w:tabs>
                <w:tab w:val="decimal" w:pos="1266"/>
              </w:tabs>
              <w:overflowPunct/>
              <w:autoSpaceDE/>
              <w:autoSpaceDN/>
              <w:adjustRightInd/>
              <w:textAlignment w:val="auto"/>
            </w:pPr>
          </w:p>
        </w:tc>
        <w:tc>
          <w:tcPr>
            <w:tcW w:w="126" w:type="dxa"/>
          </w:tcPr>
          <w:p w14:paraId="5F095799" w14:textId="77777777" w:rsidR="000B7E90" w:rsidRPr="00651469" w:rsidRDefault="000B7E90" w:rsidP="000B7E90">
            <w:pPr>
              <w:pStyle w:val="Texto"/>
            </w:pPr>
          </w:p>
        </w:tc>
        <w:tc>
          <w:tcPr>
            <w:tcW w:w="1395" w:type="dxa"/>
          </w:tcPr>
          <w:p w14:paraId="04726E1D" w14:textId="77777777" w:rsidR="000B7E90" w:rsidRPr="00651469" w:rsidRDefault="000B7E90" w:rsidP="000B7E90">
            <w:pPr>
              <w:pStyle w:val="Texto"/>
              <w:tabs>
                <w:tab w:val="decimal" w:pos="1266"/>
              </w:tabs>
              <w:overflowPunct/>
              <w:autoSpaceDE/>
              <w:autoSpaceDN/>
              <w:adjustRightInd/>
              <w:textAlignment w:val="auto"/>
            </w:pPr>
          </w:p>
        </w:tc>
      </w:tr>
      <w:tr w:rsidR="000B7E90" w:rsidRPr="0074218C" w14:paraId="3DBA5CD5" w14:textId="77777777" w:rsidTr="00A54F22">
        <w:tc>
          <w:tcPr>
            <w:tcW w:w="6660" w:type="dxa"/>
            <w:vAlign w:val="top"/>
          </w:tcPr>
          <w:p w14:paraId="03CA169E" w14:textId="77777777" w:rsidR="000B7E90" w:rsidRPr="00651469" w:rsidRDefault="000B7E90" w:rsidP="000B7E90">
            <w:pPr>
              <w:pStyle w:val="Texto"/>
              <w:jc w:val="left"/>
            </w:pPr>
            <w:r w:rsidRPr="00804C45">
              <w:t>Deudas por arrendamientos:</w:t>
            </w:r>
          </w:p>
        </w:tc>
        <w:tc>
          <w:tcPr>
            <w:tcW w:w="1467" w:type="dxa"/>
            <w:vAlign w:val="top"/>
          </w:tcPr>
          <w:p w14:paraId="7AD26756" w14:textId="77777777" w:rsidR="000B7E90" w:rsidRPr="0074218C" w:rsidRDefault="000B7E90" w:rsidP="000B7E90">
            <w:pPr>
              <w:pStyle w:val="Texto"/>
              <w:tabs>
                <w:tab w:val="decimal" w:pos="1266"/>
              </w:tabs>
              <w:overflowPunct/>
              <w:autoSpaceDE/>
              <w:autoSpaceDN/>
              <w:adjustRightInd/>
              <w:textAlignment w:val="auto"/>
              <w:rPr>
                <w:b/>
              </w:rPr>
            </w:pPr>
          </w:p>
        </w:tc>
        <w:tc>
          <w:tcPr>
            <w:tcW w:w="126" w:type="dxa"/>
            <w:vAlign w:val="top"/>
          </w:tcPr>
          <w:p w14:paraId="74D35A6E" w14:textId="77777777" w:rsidR="000B7E90" w:rsidRPr="0074218C" w:rsidRDefault="000B7E90" w:rsidP="000B7E90">
            <w:pPr>
              <w:pStyle w:val="Texto"/>
              <w:rPr>
                <w:b/>
              </w:rPr>
            </w:pPr>
          </w:p>
        </w:tc>
        <w:tc>
          <w:tcPr>
            <w:tcW w:w="1395" w:type="dxa"/>
            <w:vAlign w:val="top"/>
          </w:tcPr>
          <w:p w14:paraId="6B412877" w14:textId="77777777" w:rsidR="000B7E90" w:rsidRPr="0074218C" w:rsidRDefault="000B7E90" w:rsidP="000B7E90">
            <w:pPr>
              <w:pStyle w:val="Texto"/>
              <w:tabs>
                <w:tab w:val="decimal" w:pos="1266"/>
              </w:tabs>
              <w:overflowPunct/>
              <w:autoSpaceDE/>
              <w:autoSpaceDN/>
              <w:adjustRightInd/>
              <w:textAlignment w:val="auto"/>
              <w:rPr>
                <w:b/>
              </w:rPr>
            </w:pPr>
          </w:p>
        </w:tc>
      </w:tr>
      <w:tr w:rsidR="002228B4" w:rsidRPr="0074218C" w14:paraId="5362B8E2" w14:textId="77777777" w:rsidTr="002D3E3B">
        <w:tc>
          <w:tcPr>
            <w:tcW w:w="6660" w:type="dxa"/>
            <w:vAlign w:val="top"/>
          </w:tcPr>
          <w:p w14:paraId="31883E1B" w14:textId="77777777" w:rsidR="002228B4" w:rsidRPr="00CF7BE4" w:rsidRDefault="002228B4" w:rsidP="002228B4">
            <w:pPr>
              <w:pStyle w:val="Texto"/>
              <w:jc w:val="left"/>
              <w:rPr>
                <w:b/>
                <w:bCs/>
              </w:rPr>
            </w:pPr>
            <w:r w:rsidRPr="00CF7BE4">
              <w:rPr>
                <w:b/>
                <w:bCs/>
              </w:rPr>
              <w:t>Saldo al inicio</w:t>
            </w:r>
          </w:p>
        </w:tc>
        <w:tc>
          <w:tcPr>
            <w:tcW w:w="1467" w:type="dxa"/>
            <w:vAlign w:val="top"/>
          </w:tcPr>
          <w:p w14:paraId="52C36CC5" w14:textId="52C9CB8D" w:rsidR="002228B4" w:rsidRPr="005C7474" w:rsidRDefault="0005012E" w:rsidP="002228B4">
            <w:pPr>
              <w:pStyle w:val="Texto"/>
              <w:tabs>
                <w:tab w:val="decimal" w:pos="1266"/>
              </w:tabs>
              <w:overflowPunct/>
              <w:autoSpaceDE/>
              <w:autoSpaceDN/>
              <w:adjustRightInd/>
              <w:textAlignment w:val="auto"/>
              <w:rPr>
                <w:b/>
                <w:bCs/>
              </w:rPr>
            </w:pPr>
            <w:r w:rsidRPr="0005012E">
              <w:rPr>
                <w:b/>
                <w:bCs/>
              </w:rPr>
              <w:t>1.349.477</w:t>
            </w:r>
          </w:p>
        </w:tc>
        <w:tc>
          <w:tcPr>
            <w:tcW w:w="126" w:type="dxa"/>
            <w:vAlign w:val="top"/>
          </w:tcPr>
          <w:p w14:paraId="2E30AF0A" w14:textId="77777777" w:rsidR="002228B4" w:rsidRPr="005C7474" w:rsidRDefault="002228B4" w:rsidP="002228B4">
            <w:pPr>
              <w:pStyle w:val="Texto"/>
              <w:rPr>
                <w:b/>
                <w:bCs/>
              </w:rPr>
            </w:pPr>
          </w:p>
        </w:tc>
        <w:tc>
          <w:tcPr>
            <w:tcW w:w="1395" w:type="dxa"/>
          </w:tcPr>
          <w:p w14:paraId="1CB7D492" w14:textId="2331726D" w:rsidR="002228B4" w:rsidRPr="002228B4" w:rsidRDefault="002228B4" w:rsidP="002228B4">
            <w:pPr>
              <w:pStyle w:val="Texto"/>
              <w:tabs>
                <w:tab w:val="decimal" w:pos="1266"/>
              </w:tabs>
              <w:overflowPunct/>
              <w:autoSpaceDE/>
              <w:autoSpaceDN/>
              <w:adjustRightInd/>
              <w:textAlignment w:val="auto"/>
              <w:rPr>
                <w:b/>
                <w:bCs/>
              </w:rPr>
            </w:pPr>
            <w:r w:rsidRPr="002228B4">
              <w:rPr>
                <w:b/>
                <w:bCs/>
              </w:rPr>
              <w:t>1.520.127</w:t>
            </w:r>
          </w:p>
        </w:tc>
      </w:tr>
      <w:tr w:rsidR="002228B4" w:rsidRPr="0074218C" w14:paraId="51ECFEDD" w14:textId="77777777" w:rsidTr="002D3E3B">
        <w:tc>
          <w:tcPr>
            <w:tcW w:w="6660" w:type="dxa"/>
            <w:vAlign w:val="top"/>
          </w:tcPr>
          <w:p w14:paraId="0D5B99C2" w14:textId="77777777" w:rsidR="002228B4" w:rsidRPr="0074218C" w:rsidRDefault="002228B4" w:rsidP="002228B4">
            <w:pPr>
              <w:pStyle w:val="Texto"/>
              <w:jc w:val="left"/>
            </w:pPr>
            <w:r w:rsidRPr="00804C45">
              <w:t>Actualizaciones financieras</w:t>
            </w:r>
          </w:p>
        </w:tc>
        <w:tc>
          <w:tcPr>
            <w:tcW w:w="1467" w:type="dxa"/>
            <w:vAlign w:val="top"/>
          </w:tcPr>
          <w:p w14:paraId="0E267149" w14:textId="2292B664" w:rsidR="002228B4" w:rsidRPr="0074218C" w:rsidRDefault="0005012E" w:rsidP="002228B4">
            <w:pPr>
              <w:pStyle w:val="Texto"/>
              <w:tabs>
                <w:tab w:val="decimal" w:pos="1266"/>
              </w:tabs>
              <w:overflowPunct/>
              <w:autoSpaceDE/>
              <w:autoSpaceDN/>
              <w:adjustRightInd/>
              <w:textAlignment w:val="auto"/>
            </w:pPr>
            <w:r w:rsidRPr="0005012E">
              <w:t>385.048</w:t>
            </w:r>
          </w:p>
        </w:tc>
        <w:tc>
          <w:tcPr>
            <w:tcW w:w="126" w:type="dxa"/>
            <w:vAlign w:val="top"/>
          </w:tcPr>
          <w:p w14:paraId="73D4ADC5" w14:textId="77777777" w:rsidR="002228B4" w:rsidRPr="0074218C" w:rsidRDefault="002228B4" w:rsidP="002228B4">
            <w:pPr>
              <w:pStyle w:val="Texto"/>
            </w:pPr>
          </w:p>
        </w:tc>
        <w:tc>
          <w:tcPr>
            <w:tcW w:w="1395" w:type="dxa"/>
          </w:tcPr>
          <w:p w14:paraId="411B5DDF" w14:textId="3AFF88E1" w:rsidR="002228B4" w:rsidRPr="0074218C" w:rsidRDefault="002228B4" w:rsidP="002228B4">
            <w:pPr>
              <w:pStyle w:val="Texto"/>
              <w:tabs>
                <w:tab w:val="decimal" w:pos="1266"/>
              </w:tabs>
              <w:overflowPunct/>
              <w:autoSpaceDE/>
              <w:autoSpaceDN/>
              <w:adjustRightInd/>
              <w:textAlignment w:val="auto"/>
            </w:pPr>
            <w:r w:rsidRPr="002228B4">
              <w:t>508.156</w:t>
            </w:r>
          </w:p>
        </w:tc>
      </w:tr>
      <w:tr w:rsidR="002228B4" w:rsidRPr="0074218C" w14:paraId="00459A8A" w14:textId="77777777" w:rsidTr="002D3E3B">
        <w:tc>
          <w:tcPr>
            <w:tcW w:w="6660" w:type="dxa"/>
            <w:vAlign w:val="top"/>
          </w:tcPr>
          <w:p w14:paraId="0BFA4FBC" w14:textId="77777777" w:rsidR="002228B4" w:rsidRPr="006E7484" w:rsidRDefault="002228B4" w:rsidP="002228B4">
            <w:pPr>
              <w:pStyle w:val="Texto"/>
              <w:jc w:val="left"/>
            </w:pPr>
            <w:r w:rsidRPr="00804C45">
              <w:t>Pagos</w:t>
            </w:r>
          </w:p>
        </w:tc>
        <w:tc>
          <w:tcPr>
            <w:tcW w:w="1467" w:type="dxa"/>
            <w:vAlign w:val="top"/>
          </w:tcPr>
          <w:p w14:paraId="1CD1A4E8" w14:textId="716BEFD2" w:rsidR="002228B4" w:rsidRPr="0074218C" w:rsidRDefault="0005012E" w:rsidP="002228B4">
            <w:pPr>
              <w:pStyle w:val="Texto"/>
              <w:tabs>
                <w:tab w:val="decimal" w:pos="1266"/>
              </w:tabs>
            </w:pPr>
            <w:r w:rsidRPr="0005012E">
              <w:t>(103.961)</w:t>
            </w:r>
          </w:p>
        </w:tc>
        <w:tc>
          <w:tcPr>
            <w:tcW w:w="126" w:type="dxa"/>
            <w:vAlign w:val="top"/>
          </w:tcPr>
          <w:p w14:paraId="31B0284E" w14:textId="77777777" w:rsidR="002228B4" w:rsidRPr="0074218C" w:rsidRDefault="002228B4" w:rsidP="002228B4">
            <w:pPr>
              <w:pStyle w:val="Texto"/>
            </w:pPr>
          </w:p>
        </w:tc>
        <w:tc>
          <w:tcPr>
            <w:tcW w:w="1395" w:type="dxa"/>
          </w:tcPr>
          <w:p w14:paraId="4E0711E0" w14:textId="7832EBF0" w:rsidR="002228B4" w:rsidRPr="00C4535A" w:rsidRDefault="002228B4" w:rsidP="002228B4">
            <w:pPr>
              <w:pStyle w:val="Texto"/>
              <w:tabs>
                <w:tab w:val="decimal" w:pos="1266"/>
              </w:tabs>
            </w:pPr>
            <w:r w:rsidRPr="002228B4">
              <w:t>(375.751)</w:t>
            </w:r>
          </w:p>
        </w:tc>
      </w:tr>
      <w:tr w:rsidR="002228B4" w:rsidRPr="0074218C" w14:paraId="115EC7B7" w14:textId="77777777" w:rsidTr="002D3E3B">
        <w:tc>
          <w:tcPr>
            <w:tcW w:w="6660" w:type="dxa"/>
            <w:vAlign w:val="top"/>
          </w:tcPr>
          <w:p w14:paraId="094663A6" w14:textId="77777777" w:rsidR="002228B4" w:rsidRPr="006E7484" w:rsidRDefault="002228B4" w:rsidP="002228B4">
            <w:pPr>
              <w:pStyle w:val="Texto"/>
              <w:jc w:val="left"/>
            </w:pPr>
            <w:r w:rsidRPr="00804C45">
              <w:t>Altas</w:t>
            </w:r>
          </w:p>
        </w:tc>
        <w:tc>
          <w:tcPr>
            <w:tcW w:w="1467" w:type="dxa"/>
            <w:vAlign w:val="top"/>
          </w:tcPr>
          <w:p w14:paraId="6C697DAB" w14:textId="5486E47F" w:rsidR="002228B4" w:rsidRPr="0074218C" w:rsidRDefault="0005012E" w:rsidP="002228B4">
            <w:pPr>
              <w:pStyle w:val="Texto"/>
              <w:tabs>
                <w:tab w:val="decimal" w:pos="1266"/>
              </w:tabs>
            </w:pPr>
            <w:r w:rsidRPr="0005012E">
              <w:t>30.39</w:t>
            </w:r>
            <w:r w:rsidR="005E2D15">
              <w:t>3</w:t>
            </w:r>
          </w:p>
        </w:tc>
        <w:tc>
          <w:tcPr>
            <w:tcW w:w="126" w:type="dxa"/>
            <w:vAlign w:val="top"/>
          </w:tcPr>
          <w:p w14:paraId="2606F157" w14:textId="77777777" w:rsidR="002228B4" w:rsidRPr="0074218C" w:rsidRDefault="002228B4" w:rsidP="002228B4">
            <w:pPr>
              <w:pStyle w:val="Texto"/>
            </w:pPr>
          </w:p>
        </w:tc>
        <w:tc>
          <w:tcPr>
            <w:tcW w:w="1395" w:type="dxa"/>
          </w:tcPr>
          <w:p w14:paraId="73655445" w14:textId="54924BF9" w:rsidR="002228B4" w:rsidRPr="00C4535A" w:rsidRDefault="002228B4" w:rsidP="002228B4">
            <w:pPr>
              <w:pStyle w:val="Texto"/>
              <w:tabs>
                <w:tab w:val="decimal" w:pos="1266"/>
              </w:tabs>
            </w:pPr>
            <w:r w:rsidRPr="002228B4">
              <w:t>270.846</w:t>
            </w:r>
          </w:p>
        </w:tc>
      </w:tr>
      <w:tr w:rsidR="002228B4" w:rsidRPr="0074218C" w14:paraId="42A5EBD2" w14:textId="77777777" w:rsidTr="002D3E3B">
        <w:tc>
          <w:tcPr>
            <w:tcW w:w="6660" w:type="dxa"/>
            <w:vAlign w:val="top"/>
          </w:tcPr>
          <w:p w14:paraId="7C2079A4" w14:textId="77777777" w:rsidR="002228B4" w:rsidRPr="0074218C" w:rsidRDefault="002228B4" w:rsidP="002228B4">
            <w:pPr>
              <w:pStyle w:val="Texto"/>
              <w:jc w:val="left"/>
            </w:pPr>
            <w:r w:rsidRPr="00804C45">
              <w:t xml:space="preserve">Efecto </w:t>
            </w:r>
            <w:proofErr w:type="spellStart"/>
            <w:r w:rsidRPr="00804C45">
              <w:t>reexpresión</w:t>
            </w:r>
            <w:proofErr w:type="spellEnd"/>
            <w:r w:rsidRPr="00804C45">
              <w:t xml:space="preserve"> a moneda constante</w:t>
            </w:r>
          </w:p>
        </w:tc>
        <w:tc>
          <w:tcPr>
            <w:tcW w:w="1467" w:type="dxa"/>
            <w:vAlign w:val="top"/>
          </w:tcPr>
          <w:p w14:paraId="04E77155" w14:textId="29A1D8CE" w:rsidR="002228B4" w:rsidRPr="0074218C" w:rsidRDefault="0005012E" w:rsidP="002228B4">
            <w:pPr>
              <w:pStyle w:val="Texto"/>
              <w:tabs>
                <w:tab w:val="decimal" w:pos="1266"/>
              </w:tabs>
              <w:overflowPunct/>
              <w:autoSpaceDE/>
              <w:autoSpaceDN/>
              <w:adjustRightInd/>
              <w:textAlignment w:val="auto"/>
            </w:pPr>
            <w:r w:rsidRPr="0005012E">
              <w:t>(418.29</w:t>
            </w:r>
            <w:r w:rsidR="005E2D15">
              <w:t>2</w:t>
            </w:r>
            <w:r w:rsidRPr="0005012E">
              <w:t>)</w:t>
            </w:r>
          </w:p>
        </w:tc>
        <w:tc>
          <w:tcPr>
            <w:tcW w:w="126" w:type="dxa"/>
            <w:vAlign w:val="top"/>
          </w:tcPr>
          <w:p w14:paraId="3DF37AF5" w14:textId="77777777" w:rsidR="002228B4" w:rsidRPr="0074218C" w:rsidRDefault="002228B4" w:rsidP="002228B4">
            <w:pPr>
              <w:pStyle w:val="Texto"/>
            </w:pPr>
          </w:p>
        </w:tc>
        <w:tc>
          <w:tcPr>
            <w:tcW w:w="1395" w:type="dxa"/>
          </w:tcPr>
          <w:p w14:paraId="40C0E1DE" w14:textId="0B797DFB" w:rsidR="002228B4" w:rsidRPr="0074218C" w:rsidRDefault="002228B4" w:rsidP="002228B4">
            <w:pPr>
              <w:pStyle w:val="Texto"/>
              <w:tabs>
                <w:tab w:val="decimal" w:pos="1266"/>
              </w:tabs>
              <w:overflowPunct/>
              <w:autoSpaceDE/>
              <w:autoSpaceDN/>
              <w:adjustRightInd/>
              <w:textAlignment w:val="auto"/>
            </w:pPr>
            <w:r w:rsidRPr="002228B4">
              <w:t>(573.901)</w:t>
            </w:r>
          </w:p>
        </w:tc>
      </w:tr>
      <w:tr w:rsidR="002228B4" w:rsidRPr="0074218C" w14:paraId="5F695738" w14:textId="77777777" w:rsidTr="002D3E3B">
        <w:tc>
          <w:tcPr>
            <w:tcW w:w="6660" w:type="dxa"/>
            <w:vAlign w:val="top"/>
          </w:tcPr>
          <w:p w14:paraId="7254BFE3" w14:textId="77777777" w:rsidR="002228B4" w:rsidRPr="00CF7BE4" w:rsidRDefault="002228B4" w:rsidP="002228B4">
            <w:pPr>
              <w:pStyle w:val="Texto"/>
              <w:jc w:val="left"/>
              <w:rPr>
                <w:b/>
                <w:bCs/>
              </w:rPr>
            </w:pPr>
            <w:r w:rsidRPr="00CF7BE4">
              <w:rPr>
                <w:b/>
                <w:bCs/>
              </w:rPr>
              <w:t>Saldo al cierre</w:t>
            </w:r>
          </w:p>
        </w:tc>
        <w:tc>
          <w:tcPr>
            <w:tcW w:w="1467" w:type="dxa"/>
            <w:tcBorders>
              <w:top w:val="single" w:sz="6" w:space="0" w:color="auto"/>
              <w:bottom w:val="double" w:sz="6" w:space="0" w:color="auto"/>
            </w:tcBorders>
            <w:vAlign w:val="top"/>
          </w:tcPr>
          <w:p w14:paraId="3852572F" w14:textId="68316CAD" w:rsidR="002228B4" w:rsidRPr="005C7474" w:rsidRDefault="0005012E" w:rsidP="002228B4">
            <w:pPr>
              <w:pStyle w:val="Texto"/>
              <w:tabs>
                <w:tab w:val="decimal" w:pos="1266"/>
              </w:tabs>
              <w:overflowPunct/>
              <w:autoSpaceDE/>
              <w:autoSpaceDN/>
              <w:adjustRightInd/>
              <w:textAlignment w:val="auto"/>
              <w:rPr>
                <w:b/>
              </w:rPr>
            </w:pPr>
            <w:r w:rsidRPr="0005012E">
              <w:rPr>
                <w:b/>
              </w:rPr>
              <w:t>1.242.665</w:t>
            </w:r>
          </w:p>
        </w:tc>
        <w:tc>
          <w:tcPr>
            <w:tcW w:w="126" w:type="dxa"/>
            <w:vAlign w:val="top"/>
          </w:tcPr>
          <w:p w14:paraId="49E77952" w14:textId="77777777" w:rsidR="002228B4" w:rsidRPr="005C7474" w:rsidRDefault="002228B4" w:rsidP="002228B4">
            <w:pPr>
              <w:pStyle w:val="Texto"/>
              <w:rPr>
                <w:b/>
              </w:rPr>
            </w:pPr>
          </w:p>
        </w:tc>
        <w:tc>
          <w:tcPr>
            <w:tcW w:w="1395" w:type="dxa"/>
            <w:tcBorders>
              <w:top w:val="single" w:sz="6" w:space="0" w:color="auto"/>
              <w:bottom w:val="double" w:sz="6" w:space="0" w:color="auto"/>
            </w:tcBorders>
          </w:tcPr>
          <w:p w14:paraId="5026110F" w14:textId="4EE2B696" w:rsidR="002228B4" w:rsidRPr="002228B4" w:rsidRDefault="002228B4" w:rsidP="002228B4">
            <w:pPr>
              <w:pStyle w:val="Texto"/>
              <w:tabs>
                <w:tab w:val="decimal" w:pos="1266"/>
              </w:tabs>
              <w:overflowPunct/>
              <w:autoSpaceDE/>
              <w:autoSpaceDN/>
              <w:adjustRightInd/>
              <w:textAlignment w:val="auto"/>
              <w:rPr>
                <w:b/>
                <w:bCs/>
              </w:rPr>
            </w:pPr>
            <w:r w:rsidRPr="002228B4">
              <w:rPr>
                <w:b/>
                <w:bCs/>
              </w:rPr>
              <w:t>1.349.477</w:t>
            </w:r>
          </w:p>
        </w:tc>
      </w:tr>
    </w:tbl>
    <w:p w14:paraId="1024DB86" w14:textId="71065727" w:rsidR="00D43A6F" w:rsidRDefault="00D43A6F" w:rsidP="002441DE">
      <w:pPr>
        <w:pStyle w:val="Texto"/>
      </w:pPr>
    </w:p>
    <w:p w14:paraId="1B4A6B35" w14:textId="3EFB1EF0" w:rsidR="00CE055B" w:rsidRDefault="00CE055B" w:rsidP="002441DE">
      <w:pPr>
        <w:pStyle w:val="Texto"/>
      </w:pPr>
      <w:r>
        <w:br w:type="page"/>
      </w:r>
    </w:p>
    <w:p w14:paraId="42DEA4E5" w14:textId="77777777" w:rsidR="00D43A6F" w:rsidRPr="0058456E" w:rsidRDefault="00D43A6F" w:rsidP="002441DE">
      <w:pPr>
        <w:pStyle w:val="Texto"/>
      </w:pPr>
    </w:p>
    <w:p w14:paraId="36B790F5" w14:textId="53A1D5BF" w:rsidR="00667CED" w:rsidRPr="00761B80" w:rsidRDefault="00E17594" w:rsidP="006F397F">
      <w:pPr>
        <w:pStyle w:val="Ttulonota"/>
        <w:numPr>
          <w:ilvl w:val="0"/>
          <w:numId w:val="8"/>
        </w:numPr>
      </w:pPr>
      <w:r w:rsidRPr="00761B80">
        <w:t>ACTIVOS BIOLOGICOS E INVENTARIOS</w:t>
      </w:r>
      <w:r w:rsidR="00667CED" w:rsidRPr="00761B80">
        <w:t xml:space="preserve"> </w:t>
      </w:r>
    </w:p>
    <w:p w14:paraId="749B6970" w14:textId="7D66AF83" w:rsidR="0034721F" w:rsidRDefault="0034721F" w:rsidP="0025784F">
      <w:pPr>
        <w:pStyle w:val="Texto"/>
      </w:pPr>
    </w:p>
    <w:p w14:paraId="67683517" w14:textId="548689B5" w:rsidR="00E80155" w:rsidRPr="00E80155" w:rsidRDefault="00E80155" w:rsidP="0073261E">
      <w:pPr>
        <w:pStyle w:val="Texto"/>
        <w:numPr>
          <w:ilvl w:val="0"/>
          <w:numId w:val="42"/>
        </w:numPr>
        <w:rPr>
          <w:b/>
          <w:bCs/>
        </w:rPr>
      </w:pPr>
      <w:r>
        <w:rPr>
          <w:b/>
          <w:bCs/>
        </w:rPr>
        <w:t>Activos biológicos</w:t>
      </w:r>
    </w:p>
    <w:p w14:paraId="093166B3" w14:textId="77777777" w:rsidR="00E80155" w:rsidRPr="005F6CD3" w:rsidRDefault="00E80155" w:rsidP="0025784F">
      <w:pPr>
        <w:pStyle w:val="Texto"/>
      </w:pPr>
    </w:p>
    <w:tbl>
      <w:tblPr>
        <w:tblStyle w:val="TableGrid"/>
        <w:tblW w:w="9630" w:type="dxa"/>
        <w:tblLayout w:type="fixed"/>
        <w:tblLook w:val="04A0" w:firstRow="1" w:lastRow="0" w:firstColumn="1" w:lastColumn="0" w:noHBand="0" w:noVBand="1"/>
      </w:tblPr>
      <w:tblGrid>
        <w:gridCol w:w="6579"/>
        <w:gridCol w:w="1463"/>
        <w:gridCol w:w="148"/>
        <w:gridCol w:w="1440"/>
      </w:tblGrid>
      <w:tr w:rsidR="008933E9" w:rsidRPr="00761B80" w14:paraId="1AC64D27" w14:textId="77777777" w:rsidTr="008933E9">
        <w:tc>
          <w:tcPr>
            <w:tcW w:w="6579" w:type="dxa"/>
          </w:tcPr>
          <w:p w14:paraId="3F7DB87E" w14:textId="77777777" w:rsidR="008933E9" w:rsidRPr="00761B80" w:rsidRDefault="008933E9" w:rsidP="006318AE">
            <w:pPr>
              <w:pStyle w:val="Texto"/>
            </w:pPr>
          </w:p>
        </w:tc>
        <w:tc>
          <w:tcPr>
            <w:tcW w:w="1463" w:type="dxa"/>
            <w:tcBorders>
              <w:bottom w:val="single" w:sz="6" w:space="0" w:color="auto"/>
            </w:tcBorders>
          </w:tcPr>
          <w:p w14:paraId="1B20A08F" w14:textId="4648BC5C" w:rsidR="008933E9" w:rsidRPr="00761B80" w:rsidRDefault="00730E03" w:rsidP="006318AE">
            <w:pPr>
              <w:pStyle w:val="Texto"/>
              <w:jc w:val="center"/>
              <w:rPr>
                <w:b/>
              </w:rPr>
            </w:pPr>
            <w:r>
              <w:rPr>
                <w:b/>
                <w:szCs w:val="18"/>
              </w:rPr>
              <w:t>30/11/2022</w:t>
            </w:r>
          </w:p>
        </w:tc>
        <w:tc>
          <w:tcPr>
            <w:tcW w:w="148" w:type="dxa"/>
          </w:tcPr>
          <w:p w14:paraId="4DBC4BEA" w14:textId="77777777" w:rsidR="008933E9" w:rsidRPr="00761B80" w:rsidRDefault="008933E9" w:rsidP="006318AE">
            <w:pPr>
              <w:pStyle w:val="Texto"/>
            </w:pPr>
          </w:p>
        </w:tc>
        <w:tc>
          <w:tcPr>
            <w:tcW w:w="1440" w:type="dxa"/>
            <w:tcBorders>
              <w:bottom w:val="single" w:sz="6" w:space="0" w:color="auto"/>
            </w:tcBorders>
          </w:tcPr>
          <w:p w14:paraId="4BB9322A" w14:textId="2CB77346" w:rsidR="008933E9" w:rsidRPr="00761B80" w:rsidRDefault="00730E03" w:rsidP="00382B8E">
            <w:pPr>
              <w:pStyle w:val="Texto"/>
              <w:jc w:val="center"/>
              <w:rPr>
                <w:b/>
              </w:rPr>
            </w:pPr>
            <w:r>
              <w:rPr>
                <w:b/>
                <w:szCs w:val="18"/>
              </w:rPr>
              <w:t>31/05/2022</w:t>
            </w:r>
          </w:p>
        </w:tc>
      </w:tr>
      <w:tr w:rsidR="008933E9" w:rsidRPr="00761B80" w14:paraId="6D568DAB" w14:textId="77777777" w:rsidTr="008933E9">
        <w:tc>
          <w:tcPr>
            <w:tcW w:w="6579" w:type="dxa"/>
          </w:tcPr>
          <w:p w14:paraId="448A871E" w14:textId="58CF6095" w:rsidR="008933E9" w:rsidRPr="00E80155" w:rsidRDefault="00E80155" w:rsidP="00E17594">
            <w:pPr>
              <w:pStyle w:val="Texto"/>
              <w:rPr>
                <w:b/>
                <w:bCs/>
              </w:rPr>
            </w:pPr>
            <w:r>
              <w:rPr>
                <w:b/>
                <w:bCs/>
              </w:rPr>
              <w:t>No corrientes</w:t>
            </w:r>
          </w:p>
        </w:tc>
        <w:tc>
          <w:tcPr>
            <w:tcW w:w="1463" w:type="dxa"/>
          </w:tcPr>
          <w:p w14:paraId="51B329D1" w14:textId="77777777" w:rsidR="008933E9" w:rsidRPr="00761B80" w:rsidRDefault="008933E9" w:rsidP="00E17594">
            <w:pPr>
              <w:pStyle w:val="Texto"/>
              <w:tabs>
                <w:tab w:val="decimal" w:pos="1201"/>
              </w:tabs>
            </w:pPr>
          </w:p>
        </w:tc>
        <w:tc>
          <w:tcPr>
            <w:tcW w:w="148" w:type="dxa"/>
          </w:tcPr>
          <w:p w14:paraId="61581183" w14:textId="77777777" w:rsidR="008933E9" w:rsidRPr="00761B80" w:rsidRDefault="008933E9" w:rsidP="00E17594">
            <w:pPr>
              <w:pStyle w:val="Texto"/>
            </w:pPr>
          </w:p>
        </w:tc>
        <w:tc>
          <w:tcPr>
            <w:tcW w:w="1440" w:type="dxa"/>
          </w:tcPr>
          <w:p w14:paraId="0AA4BF96" w14:textId="77777777" w:rsidR="008933E9" w:rsidRPr="00761B80" w:rsidRDefault="008933E9" w:rsidP="0034721F">
            <w:pPr>
              <w:pStyle w:val="Texto"/>
              <w:tabs>
                <w:tab w:val="decimal" w:pos="1212"/>
              </w:tabs>
            </w:pPr>
          </w:p>
        </w:tc>
      </w:tr>
      <w:tr w:rsidR="00E80155" w:rsidRPr="00761B80" w14:paraId="472B9EB2" w14:textId="77777777" w:rsidTr="008933E9">
        <w:tc>
          <w:tcPr>
            <w:tcW w:w="6579" w:type="dxa"/>
          </w:tcPr>
          <w:p w14:paraId="5C912D3F" w14:textId="77777777" w:rsidR="00E80155" w:rsidRPr="00761B80" w:rsidRDefault="00E80155" w:rsidP="00E17594">
            <w:pPr>
              <w:pStyle w:val="Texto"/>
            </w:pPr>
          </w:p>
        </w:tc>
        <w:tc>
          <w:tcPr>
            <w:tcW w:w="1463" w:type="dxa"/>
          </w:tcPr>
          <w:p w14:paraId="4881B5A2" w14:textId="77777777" w:rsidR="00E80155" w:rsidRPr="00761B80" w:rsidRDefault="00E80155" w:rsidP="00E17594">
            <w:pPr>
              <w:pStyle w:val="Texto"/>
              <w:tabs>
                <w:tab w:val="decimal" w:pos="1201"/>
              </w:tabs>
            </w:pPr>
          </w:p>
        </w:tc>
        <w:tc>
          <w:tcPr>
            <w:tcW w:w="148" w:type="dxa"/>
          </w:tcPr>
          <w:p w14:paraId="3321E956" w14:textId="77777777" w:rsidR="00E80155" w:rsidRPr="00761B80" w:rsidRDefault="00E80155" w:rsidP="00E17594">
            <w:pPr>
              <w:pStyle w:val="Texto"/>
            </w:pPr>
          </w:p>
        </w:tc>
        <w:tc>
          <w:tcPr>
            <w:tcW w:w="1440" w:type="dxa"/>
          </w:tcPr>
          <w:p w14:paraId="370147C8" w14:textId="77777777" w:rsidR="00E80155" w:rsidRPr="00761B80" w:rsidRDefault="00E80155" w:rsidP="0034721F">
            <w:pPr>
              <w:pStyle w:val="Texto"/>
              <w:tabs>
                <w:tab w:val="decimal" w:pos="1212"/>
              </w:tabs>
            </w:pPr>
          </w:p>
        </w:tc>
      </w:tr>
      <w:tr w:rsidR="002228B4" w:rsidRPr="00761B80" w14:paraId="05995869" w14:textId="77777777" w:rsidTr="00302BA2">
        <w:tc>
          <w:tcPr>
            <w:tcW w:w="6579" w:type="dxa"/>
          </w:tcPr>
          <w:p w14:paraId="2C85D175" w14:textId="6515F34F" w:rsidR="002228B4" w:rsidRPr="00761B80" w:rsidRDefault="002228B4" w:rsidP="002228B4">
            <w:pPr>
              <w:pStyle w:val="Texto"/>
            </w:pPr>
            <w:r>
              <w:t>En producción: h</w:t>
            </w:r>
            <w:r w:rsidRPr="00761B80">
              <w:t>aciendas</w:t>
            </w:r>
          </w:p>
        </w:tc>
        <w:tc>
          <w:tcPr>
            <w:tcW w:w="1463" w:type="dxa"/>
            <w:vAlign w:val="top"/>
          </w:tcPr>
          <w:p w14:paraId="256FC744" w14:textId="4B232767" w:rsidR="002228B4" w:rsidRPr="0005174D" w:rsidRDefault="0005012E" w:rsidP="002228B4">
            <w:pPr>
              <w:pStyle w:val="Texto"/>
              <w:tabs>
                <w:tab w:val="decimal" w:pos="1201"/>
              </w:tabs>
            </w:pPr>
            <w:r w:rsidRPr="0005012E">
              <w:t>927.347</w:t>
            </w:r>
          </w:p>
        </w:tc>
        <w:tc>
          <w:tcPr>
            <w:tcW w:w="148" w:type="dxa"/>
          </w:tcPr>
          <w:p w14:paraId="4C3C40B6" w14:textId="77777777" w:rsidR="002228B4" w:rsidRPr="00761B80" w:rsidRDefault="002228B4" w:rsidP="002228B4">
            <w:pPr>
              <w:pStyle w:val="Texto"/>
              <w:rPr>
                <w:rFonts w:cs="Arial"/>
                <w:color w:val="000000"/>
              </w:rPr>
            </w:pPr>
          </w:p>
        </w:tc>
        <w:tc>
          <w:tcPr>
            <w:tcW w:w="1440" w:type="dxa"/>
          </w:tcPr>
          <w:p w14:paraId="3E8B6B1F" w14:textId="21F3F992" w:rsidR="002228B4" w:rsidRPr="00371606" w:rsidRDefault="002228B4" w:rsidP="002228B4">
            <w:pPr>
              <w:pStyle w:val="Texto"/>
              <w:tabs>
                <w:tab w:val="decimal" w:pos="1212"/>
              </w:tabs>
            </w:pPr>
            <w:r w:rsidRPr="002228B4">
              <w:t>1.542.575</w:t>
            </w:r>
          </w:p>
        </w:tc>
      </w:tr>
      <w:tr w:rsidR="002228B4" w:rsidRPr="00761B80" w14:paraId="659B4D0B" w14:textId="77777777" w:rsidTr="00302BA2">
        <w:tc>
          <w:tcPr>
            <w:tcW w:w="6579" w:type="dxa"/>
          </w:tcPr>
          <w:p w14:paraId="66E166F2" w14:textId="485089B0" w:rsidR="002228B4" w:rsidRPr="00761B80" w:rsidRDefault="002228B4" w:rsidP="002228B4">
            <w:pPr>
              <w:pStyle w:val="Texto"/>
              <w:rPr>
                <w:b/>
              </w:rPr>
            </w:pPr>
            <w:proofErr w:type="gramStart"/>
            <w:r w:rsidRPr="00761B80">
              <w:rPr>
                <w:b/>
              </w:rPr>
              <w:t>Total</w:t>
            </w:r>
            <w:proofErr w:type="gramEnd"/>
            <w:r w:rsidRPr="00761B80">
              <w:rPr>
                <w:b/>
              </w:rPr>
              <w:t xml:space="preserve"> </w:t>
            </w:r>
            <w:r>
              <w:rPr>
                <w:b/>
              </w:rPr>
              <w:t>a</w:t>
            </w:r>
            <w:r w:rsidRPr="00761B80">
              <w:rPr>
                <w:b/>
              </w:rPr>
              <w:t xml:space="preserve">ctivos biológicos </w:t>
            </w:r>
            <w:r w:rsidR="00F2109C">
              <w:rPr>
                <w:b/>
              </w:rPr>
              <w:t>-</w:t>
            </w:r>
            <w:r w:rsidRPr="00761B80">
              <w:rPr>
                <w:b/>
              </w:rPr>
              <w:t xml:space="preserve"> </w:t>
            </w:r>
            <w:r w:rsidR="00F2109C">
              <w:rPr>
                <w:b/>
              </w:rPr>
              <w:t>N</w:t>
            </w:r>
            <w:r w:rsidRPr="00761B80">
              <w:rPr>
                <w:b/>
              </w:rPr>
              <w:t xml:space="preserve">o </w:t>
            </w:r>
            <w:r>
              <w:rPr>
                <w:b/>
              </w:rPr>
              <w:t>c</w:t>
            </w:r>
            <w:r w:rsidRPr="00761B80">
              <w:rPr>
                <w:b/>
              </w:rPr>
              <w:t>orrientes</w:t>
            </w:r>
          </w:p>
        </w:tc>
        <w:tc>
          <w:tcPr>
            <w:tcW w:w="1463" w:type="dxa"/>
            <w:tcBorders>
              <w:top w:val="single" w:sz="6" w:space="0" w:color="auto"/>
              <w:bottom w:val="double" w:sz="6" w:space="0" w:color="auto"/>
            </w:tcBorders>
            <w:vAlign w:val="top"/>
          </w:tcPr>
          <w:p w14:paraId="107692B3" w14:textId="1EAB6C3E" w:rsidR="002228B4" w:rsidRPr="005C7474" w:rsidRDefault="0005012E" w:rsidP="002228B4">
            <w:pPr>
              <w:pStyle w:val="Texto"/>
              <w:tabs>
                <w:tab w:val="decimal" w:pos="1201"/>
              </w:tabs>
              <w:rPr>
                <w:b/>
                <w:bCs/>
              </w:rPr>
            </w:pPr>
            <w:r w:rsidRPr="0005012E">
              <w:rPr>
                <w:b/>
                <w:bCs/>
              </w:rPr>
              <w:t>927.347</w:t>
            </w:r>
          </w:p>
        </w:tc>
        <w:tc>
          <w:tcPr>
            <w:tcW w:w="148" w:type="dxa"/>
          </w:tcPr>
          <w:p w14:paraId="2FE6A7E2" w14:textId="77777777" w:rsidR="002228B4" w:rsidRPr="005C7474" w:rsidRDefault="002228B4" w:rsidP="002228B4">
            <w:pPr>
              <w:pStyle w:val="Texto"/>
              <w:rPr>
                <w:rFonts w:cs="Arial"/>
                <w:b/>
                <w:bCs/>
                <w:color w:val="000000"/>
              </w:rPr>
            </w:pPr>
          </w:p>
        </w:tc>
        <w:tc>
          <w:tcPr>
            <w:tcW w:w="1440" w:type="dxa"/>
            <w:tcBorders>
              <w:top w:val="single" w:sz="6" w:space="0" w:color="auto"/>
              <w:bottom w:val="double" w:sz="6" w:space="0" w:color="auto"/>
            </w:tcBorders>
          </w:tcPr>
          <w:p w14:paraId="3EC34E30" w14:textId="27BA228B" w:rsidR="002228B4" w:rsidRPr="000E2743" w:rsidRDefault="002228B4" w:rsidP="002228B4">
            <w:pPr>
              <w:pStyle w:val="Texto"/>
              <w:tabs>
                <w:tab w:val="decimal" w:pos="1212"/>
              </w:tabs>
              <w:rPr>
                <w:b/>
                <w:bCs/>
              </w:rPr>
            </w:pPr>
            <w:r w:rsidRPr="000E2743">
              <w:rPr>
                <w:b/>
                <w:bCs/>
              </w:rPr>
              <w:t>1.542.575</w:t>
            </w:r>
          </w:p>
        </w:tc>
      </w:tr>
      <w:tr w:rsidR="002228B4" w:rsidRPr="00761B80" w14:paraId="4C6A5156" w14:textId="77777777" w:rsidTr="00892A96">
        <w:tc>
          <w:tcPr>
            <w:tcW w:w="6579" w:type="dxa"/>
          </w:tcPr>
          <w:p w14:paraId="085BFBD6" w14:textId="77777777" w:rsidR="002228B4" w:rsidRPr="00761B80" w:rsidRDefault="002228B4" w:rsidP="002228B4">
            <w:pPr>
              <w:pStyle w:val="Texto"/>
            </w:pPr>
          </w:p>
        </w:tc>
        <w:tc>
          <w:tcPr>
            <w:tcW w:w="1463" w:type="dxa"/>
            <w:vAlign w:val="top"/>
          </w:tcPr>
          <w:p w14:paraId="5EAA882B" w14:textId="77777777" w:rsidR="002228B4" w:rsidRPr="00761B80" w:rsidRDefault="002228B4" w:rsidP="002228B4">
            <w:pPr>
              <w:pStyle w:val="Texto"/>
              <w:tabs>
                <w:tab w:val="decimal" w:pos="1201"/>
              </w:tabs>
            </w:pPr>
          </w:p>
        </w:tc>
        <w:tc>
          <w:tcPr>
            <w:tcW w:w="148" w:type="dxa"/>
          </w:tcPr>
          <w:p w14:paraId="4F36B9C1" w14:textId="77777777" w:rsidR="002228B4" w:rsidRPr="00761B80" w:rsidRDefault="002228B4" w:rsidP="002228B4">
            <w:pPr>
              <w:pStyle w:val="Texto"/>
            </w:pPr>
          </w:p>
        </w:tc>
        <w:tc>
          <w:tcPr>
            <w:tcW w:w="1440" w:type="dxa"/>
            <w:vAlign w:val="top"/>
          </w:tcPr>
          <w:p w14:paraId="0180FCAE" w14:textId="77777777" w:rsidR="002228B4" w:rsidRPr="0034721F" w:rsidRDefault="002228B4" w:rsidP="002228B4">
            <w:pPr>
              <w:pStyle w:val="Texto"/>
              <w:tabs>
                <w:tab w:val="decimal" w:pos="1212"/>
              </w:tabs>
            </w:pPr>
          </w:p>
        </w:tc>
      </w:tr>
      <w:tr w:rsidR="002228B4" w:rsidRPr="00761B80" w14:paraId="45D908A1" w14:textId="77777777" w:rsidTr="00892A96">
        <w:tc>
          <w:tcPr>
            <w:tcW w:w="6579" w:type="dxa"/>
          </w:tcPr>
          <w:p w14:paraId="29975BC1" w14:textId="283409F6" w:rsidR="002228B4" w:rsidRPr="00E80155" w:rsidRDefault="002228B4" w:rsidP="002228B4">
            <w:pPr>
              <w:pStyle w:val="Texto"/>
              <w:rPr>
                <w:b/>
                <w:bCs/>
              </w:rPr>
            </w:pPr>
            <w:r>
              <w:rPr>
                <w:b/>
                <w:bCs/>
              </w:rPr>
              <w:t>Corrientes</w:t>
            </w:r>
          </w:p>
        </w:tc>
        <w:tc>
          <w:tcPr>
            <w:tcW w:w="1463" w:type="dxa"/>
            <w:vAlign w:val="top"/>
          </w:tcPr>
          <w:p w14:paraId="77708882" w14:textId="77777777" w:rsidR="002228B4" w:rsidRPr="00761B80" w:rsidRDefault="002228B4" w:rsidP="002228B4">
            <w:pPr>
              <w:pStyle w:val="Texto"/>
              <w:tabs>
                <w:tab w:val="decimal" w:pos="1201"/>
              </w:tabs>
            </w:pPr>
          </w:p>
        </w:tc>
        <w:tc>
          <w:tcPr>
            <w:tcW w:w="148" w:type="dxa"/>
          </w:tcPr>
          <w:p w14:paraId="3331DC50" w14:textId="77777777" w:rsidR="002228B4" w:rsidRPr="00761B80" w:rsidRDefault="002228B4" w:rsidP="002228B4">
            <w:pPr>
              <w:pStyle w:val="Texto"/>
            </w:pPr>
          </w:p>
        </w:tc>
        <w:tc>
          <w:tcPr>
            <w:tcW w:w="1440" w:type="dxa"/>
            <w:vAlign w:val="top"/>
          </w:tcPr>
          <w:p w14:paraId="1ADDB0EC" w14:textId="77777777" w:rsidR="002228B4" w:rsidRPr="0034721F" w:rsidRDefault="002228B4" w:rsidP="002228B4">
            <w:pPr>
              <w:pStyle w:val="Texto"/>
              <w:tabs>
                <w:tab w:val="decimal" w:pos="1212"/>
              </w:tabs>
            </w:pPr>
          </w:p>
        </w:tc>
      </w:tr>
      <w:tr w:rsidR="00A53907" w:rsidRPr="00761B80" w14:paraId="7A1531F0" w14:textId="77777777" w:rsidTr="00892A96">
        <w:tc>
          <w:tcPr>
            <w:tcW w:w="6579" w:type="dxa"/>
          </w:tcPr>
          <w:p w14:paraId="42CAB941" w14:textId="77777777" w:rsidR="00A53907" w:rsidRDefault="00A53907" w:rsidP="002228B4">
            <w:pPr>
              <w:pStyle w:val="Texto"/>
              <w:rPr>
                <w:b/>
                <w:bCs/>
              </w:rPr>
            </w:pPr>
          </w:p>
        </w:tc>
        <w:tc>
          <w:tcPr>
            <w:tcW w:w="1463" w:type="dxa"/>
            <w:vAlign w:val="top"/>
          </w:tcPr>
          <w:p w14:paraId="7631BDC3" w14:textId="77777777" w:rsidR="00A53907" w:rsidRPr="00761B80" w:rsidRDefault="00A53907" w:rsidP="002228B4">
            <w:pPr>
              <w:pStyle w:val="Texto"/>
              <w:tabs>
                <w:tab w:val="decimal" w:pos="1201"/>
              </w:tabs>
            </w:pPr>
          </w:p>
        </w:tc>
        <w:tc>
          <w:tcPr>
            <w:tcW w:w="148" w:type="dxa"/>
          </w:tcPr>
          <w:p w14:paraId="6D49E928" w14:textId="77777777" w:rsidR="00A53907" w:rsidRPr="00761B80" w:rsidRDefault="00A53907" w:rsidP="002228B4">
            <w:pPr>
              <w:pStyle w:val="Texto"/>
            </w:pPr>
          </w:p>
        </w:tc>
        <w:tc>
          <w:tcPr>
            <w:tcW w:w="1440" w:type="dxa"/>
            <w:vAlign w:val="top"/>
          </w:tcPr>
          <w:p w14:paraId="4782A588" w14:textId="77777777" w:rsidR="00A53907" w:rsidRPr="0034721F" w:rsidRDefault="00A53907" w:rsidP="002228B4">
            <w:pPr>
              <w:pStyle w:val="Texto"/>
              <w:tabs>
                <w:tab w:val="decimal" w:pos="1212"/>
              </w:tabs>
            </w:pPr>
          </w:p>
        </w:tc>
      </w:tr>
      <w:tr w:rsidR="002228B4" w:rsidRPr="00761B80" w14:paraId="7F5ABFB3" w14:textId="77777777" w:rsidTr="003E2828">
        <w:tc>
          <w:tcPr>
            <w:tcW w:w="6579" w:type="dxa"/>
          </w:tcPr>
          <w:p w14:paraId="322CD97D" w14:textId="023BB4A5" w:rsidR="002228B4" w:rsidRPr="00761B80" w:rsidRDefault="002228B4" w:rsidP="002228B4">
            <w:pPr>
              <w:pStyle w:val="Texto"/>
            </w:pPr>
            <w:r>
              <w:t>En desarrollo: s</w:t>
            </w:r>
            <w:r w:rsidRPr="00761B80">
              <w:t>ementeras</w:t>
            </w:r>
          </w:p>
        </w:tc>
        <w:tc>
          <w:tcPr>
            <w:tcW w:w="1463" w:type="dxa"/>
            <w:vAlign w:val="top"/>
          </w:tcPr>
          <w:p w14:paraId="0A6175BB" w14:textId="3164477D" w:rsidR="002228B4" w:rsidRPr="00761B80" w:rsidRDefault="0005012E" w:rsidP="002228B4">
            <w:pPr>
              <w:pStyle w:val="Texto"/>
              <w:tabs>
                <w:tab w:val="decimal" w:pos="1201"/>
              </w:tabs>
            </w:pPr>
            <w:r w:rsidRPr="0005012E">
              <w:t>1.962.004</w:t>
            </w:r>
          </w:p>
        </w:tc>
        <w:tc>
          <w:tcPr>
            <w:tcW w:w="148" w:type="dxa"/>
          </w:tcPr>
          <w:p w14:paraId="57EE4F63" w14:textId="77777777" w:rsidR="002228B4" w:rsidRPr="00761B80" w:rsidRDefault="002228B4" w:rsidP="002228B4">
            <w:pPr>
              <w:pStyle w:val="Texto"/>
            </w:pPr>
          </w:p>
        </w:tc>
        <w:tc>
          <w:tcPr>
            <w:tcW w:w="1440" w:type="dxa"/>
          </w:tcPr>
          <w:p w14:paraId="6C687B9A" w14:textId="1A29B4BC" w:rsidR="002228B4" w:rsidRPr="0034721F" w:rsidRDefault="002228B4" w:rsidP="002228B4">
            <w:pPr>
              <w:pStyle w:val="Texto"/>
              <w:tabs>
                <w:tab w:val="decimal" w:pos="1212"/>
              </w:tabs>
            </w:pPr>
            <w:r w:rsidRPr="002228B4">
              <w:t>368.995</w:t>
            </w:r>
          </w:p>
        </w:tc>
      </w:tr>
      <w:tr w:rsidR="002228B4" w:rsidRPr="00761B80" w14:paraId="36498A21" w14:textId="77777777" w:rsidTr="003E2828">
        <w:tc>
          <w:tcPr>
            <w:tcW w:w="6579" w:type="dxa"/>
          </w:tcPr>
          <w:p w14:paraId="57792080" w14:textId="53EFDB9C" w:rsidR="002228B4" w:rsidRPr="00761B80" w:rsidRDefault="002228B4" w:rsidP="002228B4">
            <w:pPr>
              <w:pStyle w:val="Texto"/>
            </w:pPr>
            <w:r>
              <w:t>En desarrollo: h</w:t>
            </w:r>
            <w:r w:rsidRPr="00761B80">
              <w:t>aciendas</w:t>
            </w:r>
          </w:p>
        </w:tc>
        <w:tc>
          <w:tcPr>
            <w:tcW w:w="1463" w:type="dxa"/>
            <w:vAlign w:val="top"/>
          </w:tcPr>
          <w:p w14:paraId="324D9BC7" w14:textId="6F174C64" w:rsidR="002228B4" w:rsidRPr="00761B80" w:rsidRDefault="0005012E" w:rsidP="002228B4">
            <w:pPr>
              <w:pStyle w:val="Texto"/>
              <w:tabs>
                <w:tab w:val="decimal" w:pos="1201"/>
              </w:tabs>
            </w:pPr>
            <w:r w:rsidRPr="0005012E">
              <w:t>218.194</w:t>
            </w:r>
          </w:p>
        </w:tc>
        <w:tc>
          <w:tcPr>
            <w:tcW w:w="148" w:type="dxa"/>
          </w:tcPr>
          <w:p w14:paraId="665DF1D7" w14:textId="77777777" w:rsidR="002228B4" w:rsidRPr="00761B80" w:rsidRDefault="002228B4" w:rsidP="002228B4">
            <w:pPr>
              <w:pStyle w:val="Texto"/>
            </w:pPr>
          </w:p>
        </w:tc>
        <w:tc>
          <w:tcPr>
            <w:tcW w:w="1440" w:type="dxa"/>
          </w:tcPr>
          <w:p w14:paraId="3D13A90F" w14:textId="2FE9277D" w:rsidR="002228B4" w:rsidRPr="0034721F" w:rsidRDefault="002228B4" w:rsidP="002228B4">
            <w:pPr>
              <w:pStyle w:val="Texto"/>
              <w:tabs>
                <w:tab w:val="decimal" w:pos="1212"/>
              </w:tabs>
            </w:pPr>
            <w:r w:rsidRPr="002228B4">
              <w:t>2.081.381</w:t>
            </w:r>
          </w:p>
        </w:tc>
      </w:tr>
      <w:tr w:rsidR="002228B4" w:rsidRPr="00761B80" w14:paraId="62E5B09A" w14:textId="77777777" w:rsidTr="003E2828">
        <w:tc>
          <w:tcPr>
            <w:tcW w:w="6579" w:type="dxa"/>
          </w:tcPr>
          <w:p w14:paraId="553B7979" w14:textId="1F61AC28" w:rsidR="002228B4" w:rsidRPr="00761B80" w:rsidRDefault="002228B4" w:rsidP="002228B4">
            <w:pPr>
              <w:pStyle w:val="Texto"/>
            </w:pPr>
            <w:r>
              <w:t>Terminados: h</w:t>
            </w:r>
            <w:r w:rsidRPr="00761B80">
              <w:t>aciendas</w:t>
            </w:r>
          </w:p>
        </w:tc>
        <w:tc>
          <w:tcPr>
            <w:tcW w:w="1463" w:type="dxa"/>
            <w:vAlign w:val="top"/>
          </w:tcPr>
          <w:p w14:paraId="2AB84825" w14:textId="6BDA8B31" w:rsidR="002228B4" w:rsidRPr="00761B80" w:rsidRDefault="0005012E" w:rsidP="002228B4">
            <w:pPr>
              <w:pStyle w:val="Texto"/>
              <w:tabs>
                <w:tab w:val="decimal" w:pos="1201"/>
              </w:tabs>
            </w:pPr>
            <w:r w:rsidRPr="0005012E">
              <w:t>1.407.757</w:t>
            </w:r>
          </w:p>
        </w:tc>
        <w:tc>
          <w:tcPr>
            <w:tcW w:w="148" w:type="dxa"/>
          </w:tcPr>
          <w:p w14:paraId="7AB47334" w14:textId="77777777" w:rsidR="002228B4" w:rsidRPr="00761B80" w:rsidRDefault="002228B4" w:rsidP="002228B4">
            <w:pPr>
              <w:pStyle w:val="Texto"/>
            </w:pPr>
          </w:p>
        </w:tc>
        <w:tc>
          <w:tcPr>
            <w:tcW w:w="1440" w:type="dxa"/>
          </w:tcPr>
          <w:p w14:paraId="77B481D5" w14:textId="1E9CC3D9" w:rsidR="002228B4" w:rsidRPr="0034721F" w:rsidRDefault="002228B4" w:rsidP="002228B4">
            <w:pPr>
              <w:pStyle w:val="Texto"/>
              <w:tabs>
                <w:tab w:val="decimal" w:pos="1212"/>
              </w:tabs>
            </w:pPr>
            <w:r w:rsidRPr="002228B4">
              <w:t>274.013</w:t>
            </w:r>
          </w:p>
        </w:tc>
      </w:tr>
      <w:tr w:rsidR="002228B4" w:rsidRPr="00761B80" w14:paraId="671BC046" w14:textId="77777777" w:rsidTr="003E2828">
        <w:tc>
          <w:tcPr>
            <w:tcW w:w="6579" w:type="dxa"/>
          </w:tcPr>
          <w:p w14:paraId="20B4F743" w14:textId="6397C001" w:rsidR="002228B4" w:rsidRPr="00761B80" w:rsidRDefault="002228B4" w:rsidP="002228B4">
            <w:pPr>
              <w:pStyle w:val="Texto"/>
              <w:rPr>
                <w:b/>
              </w:rPr>
            </w:pPr>
            <w:proofErr w:type="gramStart"/>
            <w:r w:rsidRPr="00761B80">
              <w:rPr>
                <w:b/>
              </w:rPr>
              <w:t>Total</w:t>
            </w:r>
            <w:proofErr w:type="gramEnd"/>
            <w:r w:rsidRPr="00761B80">
              <w:rPr>
                <w:b/>
              </w:rPr>
              <w:t xml:space="preserve"> </w:t>
            </w:r>
            <w:r>
              <w:rPr>
                <w:b/>
              </w:rPr>
              <w:t>a</w:t>
            </w:r>
            <w:r w:rsidRPr="00761B80">
              <w:rPr>
                <w:b/>
              </w:rPr>
              <w:t>ctivos biológicos</w:t>
            </w:r>
            <w:r>
              <w:rPr>
                <w:b/>
              </w:rPr>
              <w:t xml:space="preserve"> </w:t>
            </w:r>
            <w:r w:rsidR="00F2109C">
              <w:rPr>
                <w:b/>
              </w:rPr>
              <w:t>-</w:t>
            </w:r>
            <w:r>
              <w:rPr>
                <w:b/>
              </w:rPr>
              <w:t xml:space="preserve"> </w:t>
            </w:r>
            <w:r w:rsidR="00F2109C">
              <w:rPr>
                <w:b/>
              </w:rPr>
              <w:t>C</w:t>
            </w:r>
            <w:r w:rsidRPr="00761B80">
              <w:rPr>
                <w:b/>
              </w:rPr>
              <w:t>orrientes</w:t>
            </w:r>
          </w:p>
        </w:tc>
        <w:tc>
          <w:tcPr>
            <w:tcW w:w="1463" w:type="dxa"/>
            <w:tcBorders>
              <w:top w:val="single" w:sz="6" w:space="0" w:color="auto"/>
              <w:bottom w:val="double" w:sz="6" w:space="0" w:color="auto"/>
            </w:tcBorders>
            <w:vAlign w:val="top"/>
          </w:tcPr>
          <w:p w14:paraId="670FB783" w14:textId="3A1AC22C" w:rsidR="002228B4" w:rsidRPr="005C7474" w:rsidRDefault="0005012E" w:rsidP="002228B4">
            <w:pPr>
              <w:pStyle w:val="Texto"/>
              <w:tabs>
                <w:tab w:val="decimal" w:pos="1201"/>
              </w:tabs>
              <w:rPr>
                <w:b/>
                <w:bCs/>
              </w:rPr>
            </w:pPr>
            <w:r w:rsidRPr="0005012E">
              <w:rPr>
                <w:b/>
                <w:bCs/>
              </w:rPr>
              <w:t>3.587.955</w:t>
            </w:r>
          </w:p>
        </w:tc>
        <w:tc>
          <w:tcPr>
            <w:tcW w:w="148" w:type="dxa"/>
          </w:tcPr>
          <w:p w14:paraId="61001D77" w14:textId="77777777" w:rsidR="002228B4" w:rsidRPr="005C7474" w:rsidRDefault="002228B4" w:rsidP="002228B4">
            <w:pPr>
              <w:pStyle w:val="Texto"/>
              <w:rPr>
                <w:rFonts w:cs="Arial"/>
                <w:b/>
                <w:bCs/>
                <w:color w:val="000000"/>
              </w:rPr>
            </w:pPr>
          </w:p>
        </w:tc>
        <w:tc>
          <w:tcPr>
            <w:tcW w:w="1440" w:type="dxa"/>
            <w:tcBorders>
              <w:top w:val="single" w:sz="6" w:space="0" w:color="auto"/>
              <w:bottom w:val="double" w:sz="6" w:space="0" w:color="auto"/>
            </w:tcBorders>
          </w:tcPr>
          <w:p w14:paraId="5C774841" w14:textId="7F1222B6" w:rsidR="002228B4" w:rsidRPr="000E2743" w:rsidRDefault="002228B4" w:rsidP="002228B4">
            <w:pPr>
              <w:pStyle w:val="Texto"/>
              <w:tabs>
                <w:tab w:val="decimal" w:pos="1212"/>
              </w:tabs>
              <w:rPr>
                <w:b/>
                <w:bCs/>
              </w:rPr>
            </w:pPr>
            <w:r w:rsidRPr="000E2743">
              <w:rPr>
                <w:b/>
                <w:bCs/>
              </w:rPr>
              <w:t>2.724.389</w:t>
            </w:r>
          </w:p>
        </w:tc>
      </w:tr>
    </w:tbl>
    <w:p w14:paraId="51723553" w14:textId="219C48B2" w:rsidR="00E80155" w:rsidRDefault="00E80155" w:rsidP="00E80155">
      <w:pPr>
        <w:pStyle w:val="Texto"/>
        <w:rPr>
          <w:sz w:val="19"/>
        </w:rPr>
      </w:pPr>
    </w:p>
    <w:p w14:paraId="28A0DA35" w14:textId="77777777" w:rsidR="0043198D" w:rsidRPr="00A86199" w:rsidRDefault="0043198D" w:rsidP="0043198D">
      <w:pPr>
        <w:pStyle w:val="Texto"/>
        <w:rPr>
          <w:b/>
          <w:bCs/>
        </w:rPr>
      </w:pPr>
      <w:r w:rsidRPr="00A86199">
        <w:rPr>
          <w:b/>
          <w:bCs/>
        </w:rPr>
        <w:t>Evolución de activos biológicos</w:t>
      </w:r>
    </w:p>
    <w:tbl>
      <w:tblPr>
        <w:tblStyle w:val="TableGrid"/>
        <w:tblW w:w="9630" w:type="dxa"/>
        <w:tblLayout w:type="fixed"/>
        <w:tblLook w:val="04A0" w:firstRow="1" w:lastRow="0" w:firstColumn="1" w:lastColumn="0" w:noHBand="0" w:noVBand="1"/>
      </w:tblPr>
      <w:tblGrid>
        <w:gridCol w:w="6579"/>
        <w:gridCol w:w="1463"/>
        <w:gridCol w:w="148"/>
        <w:gridCol w:w="1440"/>
      </w:tblGrid>
      <w:tr w:rsidR="00600379" w:rsidRPr="00761B80" w14:paraId="0C4DE894" w14:textId="77777777" w:rsidTr="00600379">
        <w:tc>
          <w:tcPr>
            <w:tcW w:w="6579" w:type="dxa"/>
          </w:tcPr>
          <w:p w14:paraId="71B2842C" w14:textId="56C6C214" w:rsidR="00600379" w:rsidRPr="00C52CE8" w:rsidRDefault="00600379" w:rsidP="00600379">
            <w:pPr>
              <w:pStyle w:val="Texto"/>
              <w:rPr>
                <w:b/>
                <w:bCs/>
              </w:rPr>
            </w:pPr>
          </w:p>
        </w:tc>
        <w:tc>
          <w:tcPr>
            <w:tcW w:w="1463" w:type="dxa"/>
            <w:tcBorders>
              <w:bottom w:val="single" w:sz="6" w:space="0" w:color="auto"/>
            </w:tcBorders>
          </w:tcPr>
          <w:p w14:paraId="68856D3D" w14:textId="1047B336" w:rsidR="00600379" w:rsidRPr="00761B80" w:rsidRDefault="00730E03" w:rsidP="00600379">
            <w:pPr>
              <w:pStyle w:val="Texto"/>
              <w:jc w:val="center"/>
              <w:rPr>
                <w:b/>
              </w:rPr>
            </w:pPr>
            <w:r>
              <w:rPr>
                <w:b/>
                <w:szCs w:val="18"/>
              </w:rPr>
              <w:t>30/11/2022</w:t>
            </w:r>
          </w:p>
        </w:tc>
        <w:tc>
          <w:tcPr>
            <w:tcW w:w="148" w:type="dxa"/>
          </w:tcPr>
          <w:p w14:paraId="61BCB4AB" w14:textId="77777777" w:rsidR="00600379" w:rsidRPr="00761B80" w:rsidRDefault="00600379" w:rsidP="00600379">
            <w:pPr>
              <w:pStyle w:val="Texto"/>
            </w:pPr>
          </w:p>
        </w:tc>
        <w:tc>
          <w:tcPr>
            <w:tcW w:w="1440" w:type="dxa"/>
            <w:tcBorders>
              <w:bottom w:val="single" w:sz="6" w:space="0" w:color="auto"/>
            </w:tcBorders>
          </w:tcPr>
          <w:p w14:paraId="1F6BF976" w14:textId="41A89788" w:rsidR="00600379" w:rsidRPr="00761B80" w:rsidRDefault="00730E03" w:rsidP="00600379">
            <w:pPr>
              <w:pStyle w:val="Texto"/>
              <w:jc w:val="center"/>
              <w:rPr>
                <w:b/>
              </w:rPr>
            </w:pPr>
            <w:r>
              <w:rPr>
                <w:b/>
                <w:szCs w:val="18"/>
              </w:rPr>
              <w:t>31/05/2022</w:t>
            </w:r>
          </w:p>
        </w:tc>
      </w:tr>
      <w:tr w:rsidR="00600379" w:rsidRPr="00615F53" w14:paraId="2D46CDC6" w14:textId="77777777" w:rsidTr="00600379">
        <w:tc>
          <w:tcPr>
            <w:tcW w:w="6579" w:type="dxa"/>
            <w:vAlign w:val="top"/>
          </w:tcPr>
          <w:p w14:paraId="23E03EE6" w14:textId="77777777" w:rsidR="00600379" w:rsidRPr="00A25B06" w:rsidRDefault="00600379" w:rsidP="00600379">
            <w:pPr>
              <w:pStyle w:val="Texto"/>
            </w:pPr>
          </w:p>
        </w:tc>
        <w:tc>
          <w:tcPr>
            <w:tcW w:w="1463" w:type="dxa"/>
            <w:vAlign w:val="top"/>
          </w:tcPr>
          <w:p w14:paraId="6CD9BBD1" w14:textId="77777777" w:rsidR="00600379" w:rsidRPr="007E18F6" w:rsidRDefault="00600379" w:rsidP="00600379">
            <w:pPr>
              <w:pStyle w:val="Texto"/>
              <w:tabs>
                <w:tab w:val="decimal" w:pos="1201"/>
              </w:tabs>
            </w:pPr>
          </w:p>
        </w:tc>
        <w:tc>
          <w:tcPr>
            <w:tcW w:w="148" w:type="dxa"/>
            <w:vAlign w:val="top"/>
          </w:tcPr>
          <w:p w14:paraId="78073EF4" w14:textId="77777777" w:rsidR="00600379" w:rsidRPr="00615F53" w:rsidRDefault="00600379" w:rsidP="00600379">
            <w:pPr>
              <w:pStyle w:val="Texto"/>
            </w:pPr>
          </w:p>
        </w:tc>
        <w:tc>
          <w:tcPr>
            <w:tcW w:w="1440" w:type="dxa"/>
            <w:vAlign w:val="top"/>
          </w:tcPr>
          <w:p w14:paraId="4907048F" w14:textId="77777777" w:rsidR="00600379" w:rsidRPr="005C2E77" w:rsidRDefault="00600379" w:rsidP="00600379">
            <w:pPr>
              <w:pStyle w:val="Texto"/>
              <w:tabs>
                <w:tab w:val="decimal" w:pos="1212"/>
              </w:tabs>
            </w:pPr>
          </w:p>
        </w:tc>
      </w:tr>
      <w:tr w:rsidR="000E2743" w:rsidRPr="00615F53" w14:paraId="06EAE090" w14:textId="77777777" w:rsidTr="005036BE">
        <w:tc>
          <w:tcPr>
            <w:tcW w:w="6579" w:type="dxa"/>
            <w:vAlign w:val="top"/>
          </w:tcPr>
          <w:p w14:paraId="1050E705" w14:textId="77777777" w:rsidR="000E2743" w:rsidRPr="00615F53" w:rsidRDefault="000E2743" w:rsidP="000E2743">
            <w:pPr>
              <w:pStyle w:val="Texto"/>
            </w:pPr>
            <w:r w:rsidRPr="00EF3751">
              <w:t>Activos biológicos al inicio del ejercicio</w:t>
            </w:r>
          </w:p>
        </w:tc>
        <w:tc>
          <w:tcPr>
            <w:tcW w:w="1463" w:type="dxa"/>
            <w:vAlign w:val="top"/>
          </w:tcPr>
          <w:p w14:paraId="0ABB663D" w14:textId="2F97F710" w:rsidR="000E2743" w:rsidRPr="00615F53" w:rsidRDefault="0005012E" w:rsidP="000E2743">
            <w:pPr>
              <w:pStyle w:val="Texto"/>
              <w:tabs>
                <w:tab w:val="decimal" w:pos="1201"/>
              </w:tabs>
            </w:pPr>
            <w:r w:rsidRPr="0005012E">
              <w:t>4.266.964</w:t>
            </w:r>
          </w:p>
        </w:tc>
        <w:tc>
          <w:tcPr>
            <w:tcW w:w="148" w:type="dxa"/>
            <w:vAlign w:val="top"/>
          </w:tcPr>
          <w:p w14:paraId="524DE735" w14:textId="77777777" w:rsidR="000E2743" w:rsidRPr="00615F53" w:rsidRDefault="000E2743" w:rsidP="000E2743">
            <w:pPr>
              <w:pStyle w:val="Texto"/>
            </w:pPr>
          </w:p>
        </w:tc>
        <w:tc>
          <w:tcPr>
            <w:tcW w:w="1440" w:type="dxa"/>
          </w:tcPr>
          <w:p w14:paraId="11ABCD2D" w14:textId="4419E6C2" w:rsidR="000E2743" w:rsidRPr="00615F53" w:rsidRDefault="000E2743" w:rsidP="000E2743">
            <w:pPr>
              <w:pStyle w:val="Texto"/>
              <w:tabs>
                <w:tab w:val="decimal" w:pos="1212"/>
              </w:tabs>
            </w:pPr>
            <w:r w:rsidRPr="002228B4">
              <w:t>2.781.699</w:t>
            </w:r>
          </w:p>
        </w:tc>
      </w:tr>
      <w:tr w:rsidR="000E2743" w:rsidRPr="00761B80" w14:paraId="38FA972A" w14:textId="77777777" w:rsidTr="005036BE">
        <w:tc>
          <w:tcPr>
            <w:tcW w:w="6579" w:type="dxa"/>
            <w:vAlign w:val="top"/>
          </w:tcPr>
          <w:p w14:paraId="7BB5A40A" w14:textId="67B30C03" w:rsidR="000E2743" w:rsidRPr="00761B80" w:rsidRDefault="000E2743" w:rsidP="000E2743">
            <w:pPr>
              <w:pStyle w:val="Texto"/>
            </w:pPr>
            <w:r w:rsidRPr="00EF3751">
              <w:t xml:space="preserve">Activaciones del período </w:t>
            </w:r>
            <w:r>
              <w:t>/</w:t>
            </w:r>
            <w:r w:rsidRPr="00EF3751">
              <w:t xml:space="preserve"> ejercicio</w:t>
            </w:r>
          </w:p>
        </w:tc>
        <w:tc>
          <w:tcPr>
            <w:tcW w:w="1463" w:type="dxa"/>
            <w:vAlign w:val="top"/>
          </w:tcPr>
          <w:p w14:paraId="02630886" w14:textId="73EDFBEC" w:rsidR="000E2743" w:rsidRPr="00687AFC" w:rsidRDefault="0005012E" w:rsidP="000E2743">
            <w:pPr>
              <w:pStyle w:val="Texto"/>
              <w:tabs>
                <w:tab w:val="decimal" w:pos="1201"/>
              </w:tabs>
            </w:pPr>
            <w:r w:rsidRPr="0005012E">
              <w:t>3.288.454</w:t>
            </w:r>
          </w:p>
        </w:tc>
        <w:tc>
          <w:tcPr>
            <w:tcW w:w="148" w:type="dxa"/>
            <w:vAlign w:val="top"/>
          </w:tcPr>
          <w:p w14:paraId="2C4ABDF2" w14:textId="77777777" w:rsidR="000E2743" w:rsidRPr="00687AFC" w:rsidRDefault="000E2743" w:rsidP="000E2743">
            <w:pPr>
              <w:jc w:val="left"/>
            </w:pPr>
          </w:p>
        </w:tc>
        <w:tc>
          <w:tcPr>
            <w:tcW w:w="1440" w:type="dxa"/>
          </w:tcPr>
          <w:p w14:paraId="4A65A869" w14:textId="30B67093" w:rsidR="000E2743" w:rsidRPr="0034721F" w:rsidRDefault="000E2743" w:rsidP="000E2743">
            <w:pPr>
              <w:pStyle w:val="Texto"/>
              <w:tabs>
                <w:tab w:val="decimal" w:pos="1212"/>
              </w:tabs>
            </w:pPr>
            <w:r w:rsidRPr="002228B4">
              <w:t>4.807.872</w:t>
            </w:r>
          </w:p>
        </w:tc>
      </w:tr>
      <w:tr w:rsidR="000E2743" w:rsidRPr="00761B80" w14:paraId="4C0CBAF7" w14:textId="77777777" w:rsidTr="006065AD">
        <w:tc>
          <w:tcPr>
            <w:tcW w:w="6579" w:type="dxa"/>
            <w:vAlign w:val="top"/>
          </w:tcPr>
          <w:p w14:paraId="008609FE" w14:textId="77777777" w:rsidR="000E2743" w:rsidRPr="00761B80" w:rsidRDefault="000E2743" w:rsidP="000E2743">
            <w:pPr>
              <w:pStyle w:val="Texto"/>
            </w:pPr>
            <w:r w:rsidRPr="00EF3751">
              <w:t>Transferencias a inventarios</w:t>
            </w:r>
          </w:p>
        </w:tc>
        <w:tc>
          <w:tcPr>
            <w:tcW w:w="1463" w:type="dxa"/>
          </w:tcPr>
          <w:p w14:paraId="3139FFAF" w14:textId="7C949F60" w:rsidR="000E2743" w:rsidRPr="00687AFC" w:rsidRDefault="00863BEE" w:rsidP="006065AD">
            <w:pPr>
              <w:pStyle w:val="Texto"/>
              <w:tabs>
                <w:tab w:val="decimal" w:pos="1201"/>
              </w:tabs>
              <w:jc w:val="left"/>
            </w:pPr>
            <w:r w:rsidRPr="00863BEE">
              <w:t>(1.717.501)</w:t>
            </w:r>
          </w:p>
        </w:tc>
        <w:tc>
          <w:tcPr>
            <w:tcW w:w="148" w:type="dxa"/>
            <w:vAlign w:val="top"/>
          </w:tcPr>
          <w:p w14:paraId="1912AF13" w14:textId="77777777" w:rsidR="000E2743" w:rsidRPr="00687AFC" w:rsidRDefault="000E2743" w:rsidP="000E2743">
            <w:pPr>
              <w:jc w:val="left"/>
            </w:pPr>
          </w:p>
        </w:tc>
        <w:tc>
          <w:tcPr>
            <w:tcW w:w="1440" w:type="dxa"/>
          </w:tcPr>
          <w:p w14:paraId="7CD32A5A" w14:textId="39AF13B8" w:rsidR="000E2743" w:rsidRPr="0034721F" w:rsidRDefault="00863BEE" w:rsidP="000E2743">
            <w:pPr>
              <w:pStyle w:val="Texto"/>
              <w:tabs>
                <w:tab w:val="decimal" w:pos="1212"/>
              </w:tabs>
            </w:pPr>
            <w:r w:rsidRPr="00863BEE">
              <w:t xml:space="preserve">(2.460.373)   </w:t>
            </w:r>
          </w:p>
        </w:tc>
      </w:tr>
      <w:tr w:rsidR="00BB4841" w:rsidRPr="00761B80" w14:paraId="40553282" w14:textId="77777777" w:rsidTr="005036BE">
        <w:tc>
          <w:tcPr>
            <w:tcW w:w="6579" w:type="dxa"/>
            <w:vAlign w:val="top"/>
          </w:tcPr>
          <w:p w14:paraId="6D74307E" w14:textId="30C898D8" w:rsidR="00BB4841" w:rsidRPr="00EF3751" w:rsidRDefault="00BB4841" w:rsidP="000E2743">
            <w:pPr>
              <w:pStyle w:val="Texto"/>
            </w:pPr>
            <w:r>
              <w:t xml:space="preserve">Efecto </w:t>
            </w:r>
            <w:proofErr w:type="spellStart"/>
            <w:r w:rsidR="00E519E0">
              <w:t>reexpresión</w:t>
            </w:r>
            <w:proofErr w:type="spellEnd"/>
            <w:r w:rsidR="00E519E0">
              <w:t xml:space="preserve"> a moneda constante</w:t>
            </w:r>
          </w:p>
        </w:tc>
        <w:tc>
          <w:tcPr>
            <w:tcW w:w="1463" w:type="dxa"/>
            <w:vAlign w:val="top"/>
          </w:tcPr>
          <w:p w14:paraId="1D753DF9" w14:textId="1A9C5BDB" w:rsidR="00BB4841" w:rsidRPr="00863BEE" w:rsidRDefault="00BB4841" w:rsidP="000E2743">
            <w:pPr>
              <w:pStyle w:val="Texto"/>
              <w:tabs>
                <w:tab w:val="decimal" w:pos="1201"/>
              </w:tabs>
            </w:pPr>
            <w:r>
              <w:t>(1.322.61</w:t>
            </w:r>
            <w:r w:rsidR="00E519E0">
              <w:t>5</w:t>
            </w:r>
            <w:r>
              <w:t>)</w:t>
            </w:r>
          </w:p>
        </w:tc>
        <w:tc>
          <w:tcPr>
            <w:tcW w:w="148" w:type="dxa"/>
            <w:vAlign w:val="top"/>
          </w:tcPr>
          <w:p w14:paraId="35D74390" w14:textId="77777777" w:rsidR="00BB4841" w:rsidRPr="00687AFC" w:rsidRDefault="00BB4841" w:rsidP="000E2743"/>
        </w:tc>
        <w:tc>
          <w:tcPr>
            <w:tcW w:w="1440" w:type="dxa"/>
          </w:tcPr>
          <w:p w14:paraId="1E47B771" w14:textId="7B7C9BAC" w:rsidR="00BB4841" w:rsidRPr="00863BEE" w:rsidRDefault="00BB4841" w:rsidP="000E2743">
            <w:pPr>
              <w:pStyle w:val="Texto"/>
              <w:tabs>
                <w:tab w:val="decimal" w:pos="1212"/>
              </w:tabs>
            </w:pPr>
            <w:r>
              <w:t>(862.23</w:t>
            </w:r>
            <w:r w:rsidR="00E519E0">
              <w:t>4</w:t>
            </w:r>
            <w:r>
              <w:t>)</w:t>
            </w:r>
          </w:p>
        </w:tc>
      </w:tr>
      <w:tr w:rsidR="000E2743" w:rsidRPr="00761B80" w14:paraId="78A62266" w14:textId="77777777" w:rsidTr="005036BE">
        <w:tc>
          <w:tcPr>
            <w:tcW w:w="6579" w:type="dxa"/>
          </w:tcPr>
          <w:p w14:paraId="1F6D6621" w14:textId="77777777" w:rsidR="000E2743" w:rsidRPr="00761B80" w:rsidRDefault="000E2743" w:rsidP="000E2743">
            <w:pPr>
              <w:pStyle w:val="Texto"/>
              <w:rPr>
                <w:b/>
              </w:rPr>
            </w:pPr>
            <w:proofErr w:type="gramStart"/>
            <w:r w:rsidRPr="00761B80">
              <w:rPr>
                <w:b/>
              </w:rPr>
              <w:t>Tota</w:t>
            </w:r>
            <w:r>
              <w:rPr>
                <w:b/>
              </w:rPr>
              <w:t>l</w:t>
            </w:r>
            <w:proofErr w:type="gramEnd"/>
            <w:r w:rsidRPr="00761B80">
              <w:rPr>
                <w:b/>
              </w:rPr>
              <w:t xml:space="preserve"> </w:t>
            </w:r>
            <w:r>
              <w:rPr>
                <w:b/>
              </w:rPr>
              <w:t>activos biológicos</w:t>
            </w:r>
          </w:p>
        </w:tc>
        <w:tc>
          <w:tcPr>
            <w:tcW w:w="1463" w:type="dxa"/>
            <w:tcBorders>
              <w:top w:val="single" w:sz="6" w:space="0" w:color="auto"/>
              <w:bottom w:val="double" w:sz="6" w:space="0" w:color="auto"/>
            </w:tcBorders>
            <w:vAlign w:val="top"/>
          </w:tcPr>
          <w:p w14:paraId="42F3D602" w14:textId="2601AD37" w:rsidR="000E2743" w:rsidRPr="005C7474" w:rsidRDefault="0005012E" w:rsidP="000E2743">
            <w:pPr>
              <w:pStyle w:val="Texto"/>
              <w:tabs>
                <w:tab w:val="decimal" w:pos="1201"/>
              </w:tabs>
              <w:rPr>
                <w:b/>
                <w:bCs/>
              </w:rPr>
            </w:pPr>
            <w:r w:rsidRPr="0005012E">
              <w:rPr>
                <w:b/>
                <w:bCs/>
              </w:rPr>
              <w:t>4.515.302</w:t>
            </w:r>
          </w:p>
        </w:tc>
        <w:tc>
          <w:tcPr>
            <w:tcW w:w="148" w:type="dxa"/>
            <w:vAlign w:val="top"/>
          </w:tcPr>
          <w:p w14:paraId="1F65D249" w14:textId="77777777" w:rsidR="000E2743" w:rsidRPr="005C7474" w:rsidRDefault="000E2743" w:rsidP="000E2743">
            <w:pPr>
              <w:jc w:val="left"/>
              <w:rPr>
                <w:b/>
                <w:bCs/>
              </w:rPr>
            </w:pPr>
          </w:p>
        </w:tc>
        <w:tc>
          <w:tcPr>
            <w:tcW w:w="1440" w:type="dxa"/>
            <w:tcBorders>
              <w:top w:val="single" w:sz="6" w:space="0" w:color="auto"/>
              <w:bottom w:val="double" w:sz="6" w:space="0" w:color="auto"/>
            </w:tcBorders>
          </w:tcPr>
          <w:p w14:paraId="2040FFE8" w14:textId="25159DB0" w:rsidR="000E2743" w:rsidRPr="000E2743" w:rsidRDefault="000E2743" w:rsidP="000E2743">
            <w:pPr>
              <w:pStyle w:val="Texto"/>
              <w:tabs>
                <w:tab w:val="decimal" w:pos="1212"/>
              </w:tabs>
              <w:rPr>
                <w:rFonts w:cs="Arial"/>
                <w:b/>
                <w:bCs/>
                <w:color w:val="000000"/>
              </w:rPr>
            </w:pPr>
            <w:r w:rsidRPr="000E2743">
              <w:rPr>
                <w:b/>
                <w:bCs/>
              </w:rPr>
              <w:t>4.266.964</w:t>
            </w:r>
          </w:p>
        </w:tc>
      </w:tr>
    </w:tbl>
    <w:p w14:paraId="0FF381FB" w14:textId="77777777" w:rsidR="008962B8" w:rsidRDefault="008962B8" w:rsidP="00E80155">
      <w:pPr>
        <w:pStyle w:val="Texto"/>
        <w:rPr>
          <w:sz w:val="19"/>
        </w:rPr>
      </w:pPr>
    </w:p>
    <w:p w14:paraId="1E056E09" w14:textId="1219BE46" w:rsidR="00E80155" w:rsidRPr="00E80155" w:rsidRDefault="00E80155" w:rsidP="0073261E">
      <w:pPr>
        <w:pStyle w:val="Texto"/>
        <w:numPr>
          <w:ilvl w:val="0"/>
          <w:numId w:val="42"/>
        </w:numPr>
        <w:rPr>
          <w:b/>
          <w:bCs/>
        </w:rPr>
      </w:pPr>
      <w:r>
        <w:rPr>
          <w:b/>
          <w:bCs/>
        </w:rPr>
        <w:t>Inventarios</w:t>
      </w:r>
    </w:p>
    <w:p w14:paraId="0549A9D3" w14:textId="2745F195" w:rsidR="00E80155" w:rsidRDefault="00E80155" w:rsidP="00E80155">
      <w:pPr>
        <w:pStyle w:val="Texto"/>
        <w:rPr>
          <w:sz w:val="19"/>
        </w:rPr>
      </w:pPr>
    </w:p>
    <w:tbl>
      <w:tblPr>
        <w:tblStyle w:val="TableGrid"/>
        <w:tblW w:w="9630" w:type="dxa"/>
        <w:tblLayout w:type="fixed"/>
        <w:tblLook w:val="04A0" w:firstRow="1" w:lastRow="0" w:firstColumn="1" w:lastColumn="0" w:noHBand="0" w:noVBand="1"/>
      </w:tblPr>
      <w:tblGrid>
        <w:gridCol w:w="6579"/>
        <w:gridCol w:w="1463"/>
        <w:gridCol w:w="148"/>
        <w:gridCol w:w="1440"/>
      </w:tblGrid>
      <w:tr w:rsidR="00E80155" w:rsidRPr="00761B80" w14:paraId="270D4B46" w14:textId="77777777" w:rsidTr="00E80155">
        <w:tc>
          <w:tcPr>
            <w:tcW w:w="6579" w:type="dxa"/>
          </w:tcPr>
          <w:p w14:paraId="75B86232" w14:textId="77777777" w:rsidR="00E80155" w:rsidRPr="00761B80" w:rsidRDefault="00E80155" w:rsidP="00E80155">
            <w:pPr>
              <w:pStyle w:val="Texto"/>
            </w:pPr>
          </w:p>
        </w:tc>
        <w:tc>
          <w:tcPr>
            <w:tcW w:w="1463" w:type="dxa"/>
            <w:tcBorders>
              <w:bottom w:val="single" w:sz="6" w:space="0" w:color="auto"/>
            </w:tcBorders>
          </w:tcPr>
          <w:p w14:paraId="3D9C16DE" w14:textId="4B977B60" w:rsidR="00E80155" w:rsidRPr="00761B80" w:rsidRDefault="00730E03" w:rsidP="00E80155">
            <w:pPr>
              <w:pStyle w:val="Texto"/>
              <w:jc w:val="center"/>
              <w:rPr>
                <w:b/>
              </w:rPr>
            </w:pPr>
            <w:r>
              <w:rPr>
                <w:b/>
                <w:szCs w:val="18"/>
              </w:rPr>
              <w:t>30/11/2022</w:t>
            </w:r>
          </w:p>
        </w:tc>
        <w:tc>
          <w:tcPr>
            <w:tcW w:w="148" w:type="dxa"/>
          </w:tcPr>
          <w:p w14:paraId="2826227C" w14:textId="77777777" w:rsidR="00E80155" w:rsidRPr="00761B80" w:rsidRDefault="00E80155" w:rsidP="00E80155">
            <w:pPr>
              <w:pStyle w:val="Texto"/>
            </w:pPr>
          </w:p>
        </w:tc>
        <w:tc>
          <w:tcPr>
            <w:tcW w:w="1440" w:type="dxa"/>
            <w:tcBorders>
              <w:bottom w:val="single" w:sz="6" w:space="0" w:color="auto"/>
            </w:tcBorders>
          </w:tcPr>
          <w:p w14:paraId="5A05AEBC" w14:textId="14736D2A" w:rsidR="00E80155" w:rsidRPr="00761B80" w:rsidRDefault="00730E03" w:rsidP="00E80155">
            <w:pPr>
              <w:pStyle w:val="Texto"/>
              <w:jc w:val="center"/>
              <w:rPr>
                <w:b/>
              </w:rPr>
            </w:pPr>
            <w:r>
              <w:rPr>
                <w:b/>
                <w:szCs w:val="18"/>
              </w:rPr>
              <w:t>31/05/2022</w:t>
            </w:r>
          </w:p>
        </w:tc>
      </w:tr>
      <w:tr w:rsidR="00E80155" w:rsidRPr="00615F53" w14:paraId="4BA6F90A" w14:textId="77777777" w:rsidTr="00E80155">
        <w:tc>
          <w:tcPr>
            <w:tcW w:w="6579" w:type="dxa"/>
            <w:vAlign w:val="top"/>
          </w:tcPr>
          <w:p w14:paraId="1258B47F" w14:textId="77777777" w:rsidR="00E80155" w:rsidRPr="00A25B06" w:rsidRDefault="00E80155" w:rsidP="00E80155">
            <w:pPr>
              <w:pStyle w:val="Texto"/>
            </w:pPr>
          </w:p>
        </w:tc>
        <w:tc>
          <w:tcPr>
            <w:tcW w:w="1463" w:type="dxa"/>
            <w:vAlign w:val="top"/>
          </w:tcPr>
          <w:p w14:paraId="70112262" w14:textId="77777777" w:rsidR="00E80155" w:rsidRPr="007E18F6" w:rsidRDefault="00E80155" w:rsidP="00E80155">
            <w:pPr>
              <w:pStyle w:val="Texto"/>
              <w:tabs>
                <w:tab w:val="decimal" w:pos="1201"/>
              </w:tabs>
            </w:pPr>
          </w:p>
        </w:tc>
        <w:tc>
          <w:tcPr>
            <w:tcW w:w="148" w:type="dxa"/>
            <w:vAlign w:val="top"/>
          </w:tcPr>
          <w:p w14:paraId="5C60F6EC" w14:textId="77777777" w:rsidR="00E80155" w:rsidRPr="00615F53" w:rsidRDefault="00E80155" w:rsidP="00E80155">
            <w:pPr>
              <w:pStyle w:val="Texto"/>
            </w:pPr>
          </w:p>
        </w:tc>
        <w:tc>
          <w:tcPr>
            <w:tcW w:w="1440" w:type="dxa"/>
            <w:vAlign w:val="top"/>
          </w:tcPr>
          <w:p w14:paraId="0EED962D" w14:textId="77777777" w:rsidR="00E80155" w:rsidRPr="005C2E77" w:rsidRDefault="00E80155" w:rsidP="00E80155">
            <w:pPr>
              <w:pStyle w:val="Texto"/>
              <w:tabs>
                <w:tab w:val="decimal" w:pos="1212"/>
              </w:tabs>
            </w:pPr>
          </w:p>
        </w:tc>
      </w:tr>
      <w:tr w:rsidR="000E2743" w:rsidRPr="00761B80" w14:paraId="08DE08A3" w14:textId="77777777" w:rsidTr="00864AD1">
        <w:tc>
          <w:tcPr>
            <w:tcW w:w="6579" w:type="dxa"/>
            <w:vAlign w:val="top"/>
          </w:tcPr>
          <w:p w14:paraId="5B9B1448" w14:textId="77777777" w:rsidR="000E2743" w:rsidRPr="00761B80" w:rsidRDefault="000E2743" w:rsidP="000E2743">
            <w:pPr>
              <w:pStyle w:val="Texto"/>
            </w:pPr>
            <w:r w:rsidRPr="00A25B06">
              <w:t>Materias primas y materiales</w:t>
            </w:r>
          </w:p>
        </w:tc>
        <w:tc>
          <w:tcPr>
            <w:tcW w:w="1463" w:type="dxa"/>
            <w:vAlign w:val="top"/>
          </w:tcPr>
          <w:p w14:paraId="67660477" w14:textId="295ECC2E" w:rsidR="000E2743" w:rsidRPr="00687AFC" w:rsidRDefault="0005012E" w:rsidP="000E2743">
            <w:pPr>
              <w:pStyle w:val="Texto"/>
              <w:tabs>
                <w:tab w:val="decimal" w:pos="1201"/>
              </w:tabs>
            </w:pPr>
            <w:r w:rsidRPr="0005012E">
              <w:t>11.919.229</w:t>
            </w:r>
          </w:p>
        </w:tc>
        <w:tc>
          <w:tcPr>
            <w:tcW w:w="148" w:type="dxa"/>
            <w:vAlign w:val="top"/>
          </w:tcPr>
          <w:p w14:paraId="4FC6422A" w14:textId="77777777" w:rsidR="000E2743" w:rsidRPr="00687AFC" w:rsidRDefault="000E2743" w:rsidP="000E2743">
            <w:pPr>
              <w:jc w:val="left"/>
            </w:pPr>
          </w:p>
        </w:tc>
        <w:tc>
          <w:tcPr>
            <w:tcW w:w="1440" w:type="dxa"/>
          </w:tcPr>
          <w:p w14:paraId="03E5258B" w14:textId="077B3DF2" w:rsidR="000E2743" w:rsidRPr="0034721F" w:rsidRDefault="000E2743" w:rsidP="000E2743">
            <w:pPr>
              <w:pStyle w:val="Texto"/>
              <w:tabs>
                <w:tab w:val="decimal" w:pos="1212"/>
              </w:tabs>
            </w:pPr>
            <w:r w:rsidRPr="002228B4">
              <w:t>12.225.292</w:t>
            </w:r>
          </w:p>
        </w:tc>
      </w:tr>
      <w:tr w:rsidR="000E2743" w:rsidRPr="00761B80" w14:paraId="6690DEAA" w14:textId="77777777" w:rsidTr="00864AD1">
        <w:tc>
          <w:tcPr>
            <w:tcW w:w="6579" w:type="dxa"/>
            <w:vAlign w:val="top"/>
          </w:tcPr>
          <w:p w14:paraId="4B55F54D" w14:textId="77777777" w:rsidR="000E2743" w:rsidRPr="00761B80" w:rsidRDefault="000E2743" w:rsidP="000E2743">
            <w:pPr>
              <w:pStyle w:val="Texto"/>
            </w:pPr>
            <w:r w:rsidRPr="00A25B06">
              <w:t>Productos en proceso</w:t>
            </w:r>
          </w:p>
        </w:tc>
        <w:tc>
          <w:tcPr>
            <w:tcW w:w="1463" w:type="dxa"/>
            <w:vAlign w:val="top"/>
          </w:tcPr>
          <w:p w14:paraId="3BB07A9E" w14:textId="34CBD934" w:rsidR="000E2743" w:rsidRPr="00687AFC" w:rsidRDefault="0005012E" w:rsidP="000E2743">
            <w:pPr>
              <w:pStyle w:val="Texto"/>
              <w:tabs>
                <w:tab w:val="decimal" w:pos="1201"/>
              </w:tabs>
            </w:pPr>
            <w:r w:rsidRPr="0005012E">
              <w:t>10.782.869</w:t>
            </w:r>
          </w:p>
        </w:tc>
        <w:tc>
          <w:tcPr>
            <w:tcW w:w="148" w:type="dxa"/>
            <w:vAlign w:val="top"/>
          </w:tcPr>
          <w:p w14:paraId="7C5CCB99" w14:textId="77777777" w:rsidR="000E2743" w:rsidRPr="00687AFC" w:rsidRDefault="000E2743" w:rsidP="000E2743">
            <w:pPr>
              <w:jc w:val="left"/>
            </w:pPr>
          </w:p>
        </w:tc>
        <w:tc>
          <w:tcPr>
            <w:tcW w:w="1440" w:type="dxa"/>
          </w:tcPr>
          <w:p w14:paraId="0EFBA25F" w14:textId="1E042C4E" w:rsidR="000E2743" w:rsidRPr="0034721F" w:rsidRDefault="000E2743" w:rsidP="000E2743">
            <w:pPr>
              <w:pStyle w:val="Texto"/>
              <w:tabs>
                <w:tab w:val="decimal" w:pos="1212"/>
              </w:tabs>
            </w:pPr>
            <w:r w:rsidRPr="002228B4">
              <w:t>6.844.846</w:t>
            </w:r>
          </w:p>
        </w:tc>
      </w:tr>
      <w:tr w:rsidR="000E2743" w:rsidRPr="00761B80" w14:paraId="5D20487A" w14:textId="77777777" w:rsidTr="00864AD1">
        <w:tc>
          <w:tcPr>
            <w:tcW w:w="6579" w:type="dxa"/>
            <w:vAlign w:val="top"/>
          </w:tcPr>
          <w:p w14:paraId="75356778" w14:textId="77777777" w:rsidR="000E2743" w:rsidRPr="00761B80" w:rsidRDefault="000E2743" w:rsidP="000E2743">
            <w:pPr>
              <w:pStyle w:val="Texto"/>
            </w:pPr>
            <w:r w:rsidRPr="00A25B06">
              <w:t>Productos terminados</w:t>
            </w:r>
          </w:p>
        </w:tc>
        <w:tc>
          <w:tcPr>
            <w:tcW w:w="1463" w:type="dxa"/>
            <w:vAlign w:val="top"/>
          </w:tcPr>
          <w:p w14:paraId="1CCF5916" w14:textId="0B58673A" w:rsidR="000E2743" w:rsidRPr="00687AFC" w:rsidRDefault="0005012E" w:rsidP="000E2743">
            <w:pPr>
              <w:pStyle w:val="Texto"/>
              <w:tabs>
                <w:tab w:val="decimal" w:pos="1201"/>
              </w:tabs>
            </w:pPr>
            <w:r w:rsidRPr="0005012E">
              <w:t>10.602.762</w:t>
            </w:r>
          </w:p>
        </w:tc>
        <w:tc>
          <w:tcPr>
            <w:tcW w:w="148" w:type="dxa"/>
            <w:vAlign w:val="top"/>
          </w:tcPr>
          <w:p w14:paraId="59996972" w14:textId="77777777" w:rsidR="000E2743" w:rsidRPr="00687AFC" w:rsidRDefault="000E2743" w:rsidP="000E2743">
            <w:pPr>
              <w:jc w:val="left"/>
            </w:pPr>
          </w:p>
        </w:tc>
        <w:tc>
          <w:tcPr>
            <w:tcW w:w="1440" w:type="dxa"/>
          </w:tcPr>
          <w:p w14:paraId="6D6F2D0D" w14:textId="21247970" w:rsidR="000E2743" w:rsidRPr="0034721F" w:rsidRDefault="000E2743" w:rsidP="000E2743">
            <w:pPr>
              <w:pStyle w:val="Texto"/>
              <w:tabs>
                <w:tab w:val="decimal" w:pos="1212"/>
              </w:tabs>
            </w:pPr>
            <w:r w:rsidRPr="002228B4">
              <w:t>5.934.291</w:t>
            </w:r>
          </w:p>
        </w:tc>
      </w:tr>
      <w:tr w:rsidR="000E2743" w:rsidRPr="00615F53" w14:paraId="7A3F3C45" w14:textId="77777777" w:rsidTr="00864AD1">
        <w:tc>
          <w:tcPr>
            <w:tcW w:w="6579" w:type="dxa"/>
            <w:vAlign w:val="top"/>
          </w:tcPr>
          <w:p w14:paraId="2EAC3564" w14:textId="41056358" w:rsidR="000E2743" w:rsidRPr="00615F53" w:rsidRDefault="000E2743" w:rsidP="000E2743">
            <w:pPr>
              <w:pStyle w:val="Texto"/>
            </w:pPr>
            <w:r w:rsidRPr="0024660E">
              <w:t>Cereales y oleaginosas</w:t>
            </w:r>
          </w:p>
        </w:tc>
        <w:tc>
          <w:tcPr>
            <w:tcW w:w="1463" w:type="dxa"/>
            <w:vAlign w:val="top"/>
          </w:tcPr>
          <w:p w14:paraId="682E0B18" w14:textId="597CCC8C" w:rsidR="000E2743" w:rsidRPr="00615F53" w:rsidRDefault="0005012E" w:rsidP="000E2743">
            <w:pPr>
              <w:pStyle w:val="Texto"/>
              <w:tabs>
                <w:tab w:val="decimal" w:pos="1201"/>
              </w:tabs>
            </w:pPr>
            <w:r w:rsidRPr="0005012E">
              <w:t>1.127.000</w:t>
            </w:r>
          </w:p>
        </w:tc>
        <w:tc>
          <w:tcPr>
            <w:tcW w:w="148" w:type="dxa"/>
            <w:vAlign w:val="top"/>
          </w:tcPr>
          <w:p w14:paraId="496C8976" w14:textId="77777777" w:rsidR="000E2743" w:rsidRPr="00615F53" w:rsidRDefault="000E2743" w:rsidP="000E2743">
            <w:pPr>
              <w:pStyle w:val="Texto"/>
            </w:pPr>
          </w:p>
        </w:tc>
        <w:tc>
          <w:tcPr>
            <w:tcW w:w="1440" w:type="dxa"/>
          </w:tcPr>
          <w:p w14:paraId="63E2435D" w14:textId="0F539402" w:rsidR="000E2743" w:rsidRPr="00615F53" w:rsidRDefault="000E2743" w:rsidP="000E2743">
            <w:pPr>
              <w:pStyle w:val="Texto"/>
              <w:tabs>
                <w:tab w:val="decimal" w:pos="1212"/>
              </w:tabs>
            </w:pPr>
            <w:r w:rsidRPr="002228B4">
              <w:t>1.922.157</w:t>
            </w:r>
          </w:p>
        </w:tc>
      </w:tr>
      <w:tr w:rsidR="000E2743" w:rsidRPr="00761B80" w14:paraId="08BBB0AB" w14:textId="77777777" w:rsidTr="00864AD1">
        <w:tc>
          <w:tcPr>
            <w:tcW w:w="6579" w:type="dxa"/>
            <w:vAlign w:val="top"/>
          </w:tcPr>
          <w:p w14:paraId="7D794730" w14:textId="35C7512F" w:rsidR="000E2743" w:rsidRPr="00761B80" w:rsidRDefault="000E2743" w:rsidP="000E2743">
            <w:pPr>
              <w:pStyle w:val="Texto"/>
            </w:pPr>
            <w:r w:rsidRPr="0024660E">
              <w:t>Productos de reventa</w:t>
            </w:r>
          </w:p>
        </w:tc>
        <w:tc>
          <w:tcPr>
            <w:tcW w:w="1463" w:type="dxa"/>
            <w:vAlign w:val="top"/>
          </w:tcPr>
          <w:p w14:paraId="79089E71" w14:textId="23C004B5" w:rsidR="000E2743" w:rsidRPr="00687AFC" w:rsidRDefault="0005012E" w:rsidP="000E2743">
            <w:pPr>
              <w:pStyle w:val="Texto"/>
              <w:tabs>
                <w:tab w:val="decimal" w:pos="1201"/>
              </w:tabs>
            </w:pPr>
            <w:r w:rsidRPr="0005012E">
              <w:t>1.357.137</w:t>
            </w:r>
          </w:p>
        </w:tc>
        <w:tc>
          <w:tcPr>
            <w:tcW w:w="148" w:type="dxa"/>
            <w:vAlign w:val="top"/>
          </w:tcPr>
          <w:p w14:paraId="5AB3418C" w14:textId="77777777" w:rsidR="000E2743" w:rsidRPr="00687AFC" w:rsidRDefault="000E2743" w:rsidP="000E2743">
            <w:pPr>
              <w:jc w:val="left"/>
            </w:pPr>
          </w:p>
        </w:tc>
        <w:tc>
          <w:tcPr>
            <w:tcW w:w="1440" w:type="dxa"/>
          </w:tcPr>
          <w:p w14:paraId="29E6724D" w14:textId="1461CDCC" w:rsidR="000E2743" w:rsidRPr="0034721F" w:rsidRDefault="000E2743" w:rsidP="000E2743">
            <w:pPr>
              <w:pStyle w:val="Texto"/>
              <w:tabs>
                <w:tab w:val="decimal" w:pos="1212"/>
              </w:tabs>
            </w:pPr>
            <w:r w:rsidRPr="002228B4">
              <w:t>984.898</w:t>
            </w:r>
          </w:p>
        </w:tc>
      </w:tr>
      <w:tr w:rsidR="000E2743" w:rsidRPr="00761B80" w14:paraId="66B9DA67" w14:textId="77777777" w:rsidTr="00864AD1">
        <w:tc>
          <w:tcPr>
            <w:tcW w:w="6579" w:type="dxa"/>
            <w:vAlign w:val="top"/>
          </w:tcPr>
          <w:p w14:paraId="2F097C62" w14:textId="4FFA976F" w:rsidR="000E2743" w:rsidRPr="00761B80" w:rsidRDefault="000E2743" w:rsidP="000E2743">
            <w:pPr>
              <w:pStyle w:val="Texto"/>
            </w:pPr>
            <w:r w:rsidRPr="00A25B06">
              <w:t>Otras existencias y gastos adelantados</w:t>
            </w:r>
          </w:p>
        </w:tc>
        <w:tc>
          <w:tcPr>
            <w:tcW w:w="1463" w:type="dxa"/>
            <w:tcBorders>
              <w:bottom w:val="single" w:sz="4" w:space="0" w:color="auto"/>
            </w:tcBorders>
            <w:vAlign w:val="top"/>
          </w:tcPr>
          <w:p w14:paraId="7AF79E4D" w14:textId="1881522C" w:rsidR="000E2743" w:rsidRPr="00687AFC" w:rsidRDefault="0005012E" w:rsidP="000E2743">
            <w:pPr>
              <w:pStyle w:val="Texto"/>
              <w:tabs>
                <w:tab w:val="decimal" w:pos="1201"/>
              </w:tabs>
            </w:pPr>
            <w:r w:rsidRPr="0005012E">
              <w:t>438.541</w:t>
            </w:r>
          </w:p>
        </w:tc>
        <w:tc>
          <w:tcPr>
            <w:tcW w:w="148" w:type="dxa"/>
            <w:vAlign w:val="top"/>
          </w:tcPr>
          <w:p w14:paraId="0880E5C3" w14:textId="77777777" w:rsidR="000E2743" w:rsidRPr="00687AFC" w:rsidRDefault="000E2743" w:rsidP="000E2743">
            <w:pPr>
              <w:jc w:val="left"/>
            </w:pPr>
          </w:p>
        </w:tc>
        <w:tc>
          <w:tcPr>
            <w:tcW w:w="1440" w:type="dxa"/>
            <w:tcBorders>
              <w:bottom w:val="single" w:sz="4" w:space="0" w:color="auto"/>
            </w:tcBorders>
          </w:tcPr>
          <w:p w14:paraId="53FB31FF" w14:textId="0720C003" w:rsidR="000E2743" w:rsidRPr="0034721F" w:rsidRDefault="000E2743" w:rsidP="000E2743">
            <w:pPr>
              <w:pStyle w:val="Texto"/>
              <w:tabs>
                <w:tab w:val="decimal" w:pos="1212"/>
              </w:tabs>
            </w:pPr>
            <w:r w:rsidRPr="002228B4">
              <w:t>362.087</w:t>
            </w:r>
          </w:p>
        </w:tc>
      </w:tr>
      <w:tr w:rsidR="000E2743" w:rsidRPr="00761B80" w14:paraId="086CFF44" w14:textId="77777777" w:rsidTr="00864AD1">
        <w:tc>
          <w:tcPr>
            <w:tcW w:w="6579" w:type="dxa"/>
            <w:vAlign w:val="top"/>
          </w:tcPr>
          <w:p w14:paraId="02FC884C" w14:textId="5B904E2C" w:rsidR="000E2743" w:rsidRPr="00761B80" w:rsidRDefault="000E2743" w:rsidP="000E2743">
            <w:pPr>
              <w:pStyle w:val="Texto"/>
            </w:pPr>
            <w:r w:rsidRPr="00A25B06">
              <w:t>Subtotal</w:t>
            </w:r>
          </w:p>
        </w:tc>
        <w:tc>
          <w:tcPr>
            <w:tcW w:w="1463" w:type="dxa"/>
            <w:tcBorders>
              <w:top w:val="single" w:sz="4" w:space="0" w:color="auto"/>
            </w:tcBorders>
            <w:vAlign w:val="top"/>
          </w:tcPr>
          <w:p w14:paraId="492B06AC" w14:textId="343A213A" w:rsidR="000E2743" w:rsidRPr="00687AFC" w:rsidRDefault="0005012E" w:rsidP="000E2743">
            <w:pPr>
              <w:pStyle w:val="Texto"/>
              <w:tabs>
                <w:tab w:val="decimal" w:pos="1201"/>
              </w:tabs>
            </w:pPr>
            <w:r w:rsidRPr="0005012E">
              <w:t>36.227.538</w:t>
            </w:r>
          </w:p>
        </w:tc>
        <w:tc>
          <w:tcPr>
            <w:tcW w:w="148" w:type="dxa"/>
            <w:vAlign w:val="top"/>
          </w:tcPr>
          <w:p w14:paraId="12ABCE2D" w14:textId="77777777" w:rsidR="000E2743" w:rsidRPr="00687AFC" w:rsidRDefault="000E2743" w:rsidP="000E2743">
            <w:pPr>
              <w:jc w:val="left"/>
            </w:pPr>
          </w:p>
        </w:tc>
        <w:tc>
          <w:tcPr>
            <w:tcW w:w="1440" w:type="dxa"/>
            <w:tcBorders>
              <w:top w:val="single" w:sz="4" w:space="0" w:color="auto"/>
            </w:tcBorders>
          </w:tcPr>
          <w:p w14:paraId="64115815" w14:textId="0E72EFB6" w:rsidR="000E2743" w:rsidRPr="0034721F" w:rsidRDefault="000E2743" w:rsidP="000E2743">
            <w:pPr>
              <w:pStyle w:val="Texto"/>
              <w:tabs>
                <w:tab w:val="decimal" w:pos="1212"/>
              </w:tabs>
            </w:pPr>
            <w:r w:rsidRPr="002228B4">
              <w:t>28.273.571</w:t>
            </w:r>
          </w:p>
        </w:tc>
      </w:tr>
      <w:tr w:rsidR="000E2743" w:rsidRPr="00761B80" w14:paraId="394EC32E" w14:textId="77777777" w:rsidTr="00864AD1">
        <w:tc>
          <w:tcPr>
            <w:tcW w:w="6579" w:type="dxa"/>
            <w:vAlign w:val="top"/>
          </w:tcPr>
          <w:p w14:paraId="58897AD1" w14:textId="4A13C773" w:rsidR="000E2743" w:rsidRPr="00761B80" w:rsidRDefault="000E2743" w:rsidP="000E2743">
            <w:pPr>
              <w:pStyle w:val="Texto"/>
            </w:pPr>
            <w:r w:rsidRPr="00A25B06">
              <w:t>Provisión para desvalorización inventarios</w:t>
            </w:r>
          </w:p>
        </w:tc>
        <w:tc>
          <w:tcPr>
            <w:tcW w:w="1463" w:type="dxa"/>
            <w:vAlign w:val="top"/>
          </w:tcPr>
          <w:p w14:paraId="108C6609" w14:textId="35196D3C" w:rsidR="000E2743" w:rsidRPr="00687AFC" w:rsidRDefault="0005012E" w:rsidP="000E2743">
            <w:pPr>
              <w:pStyle w:val="Texto"/>
              <w:tabs>
                <w:tab w:val="decimal" w:pos="1201"/>
              </w:tabs>
            </w:pPr>
            <w:r w:rsidRPr="0005012E">
              <w:t>(137.025)</w:t>
            </w:r>
          </w:p>
        </w:tc>
        <w:tc>
          <w:tcPr>
            <w:tcW w:w="148" w:type="dxa"/>
            <w:vAlign w:val="top"/>
          </w:tcPr>
          <w:p w14:paraId="75331E0A" w14:textId="77777777" w:rsidR="000E2743" w:rsidRPr="00687AFC" w:rsidRDefault="000E2743" w:rsidP="000E2743">
            <w:pPr>
              <w:jc w:val="left"/>
            </w:pPr>
          </w:p>
        </w:tc>
        <w:tc>
          <w:tcPr>
            <w:tcW w:w="1440" w:type="dxa"/>
          </w:tcPr>
          <w:p w14:paraId="45145D5E" w14:textId="6A62CA91" w:rsidR="000E2743" w:rsidRPr="0034721F" w:rsidRDefault="000E2743" w:rsidP="000E2743">
            <w:pPr>
              <w:pStyle w:val="Texto"/>
              <w:tabs>
                <w:tab w:val="decimal" w:pos="1212"/>
              </w:tabs>
            </w:pPr>
            <w:r w:rsidRPr="002228B4">
              <w:t>(168.318)</w:t>
            </w:r>
          </w:p>
        </w:tc>
      </w:tr>
      <w:tr w:rsidR="000E2743" w:rsidRPr="00761B80" w14:paraId="22097E9F" w14:textId="77777777" w:rsidTr="00864AD1">
        <w:tc>
          <w:tcPr>
            <w:tcW w:w="6579" w:type="dxa"/>
          </w:tcPr>
          <w:p w14:paraId="3C550A72" w14:textId="54BF1E22" w:rsidR="000E2743" w:rsidRPr="00761B80" w:rsidRDefault="000E2743" w:rsidP="000E2743">
            <w:pPr>
              <w:pStyle w:val="Texto"/>
              <w:rPr>
                <w:b/>
              </w:rPr>
            </w:pPr>
            <w:proofErr w:type="gramStart"/>
            <w:r w:rsidRPr="00761B80">
              <w:rPr>
                <w:b/>
              </w:rPr>
              <w:t>Tota</w:t>
            </w:r>
            <w:r>
              <w:rPr>
                <w:b/>
              </w:rPr>
              <w:t>l</w:t>
            </w:r>
            <w:proofErr w:type="gramEnd"/>
            <w:r w:rsidRPr="00761B80">
              <w:rPr>
                <w:b/>
              </w:rPr>
              <w:t xml:space="preserve"> </w:t>
            </w:r>
            <w:r>
              <w:rPr>
                <w:b/>
              </w:rPr>
              <w:t>i</w:t>
            </w:r>
            <w:r w:rsidRPr="00761B80">
              <w:rPr>
                <w:b/>
              </w:rPr>
              <w:t>nventarios</w:t>
            </w:r>
          </w:p>
        </w:tc>
        <w:tc>
          <w:tcPr>
            <w:tcW w:w="1463" w:type="dxa"/>
            <w:tcBorders>
              <w:top w:val="single" w:sz="6" w:space="0" w:color="auto"/>
              <w:bottom w:val="double" w:sz="6" w:space="0" w:color="auto"/>
            </w:tcBorders>
            <w:vAlign w:val="top"/>
          </w:tcPr>
          <w:p w14:paraId="00612147" w14:textId="2B80755C" w:rsidR="000E2743" w:rsidRPr="005C7474" w:rsidRDefault="0005012E" w:rsidP="000E2743">
            <w:pPr>
              <w:pStyle w:val="Texto"/>
              <w:tabs>
                <w:tab w:val="decimal" w:pos="1201"/>
              </w:tabs>
              <w:rPr>
                <w:b/>
                <w:bCs/>
              </w:rPr>
            </w:pPr>
            <w:r w:rsidRPr="0005012E">
              <w:rPr>
                <w:b/>
                <w:bCs/>
              </w:rPr>
              <w:t>36.090.513</w:t>
            </w:r>
          </w:p>
        </w:tc>
        <w:tc>
          <w:tcPr>
            <w:tcW w:w="148" w:type="dxa"/>
            <w:vAlign w:val="top"/>
          </w:tcPr>
          <w:p w14:paraId="2946492E" w14:textId="77777777" w:rsidR="000E2743" w:rsidRPr="005C7474" w:rsidRDefault="000E2743" w:rsidP="000E2743">
            <w:pPr>
              <w:jc w:val="left"/>
              <w:rPr>
                <w:b/>
                <w:bCs/>
              </w:rPr>
            </w:pPr>
          </w:p>
        </w:tc>
        <w:tc>
          <w:tcPr>
            <w:tcW w:w="1440" w:type="dxa"/>
            <w:tcBorders>
              <w:top w:val="single" w:sz="6" w:space="0" w:color="auto"/>
              <w:bottom w:val="double" w:sz="6" w:space="0" w:color="auto"/>
            </w:tcBorders>
          </w:tcPr>
          <w:p w14:paraId="08723FE2" w14:textId="6B021861" w:rsidR="000E2743" w:rsidRPr="000E2743" w:rsidRDefault="000E2743" w:rsidP="000E2743">
            <w:pPr>
              <w:pStyle w:val="Texto"/>
              <w:tabs>
                <w:tab w:val="decimal" w:pos="1212"/>
              </w:tabs>
              <w:rPr>
                <w:rFonts w:cs="Arial"/>
                <w:b/>
                <w:bCs/>
                <w:color w:val="000000"/>
              </w:rPr>
            </w:pPr>
            <w:r w:rsidRPr="000E2743">
              <w:rPr>
                <w:b/>
                <w:bCs/>
              </w:rPr>
              <w:t>28.105.253</w:t>
            </w:r>
          </w:p>
        </w:tc>
      </w:tr>
    </w:tbl>
    <w:p w14:paraId="593227C8" w14:textId="4CFDC4C5" w:rsidR="00E80155" w:rsidRPr="00761B80" w:rsidRDefault="00E80155" w:rsidP="002441DE">
      <w:pPr>
        <w:pStyle w:val="Texto"/>
      </w:pPr>
    </w:p>
    <w:p w14:paraId="0EE98928" w14:textId="77777777" w:rsidR="002228B4" w:rsidRPr="00761B80" w:rsidRDefault="002228B4" w:rsidP="00667CED">
      <w:pPr>
        <w:pStyle w:val="textonotajustificado"/>
      </w:pPr>
    </w:p>
    <w:p w14:paraId="07D8977D" w14:textId="77777777" w:rsidR="00667CED" w:rsidRPr="00761B80" w:rsidRDefault="00667CED" w:rsidP="006F397F">
      <w:pPr>
        <w:pStyle w:val="Ttulonota"/>
        <w:numPr>
          <w:ilvl w:val="0"/>
          <w:numId w:val="8"/>
        </w:numPr>
      </w:pPr>
      <w:r w:rsidRPr="00761B80">
        <w:t>ACTIVOS Y PASIVOS FINANCIEROS</w:t>
      </w:r>
    </w:p>
    <w:p w14:paraId="1B383F66" w14:textId="77777777" w:rsidR="00667CED" w:rsidRPr="00A63AD1" w:rsidRDefault="00667CED" w:rsidP="00281AE8">
      <w:pPr>
        <w:pStyle w:val="Texto"/>
      </w:pPr>
    </w:p>
    <w:p w14:paraId="57E4ED3E" w14:textId="168B5917" w:rsidR="00E17594" w:rsidRPr="00A63AD1" w:rsidRDefault="00E17594" w:rsidP="00281AE8">
      <w:pPr>
        <w:pStyle w:val="Texto"/>
      </w:pPr>
      <w:r w:rsidRPr="00A63AD1">
        <w:t xml:space="preserve">Al </w:t>
      </w:r>
      <w:r w:rsidR="00247D18">
        <w:t>3</w:t>
      </w:r>
      <w:r w:rsidR="000B7E90">
        <w:t>0</w:t>
      </w:r>
      <w:r w:rsidR="001B31FD">
        <w:t xml:space="preserve"> de </w:t>
      </w:r>
      <w:r w:rsidR="000B7E90">
        <w:t>noviembre</w:t>
      </w:r>
      <w:r w:rsidR="001B31FD">
        <w:t xml:space="preserve"> de 202</w:t>
      </w:r>
      <w:r w:rsidR="00730E03">
        <w:t>2</w:t>
      </w:r>
      <w:r w:rsidRPr="00A63AD1">
        <w:t xml:space="preserve"> la apertura por vencimiento de los activos y pasivos financieros no difiere sustancialmente de lo informado en los estados financieros separados correspondientes al ejercicio </w:t>
      </w:r>
      <w:r w:rsidR="000514A1" w:rsidRPr="00A63AD1">
        <w:t xml:space="preserve">finalizado el 31 de mayo de </w:t>
      </w:r>
      <w:r w:rsidR="00247D18">
        <w:t>202</w:t>
      </w:r>
      <w:r w:rsidR="00730E03">
        <w:t>2</w:t>
      </w:r>
      <w:r w:rsidRPr="00A63AD1">
        <w:t xml:space="preserve">, ya emitidos. Asimismo, los términos y condiciones de los respectivos </w:t>
      </w:r>
      <w:proofErr w:type="gramStart"/>
      <w:r w:rsidRPr="00A63AD1">
        <w:t>acuerdos</w:t>
      </w:r>
      <w:proofErr w:type="gramEnd"/>
      <w:r w:rsidRPr="00A63AD1">
        <w:t xml:space="preserve"> así como los objetivos y las políticas de gestión del riesgo financiero tampoco han variado significativamente.</w:t>
      </w:r>
    </w:p>
    <w:p w14:paraId="05B523B5" w14:textId="77777777" w:rsidR="00E17594" w:rsidRPr="00A63AD1" w:rsidRDefault="00E17594" w:rsidP="00281AE8">
      <w:pPr>
        <w:pStyle w:val="Texto"/>
      </w:pPr>
    </w:p>
    <w:p w14:paraId="15AD91D4" w14:textId="7E565A28" w:rsidR="00651469" w:rsidRDefault="00E17594" w:rsidP="00651469">
      <w:pPr>
        <w:pStyle w:val="Texto"/>
      </w:pPr>
      <w:r w:rsidRPr="00A63AD1">
        <w:t>Respecto de los términos y las condiciones relacionadas de las cuentas por cobrar y pagar de partes relacionadas, referirse a la Nota 1</w:t>
      </w:r>
      <w:r w:rsidR="00EA70A5">
        <w:t>6</w:t>
      </w:r>
      <w:r w:rsidRPr="00A63AD1">
        <w:t xml:space="preserve"> a los presentes estados financieros separados condensados.</w:t>
      </w:r>
      <w:r w:rsidR="00651469">
        <w:br w:type="page"/>
      </w:r>
    </w:p>
    <w:p w14:paraId="61F7D41E" w14:textId="77777777" w:rsidR="0034721F" w:rsidRDefault="0034721F" w:rsidP="00281AE8">
      <w:pPr>
        <w:pStyle w:val="Texto"/>
      </w:pPr>
    </w:p>
    <w:p w14:paraId="2A187942" w14:textId="50D755C9" w:rsidR="00667CED" w:rsidRDefault="007D6BEC" w:rsidP="006F397F">
      <w:pPr>
        <w:pStyle w:val="Textonota"/>
        <w:numPr>
          <w:ilvl w:val="0"/>
          <w:numId w:val="9"/>
        </w:numPr>
        <w:rPr>
          <w:b/>
        </w:rPr>
      </w:pPr>
      <w:r w:rsidRPr="00A63AD1">
        <w:rPr>
          <w:b/>
        </w:rPr>
        <w:t>Otros créditos financieros</w:t>
      </w:r>
    </w:p>
    <w:p w14:paraId="7002E698" w14:textId="77777777" w:rsidR="007C35D5" w:rsidRPr="007C35D5" w:rsidRDefault="007C35D5" w:rsidP="007C35D5">
      <w:pPr>
        <w:pStyle w:val="Texto"/>
      </w:pPr>
    </w:p>
    <w:tbl>
      <w:tblPr>
        <w:tblStyle w:val="TableGrid"/>
        <w:tblW w:w="0" w:type="auto"/>
        <w:tblLook w:val="04A0" w:firstRow="1" w:lastRow="0" w:firstColumn="1" w:lastColumn="0" w:noHBand="0" w:noVBand="1"/>
      </w:tblPr>
      <w:tblGrid>
        <w:gridCol w:w="6256"/>
        <w:gridCol w:w="1432"/>
        <w:gridCol w:w="138"/>
        <w:gridCol w:w="1669"/>
      </w:tblGrid>
      <w:tr w:rsidR="00AB4F90" w:rsidRPr="00A63AD1" w14:paraId="2025B1BE" w14:textId="77777777" w:rsidTr="00C07CD7">
        <w:tc>
          <w:tcPr>
            <w:tcW w:w="6256" w:type="dxa"/>
          </w:tcPr>
          <w:p w14:paraId="07F099CB" w14:textId="77777777" w:rsidR="00AB4F90" w:rsidRPr="00A63AD1" w:rsidRDefault="00AB4F90" w:rsidP="0025784F">
            <w:pPr>
              <w:rPr>
                <w:sz w:val="20"/>
              </w:rPr>
            </w:pPr>
          </w:p>
        </w:tc>
        <w:tc>
          <w:tcPr>
            <w:tcW w:w="1432" w:type="dxa"/>
            <w:tcBorders>
              <w:bottom w:val="single" w:sz="6" w:space="0" w:color="auto"/>
            </w:tcBorders>
          </w:tcPr>
          <w:p w14:paraId="64E6187D" w14:textId="727D2B1E" w:rsidR="00AB4F90" w:rsidRPr="00A63AD1" w:rsidRDefault="00730E03" w:rsidP="009B409D">
            <w:pPr>
              <w:pStyle w:val="Texto"/>
              <w:jc w:val="center"/>
              <w:rPr>
                <w:b/>
              </w:rPr>
            </w:pPr>
            <w:r>
              <w:rPr>
                <w:b/>
              </w:rPr>
              <w:t>30/11/2022</w:t>
            </w:r>
          </w:p>
        </w:tc>
        <w:tc>
          <w:tcPr>
            <w:tcW w:w="138" w:type="dxa"/>
          </w:tcPr>
          <w:p w14:paraId="6A465DF5" w14:textId="77777777" w:rsidR="00AB4F90" w:rsidRPr="00A63AD1" w:rsidRDefault="00AB4F90" w:rsidP="009B409D">
            <w:pPr>
              <w:pStyle w:val="Texto"/>
            </w:pPr>
          </w:p>
        </w:tc>
        <w:tc>
          <w:tcPr>
            <w:tcW w:w="1669" w:type="dxa"/>
            <w:tcBorders>
              <w:bottom w:val="single" w:sz="6" w:space="0" w:color="auto"/>
            </w:tcBorders>
          </w:tcPr>
          <w:p w14:paraId="288F6515" w14:textId="5B24E13F" w:rsidR="00AB4F90" w:rsidRPr="00A63AD1" w:rsidRDefault="00730E03" w:rsidP="009B409D">
            <w:pPr>
              <w:pStyle w:val="Texto"/>
              <w:jc w:val="center"/>
              <w:rPr>
                <w:b/>
              </w:rPr>
            </w:pPr>
            <w:r>
              <w:rPr>
                <w:b/>
              </w:rPr>
              <w:t>31/05/2022</w:t>
            </w:r>
          </w:p>
        </w:tc>
      </w:tr>
      <w:tr w:rsidR="001A75BB" w:rsidRPr="00A63AD1" w14:paraId="5EB8E123" w14:textId="77777777" w:rsidTr="00C07CD7">
        <w:tc>
          <w:tcPr>
            <w:tcW w:w="6256" w:type="dxa"/>
          </w:tcPr>
          <w:p w14:paraId="1F070886" w14:textId="480D2E78" w:rsidR="001A75BB" w:rsidRPr="001A75BB" w:rsidRDefault="001A75BB" w:rsidP="009B409D">
            <w:pPr>
              <w:pStyle w:val="Texto"/>
              <w:rPr>
                <w:b/>
                <w:bCs/>
              </w:rPr>
            </w:pPr>
            <w:r w:rsidRPr="001A75BB">
              <w:rPr>
                <w:b/>
                <w:bCs/>
              </w:rPr>
              <w:t>No corrientes:</w:t>
            </w:r>
          </w:p>
        </w:tc>
        <w:tc>
          <w:tcPr>
            <w:tcW w:w="1432" w:type="dxa"/>
          </w:tcPr>
          <w:p w14:paraId="6BDECF79" w14:textId="77777777" w:rsidR="001A75BB" w:rsidRPr="008933E9" w:rsidRDefault="001A75BB" w:rsidP="008933E9">
            <w:pPr>
              <w:pStyle w:val="Texto"/>
              <w:tabs>
                <w:tab w:val="decimal" w:pos="1201"/>
              </w:tabs>
            </w:pPr>
          </w:p>
        </w:tc>
        <w:tc>
          <w:tcPr>
            <w:tcW w:w="138" w:type="dxa"/>
          </w:tcPr>
          <w:p w14:paraId="5DCA4A25" w14:textId="77777777" w:rsidR="001A75BB" w:rsidRPr="00A63AD1" w:rsidRDefault="001A75BB" w:rsidP="009B409D">
            <w:pPr>
              <w:pStyle w:val="Texto"/>
            </w:pPr>
          </w:p>
        </w:tc>
        <w:tc>
          <w:tcPr>
            <w:tcW w:w="1669" w:type="dxa"/>
          </w:tcPr>
          <w:p w14:paraId="348B4A94" w14:textId="77777777" w:rsidR="001A75BB" w:rsidRPr="00677B4D" w:rsidRDefault="001A75BB" w:rsidP="00677B4D">
            <w:pPr>
              <w:pStyle w:val="Texto"/>
              <w:tabs>
                <w:tab w:val="decimal" w:pos="1376"/>
              </w:tabs>
            </w:pPr>
          </w:p>
        </w:tc>
      </w:tr>
      <w:tr w:rsidR="001A75BB" w:rsidRPr="00A63AD1" w14:paraId="74904EB5" w14:textId="77777777" w:rsidTr="00C07CD7">
        <w:tc>
          <w:tcPr>
            <w:tcW w:w="6256" w:type="dxa"/>
          </w:tcPr>
          <w:p w14:paraId="27549FF8" w14:textId="77777777" w:rsidR="001A75BB" w:rsidRPr="00A63AD1" w:rsidRDefault="001A75BB" w:rsidP="009B409D">
            <w:pPr>
              <w:pStyle w:val="Texto"/>
            </w:pPr>
          </w:p>
        </w:tc>
        <w:tc>
          <w:tcPr>
            <w:tcW w:w="1432" w:type="dxa"/>
          </w:tcPr>
          <w:p w14:paraId="7489C43C" w14:textId="77777777" w:rsidR="001A75BB" w:rsidRPr="008933E9" w:rsidRDefault="001A75BB" w:rsidP="008933E9">
            <w:pPr>
              <w:pStyle w:val="Texto"/>
              <w:tabs>
                <w:tab w:val="decimal" w:pos="1201"/>
              </w:tabs>
            </w:pPr>
          </w:p>
        </w:tc>
        <w:tc>
          <w:tcPr>
            <w:tcW w:w="138" w:type="dxa"/>
          </w:tcPr>
          <w:p w14:paraId="643A1526" w14:textId="77777777" w:rsidR="001A75BB" w:rsidRPr="00A63AD1" w:rsidRDefault="001A75BB" w:rsidP="009B409D">
            <w:pPr>
              <w:pStyle w:val="Texto"/>
            </w:pPr>
          </w:p>
        </w:tc>
        <w:tc>
          <w:tcPr>
            <w:tcW w:w="1669" w:type="dxa"/>
          </w:tcPr>
          <w:p w14:paraId="234A4D9D" w14:textId="77777777" w:rsidR="001A75BB" w:rsidRPr="00677B4D" w:rsidRDefault="001A75BB" w:rsidP="00677B4D">
            <w:pPr>
              <w:pStyle w:val="Texto"/>
              <w:tabs>
                <w:tab w:val="decimal" w:pos="1376"/>
              </w:tabs>
            </w:pPr>
          </w:p>
        </w:tc>
      </w:tr>
      <w:tr w:rsidR="000E2743" w:rsidRPr="00A63AD1" w14:paraId="579D9B07" w14:textId="77777777" w:rsidTr="00C07CD7">
        <w:tc>
          <w:tcPr>
            <w:tcW w:w="6256" w:type="dxa"/>
          </w:tcPr>
          <w:p w14:paraId="0E872AF2" w14:textId="3C521567" w:rsidR="000E2743" w:rsidRPr="00A63AD1" w:rsidRDefault="000E2743" w:rsidP="000E2743">
            <w:pPr>
              <w:pStyle w:val="Texto"/>
            </w:pPr>
            <w:r w:rsidRPr="00A63AD1">
              <w:t xml:space="preserve">Viviendas - Programa </w:t>
            </w:r>
            <w:r>
              <w:t>a</w:t>
            </w:r>
            <w:r w:rsidRPr="00A63AD1">
              <w:t xml:space="preserve">cceso a la </w:t>
            </w:r>
            <w:r>
              <w:t>c</w:t>
            </w:r>
            <w:r w:rsidRPr="00A63AD1">
              <w:t xml:space="preserve">asa </w:t>
            </w:r>
            <w:r>
              <w:t>p</w:t>
            </w:r>
            <w:r w:rsidRPr="00A63AD1">
              <w:t>ropia (Nota 20)</w:t>
            </w:r>
          </w:p>
        </w:tc>
        <w:tc>
          <w:tcPr>
            <w:tcW w:w="1432" w:type="dxa"/>
          </w:tcPr>
          <w:p w14:paraId="4A0D535A" w14:textId="7A2306BC" w:rsidR="000E2743" w:rsidRPr="00A63AD1" w:rsidRDefault="0005012E" w:rsidP="000E2743">
            <w:pPr>
              <w:pStyle w:val="Texto"/>
              <w:tabs>
                <w:tab w:val="decimal" w:pos="1201"/>
              </w:tabs>
            </w:pPr>
            <w:r w:rsidRPr="0005012E">
              <w:t>254.152</w:t>
            </w:r>
          </w:p>
        </w:tc>
        <w:tc>
          <w:tcPr>
            <w:tcW w:w="138" w:type="dxa"/>
          </w:tcPr>
          <w:p w14:paraId="7C437D3B" w14:textId="77777777" w:rsidR="000E2743" w:rsidRPr="00A63AD1" w:rsidRDefault="000E2743" w:rsidP="000E2743">
            <w:pPr>
              <w:pStyle w:val="Texto"/>
            </w:pPr>
          </w:p>
        </w:tc>
        <w:tc>
          <w:tcPr>
            <w:tcW w:w="1669" w:type="dxa"/>
          </w:tcPr>
          <w:p w14:paraId="442842F5" w14:textId="501E52C4" w:rsidR="000E2743" w:rsidRPr="008E51CA" w:rsidRDefault="000E2743" w:rsidP="000E2743">
            <w:pPr>
              <w:pStyle w:val="Texto"/>
              <w:tabs>
                <w:tab w:val="decimal" w:pos="1376"/>
              </w:tabs>
            </w:pPr>
            <w:r w:rsidRPr="000E2743">
              <w:t>641.871</w:t>
            </w:r>
          </w:p>
        </w:tc>
      </w:tr>
      <w:tr w:rsidR="000E2743" w:rsidRPr="00A63AD1" w14:paraId="1B3C2C0A" w14:textId="77777777" w:rsidTr="00C07CD7">
        <w:tc>
          <w:tcPr>
            <w:tcW w:w="6256" w:type="dxa"/>
          </w:tcPr>
          <w:p w14:paraId="6F358A8E" w14:textId="337BD717" w:rsidR="000E2743" w:rsidRPr="00A63AD1" w:rsidRDefault="000E2743" w:rsidP="000E2743">
            <w:pPr>
              <w:pStyle w:val="Texto"/>
            </w:pPr>
            <w:r w:rsidRPr="00FA0698">
              <w:t xml:space="preserve">Crédito por venta de </w:t>
            </w:r>
            <w:r w:rsidR="000F1C17">
              <w:t>o</w:t>
            </w:r>
            <w:r w:rsidRPr="00FA0698">
              <w:t>peraciones discontinuadas</w:t>
            </w:r>
            <w:r w:rsidRPr="00A63AD1">
              <w:t xml:space="preserve"> (Nota 1</w:t>
            </w:r>
            <w:r>
              <w:t>7</w:t>
            </w:r>
            <w:r w:rsidRPr="00A63AD1">
              <w:t>)</w:t>
            </w:r>
          </w:p>
        </w:tc>
        <w:tc>
          <w:tcPr>
            <w:tcW w:w="1432" w:type="dxa"/>
          </w:tcPr>
          <w:p w14:paraId="56659222" w14:textId="2CC662F8" w:rsidR="000E2743" w:rsidRPr="00A63AD1" w:rsidRDefault="0005012E" w:rsidP="000E2743">
            <w:pPr>
              <w:pStyle w:val="Texto"/>
              <w:tabs>
                <w:tab w:val="decimal" w:pos="1201"/>
              </w:tabs>
            </w:pPr>
            <w:r w:rsidRPr="0005012E">
              <w:t>19.226</w:t>
            </w:r>
          </w:p>
        </w:tc>
        <w:tc>
          <w:tcPr>
            <w:tcW w:w="138" w:type="dxa"/>
          </w:tcPr>
          <w:p w14:paraId="11A401E3" w14:textId="77777777" w:rsidR="000E2743" w:rsidRPr="00A63AD1" w:rsidRDefault="000E2743" w:rsidP="000E2743">
            <w:pPr>
              <w:pStyle w:val="Texto"/>
            </w:pPr>
          </w:p>
        </w:tc>
        <w:tc>
          <w:tcPr>
            <w:tcW w:w="1669" w:type="dxa"/>
          </w:tcPr>
          <w:p w14:paraId="5BE92BA4" w14:textId="7D0D07AF" w:rsidR="000E2743" w:rsidRPr="008E51CA" w:rsidRDefault="000E2743" w:rsidP="000E2743">
            <w:pPr>
              <w:pStyle w:val="Texto"/>
              <w:tabs>
                <w:tab w:val="decimal" w:pos="1376"/>
              </w:tabs>
            </w:pPr>
            <w:r w:rsidRPr="000E2743">
              <w:t>193.87</w:t>
            </w:r>
            <w:r w:rsidR="00E44FB5">
              <w:t>5</w:t>
            </w:r>
          </w:p>
        </w:tc>
      </w:tr>
      <w:tr w:rsidR="000E2743" w:rsidRPr="00A63AD1" w14:paraId="6921B6E2" w14:textId="77777777" w:rsidTr="00C07CD7">
        <w:tc>
          <w:tcPr>
            <w:tcW w:w="6256" w:type="dxa"/>
          </w:tcPr>
          <w:p w14:paraId="6C777D20" w14:textId="79ED5D54" w:rsidR="000E2743" w:rsidRPr="00FA0698" w:rsidRDefault="000E2743" w:rsidP="000E2743">
            <w:pPr>
              <w:pStyle w:val="Texto"/>
            </w:pPr>
            <w:r w:rsidRPr="00D43A6F">
              <w:t>Préstamos en moneda nacional</w:t>
            </w:r>
          </w:p>
        </w:tc>
        <w:tc>
          <w:tcPr>
            <w:tcW w:w="1432" w:type="dxa"/>
          </w:tcPr>
          <w:p w14:paraId="3F082099" w14:textId="51CF838F" w:rsidR="000E2743" w:rsidRPr="00A63AD1" w:rsidRDefault="0005012E" w:rsidP="000E2743">
            <w:pPr>
              <w:pStyle w:val="Texto"/>
              <w:tabs>
                <w:tab w:val="decimal" w:pos="1201"/>
              </w:tabs>
            </w:pPr>
            <w:r w:rsidRPr="0005012E">
              <w:t>93.783</w:t>
            </w:r>
          </w:p>
        </w:tc>
        <w:tc>
          <w:tcPr>
            <w:tcW w:w="138" w:type="dxa"/>
          </w:tcPr>
          <w:p w14:paraId="35D75DAE" w14:textId="77777777" w:rsidR="000E2743" w:rsidRPr="00A63AD1" w:rsidRDefault="000E2743" w:rsidP="000E2743">
            <w:pPr>
              <w:pStyle w:val="Texto"/>
            </w:pPr>
          </w:p>
        </w:tc>
        <w:tc>
          <w:tcPr>
            <w:tcW w:w="1669" w:type="dxa"/>
          </w:tcPr>
          <w:p w14:paraId="2231BCB9" w14:textId="3575D734" w:rsidR="000E2743" w:rsidRPr="008E51CA" w:rsidRDefault="000E2743" w:rsidP="000E2743">
            <w:pPr>
              <w:pStyle w:val="Texto"/>
              <w:tabs>
                <w:tab w:val="decimal" w:pos="1376"/>
              </w:tabs>
            </w:pPr>
            <w:r w:rsidRPr="000E2743">
              <w:t>100.909</w:t>
            </w:r>
          </w:p>
        </w:tc>
      </w:tr>
      <w:tr w:rsidR="000E2743" w:rsidRPr="00A63AD1" w14:paraId="3DE4FFD2" w14:textId="77777777" w:rsidTr="00C07CD7">
        <w:tc>
          <w:tcPr>
            <w:tcW w:w="6256" w:type="dxa"/>
          </w:tcPr>
          <w:p w14:paraId="6E723FF7" w14:textId="5AE0C5A0" w:rsidR="000E2743" w:rsidRPr="00A63AD1" w:rsidRDefault="000E2743" w:rsidP="000E2743">
            <w:pPr>
              <w:pStyle w:val="Texto"/>
            </w:pPr>
            <w:r w:rsidRPr="00A63AD1">
              <w:t xml:space="preserve">Suspensión </w:t>
            </w:r>
            <w:r>
              <w:t>b</w:t>
            </w:r>
            <w:r w:rsidRPr="00A63AD1">
              <w:t xml:space="preserve">eneficios </w:t>
            </w:r>
            <w:r>
              <w:t>i</w:t>
            </w:r>
            <w:r w:rsidRPr="00A63AD1">
              <w:t xml:space="preserve">mpositivos </w:t>
            </w:r>
          </w:p>
        </w:tc>
        <w:tc>
          <w:tcPr>
            <w:tcW w:w="1432" w:type="dxa"/>
          </w:tcPr>
          <w:p w14:paraId="780A4754" w14:textId="20F6D905" w:rsidR="000E2743" w:rsidRPr="00A63AD1" w:rsidRDefault="0005012E" w:rsidP="000E2743">
            <w:pPr>
              <w:pStyle w:val="Texto"/>
              <w:tabs>
                <w:tab w:val="decimal" w:pos="1201"/>
              </w:tabs>
            </w:pPr>
            <w:r w:rsidRPr="0005012E">
              <w:t>2.157</w:t>
            </w:r>
          </w:p>
        </w:tc>
        <w:tc>
          <w:tcPr>
            <w:tcW w:w="138" w:type="dxa"/>
          </w:tcPr>
          <w:p w14:paraId="3D5F64A4" w14:textId="77777777" w:rsidR="000E2743" w:rsidRPr="00A63AD1" w:rsidRDefault="000E2743" w:rsidP="000E2743">
            <w:pPr>
              <w:pStyle w:val="Texto"/>
            </w:pPr>
          </w:p>
        </w:tc>
        <w:tc>
          <w:tcPr>
            <w:tcW w:w="1669" w:type="dxa"/>
          </w:tcPr>
          <w:p w14:paraId="0FA4BCA0" w14:textId="6C837931" w:rsidR="000E2743" w:rsidRPr="008E51CA" w:rsidRDefault="000E2743" w:rsidP="000E2743">
            <w:pPr>
              <w:pStyle w:val="Texto"/>
              <w:tabs>
                <w:tab w:val="decimal" w:pos="1376"/>
              </w:tabs>
            </w:pPr>
            <w:r w:rsidRPr="000E2743">
              <w:t>3.12</w:t>
            </w:r>
            <w:r w:rsidR="0005012E">
              <w:t>6</w:t>
            </w:r>
          </w:p>
        </w:tc>
      </w:tr>
      <w:tr w:rsidR="000E2743" w:rsidRPr="00A63AD1" w14:paraId="7D021EDD" w14:textId="77777777" w:rsidTr="00C07CD7">
        <w:tc>
          <w:tcPr>
            <w:tcW w:w="6256" w:type="dxa"/>
          </w:tcPr>
          <w:p w14:paraId="1536EFE3" w14:textId="1CF59AE0" w:rsidR="000E2743" w:rsidRPr="00A63AD1" w:rsidRDefault="000E2743" w:rsidP="000E2743">
            <w:pPr>
              <w:pStyle w:val="Texto"/>
            </w:pPr>
            <w:r w:rsidRPr="00A63AD1">
              <w:t xml:space="preserve">Provisión </w:t>
            </w:r>
            <w:r>
              <w:t>o</w:t>
            </w:r>
            <w:r w:rsidRPr="00A63AD1">
              <w:t xml:space="preserve">tros </w:t>
            </w:r>
            <w:r>
              <w:t>c</w:t>
            </w:r>
            <w:r w:rsidRPr="00A63AD1">
              <w:t>réditos financieros</w:t>
            </w:r>
          </w:p>
        </w:tc>
        <w:tc>
          <w:tcPr>
            <w:tcW w:w="1432" w:type="dxa"/>
          </w:tcPr>
          <w:p w14:paraId="72526C6F" w14:textId="79ACC1E4" w:rsidR="000E2743" w:rsidRPr="00A63AD1" w:rsidRDefault="0005012E" w:rsidP="000E2743">
            <w:pPr>
              <w:pStyle w:val="Texto"/>
              <w:tabs>
                <w:tab w:val="decimal" w:pos="1201"/>
              </w:tabs>
            </w:pPr>
            <w:r w:rsidRPr="0005012E">
              <w:t>(2.157)</w:t>
            </w:r>
          </w:p>
        </w:tc>
        <w:tc>
          <w:tcPr>
            <w:tcW w:w="138" w:type="dxa"/>
          </w:tcPr>
          <w:p w14:paraId="5F16DF20" w14:textId="77777777" w:rsidR="000E2743" w:rsidRPr="00A63AD1" w:rsidRDefault="000E2743" w:rsidP="000E2743">
            <w:pPr>
              <w:pStyle w:val="Texto"/>
            </w:pPr>
          </w:p>
        </w:tc>
        <w:tc>
          <w:tcPr>
            <w:tcW w:w="1669" w:type="dxa"/>
          </w:tcPr>
          <w:p w14:paraId="0B7AB1C2" w14:textId="64B4356E" w:rsidR="000E2743" w:rsidRPr="008E51CA" w:rsidRDefault="000E2743" w:rsidP="000E2743">
            <w:pPr>
              <w:pStyle w:val="Texto"/>
              <w:tabs>
                <w:tab w:val="decimal" w:pos="1376"/>
              </w:tabs>
            </w:pPr>
            <w:r w:rsidRPr="000E2743">
              <w:t>(3.126)</w:t>
            </w:r>
          </w:p>
        </w:tc>
      </w:tr>
      <w:tr w:rsidR="000E2743" w:rsidRPr="00A63AD1" w14:paraId="51B55D77" w14:textId="77777777" w:rsidTr="00C07CD7">
        <w:tc>
          <w:tcPr>
            <w:tcW w:w="6256" w:type="dxa"/>
          </w:tcPr>
          <w:p w14:paraId="5566F7C0" w14:textId="5777CCBC" w:rsidR="000E2743" w:rsidRPr="000E2743" w:rsidRDefault="000E2743" w:rsidP="000E2743">
            <w:pPr>
              <w:pStyle w:val="Texto"/>
              <w:rPr>
                <w:b/>
                <w:bCs/>
              </w:rPr>
            </w:pPr>
            <w:proofErr w:type="gramStart"/>
            <w:r w:rsidRPr="000E2743">
              <w:rPr>
                <w:b/>
                <w:bCs/>
              </w:rPr>
              <w:t>Total</w:t>
            </w:r>
            <w:proofErr w:type="gramEnd"/>
            <w:r w:rsidRPr="000E2743">
              <w:rPr>
                <w:b/>
                <w:bCs/>
              </w:rPr>
              <w:t xml:space="preserve"> otros créditos financieros - No </w:t>
            </w:r>
            <w:r w:rsidR="00F2109C">
              <w:rPr>
                <w:b/>
                <w:bCs/>
              </w:rPr>
              <w:t>c</w:t>
            </w:r>
            <w:r w:rsidRPr="000E2743">
              <w:rPr>
                <w:b/>
                <w:bCs/>
              </w:rPr>
              <w:t>orrientes</w:t>
            </w:r>
          </w:p>
        </w:tc>
        <w:tc>
          <w:tcPr>
            <w:tcW w:w="1432" w:type="dxa"/>
            <w:tcBorders>
              <w:top w:val="single" w:sz="6" w:space="0" w:color="auto"/>
              <w:bottom w:val="double" w:sz="6" w:space="0" w:color="auto"/>
            </w:tcBorders>
          </w:tcPr>
          <w:p w14:paraId="018AEA7B" w14:textId="739745EE" w:rsidR="000E2743" w:rsidRPr="008E51CA" w:rsidRDefault="0005012E" w:rsidP="000E2743">
            <w:pPr>
              <w:pStyle w:val="Texto"/>
              <w:tabs>
                <w:tab w:val="decimal" w:pos="1201"/>
              </w:tabs>
              <w:rPr>
                <w:b/>
                <w:bCs/>
              </w:rPr>
            </w:pPr>
            <w:r w:rsidRPr="0005012E">
              <w:rPr>
                <w:b/>
                <w:bCs/>
              </w:rPr>
              <w:t>367.161</w:t>
            </w:r>
          </w:p>
        </w:tc>
        <w:tc>
          <w:tcPr>
            <w:tcW w:w="138" w:type="dxa"/>
          </w:tcPr>
          <w:p w14:paraId="49522176" w14:textId="77777777" w:rsidR="000E2743" w:rsidRPr="008E51CA" w:rsidRDefault="000E2743" w:rsidP="000E2743">
            <w:pPr>
              <w:pStyle w:val="Texto"/>
              <w:rPr>
                <w:rFonts w:cs="Arial"/>
                <w:b/>
                <w:bCs/>
                <w:color w:val="000000"/>
              </w:rPr>
            </w:pPr>
          </w:p>
        </w:tc>
        <w:tc>
          <w:tcPr>
            <w:tcW w:w="1669" w:type="dxa"/>
            <w:tcBorders>
              <w:top w:val="single" w:sz="6" w:space="0" w:color="auto"/>
              <w:bottom w:val="double" w:sz="6" w:space="0" w:color="auto"/>
            </w:tcBorders>
          </w:tcPr>
          <w:p w14:paraId="6EDA8F39" w14:textId="7072B152" w:rsidR="000E2743" w:rsidRPr="000E2743" w:rsidRDefault="000E2743" w:rsidP="000E2743">
            <w:pPr>
              <w:pStyle w:val="Texto"/>
              <w:tabs>
                <w:tab w:val="decimal" w:pos="1376"/>
              </w:tabs>
              <w:rPr>
                <w:b/>
                <w:bCs/>
              </w:rPr>
            </w:pPr>
            <w:r w:rsidRPr="000E2743">
              <w:rPr>
                <w:b/>
                <w:bCs/>
              </w:rPr>
              <w:t>936.655</w:t>
            </w:r>
          </w:p>
        </w:tc>
      </w:tr>
      <w:tr w:rsidR="000E2743" w:rsidRPr="00A63AD1" w14:paraId="60ECAFFB" w14:textId="77777777" w:rsidTr="00C07CD7">
        <w:tc>
          <w:tcPr>
            <w:tcW w:w="6256" w:type="dxa"/>
          </w:tcPr>
          <w:p w14:paraId="619D5C18" w14:textId="3F4E6420" w:rsidR="000E2743" w:rsidRPr="00A63AD1" w:rsidRDefault="000E2743" w:rsidP="000E2743">
            <w:pPr>
              <w:pStyle w:val="Texto"/>
            </w:pPr>
          </w:p>
        </w:tc>
        <w:tc>
          <w:tcPr>
            <w:tcW w:w="1432" w:type="dxa"/>
            <w:tcBorders>
              <w:top w:val="single" w:sz="6" w:space="0" w:color="auto"/>
            </w:tcBorders>
          </w:tcPr>
          <w:p w14:paraId="57E55595" w14:textId="77777777" w:rsidR="000E2743" w:rsidRPr="00677B4D" w:rsidRDefault="000E2743" w:rsidP="000E2743">
            <w:pPr>
              <w:pStyle w:val="Texto"/>
              <w:tabs>
                <w:tab w:val="decimal" w:pos="1201"/>
              </w:tabs>
            </w:pPr>
          </w:p>
        </w:tc>
        <w:tc>
          <w:tcPr>
            <w:tcW w:w="138" w:type="dxa"/>
          </w:tcPr>
          <w:p w14:paraId="141128BF" w14:textId="77777777" w:rsidR="000E2743" w:rsidRPr="00A63AD1" w:rsidRDefault="000E2743" w:rsidP="000E2743">
            <w:pPr>
              <w:pStyle w:val="Texto"/>
            </w:pPr>
          </w:p>
        </w:tc>
        <w:tc>
          <w:tcPr>
            <w:tcW w:w="1669" w:type="dxa"/>
            <w:tcBorders>
              <w:top w:val="single" w:sz="6" w:space="0" w:color="auto"/>
            </w:tcBorders>
            <w:vAlign w:val="top"/>
          </w:tcPr>
          <w:p w14:paraId="7154E546" w14:textId="77777777" w:rsidR="000E2743" w:rsidRPr="008E51CA" w:rsidRDefault="000E2743" w:rsidP="000E2743">
            <w:pPr>
              <w:pStyle w:val="Texto"/>
              <w:tabs>
                <w:tab w:val="decimal" w:pos="1376"/>
              </w:tabs>
            </w:pPr>
          </w:p>
        </w:tc>
      </w:tr>
      <w:tr w:rsidR="000E2743" w:rsidRPr="00A63AD1" w14:paraId="7B7A328B" w14:textId="77777777" w:rsidTr="00C07CD7">
        <w:tc>
          <w:tcPr>
            <w:tcW w:w="6256" w:type="dxa"/>
          </w:tcPr>
          <w:p w14:paraId="1FBBE7CA" w14:textId="6DA7786B" w:rsidR="000E2743" w:rsidRPr="001A75BB" w:rsidRDefault="000E2743" w:rsidP="000E2743">
            <w:pPr>
              <w:pStyle w:val="Texto"/>
              <w:rPr>
                <w:b/>
                <w:bCs/>
              </w:rPr>
            </w:pPr>
            <w:r w:rsidRPr="001A75BB">
              <w:rPr>
                <w:b/>
                <w:bCs/>
              </w:rPr>
              <w:t>Corrientes:</w:t>
            </w:r>
          </w:p>
        </w:tc>
        <w:tc>
          <w:tcPr>
            <w:tcW w:w="1432" w:type="dxa"/>
          </w:tcPr>
          <w:p w14:paraId="06B7E536" w14:textId="77777777" w:rsidR="000E2743" w:rsidRPr="00677B4D" w:rsidRDefault="000E2743" w:rsidP="000E2743">
            <w:pPr>
              <w:pStyle w:val="Texto"/>
              <w:tabs>
                <w:tab w:val="decimal" w:pos="1201"/>
              </w:tabs>
            </w:pPr>
          </w:p>
        </w:tc>
        <w:tc>
          <w:tcPr>
            <w:tcW w:w="138" w:type="dxa"/>
          </w:tcPr>
          <w:p w14:paraId="57E0FE44" w14:textId="77777777" w:rsidR="000E2743" w:rsidRPr="00A63AD1" w:rsidRDefault="000E2743" w:rsidP="000E2743">
            <w:pPr>
              <w:pStyle w:val="Texto"/>
            </w:pPr>
          </w:p>
        </w:tc>
        <w:tc>
          <w:tcPr>
            <w:tcW w:w="1669" w:type="dxa"/>
            <w:vAlign w:val="top"/>
          </w:tcPr>
          <w:p w14:paraId="6D8752A3" w14:textId="77777777" w:rsidR="000E2743" w:rsidRPr="008E51CA" w:rsidRDefault="000E2743" w:rsidP="000E2743">
            <w:pPr>
              <w:pStyle w:val="Texto"/>
              <w:tabs>
                <w:tab w:val="decimal" w:pos="1376"/>
              </w:tabs>
            </w:pPr>
          </w:p>
        </w:tc>
      </w:tr>
      <w:tr w:rsidR="000E2743" w:rsidRPr="00A63AD1" w14:paraId="29FD7F4D" w14:textId="77777777" w:rsidTr="00C07CD7">
        <w:tc>
          <w:tcPr>
            <w:tcW w:w="6256" w:type="dxa"/>
          </w:tcPr>
          <w:p w14:paraId="57EC3205" w14:textId="77777777" w:rsidR="000E2743" w:rsidRPr="00A63AD1" w:rsidRDefault="000E2743" w:rsidP="000E2743">
            <w:pPr>
              <w:pStyle w:val="Texto"/>
            </w:pPr>
          </w:p>
        </w:tc>
        <w:tc>
          <w:tcPr>
            <w:tcW w:w="1432" w:type="dxa"/>
          </w:tcPr>
          <w:p w14:paraId="1B47C42F" w14:textId="77777777" w:rsidR="000E2743" w:rsidRPr="00677B4D" w:rsidRDefault="000E2743" w:rsidP="000E2743">
            <w:pPr>
              <w:pStyle w:val="Texto"/>
              <w:tabs>
                <w:tab w:val="decimal" w:pos="1201"/>
              </w:tabs>
            </w:pPr>
          </w:p>
        </w:tc>
        <w:tc>
          <w:tcPr>
            <w:tcW w:w="138" w:type="dxa"/>
          </w:tcPr>
          <w:p w14:paraId="2B3DF4CD" w14:textId="77777777" w:rsidR="000E2743" w:rsidRPr="00A63AD1" w:rsidRDefault="000E2743" w:rsidP="000E2743">
            <w:pPr>
              <w:pStyle w:val="Texto"/>
            </w:pPr>
          </w:p>
        </w:tc>
        <w:tc>
          <w:tcPr>
            <w:tcW w:w="1669" w:type="dxa"/>
            <w:vAlign w:val="top"/>
          </w:tcPr>
          <w:p w14:paraId="02E51905" w14:textId="77777777" w:rsidR="000E2743" w:rsidRPr="008E51CA" w:rsidRDefault="000E2743" w:rsidP="000E2743">
            <w:pPr>
              <w:pStyle w:val="Texto"/>
              <w:tabs>
                <w:tab w:val="decimal" w:pos="1376"/>
              </w:tabs>
            </w:pPr>
          </w:p>
        </w:tc>
      </w:tr>
      <w:tr w:rsidR="00BB4841" w:rsidRPr="00A63AD1" w14:paraId="022F8D10" w14:textId="77777777" w:rsidTr="00C07CD7">
        <w:tc>
          <w:tcPr>
            <w:tcW w:w="6256" w:type="dxa"/>
          </w:tcPr>
          <w:p w14:paraId="70E0903D" w14:textId="3E310E0E" w:rsidR="00BB4841" w:rsidRPr="00A63AD1" w:rsidRDefault="00BB4841" w:rsidP="00FC5921">
            <w:pPr>
              <w:pStyle w:val="Texto"/>
            </w:pPr>
            <w:r w:rsidRPr="00BB37BE">
              <w:t xml:space="preserve">Créditos por </w:t>
            </w:r>
            <w:r>
              <w:t>o</w:t>
            </w:r>
            <w:r w:rsidRPr="00BB37BE">
              <w:t xml:space="preserve">peraciones a </w:t>
            </w:r>
            <w:r>
              <w:t>f</w:t>
            </w:r>
            <w:r w:rsidRPr="00BB37BE">
              <w:t>uturo</w:t>
            </w:r>
            <w:r>
              <w:t xml:space="preserve"> (Nota 17)</w:t>
            </w:r>
          </w:p>
        </w:tc>
        <w:tc>
          <w:tcPr>
            <w:tcW w:w="1432" w:type="dxa"/>
          </w:tcPr>
          <w:p w14:paraId="720A6646" w14:textId="77777777" w:rsidR="00BB4841" w:rsidRDefault="00BB4841" w:rsidP="00FC5921">
            <w:pPr>
              <w:pStyle w:val="Texto"/>
              <w:tabs>
                <w:tab w:val="decimal" w:pos="1201"/>
              </w:tabs>
            </w:pPr>
            <w:r w:rsidRPr="00977E51">
              <w:t>546.061</w:t>
            </w:r>
          </w:p>
        </w:tc>
        <w:tc>
          <w:tcPr>
            <w:tcW w:w="138" w:type="dxa"/>
          </w:tcPr>
          <w:p w14:paraId="14027DD9" w14:textId="77777777" w:rsidR="00BB4841" w:rsidRPr="00A63AD1" w:rsidRDefault="00BB4841" w:rsidP="00FC5921">
            <w:pPr>
              <w:pStyle w:val="Texto"/>
            </w:pPr>
          </w:p>
        </w:tc>
        <w:tc>
          <w:tcPr>
            <w:tcW w:w="1669" w:type="dxa"/>
          </w:tcPr>
          <w:p w14:paraId="3EA2AF65" w14:textId="77777777" w:rsidR="00BB4841" w:rsidRPr="0034721F" w:rsidRDefault="00BB4841" w:rsidP="00FC5921">
            <w:pPr>
              <w:pStyle w:val="Texto"/>
              <w:tabs>
                <w:tab w:val="decimal" w:pos="1376"/>
              </w:tabs>
            </w:pPr>
            <w:r w:rsidRPr="000E2743">
              <w:t>357.238</w:t>
            </w:r>
          </w:p>
        </w:tc>
      </w:tr>
      <w:tr w:rsidR="000E2743" w:rsidRPr="00A63AD1" w14:paraId="32D97BC1" w14:textId="77777777" w:rsidTr="00C07CD7">
        <w:tc>
          <w:tcPr>
            <w:tcW w:w="6256" w:type="dxa"/>
          </w:tcPr>
          <w:p w14:paraId="73280C45" w14:textId="4A37322F" w:rsidR="000E2743" w:rsidRPr="00A63AD1" w:rsidRDefault="000E2743" w:rsidP="000E2743">
            <w:pPr>
              <w:pStyle w:val="Texto"/>
            </w:pPr>
            <w:r w:rsidRPr="00A63AD1">
              <w:t xml:space="preserve">Reembolsos sobre </w:t>
            </w:r>
            <w:r>
              <w:t>e</w:t>
            </w:r>
            <w:r w:rsidRPr="00A63AD1">
              <w:t>xportaciones (Nota 1</w:t>
            </w:r>
            <w:r>
              <w:t>7</w:t>
            </w:r>
            <w:r w:rsidRPr="00A63AD1">
              <w:t>)</w:t>
            </w:r>
          </w:p>
        </w:tc>
        <w:tc>
          <w:tcPr>
            <w:tcW w:w="1432" w:type="dxa"/>
          </w:tcPr>
          <w:p w14:paraId="5465424E" w14:textId="0D62B047" w:rsidR="000E2743" w:rsidRPr="00A63AD1" w:rsidRDefault="0005012E" w:rsidP="000E2743">
            <w:pPr>
              <w:pStyle w:val="Texto"/>
              <w:tabs>
                <w:tab w:val="decimal" w:pos="1201"/>
              </w:tabs>
            </w:pPr>
            <w:r w:rsidRPr="0005012E">
              <w:t>295.990</w:t>
            </w:r>
          </w:p>
        </w:tc>
        <w:tc>
          <w:tcPr>
            <w:tcW w:w="138" w:type="dxa"/>
          </w:tcPr>
          <w:p w14:paraId="4BAD83CD" w14:textId="77777777" w:rsidR="000E2743" w:rsidRPr="00A63AD1" w:rsidRDefault="000E2743" w:rsidP="000E2743">
            <w:pPr>
              <w:pStyle w:val="Texto"/>
            </w:pPr>
          </w:p>
        </w:tc>
        <w:tc>
          <w:tcPr>
            <w:tcW w:w="1669" w:type="dxa"/>
          </w:tcPr>
          <w:p w14:paraId="5AA624AA" w14:textId="182A1250" w:rsidR="000E2743" w:rsidRPr="008E51CA" w:rsidRDefault="000E2743" w:rsidP="000E2743">
            <w:pPr>
              <w:pStyle w:val="Texto"/>
              <w:tabs>
                <w:tab w:val="decimal" w:pos="1376"/>
              </w:tabs>
            </w:pPr>
            <w:r w:rsidRPr="000E2743">
              <w:t>513.071</w:t>
            </w:r>
          </w:p>
        </w:tc>
      </w:tr>
      <w:tr w:rsidR="000E2743" w:rsidRPr="00A63AD1" w14:paraId="48CBC9A0" w14:textId="77777777" w:rsidTr="00C07CD7">
        <w:tc>
          <w:tcPr>
            <w:tcW w:w="6256" w:type="dxa"/>
          </w:tcPr>
          <w:p w14:paraId="5C6D6777" w14:textId="77777777" w:rsidR="000E2743" w:rsidRPr="00A63AD1" w:rsidRDefault="000E2743" w:rsidP="000E2743">
            <w:pPr>
              <w:pStyle w:val="Texto"/>
            </w:pPr>
            <w:r w:rsidRPr="00A63AD1">
              <w:t>Gastos pagados por adelantado</w:t>
            </w:r>
          </w:p>
        </w:tc>
        <w:tc>
          <w:tcPr>
            <w:tcW w:w="1432" w:type="dxa"/>
          </w:tcPr>
          <w:p w14:paraId="33A71022" w14:textId="1E114E2A" w:rsidR="000E2743" w:rsidRPr="00A63AD1" w:rsidRDefault="0005012E" w:rsidP="000E2743">
            <w:pPr>
              <w:pStyle w:val="Texto"/>
              <w:tabs>
                <w:tab w:val="decimal" w:pos="1201"/>
              </w:tabs>
            </w:pPr>
            <w:r w:rsidRPr="0005012E">
              <w:t>446.749</w:t>
            </w:r>
          </w:p>
        </w:tc>
        <w:tc>
          <w:tcPr>
            <w:tcW w:w="138" w:type="dxa"/>
          </w:tcPr>
          <w:p w14:paraId="2B22BFF2" w14:textId="77777777" w:rsidR="000E2743" w:rsidRPr="00A63AD1" w:rsidRDefault="000E2743" w:rsidP="000E2743">
            <w:pPr>
              <w:pStyle w:val="Texto"/>
            </w:pPr>
          </w:p>
        </w:tc>
        <w:tc>
          <w:tcPr>
            <w:tcW w:w="1669" w:type="dxa"/>
          </w:tcPr>
          <w:p w14:paraId="6F2A675A" w14:textId="210D37FE" w:rsidR="000E2743" w:rsidRPr="008E51CA" w:rsidRDefault="000E2743" w:rsidP="000E2743">
            <w:pPr>
              <w:pStyle w:val="Texto"/>
              <w:tabs>
                <w:tab w:val="decimal" w:pos="1376"/>
              </w:tabs>
            </w:pPr>
            <w:r w:rsidRPr="000E2743">
              <w:t>289.841</w:t>
            </w:r>
          </w:p>
        </w:tc>
      </w:tr>
      <w:tr w:rsidR="000E2743" w:rsidRPr="00A63AD1" w14:paraId="77E236B9" w14:textId="77777777" w:rsidTr="00C07CD7">
        <w:tc>
          <w:tcPr>
            <w:tcW w:w="6256" w:type="dxa"/>
          </w:tcPr>
          <w:p w14:paraId="0E3FD8BB" w14:textId="2C6F12D1" w:rsidR="000E2743" w:rsidRPr="00A63AD1" w:rsidRDefault="000E2743" w:rsidP="000E2743">
            <w:pPr>
              <w:pStyle w:val="Texto"/>
            </w:pPr>
            <w:r w:rsidRPr="00A63AD1">
              <w:t xml:space="preserve">Viviendas – Programa </w:t>
            </w:r>
            <w:r>
              <w:t>a</w:t>
            </w:r>
            <w:r w:rsidRPr="00A63AD1">
              <w:t xml:space="preserve">cceso a la </w:t>
            </w:r>
            <w:r>
              <w:t>c</w:t>
            </w:r>
            <w:r w:rsidRPr="00A63AD1">
              <w:t xml:space="preserve">asa </w:t>
            </w:r>
            <w:r>
              <w:t>p</w:t>
            </w:r>
            <w:r w:rsidRPr="00A63AD1">
              <w:t>ropia</w:t>
            </w:r>
            <w:r>
              <w:t xml:space="preserve"> (Nota 20)</w:t>
            </w:r>
          </w:p>
        </w:tc>
        <w:tc>
          <w:tcPr>
            <w:tcW w:w="1432" w:type="dxa"/>
          </w:tcPr>
          <w:p w14:paraId="426A29FE" w14:textId="18F067D8" w:rsidR="000E2743" w:rsidRPr="00A63AD1" w:rsidRDefault="0005012E" w:rsidP="000E2743">
            <w:pPr>
              <w:pStyle w:val="Texto"/>
              <w:tabs>
                <w:tab w:val="decimal" w:pos="1201"/>
              </w:tabs>
            </w:pPr>
            <w:r w:rsidRPr="0005012E">
              <w:t>383.701</w:t>
            </w:r>
          </w:p>
        </w:tc>
        <w:tc>
          <w:tcPr>
            <w:tcW w:w="138" w:type="dxa"/>
          </w:tcPr>
          <w:p w14:paraId="7DD9C79E" w14:textId="77777777" w:rsidR="000E2743" w:rsidRPr="00A63AD1" w:rsidRDefault="000E2743" w:rsidP="000E2743">
            <w:pPr>
              <w:pStyle w:val="Texto"/>
            </w:pPr>
          </w:p>
        </w:tc>
        <w:tc>
          <w:tcPr>
            <w:tcW w:w="1669" w:type="dxa"/>
          </w:tcPr>
          <w:p w14:paraId="26CBEA24" w14:textId="1329D634" w:rsidR="000E2743" w:rsidRPr="008E51CA" w:rsidRDefault="000E2743" w:rsidP="000E2743">
            <w:pPr>
              <w:pStyle w:val="Texto"/>
              <w:tabs>
                <w:tab w:val="decimal" w:pos="1376"/>
              </w:tabs>
            </w:pPr>
            <w:r w:rsidRPr="000E2743">
              <w:t>362.298</w:t>
            </w:r>
          </w:p>
        </w:tc>
      </w:tr>
      <w:tr w:rsidR="000E2743" w:rsidRPr="00A63AD1" w14:paraId="658AE0EA" w14:textId="77777777" w:rsidTr="00C07CD7">
        <w:tc>
          <w:tcPr>
            <w:tcW w:w="6256" w:type="dxa"/>
          </w:tcPr>
          <w:p w14:paraId="3AB10D51" w14:textId="0E6C08BB" w:rsidR="000E2743" w:rsidRPr="00A63AD1" w:rsidRDefault="000E2743" w:rsidP="000E2743">
            <w:pPr>
              <w:pStyle w:val="Texto"/>
            </w:pPr>
            <w:r w:rsidRPr="00AE3619">
              <w:t xml:space="preserve">Préstamos </w:t>
            </w:r>
            <w:r>
              <w:t xml:space="preserve">financieros </w:t>
            </w:r>
            <w:r w:rsidRPr="00AE3619">
              <w:t>en moneda nacional</w:t>
            </w:r>
          </w:p>
        </w:tc>
        <w:tc>
          <w:tcPr>
            <w:tcW w:w="1432" w:type="dxa"/>
          </w:tcPr>
          <w:p w14:paraId="249D7FAC" w14:textId="59CC80FD" w:rsidR="000E2743" w:rsidRPr="00A63AD1" w:rsidRDefault="0005012E" w:rsidP="000E2743">
            <w:pPr>
              <w:pStyle w:val="Texto"/>
              <w:tabs>
                <w:tab w:val="decimal" w:pos="1201"/>
              </w:tabs>
            </w:pPr>
            <w:r w:rsidRPr="0005012E">
              <w:t>17.353</w:t>
            </w:r>
          </w:p>
        </w:tc>
        <w:tc>
          <w:tcPr>
            <w:tcW w:w="138" w:type="dxa"/>
          </w:tcPr>
          <w:p w14:paraId="4937C2B9" w14:textId="77777777" w:rsidR="000E2743" w:rsidRPr="00A63AD1" w:rsidRDefault="000E2743" w:rsidP="000E2743">
            <w:pPr>
              <w:pStyle w:val="Texto"/>
            </w:pPr>
          </w:p>
        </w:tc>
        <w:tc>
          <w:tcPr>
            <w:tcW w:w="1669" w:type="dxa"/>
          </w:tcPr>
          <w:p w14:paraId="7B3619DB" w14:textId="470B54F1" w:rsidR="000E2743" w:rsidRPr="00A63AD1" w:rsidRDefault="000E2743" w:rsidP="000E2743">
            <w:pPr>
              <w:pStyle w:val="Texto"/>
              <w:tabs>
                <w:tab w:val="decimal" w:pos="1376"/>
              </w:tabs>
            </w:pPr>
            <w:r w:rsidRPr="000E2743">
              <w:t>221.216</w:t>
            </w:r>
          </w:p>
        </w:tc>
      </w:tr>
      <w:tr w:rsidR="000E2743" w:rsidRPr="00A63AD1" w14:paraId="12D41843" w14:textId="77777777" w:rsidTr="00C07CD7">
        <w:tc>
          <w:tcPr>
            <w:tcW w:w="6256" w:type="dxa"/>
          </w:tcPr>
          <w:p w14:paraId="75344A36" w14:textId="77777777" w:rsidR="000E2743" w:rsidRPr="00A63AD1" w:rsidRDefault="000E2743" w:rsidP="000E2743">
            <w:pPr>
              <w:pStyle w:val="Texto"/>
            </w:pPr>
            <w:r w:rsidRPr="00A63AD1">
              <w:t>Diversos en moneda nacional</w:t>
            </w:r>
          </w:p>
        </w:tc>
        <w:tc>
          <w:tcPr>
            <w:tcW w:w="1432" w:type="dxa"/>
          </w:tcPr>
          <w:p w14:paraId="67D642AF" w14:textId="0509A6FB" w:rsidR="000E2743" w:rsidRPr="00A63AD1" w:rsidRDefault="0005012E" w:rsidP="000E2743">
            <w:pPr>
              <w:pStyle w:val="Texto"/>
              <w:tabs>
                <w:tab w:val="decimal" w:pos="1201"/>
              </w:tabs>
            </w:pPr>
            <w:r w:rsidRPr="0005012E">
              <w:t>165.781</w:t>
            </w:r>
          </w:p>
        </w:tc>
        <w:tc>
          <w:tcPr>
            <w:tcW w:w="138" w:type="dxa"/>
          </w:tcPr>
          <w:p w14:paraId="21C90F5D" w14:textId="77777777" w:rsidR="000E2743" w:rsidRPr="00A63AD1" w:rsidRDefault="000E2743" w:rsidP="000E2743">
            <w:pPr>
              <w:pStyle w:val="Texto"/>
            </w:pPr>
          </w:p>
        </w:tc>
        <w:tc>
          <w:tcPr>
            <w:tcW w:w="1669" w:type="dxa"/>
          </w:tcPr>
          <w:p w14:paraId="395F29D1" w14:textId="139204D2" w:rsidR="000E2743" w:rsidRPr="008E51CA" w:rsidRDefault="000E2743" w:rsidP="000E2743">
            <w:pPr>
              <w:pStyle w:val="Texto"/>
              <w:tabs>
                <w:tab w:val="decimal" w:pos="1376"/>
              </w:tabs>
            </w:pPr>
            <w:r w:rsidRPr="000E2743">
              <w:t>21.697</w:t>
            </w:r>
          </w:p>
        </w:tc>
      </w:tr>
      <w:tr w:rsidR="00C07CD7" w:rsidRPr="00A63AD1" w14:paraId="2DB7F214" w14:textId="77777777" w:rsidTr="00C07CD7">
        <w:tc>
          <w:tcPr>
            <w:tcW w:w="6256" w:type="dxa"/>
          </w:tcPr>
          <w:p w14:paraId="5881CE78" w14:textId="77777777" w:rsidR="00C07CD7" w:rsidRPr="00A63AD1" w:rsidRDefault="00C07CD7" w:rsidP="005E3840">
            <w:pPr>
              <w:pStyle w:val="Texto"/>
            </w:pPr>
            <w:r w:rsidRPr="00A63AD1">
              <w:t>Bienes de disponibilidad restringida (Nota 2</w:t>
            </w:r>
            <w:r>
              <w:t>2</w:t>
            </w:r>
            <w:r w:rsidRPr="00A63AD1">
              <w:t>)</w:t>
            </w:r>
          </w:p>
        </w:tc>
        <w:tc>
          <w:tcPr>
            <w:tcW w:w="1432" w:type="dxa"/>
          </w:tcPr>
          <w:p w14:paraId="06DAB939" w14:textId="77777777" w:rsidR="00C07CD7" w:rsidRPr="00A63AD1" w:rsidRDefault="00C07CD7" w:rsidP="005E3840">
            <w:pPr>
              <w:pStyle w:val="Texto"/>
              <w:tabs>
                <w:tab w:val="decimal" w:pos="1201"/>
              </w:tabs>
            </w:pPr>
            <w:r w:rsidRPr="0005012E">
              <w:t>118.567</w:t>
            </w:r>
          </w:p>
        </w:tc>
        <w:tc>
          <w:tcPr>
            <w:tcW w:w="138" w:type="dxa"/>
          </w:tcPr>
          <w:p w14:paraId="10007B34" w14:textId="77777777" w:rsidR="00C07CD7" w:rsidRPr="00A63AD1" w:rsidRDefault="00C07CD7" w:rsidP="005E3840">
            <w:pPr>
              <w:pStyle w:val="Texto"/>
            </w:pPr>
          </w:p>
        </w:tc>
        <w:tc>
          <w:tcPr>
            <w:tcW w:w="1669" w:type="dxa"/>
          </w:tcPr>
          <w:p w14:paraId="7D8335E8" w14:textId="0D95DA1A" w:rsidR="00C07CD7" w:rsidRPr="008E51CA" w:rsidRDefault="00C07CD7" w:rsidP="005E3840">
            <w:pPr>
              <w:pStyle w:val="Texto"/>
              <w:tabs>
                <w:tab w:val="decimal" w:pos="1376"/>
              </w:tabs>
            </w:pPr>
            <w:r w:rsidRPr="000E2743">
              <w:t>137.268</w:t>
            </w:r>
          </w:p>
        </w:tc>
      </w:tr>
      <w:tr w:rsidR="000E2743" w:rsidRPr="00A63AD1" w14:paraId="4E5CCEDD" w14:textId="77777777" w:rsidTr="00C07CD7">
        <w:tc>
          <w:tcPr>
            <w:tcW w:w="6256" w:type="dxa"/>
          </w:tcPr>
          <w:p w14:paraId="793962C8" w14:textId="7F70B377" w:rsidR="000E2743" w:rsidRPr="00A63AD1" w:rsidRDefault="000E2743" w:rsidP="000E2743">
            <w:pPr>
              <w:pStyle w:val="Texto"/>
            </w:pPr>
            <w:r w:rsidRPr="00A63AD1">
              <w:t xml:space="preserve">Depósitos en </w:t>
            </w:r>
            <w:r>
              <w:t>g</w:t>
            </w:r>
            <w:r w:rsidRPr="00A63AD1">
              <w:t>arantía (Nota 2</w:t>
            </w:r>
            <w:r>
              <w:t>2</w:t>
            </w:r>
            <w:r w:rsidRPr="00A63AD1">
              <w:t>)</w:t>
            </w:r>
          </w:p>
        </w:tc>
        <w:tc>
          <w:tcPr>
            <w:tcW w:w="1432" w:type="dxa"/>
          </w:tcPr>
          <w:p w14:paraId="04E4E988" w14:textId="5E57A746" w:rsidR="000E2743" w:rsidRPr="00A63AD1" w:rsidRDefault="0005012E" w:rsidP="000E2743">
            <w:pPr>
              <w:pStyle w:val="Texto"/>
              <w:tabs>
                <w:tab w:val="decimal" w:pos="1201"/>
              </w:tabs>
            </w:pPr>
            <w:r w:rsidRPr="0005012E">
              <w:t>1.210</w:t>
            </w:r>
          </w:p>
        </w:tc>
        <w:tc>
          <w:tcPr>
            <w:tcW w:w="138" w:type="dxa"/>
          </w:tcPr>
          <w:p w14:paraId="5CDFB4B6" w14:textId="77777777" w:rsidR="000E2743" w:rsidRPr="00A63AD1" w:rsidRDefault="000E2743" w:rsidP="000E2743">
            <w:pPr>
              <w:pStyle w:val="Texto"/>
            </w:pPr>
          </w:p>
        </w:tc>
        <w:tc>
          <w:tcPr>
            <w:tcW w:w="1669" w:type="dxa"/>
          </w:tcPr>
          <w:p w14:paraId="0D248DB3" w14:textId="63CF9BF1" w:rsidR="000E2743" w:rsidRPr="008E51CA" w:rsidRDefault="000E2743" w:rsidP="000E2743">
            <w:pPr>
              <w:pStyle w:val="Texto"/>
              <w:tabs>
                <w:tab w:val="decimal" w:pos="1376"/>
              </w:tabs>
            </w:pPr>
            <w:r w:rsidRPr="000E2743">
              <w:t>1.753</w:t>
            </w:r>
          </w:p>
        </w:tc>
      </w:tr>
      <w:tr w:rsidR="000E2743" w:rsidRPr="00A63AD1" w14:paraId="1AEC5A44" w14:textId="77777777" w:rsidTr="00C07CD7">
        <w:tc>
          <w:tcPr>
            <w:tcW w:w="6256" w:type="dxa"/>
          </w:tcPr>
          <w:p w14:paraId="6BB2423A" w14:textId="6610AE37" w:rsidR="000E2743" w:rsidRPr="000E2743" w:rsidRDefault="000E2743" w:rsidP="000E2743">
            <w:pPr>
              <w:pStyle w:val="Texto"/>
              <w:rPr>
                <w:b/>
                <w:bCs/>
              </w:rPr>
            </w:pPr>
            <w:proofErr w:type="gramStart"/>
            <w:r w:rsidRPr="000E2743">
              <w:rPr>
                <w:b/>
                <w:bCs/>
              </w:rPr>
              <w:t>Total</w:t>
            </w:r>
            <w:proofErr w:type="gramEnd"/>
            <w:r w:rsidRPr="000E2743">
              <w:rPr>
                <w:b/>
                <w:bCs/>
              </w:rPr>
              <w:t xml:space="preserve"> otros créditos financieros - Corrientes</w:t>
            </w:r>
          </w:p>
        </w:tc>
        <w:tc>
          <w:tcPr>
            <w:tcW w:w="1432" w:type="dxa"/>
            <w:tcBorders>
              <w:top w:val="single" w:sz="6" w:space="0" w:color="auto"/>
              <w:bottom w:val="double" w:sz="6" w:space="0" w:color="auto"/>
            </w:tcBorders>
          </w:tcPr>
          <w:p w14:paraId="0CDB28A3" w14:textId="4F7B75FE" w:rsidR="000E2743" w:rsidRPr="008E51CA" w:rsidRDefault="00977E51" w:rsidP="000E2743">
            <w:pPr>
              <w:pStyle w:val="Texto"/>
              <w:tabs>
                <w:tab w:val="decimal" w:pos="1201"/>
              </w:tabs>
              <w:rPr>
                <w:rFonts w:cs="Arial"/>
                <w:b/>
                <w:bCs/>
                <w:color w:val="000000"/>
              </w:rPr>
            </w:pPr>
            <w:r w:rsidRPr="00977E51">
              <w:rPr>
                <w:rFonts w:cs="Arial"/>
                <w:b/>
                <w:bCs/>
                <w:color w:val="000000"/>
              </w:rPr>
              <w:t>1.975.412</w:t>
            </w:r>
          </w:p>
        </w:tc>
        <w:tc>
          <w:tcPr>
            <w:tcW w:w="138" w:type="dxa"/>
          </w:tcPr>
          <w:p w14:paraId="4EB29E20" w14:textId="77777777" w:rsidR="000E2743" w:rsidRPr="008E51CA" w:rsidRDefault="000E2743" w:rsidP="000E2743">
            <w:pPr>
              <w:pStyle w:val="Texto"/>
              <w:rPr>
                <w:rFonts w:cs="Arial"/>
                <w:b/>
                <w:bCs/>
                <w:color w:val="000000"/>
              </w:rPr>
            </w:pPr>
          </w:p>
        </w:tc>
        <w:tc>
          <w:tcPr>
            <w:tcW w:w="1669" w:type="dxa"/>
            <w:tcBorders>
              <w:top w:val="single" w:sz="6" w:space="0" w:color="auto"/>
              <w:bottom w:val="double" w:sz="6" w:space="0" w:color="auto"/>
            </w:tcBorders>
          </w:tcPr>
          <w:p w14:paraId="35691235" w14:textId="0C019958" w:rsidR="000E2743" w:rsidRPr="000E2743" w:rsidRDefault="000E2743" w:rsidP="000E2743">
            <w:pPr>
              <w:pStyle w:val="Texto"/>
              <w:tabs>
                <w:tab w:val="decimal" w:pos="1376"/>
              </w:tabs>
              <w:rPr>
                <w:b/>
                <w:bCs/>
              </w:rPr>
            </w:pPr>
            <w:r w:rsidRPr="000E2743">
              <w:rPr>
                <w:b/>
                <w:bCs/>
              </w:rPr>
              <w:t>1.904.382</w:t>
            </w:r>
          </w:p>
        </w:tc>
      </w:tr>
    </w:tbl>
    <w:p w14:paraId="4D8EB116" w14:textId="77777777" w:rsidR="000E2743" w:rsidRDefault="000E2743" w:rsidP="00667CED">
      <w:pPr>
        <w:pStyle w:val="Texto"/>
        <w:tabs>
          <w:tab w:val="decimal" w:pos="830"/>
        </w:tabs>
        <w:overflowPunct w:val="0"/>
        <w:autoSpaceDE w:val="0"/>
        <w:autoSpaceDN w:val="0"/>
        <w:adjustRightInd w:val="0"/>
        <w:textAlignment w:val="baseline"/>
      </w:pPr>
    </w:p>
    <w:p w14:paraId="22189F2D" w14:textId="77777777" w:rsidR="00667CED" w:rsidRPr="00A63AD1" w:rsidRDefault="0025784F" w:rsidP="006F397F">
      <w:pPr>
        <w:pStyle w:val="Textonota"/>
        <w:numPr>
          <w:ilvl w:val="0"/>
          <w:numId w:val="9"/>
        </w:numPr>
        <w:ind w:left="567" w:hanging="567"/>
        <w:rPr>
          <w:b/>
        </w:rPr>
      </w:pPr>
      <w:r w:rsidRPr="00A63AD1">
        <w:rPr>
          <w:b/>
        </w:rPr>
        <w:t>Deudores comerciales y otras cuentas por cobrar</w:t>
      </w:r>
    </w:p>
    <w:p w14:paraId="259F4336" w14:textId="371929AA" w:rsidR="000E1ED8" w:rsidRPr="00A63AD1" w:rsidRDefault="000E1ED8" w:rsidP="000E1ED8">
      <w:pPr>
        <w:pStyle w:val="Textonota"/>
        <w:ind w:left="0"/>
      </w:pPr>
    </w:p>
    <w:tbl>
      <w:tblPr>
        <w:tblStyle w:val="TableGrid"/>
        <w:tblW w:w="0" w:type="auto"/>
        <w:tblLayout w:type="fixed"/>
        <w:tblLook w:val="04A0" w:firstRow="1" w:lastRow="0" w:firstColumn="1" w:lastColumn="0" w:noHBand="0" w:noVBand="1"/>
      </w:tblPr>
      <w:tblGrid>
        <w:gridCol w:w="6480"/>
        <w:gridCol w:w="1440"/>
        <w:gridCol w:w="144"/>
        <w:gridCol w:w="1440"/>
      </w:tblGrid>
      <w:tr w:rsidR="00AB4F90" w:rsidRPr="00A63AD1" w14:paraId="1879BE82" w14:textId="77777777" w:rsidTr="008E51CA">
        <w:tc>
          <w:tcPr>
            <w:tcW w:w="6480" w:type="dxa"/>
          </w:tcPr>
          <w:p w14:paraId="69E23B7E" w14:textId="77777777" w:rsidR="00AB4F90" w:rsidRPr="00A63AD1" w:rsidRDefault="00AB4F90" w:rsidP="001B786A">
            <w:pPr>
              <w:pStyle w:val="Texto"/>
              <w:jc w:val="left"/>
            </w:pPr>
          </w:p>
        </w:tc>
        <w:tc>
          <w:tcPr>
            <w:tcW w:w="1440" w:type="dxa"/>
            <w:tcBorders>
              <w:bottom w:val="single" w:sz="6" w:space="0" w:color="auto"/>
            </w:tcBorders>
          </w:tcPr>
          <w:p w14:paraId="5AB342A7" w14:textId="68EFF859" w:rsidR="00AB4F90" w:rsidRPr="00A63AD1" w:rsidRDefault="00730E03" w:rsidP="0053570A">
            <w:pPr>
              <w:pStyle w:val="Texto"/>
              <w:jc w:val="center"/>
              <w:rPr>
                <w:b/>
              </w:rPr>
            </w:pPr>
            <w:r>
              <w:rPr>
                <w:b/>
              </w:rPr>
              <w:t>30/11/2022</w:t>
            </w:r>
          </w:p>
        </w:tc>
        <w:tc>
          <w:tcPr>
            <w:tcW w:w="144" w:type="dxa"/>
          </w:tcPr>
          <w:p w14:paraId="2A10DACF" w14:textId="77777777" w:rsidR="00AB4F90" w:rsidRPr="00A63AD1" w:rsidRDefault="00AB4F90" w:rsidP="0053570A">
            <w:pPr>
              <w:pStyle w:val="Texto"/>
            </w:pPr>
          </w:p>
        </w:tc>
        <w:tc>
          <w:tcPr>
            <w:tcW w:w="1440" w:type="dxa"/>
            <w:tcBorders>
              <w:bottom w:val="single" w:sz="6" w:space="0" w:color="auto"/>
            </w:tcBorders>
          </w:tcPr>
          <w:p w14:paraId="63A6FE61" w14:textId="6986054B" w:rsidR="00AB4F90" w:rsidRPr="00A63AD1" w:rsidRDefault="00730E03" w:rsidP="0053570A">
            <w:pPr>
              <w:pStyle w:val="Texto"/>
              <w:jc w:val="center"/>
              <w:rPr>
                <w:b/>
              </w:rPr>
            </w:pPr>
            <w:r>
              <w:rPr>
                <w:b/>
              </w:rPr>
              <w:t>31/05/2022</w:t>
            </w:r>
          </w:p>
        </w:tc>
      </w:tr>
      <w:tr w:rsidR="00AB4F90" w:rsidRPr="00A63AD1" w14:paraId="31A77761" w14:textId="77777777" w:rsidTr="008E51CA">
        <w:tc>
          <w:tcPr>
            <w:tcW w:w="6480" w:type="dxa"/>
          </w:tcPr>
          <w:p w14:paraId="118E50F4" w14:textId="77777777" w:rsidR="00AB4F90" w:rsidRPr="00A63AD1" w:rsidRDefault="00AB4F90" w:rsidP="001B786A">
            <w:pPr>
              <w:pStyle w:val="Texto"/>
              <w:jc w:val="left"/>
            </w:pPr>
          </w:p>
        </w:tc>
        <w:tc>
          <w:tcPr>
            <w:tcW w:w="1440" w:type="dxa"/>
            <w:tcBorders>
              <w:top w:val="single" w:sz="6" w:space="0" w:color="auto"/>
            </w:tcBorders>
          </w:tcPr>
          <w:p w14:paraId="5762C2FB" w14:textId="77777777" w:rsidR="00AB4F90" w:rsidRPr="00A63AD1" w:rsidRDefault="00AB4F90" w:rsidP="00284848">
            <w:pPr>
              <w:pStyle w:val="Texto"/>
              <w:tabs>
                <w:tab w:val="decimal" w:pos="1201"/>
              </w:tabs>
            </w:pPr>
          </w:p>
        </w:tc>
        <w:tc>
          <w:tcPr>
            <w:tcW w:w="144" w:type="dxa"/>
          </w:tcPr>
          <w:p w14:paraId="02DEFF90" w14:textId="77777777" w:rsidR="00AB4F90" w:rsidRPr="00A63AD1" w:rsidRDefault="00AB4F90" w:rsidP="009B409D">
            <w:pPr>
              <w:pStyle w:val="Texto"/>
            </w:pPr>
          </w:p>
        </w:tc>
        <w:tc>
          <w:tcPr>
            <w:tcW w:w="1440" w:type="dxa"/>
            <w:tcBorders>
              <w:top w:val="single" w:sz="6" w:space="0" w:color="auto"/>
            </w:tcBorders>
          </w:tcPr>
          <w:p w14:paraId="3FFEEBC3" w14:textId="77777777" w:rsidR="00AB4F90" w:rsidRPr="00A63AD1" w:rsidRDefault="00AB4F90" w:rsidP="00284848">
            <w:pPr>
              <w:pStyle w:val="Texto"/>
              <w:tabs>
                <w:tab w:val="decimal" w:pos="1201"/>
              </w:tabs>
              <w:jc w:val="left"/>
              <w:rPr>
                <w:rFonts w:cs="Arial"/>
                <w:color w:val="000000"/>
              </w:rPr>
            </w:pPr>
          </w:p>
        </w:tc>
      </w:tr>
      <w:tr w:rsidR="000E2743" w:rsidRPr="00A63AD1" w14:paraId="0DD11387" w14:textId="77777777" w:rsidTr="008E51CA">
        <w:tc>
          <w:tcPr>
            <w:tcW w:w="6480" w:type="dxa"/>
          </w:tcPr>
          <w:p w14:paraId="009B7F10" w14:textId="1D15BE26" w:rsidR="000E2743" w:rsidRPr="00A63AD1" w:rsidRDefault="000E2743" w:rsidP="000E2743">
            <w:pPr>
              <w:pStyle w:val="Texto"/>
              <w:jc w:val="left"/>
            </w:pPr>
            <w:r>
              <w:t>Deudores comunes e</w:t>
            </w:r>
            <w:r w:rsidRPr="00A63AD1">
              <w:t>n moneda nacional</w:t>
            </w:r>
          </w:p>
        </w:tc>
        <w:tc>
          <w:tcPr>
            <w:tcW w:w="1440" w:type="dxa"/>
          </w:tcPr>
          <w:p w14:paraId="32C52FD8" w14:textId="5400FF25" w:rsidR="000E2743" w:rsidRPr="00A63AD1" w:rsidRDefault="00977E51" w:rsidP="000E2743">
            <w:pPr>
              <w:pStyle w:val="Texto"/>
              <w:tabs>
                <w:tab w:val="decimal" w:pos="1201"/>
              </w:tabs>
            </w:pPr>
            <w:r w:rsidRPr="00977E51">
              <w:t>9.</w:t>
            </w:r>
            <w:r w:rsidR="00A16809" w:rsidRPr="00A16809">
              <w:t>839.035</w:t>
            </w:r>
          </w:p>
        </w:tc>
        <w:tc>
          <w:tcPr>
            <w:tcW w:w="144" w:type="dxa"/>
          </w:tcPr>
          <w:p w14:paraId="51C94982" w14:textId="77777777" w:rsidR="000E2743" w:rsidRPr="00A63AD1" w:rsidRDefault="000E2743" w:rsidP="000E2743">
            <w:pPr>
              <w:jc w:val="left"/>
              <w:rPr>
                <w:sz w:val="20"/>
              </w:rPr>
            </w:pPr>
          </w:p>
        </w:tc>
        <w:tc>
          <w:tcPr>
            <w:tcW w:w="1440" w:type="dxa"/>
          </w:tcPr>
          <w:p w14:paraId="3215EA7A" w14:textId="4E744357" w:rsidR="000E2743" w:rsidRPr="00A63AD1" w:rsidRDefault="000E2743" w:rsidP="000E2743">
            <w:pPr>
              <w:pStyle w:val="Texto"/>
              <w:tabs>
                <w:tab w:val="decimal" w:pos="1201"/>
              </w:tabs>
              <w:rPr>
                <w:rFonts w:cs="Arial"/>
                <w:color w:val="000000"/>
              </w:rPr>
            </w:pPr>
            <w:r w:rsidRPr="000E2743">
              <w:t>8.934.31</w:t>
            </w:r>
            <w:r w:rsidR="00940ACC">
              <w:t>4</w:t>
            </w:r>
          </w:p>
        </w:tc>
      </w:tr>
      <w:tr w:rsidR="000E2743" w:rsidRPr="00A63AD1" w14:paraId="2BEF3DF6" w14:textId="77777777" w:rsidTr="008E51CA">
        <w:tc>
          <w:tcPr>
            <w:tcW w:w="6480" w:type="dxa"/>
          </w:tcPr>
          <w:p w14:paraId="28E6E747" w14:textId="510DA122" w:rsidR="000E2743" w:rsidRPr="00A63AD1" w:rsidRDefault="000E2743" w:rsidP="000E2743">
            <w:pPr>
              <w:pStyle w:val="Texto"/>
              <w:jc w:val="left"/>
            </w:pPr>
            <w:r>
              <w:t>Deudores comunes e</w:t>
            </w:r>
            <w:r w:rsidRPr="00A63AD1">
              <w:t>n moneda extranjera</w:t>
            </w:r>
            <w:r>
              <w:t xml:space="preserve"> (Nota 17)</w:t>
            </w:r>
          </w:p>
        </w:tc>
        <w:tc>
          <w:tcPr>
            <w:tcW w:w="1440" w:type="dxa"/>
          </w:tcPr>
          <w:p w14:paraId="5D206B63" w14:textId="241202BD" w:rsidR="000E2743" w:rsidRPr="00A63AD1" w:rsidRDefault="003E69A7" w:rsidP="000E2743">
            <w:pPr>
              <w:pStyle w:val="Texto"/>
              <w:tabs>
                <w:tab w:val="decimal" w:pos="1201"/>
              </w:tabs>
            </w:pPr>
            <w:r w:rsidRPr="003E69A7">
              <w:t>6.</w:t>
            </w:r>
            <w:r w:rsidR="00A16809" w:rsidRPr="00A16809">
              <w:t>925.325</w:t>
            </w:r>
          </w:p>
        </w:tc>
        <w:tc>
          <w:tcPr>
            <w:tcW w:w="144" w:type="dxa"/>
          </w:tcPr>
          <w:p w14:paraId="3FC48F41" w14:textId="77777777" w:rsidR="000E2743" w:rsidRPr="00A63AD1" w:rsidRDefault="000E2743" w:rsidP="000E2743">
            <w:pPr>
              <w:jc w:val="left"/>
              <w:rPr>
                <w:sz w:val="20"/>
              </w:rPr>
            </w:pPr>
          </w:p>
        </w:tc>
        <w:tc>
          <w:tcPr>
            <w:tcW w:w="1440" w:type="dxa"/>
          </w:tcPr>
          <w:p w14:paraId="72B885BB" w14:textId="5051806E" w:rsidR="000E2743" w:rsidRPr="00A63AD1" w:rsidRDefault="000E2743" w:rsidP="000E2743">
            <w:pPr>
              <w:pStyle w:val="Texto"/>
              <w:tabs>
                <w:tab w:val="decimal" w:pos="1201"/>
              </w:tabs>
              <w:rPr>
                <w:rFonts w:cs="Arial"/>
                <w:color w:val="000000"/>
              </w:rPr>
            </w:pPr>
            <w:r w:rsidRPr="000E2743">
              <w:t>2.324.398</w:t>
            </w:r>
          </w:p>
        </w:tc>
      </w:tr>
      <w:tr w:rsidR="000E2743" w:rsidRPr="00A63AD1" w14:paraId="419E7390" w14:textId="77777777" w:rsidTr="008E51CA">
        <w:tc>
          <w:tcPr>
            <w:tcW w:w="6480" w:type="dxa"/>
          </w:tcPr>
          <w:p w14:paraId="1428D6EB" w14:textId="30F72467" w:rsidR="000E2743" w:rsidRPr="00A63AD1" w:rsidRDefault="000E2743" w:rsidP="000E2743">
            <w:pPr>
              <w:pStyle w:val="Texto"/>
              <w:jc w:val="left"/>
            </w:pPr>
            <w:r w:rsidRPr="00A63AD1">
              <w:t xml:space="preserve">Sociedades Art. 33 - Ley </w:t>
            </w:r>
            <w:proofErr w:type="spellStart"/>
            <w:r w:rsidRPr="00A63AD1">
              <w:t>N°</w:t>
            </w:r>
            <w:proofErr w:type="spellEnd"/>
            <w:r w:rsidRPr="00A63AD1">
              <w:t xml:space="preserve"> 19</w:t>
            </w:r>
            <w:r>
              <w:t>.</w:t>
            </w:r>
            <w:r w:rsidRPr="00A63AD1">
              <w:t>550 y otras relacionadas (Nota 1</w:t>
            </w:r>
            <w:r>
              <w:t>6</w:t>
            </w:r>
            <w:r w:rsidRPr="00A63AD1">
              <w:t>)</w:t>
            </w:r>
          </w:p>
        </w:tc>
        <w:tc>
          <w:tcPr>
            <w:tcW w:w="1440" w:type="dxa"/>
          </w:tcPr>
          <w:p w14:paraId="3DE36D0C" w14:textId="4D566201" w:rsidR="000E2743" w:rsidRPr="00A63AD1" w:rsidRDefault="00977E51" w:rsidP="000E2743">
            <w:pPr>
              <w:pStyle w:val="Texto"/>
              <w:tabs>
                <w:tab w:val="decimal" w:pos="1201"/>
              </w:tabs>
            </w:pPr>
            <w:r w:rsidRPr="00977E51">
              <w:t>1.</w:t>
            </w:r>
            <w:r w:rsidR="00A02DF6" w:rsidRPr="00A02DF6">
              <w:t>606.734</w:t>
            </w:r>
          </w:p>
        </w:tc>
        <w:tc>
          <w:tcPr>
            <w:tcW w:w="144" w:type="dxa"/>
          </w:tcPr>
          <w:p w14:paraId="58DB2B91" w14:textId="77777777" w:rsidR="000E2743" w:rsidRPr="00A63AD1" w:rsidRDefault="000E2743" w:rsidP="000E2743">
            <w:pPr>
              <w:jc w:val="left"/>
              <w:rPr>
                <w:sz w:val="20"/>
              </w:rPr>
            </w:pPr>
          </w:p>
        </w:tc>
        <w:tc>
          <w:tcPr>
            <w:tcW w:w="1440" w:type="dxa"/>
          </w:tcPr>
          <w:p w14:paraId="6B233B15" w14:textId="61B8D473" w:rsidR="000E2743" w:rsidRPr="00A63AD1" w:rsidRDefault="000E2743" w:rsidP="000E2743">
            <w:pPr>
              <w:pStyle w:val="Texto"/>
              <w:tabs>
                <w:tab w:val="decimal" w:pos="1201"/>
              </w:tabs>
              <w:rPr>
                <w:rFonts w:cs="Arial"/>
                <w:color w:val="000000"/>
              </w:rPr>
            </w:pPr>
            <w:r w:rsidRPr="000E2743">
              <w:t>380.442</w:t>
            </w:r>
          </w:p>
        </w:tc>
      </w:tr>
      <w:tr w:rsidR="00D437D4" w:rsidRPr="00A63AD1" w14:paraId="52E73FC8" w14:textId="77777777" w:rsidTr="008E51CA">
        <w:tc>
          <w:tcPr>
            <w:tcW w:w="6480" w:type="dxa"/>
          </w:tcPr>
          <w:p w14:paraId="76C43A8B" w14:textId="77777777" w:rsidR="00D437D4" w:rsidRPr="00A63AD1" w:rsidRDefault="00D437D4" w:rsidP="00D437D4">
            <w:pPr>
              <w:pStyle w:val="Texto"/>
              <w:jc w:val="left"/>
            </w:pPr>
            <w:r w:rsidRPr="00A63AD1">
              <w:t>Subtotal</w:t>
            </w:r>
          </w:p>
        </w:tc>
        <w:tc>
          <w:tcPr>
            <w:tcW w:w="1440" w:type="dxa"/>
            <w:tcBorders>
              <w:top w:val="single" w:sz="4" w:space="0" w:color="auto"/>
            </w:tcBorders>
          </w:tcPr>
          <w:p w14:paraId="6006DBC5" w14:textId="13F07E0E" w:rsidR="00D437D4" w:rsidRPr="00A63AD1" w:rsidRDefault="00977E51" w:rsidP="00D437D4">
            <w:pPr>
              <w:pStyle w:val="Texto"/>
              <w:tabs>
                <w:tab w:val="decimal" w:pos="1201"/>
              </w:tabs>
            </w:pPr>
            <w:r w:rsidRPr="00977E51">
              <w:t>18.</w:t>
            </w:r>
            <w:r w:rsidR="00A02DF6" w:rsidRPr="00A02DF6">
              <w:t>371.094</w:t>
            </w:r>
          </w:p>
        </w:tc>
        <w:tc>
          <w:tcPr>
            <w:tcW w:w="144" w:type="dxa"/>
          </w:tcPr>
          <w:p w14:paraId="022A0BB5" w14:textId="77777777" w:rsidR="00D437D4" w:rsidRPr="00A63AD1" w:rsidRDefault="00D437D4" w:rsidP="00D437D4">
            <w:pPr>
              <w:jc w:val="left"/>
              <w:rPr>
                <w:sz w:val="20"/>
              </w:rPr>
            </w:pPr>
          </w:p>
        </w:tc>
        <w:tc>
          <w:tcPr>
            <w:tcW w:w="1440" w:type="dxa"/>
            <w:tcBorders>
              <w:top w:val="single" w:sz="4" w:space="0" w:color="auto"/>
            </w:tcBorders>
          </w:tcPr>
          <w:p w14:paraId="220FCAE4" w14:textId="2C975D61" w:rsidR="00D437D4" w:rsidRPr="00A63AD1" w:rsidRDefault="00D437D4" w:rsidP="00D437D4">
            <w:pPr>
              <w:pStyle w:val="Texto"/>
              <w:tabs>
                <w:tab w:val="decimal" w:pos="1201"/>
              </w:tabs>
              <w:rPr>
                <w:rFonts w:cs="Arial"/>
                <w:color w:val="000000"/>
              </w:rPr>
            </w:pPr>
            <w:r w:rsidRPr="000E2743">
              <w:t>11.639.15</w:t>
            </w:r>
            <w:r w:rsidR="00940ACC">
              <w:t>4</w:t>
            </w:r>
          </w:p>
        </w:tc>
      </w:tr>
      <w:tr w:rsidR="00D437D4" w:rsidRPr="00A63AD1" w14:paraId="2E418AEE" w14:textId="77777777" w:rsidTr="008E51CA">
        <w:tc>
          <w:tcPr>
            <w:tcW w:w="6480" w:type="dxa"/>
          </w:tcPr>
          <w:p w14:paraId="0C86B9EB" w14:textId="27AF27CA" w:rsidR="00D437D4" w:rsidRPr="00A63AD1" w:rsidRDefault="00D437D4" w:rsidP="00D437D4">
            <w:pPr>
              <w:pStyle w:val="Texto"/>
              <w:jc w:val="left"/>
            </w:pPr>
            <w:r w:rsidRPr="00A63AD1">
              <w:t xml:space="preserve">Provisión </w:t>
            </w:r>
            <w:r>
              <w:t>d</w:t>
            </w:r>
            <w:r w:rsidRPr="00A63AD1">
              <w:t xml:space="preserve">eudores </w:t>
            </w:r>
            <w:r>
              <w:t>i</w:t>
            </w:r>
            <w:r w:rsidRPr="00A63AD1">
              <w:t>ncobrables</w:t>
            </w:r>
          </w:p>
        </w:tc>
        <w:tc>
          <w:tcPr>
            <w:tcW w:w="1440" w:type="dxa"/>
          </w:tcPr>
          <w:p w14:paraId="6E933823" w14:textId="42805F89" w:rsidR="00D437D4" w:rsidRPr="00A63AD1" w:rsidRDefault="00977E51" w:rsidP="00D437D4">
            <w:pPr>
              <w:pStyle w:val="Texto"/>
              <w:tabs>
                <w:tab w:val="decimal" w:pos="1201"/>
              </w:tabs>
            </w:pPr>
            <w:r w:rsidRPr="00977E51">
              <w:t>(53.105)</w:t>
            </w:r>
          </w:p>
        </w:tc>
        <w:tc>
          <w:tcPr>
            <w:tcW w:w="144" w:type="dxa"/>
          </w:tcPr>
          <w:p w14:paraId="20DD7B0C" w14:textId="77777777" w:rsidR="00D437D4" w:rsidRPr="00A63AD1" w:rsidRDefault="00D437D4" w:rsidP="00D437D4">
            <w:pPr>
              <w:jc w:val="left"/>
              <w:rPr>
                <w:sz w:val="20"/>
              </w:rPr>
            </w:pPr>
          </w:p>
        </w:tc>
        <w:tc>
          <w:tcPr>
            <w:tcW w:w="1440" w:type="dxa"/>
          </w:tcPr>
          <w:p w14:paraId="6BC6373A" w14:textId="3E6AECF4" w:rsidR="00D437D4" w:rsidRPr="00A63AD1" w:rsidRDefault="00D437D4" w:rsidP="00D437D4">
            <w:pPr>
              <w:pStyle w:val="Texto"/>
              <w:tabs>
                <w:tab w:val="decimal" w:pos="1201"/>
              </w:tabs>
              <w:rPr>
                <w:rFonts w:cs="Arial"/>
                <w:color w:val="000000"/>
              </w:rPr>
            </w:pPr>
            <w:r w:rsidRPr="000E2743">
              <w:t>(94.006)</w:t>
            </w:r>
          </w:p>
        </w:tc>
      </w:tr>
      <w:tr w:rsidR="00D437D4" w:rsidRPr="00A63AD1" w14:paraId="724E3C29" w14:textId="77777777" w:rsidTr="008E51CA">
        <w:tc>
          <w:tcPr>
            <w:tcW w:w="6480" w:type="dxa"/>
          </w:tcPr>
          <w:p w14:paraId="237BA4CE" w14:textId="05963B77" w:rsidR="00D437D4" w:rsidRPr="00A63AD1" w:rsidRDefault="00D437D4" w:rsidP="00D437D4">
            <w:pPr>
              <w:pStyle w:val="Texto"/>
              <w:jc w:val="left"/>
              <w:rPr>
                <w:b/>
              </w:rPr>
            </w:pPr>
            <w:proofErr w:type="gramStart"/>
            <w:r w:rsidRPr="00A63AD1">
              <w:rPr>
                <w:b/>
              </w:rPr>
              <w:t>Total</w:t>
            </w:r>
            <w:proofErr w:type="gramEnd"/>
            <w:r w:rsidRPr="00A63AD1">
              <w:rPr>
                <w:b/>
              </w:rPr>
              <w:t xml:space="preserve"> </w:t>
            </w:r>
            <w:r>
              <w:rPr>
                <w:b/>
              </w:rPr>
              <w:t>d</w:t>
            </w:r>
            <w:r w:rsidRPr="00A63AD1">
              <w:rPr>
                <w:b/>
              </w:rPr>
              <w:t>eudores comerciales y otras cuentas por cobrar</w:t>
            </w:r>
          </w:p>
        </w:tc>
        <w:tc>
          <w:tcPr>
            <w:tcW w:w="1440" w:type="dxa"/>
            <w:tcBorders>
              <w:top w:val="single" w:sz="6" w:space="0" w:color="auto"/>
              <w:bottom w:val="double" w:sz="6" w:space="0" w:color="auto"/>
            </w:tcBorders>
          </w:tcPr>
          <w:p w14:paraId="72A3B284" w14:textId="155509BF" w:rsidR="00D437D4" w:rsidRPr="005C7474" w:rsidRDefault="00977E51" w:rsidP="00D437D4">
            <w:pPr>
              <w:pStyle w:val="Texto"/>
              <w:tabs>
                <w:tab w:val="decimal" w:pos="1201"/>
              </w:tabs>
              <w:rPr>
                <w:b/>
                <w:bCs/>
              </w:rPr>
            </w:pPr>
            <w:r w:rsidRPr="00977E51">
              <w:rPr>
                <w:b/>
                <w:bCs/>
              </w:rPr>
              <w:t>18.</w:t>
            </w:r>
            <w:r w:rsidR="00A02DF6" w:rsidRPr="00A02DF6">
              <w:rPr>
                <w:b/>
                <w:bCs/>
              </w:rPr>
              <w:t>317.989</w:t>
            </w:r>
          </w:p>
        </w:tc>
        <w:tc>
          <w:tcPr>
            <w:tcW w:w="144" w:type="dxa"/>
          </w:tcPr>
          <w:p w14:paraId="0D045F0D" w14:textId="77777777" w:rsidR="00D437D4" w:rsidRPr="005C7474" w:rsidRDefault="00D437D4" w:rsidP="00D437D4">
            <w:pPr>
              <w:jc w:val="left"/>
              <w:rPr>
                <w:b/>
                <w:bCs/>
                <w:sz w:val="20"/>
              </w:rPr>
            </w:pPr>
          </w:p>
        </w:tc>
        <w:tc>
          <w:tcPr>
            <w:tcW w:w="1440" w:type="dxa"/>
            <w:tcBorders>
              <w:top w:val="single" w:sz="6" w:space="0" w:color="auto"/>
              <w:bottom w:val="double" w:sz="6" w:space="0" w:color="auto"/>
            </w:tcBorders>
          </w:tcPr>
          <w:p w14:paraId="7BBF3B2E" w14:textId="31D50B63" w:rsidR="00D437D4" w:rsidRPr="000E2743" w:rsidRDefault="00D437D4" w:rsidP="00D437D4">
            <w:pPr>
              <w:pStyle w:val="Texto"/>
              <w:tabs>
                <w:tab w:val="decimal" w:pos="1201"/>
              </w:tabs>
              <w:rPr>
                <w:rFonts w:cs="Arial"/>
                <w:b/>
                <w:bCs/>
                <w:color w:val="000000"/>
              </w:rPr>
            </w:pPr>
            <w:r w:rsidRPr="000E2743">
              <w:rPr>
                <w:b/>
                <w:bCs/>
              </w:rPr>
              <w:t>11.545.14</w:t>
            </w:r>
            <w:r w:rsidR="00940ACC">
              <w:rPr>
                <w:b/>
                <w:bCs/>
              </w:rPr>
              <w:t>8</w:t>
            </w:r>
          </w:p>
        </w:tc>
      </w:tr>
    </w:tbl>
    <w:p w14:paraId="401534D5" w14:textId="3307CE0E" w:rsidR="008E5824" w:rsidRDefault="008E5824" w:rsidP="002441DE">
      <w:pPr>
        <w:pStyle w:val="Texto"/>
      </w:pPr>
      <w:r>
        <w:br w:type="page"/>
      </w:r>
    </w:p>
    <w:p w14:paraId="4D78BCF0" w14:textId="77777777" w:rsidR="00CA535C" w:rsidRDefault="00CA535C" w:rsidP="002441DE">
      <w:pPr>
        <w:pStyle w:val="Texto"/>
      </w:pPr>
    </w:p>
    <w:p w14:paraId="09B2D215" w14:textId="79E0B8A4" w:rsidR="0025784F" w:rsidRPr="00761B80" w:rsidRDefault="0025784F" w:rsidP="002441DE">
      <w:pPr>
        <w:pStyle w:val="Texto"/>
      </w:pPr>
      <w:r w:rsidRPr="00A63AD1">
        <w:t>Los movimientos</w:t>
      </w:r>
      <w:r w:rsidRPr="00761B80">
        <w:t xml:space="preserve"> de la pr</w:t>
      </w:r>
      <w:r w:rsidR="003878D6">
        <w:t>o</w:t>
      </w:r>
      <w:r w:rsidRPr="00761B80">
        <w:t>visión para deudores incobrables se detallan a continuación:</w:t>
      </w:r>
    </w:p>
    <w:p w14:paraId="6084C319" w14:textId="77777777" w:rsidR="000E2743" w:rsidRPr="007C35D5" w:rsidRDefault="000E2743" w:rsidP="002441DE">
      <w:pPr>
        <w:pStyle w:val="Texto"/>
        <w:rPr>
          <w:sz w:val="18"/>
          <w:szCs w:val="18"/>
        </w:rPr>
      </w:pPr>
    </w:p>
    <w:tbl>
      <w:tblPr>
        <w:tblStyle w:val="TableGrid"/>
        <w:tblW w:w="0" w:type="auto"/>
        <w:tblLayout w:type="fixed"/>
        <w:tblLook w:val="04A0" w:firstRow="1" w:lastRow="0" w:firstColumn="1" w:lastColumn="0" w:noHBand="0" w:noVBand="1"/>
      </w:tblPr>
      <w:tblGrid>
        <w:gridCol w:w="6489"/>
        <w:gridCol w:w="1530"/>
      </w:tblGrid>
      <w:tr w:rsidR="00AB4F90" w:rsidRPr="002441DE" w14:paraId="2168E832" w14:textId="77777777" w:rsidTr="00491B17">
        <w:tc>
          <w:tcPr>
            <w:tcW w:w="6489" w:type="dxa"/>
          </w:tcPr>
          <w:p w14:paraId="17FE5110" w14:textId="77777777" w:rsidR="00AB4F90" w:rsidRPr="002441DE" w:rsidRDefault="00AB4F90" w:rsidP="00281AE8">
            <w:pPr>
              <w:pStyle w:val="Texto"/>
            </w:pPr>
          </w:p>
        </w:tc>
        <w:tc>
          <w:tcPr>
            <w:tcW w:w="1530" w:type="dxa"/>
            <w:tcBorders>
              <w:bottom w:val="single" w:sz="6" w:space="0" w:color="auto"/>
            </w:tcBorders>
          </w:tcPr>
          <w:p w14:paraId="38F4C651" w14:textId="62EF4261" w:rsidR="00AB4F90" w:rsidRPr="002441DE" w:rsidRDefault="00AB4F90" w:rsidP="009B409D">
            <w:pPr>
              <w:pStyle w:val="Texto"/>
              <w:jc w:val="center"/>
              <w:rPr>
                <w:b/>
              </w:rPr>
            </w:pPr>
            <w:r w:rsidRPr="002441DE">
              <w:rPr>
                <w:b/>
              </w:rPr>
              <w:t>Provisión deudores incobrables</w:t>
            </w:r>
          </w:p>
        </w:tc>
      </w:tr>
      <w:tr w:rsidR="00CA535C" w:rsidRPr="00002E46" w14:paraId="459837D2" w14:textId="77777777" w:rsidTr="003C1191">
        <w:tc>
          <w:tcPr>
            <w:tcW w:w="6489" w:type="dxa"/>
          </w:tcPr>
          <w:p w14:paraId="05C30BA6" w14:textId="77777777" w:rsidR="00CA535C" w:rsidRPr="00002E46" w:rsidRDefault="00CA535C" w:rsidP="003C1191">
            <w:pPr>
              <w:pStyle w:val="Texto"/>
              <w:rPr>
                <w:b/>
                <w:sz w:val="8"/>
                <w:szCs w:val="8"/>
              </w:rPr>
            </w:pPr>
          </w:p>
        </w:tc>
        <w:tc>
          <w:tcPr>
            <w:tcW w:w="1530" w:type="dxa"/>
            <w:tcBorders>
              <w:top w:val="single" w:sz="6" w:space="0" w:color="auto"/>
            </w:tcBorders>
            <w:vAlign w:val="top"/>
          </w:tcPr>
          <w:p w14:paraId="26A290C2" w14:textId="77777777" w:rsidR="00CA535C" w:rsidRPr="00002E46" w:rsidRDefault="00CA535C" w:rsidP="003C1191">
            <w:pPr>
              <w:pStyle w:val="Texto"/>
              <w:tabs>
                <w:tab w:val="decimal" w:pos="1201"/>
              </w:tabs>
              <w:rPr>
                <w:b/>
                <w:sz w:val="8"/>
                <w:szCs w:val="8"/>
              </w:rPr>
            </w:pPr>
          </w:p>
        </w:tc>
      </w:tr>
      <w:tr w:rsidR="000E2743" w:rsidRPr="002441DE" w14:paraId="5E25E517" w14:textId="77777777" w:rsidTr="003D1846">
        <w:tc>
          <w:tcPr>
            <w:tcW w:w="6489" w:type="dxa"/>
          </w:tcPr>
          <w:p w14:paraId="7BA248DB" w14:textId="02671267" w:rsidR="000E2743" w:rsidRPr="00060B52" w:rsidRDefault="000E2743" w:rsidP="000E2743">
            <w:pPr>
              <w:pStyle w:val="Texto"/>
              <w:rPr>
                <w:b/>
              </w:rPr>
            </w:pPr>
            <w:r w:rsidRPr="00060B52">
              <w:rPr>
                <w:b/>
              </w:rPr>
              <w:t xml:space="preserve">Al 31 de mayo de </w:t>
            </w:r>
            <w:r>
              <w:rPr>
                <w:b/>
              </w:rPr>
              <w:t>2021</w:t>
            </w:r>
          </w:p>
        </w:tc>
        <w:tc>
          <w:tcPr>
            <w:tcW w:w="1530" w:type="dxa"/>
          </w:tcPr>
          <w:p w14:paraId="1BD1E409" w14:textId="73BC6A70" w:rsidR="000E2743" w:rsidRPr="000E2743" w:rsidRDefault="000E2743" w:rsidP="000E2743">
            <w:pPr>
              <w:pStyle w:val="Texto"/>
              <w:tabs>
                <w:tab w:val="decimal" w:pos="1201"/>
              </w:tabs>
              <w:rPr>
                <w:b/>
                <w:bCs/>
              </w:rPr>
            </w:pPr>
            <w:r w:rsidRPr="000E2743">
              <w:rPr>
                <w:b/>
                <w:bCs/>
              </w:rPr>
              <w:t>(115.891)</w:t>
            </w:r>
          </w:p>
        </w:tc>
      </w:tr>
      <w:tr w:rsidR="000E2743" w:rsidRPr="002441DE" w14:paraId="3537032B" w14:textId="77777777" w:rsidTr="003D1846">
        <w:tc>
          <w:tcPr>
            <w:tcW w:w="6489" w:type="dxa"/>
          </w:tcPr>
          <w:p w14:paraId="6ED2898E" w14:textId="61286B81" w:rsidR="000E2743" w:rsidRPr="002441DE" w:rsidRDefault="000E2743" w:rsidP="000E2743">
            <w:pPr>
              <w:pStyle w:val="Texto"/>
            </w:pPr>
            <w:r>
              <w:t>Cargo del período</w:t>
            </w:r>
            <w:r w:rsidR="00552D86" w:rsidRPr="00DF0D64">
              <w:rPr>
                <w:sz w:val="16"/>
                <w:szCs w:val="16"/>
              </w:rPr>
              <w:t xml:space="preserve"> (1)</w:t>
            </w:r>
          </w:p>
        </w:tc>
        <w:tc>
          <w:tcPr>
            <w:tcW w:w="1530" w:type="dxa"/>
          </w:tcPr>
          <w:p w14:paraId="1DF40380" w14:textId="1E4C499E" w:rsidR="000E2743" w:rsidRPr="002441DE" w:rsidRDefault="000E2743" w:rsidP="000E2743">
            <w:pPr>
              <w:pStyle w:val="Texto"/>
              <w:tabs>
                <w:tab w:val="decimal" w:pos="1201"/>
              </w:tabs>
            </w:pPr>
            <w:r w:rsidRPr="000E2743">
              <w:t>(21.740)</w:t>
            </w:r>
          </w:p>
        </w:tc>
      </w:tr>
      <w:tr w:rsidR="000E2743" w:rsidRPr="002441DE" w14:paraId="015C0410" w14:textId="77777777" w:rsidTr="003D1846">
        <w:tc>
          <w:tcPr>
            <w:tcW w:w="6489" w:type="dxa"/>
          </w:tcPr>
          <w:p w14:paraId="1A814EE8" w14:textId="77777777" w:rsidR="000E2743" w:rsidRDefault="000E2743" w:rsidP="000E2743">
            <w:pPr>
              <w:pStyle w:val="Texto"/>
            </w:pPr>
            <w:r>
              <w:t>Aplicaciones</w:t>
            </w:r>
          </w:p>
        </w:tc>
        <w:tc>
          <w:tcPr>
            <w:tcW w:w="1530" w:type="dxa"/>
          </w:tcPr>
          <w:p w14:paraId="6DBCDC4A" w14:textId="6FB100D9" w:rsidR="000E2743" w:rsidRDefault="000E2743" w:rsidP="000E2743">
            <w:pPr>
              <w:pStyle w:val="Texto"/>
              <w:tabs>
                <w:tab w:val="decimal" w:pos="1201"/>
              </w:tabs>
            </w:pPr>
            <w:r w:rsidRPr="000E2743">
              <w:t>2.554</w:t>
            </w:r>
          </w:p>
        </w:tc>
      </w:tr>
      <w:tr w:rsidR="000E2743" w:rsidRPr="002441DE" w14:paraId="7D649920" w14:textId="77777777" w:rsidTr="003D1846">
        <w:tc>
          <w:tcPr>
            <w:tcW w:w="6489" w:type="dxa"/>
          </w:tcPr>
          <w:p w14:paraId="421492FC" w14:textId="66B12467" w:rsidR="000E2743" w:rsidRPr="002441DE" w:rsidRDefault="000E2743" w:rsidP="000E2743">
            <w:pPr>
              <w:pStyle w:val="Texto"/>
            </w:pPr>
            <w:r w:rsidRPr="002441DE">
              <w:t xml:space="preserve">Efecto </w:t>
            </w:r>
            <w:proofErr w:type="spellStart"/>
            <w:r w:rsidRPr="002441DE">
              <w:t>reexpresión</w:t>
            </w:r>
            <w:proofErr w:type="spellEnd"/>
            <w:r w:rsidRPr="002441DE">
              <w:t xml:space="preserve"> a moneda constante</w:t>
            </w:r>
            <w:r w:rsidR="00A02DF6">
              <w:t xml:space="preserve"> </w:t>
            </w:r>
            <w:r w:rsidR="00A02DF6" w:rsidRPr="00CA535C">
              <w:rPr>
                <w:sz w:val="16"/>
                <w:szCs w:val="16"/>
              </w:rPr>
              <w:t>(2)</w:t>
            </w:r>
          </w:p>
        </w:tc>
        <w:tc>
          <w:tcPr>
            <w:tcW w:w="1530" w:type="dxa"/>
            <w:tcBorders>
              <w:bottom w:val="single" w:sz="6" w:space="0" w:color="auto"/>
            </w:tcBorders>
          </w:tcPr>
          <w:p w14:paraId="2A5797BB" w14:textId="747A657D" w:rsidR="000E2743" w:rsidRPr="002441DE" w:rsidRDefault="000E2743" w:rsidP="000E2743">
            <w:pPr>
              <w:pStyle w:val="Texto"/>
              <w:tabs>
                <w:tab w:val="decimal" w:pos="1201"/>
              </w:tabs>
            </w:pPr>
            <w:r w:rsidRPr="000E2743">
              <w:t>19.583</w:t>
            </w:r>
          </w:p>
        </w:tc>
      </w:tr>
      <w:tr w:rsidR="000E2743" w:rsidRPr="002441DE" w14:paraId="6B6BC64B" w14:textId="77777777" w:rsidTr="003D1846">
        <w:tc>
          <w:tcPr>
            <w:tcW w:w="6489" w:type="dxa"/>
          </w:tcPr>
          <w:p w14:paraId="175369AC" w14:textId="08E7532C" w:rsidR="000E2743" w:rsidRPr="002441DE" w:rsidRDefault="000E2743" w:rsidP="000E2743">
            <w:pPr>
              <w:pStyle w:val="Texto"/>
              <w:rPr>
                <w:b/>
              </w:rPr>
            </w:pPr>
            <w:r w:rsidRPr="002441DE">
              <w:rPr>
                <w:b/>
              </w:rPr>
              <w:t xml:space="preserve">Al </w:t>
            </w:r>
            <w:r>
              <w:rPr>
                <w:b/>
              </w:rPr>
              <w:t>30</w:t>
            </w:r>
            <w:r w:rsidRPr="002441DE">
              <w:rPr>
                <w:b/>
              </w:rPr>
              <w:t xml:space="preserve"> de </w:t>
            </w:r>
            <w:r>
              <w:rPr>
                <w:b/>
              </w:rPr>
              <w:t>noviembre</w:t>
            </w:r>
            <w:r w:rsidRPr="002441DE">
              <w:rPr>
                <w:b/>
              </w:rPr>
              <w:t xml:space="preserve"> de </w:t>
            </w:r>
            <w:r>
              <w:rPr>
                <w:b/>
              </w:rPr>
              <w:t>2021</w:t>
            </w:r>
          </w:p>
        </w:tc>
        <w:tc>
          <w:tcPr>
            <w:tcW w:w="1530" w:type="dxa"/>
            <w:tcBorders>
              <w:top w:val="single" w:sz="6" w:space="0" w:color="auto"/>
              <w:bottom w:val="double" w:sz="6" w:space="0" w:color="auto"/>
            </w:tcBorders>
          </w:tcPr>
          <w:p w14:paraId="7609A780" w14:textId="1694528A" w:rsidR="000E2743" w:rsidRPr="000E2743" w:rsidRDefault="000E2743" w:rsidP="000E2743">
            <w:pPr>
              <w:pStyle w:val="Texto"/>
              <w:tabs>
                <w:tab w:val="decimal" w:pos="1201"/>
              </w:tabs>
              <w:rPr>
                <w:b/>
                <w:bCs/>
              </w:rPr>
            </w:pPr>
            <w:r w:rsidRPr="000E2743">
              <w:rPr>
                <w:b/>
                <w:bCs/>
              </w:rPr>
              <w:t>(115.494)</w:t>
            </w:r>
          </w:p>
        </w:tc>
      </w:tr>
      <w:tr w:rsidR="000E2743" w:rsidRPr="00002E46" w14:paraId="78623F15" w14:textId="77777777" w:rsidTr="00A54F22">
        <w:tc>
          <w:tcPr>
            <w:tcW w:w="6489" w:type="dxa"/>
          </w:tcPr>
          <w:p w14:paraId="50A086AD" w14:textId="77777777" w:rsidR="000E2743" w:rsidRPr="00002E46" w:rsidRDefault="000E2743" w:rsidP="000E2743">
            <w:pPr>
              <w:pStyle w:val="Texto"/>
              <w:rPr>
                <w:sz w:val="8"/>
                <w:szCs w:val="8"/>
              </w:rPr>
            </w:pPr>
          </w:p>
        </w:tc>
        <w:tc>
          <w:tcPr>
            <w:tcW w:w="1530" w:type="dxa"/>
            <w:vAlign w:val="top"/>
          </w:tcPr>
          <w:p w14:paraId="06DA1B9E" w14:textId="77777777" w:rsidR="000E2743" w:rsidRPr="00002E46" w:rsidRDefault="000E2743" w:rsidP="000E2743">
            <w:pPr>
              <w:pStyle w:val="Texto"/>
              <w:tabs>
                <w:tab w:val="decimal" w:pos="1201"/>
              </w:tabs>
              <w:rPr>
                <w:sz w:val="8"/>
                <w:szCs w:val="8"/>
              </w:rPr>
            </w:pPr>
          </w:p>
        </w:tc>
      </w:tr>
      <w:tr w:rsidR="000E2743" w:rsidRPr="002441DE" w14:paraId="0594963F" w14:textId="77777777" w:rsidTr="00A87CA4">
        <w:tc>
          <w:tcPr>
            <w:tcW w:w="6489" w:type="dxa"/>
          </w:tcPr>
          <w:p w14:paraId="6C1AFBCB" w14:textId="03C4CC8A" w:rsidR="000E2743" w:rsidRPr="00060B52" w:rsidRDefault="000E2743" w:rsidP="000E2743">
            <w:pPr>
              <w:pStyle w:val="Texto"/>
              <w:rPr>
                <w:b/>
              </w:rPr>
            </w:pPr>
            <w:r w:rsidRPr="00060B52">
              <w:rPr>
                <w:b/>
              </w:rPr>
              <w:t xml:space="preserve">Al 31 de mayo de </w:t>
            </w:r>
            <w:r>
              <w:rPr>
                <w:b/>
              </w:rPr>
              <w:t>2022</w:t>
            </w:r>
          </w:p>
        </w:tc>
        <w:tc>
          <w:tcPr>
            <w:tcW w:w="1530" w:type="dxa"/>
          </w:tcPr>
          <w:p w14:paraId="78A5A414" w14:textId="70051BA9" w:rsidR="000E2743" w:rsidRPr="000E2743" w:rsidRDefault="000E2743" w:rsidP="000E2743">
            <w:pPr>
              <w:pStyle w:val="Texto"/>
              <w:tabs>
                <w:tab w:val="decimal" w:pos="1201"/>
              </w:tabs>
              <w:rPr>
                <w:b/>
                <w:bCs/>
              </w:rPr>
            </w:pPr>
            <w:r w:rsidRPr="000E2743">
              <w:rPr>
                <w:b/>
                <w:bCs/>
              </w:rPr>
              <w:t>(94.006)</w:t>
            </w:r>
          </w:p>
        </w:tc>
      </w:tr>
      <w:tr w:rsidR="00555A72" w:rsidRPr="002441DE" w14:paraId="3934A7A2" w14:textId="77777777" w:rsidTr="00491B17">
        <w:tc>
          <w:tcPr>
            <w:tcW w:w="6489" w:type="dxa"/>
          </w:tcPr>
          <w:p w14:paraId="2E04D044" w14:textId="4863427D" w:rsidR="00555A72" w:rsidRPr="002441DE" w:rsidRDefault="00555A72" w:rsidP="000E2743">
            <w:pPr>
              <w:pStyle w:val="Texto"/>
            </w:pPr>
            <w:proofErr w:type="spellStart"/>
            <w:r>
              <w:t>Recuperos</w:t>
            </w:r>
            <w:proofErr w:type="spellEnd"/>
            <w:r w:rsidR="002E1B3A">
              <w:t xml:space="preserve"> </w:t>
            </w:r>
            <w:r w:rsidR="002E1B3A" w:rsidRPr="0021456B">
              <w:rPr>
                <w:sz w:val="16"/>
                <w:szCs w:val="16"/>
              </w:rPr>
              <w:t>(</w:t>
            </w:r>
            <w:r w:rsidR="00552D86">
              <w:rPr>
                <w:sz w:val="16"/>
                <w:szCs w:val="16"/>
              </w:rPr>
              <w:t>3</w:t>
            </w:r>
            <w:r w:rsidR="002E1B3A" w:rsidRPr="0021456B">
              <w:rPr>
                <w:sz w:val="16"/>
                <w:szCs w:val="16"/>
              </w:rPr>
              <w:t>)</w:t>
            </w:r>
          </w:p>
        </w:tc>
        <w:tc>
          <w:tcPr>
            <w:tcW w:w="1530" w:type="dxa"/>
            <w:vAlign w:val="top"/>
          </w:tcPr>
          <w:p w14:paraId="09B67F0C" w14:textId="728A7C27" w:rsidR="00555A72" w:rsidRDefault="00555A72" w:rsidP="000E2743">
            <w:pPr>
              <w:pStyle w:val="Texto"/>
              <w:tabs>
                <w:tab w:val="decimal" w:pos="1201"/>
              </w:tabs>
            </w:pPr>
            <w:r>
              <w:t>(5.583)</w:t>
            </w:r>
          </w:p>
        </w:tc>
      </w:tr>
      <w:tr w:rsidR="000E2743" w:rsidRPr="002441DE" w14:paraId="67A915B6" w14:textId="77777777" w:rsidTr="00491B17">
        <w:tc>
          <w:tcPr>
            <w:tcW w:w="6489" w:type="dxa"/>
          </w:tcPr>
          <w:p w14:paraId="16D793FC" w14:textId="6B0089E9" w:rsidR="000E2743" w:rsidRPr="002441DE" w:rsidRDefault="000E2743" w:rsidP="000E2743">
            <w:pPr>
              <w:pStyle w:val="Texto"/>
            </w:pPr>
            <w:r>
              <w:t>Aplicaciones</w:t>
            </w:r>
          </w:p>
        </w:tc>
        <w:tc>
          <w:tcPr>
            <w:tcW w:w="1530" w:type="dxa"/>
            <w:vAlign w:val="top"/>
          </w:tcPr>
          <w:p w14:paraId="3EA5548A" w14:textId="10200713" w:rsidR="000E2743" w:rsidRPr="002441DE" w:rsidRDefault="00977E51" w:rsidP="000E2743">
            <w:pPr>
              <w:pStyle w:val="Texto"/>
              <w:tabs>
                <w:tab w:val="decimal" w:pos="1201"/>
              </w:tabs>
            </w:pPr>
            <w:r w:rsidRPr="00977E51">
              <w:t>17.345</w:t>
            </w:r>
          </w:p>
        </w:tc>
      </w:tr>
      <w:tr w:rsidR="000E2743" w:rsidRPr="002441DE" w14:paraId="1F0DF97D" w14:textId="77777777" w:rsidTr="00491B17">
        <w:tc>
          <w:tcPr>
            <w:tcW w:w="6489" w:type="dxa"/>
          </w:tcPr>
          <w:p w14:paraId="4E8C46A3" w14:textId="698DCD86" w:rsidR="000E2743" w:rsidRPr="002441DE" w:rsidRDefault="000E2743" w:rsidP="000E2743">
            <w:pPr>
              <w:pStyle w:val="Texto"/>
            </w:pPr>
            <w:r w:rsidRPr="002441DE">
              <w:t xml:space="preserve">Efecto </w:t>
            </w:r>
            <w:proofErr w:type="spellStart"/>
            <w:r w:rsidRPr="002441DE">
              <w:t>reexpresión</w:t>
            </w:r>
            <w:proofErr w:type="spellEnd"/>
            <w:r w:rsidRPr="002441DE">
              <w:t xml:space="preserve"> a moneda constante</w:t>
            </w:r>
            <w:r w:rsidRPr="00CA535C">
              <w:rPr>
                <w:sz w:val="16"/>
                <w:szCs w:val="16"/>
              </w:rPr>
              <w:t xml:space="preserve"> (2)</w:t>
            </w:r>
          </w:p>
        </w:tc>
        <w:tc>
          <w:tcPr>
            <w:tcW w:w="1530" w:type="dxa"/>
            <w:tcBorders>
              <w:bottom w:val="single" w:sz="6" w:space="0" w:color="auto"/>
            </w:tcBorders>
            <w:vAlign w:val="top"/>
          </w:tcPr>
          <w:p w14:paraId="75E64C67" w14:textId="37BC2C82" w:rsidR="000E2743" w:rsidRPr="002441DE" w:rsidRDefault="00977E51" w:rsidP="000E2743">
            <w:pPr>
              <w:pStyle w:val="Texto"/>
              <w:tabs>
                <w:tab w:val="decimal" w:pos="1201"/>
              </w:tabs>
            </w:pPr>
            <w:r w:rsidRPr="00977E51">
              <w:t>29.139</w:t>
            </w:r>
          </w:p>
        </w:tc>
      </w:tr>
      <w:tr w:rsidR="000E2743" w:rsidRPr="002441DE" w14:paraId="0C197D6A" w14:textId="77777777" w:rsidTr="00491B17">
        <w:tc>
          <w:tcPr>
            <w:tcW w:w="6489" w:type="dxa"/>
          </w:tcPr>
          <w:p w14:paraId="762903CD" w14:textId="5F2C56F2" w:rsidR="000E2743" w:rsidRPr="002441DE" w:rsidRDefault="000E2743" w:rsidP="000E2743">
            <w:pPr>
              <w:pStyle w:val="Texto"/>
              <w:rPr>
                <w:b/>
              </w:rPr>
            </w:pPr>
            <w:r w:rsidRPr="002441DE">
              <w:rPr>
                <w:b/>
              </w:rPr>
              <w:t xml:space="preserve">Al </w:t>
            </w:r>
            <w:r>
              <w:rPr>
                <w:b/>
              </w:rPr>
              <w:t>30</w:t>
            </w:r>
            <w:r w:rsidRPr="002441DE">
              <w:rPr>
                <w:b/>
              </w:rPr>
              <w:t xml:space="preserve"> de </w:t>
            </w:r>
            <w:r>
              <w:rPr>
                <w:b/>
              </w:rPr>
              <w:t>noviembre</w:t>
            </w:r>
            <w:r w:rsidRPr="002441DE">
              <w:rPr>
                <w:b/>
              </w:rPr>
              <w:t xml:space="preserve"> de </w:t>
            </w:r>
            <w:r>
              <w:rPr>
                <w:b/>
              </w:rPr>
              <w:t>2022</w:t>
            </w:r>
          </w:p>
        </w:tc>
        <w:tc>
          <w:tcPr>
            <w:tcW w:w="1530" w:type="dxa"/>
            <w:tcBorders>
              <w:top w:val="single" w:sz="6" w:space="0" w:color="auto"/>
              <w:bottom w:val="double" w:sz="6" w:space="0" w:color="auto"/>
            </w:tcBorders>
            <w:vAlign w:val="top"/>
          </w:tcPr>
          <w:p w14:paraId="42B74687" w14:textId="49045171" w:rsidR="000E2743" w:rsidRPr="002441DE" w:rsidRDefault="00977E51" w:rsidP="000E2743">
            <w:pPr>
              <w:pStyle w:val="Texto"/>
              <w:tabs>
                <w:tab w:val="decimal" w:pos="1201"/>
              </w:tabs>
              <w:rPr>
                <w:b/>
              </w:rPr>
            </w:pPr>
            <w:r w:rsidRPr="00977E51">
              <w:rPr>
                <w:b/>
              </w:rPr>
              <w:t>(53.105)</w:t>
            </w:r>
          </w:p>
        </w:tc>
      </w:tr>
    </w:tbl>
    <w:p w14:paraId="0078204D" w14:textId="2203FE66" w:rsidR="00AB4F90" w:rsidRDefault="00AB4F90" w:rsidP="002441DE">
      <w:pPr>
        <w:pStyle w:val="Texto"/>
      </w:pPr>
    </w:p>
    <w:p w14:paraId="282E2C59" w14:textId="3AACB28B" w:rsidR="005F7512" w:rsidRPr="00CA535C" w:rsidRDefault="005F7512" w:rsidP="00CA535C">
      <w:pPr>
        <w:pStyle w:val="Texto"/>
        <w:numPr>
          <w:ilvl w:val="1"/>
          <w:numId w:val="10"/>
        </w:numPr>
        <w:rPr>
          <w:sz w:val="16"/>
          <w:szCs w:val="16"/>
        </w:rPr>
      </w:pPr>
      <w:r w:rsidRPr="00CA535C">
        <w:rPr>
          <w:sz w:val="16"/>
          <w:szCs w:val="16"/>
        </w:rPr>
        <w:t>El movimiento se imputó a "</w:t>
      </w:r>
      <w:r w:rsidR="00552D86">
        <w:rPr>
          <w:sz w:val="16"/>
          <w:szCs w:val="16"/>
        </w:rPr>
        <w:t>Gastos de comercialización</w:t>
      </w:r>
      <w:r w:rsidRPr="00CA535C">
        <w:rPr>
          <w:sz w:val="16"/>
          <w:szCs w:val="16"/>
        </w:rPr>
        <w:t xml:space="preserve">”. </w:t>
      </w:r>
    </w:p>
    <w:p w14:paraId="0E682103" w14:textId="3BE2DDC6" w:rsidR="005F7512" w:rsidRPr="00CA535C" w:rsidRDefault="005F7512" w:rsidP="00CA535C">
      <w:pPr>
        <w:pStyle w:val="Texto"/>
        <w:numPr>
          <w:ilvl w:val="1"/>
          <w:numId w:val="10"/>
        </w:numPr>
        <w:rPr>
          <w:sz w:val="16"/>
          <w:szCs w:val="16"/>
        </w:rPr>
      </w:pPr>
      <w:r w:rsidRPr="00CA535C">
        <w:rPr>
          <w:sz w:val="16"/>
          <w:szCs w:val="16"/>
        </w:rPr>
        <w:t>Corresponde a RECPAM, se imputó a “</w:t>
      </w:r>
      <w:r w:rsidR="001A75BB">
        <w:rPr>
          <w:sz w:val="16"/>
          <w:szCs w:val="16"/>
        </w:rPr>
        <w:t>Ingresos</w:t>
      </w:r>
      <w:r w:rsidRPr="00CA535C">
        <w:rPr>
          <w:sz w:val="16"/>
          <w:szCs w:val="16"/>
        </w:rPr>
        <w:t xml:space="preserve"> financieros”.</w:t>
      </w:r>
    </w:p>
    <w:p w14:paraId="2AF026B5" w14:textId="77777777" w:rsidR="00552D86" w:rsidRPr="003A00DB" w:rsidRDefault="00552D86" w:rsidP="003A00DB">
      <w:pPr>
        <w:pStyle w:val="ListParagraph"/>
        <w:numPr>
          <w:ilvl w:val="1"/>
          <w:numId w:val="10"/>
        </w:numPr>
        <w:rPr>
          <w:sz w:val="16"/>
          <w:szCs w:val="16"/>
        </w:rPr>
      </w:pPr>
      <w:r w:rsidRPr="00552D86">
        <w:rPr>
          <w:sz w:val="16"/>
          <w:szCs w:val="16"/>
        </w:rPr>
        <w:t>El movimiento se imputó a "Otros ingresos operativos”.</w:t>
      </w:r>
    </w:p>
    <w:p w14:paraId="4BC7246D" w14:textId="77777777" w:rsidR="005F7512" w:rsidRDefault="005F7512" w:rsidP="005F7512">
      <w:pPr>
        <w:pStyle w:val="Texto"/>
      </w:pPr>
    </w:p>
    <w:p w14:paraId="7177C772" w14:textId="77777777" w:rsidR="00FE6AB5" w:rsidRPr="00A63AD1" w:rsidRDefault="009B409D" w:rsidP="006F397F">
      <w:pPr>
        <w:pStyle w:val="Textonota"/>
        <w:numPr>
          <w:ilvl w:val="0"/>
          <w:numId w:val="9"/>
        </w:numPr>
        <w:ind w:left="567" w:hanging="567"/>
        <w:rPr>
          <w:b/>
        </w:rPr>
      </w:pPr>
      <w:r w:rsidRPr="00A63AD1">
        <w:rPr>
          <w:b/>
        </w:rPr>
        <w:t xml:space="preserve">Efectivo y colocaciones a corto plazo </w:t>
      </w:r>
    </w:p>
    <w:p w14:paraId="3AE30276" w14:textId="77777777" w:rsidR="000E2743" w:rsidRPr="007C35D5" w:rsidRDefault="000E2743" w:rsidP="002441DE">
      <w:pPr>
        <w:pStyle w:val="Texto"/>
        <w:rPr>
          <w:sz w:val="18"/>
          <w:szCs w:val="18"/>
        </w:rPr>
      </w:pPr>
    </w:p>
    <w:tbl>
      <w:tblPr>
        <w:tblStyle w:val="TableGrid"/>
        <w:tblW w:w="0" w:type="auto"/>
        <w:tblLayout w:type="fixed"/>
        <w:tblLook w:val="04A0" w:firstRow="1" w:lastRow="0" w:firstColumn="1" w:lastColumn="0" w:noHBand="0" w:noVBand="1"/>
      </w:tblPr>
      <w:tblGrid>
        <w:gridCol w:w="6480"/>
        <w:gridCol w:w="1440"/>
        <w:gridCol w:w="144"/>
        <w:gridCol w:w="1440"/>
      </w:tblGrid>
      <w:tr w:rsidR="00D73E9E" w:rsidRPr="00A63AD1" w14:paraId="26BA97E8" w14:textId="77777777" w:rsidTr="00792F83">
        <w:tc>
          <w:tcPr>
            <w:tcW w:w="6480" w:type="dxa"/>
          </w:tcPr>
          <w:p w14:paraId="6A293EF0" w14:textId="77777777" w:rsidR="00D73E9E" w:rsidRPr="00A63AD1" w:rsidRDefault="00D73E9E" w:rsidP="00281AE8">
            <w:pPr>
              <w:pStyle w:val="Texto"/>
            </w:pPr>
          </w:p>
        </w:tc>
        <w:tc>
          <w:tcPr>
            <w:tcW w:w="1440" w:type="dxa"/>
            <w:tcBorders>
              <w:bottom w:val="single" w:sz="6" w:space="0" w:color="auto"/>
            </w:tcBorders>
          </w:tcPr>
          <w:p w14:paraId="4F07DEE3" w14:textId="7168C16A" w:rsidR="00D73E9E" w:rsidRPr="00A63AD1" w:rsidRDefault="00730E03" w:rsidP="009B409D">
            <w:pPr>
              <w:pStyle w:val="Texto"/>
              <w:jc w:val="center"/>
              <w:rPr>
                <w:b/>
              </w:rPr>
            </w:pPr>
            <w:r>
              <w:rPr>
                <w:b/>
              </w:rPr>
              <w:t>30/11/2022</w:t>
            </w:r>
          </w:p>
        </w:tc>
        <w:tc>
          <w:tcPr>
            <w:tcW w:w="144" w:type="dxa"/>
          </w:tcPr>
          <w:p w14:paraId="7BFE990E" w14:textId="77777777" w:rsidR="00D73E9E" w:rsidRPr="00A63AD1" w:rsidRDefault="00D73E9E" w:rsidP="009B409D">
            <w:pPr>
              <w:pStyle w:val="Texto"/>
            </w:pPr>
          </w:p>
        </w:tc>
        <w:tc>
          <w:tcPr>
            <w:tcW w:w="1440" w:type="dxa"/>
            <w:tcBorders>
              <w:bottom w:val="single" w:sz="6" w:space="0" w:color="auto"/>
            </w:tcBorders>
          </w:tcPr>
          <w:p w14:paraId="7142B22F" w14:textId="1010C40B" w:rsidR="00D73E9E" w:rsidRPr="00A63AD1" w:rsidRDefault="00730E03" w:rsidP="009B409D">
            <w:pPr>
              <w:pStyle w:val="Texto"/>
              <w:jc w:val="center"/>
              <w:rPr>
                <w:b/>
              </w:rPr>
            </w:pPr>
            <w:r>
              <w:rPr>
                <w:b/>
              </w:rPr>
              <w:t>31/05/2022</w:t>
            </w:r>
          </w:p>
        </w:tc>
      </w:tr>
      <w:tr w:rsidR="00D73E9E" w:rsidRPr="00002E46" w14:paraId="39DB728A" w14:textId="77777777" w:rsidTr="00792F83">
        <w:tc>
          <w:tcPr>
            <w:tcW w:w="6480" w:type="dxa"/>
          </w:tcPr>
          <w:p w14:paraId="5F62693C" w14:textId="3BB85A7B" w:rsidR="00D73E9E" w:rsidRPr="00002E46" w:rsidRDefault="00D73E9E" w:rsidP="00281AE8">
            <w:pPr>
              <w:pStyle w:val="Texto"/>
              <w:rPr>
                <w:sz w:val="8"/>
                <w:szCs w:val="8"/>
              </w:rPr>
            </w:pPr>
          </w:p>
        </w:tc>
        <w:tc>
          <w:tcPr>
            <w:tcW w:w="1440" w:type="dxa"/>
          </w:tcPr>
          <w:p w14:paraId="1462D865" w14:textId="77777777" w:rsidR="00D73E9E" w:rsidRPr="00002E46" w:rsidRDefault="00D73E9E" w:rsidP="009B409D">
            <w:pPr>
              <w:pStyle w:val="Texto"/>
              <w:tabs>
                <w:tab w:val="decimal" w:pos="1201"/>
              </w:tabs>
              <w:rPr>
                <w:sz w:val="8"/>
                <w:szCs w:val="8"/>
              </w:rPr>
            </w:pPr>
          </w:p>
        </w:tc>
        <w:tc>
          <w:tcPr>
            <w:tcW w:w="144" w:type="dxa"/>
          </w:tcPr>
          <w:p w14:paraId="2F146638" w14:textId="77777777" w:rsidR="00D73E9E" w:rsidRPr="00002E46" w:rsidRDefault="00D73E9E" w:rsidP="009B409D">
            <w:pPr>
              <w:pStyle w:val="Texto"/>
              <w:rPr>
                <w:sz w:val="8"/>
                <w:szCs w:val="8"/>
              </w:rPr>
            </w:pPr>
          </w:p>
        </w:tc>
        <w:tc>
          <w:tcPr>
            <w:tcW w:w="1440" w:type="dxa"/>
          </w:tcPr>
          <w:p w14:paraId="3CA24FC8" w14:textId="77777777" w:rsidR="00D73E9E" w:rsidRPr="00002E46" w:rsidRDefault="00D73E9E" w:rsidP="00E20ECB">
            <w:pPr>
              <w:pStyle w:val="Texto"/>
              <w:tabs>
                <w:tab w:val="decimal" w:pos="1201"/>
              </w:tabs>
              <w:jc w:val="left"/>
              <w:rPr>
                <w:rFonts w:cs="Arial"/>
                <w:color w:val="000000"/>
                <w:sz w:val="8"/>
                <w:szCs w:val="8"/>
              </w:rPr>
            </w:pPr>
          </w:p>
        </w:tc>
      </w:tr>
      <w:tr w:rsidR="006019E5" w:rsidRPr="00A63AD1" w14:paraId="67AD24A4" w14:textId="77777777" w:rsidTr="000F6554">
        <w:tc>
          <w:tcPr>
            <w:tcW w:w="6480" w:type="dxa"/>
          </w:tcPr>
          <w:p w14:paraId="005DEAFD" w14:textId="52945C68" w:rsidR="006019E5" w:rsidRDefault="006019E5" w:rsidP="006019E5">
            <w:pPr>
              <w:pStyle w:val="Texto"/>
            </w:pPr>
            <w:r>
              <w:t>Colocaciones de fondos en moneda nacional</w:t>
            </w:r>
          </w:p>
        </w:tc>
        <w:tc>
          <w:tcPr>
            <w:tcW w:w="1440" w:type="dxa"/>
            <w:vAlign w:val="top"/>
          </w:tcPr>
          <w:p w14:paraId="2E0C9858" w14:textId="45B52A33" w:rsidR="006019E5" w:rsidRPr="00A63AD1" w:rsidRDefault="00977E51" w:rsidP="006019E5">
            <w:pPr>
              <w:pStyle w:val="Texto"/>
              <w:tabs>
                <w:tab w:val="decimal" w:pos="1201"/>
              </w:tabs>
            </w:pPr>
            <w:r w:rsidRPr="00977E51">
              <w:t>1.483.011</w:t>
            </w:r>
          </w:p>
        </w:tc>
        <w:tc>
          <w:tcPr>
            <w:tcW w:w="144" w:type="dxa"/>
          </w:tcPr>
          <w:p w14:paraId="343D36CC" w14:textId="77777777" w:rsidR="006019E5" w:rsidRPr="00A63AD1" w:rsidRDefault="006019E5" w:rsidP="006019E5">
            <w:pPr>
              <w:pStyle w:val="Texto"/>
            </w:pPr>
          </w:p>
        </w:tc>
        <w:tc>
          <w:tcPr>
            <w:tcW w:w="1440" w:type="dxa"/>
          </w:tcPr>
          <w:p w14:paraId="2B6BF545" w14:textId="225A2331" w:rsidR="006019E5" w:rsidRPr="000E2743" w:rsidRDefault="006019E5" w:rsidP="006019E5">
            <w:pPr>
              <w:pStyle w:val="Texto"/>
              <w:tabs>
                <w:tab w:val="decimal" w:pos="1201"/>
              </w:tabs>
            </w:pPr>
            <w:r w:rsidRPr="00D91460">
              <w:rPr>
                <w:rFonts w:cs="Arial"/>
                <w:color w:val="000000"/>
              </w:rPr>
              <w:t>1.155.363</w:t>
            </w:r>
          </w:p>
        </w:tc>
      </w:tr>
      <w:tr w:rsidR="006019E5" w:rsidRPr="00A63AD1" w14:paraId="244A3E13" w14:textId="77777777" w:rsidTr="000F6554">
        <w:tc>
          <w:tcPr>
            <w:tcW w:w="6480" w:type="dxa"/>
          </w:tcPr>
          <w:p w14:paraId="243F107F" w14:textId="0B8A5118" w:rsidR="006019E5" w:rsidRPr="00A63AD1" w:rsidRDefault="006019E5" w:rsidP="006019E5">
            <w:pPr>
              <w:pStyle w:val="Texto"/>
            </w:pPr>
            <w:r>
              <w:t>Bancos en</w:t>
            </w:r>
            <w:r w:rsidRPr="00A63AD1">
              <w:t xml:space="preserve"> </w:t>
            </w:r>
            <w:r>
              <w:t>m</w:t>
            </w:r>
            <w:r w:rsidRPr="00A63AD1">
              <w:t xml:space="preserve">oneda </w:t>
            </w:r>
            <w:r>
              <w:t>e</w:t>
            </w:r>
            <w:r w:rsidRPr="00A63AD1">
              <w:t>xtranjera (Nota 1</w:t>
            </w:r>
            <w:r>
              <w:t>7</w:t>
            </w:r>
            <w:r w:rsidRPr="00A63AD1">
              <w:t>)</w:t>
            </w:r>
          </w:p>
        </w:tc>
        <w:tc>
          <w:tcPr>
            <w:tcW w:w="1440" w:type="dxa"/>
            <w:vAlign w:val="top"/>
          </w:tcPr>
          <w:p w14:paraId="22688BC4" w14:textId="5220D1AD" w:rsidR="006019E5" w:rsidRPr="00A63AD1" w:rsidRDefault="00977E51" w:rsidP="006019E5">
            <w:pPr>
              <w:pStyle w:val="Texto"/>
              <w:tabs>
                <w:tab w:val="decimal" w:pos="1201"/>
              </w:tabs>
            </w:pPr>
            <w:r w:rsidRPr="00977E51">
              <w:t>555.583</w:t>
            </w:r>
          </w:p>
        </w:tc>
        <w:tc>
          <w:tcPr>
            <w:tcW w:w="144" w:type="dxa"/>
          </w:tcPr>
          <w:p w14:paraId="1FC69773" w14:textId="77777777" w:rsidR="006019E5" w:rsidRPr="00A63AD1" w:rsidRDefault="006019E5" w:rsidP="006019E5">
            <w:pPr>
              <w:pStyle w:val="Texto"/>
            </w:pPr>
          </w:p>
        </w:tc>
        <w:tc>
          <w:tcPr>
            <w:tcW w:w="1440" w:type="dxa"/>
          </w:tcPr>
          <w:p w14:paraId="20ACE7ED" w14:textId="0A9535A2" w:rsidR="006019E5" w:rsidRPr="00A63AD1" w:rsidRDefault="006019E5" w:rsidP="006019E5">
            <w:pPr>
              <w:pStyle w:val="Texto"/>
              <w:tabs>
                <w:tab w:val="decimal" w:pos="1201"/>
              </w:tabs>
              <w:rPr>
                <w:rFonts w:cs="Arial"/>
                <w:color w:val="000000"/>
              </w:rPr>
            </w:pPr>
            <w:r w:rsidRPr="000E2743">
              <w:t>640.712</w:t>
            </w:r>
          </w:p>
        </w:tc>
      </w:tr>
      <w:tr w:rsidR="006019E5" w:rsidRPr="00A63AD1" w14:paraId="61387CBB" w14:textId="77777777" w:rsidTr="000F6554">
        <w:tc>
          <w:tcPr>
            <w:tcW w:w="6480" w:type="dxa"/>
          </w:tcPr>
          <w:p w14:paraId="426D022B" w14:textId="77777777" w:rsidR="006019E5" w:rsidRPr="00A63AD1" w:rsidRDefault="006019E5" w:rsidP="006019E5">
            <w:pPr>
              <w:pStyle w:val="Texto"/>
            </w:pPr>
            <w:r>
              <w:t>Bancos en</w:t>
            </w:r>
            <w:r w:rsidRPr="00A63AD1">
              <w:t xml:space="preserve"> </w:t>
            </w:r>
            <w:r>
              <w:t>m</w:t>
            </w:r>
            <w:r w:rsidRPr="00A63AD1">
              <w:t xml:space="preserve">oneda </w:t>
            </w:r>
            <w:r>
              <w:t>n</w:t>
            </w:r>
            <w:r w:rsidRPr="00A63AD1">
              <w:t>acional</w:t>
            </w:r>
          </w:p>
        </w:tc>
        <w:tc>
          <w:tcPr>
            <w:tcW w:w="1440" w:type="dxa"/>
            <w:vAlign w:val="top"/>
          </w:tcPr>
          <w:p w14:paraId="6AF907A1" w14:textId="5018A9F2" w:rsidR="006019E5" w:rsidRPr="00A63AD1" w:rsidRDefault="00977E51" w:rsidP="006019E5">
            <w:pPr>
              <w:pStyle w:val="Texto"/>
              <w:tabs>
                <w:tab w:val="decimal" w:pos="1201"/>
              </w:tabs>
            </w:pPr>
            <w:r w:rsidRPr="00977E51">
              <w:t>50.701</w:t>
            </w:r>
          </w:p>
        </w:tc>
        <w:tc>
          <w:tcPr>
            <w:tcW w:w="144" w:type="dxa"/>
          </w:tcPr>
          <w:p w14:paraId="6EA6ADC9" w14:textId="77777777" w:rsidR="006019E5" w:rsidRPr="00A63AD1" w:rsidRDefault="006019E5" w:rsidP="006019E5">
            <w:pPr>
              <w:pStyle w:val="Texto"/>
            </w:pPr>
          </w:p>
        </w:tc>
        <w:tc>
          <w:tcPr>
            <w:tcW w:w="1440" w:type="dxa"/>
          </w:tcPr>
          <w:p w14:paraId="0B65F36E" w14:textId="193747C5" w:rsidR="006019E5" w:rsidRPr="00A63AD1" w:rsidRDefault="006019E5" w:rsidP="006019E5">
            <w:pPr>
              <w:pStyle w:val="Texto"/>
              <w:tabs>
                <w:tab w:val="decimal" w:pos="1201"/>
              </w:tabs>
              <w:rPr>
                <w:rFonts w:cs="Arial"/>
                <w:color w:val="000000"/>
              </w:rPr>
            </w:pPr>
            <w:r w:rsidRPr="000E2743">
              <w:t>73.102</w:t>
            </w:r>
          </w:p>
        </w:tc>
      </w:tr>
      <w:tr w:rsidR="006019E5" w:rsidRPr="00A63AD1" w14:paraId="0879C49D" w14:textId="77777777" w:rsidTr="000F6554">
        <w:tc>
          <w:tcPr>
            <w:tcW w:w="6480" w:type="dxa"/>
          </w:tcPr>
          <w:p w14:paraId="32C5EB87" w14:textId="40F58992" w:rsidR="006019E5" w:rsidRPr="00A63AD1" w:rsidRDefault="006019E5" w:rsidP="006019E5">
            <w:pPr>
              <w:pStyle w:val="Texto"/>
            </w:pPr>
            <w:r>
              <w:t>Caja en</w:t>
            </w:r>
            <w:r w:rsidRPr="00A63AD1">
              <w:t xml:space="preserve"> </w:t>
            </w:r>
            <w:r>
              <w:t>m</w:t>
            </w:r>
            <w:r w:rsidRPr="00A63AD1">
              <w:t xml:space="preserve">oneda </w:t>
            </w:r>
            <w:r>
              <w:t>n</w:t>
            </w:r>
            <w:r w:rsidRPr="00A63AD1">
              <w:t>acional</w:t>
            </w:r>
          </w:p>
        </w:tc>
        <w:tc>
          <w:tcPr>
            <w:tcW w:w="1440" w:type="dxa"/>
            <w:vAlign w:val="top"/>
          </w:tcPr>
          <w:p w14:paraId="3103CBC8" w14:textId="5D3C896C" w:rsidR="006019E5" w:rsidRPr="00A63AD1" w:rsidRDefault="00977E51" w:rsidP="006019E5">
            <w:pPr>
              <w:pStyle w:val="Texto"/>
              <w:tabs>
                <w:tab w:val="decimal" w:pos="1201"/>
              </w:tabs>
            </w:pPr>
            <w:r w:rsidRPr="00977E51">
              <w:t>4.237</w:t>
            </w:r>
          </w:p>
        </w:tc>
        <w:tc>
          <w:tcPr>
            <w:tcW w:w="144" w:type="dxa"/>
          </w:tcPr>
          <w:p w14:paraId="79AD8C19" w14:textId="77777777" w:rsidR="006019E5" w:rsidRPr="00A63AD1" w:rsidRDefault="006019E5" w:rsidP="006019E5">
            <w:pPr>
              <w:pStyle w:val="Texto"/>
            </w:pPr>
          </w:p>
        </w:tc>
        <w:tc>
          <w:tcPr>
            <w:tcW w:w="1440" w:type="dxa"/>
          </w:tcPr>
          <w:p w14:paraId="11E49020" w14:textId="5253CFAD" w:rsidR="006019E5" w:rsidRPr="00A63AD1" w:rsidRDefault="006019E5" w:rsidP="006019E5">
            <w:pPr>
              <w:pStyle w:val="Texto"/>
              <w:tabs>
                <w:tab w:val="decimal" w:pos="1201"/>
              </w:tabs>
              <w:rPr>
                <w:rFonts w:cs="Arial"/>
                <w:color w:val="000000"/>
              </w:rPr>
            </w:pPr>
            <w:r w:rsidRPr="000E2743">
              <w:t>2.726</w:t>
            </w:r>
          </w:p>
        </w:tc>
      </w:tr>
      <w:tr w:rsidR="006019E5" w:rsidRPr="00A63AD1" w14:paraId="245340AE" w14:textId="77777777" w:rsidTr="000A72FF">
        <w:tc>
          <w:tcPr>
            <w:tcW w:w="6480" w:type="dxa"/>
          </w:tcPr>
          <w:p w14:paraId="1AD554EC" w14:textId="10AD6410" w:rsidR="006019E5" w:rsidRPr="002441DE" w:rsidRDefault="006019E5" w:rsidP="006019E5">
            <w:pPr>
              <w:pStyle w:val="Texto"/>
            </w:pPr>
            <w:r w:rsidRPr="000E2743">
              <w:t>Caja en moneda extranjera</w:t>
            </w:r>
            <w:r w:rsidR="002B6711">
              <w:t xml:space="preserve"> (Nota 17)</w:t>
            </w:r>
          </w:p>
        </w:tc>
        <w:tc>
          <w:tcPr>
            <w:tcW w:w="1440" w:type="dxa"/>
            <w:vAlign w:val="top"/>
          </w:tcPr>
          <w:p w14:paraId="0527B0F0" w14:textId="7670CC46" w:rsidR="006019E5" w:rsidRPr="00A63AD1" w:rsidRDefault="00977E51" w:rsidP="006019E5">
            <w:pPr>
              <w:pStyle w:val="Texto"/>
              <w:tabs>
                <w:tab w:val="decimal" w:pos="1201"/>
              </w:tabs>
            </w:pPr>
            <w:r w:rsidRPr="00977E51">
              <w:t>2.066</w:t>
            </w:r>
          </w:p>
        </w:tc>
        <w:tc>
          <w:tcPr>
            <w:tcW w:w="144" w:type="dxa"/>
          </w:tcPr>
          <w:p w14:paraId="5EBB9A70" w14:textId="77777777" w:rsidR="006019E5" w:rsidRPr="00A63AD1" w:rsidRDefault="006019E5" w:rsidP="006019E5">
            <w:pPr>
              <w:pStyle w:val="Texto"/>
            </w:pPr>
          </w:p>
        </w:tc>
        <w:tc>
          <w:tcPr>
            <w:tcW w:w="1440" w:type="dxa"/>
          </w:tcPr>
          <w:p w14:paraId="5E209DD1" w14:textId="745305F9" w:rsidR="006019E5" w:rsidRPr="00A63AD1" w:rsidRDefault="006019E5" w:rsidP="006019E5">
            <w:pPr>
              <w:pStyle w:val="Texto"/>
              <w:tabs>
                <w:tab w:val="decimal" w:pos="1201"/>
              </w:tabs>
              <w:rPr>
                <w:rFonts w:cs="Arial"/>
                <w:color w:val="000000"/>
              </w:rPr>
            </w:pPr>
            <w:r w:rsidRPr="000E2743">
              <w:t>649</w:t>
            </w:r>
          </w:p>
        </w:tc>
      </w:tr>
      <w:tr w:rsidR="006019E5" w:rsidRPr="000E2743" w14:paraId="72FE722D" w14:textId="77777777" w:rsidTr="000F6554">
        <w:tc>
          <w:tcPr>
            <w:tcW w:w="6480" w:type="dxa"/>
          </w:tcPr>
          <w:p w14:paraId="7D9D8063" w14:textId="1F9DFA7B" w:rsidR="006019E5" w:rsidRPr="00A63AD1" w:rsidRDefault="006019E5" w:rsidP="006019E5">
            <w:pPr>
              <w:pStyle w:val="Texto"/>
              <w:rPr>
                <w:b/>
              </w:rPr>
            </w:pPr>
            <w:proofErr w:type="gramStart"/>
            <w:r w:rsidRPr="00A63AD1">
              <w:rPr>
                <w:b/>
              </w:rPr>
              <w:t>Total</w:t>
            </w:r>
            <w:proofErr w:type="gramEnd"/>
            <w:r>
              <w:rPr>
                <w:rStyle w:val="CommentReference"/>
                <w:rFonts w:ascii="Times New Roman" w:eastAsia="MS Mincho" w:hAnsi="Times New Roman"/>
                <w:lang w:eastAsia="ja-JP"/>
              </w:rPr>
              <w:t xml:space="preserve"> </w:t>
            </w:r>
            <w:r>
              <w:rPr>
                <w:b/>
              </w:rPr>
              <w:t>e</w:t>
            </w:r>
            <w:r w:rsidRPr="00A63AD1">
              <w:rPr>
                <w:b/>
              </w:rPr>
              <w:t>fectivo y colocaciones a corto plazo</w:t>
            </w:r>
          </w:p>
        </w:tc>
        <w:tc>
          <w:tcPr>
            <w:tcW w:w="1440" w:type="dxa"/>
            <w:tcBorders>
              <w:top w:val="single" w:sz="6" w:space="0" w:color="auto"/>
              <w:bottom w:val="double" w:sz="6" w:space="0" w:color="auto"/>
            </w:tcBorders>
          </w:tcPr>
          <w:p w14:paraId="7D4E8AAD" w14:textId="605983AD" w:rsidR="006019E5" w:rsidRPr="004B421B" w:rsidRDefault="00977E51" w:rsidP="006019E5">
            <w:pPr>
              <w:pStyle w:val="Texto"/>
              <w:tabs>
                <w:tab w:val="decimal" w:pos="1201"/>
              </w:tabs>
              <w:rPr>
                <w:rFonts w:cs="Arial"/>
                <w:b/>
                <w:bCs/>
                <w:color w:val="000000"/>
              </w:rPr>
            </w:pPr>
            <w:r w:rsidRPr="00977E51">
              <w:rPr>
                <w:rFonts w:cs="Arial"/>
                <w:b/>
                <w:bCs/>
                <w:color w:val="000000"/>
              </w:rPr>
              <w:t>2.095.598</w:t>
            </w:r>
          </w:p>
        </w:tc>
        <w:tc>
          <w:tcPr>
            <w:tcW w:w="144" w:type="dxa"/>
          </w:tcPr>
          <w:p w14:paraId="492B0B61" w14:textId="77777777" w:rsidR="006019E5" w:rsidRPr="004B421B" w:rsidRDefault="006019E5" w:rsidP="006019E5">
            <w:pPr>
              <w:pStyle w:val="Texto"/>
              <w:rPr>
                <w:rFonts w:cs="Arial"/>
                <w:b/>
                <w:bCs/>
                <w:color w:val="000000"/>
              </w:rPr>
            </w:pPr>
          </w:p>
        </w:tc>
        <w:tc>
          <w:tcPr>
            <w:tcW w:w="1440" w:type="dxa"/>
            <w:tcBorders>
              <w:top w:val="single" w:sz="6" w:space="0" w:color="auto"/>
              <w:bottom w:val="double" w:sz="6" w:space="0" w:color="auto"/>
            </w:tcBorders>
          </w:tcPr>
          <w:p w14:paraId="13605DE2" w14:textId="4CBD5E48" w:rsidR="006019E5" w:rsidRPr="000E2743" w:rsidRDefault="006019E5" w:rsidP="006019E5">
            <w:pPr>
              <w:pStyle w:val="Texto"/>
              <w:tabs>
                <w:tab w:val="decimal" w:pos="1201"/>
              </w:tabs>
              <w:rPr>
                <w:rFonts w:cs="Arial"/>
                <w:b/>
                <w:bCs/>
                <w:color w:val="000000"/>
              </w:rPr>
            </w:pPr>
            <w:r w:rsidRPr="000E2743">
              <w:rPr>
                <w:b/>
                <w:bCs/>
              </w:rPr>
              <w:t>1.872.552</w:t>
            </w:r>
          </w:p>
        </w:tc>
      </w:tr>
    </w:tbl>
    <w:p w14:paraId="2171E57D" w14:textId="3B01C2D4" w:rsidR="002421C1" w:rsidRDefault="002421C1" w:rsidP="002421C1">
      <w:pPr>
        <w:pStyle w:val="Texto"/>
      </w:pPr>
    </w:p>
    <w:p w14:paraId="0545399D" w14:textId="309D667F" w:rsidR="00667CED" w:rsidRPr="00A63AD1" w:rsidRDefault="009B409D" w:rsidP="006F397F">
      <w:pPr>
        <w:pStyle w:val="Textonota"/>
        <w:numPr>
          <w:ilvl w:val="0"/>
          <w:numId w:val="9"/>
        </w:numPr>
        <w:ind w:left="567" w:hanging="567"/>
        <w:rPr>
          <w:b/>
        </w:rPr>
      </w:pPr>
      <w:r w:rsidRPr="00A63AD1">
        <w:rPr>
          <w:b/>
        </w:rPr>
        <w:t xml:space="preserve">Otras </w:t>
      </w:r>
      <w:r w:rsidR="00A63A6B" w:rsidRPr="00A63AD1">
        <w:rPr>
          <w:b/>
        </w:rPr>
        <w:t>c</w:t>
      </w:r>
      <w:r w:rsidR="00667CED" w:rsidRPr="00A63AD1">
        <w:rPr>
          <w:b/>
        </w:rPr>
        <w:t xml:space="preserve">uentas por pagar </w:t>
      </w:r>
    </w:p>
    <w:p w14:paraId="6262FF17" w14:textId="77777777" w:rsidR="000E2743" w:rsidRPr="007C35D5" w:rsidRDefault="000E2743" w:rsidP="000E2743">
      <w:pPr>
        <w:pStyle w:val="Texto"/>
        <w:rPr>
          <w:sz w:val="18"/>
          <w:szCs w:val="18"/>
        </w:rPr>
      </w:pPr>
    </w:p>
    <w:tbl>
      <w:tblPr>
        <w:tblStyle w:val="TableGrid"/>
        <w:tblW w:w="0" w:type="auto"/>
        <w:tblLayout w:type="fixed"/>
        <w:tblLook w:val="04A0" w:firstRow="1" w:lastRow="0" w:firstColumn="1" w:lastColumn="0" w:noHBand="0" w:noVBand="1"/>
      </w:tblPr>
      <w:tblGrid>
        <w:gridCol w:w="6480"/>
        <w:gridCol w:w="1440"/>
        <w:gridCol w:w="144"/>
        <w:gridCol w:w="1440"/>
      </w:tblGrid>
      <w:tr w:rsidR="00D73E9E" w:rsidRPr="002441DE" w14:paraId="13397E55" w14:textId="77777777" w:rsidTr="00792F83">
        <w:tc>
          <w:tcPr>
            <w:tcW w:w="6480" w:type="dxa"/>
          </w:tcPr>
          <w:p w14:paraId="1FD2698E" w14:textId="77777777" w:rsidR="00D73E9E" w:rsidRPr="002441DE" w:rsidRDefault="00D73E9E" w:rsidP="0053570A">
            <w:pPr>
              <w:pStyle w:val="Texto"/>
            </w:pPr>
          </w:p>
        </w:tc>
        <w:tc>
          <w:tcPr>
            <w:tcW w:w="1440" w:type="dxa"/>
            <w:tcBorders>
              <w:bottom w:val="single" w:sz="6" w:space="0" w:color="auto"/>
            </w:tcBorders>
          </w:tcPr>
          <w:p w14:paraId="2D31CE2D" w14:textId="1E78E03E" w:rsidR="00D73E9E" w:rsidRPr="002441DE" w:rsidRDefault="00730E03" w:rsidP="0053570A">
            <w:pPr>
              <w:pStyle w:val="Texto"/>
              <w:jc w:val="center"/>
              <w:rPr>
                <w:b/>
              </w:rPr>
            </w:pPr>
            <w:r>
              <w:rPr>
                <w:b/>
              </w:rPr>
              <w:t>30/11/2022</w:t>
            </w:r>
          </w:p>
        </w:tc>
        <w:tc>
          <w:tcPr>
            <w:tcW w:w="144" w:type="dxa"/>
          </w:tcPr>
          <w:p w14:paraId="6ABF5190" w14:textId="77777777" w:rsidR="00D73E9E" w:rsidRPr="002441DE" w:rsidRDefault="00D73E9E" w:rsidP="0053570A">
            <w:pPr>
              <w:pStyle w:val="Texto"/>
            </w:pPr>
          </w:p>
        </w:tc>
        <w:tc>
          <w:tcPr>
            <w:tcW w:w="1440" w:type="dxa"/>
            <w:tcBorders>
              <w:bottom w:val="single" w:sz="6" w:space="0" w:color="auto"/>
            </w:tcBorders>
          </w:tcPr>
          <w:p w14:paraId="48A8EA83" w14:textId="4ABF68C0" w:rsidR="00D73E9E" w:rsidRPr="002441DE" w:rsidRDefault="00730E03" w:rsidP="0053570A">
            <w:pPr>
              <w:pStyle w:val="Texto"/>
              <w:jc w:val="center"/>
              <w:rPr>
                <w:b/>
              </w:rPr>
            </w:pPr>
            <w:r>
              <w:rPr>
                <w:b/>
              </w:rPr>
              <w:t>31/05/2022</w:t>
            </w:r>
          </w:p>
        </w:tc>
      </w:tr>
      <w:tr w:rsidR="008E51CA" w:rsidRPr="00002E46" w14:paraId="544ACB53" w14:textId="77777777" w:rsidTr="00792F83">
        <w:tc>
          <w:tcPr>
            <w:tcW w:w="6480" w:type="dxa"/>
          </w:tcPr>
          <w:p w14:paraId="60351015" w14:textId="1EC18674" w:rsidR="008E51CA" w:rsidRPr="00002E46" w:rsidRDefault="008E51CA" w:rsidP="008E51CA">
            <w:pPr>
              <w:pStyle w:val="Texto"/>
              <w:rPr>
                <w:sz w:val="8"/>
                <w:szCs w:val="8"/>
              </w:rPr>
            </w:pPr>
          </w:p>
        </w:tc>
        <w:tc>
          <w:tcPr>
            <w:tcW w:w="1440" w:type="dxa"/>
            <w:vAlign w:val="top"/>
          </w:tcPr>
          <w:p w14:paraId="7630C10A" w14:textId="77777777" w:rsidR="008E51CA" w:rsidRPr="00002E46" w:rsidRDefault="008E51CA" w:rsidP="008E51CA">
            <w:pPr>
              <w:pStyle w:val="Texto"/>
              <w:tabs>
                <w:tab w:val="decimal" w:pos="1201"/>
              </w:tabs>
              <w:rPr>
                <w:sz w:val="8"/>
                <w:szCs w:val="8"/>
              </w:rPr>
            </w:pPr>
          </w:p>
        </w:tc>
        <w:tc>
          <w:tcPr>
            <w:tcW w:w="144" w:type="dxa"/>
          </w:tcPr>
          <w:p w14:paraId="476A8EC0" w14:textId="77777777" w:rsidR="008E51CA" w:rsidRPr="00002E46" w:rsidRDefault="008E51CA" w:rsidP="008E51CA">
            <w:pPr>
              <w:pStyle w:val="Texto"/>
              <w:rPr>
                <w:sz w:val="8"/>
                <w:szCs w:val="8"/>
              </w:rPr>
            </w:pPr>
          </w:p>
        </w:tc>
        <w:tc>
          <w:tcPr>
            <w:tcW w:w="1440" w:type="dxa"/>
            <w:vAlign w:val="top"/>
          </w:tcPr>
          <w:p w14:paraId="5DF327CD" w14:textId="77777777" w:rsidR="008E51CA" w:rsidRPr="00002E46" w:rsidRDefault="008E51CA" w:rsidP="008E51CA">
            <w:pPr>
              <w:pStyle w:val="Texto"/>
              <w:tabs>
                <w:tab w:val="decimal" w:pos="1201"/>
              </w:tabs>
              <w:rPr>
                <w:rFonts w:cs="Arial"/>
                <w:color w:val="000000"/>
                <w:sz w:val="8"/>
                <w:szCs w:val="8"/>
              </w:rPr>
            </w:pPr>
          </w:p>
        </w:tc>
      </w:tr>
      <w:tr w:rsidR="008E51CA" w:rsidRPr="002441DE" w14:paraId="27089416" w14:textId="77777777" w:rsidTr="00792F83">
        <w:tc>
          <w:tcPr>
            <w:tcW w:w="6480" w:type="dxa"/>
          </w:tcPr>
          <w:p w14:paraId="20F0B597" w14:textId="77777777" w:rsidR="008E51CA" w:rsidRPr="002441DE" w:rsidRDefault="008E51CA" w:rsidP="008E51CA">
            <w:pPr>
              <w:pStyle w:val="Texto"/>
            </w:pPr>
            <w:r w:rsidRPr="002441DE">
              <w:t>Provisión para costos y gastos</w:t>
            </w:r>
          </w:p>
        </w:tc>
        <w:tc>
          <w:tcPr>
            <w:tcW w:w="1440" w:type="dxa"/>
            <w:vAlign w:val="top"/>
          </w:tcPr>
          <w:p w14:paraId="5702A1A4" w14:textId="651D7390" w:rsidR="008E51CA" w:rsidRPr="002441DE" w:rsidRDefault="00977E51" w:rsidP="008E51CA">
            <w:pPr>
              <w:pStyle w:val="Texto"/>
              <w:tabs>
                <w:tab w:val="decimal" w:pos="1201"/>
              </w:tabs>
            </w:pPr>
            <w:r w:rsidRPr="00977E51">
              <w:t>4.836.182</w:t>
            </w:r>
          </w:p>
        </w:tc>
        <w:tc>
          <w:tcPr>
            <w:tcW w:w="144" w:type="dxa"/>
          </w:tcPr>
          <w:p w14:paraId="1AFFE4CD" w14:textId="77777777" w:rsidR="008E51CA" w:rsidRPr="002441DE" w:rsidRDefault="008E51CA" w:rsidP="008E51CA">
            <w:pPr>
              <w:pStyle w:val="Texto"/>
            </w:pPr>
          </w:p>
        </w:tc>
        <w:tc>
          <w:tcPr>
            <w:tcW w:w="1440" w:type="dxa"/>
            <w:vAlign w:val="top"/>
          </w:tcPr>
          <w:p w14:paraId="65F9463E" w14:textId="0E02B87C" w:rsidR="008E51CA" w:rsidRPr="002441DE" w:rsidRDefault="000E2743" w:rsidP="008E51CA">
            <w:pPr>
              <w:pStyle w:val="Texto"/>
              <w:tabs>
                <w:tab w:val="decimal" w:pos="1201"/>
              </w:tabs>
              <w:rPr>
                <w:rFonts w:cs="Arial"/>
                <w:color w:val="000000"/>
              </w:rPr>
            </w:pPr>
            <w:r w:rsidRPr="000E2743">
              <w:t>168.734</w:t>
            </w:r>
          </w:p>
        </w:tc>
      </w:tr>
      <w:tr w:rsidR="00BB4841" w:rsidRPr="002441DE" w14:paraId="197619FB" w14:textId="77777777" w:rsidTr="000F2D1F">
        <w:tc>
          <w:tcPr>
            <w:tcW w:w="6480" w:type="dxa"/>
          </w:tcPr>
          <w:p w14:paraId="4B499030" w14:textId="77777777" w:rsidR="00BB4841" w:rsidRDefault="00BB4841" w:rsidP="000F2D1F">
            <w:pPr>
              <w:pStyle w:val="Texto"/>
            </w:pPr>
            <w:r w:rsidRPr="00C808CA">
              <w:t>Deuda por instrumentos financieros</w:t>
            </w:r>
          </w:p>
        </w:tc>
        <w:tc>
          <w:tcPr>
            <w:tcW w:w="1440" w:type="dxa"/>
            <w:vAlign w:val="top"/>
          </w:tcPr>
          <w:p w14:paraId="602D6072" w14:textId="77777777" w:rsidR="00BB4841" w:rsidRPr="004A5905" w:rsidRDefault="00BB4841" w:rsidP="000F2D1F">
            <w:pPr>
              <w:pStyle w:val="Texto"/>
              <w:tabs>
                <w:tab w:val="decimal" w:pos="1201"/>
              </w:tabs>
            </w:pPr>
            <w:r w:rsidRPr="00977E51">
              <w:t>306.732</w:t>
            </w:r>
          </w:p>
        </w:tc>
        <w:tc>
          <w:tcPr>
            <w:tcW w:w="144" w:type="dxa"/>
          </w:tcPr>
          <w:p w14:paraId="47D9DB8B" w14:textId="77777777" w:rsidR="00BB4841" w:rsidRPr="002441DE" w:rsidRDefault="00BB4841" w:rsidP="000F2D1F">
            <w:pPr>
              <w:pStyle w:val="Texto"/>
            </w:pPr>
          </w:p>
        </w:tc>
        <w:tc>
          <w:tcPr>
            <w:tcW w:w="1440" w:type="dxa"/>
          </w:tcPr>
          <w:p w14:paraId="0BC82D14" w14:textId="77777777" w:rsidR="00BB4841" w:rsidRPr="00BE2DDC" w:rsidRDefault="00BB4841" w:rsidP="000F2D1F">
            <w:pPr>
              <w:pStyle w:val="Texto"/>
              <w:tabs>
                <w:tab w:val="decimal" w:pos="1201"/>
              </w:tabs>
            </w:pPr>
            <w:r w:rsidRPr="000E2743">
              <w:t>205.641</w:t>
            </w:r>
          </w:p>
        </w:tc>
      </w:tr>
      <w:tr w:rsidR="000E2743" w:rsidRPr="002441DE" w14:paraId="0A2FED0D" w14:textId="77777777" w:rsidTr="007A2ADD">
        <w:tc>
          <w:tcPr>
            <w:tcW w:w="6480" w:type="dxa"/>
          </w:tcPr>
          <w:p w14:paraId="55F72BF5" w14:textId="08CBBFB5" w:rsidR="000E2743" w:rsidRPr="002441DE" w:rsidRDefault="000E2743" w:rsidP="000E2743">
            <w:pPr>
              <w:pStyle w:val="Texto"/>
            </w:pPr>
            <w:r>
              <w:t>Diversas</w:t>
            </w:r>
          </w:p>
        </w:tc>
        <w:tc>
          <w:tcPr>
            <w:tcW w:w="1440" w:type="dxa"/>
            <w:vAlign w:val="top"/>
          </w:tcPr>
          <w:p w14:paraId="678655D1" w14:textId="35E754D9" w:rsidR="000E2743" w:rsidRDefault="00977E51" w:rsidP="000E2743">
            <w:pPr>
              <w:pStyle w:val="Texto"/>
              <w:tabs>
                <w:tab w:val="decimal" w:pos="1201"/>
              </w:tabs>
            </w:pPr>
            <w:r w:rsidRPr="00977E51">
              <w:t>73.291</w:t>
            </w:r>
          </w:p>
        </w:tc>
        <w:tc>
          <w:tcPr>
            <w:tcW w:w="144" w:type="dxa"/>
          </w:tcPr>
          <w:p w14:paraId="27973035" w14:textId="77777777" w:rsidR="000E2743" w:rsidRPr="002441DE" w:rsidRDefault="000E2743" w:rsidP="000E2743">
            <w:pPr>
              <w:pStyle w:val="Texto"/>
            </w:pPr>
          </w:p>
        </w:tc>
        <w:tc>
          <w:tcPr>
            <w:tcW w:w="1440" w:type="dxa"/>
          </w:tcPr>
          <w:p w14:paraId="6E212FB4" w14:textId="0B9D0806" w:rsidR="000E2743" w:rsidRPr="008D241F" w:rsidRDefault="000E2743" w:rsidP="000E2743">
            <w:pPr>
              <w:pStyle w:val="Texto"/>
              <w:tabs>
                <w:tab w:val="decimal" w:pos="1201"/>
              </w:tabs>
            </w:pPr>
            <w:r w:rsidRPr="000E2743">
              <w:t>72.375</w:t>
            </w:r>
          </w:p>
        </w:tc>
      </w:tr>
      <w:tr w:rsidR="000E2743" w:rsidRPr="002441DE" w14:paraId="2D975E55" w14:textId="77777777" w:rsidTr="00792F83">
        <w:tc>
          <w:tcPr>
            <w:tcW w:w="6480" w:type="dxa"/>
          </w:tcPr>
          <w:p w14:paraId="1CCAD84D" w14:textId="5F92CDBD" w:rsidR="000E2743" w:rsidRPr="002441DE" w:rsidRDefault="000E2743" w:rsidP="000E2743">
            <w:pPr>
              <w:pStyle w:val="Texto"/>
              <w:rPr>
                <w:b/>
              </w:rPr>
            </w:pPr>
            <w:proofErr w:type="gramStart"/>
            <w:r w:rsidRPr="002441DE">
              <w:rPr>
                <w:b/>
              </w:rPr>
              <w:t>Total</w:t>
            </w:r>
            <w:proofErr w:type="gramEnd"/>
            <w:r w:rsidRPr="002441DE">
              <w:rPr>
                <w:b/>
              </w:rPr>
              <w:t xml:space="preserve"> otras cuentas por pagar </w:t>
            </w:r>
          </w:p>
        </w:tc>
        <w:tc>
          <w:tcPr>
            <w:tcW w:w="1440" w:type="dxa"/>
            <w:tcBorders>
              <w:top w:val="single" w:sz="6" w:space="0" w:color="auto"/>
              <w:bottom w:val="double" w:sz="6" w:space="0" w:color="auto"/>
            </w:tcBorders>
            <w:vAlign w:val="top"/>
          </w:tcPr>
          <w:p w14:paraId="13FD28B0" w14:textId="7C0D0B3E" w:rsidR="000E2743" w:rsidRPr="004B421B" w:rsidRDefault="00977E51" w:rsidP="000E2743">
            <w:pPr>
              <w:pStyle w:val="Texto"/>
              <w:tabs>
                <w:tab w:val="decimal" w:pos="1201"/>
              </w:tabs>
              <w:rPr>
                <w:rFonts w:cs="Arial"/>
                <w:b/>
                <w:bCs/>
                <w:color w:val="000000"/>
              </w:rPr>
            </w:pPr>
            <w:r w:rsidRPr="00977E51">
              <w:rPr>
                <w:rFonts w:cs="Arial"/>
                <w:b/>
                <w:bCs/>
                <w:color w:val="000000"/>
              </w:rPr>
              <w:t>5.216.205</w:t>
            </w:r>
          </w:p>
        </w:tc>
        <w:tc>
          <w:tcPr>
            <w:tcW w:w="144" w:type="dxa"/>
          </w:tcPr>
          <w:p w14:paraId="720EB33D" w14:textId="77777777" w:rsidR="000E2743" w:rsidRPr="004B421B" w:rsidRDefault="000E2743" w:rsidP="000E2743">
            <w:pPr>
              <w:pStyle w:val="Texto"/>
              <w:rPr>
                <w:rFonts w:cs="Arial"/>
                <w:b/>
                <w:bCs/>
                <w:color w:val="000000"/>
              </w:rPr>
            </w:pPr>
          </w:p>
        </w:tc>
        <w:tc>
          <w:tcPr>
            <w:tcW w:w="1440" w:type="dxa"/>
            <w:tcBorders>
              <w:top w:val="single" w:sz="6" w:space="0" w:color="auto"/>
              <w:bottom w:val="double" w:sz="6" w:space="0" w:color="auto"/>
            </w:tcBorders>
            <w:vAlign w:val="top"/>
          </w:tcPr>
          <w:p w14:paraId="38FF1A0E" w14:textId="23C0AE6A" w:rsidR="000E2743" w:rsidRPr="000E2743" w:rsidRDefault="000E2743" w:rsidP="000E2743">
            <w:pPr>
              <w:pStyle w:val="Texto"/>
              <w:tabs>
                <w:tab w:val="decimal" w:pos="1201"/>
              </w:tabs>
              <w:rPr>
                <w:rFonts w:cs="Arial"/>
                <w:b/>
                <w:bCs/>
                <w:color w:val="000000"/>
              </w:rPr>
            </w:pPr>
            <w:r w:rsidRPr="000E2743">
              <w:rPr>
                <w:b/>
                <w:bCs/>
              </w:rPr>
              <w:t>446.750</w:t>
            </w:r>
          </w:p>
        </w:tc>
      </w:tr>
    </w:tbl>
    <w:p w14:paraId="20611826" w14:textId="77777777" w:rsidR="00CA535C" w:rsidRDefault="00CA535C" w:rsidP="002441DE">
      <w:pPr>
        <w:pStyle w:val="Texto"/>
      </w:pPr>
    </w:p>
    <w:p w14:paraId="6CD45D93" w14:textId="64D580FF" w:rsidR="00667CED" w:rsidRDefault="00667CED" w:rsidP="006F397F">
      <w:pPr>
        <w:pStyle w:val="Textonota"/>
        <w:numPr>
          <w:ilvl w:val="0"/>
          <w:numId w:val="9"/>
        </w:numPr>
        <w:ind w:left="567" w:hanging="567"/>
        <w:rPr>
          <w:b/>
        </w:rPr>
      </w:pPr>
      <w:r w:rsidRPr="00761B80">
        <w:rPr>
          <w:b/>
        </w:rPr>
        <w:t xml:space="preserve">Deudas </w:t>
      </w:r>
      <w:r w:rsidR="0078755E" w:rsidRPr="00761B80">
        <w:rPr>
          <w:b/>
        </w:rPr>
        <w:t>fiscales</w:t>
      </w:r>
    </w:p>
    <w:p w14:paraId="6DC29F62" w14:textId="77777777" w:rsidR="00CA535C" w:rsidRPr="007C35D5" w:rsidRDefault="00CA535C" w:rsidP="00677B4D">
      <w:pPr>
        <w:pStyle w:val="Texto"/>
        <w:rPr>
          <w:sz w:val="18"/>
          <w:szCs w:val="18"/>
        </w:rPr>
      </w:pPr>
    </w:p>
    <w:tbl>
      <w:tblPr>
        <w:tblStyle w:val="TableGrid"/>
        <w:tblW w:w="0" w:type="auto"/>
        <w:tblLayout w:type="fixed"/>
        <w:tblLook w:val="04A0" w:firstRow="1" w:lastRow="0" w:firstColumn="1" w:lastColumn="0" w:noHBand="0" w:noVBand="1"/>
      </w:tblPr>
      <w:tblGrid>
        <w:gridCol w:w="6480"/>
        <w:gridCol w:w="1440"/>
        <w:gridCol w:w="144"/>
        <w:gridCol w:w="1440"/>
      </w:tblGrid>
      <w:tr w:rsidR="00D73E9E" w:rsidRPr="007B605E" w14:paraId="4E580AA3" w14:textId="77777777" w:rsidTr="00792F83">
        <w:tc>
          <w:tcPr>
            <w:tcW w:w="6480" w:type="dxa"/>
          </w:tcPr>
          <w:p w14:paraId="475F06B7" w14:textId="77777777" w:rsidR="00D73E9E" w:rsidRPr="007B605E" w:rsidRDefault="00D73E9E" w:rsidP="0053570A">
            <w:pPr>
              <w:pStyle w:val="Texto"/>
            </w:pPr>
          </w:p>
        </w:tc>
        <w:tc>
          <w:tcPr>
            <w:tcW w:w="1440" w:type="dxa"/>
            <w:tcBorders>
              <w:bottom w:val="single" w:sz="6" w:space="0" w:color="auto"/>
            </w:tcBorders>
          </w:tcPr>
          <w:p w14:paraId="1D9B65CD" w14:textId="045E65A0" w:rsidR="00D73E9E" w:rsidRPr="007B605E" w:rsidRDefault="00730E03" w:rsidP="0053570A">
            <w:pPr>
              <w:pStyle w:val="Texto"/>
              <w:jc w:val="center"/>
              <w:rPr>
                <w:b/>
              </w:rPr>
            </w:pPr>
            <w:r>
              <w:rPr>
                <w:b/>
              </w:rPr>
              <w:t>30/11/2022</w:t>
            </w:r>
          </w:p>
        </w:tc>
        <w:tc>
          <w:tcPr>
            <w:tcW w:w="144" w:type="dxa"/>
          </w:tcPr>
          <w:p w14:paraId="6D9D269D" w14:textId="77777777" w:rsidR="00D73E9E" w:rsidRPr="007B605E" w:rsidRDefault="00D73E9E" w:rsidP="0053570A">
            <w:pPr>
              <w:pStyle w:val="Texto"/>
            </w:pPr>
          </w:p>
        </w:tc>
        <w:tc>
          <w:tcPr>
            <w:tcW w:w="1440" w:type="dxa"/>
            <w:tcBorders>
              <w:bottom w:val="single" w:sz="6" w:space="0" w:color="auto"/>
            </w:tcBorders>
          </w:tcPr>
          <w:p w14:paraId="40DF3744" w14:textId="3D93ED0C" w:rsidR="00D73E9E" w:rsidRPr="00C52CE8" w:rsidRDefault="00730E03" w:rsidP="0053570A">
            <w:pPr>
              <w:pStyle w:val="Texto"/>
              <w:jc w:val="center"/>
              <w:rPr>
                <w:b/>
              </w:rPr>
            </w:pPr>
            <w:r>
              <w:rPr>
                <w:b/>
              </w:rPr>
              <w:t>31/05/2022</w:t>
            </w:r>
          </w:p>
        </w:tc>
      </w:tr>
      <w:tr w:rsidR="00A53907" w:rsidRPr="007B605E" w14:paraId="5DBD623C" w14:textId="77777777" w:rsidTr="00A53907">
        <w:tc>
          <w:tcPr>
            <w:tcW w:w="6480" w:type="dxa"/>
          </w:tcPr>
          <w:p w14:paraId="218D398E" w14:textId="77777777" w:rsidR="00A53907" w:rsidRPr="007B605E" w:rsidRDefault="00A53907" w:rsidP="0053570A">
            <w:pPr>
              <w:pStyle w:val="Texto"/>
            </w:pPr>
          </w:p>
        </w:tc>
        <w:tc>
          <w:tcPr>
            <w:tcW w:w="1440" w:type="dxa"/>
          </w:tcPr>
          <w:p w14:paraId="41E5BE39" w14:textId="77777777" w:rsidR="00A53907" w:rsidRDefault="00A53907" w:rsidP="0053570A">
            <w:pPr>
              <w:pStyle w:val="Texto"/>
              <w:jc w:val="center"/>
              <w:rPr>
                <w:b/>
              </w:rPr>
            </w:pPr>
          </w:p>
        </w:tc>
        <w:tc>
          <w:tcPr>
            <w:tcW w:w="144" w:type="dxa"/>
          </w:tcPr>
          <w:p w14:paraId="25BF6F0B" w14:textId="77777777" w:rsidR="00A53907" w:rsidRPr="007B605E" w:rsidRDefault="00A53907" w:rsidP="0053570A">
            <w:pPr>
              <w:pStyle w:val="Texto"/>
            </w:pPr>
          </w:p>
        </w:tc>
        <w:tc>
          <w:tcPr>
            <w:tcW w:w="1440" w:type="dxa"/>
          </w:tcPr>
          <w:p w14:paraId="3C13C6C6" w14:textId="77777777" w:rsidR="00A53907" w:rsidRDefault="00A53907" w:rsidP="0053570A">
            <w:pPr>
              <w:pStyle w:val="Texto"/>
              <w:jc w:val="center"/>
              <w:rPr>
                <w:b/>
              </w:rPr>
            </w:pPr>
          </w:p>
        </w:tc>
      </w:tr>
      <w:tr w:rsidR="00A53907" w:rsidRPr="00002E46" w14:paraId="2DA68D53" w14:textId="77777777" w:rsidTr="00A53907">
        <w:tc>
          <w:tcPr>
            <w:tcW w:w="6480" w:type="dxa"/>
          </w:tcPr>
          <w:p w14:paraId="229CEE60" w14:textId="4520E302" w:rsidR="00A53907" w:rsidRPr="00002E46" w:rsidRDefault="00A53907" w:rsidP="00A53907">
            <w:pPr>
              <w:pStyle w:val="Texto"/>
              <w:rPr>
                <w:sz w:val="8"/>
                <w:szCs w:val="8"/>
              </w:rPr>
            </w:pPr>
            <w:r w:rsidRPr="00E96425">
              <w:t>Provisión de impuesto a las ganancias</w:t>
            </w:r>
            <w:r>
              <w:t xml:space="preserve"> </w:t>
            </w:r>
            <w:r w:rsidRPr="00900B29">
              <w:rPr>
                <w:sz w:val="16"/>
                <w:szCs w:val="16"/>
              </w:rPr>
              <w:t>(1)</w:t>
            </w:r>
          </w:p>
        </w:tc>
        <w:tc>
          <w:tcPr>
            <w:tcW w:w="1440" w:type="dxa"/>
            <w:vAlign w:val="top"/>
          </w:tcPr>
          <w:p w14:paraId="18103D1B" w14:textId="19B19CAB" w:rsidR="00A53907" w:rsidRPr="00A53907" w:rsidRDefault="00A53907" w:rsidP="00A53907">
            <w:pPr>
              <w:pStyle w:val="Texto"/>
              <w:tabs>
                <w:tab w:val="decimal" w:pos="1201"/>
              </w:tabs>
            </w:pPr>
            <w:r w:rsidRPr="003647A8">
              <w:t>984.512</w:t>
            </w:r>
          </w:p>
        </w:tc>
        <w:tc>
          <w:tcPr>
            <w:tcW w:w="144" w:type="dxa"/>
          </w:tcPr>
          <w:p w14:paraId="4204F745" w14:textId="77777777" w:rsidR="00A53907" w:rsidRPr="00A53907" w:rsidRDefault="00A53907" w:rsidP="00A53907">
            <w:pPr>
              <w:pStyle w:val="Texto"/>
              <w:tabs>
                <w:tab w:val="decimal" w:pos="1201"/>
              </w:tabs>
            </w:pPr>
          </w:p>
        </w:tc>
        <w:tc>
          <w:tcPr>
            <w:tcW w:w="1440" w:type="dxa"/>
          </w:tcPr>
          <w:p w14:paraId="538EF053" w14:textId="4DD416E6" w:rsidR="00A53907" w:rsidRPr="00A53907" w:rsidRDefault="00A53907" w:rsidP="00A53907">
            <w:pPr>
              <w:pStyle w:val="Texto"/>
              <w:tabs>
                <w:tab w:val="decimal" w:pos="1201"/>
              </w:tabs>
            </w:pPr>
            <w:r w:rsidRPr="000E2743">
              <w:t>1.331.715</w:t>
            </w:r>
          </w:p>
        </w:tc>
      </w:tr>
      <w:tr w:rsidR="00A53907" w:rsidRPr="007B605E" w14:paraId="5380D2A0" w14:textId="77777777" w:rsidTr="0033358F">
        <w:tc>
          <w:tcPr>
            <w:tcW w:w="6480" w:type="dxa"/>
          </w:tcPr>
          <w:p w14:paraId="3A1FE15E" w14:textId="77777777" w:rsidR="00A53907" w:rsidRDefault="00A53907" w:rsidP="00A53907">
            <w:pPr>
              <w:pStyle w:val="Texto"/>
            </w:pPr>
            <w:r>
              <w:t>Impuesto al valor agregado a pagar</w:t>
            </w:r>
          </w:p>
        </w:tc>
        <w:tc>
          <w:tcPr>
            <w:tcW w:w="1440" w:type="dxa"/>
            <w:vAlign w:val="top"/>
          </w:tcPr>
          <w:p w14:paraId="7415A079" w14:textId="77777777" w:rsidR="00A53907" w:rsidRDefault="00A53907" w:rsidP="00A53907">
            <w:pPr>
              <w:pStyle w:val="Texto"/>
              <w:tabs>
                <w:tab w:val="decimal" w:pos="1201"/>
              </w:tabs>
            </w:pPr>
            <w:r w:rsidRPr="00977E51">
              <w:t>907.930</w:t>
            </w:r>
          </w:p>
        </w:tc>
        <w:tc>
          <w:tcPr>
            <w:tcW w:w="144" w:type="dxa"/>
          </w:tcPr>
          <w:p w14:paraId="7CBA2D2D" w14:textId="77777777" w:rsidR="00A53907" w:rsidRPr="007B605E" w:rsidRDefault="00A53907" w:rsidP="00A53907">
            <w:pPr>
              <w:pStyle w:val="Texto"/>
            </w:pPr>
          </w:p>
        </w:tc>
        <w:tc>
          <w:tcPr>
            <w:tcW w:w="1440" w:type="dxa"/>
          </w:tcPr>
          <w:p w14:paraId="0D6414DB" w14:textId="370F31B7" w:rsidR="00A53907" w:rsidRPr="008D241F" w:rsidRDefault="00A53907" w:rsidP="00A53907">
            <w:pPr>
              <w:pStyle w:val="Texto"/>
              <w:tabs>
                <w:tab w:val="decimal" w:pos="1201"/>
              </w:tabs>
            </w:pPr>
            <w:r w:rsidRPr="000E2743">
              <w:t>476.725</w:t>
            </w:r>
          </w:p>
        </w:tc>
      </w:tr>
      <w:tr w:rsidR="00A53907" w:rsidRPr="007B605E" w14:paraId="01BD5698" w14:textId="77777777" w:rsidTr="009B13D7">
        <w:tc>
          <w:tcPr>
            <w:tcW w:w="6480" w:type="dxa"/>
          </w:tcPr>
          <w:p w14:paraId="55338E8D" w14:textId="77777777" w:rsidR="00A53907" w:rsidRPr="007B605E" w:rsidRDefault="00A53907" w:rsidP="00A53907">
            <w:pPr>
              <w:pStyle w:val="Texto"/>
            </w:pPr>
            <w:r w:rsidRPr="007B605E">
              <w:t xml:space="preserve">Retenciones y </w:t>
            </w:r>
            <w:r>
              <w:t>p</w:t>
            </w:r>
            <w:r w:rsidRPr="007B605E">
              <w:t xml:space="preserve">ercepciones </w:t>
            </w:r>
            <w:r>
              <w:t>r</w:t>
            </w:r>
            <w:r w:rsidRPr="007B605E">
              <w:t xml:space="preserve">ealizadas a </w:t>
            </w:r>
            <w:r>
              <w:t>t</w:t>
            </w:r>
            <w:r w:rsidRPr="007B605E">
              <w:t>erceros</w:t>
            </w:r>
          </w:p>
        </w:tc>
        <w:tc>
          <w:tcPr>
            <w:tcW w:w="1440" w:type="dxa"/>
            <w:vAlign w:val="top"/>
          </w:tcPr>
          <w:p w14:paraId="35F09329" w14:textId="1B754322" w:rsidR="00A53907" w:rsidRPr="007B605E" w:rsidRDefault="00A53907" w:rsidP="00A53907">
            <w:pPr>
              <w:pStyle w:val="Texto"/>
              <w:tabs>
                <w:tab w:val="decimal" w:pos="1201"/>
              </w:tabs>
            </w:pPr>
            <w:r w:rsidRPr="00977E51">
              <w:t>660.482</w:t>
            </w:r>
          </w:p>
        </w:tc>
        <w:tc>
          <w:tcPr>
            <w:tcW w:w="144" w:type="dxa"/>
          </w:tcPr>
          <w:p w14:paraId="694A60DC" w14:textId="77777777" w:rsidR="00A53907" w:rsidRPr="007B605E" w:rsidRDefault="00A53907" w:rsidP="00A53907">
            <w:pPr>
              <w:pStyle w:val="Texto"/>
            </w:pPr>
          </w:p>
        </w:tc>
        <w:tc>
          <w:tcPr>
            <w:tcW w:w="1440" w:type="dxa"/>
            <w:vAlign w:val="top"/>
          </w:tcPr>
          <w:p w14:paraId="6572D75F" w14:textId="185E012A" w:rsidR="00A53907" w:rsidRPr="00A53907" w:rsidRDefault="00A53907" w:rsidP="00A53907">
            <w:pPr>
              <w:pStyle w:val="Texto"/>
              <w:tabs>
                <w:tab w:val="decimal" w:pos="1201"/>
              </w:tabs>
            </w:pPr>
            <w:r w:rsidRPr="000E2743">
              <w:t>599.529</w:t>
            </w:r>
          </w:p>
        </w:tc>
      </w:tr>
      <w:tr w:rsidR="00A53907" w:rsidRPr="007B605E" w14:paraId="336E2046" w14:textId="77777777" w:rsidTr="007630B6">
        <w:tc>
          <w:tcPr>
            <w:tcW w:w="6480" w:type="dxa"/>
          </w:tcPr>
          <w:p w14:paraId="4B09D767" w14:textId="49F62340" w:rsidR="00A53907" w:rsidRPr="007B605E" w:rsidRDefault="00A53907" w:rsidP="00A53907">
            <w:pPr>
              <w:pStyle w:val="Texto"/>
            </w:pPr>
            <w:r w:rsidRPr="007B605E">
              <w:t>Impuestos provinciales a pagar</w:t>
            </w:r>
          </w:p>
        </w:tc>
        <w:tc>
          <w:tcPr>
            <w:tcW w:w="1440" w:type="dxa"/>
            <w:vAlign w:val="top"/>
          </w:tcPr>
          <w:p w14:paraId="3EC4C85B" w14:textId="37EE3B68" w:rsidR="00A53907" w:rsidRPr="007B605E" w:rsidRDefault="00A53907" w:rsidP="00A53907">
            <w:pPr>
              <w:pStyle w:val="Texto"/>
              <w:tabs>
                <w:tab w:val="decimal" w:pos="1201"/>
              </w:tabs>
            </w:pPr>
            <w:r w:rsidRPr="00977E51">
              <w:t>25.332</w:t>
            </w:r>
          </w:p>
        </w:tc>
        <w:tc>
          <w:tcPr>
            <w:tcW w:w="144" w:type="dxa"/>
          </w:tcPr>
          <w:p w14:paraId="1E47219A" w14:textId="77777777" w:rsidR="00A53907" w:rsidRPr="007B605E" w:rsidRDefault="00A53907" w:rsidP="00A53907">
            <w:pPr>
              <w:pStyle w:val="Texto"/>
            </w:pPr>
          </w:p>
        </w:tc>
        <w:tc>
          <w:tcPr>
            <w:tcW w:w="1440" w:type="dxa"/>
          </w:tcPr>
          <w:p w14:paraId="29E0E2EB" w14:textId="795B6DB3" w:rsidR="00A53907" w:rsidRPr="00A53907" w:rsidRDefault="00A53907" w:rsidP="00A53907">
            <w:pPr>
              <w:pStyle w:val="Texto"/>
              <w:tabs>
                <w:tab w:val="decimal" w:pos="1201"/>
              </w:tabs>
            </w:pPr>
            <w:r w:rsidRPr="000E2743">
              <w:t>36.712</w:t>
            </w:r>
          </w:p>
        </w:tc>
      </w:tr>
      <w:tr w:rsidR="00A53907" w:rsidRPr="007B605E" w14:paraId="722EA2E4" w14:textId="77777777" w:rsidTr="007630B6">
        <w:tc>
          <w:tcPr>
            <w:tcW w:w="6480" w:type="dxa"/>
          </w:tcPr>
          <w:p w14:paraId="7272435A" w14:textId="77777777" w:rsidR="00A53907" w:rsidRPr="007B605E" w:rsidRDefault="00A53907" w:rsidP="00A53907">
            <w:pPr>
              <w:pStyle w:val="Texto"/>
            </w:pPr>
            <w:r>
              <w:t>D</w:t>
            </w:r>
            <w:r w:rsidRPr="007B605E">
              <w:t>iversas</w:t>
            </w:r>
          </w:p>
        </w:tc>
        <w:tc>
          <w:tcPr>
            <w:tcW w:w="1440" w:type="dxa"/>
            <w:vAlign w:val="top"/>
          </w:tcPr>
          <w:p w14:paraId="248ED9D2" w14:textId="4969D46E" w:rsidR="00A53907" w:rsidRPr="007B605E" w:rsidRDefault="00A53907" w:rsidP="00A53907">
            <w:pPr>
              <w:pStyle w:val="Texto"/>
              <w:tabs>
                <w:tab w:val="decimal" w:pos="1201"/>
              </w:tabs>
            </w:pPr>
            <w:r w:rsidRPr="00977E51">
              <w:t>47.759</w:t>
            </w:r>
          </w:p>
        </w:tc>
        <w:tc>
          <w:tcPr>
            <w:tcW w:w="144" w:type="dxa"/>
          </w:tcPr>
          <w:p w14:paraId="1747062A" w14:textId="77777777" w:rsidR="00A53907" w:rsidRPr="007B605E" w:rsidRDefault="00A53907" w:rsidP="00A53907">
            <w:pPr>
              <w:pStyle w:val="Texto"/>
            </w:pPr>
          </w:p>
        </w:tc>
        <w:tc>
          <w:tcPr>
            <w:tcW w:w="1440" w:type="dxa"/>
          </w:tcPr>
          <w:p w14:paraId="1AC42791" w14:textId="438C5B72" w:rsidR="00A53907" w:rsidRPr="00A53907" w:rsidRDefault="00A53907" w:rsidP="00A53907">
            <w:pPr>
              <w:pStyle w:val="Texto"/>
              <w:tabs>
                <w:tab w:val="decimal" w:pos="1201"/>
              </w:tabs>
            </w:pPr>
            <w:r w:rsidRPr="000E2743">
              <w:t>57.536</w:t>
            </w:r>
          </w:p>
        </w:tc>
      </w:tr>
      <w:tr w:rsidR="00A53907" w:rsidRPr="007B605E" w14:paraId="046D20BB" w14:textId="77777777" w:rsidTr="007630B6">
        <w:tc>
          <w:tcPr>
            <w:tcW w:w="6480" w:type="dxa"/>
          </w:tcPr>
          <w:p w14:paraId="09F76479" w14:textId="6EE3AE09" w:rsidR="00A53907" w:rsidRPr="007B605E" w:rsidRDefault="00A53907" w:rsidP="00A53907">
            <w:pPr>
              <w:pStyle w:val="Texto"/>
              <w:rPr>
                <w:b/>
              </w:rPr>
            </w:pPr>
            <w:proofErr w:type="gramStart"/>
            <w:r w:rsidRPr="007B605E">
              <w:rPr>
                <w:b/>
              </w:rPr>
              <w:t>Total</w:t>
            </w:r>
            <w:proofErr w:type="gramEnd"/>
            <w:r w:rsidRPr="007B605E">
              <w:rPr>
                <w:b/>
              </w:rPr>
              <w:t xml:space="preserve"> </w:t>
            </w:r>
            <w:r>
              <w:rPr>
                <w:b/>
              </w:rPr>
              <w:t>d</w:t>
            </w:r>
            <w:r w:rsidRPr="007B605E">
              <w:rPr>
                <w:b/>
              </w:rPr>
              <w:t xml:space="preserve">eudas </w:t>
            </w:r>
            <w:r>
              <w:rPr>
                <w:b/>
              </w:rPr>
              <w:t>f</w:t>
            </w:r>
            <w:r w:rsidRPr="007B605E">
              <w:rPr>
                <w:b/>
              </w:rPr>
              <w:t>iscales</w:t>
            </w:r>
          </w:p>
        </w:tc>
        <w:tc>
          <w:tcPr>
            <w:tcW w:w="1440" w:type="dxa"/>
            <w:tcBorders>
              <w:top w:val="single" w:sz="6" w:space="0" w:color="auto"/>
              <w:bottom w:val="double" w:sz="6" w:space="0" w:color="auto"/>
            </w:tcBorders>
            <w:vAlign w:val="top"/>
          </w:tcPr>
          <w:p w14:paraId="1BD56673" w14:textId="50A7BF14" w:rsidR="00A53907" w:rsidRPr="004B421B" w:rsidRDefault="00A53907" w:rsidP="00A53907">
            <w:pPr>
              <w:pStyle w:val="Texto"/>
              <w:tabs>
                <w:tab w:val="decimal" w:pos="1201"/>
              </w:tabs>
              <w:rPr>
                <w:rFonts w:cs="Arial"/>
                <w:b/>
                <w:bCs/>
                <w:color w:val="000000"/>
              </w:rPr>
            </w:pPr>
            <w:r w:rsidRPr="00BC257A">
              <w:rPr>
                <w:rFonts w:cs="Arial"/>
                <w:b/>
                <w:bCs/>
                <w:color w:val="000000"/>
              </w:rPr>
              <w:t>2.</w:t>
            </w:r>
            <w:r w:rsidRPr="003647A8">
              <w:rPr>
                <w:rFonts w:cs="Arial"/>
                <w:b/>
                <w:bCs/>
                <w:color w:val="000000"/>
              </w:rPr>
              <w:t>626.015</w:t>
            </w:r>
          </w:p>
        </w:tc>
        <w:tc>
          <w:tcPr>
            <w:tcW w:w="144" w:type="dxa"/>
          </w:tcPr>
          <w:p w14:paraId="64C8038C" w14:textId="77777777" w:rsidR="00A53907" w:rsidRPr="004B421B" w:rsidRDefault="00A53907" w:rsidP="00A53907">
            <w:pPr>
              <w:pStyle w:val="Texto"/>
              <w:rPr>
                <w:rFonts w:cs="Arial"/>
                <w:b/>
                <w:bCs/>
                <w:color w:val="000000"/>
              </w:rPr>
            </w:pPr>
          </w:p>
        </w:tc>
        <w:tc>
          <w:tcPr>
            <w:tcW w:w="1440" w:type="dxa"/>
            <w:tcBorders>
              <w:top w:val="single" w:sz="6" w:space="0" w:color="auto"/>
              <w:bottom w:val="double" w:sz="6" w:space="0" w:color="auto"/>
            </w:tcBorders>
          </w:tcPr>
          <w:p w14:paraId="683CED6B" w14:textId="74684E8F" w:rsidR="00A53907" w:rsidRPr="000E2743" w:rsidRDefault="00A53907" w:rsidP="00A53907">
            <w:pPr>
              <w:pStyle w:val="Texto"/>
              <w:tabs>
                <w:tab w:val="decimal" w:pos="1201"/>
              </w:tabs>
              <w:rPr>
                <w:rFonts w:cs="Arial"/>
                <w:b/>
                <w:bCs/>
                <w:color w:val="000000"/>
              </w:rPr>
            </w:pPr>
            <w:r w:rsidRPr="000E2743">
              <w:rPr>
                <w:b/>
                <w:bCs/>
              </w:rPr>
              <w:t>2.502.217</w:t>
            </w:r>
          </w:p>
        </w:tc>
      </w:tr>
    </w:tbl>
    <w:p w14:paraId="1BDBB4A3" w14:textId="77777777" w:rsidR="00002E46" w:rsidRDefault="00002E46" w:rsidP="00651469">
      <w:pPr>
        <w:pStyle w:val="Texto"/>
        <w:rPr>
          <w:sz w:val="16"/>
          <w:szCs w:val="16"/>
        </w:rPr>
      </w:pPr>
    </w:p>
    <w:p w14:paraId="55A7444B" w14:textId="40F2E265" w:rsidR="00651469" w:rsidRPr="00900B29" w:rsidRDefault="008F6875" w:rsidP="00002E46">
      <w:pPr>
        <w:pStyle w:val="Texto"/>
        <w:numPr>
          <w:ilvl w:val="0"/>
          <w:numId w:val="64"/>
        </w:numPr>
        <w:ind w:left="360"/>
        <w:rPr>
          <w:sz w:val="16"/>
          <w:szCs w:val="16"/>
        </w:rPr>
      </w:pPr>
      <w:r>
        <w:rPr>
          <w:sz w:val="16"/>
          <w:szCs w:val="16"/>
        </w:rPr>
        <w:t>Neto de anticipos, retenciones y percepciones.</w:t>
      </w:r>
      <w:r w:rsidR="00651469" w:rsidRPr="00900B29">
        <w:rPr>
          <w:sz w:val="16"/>
          <w:szCs w:val="16"/>
        </w:rPr>
        <w:br w:type="page"/>
      </w:r>
    </w:p>
    <w:p w14:paraId="5603E540" w14:textId="77777777" w:rsidR="000E2743" w:rsidRDefault="000E2743" w:rsidP="002441DE">
      <w:pPr>
        <w:pStyle w:val="Texto"/>
      </w:pPr>
    </w:p>
    <w:p w14:paraId="6D391A52" w14:textId="2892D5C2" w:rsidR="00667CED" w:rsidRDefault="0078755E" w:rsidP="006F397F">
      <w:pPr>
        <w:pStyle w:val="Textonota"/>
        <w:numPr>
          <w:ilvl w:val="0"/>
          <w:numId w:val="9"/>
        </w:numPr>
        <w:ind w:left="567" w:hanging="567"/>
        <w:rPr>
          <w:b/>
        </w:rPr>
      </w:pPr>
      <w:bookmarkStart w:id="7" w:name="_Hlk21509005"/>
      <w:r w:rsidRPr="00761B80">
        <w:rPr>
          <w:b/>
        </w:rPr>
        <w:t>Préstamos bancarios y financieros</w:t>
      </w:r>
    </w:p>
    <w:p w14:paraId="241F406E" w14:textId="77777777" w:rsidR="007C35D5" w:rsidRPr="007C35D5" w:rsidRDefault="007C35D5" w:rsidP="007C35D5">
      <w:pPr>
        <w:pStyle w:val="Texto"/>
        <w:rPr>
          <w:sz w:val="18"/>
          <w:szCs w:val="18"/>
        </w:rPr>
      </w:pPr>
    </w:p>
    <w:tbl>
      <w:tblPr>
        <w:tblStyle w:val="TableGrid"/>
        <w:tblW w:w="0" w:type="auto"/>
        <w:tblLayout w:type="fixed"/>
        <w:tblLook w:val="01E0" w:firstRow="1" w:lastRow="1" w:firstColumn="1" w:lastColumn="1" w:noHBand="0" w:noVBand="0"/>
      </w:tblPr>
      <w:tblGrid>
        <w:gridCol w:w="6480"/>
        <w:gridCol w:w="1440"/>
        <w:gridCol w:w="144"/>
        <w:gridCol w:w="1440"/>
      </w:tblGrid>
      <w:tr w:rsidR="00D73E9E" w:rsidRPr="00D77D55" w14:paraId="5CFF1A44" w14:textId="77777777" w:rsidTr="007C411E">
        <w:tc>
          <w:tcPr>
            <w:tcW w:w="6480" w:type="dxa"/>
          </w:tcPr>
          <w:p w14:paraId="00298019" w14:textId="77777777" w:rsidR="00D73E9E" w:rsidRPr="00D77D55" w:rsidRDefault="00D73E9E" w:rsidP="003278BD">
            <w:pPr>
              <w:pStyle w:val="Texto"/>
              <w:jc w:val="left"/>
            </w:pPr>
          </w:p>
        </w:tc>
        <w:tc>
          <w:tcPr>
            <w:tcW w:w="1440" w:type="dxa"/>
            <w:tcBorders>
              <w:bottom w:val="single" w:sz="6" w:space="0" w:color="auto"/>
            </w:tcBorders>
          </w:tcPr>
          <w:p w14:paraId="46C939BE" w14:textId="65375012" w:rsidR="00D73E9E" w:rsidRPr="00D77D55" w:rsidRDefault="00730E03" w:rsidP="0053570A">
            <w:pPr>
              <w:pStyle w:val="Texto"/>
              <w:jc w:val="center"/>
              <w:rPr>
                <w:b/>
              </w:rPr>
            </w:pPr>
            <w:r>
              <w:rPr>
                <w:b/>
              </w:rPr>
              <w:t>30/11/2022</w:t>
            </w:r>
          </w:p>
        </w:tc>
        <w:tc>
          <w:tcPr>
            <w:tcW w:w="144" w:type="dxa"/>
          </w:tcPr>
          <w:p w14:paraId="30B90278" w14:textId="77777777" w:rsidR="00D73E9E" w:rsidRPr="00D77D55" w:rsidRDefault="00D73E9E" w:rsidP="0053570A">
            <w:pPr>
              <w:pStyle w:val="Texto"/>
              <w:jc w:val="center"/>
              <w:rPr>
                <w:b/>
              </w:rPr>
            </w:pPr>
          </w:p>
        </w:tc>
        <w:tc>
          <w:tcPr>
            <w:tcW w:w="1440" w:type="dxa"/>
            <w:tcBorders>
              <w:bottom w:val="single" w:sz="6" w:space="0" w:color="auto"/>
            </w:tcBorders>
          </w:tcPr>
          <w:p w14:paraId="44A08445" w14:textId="7D76A137" w:rsidR="00D73E9E" w:rsidRPr="00D77D55" w:rsidRDefault="00730E03" w:rsidP="0053570A">
            <w:pPr>
              <w:pStyle w:val="Texto"/>
              <w:jc w:val="center"/>
              <w:rPr>
                <w:b/>
              </w:rPr>
            </w:pPr>
            <w:r>
              <w:rPr>
                <w:b/>
              </w:rPr>
              <w:t>31/05/2022</w:t>
            </w:r>
          </w:p>
        </w:tc>
      </w:tr>
      <w:tr w:rsidR="00D73E9E" w:rsidRPr="00D77D55" w14:paraId="234A85D2" w14:textId="77777777" w:rsidTr="00555A72">
        <w:trPr>
          <w:trHeight w:val="65"/>
        </w:trPr>
        <w:tc>
          <w:tcPr>
            <w:tcW w:w="6480" w:type="dxa"/>
          </w:tcPr>
          <w:p w14:paraId="419F7C51" w14:textId="77777777" w:rsidR="00D73E9E" w:rsidRPr="00D77D55" w:rsidRDefault="00D73E9E" w:rsidP="003278BD">
            <w:pPr>
              <w:pStyle w:val="Texto"/>
              <w:jc w:val="left"/>
            </w:pPr>
          </w:p>
        </w:tc>
        <w:tc>
          <w:tcPr>
            <w:tcW w:w="1440" w:type="dxa"/>
            <w:tcBorders>
              <w:top w:val="single" w:sz="6" w:space="0" w:color="auto"/>
            </w:tcBorders>
          </w:tcPr>
          <w:p w14:paraId="55C26CD7" w14:textId="77777777" w:rsidR="00D73E9E" w:rsidRPr="00D77D55" w:rsidRDefault="00D73E9E" w:rsidP="00D77D55">
            <w:pPr>
              <w:pStyle w:val="Texto"/>
              <w:tabs>
                <w:tab w:val="decimal" w:pos="1201"/>
              </w:tabs>
            </w:pPr>
          </w:p>
        </w:tc>
        <w:tc>
          <w:tcPr>
            <w:tcW w:w="144" w:type="dxa"/>
          </w:tcPr>
          <w:p w14:paraId="1ED64B40" w14:textId="77777777" w:rsidR="00D73E9E" w:rsidRPr="00D77D55" w:rsidRDefault="00D73E9E" w:rsidP="0078755E">
            <w:pPr>
              <w:pStyle w:val="Texto"/>
            </w:pPr>
          </w:p>
        </w:tc>
        <w:tc>
          <w:tcPr>
            <w:tcW w:w="1440" w:type="dxa"/>
            <w:tcBorders>
              <w:top w:val="single" w:sz="6" w:space="0" w:color="auto"/>
            </w:tcBorders>
          </w:tcPr>
          <w:p w14:paraId="1E11933E" w14:textId="77777777" w:rsidR="00D73E9E" w:rsidRPr="00D77D55" w:rsidRDefault="00D73E9E" w:rsidP="00D77D55">
            <w:pPr>
              <w:pStyle w:val="Texto"/>
              <w:tabs>
                <w:tab w:val="decimal" w:pos="1201"/>
              </w:tabs>
            </w:pPr>
          </w:p>
        </w:tc>
      </w:tr>
      <w:tr w:rsidR="006648B4" w:rsidRPr="00D77D55" w14:paraId="20605738" w14:textId="77777777" w:rsidTr="000045FF">
        <w:tc>
          <w:tcPr>
            <w:tcW w:w="6480" w:type="dxa"/>
          </w:tcPr>
          <w:p w14:paraId="2E31A8E6" w14:textId="77777777" w:rsidR="006648B4" w:rsidRPr="00D77D55" w:rsidRDefault="006648B4" w:rsidP="000045FF">
            <w:pPr>
              <w:pStyle w:val="Texto"/>
              <w:jc w:val="left"/>
            </w:pPr>
            <w:r>
              <w:t>Préstamos bancarios e</w:t>
            </w:r>
            <w:r w:rsidRPr="00D77D55">
              <w:t xml:space="preserve">n </w:t>
            </w:r>
            <w:r>
              <w:t>m</w:t>
            </w:r>
            <w:r w:rsidRPr="00D77D55">
              <w:t xml:space="preserve">oneda </w:t>
            </w:r>
            <w:r>
              <w:t>e</w:t>
            </w:r>
            <w:r w:rsidRPr="00D77D55">
              <w:t>xtranjera (Nota 1</w:t>
            </w:r>
            <w:r>
              <w:t>7</w:t>
            </w:r>
            <w:r w:rsidRPr="00D77D55">
              <w:t>)</w:t>
            </w:r>
          </w:p>
        </w:tc>
        <w:tc>
          <w:tcPr>
            <w:tcW w:w="1440" w:type="dxa"/>
          </w:tcPr>
          <w:p w14:paraId="42295533" w14:textId="77777777" w:rsidR="006648B4" w:rsidRPr="00D77D55" w:rsidRDefault="006648B4" w:rsidP="000045FF">
            <w:pPr>
              <w:pStyle w:val="Texto"/>
              <w:tabs>
                <w:tab w:val="decimal" w:pos="1201"/>
              </w:tabs>
            </w:pPr>
            <w:r w:rsidRPr="00977E51">
              <w:t>6.040.481</w:t>
            </w:r>
          </w:p>
        </w:tc>
        <w:tc>
          <w:tcPr>
            <w:tcW w:w="144" w:type="dxa"/>
          </w:tcPr>
          <w:p w14:paraId="46B6509B" w14:textId="77777777" w:rsidR="006648B4" w:rsidRPr="00D77D55" w:rsidRDefault="006648B4" w:rsidP="000045FF">
            <w:pPr>
              <w:pStyle w:val="Texto"/>
            </w:pPr>
          </w:p>
        </w:tc>
        <w:tc>
          <w:tcPr>
            <w:tcW w:w="1440" w:type="dxa"/>
          </w:tcPr>
          <w:p w14:paraId="5B3F244C" w14:textId="77777777" w:rsidR="006648B4" w:rsidRPr="00D77D55" w:rsidRDefault="006648B4" w:rsidP="000045FF">
            <w:pPr>
              <w:pStyle w:val="Texto"/>
              <w:tabs>
                <w:tab w:val="decimal" w:pos="1201"/>
              </w:tabs>
            </w:pPr>
            <w:r w:rsidRPr="00D437D4">
              <w:t>8.168.151</w:t>
            </w:r>
          </w:p>
        </w:tc>
      </w:tr>
      <w:tr w:rsidR="00555A72" w:rsidRPr="00D77D55" w14:paraId="6B1481ED" w14:textId="77777777" w:rsidTr="00555A72">
        <w:trPr>
          <w:trHeight w:val="65"/>
        </w:trPr>
        <w:tc>
          <w:tcPr>
            <w:tcW w:w="6480" w:type="dxa"/>
          </w:tcPr>
          <w:p w14:paraId="3E0BA3D6" w14:textId="75D625D2" w:rsidR="00555A72" w:rsidRPr="00D77D55" w:rsidRDefault="00555A72" w:rsidP="003278BD">
            <w:pPr>
              <w:pStyle w:val="Texto"/>
              <w:jc w:val="left"/>
            </w:pPr>
            <w:r>
              <w:t>Obligaciones negociables</w:t>
            </w:r>
          </w:p>
        </w:tc>
        <w:tc>
          <w:tcPr>
            <w:tcW w:w="1440" w:type="dxa"/>
          </w:tcPr>
          <w:p w14:paraId="5F99231B" w14:textId="61FC108A" w:rsidR="00555A72" w:rsidRPr="00D77D55" w:rsidRDefault="00555A72" w:rsidP="00D77D55">
            <w:pPr>
              <w:pStyle w:val="Texto"/>
              <w:tabs>
                <w:tab w:val="decimal" w:pos="1201"/>
              </w:tabs>
            </w:pPr>
            <w:r>
              <w:t>2.813.885</w:t>
            </w:r>
          </w:p>
        </w:tc>
        <w:tc>
          <w:tcPr>
            <w:tcW w:w="144" w:type="dxa"/>
          </w:tcPr>
          <w:p w14:paraId="10E49EE6" w14:textId="77777777" w:rsidR="00555A72" w:rsidRPr="00D77D55" w:rsidRDefault="00555A72" w:rsidP="0078755E">
            <w:pPr>
              <w:pStyle w:val="Texto"/>
            </w:pPr>
          </w:p>
        </w:tc>
        <w:tc>
          <w:tcPr>
            <w:tcW w:w="1440" w:type="dxa"/>
          </w:tcPr>
          <w:p w14:paraId="2DB09A19" w14:textId="2904DE45" w:rsidR="00555A72" w:rsidRPr="00D77D55" w:rsidRDefault="00555A72" w:rsidP="00D77D55">
            <w:pPr>
              <w:pStyle w:val="Texto"/>
              <w:tabs>
                <w:tab w:val="decimal" w:pos="1201"/>
              </w:tabs>
            </w:pPr>
            <w:r w:rsidRPr="00C3243B">
              <w:t xml:space="preserve">-       </w:t>
            </w:r>
          </w:p>
        </w:tc>
      </w:tr>
      <w:tr w:rsidR="00D437D4" w:rsidRPr="00D77D55" w14:paraId="5E20CACD" w14:textId="77777777" w:rsidTr="007C411E">
        <w:tc>
          <w:tcPr>
            <w:tcW w:w="6480" w:type="dxa"/>
          </w:tcPr>
          <w:p w14:paraId="61AF0760" w14:textId="12ED89A4" w:rsidR="00D437D4" w:rsidRDefault="00D437D4" w:rsidP="00D437D4">
            <w:pPr>
              <w:pStyle w:val="Texto"/>
              <w:jc w:val="left"/>
            </w:pPr>
            <w:r>
              <w:t>Préstamos bancarios en moneda nacional</w:t>
            </w:r>
          </w:p>
        </w:tc>
        <w:tc>
          <w:tcPr>
            <w:tcW w:w="1440" w:type="dxa"/>
          </w:tcPr>
          <w:p w14:paraId="12BACDDC" w14:textId="781F7B46" w:rsidR="00D437D4" w:rsidRPr="00526A59" w:rsidRDefault="00977E51" w:rsidP="00D437D4">
            <w:pPr>
              <w:pStyle w:val="Texto"/>
              <w:tabs>
                <w:tab w:val="decimal" w:pos="1201"/>
              </w:tabs>
            </w:pPr>
            <w:r w:rsidRPr="00977E51">
              <w:t>1.821.452</w:t>
            </w:r>
          </w:p>
        </w:tc>
        <w:tc>
          <w:tcPr>
            <w:tcW w:w="144" w:type="dxa"/>
          </w:tcPr>
          <w:p w14:paraId="23783E8D" w14:textId="77777777" w:rsidR="00D437D4" w:rsidRPr="00D77D55" w:rsidRDefault="00D437D4" w:rsidP="00D437D4">
            <w:pPr>
              <w:pStyle w:val="Texto"/>
            </w:pPr>
          </w:p>
        </w:tc>
        <w:tc>
          <w:tcPr>
            <w:tcW w:w="1440" w:type="dxa"/>
          </w:tcPr>
          <w:p w14:paraId="57046197" w14:textId="550995B5" w:rsidR="00D437D4" w:rsidRPr="00084003" w:rsidRDefault="00D437D4" w:rsidP="00D437D4">
            <w:pPr>
              <w:pStyle w:val="Texto"/>
              <w:tabs>
                <w:tab w:val="decimal" w:pos="1201"/>
              </w:tabs>
            </w:pPr>
            <w:r w:rsidRPr="00D437D4">
              <w:t>1.872.363</w:t>
            </w:r>
          </w:p>
        </w:tc>
      </w:tr>
      <w:tr w:rsidR="00D437D4" w:rsidRPr="00D77D55" w14:paraId="0376CCCE" w14:textId="77777777" w:rsidTr="007C411E">
        <w:tc>
          <w:tcPr>
            <w:tcW w:w="6480" w:type="dxa"/>
          </w:tcPr>
          <w:p w14:paraId="00E79FA8" w14:textId="2CDB6117" w:rsidR="00D437D4" w:rsidRPr="00D77D55" w:rsidRDefault="00D437D4" w:rsidP="00D437D4">
            <w:pPr>
              <w:pStyle w:val="Texto"/>
              <w:jc w:val="left"/>
              <w:rPr>
                <w:b/>
              </w:rPr>
            </w:pPr>
            <w:proofErr w:type="gramStart"/>
            <w:r w:rsidRPr="00D77D55">
              <w:rPr>
                <w:b/>
              </w:rPr>
              <w:t>Total</w:t>
            </w:r>
            <w:proofErr w:type="gramEnd"/>
            <w:r w:rsidRPr="00D77D55">
              <w:rPr>
                <w:b/>
              </w:rPr>
              <w:t xml:space="preserve"> préstamos bancarios y financieros - No </w:t>
            </w:r>
            <w:r w:rsidR="00F2109C">
              <w:rPr>
                <w:b/>
              </w:rPr>
              <w:t>c</w:t>
            </w:r>
            <w:r w:rsidRPr="00D77D55">
              <w:rPr>
                <w:b/>
              </w:rPr>
              <w:t>orrientes</w:t>
            </w:r>
          </w:p>
        </w:tc>
        <w:tc>
          <w:tcPr>
            <w:tcW w:w="1440" w:type="dxa"/>
            <w:tcBorders>
              <w:top w:val="single" w:sz="6" w:space="0" w:color="auto"/>
              <w:bottom w:val="double" w:sz="6" w:space="0" w:color="auto"/>
            </w:tcBorders>
          </w:tcPr>
          <w:p w14:paraId="304A848E" w14:textId="6AC91CD2" w:rsidR="00D437D4" w:rsidRPr="004B421B" w:rsidRDefault="00977E51" w:rsidP="00D437D4">
            <w:pPr>
              <w:pStyle w:val="Texto"/>
              <w:tabs>
                <w:tab w:val="decimal" w:pos="1201"/>
              </w:tabs>
              <w:rPr>
                <w:b/>
                <w:bCs/>
              </w:rPr>
            </w:pPr>
            <w:r w:rsidRPr="00977E51">
              <w:rPr>
                <w:b/>
                <w:bCs/>
              </w:rPr>
              <w:t>10.675.818</w:t>
            </w:r>
          </w:p>
        </w:tc>
        <w:tc>
          <w:tcPr>
            <w:tcW w:w="144" w:type="dxa"/>
          </w:tcPr>
          <w:p w14:paraId="35CC1AAC" w14:textId="77777777" w:rsidR="00D437D4" w:rsidRPr="004B421B" w:rsidRDefault="00D437D4" w:rsidP="00D437D4">
            <w:pPr>
              <w:pStyle w:val="Texto"/>
              <w:rPr>
                <w:b/>
                <w:bCs/>
              </w:rPr>
            </w:pPr>
          </w:p>
        </w:tc>
        <w:tc>
          <w:tcPr>
            <w:tcW w:w="1440" w:type="dxa"/>
            <w:tcBorders>
              <w:top w:val="single" w:sz="6" w:space="0" w:color="auto"/>
              <w:bottom w:val="double" w:sz="6" w:space="0" w:color="auto"/>
            </w:tcBorders>
          </w:tcPr>
          <w:p w14:paraId="7227FF37" w14:textId="6BC133D7" w:rsidR="00D437D4" w:rsidRPr="00D437D4" w:rsidRDefault="00D437D4" w:rsidP="00D437D4">
            <w:pPr>
              <w:pStyle w:val="Texto"/>
              <w:tabs>
                <w:tab w:val="decimal" w:pos="1201"/>
              </w:tabs>
              <w:rPr>
                <w:b/>
                <w:bCs/>
              </w:rPr>
            </w:pPr>
            <w:r w:rsidRPr="00D437D4">
              <w:rPr>
                <w:b/>
                <w:bCs/>
              </w:rPr>
              <w:t>10.040.514</w:t>
            </w:r>
          </w:p>
        </w:tc>
      </w:tr>
      <w:tr w:rsidR="00D437D4" w:rsidRPr="00D77D55" w14:paraId="57610762" w14:textId="77777777" w:rsidTr="007C411E">
        <w:tc>
          <w:tcPr>
            <w:tcW w:w="6480" w:type="dxa"/>
          </w:tcPr>
          <w:p w14:paraId="301FE6BA" w14:textId="77777777" w:rsidR="00D437D4" w:rsidRPr="00D77D55" w:rsidRDefault="00D437D4" w:rsidP="00D437D4">
            <w:pPr>
              <w:pStyle w:val="Texto"/>
              <w:jc w:val="left"/>
            </w:pPr>
          </w:p>
        </w:tc>
        <w:tc>
          <w:tcPr>
            <w:tcW w:w="1440" w:type="dxa"/>
            <w:tcBorders>
              <w:top w:val="single" w:sz="6" w:space="0" w:color="auto"/>
            </w:tcBorders>
          </w:tcPr>
          <w:p w14:paraId="05E83BEB" w14:textId="77777777" w:rsidR="00D437D4" w:rsidRPr="00D77D55" w:rsidRDefault="00D437D4" w:rsidP="00D437D4">
            <w:pPr>
              <w:pStyle w:val="Texto"/>
              <w:tabs>
                <w:tab w:val="decimal" w:pos="1201"/>
              </w:tabs>
            </w:pPr>
          </w:p>
        </w:tc>
        <w:tc>
          <w:tcPr>
            <w:tcW w:w="144" w:type="dxa"/>
          </w:tcPr>
          <w:p w14:paraId="394F68D5" w14:textId="77777777" w:rsidR="00D437D4" w:rsidRPr="00D77D55" w:rsidRDefault="00D437D4" w:rsidP="00D437D4">
            <w:pPr>
              <w:pStyle w:val="Texto"/>
            </w:pPr>
          </w:p>
        </w:tc>
        <w:tc>
          <w:tcPr>
            <w:tcW w:w="1440" w:type="dxa"/>
            <w:tcBorders>
              <w:top w:val="single" w:sz="6" w:space="0" w:color="auto"/>
            </w:tcBorders>
          </w:tcPr>
          <w:p w14:paraId="367591A4" w14:textId="77777777" w:rsidR="00D437D4" w:rsidRPr="00D77D55" w:rsidRDefault="00D437D4" w:rsidP="00D437D4">
            <w:pPr>
              <w:pStyle w:val="Texto"/>
              <w:tabs>
                <w:tab w:val="decimal" w:pos="1201"/>
              </w:tabs>
            </w:pPr>
          </w:p>
        </w:tc>
      </w:tr>
      <w:tr w:rsidR="00BF66AA" w:rsidRPr="00D77D55" w14:paraId="5CEA3A88" w14:textId="77777777" w:rsidTr="00AD167A">
        <w:tc>
          <w:tcPr>
            <w:tcW w:w="6480" w:type="dxa"/>
          </w:tcPr>
          <w:p w14:paraId="49EE0FE7" w14:textId="77777777" w:rsidR="00BF66AA" w:rsidRPr="00D77D55" w:rsidRDefault="00BF66AA" w:rsidP="00AD167A">
            <w:pPr>
              <w:pStyle w:val="Texto"/>
              <w:jc w:val="left"/>
            </w:pPr>
            <w:r>
              <w:t>Préstamos bancarios e</w:t>
            </w:r>
            <w:r w:rsidRPr="00D77D55">
              <w:t>n moneda extranjera (Nota 1</w:t>
            </w:r>
            <w:r>
              <w:t>7</w:t>
            </w:r>
            <w:r w:rsidRPr="00D77D55">
              <w:t>)</w:t>
            </w:r>
          </w:p>
        </w:tc>
        <w:tc>
          <w:tcPr>
            <w:tcW w:w="1440" w:type="dxa"/>
          </w:tcPr>
          <w:p w14:paraId="4CE4F40C" w14:textId="77777777" w:rsidR="00BF66AA" w:rsidRPr="00D77D55" w:rsidRDefault="00BF66AA" w:rsidP="00AD167A">
            <w:pPr>
              <w:pStyle w:val="Texto"/>
              <w:tabs>
                <w:tab w:val="decimal" w:pos="1201"/>
              </w:tabs>
            </w:pPr>
            <w:r w:rsidRPr="00977E51">
              <w:t>3.982.403</w:t>
            </w:r>
          </w:p>
        </w:tc>
        <w:tc>
          <w:tcPr>
            <w:tcW w:w="144" w:type="dxa"/>
          </w:tcPr>
          <w:p w14:paraId="0673561E" w14:textId="77777777" w:rsidR="00BF66AA" w:rsidRPr="00D77D55" w:rsidRDefault="00BF66AA" w:rsidP="00AD167A">
            <w:pPr>
              <w:pStyle w:val="Texto"/>
            </w:pPr>
          </w:p>
        </w:tc>
        <w:tc>
          <w:tcPr>
            <w:tcW w:w="1440" w:type="dxa"/>
          </w:tcPr>
          <w:p w14:paraId="11BB63A4" w14:textId="77777777" w:rsidR="00BF66AA" w:rsidRPr="00D77D55" w:rsidRDefault="00BF66AA" w:rsidP="00AD167A">
            <w:pPr>
              <w:pStyle w:val="Texto"/>
              <w:tabs>
                <w:tab w:val="decimal" w:pos="1201"/>
              </w:tabs>
            </w:pPr>
            <w:r w:rsidRPr="00D437D4">
              <w:t>3.976.081</w:t>
            </w:r>
          </w:p>
        </w:tc>
      </w:tr>
      <w:tr w:rsidR="00F1498C" w:rsidRPr="00D77D55" w14:paraId="0E2664D2" w14:textId="77777777" w:rsidTr="002F05B0">
        <w:trPr>
          <w:trHeight w:val="80"/>
        </w:trPr>
        <w:tc>
          <w:tcPr>
            <w:tcW w:w="6480" w:type="dxa"/>
          </w:tcPr>
          <w:p w14:paraId="61164F4D" w14:textId="77777777" w:rsidR="00F1498C" w:rsidRPr="00D77D55" w:rsidRDefault="00F1498C" w:rsidP="002F05B0">
            <w:pPr>
              <w:pStyle w:val="Texto"/>
              <w:jc w:val="left"/>
            </w:pPr>
            <w:r w:rsidRPr="00D77D55">
              <w:t>Adelantos en cuentas corrientes bancarias</w:t>
            </w:r>
          </w:p>
        </w:tc>
        <w:tc>
          <w:tcPr>
            <w:tcW w:w="1440" w:type="dxa"/>
          </w:tcPr>
          <w:p w14:paraId="2FED2B32" w14:textId="54463FE7" w:rsidR="00F1498C" w:rsidRPr="00D77D55" w:rsidRDefault="00F1498C" w:rsidP="002F05B0">
            <w:pPr>
              <w:pStyle w:val="Texto"/>
              <w:tabs>
                <w:tab w:val="decimal" w:pos="1201"/>
              </w:tabs>
            </w:pPr>
            <w:r w:rsidRPr="00124903">
              <w:t>2.674.513</w:t>
            </w:r>
          </w:p>
        </w:tc>
        <w:tc>
          <w:tcPr>
            <w:tcW w:w="144" w:type="dxa"/>
          </w:tcPr>
          <w:p w14:paraId="389ED80F" w14:textId="77777777" w:rsidR="00F1498C" w:rsidRPr="00D77D55" w:rsidRDefault="00F1498C" w:rsidP="002F05B0">
            <w:pPr>
              <w:pStyle w:val="Texto"/>
            </w:pPr>
          </w:p>
        </w:tc>
        <w:tc>
          <w:tcPr>
            <w:tcW w:w="1440" w:type="dxa"/>
          </w:tcPr>
          <w:p w14:paraId="40D38872" w14:textId="0CF9887A" w:rsidR="00F1498C" w:rsidRPr="00D77D55" w:rsidRDefault="00F1498C" w:rsidP="002F05B0">
            <w:pPr>
              <w:pStyle w:val="Texto"/>
              <w:tabs>
                <w:tab w:val="decimal" w:pos="1201"/>
              </w:tabs>
            </w:pPr>
            <w:r w:rsidRPr="00D437D4">
              <w:t>3.466.383</w:t>
            </w:r>
          </w:p>
        </w:tc>
      </w:tr>
      <w:tr w:rsidR="00BF66AA" w:rsidRPr="00D77D55" w14:paraId="3A183B3A" w14:textId="77777777" w:rsidTr="00336955">
        <w:tc>
          <w:tcPr>
            <w:tcW w:w="6480" w:type="dxa"/>
          </w:tcPr>
          <w:p w14:paraId="63AC7ACB" w14:textId="77777777" w:rsidR="00BF66AA" w:rsidRPr="00D77D55" w:rsidRDefault="00BF66AA" w:rsidP="00336955">
            <w:pPr>
              <w:pStyle w:val="Texto"/>
              <w:jc w:val="left"/>
            </w:pPr>
            <w:r>
              <w:t>Préstamos bancarios e</w:t>
            </w:r>
            <w:r w:rsidRPr="00D77D55">
              <w:t>n moneda nacional</w:t>
            </w:r>
          </w:p>
        </w:tc>
        <w:tc>
          <w:tcPr>
            <w:tcW w:w="1440" w:type="dxa"/>
          </w:tcPr>
          <w:p w14:paraId="6AEFA12C" w14:textId="77777777" w:rsidR="00BF66AA" w:rsidRPr="00D77D55" w:rsidRDefault="00BF66AA" w:rsidP="00336955">
            <w:pPr>
              <w:pStyle w:val="Texto"/>
              <w:tabs>
                <w:tab w:val="decimal" w:pos="1201"/>
              </w:tabs>
            </w:pPr>
            <w:r w:rsidRPr="00977E51">
              <w:t>2.265.790</w:t>
            </w:r>
          </w:p>
        </w:tc>
        <w:tc>
          <w:tcPr>
            <w:tcW w:w="144" w:type="dxa"/>
          </w:tcPr>
          <w:p w14:paraId="0607169D" w14:textId="77777777" w:rsidR="00BF66AA" w:rsidRPr="00D77D55" w:rsidRDefault="00BF66AA" w:rsidP="00336955">
            <w:pPr>
              <w:pStyle w:val="Texto"/>
            </w:pPr>
          </w:p>
        </w:tc>
        <w:tc>
          <w:tcPr>
            <w:tcW w:w="1440" w:type="dxa"/>
          </w:tcPr>
          <w:p w14:paraId="58FB41CD" w14:textId="77777777" w:rsidR="00BF66AA" w:rsidRPr="00D77D55" w:rsidRDefault="00BF66AA" w:rsidP="00336955">
            <w:pPr>
              <w:pStyle w:val="Texto"/>
              <w:tabs>
                <w:tab w:val="decimal" w:pos="1201"/>
              </w:tabs>
            </w:pPr>
            <w:r w:rsidRPr="00D437D4">
              <w:t>445.527</w:t>
            </w:r>
          </w:p>
        </w:tc>
      </w:tr>
      <w:tr w:rsidR="006648B4" w:rsidRPr="00D77D55" w14:paraId="75FA3CEA" w14:textId="77777777" w:rsidTr="00DD570E">
        <w:tc>
          <w:tcPr>
            <w:tcW w:w="6480" w:type="dxa"/>
          </w:tcPr>
          <w:p w14:paraId="4A307C21" w14:textId="77777777" w:rsidR="006648B4" w:rsidRPr="00D77D55" w:rsidRDefault="006648B4" w:rsidP="00DD570E">
            <w:pPr>
              <w:pStyle w:val="Texto"/>
              <w:jc w:val="left"/>
            </w:pPr>
            <w:r w:rsidRPr="00D77D55">
              <w:t>Obligaciones negociables</w:t>
            </w:r>
          </w:p>
        </w:tc>
        <w:tc>
          <w:tcPr>
            <w:tcW w:w="1440" w:type="dxa"/>
          </w:tcPr>
          <w:p w14:paraId="4116E76A" w14:textId="77777777" w:rsidR="006648B4" w:rsidRPr="00D77D55" w:rsidRDefault="006648B4" w:rsidP="00DD570E">
            <w:pPr>
              <w:pStyle w:val="Texto"/>
              <w:tabs>
                <w:tab w:val="decimal" w:pos="1201"/>
              </w:tabs>
            </w:pPr>
            <w:r w:rsidRPr="00977E51">
              <w:t>1.502.228</w:t>
            </w:r>
          </w:p>
        </w:tc>
        <w:tc>
          <w:tcPr>
            <w:tcW w:w="144" w:type="dxa"/>
          </w:tcPr>
          <w:p w14:paraId="26B896CA" w14:textId="77777777" w:rsidR="006648B4" w:rsidRPr="00D77D55" w:rsidRDefault="006648B4" w:rsidP="00DD570E">
            <w:pPr>
              <w:pStyle w:val="Texto"/>
            </w:pPr>
          </w:p>
        </w:tc>
        <w:tc>
          <w:tcPr>
            <w:tcW w:w="1440" w:type="dxa"/>
          </w:tcPr>
          <w:p w14:paraId="127D8F97" w14:textId="77777777" w:rsidR="006648B4" w:rsidRPr="00D77D55" w:rsidRDefault="006648B4" w:rsidP="00DD570E">
            <w:pPr>
              <w:pStyle w:val="Texto"/>
              <w:tabs>
                <w:tab w:val="decimal" w:pos="1201"/>
              </w:tabs>
            </w:pPr>
            <w:r w:rsidRPr="00C3243B">
              <w:t xml:space="preserve">-       </w:t>
            </w:r>
          </w:p>
        </w:tc>
      </w:tr>
      <w:tr w:rsidR="00BF66AA" w:rsidRPr="00D77D55" w14:paraId="4C0D443C" w14:textId="77777777" w:rsidTr="00647375">
        <w:tc>
          <w:tcPr>
            <w:tcW w:w="6480" w:type="dxa"/>
          </w:tcPr>
          <w:p w14:paraId="5D5B822F" w14:textId="77777777" w:rsidR="00BF66AA" w:rsidRPr="00D77D55" w:rsidRDefault="00BF66AA" w:rsidP="00647375">
            <w:pPr>
              <w:pStyle w:val="Texto"/>
              <w:jc w:val="left"/>
            </w:pPr>
            <w:r w:rsidRPr="00D77D55">
              <w:t xml:space="preserve">Sociedades Art. 33 </w:t>
            </w:r>
            <w:r>
              <w:t>-</w:t>
            </w:r>
            <w:r w:rsidRPr="00D77D55">
              <w:t xml:space="preserve"> Ley </w:t>
            </w:r>
            <w:proofErr w:type="spellStart"/>
            <w:r w:rsidRPr="00D77D55">
              <w:t>N°</w:t>
            </w:r>
            <w:proofErr w:type="spellEnd"/>
            <w:r w:rsidRPr="00D77D55">
              <w:t xml:space="preserve"> 19.550 y otras relacionadas</w:t>
            </w:r>
            <w:r w:rsidRPr="003B704A">
              <w:t xml:space="preserve"> </w:t>
            </w:r>
            <w:r>
              <w:t>e</w:t>
            </w:r>
            <w:r w:rsidRPr="003B704A">
              <w:t xml:space="preserve">n </w:t>
            </w:r>
            <w:r>
              <w:t>m</w:t>
            </w:r>
            <w:r w:rsidRPr="003B704A">
              <w:t xml:space="preserve">oneda </w:t>
            </w:r>
            <w:r>
              <w:t>e</w:t>
            </w:r>
            <w:r w:rsidRPr="003B704A">
              <w:t xml:space="preserve">xtranjera </w:t>
            </w:r>
            <w:r>
              <w:t>(Nota 16 y 17)</w:t>
            </w:r>
            <w:r w:rsidRPr="003B704A">
              <w:t xml:space="preserve"> </w:t>
            </w:r>
          </w:p>
        </w:tc>
        <w:tc>
          <w:tcPr>
            <w:tcW w:w="1440" w:type="dxa"/>
          </w:tcPr>
          <w:p w14:paraId="1A9E3BC3" w14:textId="77777777" w:rsidR="00BF66AA" w:rsidRPr="00D77D55" w:rsidRDefault="00BF66AA" w:rsidP="00647375">
            <w:pPr>
              <w:pStyle w:val="Texto"/>
              <w:tabs>
                <w:tab w:val="decimal" w:pos="1201"/>
              </w:tabs>
            </w:pPr>
            <w:r w:rsidRPr="00977E51">
              <w:t>788.339</w:t>
            </w:r>
          </w:p>
        </w:tc>
        <w:tc>
          <w:tcPr>
            <w:tcW w:w="144" w:type="dxa"/>
          </w:tcPr>
          <w:p w14:paraId="436776E4" w14:textId="77777777" w:rsidR="00BF66AA" w:rsidRPr="00D77D55" w:rsidRDefault="00BF66AA" w:rsidP="00647375">
            <w:pPr>
              <w:pStyle w:val="Texto"/>
            </w:pPr>
          </w:p>
        </w:tc>
        <w:tc>
          <w:tcPr>
            <w:tcW w:w="1440" w:type="dxa"/>
          </w:tcPr>
          <w:p w14:paraId="7348D481" w14:textId="0C8622C2" w:rsidR="00BF66AA" w:rsidRPr="00656DEA" w:rsidRDefault="00BF66AA" w:rsidP="00647375">
            <w:pPr>
              <w:pStyle w:val="Texto"/>
              <w:tabs>
                <w:tab w:val="decimal" w:pos="1201"/>
              </w:tabs>
            </w:pPr>
            <w:r w:rsidRPr="00D437D4">
              <w:t>800.854</w:t>
            </w:r>
          </w:p>
        </w:tc>
      </w:tr>
      <w:tr w:rsidR="00555A72" w:rsidRPr="00D77D55" w14:paraId="77BDBDD3" w14:textId="77777777" w:rsidTr="007C411E">
        <w:tc>
          <w:tcPr>
            <w:tcW w:w="6480" w:type="dxa"/>
          </w:tcPr>
          <w:p w14:paraId="6E56335F" w14:textId="38249A12" w:rsidR="00555A72" w:rsidRDefault="00555A72" w:rsidP="00D437D4">
            <w:pPr>
              <w:pStyle w:val="Texto"/>
              <w:jc w:val="left"/>
            </w:pPr>
            <w:r w:rsidRPr="00555A72">
              <w:t xml:space="preserve">Sociedades Art. 33 - Ley </w:t>
            </w:r>
            <w:proofErr w:type="spellStart"/>
            <w:r w:rsidRPr="00555A72">
              <w:t>N°</w:t>
            </w:r>
            <w:proofErr w:type="spellEnd"/>
            <w:r w:rsidRPr="00555A72">
              <w:t xml:space="preserve"> 19.550 y otras relacionadas en moneda nacional (Nota 16)</w:t>
            </w:r>
          </w:p>
        </w:tc>
        <w:tc>
          <w:tcPr>
            <w:tcW w:w="1440" w:type="dxa"/>
          </w:tcPr>
          <w:p w14:paraId="7BFDB374" w14:textId="6654230E" w:rsidR="00555A72" w:rsidRDefault="00555A72" w:rsidP="00D437D4">
            <w:pPr>
              <w:pStyle w:val="Texto"/>
              <w:tabs>
                <w:tab w:val="decimal" w:pos="1201"/>
              </w:tabs>
            </w:pPr>
            <w:r w:rsidRPr="00555A72">
              <w:t>701.362</w:t>
            </w:r>
          </w:p>
        </w:tc>
        <w:tc>
          <w:tcPr>
            <w:tcW w:w="144" w:type="dxa"/>
          </w:tcPr>
          <w:p w14:paraId="4EDA515E" w14:textId="77777777" w:rsidR="00555A72" w:rsidRPr="00D77D55" w:rsidRDefault="00555A72" w:rsidP="00D437D4">
            <w:pPr>
              <w:pStyle w:val="Texto"/>
            </w:pPr>
          </w:p>
        </w:tc>
        <w:tc>
          <w:tcPr>
            <w:tcW w:w="1440" w:type="dxa"/>
          </w:tcPr>
          <w:p w14:paraId="2870501A" w14:textId="02A99AD1" w:rsidR="00555A72" w:rsidRPr="00C3243B" w:rsidRDefault="00555A72" w:rsidP="00D437D4">
            <w:pPr>
              <w:pStyle w:val="Texto"/>
              <w:tabs>
                <w:tab w:val="decimal" w:pos="1201"/>
              </w:tabs>
            </w:pPr>
            <w:r w:rsidRPr="00C3243B">
              <w:t xml:space="preserve">-       </w:t>
            </w:r>
          </w:p>
        </w:tc>
      </w:tr>
      <w:tr w:rsidR="00F1498C" w:rsidRPr="00D77D55" w14:paraId="4E72B4B9" w14:textId="77777777" w:rsidTr="002F05B0">
        <w:tc>
          <w:tcPr>
            <w:tcW w:w="6480" w:type="dxa"/>
          </w:tcPr>
          <w:p w14:paraId="14DA8766" w14:textId="4ECD4D02" w:rsidR="00F1498C" w:rsidRDefault="00F1498C" w:rsidP="002F05B0">
            <w:pPr>
              <w:pStyle w:val="Texto"/>
              <w:jc w:val="left"/>
            </w:pPr>
            <w:r>
              <w:t>Prefinanciación exportaciones (Nota 17)</w:t>
            </w:r>
          </w:p>
        </w:tc>
        <w:tc>
          <w:tcPr>
            <w:tcW w:w="1440" w:type="dxa"/>
          </w:tcPr>
          <w:p w14:paraId="1E890EBA" w14:textId="77777777" w:rsidR="00F1498C" w:rsidRPr="00977E51" w:rsidRDefault="00F1498C" w:rsidP="002F05B0">
            <w:pPr>
              <w:pStyle w:val="Texto"/>
              <w:tabs>
                <w:tab w:val="decimal" w:pos="1201"/>
              </w:tabs>
            </w:pPr>
            <w:r w:rsidRPr="00124903">
              <w:t>442.069</w:t>
            </w:r>
          </w:p>
        </w:tc>
        <w:tc>
          <w:tcPr>
            <w:tcW w:w="144" w:type="dxa"/>
          </w:tcPr>
          <w:p w14:paraId="0B06B1AB" w14:textId="77777777" w:rsidR="00F1498C" w:rsidRPr="00D77D55" w:rsidRDefault="00F1498C" w:rsidP="002F05B0">
            <w:pPr>
              <w:pStyle w:val="Texto"/>
            </w:pPr>
          </w:p>
        </w:tc>
        <w:tc>
          <w:tcPr>
            <w:tcW w:w="1440" w:type="dxa"/>
          </w:tcPr>
          <w:p w14:paraId="1ADA9429" w14:textId="5E737848" w:rsidR="00F1498C" w:rsidRPr="00D437D4" w:rsidRDefault="00F1498C" w:rsidP="002F05B0">
            <w:pPr>
              <w:pStyle w:val="Texto"/>
              <w:tabs>
                <w:tab w:val="decimal" w:pos="1201"/>
              </w:tabs>
            </w:pPr>
            <w:r w:rsidRPr="00C3243B">
              <w:t xml:space="preserve">-       </w:t>
            </w:r>
          </w:p>
        </w:tc>
      </w:tr>
      <w:tr w:rsidR="00D437D4" w:rsidRPr="00D77D55" w14:paraId="1FE442B1" w14:textId="77777777" w:rsidTr="007C411E">
        <w:tc>
          <w:tcPr>
            <w:tcW w:w="6480" w:type="dxa"/>
          </w:tcPr>
          <w:p w14:paraId="6DD83A2C" w14:textId="77777777" w:rsidR="00D437D4" w:rsidRPr="00D77D55" w:rsidRDefault="00D437D4" w:rsidP="00D437D4">
            <w:pPr>
              <w:pStyle w:val="Texto"/>
              <w:jc w:val="left"/>
              <w:rPr>
                <w:b/>
              </w:rPr>
            </w:pPr>
            <w:proofErr w:type="gramStart"/>
            <w:r w:rsidRPr="00D77D55">
              <w:rPr>
                <w:b/>
              </w:rPr>
              <w:t>Total</w:t>
            </w:r>
            <w:proofErr w:type="gramEnd"/>
            <w:r w:rsidRPr="00D77D55">
              <w:rPr>
                <w:b/>
              </w:rPr>
              <w:t xml:space="preserve"> préstamos bancarios y financieros - Corrientes</w:t>
            </w:r>
          </w:p>
        </w:tc>
        <w:tc>
          <w:tcPr>
            <w:tcW w:w="1440" w:type="dxa"/>
            <w:tcBorders>
              <w:top w:val="single" w:sz="6" w:space="0" w:color="auto"/>
              <w:bottom w:val="double" w:sz="6" w:space="0" w:color="auto"/>
            </w:tcBorders>
          </w:tcPr>
          <w:p w14:paraId="30780959" w14:textId="3C54BB24" w:rsidR="00D437D4" w:rsidRPr="007C411E" w:rsidRDefault="00691179" w:rsidP="00D437D4">
            <w:pPr>
              <w:pStyle w:val="Texto"/>
              <w:tabs>
                <w:tab w:val="decimal" w:pos="1201"/>
              </w:tabs>
              <w:rPr>
                <w:b/>
                <w:bCs/>
              </w:rPr>
            </w:pPr>
            <w:r w:rsidRPr="00691179">
              <w:rPr>
                <w:b/>
                <w:bCs/>
              </w:rPr>
              <w:t>12.356.704</w:t>
            </w:r>
          </w:p>
        </w:tc>
        <w:tc>
          <w:tcPr>
            <w:tcW w:w="144" w:type="dxa"/>
          </w:tcPr>
          <w:p w14:paraId="080B5AF3" w14:textId="77777777" w:rsidR="00D437D4" w:rsidRPr="007C411E" w:rsidRDefault="00D437D4" w:rsidP="00D437D4">
            <w:pPr>
              <w:pStyle w:val="Texto"/>
              <w:rPr>
                <w:b/>
                <w:bCs/>
              </w:rPr>
            </w:pPr>
          </w:p>
        </w:tc>
        <w:tc>
          <w:tcPr>
            <w:tcW w:w="1440" w:type="dxa"/>
            <w:tcBorders>
              <w:top w:val="single" w:sz="6" w:space="0" w:color="auto"/>
              <w:bottom w:val="double" w:sz="6" w:space="0" w:color="auto"/>
            </w:tcBorders>
          </w:tcPr>
          <w:p w14:paraId="36ACD7EC" w14:textId="0DF25171" w:rsidR="00D437D4" w:rsidRPr="00D437D4" w:rsidRDefault="00D437D4" w:rsidP="00D437D4">
            <w:pPr>
              <w:pStyle w:val="Texto"/>
              <w:tabs>
                <w:tab w:val="decimal" w:pos="1201"/>
              </w:tabs>
              <w:rPr>
                <w:b/>
                <w:bCs/>
              </w:rPr>
            </w:pPr>
            <w:r w:rsidRPr="00D437D4">
              <w:rPr>
                <w:b/>
                <w:bCs/>
              </w:rPr>
              <w:t>8.688.845</w:t>
            </w:r>
          </w:p>
        </w:tc>
      </w:tr>
      <w:bookmarkEnd w:id="7"/>
    </w:tbl>
    <w:p w14:paraId="7C3AF58C" w14:textId="77777777" w:rsidR="00D437D4" w:rsidRDefault="00D437D4" w:rsidP="002441DE">
      <w:pPr>
        <w:pStyle w:val="Texto"/>
      </w:pPr>
    </w:p>
    <w:p w14:paraId="46D68BBA" w14:textId="21334723" w:rsidR="00ED4CE3" w:rsidRDefault="00ED4CE3" w:rsidP="00ED4CE3">
      <w:pPr>
        <w:pStyle w:val="Texto"/>
      </w:pPr>
      <w:r>
        <w:t xml:space="preserve">Las principales características de las Obligaciones Negociables emitidas por el Grupo </w:t>
      </w:r>
      <w:proofErr w:type="gramStart"/>
      <w:r>
        <w:t>Ledesma</w:t>
      </w:r>
      <w:proofErr w:type="gramEnd"/>
      <w:r>
        <w:t xml:space="preserve"> así como los compromisos asumidos se describen en la Nota 15.6 </w:t>
      </w:r>
      <w:r w:rsidR="007C5585">
        <w:t>de los presentes</w:t>
      </w:r>
      <w:r>
        <w:t xml:space="preserve"> estados financieros </w:t>
      </w:r>
      <w:r w:rsidR="005F140B">
        <w:t xml:space="preserve">condensados </w:t>
      </w:r>
      <w:r>
        <w:t>consolidados</w:t>
      </w:r>
      <w:r w:rsidR="007C5585">
        <w:t>.</w:t>
      </w:r>
    </w:p>
    <w:p w14:paraId="7503BE25" w14:textId="77777777" w:rsidR="00ED4CE3" w:rsidRPr="002F1642" w:rsidRDefault="00ED4CE3" w:rsidP="002441DE">
      <w:pPr>
        <w:pStyle w:val="Texto"/>
      </w:pPr>
    </w:p>
    <w:p w14:paraId="69666801" w14:textId="6223A4DE" w:rsidR="0078755E" w:rsidRDefault="0078755E" w:rsidP="006F397F">
      <w:pPr>
        <w:pStyle w:val="Textonota"/>
        <w:numPr>
          <w:ilvl w:val="0"/>
          <w:numId w:val="9"/>
        </w:numPr>
        <w:ind w:left="567" w:hanging="567"/>
        <w:rPr>
          <w:b/>
        </w:rPr>
      </w:pPr>
      <w:r w:rsidRPr="00761B80">
        <w:rPr>
          <w:b/>
        </w:rPr>
        <w:t>Deudas sociales</w:t>
      </w:r>
    </w:p>
    <w:p w14:paraId="0C78B689" w14:textId="77777777" w:rsidR="00CA535C" w:rsidRPr="007C35D5" w:rsidRDefault="00CA535C" w:rsidP="00527469">
      <w:pPr>
        <w:pStyle w:val="Texto"/>
        <w:rPr>
          <w:sz w:val="18"/>
          <w:szCs w:val="18"/>
        </w:rPr>
      </w:pPr>
    </w:p>
    <w:tbl>
      <w:tblPr>
        <w:tblStyle w:val="TableGrid"/>
        <w:tblW w:w="0" w:type="auto"/>
        <w:tblLayout w:type="fixed"/>
        <w:tblLook w:val="04A0" w:firstRow="1" w:lastRow="0" w:firstColumn="1" w:lastColumn="0" w:noHBand="0" w:noVBand="1"/>
      </w:tblPr>
      <w:tblGrid>
        <w:gridCol w:w="6480"/>
        <w:gridCol w:w="1440"/>
        <w:gridCol w:w="144"/>
        <w:gridCol w:w="1440"/>
      </w:tblGrid>
      <w:tr w:rsidR="00D73E9E" w:rsidRPr="00761B80" w14:paraId="75BC3F41" w14:textId="77777777" w:rsidTr="00792F83">
        <w:tc>
          <w:tcPr>
            <w:tcW w:w="6480" w:type="dxa"/>
          </w:tcPr>
          <w:p w14:paraId="54084184" w14:textId="77777777" w:rsidR="00D73E9E" w:rsidRPr="00761B80" w:rsidRDefault="00D73E9E" w:rsidP="0053570A">
            <w:pPr>
              <w:pStyle w:val="Texto"/>
            </w:pPr>
          </w:p>
        </w:tc>
        <w:tc>
          <w:tcPr>
            <w:tcW w:w="1440" w:type="dxa"/>
            <w:tcBorders>
              <w:bottom w:val="single" w:sz="6" w:space="0" w:color="auto"/>
            </w:tcBorders>
          </w:tcPr>
          <w:p w14:paraId="5EAEAB90" w14:textId="35B587F9" w:rsidR="00D73E9E" w:rsidRPr="00761B80" w:rsidRDefault="00730E03" w:rsidP="0053570A">
            <w:pPr>
              <w:pStyle w:val="Texto"/>
              <w:jc w:val="center"/>
              <w:rPr>
                <w:b/>
                <w:szCs w:val="18"/>
              </w:rPr>
            </w:pPr>
            <w:r>
              <w:rPr>
                <w:b/>
              </w:rPr>
              <w:t>30/11/2022</w:t>
            </w:r>
          </w:p>
        </w:tc>
        <w:tc>
          <w:tcPr>
            <w:tcW w:w="144" w:type="dxa"/>
          </w:tcPr>
          <w:p w14:paraId="6DF8AA25" w14:textId="77777777" w:rsidR="00D73E9E" w:rsidRPr="00761B80" w:rsidRDefault="00D73E9E" w:rsidP="0053570A">
            <w:pPr>
              <w:pStyle w:val="Texto"/>
              <w:rPr>
                <w:szCs w:val="18"/>
              </w:rPr>
            </w:pPr>
          </w:p>
        </w:tc>
        <w:tc>
          <w:tcPr>
            <w:tcW w:w="1440" w:type="dxa"/>
            <w:tcBorders>
              <w:bottom w:val="single" w:sz="6" w:space="0" w:color="auto"/>
            </w:tcBorders>
          </w:tcPr>
          <w:p w14:paraId="77A450CA" w14:textId="54FDA2CB" w:rsidR="00D73E9E" w:rsidRPr="00761B80" w:rsidRDefault="00730E03" w:rsidP="0053570A">
            <w:pPr>
              <w:pStyle w:val="Texto"/>
              <w:jc w:val="center"/>
              <w:rPr>
                <w:b/>
                <w:szCs w:val="18"/>
              </w:rPr>
            </w:pPr>
            <w:r>
              <w:rPr>
                <w:b/>
                <w:szCs w:val="18"/>
              </w:rPr>
              <w:t>31/05/2022</w:t>
            </w:r>
          </w:p>
        </w:tc>
      </w:tr>
      <w:tr w:rsidR="00D73E9E" w:rsidRPr="00761B80" w14:paraId="38919003" w14:textId="77777777" w:rsidTr="00792F83">
        <w:tc>
          <w:tcPr>
            <w:tcW w:w="6480" w:type="dxa"/>
          </w:tcPr>
          <w:p w14:paraId="51D393C7" w14:textId="77777777" w:rsidR="00D73E9E" w:rsidRPr="00761B80" w:rsidRDefault="00D73E9E" w:rsidP="00281AE8">
            <w:pPr>
              <w:pStyle w:val="Texto"/>
              <w:rPr>
                <w:sz w:val="18"/>
              </w:rPr>
            </w:pPr>
          </w:p>
        </w:tc>
        <w:tc>
          <w:tcPr>
            <w:tcW w:w="1440" w:type="dxa"/>
            <w:tcBorders>
              <w:top w:val="single" w:sz="6" w:space="0" w:color="auto"/>
            </w:tcBorders>
          </w:tcPr>
          <w:p w14:paraId="6FCE04DD" w14:textId="77777777" w:rsidR="00D73E9E" w:rsidRPr="00527469" w:rsidRDefault="00D73E9E" w:rsidP="00527469">
            <w:pPr>
              <w:pStyle w:val="Texto"/>
              <w:tabs>
                <w:tab w:val="decimal" w:pos="1201"/>
              </w:tabs>
              <w:rPr>
                <w:szCs w:val="18"/>
              </w:rPr>
            </w:pPr>
          </w:p>
        </w:tc>
        <w:tc>
          <w:tcPr>
            <w:tcW w:w="144" w:type="dxa"/>
          </w:tcPr>
          <w:p w14:paraId="4D9D8E4A" w14:textId="77777777" w:rsidR="00D73E9E" w:rsidRPr="00761B80" w:rsidRDefault="00D73E9E" w:rsidP="00F562F6">
            <w:pPr>
              <w:pStyle w:val="Texto"/>
              <w:rPr>
                <w:sz w:val="18"/>
                <w:szCs w:val="18"/>
              </w:rPr>
            </w:pPr>
          </w:p>
        </w:tc>
        <w:tc>
          <w:tcPr>
            <w:tcW w:w="1440" w:type="dxa"/>
            <w:tcBorders>
              <w:top w:val="single" w:sz="6" w:space="0" w:color="auto"/>
            </w:tcBorders>
          </w:tcPr>
          <w:p w14:paraId="30689E67" w14:textId="77777777" w:rsidR="00D73E9E" w:rsidRPr="005A62D8" w:rsidRDefault="00D73E9E" w:rsidP="005A62D8">
            <w:pPr>
              <w:pStyle w:val="Texto"/>
              <w:tabs>
                <w:tab w:val="decimal" w:pos="1201"/>
              </w:tabs>
              <w:jc w:val="left"/>
              <w:rPr>
                <w:rFonts w:cs="Arial"/>
                <w:color w:val="000000"/>
              </w:rPr>
            </w:pPr>
          </w:p>
        </w:tc>
      </w:tr>
      <w:tr w:rsidR="00D437D4" w:rsidRPr="00761B80" w14:paraId="38F58506" w14:textId="77777777" w:rsidTr="00B94D6E">
        <w:tc>
          <w:tcPr>
            <w:tcW w:w="6480" w:type="dxa"/>
          </w:tcPr>
          <w:p w14:paraId="434E9E94" w14:textId="77777777" w:rsidR="00D437D4" w:rsidRPr="00761B80" w:rsidRDefault="00D437D4" w:rsidP="00D437D4">
            <w:pPr>
              <w:pStyle w:val="Texto"/>
            </w:pPr>
            <w:proofErr w:type="gramStart"/>
            <w:r w:rsidRPr="00761B80">
              <w:t>Remuneraciones a pagar</w:t>
            </w:r>
            <w:proofErr w:type="gramEnd"/>
          </w:p>
        </w:tc>
        <w:tc>
          <w:tcPr>
            <w:tcW w:w="1440" w:type="dxa"/>
            <w:vAlign w:val="top"/>
          </w:tcPr>
          <w:p w14:paraId="6E089355" w14:textId="199C2BAC" w:rsidR="00D437D4" w:rsidRPr="00761B80" w:rsidRDefault="00691179" w:rsidP="00D437D4">
            <w:pPr>
              <w:pStyle w:val="Texto"/>
              <w:tabs>
                <w:tab w:val="decimal" w:pos="1201"/>
              </w:tabs>
              <w:rPr>
                <w:szCs w:val="18"/>
              </w:rPr>
            </w:pPr>
            <w:r w:rsidRPr="00691179">
              <w:rPr>
                <w:szCs w:val="18"/>
              </w:rPr>
              <w:t>2.796.487</w:t>
            </w:r>
          </w:p>
        </w:tc>
        <w:tc>
          <w:tcPr>
            <w:tcW w:w="144" w:type="dxa"/>
          </w:tcPr>
          <w:p w14:paraId="5A0920B5" w14:textId="77777777" w:rsidR="00D437D4" w:rsidRPr="00761B80" w:rsidRDefault="00D437D4" w:rsidP="00D437D4">
            <w:pPr>
              <w:pStyle w:val="Texto"/>
              <w:rPr>
                <w:szCs w:val="18"/>
              </w:rPr>
            </w:pPr>
          </w:p>
        </w:tc>
        <w:tc>
          <w:tcPr>
            <w:tcW w:w="1440" w:type="dxa"/>
          </w:tcPr>
          <w:p w14:paraId="2B38B146" w14:textId="2E1740AB" w:rsidR="00D437D4" w:rsidRPr="005A62D8" w:rsidRDefault="00D437D4" w:rsidP="00D437D4">
            <w:pPr>
              <w:pStyle w:val="Texto"/>
              <w:tabs>
                <w:tab w:val="decimal" w:pos="1201"/>
              </w:tabs>
              <w:rPr>
                <w:rFonts w:cs="Arial"/>
                <w:color w:val="000000"/>
              </w:rPr>
            </w:pPr>
            <w:r w:rsidRPr="00D437D4">
              <w:t>2.830.136</w:t>
            </w:r>
          </w:p>
        </w:tc>
      </w:tr>
      <w:tr w:rsidR="00D437D4" w:rsidRPr="00761B80" w14:paraId="477AB53F" w14:textId="77777777" w:rsidTr="00B94D6E">
        <w:trPr>
          <w:trHeight w:val="80"/>
        </w:trPr>
        <w:tc>
          <w:tcPr>
            <w:tcW w:w="6480" w:type="dxa"/>
          </w:tcPr>
          <w:p w14:paraId="7B903824" w14:textId="77777777" w:rsidR="00D437D4" w:rsidRPr="00761B80" w:rsidRDefault="00D437D4" w:rsidP="00D437D4">
            <w:pPr>
              <w:pStyle w:val="Texto"/>
            </w:pPr>
            <w:r>
              <w:t>Plan de pagos de aportes y contribuciones de la seguridad social</w:t>
            </w:r>
          </w:p>
        </w:tc>
        <w:tc>
          <w:tcPr>
            <w:tcW w:w="1440" w:type="dxa"/>
            <w:vAlign w:val="top"/>
          </w:tcPr>
          <w:p w14:paraId="66C6C811" w14:textId="174425ED" w:rsidR="00D437D4" w:rsidRPr="00761B80" w:rsidRDefault="00691179" w:rsidP="00D437D4">
            <w:pPr>
              <w:pStyle w:val="Texto"/>
              <w:tabs>
                <w:tab w:val="decimal" w:pos="1201"/>
              </w:tabs>
              <w:rPr>
                <w:szCs w:val="18"/>
              </w:rPr>
            </w:pPr>
            <w:r w:rsidRPr="00691179">
              <w:rPr>
                <w:szCs w:val="18"/>
              </w:rPr>
              <w:t>1.263.582</w:t>
            </w:r>
          </w:p>
        </w:tc>
        <w:tc>
          <w:tcPr>
            <w:tcW w:w="144" w:type="dxa"/>
          </w:tcPr>
          <w:p w14:paraId="72F63247" w14:textId="77777777" w:rsidR="00D437D4" w:rsidRPr="00761B80" w:rsidRDefault="00D437D4" w:rsidP="00D437D4">
            <w:pPr>
              <w:pStyle w:val="Texto"/>
              <w:rPr>
                <w:szCs w:val="18"/>
              </w:rPr>
            </w:pPr>
          </w:p>
        </w:tc>
        <w:tc>
          <w:tcPr>
            <w:tcW w:w="1440" w:type="dxa"/>
          </w:tcPr>
          <w:p w14:paraId="69F3C287" w14:textId="4D18A355" w:rsidR="00D437D4" w:rsidRPr="005A62D8" w:rsidRDefault="00D437D4" w:rsidP="00D437D4">
            <w:pPr>
              <w:pStyle w:val="Texto"/>
              <w:tabs>
                <w:tab w:val="decimal" w:pos="1201"/>
              </w:tabs>
              <w:rPr>
                <w:rFonts w:cs="Arial"/>
                <w:color w:val="000000"/>
              </w:rPr>
            </w:pPr>
            <w:r w:rsidRPr="00D437D4">
              <w:t>755.930</w:t>
            </w:r>
          </w:p>
        </w:tc>
      </w:tr>
      <w:tr w:rsidR="00D437D4" w:rsidRPr="00761B80" w14:paraId="28542294" w14:textId="77777777" w:rsidTr="00B94D6E">
        <w:tc>
          <w:tcPr>
            <w:tcW w:w="6480" w:type="dxa"/>
          </w:tcPr>
          <w:p w14:paraId="3DFD12AB" w14:textId="77777777" w:rsidR="00D437D4" w:rsidRPr="00761B80" w:rsidRDefault="00D437D4" w:rsidP="00D437D4">
            <w:pPr>
              <w:pStyle w:val="Texto"/>
            </w:pPr>
            <w:proofErr w:type="gramStart"/>
            <w:r w:rsidRPr="00761B80">
              <w:t>Contribuciones sociales a pagar</w:t>
            </w:r>
            <w:proofErr w:type="gramEnd"/>
          </w:p>
        </w:tc>
        <w:tc>
          <w:tcPr>
            <w:tcW w:w="1440" w:type="dxa"/>
            <w:vAlign w:val="top"/>
          </w:tcPr>
          <w:p w14:paraId="1CDFB466" w14:textId="2C6FB0AB" w:rsidR="00D437D4" w:rsidRPr="00761B80" w:rsidRDefault="00691179" w:rsidP="00D437D4">
            <w:pPr>
              <w:pStyle w:val="Texto"/>
              <w:tabs>
                <w:tab w:val="decimal" w:pos="1201"/>
              </w:tabs>
              <w:rPr>
                <w:szCs w:val="18"/>
              </w:rPr>
            </w:pPr>
            <w:r w:rsidRPr="00691179">
              <w:rPr>
                <w:szCs w:val="18"/>
              </w:rPr>
              <w:t>724.151</w:t>
            </w:r>
          </w:p>
        </w:tc>
        <w:tc>
          <w:tcPr>
            <w:tcW w:w="144" w:type="dxa"/>
          </w:tcPr>
          <w:p w14:paraId="4D185D28" w14:textId="77777777" w:rsidR="00D437D4" w:rsidRPr="00761B80" w:rsidRDefault="00D437D4" w:rsidP="00D437D4">
            <w:pPr>
              <w:pStyle w:val="Texto"/>
              <w:rPr>
                <w:szCs w:val="18"/>
              </w:rPr>
            </w:pPr>
          </w:p>
        </w:tc>
        <w:tc>
          <w:tcPr>
            <w:tcW w:w="1440" w:type="dxa"/>
          </w:tcPr>
          <w:p w14:paraId="3ABAB8E6" w14:textId="453ECB18" w:rsidR="00D437D4" w:rsidRPr="005A62D8" w:rsidRDefault="00D437D4" w:rsidP="00D437D4">
            <w:pPr>
              <w:pStyle w:val="Texto"/>
              <w:tabs>
                <w:tab w:val="decimal" w:pos="1201"/>
              </w:tabs>
              <w:rPr>
                <w:rFonts w:cs="Arial"/>
                <w:color w:val="000000"/>
              </w:rPr>
            </w:pPr>
            <w:r w:rsidRPr="00D437D4">
              <w:t>596.550</w:t>
            </w:r>
          </w:p>
        </w:tc>
      </w:tr>
      <w:tr w:rsidR="00D437D4" w:rsidRPr="00761B80" w14:paraId="62C75C67" w14:textId="77777777" w:rsidTr="00B94D6E">
        <w:tc>
          <w:tcPr>
            <w:tcW w:w="6480" w:type="dxa"/>
          </w:tcPr>
          <w:p w14:paraId="3948AD6A" w14:textId="77777777" w:rsidR="00D437D4" w:rsidRPr="00761B80" w:rsidRDefault="00D437D4" w:rsidP="00D437D4">
            <w:pPr>
              <w:pStyle w:val="Texto"/>
            </w:pPr>
            <w:r w:rsidRPr="00761B80">
              <w:t>Diversas</w:t>
            </w:r>
          </w:p>
        </w:tc>
        <w:tc>
          <w:tcPr>
            <w:tcW w:w="1440" w:type="dxa"/>
            <w:vAlign w:val="top"/>
          </w:tcPr>
          <w:p w14:paraId="6B809CEB" w14:textId="53D9531B" w:rsidR="00D437D4" w:rsidRPr="00761B80" w:rsidRDefault="00691179" w:rsidP="00D437D4">
            <w:pPr>
              <w:pStyle w:val="Texto"/>
              <w:tabs>
                <w:tab w:val="decimal" w:pos="1201"/>
              </w:tabs>
              <w:rPr>
                <w:szCs w:val="18"/>
              </w:rPr>
            </w:pPr>
            <w:r w:rsidRPr="00691179">
              <w:rPr>
                <w:szCs w:val="18"/>
              </w:rPr>
              <w:t>61.313</w:t>
            </w:r>
          </w:p>
        </w:tc>
        <w:tc>
          <w:tcPr>
            <w:tcW w:w="144" w:type="dxa"/>
          </w:tcPr>
          <w:p w14:paraId="4010D197" w14:textId="77777777" w:rsidR="00D437D4" w:rsidRPr="00761B80" w:rsidRDefault="00D437D4" w:rsidP="00D437D4">
            <w:pPr>
              <w:pStyle w:val="Texto"/>
              <w:rPr>
                <w:szCs w:val="18"/>
              </w:rPr>
            </w:pPr>
          </w:p>
        </w:tc>
        <w:tc>
          <w:tcPr>
            <w:tcW w:w="1440" w:type="dxa"/>
          </w:tcPr>
          <w:p w14:paraId="60456F30" w14:textId="1502420C" w:rsidR="00D437D4" w:rsidRPr="005A62D8" w:rsidRDefault="00D437D4" w:rsidP="00D437D4">
            <w:pPr>
              <w:pStyle w:val="Texto"/>
              <w:tabs>
                <w:tab w:val="decimal" w:pos="1201"/>
              </w:tabs>
              <w:rPr>
                <w:rFonts w:cs="Arial"/>
                <w:color w:val="000000"/>
              </w:rPr>
            </w:pPr>
            <w:r w:rsidRPr="00D437D4">
              <w:t>48.124</w:t>
            </w:r>
          </w:p>
        </w:tc>
      </w:tr>
      <w:tr w:rsidR="00D437D4" w:rsidRPr="00761B80" w14:paraId="2794C763" w14:textId="77777777" w:rsidTr="00B94D6E">
        <w:tc>
          <w:tcPr>
            <w:tcW w:w="6480" w:type="dxa"/>
          </w:tcPr>
          <w:p w14:paraId="092AB0E3" w14:textId="77777777" w:rsidR="00D437D4" w:rsidRPr="00761B80" w:rsidRDefault="00D437D4" w:rsidP="00D437D4">
            <w:pPr>
              <w:pStyle w:val="Texto"/>
            </w:pPr>
            <w:r>
              <w:t>Retenciones de la seguridad efectuadas a terceros</w:t>
            </w:r>
          </w:p>
        </w:tc>
        <w:tc>
          <w:tcPr>
            <w:tcW w:w="1440" w:type="dxa"/>
            <w:vAlign w:val="top"/>
          </w:tcPr>
          <w:p w14:paraId="45D0A086" w14:textId="53561B7C" w:rsidR="00D437D4" w:rsidRPr="00761B80" w:rsidRDefault="00691179" w:rsidP="00D437D4">
            <w:pPr>
              <w:pStyle w:val="Texto"/>
              <w:tabs>
                <w:tab w:val="decimal" w:pos="1201"/>
              </w:tabs>
              <w:rPr>
                <w:szCs w:val="18"/>
              </w:rPr>
            </w:pPr>
            <w:r w:rsidRPr="00691179">
              <w:rPr>
                <w:szCs w:val="18"/>
              </w:rPr>
              <w:t>16.551</w:t>
            </w:r>
          </w:p>
        </w:tc>
        <w:tc>
          <w:tcPr>
            <w:tcW w:w="144" w:type="dxa"/>
          </w:tcPr>
          <w:p w14:paraId="6FAB0706" w14:textId="77777777" w:rsidR="00D437D4" w:rsidRPr="00761B80" w:rsidRDefault="00D437D4" w:rsidP="00D437D4">
            <w:pPr>
              <w:pStyle w:val="Texto"/>
              <w:rPr>
                <w:szCs w:val="18"/>
              </w:rPr>
            </w:pPr>
          </w:p>
        </w:tc>
        <w:tc>
          <w:tcPr>
            <w:tcW w:w="1440" w:type="dxa"/>
          </w:tcPr>
          <w:p w14:paraId="0F3962ED" w14:textId="12AC702C" w:rsidR="00D437D4" w:rsidRPr="005A62D8" w:rsidRDefault="00D437D4" w:rsidP="00D437D4">
            <w:pPr>
              <w:pStyle w:val="Texto"/>
              <w:tabs>
                <w:tab w:val="decimal" w:pos="1201"/>
              </w:tabs>
              <w:rPr>
                <w:rFonts w:cs="Arial"/>
                <w:color w:val="000000"/>
              </w:rPr>
            </w:pPr>
            <w:r w:rsidRPr="00D437D4">
              <w:t>18.487</w:t>
            </w:r>
          </w:p>
        </w:tc>
      </w:tr>
      <w:tr w:rsidR="00D437D4" w:rsidRPr="00761B80" w14:paraId="1CC3F6B8" w14:textId="77777777" w:rsidTr="00B94D6E">
        <w:tc>
          <w:tcPr>
            <w:tcW w:w="6480" w:type="dxa"/>
          </w:tcPr>
          <w:p w14:paraId="3960E0B8" w14:textId="1530BEB3" w:rsidR="00D437D4" w:rsidRPr="00761B80" w:rsidRDefault="00D437D4" w:rsidP="00D437D4">
            <w:pPr>
              <w:pStyle w:val="Texto"/>
              <w:rPr>
                <w:b/>
              </w:rPr>
            </w:pPr>
            <w:proofErr w:type="gramStart"/>
            <w:r w:rsidRPr="00761B80">
              <w:rPr>
                <w:b/>
              </w:rPr>
              <w:t>Total</w:t>
            </w:r>
            <w:proofErr w:type="gramEnd"/>
            <w:r w:rsidRPr="00761B80">
              <w:rPr>
                <w:b/>
              </w:rPr>
              <w:t xml:space="preserve"> </w:t>
            </w:r>
            <w:r>
              <w:rPr>
                <w:b/>
              </w:rPr>
              <w:t>d</w:t>
            </w:r>
            <w:r w:rsidRPr="00761B80">
              <w:rPr>
                <w:b/>
              </w:rPr>
              <w:t>eudas sociales</w:t>
            </w:r>
          </w:p>
        </w:tc>
        <w:tc>
          <w:tcPr>
            <w:tcW w:w="1440" w:type="dxa"/>
            <w:tcBorders>
              <w:top w:val="single" w:sz="6" w:space="0" w:color="auto"/>
              <w:bottom w:val="double" w:sz="6" w:space="0" w:color="auto"/>
            </w:tcBorders>
            <w:vAlign w:val="top"/>
          </w:tcPr>
          <w:p w14:paraId="2A17B537" w14:textId="2969345F" w:rsidR="00D437D4" w:rsidRPr="004B421B" w:rsidRDefault="00691179" w:rsidP="00D437D4">
            <w:pPr>
              <w:pStyle w:val="Texto"/>
              <w:tabs>
                <w:tab w:val="decimal" w:pos="1201"/>
              </w:tabs>
              <w:rPr>
                <w:rFonts w:cs="Arial"/>
                <w:b/>
                <w:bCs/>
                <w:color w:val="000000"/>
                <w:szCs w:val="18"/>
              </w:rPr>
            </w:pPr>
            <w:r w:rsidRPr="00691179">
              <w:rPr>
                <w:rFonts w:cs="Arial"/>
                <w:b/>
                <w:bCs/>
                <w:color w:val="000000"/>
                <w:szCs w:val="18"/>
              </w:rPr>
              <w:t>4.862.084</w:t>
            </w:r>
          </w:p>
        </w:tc>
        <w:tc>
          <w:tcPr>
            <w:tcW w:w="144" w:type="dxa"/>
          </w:tcPr>
          <w:p w14:paraId="6A8FC915" w14:textId="77777777" w:rsidR="00D437D4" w:rsidRPr="004B421B" w:rsidRDefault="00D437D4" w:rsidP="00D437D4">
            <w:pPr>
              <w:pStyle w:val="Texto"/>
              <w:rPr>
                <w:rFonts w:cs="Arial"/>
                <w:b/>
                <w:bCs/>
                <w:color w:val="000000"/>
                <w:szCs w:val="18"/>
              </w:rPr>
            </w:pPr>
          </w:p>
        </w:tc>
        <w:tc>
          <w:tcPr>
            <w:tcW w:w="1440" w:type="dxa"/>
            <w:tcBorders>
              <w:top w:val="single" w:sz="6" w:space="0" w:color="auto"/>
              <w:bottom w:val="double" w:sz="6" w:space="0" w:color="auto"/>
            </w:tcBorders>
          </w:tcPr>
          <w:p w14:paraId="29221D1F" w14:textId="7C580918" w:rsidR="00D437D4" w:rsidRPr="00D437D4" w:rsidRDefault="00D437D4" w:rsidP="00D437D4">
            <w:pPr>
              <w:pStyle w:val="Texto"/>
              <w:tabs>
                <w:tab w:val="decimal" w:pos="1201"/>
              </w:tabs>
              <w:rPr>
                <w:rFonts w:cs="Arial"/>
                <w:b/>
                <w:bCs/>
                <w:color w:val="000000"/>
              </w:rPr>
            </w:pPr>
            <w:r w:rsidRPr="00D437D4">
              <w:rPr>
                <w:b/>
                <w:bCs/>
              </w:rPr>
              <w:t>4.249.227</w:t>
            </w:r>
          </w:p>
        </w:tc>
      </w:tr>
    </w:tbl>
    <w:p w14:paraId="7C8DB826" w14:textId="77777777" w:rsidR="00CA535C" w:rsidRDefault="00CA535C" w:rsidP="00281AE8">
      <w:pPr>
        <w:pStyle w:val="Texto"/>
      </w:pPr>
    </w:p>
    <w:p w14:paraId="7A1E3450" w14:textId="0DFF701A" w:rsidR="0078755E" w:rsidRDefault="0078755E" w:rsidP="006F397F">
      <w:pPr>
        <w:pStyle w:val="Textonota"/>
        <w:numPr>
          <w:ilvl w:val="0"/>
          <w:numId w:val="9"/>
        </w:numPr>
        <w:ind w:left="567" w:hanging="567"/>
        <w:rPr>
          <w:b/>
        </w:rPr>
      </w:pPr>
      <w:r w:rsidRPr="00761B80">
        <w:rPr>
          <w:b/>
        </w:rPr>
        <w:t>Cuentas por pagar comerciales</w:t>
      </w:r>
    </w:p>
    <w:p w14:paraId="0255D7F9" w14:textId="77777777" w:rsidR="00D437D4" w:rsidRPr="007C35D5" w:rsidRDefault="00D437D4" w:rsidP="00527469">
      <w:pPr>
        <w:rPr>
          <w:sz w:val="18"/>
          <w:szCs w:val="18"/>
        </w:rPr>
      </w:pPr>
    </w:p>
    <w:tbl>
      <w:tblPr>
        <w:tblStyle w:val="TableGrid"/>
        <w:tblW w:w="0" w:type="auto"/>
        <w:tblLayout w:type="fixed"/>
        <w:tblLook w:val="04A0" w:firstRow="1" w:lastRow="0" w:firstColumn="1" w:lastColumn="0" w:noHBand="0" w:noVBand="1"/>
      </w:tblPr>
      <w:tblGrid>
        <w:gridCol w:w="6480"/>
        <w:gridCol w:w="1440"/>
        <w:gridCol w:w="144"/>
        <w:gridCol w:w="1440"/>
      </w:tblGrid>
      <w:tr w:rsidR="00D73E9E" w:rsidRPr="00761B80" w14:paraId="134C75EF" w14:textId="77777777" w:rsidTr="00A54F22">
        <w:tc>
          <w:tcPr>
            <w:tcW w:w="6480" w:type="dxa"/>
          </w:tcPr>
          <w:p w14:paraId="2443AEE6" w14:textId="77777777" w:rsidR="00D73E9E" w:rsidRPr="00761B80" w:rsidRDefault="00D73E9E" w:rsidP="0053570A">
            <w:pPr>
              <w:pStyle w:val="Texto"/>
            </w:pPr>
          </w:p>
        </w:tc>
        <w:tc>
          <w:tcPr>
            <w:tcW w:w="1440" w:type="dxa"/>
            <w:tcBorders>
              <w:bottom w:val="single" w:sz="6" w:space="0" w:color="auto"/>
            </w:tcBorders>
          </w:tcPr>
          <w:p w14:paraId="409925A5" w14:textId="5390CD6B" w:rsidR="00D73E9E" w:rsidRPr="00761B80" w:rsidRDefault="00730E03" w:rsidP="0053570A">
            <w:pPr>
              <w:pStyle w:val="Texto"/>
              <w:jc w:val="center"/>
              <w:rPr>
                <w:b/>
                <w:szCs w:val="18"/>
              </w:rPr>
            </w:pPr>
            <w:r>
              <w:rPr>
                <w:b/>
              </w:rPr>
              <w:t>30/11/2022</w:t>
            </w:r>
          </w:p>
        </w:tc>
        <w:tc>
          <w:tcPr>
            <w:tcW w:w="144" w:type="dxa"/>
          </w:tcPr>
          <w:p w14:paraId="4E45FC8A" w14:textId="77777777" w:rsidR="00D73E9E" w:rsidRPr="00761B80" w:rsidRDefault="00D73E9E" w:rsidP="0053570A">
            <w:pPr>
              <w:pStyle w:val="Texto"/>
              <w:rPr>
                <w:szCs w:val="18"/>
              </w:rPr>
            </w:pPr>
          </w:p>
        </w:tc>
        <w:tc>
          <w:tcPr>
            <w:tcW w:w="1440" w:type="dxa"/>
            <w:tcBorders>
              <w:bottom w:val="single" w:sz="6" w:space="0" w:color="auto"/>
            </w:tcBorders>
          </w:tcPr>
          <w:p w14:paraId="6DF60C8D" w14:textId="42305423" w:rsidR="00D73E9E" w:rsidRPr="00761B80" w:rsidRDefault="00730E03" w:rsidP="0053570A">
            <w:pPr>
              <w:pStyle w:val="Texto"/>
              <w:jc w:val="center"/>
              <w:rPr>
                <w:b/>
                <w:szCs w:val="18"/>
              </w:rPr>
            </w:pPr>
            <w:r>
              <w:rPr>
                <w:b/>
                <w:szCs w:val="18"/>
              </w:rPr>
              <w:t>31/05/2022</w:t>
            </w:r>
          </w:p>
        </w:tc>
      </w:tr>
      <w:tr w:rsidR="00D73E9E" w:rsidRPr="00761B80" w14:paraId="01F8E488" w14:textId="77777777" w:rsidTr="00A54F22">
        <w:tc>
          <w:tcPr>
            <w:tcW w:w="6480" w:type="dxa"/>
          </w:tcPr>
          <w:p w14:paraId="6BA1FCED" w14:textId="278D051D" w:rsidR="00D73E9E" w:rsidRPr="002441DE" w:rsidRDefault="00D73E9E" w:rsidP="00281AE8">
            <w:pPr>
              <w:pStyle w:val="Texto"/>
            </w:pPr>
          </w:p>
        </w:tc>
        <w:tc>
          <w:tcPr>
            <w:tcW w:w="1440" w:type="dxa"/>
          </w:tcPr>
          <w:p w14:paraId="4C0CB169" w14:textId="77777777" w:rsidR="00D73E9E" w:rsidRPr="00756857" w:rsidRDefault="00D73E9E" w:rsidP="00AD177E">
            <w:pPr>
              <w:pStyle w:val="Texto"/>
              <w:tabs>
                <w:tab w:val="decimal" w:pos="1201"/>
              </w:tabs>
            </w:pPr>
          </w:p>
        </w:tc>
        <w:tc>
          <w:tcPr>
            <w:tcW w:w="144" w:type="dxa"/>
          </w:tcPr>
          <w:p w14:paraId="1DFEDF04" w14:textId="77777777" w:rsidR="00D73E9E" w:rsidRPr="008E5908" w:rsidRDefault="00D73E9E" w:rsidP="00AD177E">
            <w:pPr>
              <w:jc w:val="left"/>
            </w:pPr>
          </w:p>
        </w:tc>
        <w:tc>
          <w:tcPr>
            <w:tcW w:w="1440" w:type="dxa"/>
          </w:tcPr>
          <w:p w14:paraId="55BE5612" w14:textId="77777777" w:rsidR="00D73E9E" w:rsidRPr="00756857" w:rsidRDefault="00D73E9E" w:rsidP="00756857">
            <w:pPr>
              <w:pStyle w:val="Texto"/>
              <w:tabs>
                <w:tab w:val="decimal" w:pos="1201"/>
              </w:tabs>
            </w:pPr>
          </w:p>
        </w:tc>
      </w:tr>
      <w:tr w:rsidR="007C411E" w:rsidRPr="00761B80" w14:paraId="31D5AB4C" w14:textId="77777777" w:rsidTr="00F93A44">
        <w:tc>
          <w:tcPr>
            <w:tcW w:w="6480" w:type="dxa"/>
          </w:tcPr>
          <w:p w14:paraId="53CC1777" w14:textId="77777777" w:rsidR="007C411E" w:rsidRPr="00761B80" w:rsidRDefault="007C411E" w:rsidP="007C411E">
            <w:pPr>
              <w:pStyle w:val="Texto"/>
            </w:pPr>
            <w:r>
              <w:t>Proveedores e</w:t>
            </w:r>
            <w:r w:rsidRPr="00761B80">
              <w:t xml:space="preserve">n </w:t>
            </w:r>
            <w:r>
              <w:t>m</w:t>
            </w:r>
            <w:r w:rsidRPr="00761B80">
              <w:t xml:space="preserve">oneda </w:t>
            </w:r>
            <w:r>
              <w:t>n</w:t>
            </w:r>
            <w:r w:rsidRPr="00761B80">
              <w:t>acional</w:t>
            </w:r>
          </w:p>
        </w:tc>
        <w:tc>
          <w:tcPr>
            <w:tcW w:w="1440" w:type="dxa"/>
          </w:tcPr>
          <w:p w14:paraId="57AD032D" w14:textId="4E5A3835" w:rsidR="007C411E" w:rsidRPr="00756857" w:rsidRDefault="00691179" w:rsidP="007C411E">
            <w:pPr>
              <w:pStyle w:val="Texto"/>
              <w:tabs>
                <w:tab w:val="decimal" w:pos="1201"/>
              </w:tabs>
            </w:pPr>
            <w:r w:rsidRPr="00691179">
              <w:t>4.</w:t>
            </w:r>
            <w:r w:rsidR="00E44FB5" w:rsidRPr="00E44FB5">
              <w:t>223.257</w:t>
            </w:r>
          </w:p>
        </w:tc>
        <w:tc>
          <w:tcPr>
            <w:tcW w:w="144" w:type="dxa"/>
          </w:tcPr>
          <w:p w14:paraId="235FB21C" w14:textId="77777777" w:rsidR="007C411E" w:rsidRPr="008E5908" w:rsidRDefault="007C411E" w:rsidP="007C411E">
            <w:pPr>
              <w:jc w:val="left"/>
            </w:pPr>
          </w:p>
        </w:tc>
        <w:tc>
          <w:tcPr>
            <w:tcW w:w="1440" w:type="dxa"/>
            <w:vAlign w:val="top"/>
          </w:tcPr>
          <w:p w14:paraId="2940B111" w14:textId="6D4CC7FA" w:rsidR="007C411E" w:rsidRPr="00756857" w:rsidRDefault="00D437D4" w:rsidP="007C411E">
            <w:pPr>
              <w:pStyle w:val="Texto"/>
              <w:tabs>
                <w:tab w:val="decimal" w:pos="1201"/>
              </w:tabs>
            </w:pPr>
            <w:r w:rsidRPr="00D437D4">
              <w:t>6.690.407</w:t>
            </w:r>
          </w:p>
        </w:tc>
      </w:tr>
      <w:tr w:rsidR="00D437D4" w:rsidRPr="00761B80" w14:paraId="5BC993A0" w14:textId="77777777" w:rsidTr="005818DD">
        <w:tc>
          <w:tcPr>
            <w:tcW w:w="6480" w:type="dxa"/>
          </w:tcPr>
          <w:p w14:paraId="6D195F71" w14:textId="5126FD04" w:rsidR="00D437D4" w:rsidRPr="00761B80" w:rsidRDefault="00D437D4" w:rsidP="00D437D4">
            <w:pPr>
              <w:pStyle w:val="Texto"/>
            </w:pPr>
            <w:r>
              <w:t>Proveedores e</w:t>
            </w:r>
            <w:r w:rsidRPr="00761B80">
              <w:t xml:space="preserve">n </w:t>
            </w:r>
            <w:r>
              <w:t>m</w:t>
            </w:r>
            <w:r w:rsidRPr="00761B80">
              <w:t xml:space="preserve">oneda </w:t>
            </w:r>
            <w:r>
              <w:t>e</w:t>
            </w:r>
            <w:r w:rsidRPr="00761B80">
              <w:t>xtranjera (Nota 1</w:t>
            </w:r>
            <w:r>
              <w:t>7</w:t>
            </w:r>
            <w:r w:rsidRPr="00761B80">
              <w:t>)</w:t>
            </w:r>
          </w:p>
        </w:tc>
        <w:tc>
          <w:tcPr>
            <w:tcW w:w="1440" w:type="dxa"/>
          </w:tcPr>
          <w:p w14:paraId="016F7448" w14:textId="7609AD96" w:rsidR="00D437D4" w:rsidRPr="00756857" w:rsidRDefault="00691179" w:rsidP="00D437D4">
            <w:pPr>
              <w:pStyle w:val="Texto"/>
              <w:tabs>
                <w:tab w:val="decimal" w:pos="1201"/>
              </w:tabs>
            </w:pPr>
            <w:r w:rsidRPr="00691179">
              <w:t>3.</w:t>
            </w:r>
            <w:r w:rsidR="003E69A7" w:rsidRPr="003E69A7">
              <w:t>032.327</w:t>
            </w:r>
          </w:p>
        </w:tc>
        <w:tc>
          <w:tcPr>
            <w:tcW w:w="144" w:type="dxa"/>
          </w:tcPr>
          <w:p w14:paraId="2BCC95F2" w14:textId="77777777" w:rsidR="00D437D4" w:rsidRPr="008E5908" w:rsidRDefault="00D437D4" w:rsidP="00D437D4">
            <w:pPr>
              <w:jc w:val="left"/>
            </w:pPr>
          </w:p>
        </w:tc>
        <w:tc>
          <w:tcPr>
            <w:tcW w:w="1440" w:type="dxa"/>
          </w:tcPr>
          <w:p w14:paraId="62A129B3" w14:textId="195B5CB3" w:rsidR="00D437D4" w:rsidRPr="00756857" w:rsidRDefault="00D437D4" w:rsidP="00D437D4">
            <w:pPr>
              <w:pStyle w:val="Texto"/>
              <w:tabs>
                <w:tab w:val="decimal" w:pos="1201"/>
              </w:tabs>
            </w:pPr>
            <w:r w:rsidRPr="00D437D4">
              <w:t>2.122.200</w:t>
            </w:r>
          </w:p>
        </w:tc>
      </w:tr>
      <w:tr w:rsidR="006648B4" w:rsidRPr="00761B80" w14:paraId="322A3D8D" w14:textId="77777777" w:rsidTr="006062D2">
        <w:tc>
          <w:tcPr>
            <w:tcW w:w="6480" w:type="dxa"/>
          </w:tcPr>
          <w:p w14:paraId="1E05A6E8" w14:textId="77777777" w:rsidR="006648B4" w:rsidRPr="00761B80" w:rsidRDefault="006648B4" w:rsidP="006062D2">
            <w:pPr>
              <w:pStyle w:val="Texto"/>
            </w:pPr>
            <w:r>
              <w:t>Anticipos de clientes e</w:t>
            </w:r>
            <w:r w:rsidRPr="00761B80">
              <w:t xml:space="preserve">n </w:t>
            </w:r>
            <w:r>
              <w:t>m</w:t>
            </w:r>
            <w:r w:rsidRPr="00761B80">
              <w:t xml:space="preserve">oneda </w:t>
            </w:r>
            <w:r>
              <w:t>e</w:t>
            </w:r>
            <w:r w:rsidRPr="00761B80">
              <w:t>xtranjera (Nota 1</w:t>
            </w:r>
            <w:r>
              <w:t>7</w:t>
            </w:r>
            <w:r w:rsidRPr="00761B80">
              <w:t>)</w:t>
            </w:r>
          </w:p>
        </w:tc>
        <w:tc>
          <w:tcPr>
            <w:tcW w:w="1440" w:type="dxa"/>
          </w:tcPr>
          <w:p w14:paraId="59E0E53A" w14:textId="77777777" w:rsidR="006648B4" w:rsidRPr="00756857" w:rsidRDefault="006648B4" w:rsidP="006062D2">
            <w:pPr>
              <w:pStyle w:val="Texto"/>
              <w:tabs>
                <w:tab w:val="decimal" w:pos="1201"/>
              </w:tabs>
            </w:pPr>
            <w:r w:rsidRPr="00691179">
              <w:t>2.</w:t>
            </w:r>
            <w:r w:rsidRPr="003E69A7">
              <w:t>245.021</w:t>
            </w:r>
          </w:p>
        </w:tc>
        <w:tc>
          <w:tcPr>
            <w:tcW w:w="144" w:type="dxa"/>
          </w:tcPr>
          <w:p w14:paraId="23C6BED5" w14:textId="77777777" w:rsidR="006648B4" w:rsidRPr="008E5908" w:rsidRDefault="006648B4" w:rsidP="006062D2">
            <w:pPr>
              <w:jc w:val="left"/>
            </w:pPr>
          </w:p>
        </w:tc>
        <w:tc>
          <w:tcPr>
            <w:tcW w:w="1440" w:type="dxa"/>
          </w:tcPr>
          <w:p w14:paraId="1A93C646" w14:textId="77777777" w:rsidR="006648B4" w:rsidRPr="00756857" w:rsidRDefault="006648B4" w:rsidP="006062D2">
            <w:pPr>
              <w:pStyle w:val="Texto"/>
              <w:tabs>
                <w:tab w:val="decimal" w:pos="1201"/>
              </w:tabs>
            </w:pPr>
            <w:r w:rsidRPr="00D437D4">
              <w:t>808.739</w:t>
            </w:r>
          </w:p>
        </w:tc>
      </w:tr>
      <w:tr w:rsidR="00D437D4" w:rsidRPr="00761B80" w14:paraId="31C0C006" w14:textId="77777777" w:rsidTr="005818DD">
        <w:tc>
          <w:tcPr>
            <w:tcW w:w="6480" w:type="dxa"/>
          </w:tcPr>
          <w:p w14:paraId="4463EFC7" w14:textId="26003524" w:rsidR="00D437D4" w:rsidRPr="00761B80" w:rsidRDefault="00D437D4" w:rsidP="00D437D4">
            <w:pPr>
              <w:pStyle w:val="Texto"/>
            </w:pPr>
            <w:r>
              <w:t>Anticipos de clientes e</w:t>
            </w:r>
            <w:r w:rsidRPr="00761B80">
              <w:t xml:space="preserve">n </w:t>
            </w:r>
            <w:r>
              <w:t>m</w:t>
            </w:r>
            <w:r w:rsidRPr="00761B80">
              <w:t xml:space="preserve">oneda </w:t>
            </w:r>
            <w:r>
              <w:t>n</w:t>
            </w:r>
            <w:r w:rsidRPr="00761B80">
              <w:t>acional</w:t>
            </w:r>
          </w:p>
        </w:tc>
        <w:tc>
          <w:tcPr>
            <w:tcW w:w="1440" w:type="dxa"/>
          </w:tcPr>
          <w:p w14:paraId="17216544" w14:textId="2D5D034B" w:rsidR="00D437D4" w:rsidRPr="00756857" w:rsidRDefault="00691179" w:rsidP="00D437D4">
            <w:pPr>
              <w:pStyle w:val="Texto"/>
              <w:tabs>
                <w:tab w:val="decimal" w:pos="1201"/>
              </w:tabs>
            </w:pPr>
            <w:r w:rsidRPr="00691179">
              <w:t>1.</w:t>
            </w:r>
            <w:r w:rsidR="003E69A7" w:rsidRPr="003E69A7">
              <w:t>484.389</w:t>
            </w:r>
          </w:p>
        </w:tc>
        <w:tc>
          <w:tcPr>
            <w:tcW w:w="144" w:type="dxa"/>
          </w:tcPr>
          <w:p w14:paraId="7736A2F6" w14:textId="77777777" w:rsidR="00D437D4" w:rsidRPr="008E5908" w:rsidRDefault="00D437D4" w:rsidP="00D437D4">
            <w:pPr>
              <w:jc w:val="left"/>
            </w:pPr>
          </w:p>
        </w:tc>
        <w:tc>
          <w:tcPr>
            <w:tcW w:w="1440" w:type="dxa"/>
          </w:tcPr>
          <w:p w14:paraId="0616BF97" w14:textId="61000A7A" w:rsidR="00D437D4" w:rsidRPr="00756857" w:rsidRDefault="00D437D4" w:rsidP="00D437D4">
            <w:pPr>
              <w:pStyle w:val="Texto"/>
              <w:tabs>
                <w:tab w:val="decimal" w:pos="1201"/>
              </w:tabs>
            </w:pPr>
            <w:r w:rsidRPr="00D437D4">
              <w:t>670.325</w:t>
            </w:r>
          </w:p>
        </w:tc>
      </w:tr>
      <w:tr w:rsidR="00D437D4" w:rsidRPr="00761B80" w14:paraId="732601CD" w14:textId="77777777" w:rsidTr="005818DD">
        <w:tc>
          <w:tcPr>
            <w:tcW w:w="6480" w:type="dxa"/>
          </w:tcPr>
          <w:p w14:paraId="0BDCC96C" w14:textId="781A2C4B" w:rsidR="00D437D4" w:rsidRPr="00761B80" w:rsidRDefault="00D437D4" w:rsidP="00D437D4">
            <w:pPr>
              <w:pStyle w:val="Texto"/>
            </w:pPr>
            <w:r>
              <w:t xml:space="preserve">Sociedades Art. 33 </w:t>
            </w:r>
            <w:r w:rsidRPr="00D77D55">
              <w:t xml:space="preserve">– Ley </w:t>
            </w:r>
            <w:proofErr w:type="spellStart"/>
            <w:r w:rsidRPr="00D77D55">
              <w:t>N°</w:t>
            </w:r>
            <w:proofErr w:type="spellEnd"/>
            <w:r w:rsidRPr="00D77D55">
              <w:t xml:space="preserve"> 19.550 y otras relacionadas</w:t>
            </w:r>
            <w:r>
              <w:t xml:space="preserve"> (Nota 16)</w:t>
            </w:r>
          </w:p>
        </w:tc>
        <w:tc>
          <w:tcPr>
            <w:tcW w:w="1440" w:type="dxa"/>
          </w:tcPr>
          <w:p w14:paraId="06D6F872" w14:textId="45CEA2E9" w:rsidR="00D437D4" w:rsidRPr="00756857" w:rsidRDefault="00691179" w:rsidP="00D437D4">
            <w:pPr>
              <w:pStyle w:val="Texto"/>
              <w:tabs>
                <w:tab w:val="decimal" w:pos="1201"/>
              </w:tabs>
            </w:pPr>
            <w:r w:rsidRPr="00691179">
              <w:t>115.357</w:t>
            </w:r>
          </w:p>
        </w:tc>
        <w:tc>
          <w:tcPr>
            <w:tcW w:w="144" w:type="dxa"/>
          </w:tcPr>
          <w:p w14:paraId="0005F008" w14:textId="77777777" w:rsidR="00D437D4" w:rsidRPr="008E5908" w:rsidRDefault="00D437D4" w:rsidP="00D437D4">
            <w:pPr>
              <w:jc w:val="left"/>
            </w:pPr>
          </w:p>
        </w:tc>
        <w:tc>
          <w:tcPr>
            <w:tcW w:w="1440" w:type="dxa"/>
          </w:tcPr>
          <w:p w14:paraId="7ED6025F" w14:textId="075E6FD9" w:rsidR="00D437D4" w:rsidRPr="00756857" w:rsidRDefault="00D437D4" w:rsidP="00D437D4">
            <w:pPr>
              <w:pStyle w:val="Texto"/>
              <w:tabs>
                <w:tab w:val="decimal" w:pos="1201"/>
              </w:tabs>
            </w:pPr>
            <w:r w:rsidRPr="00C3243B">
              <w:t xml:space="preserve">-       </w:t>
            </w:r>
          </w:p>
        </w:tc>
      </w:tr>
      <w:tr w:rsidR="00D437D4" w:rsidRPr="00761B80" w14:paraId="44961809" w14:textId="77777777" w:rsidTr="005818DD">
        <w:tc>
          <w:tcPr>
            <w:tcW w:w="6480" w:type="dxa"/>
          </w:tcPr>
          <w:p w14:paraId="142016E0" w14:textId="11CD3F80" w:rsidR="00D437D4" w:rsidRPr="00761B80" w:rsidRDefault="00D437D4" w:rsidP="00D437D4">
            <w:pPr>
              <w:pStyle w:val="Texto"/>
              <w:rPr>
                <w:b/>
              </w:rPr>
            </w:pPr>
            <w:proofErr w:type="gramStart"/>
            <w:r w:rsidRPr="00761B80">
              <w:rPr>
                <w:b/>
              </w:rPr>
              <w:t>Total</w:t>
            </w:r>
            <w:proofErr w:type="gramEnd"/>
            <w:r w:rsidRPr="00761B80">
              <w:rPr>
                <w:b/>
              </w:rPr>
              <w:t xml:space="preserve"> </w:t>
            </w:r>
            <w:r>
              <w:rPr>
                <w:b/>
              </w:rPr>
              <w:t>c</w:t>
            </w:r>
            <w:r w:rsidRPr="00761B80">
              <w:rPr>
                <w:b/>
              </w:rPr>
              <w:t>uentas por pagar comerciales</w:t>
            </w:r>
          </w:p>
        </w:tc>
        <w:tc>
          <w:tcPr>
            <w:tcW w:w="1440" w:type="dxa"/>
            <w:tcBorders>
              <w:top w:val="single" w:sz="6" w:space="0" w:color="auto"/>
              <w:bottom w:val="double" w:sz="6" w:space="0" w:color="auto"/>
            </w:tcBorders>
          </w:tcPr>
          <w:p w14:paraId="4482C8D4" w14:textId="762B3034" w:rsidR="00D437D4" w:rsidRPr="004B421B" w:rsidRDefault="00691179" w:rsidP="00D437D4">
            <w:pPr>
              <w:pStyle w:val="Texto"/>
              <w:tabs>
                <w:tab w:val="decimal" w:pos="1201"/>
              </w:tabs>
              <w:rPr>
                <w:b/>
                <w:bCs/>
              </w:rPr>
            </w:pPr>
            <w:r w:rsidRPr="00691179">
              <w:rPr>
                <w:b/>
                <w:bCs/>
              </w:rPr>
              <w:t>11.</w:t>
            </w:r>
            <w:r w:rsidR="00E44FB5" w:rsidRPr="00E44FB5">
              <w:rPr>
                <w:b/>
                <w:bCs/>
              </w:rPr>
              <w:t>100.351</w:t>
            </w:r>
          </w:p>
        </w:tc>
        <w:tc>
          <w:tcPr>
            <w:tcW w:w="144" w:type="dxa"/>
          </w:tcPr>
          <w:p w14:paraId="685F3D1D" w14:textId="77777777" w:rsidR="00D437D4" w:rsidRPr="004B421B" w:rsidRDefault="00D437D4" w:rsidP="00D437D4">
            <w:pPr>
              <w:jc w:val="left"/>
              <w:rPr>
                <w:b/>
                <w:bCs/>
              </w:rPr>
            </w:pPr>
          </w:p>
        </w:tc>
        <w:tc>
          <w:tcPr>
            <w:tcW w:w="1440" w:type="dxa"/>
            <w:tcBorders>
              <w:top w:val="single" w:sz="6" w:space="0" w:color="auto"/>
              <w:bottom w:val="double" w:sz="6" w:space="0" w:color="auto"/>
            </w:tcBorders>
          </w:tcPr>
          <w:p w14:paraId="28B8620B" w14:textId="3C590101" w:rsidR="00D437D4" w:rsidRPr="00D437D4" w:rsidRDefault="00D437D4" w:rsidP="00D437D4">
            <w:pPr>
              <w:pStyle w:val="Texto"/>
              <w:tabs>
                <w:tab w:val="decimal" w:pos="1201"/>
              </w:tabs>
              <w:rPr>
                <w:b/>
                <w:bCs/>
              </w:rPr>
            </w:pPr>
            <w:r w:rsidRPr="00D437D4">
              <w:rPr>
                <w:b/>
                <w:bCs/>
              </w:rPr>
              <w:t>10.291.671</w:t>
            </w:r>
          </w:p>
        </w:tc>
      </w:tr>
    </w:tbl>
    <w:p w14:paraId="473A57D8" w14:textId="77777777" w:rsidR="00EE217D" w:rsidRDefault="00EE217D">
      <w:pPr>
        <w:rPr>
          <w:sz w:val="20"/>
        </w:rPr>
      </w:pPr>
    </w:p>
    <w:p w14:paraId="758567E9" w14:textId="77777777" w:rsidR="0078755E" w:rsidRPr="00761B80" w:rsidRDefault="0078755E" w:rsidP="006F397F">
      <w:pPr>
        <w:pStyle w:val="Textonota"/>
        <w:numPr>
          <w:ilvl w:val="0"/>
          <w:numId w:val="9"/>
        </w:numPr>
        <w:ind w:left="567" w:hanging="567"/>
        <w:rPr>
          <w:b/>
        </w:rPr>
      </w:pPr>
      <w:r w:rsidRPr="00761B80">
        <w:rPr>
          <w:b/>
        </w:rPr>
        <w:t>Información sobre valores razonables</w:t>
      </w:r>
    </w:p>
    <w:p w14:paraId="19F04F8E" w14:textId="77777777" w:rsidR="0078755E" w:rsidRPr="007C35D5" w:rsidRDefault="0078755E" w:rsidP="00281AE8">
      <w:pPr>
        <w:pStyle w:val="Texto"/>
        <w:rPr>
          <w:sz w:val="18"/>
          <w:szCs w:val="18"/>
        </w:rPr>
      </w:pPr>
    </w:p>
    <w:p w14:paraId="620789B2" w14:textId="3A22303F" w:rsidR="00651469" w:rsidRDefault="0078755E" w:rsidP="00651469">
      <w:pPr>
        <w:pStyle w:val="textonotajustificado"/>
      </w:pPr>
      <w:r w:rsidRPr="00761B80">
        <w:t xml:space="preserve">Al </w:t>
      </w:r>
      <w:r w:rsidR="00247D18">
        <w:t>3</w:t>
      </w:r>
      <w:r w:rsidR="007830BC">
        <w:t>0</w:t>
      </w:r>
      <w:r w:rsidR="001B31FD">
        <w:t xml:space="preserve"> de </w:t>
      </w:r>
      <w:r w:rsidR="007830BC">
        <w:t>noviembre</w:t>
      </w:r>
      <w:r w:rsidR="00FF7356">
        <w:t xml:space="preserve"> de</w:t>
      </w:r>
      <w:r w:rsidR="00C40B73">
        <w:t xml:space="preserve"> 202</w:t>
      </w:r>
      <w:r w:rsidR="00730E03">
        <w:t>2</w:t>
      </w:r>
      <w:r w:rsidR="00C40B73">
        <w:t xml:space="preserve"> y </w:t>
      </w:r>
      <w:r w:rsidR="00247D18">
        <w:t>3</w:t>
      </w:r>
      <w:r w:rsidR="007830BC">
        <w:t>0</w:t>
      </w:r>
      <w:r w:rsidR="001B31FD">
        <w:t xml:space="preserve"> de </w:t>
      </w:r>
      <w:r w:rsidR="007830BC">
        <w:t>noviembre</w:t>
      </w:r>
      <w:r w:rsidR="001B31FD">
        <w:t xml:space="preserve"> de 202</w:t>
      </w:r>
      <w:r w:rsidR="00914781">
        <w:t>1</w:t>
      </w:r>
      <w:r w:rsidR="00450B17" w:rsidRPr="002112CC">
        <w:t xml:space="preserve">, los montos registrados de los activos y pasivos financieros </w:t>
      </w:r>
      <w:r w:rsidR="00450B17">
        <w:t>por categoría y activos biológicos valuados a</w:t>
      </w:r>
      <w:r w:rsidRPr="00761B80">
        <w:t xml:space="preserve"> valores </w:t>
      </w:r>
      <w:proofErr w:type="gramStart"/>
      <w:r w:rsidRPr="00761B80">
        <w:t>razonables</w:t>
      </w:r>
      <w:r w:rsidR="00450B17">
        <w:t>,</w:t>
      </w:r>
      <w:proofErr w:type="gramEnd"/>
      <w:r w:rsidRPr="00761B80">
        <w:t xml:space="preserve"> no </w:t>
      </w:r>
      <w:r w:rsidR="00450B17" w:rsidRPr="002112CC">
        <w:t>difieren</w:t>
      </w:r>
      <w:r w:rsidRPr="00761B80">
        <w:t xml:space="preserve"> de lo informado en la </w:t>
      </w:r>
      <w:r w:rsidR="00450B17" w:rsidRPr="002112CC">
        <w:t>nota 15</w:t>
      </w:r>
      <w:r w:rsidRPr="00761B80">
        <w:t xml:space="preserve">.9 a los estados financieros </w:t>
      </w:r>
      <w:r w:rsidR="00450B17" w:rsidRPr="002112CC">
        <w:t>consolidados</w:t>
      </w:r>
      <w:r w:rsidR="00683E75" w:rsidRPr="00761B80">
        <w:t xml:space="preserve"> </w:t>
      </w:r>
      <w:r w:rsidR="000F1C17">
        <w:t>condensados</w:t>
      </w:r>
      <w:r w:rsidR="00683E75" w:rsidRPr="00761B80">
        <w:t xml:space="preserve"> al 3</w:t>
      </w:r>
      <w:r w:rsidR="007830BC">
        <w:t>0</w:t>
      </w:r>
      <w:r w:rsidR="00683E75" w:rsidRPr="00761B80">
        <w:t xml:space="preserve"> de </w:t>
      </w:r>
      <w:r w:rsidR="007830BC">
        <w:t>noviembre</w:t>
      </w:r>
      <w:r w:rsidR="00683E75" w:rsidRPr="00761B80">
        <w:t xml:space="preserve"> de </w:t>
      </w:r>
      <w:r w:rsidR="00247D18">
        <w:t>202</w:t>
      </w:r>
      <w:r w:rsidR="00730E03">
        <w:t>2</w:t>
      </w:r>
      <w:r w:rsidR="00A46D48" w:rsidRPr="00C52CE8">
        <w:t>.</w:t>
      </w:r>
      <w:r w:rsidR="00651469">
        <w:br w:type="page"/>
      </w:r>
    </w:p>
    <w:p w14:paraId="512066BE" w14:textId="77777777" w:rsidR="0047380C" w:rsidRPr="00761B80" w:rsidRDefault="0047380C" w:rsidP="00281AE8">
      <w:pPr>
        <w:pStyle w:val="Texto"/>
      </w:pPr>
    </w:p>
    <w:p w14:paraId="563A5910" w14:textId="1EFF4F05" w:rsidR="0078755E" w:rsidRDefault="0078755E" w:rsidP="006F397F">
      <w:pPr>
        <w:pStyle w:val="Ttulonota"/>
        <w:numPr>
          <w:ilvl w:val="0"/>
          <w:numId w:val="8"/>
        </w:numPr>
      </w:pPr>
      <w:r w:rsidRPr="00761B80">
        <w:t>O</w:t>
      </w:r>
      <w:r w:rsidR="0047380C" w:rsidRPr="00761B80">
        <w:t xml:space="preserve">TROS CRÉDITOS NO FINANCIEROS </w:t>
      </w:r>
    </w:p>
    <w:p w14:paraId="4387294A" w14:textId="77777777" w:rsidR="00A63AD1" w:rsidRPr="00761B80" w:rsidRDefault="00A63AD1" w:rsidP="00A63AD1">
      <w:pPr>
        <w:pStyle w:val="Texto"/>
      </w:pPr>
    </w:p>
    <w:tbl>
      <w:tblPr>
        <w:tblStyle w:val="TableGrid"/>
        <w:tblW w:w="9540" w:type="dxa"/>
        <w:tblLook w:val="04A0" w:firstRow="1" w:lastRow="0" w:firstColumn="1" w:lastColumn="0" w:noHBand="0" w:noVBand="1"/>
      </w:tblPr>
      <w:tblGrid>
        <w:gridCol w:w="6480"/>
        <w:gridCol w:w="1498"/>
        <w:gridCol w:w="127"/>
        <w:gridCol w:w="1435"/>
      </w:tblGrid>
      <w:tr w:rsidR="00D73E9E" w:rsidRPr="00A63AD1" w14:paraId="659D50F0" w14:textId="77777777" w:rsidTr="00527469">
        <w:tc>
          <w:tcPr>
            <w:tcW w:w="6480" w:type="dxa"/>
          </w:tcPr>
          <w:p w14:paraId="655FF05E" w14:textId="77777777" w:rsidR="00D73E9E" w:rsidRPr="00A63AD1" w:rsidRDefault="00D73E9E" w:rsidP="00281AE8">
            <w:pPr>
              <w:pStyle w:val="Texto"/>
            </w:pPr>
          </w:p>
        </w:tc>
        <w:tc>
          <w:tcPr>
            <w:tcW w:w="1498" w:type="dxa"/>
            <w:tcBorders>
              <w:bottom w:val="single" w:sz="6" w:space="0" w:color="auto"/>
            </w:tcBorders>
          </w:tcPr>
          <w:p w14:paraId="72A51FCD" w14:textId="391EBA0B" w:rsidR="00D73E9E" w:rsidRPr="00A63AD1" w:rsidRDefault="00730E03" w:rsidP="00D9146D">
            <w:pPr>
              <w:pStyle w:val="Texto"/>
              <w:jc w:val="center"/>
              <w:rPr>
                <w:b/>
              </w:rPr>
            </w:pPr>
            <w:r>
              <w:rPr>
                <w:b/>
              </w:rPr>
              <w:t>30/11/2022</w:t>
            </w:r>
          </w:p>
        </w:tc>
        <w:tc>
          <w:tcPr>
            <w:tcW w:w="127" w:type="dxa"/>
          </w:tcPr>
          <w:p w14:paraId="43C1E57F" w14:textId="77777777" w:rsidR="00D73E9E" w:rsidRPr="00A63AD1" w:rsidRDefault="00D73E9E" w:rsidP="00D9146D">
            <w:pPr>
              <w:pStyle w:val="Texto"/>
            </w:pPr>
          </w:p>
        </w:tc>
        <w:tc>
          <w:tcPr>
            <w:tcW w:w="1435" w:type="dxa"/>
            <w:tcBorders>
              <w:bottom w:val="single" w:sz="6" w:space="0" w:color="auto"/>
            </w:tcBorders>
          </w:tcPr>
          <w:p w14:paraId="008E13E1" w14:textId="6F9183E8" w:rsidR="00D73E9E" w:rsidRPr="00A63AD1" w:rsidRDefault="00730E03" w:rsidP="00D9146D">
            <w:pPr>
              <w:pStyle w:val="Texto"/>
              <w:jc w:val="center"/>
              <w:rPr>
                <w:b/>
              </w:rPr>
            </w:pPr>
            <w:r>
              <w:rPr>
                <w:b/>
              </w:rPr>
              <w:t>31/05/2022</w:t>
            </w:r>
          </w:p>
        </w:tc>
      </w:tr>
      <w:tr w:rsidR="00D73E9E" w:rsidRPr="00A63AD1" w14:paraId="3F4FB473" w14:textId="77777777" w:rsidTr="00527469">
        <w:tc>
          <w:tcPr>
            <w:tcW w:w="6480" w:type="dxa"/>
          </w:tcPr>
          <w:p w14:paraId="5F36FBDA" w14:textId="77777777" w:rsidR="00D73E9E" w:rsidRPr="00A63AD1" w:rsidRDefault="00D73E9E" w:rsidP="00281AE8">
            <w:pPr>
              <w:pStyle w:val="Texto"/>
            </w:pPr>
          </w:p>
        </w:tc>
        <w:tc>
          <w:tcPr>
            <w:tcW w:w="1498" w:type="dxa"/>
            <w:tcBorders>
              <w:top w:val="single" w:sz="6" w:space="0" w:color="auto"/>
            </w:tcBorders>
          </w:tcPr>
          <w:p w14:paraId="5B764770" w14:textId="77777777" w:rsidR="00D73E9E" w:rsidRPr="00A63AD1" w:rsidRDefault="00D73E9E" w:rsidP="00917C39">
            <w:pPr>
              <w:pStyle w:val="Texto"/>
              <w:tabs>
                <w:tab w:val="decimal" w:pos="1201"/>
              </w:tabs>
              <w:jc w:val="left"/>
            </w:pPr>
          </w:p>
        </w:tc>
        <w:tc>
          <w:tcPr>
            <w:tcW w:w="127" w:type="dxa"/>
          </w:tcPr>
          <w:p w14:paraId="639F8A99" w14:textId="77777777" w:rsidR="00D73E9E" w:rsidRPr="00A63AD1" w:rsidRDefault="00D73E9E" w:rsidP="00917C39">
            <w:pPr>
              <w:pStyle w:val="Texto"/>
              <w:jc w:val="left"/>
            </w:pPr>
          </w:p>
        </w:tc>
        <w:tc>
          <w:tcPr>
            <w:tcW w:w="1435" w:type="dxa"/>
            <w:tcBorders>
              <w:top w:val="single" w:sz="6" w:space="0" w:color="auto"/>
            </w:tcBorders>
          </w:tcPr>
          <w:p w14:paraId="7A94F388" w14:textId="77777777" w:rsidR="00D73E9E" w:rsidRPr="00A63AD1" w:rsidRDefault="00D73E9E" w:rsidP="00917C39">
            <w:pPr>
              <w:pStyle w:val="Texto"/>
              <w:tabs>
                <w:tab w:val="decimal" w:pos="1201"/>
              </w:tabs>
              <w:jc w:val="left"/>
              <w:rPr>
                <w:rFonts w:cs="Arial"/>
                <w:color w:val="000000"/>
              </w:rPr>
            </w:pPr>
          </w:p>
        </w:tc>
      </w:tr>
      <w:tr w:rsidR="00D437D4" w:rsidRPr="00A63AD1" w14:paraId="3BDA1ADE" w14:textId="77777777" w:rsidTr="00E802ED">
        <w:tc>
          <w:tcPr>
            <w:tcW w:w="6480" w:type="dxa"/>
          </w:tcPr>
          <w:p w14:paraId="6FCA65FC" w14:textId="39274201" w:rsidR="00D437D4" w:rsidRPr="00A63AD1" w:rsidRDefault="00D437D4" w:rsidP="00D437D4">
            <w:pPr>
              <w:pStyle w:val="Texto"/>
            </w:pPr>
            <w:proofErr w:type="gramStart"/>
            <w:r w:rsidRPr="00A63AD1">
              <w:t xml:space="preserve">Posición </w:t>
            </w:r>
            <w:r>
              <w:t>i</w:t>
            </w:r>
            <w:r w:rsidRPr="00A63AD1">
              <w:t>mpuesto</w:t>
            </w:r>
            <w:proofErr w:type="gramEnd"/>
            <w:r w:rsidRPr="00A63AD1">
              <w:t xml:space="preserve"> a los </w:t>
            </w:r>
            <w:r>
              <w:t>i</w:t>
            </w:r>
            <w:r w:rsidRPr="00A63AD1">
              <w:t xml:space="preserve">ngresos </w:t>
            </w:r>
            <w:r>
              <w:t>b</w:t>
            </w:r>
            <w:r w:rsidRPr="00A63AD1">
              <w:t>rutos</w:t>
            </w:r>
          </w:p>
        </w:tc>
        <w:tc>
          <w:tcPr>
            <w:tcW w:w="1498" w:type="dxa"/>
          </w:tcPr>
          <w:p w14:paraId="0E695094" w14:textId="4CB0D4FF" w:rsidR="00D437D4" w:rsidRPr="00A63AD1" w:rsidRDefault="00691179" w:rsidP="00D437D4">
            <w:pPr>
              <w:pStyle w:val="Texto"/>
              <w:tabs>
                <w:tab w:val="decimal" w:pos="1201"/>
              </w:tabs>
            </w:pPr>
            <w:r w:rsidRPr="00691179">
              <w:t>3.306</w:t>
            </w:r>
          </w:p>
        </w:tc>
        <w:tc>
          <w:tcPr>
            <w:tcW w:w="127" w:type="dxa"/>
          </w:tcPr>
          <w:p w14:paraId="7944F68F" w14:textId="77777777" w:rsidR="00D437D4" w:rsidRPr="00A63AD1" w:rsidRDefault="00D437D4" w:rsidP="00D437D4">
            <w:pPr>
              <w:jc w:val="left"/>
              <w:rPr>
                <w:sz w:val="20"/>
              </w:rPr>
            </w:pPr>
          </w:p>
        </w:tc>
        <w:tc>
          <w:tcPr>
            <w:tcW w:w="1435" w:type="dxa"/>
          </w:tcPr>
          <w:p w14:paraId="65B3C003" w14:textId="67993BDE" w:rsidR="00D437D4" w:rsidRPr="00A63AD1" w:rsidRDefault="00D437D4" w:rsidP="00D437D4">
            <w:pPr>
              <w:pStyle w:val="Texto"/>
              <w:tabs>
                <w:tab w:val="decimal" w:pos="1201"/>
              </w:tabs>
              <w:rPr>
                <w:rFonts w:cs="Arial"/>
                <w:color w:val="000000"/>
              </w:rPr>
            </w:pPr>
            <w:r w:rsidRPr="00D437D4">
              <w:t>2.099</w:t>
            </w:r>
          </w:p>
        </w:tc>
      </w:tr>
      <w:tr w:rsidR="00D437D4" w:rsidRPr="00A63AD1" w14:paraId="77DA8AAC" w14:textId="77777777" w:rsidTr="00E802ED">
        <w:tc>
          <w:tcPr>
            <w:tcW w:w="6480" w:type="dxa"/>
          </w:tcPr>
          <w:p w14:paraId="2B3452A1" w14:textId="487A3E2F" w:rsidR="00D437D4" w:rsidRPr="00A63AD1" w:rsidRDefault="00D437D4" w:rsidP="00D437D4">
            <w:pPr>
              <w:pStyle w:val="Texto"/>
              <w:rPr>
                <w:b/>
              </w:rPr>
            </w:pPr>
            <w:proofErr w:type="gramStart"/>
            <w:r w:rsidRPr="00A63AD1">
              <w:rPr>
                <w:b/>
              </w:rPr>
              <w:t>Total</w:t>
            </w:r>
            <w:proofErr w:type="gramEnd"/>
            <w:r w:rsidRPr="00A63AD1">
              <w:rPr>
                <w:b/>
              </w:rPr>
              <w:t xml:space="preserve"> otros créditos no financieros - No </w:t>
            </w:r>
            <w:r w:rsidR="00F2109C">
              <w:rPr>
                <w:b/>
              </w:rPr>
              <w:t>c</w:t>
            </w:r>
            <w:r w:rsidRPr="00A63AD1">
              <w:rPr>
                <w:b/>
              </w:rPr>
              <w:t>orrientes</w:t>
            </w:r>
          </w:p>
        </w:tc>
        <w:tc>
          <w:tcPr>
            <w:tcW w:w="1498" w:type="dxa"/>
            <w:tcBorders>
              <w:top w:val="single" w:sz="6" w:space="0" w:color="auto"/>
              <w:bottom w:val="double" w:sz="6" w:space="0" w:color="auto"/>
            </w:tcBorders>
          </w:tcPr>
          <w:p w14:paraId="2BB6450E" w14:textId="4C8416FC" w:rsidR="00D437D4" w:rsidRPr="004B421B" w:rsidRDefault="00555A72" w:rsidP="00D437D4">
            <w:pPr>
              <w:pStyle w:val="Texto"/>
              <w:tabs>
                <w:tab w:val="decimal" w:pos="1201"/>
              </w:tabs>
              <w:rPr>
                <w:b/>
                <w:bCs/>
              </w:rPr>
            </w:pPr>
            <w:r w:rsidRPr="00555A72">
              <w:rPr>
                <w:b/>
                <w:bCs/>
              </w:rPr>
              <w:t>3.306</w:t>
            </w:r>
          </w:p>
        </w:tc>
        <w:tc>
          <w:tcPr>
            <w:tcW w:w="127" w:type="dxa"/>
          </w:tcPr>
          <w:p w14:paraId="0A840162" w14:textId="77777777" w:rsidR="00D437D4" w:rsidRPr="004B421B" w:rsidRDefault="00D437D4" w:rsidP="00D437D4">
            <w:pPr>
              <w:jc w:val="left"/>
              <w:rPr>
                <w:b/>
                <w:bCs/>
                <w:sz w:val="20"/>
              </w:rPr>
            </w:pPr>
          </w:p>
        </w:tc>
        <w:tc>
          <w:tcPr>
            <w:tcW w:w="1435" w:type="dxa"/>
            <w:tcBorders>
              <w:top w:val="single" w:sz="6" w:space="0" w:color="auto"/>
              <w:bottom w:val="double" w:sz="6" w:space="0" w:color="auto"/>
            </w:tcBorders>
          </w:tcPr>
          <w:p w14:paraId="0535B12C" w14:textId="7C9AA0AB" w:rsidR="00D437D4" w:rsidRPr="00D437D4" w:rsidRDefault="00D437D4" w:rsidP="00D437D4">
            <w:pPr>
              <w:pStyle w:val="Texto"/>
              <w:tabs>
                <w:tab w:val="decimal" w:pos="1201"/>
              </w:tabs>
              <w:rPr>
                <w:rFonts w:cs="Arial"/>
                <w:b/>
                <w:bCs/>
                <w:color w:val="000000"/>
              </w:rPr>
            </w:pPr>
            <w:r w:rsidRPr="00D437D4">
              <w:rPr>
                <w:b/>
                <w:bCs/>
              </w:rPr>
              <w:t>2.099</w:t>
            </w:r>
          </w:p>
        </w:tc>
      </w:tr>
      <w:tr w:rsidR="00D437D4" w:rsidRPr="00761B80" w14:paraId="139902CB" w14:textId="77777777" w:rsidTr="00527469">
        <w:tc>
          <w:tcPr>
            <w:tcW w:w="6480" w:type="dxa"/>
          </w:tcPr>
          <w:p w14:paraId="7308B324" w14:textId="77777777" w:rsidR="00D437D4" w:rsidRPr="00761B80" w:rsidRDefault="00D437D4" w:rsidP="00D437D4">
            <w:pPr>
              <w:pStyle w:val="Texto"/>
            </w:pPr>
          </w:p>
        </w:tc>
        <w:tc>
          <w:tcPr>
            <w:tcW w:w="1498" w:type="dxa"/>
          </w:tcPr>
          <w:p w14:paraId="7483D190" w14:textId="77777777" w:rsidR="00D437D4" w:rsidRPr="00761B80" w:rsidRDefault="00D437D4" w:rsidP="00D437D4">
            <w:pPr>
              <w:pStyle w:val="Texto"/>
              <w:tabs>
                <w:tab w:val="decimal" w:pos="1201"/>
              </w:tabs>
              <w:rPr>
                <w:szCs w:val="18"/>
              </w:rPr>
            </w:pPr>
          </w:p>
        </w:tc>
        <w:tc>
          <w:tcPr>
            <w:tcW w:w="127" w:type="dxa"/>
          </w:tcPr>
          <w:p w14:paraId="000B692B" w14:textId="77777777" w:rsidR="00D437D4" w:rsidRPr="00761B80" w:rsidRDefault="00D437D4" w:rsidP="00D437D4">
            <w:pPr>
              <w:pStyle w:val="Texto"/>
              <w:jc w:val="left"/>
              <w:rPr>
                <w:szCs w:val="18"/>
              </w:rPr>
            </w:pPr>
          </w:p>
        </w:tc>
        <w:tc>
          <w:tcPr>
            <w:tcW w:w="1435" w:type="dxa"/>
            <w:vAlign w:val="top"/>
          </w:tcPr>
          <w:p w14:paraId="50CE40CE" w14:textId="77777777" w:rsidR="00D437D4" w:rsidRPr="00917C39" w:rsidRDefault="00D437D4" w:rsidP="00D437D4">
            <w:pPr>
              <w:pStyle w:val="Texto"/>
              <w:tabs>
                <w:tab w:val="decimal" w:pos="1201"/>
              </w:tabs>
              <w:rPr>
                <w:rFonts w:cs="Arial"/>
                <w:color w:val="000000"/>
              </w:rPr>
            </w:pPr>
          </w:p>
        </w:tc>
      </w:tr>
      <w:tr w:rsidR="00D437D4" w:rsidRPr="00761B80" w14:paraId="6B879A95" w14:textId="77777777" w:rsidTr="00A03BF4">
        <w:tc>
          <w:tcPr>
            <w:tcW w:w="6480" w:type="dxa"/>
          </w:tcPr>
          <w:p w14:paraId="685DA28D" w14:textId="77777777" w:rsidR="00D437D4" w:rsidRPr="00761B80" w:rsidRDefault="00D437D4" w:rsidP="00D437D4">
            <w:pPr>
              <w:pStyle w:val="Texto"/>
            </w:pPr>
            <w:r w:rsidRPr="00761B80">
              <w:t>Anticipos a proveedores</w:t>
            </w:r>
          </w:p>
        </w:tc>
        <w:tc>
          <w:tcPr>
            <w:tcW w:w="1498" w:type="dxa"/>
          </w:tcPr>
          <w:p w14:paraId="77031C37" w14:textId="36E80F3B" w:rsidR="00D437D4" w:rsidRPr="00761B80" w:rsidRDefault="00691179" w:rsidP="00D437D4">
            <w:pPr>
              <w:pStyle w:val="Texto"/>
              <w:tabs>
                <w:tab w:val="decimal" w:pos="1201"/>
              </w:tabs>
              <w:rPr>
                <w:szCs w:val="18"/>
              </w:rPr>
            </w:pPr>
            <w:r w:rsidRPr="00691179">
              <w:rPr>
                <w:szCs w:val="18"/>
              </w:rPr>
              <w:t>1.109.984</w:t>
            </w:r>
          </w:p>
        </w:tc>
        <w:tc>
          <w:tcPr>
            <w:tcW w:w="127" w:type="dxa"/>
          </w:tcPr>
          <w:p w14:paraId="4D5E677C" w14:textId="77777777" w:rsidR="00D437D4" w:rsidRPr="00761B80" w:rsidRDefault="00D437D4" w:rsidP="00D437D4">
            <w:pPr>
              <w:pStyle w:val="Texto"/>
              <w:jc w:val="left"/>
              <w:rPr>
                <w:szCs w:val="18"/>
              </w:rPr>
            </w:pPr>
          </w:p>
        </w:tc>
        <w:tc>
          <w:tcPr>
            <w:tcW w:w="1435" w:type="dxa"/>
          </w:tcPr>
          <w:p w14:paraId="39B4E37A" w14:textId="3F82BDFA" w:rsidR="00D437D4" w:rsidRPr="00917C39" w:rsidRDefault="00D437D4" w:rsidP="00D437D4">
            <w:pPr>
              <w:pStyle w:val="Texto"/>
              <w:tabs>
                <w:tab w:val="decimal" w:pos="1201"/>
              </w:tabs>
              <w:rPr>
                <w:rFonts w:cs="Arial"/>
                <w:color w:val="000000"/>
              </w:rPr>
            </w:pPr>
            <w:r w:rsidRPr="00D437D4">
              <w:t>535.175</w:t>
            </w:r>
          </w:p>
        </w:tc>
      </w:tr>
      <w:tr w:rsidR="00D437D4" w:rsidRPr="00761B80" w14:paraId="0B1D8DF7" w14:textId="77777777" w:rsidTr="00A03BF4">
        <w:tc>
          <w:tcPr>
            <w:tcW w:w="6480" w:type="dxa"/>
          </w:tcPr>
          <w:p w14:paraId="03CE754D" w14:textId="77F7A2A3" w:rsidR="00D437D4" w:rsidRPr="003B4050" w:rsidRDefault="00D437D4" w:rsidP="00D437D4">
            <w:pPr>
              <w:pStyle w:val="Texto"/>
            </w:pPr>
            <w:proofErr w:type="gramStart"/>
            <w:r w:rsidRPr="003B4050">
              <w:t xml:space="preserve">Posición </w:t>
            </w:r>
            <w:r>
              <w:t>i</w:t>
            </w:r>
            <w:r w:rsidRPr="003B4050">
              <w:t>mpuesto</w:t>
            </w:r>
            <w:proofErr w:type="gramEnd"/>
            <w:r w:rsidRPr="003B4050">
              <w:t xml:space="preserve"> a los </w:t>
            </w:r>
            <w:r>
              <w:t>i</w:t>
            </w:r>
            <w:r w:rsidRPr="003B4050">
              <w:t xml:space="preserve">ngresos </w:t>
            </w:r>
            <w:r>
              <w:t>b</w:t>
            </w:r>
            <w:r w:rsidRPr="003B4050">
              <w:t>rutos</w:t>
            </w:r>
          </w:p>
        </w:tc>
        <w:tc>
          <w:tcPr>
            <w:tcW w:w="1498" w:type="dxa"/>
          </w:tcPr>
          <w:p w14:paraId="41A00600" w14:textId="7F9D270B" w:rsidR="00D437D4" w:rsidRPr="00917C39" w:rsidRDefault="00691179" w:rsidP="00D437D4">
            <w:pPr>
              <w:pStyle w:val="Texto"/>
              <w:tabs>
                <w:tab w:val="decimal" w:pos="1201"/>
              </w:tabs>
              <w:rPr>
                <w:szCs w:val="18"/>
              </w:rPr>
            </w:pPr>
            <w:r w:rsidRPr="00691179">
              <w:rPr>
                <w:szCs w:val="18"/>
              </w:rPr>
              <w:t>132.671</w:t>
            </w:r>
          </w:p>
        </w:tc>
        <w:tc>
          <w:tcPr>
            <w:tcW w:w="127" w:type="dxa"/>
          </w:tcPr>
          <w:p w14:paraId="331300CC" w14:textId="77777777" w:rsidR="00D437D4" w:rsidRPr="003B4050" w:rsidRDefault="00D437D4" w:rsidP="00D437D4">
            <w:pPr>
              <w:jc w:val="left"/>
            </w:pPr>
          </w:p>
        </w:tc>
        <w:tc>
          <w:tcPr>
            <w:tcW w:w="1435" w:type="dxa"/>
          </w:tcPr>
          <w:p w14:paraId="7B1260EE" w14:textId="5990E4AB" w:rsidR="00D437D4" w:rsidRPr="00917C39" w:rsidRDefault="00D437D4" w:rsidP="00D437D4">
            <w:pPr>
              <w:pStyle w:val="Texto"/>
              <w:tabs>
                <w:tab w:val="decimal" w:pos="1201"/>
              </w:tabs>
              <w:rPr>
                <w:rFonts w:cs="Arial"/>
                <w:color w:val="000000"/>
              </w:rPr>
            </w:pPr>
            <w:r w:rsidRPr="00D437D4">
              <w:t>63.069</w:t>
            </w:r>
          </w:p>
        </w:tc>
      </w:tr>
      <w:tr w:rsidR="00D437D4" w:rsidRPr="00761B80" w14:paraId="37FF967A" w14:textId="77777777" w:rsidTr="00A03BF4">
        <w:tc>
          <w:tcPr>
            <w:tcW w:w="6480" w:type="dxa"/>
          </w:tcPr>
          <w:p w14:paraId="51ED7C1F" w14:textId="2A595AEB" w:rsidR="00D437D4" w:rsidRPr="003B4050" w:rsidRDefault="00D437D4" w:rsidP="00D437D4">
            <w:pPr>
              <w:pStyle w:val="Texto"/>
            </w:pPr>
            <w:r w:rsidRPr="00A54F22">
              <w:t>Diversos</w:t>
            </w:r>
          </w:p>
        </w:tc>
        <w:tc>
          <w:tcPr>
            <w:tcW w:w="1498" w:type="dxa"/>
          </w:tcPr>
          <w:p w14:paraId="36D20467" w14:textId="4AEFBE51" w:rsidR="00D437D4" w:rsidRPr="00917C39" w:rsidRDefault="00691179" w:rsidP="00D437D4">
            <w:pPr>
              <w:pStyle w:val="Texto"/>
              <w:tabs>
                <w:tab w:val="decimal" w:pos="1201"/>
              </w:tabs>
              <w:rPr>
                <w:szCs w:val="18"/>
              </w:rPr>
            </w:pPr>
            <w:r w:rsidRPr="00691179">
              <w:rPr>
                <w:szCs w:val="18"/>
              </w:rPr>
              <w:t>4.394</w:t>
            </w:r>
          </w:p>
        </w:tc>
        <w:tc>
          <w:tcPr>
            <w:tcW w:w="127" w:type="dxa"/>
          </w:tcPr>
          <w:p w14:paraId="31FFA14F" w14:textId="77777777" w:rsidR="00D437D4" w:rsidRPr="003B4050" w:rsidRDefault="00D437D4" w:rsidP="00D437D4">
            <w:pPr>
              <w:jc w:val="left"/>
            </w:pPr>
          </w:p>
        </w:tc>
        <w:tc>
          <w:tcPr>
            <w:tcW w:w="1435" w:type="dxa"/>
          </w:tcPr>
          <w:p w14:paraId="36DC2EE3" w14:textId="26A16C88" w:rsidR="00D437D4" w:rsidRPr="00917C39" w:rsidRDefault="00D437D4" w:rsidP="00D437D4">
            <w:pPr>
              <w:pStyle w:val="Texto"/>
              <w:tabs>
                <w:tab w:val="decimal" w:pos="1201"/>
              </w:tabs>
              <w:rPr>
                <w:rFonts w:cs="Arial"/>
                <w:color w:val="000000"/>
              </w:rPr>
            </w:pPr>
            <w:r w:rsidRPr="00D437D4">
              <w:t>5.604</w:t>
            </w:r>
          </w:p>
        </w:tc>
      </w:tr>
      <w:tr w:rsidR="00D437D4" w:rsidRPr="00D437D4" w14:paraId="7227A86A" w14:textId="77777777" w:rsidTr="00A03BF4">
        <w:tc>
          <w:tcPr>
            <w:tcW w:w="6480" w:type="dxa"/>
          </w:tcPr>
          <w:p w14:paraId="633CA241" w14:textId="698F52BC" w:rsidR="00D437D4" w:rsidRPr="00917C39" w:rsidRDefault="00D437D4" w:rsidP="00D437D4">
            <w:pPr>
              <w:pStyle w:val="Texto"/>
              <w:rPr>
                <w:b/>
              </w:rPr>
            </w:pPr>
            <w:proofErr w:type="gramStart"/>
            <w:r w:rsidRPr="00917C39">
              <w:rPr>
                <w:b/>
              </w:rPr>
              <w:t>Total</w:t>
            </w:r>
            <w:proofErr w:type="gramEnd"/>
            <w:r w:rsidRPr="00917C39">
              <w:rPr>
                <w:b/>
              </w:rPr>
              <w:t xml:space="preserve"> </w:t>
            </w:r>
            <w:r>
              <w:rPr>
                <w:b/>
              </w:rPr>
              <w:t>o</w:t>
            </w:r>
            <w:r w:rsidRPr="00917C39">
              <w:rPr>
                <w:b/>
              </w:rPr>
              <w:t xml:space="preserve">tros </w:t>
            </w:r>
            <w:r>
              <w:rPr>
                <w:b/>
              </w:rPr>
              <w:t>c</w:t>
            </w:r>
            <w:r w:rsidRPr="00917C39">
              <w:rPr>
                <w:b/>
              </w:rPr>
              <w:t xml:space="preserve">réditos </w:t>
            </w:r>
            <w:r>
              <w:rPr>
                <w:b/>
              </w:rPr>
              <w:t>n</w:t>
            </w:r>
            <w:r w:rsidRPr="00917C39">
              <w:rPr>
                <w:b/>
              </w:rPr>
              <w:t xml:space="preserve">o </w:t>
            </w:r>
            <w:r>
              <w:rPr>
                <w:b/>
              </w:rPr>
              <w:t>f</w:t>
            </w:r>
            <w:r w:rsidRPr="00917C39">
              <w:rPr>
                <w:b/>
              </w:rPr>
              <w:t>inancieros - Corrientes</w:t>
            </w:r>
          </w:p>
        </w:tc>
        <w:tc>
          <w:tcPr>
            <w:tcW w:w="1498" w:type="dxa"/>
            <w:tcBorders>
              <w:top w:val="single" w:sz="6" w:space="0" w:color="auto"/>
              <w:bottom w:val="double" w:sz="6" w:space="0" w:color="auto"/>
            </w:tcBorders>
          </w:tcPr>
          <w:p w14:paraId="5DF72701" w14:textId="542D3CCD" w:rsidR="00D437D4" w:rsidRPr="004B421B" w:rsidRDefault="003E69A7" w:rsidP="00D437D4">
            <w:pPr>
              <w:pStyle w:val="Texto"/>
              <w:tabs>
                <w:tab w:val="decimal" w:pos="1201"/>
              </w:tabs>
              <w:rPr>
                <w:b/>
                <w:bCs/>
                <w:szCs w:val="18"/>
              </w:rPr>
            </w:pPr>
            <w:r w:rsidRPr="003E69A7">
              <w:rPr>
                <w:b/>
                <w:bCs/>
                <w:szCs w:val="18"/>
              </w:rPr>
              <w:t>1.247.049</w:t>
            </w:r>
          </w:p>
        </w:tc>
        <w:tc>
          <w:tcPr>
            <w:tcW w:w="127" w:type="dxa"/>
          </w:tcPr>
          <w:p w14:paraId="6DA02A13" w14:textId="77777777" w:rsidR="00D437D4" w:rsidRPr="004B421B" w:rsidRDefault="00D437D4" w:rsidP="00D437D4">
            <w:pPr>
              <w:jc w:val="left"/>
              <w:rPr>
                <w:b/>
                <w:bCs/>
              </w:rPr>
            </w:pPr>
          </w:p>
        </w:tc>
        <w:tc>
          <w:tcPr>
            <w:tcW w:w="1435" w:type="dxa"/>
            <w:tcBorders>
              <w:top w:val="single" w:sz="6" w:space="0" w:color="auto"/>
              <w:bottom w:val="double" w:sz="6" w:space="0" w:color="auto"/>
            </w:tcBorders>
          </w:tcPr>
          <w:p w14:paraId="347B1D81" w14:textId="19CD7347" w:rsidR="00D437D4" w:rsidRPr="00D437D4" w:rsidRDefault="00D437D4" w:rsidP="00D437D4">
            <w:pPr>
              <w:pStyle w:val="Texto"/>
              <w:tabs>
                <w:tab w:val="decimal" w:pos="1201"/>
              </w:tabs>
              <w:rPr>
                <w:rFonts w:cs="Arial"/>
                <w:b/>
                <w:bCs/>
                <w:color w:val="000000"/>
              </w:rPr>
            </w:pPr>
            <w:r w:rsidRPr="00D437D4">
              <w:rPr>
                <w:b/>
                <w:bCs/>
              </w:rPr>
              <w:t>603.848</w:t>
            </w:r>
          </w:p>
        </w:tc>
      </w:tr>
    </w:tbl>
    <w:p w14:paraId="749EA1CF" w14:textId="6856DB1E" w:rsidR="00792F83" w:rsidRDefault="00792F83">
      <w:pPr>
        <w:rPr>
          <w:sz w:val="20"/>
        </w:rPr>
      </w:pPr>
    </w:p>
    <w:p w14:paraId="5F0846FD" w14:textId="77777777" w:rsidR="00D437D4" w:rsidRDefault="00D437D4" w:rsidP="00D437D4">
      <w:pPr>
        <w:rPr>
          <w:sz w:val="20"/>
        </w:rPr>
      </w:pPr>
    </w:p>
    <w:p w14:paraId="128EC91B" w14:textId="77777777" w:rsidR="0078755E" w:rsidRPr="00761B80" w:rsidRDefault="0078755E" w:rsidP="006F397F">
      <w:pPr>
        <w:pStyle w:val="Ttulonota"/>
        <w:numPr>
          <w:ilvl w:val="0"/>
          <w:numId w:val="8"/>
        </w:numPr>
      </w:pPr>
      <w:r w:rsidRPr="00761B80">
        <w:t>I</w:t>
      </w:r>
      <w:r w:rsidR="0047380C" w:rsidRPr="00761B80">
        <w:t xml:space="preserve">NFORMACION SOBRE PARTES RELACIONADAS </w:t>
      </w:r>
    </w:p>
    <w:p w14:paraId="0AC5CFE7" w14:textId="2EAB4517" w:rsidR="0047380C" w:rsidRPr="00756857" w:rsidRDefault="0047380C" w:rsidP="00756857">
      <w:pPr>
        <w:pStyle w:val="Texto"/>
      </w:pPr>
    </w:p>
    <w:p w14:paraId="7B865699" w14:textId="4C026259" w:rsidR="005B611B" w:rsidRDefault="005B611B" w:rsidP="00756857">
      <w:pPr>
        <w:pStyle w:val="Texto"/>
      </w:pPr>
      <w:r w:rsidRPr="00756857">
        <w:t xml:space="preserve">El siguiente cuadro presenta el importe total de los saldos con partes relacionadas al </w:t>
      </w:r>
      <w:r w:rsidR="00D7020E">
        <w:t>3</w:t>
      </w:r>
      <w:r w:rsidR="007830BC">
        <w:t>0</w:t>
      </w:r>
      <w:r w:rsidR="00D7020E">
        <w:t xml:space="preserve"> de </w:t>
      </w:r>
      <w:r w:rsidR="007830BC">
        <w:t>noviembre</w:t>
      </w:r>
      <w:r w:rsidR="00D7020E">
        <w:t xml:space="preserve"> de 202</w:t>
      </w:r>
      <w:r w:rsidR="00730E03">
        <w:t>2</w:t>
      </w:r>
      <w:r w:rsidR="00D7020E">
        <w:t xml:space="preserve"> y 31 de mayo de 202</w:t>
      </w:r>
      <w:r w:rsidR="00730E03">
        <w:t>2</w:t>
      </w:r>
      <w:r w:rsidRPr="00756857">
        <w:t xml:space="preserve">. </w:t>
      </w:r>
    </w:p>
    <w:p w14:paraId="26298EFD" w14:textId="77777777" w:rsidR="00792F83" w:rsidRDefault="00792F83" w:rsidP="00756857">
      <w:pPr>
        <w:pStyle w:val="Texto"/>
      </w:pPr>
    </w:p>
    <w:tbl>
      <w:tblPr>
        <w:tblStyle w:val="TableGrid"/>
        <w:tblW w:w="8046" w:type="dxa"/>
        <w:tblLayout w:type="fixed"/>
        <w:tblLook w:val="01E0" w:firstRow="1" w:lastRow="1" w:firstColumn="1" w:lastColumn="1" w:noHBand="0" w:noVBand="0"/>
      </w:tblPr>
      <w:tblGrid>
        <w:gridCol w:w="4770"/>
        <w:gridCol w:w="162"/>
        <w:gridCol w:w="1476"/>
        <w:gridCol w:w="153"/>
        <w:gridCol w:w="1485"/>
      </w:tblGrid>
      <w:tr w:rsidR="00E96425" w:rsidRPr="00E96425" w14:paraId="5AC9D62C" w14:textId="77777777" w:rsidTr="006648B4">
        <w:tc>
          <w:tcPr>
            <w:tcW w:w="4770" w:type="dxa"/>
            <w:vMerge w:val="restart"/>
          </w:tcPr>
          <w:p w14:paraId="1F5B5CAC" w14:textId="571578D3" w:rsidR="00E96425" w:rsidRPr="00E96425" w:rsidRDefault="00E96425" w:rsidP="003468AA">
            <w:pPr>
              <w:pStyle w:val="Texto"/>
              <w:jc w:val="center"/>
              <w:rPr>
                <w:b/>
              </w:rPr>
            </w:pPr>
            <w:r w:rsidRPr="00E96425">
              <w:rPr>
                <w:b/>
              </w:rPr>
              <w:t>Sociedades controladas, asociadas y negocios conjuntos</w:t>
            </w:r>
          </w:p>
        </w:tc>
        <w:tc>
          <w:tcPr>
            <w:tcW w:w="162" w:type="dxa"/>
          </w:tcPr>
          <w:p w14:paraId="2D286091" w14:textId="77777777" w:rsidR="00E96425" w:rsidRPr="00527469" w:rsidRDefault="00E96425" w:rsidP="00C322E5">
            <w:pPr>
              <w:pStyle w:val="Texto"/>
              <w:jc w:val="center"/>
              <w:rPr>
                <w:bCs/>
              </w:rPr>
            </w:pPr>
          </w:p>
        </w:tc>
        <w:tc>
          <w:tcPr>
            <w:tcW w:w="3109" w:type="dxa"/>
            <w:gridSpan w:val="3"/>
            <w:tcBorders>
              <w:bottom w:val="single" w:sz="6" w:space="0" w:color="auto"/>
            </w:tcBorders>
          </w:tcPr>
          <w:p w14:paraId="26F9DE17" w14:textId="044F3806" w:rsidR="00E96425" w:rsidRPr="00E96425" w:rsidRDefault="00E96425" w:rsidP="00C322E5">
            <w:pPr>
              <w:pStyle w:val="Texto"/>
              <w:jc w:val="center"/>
              <w:rPr>
                <w:b/>
              </w:rPr>
            </w:pPr>
            <w:r w:rsidRPr="00E96425">
              <w:rPr>
                <w:b/>
              </w:rPr>
              <w:t>Deudores comerciales y otras cuentas por cobrar</w:t>
            </w:r>
          </w:p>
        </w:tc>
      </w:tr>
      <w:tr w:rsidR="00E96425" w:rsidRPr="00E96425" w14:paraId="7688FFBC" w14:textId="77777777" w:rsidTr="006648B4">
        <w:tc>
          <w:tcPr>
            <w:tcW w:w="4770" w:type="dxa"/>
            <w:vMerge/>
            <w:tcBorders>
              <w:bottom w:val="single" w:sz="6" w:space="0" w:color="auto"/>
            </w:tcBorders>
          </w:tcPr>
          <w:p w14:paraId="76083441" w14:textId="08F5C1B9" w:rsidR="00E96425" w:rsidRPr="00E96425" w:rsidRDefault="00E96425" w:rsidP="003468AA">
            <w:pPr>
              <w:pStyle w:val="Texto"/>
              <w:jc w:val="center"/>
              <w:rPr>
                <w:b/>
              </w:rPr>
            </w:pPr>
          </w:p>
        </w:tc>
        <w:tc>
          <w:tcPr>
            <w:tcW w:w="162" w:type="dxa"/>
          </w:tcPr>
          <w:p w14:paraId="77A41284" w14:textId="77777777" w:rsidR="00E96425" w:rsidRPr="00527469" w:rsidRDefault="00E96425" w:rsidP="00C322E5">
            <w:pPr>
              <w:pStyle w:val="Texto"/>
              <w:jc w:val="center"/>
              <w:rPr>
                <w:bCs/>
              </w:rPr>
            </w:pPr>
          </w:p>
        </w:tc>
        <w:tc>
          <w:tcPr>
            <w:tcW w:w="1476" w:type="dxa"/>
            <w:tcBorders>
              <w:bottom w:val="single" w:sz="6" w:space="0" w:color="auto"/>
            </w:tcBorders>
          </w:tcPr>
          <w:p w14:paraId="56FE9B5E" w14:textId="63B49C4F" w:rsidR="00E96425" w:rsidRPr="00E96425" w:rsidRDefault="00730E03" w:rsidP="00C322E5">
            <w:pPr>
              <w:pStyle w:val="Texto"/>
              <w:jc w:val="center"/>
              <w:rPr>
                <w:b/>
              </w:rPr>
            </w:pPr>
            <w:r>
              <w:rPr>
                <w:b/>
              </w:rPr>
              <w:t>30/11/2022</w:t>
            </w:r>
          </w:p>
        </w:tc>
        <w:tc>
          <w:tcPr>
            <w:tcW w:w="153" w:type="dxa"/>
          </w:tcPr>
          <w:p w14:paraId="009B479C" w14:textId="77777777" w:rsidR="00E96425" w:rsidRPr="00E96425" w:rsidRDefault="00E96425" w:rsidP="00C322E5">
            <w:pPr>
              <w:pStyle w:val="Texto"/>
              <w:jc w:val="center"/>
              <w:rPr>
                <w:b/>
              </w:rPr>
            </w:pPr>
          </w:p>
        </w:tc>
        <w:tc>
          <w:tcPr>
            <w:tcW w:w="1485" w:type="dxa"/>
            <w:tcBorders>
              <w:bottom w:val="single" w:sz="6" w:space="0" w:color="auto"/>
            </w:tcBorders>
          </w:tcPr>
          <w:p w14:paraId="6016D2B5" w14:textId="535AFA51" w:rsidR="00E96425" w:rsidRPr="00E96425" w:rsidRDefault="00730E03" w:rsidP="00C322E5">
            <w:pPr>
              <w:pStyle w:val="Texto"/>
              <w:jc w:val="center"/>
              <w:rPr>
                <w:b/>
              </w:rPr>
            </w:pPr>
            <w:r>
              <w:rPr>
                <w:b/>
              </w:rPr>
              <w:t>31/05/2022</w:t>
            </w:r>
          </w:p>
        </w:tc>
      </w:tr>
      <w:tr w:rsidR="003468AA" w:rsidRPr="00E96425" w14:paraId="64F781A8" w14:textId="77777777" w:rsidTr="006648B4">
        <w:tc>
          <w:tcPr>
            <w:tcW w:w="4770" w:type="dxa"/>
            <w:tcBorders>
              <w:top w:val="single" w:sz="6" w:space="0" w:color="auto"/>
            </w:tcBorders>
          </w:tcPr>
          <w:p w14:paraId="22329DFB" w14:textId="3F972441" w:rsidR="003468AA" w:rsidRPr="00E96425" w:rsidRDefault="003468AA" w:rsidP="00C322E5">
            <w:pPr>
              <w:pStyle w:val="Texto"/>
              <w:jc w:val="left"/>
              <w:rPr>
                <w:b/>
              </w:rPr>
            </w:pPr>
          </w:p>
        </w:tc>
        <w:tc>
          <w:tcPr>
            <w:tcW w:w="162" w:type="dxa"/>
          </w:tcPr>
          <w:p w14:paraId="52578AC9" w14:textId="77777777" w:rsidR="003468AA" w:rsidRPr="00527469" w:rsidRDefault="003468AA" w:rsidP="00527469">
            <w:pPr>
              <w:pStyle w:val="Texto"/>
              <w:jc w:val="center"/>
              <w:rPr>
                <w:bCs/>
              </w:rPr>
            </w:pPr>
          </w:p>
        </w:tc>
        <w:tc>
          <w:tcPr>
            <w:tcW w:w="1476" w:type="dxa"/>
          </w:tcPr>
          <w:p w14:paraId="51C7D97A" w14:textId="6C674F3B" w:rsidR="003468AA" w:rsidRPr="00E96425" w:rsidRDefault="003468AA" w:rsidP="006648B4">
            <w:pPr>
              <w:pStyle w:val="Texto"/>
              <w:tabs>
                <w:tab w:val="decimal" w:pos="1198"/>
              </w:tabs>
            </w:pPr>
          </w:p>
        </w:tc>
        <w:tc>
          <w:tcPr>
            <w:tcW w:w="153" w:type="dxa"/>
          </w:tcPr>
          <w:p w14:paraId="7AEEF402" w14:textId="77777777" w:rsidR="003468AA" w:rsidRPr="00E96425" w:rsidRDefault="003468AA" w:rsidP="00C322E5">
            <w:pPr>
              <w:pStyle w:val="Texto"/>
              <w:tabs>
                <w:tab w:val="decimal" w:pos="1060"/>
              </w:tabs>
            </w:pPr>
          </w:p>
        </w:tc>
        <w:tc>
          <w:tcPr>
            <w:tcW w:w="1485" w:type="dxa"/>
          </w:tcPr>
          <w:p w14:paraId="3C13F700" w14:textId="77777777" w:rsidR="003468AA" w:rsidRPr="00E96425" w:rsidRDefault="003468AA" w:rsidP="006648B4">
            <w:pPr>
              <w:pStyle w:val="Texto"/>
              <w:tabs>
                <w:tab w:val="decimal" w:pos="1198"/>
              </w:tabs>
            </w:pPr>
          </w:p>
        </w:tc>
      </w:tr>
      <w:tr w:rsidR="00D437D4" w:rsidRPr="00E96425" w14:paraId="633A4A6D" w14:textId="77777777" w:rsidTr="006648B4">
        <w:tc>
          <w:tcPr>
            <w:tcW w:w="4770" w:type="dxa"/>
            <w:vAlign w:val="top"/>
          </w:tcPr>
          <w:p w14:paraId="1501434E" w14:textId="77777777" w:rsidR="00D437D4" w:rsidRPr="00E96425" w:rsidRDefault="00D437D4" w:rsidP="00D437D4">
            <w:pPr>
              <w:pStyle w:val="Texto"/>
              <w:jc w:val="left"/>
            </w:pPr>
            <w:r w:rsidRPr="00E96425">
              <w:t>Bio Ledesma S.A.U.</w:t>
            </w:r>
          </w:p>
        </w:tc>
        <w:tc>
          <w:tcPr>
            <w:tcW w:w="162" w:type="dxa"/>
          </w:tcPr>
          <w:p w14:paraId="6C7FB869" w14:textId="77777777" w:rsidR="00D437D4" w:rsidRPr="00527469" w:rsidRDefault="00D437D4" w:rsidP="00D437D4">
            <w:pPr>
              <w:pStyle w:val="Texto"/>
              <w:jc w:val="center"/>
              <w:rPr>
                <w:bCs/>
              </w:rPr>
            </w:pPr>
          </w:p>
        </w:tc>
        <w:tc>
          <w:tcPr>
            <w:tcW w:w="1476" w:type="dxa"/>
            <w:vAlign w:val="top"/>
          </w:tcPr>
          <w:p w14:paraId="7AD2935F" w14:textId="66826E0B" w:rsidR="00D437D4" w:rsidRPr="00E96425" w:rsidRDefault="002B6711" w:rsidP="006648B4">
            <w:pPr>
              <w:pStyle w:val="Texto"/>
              <w:tabs>
                <w:tab w:val="decimal" w:pos="1198"/>
              </w:tabs>
            </w:pPr>
            <w:r w:rsidRPr="002B6711">
              <w:t>1.525.818</w:t>
            </w:r>
          </w:p>
        </w:tc>
        <w:tc>
          <w:tcPr>
            <w:tcW w:w="153" w:type="dxa"/>
            <w:vAlign w:val="top"/>
          </w:tcPr>
          <w:p w14:paraId="7B6C8DD5" w14:textId="77777777" w:rsidR="00D437D4" w:rsidRPr="00E96425" w:rsidRDefault="00D437D4" w:rsidP="00D437D4">
            <w:pPr>
              <w:pStyle w:val="Texto"/>
              <w:tabs>
                <w:tab w:val="decimal" w:pos="1060"/>
              </w:tabs>
            </w:pPr>
          </w:p>
        </w:tc>
        <w:tc>
          <w:tcPr>
            <w:tcW w:w="1485" w:type="dxa"/>
          </w:tcPr>
          <w:p w14:paraId="0E8A1AFE" w14:textId="77C5DD68" w:rsidR="00D437D4" w:rsidRPr="00E96425" w:rsidRDefault="00D437D4" w:rsidP="006648B4">
            <w:pPr>
              <w:pStyle w:val="Texto"/>
              <w:tabs>
                <w:tab w:val="decimal" w:pos="1198"/>
              </w:tabs>
            </w:pPr>
            <w:r w:rsidRPr="00D437D4">
              <w:t>163.633</w:t>
            </w:r>
          </w:p>
        </w:tc>
      </w:tr>
      <w:tr w:rsidR="00D437D4" w:rsidRPr="00E96425" w14:paraId="441141E3" w14:textId="77777777" w:rsidTr="006648B4">
        <w:tc>
          <w:tcPr>
            <w:tcW w:w="4770" w:type="dxa"/>
            <w:vAlign w:val="top"/>
          </w:tcPr>
          <w:p w14:paraId="6C2D6AD2" w14:textId="77777777" w:rsidR="00D437D4" w:rsidRPr="00E96425" w:rsidRDefault="00D437D4" w:rsidP="00D437D4">
            <w:pPr>
              <w:pStyle w:val="Texto"/>
              <w:jc w:val="left"/>
            </w:pPr>
            <w:proofErr w:type="spellStart"/>
            <w:r w:rsidRPr="00E96425">
              <w:t>Castinver</w:t>
            </w:r>
            <w:proofErr w:type="spellEnd"/>
            <w:r w:rsidRPr="00E96425">
              <w:t xml:space="preserve"> S.A.U.</w:t>
            </w:r>
          </w:p>
        </w:tc>
        <w:tc>
          <w:tcPr>
            <w:tcW w:w="162" w:type="dxa"/>
          </w:tcPr>
          <w:p w14:paraId="110211B7" w14:textId="77777777" w:rsidR="00D437D4" w:rsidRPr="00527469" w:rsidRDefault="00D437D4" w:rsidP="00D437D4">
            <w:pPr>
              <w:pStyle w:val="Texto"/>
              <w:jc w:val="center"/>
              <w:rPr>
                <w:bCs/>
              </w:rPr>
            </w:pPr>
          </w:p>
        </w:tc>
        <w:tc>
          <w:tcPr>
            <w:tcW w:w="1476" w:type="dxa"/>
            <w:vAlign w:val="top"/>
          </w:tcPr>
          <w:p w14:paraId="1D6F6EA6" w14:textId="34C49994" w:rsidR="00D437D4" w:rsidRPr="00E96425" w:rsidRDefault="002B6711" w:rsidP="006648B4">
            <w:pPr>
              <w:pStyle w:val="Texto"/>
              <w:tabs>
                <w:tab w:val="decimal" w:pos="1198"/>
              </w:tabs>
            </w:pPr>
            <w:r w:rsidRPr="002B6711">
              <w:t>80.850</w:t>
            </w:r>
          </w:p>
        </w:tc>
        <w:tc>
          <w:tcPr>
            <w:tcW w:w="153" w:type="dxa"/>
            <w:vAlign w:val="top"/>
          </w:tcPr>
          <w:p w14:paraId="56F49671" w14:textId="77777777" w:rsidR="00D437D4" w:rsidRPr="00E96425" w:rsidRDefault="00D437D4" w:rsidP="00D437D4">
            <w:pPr>
              <w:pStyle w:val="Texto"/>
              <w:tabs>
                <w:tab w:val="decimal" w:pos="1060"/>
              </w:tabs>
            </w:pPr>
          </w:p>
        </w:tc>
        <w:tc>
          <w:tcPr>
            <w:tcW w:w="1485" w:type="dxa"/>
          </w:tcPr>
          <w:p w14:paraId="003C597A" w14:textId="2496CD01" w:rsidR="00D437D4" w:rsidRPr="00E96425" w:rsidRDefault="00D437D4" w:rsidP="006648B4">
            <w:pPr>
              <w:pStyle w:val="Texto"/>
              <w:tabs>
                <w:tab w:val="decimal" w:pos="1198"/>
              </w:tabs>
            </w:pPr>
            <w:r w:rsidRPr="00D437D4">
              <w:t>184.998</w:t>
            </w:r>
          </w:p>
        </w:tc>
      </w:tr>
      <w:tr w:rsidR="006648B4" w:rsidRPr="00E96425" w14:paraId="1C83ECA4" w14:textId="77777777" w:rsidTr="006648B4">
        <w:tc>
          <w:tcPr>
            <w:tcW w:w="4770" w:type="dxa"/>
            <w:vAlign w:val="top"/>
          </w:tcPr>
          <w:p w14:paraId="68C70D50" w14:textId="645066B0" w:rsidR="006648B4" w:rsidRPr="00E96425" w:rsidRDefault="006648B4" w:rsidP="00D437D4">
            <w:pPr>
              <w:pStyle w:val="Texto"/>
              <w:jc w:val="left"/>
            </w:pPr>
            <w:r w:rsidRPr="006648B4">
              <w:t>Franquicias Azucareras S.A.</w:t>
            </w:r>
          </w:p>
        </w:tc>
        <w:tc>
          <w:tcPr>
            <w:tcW w:w="162" w:type="dxa"/>
          </w:tcPr>
          <w:p w14:paraId="37569B24" w14:textId="77777777" w:rsidR="006648B4" w:rsidRPr="00527469" w:rsidRDefault="006648B4" w:rsidP="00D437D4">
            <w:pPr>
              <w:pStyle w:val="Texto"/>
              <w:jc w:val="center"/>
              <w:rPr>
                <w:bCs/>
              </w:rPr>
            </w:pPr>
          </w:p>
        </w:tc>
        <w:tc>
          <w:tcPr>
            <w:tcW w:w="1476" w:type="dxa"/>
            <w:vAlign w:val="top"/>
          </w:tcPr>
          <w:p w14:paraId="108A8F32" w14:textId="490C9433" w:rsidR="006648B4" w:rsidRPr="002B6711" w:rsidRDefault="006648B4" w:rsidP="006648B4">
            <w:pPr>
              <w:pStyle w:val="Texto"/>
              <w:tabs>
                <w:tab w:val="decimal" w:pos="1198"/>
              </w:tabs>
            </w:pPr>
            <w:r>
              <w:t>66</w:t>
            </w:r>
          </w:p>
        </w:tc>
        <w:tc>
          <w:tcPr>
            <w:tcW w:w="153" w:type="dxa"/>
            <w:vAlign w:val="top"/>
          </w:tcPr>
          <w:p w14:paraId="2EA41FD9" w14:textId="77777777" w:rsidR="006648B4" w:rsidRPr="00E96425" w:rsidRDefault="006648B4" w:rsidP="00D437D4">
            <w:pPr>
              <w:pStyle w:val="Texto"/>
              <w:tabs>
                <w:tab w:val="decimal" w:pos="1060"/>
              </w:tabs>
            </w:pPr>
          </w:p>
        </w:tc>
        <w:tc>
          <w:tcPr>
            <w:tcW w:w="1485" w:type="dxa"/>
          </w:tcPr>
          <w:p w14:paraId="69668186" w14:textId="29F852E3" w:rsidR="006648B4" w:rsidRPr="00D437D4" w:rsidRDefault="006648B4" w:rsidP="006648B4">
            <w:pPr>
              <w:pStyle w:val="Texto"/>
              <w:tabs>
                <w:tab w:val="decimal" w:pos="1198"/>
              </w:tabs>
            </w:pPr>
            <w:r>
              <w:t xml:space="preserve">-      </w:t>
            </w:r>
          </w:p>
        </w:tc>
      </w:tr>
      <w:tr w:rsidR="00D437D4" w:rsidRPr="00E96425" w14:paraId="1C9CAE6B" w14:textId="77777777" w:rsidTr="006648B4">
        <w:tc>
          <w:tcPr>
            <w:tcW w:w="4770" w:type="dxa"/>
            <w:vAlign w:val="top"/>
          </w:tcPr>
          <w:p w14:paraId="6B466CC2" w14:textId="541368B3" w:rsidR="00D437D4" w:rsidRPr="006648B4" w:rsidRDefault="00A02DF6" w:rsidP="00D437D4">
            <w:pPr>
              <w:pStyle w:val="Texto"/>
              <w:jc w:val="left"/>
              <w:rPr>
                <w:lang w:val="pt-BR"/>
              </w:rPr>
            </w:pPr>
            <w:r>
              <w:rPr>
                <w:lang w:val="pt-BR"/>
              </w:rPr>
              <w:t>Ledesma Frutas</w:t>
            </w:r>
            <w:r w:rsidR="00D437D4" w:rsidRPr="00441B23">
              <w:rPr>
                <w:lang w:val="pt-BR"/>
              </w:rPr>
              <w:t xml:space="preserve"> S.A.</w:t>
            </w:r>
            <w:r>
              <w:rPr>
                <w:lang w:val="pt-BR"/>
              </w:rPr>
              <w:t>U.</w:t>
            </w:r>
          </w:p>
        </w:tc>
        <w:tc>
          <w:tcPr>
            <w:tcW w:w="162" w:type="dxa"/>
          </w:tcPr>
          <w:p w14:paraId="07C745D7" w14:textId="77777777" w:rsidR="00D437D4" w:rsidRPr="006648B4" w:rsidRDefault="00D437D4" w:rsidP="00D437D4">
            <w:pPr>
              <w:pStyle w:val="Texto"/>
              <w:jc w:val="center"/>
              <w:rPr>
                <w:bCs/>
                <w:lang w:val="pt-BR"/>
              </w:rPr>
            </w:pPr>
          </w:p>
        </w:tc>
        <w:tc>
          <w:tcPr>
            <w:tcW w:w="1476" w:type="dxa"/>
            <w:vAlign w:val="top"/>
          </w:tcPr>
          <w:p w14:paraId="02CF0A39" w14:textId="60A34CDF" w:rsidR="00D437D4" w:rsidRPr="00441B23" w:rsidRDefault="006648B4" w:rsidP="006648B4">
            <w:pPr>
              <w:pStyle w:val="Texto"/>
              <w:tabs>
                <w:tab w:val="decimal" w:pos="1198"/>
              </w:tabs>
            </w:pPr>
            <w:r w:rsidRPr="006648B4">
              <w:rPr>
                <w:lang w:val="pt-BR"/>
              </w:rPr>
              <w:t xml:space="preserve">-      </w:t>
            </w:r>
          </w:p>
        </w:tc>
        <w:tc>
          <w:tcPr>
            <w:tcW w:w="153" w:type="dxa"/>
            <w:vAlign w:val="top"/>
          </w:tcPr>
          <w:p w14:paraId="5BC7DA43" w14:textId="77777777" w:rsidR="00D437D4" w:rsidRPr="00441B23" w:rsidRDefault="00D437D4" w:rsidP="00D437D4">
            <w:pPr>
              <w:pStyle w:val="Texto"/>
              <w:tabs>
                <w:tab w:val="decimal" w:pos="1060"/>
              </w:tabs>
            </w:pPr>
          </w:p>
        </w:tc>
        <w:tc>
          <w:tcPr>
            <w:tcW w:w="1485" w:type="dxa"/>
          </w:tcPr>
          <w:p w14:paraId="1D0D26F8" w14:textId="2E4652F6" w:rsidR="00D437D4" w:rsidRPr="00E96425" w:rsidRDefault="00D437D4" w:rsidP="006648B4">
            <w:pPr>
              <w:pStyle w:val="Texto"/>
              <w:tabs>
                <w:tab w:val="decimal" w:pos="1198"/>
              </w:tabs>
            </w:pPr>
            <w:r w:rsidRPr="00D437D4">
              <w:t>31.811</w:t>
            </w:r>
          </w:p>
        </w:tc>
      </w:tr>
      <w:tr w:rsidR="00D437D4" w:rsidRPr="00E96425" w14:paraId="7EB9E2BF" w14:textId="77777777" w:rsidTr="006648B4">
        <w:tc>
          <w:tcPr>
            <w:tcW w:w="4770" w:type="dxa"/>
            <w:vAlign w:val="top"/>
          </w:tcPr>
          <w:p w14:paraId="0A9CED5C" w14:textId="24967969" w:rsidR="00D437D4" w:rsidRPr="00E96425" w:rsidRDefault="00D437D4" w:rsidP="00D437D4">
            <w:pPr>
              <w:pStyle w:val="Texto"/>
              <w:jc w:val="left"/>
              <w:rPr>
                <w:b/>
              </w:rPr>
            </w:pPr>
          </w:p>
        </w:tc>
        <w:tc>
          <w:tcPr>
            <w:tcW w:w="162" w:type="dxa"/>
          </w:tcPr>
          <w:p w14:paraId="4259CED1" w14:textId="77777777" w:rsidR="00D437D4" w:rsidRPr="00527469" w:rsidRDefault="00D437D4" w:rsidP="00D437D4">
            <w:pPr>
              <w:pStyle w:val="Texto"/>
              <w:jc w:val="center"/>
              <w:rPr>
                <w:bCs/>
              </w:rPr>
            </w:pPr>
          </w:p>
        </w:tc>
        <w:tc>
          <w:tcPr>
            <w:tcW w:w="1476" w:type="dxa"/>
            <w:tcBorders>
              <w:top w:val="single" w:sz="6" w:space="0" w:color="auto"/>
              <w:bottom w:val="double" w:sz="6" w:space="0" w:color="auto"/>
            </w:tcBorders>
            <w:vAlign w:val="top"/>
          </w:tcPr>
          <w:p w14:paraId="6845491E" w14:textId="26A629A7" w:rsidR="00D437D4" w:rsidRPr="004B421B" w:rsidRDefault="002B6711" w:rsidP="006648B4">
            <w:pPr>
              <w:pStyle w:val="Texto"/>
              <w:tabs>
                <w:tab w:val="decimal" w:pos="1198"/>
              </w:tabs>
              <w:rPr>
                <w:b/>
                <w:bCs/>
              </w:rPr>
            </w:pPr>
            <w:r w:rsidRPr="002B6711">
              <w:rPr>
                <w:b/>
                <w:bCs/>
              </w:rPr>
              <w:t>1.606.734</w:t>
            </w:r>
          </w:p>
        </w:tc>
        <w:tc>
          <w:tcPr>
            <w:tcW w:w="153" w:type="dxa"/>
            <w:vAlign w:val="top"/>
          </w:tcPr>
          <w:p w14:paraId="4512F078" w14:textId="77777777" w:rsidR="00D437D4" w:rsidRPr="004B421B" w:rsidRDefault="00D437D4" w:rsidP="00D437D4">
            <w:pPr>
              <w:pStyle w:val="Texto"/>
              <w:tabs>
                <w:tab w:val="decimal" w:pos="1060"/>
              </w:tabs>
              <w:rPr>
                <w:b/>
                <w:bCs/>
              </w:rPr>
            </w:pPr>
          </w:p>
        </w:tc>
        <w:tc>
          <w:tcPr>
            <w:tcW w:w="1485" w:type="dxa"/>
            <w:tcBorders>
              <w:top w:val="single" w:sz="6" w:space="0" w:color="auto"/>
              <w:bottom w:val="double" w:sz="6" w:space="0" w:color="auto"/>
            </w:tcBorders>
          </w:tcPr>
          <w:p w14:paraId="02A00D01" w14:textId="5AE98121" w:rsidR="00D437D4" w:rsidRPr="00D437D4" w:rsidRDefault="00D437D4" w:rsidP="006648B4">
            <w:pPr>
              <w:pStyle w:val="Texto"/>
              <w:tabs>
                <w:tab w:val="decimal" w:pos="1198"/>
              </w:tabs>
              <w:rPr>
                <w:b/>
                <w:bCs/>
              </w:rPr>
            </w:pPr>
            <w:r w:rsidRPr="00D437D4">
              <w:rPr>
                <w:b/>
                <w:bCs/>
              </w:rPr>
              <w:t>380.442</w:t>
            </w:r>
          </w:p>
        </w:tc>
      </w:tr>
    </w:tbl>
    <w:p w14:paraId="4FDB7496" w14:textId="34CFA903" w:rsidR="0079103F" w:rsidRDefault="0079103F" w:rsidP="00756857">
      <w:pPr>
        <w:pStyle w:val="Texto"/>
      </w:pPr>
    </w:p>
    <w:tbl>
      <w:tblPr>
        <w:tblStyle w:val="TableGrid"/>
        <w:tblW w:w="0" w:type="auto"/>
        <w:tblLook w:val="04A0" w:firstRow="1" w:lastRow="0" w:firstColumn="1" w:lastColumn="0" w:noHBand="0" w:noVBand="1"/>
      </w:tblPr>
      <w:tblGrid>
        <w:gridCol w:w="4770"/>
        <w:gridCol w:w="158"/>
        <w:gridCol w:w="1471"/>
        <w:gridCol w:w="171"/>
        <w:gridCol w:w="1476"/>
      </w:tblGrid>
      <w:tr w:rsidR="006648B4" w:rsidRPr="00770621" w14:paraId="1CDA749D" w14:textId="77777777" w:rsidTr="006648B4">
        <w:tc>
          <w:tcPr>
            <w:tcW w:w="4770" w:type="dxa"/>
          </w:tcPr>
          <w:p w14:paraId="085BD71B" w14:textId="77777777" w:rsidR="006648B4" w:rsidRPr="00770621" w:rsidRDefault="006648B4" w:rsidP="00A811CC">
            <w:pPr>
              <w:pStyle w:val="Texto"/>
            </w:pPr>
          </w:p>
        </w:tc>
        <w:tc>
          <w:tcPr>
            <w:tcW w:w="158" w:type="dxa"/>
          </w:tcPr>
          <w:p w14:paraId="4657D94F" w14:textId="77777777" w:rsidR="006648B4" w:rsidRPr="00770621" w:rsidRDefault="006648B4" w:rsidP="00A811CC">
            <w:pPr>
              <w:pStyle w:val="Texto"/>
            </w:pPr>
          </w:p>
        </w:tc>
        <w:tc>
          <w:tcPr>
            <w:tcW w:w="3118" w:type="dxa"/>
            <w:gridSpan w:val="3"/>
            <w:tcBorders>
              <w:bottom w:val="single" w:sz="6" w:space="0" w:color="auto"/>
            </w:tcBorders>
          </w:tcPr>
          <w:p w14:paraId="333895E0" w14:textId="77777777" w:rsidR="006648B4" w:rsidRPr="00770621" w:rsidRDefault="006648B4" w:rsidP="00A811CC">
            <w:pPr>
              <w:pStyle w:val="Texto"/>
              <w:jc w:val="center"/>
              <w:rPr>
                <w:b/>
                <w:bCs/>
              </w:rPr>
            </w:pPr>
            <w:r w:rsidRPr="00770621">
              <w:rPr>
                <w:b/>
                <w:bCs/>
              </w:rPr>
              <w:t>Cuentas por pagar comerciales</w:t>
            </w:r>
          </w:p>
        </w:tc>
      </w:tr>
      <w:tr w:rsidR="006648B4" w:rsidRPr="00770621" w14:paraId="4921F8F6" w14:textId="77777777" w:rsidTr="006648B4">
        <w:tc>
          <w:tcPr>
            <w:tcW w:w="4770" w:type="dxa"/>
          </w:tcPr>
          <w:p w14:paraId="03B87465" w14:textId="77777777" w:rsidR="006648B4" w:rsidRPr="00770621" w:rsidRDefault="006648B4" w:rsidP="00A811CC">
            <w:pPr>
              <w:pStyle w:val="Texto"/>
            </w:pPr>
          </w:p>
        </w:tc>
        <w:tc>
          <w:tcPr>
            <w:tcW w:w="158" w:type="dxa"/>
          </w:tcPr>
          <w:p w14:paraId="5655F37F" w14:textId="77777777" w:rsidR="006648B4" w:rsidRPr="00770621" w:rsidRDefault="006648B4" w:rsidP="00A811CC">
            <w:pPr>
              <w:pStyle w:val="Texto"/>
            </w:pPr>
          </w:p>
        </w:tc>
        <w:tc>
          <w:tcPr>
            <w:tcW w:w="1471" w:type="dxa"/>
            <w:tcBorders>
              <w:top w:val="single" w:sz="6" w:space="0" w:color="auto"/>
              <w:bottom w:val="single" w:sz="6" w:space="0" w:color="auto"/>
            </w:tcBorders>
          </w:tcPr>
          <w:p w14:paraId="3A6B40CE" w14:textId="77777777" w:rsidR="006648B4" w:rsidRPr="00770621" w:rsidRDefault="006648B4" w:rsidP="00A811CC">
            <w:pPr>
              <w:pStyle w:val="Texto"/>
              <w:jc w:val="center"/>
              <w:rPr>
                <w:b/>
                <w:bCs/>
              </w:rPr>
            </w:pPr>
            <w:r w:rsidRPr="00770621">
              <w:rPr>
                <w:b/>
                <w:bCs/>
              </w:rPr>
              <w:t>30/11/2022</w:t>
            </w:r>
          </w:p>
        </w:tc>
        <w:tc>
          <w:tcPr>
            <w:tcW w:w="171" w:type="dxa"/>
          </w:tcPr>
          <w:p w14:paraId="3FA1E75E" w14:textId="77777777" w:rsidR="006648B4" w:rsidRPr="00770621" w:rsidRDefault="006648B4" w:rsidP="00A811CC">
            <w:pPr>
              <w:pStyle w:val="Texto"/>
              <w:jc w:val="center"/>
              <w:rPr>
                <w:b/>
                <w:bCs/>
              </w:rPr>
            </w:pPr>
          </w:p>
        </w:tc>
        <w:tc>
          <w:tcPr>
            <w:tcW w:w="1476" w:type="dxa"/>
            <w:tcBorders>
              <w:top w:val="single" w:sz="6" w:space="0" w:color="auto"/>
              <w:bottom w:val="single" w:sz="6" w:space="0" w:color="auto"/>
            </w:tcBorders>
          </w:tcPr>
          <w:p w14:paraId="4135D465" w14:textId="77777777" w:rsidR="006648B4" w:rsidRPr="00770621" w:rsidRDefault="006648B4" w:rsidP="00A811CC">
            <w:pPr>
              <w:pStyle w:val="Texto"/>
              <w:jc w:val="center"/>
              <w:rPr>
                <w:b/>
                <w:bCs/>
              </w:rPr>
            </w:pPr>
            <w:r w:rsidRPr="00770621">
              <w:rPr>
                <w:b/>
                <w:bCs/>
              </w:rPr>
              <w:t>31/5/2022</w:t>
            </w:r>
          </w:p>
        </w:tc>
      </w:tr>
      <w:tr w:rsidR="006648B4" w:rsidRPr="00770621" w14:paraId="080BC601" w14:textId="77777777" w:rsidTr="006648B4">
        <w:tc>
          <w:tcPr>
            <w:tcW w:w="4770" w:type="dxa"/>
          </w:tcPr>
          <w:p w14:paraId="3758E024" w14:textId="77777777" w:rsidR="006648B4" w:rsidRPr="00770621" w:rsidRDefault="006648B4" w:rsidP="00A811CC">
            <w:pPr>
              <w:pStyle w:val="Texto"/>
            </w:pPr>
          </w:p>
        </w:tc>
        <w:tc>
          <w:tcPr>
            <w:tcW w:w="158" w:type="dxa"/>
            <w:tcBorders>
              <w:top w:val="single" w:sz="6" w:space="0" w:color="auto"/>
            </w:tcBorders>
          </w:tcPr>
          <w:p w14:paraId="679B98B2" w14:textId="77777777" w:rsidR="006648B4" w:rsidRPr="00770621" w:rsidRDefault="006648B4" w:rsidP="00A811CC">
            <w:pPr>
              <w:pStyle w:val="Texto"/>
            </w:pPr>
          </w:p>
        </w:tc>
        <w:tc>
          <w:tcPr>
            <w:tcW w:w="1471" w:type="dxa"/>
            <w:tcBorders>
              <w:top w:val="single" w:sz="6" w:space="0" w:color="auto"/>
            </w:tcBorders>
          </w:tcPr>
          <w:p w14:paraId="573DD9C7" w14:textId="77777777" w:rsidR="006648B4" w:rsidRPr="00770621" w:rsidRDefault="006648B4" w:rsidP="006648B4">
            <w:pPr>
              <w:pStyle w:val="Texto"/>
              <w:tabs>
                <w:tab w:val="decimal" w:pos="1198"/>
              </w:tabs>
            </w:pPr>
          </w:p>
        </w:tc>
        <w:tc>
          <w:tcPr>
            <w:tcW w:w="171" w:type="dxa"/>
          </w:tcPr>
          <w:p w14:paraId="7AD87D75" w14:textId="77777777" w:rsidR="006648B4" w:rsidRPr="00770621" w:rsidRDefault="006648B4" w:rsidP="00A811CC">
            <w:pPr>
              <w:pStyle w:val="Texto"/>
            </w:pPr>
          </w:p>
        </w:tc>
        <w:tc>
          <w:tcPr>
            <w:tcW w:w="1476" w:type="dxa"/>
            <w:tcBorders>
              <w:top w:val="single" w:sz="6" w:space="0" w:color="auto"/>
            </w:tcBorders>
          </w:tcPr>
          <w:p w14:paraId="5E51ED5C" w14:textId="77777777" w:rsidR="006648B4" w:rsidRPr="00770621" w:rsidRDefault="006648B4" w:rsidP="006648B4">
            <w:pPr>
              <w:pStyle w:val="Texto"/>
              <w:tabs>
                <w:tab w:val="decimal" w:pos="1198"/>
              </w:tabs>
            </w:pPr>
          </w:p>
        </w:tc>
      </w:tr>
      <w:tr w:rsidR="006648B4" w:rsidRPr="00770621" w14:paraId="31476EDF" w14:textId="77777777" w:rsidTr="006648B4">
        <w:tc>
          <w:tcPr>
            <w:tcW w:w="4770" w:type="dxa"/>
          </w:tcPr>
          <w:p w14:paraId="46B7D733" w14:textId="77777777" w:rsidR="006648B4" w:rsidRPr="006648B4" w:rsidRDefault="006648B4" w:rsidP="00A811CC">
            <w:pPr>
              <w:pStyle w:val="Texto"/>
              <w:jc w:val="left"/>
              <w:rPr>
                <w:lang w:val="pt-BR"/>
              </w:rPr>
            </w:pPr>
            <w:r w:rsidRPr="006648B4">
              <w:rPr>
                <w:lang w:val="pt-BR"/>
              </w:rPr>
              <w:t>Ledesma Frutas S.A.U.</w:t>
            </w:r>
          </w:p>
        </w:tc>
        <w:tc>
          <w:tcPr>
            <w:tcW w:w="158" w:type="dxa"/>
          </w:tcPr>
          <w:p w14:paraId="15C79A45" w14:textId="77777777" w:rsidR="006648B4" w:rsidRPr="006648B4" w:rsidRDefault="006648B4" w:rsidP="00A811CC">
            <w:pPr>
              <w:pStyle w:val="Texto"/>
              <w:rPr>
                <w:lang w:val="pt-BR"/>
              </w:rPr>
            </w:pPr>
          </w:p>
        </w:tc>
        <w:tc>
          <w:tcPr>
            <w:tcW w:w="1471" w:type="dxa"/>
            <w:tcBorders>
              <w:bottom w:val="single" w:sz="6" w:space="0" w:color="auto"/>
            </w:tcBorders>
          </w:tcPr>
          <w:p w14:paraId="2575FB45" w14:textId="77777777" w:rsidR="006648B4" w:rsidRPr="00770621" w:rsidRDefault="006648B4" w:rsidP="006648B4">
            <w:pPr>
              <w:pStyle w:val="Texto"/>
              <w:tabs>
                <w:tab w:val="decimal" w:pos="1198"/>
              </w:tabs>
            </w:pPr>
            <w:r w:rsidRPr="00770621">
              <w:t>(115.357)</w:t>
            </w:r>
          </w:p>
        </w:tc>
        <w:tc>
          <w:tcPr>
            <w:tcW w:w="171" w:type="dxa"/>
          </w:tcPr>
          <w:p w14:paraId="3A35545E" w14:textId="77777777" w:rsidR="006648B4" w:rsidRPr="00770621" w:rsidRDefault="006648B4" w:rsidP="00A811CC">
            <w:pPr>
              <w:pStyle w:val="Texto"/>
            </w:pPr>
          </w:p>
        </w:tc>
        <w:tc>
          <w:tcPr>
            <w:tcW w:w="1476" w:type="dxa"/>
            <w:tcBorders>
              <w:bottom w:val="single" w:sz="6" w:space="0" w:color="auto"/>
            </w:tcBorders>
          </w:tcPr>
          <w:p w14:paraId="2AF26CDF" w14:textId="77777777" w:rsidR="006648B4" w:rsidRPr="00770621" w:rsidRDefault="006648B4" w:rsidP="006648B4">
            <w:pPr>
              <w:pStyle w:val="Texto"/>
              <w:tabs>
                <w:tab w:val="decimal" w:pos="1198"/>
              </w:tabs>
            </w:pPr>
            <w:r w:rsidRPr="00770621">
              <w:t>-</w:t>
            </w:r>
            <w:r>
              <w:t xml:space="preserve">        </w:t>
            </w:r>
          </w:p>
        </w:tc>
      </w:tr>
      <w:tr w:rsidR="006648B4" w14:paraId="5A507856" w14:textId="77777777" w:rsidTr="006648B4">
        <w:tc>
          <w:tcPr>
            <w:tcW w:w="4770" w:type="dxa"/>
          </w:tcPr>
          <w:p w14:paraId="1C751BE8" w14:textId="77777777" w:rsidR="006648B4" w:rsidRPr="00770621" w:rsidRDefault="006648B4" w:rsidP="00A811CC">
            <w:pPr>
              <w:pStyle w:val="Texto"/>
              <w:jc w:val="left"/>
            </w:pPr>
          </w:p>
        </w:tc>
        <w:tc>
          <w:tcPr>
            <w:tcW w:w="158" w:type="dxa"/>
          </w:tcPr>
          <w:p w14:paraId="53BC6447" w14:textId="77777777" w:rsidR="006648B4" w:rsidRPr="00770621" w:rsidRDefault="006648B4" w:rsidP="00A811CC">
            <w:pPr>
              <w:pStyle w:val="Texto"/>
            </w:pPr>
          </w:p>
        </w:tc>
        <w:tc>
          <w:tcPr>
            <w:tcW w:w="1471" w:type="dxa"/>
            <w:tcBorders>
              <w:top w:val="single" w:sz="6" w:space="0" w:color="auto"/>
              <w:bottom w:val="double" w:sz="6" w:space="0" w:color="auto"/>
            </w:tcBorders>
          </w:tcPr>
          <w:p w14:paraId="7D5FDF31" w14:textId="77777777" w:rsidR="006648B4" w:rsidRPr="006648B4" w:rsidRDefault="006648B4" w:rsidP="006648B4">
            <w:pPr>
              <w:pStyle w:val="Texto"/>
              <w:tabs>
                <w:tab w:val="decimal" w:pos="1198"/>
              </w:tabs>
              <w:rPr>
                <w:b/>
                <w:bCs/>
              </w:rPr>
            </w:pPr>
            <w:r w:rsidRPr="006648B4">
              <w:rPr>
                <w:b/>
                <w:bCs/>
              </w:rPr>
              <w:t>(115.357)</w:t>
            </w:r>
          </w:p>
        </w:tc>
        <w:tc>
          <w:tcPr>
            <w:tcW w:w="171" w:type="dxa"/>
          </w:tcPr>
          <w:p w14:paraId="62024E1D" w14:textId="77777777" w:rsidR="006648B4" w:rsidRPr="00CF19E1" w:rsidRDefault="006648B4" w:rsidP="00A811CC">
            <w:pPr>
              <w:pStyle w:val="Texto"/>
              <w:rPr>
                <w:b/>
              </w:rPr>
            </w:pPr>
          </w:p>
        </w:tc>
        <w:tc>
          <w:tcPr>
            <w:tcW w:w="1476" w:type="dxa"/>
            <w:tcBorders>
              <w:top w:val="single" w:sz="6" w:space="0" w:color="auto"/>
              <w:bottom w:val="double" w:sz="6" w:space="0" w:color="auto"/>
            </w:tcBorders>
          </w:tcPr>
          <w:p w14:paraId="0D7B9D5C" w14:textId="77777777" w:rsidR="006648B4" w:rsidRPr="00CF19E1" w:rsidRDefault="006648B4" w:rsidP="006648B4">
            <w:pPr>
              <w:pStyle w:val="Texto"/>
              <w:tabs>
                <w:tab w:val="decimal" w:pos="1198"/>
              </w:tabs>
              <w:rPr>
                <w:b/>
              </w:rPr>
            </w:pPr>
            <w:r w:rsidRPr="00CF19E1">
              <w:rPr>
                <w:b/>
              </w:rPr>
              <w:t xml:space="preserve">-        </w:t>
            </w:r>
          </w:p>
        </w:tc>
      </w:tr>
    </w:tbl>
    <w:p w14:paraId="790369F3" w14:textId="3FA56960" w:rsidR="00792F83" w:rsidRDefault="00792F83" w:rsidP="00756857">
      <w:pPr>
        <w:pStyle w:val="Texto"/>
      </w:pPr>
    </w:p>
    <w:tbl>
      <w:tblPr>
        <w:tblStyle w:val="TableGrid"/>
        <w:tblW w:w="8041" w:type="dxa"/>
        <w:tblLayout w:type="fixed"/>
        <w:tblLook w:val="01E0" w:firstRow="1" w:lastRow="1" w:firstColumn="1" w:lastColumn="1" w:noHBand="0" w:noVBand="0"/>
      </w:tblPr>
      <w:tblGrid>
        <w:gridCol w:w="4770"/>
        <w:gridCol w:w="144"/>
        <w:gridCol w:w="1494"/>
        <w:gridCol w:w="153"/>
        <w:gridCol w:w="1480"/>
      </w:tblGrid>
      <w:tr w:rsidR="00F013D3" w:rsidRPr="00E96425" w14:paraId="29B8D0D9" w14:textId="77777777" w:rsidTr="006648B4">
        <w:tc>
          <w:tcPr>
            <w:tcW w:w="4770" w:type="dxa"/>
          </w:tcPr>
          <w:p w14:paraId="02ACBA59" w14:textId="77777777" w:rsidR="00F013D3" w:rsidRPr="004F1496" w:rsidRDefault="00F013D3" w:rsidP="00A63AD1">
            <w:pPr>
              <w:pStyle w:val="Texto"/>
              <w:jc w:val="left"/>
              <w:rPr>
                <w:b/>
                <w:lang w:val="pt-BR"/>
              </w:rPr>
            </w:pPr>
          </w:p>
        </w:tc>
        <w:tc>
          <w:tcPr>
            <w:tcW w:w="144" w:type="dxa"/>
          </w:tcPr>
          <w:p w14:paraId="722C73B6" w14:textId="77777777" w:rsidR="00F013D3" w:rsidRPr="004F1496" w:rsidRDefault="00F013D3" w:rsidP="00A63AD1">
            <w:pPr>
              <w:pStyle w:val="Texto"/>
              <w:jc w:val="center"/>
              <w:rPr>
                <w:b/>
                <w:lang w:val="pt-BR"/>
              </w:rPr>
            </w:pPr>
          </w:p>
        </w:tc>
        <w:tc>
          <w:tcPr>
            <w:tcW w:w="3127" w:type="dxa"/>
            <w:gridSpan w:val="3"/>
            <w:tcBorders>
              <w:bottom w:val="single" w:sz="6" w:space="0" w:color="auto"/>
            </w:tcBorders>
          </w:tcPr>
          <w:p w14:paraId="6245C58E" w14:textId="42927F35" w:rsidR="00F013D3" w:rsidRPr="00E96425" w:rsidRDefault="00F013D3" w:rsidP="00A63AD1">
            <w:pPr>
              <w:pStyle w:val="Texto"/>
              <w:jc w:val="center"/>
            </w:pPr>
            <w:r w:rsidRPr="00E96425">
              <w:rPr>
                <w:b/>
              </w:rPr>
              <w:t xml:space="preserve">Préstamos </w:t>
            </w:r>
            <w:r w:rsidR="00D63C0E" w:rsidRPr="00E96425">
              <w:rPr>
                <w:b/>
              </w:rPr>
              <w:t>bancarios y financieros</w:t>
            </w:r>
          </w:p>
        </w:tc>
      </w:tr>
      <w:tr w:rsidR="00A055D6" w:rsidRPr="00E96425" w14:paraId="6BBFEAD9" w14:textId="77777777" w:rsidTr="006648B4">
        <w:tc>
          <w:tcPr>
            <w:tcW w:w="4770" w:type="dxa"/>
          </w:tcPr>
          <w:p w14:paraId="63418DF8" w14:textId="77777777" w:rsidR="00A055D6" w:rsidRPr="00E96425" w:rsidRDefault="00A055D6" w:rsidP="00A055D6">
            <w:pPr>
              <w:pStyle w:val="Texto"/>
              <w:jc w:val="left"/>
              <w:rPr>
                <w:b/>
              </w:rPr>
            </w:pPr>
          </w:p>
        </w:tc>
        <w:tc>
          <w:tcPr>
            <w:tcW w:w="144" w:type="dxa"/>
          </w:tcPr>
          <w:p w14:paraId="35A9B770" w14:textId="77777777" w:rsidR="00A055D6" w:rsidRPr="00E96425" w:rsidRDefault="00A055D6" w:rsidP="00A055D6">
            <w:pPr>
              <w:pStyle w:val="Texto"/>
              <w:jc w:val="center"/>
              <w:rPr>
                <w:b/>
              </w:rPr>
            </w:pPr>
          </w:p>
        </w:tc>
        <w:tc>
          <w:tcPr>
            <w:tcW w:w="1494" w:type="dxa"/>
            <w:tcBorders>
              <w:bottom w:val="single" w:sz="6" w:space="0" w:color="auto"/>
            </w:tcBorders>
          </w:tcPr>
          <w:p w14:paraId="64F05CED" w14:textId="78163522" w:rsidR="00A055D6" w:rsidRPr="00E96425" w:rsidRDefault="00730E03" w:rsidP="00A055D6">
            <w:pPr>
              <w:pStyle w:val="Texto"/>
              <w:jc w:val="center"/>
              <w:rPr>
                <w:b/>
              </w:rPr>
            </w:pPr>
            <w:r>
              <w:rPr>
                <w:b/>
              </w:rPr>
              <w:t>30/11/2022</w:t>
            </w:r>
          </w:p>
        </w:tc>
        <w:tc>
          <w:tcPr>
            <w:tcW w:w="153" w:type="dxa"/>
          </w:tcPr>
          <w:p w14:paraId="7429D745" w14:textId="77777777" w:rsidR="00A055D6" w:rsidRPr="00E96425" w:rsidRDefault="00A055D6" w:rsidP="00A055D6">
            <w:pPr>
              <w:pStyle w:val="Texto"/>
              <w:jc w:val="center"/>
              <w:rPr>
                <w:b/>
              </w:rPr>
            </w:pPr>
          </w:p>
        </w:tc>
        <w:tc>
          <w:tcPr>
            <w:tcW w:w="1476" w:type="dxa"/>
            <w:tcBorders>
              <w:bottom w:val="single" w:sz="6" w:space="0" w:color="auto"/>
            </w:tcBorders>
          </w:tcPr>
          <w:p w14:paraId="043476D8" w14:textId="4AC1C047" w:rsidR="00A055D6" w:rsidRPr="00E96425" w:rsidRDefault="00730E03" w:rsidP="00A055D6">
            <w:pPr>
              <w:pStyle w:val="Texto"/>
              <w:jc w:val="center"/>
              <w:rPr>
                <w:b/>
              </w:rPr>
            </w:pPr>
            <w:r>
              <w:rPr>
                <w:b/>
              </w:rPr>
              <w:t>31/05/2022</w:t>
            </w:r>
          </w:p>
        </w:tc>
      </w:tr>
      <w:tr w:rsidR="009F4445" w:rsidRPr="00E96425" w14:paraId="149D0850" w14:textId="77777777" w:rsidTr="006648B4">
        <w:tc>
          <w:tcPr>
            <w:tcW w:w="4770" w:type="dxa"/>
          </w:tcPr>
          <w:p w14:paraId="285D4881" w14:textId="77777777" w:rsidR="009F4445" w:rsidRPr="00E96425" w:rsidRDefault="009F4445" w:rsidP="00655ECC">
            <w:pPr>
              <w:pStyle w:val="Texto"/>
              <w:jc w:val="left"/>
              <w:rPr>
                <w:b/>
              </w:rPr>
            </w:pPr>
          </w:p>
        </w:tc>
        <w:tc>
          <w:tcPr>
            <w:tcW w:w="144" w:type="dxa"/>
          </w:tcPr>
          <w:p w14:paraId="1DB333F0" w14:textId="77777777" w:rsidR="009F4445" w:rsidRPr="00E96425" w:rsidRDefault="009F4445" w:rsidP="00655ECC">
            <w:pPr>
              <w:pStyle w:val="Texto"/>
              <w:jc w:val="center"/>
              <w:rPr>
                <w:b/>
              </w:rPr>
            </w:pPr>
          </w:p>
        </w:tc>
        <w:tc>
          <w:tcPr>
            <w:tcW w:w="1494" w:type="dxa"/>
          </w:tcPr>
          <w:p w14:paraId="7EDC4511" w14:textId="77777777" w:rsidR="009F4445" w:rsidRPr="00527469" w:rsidRDefault="009F4445" w:rsidP="006648B4">
            <w:pPr>
              <w:pStyle w:val="Texto"/>
              <w:tabs>
                <w:tab w:val="decimal" w:pos="1198"/>
              </w:tabs>
            </w:pPr>
          </w:p>
        </w:tc>
        <w:tc>
          <w:tcPr>
            <w:tcW w:w="153" w:type="dxa"/>
          </w:tcPr>
          <w:p w14:paraId="635296EF" w14:textId="77777777" w:rsidR="009F4445" w:rsidRPr="00E96425" w:rsidRDefault="009F4445" w:rsidP="00655ECC">
            <w:pPr>
              <w:pStyle w:val="Texto"/>
              <w:jc w:val="center"/>
              <w:rPr>
                <w:b/>
              </w:rPr>
            </w:pPr>
          </w:p>
        </w:tc>
        <w:tc>
          <w:tcPr>
            <w:tcW w:w="1476" w:type="dxa"/>
          </w:tcPr>
          <w:p w14:paraId="72752F1B" w14:textId="77777777" w:rsidR="009F4445" w:rsidRPr="00527469" w:rsidRDefault="009F4445" w:rsidP="006648B4">
            <w:pPr>
              <w:pStyle w:val="Texto"/>
              <w:tabs>
                <w:tab w:val="decimal" w:pos="1198"/>
              </w:tabs>
            </w:pPr>
          </w:p>
        </w:tc>
      </w:tr>
      <w:tr w:rsidR="007C411E" w:rsidRPr="00E96425" w14:paraId="52EEDF51" w14:textId="77777777" w:rsidTr="006648B4">
        <w:tc>
          <w:tcPr>
            <w:tcW w:w="4770" w:type="dxa"/>
            <w:vAlign w:val="top"/>
          </w:tcPr>
          <w:p w14:paraId="6687462A" w14:textId="77777777" w:rsidR="007C411E" w:rsidRPr="00E96425" w:rsidRDefault="007C411E" w:rsidP="007C411E">
            <w:pPr>
              <w:pStyle w:val="Texto"/>
              <w:jc w:val="left"/>
            </w:pPr>
            <w:r w:rsidRPr="00E96425">
              <w:t xml:space="preserve">Bridgeport </w:t>
            </w:r>
            <w:proofErr w:type="spellStart"/>
            <w:r w:rsidRPr="00E96425">
              <w:t>Investments</w:t>
            </w:r>
            <w:proofErr w:type="spellEnd"/>
            <w:r w:rsidRPr="00E96425">
              <w:t xml:space="preserve"> LLC</w:t>
            </w:r>
          </w:p>
        </w:tc>
        <w:tc>
          <w:tcPr>
            <w:tcW w:w="144" w:type="dxa"/>
          </w:tcPr>
          <w:p w14:paraId="349C7F12" w14:textId="77777777" w:rsidR="007C411E" w:rsidRPr="00E96425" w:rsidRDefault="007C411E" w:rsidP="007C411E">
            <w:pPr>
              <w:pStyle w:val="Texto"/>
              <w:tabs>
                <w:tab w:val="decimal" w:pos="1060"/>
              </w:tabs>
            </w:pPr>
          </w:p>
        </w:tc>
        <w:tc>
          <w:tcPr>
            <w:tcW w:w="1494" w:type="dxa"/>
            <w:vAlign w:val="top"/>
          </w:tcPr>
          <w:p w14:paraId="660D0236" w14:textId="0F31143B" w:rsidR="007C411E" w:rsidRPr="00E96425" w:rsidRDefault="002B6711" w:rsidP="006648B4">
            <w:pPr>
              <w:pStyle w:val="Texto"/>
              <w:tabs>
                <w:tab w:val="decimal" w:pos="1198"/>
              </w:tabs>
            </w:pPr>
            <w:r w:rsidRPr="002B6711">
              <w:t>(788.339)</w:t>
            </w:r>
          </w:p>
        </w:tc>
        <w:tc>
          <w:tcPr>
            <w:tcW w:w="153" w:type="dxa"/>
            <w:vAlign w:val="top"/>
          </w:tcPr>
          <w:p w14:paraId="1C1ABF3D" w14:textId="77777777" w:rsidR="007C411E" w:rsidRPr="00E96425" w:rsidRDefault="007C411E" w:rsidP="007C411E">
            <w:pPr>
              <w:pStyle w:val="Texto"/>
              <w:tabs>
                <w:tab w:val="decimal" w:pos="1060"/>
              </w:tabs>
            </w:pPr>
          </w:p>
        </w:tc>
        <w:tc>
          <w:tcPr>
            <w:tcW w:w="1476" w:type="dxa"/>
            <w:vAlign w:val="top"/>
          </w:tcPr>
          <w:p w14:paraId="49275709" w14:textId="68E1C504" w:rsidR="007C411E" w:rsidRPr="00E96425" w:rsidRDefault="00D437D4" w:rsidP="006648B4">
            <w:pPr>
              <w:pStyle w:val="Texto"/>
              <w:tabs>
                <w:tab w:val="decimal" w:pos="1198"/>
              </w:tabs>
            </w:pPr>
            <w:r>
              <w:t>(800.854)</w:t>
            </w:r>
          </w:p>
        </w:tc>
      </w:tr>
      <w:tr w:rsidR="00BF66AA" w:rsidRPr="00E96425" w14:paraId="159120DA" w14:textId="77777777" w:rsidTr="006648B4">
        <w:tc>
          <w:tcPr>
            <w:tcW w:w="4770" w:type="dxa"/>
            <w:vAlign w:val="top"/>
          </w:tcPr>
          <w:p w14:paraId="3672430E" w14:textId="7AB749A7" w:rsidR="00BF66AA" w:rsidRPr="00E96425" w:rsidRDefault="00BF66AA" w:rsidP="007C411E">
            <w:pPr>
              <w:pStyle w:val="Texto"/>
              <w:jc w:val="left"/>
            </w:pPr>
            <w:proofErr w:type="spellStart"/>
            <w:r>
              <w:t>Castinver</w:t>
            </w:r>
            <w:proofErr w:type="spellEnd"/>
            <w:r>
              <w:t xml:space="preserve"> S.A.U.</w:t>
            </w:r>
          </w:p>
        </w:tc>
        <w:tc>
          <w:tcPr>
            <w:tcW w:w="144" w:type="dxa"/>
          </w:tcPr>
          <w:p w14:paraId="58834E1F" w14:textId="77777777" w:rsidR="00BF66AA" w:rsidRPr="00E96425" w:rsidRDefault="00BF66AA" w:rsidP="007C411E">
            <w:pPr>
              <w:pStyle w:val="Texto"/>
              <w:tabs>
                <w:tab w:val="decimal" w:pos="1060"/>
              </w:tabs>
            </w:pPr>
          </w:p>
        </w:tc>
        <w:tc>
          <w:tcPr>
            <w:tcW w:w="1494" w:type="dxa"/>
            <w:vAlign w:val="top"/>
          </w:tcPr>
          <w:p w14:paraId="4058D387" w14:textId="60EBC8F5" w:rsidR="00BF66AA" w:rsidRPr="002B6711" w:rsidRDefault="00BF66AA" w:rsidP="006648B4">
            <w:pPr>
              <w:pStyle w:val="Texto"/>
              <w:tabs>
                <w:tab w:val="decimal" w:pos="1198"/>
              </w:tabs>
            </w:pPr>
            <w:r>
              <w:t>(701.362)</w:t>
            </w:r>
          </w:p>
        </w:tc>
        <w:tc>
          <w:tcPr>
            <w:tcW w:w="153" w:type="dxa"/>
            <w:vAlign w:val="top"/>
          </w:tcPr>
          <w:p w14:paraId="2AB7BAD6" w14:textId="77777777" w:rsidR="00BF66AA" w:rsidRPr="00E96425" w:rsidRDefault="00BF66AA" w:rsidP="007C411E">
            <w:pPr>
              <w:pStyle w:val="Texto"/>
              <w:tabs>
                <w:tab w:val="decimal" w:pos="1060"/>
              </w:tabs>
            </w:pPr>
          </w:p>
        </w:tc>
        <w:tc>
          <w:tcPr>
            <w:tcW w:w="1476" w:type="dxa"/>
            <w:vAlign w:val="top"/>
          </w:tcPr>
          <w:p w14:paraId="65876095" w14:textId="2ADBF19A" w:rsidR="00BF66AA" w:rsidRDefault="00BF66AA" w:rsidP="006648B4">
            <w:pPr>
              <w:pStyle w:val="Texto"/>
              <w:tabs>
                <w:tab w:val="decimal" w:pos="1198"/>
              </w:tabs>
            </w:pPr>
            <w:r>
              <w:t xml:space="preserve">-     </w:t>
            </w:r>
          </w:p>
        </w:tc>
      </w:tr>
      <w:tr w:rsidR="007C411E" w:rsidRPr="00E96425" w14:paraId="673DAE21" w14:textId="77777777" w:rsidTr="006648B4">
        <w:tc>
          <w:tcPr>
            <w:tcW w:w="4770" w:type="dxa"/>
            <w:vAlign w:val="top"/>
          </w:tcPr>
          <w:p w14:paraId="0FBFC481" w14:textId="77777777" w:rsidR="007C411E" w:rsidRPr="00E96425" w:rsidRDefault="007C411E" w:rsidP="007C411E">
            <w:pPr>
              <w:pStyle w:val="Texto"/>
              <w:jc w:val="left"/>
              <w:rPr>
                <w:b/>
              </w:rPr>
            </w:pPr>
          </w:p>
        </w:tc>
        <w:tc>
          <w:tcPr>
            <w:tcW w:w="144" w:type="dxa"/>
          </w:tcPr>
          <w:p w14:paraId="6981F96D" w14:textId="77777777" w:rsidR="007C411E" w:rsidRPr="00E96425" w:rsidRDefault="007C411E" w:rsidP="007C411E">
            <w:pPr>
              <w:pStyle w:val="Texto"/>
              <w:tabs>
                <w:tab w:val="decimal" w:pos="1060"/>
              </w:tabs>
            </w:pPr>
          </w:p>
        </w:tc>
        <w:tc>
          <w:tcPr>
            <w:tcW w:w="1494" w:type="dxa"/>
            <w:tcBorders>
              <w:top w:val="single" w:sz="6" w:space="0" w:color="auto"/>
              <w:bottom w:val="double" w:sz="6" w:space="0" w:color="auto"/>
            </w:tcBorders>
            <w:vAlign w:val="top"/>
          </w:tcPr>
          <w:p w14:paraId="67CC5DC3" w14:textId="0EEDF364" w:rsidR="007C411E" w:rsidRPr="006648B4" w:rsidRDefault="002B6711" w:rsidP="006648B4">
            <w:pPr>
              <w:pStyle w:val="Texto"/>
              <w:tabs>
                <w:tab w:val="decimal" w:pos="1198"/>
              </w:tabs>
              <w:rPr>
                <w:b/>
                <w:bCs/>
              </w:rPr>
            </w:pPr>
            <w:r w:rsidRPr="006648B4">
              <w:rPr>
                <w:b/>
                <w:bCs/>
              </w:rPr>
              <w:t>(1.489.701)</w:t>
            </w:r>
          </w:p>
        </w:tc>
        <w:tc>
          <w:tcPr>
            <w:tcW w:w="153" w:type="dxa"/>
            <w:vAlign w:val="top"/>
          </w:tcPr>
          <w:p w14:paraId="2635EF16" w14:textId="77777777" w:rsidR="007C411E" w:rsidRPr="004B421B" w:rsidRDefault="007C411E" w:rsidP="007C411E">
            <w:pPr>
              <w:pStyle w:val="Texto"/>
              <w:tabs>
                <w:tab w:val="decimal" w:pos="1060"/>
              </w:tabs>
              <w:rPr>
                <w:b/>
                <w:bCs/>
              </w:rPr>
            </w:pPr>
          </w:p>
        </w:tc>
        <w:tc>
          <w:tcPr>
            <w:tcW w:w="1476" w:type="dxa"/>
            <w:tcBorders>
              <w:top w:val="single" w:sz="6" w:space="0" w:color="auto"/>
              <w:bottom w:val="double" w:sz="6" w:space="0" w:color="auto"/>
            </w:tcBorders>
            <w:vAlign w:val="top"/>
          </w:tcPr>
          <w:p w14:paraId="7E21F262" w14:textId="7FEF1EC1" w:rsidR="007C411E" w:rsidRPr="00D437D4" w:rsidRDefault="00D437D4" w:rsidP="006648B4">
            <w:pPr>
              <w:pStyle w:val="Texto"/>
              <w:tabs>
                <w:tab w:val="decimal" w:pos="1198"/>
              </w:tabs>
              <w:rPr>
                <w:b/>
                <w:bCs/>
              </w:rPr>
            </w:pPr>
            <w:r w:rsidRPr="00D437D4">
              <w:rPr>
                <w:b/>
                <w:bCs/>
              </w:rPr>
              <w:t>(800.854)</w:t>
            </w:r>
          </w:p>
        </w:tc>
      </w:tr>
    </w:tbl>
    <w:p w14:paraId="2DBDC4E9" w14:textId="535DCF81" w:rsidR="001A6C35" w:rsidRDefault="001A6C35" w:rsidP="00651469">
      <w:pPr>
        <w:pStyle w:val="Texto"/>
        <w:rPr>
          <w:lang w:val="pt-BR"/>
        </w:rPr>
      </w:pPr>
    </w:p>
    <w:p w14:paraId="71045852" w14:textId="1F03BC8B" w:rsidR="00651469" w:rsidRDefault="00651469" w:rsidP="00651469">
      <w:pPr>
        <w:pStyle w:val="Texto"/>
      </w:pPr>
      <w:r>
        <w:br w:type="page"/>
      </w:r>
    </w:p>
    <w:p w14:paraId="6D64EC8C" w14:textId="77777777" w:rsidR="00E96425" w:rsidRDefault="00E96425"/>
    <w:tbl>
      <w:tblPr>
        <w:tblW w:w="10170" w:type="dxa"/>
        <w:tblLayout w:type="fixed"/>
        <w:tblCellMar>
          <w:left w:w="0" w:type="dxa"/>
          <w:right w:w="0" w:type="dxa"/>
        </w:tblCellMar>
        <w:tblLook w:val="04A0" w:firstRow="1" w:lastRow="0" w:firstColumn="1" w:lastColumn="0" w:noHBand="0" w:noVBand="1"/>
      </w:tblPr>
      <w:tblGrid>
        <w:gridCol w:w="4770"/>
        <w:gridCol w:w="90"/>
        <w:gridCol w:w="1260"/>
        <w:gridCol w:w="126"/>
        <w:gridCol w:w="1224"/>
        <w:gridCol w:w="144"/>
        <w:gridCol w:w="1206"/>
        <w:gridCol w:w="90"/>
        <w:gridCol w:w="1260"/>
      </w:tblGrid>
      <w:tr w:rsidR="001C6293" w:rsidRPr="00761B80" w14:paraId="2F8B223C" w14:textId="77777777" w:rsidTr="001C6293">
        <w:trPr>
          <w:trHeight w:val="20"/>
        </w:trPr>
        <w:tc>
          <w:tcPr>
            <w:tcW w:w="4770" w:type="dxa"/>
            <w:tcBorders>
              <w:top w:val="nil"/>
              <w:left w:val="nil"/>
              <w:right w:val="nil"/>
            </w:tcBorders>
            <w:vAlign w:val="bottom"/>
          </w:tcPr>
          <w:p w14:paraId="60250C16" w14:textId="77777777" w:rsidR="001C6293" w:rsidRPr="00761B80" w:rsidRDefault="001C6293" w:rsidP="004F1496">
            <w:pPr>
              <w:pStyle w:val="Texto"/>
              <w:jc w:val="left"/>
            </w:pPr>
          </w:p>
        </w:tc>
        <w:tc>
          <w:tcPr>
            <w:tcW w:w="90" w:type="dxa"/>
            <w:tcBorders>
              <w:left w:val="nil"/>
              <w:right w:val="nil"/>
            </w:tcBorders>
            <w:vAlign w:val="bottom"/>
          </w:tcPr>
          <w:p w14:paraId="084D977D" w14:textId="77777777" w:rsidR="001C6293" w:rsidRDefault="001C6293" w:rsidP="004F1496">
            <w:pPr>
              <w:pStyle w:val="Texto"/>
              <w:jc w:val="center"/>
              <w:rPr>
                <w:b/>
              </w:rPr>
            </w:pPr>
          </w:p>
        </w:tc>
        <w:tc>
          <w:tcPr>
            <w:tcW w:w="5310" w:type="dxa"/>
            <w:gridSpan w:val="7"/>
            <w:tcBorders>
              <w:left w:val="nil"/>
              <w:bottom w:val="single" w:sz="6" w:space="0" w:color="auto"/>
            </w:tcBorders>
            <w:vAlign w:val="bottom"/>
          </w:tcPr>
          <w:p w14:paraId="7226DC2B" w14:textId="77777777" w:rsidR="001C6293" w:rsidRPr="00A54F22" w:rsidRDefault="001C6293" w:rsidP="001C6293">
            <w:pPr>
              <w:pStyle w:val="Texto"/>
              <w:jc w:val="center"/>
              <w:rPr>
                <w:rFonts w:cs="Arial"/>
                <w:b/>
              </w:rPr>
            </w:pPr>
            <w:r w:rsidRPr="00A54F22">
              <w:rPr>
                <w:rFonts w:cs="Arial"/>
                <w:b/>
              </w:rPr>
              <w:t>Operaciones</w:t>
            </w:r>
          </w:p>
          <w:p w14:paraId="44D4B75C" w14:textId="57D95AAD" w:rsidR="001C6293" w:rsidRDefault="001C6293" w:rsidP="001C6293">
            <w:pPr>
              <w:pStyle w:val="Texto"/>
              <w:jc w:val="center"/>
              <w:rPr>
                <w:b/>
              </w:rPr>
            </w:pPr>
            <w:r w:rsidRPr="00A54F22">
              <w:rPr>
                <w:rFonts w:cs="Arial"/>
                <w:b/>
              </w:rPr>
              <w:t>Ganancia / (Pérdida)</w:t>
            </w:r>
          </w:p>
        </w:tc>
      </w:tr>
      <w:tr w:rsidR="001C6293" w:rsidRPr="00761B80" w14:paraId="619FEC2E" w14:textId="77777777" w:rsidTr="001C6293">
        <w:trPr>
          <w:trHeight w:val="20"/>
        </w:trPr>
        <w:tc>
          <w:tcPr>
            <w:tcW w:w="4770" w:type="dxa"/>
            <w:tcBorders>
              <w:top w:val="nil"/>
              <w:left w:val="nil"/>
              <w:right w:val="nil"/>
            </w:tcBorders>
            <w:vAlign w:val="bottom"/>
          </w:tcPr>
          <w:p w14:paraId="2AEED263" w14:textId="41C63AA7" w:rsidR="001C6293" w:rsidRPr="00761B80" w:rsidRDefault="001C6293" w:rsidP="001C6293">
            <w:pPr>
              <w:pStyle w:val="Texto"/>
              <w:jc w:val="center"/>
            </w:pPr>
            <w:r w:rsidRPr="00A54F22">
              <w:rPr>
                <w:rFonts w:cs="Arial"/>
                <w:b/>
                <w:bCs/>
              </w:rPr>
              <w:t>Sociedades controladas, asociadas y negocios</w:t>
            </w:r>
          </w:p>
        </w:tc>
        <w:tc>
          <w:tcPr>
            <w:tcW w:w="90" w:type="dxa"/>
            <w:tcBorders>
              <w:left w:val="nil"/>
              <w:right w:val="nil"/>
            </w:tcBorders>
            <w:vAlign w:val="bottom"/>
          </w:tcPr>
          <w:p w14:paraId="7FBA99E3" w14:textId="77777777" w:rsidR="001C6293" w:rsidRDefault="001C6293" w:rsidP="004F1496">
            <w:pPr>
              <w:pStyle w:val="Texto"/>
              <w:jc w:val="center"/>
              <w:rPr>
                <w:b/>
              </w:rPr>
            </w:pPr>
          </w:p>
        </w:tc>
        <w:tc>
          <w:tcPr>
            <w:tcW w:w="2610" w:type="dxa"/>
            <w:gridSpan w:val="3"/>
            <w:tcBorders>
              <w:left w:val="nil"/>
              <w:bottom w:val="single" w:sz="6" w:space="0" w:color="auto"/>
              <w:right w:val="nil"/>
            </w:tcBorders>
            <w:vAlign w:val="bottom"/>
          </w:tcPr>
          <w:p w14:paraId="2709EDD1" w14:textId="2E5C622B" w:rsidR="001C6293" w:rsidRDefault="00730E03" w:rsidP="004F1496">
            <w:pPr>
              <w:pStyle w:val="Texto"/>
              <w:jc w:val="center"/>
              <w:rPr>
                <w:b/>
              </w:rPr>
            </w:pPr>
            <w:r>
              <w:rPr>
                <w:b/>
              </w:rPr>
              <w:t>30/11/2022</w:t>
            </w:r>
          </w:p>
        </w:tc>
        <w:tc>
          <w:tcPr>
            <w:tcW w:w="144" w:type="dxa"/>
            <w:vAlign w:val="bottom"/>
          </w:tcPr>
          <w:p w14:paraId="42F53A33" w14:textId="77777777" w:rsidR="001C6293" w:rsidRPr="00761B80" w:rsidRDefault="001C6293" w:rsidP="004F1496">
            <w:pPr>
              <w:pStyle w:val="Texto"/>
              <w:jc w:val="center"/>
              <w:rPr>
                <w:b/>
              </w:rPr>
            </w:pPr>
          </w:p>
        </w:tc>
        <w:tc>
          <w:tcPr>
            <w:tcW w:w="2556" w:type="dxa"/>
            <w:gridSpan w:val="3"/>
            <w:tcBorders>
              <w:bottom w:val="single" w:sz="6" w:space="0" w:color="auto"/>
            </w:tcBorders>
            <w:vAlign w:val="bottom"/>
          </w:tcPr>
          <w:p w14:paraId="54C6971C" w14:textId="2F2C72FD" w:rsidR="001C6293" w:rsidRPr="00761B80" w:rsidRDefault="00730E03" w:rsidP="004F1496">
            <w:pPr>
              <w:pStyle w:val="Texto"/>
              <w:jc w:val="center"/>
              <w:rPr>
                <w:b/>
              </w:rPr>
            </w:pPr>
            <w:r>
              <w:rPr>
                <w:b/>
              </w:rPr>
              <w:t>30/11/2021</w:t>
            </w:r>
          </w:p>
        </w:tc>
      </w:tr>
      <w:tr w:rsidR="001C6293" w:rsidRPr="00761B80" w14:paraId="2B87D9E0" w14:textId="77777777" w:rsidTr="001C6293">
        <w:trPr>
          <w:trHeight w:val="20"/>
        </w:trPr>
        <w:tc>
          <w:tcPr>
            <w:tcW w:w="4770" w:type="dxa"/>
            <w:tcBorders>
              <w:left w:val="nil"/>
              <w:bottom w:val="single" w:sz="6" w:space="0" w:color="auto"/>
              <w:right w:val="nil"/>
            </w:tcBorders>
            <w:vAlign w:val="bottom"/>
          </w:tcPr>
          <w:p w14:paraId="4F3486D6" w14:textId="6DB7DDD6" w:rsidR="001C6293" w:rsidRPr="00761B80" w:rsidRDefault="001C6293" w:rsidP="001C6293">
            <w:pPr>
              <w:pStyle w:val="Texto"/>
              <w:jc w:val="center"/>
            </w:pPr>
            <w:r w:rsidRPr="00A54F22">
              <w:rPr>
                <w:rFonts w:cs="Arial"/>
                <w:b/>
                <w:bCs/>
              </w:rPr>
              <w:t>conjuntos</w:t>
            </w:r>
          </w:p>
        </w:tc>
        <w:tc>
          <w:tcPr>
            <w:tcW w:w="90" w:type="dxa"/>
            <w:tcBorders>
              <w:left w:val="nil"/>
              <w:right w:val="nil"/>
            </w:tcBorders>
            <w:vAlign w:val="bottom"/>
          </w:tcPr>
          <w:p w14:paraId="27A379CE" w14:textId="77777777" w:rsidR="001C6293" w:rsidRPr="005733EB" w:rsidRDefault="001C6293" w:rsidP="004F1496">
            <w:pPr>
              <w:pStyle w:val="Texto"/>
              <w:jc w:val="center"/>
              <w:rPr>
                <w:b/>
                <w:bCs/>
              </w:rPr>
            </w:pPr>
          </w:p>
        </w:tc>
        <w:tc>
          <w:tcPr>
            <w:tcW w:w="1260" w:type="dxa"/>
            <w:tcBorders>
              <w:left w:val="nil"/>
              <w:bottom w:val="single" w:sz="6" w:space="0" w:color="auto"/>
              <w:right w:val="nil"/>
            </w:tcBorders>
            <w:vAlign w:val="bottom"/>
          </w:tcPr>
          <w:p w14:paraId="2D25AFB0" w14:textId="34AE8EA7" w:rsidR="001C6293" w:rsidRPr="005733EB" w:rsidRDefault="001C6293" w:rsidP="004F1496">
            <w:pPr>
              <w:pStyle w:val="Texto"/>
              <w:jc w:val="center"/>
              <w:rPr>
                <w:b/>
                <w:bCs/>
              </w:rPr>
            </w:pPr>
            <w:r w:rsidRPr="005733EB">
              <w:rPr>
                <w:b/>
                <w:bCs/>
              </w:rPr>
              <w:t>6 meses</w:t>
            </w:r>
          </w:p>
        </w:tc>
        <w:tc>
          <w:tcPr>
            <w:tcW w:w="126" w:type="dxa"/>
            <w:tcBorders>
              <w:left w:val="nil"/>
              <w:right w:val="nil"/>
            </w:tcBorders>
            <w:vAlign w:val="bottom"/>
          </w:tcPr>
          <w:p w14:paraId="19D1B4A7" w14:textId="77777777" w:rsidR="001C6293" w:rsidRPr="005733EB" w:rsidRDefault="001C6293" w:rsidP="004F1496">
            <w:pPr>
              <w:pStyle w:val="Texto"/>
              <w:jc w:val="center"/>
              <w:rPr>
                <w:b/>
                <w:bCs/>
              </w:rPr>
            </w:pPr>
          </w:p>
        </w:tc>
        <w:tc>
          <w:tcPr>
            <w:tcW w:w="1224" w:type="dxa"/>
            <w:tcBorders>
              <w:left w:val="nil"/>
              <w:bottom w:val="single" w:sz="6" w:space="0" w:color="auto"/>
              <w:right w:val="nil"/>
            </w:tcBorders>
            <w:vAlign w:val="bottom"/>
          </w:tcPr>
          <w:p w14:paraId="1D0C299C" w14:textId="77777777" w:rsidR="001C6293" w:rsidRPr="005733EB" w:rsidRDefault="001C6293" w:rsidP="004F1496">
            <w:pPr>
              <w:pStyle w:val="Texto"/>
              <w:jc w:val="center"/>
              <w:rPr>
                <w:b/>
                <w:bCs/>
              </w:rPr>
            </w:pPr>
            <w:r w:rsidRPr="005733EB">
              <w:rPr>
                <w:b/>
                <w:bCs/>
              </w:rPr>
              <w:t>3 meses</w:t>
            </w:r>
          </w:p>
        </w:tc>
        <w:tc>
          <w:tcPr>
            <w:tcW w:w="144" w:type="dxa"/>
            <w:vAlign w:val="bottom"/>
          </w:tcPr>
          <w:p w14:paraId="76A50F53" w14:textId="77777777" w:rsidR="001C6293" w:rsidRPr="005733EB" w:rsidRDefault="001C6293" w:rsidP="004F1496">
            <w:pPr>
              <w:pStyle w:val="Texto"/>
              <w:rPr>
                <w:b/>
                <w:bCs/>
              </w:rPr>
            </w:pPr>
          </w:p>
        </w:tc>
        <w:tc>
          <w:tcPr>
            <w:tcW w:w="1206" w:type="dxa"/>
            <w:tcBorders>
              <w:top w:val="single" w:sz="6" w:space="0" w:color="auto"/>
              <w:bottom w:val="single" w:sz="6" w:space="0" w:color="auto"/>
            </w:tcBorders>
            <w:vAlign w:val="bottom"/>
          </w:tcPr>
          <w:p w14:paraId="3549D232" w14:textId="77777777" w:rsidR="001C6293" w:rsidRPr="005733EB" w:rsidRDefault="001C6293" w:rsidP="004F1496">
            <w:pPr>
              <w:pStyle w:val="Texto"/>
              <w:jc w:val="center"/>
              <w:rPr>
                <w:b/>
                <w:bCs/>
              </w:rPr>
            </w:pPr>
            <w:r w:rsidRPr="005733EB">
              <w:rPr>
                <w:b/>
                <w:bCs/>
              </w:rPr>
              <w:t>6 meses</w:t>
            </w:r>
          </w:p>
        </w:tc>
        <w:tc>
          <w:tcPr>
            <w:tcW w:w="90" w:type="dxa"/>
            <w:tcBorders>
              <w:top w:val="single" w:sz="6" w:space="0" w:color="auto"/>
            </w:tcBorders>
            <w:vAlign w:val="bottom"/>
          </w:tcPr>
          <w:p w14:paraId="6C11A97E" w14:textId="77777777" w:rsidR="001C6293" w:rsidRPr="005733EB" w:rsidRDefault="001C6293" w:rsidP="004F1496">
            <w:pPr>
              <w:pStyle w:val="Texto"/>
              <w:jc w:val="center"/>
              <w:rPr>
                <w:b/>
                <w:bCs/>
              </w:rPr>
            </w:pPr>
          </w:p>
        </w:tc>
        <w:tc>
          <w:tcPr>
            <w:tcW w:w="1260" w:type="dxa"/>
            <w:tcBorders>
              <w:top w:val="single" w:sz="6" w:space="0" w:color="auto"/>
              <w:bottom w:val="single" w:sz="6" w:space="0" w:color="auto"/>
            </w:tcBorders>
            <w:vAlign w:val="bottom"/>
          </w:tcPr>
          <w:p w14:paraId="7CA04519" w14:textId="77777777" w:rsidR="001C6293" w:rsidRPr="005733EB" w:rsidRDefault="001C6293" w:rsidP="004F1496">
            <w:pPr>
              <w:pStyle w:val="Texto"/>
              <w:jc w:val="center"/>
              <w:rPr>
                <w:b/>
                <w:bCs/>
              </w:rPr>
            </w:pPr>
            <w:r w:rsidRPr="005733EB">
              <w:rPr>
                <w:b/>
                <w:bCs/>
              </w:rPr>
              <w:t>3 meses</w:t>
            </w:r>
          </w:p>
        </w:tc>
      </w:tr>
      <w:tr w:rsidR="001C6293" w:rsidRPr="00761B80" w14:paraId="044362D8" w14:textId="77777777" w:rsidTr="001C6293">
        <w:trPr>
          <w:trHeight w:val="20"/>
        </w:trPr>
        <w:tc>
          <w:tcPr>
            <w:tcW w:w="4770" w:type="dxa"/>
            <w:tcBorders>
              <w:top w:val="single" w:sz="6" w:space="0" w:color="auto"/>
              <w:left w:val="nil"/>
              <w:bottom w:val="nil"/>
              <w:right w:val="nil"/>
            </w:tcBorders>
            <w:vAlign w:val="bottom"/>
          </w:tcPr>
          <w:p w14:paraId="15BE41B7" w14:textId="77777777" w:rsidR="001C6293" w:rsidRPr="00761B80" w:rsidRDefault="001C6293" w:rsidP="004F1496">
            <w:pPr>
              <w:pStyle w:val="Texto"/>
              <w:jc w:val="left"/>
              <w:rPr>
                <w:b/>
              </w:rPr>
            </w:pPr>
          </w:p>
        </w:tc>
        <w:tc>
          <w:tcPr>
            <w:tcW w:w="90" w:type="dxa"/>
            <w:tcBorders>
              <w:left w:val="nil"/>
              <w:right w:val="nil"/>
            </w:tcBorders>
            <w:vAlign w:val="bottom"/>
          </w:tcPr>
          <w:p w14:paraId="0CC2C623" w14:textId="77777777" w:rsidR="001C6293" w:rsidRDefault="001C6293" w:rsidP="004F1496">
            <w:pPr>
              <w:pStyle w:val="Texto"/>
              <w:jc w:val="center"/>
            </w:pPr>
          </w:p>
        </w:tc>
        <w:tc>
          <w:tcPr>
            <w:tcW w:w="1260" w:type="dxa"/>
            <w:tcBorders>
              <w:left w:val="nil"/>
              <w:right w:val="nil"/>
            </w:tcBorders>
            <w:vAlign w:val="bottom"/>
          </w:tcPr>
          <w:p w14:paraId="3EEBCD11" w14:textId="4584A535" w:rsidR="001C6293" w:rsidRPr="00761B80" w:rsidRDefault="001C6293" w:rsidP="004F1496">
            <w:pPr>
              <w:pStyle w:val="Texto"/>
              <w:jc w:val="center"/>
            </w:pPr>
            <w:r>
              <w:t>(junio - noviembre)</w:t>
            </w:r>
          </w:p>
        </w:tc>
        <w:tc>
          <w:tcPr>
            <w:tcW w:w="126" w:type="dxa"/>
            <w:tcBorders>
              <w:left w:val="nil"/>
              <w:right w:val="nil"/>
            </w:tcBorders>
            <w:vAlign w:val="bottom"/>
          </w:tcPr>
          <w:p w14:paraId="7726D8DE" w14:textId="77777777" w:rsidR="001C6293" w:rsidRPr="00761B80" w:rsidRDefault="001C6293" w:rsidP="004F1496">
            <w:pPr>
              <w:pStyle w:val="Texto"/>
              <w:jc w:val="center"/>
            </w:pPr>
          </w:p>
        </w:tc>
        <w:tc>
          <w:tcPr>
            <w:tcW w:w="1224" w:type="dxa"/>
            <w:tcBorders>
              <w:left w:val="nil"/>
              <w:right w:val="nil"/>
            </w:tcBorders>
            <w:vAlign w:val="bottom"/>
          </w:tcPr>
          <w:p w14:paraId="285AB8BB" w14:textId="00F9A45C" w:rsidR="001C6293" w:rsidRPr="00761B80" w:rsidRDefault="007C411E" w:rsidP="004F1496">
            <w:pPr>
              <w:pStyle w:val="Texto"/>
              <w:jc w:val="center"/>
            </w:pPr>
            <w:r w:rsidRPr="007C411E">
              <w:t>(septiembre - noviembre)</w:t>
            </w:r>
          </w:p>
        </w:tc>
        <w:tc>
          <w:tcPr>
            <w:tcW w:w="144" w:type="dxa"/>
            <w:vAlign w:val="bottom"/>
          </w:tcPr>
          <w:p w14:paraId="3B6DAFFB" w14:textId="77777777" w:rsidR="001C6293" w:rsidRPr="00761B80" w:rsidRDefault="001C6293" w:rsidP="004F1496">
            <w:pPr>
              <w:pStyle w:val="Texto"/>
              <w:jc w:val="center"/>
            </w:pPr>
          </w:p>
        </w:tc>
        <w:tc>
          <w:tcPr>
            <w:tcW w:w="1206" w:type="dxa"/>
            <w:vAlign w:val="bottom"/>
          </w:tcPr>
          <w:p w14:paraId="7A05060C" w14:textId="77777777" w:rsidR="001C6293" w:rsidRPr="00761B80" w:rsidRDefault="001C6293" w:rsidP="004F1496">
            <w:pPr>
              <w:pStyle w:val="Texto"/>
              <w:jc w:val="center"/>
            </w:pPr>
            <w:r>
              <w:t>(junio - noviembre)</w:t>
            </w:r>
          </w:p>
        </w:tc>
        <w:tc>
          <w:tcPr>
            <w:tcW w:w="90" w:type="dxa"/>
            <w:vAlign w:val="bottom"/>
          </w:tcPr>
          <w:p w14:paraId="2DC600B5" w14:textId="77777777" w:rsidR="001C6293" w:rsidRPr="00761B80" w:rsidRDefault="001C6293" w:rsidP="004F1496">
            <w:pPr>
              <w:pStyle w:val="Texto"/>
              <w:jc w:val="center"/>
            </w:pPr>
          </w:p>
        </w:tc>
        <w:tc>
          <w:tcPr>
            <w:tcW w:w="1260" w:type="dxa"/>
            <w:tcBorders>
              <w:top w:val="single" w:sz="6" w:space="0" w:color="auto"/>
            </w:tcBorders>
            <w:vAlign w:val="bottom"/>
          </w:tcPr>
          <w:p w14:paraId="2015ED75" w14:textId="2F7C916F" w:rsidR="001C6293" w:rsidRPr="00761B80" w:rsidRDefault="007C411E" w:rsidP="004F1496">
            <w:pPr>
              <w:pStyle w:val="Texto"/>
              <w:jc w:val="center"/>
            </w:pPr>
            <w:r w:rsidRPr="007C411E">
              <w:t>(septiembre - noviembre)</w:t>
            </w:r>
          </w:p>
        </w:tc>
      </w:tr>
      <w:tr w:rsidR="001C6293" w:rsidRPr="00761B80" w14:paraId="6D539F2F" w14:textId="77777777" w:rsidTr="001C6293">
        <w:trPr>
          <w:trHeight w:val="20"/>
        </w:trPr>
        <w:tc>
          <w:tcPr>
            <w:tcW w:w="4770" w:type="dxa"/>
            <w:tcBorders>
              <w:left w:val="nil"/>
              <w:bottom w:val="nil"/>
              <w:right w:val="nil"/>
            </w:tcBorders>
            <w:vAlign w:val="bottom"/>
          </w:tcPr>
          <w:p w14:paraId="2833BAEF" w14:textId="77777777" w:rsidR="001C6293" w:rsidRPr="00761B80" w:rsidRDefault="001C6293" w:rsidP="004F1496">
            <w:pPr>
              <w:pStyle w:val="Texto"/>
              <w:jc w:val="left"/>
            </w:pPr>
          </w:p>
        </w:tc>
        <w:tc>
          <w:tcPr>
            <w:tcW w:w="90" w:type="dxa"/>
            <w:tcBorders>
              <w:left w:val="nil"/>
              <w:right w:val="nil"/>
            </w:tcBorders>
            <w:vAlign w:val="bottom"/>
          </w:tcPr>
          <w:p w14:paraId="265B6111" w14:textId="77777777" w:rsidR="001C6293" w:rsidRPr="00761B80" w:rsidRDefault="001C6293" w:rsidP="004F1496">
            <w:pPr>
              <w:pStyle w:val="Texto"/>
              <w:tabs>
                <w:tab w:val="decimal" w:pos="1113"/>
              </w:tabs>
            </w:pPr>
          </w:p>
        </w:tc>
        <w:tc>
          <w:tcPr>
            <w:tcW w:w="1260" w:type="dxa"/>
            <w:tcBorders>
              <w:left w:val="nil"/>
              <w:right w:val="nil"/>
            </w:tcBorders>
            <w:vAlign w:val="bottom"/>
          </w:tcPr>
          <w:p w14:paraId="63971AB8" w14:textId="2737E510" w:rsidR="001C6293" w:rsidRPr="00761B80" w:rsidRDefault="001C6293" w:rsidP="004F1496">
            <w:pPr>
              <w:pStyle w:val="Texto"/>
              <w:tabs>
                <w:tab w:val="decimal" w:pos="1113"/>
              </w:tabs>
            </w:pPr>
          </w:p>
        </w:tc>
        <w:tc>
          <w:tcPr>
            <w:tcW w:w="126" w:type="dxa"/>
            <w:tcBorders>
              <w:left w:val="nil"/>
              <w:right w:val="nil"/>
            </w:tcBorders>
            <w:vAlign w:val="bottom"/>
          </w:tcPr>
          <w:p w14:paraId="36E8F204" w14:textId="77777777" w:rsidR="001C6293" w:rsidRPr="00761B80" w:rsidRDefault="001C6293" w:rsidP="004F1496">
            <w:pPr>
              <w:pStyle w:val="Texto"/>
              <w:tabs>
                <w:tab w:val="decimal" w:pos="1113"/>
              </w:tabs>
            </w:pPr>
          </w:p>
        </w:tc>
        <w:tc>
          <w:tcPr>
            <w:tcW w:w="1224" w:type="dxa"/>
            <w:tcBorders>
              <w:left w:val="nil"/>
              <w:right w:val="nil"/>
            </w:tcBorders>
            <w:vAlign w:val="bottom"/>
          </w:tcPr>
          <w:p w14:paraId="21994FE2" w14:textId="77777777" w:rsidR="001C6293" w:rsidRPr="00761B80" w:rsidRDefault="001C6293" w:rsidP="004F1496">
            <w:pPr>
              <w:pStyle w:val="Texto"/>
              <w:tabs>
                <w:tab w:val="decimal" w:pos="1113"/>
              </w:tabs>
            </w:pPr>
          </w:p>
        </w:tc>
        <w:tc>
          <w:tcPr>
            <w:tcW w:w="144" w:type="dxa"/>
            <w:vAlign w:val="bottom"/>
          </w:tcPr>
          <w:p w14:paraId="119A4F12" w14:textId="77777777" w:rsidR="001C6293" w:rsidRPr="00761B80" w:rsidRDefault="001C6293" w:rsidP="004F1496">
            <w:pPr>
              <w:pStyle w:val="Texto"/>
              <w:tabs>
                <w:tab w:val="decimal" w:pos="1113"/>
              </w:tabs>
            </w:pPr>
          </w:p>
        </w:tc>
        <w:tc>
          <w:tcPr>
            <w:tcW w:w="1206" w:type="dxa"/>
            <w:vAlign w:val="bottom"/>
          </w:tcPr>
          <w:p w14:paraId="67D82154" w14:textId="77777777" w:rsidR="001C6293" w:rsidRPr="00761B80" w:rsidRDefault="001C6293" w:rsidP="004F1496">
            <w:pPr>
              <w:pStyle w:val="Texto"/>
              <w:tabs>
                <w:tab w:val="decimal" w:pos="1113"/>
              </w:tabs>
              <w:jc w:val="left"/>
            </w:pPr>
          </w:p>
        </w:tc>
        <w:tc>
          <w:tcPr>
            <w:tcW w:w="90" w:type="dxa"/>
            <w:vAlign w:val="bottom"/>
          </w:tcPr>
          <w:p w14:paraId="698391C5" w14:textId="77777777" w:rsidR="001C6293" w:rsidRPr="00761B80" w:rsidRDefault="001C6293" w:rsidP="004F1496">
            <w:pPr>
              <w:pStyle w:val="Texto"/>
              <w:tabs>
                <w:tab w:val="decimal" w:pos="1113"/>
              </w:tabs>
              <w:jc w:val="left"/>
            </w:pPr>
          </w:p>
        </w:tc>
        <w:tc>
          <w:tcPr>
            <w:tcW w:w="1260" w:type="dxa"/>
            <w:vAlign w:val="bottom"/>
          </w:tcPr>
          <w:p w14:paraId="777C0EE0" w14:textId="77777777" w:rsidR="001C6293" w:rsidRPr="00761B80" w:rsidRDefault="001C6293" w:rsidP="004F1496">
            <w:pPr>
              <w:pStyle w:val="Texto"/>
              <w:tabs>
                <w:tab w:val="decimal" w:pos="1113"/>
              </w:tabs>
              <w:jc w:val="left"/>
            </w:pPr>
          </w:p>
        </w:tc>
      </w:tr>
      <w:tr w:rsidR="007C411E" w:rsidRPr="00761B80" w14:paraId="4516256B" w14:textId="77777777" w:rsidTr="00F93A44">
        <w:trPr>
          <w:trHeight w:val="20"/>
        </w:trPr>
        <w:tc>
          <w:tcPr>
            <w:tcW w:w="4770" w:type="dxa"/>
            <w:tcBorders>
              <w:left w:val="nil"/>
              <w:right w:val="nil"/>
            </w:tcBorders>
            <w:vAlign w:val="bottom"/>
          </w:tcPr>
          <w:p w14:paraId="3C0EB8FF" w14:textId="654F922D" w:rsidR="007C411E" w:rsidRPr="009C156E" w:rsidRDefault="007C411E" w:rsidP="007C411E">
            <w:pPr>
              <w:pStyle w:val="Texto"/>
              <w:jc w:val="left"/>
              <w:rPr>
                <w:bCs/>
              </w:rPr>
            </w:pPr>
            <w:proofErr w:type="spellStart"/>
            <w:r w:rsidRPr="001D553F">
              <w:rPr>
                <w:rFonts w:cs="Arial"/>
                <w:b/>
              </w:rPr>
              <w:t>Castinver</w:t>
            </w:r>
            <w:proofErr w:type="spellEnd"/>
            <w:r w:rsidRPr="001D553F">
              <w:rPr>
                <w:rFonts w:cs="Arial"/>
                <w:b/>
              </w:rPr>
              <w:t xml:space="preserve"> S.A.U.</w:t>
            </w:r>
          </w:p>
        </w:tc>
        <w:tc>
          <w:tcPr>
            <w:tcW w:w="90" w:type="dxa"/>
            <w:tcBorders>
              <w:left w:val="nil"/>
              <w:right w:val="nil"/>
            </w:tcBorders>
            <w:vAlign w:val="bottom"/>
          </w:tcPr>
          <w:p w14:paraId="2C2E41BD" w14:textId="77777777" w:rsidR="007C411E" w:rsidRPr="00761B80" w:rsidRDefault="007C411E" w:rsidP="007C411E">
            <w:pPr>
              <w:pStyle w:val="Texto"/>
              <w:tabs>
                <w:tab w:val="decimal" w:pos="1113"/>
              </w:tabs>
            </w:pPr>
          </w:p>
        </w:tc>
        <w:tc>
          <w:tcPr>
            <w:tcW w:w="1260" w:type="dxa"/>
            <w:tcBorders>
              <w:left w:val="nil"/>
              <w:right w:val="nil"/>
            </w:tcBorders>
            <w:vAlign w:val="bottom"/>
          </w:tcPr>
          <w:p w14:paraId="1BDBF045" w14:textId="1AA7A33E" w:rsidR="007C411E" w:rsidRPr="00761B80" w:rsidRDefault="007C411E" w:rsidP="007C411E">
            <w:pPr>
              <w:pStyle w:val="Texto"/>
              <w:tabs>
                <w:tab w:val="decimal" w:pos="1113"/>
              </w:tabs>
            </w:pPr>
          </w:p>
        </w:tc>
        <w:tc>
          <w:tcPr>
            <w:tcW w:w="126" w:type="dxa"/>
            <w:tcBorders>
              <w:left w:val="nil"/>
              <w:right w:val="nil"/>
            </w:tcBorders>
            <w:vAlign w:val="bottom"/>
          </w:tcPr>
          <w:p w14:paraId="5F9D548A" w14:textId="77777777" w:rsidR="007C411E" w:rsidRPr="00761B80" w:rsidRDefault="007C411E" w:rsidP="007C411E">
            <w:pPr>
              <w:pStyle w:val="Texto"/>
              <w:tabs>
                <w:tab w:val="decimal" w:pos="1113"/>
              </w:tabs>
            </w:pPr>
          </w:p>
        </w:tc>
        <w:tc>
          <w:tcPr>
            <w:tcW w:w="1224" w:type="dxa"/>
            <w:tcBorders>
              <w:left w:val="nil"/>
              <w:right w:val="nil"/>
            </w:tcBorders>
            <w:vAlign w:val="bottom"/>
          </w:tcPr>
          <w:p w14:paraId="31C12B4B" w14:textId="77777777" w:rsidR="007C411E" w:rsidRPr="00761B80" w:rsidRDefault="007C411E" w:rsidP="007C411E">
            <w:pPr>
              <w:pStyle w:val="Texto"/>
              <w:tabs>
                <w:tab w:val="decimal" w:pos="1113"/>
              </w:tabs>
            </w:pPr>
          </w:p>
        </w:tc>
        <w:tc>
          <w:tcPr>
            <w:tcW w:w="144" w:type="dxa"/>
            <w:vAlign w:val="bottom"/>
          </w:tcPr>
          <w:p w14:paraId="5AA6AB12" w14:textId="77777777" w:rsidR="007C411E" w:rsidRPr="00761B80" w:rsidRDefault="007C411E" w:rsidP="007C411E">
            <w:pPr>
              <w:pStyle w:val="Texto"/>
              <w:tabs>
                <w:tab w:val="decimal" w:pos="1113"/>
              </w:tabs>
            </w:pPr>
          </w:p>
        </w:tc>
        <w:tc>
          <w:tcPr>
            <w:tcW w:w="1206" w:type="dxa"/>
          </w:tcPr>
          <w:p w14:paraId="46FDAEAD" w14:textId="67FB943D" w:rsidR="007C411E" w:rsidRPr="00761B80" w:rsidRDefault="007C411E" w:rsidP="007C411E">
            <w:pPr>
              <w:pStyle w:val="Texto"/>
              <w:tabs>
                <w:tab w:val="decimal" w:pos="1113"/>
              </w:tabs>
            </w:pPr>
          </w:p>
        </w:tc>
        <w:tc>
          <w:tcPr>
            <w:tcW w:w="90" w:type="dxa"/>
          </w:tcPr>
          <w:p w14:paraId="0D22F439" w14:textId="77777777" w:rsidR="007C411E" w:rsidRPr="00761B80" w:rsidRDefault="007C411E" w:rsidP="007C411E">
            <w:pPr>
              <w:pStyle w:val="Texto"/>
              <w:tabs>
                <w:tab w:val="decimal" w:pos="1113"/>
              </w:tabs>
            </w:pPr>
          </w:p>
        </w:tc>
        <w:tc>
          <w:tcPr>
            <w:tcW w:w="1260" w:type="dxa"/>
          </w:tcPr>
          <w:p w14:paraId="10FFEC3A" w14:textId="52B3538E" w:rsidR="007C411E" w:rsidRPr="00761B80" w:rsidRDefault="007C411E" w:rsidP="007C411E">
            <w:pPr>
              <w:pStyle w:val="Texto"/>
              <w:tabs>
                <w:tab w:val="decimal" w:pos="1113"/>
              </w:tabs>
            </w:pPr>
          </w:p>
        </w:tc>
      </w:tr>
      <w:tr w:rsidR="00D437D4" w:rsidRPr="00761B80" w14:paraId="77A0870D" w14:textId="77777777" w:rsidTr="0023712C">
        <w:trPr>
          <w:trHeight w:val="20"/>
        </w:trPr>
        <w:tc>
          <w:tcPr>
            <w:tcW w:w="4770" w:type="dxa"/>
            <w:tcBorders>
              <w:left w:val="nil"/>
              <w:right w:val="nil"/>
            </w:tcBorders>
            <w:vAlign w:val="bottom"/>
          </w:tcPr>
          <w:p w14:paraId="2987EC23" w14:textId="38A7B42C" w:rsidR="00D437D4" w:rsidRPr="009C156E" w:rsidRDefault="00D437D4" w:rsidP="00D437D4">
            <w:pPr>
              <w:pStyle w:val="Texto"/>
              <w:jc w:val="left"/>
              <w:rPr>
                <w:bCs/>
              </w:rPr>
            </w:pPr>
            <w:r w:rsidRPr="001D553F">
              <w:rPr>
                <w:rFonts w:cs="Arial"/>
              </w:rPr>
              <w:t>Compra de bienes y servicios</w:t>
            </w:r>
          </w:p>
        </w:tc>
        <w:tc>
          <w:tcPr>
            <w:tcW w:w="90" w:type="dxa"/>
            <w:tcBorders>
              <w:left w:val="nil"/>
              <w:right w:val="nil"/>
            </w:tcBorders>
            <w:vAlign w:val="bottom"/>
          </w:tcPr>
          <w:p w14:paraId="68FF7B49" w14:textId="77777777" w:rsidR="00D437D4" w:rsidRPr="00761B80" w:rsidRDefault="00D437D4" w:rsidP="00D437D4">
            <w:pPr>
              <w:pStyle w:val="Texto"/>
              <w:tabs>
                <w:tab w:val="decimal" w:pos="1113"/>
              </w:tabs>
            </w:pPr>
          </w:p>
        </w:tc>
        <w:tc>
          <w:tcPr>
            <w:tcW w:w="1260" w:type="dxa"/>
            <w:tcBorders>
              <w:left w:val="nil"/>
              <w:right w:val="nil"/>
            </w:tcBorders>
            <w:vAlign w:val="bottom"/>
          </w:tcPr>
          <w:p w14:paraId="5E7ACFAF" w14:textId="599EED36" w:rsidR="00D437D4" w:rsidRPr="00761B80" w:rsidRDefault="002B6711" w:rsidP="00D437D4">
            <w:pPr>
              <w:pStyle w:val="Texto"/>
              <w:tabs>
                <w:tab w:val="decimal" w:pos="1113"/>
              </w:tabs>
            </w:pPr>
            <w:r w:rsidRPr="002B6711">
              <w:t>(3.221)</w:t>
            </w:r>
          </w:p>
        </w:tc>
        <w:tc>
          <w:tcPr>
            <w:tcW w:w="126" w:type="dxa"/>
            <w:tcBorders>
              <w:left w:val="nil"/>
              <w:right w:val="nil"/>
            </w:tcBorders>
            <w:vAlign w:val="bottom"/>
          </w:tcPr>
          <w:p w14:paraId="287E45AA" w14:textId="77777777" w:rsidR="00D437D4" w:rsidRPr="00761B80" w:rsidRDefault="00D437D4" w:rsidP="00D437D4">
            <w:pPr>
              <w:pStyle w:val="Texto"/>
              <w:tabs>
                <w:tab w:val="decimal" w:pos="1113"/>
              </w:tabs>
            </w:pPr>
          </w:p>
        </w:tc>
        <w:tc>
          <w:tcPr>
            <w:tcW w:w="1224" w:type="dxa"/>
            <w:tcBorders>
              <w:left w:val="nil"/>
              <w:right w:val="nil"/>
            </w:tcBorders>
            <w:vAlign w:val="bottom"/>
          </w:tcPr>
          <w:p w14:paraId="0F43637A" w14:textId="40FF1F10" w:rsidR="00D437D4" w:rsidRPr="00761B80" w:rsidRDefault="00316DC6" w:rsidP="00D437D4">
            <w:pPr>
              <w:pStyle w:val="Texto"/>
              <w:tabs>
                <w:tab w:val="decimal" w:pos="1113"/>
              </w:tabs>
            </w:pPr>
            <w:r>
              <w:t>(1.405)</w:t>
            </w:r>
          </w:p>
        </w:tc>
        <w:tc>
          <w:tcPr>
            <w:tcW w:w="144" w:type="dxa"/>
            <w:vAlign w:val="bottom"/>
          </w:tcPr>
          <w:p w14:paraId="274BF532" w14:textId="77777777" w:rsidR="00D437D4" w:rsidRPr="00761B80" w:rsidRDefault="00D437D4" w:rsidP="00D437D4">
            <w:pPr>
              <w:pStyle w:val="Texto"/>
              <w:tabs>
                <w:tab w:val="decimal" w:pos="1113"/>
              </w:tabs>
            </w:pPr>
          </w:p>
        </w:tc>
        <w:tc>
          <w:tcPr>
            <w:tcW w:w="1206" w:type="dxa"/>
            <w:vAlign w:val="bottom"/>
          </w:tcPr>
          <w:p w14:paraId="280A49A5" w14:textId="232E4A28" w:rsidR="00D437D4" w:rsidRPr="00761B80" w:rsidRDefault="00D437D4" w:rsidP="00D437D4">
            <w:pPr>
              <w:pStyle w:val="Texto"/>
              <w:tabs>
                <w:tab w:val="decimal" w:pos="1113"/>
              </w:tabs>
            </w:pPr>
            <w:r w:rsidRPr="00D437D4">
              <w:t>(3.453)</w:t>
            </w:r>
          </w:p>
        </w:tc>
        <w:tc>
          <w:tcPr>
            <w:tcW w:w="90" w:type="dxa"/>
          </w:tcPr>
          <w:p w14:paraId="2DB8078C" w14:textId="77777777" w:rsidR="00D437D4" w:rsidRPr="00761B80" w:rsidRDefault="00D437D4" w:rsidP="00D437D4">
            <w:pPr>
              <w:pStyle w:val="Texto"/>
              <w:tabs>
                <w:tab w:val="decimal" w:pos="1113"/>
              </w:tabs>
            </w:pPr>
          </w:p>
        </w:tc>
        <w:tc>
          <w:tcPr>
            <w:tcW w:w="1260" w:type="dxa"/>
            <w:vAlign w:val="bottom"/>
          </w:tcPr>
          <w:p w14:paraId="08066014" w14:textId="71FFA16A" w:rsidR="00D437D4" w:rsidRPr="00761B80" w:rsidRDefault="00D437D4" w:rsidP="00D437D4">
            <w:pPr>
              <w:pStyle w:val="Texto"/>
              <w:tabs>
                <w:tab w:val="decimal" w:pos="1113"/>
              </w:tabs>
            </w:pPr>
            <w:r w:rsidRPr="00D437D4">
              <w:t>(996)</w:t>
            </w:r>
          </w:p>
        </w:tc>
      </w:tr>
      <w:tr w:rsidR="00D437D4" w:rsidRPr="00761B80" w14:paraId="2B97C8AC" w14:textId="77777777" w:rsidTr="0023712C">
        <w:trPr>
          <w:trHeight w:val="20"/>
        </w:trPr>
        <w:tc>
          <w:tcPr>
            <w:tcW w:w="4770" w:type="dxa"/>
            <w:tcBorders>
              <w:left w:val="nil"/>
              <w:right w:val="nil"/>
            </w:tcBorders>
            <w:vAlign w:val="bottom"/>
          </w:tcPr>
          <w:p w14:paraId="4665B195" w14:textId="14B7C98A" w:rsidR="00D437D4" w:rsidRPr="009C156E" w:rsidRDefault="00D437D4" w:rsidP="00D437D4">
            <w:pPr>
              <w:pStyle w:val="Texto"/>
              <w:jc w:val="left"/>
              <w:rPr>
                <w:bCs/>
              </w:rPr>
            </w:pPr>
            <w:r w:rsidRPr="001D553F">
              <w:rPr>
                <w:rFonts w:cs="Arial"/>
              </w:rPr>
              <w:t>Alquileres ganados y otros ingresos</w:t>
            </w:r>
          </w:p>
        </w:tc>
        <w:tc>
          <w:tcPr>
            <w:tcW w:w="90" w:type="dxa"/>
            <w:tcBorders>
              <w:left w:val="nil"/>
              <w:right w:val="nil"/>
            </w:tcBorders>
            <w:vAlign w:val="bottom"/>
          </w:tcPr>
          <w:p w14:paraId="502F986D" w14:textId="77777777" w:rsidR="00D437D4" w:rsidRPr="00761B80" w:rsidRDefault="00D437D4" w:rsidP="00D437D4">
            <w:pPr>
              <w:pStyle w:val="Texto"/>
              <w:tabs>
                <w:tab w:val="decimal" w:pos="1113"/>
              </w:tabs>
            </w:pPr>
          </w:p>
        </w:tc>
        <w:tc>
          <w:tcPr>
            <w:tcW w:w="1260" w:type="dxa"/>
            <w:tcBorders>
              <w:left w:val="nil"/>
              <w:right w:val="nil"/>
            </w:tcBorders>
            <w:vAlign w:val="bottom"/>
          </w:tcPr>
          <w:p w14:paraId="465A7533" w14:textId="1657789D" w:rsidR="00D437D4" w:rsidRPr="00761B80" w:rsidRDefault="002B6711" w:rsidP="00D437D4">
            <w:pPr>
              <w:pStyle w:val="Texto"/>
              <w:tabs>
                <w:tab w:val="decimal" w:pos="1113"/>
              </w:tabs>
            </w:pPr>
            <w:r w:rsidRPr="002B6711">
              <w:t>19.309</w:t>
            </w:r>
          </w:p>
        </w:tc>
        <w:tc>
          <w:tcPr>
            <w:tcW w:w="126" w:type="dxa"/>
            <w:tcBorders>
              <w:left w:val="nil"/>
              <w:right w:val="nil"/>
            </w:tcBorders>
            <w:vAlign w:val="bottom"/>
          </w:tcPr>
          <w:p w14:paraId="174EF7BA" w14:textId="77777777" w:rsidR="00D437D4" w:rsidRPr="00761B80" w:rsidRDefault="00D437D4" w:rsidP="00D437D4">
            <w:pPr>
              <w:pStyle w:val="Texto"/>
              <w:tabs>
                <w:tab w:val="decimal" w:pos="1113"/>
              </w:tabs>
            </w:pPr>
          </w:p>
        </w:tc>
        <w:tc>
          <w:tcPr>
            <w:tcW w:w="1224" w:type="dxa"/>
            <w:tcBorders>
              <w:left w:val="nil"/>
              <w:right w:val="nil"/>
            </w:tcBorders>
            <w:vAlign w:val="bottom"/>
          </w:tcPr>
          <w:p w14:paraId="4B825803" w14:textId="34BAE3AC" w:rsidR="00D437D4" w:rsidRPr="00761B80" w:rsidRDefault="00316DC6" w:rsidP="00D437D4">
            <w:pPr>
              <w:pStyle w:val="Texto"/>
              <w:tabs>
                <w:tab w:val="decimal" w:pos="1113"/>
              </w:tabs>
            </w:pPr>
            <w:r>
              <w:t>7.470</w:t>
            </w:r>
          </w:p>
        </w:tc>
        <w:tc>
          <w:tcPr>
            <w:tcW w:w="144" w:type="dxa"/>
            <w:vAlign w:val="bottom"/>
          </w:tcPr>
          <w:p w14:paraId="627742D4" w14:textId="77777777" w:rsidR="00D437D4" w:rsidRPr="00761B80" w:rsidRDefault="00D437D4" w:rsidP="00D437D4">
            <w:pPr>
              <w:pStyle w:val="Texto"/>
              <w:tabs>
                <w:tab w:val="decimal" w:pos="1113"/>
              </w:tabs>
            </w:pPr>
          </w:p>
        </w:tc>
        <w:tc>
          <w:tcPr>
            <w:tcW w:w="1206" w:type="dxa"/>
            <w:vAlign w:val="bottom"/>
          </w:tcPr>
          <w:p w14:paraId="144BB3C2" w14:textId="41DF931C" w:rsidR="00D437D4" w:rsidRPr="00761B80" w:rsidRDefault="00D437D4" w:rsidP="00D437D4">
            <w:pPr>
              <w:pStyle w:val="Texto"/>
              <w:tabs>
                <w:tab w:val="decimal" w:pos="1113"/>
              </w:tabs>
            </w:pPr>
            <w:r w:rsidRPr="00D437D4">
              <w:t>13.968</w:t>
            </w:r>
          </w:p>
        </w:tc>
        <w:tc>
          <w:tcPr>
            <w:tcW w:w="90" w:type="dxa"/>
          </w:tcPr>
          <w:p w14:paraId="373BCCCE" w14:textId="77777777" w:rsidR="00D437D4" w:rsidRPr="00761B80" w:rsidRDefault="00D437D4" w:rsidP="00D437D4">
            <w:pPr>
              <w:pStyle w:val="Texto"/>
              <w:tabs>
                <w:tab w:val="decimal" w:pos="1113"/>
              </w:tabs>
            </w:pPr>
          </w:p>
        </w:tc>
        <w:tc>
          <w:tcPr>
            <w:tcW w:w="1260" w:type="dxa"/>
            <w:vAlign w:val="bottom"/>
          </w:tcPr>
          <w:p w14:paraId="0C2CBE93" w14:textId="76E04B7A" w:rsidR="00D437D4" w:rsidRPr="00761B80" w:rsidRDefault="00D437D4" w:rsidP="00D437D4">
            <w:pPr>
              <w:pStyle w:val="Texto"/>
              <w:tabs>
                <w:tab w:val="decimal" w:pos="1113"/>
              </w:tabs>
            </w:pPr>
            <w:r w:rsidRPr="00D437D4">
              <w:t>6.486</w:t>
            </w:r>
          </w:p>
        </w:tc>
      </w:tr>
      <w:tr w:rsidR="00D437D4" w:rsidRPr="00761B80" w14:paraId="58787237" w14:textId="77777777" w:rsidTr="0023712C">
        <w:trPr>
          <w:trHeight w:val="20"/>
        </w:trPr>
        <w:tc>
          <w:tcPr>
            <w:tcW w:w="4770" w:type="dxa"/>
            <w:tcBorders>
              <w:left w:val="nil"/>
              <w:right w:val="nil"/>
            </w:tcBorders>
            <w:vAlign w:val="bottom"/>
          </w:tcPr>
          <w:p w14:paraId="46E76F7C" w14:textId="69BB6688" w:rsidR="00D437D4" w:rsidRPr="009C156E" w:rsidRDefault="00D437D4" w:rsidP="00D437D4">
            <w:pPr>
              <w:pStyle w:val="Texto"/>
              <w:jc w:val="left"/>
              <w:rPr>
                <w:bCs/>
              </w:rPr>
            </w:pPr>
            <w:r w:rsidRPr="001D553F">
              <w:rPr>
                <w:rFonts w:cs="Arial"/>
              </w:rPr>
              <w:t>Comisiones por ventas de mercaderías</w:t>
            </w:r>
          </w:p>
        </w:tc>
        <w:tc>
          <w:tcPr>
            <w:tcW w:w="90" w:type="dxa"/>
            <w:tcBorders>
              <w:left w:val="nil"/>
              <w:right w:val="nil"/>
            </w:tcBorders>
            <w:vAlign w:val="bottom"/>
          </w:tcPr>
          <w:p w14:paraId="4C2DCF81" w14:textId="77777777" w:rsidR="00D437D4" w:rsidRPr="00761B80" w:rsidRDefault="00D437D4" w:rsidP="00D437D4">
            <w:pPr>
              <w:pStyle w:val="Texto"/>
              <w:tabs>
                <w:tab w:val="decimal" w:pos="1113"/>
              </w:tabs>
            </w:pPr>
          </w:p>
        </w:tc>
        <w:tc>
          <w:tcPr>
            <w:tcW w:w="1260" w:type="dxa"/>
            <w:tcBorders>
              <w:left w:val="nil"/>
              <w:right w:val="nil"/>
            </w:tcBorders>
            <w:vAlign w:val="bottom"/>
          </w:tcPr>
          <w:p w14:paraId="37ACC33C" w14:textId="00BCFFA6" w:rsidR="00D437D4" w:rsidRPr="00761B80" w:rsidRDefault="002B6711" w:rsidP="00D437D4">
            <w:pPr>
              <w:pStyle w:val="Texto"/>
              <w:tabs>
                <w:tab w:val="decimal" w:pos="1113"/>
              </w:tabs>
            </w:pPr>
            <w:r w:rsidRPr="002B6711">
              <w:t>(236.569)</w:t>
            </w:r>
          </w:p>
        </w:tc>
        <w:tc>
          <w:tcPr>
            <w:tcW w:w="126" w:type="dxa"/>
            <w:tcBorders>
              <w:left w:val="nil"/>
              <w:right w:val="nil"/>
            </w:tcBorders>
            <w:vAlign w:val="bottom"/>
          </w:tcPr>
          <w:p w14:paraId="79CAB0CE" w14:textId="77777777" w:rsidR="00D437D4" w:rsidRPr="00761B80" w:rsidRDefault="00D437D4" w:rsidP="00D437D4">
            <w:pPr>
              <w:pStyle w:val="Texto"/>
              <w:tabs>
                <w:tab w:val="decimal" w:pos="1113"/>
              </w:tabs>
            </w:pPr>
          </w:p>
        </w:tc>
        <w:tc>
          <w:tcPr>
            <w:tcW w:w="1224" w:type="dxa"/>
            <w:tcBorders>
              <w:left w:val="nil"/>
              <w:right w:val="nil"/>
            </w:tcBorders>
            <w:vAlign w:val="bottom"/>
          </w:tcPr>
          <w:p w14:paraId="6FEDD122" w14:textId="6DA845B0" w:rsidR="00D437D4" w:rsidRPr="00761B80" w:rsidRDefault="00316DC6" w:rsidP="00D437D4">
            <w:pPr>
              <w:pStyle w:val="Texto"/>
              <w:tabs>
                <w:tab w:val="decimal" w:pos="1113"/>
              </w:tabs>
            </w:pPr>
            <w:r>
              <w:t>(102.688)</w:t>
            </w:r>
          </w:p>
        </w:tc>
        <w:tc>
          <w:tcPr>
            <w:tcW w:w="144" w:type="dxa"/>
            <w:vAlign w:val="bottom"/>
          </w:tcPr>
          <w:p w14:paraId="117D00C3" w14:textId="77777777" w:rsidR="00D437D4" w:rsidRPr="00761B80" w:rsidRDefault="00D437D4" w:rsidP="00D437D4">
            <w:pPr>
              <w:pStyle w:val="Texto"/>
              <w:tabs>
                <w:tab w:val="decimal" w:pos="1113"/>
              </w:tabs>
            </w:pPr>
          </w:p>
        </w:tc>
        <w:tc>
          <w:tcPr>
            <w:tcW w:w="1206" w:type="dxa"/>
            <w:vAlign w:val="bottom"/>
          </w:tcPr>
          <w:p w14:paraId="0392F29D" w14:textId="391B63F3" w:rsidR="00D437D4" w:rsidRPr="00761B80" w:rsidRDefault="00D437D4" w:rsidP="00D437D4">
            <w:pPr>
              <w:pStyle w:val="Texto"/>
              <w:tabs>
                <w:tab w:val="decimal" w:pos="1113"/>
              </w:tabs>
            </w:pPr>
            <w:r w:rsidRPr="00D437D4">
              <w:t>(241.189)</w:t>
            </w:r>
          </w:p>
        </w:tc>
        <w:tc>
          <w:tcPr>
            <w:tcW w:w="90" w:type="dxa"/>
          </w:tcPr>
          <w:p w14:paraId="3772263C" w14:textId="77777777" w:rsidR="00D437D4" w:rsidRPr="00761B80" w:rsidRDefault="00D437D4" w:rsidP="00D437D4">
            <w:pPr>
              <w:pStyle w:val="Texto"/>
              <w:tabs>
                <w:tab w:val="decimal" w:pos="1113"/>
              </w:tabs>
            </w:pPr>
          </w:p>
        </w:tc>
        <w:tc>
          <w:tcPr>
            <w:tcW w:w="1260" w:type="dxa"/>
            <w:vAlign w:val="bottom"/>
          </w:tcPr>
          <w:p w14:paraId="3131A44A" w14:textId="15BC7DC9" w:rsidR="00D437D4" w:rsidRPr="00761B80" w:rsidRDefault="00D437D4" w:rsidP="00D437D4">
            <w:pPr>
              <w:pStyle w:val="Texto"/>
              <w:tabs>
                <w:tab w:val="decimal" w:pos="1113"/>
              </w:tabs>
            </w:pPr>
            <w:r w:rsidRPr="00D437D4">
              <w:t>(102.928)</w:t>
            </w:r>
          </w:p>
        </w:tc>
      </w:tr>
      <w:tr w:rsidR="00D437D4" w:rsidRPr="00761B80" w14:paraId="44C9F4F1" w14:textId="77777777" w:rsidTr="0023712C">
        <w:trPr>
          <w:trHeight w:val="20"/>
        </w:trPr>
        <w:tc>
          <w:tcPr>
            <w:tcW w:w="4770" w:type="dxa"/>
            <w:tcBorders>
              <w:left w:val="nil"/>
              <w:right w:val="nil"/>
            </w:tcBorders>
            <w:vAlign w:val="bottom"/>
          </w:tcPr>
          <w:p w14:paraId="0512D49E" w14:textId="55596079" w:rsidR="00D437D4" w:rsidRPr="009C156E" w:rsidRDefault="00D437D4" w:rsidP="00D437D4">
            <w:pPr>
              <w:pStyle w:val="Texto"/>
              <w:jc w:val="left"/>
              <w:rPr>
                <w:bCs/>
              </w:rPr>
            </w:pPr>
            <w:r w:rsidRPr="001D553F">
              <w:rPr>
                <w:rFonts w:cs="Arial"/>
              </w:rPr>
              <w:t>Servicios de administración</w:t>
            </w:r>
          </w:p>
        </w:tc>
        <w:tc>
          <w:tcPr>
            <w:tcW w:w="90" w:type="dxa"/>
            <w:tcBorders>
              <w:left w:val="nil"/>
              <w:right w:val="nil"/>
            </w:tcBorders>
            <w:vAlign w:val="bottom"/>
          </w:tcPr>
          <w:p w14:paraId="4E82B30E" w14:textId="77777777" w:rsidR="00D437D4" w:rsidRPr="00761B80" w:rsidRDefault="00D437D4" w:rsidP="00D437D4">
            <w:pPr>
              <w:pStyle w:val="Texto"/>
              <w:tabs>
                <w:tab w:val="decimal" w:pos="1113"/>
              </w:tabs>
            </w:pPr>
          </w:p>
        </w:tc>
        <w:tc>
          <w:tcPr>
            <w:tcW w:w="1260" w:type="dxa"/>
            <w:tcBorders>
              <w:left w:val="nil"/>
              <w:right w:val="nil"/>
            </w:tcBorders>
            <w:vAlign w:val="bottom"/>
          </w:tcPr>
          <w:p w14:paraId="3E7368EC" w14:textId="6B866E97" w:rsidR="00D437D4" w:rsidRPr="00761B80" w:rsidRDefault="002B6711" w:rsidP="00D437D4">
            <w:pPr>
              <w:pStyle w:val="Texto"/>
              <w:tabs>
                <w:tab w:val="decimal" w:pos="1113"/>
              </w:tabs>
            </w:pPr>
            <w:r w:rsidRPr="002B6711">
              <w:t>29.304</w:t>
            </w:r>
          </w:p>
        </w:tc>
        <w:tc>
          <w:tcPr>
            <w:tcW w:w="126" w:type="dxa"/>
            <w:tcBorders>
              <w:left w:val="nil"/>
              <w:right w:val="nil"/>
            </w:tcBorders>
            <w:vAlign w:val="bottom"/>
          </w:tcPr>
          <w:p w14:paraId="6C8CF010" w14:textId="77777777" w:rsidR="00D437D4" w:rsidRPr="00761B80" w:rsidRDefault="00D437D4" w:rsidP="00D437D4">
            <w:pPr>
              <w:pStyle w:val="Texto"/>
              <w:tabs>
                <w:tab w:val="decimal" w:pos="1113"/>
              </w:tabs>
            </w:pPr>
          </w:p>
        </w:tc>
        <w:tc>
          <w:tcPr>
            <w:tcW w:w="1224" w:type="dxa"/>
            <w:tcBorders>
              <w:left w:val="nil"/>
              <w:right w:val="nil"/>
            </w:tcBorders>
            <w:vAlign w:val="bottom"/>
          </w:tcPr>
          <w:p w14:paraId="75E276D7" w14:textId="1F4D93C3" w:rsidR="00D437D4" w:rsidRPr="00761B80" w:rsidRDefault="00316DC6" w:rsidP="00D437D4">
            <w:pPr>
              <w:pStyle w:val="Texto"/>
              <w:tabs>
                <w:tab w:val="decimal" w:pos="1113"/>
              </w:tabs>
            </w:pPr>
            <w:r>
              <w:t>12.933</w:t>
            </w:r>
          </w:p>
        </w:tc>
        <w:tc>
          <w:tcPr>
            <w:tcW w:w="144" w:type="dxa"/>
            <w:vAlign w:val="bottom"/>
          </w:tcPr>
          <w:p w14:paraId="0BF61F01" w14:textId="77777777" w:rsidR="00D437D4" w:rsidRPr="00761B80" w:rsidRDefault="00D437D4" w:rsidP="00D437D4">
            <w:pPr>
              <w:pStyle w:val="Texto"/>
              <w:tabs>
                <w:tab w:val="decimal" w:pos="1113"/>
              </w:tabs>
            </w:pPr>
          </w:p>
        </w:tc>
        <w:tc>
          <w:tcPr>
            <w:tcW w:w="1206" w:type="dxa"/>
            <w:vAlign w:val="bottom"/>
          </w:tcPr>
          <w:p w14:paraId="7C101771" w14:textId="366C3B29" w:rsidR="00D437D4" w:rsidRPr="00761B80" w:rsidRDefault="00D437D4" w:rsidP="00D437D4">
            <w:pPr>
              <w:pStyle w:val="Texto"/>
              <w:tabs>
                <w:tab w:val="decimal" w:pos="1113"/>
              </w:tabs>
            </w:pPr>
            <w:r w:rsidRPr="00D437D4">
              <w:t>27.</w:t>
            </w:r>
            <w:r w:rsidR="00D43444">
              <w:t>390</w:t>
            </w:r>
          </w:p>
        </w:tc>
        <w:tc>
          <w:tcPr>
            <w:tcW w:w="90" w:type="dxa"/>
          </w:tcPr>
          <w:p w14:paraId="10603F18" w14:textId="77777777" w:rsidR="00D437D4" w:rsidRPr="00761B80" w:rsidRDefault="00D437D4" w:rsidP="00D437D4">
            <w:pPr>
              <w:pStyle w:val="Texto"/>
              <w:tabs>
                <w:tab w:val="decimal" w:pos="1113"/>
              </w:tabs>
            </w:pPr>
          </w:p>
        </w:tc>
        <w:tc>
          <w:tcPr>
            <w:tcW w:w="1260" w:type="dxa"/>
            <w:vAlign w:val="bottom"/>
          </w:tcPr>
          <w:p w14:paraId="576124B4" w14:textId="6E341F51" w:rsidR="00D437D4" w:rsidRPr="00761B80" w:rsidRDefault="00D437D4" w:rsidP="00D437D4">
            <w:pPr>
              <w:pStyle w:val="Texto"/>
              <w:tabs>
                <w:tab w:val="decimal" w:pos="1113"/>
              </w:tabs>
            </w:pPr>
            <w:r w:rsidRPr="00D437D4">
              <w:t>10.877</w:t>
            </w:r>
          </w:p>
        </w:tc>
      </w:tr>
      <w:tr w:rsidR="00BF66AA" w:rsidRPr="00761B80" w14:paraId="4CA6E95E" w14:textId="77777777" w:rsidTr="0023712C">
        <w:trPr>
          <w:trHeight w:val="20"/>
        </w:trPr>
        <w:tc>
          <w:tcPr>
            <w:tcW w:w="4770" w:type="dxa"/>
            <w:tcBorders>
              <w:left w:val="nil"/>
              <w:right w:val="nil"/>
            </w:tcBorders>
            <w:vAlign w:val="bottom"/>
          </w:tcPr>
          <w:p w14:paraId="58491416" w14:textId="7CCD7C06" w:rsidR="00BF66AA" w:rsidRPr="001D553F" w:rsidRDefault="00BF66AA" w:rsidP="00D437D4">
            <w:pPr>
              <w:pStyle w:val="Texto"/>
              <w:jc w:val="left"/>
              <w:rPr>
                <w:rFonts w:cs="Arial"/>
              </w:rPr>
            </w:pPr>
            <w:r>
              <w:rPr>
                <w:rFonts w:cs="Arial"/>
              </w:rPr>
              <w:t>Venta de inventarios</w:t>
            </w:r>
          </w:p>
        </w:tc>
        <w:tc>
          <w:tcPr>
            <w:tcW w:w="90" w:type="dxa"/>
            <w:tcBorders>
              <w:left w:val="nil"/>
              <w:right w:val="nil"/>
            </w:tcBorders>
            <w:vAlign w:val="bottom"/>
          </w:tcPr>
          <w:p w14:paraId="06947141" w14:textId="77777777" w:rsidR="00BF66AA" w:rsidRPr="00761B80" w:rsidRDefault="00BF66AA" w:rsidP="00D437D4">
            <w:pPr>
              <w:pStyle w:val="Texto"/>
              <w:tabs>
                <w:tab w:val="decimal" w:pos="1113"/>
              </w:tabs>
            </w:pPr>
          </w:p>
        </w:tc>
        <w:tc>
          <w:tcPr>
            <w:tcW w:w="1260" w:type="dxa"/>
            <w:tcBorders>
              <w:left w:val="nil"/>
              <w:right w:val="nil"/>
            </w:tcBorders>
            <w:vAlign w:val="bottom"/>
          </w:tcPr>
          <w:p w14:paraId="07C97540" w14:textId="3DD00F14" w:rsidR="00BF66AA" w:rsidRPr="002B6711" w:rsidRDefault="00BF66AA" w:rsidP="00D437D4">
            <w:pPr>
              <w:pStyle w:val="Texto"/>
              <w:tabs>
                <w:tab w:val="decimal" w:pos="1113"/>
              </w:tabs>
            </w:pPr>
            <w:r>
              <w:t>171</w:t>
            </w:r>
          </w:p>
        </w:tc>
        <w:tc>
          <w:tcPr>
            <w:tcW w:w="126" w:type="dxa"/>
            <w:tcBorders>
              <w:left w:val="nil"/>
              <w:right w:val="nil"/>
            </w:tcBorders>
            <w:vAlign w:val="bottom"/>
          </w:tcPr>
          <w:p w14:paraId="56A3D949" w14:textId="77777777" w:rsidR="00BF66AA" w:rsidRPr="00761B80" w:rsidRDefault="00BF66AA" w:rsidP="00D437D4">
            <w:pPr>
              <w:pStyle w:val="Texto"/>
              <w:tabs>
                <w:tab w:val="decimal" w:pos="1113"/>
              </w:tabs>
            </w:pPr>
          </w:p>
        </w:tc>
        <w:tc>
          <w:tcPr>
            <w:tcW w:w="1224" w:type="dxa"/>
            <w:tcBorders>
              <w:left w:val="nil"/>
              <w:right w:val="nil"/>
            </w:tcBorders>
            <w:vAlign w:val="bottom"/>
          </w:tcPr>
          <w:p w14:paraId="66D3B8D5" w14:textId="56A99FA7" w:rsidR="00BF66AA" w:rsidRDefault="00BF66AA" w:rsidP="00D437D4">
            <w:pPr>
              <w:pStyle w:val="Texto"/>
              <w:tabs>
                <w:tab w:val="decimal" w:pos="1113"/>
              </w:tabs>
            </w:pPr>
            <w:r>
              <w:t>171</w:t>
            </w:r>
          </w:p>
        </w:tc>
        <w:tc>
          <w:tcPr>
            <w:tcW w:w="144" w:type="dxa"/>
            <w:vAlign w:val="bottom"/>
          </w:tcPr>
          <w:p w14:paraId="6366B21F" w14:textId="77777777" w:rsidR="00BF66AA" w:rsidRPr="00761B80" w:rsidRDefault="00BF66AA" w:rsidP="00D437D4">
            <w:pPr>
              <w:pStyle w:val="Texto"/>
              <w:tabs>
                <w:tab w:val="decimal" w:pos="1113"/>
              </w:tabs>
            </w:pPr>
          </w:p>
        </w:tc>
        <w:tc>
          <w:tcPr>
            <w:tcW w:w="1206" w:type="dxa"/>
            <w:vAlign w:val="bottom"/>
          </w:tcPr>
          <w:p w14:paraId="75CC3AEE" w14:textId="299D572D" w:rsidR="00BF66AA" w:rsidRPr="00D437D4" w:rsidRDefault="00BF66AA" w:rsidP="00D437D4">
            <w:pPr>
              <w:pStyle w:val="Texto"/>
              <w:tabs>
                <w:tab w:val="decimal" w:pos="1113"/>
              </w:tabs>
            </w:pPr>
            <w:r>
              <w:t xml:space="preserve">-     </w:t>
            </w:r>
          </w:p>
        </w:tc>
        <w:tc>
          <w:tcPr>
            <w:tcW w:w="90" w:type="dxa"/>
          </w:tcPr>
          <w:p w14:paraId="36FDBD57" w14:textId="77777777" w:rsidR="00BF66AA" w:rsidRPr="00761B80" w:rsidRDefault="00BF66AA" w:rsidP="00D437D4">
            <w:pPr>
              <w:pStyle w:val="Texto"/>
              <w:tabs>
                <w:tab w:val="decimal" w:pos="1113"/>
              </w:tabs>
            </w:pPr>
          </w:p>
        </w:tc>
        <w:tc>
          <w:tcPr>
            <w:tcW w:w="1260" w:type="dxa"/>
            <w:vAlign w:val="bottom"/>
          </w:tcPr>
          <w:p w14:paraId="3F557644" w14:textId="1C8F12C9" w:rsidR="00BF66AA" w:rsidRPr="00D437D4" w:rsidRDefault="00BF66AA" w:rsidP="00D437D4">
            <w:pPr>
              <w:pStyle w:val="Texto"/>
              <w:tabs>
                <w:tab w:val="decimal" w:pos="1113"/>
              </w:tabs>
            </w:pPr>
            <w:r>
              <w:t xml:space="preserve">-      </w:t>
            </w:r>
          </w:p>
        </w:tc>
      </w:tr>
      <w:tr w:rsidR="00251558" w:rsidRPr="00761B80" w14:paraId="6387660D" w14:textId="77777777" w:rsidTr="0023712C">
        <w:trPr>
          <w:trHeight w:val="20"/>
        </w:trPr>
        <w:tc>
          <w:tcPr>
            <w:tcW w:w="4770" w:type="dxa"/>
            <w:tcBorders>
              <w:left w:val="nil"/>
              <w:right w:val="nil"/>
            </w:tcBorders>
            <w:vAlign w:val="bottom"/>
          </w:tcPr>
          <w:p w14:paraId="587191F2" w14:textId="1C853F6A" w:rsidR="00251558" w:rsidRPr="001D553F" w:rsidRDefault="00251558" w:rsidP="00251558">
            <w:pPr>
              <w:pStyle w:val="Texto"/>
              <w:jc w:val="left"/>
              <w:rPr>
                <w:rFonts w:cs="Arial"/>
              </w:rPr>
            </w:pPr>
            <w:r>
              <w:rPr>
                <w:rFonts w:cs="Arial"/>
              </w:rPr>
              <w:t>Intereses perdidos</w:t>
            </w:r>
          </w:p>
        </w:tc>
        <w:tc>
          <w:tcPr>
            <w:tcW w:w="90" w:type="dxa"/>
            <w:tcBorders>
              <w:left w:val="nil"/>
              <w:right w:val="nil"/>
            </w:tcBorders>
            <w:vAlign w:val="bottom"/>
          </w:tcPr>
          <w:p w14:paraId="17F8C762"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3E05C59B" w14:textId="5927B61A" w:rsidR="00251558" w:rsidRPr="002B6711" w:rsidRDefault="00251558" w:rsidP="00251558">
            <w:pPr>
              <w:pStyle w:val="Texto"/>
              <w:tabs>
                <w:tab w:val="decimal" w:pos="1113"/>
              </w:tabs>
            </w:pPr>
            <w:r>
              <w:t>(</w:t>
            </w:r>
            <w:r w:rsidR="008B65FB">
              <w:t>3.146</w:t>
            </w:r>
            <w:r>
              <w:t>)</w:t>
            </w:r>
          </w:p>
        </w:tc>
        <w:tc>
          <w:tcPr>
            <w:tcW w:w="126" w:type="dxa"/>
            <w:tcBorders>
              <w:left w:val="nil"/>
              <w:right w:val="nil"/>
            </w:tcBorders>
            <w:vAlign w:val="bottom"/>
          </w:tcPr>
          <w:p w14:paraId="7E7A9E53"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4118E03F" w14:textId="4FF39C6C" w:rsidR="00251558" w:rsidRDefault="00251558" w:rsidP="00251558">
            <w:pPr>
              <w:pStyle w:val="Texto"/>
              <w:tabs>
                <w:tab w:val="decimal" w:pos="1113"/>
              </w:tabs>
            </w:pPr>
            <w:r>
              <w:t>(</w:t>
            </w:r>
            <w:r w:rsidR="008B65FB">
              <w:t>3.146</w:t>
            </w:r>
            <w:r>
              <w:t>)</w:t>
            </w:r>
          </w:p>
        </w:tc>
        <w:tc>
          <w:tcPr>
            <w:tcW w:w="144" w:type="dxa"/>
            <w:vAlign w:val="bottom"/>
          </w:tcPr>
          <w:p w14:paraId="725FA1BB" w14:textId="77777777" w:rsidR="00251558" w:rsidRPr="00761B80" w:rsidRDefault="00251558" w:rsidP="00251558">
            <w:pPr>
              <w:pStyle w:val="Texto"/>
              <w:tabs>
                <w:tab w:val="decimal" w:pos="1113"/>
              </w:tabs>
            </w:pPr>
          </w:p>
        </w:tc>
        <w:tc>
          <w:tcPr>
            <w:tcW w:w="1206" w:type="dxa"/>
            <w:vAlign w:val="bottom"/>
          </w:tcPr>
          <w:p w14:paraId="59CC82C3" w14:textId="5978E170" w:rsidR="00251558" w:rsidRPr="00D437D4" w:rsidRDefault="00251558" w:rsidP="00251558">
            <w:pPr>
              <w:pStyle w:val="Texto"/>
              <w:tabs>
                <w:tab w:val="decimal" w:pos="1113"/>
              </w:tabs>
            </w:pPr>
            <w:r>
              <w:t xml:space="preserve">-     </w:t>
            </w:r>
          </w:p>
        </w:tc>
        <w:tc>
          <w:tcPr>
            <w:tcW w:w="90" w:type="dxa"/>
          </w:tcPr>
          <w:p w14:paraId="15C14830" w14:textId="77777777" w:rsidR="00251558" w:rsidRPr="00761B80" w:rsidRDefault="00251558" w:rsidP="00251558">
            <w:pPr>
              <w:pStyle w:val="Texto"/>
              <w:tabs>
                <w:tab w:val="decimal" w:pos="1113"/>
              </w:tabs>
            </w:pPr>
          </w:p>
        </w:tc>
        <w:tc>
          <w:tcPr>
            <w:tcW w:w="1260" w:type="dxa"/>
            <w:vAlign w:val="bottom"/>
          </w:tcPr>
          <w:p w14:paraId="32FB08A5" w14:textId="6E535C2B" w:rsidR="00251558" w:rsidRPr="00D437D4" w:rsidRDefault="00251558" w:rsidP="00251558">
            <w:pPr>
              <w:pStyle w:val="Texto"/>
              <w:tabs>
                <w:tab w:val="decimal" w:pos="1113"/>
              </w:tabs>
            </w:pPr>
            <w:r>
              <w:t xml:space="preserve">-      </w:t>
            </w:r>
          </w:p>
        </w:tc>
      </w:tr>
      <w:tr w:rsidR="00251558" w:rsidRPr="00761B80" w14:paraId="154D9B2B" w14:textId="77777777" w:rsidTr="00F93A44">
        <w:trPr>
          <w:trHeight w:val="20"/>
        </w:trPr>
        <w:tc>
          <w:tcPr>
            <w:tcW w:w="4770" w:type="dxa"/>
            <w:tcBorders>
              <w:left w:val="nil"/>
              <w:right w:val="nil"/>
            </w:tcBorders>
            <w:vAlign w:val="bottom"/>
          </w:tcPr>
          <w:p w14:paraId="33E5B2A9" w14:textId="77777777" w:rsidR="00251558" w:rsidRPr="009C156E" w:rsidRDefault="00251558" w:rsidP="00251558">
            <w:pPr>
              <w:pStyle w:val="Texto"/>
              <w:jc w:val="left"/>
              <w:rPr>
                <w:bCs/>
              </w:rPr>
            </w:pPr>
          </w:p>
        </w:tc>
        <w:tc>
          <w:tcPr>
            <w:tcW w:w="90" w:type="dxa"/>
            <w:tcBorders>
              <w:left w:val="nil"/>
              <w:right w:val="nil"/>
            </w:tcBorders>
            <w:vAlign w:val="bottom"/>
          </w:tcPr>
          <w:p w14:paraId="38806199"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0E03BD16" w14:textId="71E9FC49" w:rsidR="00251558" w:rsidRPr="00761B80" w:rsidRDefault="00251558" w:rsidP="00251558">
            <w:pPr>
              <w:pStyle w:val="Texto"/>
              <w:tabs>
                <w:tab w:val="decimal" w:pos="1113"/>
              </w:tabs>
            </w:pPr>
          </w:p>
        </w:tc>
        <w:tc>
          <w:tcPr>
            <w:tcW w:w="126" w:type="dxa"/>
            <w:tcBorders>
              <w:left w:val="nil"/>
              <w:right w:val="nil"/>
            </w:tcBorders>
            <w:vAlign w:val="bottom"/>
          </w:tcPr>
          <w:p w14:paraId="4079B79B"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18857B25" w14:textId="77777777" w:rsidR="00251558" w:rsidRPr="00761B80" w:rsidRDefault="00251558" w:rsidP="00251558">
            <w:pPr>
              <w:pStyle w:val="Texto"/>
              <w:tabs>
                <w:tab w:val="decimal" w:pos="1113"/>
              </w:tabs>
            </w:pPr>
          </w:p>
        </w:tc>
        <w:tc>
          <w:tcPr>
            <w:tcW w:w="144" w:type="dxa"/>
            <w:vAlign w:val="bottom"/>
          </w:tcPr>
          <w:p w14:paraId="53D1F901" w14:textId="77777777" w:rsidR="00251558" w:rsidRPr="00761B80" w:rsidRDefault="00251558" w:rsidP="00251558">
            <w:pPr>
              <w:pStyle w:val="Texto"/>
              <w:tabs>
                <w:tab w:val="decimal" w:pos="1113"/>
              </w:tabs>
            </w:pPr>
          </w:p>
        </w:tc>
        <w:tc>
          <w:tcPr>
            <w:tcW w:w="1206" w:type="dxa"/>
          </w:tcPr>
          <w:p w14:paraId="394A8EE7" w14:textId="77777777" w:rsidR="00251558" w:rsidRPr="00761B80" w:rsidRDefault="00251558" w:rsidP="00251558">
            <w:pPr>
              <w:pStyle w:val="Texto"/>
              <w:tabs>
                <w:tab w:val="decimal" w:pos="1113"/>
              </w:tabs>
            </w:pPr>
          </w:p>
        </w:tc>
        <w:tc>
          <w:tcPr>
            <w:tcW w:w="90" w:type="dxa"/>
          </w:tcPr>
          <w:p w14:paraId="7C591133" w14:textId="77777777" w:rsidR="00251558" w:rsidRPr="00761B80" w:rsidRDefault="00251558" w:rsidP="00251558">
            <w:pPr>
              <w:pStyle w:val="Texto"/>
              <w:tabs>
                <w:tab w:val="decimal" w:pos="1113"/>
              </w:tabs>
            </w:pPr>
          </w:p>
        </w:tc>
        <w:tc>
          <w:tcPr>
            <w:tcW w:w="1260" w:type="dxa"/>
          </w:tcPr>
          <w:p w14:paraId="7FF5D732" w14:textId="77777777" w:rsidR="00251558" w:rsidRPr="00761B80" w:rsidRDefault="00251558" w:rsidP="00251558">
            <w:pPr>
              <w:pStyle w:val="Texto"/>
              <w:tabs>
                <w:tab w:val="decimal" w:pos="1113"/>
              </w:tabs>
            </w:pPr>
          </w:p>
        </w:tc>
      </w:tr>
      <w:tr w:rsidR="00251558" w:rsidRPr="00761B80" w14:paraId="12CA14F4" w14:textId="77777777" w:rsidTr="00F93A44">
        <w:trPr>
          <w:trHeight w:val="20"/>
        </w:trPr>
        <w:tc>
          <w:tcPr>
            <w:tcW w:w="4770" w:type="dxa"/>
            <w:tcBorders>
              <w:left w:val="nil"/>
              <w:right w:val="nil"/>
            </w:tcBorders>
            <w:vAlign w:val="bottom"/>
          </w:tcPr>
          <w:p w14:paraId="39BD8B2D" w14:textId="2E47CC72" w:rsidR="00251558" w:rsidRPr="009C156E" w:rsidRDefault="00251558" w:rsidP="00251558">
            <w:pPr>
              <w:pStyle w:val="Texto"/>
              <w:jc w:val="left"/>
              <w:rPr>
                <w:bCs/>
              </w:rPr>
            </w:pPr>
            <w:r w:rsidRPr="001D553F">
              <w:rPr>
                <w:rFonts w:cs="Arial"/>
                <w:b/>
              </w:rPr>
              <w:t>Bio Ledesma S.A.U.</w:t>
            </w:r>
          </w:p>
        </w:tc>
        <w:tc>
          <w:tcPr>
            <w:tcW w:w="90" w:type="dxa"/>
            <w:tcBorders>
              <w:left w:val="nil"/>
              <w:right w:val="nil"/>
            </w:tcBorders>
            <w:vAlign w:val="bottom"/>
          </w:tcPr>
          <w:p w14:paraId="4A433294"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37910222" w14:textId="302D05C5" w:rsidR="00251558" w:rsidRPr="00761B80" w:rsidRDefault="00251558" w:rsidP="00251558">
            <w:pPr>
              <w:pStyle w:val="Texto"/>
              <w:tabs>
                <w:tab w:val="decimal" w:pos="1113"/>
              </w:tabs>
            </w:pPr>
          </w:p>
        </w:tc>
        <w:tc>
          <w:tcPr>
            <w:tcW w:w="126" w:type="dxa"/>
            <w:tcBorders>
              <w:left w:val="nil"/>
              <w:right w:val="nil"/>
            </w:tcBorders>
            <w:vAlign w:val="bottom"/>
          </w:tcPr>
          <w:p w14:paraId="510BA273"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4663F649" w14:textId="77777777" w:rsidR="00251558" w:rsidRPr="00761B80" w:rsidRDefault="00251558" w:rsidP="00251558">
            <w:pPr>
              <w:pStyle w:val="Texto"/>
              <w:tabs>
                <w:tab w:val="decimal" w:pos="1113"/>
              </w:tabs>
            </w:pPr>
          </w:p>
        </w:tc>
        <w:tc>
          <w:tcPr>
            <w:tcW w:w="144" w:type="dxa"/>
            <w:vAlign w:val="bottom"/>
          </w:tcPr>
          <w:p w14:paraId="03EC2690" w14:textId="77777777" w:rsidR="00251558" w:rsidRPr="00761B80" w:rsidRDefault="00251558" w:rsidP="00251558">
            <w:pPr>
              <w:pStyle w:val="Texto"/>
              <w:tabs>
                <w:tab w:val="decimal" w:pos="1113"/>
              </w:tabs>
            </w:pPr>
          </w:p>
        </w:tc>
        <w:tc>
          <w:tcPr>
            <w:tcW w:w="1206" w:type="dxa"/>
          </w:tcPr>
          <w:p w14:paraId="15902633" w14:textId="42793A0D" w:rsidR="00251558" w:rsidRPr="00761B80" w:rsidRDefault="00251558" w:rsidP="00251558">
            <w:pPr>
              <w:pStyle w:val="Texto"/>
              <w:tabs>
                <w:tab w:val="decimal" w:pos="1113"/>
              </w:tabs>
            </w:pPr>
          </w:p>
        </w:tc>
        <w:tc>
          <w:tcPr>
            <w:tcW w:w="90" w:type="dxa"/>
          </w:tcPr>
          <w:p w14:paraId="56163BBB" w14:textId="77777777" w:rsidR="00251558" w:rsidRPr="00761B80" w:rsidRDefault="00251558" w:rsidP="00251558">
            <w:pPr>
              <w:pStyle w:val="Texto"/>
              <w:tabs>
                <w:tab w:val="decimal" w:pos="1113"/>
              </w:tabs>
            </w:pPr>
          </w:p>
        </w:tc>
        <w:tc>
          <w:tcPr>
            <w:tcW w:w="1260" w:type="dxa"/>
          </w:tcPr>
          <w:p w14:paraId="2DFE6088" w14:textId="4D23240B" w:rsidR="00251558" w:rsidRPr="00761B80" w:rsidRDefault="00251558" w:rsidP="00251558">
            <w:pPr>
              <w:pStyle w:val="Texto"/>
              <w:tabs>
                <w:tab w:val="decimal" w:pos="1113"/>
              </w:tabs>
            </w:pPr>
          </w:p>
        </w:tc>
      </w:tr>
      <w:tr w:rsidR="00251558" w:rsidRPr="00761B80" w14:paraId="2A2E6F8F" w14:textId="77777777" w:rsidTr="00B860C0">
        <w:trPr>
          <w:trHeight w:val="20"/>
        </w:trPr>
        <w:tc>
          <w:tcPr>
            <w:tcW w:w="4770" w:type="dxa"/>
            <w:tcBorders>
              <w:left w:val="nil"/>
              <w:right w:val="nil"/>
            </w:tcBorders>
            <w:vAlign w:val="bottom"/>
          </w:tcPr>
          <w:p w14:paraId="2CE73B93" w14:textId="137B00B1" w:rsidR="00251558" w:rsidRPr="009C156E" w:rsidRDefault="00251558" w:rsidP="00251558">
            <w:pPr>
              <w:pStyle w:val="Texto"/>
              <w:jc w:val="left"/>
              <w:rPr>
                <w:bCs/>
              </w:rPr>
            </w:pPr>
            <w:r w:rsidRPr="001D553F">
              <w:rPr>
                <w:rFonts w:cs="Arial"/>
              </w:rPr>
              <w:t>Ventas de inventarios</w:t>
            </w:r>
          </w:p>
        </w:tc>
        <w:tc>
          <w:tcPr>
            <w:tcW w:w="90" w:type="dxa"/>
            <w:tcBorders>
              <w:left w:val="nil"/>
              <w:right w:val="nil"/>
            </w:tcBorders>
            <w:vAlign w:val="bottom"/>
          </w:tcPr>
          <w:p w14:paraId="62E4555C"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3DE53006" w14:textId="3FEBFD29" w:rsidR="00251558" w:rsidRPr="00761B80" w:rsidRDefault="00251558" w:rsidP="00251558">
            <w:pPr>
              <w:pStyle w:val="Texto"/>
              <w:tabs>
                <w:tab w:val="decimal" w:pos="1113"/>
              </w:tabs>
            </w:pPr>
            <w:r w:rsidRPr="002B6711">
              <w:t>4.256.241</w:t>
            </w:r>
          </w:p>
        </w:tc>
        <w:tc>
          <w:tcPr>
            <w:tcW w:w="126" w:type="dxa"/>
            <w:tcBorders>
              <w:left w:val="nil"/>
              <w:right w:val="nil"/>
            </w:tcBorders>
            <w:vAlign w:val="bottom"/>
          </w:tcPr>
          <w:p w14:paraId="1C7023CF"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151A7692" w14:textId="5B5BD53A" w:rsidR="00251558" w:rsidRPr="00761B80" w:rsidRDefault="00251558" w:rsidP="00251558">
            <w:pPr>
              <w:pStyle w:val="Texto"/>
              <w:tabs>
                <w:tab w:val="decimal" w:pos="1113"/>
              </w:tabs>
            </w:pPr>
            <w:r w:rsidRPr="00316DC6">
              <w:t>2.025.504</w:t>
            </w:r>
          </w:p>
        </w:tc>
        <w:tc>
          <w:tcPr>
            <w:tcW w:w="144" w:type="dxa"/>
            <w:vAlign w:val="bottom"/>
          </w:tcPr>
          <w:p w14:paraId="3343859F" w14:textId="77777777" w:rsidR="00251558" w:rsidRPr="00761B80" w:rsidRDefault="00251558" w:rsidP="00251558">
            <w:pPr>
              <w:pStyle w:val="Texto"/>
              <w:tabs>
                <w:tab w:val="decimal" w:pos="1113"/>
              </w:tabs>
            </w:pPr>
          </w:p>
        </w:tc>
        <w:tc>
          <w:tcPr>
            <w:tcW w:w="1206" w:type="dxa"/>
            <w:vAlign w:val="bottom"/>
          </w:tcPr>
          <w:p w14:paraId="406A02A6" w14:textId="194229F7" w:rsidR="00251558" w:rsidRPr="00761B80" w:rsidRDefault="00251558" w:rsidP="00251558">
            <w:pPr>
              <w:pStyle w:val="Texto"/>
              <w:tabs>
                <w:tab w:val="decimal" w:pos="1113"/>
              </w:tabs>
            </w:pPr>
            <w:r w:rsidRPr="00D437D4">
              <w:t>4.261.41</w:t>
            </w:r>
            <w:r w:rsidR="00D43444">
              <w:t>5</w:t>
            </w:r>
          </w:p>
        </w:tc>
        <w:tc>
          <w:tcPr>
            <w:tcW w:w="90" w:type="dxa"/>
          </w:tcPr>
          <w:p w14:paraId="3DF464A2" w14:textId="77777777" w:rsidR="00251558" w:rsidRPr="00761B80" w:rsidRDefault="00251558" w:rsidP="00251558">
            <w:pPr>
              <w:pStyle w:val="Texto"/>
              <w:tabs>
                <w:tab w:val="decimal" w:pos="1113"/>
              </w:tabs>
            </w:pPr>
          </w:p>
        </w:tc>
        <w:tc>
          <w:tcPr>
            <w:tcW w:w="1260" w:type="dxa"/>
            <w:vAlign w:val="bottom"/>
          </w:tcPr>
          <w:p w14:paraId="63C57BE2" w14:textId="690B642C" w:rsidR="00251558" w:rsidRPr="00761B80" w:rsidRDefault="00251558" w:rsidP="00251558">
            <w:pPr>
              <w:pStyle w:val="Texto"/>
              <w:tabs>
                <w:tab w:val="decimal" w:pos="1113"/>
              </w:tabs>
            </w:pPr>
            <w:r w:rsidRPr="00D437D4">
              <w:t>2.247.439</w:t>
            </w:r>
          </w:p>
        </w:tc>
      </w:tr>
      <w:tr w:rsidR="00251558" w:rsidRPr="00761B80" w14:paraId="1DE694C8" w14:textId="77777777" w:rsidTr="00B860C0">
        <w:trPr>
          <w:trHeight w:val="20"/>
        </w:trPr>
        <w:tc>
          <w:tcPr>
            <w:tcW w:w="4770" w:type="dxa"/>
            <w:tcBorders>
              <w:left w:val="nil"/>
              <w:right w:val="nil"/>
            </w:tcBorders>
            <w:vAlign w:val="bottom"/>
          </w:tcPr>
          <w:p w14:paraId="7B757131" w14:textId="70D64084" w:rsidR="00251558" w:rsidRPr="009C156E" w:rsidRDefault="00251558" w:rsidP="00251558">
            <w:pPr>
              <w:pStyle w:val="Texto"/>
              <w:jc w:val="left"/>
              <w:rPr>
                <w:bCs/>
              </w:rPr>
            </w:pPr>
            <w:r w:rsidRPr="00EE0ED0">
              <w:rPr>
                <w:rFonts w:cs="Arial"/>
              </w:rPr>
              <w:t>Alquileres ganados y otros ingresos</w:t>
            </w:r>
          </w:p>
        </w:tc>
        <w:tc>
          <w:tcPr>
            <w:tcW w:w="90" w:type="dxa"/>
            <w:tcBorders>
              <w:left w:val="nil"/>
              <w:right w:val="nil"/>
            </w:tcBorders>
            <w:vAlign w:val="bottom"/>
          </w:tcPr>
          <w:p w14:paraId="0AE1114F"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63846AC5" w14:textId="6D0FE8E9" w:rsidR="00251558" w:rsidRPr="00761B80" w:rsidRDefault="00251558" w:rsidP="00251558">
            <w:pPr>
              <w:pStyle w:val="Texto"/>
              <w:tabs>
                <w:tab w:val="decimal" w:pos="1113"/>
              </w:tabs>
            </w:pPr>
            <w:r w:rsidRPr="002B6711">
              <w:t>149.319</w:t>
            </w:r>
          </w:p>
        </w:tc>
        <w:tc>
          <w:tcPr>
            <w:tcW w:w="126" w:type="dxa"/>
            <w:tcBorders>
              <w:left w:val="nil"/>
              <w:right w:val="nil"/>
            </w:tcBorders>
            <w:vAlign w:val="bottom"/>
          </w:tcPr>
          <w:p w14:paraId="6A00FF13"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4346713D" w14:textId="1667207E" w:rsidR="00251558" w:rsidRPr="00761B80" w:rsidRDefault="00251558" w:rsidP="00251558">
            <w:pPr>
              <w:pStyle w:val="Texto"/>
              <w:tabs>
                <w:tab w:val="decimal" w:pos="1113"/>
              </w:tabs>
            </w:pPr>
            <w:r w:rsidRPr="00316DC6">
              <w:t>54.914</w:t>
            </w:r>
          </w:p>
        </w:tc>
        <w:tc>
          <w:tcPr>
            <w:tcW w:w="144" w:type="dxa"/>
            <w:vAlign w:val="bottom"/>
          </w:tcPr>
          <w:p w14:paraId="00731C3D" w14:textId="77777777" w:rsidR="00251558" w:rsidRPr="00761B80" w:rsidRDefault="00251558" w:rsidP="00251558">
            <w:pPr>
              <w:pStyle w:val="Texto"/>
              <w:tabs>
                <w:tab w:val="decimal" w:pos="1113"/>
              </w:tabs>
            </w:pPr>
          </w:p>
        </w:tc>
        <w:tc>
          <w:tcPr>
            <w:tcW w:w="1206" w:type="dxa"/>
            <w:vAlign w:val="bottom"/>
          </w:tcPr>
          <w:p w14:paraId="5B0EF2ED" w14:textId="735C37AD" w:rsidR="00251558" w:rsidRPr="00761B80" w:rsidRDefault="00251558" w:rsidP="00251558">
            <w:pPr>
              <w:pStyle w:val="Texto"/>
              <w:tabs>
                <w:tab w:val="decimal" w:pos="1113"/>
              </w:tabs>
            </w:pPr>
            <w:r w:rsidRPr="00D437D4">
              <w:t>150.809</w:t>
            </w:r>
          </w:p>
        </w:tc>
        <w:tc>
          <w:tcPr>
            <w:tcW w:w="90" w:type="dxa"/>
          </w:tcPr>
          <w:p w14:paraId="678A52BA" w14:textId="77777777" w:rsidR="00251558" w:rsidRPr="00761B80" w:rsidRDefault="00251558" w:rsidP="00251558">
            <w:pPr>
              <w:pStyle w:val="Texto"/>
              <w:tabs>
                <w:tab w:val="decimal" w:pos="1113"/>
              </w:tabs>
            </w:pPr>
          </w:p>
        </w:tc>
        <w:tc>
          <w:tcPr>
            <w:tcW w:w="1260" w:type="dxa"/>
            <w:vAlign w:val="bottom"/>
          </w:tcPr>
          <w:p w14:paraId="40948CB3" w14:textId="750EDBD9" w:rsidR="00251558" w:rsidRPr="00761B80" w:rsidRDefault="00251558" w:rsidP="00251558">
            <w:pPr>
              <w:pStyle w:val="Texto"/>
              <w:tabs>
                <w:tab w:val="decimal" w:pos="1113"/>
              </w:tabs>
            </w:pPr>
            <w:r w:rsidRPr="00D437D4">
              <w:t>72.522</w:t>
            </w:r>
          </w:p>
        </w:tc>
      </w:tr>
      <w:tr w:rsidR="00251558" w:rsidRPr="00761B80" w14:paraId="31703C38" w14:textId="77777777" w:rsidTr="00F93A44">
        <w:trPr>
          <w:trHeight w:val="20"/>
        </w:trPr>
        <w:tc>
          <w:tcPr>
            <w:tcW w:w="4770" w:type="dxa"/>
            <w:tcBorders>
              <w:left w:val="nil"/>
              <w:right w:val="nil"/>
            </w:tcBorders>
            <w:vAlign w:val="bottom"/>
          </w:tcPr>
          <w:p w14:paraId="215EEE2A" w14:textId="77777777" w:rsidR="00251558" w:rsidRPr="009C156E" w:rsidRDefault="00251558" w:rsidP="00251558">
            <w:pPr>
              <w:pStyle w:val="Texto"/>
              <w:jc w:val="left"/>
              <w:rPr>
                <w:bCs/>
              </w:rPr>
            </w:pPr>
          </w:p>
        </w:tc>
        <w:tc>
          <w:tcPr>
            <w:tcW w:w="90" w:type="dxa"/>
            <w:tcBorders>
              <w:left w:val="nil"/>
              <w:right w:val="nil"/>
            </w:tcBorders>
            <w:vAlign w:val="bottom"/>
          </w:tcPr>
          <w:p w14:paraId="7B1906E1"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51E386DE" w14:textId="7761B992" w:rsidR="00251558" w:rsidRPr="00761B80" w:rsidRDefault="00251558" w:rsidP="00251558">
            <w:pPr>
              <w:pStyle w:val="Texto"/>
              <w:tabs>
                <w:tab w:val="decimal" w:pos="1113"/>
              </w:tabs>
            </w:pPr>
          </w:p>
        </w:tc>
        <w:tc>
          <w:tcPr>
            <w:tcW w:w="126" w:type="dxa"/>
            <w:tcBorders>
              <w:left w:val="nil"/>
              <w:right w:val="nil"/>
            </w:tcBorders>
            <w:vAlign w:val="bottom"/>
          </w:tcPr>
          <w:p w14:paraId="20B9C2AD"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116E1A07" w14:textId="77777777" w:rsidR="00251558" w:rsidRPr="00761B80" w:rsidRDefault="00251558" w:rsidP="00251558">
            <w:pPr>
              <w:pStyle w:val="Texto"/>
              <w:tabs>
                <w:tab w:val="decimal" w:pos="1113"/>
              </w:tabs>
            </w:pPr>
          </w:p>
        </w:tc>
        <w:tc>
          <w:tcPr>
            <w:tcW w:w="144" w:type="dxa"/>
            <w:vAlign w:val="bottom"/>
          </w:tcPr>
          <w:p w14:paraId="47E93457" w14:textId="77777777" w:rsidR="00251558" w:rsidRPr="00761B80" w:rsidRDefault="00251558" w:rsidP="00251558">
            <w:pPr>
              <w:pStyle w:val="Texto"/>
              <w:tabs>
                <w:tab w:val="decimal" w:pos="1113"/>
              </w:tabs>
            </w:pPr>
          </w:p>
        </w:tc>
        <w:tc>
          <w:tcPr>
            <w:tcW w:w="1206" w:type="dxa"/>
          </w:tcPr>
          <w:p w14:paraId="5889D77A" w14:textId="77777777" w:rsidR="00251558" w:rsidRPr="00761B80" w:rsidRDefault="00251558" w:rsidP="00251558">
            <w:pPr>
              <w:pStyle w:val="Texto"/>
              <w:tabs>
                <w:tab w:val="decimal" w:pos="1113"/>
              </w:tabs>
            </w:pPr>
          </w:p>
        </w:tc>
        <w:tc>
          <w:tcPr>
            <w:tcW w:w="90" w:type="dxa"/>
          </w:tcPr>
          <w:p w14:paraId="3B1C5669" w14:textId="77777777" w:rsidR="00251558" w:rsidRPr="00761B80" w:rsidRDefault="00251558" w:rsidP="00251558">
            <w:pPr>
              <w:pStyle w:val="Texto"/>
              <w:tabs>
                <w:tab w:val="decimal" w:pos="1113"/>
              </w:tabs>
            </w:pPr>
          </w:p>
        </w:tc>
        <w:tc>
          <w:tcPr>
            <w:tcW w:w="1260" w:type="dxa"/>
          </w:tcPr>
          <w:p w14:paraId="492BD3FC" w14:textId="77777777" w:rsidR="00251558" w:rsidRPr="00761B80" w:rsidRDefault="00251558" w:rsidP="00251558">
            <w:pPr>
              <w:pStyle w:val="Texto"/>
              <w:tabs>
                <w:tab w:val="decimal" w:pos="1113"/>
              </w:tabs>
            </w:pPr>
          </w:p>
        </w:tc>
      </w:tr>
      <w:tr w:rsidR="00251558" w:rsidRPr="007801DB" w14:paraId="23B1E653" w14:textId="77777777" w:rsidTr="00F93A44">
        <w:trPr>
          <w:trHeight w:val="20"/>
        </w:trPr>
        <w:tc>
          <w:tcPr>
            <w:tcW w:w="4770" w:type="dxa"/>
            <w:tcBorders>
              <w:left w:val="nil"/>
              <w:right w:val="nil"/>
            </w:tcBorders>
            <w:vAlign w:val="bottom"/>
          </w:tcPr>
          <w:p w14:paraId="1018088D" w14:textId="66760D53" w:rsidR="00251558" w:rsidRPr="001C6293" w:rsidRDefault="00251558" w:rsidP="00251558">
            <w:pPr>
              <w:pStyle w:val="Texto"/>
              <w:jc w:val="left"/>
              <w:rPr>
                <w:bCs/>
                <w:lang w:val="pt-BR"/>
              </w:rPr>
            </w:pPr>
            <w:r w:rsidRPr="001D553F">
              <w:rPr>
                <w:rFonts w:cs="Arial"/>
                <w:b/>
                <w:lang w:val="pt-BR"/>
              </w:rPr>
              <w:t>Ledesma Frutas S.A. U.</w:t>
            </w:r>
          </w:p>
        </w:tc>
        <w:tc>
          <w:tcPr>
            <w:tcW w:w="90" w:type="dxa"/>
            <w:tcBorders>
              <w:left w:val="nil"/>
              <w:right w:val="nil"/>
            </w:tcBorders>
            <w:vAlign w:val="bottom"/>
          </w:tcPr>
          <w:p w14:paraId="01D7BDCA" w14:textId="77777777" w:rsidR="00251558" w:rsidRPr="001C6293" w:rsidRDefault="00251558" w:rsidP="00251558">
            <w:pPr>
              <w:pStyle w:val="Texto"/>
              <w:tabs>
                <w:tab w:val="decimal" w:pos="1113"/>
              </w:tabs>
              <w:rPr>
                <w:lang w:val="pt-BR"/>
              </w:rPr>
            </w:pPr>
          </w:p>
        </w:tc>
        <w:tc>
          <w:tcPr>
            <w:tcW w:w="1260" w:type="dxa"/>
            <w:tcBorders>
              <w:left w:val="nil"/>
              <w:right w:val="nil"/>
            </w:tcBorders>
            <w:vAlign w:val="bottom"/>
          </w:tcPr>
          <w:p w14:paraId="050CC53F" w14:textId="0A29D4DC" w:rsidR="00251558" w:rsidRPr="001C6293" w:rsidRDefault="00251558" w:rsidP="00251558">
            <w:pPr>
              <w:pStyle w:val="Texto"/>
              <w:tabs>
                <w:tab w:val="decimal" w:pos="1113"/>
              </w:tabs>
              <w:rPr>
                <w:lang w:val="pt-BR"/>
              </w:rPr>
            </w:pPr>
          </w:p>
        </w:tc>
        <w:tc>
          <w:tcPr>
            <w:tcW w:w="126" w:type="dxa"/>
            <w:tcBorders>
              <w:left w:val="nil"/>
              <w:right w:val="nil"/>
            </w:tcBorders>
            <w:vAlign w:val="bottom"/>
          </w:tcPr>
          <w:p w14:paraId="55F7A1F4" w14:textId="77777777" w:rsidR="00251558" w:rsidRPr="001C6293" w:rsidRDefault="00251558" w:rsidP="00251558">
            <w:pPr>
              <w:pStyle w:val="Texto"/>
              <w:tabs>
                <w:tab w:val="decimal" w:pos="1113"/>
              </w:tabs>
              <w:rPr>
                <w:lang w:val="pt-BR"/>
              </w:rPr>
            </w:pPr>
          </w:p>
        </w:tc>
        <w:tc>
          <w:tcPr>
            <w:tcW w:w="1224" w:type="dxa"/>
            <w:tcBorders>
              <w:left w:val="nil"/>
              <w:right w:val="nil"/>
            </w:tcBorders>
            <w:vAlign w:val="bottom"/>
          </w:tcPr>
          <w:p w14:paraId="180D03F5" w14:textId="77777777" w:rsidR="00251558" w:rsidRPr="001C6293" w:rsidRDefault="00251558" w:rsidP="00251558">
            <w:pPr>
              <w:pStyle w:val="Texto"/>
              <w:tabs>
                <w:tab w:val="decimal" w:pos="1113"/>
              </w:tabs>
              <w:rPr>
                <w:lang w:val="pt-BR"/>
              </w:rPr>
            </w:pPr>
          </w:p>
        </w:tc>
        <w:tc>
          <w:tcPr>
            <w:tcW w:w="144" w:type="dxa"/>
            <w:vAlign w:val="bottom"/>
          </w:tcPr>
          <w:p w14:paraId="465D7A36" w14:textId="77777777" w:rsidR="00251558" w:rsidRPr="001C6293" w:rsidRDefault="00251558" w:rsidP="00251558">
            <w:pPr>
              <w:pStyle w:val="Texto"/>
              <w:tabs>
                <w:tab w:val="decimal" w:pos="1113"/>
              </w:tabs>
              <w:rPr>
                <w:lang w:val="pt-BR"/>
              </w:rPr>
            </w:pPr>
          </w:p>
        </w:tc>
        <w:tc>
          <w:tcPr>
            <w:tcW w:w="1206" w:type="dxa"/>
          </w:tcPr>
          <w:p w14:paraId="0B2649E7" w14:textId="57C1A107" w:rsidR="00251558" w:rsidRPr="008A657D" w:rsidRDefault="00251558" w:rsidP="00251558">
            <w:pPr>
              <w:pStyle w:val="Texto"/>
              <w:tabs>
                <w:tab w:val="decimal" w:pos="1113"/>
              </w:tabs>
              <w:rPr>
                <w:lang w:val="pt-BR"/>
              </w:rPr>
            </w:pPr>
          </w:p>
        </w:tc>
        <w:tc>
          <w:tcPr>
            <w:tcW w:w="90" w:type="dxa"/>
          </w:tcPr>
          <w:p w14:paraId="56EDE60D" w14:textId="77777777" w:rsidR="00251558" w:rsidRPr="008A657D" w:rsidRDefault="00251558" w:rsidP="00251558">
            <w:pPr>
              <w:pStyle w:val="Texto"/>
              <w:tabs>
                <w:tab w:val="decimal" w:pos="1113"/>
              </w:tabs>
              <w:rPr>
                <w:lang w:val="pt-BR"/>
              </w:rPr>
            </w:pPr>
          </w:p>
        </w:tc>
        <w:tc>
          <w:tcPr>
            <w:tcW w:w="1260" w:type="dxa"/>
          </w:tcPr>
          <w:p w14:paraId="7F9F7755" w14:textId="01CC7431" w:rsidR="00251558" w:rsidRPr="008A657D" w:rsidRDefault="00251558" w:rsidP="00251558">
            <w:pPr>
              <w:pStyle w:val="Texto"/>
              <w:tabs>
                <w:tab w:val="decimal" w:pos="1113"/>
              </w:tabs>
              <w:rPr>
                <w:lang w:val="pt-BR"/>
              </w:rPr>
            </w:pPr>
          </w:p>
        </w:tc>
      </w:tr>
      <w:tr w:rsidR="00251558" w:rsidRPr="00761B80" w14:paraId="018D8579" w14:textId="77777777" w:rsidTr="00100853">
        <w:trPr>
          <w:trHeight w:val="20"/>
        </w:trPr>
        <w:tc>
          <w:tcPr>
            <w:tcW w:w="4770" w:type="dxa"/>
            <w:tcBorders>
              <w:left w:val="nil"/>
              <w:right w:val="nil"/>
            </w:tcBorders>
            <w:vAlign w:val="bottom"/>
          </w:tcPr>
          <w:p w14:paraId="228B3C92" w14:textId="59EA0F47" w:rsidR="00251558" w:rsidRPr="009C156E" w:rsidRDefault="00251558" w:rsidP="00251558">
            <w:pPr>
              <w:pStyle w:val="Texto"/>
              <w:jc w:val="left"/>
              <w:rPr>
                <w:bCs/>
              </w:rPr>
            </w:pPr>
            <w:r w:rsidRPr="001D553F">
              <w:rPr>
                <w:rFonts w:cs="Arial"/>
              </w:rPr>
              <w:t>Compra de bienes y servicios</w:t>
            </w:r>
          </w:p>
        </w:tc>
        <w:tc>
          <w:tcPr>
            <w:tcW w:w="90" w:type="dxa"/>
            <w:tcBorders>
              <w:left w:val="nil"/>
              <w:right w:val="nil"/>
            </w:tcBorders>
            <w:vAlign w:val="bottom"/>
          </w:tcPr>
          <w:p w14:paraId="1494FCF9"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529F6EE6" w14:textId="0D564058" w:rsidR="00251558" w:rsidRPr="00761B80" w:rsidRDefault="00251558" w:rsidP="00251558">
            <w:pPr>
              <w:pStyle w:val="Texto"/>
              <w:tabs>
                <w:tab w:val="decimal" w:pos="1113"/>
              </w:tabs>
            </w:pPr>
            <w:r w:rsidRPr="002B6711">
              <w:t>(356.896)</w:t>
            </w:r>
          </w:p>
        </w:tc>
        <w:tc>
          <w:tcPr>
            <w:tcW w:w="126" w:type="dxa"/>
            <w:tcBorders>
              <w:left w:val="nil"/>
              <w:right w:val="nil"/>
            </w:tcBorders>
            <w:vAlign w:val="bottom"/>
          </w:tcPr>
          <w:p w14:paraId="496E60CB"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2A843386" w14:textId="40EF16C8" w:rsidR="00251558" w:rsidRPr="00761B80" w:rsidRDefault="00251558" w:rsidP="00251558">
            <w:pPr>
              <w:pStyle w:val="Texto"/>
              <w:tabs>
                <w:tab w:val="decimal" w:pos="1113"/>
              </w:tabs>
            </w:pPr>
            <w:r w:rsidRPr="00316DC6">
              <w:t>(17.517)</w:t>
            </w:r>
          </w:p>
        </w:tc>
        <w:tc>
          <w:tcPr>
            <w:tcW w:w="144" w:type="dxa"/>
            <w:vAlign w:val="bottom"/>
          </w:tcPr>
          <w:p w14:paraId="2CB9651C" w14:textId="77777777" w:rsidR="00251558" w:rsidRPr="00761B80" w:rsidRDefault="00251558" w:rsidP="00251558">
            <w:pPr>
              <w:pStyle w:val="Texto"/>
              <w:tabs>
                <w:tab w:val="decimal" w:pos="1113"/>
              </w:tabs>
            </w:pPr>
          </w:p>
        </w:tc>
        <w:tc>
          <w:tcPr>
            <w:tcW w:w="1206" w:type="dxa"/>
            <w:vAlign w:val="bottom"/>
          </w:tcPr>
          <w:p w14:paraId="5F68BD4F" w14:textId="3E67C170" w:rsidR="00251558" w:rsidRPr="00761B80" w:rsidRDefault="00251558" w:rsidP="00251558">
            <w:pPr>
              <w:pStyle w:val="Texto"/>
              <w:tabs>
                <w:tab w:val="decimal" w:pos="1113"/>
              </w:tabs>
            </w:pPr>
            <w:r w:rsidRPr="00D437D4">
              <w:t>(255.772)</w:t>
            </w:r>
          </w:p>
        </w:tc>
        <w:tc>
          <w:tcPr>
            <w:tcW w:w="90" w:type="dxa"/>
          </w:tcPr>
          <w:p w14:paraId="50336D3E" w14:textId="77777777" w:rsidR="00251558" w:rsidRPr="00761B80" w:rsidRDefault="00251558" w:rsidP="00251558">
            <w:pPr>
              <w:pStyle w:val="Texto"/>
              <w:tabs>
                <w:tab w:val="decimal" w:pos="1113"/>
              </w:tabs>
            </w:pPr>
          </w:p>
        </w:tc>
        <w:tc>
          <w:tcPr>
            <w:tcW w:w="1260" w:type="dxa"/>
            <w:vAlign w:val="bottom"/>
          </w:tcPr>
          <w:p w14:paraId="5FF2D2CA" w14:textId="7DA1D558" w:rsidR="00251558" w:rsidRPr="00761B80" w:rsidRDefault="00251558" w:rsidP="00251558">
            <w:pPr>
              <w:pStyle w:val="Texto"/>
              <w:tabs>
                <w:tab w:val="decimal" w:pos="1113"/>
              </w:tabs>
            </w:pPr>
            <w:r w:rsidRPr="00D437D4">
              <w:t>(25.941)</w:t>
            </w:r>
          </w:p>
        </w:tc>
      </w:tr>
      <w:tr w:rsidR="00251558" w:rsidRPr="00761B80" w14:paraId="786D0E84" w14:textId="77777777" w:rsidTr="00100853">
        <w:trPr>
          <w:trHeight w:val="20"/>
        </w:trPr>
        <w:tc>
          <w:tcPr>
            <w:tcW w:w="4770" w:type="dxa"/>
            <w:tcBorders>
              <w:left w:val="nil"/>
              <w:right w:val="nil"/>
            </w:tcBorders>
            <w:vAlign w:val="bottom"/>
          </w:tcPr>
          <w:p w14:paraId="0219C53D" w14:textId="035906BD" w:rsidR="00251558" w:rsidRPr="009C156E" w:rsidRDefault="00251558" w:rsidP="00251558">
            <w:pPr>
              <w:pStyle w:val="Texto"/>
              <w:jc w:val="left"/>
              <w:rPr>
                <w:bCs/>
              </w:rPr>
            </w:pPr>
            <w:r w:rsidRPr="001D553F">
              <w:rPr>
                <w:rFonts w:cs="Arial"/>
              </w:rPr>
              <w:t>Servicios prestados</w:t>
            </w:r>
          </w:p>
        </w:tc>
        <w:tc>
          <w:tcPr>
            <w:tcW w:w="90" w:type="dxa"/>
            <w:tcBorders>
              <w:left w:val="nil"/>
              <w:right w:val="nil"/>
            </w:tcBorders>
            <w:vAlign w:val="bottom"/>
          </w:tcPr>
          <w:p w14:paraId="14D08A1E"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31B071EE" w14:textId="2F49D3F1" w:rsidR="00251558" w:rsidRPr="00761B80" w:rsidRDefault="00251558" w:rsidP="00251558">
            <w:pPr>
              <w:pStyle w:val="Texto"/>
              <w:tabs>
                <w:tab w:val="decimal" w:pos="1113"/>
              </w:tabs>
            </w:pPr>
            <w:r w:rsidRPr="002B6711">
              <w:t>93.970</w:t>
            </w:r>
          </w:p>
        </w:tc>
        <w:tc>
          <w:tcPr>
            <w:tcW w:w="126" w:type="dxa"/>
            <w:tcBorders>
              <w:left w:val="nil"/>
              <w:right w:val="nil"/>
            </w:tcBorders>
            <w:vAlign w:val="bottom"/>
          </w:tcPr>
          <w:p w14:paraId="590F76DA"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414F6D4D" w14:textId="3E54A3DC" w:rsidR="00251558" w:rsidRPr="00761B80" w:rsidRDefault="00251558" w:rsidP="00251558">
            <w:pPr>
              <w:pStyle w:val="Texto"/>
              <w:tabs>
                <w:tab w:val="decimal" w:pos="1113"/>
              </w:tabs>
            </w:pPr>
            <w:r w:rsidRPr="00316DC6">
              <w:t>51.149</w:t>
            </w:r>
          </w:p>
        </w:tc>
        <w:tc>
          <w:tcPr>
            <w:tcW w:w="144" w:type="dxa"/>
            <w:vAlign w:val="bottom"/>
          </w:tcPr>
          <w:p w14:paraId="1F20F03A" w14:textId="77777777" w:rsidR="00251558" w:rsidRPr="00761B80" w:rsidRDefault="00251558" w:rsidP="00251558">
            <w:pPr>
              <w:pStyle w:val="Texto"/>
              <w:tabs>
                <w:tab w:val="decimal" w:pos="1113"/>
              </w:tabs>
            </w:pPr>
          </w:p>
        </w:tc>
        <w:tc>
          <w:tcPr>
            <w:tcW w:w="1206" w:type="dxa"/>
            <w:vAlign w:val="bottom"/>
          </w:tcPr>
          <w:p w14:paraId="4DAC9EF6" w14:textId="2D74C06D" w:rsidR="00251558" w:rsidRPr="00761B80" w:rsidRDefault="00251558" w:rsidP="00251558">
            <w:pPr>
              <w:pStyle w:val="Texto"/>
              <w:tabs>
                <w:tab w:val="decimal" w:pos="1113"/>
              </w:tabs>
            </w:pPr>
            <w:r w:rsidRPr="00D437D4">
              <w:t>46.661</w:t>
            </w:r>
          </w:p>
        </w:tc>
        <w:tc>
          <w:tcPr>
            <w:tcW w:w="90" w:type="dxa"/>
          </w:tcPr>
          <w:p w14:paraId="725B1E8D" w14:textId="77777777" w:rsidR="00251558" w:rsidRPr="00761B80" w:rsidRDefault="00251558" w:rsidP="00251558">
            <w:pPr>
              <w:pStyle w:val="Texto"/>
              <w:tabs>
                <w:tab w:val="decimal" w:pos="1113"/>
              </w:tabs>
            </w:pPr>
          </w:p>
        </w:tc>
        <w:tc>
          <w:tcPr>
            <w:tcW w:w="1260" w:type="dxa"/>
            <w:vAlign w:val="bottom"/>
          </w:tcPr>
          <w:p w14:paraId="2CB00999" w14:textId="44457C17" w:rsidR="00251558" w:rsidRPr="00761B80" w:rsidRDefault="00251558" w:rsidP="00251558">
            <w:pPr>
              <w:pStyle w:val="Texto"/>
              <w:tabs>
                <w:tab w:val="decimal" w:pos="1113"/>
              </w:tabs>
            </w:pPr>
            <w:r w:rsidRPr="00316DC6">
              <w:t>46.661</w:t>
            </w:r>
          </w:p>
        </w:tc>
      </w:tr>
      <w:tr w:rsidR="00D43444" w:rsidRPr="00761B80" w14:paraId="2A0B828F" w14:textId="77777777" w:rsidTr="00100853">
        <w:trPr>
          <w:trHeight w:val="20"/>
        </w:trPr>
        <w:tc>
          <w:tcPr>
            <w:tcW w:w="4770" w:type="dxa"/>
            <w:tcBorders>
              <w:left w:val="nil"/>
              <w:right w:val="nil"/>
            </w:tcBorders>
            <w:vAlign w:val="bottom"/>
          </w:tcPr>
          <w:p w14:paraId="77E1A69C" w14:textId="4B9DC18F" w:rsidR="00D43444" w:rsidRPr="001D553F" w:rsidRDefault="00D43444" w:rsidP="00251558">
            <w:pPr>
              <w:pStyle w:val="Texto"/>
              <w:jc w:val="left"/>
              <w:rPr>
                <w:rFonts w:cs="Arial"/>
              </w:rPr>
            </w:pPr>
            <w:r>
              <w:rPr>
                <w:rFonts w:cs="Arial"/>
              </w:rPr>
              <w:t>Venta de inventarios</w:t>
            </w:r>
          </w:p>
        </w:tc>
        <w:tc>
          <w:tcPr>
            <w:tcW w:w="90" w:type="dxa"/>
            <w:tcBorders>
              <w:left w:val="nil"/>
              <w:right w:val="nil"/>
            </w:tcBorders>
            <w:vAlign w:val="bottom"/>
          </w:tcPr>
          <w:p w14:paraId="26C19CE5" w14:textId="77777777" w:rsidR="00D43444" w:rsidRPr="00761B80" w:rsidRDefault="00D43444" w:rsidP="00251558">
            <w:pPr>
              <w:pStyle w:val="Texto"/>
              <w:tabs>
                <w:tab w:val="decimal" w:pos="1113"/>
              </w:tabs>
            </w:pPr>
          </w:p>
        </w:tc>
        <w:tc>
          <w:tcPr>
            <w:tcW w:w="1260" w:type="dxa"/>
            <w:tcBorders>
              <w:left w:val="nil"/>
              <w:right w:val="nil"/>
            </w:tcBorders>
            <w:vAlign w:val="bottom"/>
          </w:tcPr>
          <w:p w14:paraId="6CACB828" w14:textId="217CFEB8" w:rsidR="00D43444" w:rsidRPr="002B6711" w:rsidRDefault="00D43444" w:rsidP="00251558">
            <w:pPr>
              <w:pStyle w:val="Texto"/>
              <w:tabs>
                <w:tab w:val="decimal" w:pos="1113"/>
              </w:tabs>
            </w:pPr>
            <w:r>
              <w:t>47.815</w:t>
            </w:r>
          </w:p>
        </w:tc>
        <w:tc>
          <w:tcPr>
            <w:tcW w:w="126" w:type="dxa"/>
            <w:tcBorders>
              <w:left w:val="nil"/>
              <w:right w:val="nil"/>
            </w:tcBorders>
            <w:vAlign w:val="bottom"/>
          </w:tcPr>
          <w:p w14:paraId="3921D4DC" w14:textId="77777777" w:rsidR="00D43444" w:rsidRPr="00761B80" w:rsidRDefault="00D43444" w:rsidP="00251558">
            <w:pPr>
              <w:pStyle w:val="Texto"/>
              <w:tabs>
                <w:tab w:val="decimal" w:pos="1113"/>
              </w:tabs>
            </w:pPr>
          </w:p>
        </w:tc>
        <w:tc>
          <w:tcPr>
            <w:tcW w:w="1224" w:type="dxa"/>
            <w:tcBorders>
              <w:left w:val="nil"/>
              <w:right w:val="nil"/>
            </w:tcBorders>
            <w:vAlign w:val="bottom"/>
          </w:tcPr>
          <w:p w14:paraId="61EFDF5A" w14:textId="5B01095E" w:rsidR="00D43444" w:rsidRPr="00316DC6" w:rsidRDefault="00D43444" w:rsidP="00251558">
            <w:pPr>
              <w:pStyle w:val="Texto"/>
              <w:tabs>
                <w:tab w:val="decimal" w:pos="1113"/>
              </w:tabs>
            </w:pPr>
            <w:r>
              <w:t>47.815</w:t>
            </w:r>
          </w:p>
        </w:tc>
        <w:tc>
          <w:tcPr>
            <w:tcW w:w="144" w:type="dxa"/>
            <w:vAlign w:val="bottom"/>
          </w:tcPr>
          <w:p w14:paraId="4A585AF5" w14:textId="77777777" w:rsidR="00D43444" w:rsidRPr="00761B80" w:rsidRDefault="00D43444" w:rsidP="00251558">
            <w:pPr>
              <w:pStyle w:val="Texto"/>
              <w:tabs>
                <w:tab w:val="decimal" w:pos="1113"/>
              </w:tabs>
            </w:pPr>
          </w:p>
        </w:tc>
        <w:tc>
          <w:tcPr>
            <w:tcW w:w="1206" w:type="dxa"/>
            <w:vAlign w:val="bottom"/>
          </w:tcPr>
          <w:p w14:paraId="3AA64BFC" w14:textId="6310CEFE" w:rsidR="00D43444" w:rsidRPr="00D437D4" w:rsidRDefault="00D43444" w:rsidP="00251558">
            <w:pPr>
              <w:pStyle w:val="Texto"/>
              <w:tabs>
                <w:tab w:val="decimal" w:pos="1113"/>
              </w:tabs>
            </w:pPr>
            <w:r>
              <w:t>69.844</w:t>
            </w:r>
          </w:p>
        </w:tc>
        <w:tc>
          <w:tcPr>
            <w:tcW w:w="90" w:type="dxa"/>
          </w:tcPr>
          <w:p w14:paraId="18BDDA5E" w14:textId="77777777" w:rsidR="00D43444" w:rsidRPr="00761B80" w:rsidRDefault="00D43444" w:rsidP="00251558">
            <w:pPr>
              <w:pStyle w:val="Texto"/>
              <w:tabs>
                <w:tab w:val="decimal" w:pos="1113"/>
              </w:tabs>
            </w:pPr>
          </w:p>
        </w:tc>
        <w:tc>
          <w:tcPr>
            <w:tcW w:w="1260" w:type="dxa"/>
            <w:vAlign w:val="bottom"/>
          </w:tcPr>
          <w:p w14:paraId="466EF721" w14:textId="46B0D0BA" w:rsidR="00D43444" w:rsidRPr="00316DC6" w:rsidRDefault="00D43444" w:rsidP="00251558">
            <w:pPr>
              <w:pStyle w:val="Texto"/>
              <w:tabs>
                <w:tab w:val="decimal" w:pos="1113"/>
              </w:tabs>
            </w:pPr>
            <w:r>
              <w:t>69.844</w:t>
            </w:r>
          </w:p>
        </w:tc>
      </w:tr>
      <w:tr w:rsidR="00251558" w:rsidRPr="00761B80" w14:paraId="0BE94004" w14:textId="77777777" w:rsidTr="00100853">
        <w:trPr>
          <w:trHeight w:val="20"/>
        </w:trPr>
        <w:tc>
          <w:tcPr>
            <w:tcW w:w="4770" w:type="dxa"/>
            <w:tcBorders>
              <w:left w:val="nil"/>
              <w:right w:val="nil"/>
            </w:tcBorders>
            <w:vAlign w:val="bottom"/>
          </w:tcPr>
          <w:p w14:paraId="2BB8ECE3" w14:textId="77777777" w:rsidR="00251558" w:rsidRPr="001D553F" w:rsidRDefault="00251558" w:rsidP="00251558">
            <w:pPr>
              <w:pStyle w:val="Texto"/>
              <w:jc w:val="left"/>
              <w:rPr>
                <w:rFonts w:cs="Arial"/>
              </w:rPr>
            </w:pPr>
          </w:p>
        </w:tc>
        <w:tc>
          <w:tcPr>
            <w:tcW w:w="90" w:type="dxa"/>
            <w:tcBorders>
              <w:left w:val="nil"/>
              <w:right w:val="nil"/>
            </w:tcBorders>
            <w:vAlign w:val="bottom"/>
          </w:tcPr>
          <w:p w14:paraId="70648433"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5B307A28" w14:textId="77777777" w:rsidR="00251558" w:rsidRPr="00761B80" w:rsidRDefault="00251558" w:rsidP="00251558">
            <w:pPr>
              <w:pStyle w:val="Texto"/>
              <w:tabs>
                <w:tab w:val="decimal" w:pos="1113"/>
              </w:tabs>
            </w:pPr>
          </w:p>
        </w:tc>
        <w:tc>
          <w:tcPr>
            <w:tcW w:w="126" w:type="dxa"/>
            <w:tcBorders>
              <w:left w:val="nil"/>
              <w:right w:val="nil"/>
            </w:tcBorders>
            <w:vAlign w:val="bottom"/>
          </w:tcPr>
          <w:p w14:paraId="6DCB4471"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2A0DA32E" w14:textId="77777777" w:rsidR="00251558" w:rsidRPr="00761B80" w:rsidRDefault="00251558" w:rsidP="00251558">
            <w:pPr>
              <w:pStyle w:val="Texto"/>
              <w:tabs>
                <w:tab w:val="decimal" w:pos="1113"/>
              </w:tabs>
            </w:pPr>
          </w:p>
        </w:tc>
        <w:tc>
          <w:tcPr>
            <w:tcW w:w="144" w:type="dxa"/>
            <w:vAlign w:val="bottom"/>
          </w:tcPr>
          <w:p w14:paraId="6839E690" w14:textId="77777777" w:rsidR="00251558" w:rsidRPr="00761B80" w:rsidRDefault="00251558" w:rsidP="00251558">
            <w:pPr>
              <w:pStyle w:val="Texto"/>
              <w:tabs>
                <w:tab w:val="decimal" w:pos="1113"/>
              </w:tabs>
            </w:pPr>
          </w:p>
        </w:tc>
        <w:tc>
          <w:tcPr>
            <w:tcW w:w="1206" w:type="dxa"/>
            <w:vAlign w:val="bottom"/>
          </w:tcPr>
          <w:p w14:paraId="104F0DC3" w14:textId="77777777" w:rsidR="00251558" w:rsidRPr="00D437D4" w:rsidRDefault="00251558" w:rsidP="00251558">
            <w:pPr>
              <w:pStyle w:val="Texto"/>
              <w:tabs>
                <w:tab w:val="decimal" w:pos="1113"/>
              </w:tabs>
            </w:pPr>
          </w:p>
        </w:tc>
        <w:tc>
          <w:tcPr>
            <w:tcW w:w="90" w:type="dxa"/>
          </w:tcPr>
          <w:p w14:paraId="43CFB773" w14:textId="77777777" w:rsidR="00251558" w:rsidRPr="00761B80" w:rsidRDefault="00251558" w:rsidP="00251558">
            <w:pPr>
              <w:pStyle w:val="Texto"/>
              <w:tabs>
                <w:tab w:val="decimal" w:pos="1113"/>
              </w:tabs>
            </w:pPr>
          </w:p>
        </w:tc>
        <w:tc>
          <w:tcPr>
            <w:tcW w:w="1260" w:type="dxa"/>
            <w:vAlign w:val="bottom"/>
          </w:tcPr>
          <w:p w14:paraId="12BD86CE" w14:textId="77777777" w:rsidR="00251558" w:rsidRPr="00D437D4" w:rsidRDefault="00251558" w:rsidP="00251558">
            <w:pPr>
              <w:pStyle w:val="Texto"/>
              <w:tabs>
                <w:tab w:val="decimal" w:pos="1113"/>
              </w:tabs>
            </w:pPr>
          </w:p>
        </w:tc>
      </w:tr>
      <w:tr w:rsidR="00251558" w:rsidRPr="00761B80" w14:paraId="3BFA015E" w14:textId="77777777" w:rsidTr="00F93A44">
        <w:trPr>
          <w:trHeight w:val="20"/>
        </w:trPr>
        <w:tc>
          <w:tcPr>
            <w:tcW w:w="4770" w:type="dxa"/>
            <w:tcBorders>
              <w:left w:val="nil"/>
              <w:bottom w:val="nil"/>
              <w:right w:val="nil"/>
            </w:tcBorders>
            <w:vAlign w:val="bottom"/>
          </w:tcPr>
          <w:p w14:paraId="4C1E438A" w14:textId="01133923" w:rsidR="00251558" w:rsidRPr="003A7D4A" w:rsidRDefault="00251558" w:rsidP="00251558">
            <w:pPr>
              <w:pStyle w:val="Texto"/>
              <w:jc w:val="left"/>
              <w:rPr>
                <w:rFonts w:cs="Arial"/>
              </w:rPr>
            </w:pPr>
            <w:r w:rsidRPr="001D553F">
              <w:rPr>
                <w:rFonts w:cs="Arial"/>
                <w:b/>
              </w:rPr>
              <w:t xml:space="preserve">U.T.E. Área </w:t>
            </w:r>
            <w:proofErr w:type="spellStart"/>
            <w:r w:rsidRPr="001D553F">
              <w:rPr>
                <w:rFonts w:cs="Arial"/>
                <w:b/>
              </w:rPr>
              <w:t>Aguaragüe</w:t>
            </w:r>
            <w:proofErr w:type="spellEnd"/>
          </w:p>
        </w:tc>
        <w:tc>
          <w:tcPr>
            <w:tcW w:w="90" w:type="dxa"/>
            <w:tcBorders>
              <w:left w:val="nil"/>
              <w:right w:val="nil"/>
            </w:tcBorders>
            <w:vAlign w:val="bottom"/>
          </w:tcPr>
          <w:p w14:paraId="4A2C0362"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4011D6BB" w14:textId="1C42CFD6" w:rsidR="00251558" w:rsidRPr="00761B80" w:rsidRDefault="00251558" w:rsidP="00251558">
            <w:pPr>
              <w:pStyle w:val="Texto"/>
              <w:tabs>
                <w:tab w:val="decimal" w:pos="1113"/>
              </w:tabs>
            </w:pPr>
          </w:p>
        </w:tc>
        <w:tc>
          <w:tcPr>
            <w:tcW w:w="126" w:type="dxa"/>
            <w:tcBorders>
              <w:left w:val="nil"/>
              <w:right w:val="nil"/>
            </w:tcBorders>
            <w:vAlign w:val="bottom"/>
          </w:tcPr>
          <w:p w14:paraId="0767965C"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2BFFF368" w14:textId="77777777" w:rsidR="00251558" w:rsidRPr="00761B80" w:rsidRDefault="00251558" w:rsidP="00251558">
            <w:pPr>
              <w:pStyle w:val="Texto"/>
              <w:tabs>
                <w:tab w:val="decimal" w:pos="1113"/>
              </w:tabs>
            </w:pPr>
          </w:p>
        </w:tc>
        <w:tc>
          <w:tcPr>
            <w:tcW w:w="144" w:type="dxa"/>
            <w:vAlign w:val="bottom"/>
          </w:tcPr>
          <w:p w14:paraId="1529A829" w14:textId="77777777" w:rsidR="00251558" w:rsidRPr="00761B80" w:rsidRDefault="00251558" w:rsidP="00251558">
            <w:pPr>
              <w:pStyle w:val="Texto"/>
              <w:tabs>
                <w:tab w:val="decimal" w:pos="1113"/>
              </w:tabs>
            </w:pPr>
          </w:p>
        </w:tc>
        <w:tc>
          <w:tcPr>
            <w:tcW w:w="1206" w:type="dxa"/>
          </w:tcPr>
          <w:p w14:paraId="7A24FC64" w14:textId="77777777" w:rsidR="00251558" w:rsidRPr="00761B80" w:rsidRDefault="00251558" w:rsidP="00251558">
            <w:pPr>
              <w:pStyle w:val="Texto"/>
              <w:tabs>
                <w:tab w:val="decimal" w:pos="1113"/>
              </w:tabs>
            </w:pPr>
          </w:p>
        </w:tc>
        <w:tc>
          <w:tcPr>
            <w:tcW w:w="90" w:type="dxa"/>
          </w:tcPr>
          <w:p w14:paraId="77F37DD0" w14:textId="77777777" w:rsidR="00251558" w:rsidRPr="00761B80" w:rsidRDefault="00251558" w:rsidP="00251558">
            <w:pPr>
              <w:pStyle w:val="Texto"/>
              <w:tabs>
                <w:tab w:val="decimal" w:pos="1113"/>
              </w:tabs>
            </w:pPr>
          </w:p>
        </w:tc>
        <w:tc>
          <w:tcPr>
            <w:tcW w:w="1260" w:type="dxa"/>
          </w:tcPr>
          <w:p w14:paraId="532E8D92" w14:textId="77777777" w:rsidR="00251558" w:rsidRPr="00761B80" w:rsidRDefault="00251558" w:rsidP="00251558">
            <w:pPr>
              <w:pStyle w:val="Texto"/>
              <w:tabs>
                <w:tab w:val="decimal" w:pos="1113"/>
              </w:tabs>
            </w:pPr>
          </w:p>
        </w:tc>
      </w:tr>
      <w:tr w:rsidR="00251558" w:rsidRPr="00761B80" w14:paraId="02A44BD3" w14:textId="77777777" w:rsidTr="00843AC1">
        <w:trPr>
          <w:trHeight w:val="20"/>
        </w:trPr>
        <w:tc>
          <w:tcPr>
            <w:tcW w:w="4770" w:type="dxa"/>
            <w:tcBorders>
              <w:left w:val="nil"/>
              <w:bottom w:val="nil"/>
              <w:right w:val="nil"/>
            </w:tcBorders>
            <w:vAlign w:val="bottom"/>
          </w:tcPr>
          <w:p w14:paraId="7CC051DB" w14:textId="73FD80F1" w:rsidR="00251558" w:rsidRPr="001D553F" w:rsidRDefault="00251558" w:rsidP="00251558">
            <w:pPr>
              <w:pStyle w:val="Texto"/>
              <w:jc w:val="left"/>
              <w:rPr>
                <w:rFonts w:cs="Arial"/>
                <w:b/>
              </w:rPr>
            </w:pPr>
            <w:r w:rsidRPr="001D553F">
              <w:rPr>
                <w:rFonts w:cs="Arial"/>
              </w:rPr>
              <w:t>Aporte de capital</w:t>
            </w:r>
          </w:p>
        </w:tc>
        <w:tc>
          <w:tcPr>
            <w:tcW w:w="90" w:type="dxa"/>
            <w:tcBorders>
              <w:left w:val="nil"/>
              <w:right w:val="nil"/>
            </w:tcBorders>
            <w:vAlign w:val="bottom"/>
          </w:tcPr>
          <w:p w14:paraId="015F6A8E"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79113C36" w14:textId="51E4EF68" w:rsidR="00251558" w:rsidRPr="00761B80" w:rsidRDefault="00251558" w:rsidP="00251558">
            <w:pPr>
              <w:pStyle w:val="Texto"/>
              <w:tabs>
                <w:tab w:val="decimal" w:pos="1113"/>
              </w:tabs>
            </w:pPr>
            <w:r w:rsidRPr="002B6711">
              <w:t>(108.743)</w:t>
            </w:r>
          </w:p>
        </w:tc>
        <w:tc>
          <w:tcPr>
            <w:tcW w:w="126" w:type="dxa"/>
            <w:tcBorders>
              <w:left w:val="nil"/>
              <w:right w:val="nil"/>
            </w:tcBorders>
            <w:vAlign w:val="bottom"/>
          </w:tcPr>
          <w:p w14:paraId="253FD4FC"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1CDA9AA5" w14:textId="56C1525B" w:rsidR="00251558" w:rsidRPr="00761B80" w:rsidRDefault="00251558" w:rsidP="00251558">
            <w:pPr>
              <w:pStyle w:val="Texto"/>
              <w:tabs>
                <w:tab w:val="decimal" w:pos="1113"/>
              </w:tabs>
            </w:pPr>
            <w:r w:rsidRPr="00316DC6">
              <w:t>(35.405)</w:t>
            </w:r>
          </w:p>
        </w:tc>
        <w:tc>
          <w:tcPr>
            <w:tcW w:w="144" w:type="dxa"/>
            <w:vAlign w:val="bottom"/>
          </w:tcPr>
          <w:p w14:paraId="096B7048" w14:textId="77777777" w:rsidR="00251558" w:rsidRPr="00761B80" w:rsidRDefault="00251558" w:rsidP="00251558">
            <w:pPr>
              <w:pStyle w:val="Texto"/>
              <w:tabs>
                <w:tab w:val="decimal" w:pos="1113"/>
              </w:tabs>
            </w:pPr>
          </w:p>
        </w:tc>
        <w:tc>
          <w:tcPr>
            <w:tcW w:w="1206" w:type="dxa"/>
            <w:vAlign w:val="bottom"/>
          </w:tcPr>
          <w:p w14:paraId="79BF2071" w14:textId="27FAC8F7" w:rsidR="00251558" w:rsidRPr="00761B80" w:rsidRDefault="00251558" w:rsidP="00251558">
            <w:pPr>
              <w:pStyle w:val="Texto"/>
              <w:tabs>
                <w:tab w:val="decimal" w:pos="1113"/>
              </w:tabs>
            </w:pPr>
            <w:r w:rsidRPr="00593D6B">
              <w:rPr>
                <w:bCs/>
              </w:rPr>
              <w:t>(117.184)</w:t>
            </w:r>
          </w:p>
        </w:tc>
        <w:tc>
          <w:tcPr>
            <w:tcW w:w="90" w:type="dxa"/>
          </w:tcPr>
          <w:p w14:paraId="344C8849" w14:textId="77777777" w:rsidR="00251558" w:rsidRPr="00761B80" w:rsidRDefault="00251558" w:rsidP="00251558">
            <w:pPr>
              <w:pStyle w:val="Texto"/>
              <w:tabs>
                <w:tab w:val="decimal" w:pos="1113"/>
              </w:tabs>
            </w:pPr>
          </w:p>
        </w:tc>
        <w:tc>
          <w:tcPr>
            <w:tcW w:w="1260" w:type="dxa"/>
            <w:vAlign w:val="bottom"/>
          </w:tcPr>
          <w:p w14:paraId="77152E76" w14:textId="4EE45DC6" w:rsidR="00251558" w:rsidRPr="00761B80" w:rsidRDefault="00251558" w:rsidP="00251558">
            <w:pPr>
              <w:pStyle w:val="Texto"/>
              <w:tabs>
                <w:tab w:val="decimal" w:pos="1113"/>
              </w:tabs>
            </w:pPr>
            <w:r w:rsidRPr="00593D6B">
              <w:rPr>
                <w:bCs/>
              </w:rPr>
              <w:t>(76.726)</w:t>
            </w:r>
          </w:p>
        </w:tc>
      </w:tr>
      <w:tr w:rsidR="00251558" w:rsidRPr="00761B80" w14:paraId="1A73F6CB" w14:textId="77777777" w:rsidTr="00843AC1">
        <w:trPr>
          <w:trHeight w:val="20"/>
        </w:trPr>
        <w:tc>
          <w:tcPr>
            <w:tcW w:w="4770" w:type="dxa"/>
            <w:tcBorders>
              <w:left w:val="nil"/>
              <w:bottom w:val="nil"/>
              <w:right w:val="nil"/>
            </w:tcBorders>
            <w:vAlign w:val="bottom"/>
          </w:tcPr>
          <w:p w14:paraId="5AAC4F6A" w14:textId="77777777" w:rsidR="00251558" w:rsidRPr="001D553F" w:rsidRDefault="00251558" w:rsidP="00251558">
            <w:pPr>
              <w:pStyle w:val="Texto"/>
              <w:jc w:val="left"/>
              <w:rPr>
                <w:rFonts w:cs="Arial"/>
              </w:rPr>
            </w:pPr>
          </w:p>
        </w:tc>
        <w:tc>
          <w:tcPr>
            <w:tcW w:w="90" w:type="dxa"/>
            <w:tcBorders>
              <w:left w:val="nil"/>
              <w:right w:val="nil"/>
            </w:tcBorders>
            <w:vAlign w:val="bottom"/>
          </w:tcPr>
          <w:p w14:paraId="1DB5D667"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1F6F84C7" w14:textId="448782E8" w:rsidR="00251558" w:rsidRPr="00761B80" w:rsidRDefault="00251558" w:rsidP="00251558">
            <w:pPr>
              <w:pStyle w:val="Texto"/>
              <w:tabs>
                <w:tab w:val="decimal" w:pos="1113"/>
              </w:tabs>
            </w:pPr>
          </w:p>
        </w:tc>
        <w:tc>
          <w:tcPr>
            <w:tcW w:w="126" w:type="dxa"/>
            <w:tcBorders>
              <w:left w:val="nil"/>
              <w:right w:val="nil"/>
            </w:tcBorders>
            <w:vAlign w:val="bottom"/>
          </w:tcPr>
          <w:p w14:paraId="14459605"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4C98FB7B" w14:textId="77777777" w:rsidR="00251558" w:rsidRPr="00761B80" w:rsidRDefault="00251558" w:rsidP="00251558">
            <w:pPr>
              <w:pStyle w:val="Texto"/>
              <w:tabs>
                <w:tab w:val="decimal" w:pos="1113"/>
              </w:tabs>
            </w:pPr>
          </w:p>
        </w:tc>
        <w:tc>
          <w:tcPr>
            <w:tcW w:w="144" w:type="dxa"/>
            <w:vAlign w:val="bottom"/>
          </w:tcPr>
          <w:p w14:paraId="23F48A55" w14:textId="77777777" w:rsidR="00251558" w:rsidRPr="00761B80" w:rsidRDefault="00251558" w:rsidP="00251558">
            <w:pPr>
              <w:pStyle w:val="Texto"/>
              <w:tabs>
                <w:tab w:val="decimal" w:pos="1113"/>
              </w:tabs>
            </w:pPr>
          </w:p>
        </w:tc>
        <w:tc>
          <w:tcPr>
            <w:tcW w:w="1206" w:type="dxa"/>
            <w:vAlign w:val="bottom"/>
          </w:tcPr>
          <w:p w14:paraId="776BA0E3" w14:textId="77777777" w:rsidR="00251558" w:rsidRPr="00761B80" w:rsidRDefault="00251558" w:rsidP="00251558">
            <w:pPr>
              <w:pStyle w:val="Texto"/>
              <w:tabs>
                <w:tab w:val="decimal" w:pos="1113"/>
              </w:tabs>
            </w:pPr>
          </w:p>
        </w:tc>
        <w:tc>
          <w:tcPr>
            <w:tcW w:w="90" w:type="dxa"/>
          </w:tcPr>
          <w:p w14:paraId="770825A3" w14:textId="77777777" w:rsidR="00251558" w:rsidRPr="00761B80" w:rsidRDefault="00251558" w:rsidP="00251558">
            <w:pPr>
              <w:pStyle w:val="Texto"/>
              <w:tabs>
                <w:tab w:val="decimal" w:pos="1113"/>
              </w:tabs>
            </w:pPr>
          </w:p>
        </w:tc>
        <w:tc>
          <w:tcPr>
            <w:tcW w:w="1260" w:type="dxa"/>
            <w:vAlign w:val="bottom"/>
          </w:tcPr>
          <w:p w14:paraId="0E98E41D" w14:textId="77777777" w:rsidR="00251558" w:rsidRPr="00761B80" w:rsidRDefault="00251558" w:rsidP="00251558">
            <w:pPr>
              <w:pStyle w:val="Texto"/>
              <w:tabs>
                <w:tab w:val="decimal" w:pos="1113"/>
              </w:tabs>
            </w:pPr>
          </w:p>
        </w:tc>
      </w:tr>
      <w:tr w:rsidR="00251558" w:rsidRPr="00761B80" w14:paraId="0C207E3D" w14:textId="77777777" w:rsidTr="00843AC1">
        <w:trPr>
          <w:trHeight w:val="20"/>
        </w:trPr>
        <w:tc>
          <w:tcPr>
            <w:tcW w:w="4770" w:type="dxa"/>
            <w:tcBorders>
              <w:left w:val="nil"/>
              <w:bottom w:val="nil"/>
              <w:right w:val="nil"/>
            </w:tcBorders>
            <w:vAlign w:val="bottom"/>
          </w:tcPr>
          <w:p w14:paraId="2B42582B" w14:textId="559794B8" w:rsidR="00251558" w:rsidRPr="001D553F" w:rsidRDefault="00251558" w:rsidP="00251558">
            <w:pPr>
              <w:pStyle w:val="Texto"/>
              <w:jc w:val="left"/>
              <w:rPr>
                <w:rFonts w:cs="Arial"/>
              </w:rPr>
            </w:pPr>
            <w:r w:rsidRPr="001D553F">
              <w:rPr>
                <w:rFonts w:cs="Arial"/>
                <w:b/>
                <w:bCs/>
              </w:rPr>
              <w:t>Bridgeport</w:t>
            </w:r>
          </w:p>
        </w:tc>
        <w:tc>
          <w:tcPr>
            <w:tcW w:w="90" w:type="dxa"/>
            <w:tcBorders>
              <w:left w:val="nil"/>
              <w:right w:val="nil"/>
            </w:tcBorders>
            <w:vAlign w:val="bottom"/>
          </w:tcPr>
          <w:p w14:paraId="5DAF68F1"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2B3D32C1" w14:textId="63EEDD5F" w:rsidR="00251558" w:rsidRPr="00761B80" w:rsidRDefault="00251558" w:rsidP="00251558">
            <w:pPr>
              <w:pStyle w:val="Texto"/>
              <w:tabs>
                <w:tab w:val="decimal" w:pos="1113"/>
              </w:tabs>
            </w:pPr>
          </w:p>
        </w:tc>
        <w:tc>
          <w:tcPr>
            <w:tcW w:w="126" w:type="dxa"/>
            <w:tcBorders>
              <w:left w:val="nil"/>
              <w:right w:val="nil"/>
            </w:tcBorders>
            <w:vAlign w:val="bottom"/>
          </w:tcPr>
          <w:p w14:paraId="65D0D460"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177064E8" w14:textId="77777777" w:rsidR="00251558" w:rsidRPr="00761B80" w:rsidRDefault="00251558" w:rsidP="00251558">
            <w:pPr>
              <w:pStyle w:val="Texto"/>
              <w:tabs>
                <w:tab w:val="decimal" w:pos="1113"/>
              </w:tabs>
            </w:pPr>
          </w:p>
        </w:tc>
        <w:tc>
          <w:tcPr>
            <w:tcW w:w="144" w:type="dxa"/>
            <w:vAlign w:val="bottom"/>
          </w:tcPr>
          <w:p w14:paraId="4DDBDFB0" w14:textId="77777777" w:rsidR="00251558" w:rsidRPr="00761B80" w:rsidRDefault="00251558" w:rsidP="00251558">
            <w:pPr>
              <w:pStyle w:val="Texto"/>
              <w:tabs>
                <w:tab w:val="decimal" w:pos="1113"/>
              </w:tabs>
            </w:pPr>
          </w:p>
        </w:tc>
        <w:tc>
          <w:tcPr>
            <w:tcW w:w="1206" w:type="dxa"/>
            <w:vAlign w:val="bottom"/>
          </w:tcPr>
          <w:p w14:paraId="072140C0" w14:textId="77777777" w:rsidR="00251558" w:rsidRPr="00761B80" w:rsidRDefault="00251558" w:rsidP="00251558">
            <w:pPr>
              <w:pStyle w:val="Texto"/>
              <w:tabs>
                <w:tab w:val="decimal" w:pos="1113"/>
              </w:tabs>
            </w:pPr>
          </w:p>
        </w:tc>
        <w:tc>
          <w:tcPr>
            <w:tcW w:w="90" w:type="dxa"/>
          </w:tcPr>
          <w:p w14:paraId="21BDC91D" w14:textId="77777777" w:rsidR="00251558" w:rsidRPr="00761B80" w:rsidRDefault="00251558" w:rsidP="00251558">
            <w:pPr>
              <w:pStyle w:val="Texto"/>
              <w:tabs>
                <w:tab w:val="decimal" w:pos="1113"/>
              </w:tabs>
            </w:pPr>
          </w:p>
        </w:tc>
        <w:tc>
          <w:tcPr>
            <w:tcW w:w="1260" w:type="dxa"/>
            <w:vAlign w:val="bottom"/>
          </w:tcPr>
          <w:p w14:paraId="08D91C54" w14:textId="77777777" w:rsidR="00251558" w:rsidRPr="00761B80" w:rsidRDefault="00251558" w:rsidP="00251558">
            <w:pPr>
              <w:pStyle w:val="Texto"/>
              <w:tabs>
                <w:tab w:val="decimal" w:pos="1113"/>
              </w:tabs>
            </w:pPr>
          </w:p>
        </w:tc>
      </w:tr>
      <w:tr w:rsidR="00251558" w:rsidRPr="00761B80" w14:paraId="2BD766AC" w14:textId="77777777" w:rsidTr="00843AC1">
        <w:trPr>
          <w:trHeight w:val="20"/>
        </w:trPr>
        <w:tc>
          <w:tcPr>
            <w:tcW w:w="4770" w:type="dxa"/>
            <w:tcBorders>
              <w:left w:val="nil"/>
              <w:bottom w:val="nil"/>
              <w:right w:val="nil"/>
            </w:tcBorders>
            <w:vAlign w:val="bottom"/>
          </w:tcPr>
          <w:p w14:paraId="18572658" w14:textId="018A9AEC" w:rsidR="00251558" w:rsidRPr="001D553F" w:rsidRDefault="00251558" w:rsidP="00251558">
            <w:pPr>
              <w:pStyle w:val="Texto"/>
              <w:jc w:val="left"/>
              <w:rPr>
                <w:rFonts w:cs="Arial"/>
                <w:b/>
                <w:bCs/>
              </w:rPr>
            </w:pPr>
            <w:r w:rsidRPr="001D553F">
              <w:rPr>
                <w:rFonts w:cs="Arial"/>
              </w:rPr>
              <w:t>Intereses perdidos</w:t>
            </w:r>
          </w:p>
        </w:tc>
        <w:tc>
          <w:tcPr>
            <w:tcW w:w="90" w:type="dxa"/>
            <w:tcBorders>
              <w:left w:val="nil"/>
              <w:right w:val="nil"/>
            </w:tcBorders>
            <w:vAlign w:val="bottom"/>
          </w:tcPr>
          <w:p w14:paraId="6746CE8A" w14:textId="77777777" w:rsidR="00251558" w:rsidRPr="00761B80" w:rsidRDefault="00251558" w:rsidP="00251558">
            <w:pPr>
              <w:pStyle w:val="Texto"/>
              <w:tabs>
                <w:tab w:val="decimal" w:pos="1113"/>
              </w:tabs>
            </w:pPr>
          </w:p>
        </w:tc>
        <w:tc>
          <w:tcPr>
            <w:tcW w:w="1260" w:type="dxa"/>
            <w:tcBorders>
              <w:left w:val="nil"/>
              <w:right w:val="nil"/>
            </w:tcBorders>
            <w:vAlign w:val="bottom"/>
          </w:tcPr>
          <w:p w14:paraId="6266CB25" w14:textId="51814446" w:rsidR="00251558" w:rsidRPr="00761B80" w:rsidRDefault="00251558" w:rsidP="00251558">
            <w:pPr>
              <w:pStyle w:val="Texto"/>
              <w:tabs>
                <w:tab w:val="decimal" w:pos="1113"/>
              </w:tabs>
            </w:pPr>
            <w:r w:rsidRPr="002B6711">
              <w:t>(25.627)</w:t>
            </w:r>
          </w:p>
        </w:tc>
        <w:tc>
          <w:tcPr>
            <w:tcW w:w="126" w:type="dxa"/>
            <w:tcBorders>
              <w:left w:val="nil"/>
              <w:right w:val="nil"/>
            </w:tcBorders>
            <w:vAlign w:val="bottom"/>
          </w:tcPr>
          <w:p w14:paraId="1C8C27BB" w14:textId="77777777" w:rsidR="00251558" w:rsidRPr="00761B80" w:rsidRDefault="00251558" w:rsidP="00251558">
            <w:pPr>
              <w:pStyle w:val="Texto"/>
              <w:tabs>
                <w:tab w:val="decimal" w:pos="1113"/>
              </w:tabs>
            </w:pPr>
          </w:p>
        </w:tc>
        <w:tc>
          <w:tcPr>
            <w:tcW w:w="1224" w:type="dxa"/>
            <w:tcBorders>
              <w:left w:val="nil"/>
              <w:right w:val="nil"/>
            </w:tcBorders>
            <w:vAlign w:val="bottom"/>
          </w:tcPr>
          <w:p w14:paraId="47DCE9E1" w14:textId="67251BC0" w:rsidR="00251558" w:rsidRPr="00761B80" w:rsidRDefault="00251558" w:rsidP="00251558">
            <w:pPr>
              <w:pStyle w:val="Texto"/>
              <w:tabs>
                <w:tab w:val="decimal" w:pos="1113"/>
              </w:tabs>
            </w:pPr>
            <w:r w:rsidRPr="00316DC6">
              <w:t>(12.416)</w:t>
            </w:r>
          </w:p>
        </w:tc>
        <w:tc>
          <w:tcPr>
            <w:tcW w:w="144" w:type="dxa"/>
            <w:vAlign w:val="bottom"/>
          </w:tcPr>
          <w:p w14:paraId="01053861" w14:textId="77777777" w:rsidR="00251558" w:rsidRPr="00761B80" w:rsidRDefault="00251558" w:rsidP="00251558">
            <w:pPr>
              <w:pStyle w:val="Texto"/>
              <w:tabs>
                <w:tab w:val="decimal" w:pos="1113"/>
              </w:tabs>
            </w:pPr>
          </w:p>
        </w:tc>
        <w:tc>
          <w:tcPr>
            <w:tcW w:w="1206" w:type="dxa"/>
            <w:vAlign w:val="bottom"/>
          </w:tcPr>
          <w:p w14:paraId="40509A55" w14:textId="5AFC80C6" w:rsidR="00251558" w:rsidRPr="00761B80" w:rsidRDefault="00251558" w:rsidP="00251558">
            <w:pPr>
              <w:pStyle w:val="Texto"/>
              <w:tabs>
                <w:tab w:val="decimal" w:pos="1113"/>
              </w:tabs>
            </w:pPr>
            <w:r w:rsidRPr="00593D6B">
              <w:rPr>
                <w:bCs/>
              </w:rPr>
              <w:t>(24.215)</w:t>
            </w:r>
          </w:p>
        </w:tc>
        <w:tc>
          <w:tcPr>
            <w:tcW w:w="90" w:type="dxa"/>
          </w:tcPr>
          <w:p w14:paraId="6F3D9874" w14:textId="77777777" w:rsidR="00251558" w:rsidRPr="00761B80" w:rsidRDefault="00251558" w:rsidP="00251558">
            <w:pPr>
              <w:pStyle w:val="Texto"/>
              <w:tabs>
                <w:tab w:val="decimal" w:pos="1113"/>
              </w:tabs>
            </w:pPr>
          </w:p>
        </w:tc>
        <w:tc>
          <w:tcPr>
            <w:tcW w:w="1260" w:type="dxa"/>
            <w:vAlign w:val="bottom"/>
          </w:tcPr>
          <w:p w14:paraId="290E7CD3" w14:textId="29EE6420" w:rsidR="00251558" w:rsidRPr="00761B80" w:rsidRDefault="00251558" w:rsidP="00251558">
            <w:pPr>
              <w:pStyle w:val="Texto"/>
              <w:tabs>
                <w:tab w:val="decimal" w:pos="1113"/>
              </w:tabs>
            </w:pPr>
            <w:r w:rsidRPr="00593D6B">
              <w:rPr>
                <w:bCs/>
              </w:rPr>
              <w:t>(9.768)</w:t>
            </w:r>
          </w:p>
        </w:tc>
      </w:tr>
    </w:tbl>
    <w:p w14:paraId="5DFB288A" w14:textId="1731896B" w:rsidR="00E96425" w:rsidRDefault="00E96425" w:rsidP="00B608FC">
      <w:pPr>
        <w:pStyle w:val="Texto"/>
        <w:rPr>
          <w:bCs/>
        </w:rPr>
      </w:pPr>
    </w:p>
    <w:p w14:paraId="20B5B850" w14:textId="01CFED1A" w:rsidR="00B608FC" w:rsidRPr="00B608FC" w:rsidRDefault="00B608FC" w:rsidP="00B608FC">
      <w:pPr>
        <w:pStyle w:val="Texto"/>
        <w:rPr>
          <w:b/>
        </w:rPr>
      </w:pPr>
      <w:r w:rsidRPr="00B608FC">
        <w:rPr>
          <w:b/>
        </w:rPr>
        <w:t>Entidades controladas</w:t>
      </w:r>
    </w:p>
    <w:p w14:paraId="5724EAA4" w14:textId="77777777" w:rsidR="00B608FC" w:rsidRPr="00B608FC" w:rsidRDefault="00B608FC" w:rsidP="00B608FC">
      <w:pPr>
        <w:pStyle w:val="Texto"/>
      </w:pPr>
    </w:p>
    <w:p w14:paraId="06928C86" w14:textId="6529665B" w:rsidR="00D73E9E" w:rsidRDefault="00B608FC" w:rsidP="00B608FC">
      <w:pPr>
        <w:pStyle w:val="Texto"/>
      </w:pPr>
      <w:r w:rsidRPr="00B608FC">
        <w:t xml:space="preserve">La Sociedad mantiene participación en las sociedades asociadas, negocios conjuntos y controladas y por los porcentajes de capital detallados en la Nota 3 a los estados financieros separados al </w:t>
      </w:r>
      <w:r w:rsidR="00730E03">
        <w:t>31 de mayo de 2022</w:t>
      </w:r>
      <w:r w:rsidRPr="00B608FC">
        <w:t>, ya emitidos.</w:t>
      </w:r>
    </w:p>
    <w:p w14:paraId="17E7DFF8" w14:textId="11FABDD2" w:rsidR="0051373E" w:rsidRDefault="0051373E" w:rsidP="00B608FC">
      <w:pPr>
        <w:pStyle w:val="Texto"/>
      </w:pPr>
    </w:p>
    <w:p w14:paraId="21A14315" w14:textId="37097420" w:rsidR="00651469" w:rsidRDefault="00651469" w:rsidP="00651469">
      <w:pPr>
        <w:pStyle w:val="Texto"/>
      </w:pPr>
      <w:r>
        <w:br w:type="page"/>
      </w:r>
    </w:p>
    <w:p w14:paraId="00B8BC5B" w14:textId="77777777" w:rsidR="00756857" w:rsidRPr="00B608FC" w:rsidRDefault="00756857" w:rsidP="00B608FC">
      <w:pPr>
        <w:pStyle w:val="Texto"/>
      </w:pPr>
    </w:p>
    <w:p w14:paraId="6A508D8F" w14:textId="6D568342" w:rsidR="00667CED" w:rsidRPr="00761B80" w:rsidRDefault="00F562F6" w:rsidP="006F397F">
      <w:pPr>
        <w:pStyle w:val="Ttulonota"/>
        <w:numPr>
          <w:ilvl w:val="0"/>
          <w:numId w:val="8"/>
        </w:numPr>
      </w:pPr>
      <w:r w:rsidRPr="00761B80">
        <w:t xml:space="preserve">ACTIVOS Y PASIVOS FINANCIEROS EN </w:t>
      </w:r>
      <w:proofErr w:type="gramStart"/>
      <w:r w:rsidRPr="00761B80">
        <w:t>MONEDA</w:t>
      </w:r>
      <w:proofErr w:type="gramEnd"/>
      <w:r w:rsidRPr="00761B80">
        <w:t xml:space="preserve"> EXTRANJERA</w:t>
      </w:r>
    </w:p>
    <w:p w14:paraId="2F53A774" w14:textId="77777777" w:rsidR="00942C30" w:rsidRPr="00761B80" w:rsidRDefault="00942C30" w:rsidP="00281AE8">
      <w:pPr>
        <w:pStyle w:val="Texto"/>
      </w:pPr>
    </w:p>
    <w:p w14:paraId="374BD453" w14:textId="15FBCC0C" w:rsidR="00F562F6" w:rsidRDefault="00853669" w:rsidP="00281AE8">
      <w:pPr>
        <w:pStyle w:val="Texto"/>
      </w:pPr>
      <w:r w:rsidRPr="00761B80">
        <w:t xml:space="preserve">Se detalla a continuación la composición de los activos y pasivos en moneda extranjera al </w:t>
      </w:r>
      <w:r w:rsidR="00D7020E">
        <w:t>3</w:t>
      </w:r>
      <w:r w:rsidR="007830BC">
        <w:t>0</w:t>
      </w:r>
      <w:r w:rsidR="00D7020E">
        <w:t xml:space="preserve"> de </w:t>
      </w:r>
      <w:r w:rsidR="007830BC">
        <w:t>noviembre</w:t>
      </w:r>
      <w:r w:rsidR="00D7020E">
        <w:t xml:space="preserve"> de 202</w:t>
      </w:r>
      <w:r w:rsidR="00730E03">
        <w:t>2</w:t>
      </w:r>
      <w:r w:rsidR="00D7020E">
        <w:t xml:space="preserve"> y 31 de mayo de 202</w:t>
      </w:r>
      <w:r w:rsidR="00730E03">
        <w:t>2</w:t>
      </w:r>
      <w:r w:rsidRPr="00761B80">
        <w:t>:</w:t>
      </w:r>
    </w:p>
    <w:p w14:paraId="71FF6099" w14:textId="77777777" w:rsidR="00EF2FEE" w:rsidRDefault="00EF2FEE" w:rsidP="00281AE8">
      <w:pPr>
        <w:pStyle w:val="Texto"/>
      </w:pPr>
    </w:p>
    <w:tbl>
      <w:tblPr>
        <w:tblStyle w:val="TableGrid"/>
        <w:tblW w:w="9990" w:type="dxa"/>
        <w:tblLayout w:type="fixed"/>
        <w:tblLook w:val="04A0" w:firstRow="1" w:lastRow="0" w:firstColumn="1" w:lastColumn="0" w:noHBand="0" w:noVBand="1"/>
      </w:tblPr>
      <w:tblGrid>
        <w:gridCol w:w="3960"/>
        <w:gridCol w:w="162"/>
        <w:gridCol w:w="756"/>
        <w:gridCol w:w="1019"/>
        <w:gridCol w:w="162"/>
        <w:gridCol w:w="958"/>
        <w:gridCol w:w="157"/>
        <w:gridCol w:w="1286"/>
        <w:gridCol w:w="163"/>
        <w:gridCol w:w="1367"/>
      </w:tblGrid>
      <w:tr w:rsidR="00AD60F4" w:rsidRPr="00565B19" w14:paraId="0A03C671" w14:textId="77777777" w:rsidTr="00BB5721">
        <w:tc>
          <w:tcPr>
            <w:tcW w:w="3960" w:type="dxa"/>
          </w:tcPr>
          <w:p w14:paraId="277BE7BC" w14:textId="77777777" w:rsidR="00AD60F4" w:rsidRPr="00565B19" w:rsidRDefault="00AD60F4" w:rsidP="007C18BE">
            <w:pPr>
              <w:pStyle w:val="Texto"/>
              <w:jc w:val="center"/>
              <w:rPr>
                <w:b/>
              </w:rPr>
            </w:pPr>
          </w:p>
        </w:tc>
        <w:tc>
          <w:tcPr>
            <w:tcW w:w="162" w:type="dxa"/>
          </w:tcPr>
          <w:p w14:paraId="5775EFF0" w14:textId="77777777" w:rsidR="00AD60F4" w:rsidRPr="00565B19" w:rsidRDefault="00AD60F4" w:rsidP="007C18BE">
            <w:pPr>
              <w:pStyle w:val="Texto"/>
              <w:jc w:val="center"/>
              <w:rPr>
                <w:b/>
              </w:rPr>
            </w:pPr>
          </w:p>
        </w:tc>
        <w:tc>
          <w:tcPr>
            <w:tcW w:w="4338" w:type="dxa"/>
            <w:gridSpan w:val="6"/>
            <w:tcBorders>
              <w:bottom w:val="single" w:sz="6" w:space="0" w:color="auto"/>
            </w:tcBorders>
          </w:tcPr>
          <w:p w14:paraId="6CD2B317" w14:textId="7455DF95" w:rsidR="00AD60F4" w:rsidRPr="00565B19" w:rsidRDefault="00730E03" w:rsidP="007C18BE">
            <w:pPr>
              <w:pStyle w:val="Texto"/>
              <w:jc w:val="center"/>
              <w:rPr>
                <w:b/>
              </w:rPr>
            </w:pPr>
            <w:r>
              <w:rPr>
                <w:b/>
              </w:rPr>
              <w:t>30/11/2022</w:t>
            </w:r>
          </w:p>
        </w:tc>
        <w:tc>
          <w:tcPr>
            <w:tcW w:w="163" w:type="dxa"/>
          </w:tcPr>
          <w:p w14:paraId="6A2D7463" w14:textId="77777777" w:rsidR="00AD60F4" w:rsidRPr="00565B19" w:rsidRDefault="00AD60F4" w:rsidP="007C18BE">
            <w:pPr>
              <w:pStyle w:val="Texto"/>
              <w:jc w:val="center"/>
              <w:rPr>
                <w:b/>
              </w:rPr>
            </w:pPr>
          </w:p>
        </w:tc>
        <w:tc>
          <w:tcPr>
            <w:tcW w:w="1367" w:type="dxa"/>
            <w:tcBorders>
              <w:bottom w:val="single" w:sz="6" w:space="0" w:color="auto"/>
            </w:tcBorders>
          </w:tcPr>
          <w:p w14:paraId="6CD6DDB1" w14:textId="417B95AF" w:rsidR="00AD60F4" w:rsidRPr="00565B19" w:rsidRDefault="00730E03" w:rsidP="007C18BE">
            <w:pPr>
              <w:pStyle w:val="Texto"/>
              <w:jc w:val="center"/>
              <w:rPr>
                <w:b/>
              </w:rPr>
            </w:pPr>
            <w:r>
              <w:rPr>
                <w:b/>
              </w:rPr>
              <w:t>31/05/2022</w:t>
            </w:r>
          </w:p>
        </w:tc>
      </w:tr>
      <w:tr w:rsidR="007C18BE" w:rsidRPr="00565B19" w14:paraId="06B8A26A" w14:textId="77777777" w:rsidTr="00BB5721">
        <w:tc>
          <w:tcPr>
            <w:tcW w:w="3960" w:type="dxa"/>
            <w:tcBorders>
              <w:bottom w:val="single" w:sz="6" w:space="0" w:color="auto"/>
            </w:tcBorders>
          </w:tcPr>
          <w:p w14:paraId="43BC382C" w14:textId="77777777" w:rsidR="007C18BE" w:rsidRPr="00565B19" w:rsidRDefault="007C18BE" w:rsidP="007C18BE">
            <w:pPr>
              <w:pStyle w:val="Texto"/>
              <w:jc w:val="center"/>
              <w:rPr>
                <w:b/>
              </w:rPr>
            </w:pPr>
            <w:r w:rsidRPr="00565B19">
              <w:rPr>
                <w:b/>
              </w:rPr>
              <w:t>Rubros</w:t>
            </w:r>
          </w:p>
        </w:tc>
        <w:tc>
          <w:tcPr>
            <w:tcW w:w="162" w:type="dxa"/>
          </w:tcPr>
          <w:p w14:paraId="26C3D404" w14:textId="77777777" w:rsidR="007C18BE" w:rsidRPr="00565B19" w:rsidRDefault="007C18BE" w:rsidP="007C18BE">
            <w:pPr>
              <w:pStyle w:val="Texto"/>
              <w:jc w:val="center"/>
              <w:rPr>
                <w:b/>
              </w:rPr>
            </w:pPr>
          </w:p>
        </w:tc>
        <w:tc>
          <w:tcPr>
            <w:tcW w:w="1775" w:type="dxa"/>
            <w:gridSpan w:val="2"/>
            <w:tcBorders>
              <w:top w:val="single" w:sz="6" w:space="0" w:color="auto"/>
              <w:bottom w:val="single" w:sz="6" w:space="0" w:color="auto"/>
            </w:tcBorders>
          </w:tcPr>
          <w:p w14:paraId="41A963BC" w14:textId="28F894A3" w:rsidR="007C18BE" w:rsidRPr="00565B19" w:rsidRDefault="007C18BE" w:rsidP="007C18BE">
            <w:pPr>
              <w:pStyle w:val="Texto"/>
              <w:jc w:val="center"/>
              <w:rPr>
                <w:b/>
              </w:rPr>
            </w:pPr>
            <w:r w:rsidRPr="00565B19">
              <w:rPr>
                <w:b/>
              </w:rPr>
              <w:t>Clase y monto de la moneda extranjera</w:t>
            </w:r>
            <w:r w:rsidR="00336CA2">
              <w:rPr>
                <w:b/>
              </w:rPr>
              <w:t xml:space="preserve"> (en miles)</w:t>
            </w:r>
          </w:p>
        </w:tc>
        <w:tc>
          <w:tcPr>
            <w:tcW w:w="162" w:type="dxa"/>
            <w:tcBorders>
              <w:top w:val="single" w:sz="6" w:space="0" w:color="auto"/>
            </w:tcBorders>
          </w:tcPr>
          <w:p w14:paraId="1A640BAD" w14:textId="77777777" w:rsidR="007C18BE" w:rsidRPr="00565B19" w:rsidRDefault="007C18BE" w:rsidP="007C18BE">
            <w:pPr>
              <w:pStyle w:val="Texto"/>
              <w:jc w:val="center"/>
              <w:rPr>
                <w:b/>
              </w:rPr>
            </w:pPr>
          </w:p>
        </w:tc>
        <w:tc>
          <w:tcPr>
            <w:tcW w:w="958" w:type="dxa"/>
            <w:tcBorders>
              <w:top w:val="single" w:sz="6" w:space="0" w:color="auto"/>
              <w:bottom w:val="single" w:sz="6" w:space="0" w:color="auto"/>
            </w:tcBorders>
          </w:tcPr>
          <w:p w14:paraId="0B20A04D" w14:textId="77777777" w:rsidR="007C18BE" w:rsidRPr="00565B19" w:rsidRDefault="007C18BE" w:rsidP="007C18BE">
            <w:pPr>
              <w:pStyle w:val="Texto"/>
              <w:jc w:val="center"/>
              <w:rPr>
                <w:b/>
              </w:rPr>
            </w:pPr>
            <w:r w:rsidRPr="00565B19">
              <w:rPr>
                <w:b/>
              </w:rPr>
              <w:t>Tipo de cambio vigente</w:t>
            </w:r>
          </w:p>
        </w:tc>
        <w:tc>
          <w:tcPr>
            <w:tcW w:w="157" w:type="dxa"/>
            <w:tcBorders>
              <w:top w:val="single" w:sz="6" w:space="0" w:color="auto"/>
            </w:tcBorders>
          </w:tcPr>
          <w:p w14:paraId="7DB26324" w14:textId="77777777" w:rsidR="007C18BE" w:rsidRPr="00565B19" w:rsidRDefault="007C18BE" w:rsidP="007C18BE">
            <w:pPr>
              <w:pStyle w:val="Texto"/>
              <w:jc w:val="center"/>
              <w:rPr>
                <w:b/>
              </w:rPr>
            </w:pPr>
          </w:p>
        </w:tc>
        <w:tc>
          <w:tcPr>
            <w:tcW w:w="1286" w:type="dxa"/>
            <w:tcBorders>
              <w:top w:val="single" w:sz="6" w:space="0" w:color="auto"/>
              <w:bottom w:val="single" w:sz="6" w:space="0" w:color="auto"/>
            </w:tcBorders>
          </w:tcPr>
          <w:p w14:paraId="3F924C9F" w14:textId="717D77D3" w:rsidR="007C18BE" w:rsidRPr="00565B19" w:rsidRDefault="007C18BE" w:rsidP="007C18BE">
            <w:pPr>
              <w:pStyle w:val="Texto"/>
              <w:jc w:val="center"/>
              <w:rPr>
                <w:b/>
              </w:rPr>
            </w:pPr>
            <w:r w:rsidRPr="00565B19">
              <w:rPr>
                <w:b/>
              </w:rPr>
              <w:t>Importe contabilizado en pesos</w:t>
            </w:r>
          </w:p>
        </w:tc>
        <w:tc>
          <w:tcPr>
            <w:tcW w:w="163" w:type="dxa"/>
          </w:tcPr>
          <w:p w14:paraId="6A924301" w14:textId="77777777" w:rsidR="007C18BE" w:rsidRPr="00565B19" w:rsidRDefault="007C18BE" w:rsidP="007C18BE">
            <w:pPr>
              <w:pStyle w:val="Texto"/>
              <w:jc w:val="center"/>
              <w:rPr>
                <w:b/>
              </w:rPr>
            </w:pPr>
          </w:p>
        </w:tc>
        <w:tc>
          <w:tcPr>
            <w:tcW w:w="1367" w:type="dxa"/>
            <w:tcBorders>
              <w:top w:val="single" w:sz="6" w:space="0" w:color="auto"/>
              <w:bottom w:val="single" w:sz="6" w:space="0" w:color="auto"/>
            </w:tcBorders>
          </w:tcPr>
          <w:p w14:paraId="08217600" w14:textId="0EB3360E" w:rsidR="007C18BE" w:rsidRPr="00565B19" w:rsidRDefault="007C18BE" w:rsidP="007C18BE">
            <w:pPr>
              <w:pStyle w:val="Texto"/>
              <w:jc w:val="center"/>
              <w:rPr>
                <w:b/>
              </w:rPr>
            </w:pPr>
            <w:r w:rsidRPr="00565B19">
              <w:rPr>
                <w:b/>
              </w:rPr>
              <w:t>Importe contabilizado en pesos</w:t>
            </w:r>
          </w:p>
        </w:tc>
      </w:tr>
      <w:tr w:rsidR="007C18BE" w:rsidRPr="00565B19" w14:paraId="55344B44" w14:textId="77777777" w:rsidTr="00BB5721">
        <w:tc>
          <w:tcPr>
            <w:tcW w:w="3960" w:type="dxa"/>
            <w:tcBorders>
              <w:top w:val="single" w:sz="6" w:space="0" w:color="auto"/>
            </w:tcBorders>
          </w:tcPr>
          <w:p w14:paraId="743B69C3" w14:textId="77777777" w:rsidR="007C18BE" w:rsidRPr="00565B19" w:rsidRDefault="007C18BE" w:rsidP="007C18BE">
            <w:pPr>
              <w:pStyle w:val="Texto"/>
              <w:jc w:val="left"/>
            </w:pPr>
          </w:p>
        </w:tc>
        <w:tc>
          <w:tcPr>
            <w:tcW w:w="162" w:type="dxa"/>
          </w:tcPr>
          <w:p w14:paraId="265552F4" w14:textId="77777777" w:rsidR="007C18BE" w:rsidRPr="00565B19" w:rsidRDefault="007C18BE" w:rsidP="007C18BE">
            <w:pPr>
              <w:pStyle w:val="Texto"/>
              <w:jc w:val="left"/>
            </w:pPr>
          </w:p>
        </w:tc>
        <w:tc>
          <w:tcPr>
            <w:tcW w:w="756" w:type="dxa"/>
            <w:tcBorders>
              <w:top w:val="single" w:sz="6" w:space="0" w:color="auto"/>
            </w:tcBorders>
          </w:tcPr>
          <w:p w14:paraId="325C30E2" w14:textId="77777777" w:rsidR="007C18BE" w:rsidRPr="00565B19" w:rsidRDefault="007C18BE" w:rsidP="008A4A98">
            <w:pPr>
              <w:pStyle w:val="Texto"/>
              <w:jc w:val="center"/>
            </w:pPr>
          </w:p>
        </w:tc>
        <w:tc>
          <w:tcPr>
            <w:tcW w:w="1019" w:type="dxa"/>
            <w:tcBorders>
              <w:top w:val="single" w:sz="6" w:space="0" w:color="auto"/>
            </w:tcBorders>
          </w:tcPr>
          <w:p w14:paraId="15CC2A91" w14:textId="77777777" w:rsidR="007C18BE" w:rsidRPr="00565B19" w:rsidRDefault="007C18BE" w:rsidP="007B3427">
            <w:pPr>
              <w:pStyle w:val="Texto"/>
              <w:tabs>
                <w:tab w:val="decimal" w:pos="820"/>
              </w:tabs>
              <w:jc w:val="left"/>
            </w:pPr>
          </w:p>
        </w:tc>
        <w:tc>
          <w:tcPr>
            <w:tcW w:w="162" w:type="dxa"/>
          </w:tcPr>
          <w:p w14:paraId="5489B5B2" w14:textId="77777777" w:rsidR="007C18BE" w:rsidRPr="00565B19" w:rsidRDefault="007C18BE" w:rsidP="007C18BE">
            <w:pPr>
              <w:pStyle w:val="Texto"/>
              <w:jc w:val="left"/>
            </w:pPr>
          </w:p>
        </w:tc>
        <w:tc>
          <w:tcPr>
            <w:tcW w:w="958" w:type="dxa"/>
            <w:tcBorders>
              <w:top w:val="single" w:sz="6" w:space="0" w:color="auto"/>
            </w:tcBorders>
          </w:tcPr>
          <w:p w14:paraId="420C5045" w14:textId="77777777" w:rsidR="007C18BE" w:rsidRPr="00565B19" w:rsidRDefault="007C18BE" w:rsidP="00EF2FEE">
            <w:pPr>
              <w:pStyle w:val="Texto"/>
              <w:jc w:val="center"/>
            </w:pPr>
          </w:p>
        </w:tc>
        <w:tc>
          <w:tcPr>
            <w:tcW w:w="157" w:type="dxa"/>
          </w:tcPr>
          <w:p w14:paraId="6D704267" w14:textId="77777777" w:rsidR="007C18BE" w:rsidRPr="00565B19" w:rsidRDefault="007C18BE" w:rsidP="007C18BE">
            <w:pPr>
              <w:pStyle w:val="Texto"/>
              <w:jc w:val="left"/>
            </w:pPr>
          </w:p>
        </w:tc>
        <w:tc>
          <w:tcPr>
            <w:tcW w:w="1286" w:type="dxa"/>
            <w:tcBorders>
              <w:top w:val="single" w:sz="6" w:space="0" w:color="auto"/>
            </w:tcBorders>
          </w:tcPr>
          <w:p w14:paraId="06B0535F" w14:textId="77777777" w:rsidR="007C18BE" w:rsidRPr="00565B19" w:rsidRDefault="007C18BE" w:rsidP="007B3427">
            <w:pPr>
              <w:pStyle w:val="Texto"/>
              <w:tabs>
                <w:tab w:val="decimal" w:pos="1110"/>
              </w:tabs>
              <w:jc w:val="left"/>
            </w:pPr>
          </w:p>
        </w:tc>
        <w:tc>
          <w:tcPr>
            <w:tcW w:w="163" w:type="dxa"/>
          </w:tcPr>
          <w:p w14:paraId="357B10FF" w14:textId="77777777" w:rsidR="007C18BE" w:rsidRPr="00565B19" w:rsidRDefault="007C18BE" w:rsidP="007C18BE">
            <w:pPr>
              <w:pStyle w:val="Texto"/>
              <w:jc w:val="left"/>
            </w:pPr>
          </w:p>
        </w:tc>
        <w:tc>
          <w:tcPr>
            <w:tcW w:w="1367" w:type="dxa"/>
            <w:tcBorders>
              <w:top w:val="single" w:sz="6" w:space="0" w:color="auto"/>
            </w:tcBorders>
          </w:tcPr>
          <w:p w14:paraId="4D47C3ED" w14:textId="77777777" w:rsidR="007C18BE" w:rsidRPr="00565B19" w:rsidRDefault="007C18BE" w:rsidP="008A4A98">
            <w:pPr>
              <w:pStyle w:val="Texto"/>
              <w:tabs>
                <w:tab w:val="decimal" w:pos="1110"/>
              </w:tabs>
              <w:jc w:val="left"/>
            </w:pPr>
          </w:p>
        </w:tc>
      </w:tr>
      <w:tr w:rsidR="00756857" w:rsidRPr="00565B19" w14:paraId="21B83D83" w14:textId="77777777" w:rsidTr="00BB5721">
        <w:tc>
          <w:tcPr>
            <w:tcW w:w="3960" w:type="dxa"/>
          </w:tcPr>
          <w:p w14:paraId="1F390098" w14:textId="77777777" w:rsidR="00756857" w:rsidRPr="00565B19" w:rsidRDefault="00756857" w:rsidP="00756857">
            <w:pPr>
              <w:pStyle w:val="Texto"/>
              <w:jc w:val="left"/>
              <w:rPr>
                <w:b/>
              </w:rPr>
            </w:pPr>
            <w:r w:rsidRPr="00565B19">
              <w:rPr>
                <w:b/>
              </w:rPr>
              <w:t>ACTIVO NO CORRIENTE</w:t>
            </w:r>
          </w:p>
        </w:tc>
        <w:tc>
          <w:tcPr>
            <w:tcW w:w="162" w:type="dxa"/>
          </w:tcPr>
          <w:p w14:paraId="68D88BB3" w14:textId="77777777" w:rsidR="00756857" w:rsidRPr="00565B19" w:rsidRDefault="00756857" w:rsidP="00756857">
            <w:pPr>
              <w:pStyle w:val="Texto"/>
              <w:jc w:val="left"/>
            </w:pPr>
          </w:p>
        </w:tc>
        <w:tc>
          <w:tcPr>
            <w:tcW w:w="756" w:type="dxa"/>
          </w:tcPr>
          <w:p w14:paraId="567452FA" w14:textId="77777777" w:rsidR="00756857" w:rsidRPr="00565B19" w:rsidRDefault="00756857" w:rsidP="00756857">
            <w:pPr>
              <w:pStyle w:val="Texto"/>
              <w:jc w:val="center"/>
            </w:pPr>
          </w:p>
        </w:tc>
        <w:tc>
          <w:tcPr>
            <w:tcW w:w="1019" w:type="dxa"/>
          </w:tcPr>
          <w:p w14:paraId="47A031D0" w14:textId="77777777" w:rsidR="00756857" w:rsidRPr="00565B19" w:rsidRDefault="00756857" w:rsidP="00756857">
            <w:pPr>
              <w:pStyle w:val="Texto"/>
              <w:tabs>
                <w:tab w:val="decimal" w:pos="820"/>
              </w:tabs>
              <w:jc w:val="left"/>
            </w:pPr>
          </w:p>
        </w:tc>
        <w:tc>
          <w:tcPr>
            <w:tcW w:w="162" w:type="dxa"/>
          </w:tcPr>
          <w:p w14:paraId="67A3CF1A" w14:textId="77777777" w:rsidR="00756857" w:rsidRPr="00565B19" w:rsidRDefault="00756857" w:rsidP="00756857">
            <w:pPr>
              <w:pStyle w:val="Texto"/>
              <w:jc w:val="left"/>
            </w:pPr>
          </w:p>
        </w:tc>
        <w:tc>
          <w:tcPr>
            <w:tcW w:w="958" w:type="dxa"/>
          </w:tcPr>
          <w:p w14:paraId="124D10C9" w14:textId="77777777" w:rsidR="00756857" w:rsidRPr="00565B19" w:rsidRDefault="00756857" w:rsidP="00EF2FEE">
            <w:pPr>
              <w:pStyle w:val="Texto"/>
              <w:jc w:val="center"/>
            </w:pPr>
          </w:p>
        </w:tc>
        <w:tc>
          <w:tcPr>
            <w:tcW w:w="157" w:type="dxa"/>
          </w:tcPr>
          <w:p w14:paraId="3189978F" w14:textId="77777777" w:rsidR="00756857" w:rsidRPr="00565B19" w:rsidRDefault="00756857" w:rsidP="00756857">
            <w:pPr>
              <w:pStyle w:val="Texto"/>
              <w:jc w:val="left"/>
            </w:pPr>
          </w:p>
        </w:tc>
        <w:tc>
          <w:tcPr>
            <w:tcW w:w="1286" w:type="dxa"/>
          </w:tcPr>
          <w:p w14:paraId="068806B2" w14:textId="77777777" w:rsidR="00756857" w:rsidRPr="00565B19" w:rsidRDefault="00756857" w:rsidP="00756857">
            <w:pPr>
              <w:pStyle w:val="Texto"/>
              <w:tabs>
                <w:tab w:val="decimal" w:pos="1110"/>
              </w:tabs>
            </w:pPr>
          </w:p>
        </w:tc>
        <w:tc>
          <w:tcPr>
            <w:tcW w:w="163" w:type="dxa"/>
          </w:tcPr>
          <w:p w14:paraId="2B75818E" w14:textId="77777777" w:rsidR="00756857" w:rsidRPr="00565B19" w:rsidRDefault="00756857" w:rsidP="00756857">
            <w:pPr>
              <w:pStyle w:val="Texto"/>
              <w:jc w:val="left"/>
            </w:pPr>
          </w:p>
        </w:tc>
        <w:tc>
          <w:tcPr>
            <w:tcW w:w="1367" w:type="dxa"/>
          </w:tcPr>
          <w:p w14:paraId="55F7E27A" w14:textId="77777777" w:rsidR="00756857" w:rsidRPr="00565B19" w:rsidRDefault="00756857" w:rsidP="00756857">
            <w:pPr>
              <w:pStyle w:val="Texto"/>
              <w:tabs>
                <w:tab w:val="decimal" w:pos="1110"/>
              </w:tabs>
              <w:jc w:val="left"/>
            </w:pPr>
          </w:p>
        </w:tc>
      </w:tr>
      <w:tr w:rsidR="00756857" w:rsidRPr="00565B19" w14:paraId="39E637FD" w14:textId="77777777" w:rsidTr="00BB5721">
        <w:tc>
          <w:tcPr>
            <w:tcW w:w="3960" w:type="dxa"/>
          </w:tcPr>
          <w:p w14:paraId="341C803D" w14:textId="77777777" w:rsidR="00756857" w:rsidRPr="00565B19" w:rsidRDefault="00756857" w:rsidP="00756857">
            <w:pPr>
              <w:pStyle w:val="Texto"/>
              <w:jc w:val="left"/>
            </w:pPr>
          </w:p>
        </w:tc>
        <w:tc>
          <w:tcPr>
            <w:tcW w:w="162" w:type="dxa"/>
          </w:tcPr>
          <w:p w14:paraId="44708019" w14:textId="77777777" w:rsidR="00756857" w:rsidRPr="00565B19" w:rsidRDefault="00756857" w:rsidP="00756857">
            <w:pPr>
              <w:pStyle w:val="Texto"/>
              <w:jc w:val="left"/>
            </w:pPr>
          </w:p>
        </w:tc>
        <w:tc>
          <w:tcPr>
            <w:tcW w:w="756" w:type="dxa"/>
          </w:tcPr>
          <w:p w14:paraId="2AEF140D" w14:textId="77777777" w:rsidR="00756857" w:rsidRPr="00565B19" w:rsidRDefault="00756857" w:rsidP="00756857">
            <w:pPr>
              <w:pStyle w:val="Texto"/>
              <w:jc w:val="center"/>
            </w:pPr>
          </w:p>
        </w:tc>
        <w:tc>
          <w:tcPr>
            <w:tcW w:w="1019" w:type="dxa"/>
          </w:tcPr>
          <w:p w14:paraId="30E10FD0" w14:textId="77777777" w:rsidR="00756857" w:rsidRPr="00565B19" w:rsidRDefault="00756857" w:rsidP="00756857">
            <w:pPr>
              <w:pStyle w:val="Texto"/>
              <w:tabs>
                <w:tab w:val="decimal" w:pos="820"/>
              </w:tabs>
              <w:jc w:val="left"/>
            </w:pPr>
          </w:p>
        </w:tc>
        <w:tc>
          <w:tcPr>
            <w:tcW w:w="162" w:type="dxa"/>
          </w:tcPr>
          <w:p w14:paraId="45287747" w14:textId="77777777" w:rsidR="00756857" w:rsidRPr="00565B19" w:rsidRDefault="00756857" w:rsidP="00756857">
            <w:pPr>
              <w:pStyle w:val="Texto"/>
              <w:jc w:val="left"/>
            </w:pPr>
          </w:p>
        </w:tc>
        <w:tc>
          <w:tcPr>
            <w:tcW w:w="958" w:type="dxa"/>
          </w:tcPr>
          <w:p w14:paraId="3C74BB08" w14:textId="77777777" w:rsidR="00756857" w:rsidRPr="00565B19" w:rsidRDefault="00756857" w:rsidP="00EF2FEE">
            <w:pPr>
              <w:pStyle w:val="Texto"/>
              <w:jc w:val="center"/>
            </w:pPr>
          </w:p>
        </w:tc>
        <w:tc>
          <w:tcPr>
            <w:tcW w:w="157" w:type="dxa"/>
          </w:tcPr>
          <w:p w14:paraId="6537EC62" w14:textId="77777777" w:rsidR="00756857" w:rsidRPr="00565B19" w:rsidRDefault="00756857" w:rsidP="00756857">
            <w:pPr>
              <w:pStyle w:val="Texto"/>
              <w:jc w:val="left"/>
            </w:pPr>
          </w:p>
        </w:tc>
        <w:tc>
          <w:tcPr>
            <w:tcW w:w="1286" w:type="dxa"/>
          </w:tcPr>
          <w:p w14:paraId="2D745A92" w14:textId="77777777" w:rsidR="00756857" w:rsidRPr="00565B19" w:rsidRDefault="00756857" w:rsidP="00756857">
            <w:pPr>
              <w:pStyle w:val="Texto"/>
              <w:tabs>
                <w:tab w:val="decimal" w:pos="1110"/>
              </w:tabs>
            </w:pPr>
          </w:p>
        </w:tc>
        <w:tc>
          <w:tcPr>
            <w:tcW w:w="163" w:type="dxa"/>
          </w:tcPr>
          <w:p w14:paraId="63C36D40" w14:textId="77777777" w:rsidR="00756857" w:rsidRPr="00565B19" w:rsidRDefault="00756857" w:rsidP="00756857">
            <w:pPr>
              <w:pStyle w:val="Texto"/>
              <w:jc w:val="left"/>
            </w:pPr>
          </w:p>
        </w:tc>
        <w:tc>
          <w:tcPr>
            <w:tcW w:w="1367" w:type="dxa"/>
          </w:tcPr>
          <w:p w14:paraId="5B4324C3" w14:textId="77777777" w:rsidR="00756857" w:rsidRPr="00565B19" w:rsidRDefault="00756857" w:rsidP="00756857">
            <w:pPr>
              <w:pStyle w:val="Texto"/>
              <w:tabs>
                <w:tab w:val="decimal" w:pos="1110"/>
              </w:tabs>
              <w:jc w:val="left"/>
            </w:pPr>
          </w:p>
        </w:tc>
      </w:tr>
      <w:tr w:rsidR="00593D6B" w:rsidRPr="00565B19" w14:paraId="70F8C785" w14:textId="77777777" w:rsidTr="00BB5721">
        <w:tc>
          <w:tcPr>
            <w:tcW w:w="3960" w:type="dxa"/>
          </w:tcPr>
          <w:p w14:paraId="4FFEB502" w14:textId="6A9493AF" w:rsidR="00593D6B" w:rsidRPr="00565B19" w:rsidRDefault="00593D6B" w:rsidP="00593D6B">
            <w:pPr>
              <w:pStyle w:val="Texto"/>
              <w:jc w:val="left"/>
            </w:pPr>
            <w:r w:rsidRPr="00FA0698">
              <w:t xml:space="preserve">Crédito por venta de </w:t>
            </w:r>
            <w:r>
              <w:t>o</w:t>
            </w:r>
            <w:r w:rsidRPr="00FA0698">
              <w:t>peraciones discontinuadas</w:t>
            </w:r>
          </w:p>
        </w:tc>
        <w:tc>
          <w:tcPr>
            <w:tcW w:w="162" w:type="dxa"/>
          </w:tcPr>
          <w:p w14:paraId="7972EE3B" w14:textId="77777777" w:rsidR="00593D6B" w:rsidRPr="00565B19" w:rsidRDefault="00593D6B" w:rsidP="00593D6B">
            <w:pPr>
              <w:pStyle w:val="Texto"/>
              <w:jc w:val="left"/>
            </w:pPr>
          </w:p>
        </w:tc>
        <w:tc>
          <w:tcPr>
            <w:tcW w:w="756" w:type="dxa"/>
          </w:tcPr>
          <w:p w14:paraId="492A4BD6" w14:textId="71C498B2" w:rsidR="00593D6B" w:rsidRPr="00565B19" w:rsidRDefault="00593D6B" w:rsidP="00593D6B">
            <w:pPr>
              <w:pStyle w:val="Texto"/>
              <w:jc w:val="center"/>
            </w:pPr>
            <w:r w:rsidRPr="007F1AFB">
              <w:t>USD</w:t>
            </w:r>
          </w:p>
        </w:tc>
        <w:tc>
          <w:tcPr>
            <w:tcW w:w="1019" w:type="dxa"/>
          </w:tcPr>
          <w:p w14:paraId="76AC3B10" w14:textId="15A68B4A" w:rsidR="00593D6B" w:rsidRPr="00565B19" w:rsidRDefault="00614594" w:rsidP="00593D6B">
            <w:pPr>
              <w:pStyle w:val="Texto"/>
              <w:tabs>
                <w:tab w:val="decimal" w:pos="820"/>
              </w:tabs>
              <w:jc w:val="left"/>
            </w:pPr>
            <w:r w:rsidRPr="00614594">
              <w:t>115</w:t>
            </w:r>
          </w:p>
        </w:tc>
        <w:tc>
          <w:tcPr>
            <w:tcW w:w="162" w:type="dxa"/>
          </w:tcPr>
          <w:p w14:paraId="4862CB59" w14:textId="77777777" w:rsidR="00593D6B" w:rsidRPr="00565B19" w:rsidRDefault="00593D6B" w:rsidP="00593D6B">
            <w:pPr>
              <w:rPr>
                <w:sz w:val="20"/>
              </w:rPr>
            </w:pPr>
          </w:p>
        </w:tc>
        <w:tc>
          <w:tcPr>
            <w:tcW w:w="958" w:type="dxa"/>
          </w:tcPr>
          <w:p w14:paraId="111FFCF6" w14:textId="313A56FF" w:rsidR="00593D6B" w:rsidRPr="00565B19" w:rsidRDefault="001C6567" w:rsidP="00593D6B">
            <w:pPr>
              <w:pStyle w:val="Texto"/>
              <w:jc w:val="center"/>
            </w:pPr>
            <w:r w:rsidRPr="001C6567">
              <w:t>167,08</w:t>
            </w:r>
          </w:p>
        </w:tc>
        <w:tc>
          <w:tcPr>
            <w:tcW w:w="157" w:type="dxa"/>
          </w:tcPr>
          <w:p w14:paraId="133824DD" w14:textId="77777777" w:rsidR="00593D6B" w:rsidRPr="00565B19" w:rsidRDefault="00593D6B" w:rsidP="00593D6B">
            <w:pPr>
              <w:rPr>
                <w:sz w:val="20"/>
              </w:rPr>
            </w:pPr>
          </w:p>
        </w:tc>
        <w:tc>
          <w:tcPr>
            <w:tcW w:w="1286" w:type="dxa"/>
            <w:tcBorders>
              <w:bottom w:val="single" w:sz="6" w:space="0" w:color="auto"/>
            </w:tcBorders>
          </w:tcPr>
          <w:p w14:paraId="6BEAEE4D" w14:textId="2628488F" w:rsidR="00593D6B" w:rsidRPr="00565B19" w:rsidRDefault="001C6567" w:rsidP="00593D6B">
            <w:pPr>
              <w:pStyle w:val="Texto"/>
              <w:tabs>
                <w:tab w:val="decimal" w:pos="1110"/>
              </w:tabs>
            </w:pPr>
            <w:r w:rsidRPr="001C6567">
              <w:t>19.226</w:t>
            </w:r>
          </w:p>
        </w:tc>
        <w:tc>
          <w:tcPr>
            <w:tcW w:w="163" w:type="dxa"/>
          </w:tcPr>
          <w:p w14:paraId="2EC4ECC5" w14:textId="77777777" w:rsidR="00593D6B" w:rsidRPr="00565B19" w:rsidRDefault="00593D6B" w:rsidP="00593D6B">
            <w:pPr>
              <w:rPr>
                <w:sz w:val="20"/>
              </w:rPr>
            </w:pPr>
          </w:p>
        </w:tc>
        <w:tc>
          <w:tcPr>
            <w:tcW w:w="1367" w:type="dxa"/>
            <w:tcBorders>
              <w:bottom w:val="single" w:sz="6" w:space="0" w:color="auto"/>
            </w:tcBorders>
          </w:tcPr>
          <w:p w14:paraId="53BC1184" w14:textId="71E52AC1" w:rsidR="00593D6B" w:rsidRPr="00565B19" w:rsidRDefault="00593D6B" w:rsidP="00593D6B">
            <w:pPr>
              <w:pStyle w:val="Texto"/>
              <w:tabs>
                <w:tab w:val="decimal" w:pos="1110"/>
              </w:tabs>
            </w:pPr>
            <w:r w:rsidRPr="00593D6B">
              <w:t>193.87</w:t>
            </w:r>
            <w:r w:rsidR="00E44FB5">
              <w:t>5</w:t>
            </w:r>
          </w:p>
        </w:tc>
      </w:tr>
      <w:tr w:rsidR="00593D6B" w:rsidRPr="00565B19" w14:paraId="5CEAD477" w14:textId="77777777" w:rsidTr="00BB5721">
        <w:tc>
          <w:tcPr>
            <w:tcW w:w="3960" w:type="dxa"/>
          </w:tcPr>
          <w:p w14:paraId="130B3FF7" w14:textId="77777777" w:rsidR="00593D6B" w:rsidRPr="00565B19" w:rsidRDefault="00593D6B" w:rsidP="00593D6B">
            <w:pPr>
              <w:pStyle w:val="Texto"/>
              <w:ind w:left="180"/>
              <w:jc w:val="left"/>
            </w:pPr>
            <w:proofErr w:type="gramStart"/>
            <w:r w:rsidRPr="00565B19">
              <w:rPr>
                <w:b/>
              </w:rPr>
              <w:t>Total</w:t>
            </w:r>
            <w:proofErr w:type="gramEnd"/>
            <w:r w:rsidRPr="00565B19">
              <w:rPr>
                <w:b/>
              </w:rPr>
              <w:t xml:space="preserve"> de otros créditos financieros</w:t>
            </w:r>
          </w:p>
        </w:tc>
        <w:tc>
          <w:tcPr>
            <w:tcW w:w="162" w:type="dxa"/>
          </w:tcPr>
          <w:p w14:paraId="31A1A9F1" w14:textId="77777777" w:rsidR="00593D6B" w:rsidRPr="00565B19" w:rsidRDefault="00593D6B" w:rsidP="00593D6B">
            <w:pPr>
              <w:pStyle w:val="Texto"/>
              <w:jc w:val="left"/>
            </w:pPr>
          </w:p>
        </w:tc>
        <w:tc>
          <w:tcPr>
            <w:tcW w:w="756" w:type="dxa"/>
          </w:tcPr>
          <w:p w14:paraId="220159C5" w14:textId="77777777" w:rsidR="00593D6B" w:rsidRPr="00565B19" w:rsidRDefault="00593D6B" w:rsidP="00593D6B">
            <w:pPr>
              <w:pStyle w:val="Texto"/>
              <w:jc w:val="center"/>
            </w:pPr>
          </w:p>
        </w:tc>
        <w:tc>
          <w:tcPr>
            <w:tcW w:w="1019" w:type="dxa"/>
          </w:tcPr>
          <w:p w14:paraId="28DD9E87" w14:textId="77777777" w:rsidR="00593D6B" w:rsidRPr="00565B19" w:rsidRDefault="00593D6B" w:rsidP="00593D6B">
            <w:pPr>
              <w:pStyle w:val="Texto"/>
              <w:tabs>
                <w:tab w:val="decimal" w:pos="820"/>
              </w:tabs>
              <w:jc w:val="left"/>
            </w:pPr>
          </w:p>
        </w:tc>
        <w:tc>
          <w:tcPr>
            <w:tcW w:w="162" w:type="dxa"/>
          </w:tcPr>
          <w:p w14:paraId="59177137" w14:textId="77777777" w:rsidR="00593D6B" w:rsidRPr="00565B19" w:rsidRDefault="00593D6B" w:rsidP="00593D6B">
            <w:pPr>
              <w:rPr>
                <w:sz w:val="20"/>
              </w:rPr>
            </w:pPr>
          </w:p>
        </w:tc>
        <w:tc>
          <w:tcPr>
            <w:tcW w:w="958" w:type="dxa"/>
          </w:tcPr>
          <w:p w14:paraId="735F3274" w14:textId="77777777" w:rsidR="00593D6B" w:rsidRPr="00565B19" w:rsidRDefault="00593D6B" w:rsidP="00593D6B">
            <w:pPr>
              <w:pStyle w:val="Texto"/>
              <w:jc w:val="center"/>
            </w:pPr>
          </w:p>
        </w:tc>
        <w:tc>
          <w:tcPr>
            <w:tcW w:w="157" w:type="dxa"/>
          </w:tcPr>
          <w:p w14:paraId="261F866D" w14:textId="77777777" w:rsidR="00593D6B" w:rsidRPr="00565B19" w:rsidRDefault="00593D6B" w:rsidP="00593D6B">
            <w:pPr>
              <w:rPr>
                <w:sz w:val="20"/>
              </w:rPr>
            </w:pPr>
          </w:p>
        </w:tc>
        <w:tc>
          <w:tcPr>
            <w:tcW w:w="1286" w:type="dxa"/>
            <w:tcBorders>
              <w:top w:val="single" w:sz="6" w:space="0" w:color="auto"/>
              <w:bottom w:val="single" w:sz="6" w:space="0" w:color="auto"/>
            </w:tcBorders>
          </w:tcPr>
          <w:p w14:paraId="2274C7DC" w14:textId="72745A35" w:rsidR="00593D6B" w:rsidRPr="00BB5721" w:rsidRDefault="001C6567" w:rsidP="00593D6B">
            <w:pPr>
              <w:pStyle w:val="Texto"/>
              <w:tabs>
                <w:tab w:val="decimal" w:pos="1110"/>
              </w:tabs>
              <w:rPr>
                <w:b/>
                <w:bCs/>
              </w:rPr>
            </w:pPr>
            <w:r w:rsidRPr="001C6567">
              <w:rPr>
                <w:b/>
                <w:bCs/>
              </w:rPr>
              <w:t>19.226</w:t>
            </w:r>
          </w:p>
        </w:tc>
        <w:tc>
          <w:tcPr>
            <w:tcW w:w="163" w:type="dxa"/>
          </w:tcPr>
          <w:p w14:paraId="7524089A" w14:textId="77777777" w:rsidR="00593D6B" w:rsidRPr="00BB5721" w:rsidRDefault="00593D6B" w:rsidP="00593D6B">
            <w:pPr>
              <w:rPr>
                <w:b/>
                <w:bCs/>
                <w:sz w:val="20"/>
              </w:rPr>
            </w:pPr>
          </w:p>
        </w:tc>
        <w:tc>
          <w:tcPr>
            <w:tcW w:w="1367" w:type="dxa"/>
            <w:tcBorders>
              <w:top w:val="single" w:sz="6" w:space="0" w:color="auto"/>
              <w:bottom w:val="single" w:sz="6" w:space="0" w:color="auto"/>
            </w:tcBorders>
          </w:tcPr>
          <w:p w14:paraId="026AF94E" w14:textId="7FA635A8" w:rsidR="00593D6B" w:rsidRPr="00593D6B" w:rsidRDefault="00593D6B" w:rsidP="00593D6B">
            <w:pPr>
              <w:pStyle w:val="Texto"/>
              <w:tabs>
                <w:tab w:val="decimal" w:pos="1110"/>
              </w:tabs>
              <w:rPr>
                <w:b/>
                <w:bCs/>
              </w:rPr>
            </w:pPr>
            <w:r w:rsidRPr="00593D6B">
              <w:rPr>
                <w:b/>
                <w:bCs/>
              </w:rPr>
              <w:t>193.87</w:t>
            </w:r>
            <w:r w:rsidR="00E44FB5">
              <w:rPr>
                <w:b/>
                <w:bCs/>
              </w:rPr>
              <w:t>5</w:t>
            </w:r>
          </w:p>
        </w:tc>
      </w:tr>
      <w:tr w:rsidR="00593D6B" w:rsidRPr="00565B19" w14:paraId="71B14949" w14:textId="77777777" w:rsidTr="00BB5721">
        <w:tc>
          <w:tcPr>
            <w:tcW w:w="3960" w:type="dxa"/>
          </w:tcPr>
          <w:p w14:paraId="37E5BCBD" w14:textId="77777777" w:rsidR="00593D6B" w:rsidRPr="00565B19" w:rsidRDefault="00593D6B" w:rsidP="00593D6B">
            <w:pPr>
              <w:pStyle w:val="Texto"/>
              <w:ind w:left="180"/>
              <w:jc w:val="left"/>
              <w:rPr>
                <w:b/>
              </w:rPr>
            </w:pPr>
            <w:proofErr w:type="gramStart"/>
            <w:r w:rsidRPr="00565B19">
              <w:rPr>
                <w:b/>
              </w:rPr>
              <w:t>Total</w:t>
            </w:r>
            <w:proofErr w:type="gramEnd"/>
            <w:r w:rsidRPr="00565B19">
              <w:rPr>
                <w:b/>
              </w:rPr>
              <w:t xml:space="preserve"> del activo no corriente</w:t>
            </w:r>
          </w:p>
        </w:tc>
        <w:tc>
          <w:tcPr>
            <w:tcW w:w="162" w:type="dxa"/>
          </w:tcPr>
          <w:p w14:paraId="03867189" w14:textId="77777777" w:rsidR="00593D6B" w:rsidRPr="00565B19" w:rsidRDefault="00593D6B" w:rsidP="00593D6B">
            <w:pPr>
              <w:pStyle w:val="Texto"/>
              <w:jc w:val="left"/>
            </w:pPr>
          </w:p>
        </w:tc>
        <w:tc>
          <w:tcPr>
            <w:tcW w:w="756" w:type="dxa"/>
          </w:tcPr>
          <w:p w14:paraId="57BE4433" w14:textId="77777777" w:rsidR="00593D6B" w:rsidRPr="00565B19" w:rsidRDefault="00593D6B" w:rsidP="00593D6B">
            <w:pPr>
              <w:pStyle w:val="Texto"/>
              <w:jc w:val="center"/>
            </w:pPr>
          </w:p>
        </w:tc>
        <w:tc>
          <w:tcPr>
            <w:tcW w:w="1019" w:type="dxa"/>
          </w:tcPr>
          <w:p w14:paraId="394B318B" w14:textId="77777777" w:rsidR="00593D6B" w:rsidRPr="00565B19" w:rsidRDefault="00593D6B" w:rsidP="00593D6B">
            <w:pPr>
              <w:pStyle w:val="Texto"/>
              <w:tabs>
                <w:tab w:val="decimal" w:pos="820"/>
              </w:tabs>
              <w:jc w:val="left"/>
            </w:pPr>
          </w:p>
        </w:tc>
        <w:tc>
          <w:tcPr>
            <w:tcW w:w="162" w:type="dxa"/>
          </w:tcPr>
          <w:p w14:paraId="14B8733F" w14:textId="77777777" w:rsidR="00593D6B" w:rsidRPr="00565B19" w:rsidRDefault="00593D6B" w:rsidP="00593D6B">
            <w:pPr>
              <w:rPr>
                <w:sz w:val="20"/>
              </w:rPr>
            </w:pPr>
          </w:p>
        </w:tc>
        <w:tc>
          <w:tcPr>
            <w:tcW w:w="958" w:type="dxa"/>
          </w:tcPr>
          <w:p w14:paraId="0329F1E3" w14:textId="77777777" w:rsidR="00593D6B" w:rsidRPr="00565B19" w:rsidRDefault="00593D6B" w:rsidP="00593D6B">
            <w:pPr>
              <w:pStyle w:val="Texto"/>
              <w:jc w:val="center"/>
            </w:pPr>
          </w:p>
        </w:tc>
        <w:tc>
          <w:tcPr>
            <w:tcW w:w="157" w:type="dxa"/>
          </w:tcPr>
          <w:p w14:paraId="7B313534" w14:textId="77777777" w:rsidR="00593D6B" w:rsidRPr="00565B19" w:rsidRDefault="00593D6B" w:rsidP="00593D6B">
            <w:pPr>
              <w:rPr>
                <w:sz w:val="20"/>
              </w:rPr>
            </w:pPr>
          </w:p>
        </w:tc>
        <w:tc>
          <w:tcPr>
            <w:tcW w:w="1286" w:type="dxa"/>
            <w:tcBorders>
              <w:top w:val="single" w:sz="6" w:space="0" w:color="auto"/>
              <w:bottom w:val="double" w:sz="6" w:space="0" w:color="auto"/>
            </w:tcBorders>
          </w:tcPr>
          <w:p w14:paraId="29D2FE63" w14:textId="74B58F4C" w:rsidR="00593D6B" w:rsidRPr="00BB5721" w:rsidRDefault="001C6567" w:rsidP="00593D6B">
            <w:pPr>
              <w:pStyle w:val="Texto"/>
              <w:tabs>
                <w:tab w:val="decimal" w:pos="1110"/>
              </w:tabs>
              <w:rPr>
                <w:b/>
                <w:bCs/>
              </w:rPr>
            </w:pPr>
            <w:r w:rsidRPr="001C6567">
              <w:rPr>
                <w:b/>
                <w:bCs/>
              </w:rPr>
              <w:t>19.226</w:t>
            </w:r>
          </w:p>
        </w:tc>
        <w:tc>
          <w:tcPr>
            <w:tcW w:w="163" w:type="dxa"/>
          </w:tcPr>
          <w:p w14:paraId="1E75D523" w14:textId="77777777" w:rsidR="00593D6B" w:rsidRPr="00BB5721" w:rsidRDefault="00593D6B" w:rsidP="00593D6B">
            <w:pPr>
              <w:rPr>
                <w:b/>
                <w:bCs/>
                <w:sz w:val="20"/>
              </w:rPr>
            </w:pPr>
          </w:p>
        </w:tc>
        <w:tc>
          <w:tcPr>
            <w:tcW w:w="1367" w:type="dxa"/>
            <w:tcBorders>
              <w:top w:val="single" w:sz="6" w:space="0" w:color="auto"/>
              <w:bottom w:val="double" w:sz="6" w:space="0" w:color="auto"/>
            </w:tcBorders>
          </w:tcPr>
          <w:p w14:paraId="297E69E5" w14:textId="26655E80" w:rsidR="00593D6B" w:rsidRPr="00593D6B" w:rsidRDefault="00593D6B" w:rsidP="00593D6B">
            <w:pPr>
              <w:pStyle w:val="Texto"/>
              <w:tabs>
                <w:tab w:val="decimal" w:pos="1110"/>
              </w:tabs>
              <w:rPr>
                <w:b/>
                <w:bCs/>
              </w:rPr>
            </w:pPr>
            <w:r w:rsidRPr="00593D6B">
              <w:rPr>
                <w:b/>
                <w:bCs/>
              </w:rPr>
              <w:t>193.87</w:t>
            </w:r>
            <w:r w:rsidR="00E44FB5">
              <w:rPr>
                <w:b/>
                <w:bCs/>
              </w:rPr>
              <w:t>5</w:t>
            </w:r>
          </w:p>
        </w:tc>
      </w:tr>
      <w:tr w:rsidR="00593D6B" w:rsidRPr="00565B19" w14:paraId="23CCF8E4" w14:textId="77777777" w:rsidTr="00BB5721">
        <w:tc>
          <w:tcPr>
            <w:tcW w:w="3960" w:type="dxa"/>
          </w:tcPr>
          <w:p w14:paraId="31B665F4" w14:textId="73102FD1" w:rsidR="00593D6B" w:rsidRPr="00565B19" w:rsidRDefault="00593D6B" w:rsidP="00593D6B">
            <w:pPr>
              <w:pStyle w:val="Texto"/>
              <w:jc w:val="left"/>
              <w:rPr>
                <w:b/>
              </w:rPr>
            </w:pPr>
          </w:p>
        </w:tc>
        <w:tc>
          <w:tcPr>
            <w:tcW w:w="162" w:type="dxa"/>
          </w:tcPr>
          <w:p w14:paraId="3D721809" w14:textId="77777777" w:rsidR="00593D6B" w:rsidRPr="00565B19" w:rsidRDefault="00593D6B" w:rsidP="00593D6B">
            <w:pPr>
              <w:pStyle w:val="Texto"/>
              <w:jc w:val="left"/>
            </w:pPr>
          </w:p>
        </w:tc>
        <w:tc>
          <w:tcPr>
            <w:tcW w:w="756" w:type="dxa"/>
          </w:tcPr>
          <w:p w14:paraId="5D10D54E" w14:textId="77777777" w:rsidR="00593D6B" w:rsidRPr="00565B19" w:rsidRDefault="00593D6B" w:rsidP="00593D6B">
            <w:pPr>
              <w:pStyle w:val="Texto"/>
              <w:jc w:val="center"/>
            </w:pPr>
          </w:p>
        </w:tc>
        <w:tc>
          <w:tcPr>
            <w:tcW w:w="1019" w:type="dxa"/>
          </w:tcPr>
          <w:p w14:paraId="69D3E87A" w14:textId="77777777" w:rsidR="00593D6B" w:rsidRPr="00565B19" w:rsidRDefault="00593D6B" w:rsidP="00593D6B">
            <w:pPr>
              <w:pStyle w:val="Texto"/>
              <w:tabs>
                <w:tab w:val="decimal" w:pos="820"/>
              </w:tabs>
              <w:jc w:val="left"/>
            </w:pPr>
          </w:p>
        </w:tc>
        <w:tc>
          <w:tcPr>
            <w:tcW w:w="162" w:type="dxa"/>
          </w:tcPr>
          <w:p w14:paraId="018A73AE" w14:textId="77777777" w:rsidR="00593D6B" w:rsidRPr="00565B19" w:rsidRDefault="00593D6B" w:rsidP="00593D6B">
            <w:pPr>
              <w:pStyle w:val="Texto"/>
              <w:jc w:val="left"/>
            </w:pPr>
          </w:p>
        </w:tc>
        <w:tc>
          <w:tcPr>
            <w:tcW w:w="958" w:type="dxa"/>
          </w:tcPr>
          <w:p w14:paraId="37848825" w14:textId="77777777" w:rsidR="00593D6B" w:rsidRPr="00565B19" w:rsidRDefault="00593D6B" w:rsidP="00593D6B">
            <w:pPr>
              <w:pStyle w:val="Texto"/>
              <w:jc w:val="center"/>
            </w:pPr>
          </w:p>
        </w:tc>
        <w:tc>
          <w:tcPr>
            <w:tcW w:w="157" w:type="dxa"/>
          </w:tcPr>
          <w:p w14:paraId="7267B42E" w14:textId="77777777" w:rsidR="00593D6B" w:rsidRPr="00565B19" w:rsidRDefault="00593D6B" w:rsidP="00593D6B">
            <w:pPr>
              <w:pStyle w:val="Texto"/>
              <w:jc w:val="left"/>
            </w:pPr>
          </w:p>
        </w:tc>
        <w:tc>
          <w:tcPr>
            <w:tcW w:w="1286" w:type="dxa"/>
            <w:tcBorders>
              <w:top w:val="double" w:sz="6" w:space="0" w:color="auto"/>
            </w:tcBorders>
          </w:tcPr>
          <w:p w14:paraId="0F782B9F" w14:textId="77777777" w:rsidR="00593D6B" w:rsidRPr="00565B19" w:rsidRDefault="00593D6B" w:rsidP="00593D6B">
            <w:pPr>
              <w:pStyle w:val="Texto"/>
              <w:tabs>
                <w:tab w:val="decimal" w:pos="1110"/>
              </w:tabs>
              <w:jc w:val="left"/>
            </w:pPr>
          </w:p>
        </w:tc>
        <w:tc>
          <w:tcPr>
            <w:tcW w:w="163" w:type="dxa"/>
          </w:tcPr>
          <w:p w14:paraId="102E1D40" w14:textId="77777777" w:rsidR="00593D6B" w:rsidRPr="00565B19" w:rsidRDefault="00593D6B" w:rsidP="00593D6B">
            <w:pPr>
              <w:pStyle w:val="Texto"/>
              <w:jc w:val="left"/>
            </w:pPr>
          </w:p>
        </w:tc>
        <w:tc>
          <w:tcPr>
            <w:tcW w:w="1367" w:type="dxa"/>
            <w:tcBorders>
              <w:top w:val="double" w:sz="6" w:space="0" w:color="auto"/>
            </w:tcBorders>
          </w:tcPr>
          <w:p w14:paraId="5424D35A" w14:textId="77777777" w:rsidR="00593D6B" w:rsidRPr="00565B19" w:rsidRDefault="00593D6B" w:rsidP="00593D6B">
            <w:pPr>
              <w:pStyle w:val="Texto"/>
              <w:tabs>
                <w:tab w:val="decimal" w:pos="1110"/>
              </w:tabs>
            </w:pPr>
          </w:p>
        </w:tc>
      </w:tr>
      <w:tr w:rsidR="00593D6B" w:rsidRPr="00565B19" w14:paraId="1711922D" w14:textId="77777777" w:rsidTr="00BB5721">
        <w:tc>
          <w:tcPr>
            <w:tcW w:w="3960" w:type="dxa"/>
          </w:tcPr>
          <w:p w14:paraId="52384652" w14:textId="7FBF17B5" w:rsidR="00593D6B" w:rsidRPr="00565B19" w:rsidRDefault="00593D6B" w:rsidP="00593D6B">
            <w:pPr>
              <w:pStyle w:val="Texto"/>
              <w:jc w:val="left"/>
              <w:rPr>
                <w:b/>
              </w:rPr>
            </w:pPr>
            <w:r w:rsidRPr="00565B19">
              <w:rPr>
                <w:b/>
              </w:rPr>
              <w:t>ACTIVO CORRIENTE</w:t>
            </w:r>
          </w:p>
        </w:tc>
        <w:tc>
          <w:tcPr>
            <w:tcW w:w="162" w:type="dxa"/>
          </w:tcPr>
          <w:p w14:paraId="53EE90BA" w14:textId="77777777" w:rsidR="00593D6B" w:rsidRPr="00565B19" w:rsidRDefault="00593D6B" w:rsidP="00593D6B">
            <w:pPr>
              <w:pStyle w:val="Texto"/>
              <w:jc w:val="left"/>
            </w:pPr>
          </w:p>
        </w:tc>
        <w:tc>
          <w:tcPr>
            <w:tcW w:w="756" w:type="dxa"/>
          </w:tcPr>
          <w:p w14:paraId="023320B7" w14:textId="77777777" w:rsidR="00593D6B" w:rsidRPr="00565B19" w:rsidRDefault="00593D6B" w:rsidP="00593D6B">
            <w:pPr>
              <w:pStyle w:val="Texto"/>
              <w:jc w:val="center"/>
            </w:pPr>
          </w:p>
        </w:tc>
        <w:tc>
          <w:tcPr>
            <w:tcW w:w="1019" w:type="dxa"/>
          </w:tcPr>
          <w:p w14:paraId="7E7ACA98" w14:textId="77777777" w:rsidR="00593D6B" w:rsidRPr="00565B19" w:rsidRDefault="00593D6B" w:rsidP="00593D6B">
            <w:pPr>
              <w:pStyle w:val="Texto"/>
              <w:tabs>
                <w:tab w:val="decimal" w:pos="820"/>
              </w:tabs>
              <w:jc w:val="left"/>
            </w:pPr>
          </w:p>
        </w:tc>
        <w:tc>
          <w:tcPr>
            <w:tcW w:w="162" w:type="dxa"/>
          </w:tcPr>
          <w:p w14:paraId="47BB1950" w14:textId="77777777" w:rsidR="00593D6B" w:rsidRPr="00565B19" w:rsidRDefault="00593D6B" w:rsidP="00593D6B">
            <w:pPr>
              <w:pStyle w:val="Texto"/>
              <w:jc w:val="left"/>
            </w:pPr>
          </w:p>
        </w:tc>
        <w:tc>
          <w:tcPr>
            <w:tcW w:w="958" w:type="dxa"/>
          </w:tcPr>
          <w:p w14:paraId="6FC6F8C9" w14:textId="77777777" w:rsidR="00593D6B" w:rsidRPr="00565B19" w:rsidRDefault="00593D6B" w:rsidP="00593D6B">
            <w:pPr>
              <w:pStyle w:val="Texto"/>
              <w:jc w:val="center"/>
            </w:pPr>
          </w:p>
        </w:tc>
        <w:tc>
          <w:tcPr>
            <w:tcW w:w="157" w:type="dxa"/>
          </w:tcPr>
          <w:p w14:paraId="3F433859" w14:textId="77777777" w:rsidR="00593D6B" w:rsidRPr="00565B19" w:rsidRDefault="00593D6B" w:rsidP="00593D6B">
            <w:pPr>
              <w:pStyle w:val="Texto"/>
              <w:jc w:val="left"/>
            </w:pPr>
          </w:p>
        </w:tc>
        <w:tc>
          <w:tcPr>
            <w:tcW w:w="1286" w:type="dxa"/>
          </w:tcPr>
          <w:p w14:paraId="10D57598" w14:textId="77777777" w:rsidR="00593D6B" w:rsidRPr="00565B19" w:rsidRDefault="00593D6B" w:rsidP="00593D6B">
            <w:pPr>
              <w:pStyle w:val="Texto"/>
              <w:tabs>
                <w:tab w:val="decimal" w:pos="1110"/>
              </w:tabs>
              <w:jc w:val="left"/>
            </w:pPr>
          </w:p>
        </w:tc>
        <w:tc>
          <w:tcPr>
            <w:tcW w:w="163" w:type="dxa"/>
          </w:tcPr>
          <w:p w14:paraId="680CF1BA" w14:textId="77777777" w:rsidR="00593D6B" w:rsidRPr="00565B19" w:rsidRDefault="00593D6B" w:rsidP="00593D6B">
            <w:pPr>
              <w:pStyle w:val="Texto"/>
              <w:jc w:val="left"/>
            </w:pPr>
          </w:p>
        </w:tc>
        <w:tc>
          <w:tcPr>
            <w:tcW w:w="1367" w:type="dxa"/>
          </w:tcPr>
          <w:p w14:paraId="53A25E89" w14:textId="77777777" w:rsidR="00593D6B" w:rsidRPr="00565B19" w:rsidRDefault="00593D6B" w:rsidP="00593D6B">
            <w:pPr>
              <w:pStyle w:val="Texto"/>
              <w:tabs>
                <w:tab w:val="decimal" w:pos="1110"/>
              </w:tabs>
            </w:pPr>
          </w:p>
        </w:tc>
      </w:tr>
      <w:tr w:rsidR="00C07CD7" w:rsidRPr="00565B19" w14:paraId="52EB00C0" w14:textId="77777777" w:rsidTr="00BB5721">
        <w:tc>
          <w:tcPr>
            <w:tcW w:w="3960" w:type="dxa"/>
          </w:tcPr>
          <w:p w14:paraId="511C42F9" w14:textId="77777777" w:rsidR="00C07CD7" w:rsidRPr="00565B19" w:rsidRDefault="00C07CD7" w:rsidP="00593D6B">
            <w:pPr>
              <w:pStyle w:val="Texto"/>
              <w:jc w:val="left"/>
              <w:rPr>
                <w:b/>
              </w:rPr>
            </w:pPr>
          </w:p>
        </w:tc>
        <w:tc>
          <w:tcPr>
            <w:tcW w:w="162" w:type="dxa"/>
          </w:tcPr>
          <w:p w14:paraId="444222DF" w14:textId="77777777" w:rsidR="00C07CD7" w:rsidRPr="00565B19" w:rsidRDefault="00C07CD7" w:rsidP="00593D6B">
            <w:pPr>
              <w:pStyle w:val="Texto"/>
              <w:jc w:val="left"/>
            </w:pPr>
          </w:p>
        </w:tc>
        <w:tc>
          <w:tcPr>
            <w:tcW w:w="756" w:type="dxa"/>
          </w:tcPr>
          <w:p w14:paraId="3840ABBD" w14:textId="77777777" w:rsidR="00C07CD7" w:rsidRPr="00565B19" w:rsidRDefault="00C07CD7" w:rsidP="00593D6B">
            <w:pPr>
              <w:pStyle w:val="Texto"/>
              <w:jc w:val="center"/>
            </w:pPr>
          </w:p>
        </w:tc>
        <w:tc>
          <w:tcPr>
            <w:tcW w:w="1019" w:type="dxa"/>
          </w:tcPr>
          <w:p w14:paraId="24094CA0" w14:textId="77777777" w:rsidR="00C07CD7" w:rsidRPr="00565B19" w:rsidRDefault="00C07CD7" w:rsidP="00593D6B">
            <w:pPr>
              <w:pStyle w:val="Texto"/>
              <w:tabs>
                <w:tab w:val="decimal" w:pos="820"/>
              </w:tabs>
              <w:jc w:val="left"/>
            </w:pPr>
          </w:p>
        </w:tc>
        <w:tc>
          <w:tcPr>
            <w:tcW w:w="162" w:type="dxa"/>
          </w:tcPr>
          <w:p w14:paraId="13CD5D3C" w14:textId="77777777" w:rsidR="00C07CD7" w:rsidRPr="00565B19" w:rsidRDefault="00C07CD7" w:rsidP="00593D6B">
            <w:pPr>
              <w:pStyle w:val="Texto"/>
              <w:jc w:val="left"/>
            </w:pPr>
          </w:p>
        </w:tc>
        <w:tc>
          <w:tcPr>
            <w:tcW w:w="958" w:type="dxa"/>
          </w:tcPr>
          <w:p w14:paraId="487E88BC" w14:textId="77777777" w:rsidR="00C07CD7" w:rsidRPr="00565B19" w:rsidRDefault="00C07CD7" w:rsidP="00593D6B">
            <w:pPr>
              <w:pStyle w:val="Texto"/>
              <w:jc w:val="center"/>
            </w:pPr>
          </w:p>
        </w:tc>
        <w:tc>
          <w:tcPr>
            <w:tcW w:w="157" w:type="dxa"/>
          </w:tcPr>
          <w:p w14:paraId="39506824" w14:textId="77777777" w:rsidR="00C07CD7" w:rsidRPr="00565B19" w:rsidRDefault="00C07CD7" w:rsidP="00593D6B">
            <w:pPr>
              <w:pStyle w:val="Texto"/>
              <w:jc w:val="left"/>
            </w:pPr>
          </w:p>
        </w:tc>
        <w:tc>
          <w:tcPr>
            <w:tcW w:w="1286" w:type="dxa"/>
          </w:tcPr>
          <w:p w14:paraId="5CB810BB" w14:textId="77777777" w:rsidR="00C07CD7" w:rsidRPr="00565B19" w:rsidRDefault="00C07CD7" w:rsidP="00593D6B">
            <w:pPr>
              <w:pStyle w:val="Texto"/>
              <w:tabs>
                <w:tab w:val="decimal" w:pos="1110"/>
              </w:tabs>
              <w:jc w:val="left"/>
            </w:pPr>
          </w:p>
        </w:tc>
        <w:tc>
          <w:tcPr>
            <w:tcW w:w="163" w:type="dxa"/>
          </w:tcPr>
          <w:p w14:paraId="1C66C61B" w14:textId="77777777" w:rsidR="00C07CD7" w:rsidRPr="00565B19" w:rsidRDefault="00C07CD7" w:rsidP="00593D6B">
            <w:pPr>
              <w:pStyle w:val="Texto"/>
              <w:jc w:val="left"/>
            </w:pPr>
          </w:p>
        </w:tc>
        <w:tc>
          <w:tcPr>
            <w:tcW w:w="1367" w:type="dxa"/>
          </w:tcPr>
          <w:p w14:paraId="2DCAAA10" w14:textId="77777777" w:rsidR="00C07CD7" w:rsidRPr="00565B19" w:rsidRDefault="00C07CD7" w:rsidP="00593D6B">
            <w:pPr>
              <w:pStyle w:val="Texto"/>
              <w:tabs>
                <w:tab w:val="decimal" w:pos="1110"/>
              </w:tabs>
            </w:pPr>
          </w:p>
        </w:tc>
      </w:tr>
      <w:tr w:rsidR="00C07CD7" w:rsidRPr="00565B19" w14:paraId="5A08A82F" w14:textId="77777777" w:rsidTr="00163BFF">
        <w:tc>
          <w:tcPr>
            <w:tcW w:w="3960" w:type="dxa"/>
          </w:tcPr>
          <w:p w14:paraId="1051320B" w14:textId="77777777" w:rsidR="00C07CD7" w:rsidRPr="00565B19" w:rsidRDefault="00C07CD7" w:rsidP="00163BFF">
            <w:pPr>
              <w:pStyle w:val="Texto"/>
              <w:jc w:val="left"/>
            </w:pPr>
            <w:r w:rsidRPr="00565B19">
              <w:t>Créditos por operaciones a futuro</w:t>
            </w:r>
          </w:p>
        </w:tc>
        <w:tc>
          <w:tcPr>
            <w:tcW w:w="162" w:type="dxa"/>
          </w:tcPr>
          <w:p w14:paraId="15F995FB" w14:textId="77777777" w:rsidR="00C07CD7" w:rsidRPr="00565B19" w:rsidRDefault="00C07CD7" w:rsidP="00163BFF">
            <w:pPr>
              <w:pStyle w:val="Texto"/>
              <w:jc w:val="left"/>
            </w:pPr>
          </w:p>
        </w:tc>
        <w:tc>
          <w:tcPr>
            <w:tcW w:w="756" w:type="dxa"/>
          </w:tcPr>
          <w:p w14:paraId="22FB8AB0" w14:textId="77777777" w:rsidR="00C07CD7" w:rsidRPr="00565B19" w:rsidRDefault="00C07CD7" w:rsidP="00163BFF">
            <w:pPr>
              <w:pStyle w:val="Texto"/>
              <w:jc w:val="center"/>
            </w:pPr>
            <w:r w:rsidRPr="007F1AFB">
              <w:t>USD</w:t>
            </w:r>
          </w:p>
        </w:tc>
        <w:tc>
          <w:tcPr>
            <w:tcW w:w="1019" w:type="dxa"/>
          </w:tcPr>
          <w:p w14:paraId="270446E0" w14:textId="77777777" w:rsidR="00C07CD7" w:rsidRPr="003A7D4A" w:rsidRDefault="00C07CD7" w:rsidP="00163BFF">
            <w:pPr>
              <w:pStyle w:val="Texto"/>
              <w:tabs>
                <w:tab w:val="decimal" w:pos="820"/>
              </w:tabs>
              <w:jc w:val="left"/>
            </w:pPr>
            <w:r w:rsidRPr="00614594">
              <w:t>3.268</w:t>
            </w:r>
          </w:p>
        </w:tc>
        <w:tc>
          <w:tcPr>
            <w:tcW w:w="162" w:type="dxa"/>
          </w:tcPr>
          <w:p w14:paraId="6A1FB70B" w14:textId="77777777" w:rsidR="00C07CD7" w:rsidRPr="00565B19" w:rsidRDefault="00C07CD7" w:rsidP="00163BFF">
            <w:pPr>
              <w:jc w:val="left"/>
              <w:rPr>
                <w:sz w:val="20"/>
              </w:rPr>
            </w:pPr>
          </w:p>
        </w:tc>
        <w:tc>
          <w:tcPr>
            <w:tcW w:w="958" w:type="dxa"/>
          </w:tcPr>
          <w:p w14:paraId="5DBE1FA0" w14:textId="77777777" w:rsidR="00C07CD7" w:rsidRPr="00565B19" w:rsidRDefault="00C07CD7" w:rsidP="00163BFF">
            <w:pPr>
              <w:pStyle w:val="Texto"/>
              <w:jc w:val="center"/>
            </w:pPr>
            <w:r w:rsidRPr="00614594">
              <w:t>167,08</w:t>
            </w:r>
          </w:p>
        </w:tc>
        <w:tc>
          <w:tcPr>
            <w:tcW w:w="157" w:type="dxa"/>
          </w:tcPr>
          <w:p w14:paraId="61D015EA" w14:textId="77777777" w:rsidR="00C07CD7" w:rsidRPr="00565B19" w:rsidRDefault="00C07CD7" w:rsidP="00163BFF">
            <w:pPr>
              <w:jc w:val="left"/>
              <w:rPr>
                <w:sz w:val="20"/>
              </w:rPr>
            </w:pPr>
          </w:p>
        </w:tc>
        <w:tc>
          <w:tcPr>
            <w:tcW w:w="1286" w:type="dxa"/>
          </w:tcPr>
          <w:p w14:paraId="06E59537" w14:textId="77777777" w:rsidR="00C07CD7" w:rsidRPr="00565B19" w:rsidRDefault="00C07CD7" w:rsidP="00163BFF">
            <w:pPr>
              <w:pStyle w:val="Texto"/>
              <w:tabs>
                <w:tab w:val="decimal" w:pos="1110"/>
              </w:tabs>
            </w:pPr>
            <w:r w:rsidRPr="00614594">
              <w:t>546.061</w:t>
            </w:r>
          </w:p>
        </w:tc>
        <w:tc>
          <w:tcPr>
            <w:tcW w:w="163" w:type="dxa"/>
          </w:tcPr>
          <w:p w14:paraId="309A2557" w14:textId="77777777" w:rsidR="00C07CD7" w:rsidRPr="00565B19" w:rsidRDefault="00C07CD7" w:rsidP="00163BFF">
            <w:pPr>
              <w:jc w:val="left"/>
              <w:rPr>
                <w:sz w:val="20"/>
              </w:rPr>
            </w:pPr>
          </w:p>
        </w:tc>
        <w:tc>
          <w:tcPr>
            <w:tcW w:w="1367" w:type="dxa"/>
          </w:tcPr>
          <w:p w14:paraId="24974396" w14:textId="1C88B6E5" w:rsidR="00C07CD7" w:rsidRPr="00565B19" w:rsidRDefault="00C07CD7" w:rsidP="00163BFF">
            <w:pPr>
              <w:pStyle w:val="Texto"/>
              <w:tabs>
                <w:tab w:val="decimal" w:pos="1110"/>
              </w:tabs>
            </w:pPr>
            <w:r w:rsidRPr="00593D6B">
              <w:t>357.238</w:t>
            </w:r>
          </w:p>
        </w:tc>
      </w:tr>
      <w:tr w:rsidR="00593D6B" w:rsidRPr="00565B19" w14:paraId="42593F0B" w14:textId="77777777" w:rsidTr="00BB5721">
        <w:tc>
          <w:tcPr>
            <w:tcW w:w="3960" w:type="dxa"/>
          </w:tcPr>
          <w:p w14:paraId="2EBDC7F2" w14:textId="77777777" w:rsidR="00593D6B" w:rsidRPr="00565B19" w:rsidRDefault="00593D6B" w:rsidP="00593D6B">
            <w:pPr>
              <w:pStyle w:val="Texto"/>
              <w:jc w:val="left"/>
            </w:pPr>
            <w:r w:rsidRPr="00565B19">
              <w:t>Reembolsos sobre exportaciones</w:t>
            </w:r>
          </w:p>
        </w:tc>
        <w:tc>
          <w:tcPr>
            <w:tcW w:w="162" w:type="dxa"/>
          </w:tcPr>
          <w:p w14:paraId="41AC64A2" w14:textId="77777777" w:rsidR="00593D6B" w:rsidRPr="00565B19" w:rsidRDefault="00593D6B" w:rsidP="00593D6B">
            <w:pPr>
              <w:pStyle w:val="Texto"/>
              <w:jc w:val="left"/>
            </w:pPr>
          </w:p>
        </w:tc>
        <w:tc>
          <w:tcPr>
            <w:tcW w:w="756" w:type="dxa"/>
          </w:tcPr>
          <w:p w14:paraId="0D9D6CE7" w14:textId="4C354A60" w:rsidR="00593D6B" w:rsidRPr="00565B19" w:rsidRDefault="00593D6B" w:rsidP="00593D6B">
            <w:pPr>
              <w:pStyle w:val="Texto"/>
              <w:jc w:val="center"/>
            </w:pPr>
            <w:r w:rsidRPr="007F1AFB">
              <w:t>USD</w:t>
            </w:r>
          </w:p>
        </w:tc>
        <w:tc>
          <w:tcPr>
            <w:tcW w:w="1019" w:type="dxa"/>
          </w:tcPr>
          <w:p w14:paraId="6B67896C" w14:textId="7447541D" w:rsidR="00593D6B" w:rsidRPr="00565B19" w:rsidRDefault="00614594" w:rsidP="00593D6B">
            <w:pPr>
              <w:pStyle w:val="Texto"/>
              <w:tabs>
                <w:tab w:val="decimal" w:pos="820"/>
              </w:tabs>
              <w:jc w:val="left"/>
            </w:pPr>
            <w:r w:rsidRPr="00614594">
              <w:t>1.772</w:t>
            </w:r>
          </w:p>
        </w:tc>
        <w:tc>
          <w:tcPr>
            <w:tcW w:w="162" w:type="dxa"/>
          </w:tcPr>
          <w:p w14:paraId="7E0FD437" w14:textId="77777777" w:rsidR="00593D6B" w:rsidRPr="00565B19" w:rsidRDefault="00593D6B" w:rsidP="00593D6B">
            <w:pPr>
              <w:jc w:val="left"/>
              <w:rPr>
                <w:sz w:val="20"/>
              </w:rPr>
            </w:pPr>
          </w:p>
        </w:tc>
        <w:tc>
          <w:tcPr>
            <w:tcW w:w="958" w:type="dxa"/>
          </w:tcPr>
          <w:p w14:paraId="404D360B" w14:textId="6F72BFF6" w:rsidR="00593D6B" w:rsidRPr="00565B19" w:rsidRDefault="001C6567" w:rsidP="00593D6B">
            <w:pPr>
              <w:pStyle w:val="Texto"/>
              <w:jc w:val="center"/>
            </w:pPr>
            <w:r w:rsidRPr="001C6567">
              <w:t>167,08</w:t>
            </w:r>
          </w:p>
        </w:tc>
        <w:tc>
          <w:tcPr>
            <w:tcW w:w="157" w:type="dxa"/>
          </w:tcPr>
          <w:p w14:paraId="6D1F2BC5" w14:textId="77777777" w:rsidR="00593D6B" w:rsidRPr="00565B19" w:rsidRDefault="00593D6B" w:rsidP="00593D6B">
            <w:pPr>
              <w:jc w:val="left"/>
              <w:rPr>
                <w:sz w:val="20"/>
              </w:rPr>
            </w:pPr>
          </w:p>
        </w:tc>
        <w:tc>
          <w:tcPr>
            <w:tcW w:w="1286" w:type="dxa"/>
          </w:tcPr>
          <w:p w14:paraId="5FDF145C" w14:textId="203B4212" w:rsidR="00593D6B" w:rsidRPr="00565B19" w:rsidRDefault="00614594" w:rsidP="00593D6B">
            <w:pPr>
              <w:pStyle w:val="Texto"/>
              <w:tabs>
                <w:tab w:val="decimal" w:pos="1110"/>
              </w:tabs>
            </w:pPr>
            <w:r w:rsidRPr="00614594">
              <w:t>295.990</w:t>
            </w:r>
          </w:p>
        </w:tc>
        <w:tc>
          <w:tcPr>
            <w:tcW w:w="163" w:type="dxa"/>
          </w:tcPr>
          <w:p w14:paraId="0C1CE790" w14:textId="77777777" w:rsidR="00593D6B" w:rsidRPr="00565B19" w:rsidRDefault="00593D6B" w:rsidP="00593D6B">
            <w:pPr>
              <w:jc w:val="left"/>
              <w:rPr>
                <w:sz w:val="20"/>
              </w:rPr>
            </w:pPr>
          </w:p>
        </w:tc>
        <w:tc>
          <w:tcPr>
            <w:tcW w:w="1367" w:type="dxa"/>
          </w:tcPr>
          <w:p w14:paraId="4BEC467E" w14:textId="29B83D5A" w:rsidR="00593D6B" w:rsidRPr="00565B19" w:rsidRDefault="00593D6B" w:rsidP="00593D6B">
            <w:pPr>
              <w:pStyle w:val="Texto"/>
              <w:tabs>
                <w:tab w:val="decimal" w:pos="1110"/>
              </w:tabs>
            </w:pPr>
            <w:r w:rsidRPr="00593D6B">
              <w:t>513.071</w:t>
            </w:r>
          </w:p>
        </w:tc>
      </w:tr>
      <w:tr w:rsidR="00593D6B" w:rsidRPr="00565B19" w14:paraId="4A294FCA" w14:textId="77777777" w:rsidTr="00BB5721">
        <w:tc>
          <w:tcPr>
            <w:tcW w:w="3960" w:type="dxa"/>
          </w:tcPr>
          <w:p w14:paraId="258AF591" w14:textId="77777777" w:rsidR="00593D6B" w:rsidRPr="00565B19" w:rsidRDefault="00593D6B" w:rsidP="00593D6B">
            <w:pPr>
              <w:pStyle w:val="Texto"/>
              <w:ind w:left="180"/>
              <w:jc w:val="left"/>
            </w:pPr>
            <w:proofErr w:type="gramStart"/>
            <w:r w:rsidRPr="00565B19">
              <w:rPr>
                <w:b/>
              </w:rPr>
              <w:t>Total</w:t>
            </w:r>
            <w:proofErr w:type="gramEnd"/>
            <w:r w:rsidRPr="00565B19">
              <w:rPr>
                <w:b/>
              </w:rPr>
              <w:t xml:space="preserve"> de otros créditos</w:t>
            </w:r>
            <w:r>
              <w:rPr>
                <w:b/>
              </w:rPr>
              <w:t xml:space="preserve"> financieros</w:t>
            </w:r>
          </w:p>
        </w:tc>
        <w:tc>
          <w:tcPr>
            <w:tcW w:w="162" w:type="dxa"/>
          </w:tcPr>
          <w:p w14:paraId="5EFB7E96" w14:textId="77777777" w:rsidR="00593D6B" w:rsidRPr="00565B19" w:rsidRDefault="00593D6B" w:rsidP="00593D6B">
            <w:pPr>
              <w:pStyle w:val="Texto"/>
              <w:jc w:val="left"/>
            </w:pPr>
          </w:p>
        </w:tc>
        <w:tc>
          <w:tcPr>
            <w:tcW w:w="756" w:type="dxa"/>
          </w:tcPr>
          <w:p w14:paraId="71342232" w14:textId="77777777" w:rsidR="00593D6B" w:rsidRPr="00565B19" w:rsidRDefault="00593D6B" w:rsidP="00593D6B">
            <w:pPr>
              <w:pStyle w:val="Texto"/>
              <w:jc w:val="center"/>
            </w:pPr>
          </w:p>
        </w:tc>
        <w:tc>
          <w:tcPr>
            <w:tcW w:w="1019" w:type="dxa"/>
          </w:tcPr>
          <w:p w14:paraId="7810D2F8" w14:textId="77777777" w:rsidR="00593D6B" w:rsidRPr="00565B19" w:rsidRDefault="00593D6B" w:rsidP="00593D6B">
            <w:pPr>
              <w:pStyle w:val="Texto"/>
              <w:tabs>
                <w:tab w:val="decimal" w:pos="820"/>
              </w:tabs>
              <w:jc w:val="left"/>
            </w:pPr>
          </w:p>
        </w:tc>
        <w:tc>
          <w:tcPr>
            <w:tcW w:w="162" w:type="dxa"/>
          </w:tcPr>
          <w:p w14:paraId="387A6935" w14:textId="77777777" w:rsidR="00593D6B" w:rsidRPr="00565B19" w:rsidRDefault="00593D6B" w:rsidP="00593D6B">
            <w:pPr>
              <w:jc w:val="left"/>
              <w:rPr>
                <w:sz w:val="20"/>
              </w:rPr>
            </w:pPr>
          </w:p>
        </w:tc>
        <w:tc>
          <w:tcPr>
            <w:tcW w:w="958" w:type="dxa"/>
          </w:tcPr>
          <w:p w14:paraId="4B22EC7F" w14:textId="77777777" w:rsidR="00593D6B" w:rsidRPr="00565B19" w:rsidRDefault="00593D6B" w:rsidP="00593D6B">
            <w:pPr>
              <w:pStyle w:val="Texto"/>
              <w:jc w:val="center"/>
            </w:pPr>
          </w:p>
        </w:tc>
        <w:tc>
          <w:tcPr>
            <w:tcW w:w="157" w:type="dxa"/>
          </w:tcPr>
          <w:p w14:paraId="15D7A09A" w14:textId="77777777" w:rsidR="00593D6B" w:rsidRPr="00565B19" w:rsidRDefault="00593D6B" w:rsidP="00593D6B">
            <w:pPr>
              <w:jc w:val="left"/>
              <w:rPr>
                <w:sz w:val="20"/>
              </w:rPr>
            </w:pPr>
          </w:p>
        </w:tc>
        <w:tc>
          <w:tcPr>
            <w:tcW w:w="1286" w:type="dxa"/>
            <w:tcBorders>
              <w:top w:val="single" w:sz="6" w:space="0" w:color="auto"/>
            </w:tcBorders>
          </w:tcPr>
          <w:p w14:paraId="0C38ECF8" w14:textId="5ACBE779" w:rsidR="00593D6B" w:rsidRPr="00BB5721" w:rsidRDefault="00614594" w:rsidP="00593D6B">
            <w:pPr>
              <w:pStyle w:val="Texto"/>
              <w:tabs>
                <w:tab w:val="decimal" w:pos="1110"/>
              </w:tabs>
              <w:rPr>
                <w:b/>
                <w:bCs/>
              </w:rPr>
            </w:pPr>
            <w:r w:rsidRPr="00614594">
              <w:rPr>
                <w:b/>
                <w:bCs/>
              </w:rPr>
              <w:t>842.051</w:t>
            </w:r>
          </w:p>
        </w:tc>
        <w:tc>
          <w:tcPr>
            <w:tcW w:w="163" w:type="dxa"/>
          </w:tcPr>
          <w:p w14:paraId="7EE7A255" w14:textId="77777777" w:rsidR="00593D6B" w:rsidRPr="00BB5721" w:rsidRDefault="00593D6B" w:rsidP="00593D6B">
            <w:pPr>
              <w:jc w:val="left"/>
              <w:rPr>
                <w:b/>
                <w:bCs/>
                <w:sz w:val="20"/>
              </w:rPr>
            </w:pPr>
          </w:p>
        </w:tc>
        <w:tc>
          <w:tcPr>
            <w:tcW w:w="1367" w:type="dxa"/>
            <w:tcBorders>
              <w:top w:val="single" w:sz="6" w:space="0" w:color="auto"/>
            </w:tcBorders>
          </w:tcPr>
          <w:p w14:paraId="174B9895" w14:textId="22D1C2DA" w:rsidR="00593D6B" w:rsidRPr="00593D6B" w:rsidRDefault="00593D6B" w:rsidP="00593D6B">
            <w:pPr>
              <w:pStyle w:val="Texto"/>
              <w:tabs>
                <w:tab w:val="decimal" w:pos="1110"/>
              </w:tabs>
              <w:rPr>
                <w:b/>
                <w:bCs/>
              </w:rPr>
            </w:pPr>
            <w:r w:rsidRPr="00593D6B">
              <w:rPr>
                <w:b/>
                <w:bCs/>
              </w:rPr>
              <w:t>870.309</w:t>
            </w:r>
          </w:p>
        </w:tc>
      </w:tr>
      <w:tr w:rsidR="00593D6B" w:rsidRPr="00565B19" w14:paraId="2F74CD47" w14:textId="77777777" w:rsidTr="00BB5721">
        <w:tc>
          <w:tcPr>
            <w:tcW w:w="3960" w:type="dxa"/>
          </w:tcPr>
          <w:p w14:paraId="12F5B3D1" w14:textId="77777777" w:rsidR="00593D6B" w:rsidRPr="00565B19" w:rsidRDefault="00593D6B" w:rsidP="00593D6B">
            <w:pPr>
              <w:rPr>
                <w:sz w:val="20"/>
              </w:rPr>
            </w:pPr>
          </w:p>
        </w:tc>
        <w:tc>
          <w:tcPr>
            <w:tcW w:w="162" w:type="dxa"/>
          </w:tcPr>
          <w:p w14:paraId="77000A60" w14:textId="77777777" w:rsidR="00593D6B" w:rsidRPr="00565B19" w:rsidRDefault="00593D6B" w:rsidP="00593D6B">
            <w:pPr>
              <w:pStyle w:val="Texto"/>
              <w:jc w:val="left"/>
            </w:pPr>
          </w:p>
        </w:tc>
        <w:tc>
          <w:tcPr>
            <w:tcW w:w="756" w:type="dxa"/>
          </w:tcPr>
          <w:p w14:paraId="579B0095" w14:textId="77777777" w:rsidR="00593D6B" w:rsidRPr="00565B19" w:rsidRDefault="00593D6B" w:rsidP="00593D6B">
            <w:pPr>
              <w:pStyle w:val="Texto"/>
              <w:jc w:val="center"/>
            </w:pPr>
          </w:p>
        </w:tc>
        <w:tc>
          <w:tcPr>
            <w:tcW w:w="1019" w:type="dxa"/>
          </w:tcPr>
          <w:p w14:paraId="707229C5" w14:textId="77777777" w:rsidR="00593D6B" w:rsidRDefault="00593D6B" w:rsidP="00593D6B">
            <w:pPr>
              <w:pStyle w:val="Texto"/>
              <w:tabs>
                <w:tab w:val="decimal" w:pos="820"/>
              </w:tabs>
              <w:jc w:val="left"/>
            </w:pPr>
          </w:p>
        </w:tc>
        <w:tc>
          <w:tcPr>
            <w:tcW w:w="162" w:type="dxa"/>
          </w:tcPr>
          <w:p w14:paraId="66B95C01" w14:textId="77777777" w:rsidR="00593D6B" w:rsidRPr="00565B19" w:rsidRDefault="00593D6B" w:rsidP="00593D6B">
            <w:pPr>
              <w:rPr>
                <w:sz w:val="20"/>
              </w:rPr>
            </w:pPr>
          </w:p>
        </w:tc>
        <w:tc>
          <w:tcPr>
            <w:tcW w:w="958" w:type="dxa"/>
          </w:tcPr>
          <w:p w14:paraId="700B92DD" w14:textId="77777777" w:rsidR="00593D6B" w:rsidRPr="00565B19" w:rsidRDefault="00593D6B" w:rsidP="00593D6B">
            <w:pPr>
              <w:pStyle w:val="Texto"/>
              <w:jc w:val="center"/>
            </w:pPr>
          </w:p>
        </w:tc>
        <w:tc>
          <w:tcPr>
            <w:tcW w:w="157" w:type="dxa"/>
          </w:tcPr>
          <w:p w14:paraId="070E15D6" w14:textId="77777777" w:rsidR="00593D6B" w:rsidRPr="00565B19" w:rsidRDefault="00593D6B" w:rsidP="00593D6B">
            <w:pPr>
              <w:rPr>
                <w:sz w:val="20"/>
              </w:rPr>
            </w:pPr>
          </w:p>
        </w:tc>
        <w:tc>
          <w:tcPr>
            <w:tcW w:w="1286" w:type="dxa"/>
          </w:tcPr>
          <w:p w14:paraId="4268556F" w14:textId="77777777" w:rsidR="00593D6B" w:rsidRPr="00565B19" w:rsidRDefault="00593D6B" w:rsidP="00593D6B">
            <w:pPr>
              <w:pStyle w:val="Texto"/>
              <w:tabs>
                <w:tab w:val="decimal" w:pos="1110"/>
              </w:tabs>
            </w:pPr>
          </w:p>
        </w:tc>
        <w:tc>
          <w:tcPr>
            <w:tcW w:w="163" w:type="dxa"/>
          </w:tcPr>
          <w:p w14:paraId="37A260FC" w14:textId="77777777" w:rsidR="00593D6B" w:rsidRPr="00565B19" w:rsidRDefault="00593D6B" w:rsidP="00593D6B">
            <w:pPr>
              <w:rPr>
                <w:sz w:val="20"/>
              </w:rPr>
            </w:pPr>
          </w:p>
        </w:tc>
        <w:tc>
          <w:tcPr>
            <w:tcW w:w="1367" w:type="dxa"/>
          </w:tcPr>
          <w:p w14:paraId="6B6F7F55" w14:textId="77777777" w:rsidR="00593D6B" w:rsidRPr="00565B19" w:rsidRDefault="00593D6B" w:rsidP="00593D6B">
            <w:pPr>
              <w:pStyle w:val="Texto"/>
              <w:tabs>
                <w:tab w:val="decimal" w:pos="1110"/>
              </w:tabs>
            </w:pPr>
          </w:p>
        </w:tc>
      </w:tr>
      <w:tr w:rsidR="00593D6B" w:rsidRPr="00565B19" w14:paraId="404FA865" w14:textId="77777777" w:rsidTr="00BB5721">
        <w:tc>
          <w:tcPr>
            <w:tcW w:w="3960" w:type="dxa"/>
          </w:tcPr>
          <w:p w14:paraId="70D5B768" w14:textId="77777777" w:rsidR="00593D6B" w:rsidRPr="00565B19" w:rsidRDefault="00593D6B" w:rsidP="00593D6B">
            <w:pPr>
              <w:pStyle w:val="Texto"/>
              <w:jc w:val="left"/>
            </w:pPr>
            <w:r w:rsidRPr="00565B19">
              <w:t>Deudores comunes</w:t>
            </w:r>
          </w:p>
        </w:tc>
        <w:tc>
          <w:tcPr>
            <w:tcW w:w="162" w:type="dxa"/>
          </w:tcPr>
          <w:p w14:paraId="51EA1075" w14:textId="77777777" w:rsidR="00593D6B" w:rsidRPr="00565B19" w:rsidRDefault="00593D6B" w:rsidP="00593D6B">
            <w:pPr>
              <w:pStyle w:val="Texto"/>
              <w:jc w:val="left"/>
            </w:pPr>
          </w:p>
        </w:tc>
        <w:tc>
          <w:tcPr>
            <w:tcW w:w="756" w:type="dxa"/>
          </w:tcPr>
          <w:p w14:paraId="1B864620" w14:textId="620C6051" w:rsidR="00593D6B" w:rsidRPr="00565B19" w:rsidRDefault="00593D6B" w:rsidP="00593D6B">
            <w:pPr>
              <w:pStyle w:val="Texto"/>
              <w:jc w:val="center"/>
            </w:pPr>
            <w:r w:rsidRPr="007F1AFB">
              <w:t>USD</w:t>
            </w:r>
          </w:p>
        </w:tc>
        <w:tc>
          <w:tcPr>
            <w:tcW w:w="1019" w:type="dxa"/>
          </w:tcPr>
          <w:p w14:paraId="093D0981" w14:textId="3CCF8596" w:rsidR="00593D6B" w:rsidRPr="00565B19" w:rsidRDefault="00614594" w:rsidP="00593D6B">
            <w:pPr>
              <w:pStyle w:val="Texto"/>
              <w:tabs>
                <w:tab w:val="decimal" w:pos="820"/>
              </w:tabs>
              <w:jc w:val="left"/>
            </w:pPr>
            <w:r w:rsidRPr="00614594">
              <w:t>2</w:t>
            </w:r>
            <w:r w:rsidR="00B13A9E">
              <w:t>4.988</w:t>
            </w:r>
          </w:p>
        </w:tc>
        <w:tc>
          <w:tcPr>
            <w:tcW w:w="162" w:type="dxa"/>
          </w:tcPr>
          <w:p w14:paraId="05A23F1B" w14:textId="77777777" w:rsidR="00593D6B" w:rsidRPr="00565B19" w:rsidRDefault="00593D6B" w:rsidP="00593D6B">
            <w:pPr>
              <w:jc w:val="left"/>
              <w:rPr>
                <w:sz w:val="20"/>
              </w:rPr>
            </w:pPr>
          </w:p>
        </w:tc>
        <w:tc>
          <w:tcPr>
            <w:tcW w:w="958" w:type="dxa"/>
          </w:tcPr>
          <w:p w14:paraId="3C5BACDA" w14:textId="3FF25381" w:rsidR="00593D6B" w:rsidRPr="00565B19" w:rsidRDefault="00614594" w:rsidP="00593D6B">
            <w:pPr>
              <w:pStyle w:val="Texto"/>
              <w:jc w:val="center"/>
            </w:pPr>
            <w:r w:rsidRPr="00614594">
              <w:t>167,08</w:t>
            </w:r>
          </w:p>
        </w:tc>
        <w:tc>
          <w:tcPr>
            <w:tcW w:w="157" w:type="dxa"/>
          </w:tcPr>
          <w:p w14:paraId="2402E9F5" w14:textId="77777777" w:rsidR="00593D6B" w:rsidRPr="00565B19" w:rsidRDefault="00593D6B" w:rsidP="00593D6B">
            <w:pPr>
              <w:jc w:val="left"/>
              <w:rPr>
                <w:sz w:val="20"/>
              </w:rPr>
            </w:pPr>
          </w:p>
        </w:tc>
        <w:tc>
          <w:tcPr>
            <w:tcW w:w="1286" w:type="dxa"/>
          </w:tcPr>
          <w:p w14:paraId="1ED62FC7" w14:textId="6C8E16A4" w:rsidR="00593D6B" w:rsidRPr="00565B19" w:rsidRDefault="00614594" w:rsidP="00593D6B">
            <w:pPr>
              <w:pStyle w:val="Texto"/>
              <w:tabs>
                <w:tab w:val="decimal" w:pos="1110"/>
              </w:tabs>
            </w:pPr>
            <w:r w:rsidRPr="00614594">
              <w:t>4.</w:t>
            </w:r>
            <w:r w:rsidR="00B13A9E" w:rsidRPr="00B13A9E">
              <w:t>174.929</w:t>
            </w:r>
          </w:p>
        </w:tc>
        <w:tc>
          <w:tcPr>
            <w:tcW w:w="163" w:type="dxa"/>
          </w:tcPr>
          <w:p w14:paraId="19F39B9E" w14:textId="77777777" w:rsidR="00593D6B" w:rsidRPr="00565B19" w:rsidRDefault="00593D6B" w:rsidP="00593D6B">
            <w:pPr>
              <w:jc w:val="left"/>
              <w:rPr>
                <w:sz w:val="20"/>
              </w:rPr>
            </w:pPr>
          </w:p>
        </w:tc>
        <w:tc>
          <w:tcPr>
            <w:tcW w:w="1367" w:type="dxa"/>
          </w:tcPr>
          <w:p w14:paraId="31A5CA53" w14:textId="3359CB58" w:rsidR="00593D6B" w:rsidRPr="00565B19" w:rsidRDefault="00593D6B" w:rsidP="00593D6B">
            <w:pPr>
              <w:pStyle w:val="Texto"/>
              <w:tabs>
                <w:tab w:val="decimal" w:pos="1110"/>
              </w:tabs>
            </w:pPr>
            <w:r w:rsidRPr="00593D6B">
              <w:t>1.687.133</w:t>
            </w:r>
          </w:p>
        </w:tc>
      </w:tr>
      <w:tr w:rsidR="00593D6B" w:rsidRPr="00565B19" w14:paraId="1B1369D6" w14:textId="77777777" w:rsidTr="00BB5721">
        <w:tc>
          <w:tcPr>
            <w:tcW w:w="3960" w:type="dxa"/>
          </w:tcPr>
          <w:p w14:paraId="4AFC0727" w14:textId="77777777" w:rsidR="00593D6B" w:rsidRPr="00565B19" w:rsidRDefault="00593D6B" w:rsidP="00593D6B">
            <w:pPr>
              <w:pStyle w:val="Texto"/>
              <w:jc w:val="left"/>
            </w:pPr>
          </w:p>
        </w:tc>
        <w:tc>
          <w:tcPr>
            <w:tcW w:w="162" w:type="dxa"/>
          </w:tcPr>
          <w:p w14:paraId="41AB428D" w14:textId="77777777" w:rsidR="00593D6B" w:rsidRPr="00565B19" w:rsidRDefault="00593D6B" w:rsidP="00593D6B">
            <w:pPr>
              <w:pStyle w:val="Texto"/>
              <w:jc w:val="left"/>
            </w:pPr>
          </w:p>
        </w:tc>
        <w:tc>
          <w:tcPr>
            <w:tcW w:w="756" w:type="dxa"/>
          </w:tcPr>
          <w:p w14:paraId="6224FDD4" w14:textId="227CCA4D" w:rsidR="00593D6B" w:rsidRPr="00565B19" w:rsidRDefault="00593D6B" w:rsidP="00593D6B">
            <w:pPr>
              <w:pStyle w:val="Texto"/>
              <w:jc w:val="center"/>
            </w:pPr>
            <w:r w:rsidRPr="007F1AFB">
              <w:t>EUR</w:t>
            </w:r>
          </w:p>
        </w:tc>
        <w:tc>
          <w:tcPr>
            <w:tcW w:w="1019" w:type="dxa"/>
          </w:tcPr>
          <w:p w14:paraId="402A895B" w14:textId="434E2D8F" w:rsidR="00593D6B" w:rsidRPr="00565B19" w:rsidRDefault="00614594" w:rsidP="00593D6B">
            <w:pPr>
              <w:pStyle w:val="Texto"/>
              <w:tabs>
                <w:tab w:val="decimal" w:pos="820"/>
              </w:tabs>
              <w:jc w:val="left"/>
            </w:pPr>
            <w:r w:rsidRPr="00614594">
              <w:t>15.976</w:t>
            </w:r>
          </w:p>
        </w:tc>
        <w:tc>
          <w:tcPr>
            <w:tcW w:w="162" w:type="dxa"/>
          </w:tcPr>
          <w:p w14:paraId="3AE42BA5" w14:textId="77777777" w:rsidR="00593D6B" w:rsidRPr="00565B19" w:rsidRDefault="00593D6B" w:rsidP="00593D6B">
            <w:pPr>
              <w:jc w:val="left"/>
              <w:rPr>
                <w:sz w:val="20"/>
              </w:rPr>
            </w:pPr>
          </w:p>
        </w:tc>
        <w:tc>
          <w:tcPr>
            <w:tcW w:w="958" w:type="dxa"/>
          </w:tcPr>
          <w:p w14:paraId="5E6B2CA3" w14:textId="29369986" w:rsidR="00593D6B" w:rsidRPr="00565B19" w:rsidRDefault="00614594" w:rsidP="00593D6B">
            <w:pPr>
              <w:pStyle w:val="Texto"/>
              <w:jc w:val="center"/>
            </w:pPr>
            <w:r w:rsidRPr="00614594">
              <w:t>172,16</w:t>
            </w:r>
          </w:p>
        </w:tc>
        <w:tc>
          <w:tcPr>
            <w:tcW w:w="157" w:type="dxa"/>
          </w:tcPr>
          <w:p w14:paraId="509C3EEF" w14:textId="77777777" w:rsidR="00593D6B" w:rsidRPr="00565B19" w:rsidRDefault="00593D6B" w:rsidP="00593D6B">
            <w:pPr>
              <w:jc w:val="left"/>
              <w:rPr>
                <w:sz w:val="20"/>
              </w:rPr>
            </w:pPr>
          </w:p>
        </w:tc>
        <w:tc>
          <w:tcPr>
            <w:tcW w:w="1286" w:type="dxa"/>
          </w:tcPr>
          <w:p w14:paraId="152728E0" w14:textId="2EAC639A" w:rsidR="00593D6B" w:rsidRPr="00565B19" w:rsidRDefault="00614594" w:rsidP="00593D6B">
            <w:pPr>
              <w:pStyle w:val="Texto"/>
              <w:tabs>
                <w:tab w:val="decimal" w:pos="1110"/>
              </w:tabs>
            </w:pPr>
            <w:r w:rsidRPr="00614594">
              <w:t>2.750.396</w:t>
            </w:r>
          </w:p>
        </w:tc>
        <w:tc>
          <w:tcPr>
            <w:tcW w:w="163" w:type="dxa"/>
          </w:tcPr>
          <w:p w14:paraId="1A57C8E2" w14:textId="77777777" w:rsidR="00593D6B" w:rsidRPr="00565B19" w:rsidRDefault="00593D6B" w:rsidP="00593D6B">
            <w:pPr>
              <w:jc w:val="left"/>
              <w:rPr>
                <w:sz w:val="20"/>
              </w:rPr>
            </w:pPr>
          </w:p>
        </w:tc>
        <w:tc>
          <w:tcPr>
            <w:tcW w:w="1367" w:type="dxa"/>
          </w:tcPr>
          <w:p w14:paraId="34C23FB9" w14:textId="16DAB089" w:rsidR="00593D6B" w:rsidRPr="00565B19" w:rsidRDefault="00593D6B" w:rsidP="00593D6B">
            <w:pPr>
              <w:pStyle w:val="Texto"/>
              <w:tabs>
                <w:tab w:val="decimal" w:pos="1110"/>
              </w:tabs>
            </w:pPr>
            <w:r w:rsidRPr="00593D6B">
              <w:t>637.265</w:t>
            </w:r>
          </w:p>
        </w:tc>
      </w:tr>
      <w:tr w:rsidR="00593D6B" w:rsidRPr="00565B19" w14:paraId="5EF1805E" w14:textId="77777777" w:rsidTr="00BB5721">
        <w:tc>
          <w:tcPr>
            <w:tcW w:w="3960" w:type="dxa"/>
          </w:tcPr>
          <w:p w14:paraId="52CFF11C" w14:textId="77777777" w:rsidR="00593D6B" w:rsidRPr="00565B19" w:rsidRDefault="00593D6B" w:rsidP="00593D6B">
            <w:pPr>
              <w:pStyle w:val="Texto"/>
              <w:ind w:left="180"/>
              <w:jc w:val="left"/>
            </w:pPr>
            <w:proofErr w:type="gramStart"/>
            <w:r w:rsidRPr="00565B19">
              <w:rPr>
                <w:b/>
              </w:rPr>
              <w:t>Total</w:t>
            </w:r>
            <w:proofErr w:type="gramEnd"/>
            <w:r w:rsidRPr="00565B19">
              <w:rPr>
                <w:b/>
              </w:rPr>
              <w:t xml:space="preserve"> de </w:t>
            </w:r>
            <w:r>
              <w:rPr>
                <w:b/>
              </w:rPr>
              <w:t>deudores comerciales y otras cuentas</w:t>
            </w:r>
            <w:r w:rsidRPr="00565B19">
              <w:rPr>
                <w:b/>
              </w:rPr>
              <w:t xml:space="preserve"> por </w:t>
            </w:r>
            <w:r>
              <w:rPr>
                <w:b/>
              </w:rPr>
              <w:t>cobrar</w:t>
            </w:r>
          </w:p>
        </w:tc>
        <w:tc>
          <w:tcPr>
            <w:tcW w:w="162" w:type="dxa"/>
          </w:tcPr>
          <w:p w14:paraId="0E61AC1F" w14:textId="77777777" w:rsidR="00593D6B" w:rsidRPr="00565B19" w:rsidRDefault="00593D6B" w:rsidP="00593D6B">
            <w:pPr>
              <w:pStyle w:val="Texto"/>
              <w:jc w:val="left"/>
            </w:pPr>
          </w:p>
        </w:tc>
        <w:tc>
          <w:tcPr>
            <w:tcW w:w="756" w:type="dxa"/>
          </w:tcPr>
          <w:p w14:paraId="5414D8C8" w14:textId="77777777" w:rsidR="00593D6B" w:rsidRPr="00565B19" w:rsidRDefault="00593D6B" w:rsidP="00593D6B">
            <w:pPr>
              <w:pStyle w:val="Texto"/>
              <w:jc w:val="center"/>
            </w:pPr>
          </w:p>
        </w:tc>
        <w:tc>
          <w:tcPr>
            <w:tcW w:w="1019" w:type="dxa"/>
          </w:tcPr>
          <w:p w14:paraId="3ECD6159" w14:textId="77777777" w:rsidR="00593D6B" w:rsidRPr="00565B19" w:rsidRDefault="00593D6B" w:rsidP="00593D6B">
            <w:pPr>
              <w:pStyle w:val="Texto"/>
              <w:tabs>
                <w:tab w:val="decimal" w:pos="820"/>
              </w:tabs>
              <w:jc w:val="left"/>
            </w:pPr>
          </w:p>
        </w:tc>
        <w:tc>
          <w:tcPr>
            <w:tcW w:w="162" w:type="dxa"/>
          </w:tcPr>
          <w:p w14:paraId="681C745D" w14:textId="77777777" w:rsidR="00593D6B" w:rsidRPr="00565B19" w:rsidRDefault="00593D6B" w:rsidP="00593D6B">
            <w:pPr>
              <w:jc w:val="left"/>
              <w:rPr>
                <w:sz w:val="20"/>
              </w:rPr>
            </w:pPr>
          </w:p>
        </w:tc>
        <w:tc>
          <w:tcPr>
            <w:tcW w:w="958" w:type="dxa"/>
          </w:tcPr>
          <w:p w14:paraId="26A8F63E" w14:textId="77777777" w:rsidR="00593D6B" w:rsidRPr="00565B19" w:rsidRDefault="00593D6B" w:rsidP="00593D6B">
            <w:pPr>
              <w:pStyle w:val="Texto"/>
              <w:jc w:val="center"/>
            </w:pPr>
          </w:p>
        </w:tc>
        <w:tc>
          <w:tcPr>
            <w:tcW w:w="157" w:type="dxa"/>
          </w:tcPr>
          <w:p w14:paraId="3AFB75ED" w14:textId="77777777" w:rsidR="00593D6B" w:rsidRPr="00565B19" w:rsidRDefault="00593D6B" w:rsidP="00593D6B">
            <w:pPr>
              <w:jc w:val="left"/>
              <w:rPr>
                <w:sz w:val="20"/>
              </w:rPr>
            </w:pPr>
          </w:p>
        </w:tc>
        <w:tc>
          <w:tcPr>
            <w:tcW w:w="1286" w:type="dxa"/>
            <w:tcBorders>
              <w:top w:val="single" w:sz="6" w:space="0" w:color="auto"/>
              <w:bottom w:val="single" w:sz="6" w:space="0" w:color="auto"/>
            </w:tcBorders>
          </w:tcPr>
          <w:p w14:paraId="5BE7D0EC" w14:textId="08126CC9" w:rsidR="00593D6B" w:rsidRPr="00BB5721" w:rsidRDefault="00614594" w:rsidP="00593D6B">
            <w:pPr>
              <w:pStyle w:val="Texto"/>
              <w:tabs>
                <w:tab w:val="decimal" w:pos="1110"/>
              </w:tabs>
              <w:rPr>
                <w:b/>
                <w:bCs/>
              </w:rPr>
            </w:pPr>
            <w:r w:rsidRPr="00614594">
              <w:rPr>
                <w:b/>
                <w:bCs/>
              </w:rPr>
              <w:t>6.</w:t>
            </w:r>
            <w:r w:rsidR="00B13A9E" w:rsidRPr="00B13A9E">
              <w:rPr>
                <w:b/>
                <w:bCs/>
              </w:rPr>
              <w:t>925.325</w:t>
            </w:r>
          </w:p>
        </w:tc>
        <w:tc>
          <w:tcPr>
            <w:tcW w:w="163" w:type="dxa"/>
          </w:tcPr>
          <w:p w14:paraId="6746E70B" w14:textId="77777777" w:rsidR="00593D6B" w:rsidRPr="00BB5721" w:rsidRDefault="00593D6B" w:rsidP="00593D6B">
            <w:pPr>
              <w:jc w:val="left"/>
              <w:rPr>
                <w:b/>
                <w:bCs/>
                <w:sz w:val="20"/>
              </w:rPr>
            </w:pPr>
          </w:p>
        </w:tc>
        <w:tc>
          <w:tcPr>
            <w:tcW w:w="1367" w:type="dxa"/>
            <w:tcBorders>
              <w:top w:val="single" w:sz="6" w:space="0" w:color="auto"/>
              <w:bottom w:val="single" w:sz="6" w:space="0" w:color="auto"/>
            </w:tcBorders>
          </w:tcPr>
          <w:p w14:paraId="261A6DC2" w14:textId="1A3005D4" w:rsidR="00593D6B" w:rsidRPr="00593D6B" w:rsidRDefault="00593D6B" w:rsidP="00593D6B">
            <w:pPr>
              <w:pStyle w:val="Texto"/>
              <w:tabs>
                <w:tab w:val="decimal" w:pos="1110"/>
              </w:tabs>
              <w:rPr>
                <w:b/>
                <w:bCs/>
              </w:rPr>
            </w:pPr>
            <w:r w:rsidRPr="00593D6B">
              <w:rPr>
                <w:b/>
                <w:bCs/>
              </w:rPr>
              <w:t>2.324.398</w:t>
            </w:r>
          </w:p>
        </w:tc>
      </w:tr>
      <w:tr w:rsidR="00593D6B" w:rsidRPr="00565B19" w14:paraId="090F4DDA" w14:textId="77777777" w:rsidTr="00BB5721">
        <w:tc>
          <w:tcPr>
            <w:tcW w:w="3960" w:type="dxa"/>
          </w:tcPr>
          <w:p w14:paraId="71D68EA1" w14:textId="77777777" w:rsidR="00593D6B" w:rsidRPr="00565B19" w:rsidRDefault="00593D6B" w:rsidP="00593D6B">
            <w:pPr>
              <w:pStyle w:val="Texto"/>
              <w:jc w:val="left"/>
            </w:pPr>
          </w:p>
        </w:tc>
        <w:tc>
          <w:tcPr>
            <w:tcW w:w="162" w:type="dxa"/>
          </w:tcPr>
          <w:p w14:paraId="4F2AB9B0" w14:textId="77777777" w:rsidR="00593D6B" w:rsidRPr="00565B19" w:rsidRDefault="00593D6B" w:rsidP="00593D6B">
            <w:pPr>
              <w:pStyle w:val="Texto"/>
              <w:jc w:val="left"/>
            </w:pPr>
          </w:p>
        </w:tc>
        <w:tc>
          <w:tcPr>
            <w:tcW w:w="756" w:type="dxa"/>
          </w:tcPr>
          <w:p w14:paraId="352270E0" w14:textId="77777777" w:rsidR="00593D6B" w:rsidRPr="00565B19" w:rsidRDefault="00593D6B" w:rsidP="00593D6B">
            <w:pPr>
              <w:pStyle w:val="Texto"/>
              <w:jc w:val="center"/>
            </w:pPr>
          </w:p>
        </w:tc>
        <w:tc>
          <w:tcPr>
            <w:tcW w:w="1019" w:type="dxa"/>
          </w:tcPr>
          <w:p w14:paraId="05511659" w14:textId="77777777" w:rsidR="00593D6B" w:rsidRPr="00565B19" w:rsidRDefault="00593D6B" w:rsidP="00593D6B">
            <w:pPr>
              <w:pStyle w:val="Texto"/>
              <w:tabs>
                <w:tab w:val="decimal" w:pos="820"/>
              </w:tabs>
              <w:jc w:val="left"/>
            </w:pPr>
          </w:p>
        </w:tc>
        <w:tc>
          <w:tcPr>
            <w:tcW w:w="162" w:type="dxa"/>
          </w:tcPr>
          <w:p w14:paraId="12D30710" w14:textId="77777777" w:rsidR="00593D6B" w:rsidRPr="00565B19" w:rsidRDefault="00593D6B" w:rsidP="00593D6B">
            <w:pPr>
              <w:jc w:val="left"/>
              <w:rPr>
                <w:sz w:val="20"/>
              </w:rPr>
            </w:pPr>
          </w:p>
        </w:tc>
        <w:tc>
          <w:tcPr>
            <w:tcW w:w="958" w:type="dxa"/>
          </w:tcPr>
          <w:p w14:paraId="44C2A32A" w14:textId="77777777" w:rsidR="00593D6B" w:rsidRPr="00565B19" w:rsidRDefault="00593D6B" w:rsidP="00593D6B">
            <w:pPr>
              <w:pStyle w:val="Texto"/>
              <w:jc w:val="center"/>
            </w:pPr>
          </w:p>
        </w:tc>
        <w:tc>
          <w:tcPr>
            <w:tcW w:w="157" w:type="dxa"/>
          </w:tcPr>
          <w:p w14:paraId="79FA5E7E" w14:textId="77777777" w:rsidR="00593D6B" w:rsidRPr="00565B19" w:rsidRDefault="00593D6B" w:rsidP="00593D6B">
            <w:pPr>
              <w:jc w:val="left"/>
              <w:rPr>
                <w:sz w:val="20"/>
              </w:rPr>
            </w:pPr>
          </w:p>
        </w:tc>
        <w:tc>
          <w:tcPr>
            <w:tcW w:w="1286" w:type="dxa"/>
            <w:tcBorders>
              <w:top w:val="single" w:sz="6" w:space="0" w:color="auto"/>
            </w:tcBorders>
          </w:tcPr>
          <w:p w14:paraId="1507F89E" w14:textId="77777777" w:rsidR="00593D6B" w:rsidRPr="00565B19" w:rsidRDefault="00593D6B" w:rsidP="00593D6B">
            <w:pPr>
              <w:pStyle w:val="Texto"/>
              <w:tabs>
                <w:tab w:val="decimal" w:pos="1110"/>
              </w:tabs>
            </w:pPr>
          </w:p>
        </w:tc>
        <w:tc>
          <w:tcPr>
            <w:tcW w:w="163" w:type="dxa"/>
          </w:tcPr>
          <w:p w14:paraId="6DD98E27" w14:textId="77777777" w:rsidR="00593D6B" w:rsidRPr="00565B19" w:rsidRDefault="00593D6B" w:rsidP="00593D6B">
            <w:pPr>
              <w:jc w:val="left"/>
              <w:rPr>
                <w:sz w:val="20"/>
              </w:rPr>
            </w:pPr>
          </w:p>
        </w:tc>
        <w:tc>
          <w:tcPr>
            <w:tcW w:w="1367" w:type="dxa"/>
            <w:tcBorders>
              <w:top w:val="single" w:sz="6" w:space="0" w:color="auto"/>
            </w:tcBorders>
          </w:tcPr>
          <w:p w14:paraId="4E2F5651" w14:textId="77777777" w:rsidR="00593D6B" w:rsidRPr="00565B19" w:rsidRDefault="00593D6B" w:rsidP="00593D6B">
            <w:pPr>
              <w:pStyle w:val="Texto"/>
              <w:tabs>
                <w:tab w:val="decimal" w:pos="1110"/>
              </w:tabs>
            </w:pPr>
          </w:p>
        </w:tc>
      </w:tr>
      <w:tr w:rsidR="00593D6B" w:rsidRPr="00565B19" w14:paraId="7C8628C8" w14:textId="77777777" w:rsidTr="00BB5721">
        <w:tc>
          <w:tcPr>
            <w:tcW w:w="3960" w:type="dxa"/>
          </w:tcPr>
          <w:p w14:paraId="4684DC7E" w14:textId="6B367F91" w:rsidR="00593D6B" w:rsidRPr="00565B19" w:rsidRDefault="00593D6B" w:rsidP="00593D6B">
            <w:pPr>
              <w:pStyle w:val="Texto"/>
              <w:jc w:val="left"/>
            </w:pPr>
            <w:r w:rsidRPr="00593D6B">
              <w:t>Caja</w:t>
            </w:r>
          </w:p>
        </w:tc>
        <w:tc>
          <w:tcPr>
            <w:tcW w:w="162" w:type="dxa"/>
          </w:tcPr>
          <w:p w14:paraId="720BB9D1" w14:textId="77777777" w:rsidR="00593D6B" w:rsidRPr="00565B19" w:rsidRDefault="00593D6B" w:rsidP="00593D6B">
            <w:pPr>
              <w:pStyle w:val="Texto"/>
              <w:jc w:val="left"/>
            </w:pPr>
          </w:p>
        </w:tc>
        <w:tc>
          <w:tcPr>
            <w:tcW w:w="756" w:type="dxa"/>
          </w:tcPr>
          <w:p w14:paraId="46E48448" w14:textId="1066D9CA" w:rsidR="00593D6B" w:rsidRPr="007F1AFB" w:rsidRDefault="00593D6B" w:rsidP="00593D6B">
            <w:pPr>
              <w:pStyle w:val="Texto"/>
              <w:jc w:val="center"/>
            </w:pPr>
            <w:r w:rsidRPr="00593D6B">
              <w:t>USD</w:t>
            </w:r>
          </w:p>
        </w:tc>
        <w:tc>
          <w:tcPr>
            <w:tcW w:w="1019" w:type="dxa"/>
          </w:tcPr>
          <w:p w14:paraId="47B393A6" w14:textId="478FCE16" w:rsidR="00593D6B" w:rsidRPr="00565B19" w:rsidRDefault="00614594" w:rsidP="00593D6B">
            <w:pPr>
              <w:pStyle w:val="Texto"/>
              <w:tabs>
                <w:tab w:val="decimal" w:pos="820"/>
              </w:tabs>
              <w:jc w:val="left"/>
            </w:pPr>
            <w:r w:rsidRPr="00614594">
              <w:t>12</w:t>
            </w:r>
          </w:p>
        </w:tc>
        <w:tc>
          <w:tcPr>
            <w:tcW w:w="162" w:type="dxa"/>
          </w:tcPr>
          <w:p w14:paraId="4F342ACF" w14:textId="77777777" w:rsidR="00593D6B" w:rsidRPr="00565B19" w:rsidRDefault="00593D6B" w:rsidP="00593D6B">
            <w:pPr>
              <w:pStyle w:val="Texto"/>
              <w:jc w:val="left"/>
            </w:pPr>
          </w:p>
        </w:tc>
        <w:tc>
          <w:tcPr>
            <w:tcW w:w="958" w:type="dxa"/>
          </w:tcPr>
          <w:p w14:paraId="1F5B296F" w14:textId="72E20CFD" w:rsidR="00593D6B" w:rsidRPr="00565B19" w:rsidRDefault="00614594" w:rsidP="00593D6B">
            <w:pPr>
              <w:pStyle w:val="Texto"/>
              <w:jc w:val="center"/>
            </w:pPr>
            <w:r w:rsidRPr="00614594">
              <w:t>167,08</w:t>
            </w:r>
          </w:p>
        </w:tc>
        <w:tc>
          <w:tcPr>
            <w:tcW w:w="157" w:type="dxa"/>
          </w:tcPr>
          <w:p w14:paraId="07513FD3" w14:textId="77777777" w:rsidR="00593D6B" w:rsidRPr="00565B19" w:rsidRDefault="00593D6B" w:rsidP="00593D6B">
            <w:pPr>
              <w:pStyle w:val="Texto"/>
              <w:jc w:val="left"/>
            </w:pPr>
          </w:p>
        </w:tc>
        <w:tc>
          <w:tcPr>
            <w:tcW w:w="1286" w:type="dxa"/>
          </w:tcPr>
          <w:p w14:paraId="530A337B" w14:textId="65192E6F" w:rsidR="00593D6B" w:rsidRPr="00565B19" w:rsidRDefault="00614594" w:rsidP="00593D6B">
            <w:pPr>
              <w:pStyle w:val="Texto"/>
              <w:tabs>
                <w:tab w:val="decimal" w:pos="1110"/>
              </w:tabs>
            </w:pPr>
            <w:r w:rsidRPr="00614594">
              <w:t>2.066</w:t>
            </w:r>
          </w:p>
        </w:tc>
        <w:tc>
          <w:tcPr>
            <w:tcW w:w="163" w:type="dxa"/>
          </w:tcPr>
          <w:p w14:paraId="4965C781" w14:textId="77777777" w:rsidR="00593D6B" w:rsidRPr="00565B19" w:rsidRDefault="00593D6B" w:rsidP="00593D6B">
            <w:pPr>
              <w:pStyle w:val="Texto"/>
              <w:jc w:val="left"/>
            </w:pPr>
          </w:p>
        </w:tc>
        <w:tc>
          <w:tcPr>
            <w:tcW w:w="1367" w:type="dxa"/>
          </w:tcPr>
          <w:p w14:paraId="60A38730" w14:textId="3839638C" w:rsidR="00593D6B" w:rsidRPr="00565B19" w:rsidRDefault="00593D6B" w:rsidP="00593D6B">
            <w:pPr>
              <w:pStyle w:val="Texto"/>
              <w:tabs>
                <w:tab w:val="decimal" w:pos="1110"/>
              </w:tabs>
            </w:pPr>
            <w:r w:rsidRPr="00593D6B">
              <w:t>649</w:t>
            </w:r>
          </w:p>
        </w:tc>
      </w:tr>
      <w:tr w:rsidR="00593D6B" w:rsidRPr="00565B19" w14:paraId="066B2100" w14:textId="77777777" w:rsidTr="00BB5721">
        <w:tc>
          <w:tcPr>
            <w:tcW w:w="3960" w:type="dxa"/>
          </w:tcPr>
          <w:p w14:paraId="42BBF2F0" w14:textId="77777777" w:rsidR="00593D6B" w:rsidRPr="00565B19" w:rsidRDefault="00593D6B" w:rsidP="00593D6B">
            <w:pPr>
              <w:pStyle w:val="Texto"/>
              <w:jc w:val="left"/>
            </w:pPr>
            <w:r w:rsidRPr="00565B19">
              <w:t>Bancos</w:t>
            </w:r>
          </w:p>
        </w:tc>
        <w:tc>
          <w:tcPr>
            <w:tcW w:w="162" w:type="dxa"/>
          </w:tcPr>
          <w:p w14:paraId="3F63BAA7" w14:textId="77777777" w:rsidR="00593D6B" w:rsidRPr="00565B19" w:rsidRDefault="00593D6B" w:rsidP="00593D6B">
            <w:pPr>
              <w:pStyle w:val="Texto"/>
              <w:jc w:val="left"/>
            </w:pPr>
          </w:p>
        </w:tc>
        <w:tc>
          <w:tcPr>
            <w:tcW w:w="756" w:type="dxa"/>
          </w:tcPr>
          <w:p w14:paraId="6FFC6DDC" w14:textId="2DFE52A3" w:rsidR="00593D6B" w:rsidRPr="00565B19" w:rsidRDefault="00593D6B" w:rsidP="00593D6B">
            <w:pPr>
              <w:pStyle w:val="Texto"/>
              <w:jc w:val="center"/>
            </w:pPr>
            <w:r w:rsidRPr="007F1AFB">
              <w:t>USD</w:t>
            </w:r>
          </w:p>
        </w:tc>
        <w:tc>
          <w:tcPr>
            <w:tcW w:w="1019" w:type="dxa"/>
          </w:tcPr>
          <w:p w14:paraId="420F7EEB" w14:textId="12174127" w:rsidR="00593D6B" w:rsidRPr="00565B19" w:rsidRDefault="00614594" w:rsidP="00593D6B">
            <w:pPr>
              <w:pStyle w:val="Texto"/>
              <w:tabs>
                <w:tab w:val="decimal" w:pos="820"/>
              </w:tabs>
              <w:jc w:val="left"/>
            </w:pPr>
            <w:r w:rsidRPr="00614594">
              <w:t>3.143</w:t>
            </w:r>
          </w:p>
        </w:tc>
        <w:tc>
          <w:tcPr>
            <w:tcW w:w="162" w:type="dxa"/>
          </w:tcPr>
          <w:p w14:paraId="6784C9B9" w14:textId="77777777" w:rsidR="00593D6B" w:rsidRPr="00565B19" w:rsidRDefault="00593D6B" w:rsidP="00593D6B">
            <w:pPr>
              <w:pStyle w:val="Texto"/>
              <w:jc w:val="left"/>
            </w:pPr>
          </w:p>
        </w:tc>
        <w:tc>
          <w:tcPr>
            <w:tcW w:w="958" w:type="dxa"/>
          </w:tcPr>
          <w:p w14:paraId="6C3B9B91" w14:textId="212B2D11" w:rsidR="00593D6B" w:rsidRPr="00565B19" w:rsidRDefault="00614594" w:rsidP="00593D6B">
            <w:pPr>
              <w:pStyle w:val="Texto"/>
              <w:jc w:val="center"/>
            </w:pPr>
            <w:r w:rsidRPr="00614594">
              <w:t>167,08</w:t>
            </w:r>
          </w:p>
        </w:tc>
        <w:tc>
          <w:tcPr>
            <w:tcW w:w="157" w:type="dxa"/>
          </w:tcPr>
          <w:p w14:paraId="45CBEFF4" w14:textId="77777777" w:rsidR="00593D6B" w:rsidRPr="00565B19" w:rsidRDefault="00593D6B" w:rsidP="00593D6B">
            <w:pPr>
              <w:pStyle w:val="Texto"/>
              <w:jc w:val="left"/>
            </w:pPr>
          </w:p>
        </w:tc>
        <w:tc>
          <w:tcPr>
            <w:tcW w:w="1286" w:type="dxa"/>
          </w:tcPr>
          <w:p w14:paraId="3BC13B3B" w14:textId="106CABFC" w:rsidR="00593D6B" w:rsidRPr="00565B19" w:rsidRDefault="00614594" w:rsidP="00593D6B">
            <w:pPr>
              <w:pStyle w:val="Texto"/>
              <w:tabs>
                <w:tab w:val="decimal" w:pos="1110"/>
              </w:tabs>
            </w:pPr>
            <w:r w:rsidRPr="00614594">
              <w:t>525.169</w:t>
            </w:r>
          </w:p>
        </w:tc>
        <w:tc>
          <w:tcPr>
            <w:tcW w:w="163" w:type="dxa"/>
          </w:tcPr>
          <w:p w14:paraId="7F0A2D3B" w14:textId="77777777" w:rsidR="00593D6B" w:rsidRPr="00565B19" w:rsidRDefault="00593D6B" w:rsidP="00593D6B">
            <w:pPr>
              <w:pStyle w:val="Texto"/>
              <w:jc w:val="left"/>
            </w:pPr>
          </w:p>
        </w:tc>
        <w:tc>
          <w:tcPr>
            <w:tcW w:w="1367" w:type="dxa"/>
          </w:tcPr>
          <w:p w14:paraId="447638BA" w14:textId="0CACB0F4" w:rsidR="00593D6B" w:rsidRPr="00565B19" w:rsidRDefault="00593D6B" w:rsidP="00593D6B">
            <w:pPr>
              <w:pStyle w:val="Texto"/>
              <w:tabs>
                <w:tab w:val="decimal" w:pos="1110"/>
              </w:tabs>
            </w:pPr>
            <w:r w:rsidRPr="00593D6B">
              <w:t>612.790</w:t>
            </w:r>
          </w:p>
        </w:tc>
      </w:tr>
      <w:tr w:rsidR="00593D6B" w:rsidRPr="00565B19" w14:paraId="51A1A0F3" w14:textId="77777777" w:rsidTr="00BB5721">
        <w:tc>
          <w:tcPr>
            <w:tcW w:w="3960" w:type="dxa"/>
          </w:tcPr>
          <w:p w14:paraId="56DD9FEA" w14:textId="77777777" w:rsidR="00593D6B" w:rsidRPr="00565B19" w:rsidRDefault="00593D6B" w:rsidP="00593D6B">
            <w:pPr>
              <w:pStyle w:val="Texto"/>
              <w:jc w:val="left"/>
            </w:pPr>
          </w:p>
        </w:tc>
        <w:tc>
          <w:tcPr>
            <w:tcW w:w="162" w:type="dxa"/>
          </w:tcPr>
          <w:p w14:paraId="0F4CC694" w14:textId="77777777" w:rsidR="00593D6B" w:rsidRPr="00565B19" w:rsidRDefault="00593D6B" w:rsidP="00593D6B">
            <w:pPr>
              <w:pStyle w:val="Texto"/>
              <w:jc w:val="left"/>
            </w:pPr>
          </w:p>
        </w:tc>
        <w:tc>
          <w:tcPr>
            <w:tcW w:w="756" w:type="dxa"/>
          </w:tcPr>
          <w:p w14:paraId="0F6AC4D4" w14:textId="42C048E4" w:rsidR="00593D6B" w:rsidRPr="00565B19" w:rsidRDefault="00593D6B" w:rsidP="00593D6B">
            <w:pPr>
              <w:pStyle w:val="Texto"/>
              <w:jc w:val="center"/>
            </w:pPr>
            <w:r w:rsidRPr="007F1AFB">
              <w:t>EUR</w:t>
            </w:r>
          </w:p>
        </w:tc>
        <w:tc>
          <w:tcPr>
            <w:tcW w:w="1019" w:type="dxa"/>
          </w:tcPr>
          <w:p w14:paraId="0E0DC12D" w14:textId="340EAEFA" w:rsidR="00593D6B" w:rsidRPr="00565B19" w:rsidRDefault="00614594" w:rsidP="00593D6B">
            <w:pPr>
              <w:pStyle w:val="Texto"/>
              <w:tabs>
                <w:tab w:val="decimal" w:pos="820"/>
              </w:tabs>
              <w:jc w:val="left"/>
            </w:pPr>
            <w:r w:rsidRPr="00614594">
              <w:t>177</w:t>
            </w:r>
          </w:p>
        </w:tc>
        <w:tc>
          <w:tcPr>
            <w:tcW w:w="162" w:type="dxa"/>
          </w:tcPr>
          <w:p w14:paraId="40B88BC0" w14:textId="77777777" w:rsidR="00593D6B" w:rsidRPr="00565B19" w:rsidRDefault="00593D6B" w:rsidP="00593D6B">
            <w:pPr>
              <w:pStyle w:val="Texto"/>
              <w:jc w:val="left"/>
            </w:pPr>
          </w:p>
        </w:tc>
        <w:tc>
          <w:tcPr>
            <w:tcW w:w="958" w:type="dxa"/>
          </w:tcPr>
          <w:p w14:paraId="02D62BA1" w14:textId="325B6ACA" w:rsidR="00593D6B" w:rsidRPr="00565B19" w:rsidRDefault="00614594" w:rsidP="00593D6B">
            <w:pPr>
              <w:pStyle w:val="Texto"/>
              <w:jc w:val="center"/>
            </w:pPr>
            <w:r w:rsidRPr="00614594">
              <w:t>172,16</w:t>
            </w:r>
          </w:p>
        </w:tc>
        <w:tc>
          <w:tcPr>
            <w:tcW w:w="157" w:type="dxa"/>
          </w:tcPr>
          <w:p w14:paraId="6D548206" w14:textId="77777777" w:rsidR="00593D6B" w:rsidRPr="00565B19" w:rsidRDefault="00593D6B" w:rsidP="00593D6B">
            <w:pPr>
              <w:pStyle w:val="Texto"/>
              <w:jc w:val="left"/>
            </w:pPr>
          </w:p>
        </w:tc>
        <w:tc>
          <w:tcPr>
            <w:tcW w:w="1286" w:type="dxa"/>
          </w:tcPr>
          <w:p w14:paraId="5E0D0569" w14:textId="781C832C" w:rsidR="00593D6B" w:rsidRPr="00565B19" w:rsidRDefault="00614594" w:rsidP="00593D6B">
            <w:pPr>
              <w:pStyle w:val="Texto"/>
              <w:tabs>
                <w:tab w:val="decimal" w:pos="1110"/>
              </w:tabs>
            </w:pPr>
            <w:r w:rsidRPr="00614594">
              <w:t>30.414</w:t>
            </w:r>
          </w:p>
        </w:tc>
        <w:tc>
          <w:tcPr>
            <w:tcW w:w="163" w:type="dxa"/>
          </w:tcPr>
          <w:p w14:paraId="349566D6" w14:textId="77777777" w:rsidR="00593D6B" w:rsidRPr="00565B19" w:rsidRDefault="00593D6B" w:rsidP="00593D6B">
            <w:pPr>
              <w:pStyle w:val="Texto"/>
              <w:jc w:val="left"/>
            </w:pPr>
          </w:p>
        </w:tc>
        <w:tc>
          <w:tcPr>
            <w:tcW w:w="1367" w:type="dxa"/>
          </w:tcPr>
          <w:p w14:paraId="6296E37A" w14:textId="580D31DE" w:rsidR="00593D6B" w:rsidRPr="00565B19" w:rsidRDefault="00593D6B" w:rsidP="00593D6B">
            <w:pPr>
              <w:pStyle w:val="Texto"/>
              <w:tabs>
                <w:tab w:val="decimal" w:pos="1110"/>
              </w:tabs>
            </w:pPr>
            <w:r w:rsidRPr="00593D6B">
              <w:t>27.922</w:t>
            </w:r>
          </w:p>
        </w:tc>
      </w:tr>
      <w:tr w:rsidR="00593D6B" w:rsidRPr="00565B19" w14:paraId="3F267A46" w14:textId="77777777" w:rsidTr="00BB5721">
        <w:tc>
          <w:tcPr>
            <w:tcW w:w="3960" w:type="dxa"/>
          </w:tcPr>
          <w:p w14:paraId="40A87E1E" w14:textId="77777777" w:rsidR="00593D6B" w:rsidRPr="00565B19" w:rsidRDefault="00593D6B" w:rsidP="00593D6B">
            <w:pPr>
              <w:pStyle w:val="Texto"/>
              <w:ind w:left="180"/>
              <w:jc w:val="left"/>
              <w:rPr>
                <w:b/>
              </w:rPr>
            </w:pPr>
            <w:proofErr w:type="gramStart"/>
            <w:r w:rsidRPr="00565B19">
              <w:rPr>
                <w:b/>
              </w:rPr>
              <w:t>Total</w:t>
            </w:r>
            <w:proofErr w:type="gramEnd"/>
            <w:r w:rsidRPr="00565B19">
              <w:rPr>
                <w:b/>
              </w:rPr>
              <w:t xml:space="preserve"> de caja y bancos</w:t>
            </w:r>
          </w:p>
        </w:tc>
        <w:tc>
          <w:tcPr>
            <w:tcW w:w="162" w:type="dxa"/>
          </w:tcPr>
          <w:p w14:paraId="1AFB17B2" w14:textId="77777777" w:rsidR="00593D6B" w:rsidRPr="00565B19" w:rsidRDefault="00593D6B" w:rsidP="00593D6B">
            <w:pPr>
              <w:pStyle w:val="Texto"/>
              <w:jc w:val="left"/>
            </w:pPr>
          </w:p>
        </w:tc>
        <w:tc>
          <w:tcPr>
            <w:tcW w:w="756" w:type="dxa"/>
          </w:tcPr>
          <w:p w14:paraId="2DC8D67D" w14:textId="77777777" w:rsidR="00593D6B" w:rsidRPr="00565B19" w:rsidRDefault="00593D6B" w:rsidP="00593D6B">
            <w:pPr>
              <w:pStyle w:val="Texto"/>
              <w:jc w:val="center"/>
            </w:pPr>
          </w:p>
        </w:tc>
        <w:tc>
          <w:tcPr>
            <w:tcW w:w="1019" w:type="dxa"/>
          </w:tcPr>
          <w:p w14:paraId="0CD9568D" w14:textId="77777777" w:rsidR="00593D6B" w:rsidRPr="00565B19" w:rsidRDefault="00593D6B" w:rsidP="00593D6B">
            <w:pPr>
              <w:pStyle w:val="Texto"/>
              <w:tabs>
                <w:tab w:val="decimal" w:pos="820"/>
              </w:tabs>
              <w:jc w:val="left"/>
            </w:pPr>
          </w:p>
        </w:tc>
        <w:tc>
          <w:tcPr>
            <w:tcW w:w="162" w:type="dxa"/>
          </w:tcPr>
          <w:p w14:paraId="08DA0A3C" w14:textId="77777777" w:rsidR="00593D6B" w:rsidRPr="00565B19" w:rsidRDefault="00593D6B" w:rsidP="00593D6B">
            <w:pPr>
              <w:pStyle w:val="Texto"/>
              <w:jc w:val="left"/>
            </w:pPr>
          </w:p>
        </w:tc>
        <w:tc>
          <w:tcPr>
            <w:tcW w:w="958" w:type="dxa"/>
          </w:tcPr>
          <w:p w14:paraId="2FC75D50" w14:textId="77777777" w:rsidR="00593D6B" w:rsidRPr="00565B19" w:rsidRDefault="00593D6B" w:rsidP="00593D6B">
            <w:pPr>
              <w:pStyle w:val="Texto"/>
              <w:jc w:val="center"/>
            </w:pPr>
          </w:p>
        </w:tc>
        <w:tc>
          <w:tcPr>
            <w:tcW w:w="157" w:type="dxa"/>
          </w:tcPr>
          <w:p w14:paraId="0E53A4C6" w14:textId="77777777" w:rsidR="00593D6B" w:rsidRPr="00565B19" w:rsidRDefault="00593D6B" w:rsidP="00593D6B">
            <w:pPr>
              <w:pStyle w:val="Texto"/>
              <w:jc w:val="left"/>
            </w:pPr>
          </w:p>
        </w:tc>
        <w:tc>
          <w:tcPr>
            <w:tcW w:w="1286" w:type="dxa"/>
            <w:tcBorders>
              <w:top w:val="single" w:sz="6" w:space="0" w:color="auto"/>
            </w:tcBorders>
          </w:tcPr>
          <w:p w14:paraId="39E50A2F" w14:textId="78E12D3C" w:rsidR="00593D6B" w:rsidRPr="00BB5721" w:rsidRDefault="00614594" w:rsidP="00593D6B">
            <w:pPr>
              <w:pStyle w:val="Texto"/>
              <w:tabs>
                <w:tab w:val="decimal" w:pos="1110"/>
              </w:tabs>
              <w:rPr>
                <w:b/>
                <w:bCs/>
              </w:rPr>
            </w:pPr>
            <w:r w:rsidRPr="00614594">
              <w:rPr>
                <w:b/>
                <w:bCs/>
              </w:rPr>
              <w:t>557.649</w:t>
            </w:r>
          </w:p>
        </w:tc>
        <w:tc>
          <w:tcPr>
            <w:tcW w:w="163" w:type="dxa"/>
          </w:tcPr>
          <w:p w14:paraId="22C48724" w14:textId="77777777" w:rsidR="00593D6B" w:rsidRPr="00BB5721" w:rsidRDefault="00593D6B" w:rsidP="00593D6B">
            <w:pPr>
              <w:pStyle w:val="Texto"/>
              <w:jc w:val="left"/>
              <w:rPr>
                <w:b/>
                <w:bCs/>
              </w:rPr>
            </w:pPr>
          </w:p>
        </w:tc>
        <w:tc>
          <w:tcPr>
            <w:tcW w:w="1367" w:type="dxa"/>
            <w:tcBorders>
              <w:top w:val="single" w:sz="6" w:space="0" w:color="auto"/>
            </w:tcBorders>
          </w:tcPr>
          <w:p w14:paraId="6881304A" w14:textId="0D3EF874" w:rsidR="00593D6B" w:rsidRPr="00593D6B" w:rsidRDefault="00593D6B" w:rsidP="00593D6B">
            <w:pPr>
              <w:pStyle w:val="Texto"/>
              <w:tabs>
                <w:tab w:val="decimal" w:pos="1110"/>
              </w:tabs>
              <w:rPr>
                <w:b/>
                <w:bCs/>
              </w:rPr>
            </w:pPr>
            <w:r w:rsidRPr="00593D6B">
              <w:rPr>
                <w:b/>
                <w:bCs/>
              </w:rPr>
              <w:t>641.361</w:t>
            </w:r>
          </w:p>
        </w:tc>
      </w:tr>
      <w:tr w:rsidR="00593D6B" w:rsidRPr="00565B19" w14:paraId="52323C22" w14:textId="77777777" w:rsidTr="00593D6B">
        <w:tc>
          <w:tcPr>
            <w:tcW w:w="3960" w:type="dxa"/>
          </w:tcPr>
          <w:p w14:paraId="1A9CD7BF" w14:textId="77777777" w:rsidR="00593D6B" w:rsidRPr="00565B19" w:rsidRDefault="00593D6B" w:rsidP="00593D6B">
            <w:pPr>
              <w:pStyle w:val="Texto"/>
              <w:ind w:left="180"/>
              <w:jc w:val="left"/>
              <w:rPr>
                <w:b/>
              </w:rPr>
            </w:pPr>
          </w:p>
        </w:tc>
        <w:tc>
          <w:tcPr>
            <w:tcW w:w="162" w:type="dxa"/>
          </w:tcPr>
          <w:p w14:paraId="0E0D780E" w14:textId="77777777" w:rsidR="00593D6B" w:rsidRPr="00565B19" w:rsidRDefault="00593D6B" w:rsidP="00593D6B">
            <w:pPr>
              <w:pStyle w:val="Texto"/>
              <w:jc w:val="left"/>
            </w:pPr>
          </w:p>
        </w:tc>
        <w:tc>
          <w:tcPr>
            <w:tcW w:w="756" w:type="dxa"/>
          </w:tcPr>
          <w:p w14:paraId="35C3775F" w14:textId="77777777" w:rsidR="00593D6B" w:rsidRPr="00565B19" w:rsidRDefault="00593D6B" w:rsidP="00593D6B">
            <w:pPr>
              <w:pStyle w:val="Texto"/>
              <w:jc w:val="center"/>
            </w:pPr>
          </w:p>
        </w:tc>
        <w:tc>
          <w:tcPr>
            <w:tcW w:w="1019" w:type="dxa"/>
          </w:tcPr>
          <w:p w14:paraId="26C73987" w14:textId="77777777" w:rsidR="00593D6B" w:rsidRPr="00565B19" w:rsidRDefault="00593D6B" w:rsidP="00593D6B">
            <w:pPr>
              <w:pStyle w:val="Texto"/>
              <w:tabs>
                <w:tab w:val="decimal" w:pos="820"/>
              </w:tabs>
              <w:jc w:val="left"/>
            </w:pPr>
          </w:p>
        </w:tc>
        <w:tc>
          <w:tcPr>
            <w:tcW w:w="162" w:type="dxa"/>
          </w:tcPr>
          <w:p w14:paraId="43F6A47E" w14:textId="77777777" w:rsidR="00593D6B" w:rsidRPr="00565B19" w:rsidRDefault="00593D6B" w:rsidP="00593D6B">
            <w:pPr>
              <w:pStyle w:val="Texto"/>
              <w:jc w:val="left"/>
            </w:pPr>
          </w:p>
        </w:tc>
        <w:tc>
          <w:tcPr>
            <w:tcW w:w="958" w:type="dxa"/>
          </w:tcPr>
          <w:p w14:paraId="6811554E" w14:textId="77777777" w:rsidR="00593D6B" w:rsidRPr="00565B19" w:rsidRDefault="00593D6B" w:rsidP="00593D6B">
            <w:pPr>
              <w:pStyle w:val="Texto"/>
              <w:jc w:val="center"/>
            </w:pPr>
          </w:p>
        </w:tc>
        <w:tc>
          <w:tcPr>
            <w:tcW w:w="157" w:type="dxa"/>
          </w:tcPr>
          <w:p w14:paraId="7C0281E0" w14:textId="77777777" w:rsidR="00593D6B" w:rsidRPr="00565B19" w:rsidRDefault="00593D6B" w:rsidP="00593D6B">
            <w:pPr>
              <w:pStyle w:val="Texto"/>
              <w:jc w:val="left"/>
            </w:pPr>
          </w:p>
        </w:tc>
        <w:tc>
          <w:tcPr>
            <w:tcW w:w="1286" w:type="dxa"/>
            <w:tcBorders>
              <w:top w:val="single" w:sz="6" w:space="0" w:color="auto"/>
            </w:tcBorders>
          </w:tcPr>
          <w:p w14:paraId="073D67D6" w14:textId="77777777" w:rsidR="00593D6B" w:rsidRPr="00565B19" w:rsidRDefault="00593D6B" w:rsidP="00593D6B">
            <w:pPr>
              <w:pStyle w:val="Texto"/>
              <w:tabs>
                <w:tab w:val="decimal" w:pos="1110"/>
              </w:tabs>
              <w:rPr>
                <w:b/>
              </w:rPr>
            </w:pPr>
          </w:p>
        </w:tc>
        <w:tc>
          <w:tcPr>
            <w:tcW w:w="163" w:type="dxa"/>
          </w:tcPr>
          <w:p w14:paraId="59C54127" w14:textId="77777777" w:rsidR="00593D6B" w:rsidRPr="00565B19" w:rsidRDefault="00593D6B" w:rsidP="00593D6B">
            <w:pPr>
              <w:pStyle w:val="Texto"/>
              <w:jc w:val="left"/>
              <w:rPr>
                <w:b/>
              </w:rPr>
            </w:pPr>
          </w:p>
        </w:tc>
        <w:tc>
          <w:tcPr>
            <w:tcW w:w="1367" w:type="dxa"/>
            <w:tcBorders>
              <w:top w:val="single" w:sz="6" w:space="0" w:color="auto"/>
            </w:tcBorders>
          </w:tcPr>
          <w:p w14:paraId="7F6148C9" w14:textId="77777777" w:rsidR="00593D6B" w:rsidRPr="00D803F1" w:rsidRDefault="00593D6B" w:rsidP="00593D6B">
            <w:pPr>
              <w:pStyle w:val="Texto"/>
              <w:tabs>
                <w:tab w:val="decimal" w:pos="1110"/>
              </w:tabs>
              <w:rPr>
                <w:b/>
                <w:bCs/>
              </w:rPr>
            </w:pPr>
          </w:p>
        </w:tc>
      </w:tr>
      <w:tr w:rsidR="00593D6B" w:rsidRPr="00565B19" w14:paraId="0CFAB25F" w14:textId="77777777" w:rsidTr="00593D6B">
        <w:tc>
          <w:tcPr>
            <w:tcW w:w="3960" w:type="dxa"/>
          </w:tcPr>
          <w:p w14:paraId="5966FCAE" w14:textId="77777777" w:rsidR="00593D6B" w:rsidRPr="00565B19" w:rsidRDefault="00593D6B" w:rsidP="00593D6B">
            <w:pPr>
              <w:pStyle w:val="Texto"/>
              <w:ind w:left="180"/>
              <w:jc w:val="left"/>
              <w:rPr>
                <w:b/>
              </w:rPr>
            </w:pPr>
            <w:proofErr w:type="gramStart"/>
            <w:r w:rsidRPr="00565B19">
              <w:rPr>
                <w:b/>
              </w:rPr>
              <w:t>Total</w:t>
            </w:r>
            <w:proofErr w:type="gramEnd"/>
            <w:r w:rsidRPr="00565B19">
              <w:rPr>
                <w:b/>
              </w:rPr>
              <w:t xml:space="preserve"> del activo corriente</w:t>
            </w:r>
          </w:p>
        </w:tc>
        <w:tc>
          <w:tcPr>
            <w:tcW w:w="162" w:type="dxa"/>
          </w:tcPr>
          <w:p w14:paraId="5EF87C92" w14:textId="77777777" w:rsidR="00593D6B" w:rsidRPr="00565B19" w:rsidRDefault="00593D6B" w:rsidP="00593D6B">
            <w:pPr>
              <w:pStyle w:val="Texto"/>
              <w:jc w:val="left"/>
            </w:pPr>
          </w:p>
        </w:tc>
        <w:tc>
          <w:tcPr>
            <w:tcW w:w="756" w:type="dxa"/>
          </w:tcPr>
          <w:p w14:paraId="7DCFD350" w14:textId="77777777" w:rsidR="00593D6B" w:rsidRPr="00565B19" w:rsidRDefault="00593D6B" w:rsidP="00593D6B">
            <w:pPr>
              <w:pStyle w:val="Texto"/>
              <w:jc w:val="center"/>
            </w:pPr>
          </w:p>
        </w:tc>
        <w:tc>
          <w:tcPr>
            <w:tcW w:w="1019" w:type="dxa"/>
          </w:tcPr>
          <w:p w14:paraId="28EAA1F2" w14:textId="77777777" w:rsidR="00593D6B" w:rsidRPr="00565B19" w:rsidRDefault="00593D6B" w:rsidP="00593D6B">
            <w:pPr>
              <w:pStyle w:val="Texto"/>
              <w:tabs>
                <w:tab w:val="decimal" w:pos="820"/>
              </w:tabs>
              <w:jc w:val="left"/>
            </w:pPr>
          </w:p>
        </w:tc>
        <w:tc>
          <w:tcPr>
            <w:tcW w:w="162" w:type="dxa"/>
          </w:tcPr>
          <w:p w14:paraId="4C537A62" w14:textId="77777777" w:rsidR="00593D6B" w:rsidRPr="00565B19" w:rsidRDefault="00593D6B" w:rsidP="00593D6B">
            <w:pPr>
              <w:jc w:val="left"/>
              <w:rPr>
                <w:sz w:val="20"/>
              </w:rPr>
            </w:pPr>
          </w:p>
        </w:tc>
        <w:tc>
          <w:tcPr>
            <w:tcW w:w="958" w:type="dxa"/>
          </w:tcPr>
          <w:p w14:paraId="398AE7A8" w14:textId="77777777" w:rsidR="00593D6B" w:rsidRPr="00565B19" w:rsidRDefault="00593D6B" w:rsidP="00593D6B">
            <w:pPr>
              <w:pStyle w:val="Texto"/>
              <w:jc w:val="center"/>
            </w:pPr>
          </w:p>
        </w:tc>
        <w:tc>
          <w:tcPr>
            <w:tcW w:w="157" w:type="dxa"/>
          </w:tcPr>
          <w:p w14:paraId="20E5DAA5" w14:textId="77777777" w:rsidR="00593D6B" w:rsidRPr="00565B19" w:rsidRDefault="00593D6B" w:rsidP="00593D6B">
            <w:pPr>
              <w:jc w:val="left"/>
              <w:rPr>
                <w:sz w:val="20"/>
              </w:rPr>
            </w:pPr>
          </w:p>
        </w:tc>
        <w:tc>
          <w:tcPr>
            <w:tcW w:w="1286" w:type="dxa"/>
            <w:tcBorders>
              <w:bottom w:val="double" w:sz="6" w:space="0" w:color="auto"/>
            </w:tcBorders>
          </w:tcPr>
          <w:p w14:paraId="2D01B1C7" w14:textId="13BA7E83" w:rsidR="00593D6B" w:rsidRPr="00BB5721" w:rsidRDefault="00614594" w:rsidP="00593D6B">
            <w:pPr>
              <w:pStyle w:val="Texto"/>
              <w:tabs>
                <w:tab w:val="decimal" w:pos="1110"/>
              </w:tabs>
              <w:rPr>
                <w:b/>
                <w:bCs/>
              </w:rPr>
            </w:pPr>
            <w:r w:rsidRPr="00614594">
              <w:rPr>
                <w:b/>
                <w:bCs/>
              </w:rPr>
              <w:t>8.</w:t>
            </w:r>
            <w:r w:rsidR="00B13A9E" w:rsidRPr="00B13A9E">
              <w:rPr>
                <w:b/>
                <w:bCs/>
              </w:rPr>
              <w:t>325.025</w:t>
            </w:r>
          </w:p>
        </w:tc>
        <w:tc>
          <w:tcPr>
            <w:tcW w:w="163" w:type="dxa"/>
          </w:tcPr>
          <w:p w14:paraId="350DDDDC" w14:textId="77777777" w:rsidR="00593D6B" w:rsidRPr="00BB5721" w:rsidRDefault="00593D6B" w:rsidP="00593D6B">
            <w:pPr>
              <w:jc w:val="left"/>
              <w:rPr>
                <w:b/>
                <w:bCs/>
                <w:sz w:val="20"/>
              </w:rPr>
            </w:pPr>
          </w:p>
        </w:tc>
        <w:tc>
          <w:tcPr>
            <w:tcW w:w="1367" w:type="dxa"/>
            <w:tcBorders>
              <w:bottom w:val="double" w:sz="6" w:space="0" w:color="auto"/>
            </w:tcBorders>
          </w:tcPr>
          <w:p w14:paraId="70050E18" w14:textId="760753FD" w:rsidR="00593D6B" w:rsidRPr="00593D6B" w:rsidRDefault="00593D6B" w:rsidP="00593D6B">
            <w:pPr>
              <w:pStyle w:val="Texto"/>
              <w:tabs>
                <w:tab w:val="decimal" w:pos="1110"/>
              </w:tabs>
              <w:rPr>
                <w:b/>
                <w:bCs/>
              </w:rPr>
            </w:pPr>
            <w:r w:rsidRPr="00593D6B">
              <w:rPr>
                <w:b/>
                <w:bCs/>
              </w:rPr>
              <w:t>3.</w:t>
            </w:r>
            <w:r w:rsidR="009235F2">
              <w:rPr>
                <w:b/>
                <w:bCs/>
              </w:rPr>
              <w:t>836.068</w:t>
            </w:r>
          </w:p>
        </w:tc>
      </w:tr>
      <w:tr w:rsidR="00593D6B" w:rsidRPr="00565B19" w14:paraId="081D8600" w14:textId="77777777" w:rsidTr="00BB5721">
        <w:tc>
          <w:tcPr>
            <w:tcW w:w="3960" w:type="dxa"/>
          </w:tcPr>
          <w:p w14:paraId="7A19882B" w14:textId="77777777" w:rsidR="00593D6B" w:rsidRPr="00565B19" w:rsidRDefault="00593D6B" w:rsidP="00593D6B">
            <w:pPr>
              <w:pStyle w:val="Texto"/>
              <w:ind w:left="180"/>
              <w:jc w:val="left"/>
              <w:rPr>
                <w:b/>
              </w:rPr>
            </w:pPr>
            <w:proofErr w:type="gramStart"/>
            <w:r w:rsidRPr="00565B19">
              <w:rPr>
                <w:b/>
              </w:rPr>
              <w:t>Total</w:t>
            </w:r>
            <w:proofErr w:type="gramEnd"/>
            <w:r w:rsidRPr="00565B19">
              <w:rPr>
                <w:b/>
              </w:rPr>
              <w:t xml:space="preserve"> del activo</w:t>
            </w:r>
          </w:p>
        </w:tc>
        <w:tc>
          <w:tcPr>
            <w:tcW w:w="162" w:type="dxa"/>
          </w:tcPr>
          <w:p w14:paraId="4089CAD7" w14:textId="77777777" w:rsidR="00593D6B" w:rsidRPr="00565B19" w:rsidRDefault="00593D6B" w:rsidP="00593D6B">
            <w:pPr>
              <w:pStyle w:val="Texto"/>
              <w:jc w:val="left"/>
            </w:pPr>
          </w:p>
        </w:tc>
        <w:tc>
          <w:tcPr>
            <w:tcW w:w="756" w:type="dxa"/>
          </w:tcPr>
          <w:p w14:paraId="01375F45" w14:textId="77777777" w:rsidR="00593D6B" w:rsidRPr="00565B19" w:rsidRDefault="00593D6B" w:rsidP="00593D6B">
            <w:pPr>
              <w:pStyle w:val="Texto"/>
              <w:jc w:val="center"/>
            </w:pPr>
          </w:p>
        </w:tc>
        <w:tc>
          <w:tcPr>
            <w:tcW w:w="1019" w:type="dxa"/>
          </w:tcPr>
          <w:p w14:paraId="444E8048" w14:textId="77777777" w:rsidR="00593D6B" w:rsidRPr="00565B19" w:rsidRDefault="00593D6B" w:rsidP="00593D6B">
            <w:pPr>
              <w:pStyle w:val="Texto"/>
              <w:tabs>
                <w:tab w:val="decimal" w:pos="820"/>
              </w:tabs>
              <w:jc w:val="left"/>
            </w:pPr>
          </w:p>
        </w:tc>
        <w:tc>
          <w:tcPr>
            <w:tcW w:w="162" w:type="dxa"/>
          </w:tcPr>
          <w:p w14:paraId="129C1610" w14:textId="77777777" w:rsidR="00593D6B" w:rsidRPr="00565B19" w:rsidRDefault="00593D6B" w:rsidP="00593D6B">
            <w:pPr>
              <w:rPr>
                <w:sz w:val="20"/>
              </w:rPr>
            </w:pPr>
          </w:p>
        </w:tc>
        <w:tc>
          <w:tcPr>
            <w:tcW w:w="958" w:type="dxa"/>
          </w:tcPr>
          <w:p w14:paraId="090722D5" w14:textId="77777777" w:rsidR="00593D6B" w:rsidRPr="00565B19" w:rsidRDefault="00593D6B" w:rsidP="00593D6B">
            <w:pPr>
              <w:pStyle w:val="Texto"/>
              <w:jc w:val="center"/>
            </w:pPr>
          </w:p>
        </w:tc>
        <w:tc>
          <w:tcPr>
            <w:tcW w:w="157" w:type="dxa"/>
          </w:tcPr>
          <w:p w14:paraId="71CFEFA3" w14:textId="77777777" w:rsidR="00593D6B" w:rsidRPr="00565B19" w:rsidRDefault="00593D6B" w:rsidP="00593D6B">
            <w:pPr>
              <w:rPr>
                <w:sz w:val="20"/>
              </w:rPr>
            </w:pPr>
          </w:p>
        </w:tc>
        <w:tc>
          <w:tcPr>
            <w:tcW w:w="1286" w:type="dxa"/>
            <w:tcBorders>
              <w:top w:val="single" w:sz="6" w:space="0" w:color="auto"/>
              <w:bottom w:val="double" w:sz="6" w:space="0" w:color="auto"/>
            </w:tcBorders>
          </w:tcPr>
          <w:p w14:paraId="51292B23" w14:textId="2702C1D9" w:rsidR="00593D6B" w:rsidRPr="00BB5721" w:rsidRDefault="00614594" w:rsidP="00593D6B">
            <w:pPr>
              <w:pStyle w:val="Texto"/>
              <w:tabs>
                <w:tab w:val="decimal" w:pos="1110"/>
              </w:tabs>
              <w:rPr>
                <w:b/>
                <w:bCs/>
              </w:rPr>
            </w:pPr>
            <w:r w:rsidRPr="00614594">
              <w:rPr>
                <w:b/>
                <w:bCs/>
              </w:rPr>
              <w:t>8.</w:t>
            </w:r>
            <w:r w:rsidR="00B13A9E" w:rsidRPr="00B13A9E">
              <w:rPr>
                <w:b/>
                <w:bCs/>
              </w:rPr>
              <w:t>344.251</w:t>
            </w:r>
          </w:p>
        </w:tc>
        <w:tc>
          <w:tcPr>
            <w:tcW w:w="163" w:type="dxa"/>
          </w:tcPr>
          <w:p w14:paraId="3368BF59" w14:textId="77777777" w:rsidR="00593D6B" w:rsidRPr="00BB5721" w:rsidRDefault="00593D6B" w:rsidP="00593D6B">
            <w:pPr>
              <w:rPr>
                <w:b/>
                <w:bCs/>
                <w:sz w:val="20"/>
              </w:rPr>
            </w:pPr>
          </w:p>
        </w:tc>
        <w:tc>
          <w:tcPr>
            <w:tcW w:w="1367" w:type="dxa"/>
            <w:tcBorders>
              <w:top w:val="single" w:sz="6" w:space="0" w:color="auto"/>
              <w:bottom w:val="double" w:sz="6" w:space="0" w:color="auto"/>
            </w:tcBorders>
          </w:tcPr>
          <w:p w14:paraId="548186CF" w14:textId="19E720B4" w:rsidR="00593D6B" w:rsidRPr="00593D6B" w:rsidRDefault="009235F2" w:rsidP="00593D6B">
            <w:pPr>
              <w:pStyle w:val="Texto"/>
              <w:tabs>
                <w:tab w:val="decimal" w:pos="1110"/>
              </w:tabs>
              <w:rPr>
                <w:b/>
                <w:bCs/>
              </w:rPr>
            </w:pPr>
            <w:r>
              <w:rPr>
                <w:b/>
                <w:bCs/>
              </w:rPr>
              <w:t>4.029.94</w:t>
            </w:r>
            <w:r w:rsidR="00E44FB5">
              <w:rPr>
                <w:b/>
                <w:bCs/>
              </w:rPr>
              <w:t>3</w:t>
            </w:r>
          </w:p>
        </w:tc>
      </w:tr>
    </w:tbl>
    <w:p w14:paraId="18D6CFFE" w14:textId="0048AF64" w:rsidR="00EF2FEE" w:rsidRDefault="00EF2FEE"/>
    <w:p w14:paraId="274FCC7A" w14:textId="06702F64" w:rsidR="006E3DE4" w:rsidRDefault="006E3DE4">
      <w:r>
        <w:br w:type="page"/>
      </w:r>
    </w:p>
    <w:p w14:paraId="037E2125" w14:textId="77777777" w:rsidR="00593D6B" w:rsidRDefault="00593D6B"/>
    <w:tbl>
      <w:tblPr>
        <w:tblStyle w:val="TableGrid"/>
        <w:tblW w:w="9990" w:type="dxa"/>
        <w:tblLayout w:type="fixed"/>
        <w:tblLook w:val="04A0" w:firstRow="1" w:lastRow="0" w:firstColumn="1" w:lastColumn="0" w:noHBand="0" w:noVBand="1"/>
      </w:tblPr>
      <w:tblGrid>
        <w:gridCol w:w="3960"/>
        <w:gridCol w:w="162"/>
        <w:gridCol w:w="756"/>
        <w:gridCol w:w="1019"/>
        <w:gridCol w:w="162"/>
        <w:gridCol w:w="958"/>
        <w:gridCol w:w="157"/>
        <w:gridCol w:w="1286"/>
        <w:gridCol w:w="163"/>
        <w:gridCol w:w="1367"/>
      </w:tblGrid>
      <w:tr w:rsidR="00C52CE8" w:rsidRPr="00565B19" w14:paraId="48649273" w14:textId="77777777" w:rsidTr="00BB5721">
        <w:tc>
          <w:tcPr>
            <w:tcW w:w="3960" w:type="dxa"/>
          </w:tcPr>
          <w:p w14:paraId="13F02E37" w14:textId="77777777" w:rsidR="00C52CE8" w:rsidRPr="00565B19" w:rsidRDefault="00C52CE8" w:rsidP="00B7420A">
            <w:pPr>
              <w:pStyle w:val="Texto"/>
              <w:jc w:val="center"/>
              <w:rPr>
                <w:b/>
              </w:rPr>
            </w:pPr>
          </w:p>
        </w:tc>
        <w:tc>
          <w:tcPr>
            <w:tcW w:w="162" w:type="dxa"/>
          </w:tcPr>
          <w:p w14:paraId="0029B64C" w14:textId="77777777" w:rsidR="00C52CE8" w:rsidRPr="00565B19" w:rsidRDefault="00C52CE8" w:rsidP="00B7420A">
            <w:pPr>
              <w:pStyle w:val="Texto"/>
              <w:jc w:val="center"/>
              <w:rPr>
                <w:b/>
              </w:rPr>
            </w:pPr>
          </w:p>
        </w:tc>
        <w:tc>
          <w:tcPr>
            <w:tcW w:w="4338" w:type="dxa"/>
            <w:gridSpan w:val="6"/>
            <w:tcBorders>
              <w:bottom w:val="single" w:sz="6" w:space="0" w:color="auto"/>
            </w:tcBorders>
          </w:tcPr>
          <w:p w14:paraId="5B432B91" w14:textId="548CFD01" w:rsidR="00C52CE8" w:rsidRPr="00565B19" w:rsidRDefault="00730E03" w:rsidP="00B7420A">
            <w:pPr>
              <w:pStyle w:val="Texto"/>
              <w:jc w:val="center"/>
              <w:rPr>
                <w:b/>
              </w:rPr>
            </w:pPr>
            <w:r>
              <w:rPr>
                <w:b/>
              </w:rPr>
              <w:t>30/11/2022</w:t>
            </w:r>
          </w:p>
        </w:tc>
        <w:tc>
          <w:tcPr>
            <w:tcW w:w="163" w:type="dxa"/>
          </w:tcPr>
          <w:p w14:paraId="3AEB4F17" w14:textId="77777777" w:rsidR="00C52CE8" w:rsidRPr="00565B19" w:rsidRDefault="00C52CE8" w:rsidP="00B7420A">
            <w:pPr>
              <w:pStyle w:val="Texto"/>
              <w:jc w:val="center"/>
              <w:rPr>
                <w:b/>
              </w:rPr>
            </w:pPr>
          </w:p>
        </w:tc>
        <w:tc>
          <w:tcPr>
            <w:tcW w:w="1367" w:type="dxa"/>
            <w:tcBorders>
              <w:bottom w:val="single" w:sz="6" w:space="0" w:color="auto"/>
            </w:tcBorders>
          </w:tcPr>
          <w:p w14:paraId="7045FF6B" w14:textId="141BBB5C" w:rsidR="00C52CE8" w:rsidRPr="00565B19" w:rsidRDefault="00730E03" w:rsidP="00B7420A">
            <w:pPr>
              <w:pStyle w:val="Texto"/>
              <w:jc w:val="center"/>
              <w:rPr>
                <w:b/>
              </w:rPr>
            </w:pPr>
            <w:r>
              <w:rPr>
                <w:b/>
              </w:rPr>
              <w:t>31/05/2022</w:t>
            </w:r>
          </w:p>
        </w:tc>
      </w:tr>
      <w:tr w:rsidR="006E3DE4" w:rsidRPr="006E3DE4" w14:paraId="4EA71249" w14:textId="77777777" w:rsidTr="00BB5721">
        <w:tc>
          <w:tcPr>
            <w:tcW w:w="3960" w:type="dxa"/>
            <w:tcBorders>
              <w:bottom w:val="single" w:sz="6" w:space="0" w:color="auto"/>
            </w:tcBorders>
          </w:tcPr>
          <w:p w14:paraId="3639BC0E" w14:textId="77777777" w:rsidR="006E3DE4" w:rsidRPr="006E3DE4" w:rsidRDefault="006E3DE4" w:rsidP="00A04DD4">
            <w:pPr>
              <w:pStyle w:val="Texto"/>
              <w:jc w:val="center"/>
              <w:rPr>
                <w:b/>
              </w:rPr>
            </w:pPr>
            <w:r w:rsidRPr="006E3DE4">
              <w:rPr>
                <w:b/>
              </w:rPr>
              <w:t>Rubros</w:t>
            </w:r>
          </w:p>
        </w:tc>
        <w:tc>
          <w:tcPr>
            <w:tcW w:w="162" w:type="dxa"/>
          </w:tcPr>
          <w:p w14:paraId="5FF029DE" w14:textId="77777777" w:rsidR="006E3DE4" w:rsidRPr="006E3DE4" w:rsidRDefault="006E3DE4" w:rsidP="00A04DD4">
            <w:pPr>
              <w:pStyle w:val="Texto"/>
              <w:jc w:val="center"/>
              <w:rPr>
                <w:b/>
              </w:rPr>
            </w:pPr>
          </w:p>
        </w:tc>
        <w:tc>
          <w:tcPr>
            <w:tcW w:w="1775" w:type="dxa"/>
            <w:gridSpan w:val="2"/>
            <w:tcBorders>
              <w:bottom w:val="single" w:sz="6" w:space="0" w:color="auto"/>
            </w:tcBorders>
          </w:tcPr>
          <w:p w14:paraId="1B83201D" w14:textId="636AF5EC" w:rsidR="006E3DE4" w:rsidRPr="006E3DE4" w:rsidRDefault="006E3DE4" w:rsidP="00A04DD4">
            <w:pPr>
              <w:pStyle w:val="Texto"/>
              <w:jc w:val="center"/>
              <w:rPr>
                <w:b/>
              </w:rPr>
            </w:pPr>
            <w:r w:rsidRPr="006E3DE4">
              <w:rPr>
                <w:b/>
              </w:rPr>
              <w:t>Clase y monto de la moneda extranjera</w:t>
            </w:r>
            <w:r w:rsidR="00336CA2">
              <w:rPr>
                <w:b/>
              </w:rPr>
              <w:t xml:space="preserve"> (en miles)</w:t>
            </w:r>
          </w:p>
        </w:tc>
        <w:tc>
          <w:tcPr>
            <w:tcW w:w="162" w:type="dxa"/>
          </w:tcPr>
          <w:p w14:paraId="1073B2AF" w14:textId="77777777" w:rsidR="006E3DE4" w:rsidRPr="006E3DE4" w:rsidRDefault="006E3DE4" w:rsidP="00A04DD4">
            <w:pPr>
              <w:pStyle w:val="Texto"/>
              <w:jc w:val="center"/>
              <w:rPr>
                <w:b/>
              </w:rPr>
            </w:pPr>
          </w:p>
        </w:tc>
        <w:tc>
          <w:tcPr>
            <w:tcW w:w="958" w:type="dxa"/>
            <w:tcBorders>
              <w:bottom w:val="single" w:sz="6" w:space="0" w:color="auto"/>
            </w:tcBorders>
          </w:tcPr>
          <w:p w14:paraId="419A9540" w14:textId="77777777" w:rsidR="006E3DE4" w:rsidRPr="006E3DE4" w:rsidRDefault="006E3DE4" w:rsidP="00A04DD4">
            <w:pPr>
              <w:pStyle w:val="Texto"/>
              <w:jc w:val="center"/>
              <w:rPr>
                <w:b/>
              </w:rPr>
            </w:pPr>
            <w:r w:rsidRPr="006E3DE4">
              <w:rPr>
                <w:b/>
              </w:rPr>
              <w:t>Tipo de cambio vigente</w:t>
            </w:r>
          </w:p>
        </w:tc>
        <w:tc>
          <w:tcPr>
            <w:tcW w:w="157" w:type="dxa"/>
          </w:tcPr>
          <w:p w14:paraId="625CA27F" w14:textId="77777777" w:rsidR="006E3DE4" w:rsidRPr="006E3DE4" w:rsidRDefault="006E3DE4" w:rsidP="00A04DD4">
            <w:pPr>
              <w:pStyle w:val="Texto"/>
              <w:jc w:val="center"/>
              <w:rPr>
                <w:b/>
              </w:rPr>
            </w:pPr>
          </w:p>
        </w:tc>
        <w:tc>
          <w:tcPr>
            <w:tcW w:w="1286" w:type="dxa"/>
            <w:tcBorders>
              <w:bottom w:val="single" w:sz="6" w:space="0" w:color="auto"/>
            </w:tcBorders>
          </w:tcPr>
          <w:p w14:paraId="16D2D1B5" w14:textId="2FD397A6" w:rsidR="006E3DE4" w:rsidRPr="006E3DE4" w:rsidRDefault="006E3DE4" w:rsidP="00A04DD4">
            <w:pPr>
              <w:pStyle w:val="Texto"/>
              <w:jc w:val="center"/>
              <w:rPr>
                <w:b/>
              </w:rPr>
            </w:pPr>
            <w:r w:rsidRPr="006E3DE4">
              <w:rPr>
                <w:b/>
              </w:rPr>
              <w:t>Importe contabilizado en pesos</w:t>
            </w:r>
          </w:p>
        </w:tc>
        <w:tc>
          <w:tcPr>
            <w:tcW w:w="163" w:type="dxa"/>
          </w:tcPr>
          <w:p w14:paraId="30C3D1FD" w14:textId="77777777" w:rsidR="006E3DE4" w:rsidRPr="006E3DE4" w:rsidRDefault="006E3DE4" w:rsidP="00A04DD4">
            <w:pPr>
              <w:pStyle w:val="Texto"/>
              <w:jc w:val="center"/>
              <w:rPr>
                <w:b/>
              </w:rPr>
            </w:pPr>
          </w:p>
        </w:tc>
        <w:tc>
          <w:tcPr>
            <w:tcW w:w="1367" w:type="dxa"/>
            <w:tcBorders>
              <w:bottom w:val="single" w:sz="6" w:space="0" w:color="auto"/>
            </w:tcBorders>
          </w:tcPr>
          <w:p w14:paraId="635BAA74" w14:textId="18C68CEC" w:rsidR="006E3DE4" w:rsidRPr="006E3DE4" w:rsidRDefault="006E3DE4" w:rsidP="00A04DD4">
            <w:pPr>
              <w:pStyle w:val="Texto"/>
              <w:jc w:val="center"/>
              <w:rPr>
                <w:b/>
              </w:rPr>
            </w:pPr>
            <w:r w:rsidRPr="006E3DE4">
              <w:rPr>
                <w:b/>
              </w:rPr>
              <w:t>Importe contabilizado en pesos</w:t>
            </w:r>
          </w:p>
        </w:tc>
      </w:tr>
      <w:tr w:rsidR="006E3DE4" w:rsidRPr="006E3DE4" w14:paraId="50A17E2E" w14:textId="77777777" w:rsidTr="00BB5721">
        <w:tc>
          <w:tcPr>
            <w:tcW w:w="3960" w:type="dxa"/>
            <w:tcBorders>
              <w:top w:val="single" w:sz="6" w:space="0" w:color="auto"/>
            </w:tcBorders>
          </w:tcPr>
          <w:p w14:paraId="7A7554CE" w14:textId="77777777" w:rsidR="006E3DE4" w:rsidRPr="006E3DE4" w:rsidRDefault="006E3DE4" w:rsidP="00A04DD4">
            <w:pPr>
              <w:pStyle w:val="Texto"/>
              <w:jc w:val="left"/>
            </w:pPr>
          </w:p>
        </w:tc>
        <w:tc>
          <w:tcPr>
            <w:tcW w:w="162" w:type="dxa"/>
          </w:tcPr>
          <w:p w14:paraId="02435E52" w14:textId="77777777" w:rsidR="006E3DE4" w:rsidRPr="006E3DE4" w:rsidRDefault="006E3DE4" w:rsidP="00A04DD4">
            <w:pPr>
              <w:pStyle w:val="Texto"/>
              <w:jc w:val="left"/>
            </w:pPr>
          </w:p>
        </w:tc>
        <w:tc>
          <w:tcPr>
            <w:tcW w:w="756" w:type="dxa"/>
            <w:tcBorders>
              <w:top w:val="single" w:sz="6" w:space="0" w:color="auto"/>
            </w:tcBorders>
          </w:tcPr>
          <w:p w14:paraId="6D863073" w14:textId="77777777" w:rsidR="006E3DE4" w:rsidRPr="006E3DE4" w:rsidRDefault="006E3DE4" w:rsidP="008A4A98">
            <w:pPr>
              <w:pStyle w:val="Texto"/>
              <w:jc w:val="center"/>
            </w:pPr>
          </w:p>
        </w:tc>
        <w:tc>
          <w:tcPr>
            <w:tcW w:w="1019" w:type="dxa"/>
            <w:tcBorders>
              <w:top w:val="single" w:sz="6" w:space="0" w:color="auto"/>
            </w:tcBorders>
          </w:tcPr>
          <w:p w14:paraId="4FFDA29E" w14:textId="77777777" w:rsidR="006E3DE4" w:rsidRPr="006E3DE4" w:rsidRDefault="006E3DE4" w:rsidP="00A04DD4">
            <w:pPr>
              <w:pStyle w:val="Texto"/>
              <w:tabs>
                <w:tab w:val="decimal" w:pos="820"/>
              </w:tabs>
              <w:jc w:val="left"/>
            </w:pPr>
          </w:p>
        </w:tc>
        <w:tc>
          <w:tcPr>
            <w:tcW w:w="162" w:type="dxa"/>
          </w:tcPr>
          <w:p w14:paraId="50545519" w14:textId="77777777" w:rsidR="006E3DE4" w:rsidRPr="006E3DE4" w:rsidRDefault="006E3DE4" w:rsidP="00A04DD4">
            <w:pPr>
              <w:pStyle w:val="Texto"/>
              <w:jc w:val="left"/>
            </w:pPr>
          </w:p>
        </w:tc>
        <w:tc>
          <w:tcPr>
            <w:tcW w:w="958" w:type="dxa"/>
            <w:tcBorders>
              <w:top w:val="single" w:sz="6" w:space="0" w:color="auto"/>
            </w:tcBorders>
          </w:tcPr>
          <w:p w14:paraId="4E5187C8" w14:textId="77777777" w:rsidR="006E3DE4" w:rsidRPr="006E3DE4" w:rsidRDefault="006E3DE4" w:rsidP="009E632A">
            <w:pPr>
              <w:pStyle w:val="Texto"/>
              <w:jc w:val="center"/>
            </w:pPr>
          </w:p>
        </w:tc>
        <w:tc>
          <w:tcPr>
            <w:tcW w:w="157" w:type="dxa"/>
          </w:tcPr>
          <w:p w14:paraId="28D2EC7C" w14:textId="77777777" w:rsidR="006E3DE4" w:rsidRPr="006E3DE4" w:rsidRDefault="006E3DE4" w:rsidP="00A04DD4">
            <w:pPr>
              <w:pStyle w:val="Texto"/>
              <w:jc w:val="left"/>
            </w:pPr>
          </w:p>
        </w:tc>
        <w:tc>
          <w:tcPr>
            <w:tcW w:w="1286" w:type="dxa"/>
            <w:tcBorders>
              <w:top w:val="single" w:sz="6" w:space="0" w:color="auto"/>
            </w:tcBorders>
          </w:tcPr>
          <w:p w14:paraId="3EC708F2" w14:textId="77777777" w:rsidR="006E3DE4" w:rsidRPr="006E3DE4" w:rsidRDefault="006E3DE4" w:rsidP="00A04DD4">
            <w:pPr>
              <w:pStyle w:val="Texto"/>
              <w:tabs>
                <w:tab w:val="decimal" w:pos="1110"/>
              </w:tabs>
              <w:jc w:val="left"/>
            </w:pPr>
          </w:p>
        </w:tc>
        <w:tc>
          <w:tcPr>
            <w:tcW w:w="163" w:type="dxa"/>
          </w:tcPr>
          <w:p w14:paraId="74AEF2B8" w14:textId="77777777" w:rsidR="006E3DE4" w:rsidRPr="006E3DE4" w:rsidRDefault="006E3DE4" w:rsidP="00A04DD4">
            <w:pPr>
              <w:pStyle w:val="Texto"/>
              <w:jc w:val="left"/>
            </w:pPr>
          </w:p>
        </w:tc>
        <w:tc>
          <w:tcPr>
            <w:tcW w:w="1367" w:type="dxa"/>
            <w:tcBorders>
              <w:top w:val="single" w:sz="6" w:space="0" w:color="auto"/>
            </w:tcBorders>
          </w:tcPr>
          <w:p w14:paraId="76A26FA2" w14:textId="77777777" w:rsidR="006E3DE4" w:rsidRPr="006E3DE4" w:rsidRDefault="006E3DE4" w:rsidP="008A4A98">
            <w:pPr>
              <w:pStyle w:val="Texto"/>
              <w:tabs>
                <w:tab w:val="decimal" w:pos="1110"/>
              </w:tabs>
              <w:jc w:val="left"/>
            </w:pPr>
          </w:p>
        </w:tc>
      </w:tr>
      <w:tr w:rsidR="00D510CE" w:rsidRPr="006E3DE4" w14:paraId="766E9919" w14:textId="77777777" w:rsidTr="00BB5721">
        <w:tc>
          <w:tcPr>
            <w:tcW w:w="3960" w:type="dxa"/>
          </w:tcPr>
          <w:p w14:paraId="63D2E5A3" w14:textId="77777777" w:rsidR="00D510CE" w:rsidRPr="006E3DE4" w:rsidRDefault="00D510CE" w:rsidP="00613179">
            <w:pPr>
              <w:pStyle w:val="Texto"/>
              <w:jc w:val="left"/>
              <w:rPr>
                <w:b/>
              </w:rPr>
            </w:pPr>
            <w:r w:rsidRPr="006E3DE4">
              <w:rPr>
                <w:b/>
              </w:rPr>
              <w:t>PASIVO NO CORRIENTE</w:t>
            </w:r>
          </w:p>
        </w:tc>
        <w:tc>
          <w:tcPr>
            <w:tcW w:w="162" w:type="dxa"/>
          </w:tcPr>
          <w:p w14:paraId="2CC0877E" w14:textId="77777777" w:rsidR="00D510CE" w:rsidRPr="006E3DE4" w:rsidRDefault="00D510CE" w:rsidP="00613179">
            <w:pPr>
              <w:pStyle w:val="Texto"/>
              <w:jc w:val="left"/>
            </w:pPr>
          </w:p>
        </w:tc>
        <w:tc>
          <w:tcPr>
            <w:tcW w:w="756" w:type="dxa"/>
          </w:tcPr>
          <w:p w14:paraId="711AA81D" w14:textId="77777777" w:rsidR="00D510CE" w:rsidRPr="006E3DE4" w:rsidRDefault="00D510CE" w:rsidP="00613179">
            <w:pPr>
              <w:pStyle w:val="Texto"/>
              <w:jc w:val="center"/>
            </w:pPr>
          </w:p>
        </w:tc>
        <w:tc>
          <w:tcPr>
            <w:tcW w:w="1019" w:type="dxa"/>
          </w:tcPr>
          <w:p w14:paraId="26B05B58" w14:textId="77777777" w:rsidR="00D510CE" w:rsidRPr="006E3DE4" w:rsidRDefault="00D510CE" w:rsidP="00613179">
            <w:pPr>
              <w:pStyle w:val="Texto"/>
              <w:tabs>
                <w:tab w:val="decimal" w:pos="820"/>
              </w:tabs>
              <w:jc w:val="left"/>
            </w:pPr>
          </w:p>
        </w:tc>
        <w:tc>
          <w:tcPr>
            <w:tcW w:w="162" w:type="dxa"/>
          </w:tcPr>
          <w:p w14:paraId="56AD0DB8" w14:textId="77777777" w:rsidR="00D510CE" w:rsidRPr="006E3DE4" w:rsidRDefault="00D510CE" w:rsidP="00613179">
            <w:pPr>
              <w:pStyle w:val="Texto"/>
              <w:jc w:val="left"/>
            </w:pPr>
          </w:p>
        </w:tc>
        <w:tc>
          <w:tcPr>
            <w:tcW w:w="958" w:type="dxa"/>
          </w:tcPr>
          <w:p w14:paraId="47F42203" w14:textId="77777777" w:rsidR="00D510CE" w:rsidRPr="006E3DE4" w:rsidRDefault="00D510CE" w:rsidP="009E632A">
            <w:pPr>
              <w:pStyle w:val="Texto"/>
              <w:jc w:val="center"/>
            </w:pPr>
          </w:p>
        </w:tc>
        <w:tc>
          <w:tcPr>
            <w:tcW w:w="157" w:type="dxa"/>
          </w:tcPr>
          <w:p w14:paraId="7BC9A294" w14:textId="77777777" w:rsidR="00D510CE" w:rsidRPr="006E3DE4" w:rsidRDefault="00D510CE" w:rsidP="00613179">
            <w:pPr>
              <w:pStyle w:val="Texto"/>
              <w:jc w:val="left"/>
            </w:pPr>
          </w:p>
        </w:tc>
        <w:tc>
          <w:tcPr>
            <w:tcW w:w="1286" w:type="dxa"/>
          </w:tcPr>
          <w:p w14:paraId="016F11A3" w14:textId="77777777" w:rsidR="00D510CE" w:rsidRPr="006E3DE4" w:rsidRDefault="00D510CE" w:rsidP="00613179">
            <w:pPr>
              <w:pStyle w:val="Texto"/>
              <w:tabs>
                <w:tab w:val="decimal" w:pos="1110"/>
              </w:tabs>
              <w:jc w:val="left"/>
            </w:pPr>
          </w:p>
        </w:tc>
        <w:tc>
          <w:tcPr>
            <w:tcW w:w="163" w:type="dxa"/>
          </w:tcPr>
          <w:p w14:paraId="1D045616" w14:textId="77777777" w:rsidR="00D510CE" w:rsidRPr="006E3DE4" w:rsidRDefault="00D510CE" w:rsidP="00613179">
            <w:pPr>
              <w:pStyle w:val="Texto"/>
              <w:jc w:val="left"/>
            </w:pPr>
          </w:p>
        </w:tc>
        <w:tc>
          <w:tcPr>
            <w:tcW w:w="1367" w:type="dxa"/>
          </w:tcPr>
          <w:p w14:paraId="4A67427D" w14:textId="77777777" w:rsidR="00D510CE" w:rsidRPr="006E3DE4" w:rsidRDefault="00D510CE" w:rsidP="00613179">
            <w:pPr>
              <w:pStyle w:val="Texto"/>
              <w:tabs>
                <w:tab w:val="decimal" w:pos="1110"/>
              </w:tabs>
              <w:jc w:val="left"/>
            </w:pPr>
          </w:p>
        </w:tc>
      </w:tr>
      <w:tr w:rsidR="00D510CE" w:rsidRPr="006E3DE4" w14:paraId="0B0D1954" w14:textId="77777777" w:rsidTr="00BB5721">
        <w:tc>
          <w:tcPr>
            <w:tcW w:w="3960" w:type="dxa"/>
          </w:tcPr>
          <w:p w14:paraId="0BF45AF5" w14:textId="77777777" w:rsidR="00D510CE" w:rsidRPr="006E3DE4" w:rsidRDefault="00D510CE" w:rsidP="00613179">
            <w:pPr>
              <w:pStyle w:val="Texto"/>
              <w:jc w:val="left"/>
            </w:pPr>
          </w:p>
        </w:tc>
        <w:tc>
          <w:tcPr>
            <w:tcW w:w="162" w:type="dxa"/>
          </w:tcPr>
          <w:p w14:paraId="38521AAF" w14:textId="77777777" w:rsidR="00D510CE" w:rsidRPr="006E3DE4" w:rsidRDefault="00D510CE" w:rsidP="00613179">
            <w:pPr>
              <w:pStyle w:val="Texto"/>
              <w:jc w:val="left"/>
            </w:pPr>
          </w:p>
        </w:tc>
        <w:tc>
          <w:tcPr>
            <w:tcW w:w="756" w:type="dxa"/>
          </w:tcPr>
          <w:p w14:paraId="40D66F76" w14:textId="77777777" w:rsidR="00D510CE" w:rsidRPr="006E3DE4" w:rsidRDefault="00D510CE" w:rsidP="00613179">
            <w:pPr>
              <w:pStyle w:val="Texto"/>
              <w:jc w:val="center"/>
            </w:pPr>
          </w:p>
        </w:tc>
        <w:tc>
          <w:tcPr>
            <w:tcW w:w="1019" w:type="dxa"/>
          </w:tcPr>
          <w:p w14:paraId="7D7ECB12" w14:textId="77777777" w:rsidR="00D510CE" w:rsidRPr="006E3DE4" w:rsidRDefault="00D510CE" w:rsidP="00613179">
            <w:pPr>
              <w:pStyle w:val="Texto"/>
              <w:tabs>
                <w:tab w:val="decimal" w:pos="820"/>
              </w:tabs>
              <w:jc w:val="left"/>
            </w:pPr>
          </w:p>
        </w:tc>
        <w:tc>
          <w:tcPr>
            <w:tcW w:w="162" w:type="dxa"/>
          </w:tcPr>
          <w:p w14:paraId="04415D24" w14:textId="77777777" w:rsidR="00D510CE" w:rsidRPr="006E3DE4" w:rsidRDefault="00D510CE" w:rsidP="00613179">
            <w:pPr>
              <w:pStyle w:val="Texto"/>
              <w:jc w:val="left"/>
            </w:pPr>
          </w:p>
        </w:tc>
        <w:tc>
          <w:tcPr>
            <w:tcW w:w="958" w:type="dxa"/>
          </w:tcPr>
          <w:p w14:paraId="5A9EDB42" w14:textId="77777777" w:rsidR="00D510CE" w:rsidRPr="006E3DE4" w:rsidRDefault="00D510CE" w:rsidP="009E632A">
            <w:pPr>
              <w:pStyle w:val="Texto"/>
              <w:jc w:val="center"/>
            </w:pPr>
          </w:p>
        </w:tc>
        <w:tc>
          <w:tcPr>
            <w:tcW w:w="157" w:type="dxa"/>
          </w:tcPr>
          <w:p w14:paraId="1B4E6120" w14:textId="77777777" w:rsidR="00D510CE" w:rsidRPr="006E3DE4" w:rsidRDefault="00D510CE" w:rsidP="00613179">
            <w:pPr>
              <w:pStyle w:val="Texto"/>
              <w:jc w:val="left"/>
            </w:pPr>
          </w:p>
        </w:tc>
        <w:tc>
          <w:tcPr>
            <w:tcW w:w="1286" w:type="dxa"/>
          </w:tcPr>
          <w:p w14:paraId="28F0BC8D" w14:textId="77777777" w:rsidR="00D510CE" w:rsidRPr="006E3DE4" w:rsidRDefault="00D510CE" w:rsidP="00613179">
            <w:pPr>
              <w:pStyle w:val="Texto"/>
              <w:tabs>
                <w:tab w:val="decimal" w:pos="1110"/>
              </w:tabs>
              <w:jc w:val="left"/>
            </w:pPr>
          </w:p>
        </w:tc>
        <w:tc>
          <w:tcPr>
            <w:tcW w:w="163" w:type="dxa"/>
          </w:tcPr>
          <w:p w14:paraId="367E4258" w14:textId="77777777" w:rsidR="00D510CE" w:rsidRPr="006E3DE4" w:rsidRDefault="00D510CE" w:rsidP="00613179">
            <w:pPr>
              <w:pStyle w:val="Texto"/>
              <w:jc w:val="left"/>
            </w:pPr>
          </w:p>
        </w:tc>
        <w:tc>
          <w:tcPr>
            <w:tcW w:w="1367" w:type="dxa"/>
          </w:tcPr>
          <w:p w14:paraId="24C3EAA2" w14:textId="77777777" w:rsidR="00D510CE" w:rsidRPr="006E3DE4" w:rsidRDefault="00D510CE" w:rsidP="00613179">
            <w:pPr>
              <w:pStyle w:val="Texto"/>
              <w:tabs>
                <w:tab w:val="decimal" w:pos="1110"/>
              </w:tabs>
              <w:jc w:val="left"/>
            </w:pPr>
          </w:p>
        </w:tc>
      </w:tr>
      <w:tr w:rsidR="00593D6B" w:rsidRPr="006E3DE4" w14:paraId="5516F7EC" w14:textId="77777777" w:rsidTr="00BB5721">
        <w:tc>
          <w:tcPr>
            <w:tcW w:w="3960" w:type="dxa"/>
          </w:tcPr>
          <w:p w14:paraId="10916224" w14:textId="79CBED1C" w:rsidR="00593D6B" w:rsidRPr="006E3DE4" w:rsidRDefault="00593D6B" w:rsidP="00593D6B">
            <w:pPr>
              <w:pStyle w:val="Texto"/>
              <w:jc w:val="left"/>
            </w:pPr>
            <w:r w:rsidRPr="006E3DE4">
              <w:t xml:space="preserve">Préstamos </w:t>
            </w:r>
            <w:r>
              <w:t>bancarios</w:t>
            </w:r>
          </w:p>
        </w:tc>
        <w:tc>
          <w:tcPr>
            <w:tcW w:w="162" w:type="dxa"/>
          </w:tcPr>
          <w:p w14:paraId="346EC284" w14:textId="77777777" w:rsidR="00593D6B" w:rsidRPr="006E3DE4" w:rsidRDefault="00593D6B" w:rsidP="00593D6B">
            <w:pPr>
              <w:pStyle w:val="Texto"/>
              <w:jc w:val="left"/>
            </w:pPr>
          </w:p>
        </w:tc>
        <w:tc>
          <w:tcPr>
            <w:tcW w:w="756" w:type="dxa"/>
          </w:tcPr>
          <w:p w14:paraId="182907B7" w14:textId="20596D41" w:rsidR="00593D6B" w:rsidRPr="006E3DE4" w:rsidRDefault="00593D6B" w:rsidP="00593D6B">
            <w:pPr>
              <w:pStyle w:val="Texto"/>
              <w:jc w:val="center"/>
            </w:pPr>
            <w:r>
              <w:t>USD</w:t>
            </w:r>
          </w:p>
        </w:tc>
        <w:tc>
          <w:tcPr>
            <w:tcW w:w="1019" w:type="dxa"/>
          </w:tcPr>
          <w:p w14:paraId="7919AF13" w14:textId="5C89CC1A" w:rsidR="00593D6B" w:rsidRPr="006E3DE4" w:rsidRDefault="00614594" w:rsidP="00593D6B">
            <w:pPr>
              <w:pStyle w:val="Texto"/>
              <w:tabs>
                <w:tab w:val="decimal" w:pos="820"/>
              </w:tabs>
              <w:jc w:val="left"/>
            </w:pPr>
            <w:r w:rsidRPr="00614594">
              <w:t>36.110</w:t>
            </w:r>
          </w:p>
        </w:tc>
        <w:tc>
          <w:tcPr>
            <w:tcW w:w="162" w:type="dxa"/>
          </w:tcPr>
          <w:p w14:paraId="695E6390" w14:textId="77777777" w:rsidR="00593D6B" w:rsidRPr="006E3DE4" w:rsidRDefault="00593D6B" w:rsidP="00593D6B">
            <w:pPr>
              <w:jc w:val="left"/>
              <w:rPr>
                <w:sz w:val="20"/>
              </w:rPr>
            </w:pPr>
          </w:p>
        </w:tc>
        <w:tc>
          <w:tcPr>
            <w:tcW w:w="958" w:type="dxa"/>
          </w:tcPr>
          <w:p w14:paraId="651E684C" w14:textId="2D67DF55" w:rsidR="00593D6B" w:rsidRPr="006E3DE4" w:rsidRDefault="00614594" w:rsidP="00593D6B">
            <w:pPr>
              <w:pStyle w:val="Texto"/>
              <w:jc w:val="center"/>
            </w:pPr>
            <w:r w:rsidRPr="00614594">
              <w:t>167,28</w:t>
            </w:r>
          </w:p>
        </w:tc>
        <w:tc>
          <w:tcPr>
            <w:tcW w:w="157" w:type="dxa"/>
          </w:tcPr>
          <w:p w14:paraId="5A941568" w14:textId="77777777" w:rsidR="00593D6B" w:rsidRPr="006E3DE4" w:rsidRDefault="00593D6B" w:rsidP="00593D6B">
            <w:pPr>
              <w:jc w:val="left"/>
              <w:rPr>
                <w:sz w:val="20"/>
              </w:rPr>
            </w:pPr>
          </w:p>
        </w:tc>
        <w:tc>
          <w:tcPr>
            <w:tcW w:w="1286" w:type="dxa"/>
          </w:tcPr>
          <w:p w14:paraId="7E0622E6" w14:textId="04EF8A36" w:rsidR="00593D6B" w:rsidRPr="006E3DE4" w:rsidRDefault="00614594" w:rsidP="00593D6B">
            <w:pPr>
              <w:pStyle w:val="Texto"/>
              <w:tabs>
                <w:tab w:val="decimal" w:pos="1110"/>
              </w:tabs>
            </w:pPr>
            <w:r w:rsidRPr="00614594">
              <w:t>6.040.481</w:t>
            </w:r>
          </w:p>
        </w:tc>
        <w:tc>
          <w:tcPr>
            <w:tcW w:w="163" w:type="dxa"/>
          </w:tcPr>
          <w:p w14:paraId="4C75D5E1" w14:textId="77777777" w:rsidR="00593D6B" w:rsidRPr="006E3DE4" w:rsidRDefault="00593D6B" w:rsidP="00593D6B">
            <w:pPr>
              <w:rPr>
                <w:sz w:val="20"/>
              </w:rPr>
            </w:pPr>
          </w:p>
        </w:tc>
        <w:tc>
          <w:tcPr>
            <w:tcW w:w="1367" w:type="dxa"/>
          </w:tcPr>
          <w:p w14:paraId="5F9AEA2F" w14:textId="7055A1F9" w:rsidR="00593D6B" w:rsidRPr="006E3DE4" w:rsidRDefault="00593D6B" w:rsidP="00593D6B">
            <w:pPr>
              <w:pStyle w:val="Texto"/>
              <w:tabs>
                <w:tab w:val="decimal" w:pos="1110"/>
              </w:tabs>
            </w:pPr>
            <w:r w:rsidRPr="00593D6B">
              <w:t>8.168.151</w:t>
            </w:r>
          </w:p>
        </w:tc>
      </w:tr>
      <w:tr w:rsidR="00593D6B" w:rsidRPr="006E3DE4" w14:paraId="4E8B8D03" w14:textId="77777777" w:rsidTr="00BB5721">
        <w:tc>
          <w:tcPr>
            <w:tcW w:w="3960" w:type="dxa"/>
          </w:tcPr>
          <w:p w14:paraId="7A0E7910" w14:textId="77777777" w:rsidR="00593D6B" w:rsidRPr="006E3DE4" w:rsidRDefault="00593D6B" w:rsidP="00593D6B">
            <w:pPr>
              <w:pStyle w:val="Texto"/>
              <w:ind w:left="180"/>
              <w:jc w:val="left"/>
              <w:rPr>
                <w:b/>
              </w:rPr>
            </w:pPr>
            <w:proofErr w:type="gramStart"/>
            <w:r w:rsidRPr="006E3DE4">
              <w:rPr>
                <w:b/>
              </w:rPr>
              <w:t>Total</w:t>
            </w:r>
            <w:proofErr w:type="gramEnd"/>
            <w:r w:rsidRPr="006E3DE4">
              <w:rPr>
                <w:b/>
              </w:rPr>
              <w:t xml:space="preserve"> de </w:t>
            </w:r>
            <w:r>
              <w:rPr>
                <w:b/>
              </w:rPr>
              <w:t>p</w:t>
            </w:r>
            <w:r w:rsidRPr="006E3DE4">
              <w:rPr>
                <w:b/>
              </w:rPr>
              <w:t>réstamos</w:t>
            </w:r>
            <w:r>
              <w:rPr>
                <w:b/>
              </w:rPr>
              <w:t xml:space="preserve"> bancarios y financieros</w:t>
            </w:r>
          </w:p>
        </w:tc>
        <w:tc>
          <w:tcPr>
            <w:tcW w:w="162" w:type="dxa"/>
          </w:tcPr>
          <w:p w14:paraId="18476655" w14:textId="77777777" w:rsidR="00593D6B" w:rsidRPr="006E3DE4" w:rsidRDefault="00593D6B" w:rsidP="00593D6B">
            <w:pPr>
              <w:pStyle w:val="Texto"/>
              <w:jc w:val="left"/>
            </w:pPr>
          </w:p>
        </w:tc>
        <w:tc>
          <w:tcPr>
            <w:tcW w:w="756" w:type="dxa"/>
          </w:tcPr>
          <w:p w14:paraId="062D86C0" w14:textId="77777777" w:rsidR="00593D6B" w:rsidRPr="006E3DE4" w:rsidRDefault="00593D6B" w:rsidP="00593D6B">
            <w:pPr>
              <w:pStyle w:val="Texto"/>
              <w:jc w:val="center"/>
            </w:pPr>
          </w:p>
        </w:tc>
        <w:tc>
          <w:tcPr>
            <w:tcW w:w="1019" w:type="dxa"/>
          </w:tcPr>
          <w:p w14:paraId="1B972C40" w14:textId="77777777" w:rsidR="00593D6B" w:rsidRPr="006E3DE4" w:rsidRDefault="00593D6B" w:rsidP="00593D6B">
            <w:pPr>
              <w:pStyle w:val="Texto"/>
              <w:tabs>
                <w:tab w:val="decimal" w:pos="820"/>
              </w:tabs>
              <w:jc w:val="left"/>
            </w:pPr>
          </w:p>
        </w:tc>
        <w:tc>
          <w:tcPr>
            <w:tcW w:w="162" w:type="dxa"/>
          </w:tcPr>
          <w:p w14:paraId="11894515" w14:textId="77777777" w:rsidR="00593D6B" w:rsidRPr="006E3DE4" w:rsidRDefault="00593D6B" w:rsidP="00593D6B">
            <w:pPr>
              <w:jc w:val="left"/>
              <w:rPr>
                <w:sz w:val="20"/>
              </w:rPr>
            </w:pPr>
          </w:p>
        </w:tc>
        <w:tc>
          <w:tcPr>
            <w:tcW w:w="958" w:type="dxa"/>
          </w:tcPr>
          <w:p w14:paraId="5A2BE216" w14:textId="77777777" w:rsidR="00593D6B" w:rsidRPr="006E3DE4" w:rsidRDefault="00593D6B" w:rsidP="00593D6B">
            <w:pPr>
              <w:pStyle w:val="Texto"/>
              <w:jc w:val="center"/>
            </w:pPr>
          </w:p>
        </w:tc>
        <w:tc>
          <w:tcPr>
            <w:tcW w:w="157" w:type="dxa"/>
          </w:tcPr>
          <w:p w14:paraId="608D4D51" w14:textId="77777777" w:rsidR="00593D6B" w:rsidRPr="006E3DE4" w:rsidRDefault="00593D6B" w:rsidP="00593D6B">
            <w:pPr>
              <w:jc w:val="left"/>
              <w:rPr>
                <w:sz w:val="20"/>
              </w:rPr>
            </w:pPr>
          </w:p>
        </w:tc>
        <w:tc>
          <w:tcPr>
            <w:tcW w:w="1286" w:type="dxa"/>
            <w:tcBorders>
              <w:top w:val="single" w:sz="6" w:space="0" w:color="auto"/>
            </w:tcBorders>
          </w:tcPr>
          <w:p w14:paraId="27DC08C6" w14:textId="7495F448" w:rsidR="00593D6B" w:rsidRPr="008A4A98" w:rsidRDefault="00614594" w:rsidP="00593D6B">
            <w:pPr>
              <w:pStyle w:val="Texto"/>
              <w:tabs>
                <w:tab w:val="decimal" w:pos="1110"/>
              </w:tabs>
              <w:rPr>
                <w:b/>
              </w:rPr>
            </w:pPr>
            <w:r w:rsidRPr="00614594">
              <w:rPr>
                <w:b/>
              </w:rPr>
              <w:t>6.040.481</w:t>
            </w:r>
          </w:p>
        </w:tc>
        <w:tc>
          <w:tcPr>
            <w:tcW w:w="163" w:type="dxa"/>
          </w:tcPr>
          <w:p w14:paraId="3F49606F" w14:textId="77777777" w:rsidR="00593D6B" w:rsidRPr="008A4A98" w:rsidRDefault="00593D6B" w:rsidP="00593D6B">
            <w:pPr>
              <w:rPr>
                <w:b/>
                <w:sz w:val="20"/>
              </w:rPr>
            </w:pPr>
          </w:p>
        </w:tc>
        <w:tc>
          <w:tcPr>
            <w:tcW w:w="1367" w:type="dxa"/>
            <w:tcBorders>
              <w:top w:val="single" w:sz="6" w:space="0" w:color="auto"/>
            </w:tcBorders>
          </w:tcPr>
          <w:p w14:paraId="7D054741" w14:textId="2033BCBA" w:rsidR="00593D6B" w:rsidRPr="00593D6B" w:rsidRDefault="00593D6B" w:rsidP="00593D6B">
            <w:pPr>
              <w:pStyle w:val="Texto"/>
              <w:tabs>
                <w:tab w:val="decimal" w:pos="1110"/>
              </w:tabs>
              <w:rPr>
                <w:b/>
                <w:bCs/>
              </w:rPr>
            </w:pPr>
            <w:r w:rsidRPr="00593D6B">
              <w:rPr>
                <w:b/>
                <w:bCs/>
              </w:rPr>
              <w:t>8.168.151</w:t>
            </w:r>
          </w:p>
        </w:tc>
      </w:tr>
      <w:tr w:rsidR="00593D6B" w:rsidRPr="006E3DE4" w14:paraId="2A47297B" w14:textId="77777777" w:rsidTr="00BB5721">
        <w:tc>
          <w:tcPr>
            <w:tcW w:w="3960" w:type="dxa"/>
          </w:tcPr>
          <w:p w14:paraId="5AAD846E" w14:textId="77777777" w:rsidR="00593D6B" w:rsidRPr="006E3DE4" w:rsidRDefault="00593D6B" w:rsidP="00593D6B">
            <w:pPr>
              <w:pStyle w:val="Texto"/>
              <w:jc w:val="left"/>
            </w:pPr>
          </w:p>
        </w:tc>
        <w:tc>
          <w:tcPr>
            <w:tcW w:w="162" w:type="dxa"/>
          </w:tcPr>
          <w:p w14:paraId="4DBE4FB8" w14:textId="77777777" w:rsidR="00593D6B" w:rsidRPr="006E3DE4" w:rsidRDefault="00593D6B" w:rsidP="00593D6B">
            <w:pPr>
              <w:pStyle w:val="Texto"/>
              <w:jc w:val="left"/>
            </w:pPr>
          </w:p>
        </w:tc>
        <w:tc>
          <w:tcPr>
            <w:tcW w:w="756" w:type="dxa"/>
          </w:tcPr>
          <w:p w14:paraId="190524EE" w14:textId="77777777" w:rsidR="00593D6B" w:rsidRPr="006E3DE4" w:rsidRDefault="00593D6B" w:rsidP="00593D6B">
            <w:pPr>
              <w:pStyle w:val="Texto"/>
              <w:jc w:val="center"/>
            </w:pPr>
          </w:p>
        </w:tc>
        <w:tc>
          <w:tcPr>
            <w:tcW w:w="1019" w:type="dxa"/>
          </w:tcPr>
          <w:p w14:paraId="75668531" w14:textId="6ADDBB41" w:rsidR="00593D6B" w:rsidRPr="006E3DE4" w:rsidRDefault="00593D6B" w:rsidP="00593D6B">
            <w:pPr>
              <w:pStyle w:val="Texto"/>
              <w:tabs>
                <w:tab w:val="decimal" w:pos="820"/>
              </w:tabs>
              <w:jc w:val="left"/>
            </w:pPr>
          </w:p>
        </w:tc>
        <w:tc>
          <w:tcPr>
            <w:tcW w:w="162" w:type="dxa"/>
          </w:tcPr>
          <w:p w14:paraId="7910949F" w14:textId="77777777" w:rsidR="00593D6B" w:rsidRPr="006E3DE4" w:rsidRDefault="00593D6B" w:rsidP="00593D6B">
            <w:pPr>
              <w:jc w:val="left"/>
              <w:rPr>
                <w:sz w:val="20"/>
              </w:rPr>
            </w:pPr>
          </w:p>
        </w:tc>
        <w:tc>
          <w:tcPr>
            <w:tcW w:w="958" w:type="dxa"/>
          </w:tcPr>
          <w:p w14:paraId="0C22804A" w14:textId="77777777" w:rsidR="00593D6B" w:rsidRPr="006E3DE4" w:rsidRDefault="00593D6B" w:rsidP="00593D6B">
            <w:pPr>
              <w:pStyle w:val="Texto"/>
              <w:jc w:val="center"/>
            </w:pPr>
          </w:p>
        </w:tc>
        <w:tc>
          <w:tcPr>
            <w:tcW w:w="157" w:type="dxa"/>
          </w:tcPr>
          <w:p w14:paraId="22A05959" w14:textId="77777777" w:rsidR="00593D6B" w:rsidRPr="006E3DE4" w:rsidRDefault="00593D6B" w:rsidP="00593D6B">
            <w:pPr>
              <w:jc w:val="left"/>
              <w:rPr>
                <w:sz w:val="20"/>
              </w:rPr>
            </w:pPr>
          </w:p>
        </w:tc>
        <w:tc>
          <w:tcPr>
            <w:tcW w:w="1286" w:type="dxa"/>
          </w:tcPr>
          <w:p w14:paraId="7C90633A" w14:textId="77777777" w:rsidR="00593D6B" w:rsidRPr="006E3DE4" w:rsidRDefault="00593D6B" w:rsidP="00593D6B">
            <w:pPr>
              <w:pStyle w:val="Texto"/>
              <w:tabs>
                <w:tab w:val="decimal" w:pos="1110"/>
              </w:tabs>
            </w:pPr>
          </w:p>
        </w:tc>
        <w:tc>
          <w:tcPr>
            <w:tcW w:w="163" w:type="dxa"/>
          </w:tcPr>
          <w:p w14:paraId="4A3B953E" w14:textId="77777777" w:rsidR="00593D6B" w:rsidRPr="006E3DE4" w:rsidRDefault="00593D6B" w:rsidP="00593D6B">
            <w:pPr>
              <w:rPr>
                <w:sz w:val="20"/>
              </w:rPr>
            </w:pPr>
          </w:p>
        </w:tc>
        <w:tc>
          <w:tcPr>
            <w:tcW w:w="1367" w:type="dxa"/>
          </w:tcPr>
          <w:p w14:paraId="6AD93806" w14:textId="77777777" w:rsidR="00593D6B" w:rsidRPr="006E3DE4" w:rsidRDefault="00593D6B" w:rsidP="00593D6B">
            <w:pPr>
              <w:pStyle w:val="Texto"/>
              <w:tabs>
                <w:tab w:val="decimal" w:pos="1110"/>
              </w:tabs>
            </w:pPr>
          </w:p>
        </w:tc>
      </w:tr>
      <w:tr w:rsidR="00593D6B" w:rsidRPr="006E3DE4" w14:paraId="282C9E00" w14:textId="77777777" w:rsidTr="00BB5721">
        <w:tc>
          <w:tcPr>
            <w:tcW w:w="3960" w:type="dxa"/>
          </w:tcPr>
          <w:p w14:paraId="070F0B5C" w14:textId="590E3FD9" w:rsidR="00593D6B" w:rsidRPr="006E3DE4" w:rsidRDefault="00593D6B" w:rsidP="00593D6B">
            <w:pPr>
              <w:pStyle w:val="Texto"/>
              <w:jc w:val="left"/>
            </w:pPr>
            <w:r w:rsidRPr="00593D6B">
              <w:t>Deudas por arrendamientos</w:t>
            </w:r>
          </w:p>
        </w:tc>
        <w:tc>
          <w:tcPr>
            <w:tcW w:w="162" w:type="dxa"/>
          </w:tcPr>
          <w:p w14:paraId="67337A52" w14:textId="77777777" w:rsidR="00593D6B" w:rsidRPr="006E3DE4" w:rsidRDefault="00593D6B" w:rsidP="00593D6B">
            <w:pPr>
              <w:pStyle w:val="Texto"/>
              <w:jc w:val="left"/>
            </w:pPr>
          </w:p>
        </w:tc>
        <w:tc>
          <w:tcPr>
            <w:tcW w:w="756" w:type="dxa"/>
          </w:tcPr>
          <w:p w14:paraId="3CE89AF1" w14:textId="5BB330A1" w:rsidR="00593D6B" w:rsidRPr="006E3DE4" w:rsidRDefault="00593D6B" w:rsidP="00593D6B">
            <w:pPr>
              <w:pStyle w:val="Texto"/>
              <w:jc w:val="center"/>
            </w:pPr>
            <w:r>
              <w:t>USD</w:t>
            </w:r>
          </w:p>
        </w:tc>
        <w:tc>
          <w:tcPr>
            <w:tcW w:w="1019" w:type="dxa"/>
          </w:tcPr>
          <w:p w14:paraId="428CF2C2" w14:textId="37C976FA" w:rsidR="00593D6B" w:rsidRPr="006E3DE4" w:rsidRDefault="00614594" w:rsidP="00593D6B">
            <w:pPr>
              <w:pStyle w:val="Texto"/>
              <w:tabs>
                <w:tab w:val="decimal" w:pos="820"/>
              </w:tabs>
              <w:jc w:val="left"/>
            </w:pPr>
            <w:r w:rsidRPr="00614594">
              <w:t>2.497</w:t>
            </w:r>
          </w:p>
        </w:tc>
        <w:tc>
          <w:tcPr>
            <w:tcW w:w="162" w:type="dxa"/>
          </w:tcPr>
          <w:p w14:paraId="3449C2D6" w14:textId="77777777" w:rsidR="00593D6B" w:rsidRPr="006E3DE4" w:rsidRDefault="00593D6B" w:rsidP="00593D6B">
            <w:pPr>
              <w:jc w:val="left"/>
              <w:rPr>
                <w:sz w:val="20"/>
              </w:rPr>
            </w:pPr>
          </w:p>
        </w:tc>
        <w:tc>
          <w:tcPr>
            <w:tcW w:w="958" w:type="dxa"/>
          </w:tcPr>
          <w:p w14:paraId="0CC454BA" w14:textId="46E6225F" w:rsidR="00593D6B" w:rsidRPr="006E3DE4" w:rsidRDefault="00614594" w:rsidP="00593D6B">
            <w:pPr>
              <w:pStyle w:val="Texto"/>
              <w:jc w:val="center"/>
            </w:pPr>
            <w:r w:rsidRPr="00614594">
              <w:t>167,28</w:t>
            </w:r>
          </w:p>
        </w:tc>
        <w:tc>
          <w:tcPr>
            <w:tcW w:w="157" w:type="dxa"/>
          </w:tcPr>
          <w:p w14:paraId="62F313E6" w14:textId="77777777" w:rsidR="00593D6B" w:rsidRPr="006E3DE4" w:rsidRDefault="00593D6B" w:rsidP="00593D6B">
            <w:pPr>
              <w:jc w:val="left"/>
              <w:rPr>
                <w:sz w:val="20"/>
              </w:rPr>
            </w:pPr>
          </w:p>
        </w:tc>
        <w:tc>
          <w:tcPr>
            <w:tcW w:w="1286" w:type="dxa"/>
          </w:tcPr>
          <w:p w14:paraId="224F3E77" w14:textId="05C17048" w:rsidR="00593D6B" w:rsidRPr="006E3DE4" w:rsidRDefault="00614594" w:rsidP="00593D6B">
            <w:pPr>
              <w:pStyle w:val="Texto"/>
              <w:tabs>
                <w:tab w:val="decimal" w:pos="1110"/>
              </w:tabs>
            </w:pPr>
            <w:r w:rsidRPr="00614594">
              <w:t>417.626</w:t>
            </w:r>
          </w:p>
        </w:tc>
        <w:tc>
          <w:tcPr>
            <w:tcW w:w="163" w:type="dxa"/>
          </w:tcPr>
          <w:p w14:paraId="551C21E3" w14:textId="77777777" w:rsidR="00593D6B" w:rsidRPr="006E3DE4" w:rsidRDefault="00593D6B" w:rsidP="00593D6B">
            <w:pPr>
              <w:rPr>
                <w:sz w:val="20"/>
              </w:rPr>
            </w:pPr>
          </w:p>
        </w:tc>
        <w:tc>
          <w:tcPr>
            <w:tcW w:w="1367" w:type="dxa"/>
          </w:tcPr>
          <w:p w14:paraId="334CE652" w14:textId="5E49D975" w:rsidR="00593D6B" w:rsidRPr="006E3DE4" w:rsidRDefault="00593D6B" w:rsidP="00593D6B">
            <w:pPr>
              <w:pStyle w:val="Texto"/>
              <w:tabs>
                <w:tab w:val="decimal" w:pos="1110"/>
              </w:tabs>
            </w:pPr>
            <w:r w:rsidRPr="00593D6B">
              <w:t>627.913</w:t>
            </w:r>
          </w:p>
        </w:tc>
      </w:tr>
      <w:tr w:rsidR="00593D6B" w:rsidRPr="006E3DE4" w14:paraId="75DA4ABC" w14:textId="77777777" w:rsidTr="00BB5721">
        <w:tc>
          <w:tcPr>
            <w:tcW w:w="3960" w:type="dxa"/>
          </w:tcPr>
          <w:p w14:paraId="44D9DD39" w14:textId="291FCB75" w:rsidR="00593D6B" w:rsidRPr="00593D6B" w:rsidRDefault="00593D6B" w:rsidP="00593D6B">
            <w:pPr>
              <w:pStyle w:val="Texto"/>
              <w:ind w:left="180"/>
              <w:jc w:val="left"/>
              <w:rPr>
                <w:b/>
                <w:bCs/>
              </w:rPr>
            </w:pPr>
            <w:proofErr w:type="gramStart"/>
            <w:r w:rsidRPr="00593D6B">
              <w:rPr>
                <w:b/>
                <w:bCs/>
              </w:rPr>
              <w:t>Total</w:t>
            </w:r>
            <w:proofErr w:type="gramEnd"/>
            <w:r w:rsidRPr="00593D6B">
              <w:rPr>
                <w:b/>
                <w:bCs/>
              </w:rPr>
              <w:t xml:space="preserve"> deudas por arrendamientos</w:t>
            </w:r>
          </w:p>
        </w:tc>
        <w:tc>
          <w:tcPr>
            <w:tcW w:w="162" w:type="dxa"/>
          </w:tcPr>
          <w:p w14:paraId="7508A753" w14:textId="77777777" w:rsidR="00593D6B" w:rsidRPr="006E3DE4" w:rsidRDefault="00593D6B" w:rsidP="00593D6B">
            <w:pPr>
              <w:pStyle w:val="Texto"/>
              <w:jc w:val="left"/>
            </w:pPr>
          </w:p>
        </w:tc>
        <w:tc>
          <w:tcPr>
            <w:tcW w:w="756" w:type="dxa"/>
          </w:tcPr>
          <w:p w14:paraId="68081043" w14:textId="77777777" w:rsidR="00593D6B" w:rsidRPr="006E3DE4" w:rsidRDefault="00593D6B" w:rsidP="00593D6B">
            <w:pPr>
              <w:pStyle w:val="Texto"/>
              <w:jc w:val="center"/>
            </w:pPr>
          </w:p>
        </w:tc>
        <w:tc>
          <w:tcPr>
            <w:tcW w:w="1019" w:type="dxa"/>
          </w:tcPr>
          <w:p w14:paraId="1864D6F3" w14:textId="77777777" w:rsidR="00593D6B" w:rsidRPr="006E3DE4" w:rsidRDefault="00593D6B" w:rsidP="00593D6B">
            <w:pPr>
              <w:pStyle w:val="Texto"/>
              <w:tabs>
                <w:tab w:val="decimal" w:pos="820"/>
              </w:tabs>
              <w:jc w:val="left"/>
            </w:pPr>
          </w:p>
        </w:tc>
        <w:tc>
          <w:tcPr>
            <w:tcW w:w="162" w:type="dxa"/>
          </w:tcPr>
          <w:p w14:paraId="6F96DE5F" w14:textId="77777777" w:rsidR="00593D6B" w:rsidRPr="006E3DE4" w:rsidRDefault="00593D6B" w:rsidP="00593D6B">
            <w:pPr>
              <w:jc w:val="left"/>
              <w:rPr>
                <w:sz w:val="20"/>
              </w:rPr>
            </w:pPr>
          </w:p>
        </w:tc>
        <w:tc>
          <w:tcPr>
            <w:tcW w:w="958" w:type="dxa"/>
          </w:tcPr>
          <w:p w14:paraId="09DDE843" w14:textId="77777777" w:rsidR="00593D6B" w:rsidRPr="006E3DE4" w:rsidRDefault="00593D6B" w:rsidP="00593D6B">
            <w:pPr>
              <w:pStyle w:val="Texto"/>
              <w:jc w:val="center"/>
            </w:pPr>
          </w:p>
        </w:tc>
        <w:tc>
          <w:tcPr>
            <w:tcW w:w="157" w:type="dxa"/>
          </w:tcPr>
          <w:p w14:paraId="21240EA9" w14:textId="77777777" w:rsidR="00593D6B" w:rsidRPr="006E3DE4" w:rsidRDefault="00593D6B" w:rsidP="00593D6B">
            <w:pPr>
              <w:jc w:val="left"/>
              <w:rPr>
                <w:sz w:val="20"/>
              </w:rPr>
            </w:pPr>
          </w:p>
        </w:tc>
        <w:tc>
          <w:tcPr>
            <w:tcW w:w="1286" w:type="dxa"/>
            <w:tcBorders>
              <w:top w:val="single" w:sz="6" w:space="0" w:color="auto"/>
              <w:bottom w:val="single" w:sz="6" w:space="0" w:color="auto"/>
            </w:tcBorders>
          </w:tcPr>
          <w:p w14:paraId="7F532555" w14:textId="68FD1E7F" w:rsidR="00593D6B" w:rsidRPr="008A4A98" w:rsidRDefault="00614594" w:rsidP="00593D6B">
            <w:pPr>
              <w:pStyle w:val="Texto"/>
              <w:tabs>
                <w:tab w:val="decimal" w:pos="1110"/>
              </w:tabs>
              <w:rPr>
                <w:b/>
              </w:rPr>
            </w:pPr>
            <w:r w:rsidRPr="00614594">
              <w:rPr>
                <w:b/>
              </w:rPr>
              <w:t>417.626</w:t>
            </w:r>
          </w:p>
        </w:tc>
        <w:tc>
          <w:tcPr>
            <w:tcW w:w="163" w:type="dxa"/>
          </w:tcPr>
          <w:p w14:paraId="33CC3A12" w14:textId="77777777" w:rsidR="00593D6B" w:rsidRPr="008A4A98" w:rsidRDefault="00593D6B" w:rsidP="00593D6B">
            <w:pPr>
              <w:rPr>
                <w:b/>
                <w:sz w:val="20"/>
              </w:rPr>
            </w:pPr>
          </w:p>
        </w:tc>
        <w:tc>
          <w:tcPr>
            <w:tcW w:w="1367" w:type="dxa"/>
            <w:tcBorders>
              <w:top w:val="single" w:sz="6" w:space="0" w:color="auto"/>
              <w:bottom w:val="single" w:sz="6" w:space="0" w:color="auto"/>
            </w:tcBorders>
          </w:tcPr>
          <w:p w14:paraId="3CDC98AF" w14:textId="52285431" w:rsidR="00593D6B" w:rsidRPr="00BB5721" w:rsidRDefault="00593D6B" w:rsidP="00593D6B">
            <w:pPr>
              <w:pStyle w:val="Texto"/>
              <w:tabs>
                <w:tab w:val="decimal" w:pos="1110"/>
              </w:tabs>
              <w:rPr>
                <w:b/>
                <w:bCs/>
              </w:rPr>
            </w:pPr>
            <w:r w:rsidRPr="00593D6B">
              <w:t>627.913</w:t>
            </w:r>
          </w:p>
        </w:tc>
      </w:tr>
      <w:tr w:rsidR="00593D6B" w:rsidRPr="006E3DE4" w14:paraId="3A1D0579" w14:textId="77777777" w:rsidTr="00BB5721">
        <w:tc>
          <w:tcPr>
            <w:tcW w:w="3960" w:type="dxa"/>
          </w:tcPr>
          <w:p w14:paraId="52721458" w14:textId="77777777" w:rsidR="00593D6B" w:rsidRPr="006E3DE4" w:rsidRDefault="00593D6B" w:rsidP="00593D6B">
            <w:pPr>
              <w:pStyle w:val="Texto"/>
              <w:ind w:left="180"/>
              <w:jc w:val="left"/>
              <w:rPr>
                <w:b/>
              </w:rPr>
            </w:pPr>
            <w:proofErr w:type="gramStart"/>
            <w:r w:rsidRPr="006E3DE4">
              <w:rPr>
                <w:b/>
              </w:rPr>
              <w:t>Total</w:t>
            </w:r>
            <w:proofErr w:type="gramEnd"/>
            <w:r w:rsidRPr="006E3DE4">
              <w:rPr>
                <w:b/>
              </w:rPr>
              <w:t xml:space="preserve"> del pasivo no corriente</w:t>
            </w:r>
          </w:p>
        </w:tc>
        <w:tc>
          <w:tcPr>
            <w:tcW w:w="162" w:type="dxa"/>
          </w:tcPr>
          <w:p w14:paraId="7D834C28" w14:textId="77777777" w:rsidR="00593D6B" w:rsidRPr="006E3DE4" w:rsidRDefault="00593D6B" w:rsidP="00593D6B">
            <w:pPr>
              <w:pStyle w:val="Texto"/>
              <w:jc w:val="left"/>
            </w:pPr>
          </w:p>
        </w:tc>
        <w:tc>
          <w:tcPr>
            <w:tcW w:w="756" w:type="dxa"/>
          </w:tcPr>
          <w:p w14:paraId="310D92B8" w14:textId="77777777" w:rsidR="00593D6B" w:rsidRPr="006E3DE4" w:rsidRDefault="00593D6B" w:rsidP="00593D6B">
            <w:pPr>
              <w:pStyle w:val="Texto"/>
              <w:jc w:val="center"/>
            </w:pPr>
          </w:p>
        </w:tc>
        <w:tc>
          <w:tcPr>
            <w:tcW w:w="1019" w:type="dxa"/>
          </w:tcPr>
          <w:p w14:paraId="70C25DCE" w14:textId="77777777" w:rsidR="00593D6B" w:rsidRPr="006E3DE4" w:rsidRDefault="00593D6B" w:rsidP="00593D6B">
            <w:pPr>
              <w:pStyle w:val="Texto"/>
              <w:tabs>
                <w:tab w:val="decimal" w:pos="820"/>
              </w:tabs>
              <w:jc w:val="left"/>
            </w:pPr>
          </w:p>
        </w:tc>
        <w:tc>
          <w:tcPr>
            <w:tcW w:w="162" w:type="dxa"/>
          </w:tcPr>
          <w:p w14:paraId="6B95942E" w14:textId="77777777" w:rsidR="00593D6B" w:rsidRPr="006E3DE4" w:rsidRDefault="00593D6B" w:rsidP="00593D6B">
            <w:pPr>
              <w:jc w:val="left"/>
              <w:rPr>
                <w:sz w:val="20"/>
              </w:rPr>
            </w:pPr>
          </w:p>
        </w:tc>
        <w:tc>
          <w:tcPr>
            <w:tcW w:w="958" w:type="dxa"/>
          </w:tcPr>
          <w:p w14:paraId="64629BB9" w14:textId="77777777" w:rsidR="00593D6B" w:rsidRPr="006E3DE4" w:rsidRDefault="00593D6B" w:rsidP="00593D6B">
            <w:pPr>
              <w:pStyle w:val="Texto"/>
              <w:jc w:val="center"/>
            </w:pPr>
          </w:p>
        </w:tc>
        <w:tc>
          <w:tcPr>
            <w:tcW w:w="157" w:type="dxa"/>
          </w:tcPr>
          <w:p w14:paraId="35FD0184" w14:textId="77777777" w:rsidR="00593D6B" w:rsidRPr="006E3DE4" w:rsidRDefault="00593D6B" w:rsidP="00593D6B">
            <w:pPr>
              <w:jc w:val="left"/>
              <w:rPr>
                <w:sz w:val="20"/>
              </w:rPr>
            </w:pPr>
          </w:p>
        </w:tc>
        <w:tc>
          <w:tcPr>
            <w:tcW w:w="1286" w:type="dxa"/>
            <w:tcBorders>
              <w:top w:val="single" w:sz="6" w:space="0" w:color="auto"/>
              <w:bottom w:val="double" w:sz="6" w:space="0" w:color="auto"/>
            </w:tcBorders>
          </w:tcPr>
          <w:p w14:paraId="463001B7" w14:textId="5187CBA5" w:rsidR="00593D6B" w:rsidRPr="008A4A98" w:rsidRDefault="00614594" w:rsidP="00593D6B">
            <w:pPr>
              <w:pStyle w:val="Texto"/>
              <w:tabs>
                <w:tab w:val="decimal" w:pos="1110"/>
              </w:tabs>
              <w:rPr>
                <w:b/>
              </w:rPr>
            </w:pPr>
            <w:r w:rsidRPr="00614594">
              <w:rPr>
                <w:b/>
              </w:rPr>
              <w:t>6.458.107</w:t>
            </w:r>
          </w:p>
        </w:tc>
        <w:tc>
          <w:tcPr>
            <w:tcW w:w="163" w:type="dxa"/>
          </w:tcPr>
          <w:p w14:paraId="3ABE9E60" w14:textId="77777777" w:rsidR="00593D6B" w:rsidRPr="008A4A98" w:rsidRDefault="00593D6B" w:rsidP="00593D6B">
            <w:pPr>
              <w:rPr>
                <w:b/>
                <w:sz w:val="20"/>
              </w:rPr>
            </w:pPr>
          </w:p>
        </w:tc>
        <w:tc>
          <w:tcPr>
            <w:tcW w:w="1367" w:type="dxa"/>
            <w:tcBorders>
              <w:top w:val="single" w:sz="6" w:space="0" w:color="auto"/>
              <w:bottom w:val="double" w:sz="6" w:space="0" w:color="auto"/>
            </w:tcBorders>
          </w:tcPr>
          <w:p w14:paraId="3DCE9AFF" w14:textId="74A39BB2" w:rsidR="00593D6B" w:rsidRPr="00593D6B" w:rsidRDefault="00593D6B" w:rsidP="00593D6B">
            <w:pPr>
              <w:pStyle w:val="Texto"/>
              <w:tabs>
                <w:tab w:val="decimal" w:pos="1110"/>
              </w:tabs>
              <w:rPr>
                <w:b/>
                <w:bCs/>
              </w:rPr>
            </w:pPr>
            <w:r w:rsidRPr="00593D6B">
              <w:rPr>
                <w:b/>
                <w:bCs/>
              </w:rPr>
              <w:t>8.796.064</w:t>
            </w:r>
          </w:p>
        </w:tc>
      </w:tr>
      <w:tr w:rsidR="00593D6B" w:rsidRPr="006E3DE4" w14:paraId="12B0249B" w14:textId="77777777" w:rsidTr="00BB5721">
        <w:tc>
          <w:tcPr>
            <w:tcW w:w="3960" w:type="dxa"/>
          </w:tcPr>
          <w:p w14:paraId="6584270C" w14:textId="77777777" w:rsidR="00593D6B" w:rsidRPr="006E3DE4" w:rsidRDefault="00593D6B" w:rsidP="00593D6B">
            <w:pPr>
              <w:pStyle w:val="Texto"/>
              <w:jc w:val="left"/>
              <w:rPr>
                <w:b/>
              </w:rPr>
            </w:pPr>
          </w:p>
        </w:tc>
        <w:tc>
          <w:tcPr>
            <w:tcW w:w="162" w:type="dxa"/>
          </w:tcPr>
          <w:p w14:paraId="19DAE6EE" w14:textId="77777777" w:rsidR="00593D6B" w:rsidRPr="006E3DE4" w:rsidRDefault="00593D6B" w:rsidP="00593D6B">
            <w:pPr>
              <w:pStyle w:val="Texto"/>
              <w:jc w:val="left"/>
            </w:pPr>
          </w:p>
        </w:tc>
        <w:tc>
          <w:tcPr>
            <w:tcW w:w="756" w:type="dxa"/>
          </w:tcPr>
          <w:p w14:paraId="7DD9FDB1" w14:textId="77777777" w:rsidR="00593D6B" w:rsidRPr="006E3DE4" w:rsidRDefault="00593D6B" w:rsidP="00593D6B">
            <w:pPr>
              <w:pStyle w:val="Texto"/>
              <w:jc w:val="center"/>
            </w:pPr>
          </w:p>
        </w:tc>
        <w:tc>
          <w:tcPr>
            <w:tcW w:w="1019" w:type="dxa"/>
          </w:tcPr>
          <w:p w14:paraId="2EE66936" w14:textId="77777777" w:rsidR="00593D6B" w:rsidRPr="006E3DE4" w:rsidRDefault="00593D6B" w:rsidP="00593D6B">
            <w:pPr>
              <w:pStyle w:val="Texto"/>
              <w:tabs>
                <w:tab w:val="decimal" w:pos="820"/>
              </w:tabs>
              <w:jc w:val="left"/>
            </w:pPr>
          </w:p>
        </w:tc>
        <w:tc>
          <w:tcPr>
            <w:tcW w:w="162" w:type="dxa"/>
          </w:tcPr>
          <w:p w14:paraId="585F0479" w14:textId="77777777" w:rsidR="00593D6B" w:rsidRPr="006E3DE4" w:rsidRDefault="00593D6B" w:rsidP="00593D6B">
            <w:pPr>
              <w:pStyle w:val="Texto"/>
              <w:jc w:val="left"/>
            </w:pPr>
          </w:p>
        </w:tc>
        <w:tc>
          <w:tcPr>
            <w:tcW w:w="958" w:type="dxa"/>
          </w:tcPr>
          <w:p w14:paraId="503B7737" w14:textId="77777777" w:rsidR="00593D6B" w:rsidRPr="006E3DE4" w:rsidRDefault="00593D6B" w:rsidP="00593D6B">
            <w:pPr>
              <w:pStyle w:val="Texto"/>
              <w:jc w:val="center"/>
            </w:pPr>
          </w:p>
        </w:tc>
        <w:tc>
          <w:tcPr>
            <w:tcW w:w="157" w:type="dxa"/>
          </w:tcPr>
          <w:p w14:paraId="145949FB" w14:textId="77777777" w:rsidR="00593D6B" w:rsidRPr="006E3DE4" w:rsidRDefault="00593D6B" w:rsidP="00593D6B">
            <w:pPr>
              <w:pStyle w:val="Texto"/>
              <w:jc w:val="left"/>
            </w:pPr>
          </w:p>
        </w:tc>
        <w:tc>
          <w:tcPr>
            <w:tcW w:w="1286" w:type="dxa"/>
            <w:tcBorders>
              <w:top w:val="double" w:sz="6" w:space="0" w:color="auto"/>
            </w:tcBorders>
          </w:tcPr>
          <w:p w14:paraId="4077E339" w14:textId="77777777" w:rsidR="00593D6B" w:rsidRPr="006E3DE4" w:rsidRDefault="00593D6B" w:rsidP="00593D6B">
            <w:pPr>
              <w:pStyle w:val="Texto"/>
              <w:tabs>
                <w:tab w:val="decimal" w:pos="1110"/>
              </w:tabs>
            </w:pPr>
          </w:p>
        </w:tc>
        <w:tc>
          <w:tcPr>
            <w:tcW w:w="163" w:type="dxa"/>
          </w:tcPr>
          <w:p w14:paraId="5254CEA8" w14:textId="77777777" w:rsidR="00593D6B" w:rsidRPr="006E3DE4" w:rsidRDefault="00593D6B" w:rsidP="00593D6B">
            <w:pPr>
              <w:pStyle w:val="Texto"/>
            </w:pPr>
          </w:p>
        </w:tc>
        <w:tc>
          <w:tcPr>
            <w:tcW w:w="1367" w:type="dxa"/>
            <w:tcBorders>
              <w:top w:val="double" w:sz="6" w:space="0" w:color="auto"/>
            </w:tcBorders>
          </w:tcPr>
          <w:p w14:paraId="1A88F1C7" w14:textId="7E0DDB51" w:rsidR="00593D6B" w:rsidRPr="006E3DE4" w:rsidRDefault="00593D6B" w:rsidP="00593D6B">
            <w:pPr>
              <w:pStyle w:val="Texto"/>
              <w:tabs>
                <w:tab w:val="decimal" w:pos="1110"/>
              </w:tabs>
            </w:pPr>
          </w:p>
        </w:tc>
      </w:tr>
      <w:tr w:rsidR="00593D6B" w:rsidRPr="006E3DE4" w14:paraId="2ADC2111" w14:textId="77777777" w:rsidTr="00BB5721">
        <w:tc>
          <w:tcPr>
            <w:tcW w:w="3960" w:type="dxa"/>
          </w:tcPr>
          <w:p w14:paraId="6E11989E" w14:textId="77777777" w:rsidR="00593D6B" w:rsidRPr="006E3DE4" w:rsidRDefault="00593D6B" w:rsidP="00593D6B">
            <w:pPr>
              <w:pStyle w:val="Texto"/>
              <w:jc w:val="left"/>
              <w:rPr>
                <w:b/>
              </w:rPr>
            </w:pPr>
            <w:r w:rsidRPr="006E3DE4">
              <w:rPr>
                <w:b/>
              </w:rPr>
              <w:t>PASIVO CORRIENTE</w:t>
            </w:r>
          </w:p>
        </w:tc>
        <w:tc>
          <w:tcPr>
            <w:tcW w:w="162" w:type="dxa"/>
          </w:tcPr>
          <w:p w14:paraId="3418E0F5" w14:textId="77777777" w:rsidR="00593D6B" w:rsidRPr="006E3DE4" w:rsidRDefault="00593D6B" w:rsidP="00593D6B">
            <w:pPr>
              <w:pStyle w:val="Texto"/>
              <w:jc w:val="left"/>
            </w:pPr>
          </w:p>
        </w:tc>
        <w:tc>
          <w:tcPr>
            <w:tcW w:w="756" w:type="dxa"/>
          </w:tcPr>
          <w:p w14:paraId="397ADEB6" w14:textId="77777777" w:rsidR="00593D6B" w:rsidRPr="006E3DE4" w:rsidRDefault="00593D6B" w:rsidP="00593D6B">
            <w:pPr>
              <w:pStyle w:val="Texto"/>
              <w:jc w:val="center"/>
            </w:pPr>
          </w:p>
        </w:tc>
        <w:tc>
          <w:tcPr>
            <w:tcW w:w="1019" w:type="dxa"/>
          </w:tcPr>
          <w:p w14:paraId="39BEBF70" w14:textId="77777777" w:rsidR="00593D6B" w:rsidRPr="006E3DE4" w:rsidRDefault="00593D6B" w:rsidP="00593D6B">
            <w:pPr>
              <w:pStyle w:val="Texto"/>
              <w:tabs>
                <w:tab w:val="decimal" w:pos="820"/>
              </w:tabs>
              <w:jc w:val="left"/>
            </w:pPr>
          </w:p>
        </w:tc>
        <w:tc>
          <w:tcPr>
            <w:tcW w:w="162" w:type="dxa"/>
          </w:tcPr>
          <w:p w14:paraId="65C304ED" w14:textId="77777777" w:rsidR="00593D6B" w:rsidRPr="006E3DE4" w:rsidRDefault="00593D6B" w:rsidP="00593D6B">
            <w:pPr>
              <w:pStyle w:val="Texto"/>
              <w:jc w:val="left"/>
            </w:pPr>
          </w:p>
        </w:tc>
        <w:tc>
          <w:tcPr>
            <w:tcW w:w="958" w:type="dxa"/>
          </w:tcPr>
          <w:p w14:paraId="05A0DEC1" w14:textId="77777777" w:rsidR="00593D6B" w:rsidRPr="006E3DE4" w:rsidRDefault="00593D6B" w:rsidP="00593D6B">
            <w:pPr>
              <w:pStyle w:val="Texto"/>
              <w:jc w:val="center"/>
            </w:pPr>
          </w:p>
        </w:tc>
        <w:tc>
          <w:tcPr>
            <w:tcW w:w="157" w:type="dxa"/>
          </w:tcPr>
          <w:p w14:paraId="078E3FC0" w14:textId="77777777" w:rsidR="00593D6B" w:rsidRPr="006E3DE4" w:rsidRDefault="00593D6B" w:rsidP="00593D6B">
            <w:pPr>
              <w:pStyle w:val="Texto"/>
              <w:jc w:val="left"/>
            </w:pPr>
          </w:p>
        </w:tc>
        <w:tc>
          <w:tcPr>
            <w:tcW w:w="1286" w:type="dxa"/>
          </w:tcPr>
          <w:p w14:paraId="77304D9D" w14:textId="77777777" w:rsidR="00593D6B" w:rsidRPr="006E3DE4" w:rsidRDefault="00593D6B" w:rsidP="00593D6B">
            <w:pPr>
              <w:pStyle w:val="Texto"/>
              <w:tabs>
                <w:tab w:val="decimal" w:pos="1110"/>
              </w:tabs>
            </w:pPr>
          </w:p>
        </w:tc>
        <w:tc>
          <w:tcPr>
            <w:tcW w:w="163" w:type="dxa"/>
          </w:tcPr>
          <w:p w14:paraId="131E67F7" w14:textId="77777777" w:rsidR="00593D6B" w:rsidRPr="006E3DE4" w:rsidRDefault="00593D6B" w:rsidP="00593D6B">
            <w:pPr>
              <w:pStyle w:val="Texto"/>
            </w:pPr>
          </w:p>
        </w:tc>
        <w:tc>
          <w:tcPr>
            <w:tcW w:w="1367" w:type="dxa"/>
          </w:tcPr>
          <w:p w14:paraId="10871FD0" w14:textId="77777777" w:rsidR="00593D6B" w:rsidRPr="006E3DE4" w:rsidRDefault="00593D6B" w:rsidP="00593D6B">
            <w:pPr>
              <w:pStyle w:val="Texto"/>
              <w:tabs>
                <w:tab w:val="decimal" w:pos="1110"/>
              </w:tabs>
            </w:pPr>
          </w:p>
        </w:tc>
      </w:tr>
      <w:tr w:rsidR="00593D6B" w:rsidRPr="006E3DE4" w14:paraId="531764DF" w14:textId="77777777" w:rsidTr="00BB5721">
        <w:tc>
          <w:tcPr>
            <w:tcW w:w="3960" w:type="dxa"/>
          </w:tcPr>
          <w:p w14:paraId="59ED4CFC" w14:textId="77777777" w:rsidR="00593D6B" w:rsidRPr="006E3DE4" w:rsidRDefault="00593D6B" w:rsidP="00593D6B">
            <w:pPr>
              <w:pStyle w:val="Texto"/>
              <w:jc w:val="left"/>
            </w:pPr>
          </w:p>
        </w:tc>
        <w:tc>
          <w:tcPr>
            <w:tcW w:w="162" w:type="dxa"/>
          </w:tcPr>
          <w:p w14:paraId="7FAF4825" w14:textId="77777777" w:rsidR="00593D6B" w:rsidRPr="006E3DE4" w:rsidRDefault="00593D6B" w:rsidP="00593D6B">
            <w:pPr>
              <w:pStyle w:val="Texto"/>
              <w:jc w:val="left"/>
            </w:pPr>
          </w:p>
        </w:tc>
        <w:tc>
          <w:tcPr>
            <w:tcW w:w="756" w:type="dxa"/>
          </w:tcPr>
          <w:p w14:paraId="026FA32A" w14:textId="77777777" w:rsidR="00593D6B" w:rsidRPr="006E3DE4" w:rsidRDefault="00593D6B" w:rsidP="00593D6B">
            <w:pPr>
              <w:pStyle w:val="Texto"/>
              <w:jc w:val="center"/>
            </w:pPr>
          </w:p>
        </w:tc>
        <w:tc>
          <w:tcPr>
            <w:tcW w:w="1019" w:type="dxa"/>
          </w:tcPr>
          <w:p w14:paraId="0FD32F25" w14:textId="77777777" w:rsidR="00593D6B" w:rsidRPr="006E3DE4" w:rsidRDefault="00593D6B" w:rsidP="00593D6B">
            <w:pPr>
              <w:pStyle w:val="Texto"/>
              <w:tabs>
                <w:tab w:val="decimal" w:pos="820"/>
              </w:tabs>
              <w:jc w:val="left"/>
            </w:pPr>
          </w:p>
        </w:tc>
        <w:tc>
          <w:tcPr>
            <w:tcW w:w="162" w:type="dxa"/>
          </w:tcPr>
          <w:p w14:paraId="33C44A5A" w14:textId="77777777" w:rsidR="00593D6B" w:rsidRPr="006E3DE4" w:rsidRDefault="00593D6B" w:rsidP="00593D6B">
            <w:pPr>
              <w:pStyle w:val="Texto"/>
              <w:jc w:val="left"/>
            </w:pPr>
          </w:p>
        </w:tc>
        <w:tc>
          <w:tcPr>
            <w:tcW w:w="958" w:type="dxa"/>
          </w:tcPr>
          <w:p w14:paraId="0C653A1C" w14:textId="77777777" w:rsidR="00593D6B" w:rsidRPr="006E3DE4" w:rsidRDefault="00593D6B" w:rsidP="00593D6B">
            <w:pPr>
              <w:pStyle w:val="Texto"/>
              <w:jc w:val="center"/>
            </w:pPr>
          </w:p>
        </w:tc>
        <w:tc>
          <w:tcPr>
            <w:tcW w:w="157" w:type="dxa"/>
          </w:tcPr>
          <w:p w14:paraId="22730EBA" w14:textId="77777777" w:rsidR="00593D6B" w:rsidRPr="006E3DE4" w:rsidRDefault="00593D6B" w:rsidP="00593D6B">
            <w:pPr>
              <w:pStyle w:val="Texto"/>
              <w:jc w:val="left"/>
            </w:pPr>
          </w:p>
        </w:tc>
        <w:tc>
          <w:tcPr>
            <w:tcW w:w="1286" w:type="dxa"/>
          </w:tcPr>
          <w:p w14:paraId="3308C525" w14:textId="77777777" w:rsidR="00593D6B" w:rsidRPr="006E3DE4" w:rsidRDefault="00593D6B" w:rsidP="00593D6B">
            <w:pPr>
              <w:pStyle w:val="Texto"/>
              <w:tabs>
                <w:tab w:val="decimal" w:pos="1110"/>
              </w:tabs>
            </w:pPr>
          </w:p>
        </w:tc>
        <w:tc>
          <w:tcPr>
            <w:tcW w:w="163" w:type="dxa"/>
          </w:tcPr>
          <w:p w14:paraId="727FF288" w14:textId="77777777" w:rsidR="00593D6B" w:rsidRPr="006E3DE4" w:rsidRDefault="00593D6B" w:rsidP="00593D6B">
            <w:pPr>
              <w:pStyle w:val="Texto"/>
            </w:pPr>
          </w:p>
        </w:tc>
        <w:tc>
          <w:tcPr>
            <w:tcW w:w="1367" w:type="dxa"/>
          </w:tcPr>
          <w:p w14:paraId="3188404C" w14:textId="77777777" w:rsidR="00593D6B" w:rsidRPr="006E3DE4" w:rsidRDefault="00593D6B" w:rsidP="00593D6B">
            <w:pPr>
              <w:pStyle w:val="Texto"/>
              <w:tabs>
                <w:tab w:val="decimal" w:pos="1110"/>
              </w:tabs>
            </w:pPr>
          </w:p>
        </w:tc>
      </w:tr>
      <w:tr w:rsidR="00355ACF" w:rsidRPr="006E3DE4" w14:paraId="244C6B5B" w14:textId="77777777" w:rsidTr="00BB5721">
        <w:tc>
          <w:tcPr>
            <w:tcW w:w="3960" w:type="dxa"/>
          </w:tcPr>
          <w:p w14:paraId="1E0C21CA" w14:textId="77777777" w:rsidR="00355ACF" w:rsidRPr="006E3DE4" w:rsidRDefault="00355ACF" w:rsidP="00355ACF">
            <w:pPr>
              <w:pStyle w:val="Texto"/>
              <w:jc w:val="left"/>
            </w:pPr>
            <w:r w:rsidRPr="006E3DE4">
              <w:t>Préstamos bancarios</w:t>
            </w:r>
          </w:p>
        </w:tc>
        <w:tc>
          <w:tcPr>
            <w:tcW w:w="162" w:type="dxa"/>
          </w:tcPr>
          <w:p w14:paraId="52790538" w14:textId="77777777" w:rsidR="00355ACF" w:rsidRPr="006E3DE4" w:rsidRDefault="00355ACF" w:rsidP="00355ACF">
            <w:pPr>
              <w:pStyle w:val="Texto"/>
              <w:jc w:val="left"/>
            </w:pPr>
          </w:p>
        </w:tc>
        <w:tc>
          <w:tcPr>
            <w:tcW w:w="756" w:type="dxa"/>
          </w:tcPr>
          <w:p w14:paraId="07CA1016" w14:textId="4B8A159F" w:rsidR="00355ACF" w:rsidRPr="006E3DE4" w:rsidRDefault="00355ACF" w:rsidP="00355ACF">
            <w:pPr>
              <w:pStyle w:val="Texto"/>
              <w:jc w:val="center"/>
            </w:pPr>
            <w:r>
              <w:t>USD</w:t>
            </w:r>
          </w:p>
        </w:tc>
        <w:tc>
          <w:tcPr>
            <w:tcW w:w="1019" w:type="dxa"/>
          </w:tcPr>
          <w:p w14:paraId="6DD7CE31" w14:textId="619C6D27" w:rsidR="00355ACF" w:rsidRPr="006E3DE4" w:rsidRDefault="00E10638" w:rsidP="00355ACF">
            <w:pPr>
              <w:pStyle w:val="Texto"/>
              <w:tabs>
                <w:tab w:val="decimal" w:pos="820"/>
              </w:tabs>
              <w:jc w:val="left"/>
            </w:pPr>
            <w:r w:rsidRPr="00E10638">
              <w:t>23.807</w:t>
            </w:r>
          </w:p>
        </w:tc>
        <w:tc>
          <w:tcPr>
            <w:tcW w:w="162" w:type="dxa"/>
          </w:tcPr>
          <w:p w14:paraId="0B0E2278" w14:textId="77777777" w:rsidR="00355ACF" w:rsidRPr="006E3DE4" w:rsidRDefault="00355ACF" w:rsidP="00355ACF">
            <w:pPr>
              <w:jc w:val="left"/>
              <w:rPr>
                <w:sz w:val="20"/>
              </w:rPr>
            </w:pPr>
          </w:p>
        </w:tc>
        <w:tc>
          <w:tcPr>
            <w:tcW w:w="958" w:type="dxa"/>
          </w:tcPr>
          <w:p w14:paraId="384D0207" w14:textId="491466CE" w:rsidR="00355ACF" w:rsidRPr="006E3DE4" w:rsidRDefault="00614594" w:rsidP="00355ACF">
            <w:pPr>
              <w:pStyle w:val="Texto"/>
              <w:jc w:val="center"/>
            </w:pPr>
            <w:r w:rsidRPr="00614594">
              <w:t>167,28</w:t>
            </w:r>
          </w:p>
        </w:tc>
        <w:tc>
          <w:tcPr>
            <w:tcW w:w="157" w:type="dxa"/>
          </w:tcPr>
          <w:p w14:paraId="7D53955D" w14:textId="77777777" w:rsidR="00355ACF" w:rsidRPr="006E3DE4" w:rsidRDefault="00355ACF" w:rsidP="00355ACF">
            <w:pPr>
              <w:jc w:val="left"/>
              <w:rPr>
                <w:sz w:val="20"/>
              </w:rPr>
            </w:pPr>
          </w:p>
        </w:tc>
        <w:tc>
          <w:tcPr>
            <w:tcW w:w="1286" w:type="dxa"/>
          </w:tcPr>
          <w:p w14:paraId="0A96144A" w14:textId="2EB8CD6B" w:rsidR="00355ACF" w:rsidRPr="006E3DE4" w:rsidRDefault="00E10638" w:rsidP="00355ACF">
            <w:pPr>
              <w:pStyle w:val="Texto"/>
              <w:tabs>
                <w:tab w:val="decimal" w:pos="1110"/>
              </w:tabs>
            </w:pPr>
            <w:r w:rsidRPr="00E10638">
              <w:t>3.982.403</w:t>
            </w:r>
          </w:p>
        </w:tc>
        <w:tc>
          <w:tcPr>
            <w:tcW w:w="163" w:type="dxa"/>
          </w:tcPr>
          <w:p w14:paraId="3A9505F8" w14:textId="77777777" w:rsidR="00355ACF" w:rsidRPr="006E3DE4" w:rsidRDefault="00355ACF" w:rsidP="00355ACF">
            <w:pPr>
              <w:rPr>
                <w:sz w:val="20"/>
              </w:rPr>
            </w:pPr>
          </w:p>
        </w:tc>
        <w:tc>
          <w:tcPr>
            <w:tcW w:w="1367" w:type="dxa"/>
          </w:tcPr>
          <w:p w14:paraId="0212BF95" w14:textId="416A529E" w:rsidR="00355ACF" w:rsidRPr="006E3DE4" w:rsidRDefault="00355ACF" w:rsidP="00355ACF">
            <w:pPr>
              <w:pStyle w:val="Texto"/>
              <w:tabs>
                <w:tab w:val="decimal" w:pos="1110"/>
              </w:tabs>
            </w:pPr>
            <w:r w:rsidRPr="00593D6B">
              <w:t>3.976.081</w:t>
            </w:r>
          </w:p>
        </w:tc>
      </w:tr>
      <w:tr w:rsidR="00355ACF" w:rsidRPr="006E3DE4" w14:paraId="269AC612" w14:textId="77777777" w:rsidTr="00BB5721">
        <w:tc>
          <w:tcPr>
            <w:tcW w:w="3960" w:type="dxa"/>
          </w:tcPr>
          <w:p w14:paraId="00CBD34A" w14:textId="2363EFF9" w:rsidR="00355ACF" w:rsidRPr="006E3DE4" w:rsidRDefault="00E10638" w:rsidP="00355ACF">
            <w:pPr>
              <w:pStyle w:val="Texto"/>
              <w:jc w:val="left"/>
            </w:pPr>
            <w:r w:rsidRPr="00E10638">
              <w:t>Prefinanciación de exportaciones</w:t>
            </w:r>
          </w:p>
        </w:tc>
        <w:tc>
          <w:tcPr>
            <w:tcW w:w="162" w:type="dxa"/>
          </w:tcPr>
          <w:p w14:paraId="267561A0" w14:textId="77777777" w:rsidR="00355ACF" w:rsidRPr="006E3DE4" w:rsidRDefault="00355ACF" w:rsidP="00355ACF">
            <w:pPr>
              <w:pStyle w:val="Texto"/>
              <w:jc w:val="left"/>
            </w:pPr>
          </w:p>
        </w:tc>
        <w:tc>
          <w:tcPr>
            <w:tcW w:w="756" w:type="dxa"/>
          </w:tcPr>
          <w:p w14:paraId="002F0342" w14:textId="554F10D5" w:rsidR="00355ACF" w:rsidRPr="006E3DE4" w:rsidRDefault="00355ACF" w:rsidP="00355ACF">
            <w:pPr>
              <w:pStyle w:val="Texto"/>
              <w:jc w:val="center"/>
            </w:pPr>
            <w:r>
              <w:t>USD</w:t>
            </w:r>
          </w:p>
        </w:tc>
        <w:tc>
          <w:tcPr>
            <w:tcW w:w="1019" w:type="dxa"/>
          </w:tcPr>
          <w:p w14:paraId="269CA893" w14:textId="2FD366D8" w:rsidR="00355ACF" w:rsidRPr="006E3DE4" w:rsidRDefault="00B13A9E" w:rsidP="00355ACF">
            <w:pPr>
              <w:pStyle w:val="Texto"/>
              <w:tabs>
                <w:tab w:val="decimal" w:pos="820"/>
              </w:tabs>
              <w:jc w:val="left"/>
            </w:pPr>
            <w:r>
              <w:t>2.643</w:t>
            </w:r>
          </w:p>
        </w:tc>
        <w:tc>
          <w:tcPr>
            <w:tcW w:w="162" w:type="dxa"/>
          </w:tcPr>
          <w:p w14:paraId="62FBC3F7" w14:textId="77777777" w:rsidR="00355ACF" w:rsidRPr="006E3DE4" w:rsidRDefault="00355ACF" w:rsidP="00355ACF">
            <w:pPr>
              <w:jc w:val="left"/>
              <w:rPr>
                <w:sz w:val="20"/>
              </w:rPr>
            </w:pPr>
          </w:p>
        </w:tc>
        <w:tc>
          <w:tcPr>
            <w:tcW w:w="958" w:type="dxa"/>
          </w:tcPr>
          <w:p w14:paraId="6F99BFEB" w14:textId="206B773C" w:rsidR="00355ACF" w:rsidRPr="006E3DE4" w:rsidRDefault="00614594" w:rsidP="00355ACF">
            <w:pPr>
              <w:pStyle w:val="Texto"/>
              <w:jc w:val="center"/>
            </w:pPr>
            <w:r w:rsidRPr="00614594">
              <w:t>167,28</w:t>
            </w:r>
          </w:p>
        </w:tc>
        <w:tc>
          <w:tcPr>
            <w:tcW w:w="157" w:type="dxa"/>
          </w:tcPr>
          <w:p w14:paraId="78649327" w14:textId="77777777" w:rsidR="00355ACF" w:rsidRPr="006E3DE4" w:rsidRDefault="00355ACF" w:rsidP="00355ACF">
            <w:pPr>
              <w:jc w:val="left"/>
              <w:rPr>
                <w:sz w:val="20"/>
              </w:rPr>
            </w:pPr>
          </w:p>
        </w:tc>
        <w:tc>
          <w:tcPr>
            <w:tcW w:w="1286" w:type="dxa"/>
          </w:tcPr>
          <w:p w14:paraId="456E37E1" w14:textId="67D1ED97" w:rsidR="00355ACF" w:rsidRPr="006E3DE4" w:rsidRDefault="00B13A9E" w:rsidP="00355ACF">
            <w:pPr>
              <w:pStyle w:val="Texto"/>
              <w:tabs>
                <w:tab w:val="decimal" w:pos="1110"/>
              </w:tabs>
            </w:pPr>
            <w:r w:rsidRPr="00B13A9E">
              <w:t>442.069</w:t>
            </w:r>
          </w:p>
        </w:tc>
        <w:tc>
          <w:tcPr>
            <w:tcW w:w="163" w:type="dxa"/>
          </w:tcPr>
          <w:p w14:paraId="30627E31" w14:textId="77777777" w:rsidR="00355ACF" w:rsidRPr="006E3DE4" w:rsidRDefault="00355ACF" w:rsidP="00355ACF">
            <w:pPr>
              <w:rPr>
                <w:sz w:val="20"/>
              </w:rPr>
            </w:pPr>
          </w:p>
        </w:tc>
        <w:tc>
          <w:tcPr>
            <w:tcW w:w="1367" w:type="dxa"/>
          </w:tcPr>
          <w:p w14:paraId="4D8FF444" w14:textId="5DE7DF32" w:rsidR="00355ACF" w:rsidRPr="006E3DE4" w:rsidRDefault="00355ACF" w:rsidP="00355ACF">
            <w:pPr>
              <w:pStyle w:val="Texto"/>
              <w:tabs>
                <w:tab w:val="decimal" w:pos="1110"/>
              </w:tabs>
            </w:pPr>
            <w:r w:rsidRPr="00C3243B">
              <w:t xml:space="preserve">-       </w:t>
            </w:r>
          </w:p>
        </w:tc>
      </w:tr>
      <w:tr w:rsidR="00355ACF" w:rsidRPr="006E3DE4" w14:paraId="17F31029" w14:textId="77777777" w:rsidTr="00BB5721">
        <w:tc>
          <w:tcPr>
            <w:tcW w:w="3960" w:type="dxa"/>
          </w:tcPr>
          <w:p w14:paraId="142788EE" w14:textId="77777777" w:rsidR="00355ACF" w:rsidRPr="006E3DE4" w:rsidRDefault="00355ACF" w:rsidP="00355ACF">
            <w:pPr>
              <w:pStyle w:val="Texto"/>
              <w:jc w:val="left"/>
            </w:pPr>
            <w:r>
              <w:t>Sociedades relacionadas</w:t>
            </w:r>
          </w:p>
        </w:tc>
        <w:tc>
          <w:tcPr>
            <w:tcW w:w="162" w:type="dxa"/>
          </w:tcPr>
          <w:p w14:paraId="4BBCD2C0" w14:textId="77777777" w:rsidR="00355ACF" w:rsidRPr="006E3DE4" w:rsidRDefault="00355ACF" w:rsidP="00355ACF">
            <w:pPr>
              <w:pStyle w:val="Texto"/>
              <w:jc w:val="left"/>
            </w:pPr>
          </w:p>
        </w:tc>
        <w:tc>
          <w:tcPr>
            <w:tcW w:w="756" w:type="dxa"/>
          </w:tcPr>
          <w:p w14:paraId="25EDE3BF" w14:textId="7B7855F1" w:rsidR="00355ACF" w:rsidRPr="006E3DE4" w:rsidRDefault="00355ACF" w:rsidP="00355ACF">
            <w:pPr>
              <w:pStyle w:val="Texto"/>
              <w:jc w:val="center"/>
            </w:pPr>
            <w:r>
              <w:t>USD</w:t>
            </w:r>
          </w:p>
        </w:tc>
        <w:tc>
          <w:tcPr>
            <w:tcW w:w="1019" w:type="dxa"/>
          </w:tcPr>
          <w:p w14:paraId="3246E19E" w14:textId="3E4EED0B" w:rsidR="00355ACF" w:rsidRDefault="00E10638" w:rsidP="00355ACF">
            <w:pPr>
              <w:pStyle w:val="Texto"/>
              <w:tabs>
                <w:tab w:val="decimal" w:pos="820"/>
              </w:tabs>
            </w:pPr>
            <w:r w:rsidRPr="00E10638">
              <w:t>4.713</w:t>
            </w:r>
          </w:p>
        </w:tc>
        <w:tc>
          <w:tcPr>
            <w:tcW w:w="162" w:type="dxa"/>
          </w:tcPr>
          <w:p w14:paraId="644A2BF5" w14:textId="77777777" w:rsidR="00355ACF" w:rsidRPr="006E3DE4" w:rsidRDefault="00355ACF" w:rsidP="00355ACF">
            <w:pPr>
              <w:rPr>
                <w:sz w:val="20"/>
              </w:rPr>
            </w:pPr>
          </w:p>
        </w:tc>
        <w:tc>
          <w:tcPr>
            <w:tcW w:w="958" w:type="dxa"/>
          </w:tcPr>
          <w:p w14:paraId="0C8553BD" w14:textId="74E88979" w:rsidR="00355ACF" w:rsidRDefault="00614594" w:rsidP="00355ACF">
            <w:pPr>
              <w:pStyle w:val="Texto"/>
              <w:jc w:val="center"/>
            </w:pPr>
            <w:r w:rsidRPr="00614594">
              <w:t>167,28</w:t>
            </w:r>
          </w:p>
        </w:tc>
        <w:tc>
          <w:tcPr>
            <w:tcW w:w="157" w:type="dxa"/>
          </w:tcPr>
          <w:p w14:paraId="71EA2531" w14:textId="77777777" w:rsidR="00355ACF" w:rsidRPr="006E3DE4" w:rsidRDefault="00355ACF" w:rsidP="00355ACF">
            <w:pPr>
              <w:rPr>
                <w:sz w:val="20"/>
              </w:rPr>
            </w:pPr>
          </w:p>
        </w:tc>
        <w:tc>
          <w:tcPr>
            <w:tcW w:w="1286" w:type="dxa"/>
            <w:tcBorders>
              <w:bottom w:val="single" w:sz="6" w:space="0" w:color="auto"/>
            </w:tcBorders>
          </w:tcPr>
          <w:p w14:paraId="3EA1B718" w14:textId="17EED5EE" w:rsidR="00355ACF" w:rsidRDefault="00E10638" w:rsidP="00355ACF">
            <w:pPr>
              <w:pStyle w:val="Texto"/>
              <w:tabs>
                <w:tab w:val="decimal" w:pos="1110"/>
              </w:tabs>
            </w:pPr>
            <w:r w:rsidRPr="00E10638">
              <w:t>788.339</w:t>
            </w:r>
          </w:p>
        </w:tc>
        <w:tc>
          <w:tcPr>
            <w:tcW w:w="163" w:type="dxa"/>
          </w:tcPr>
          <w:p w14:paraId="5CF9FBF1" w14:textId="77777777" w:rsidR="00355ACF" w:rsidRPr="006E3DE4" w:rsidRDefault="00355ACF" w:rsidP="00355ACF">
            <w:pPr>
              <w:rPr>
                <w:sz w:val="20"/>
              </w:rPr>
            </w:pPr>
          </w:p>
        </w:tc>
        <w:tc>
          <w:tcPr>
            <w:tcW w:w="1367" w:type="dxa"/>
            <w:tcBorders>
              <w:bottom w:val="single" w:sz="6" w:space="0" w:color="auto"/>
            </w:tcBorders>
          </w:tcPr>
          <w:p w14:paraId="7D433FC9" w14:textId="6AB1969E" w:rsidR="00355ACF" w:rsidRPr="00094F05" w:rsidRDefault="00355ACF" w:rsidP="00355ACF">
            <w:pPr>
              <w:pStyle w:val="Texto"/>
              <w:tabs>
                <w:tab w:val="decimal" w:pos="1110"/>
              </w:tabs>
            </w:pPr>
            <w:r w:rsidRPr="00593D6B">
              <w:t>800.854</w:t>
            </w:r>
          </w:p>
        </w:tc>
      </w:tr>
      <w:tr w:rsidR="00355ACF" w:rsidRPr="006E3DE4" w14:paraId="10ECC36F" w14:textId="77777777" w:rsidTr="00BB5721">
        <w:tc>
          <w:tcPr>
            <w:tcW w:w="3960" w:type="dxa"/>
          </w:tcPr>
          <w:p w14:paraId="1AAD7390" w14:textId="77777777" w:rsidR="00355ACF" w:rsidRPr="006E3DE4" w:rsidRDefault="00355ACF" w:rsidP="00355ACF">
            <w:pPr>
              <w:pStyle w:val="Texto"/>
              <w:ind w:left="180"/>
              <w:jc w:val="left"/>
            </w:pPr>
            <w:proofErr w:type="gramStart"/>
            <w:r w:rsidRPr="006E3DE4">
              <w:rPr>
                <w:b/>
              </w:rPr>
              <w:t>Total</w:t>
            </w:r>
            <w:proofErr w:type="gramEnd"/>
            <w:r w:rsidRPr="006E3DE4">
              <w:rPr>
                <w:b/>
              </w:rPr>
              <w:t xml:space="preserve"> de préstamos</w:t>
            </w:r>
            <w:r>
              <w:rPr>
                <w:b/>
              </w:rPr>
              <w:t xml:space="preserve"> bancarios y financieros</w:t>
            </w:r>
          </w:p>
        </w:tc>
        <w:tc>
          <w:tcPr>
            <w:tcW w:w="162" w:type="dxa"/>
          </w:tcPr>
          <w:p w14:paraId="0B3718AF" w14:textId="77777777" w:rsidR="00355ACF" w:rsidRPr="006E3DE4" w:rsidRDefault="00355ACF" w:rsidP="00355ACF">
            <w:pPr>
              <w:pStyle w:val="Texto"/>
              <w:jc w:val="left"/>
            </w:pPr>
          </w:p>
        </w:tc>
        <w:tc>
          <w:tcPr>
            <w:tcW w:w="756" w:type="dxa"/>
          </w:tcPr>
          <w:p w14:paraId="5BBA9BFB" w14:textId="77777777" w:rsidR="00355ACF" w:rsidRPr="006E3DE4" w:rsidRDefault="00355ACF" w:rsidP="00355ACF">
            <w:pPr>
              <w:pStyle w:val="Texto"/>
              <w:jc w:val="center"/>
            </w:pPr>
          </w:p>
        </w:tc>
        <w:tc>
          <w:tcPr>
            <w:tcW w:w="1019" w:type="dxa"/>
          </w:tcPr>
          <w:p w14:paraId="20FEE50C" w14:textId="77777777" w:rsidR="00355ACF" w:rsidRPr="006E3DE4" w:rsidRDefault="00355ACF" w:rsidP="00355ACF">
            <w:pPr>
              <w:pStyle w:val="Texto"/>
              <w:tabs>
                <w:tab w:val="decimal" w:pos="820"/>
              </w:tabs>
              <w:jc w:val="left"/>
            </w:pPr>
          </w:p>
        </w:tc>
        <w:tc>
          <w:tcPr>
            <w:tcW w:w="162" w:type="dxa"/>
          </w:tcPr>
          <w:p w14:paraId="6DA5B04F" w14:textId="77777777" w:rsidR="00355ACF" w:rsidRPr="006E3DE4" w:rsidRDefault="00355ACF" w:rsidP="00355ACF">
            <w:pPr>
              <w:jc w:val="left"/>
              <w:rPr>
                <w:sz w:val="20"/>
              </w:rPr>
            </w:pPr>
          </w:p>
        </w:tc>
        <w:tc>
          <w:tcPr>
            <w:tcW w:w="958" w:type="dxa"/>
          </w:tcPr>
          <w:p w14:paraId="0869B453" w14:textId="77777777" w:rsidR="00355ACF" w:rsidRPr="006E3DE4" w:rsidRDefault="00355ACF" w:rsidP="00355ACF">
            <w:pPr>
              <w:pStyle w:val="Texto"/>
              <w:jc w:val="center"/>
            </w:pPr>
          </w:p>
        </w:tc>
        <w:tc>
          <w:tcPr>
            <w:tcW w:w="157" w:type="dxa"/>
          </w:tcPr>
          <w:p w14:paraId="5A377DBC" w14:textId="77777777" w:rsidR="00355ACF" w:rsidRPr="006E3DE4" w:rsidRDefault="00355ACF" w:rsidP="00355ACF">
            <w:pPr>
              <w:jc w:val="left"/>
              <w:rPr>
                <w:sz w:val="20"/>
              </w:rPr>
            </w:pPr>
          </w:p>
        </w:tc>
        <w:tc>
          <w:tcPr>
            <w:tcW w:w="1286" w:type="dxa"/>
            <w:tcBorders>
              <w:top w:val="single" w:sz="6" w:space="0" w:color="auto"/>
              <w:bottom w:val="double" w:sz="6" w:space="0" w:color="auto"/>
            </w:tcBorders>
          </w:tcPr>
          <w:p w14:paraId="1DDF8E3C" w14:textId="504F1FCD" w:rsidR="00355ACF" w:rsidRPr="00C52CE8" w:rsidRDefault="00B13A9E" w:rsidP="00355ACF">
            <w:pPr>
              <w:pStyle w:val="Texto"/>
              <w:tabs>
                <w:tab w:val="decimal" w:pos="1110"/>
              </w:tabs>
              <w:rPr>
                <w:b/>
              </w:rPr>
            </w:pPr>
            <w:r w:rsidRPr="00B13A9E">
              <w:rPr>
                <w:b/>
              </w:rPr>
              <w:t>5.212.811</w:t>
            </w:r>
          </w:p>
        </w:tc>
        <w:tc>
          <w:tcPr>
            <w:tcW w:w="163" w:type="dxa"/>
          </w:tcPr>
          <w:p w14:paraId="24604DB8" w14:textId="77777777" w:rsidR="00355ACF" w:rsidRPr="008A4A98" w:rsidRDefault="00355ACF" w:rsidP="00355ACF">
            <w:pPr>
              <w:rPr>
                <w:b/>
                <w:sz w:val="20"/>
              </w:rPr>
            </w:pPr>
          </w:p>
        </w:tc>
        <w:tc>
          <w:tcPr>
            <w:tcW w:w="1367" w:type="dxa"/>
            <w:tcBorders>
              <w:top w:val="single" w:sz="6" w:space="0" w:color="auto"/>
              <w:bottom w:val="double" w:sz="6" w:space="0" w:color="auto"/>
            </w:tcBorders>
          </w:tcPr>
          <w:p w14:paraId="1D924EFB" w14:textId="39EC157F" w:rsidR="00355ACF" w:rsidRPr="00355ACF" w:rsidRDefault="00355ACF" w:rsidP="00355ACF">
            <w:pPr>
              <w:pStyle w:val="Texto"/>
              <w:tabs>
                <w:tab w:val="decimal" w:pos="1110"/>
              </w:tabs>
              <w:rPr>
                <w:b/>
                <w:bCs/>
              </w:rPr>
            </w:pPr>
            <w:r w:rsidRPr="00355ACF">
              <w:rPr>
                <w:b/>
                <w:bCs/>
              </w:rPr>
              <w:t>4.776.935</w:t>
            </w:r>
          </w:p>
        </w:tc>
      </w:tr>
      <w:tr w:rsidR="00355ACF" w:rsidRPr="006E3DE4" w14:paraId="74E36CFA" w14:textId="77777777" w:rsidTr="00BB5721">
        <w:tc>
          <w:tcPr>
            <w:tcW w:w="3960" w:type="dxa"/>
          </w:tcPr>
          <w:p w14:paraId="71E2DA6D" w14:textId="77777777" w:rsidR="00355ACF" w:rsidRPr="006E3DE4" w:rsidRDefault="00355ACF" w:rsidP="00355ACF">
            <w:pPr>
              <w:pStyle w:val="Texto"/>
              <w:ind w:left="180"/>
              <w:jc w:val="left"/>
              <w:rPr>
                <w:b/>
              </w:rPr>
            </w:pPr>
          </w:p>
        </w:tc>
        <w:tc>
          <w:tcPr>
            <w:tcW w:w="162" w:type="dxa"/>
          </w:tcPr>
          <w:p w14:paraId="26E2899A" w14:textId="77777777" w:rsidR="00355ACF" w:rsidRPr="006E3DE4" w:rsidRDefault="00355ACF" w:rsidP="00355ACF">
            <w:pPr>
              <w:pStyle w:val="Texto"/>
              <w:jc w:val="left"/>
            </w:pPr>
          </w:p>
        </w:tc>
        <w:tc>
          <w:tcPr>
            <w:tcW w:w="756" w:type="dxa"/>
          </w:tcPr>
          <w:p w14:paraId="5BC5921D" w14:textId="77777777" w:rsidR="00355ACF" w:rsidRPr="006E3DE4" w:rsidRDefault="00355ACF" w:rsidP="00355ACF">
            <w:pPr>
              <w:pStyle w:val="Texto"/>
              <w:jc w:val="center"/>
            </w:pPr>
          </w:p>
        </w:tc>
        <w:tc>
          <w:tcPr>
            <w:tcW w:w="1019" w:type="dxa"/>
          </w:tcPr>
          <w:p w14:paraId="45835314" w14:textId="77777777" w:rsidR="00355ACF" w:rsidRPr="006E3DE4" w:rsidRDefault="00355ACF" w:rsidP="00355ACF">
            <w:pPr>
              <w:pStyle w:val="Texto"/>
              <w:tabs>
                <w:tab w:val="decimal" w:pos="820"/>
              </w:tabs>
              <w:jc w:val="left"/>
            </w:pPr>
          </w:p>
        </w:tc>
        <w:tc>
          <w:tcPr>
            <w:tcW w:w="162" w:type="dxa"/>
          </w:tcPr>
          <w:p w14:paraId="5A16F95C" w14:textId="77777777" w:rsidR="00355ACF" w:rsidRPr="006E3DE4" w:rsidRDefault="00355ACF" w:rsidP="00355ACF">
            <w:pPr>
              <w:rPr>
                <w:sz w:val="20"/>
              </w:rPr>
            </w:pPr>
          </w:p>
        </w:tc>
        <w:tc>
          <w:tcPr>
            <w:tcW w:w="958" w:type="dxa"/>
          </w:tcPr>
          <w:p w14:paraId="3E69291F" w14:textId="77777777" w:rsidR="00355ACF" w:rsidRPr="006E3DE4" w:rsidRDefault="00355ACF" w:rsidP="00355ACF">
            <w:pPr>
              <w:pStyle w:val="Texto"/>
              <w:jc w:val="center"/>
            </w:pPr>
          </w:p>
        </w:tc>
        <w:tc>
          <w:tcPr>
            <w:tcW w:w="157" w:type="dxa"/>
          </w:tcPr>
          <w:p w14:paraId="635B56E9" w14:textId="77777777" w:rsidR="00355ACF" w:rsidRPr="006E3DE4" w:rsidRDefault="00355ACF" w:rsidP="00355ACF">
            <w:pPr>
              <w:rPr>
                <w:sz w:val="20"/>
              </w:rPr>
            </w:pPr>
          </w:p>
        </w:tc>
        <w:tc>
          <w:tcPr>
            <w:tcW w:w="1286" w:type="dxa"/>
            <w:tcBorders>
              <w:top w:val="single" w:sz="6" w:space="0" w:color="auto"/>
            </w:tcBorders>
          </w:tcPr>
          <w:p w14:paraId="422221E1" w14:textId="77777777" w:rsidR="00355ACF" w:rsidRPr="00C52CE8" w:rsidRDefault="00355ACF" w:rsidP="00355ACF">
            <w:pPr>
              <w:pStyle w:val="Texto"/>
              <w:tabs>
                <w:tab w:val="decimal" w:pos="1110"/>
              </w:tabs>
              <w:rPr>
                <w:b/>
              </w:rPr>
            </w:pPr>
          </w:p>
        </w:tc>
        <w:tc>
          <w:tcPr>
            <w:tcW w:w="163" w:type="dxa"/>
          </w:tcPr>
          <w:p w14:paraId="327A8A88" w14:textId="77777777" w:rsidR="00355ACF" w:rsidRPr="008A4A98" w:rsidRDefault="00355ACF" w:rsidP="00355ACF">
            <w:pPr>
              <w:rPr>
                <w:b/>
                <w:sz w:val="20"/>
              </w:rPr>
            </w:pPr>
          </w:p>
        </w:tc>
        <w:tc>
          <w:tcPr>
            <w:tcW w:w="1367" w:type="dxa"/>
            <w:tcBorders>
              <w:top w:val="single" w:sz="6" w:space="0" w:color="auto"/>
            </w:tcBorders>
          </w:tcPr>
          <w:p w14:paraId="22215C6C" w14:textId="77777777" w:rsidR="00355ACF" w:rsidRPr="004B421B" w:rsidRDefault="00355ACF" w:rsidP="00355ACF">
            <w:pPr>
              <w:pStyle w:val="Texto"/>
              <w:tabs>
                <w:tab w:val="decimal" w:pos="1110"/>
              </w:tabs>
              <w:rPr>
                <w:b/>
                <w:bCs/>
              </w:rPr>
            </w:pPr>
          </w:p>
        </w:tc>
      </w:tr>
      <w:tr w:rsidR="003344AF" w:rsidRPr="006E3DE4" w14:paraId="18883947" w14:textId="77777777" w:rsidTr="006019E5">
        <w:tc>
          <w:tcPr>
            <w:tcW w:w="3960" w:type="dxa"/>
          </w:tcPr>
          <w:p w14:paraId="150CFC16" w14:textId="77777777" w:rsidR="003344AF" w:rsidRPr="006E3DE4" w:rsidRDefault="003344AF" w:rsidP="00C66C4E">
            <w:pPr>
              <w:pStyle w:val="Texto"/>
              <w:jc w:val="left"/>
            </w:pPr>
            <w:r w:rsidRPr="00593D6B">
              <w:t>Deudas por arrendamientos</w:t>
            </w:r>
          </w:p>
        </w:tc>
        <w:tc>
          <w:tcPr>
            <w:tcW w:w="162" w:type="dxa"/>
          </w:tcPr>
          <w:p w14:paraId="2E2F8BEB" w14:textId="77777777" w:rsidR="003344AF" w:rsidRPr="006E3DE4" w:rsidRDefault="003344AF" w:rsidP="00C66C4E">
            <w:pPr>
              <w:pStyle w:val="Texto"/>
              <w:jc w:val="left"/>
            </w:pPr>
          </w:p>
        </w:tc>
        <w:tc>
          <w:tcPr>
            <w:tcW w:w="756" w:type="dxa"/>
          </w:tcPr>
          <w:p w14:paraId="71178B7D" w14:textId="77777777" w:rsidR="003344AF" w:rsidRPr="006E3DE4" w:rsidRDefault="003344AF" w:rsidP="00C66C4E">
            <w:pPr>
              <w:pStyle w:val="Texto"/>
              <w:jc w:val="center"/>
            </w:pPr>
            <w:r>
              <w:t>USD</w:t>
            </w:r>
          </w:p>
        </w:tc>
        <w:tc>
          <w:tcPr>
            <w:tcW w:w="1019" w:type="dxa"/>
          </w:tcPr>
          <w:p w14:paraId="2F4F2170" w14:textId="32680E16" w:rsidR="003344AF" w:rsidRPr="006E3DE4" w:rsidRDefault="00E10638" w:rsidP="00C66C4E">
            <w:pPr>
              <w:pStyle w:val="Texto"/>
              <w:tabs>
                <w:tab w:val="decimal" w:pos="820"/>
              </w:tabs>
              <w:jc w:val="left"/>
            </w:pPr>
            <w:r w:rsidRPr="00E10638">
              <w:t>3.472</w:t>
            </w:r>
          </w:p>
        </w:tc>
        <w:tc>
          <w:tcPr>
            <w:tcW w:w="162" w:type="dxa"/>
          </w:tcPr>
          <w:p w14:paraId="09C2963D" w14:textId="77777777" w:rsidR="003344AF" w:rsidRPr="006E3DE4" w:rsidRDefault="003344AF" w:rsidP="00C66C4E">
            <w:pPr>
              <w:jc w:val="left"/>
              <w:rPr>
                <w:sz w:val="20"/>
              </w:rPr>
            </w:pPr>
          </w:p>
        </w:tc>
        <w:tc>
          <w:tcPr>
            <w:tcW w:w="958" w:type="dxa"/>
          </w:tcPr>
          <w:p w14:paraId="090A5FC1" w14:textId="5CF122A7" w:rsidR="003344AF" w:rsidRPr="006E3DE4" w:rsidRDefault="00614594" w:rsidP="00C66C4E">
            <w:pPr>
              <w:pStyle w:val="Texto"/>
              <w:jc w:val="center"/>
            </w:pPr>
            <w:r w:rsidRPr="00614594">
              <w:t>167,28</w:t>
            </w:r>
          </w:p>
        </w:tc>
        <w:tc>
          <w:tcPr>
            <w:tcW w:w="157" w:type="dxa"/>
          </w:tcPr>
          <w:p w14:paraId="6E082E6D" w14:textId="77777777" w:rsidR="003344AF" w:rsidRPr="006E3DE4" w:rsidRDefault="003344AF" w:rsidP="00C66C4E">
            <w:pPr>
              <w:jc w:val="left"/>
              <w:rPr>
                <w:sz w:val="20"/>
              </w:rPr>
            </w:pPr>
          </w:p>
        </w:tc>
        <w:tc>
          <w:tcPr>
            <w:tcW w:w="1286" w:type="dxa"/>
          </w:tcPr>
          <w:p w14:paraId="4AE9F818" w14:textId="29CB5782" w:rsidR="003344AF" w:rsidRPr="006E3DE4" w:rsidRDefault="00E10638" w:rsidP="00C66C4E">
            <w:pPr>
              <w:pStyle w:val="Texto"/>
              <w:tabs>
                <w:tab w:val="decimal" w:pos="1110"/>
              </w:tabs>
            </w:pPr>
            <w:r w:rsidRPr="00E10638">
              <w:t>580.800</w:t>
            </w:r>
          </w:p>
        </w:tc>
        <w:tc>
          <w:tcPr>
            <w:tcW w:w="163" w:type="dxa"/>
          </w:tcPr>
          <w:p w14:paraId="0CDF8B29" w14:textId="77777777" w:rsidR="003344AF" w:rsidRPr="006E3DE4" w:rsidRDefault="003344AF" w:rsidP="00C66C4E">
            <w:pPr>
              <w:rPr>
                <w:sz w:val="20"/>
              </w:rPr>
            </w:pPr>
          </w:p>
        </w:tc>
        <w:tc>
          <w:tcPr>
            <w:tcW w:w="1367" w:type="dxa"/>
          </w:tcPr>
          <w:p w14:paraId="76EA6095" w14:textId="77777777" w:rsidR="003344AF" w:rsidRPr="006E3DE4" w:rsidRDefault="003344AF" w:rsidP="00C66C4E">
            <w:pPr>
              <w:pStyle w:val="Texto"/>
              <w:tabs>
                <w:tab w:val="decimal" w:pos="1110"/>
              </w:tabs>
            </w:pPr>
            <w:r w:rsidRPr="00593D6B">
              <w:t>386.057</w:t>
            </w:r>
          </w:p>
        </w:tc>
      </w:tr>
      <w:tr w:rsidR="003344AF" w:rsidRPr="006E3DE4" w14:paraId="00A6AAE2" w14:textId="77777777" w:rsidTr="006019E5">
        <w:tc>
          <w:tcPr>
            <w:tcW w:w="3960" w:type="dxa"/>
          </w:tcPr>
          <w:p w14:paraId="3D0A2A17" w14:textId="77777777" w:rsidR="003344AF" w:rsidRPr="00593D6B" w:rsidRDefault="003344AF" w:rsidP="00C66C4E">
            <w:pPr>
              <w:pStyle w:val="Texto"/>
              <w:ind w:left="180"/>
              <w:jc w:val="left"/>
              <w:rPr>
                <w:b/>
                <w:bCs/>
              </w:rPr>
            </w:pPr>
            <w:proofErr w:type="gramStart"/>
            <w:r w:rsidRPr="00593D6B">
              <w:rPr>
                <w:b/>
                <w:bCs/>
              </w:rPr>
              <w:t>Total</w:t>
            </w:r>
            <w:proofErr w:type="gramEnd"/>
            <w:r w:rsidRPr="00593D6B">
              <w:rPr>
                <w:b/>
                <w:bCs/>
              </w:rPr>
              <w:t xml:space="preserve"> deudas por arrendamientos</w:t>
            </w:r>
          </w:p>
        </w:tc>
        <w:tc>
          <w:tcPr>
            <w:tcW w:w="162" w:type="dxa"/>
          </w:tcPr>
          <w:p w14:paraId="49FD9144" w14:textId="77777777" w:rsidR="003344AF" w:rsidRPr="006E3DE4" w:rsidRDefault="003344AF" w:rsidP="00C66C4E">
            <w:pPr>
              <w:pStyle w:val="Texto"/>
              <w:jc w:val="left"/>
            </w:pPr>
          </w:p>
        </w:tc>
        <w:tc>
          <w:tcPr>
            <w:tcW w:w="756" w:type="dxa"/>
          </w:tcPr>
          <w:p w14:paraId="1FBAC089" w14:textId="77777777" w:rsidR="003344AF" w:rsidRPr="006E3DE4" w:rsidRDefault="003344AF" w:rsidP="00C66C4E">
            <w:pPr>
              <w:pStyle w:val="Texto"/>
              <w:jc w:val="center"/>
            </w:pPr>
          </w:p>
        </w:tc>
        <w:tc>
          <w:tcPr>
            <w:tcW w:w="1019" w:type="dxa"/>
          </w:tcPr>
          <w:p w14:paraId="5A7911A6" w14:textId="77777777" w:rsidR="003344AF" w:rsidRPr="006E3DE4" w:rsidRDefault="003344AF" w:rsidP="00C66C4E">
            <w:pPr>
              <w:pStyle w:val="Texto"/>
              <w:tabs>
                <w:tab w:val="decimal" w:pos="820"/>
              </w:tabs>
              <w:jc w:val="left"/>
            </w:pPr>
          </w:p>
        </w:tc>
        <w:tc>
          <w:tcPr>
            <w:tcW w:w="162" w:type="dxa"/>
          </w:tcPr>
          <w:p w14:paraId="71A6EAE3" w14:textId="77777777" w:rsidR="003344AF" w:rsidRPr="006E3DE4" w:rsidRDefault="003344AF" w:rsidP="00C66C4E">
            <w:pPr>
              <w:jc w:val="left"/>
              <w:rPr>
                <w:sz w:val="20"/>
              </w:rPr>
            </w:pPr>
          </w:p>
        </w:tc>
        <w:tc>
          <w:tcPr>
            <w:tcW w:w="958" w:type="dxa"/>
          </w:tcPr>
          <w:p w14:paraId="2B8E01A6" w14:textId="77777777" w:rsidR="003344AF" w:rsidRPr="006E3DE4" w:rsidRDefault="003344AF" w:rsidP="00C66C4E">
            <w:pPr>
              <w:pStyle w:val="Texto"/>
              <w:jc w:val="center"/>
            </w:pPr>
          </w:p>
        </w:tc>
        <w:tc>
          <w:tcPr>
            <w:tcW w:w="157" w:type="dxa"/>
          </w:tcPr>
          <w:p w14:paraId="01E20876" w14:textId="77777777" w:rsidR="003344AF" w:rsidRPr="006E3DE4" w:rsidRDefault="003344AF" w:rsidP="00C66C4E">
            <w:pPr>
              <w:jc w:val="left"/>
              <w:rPr>
                <w:sz w:val="20"/>
              </w:rPr>
            </w:pPr>
          </w:p>
        </w:tc>
        <w:tc>
          <w:tcPr>
            <w:tcW w:w="1286" w:type="dxa"/>
            <w:tcBorders>
              <w:top w:val="single" w:sz="6" w:space="0" w:color="auto"/>
              <w:bottom w:val="double" w:sz="6" w:space="0" w:color="auto"/>
            </w:tcBorders>
          </w:tcPr>
          <w:p w14:paraId="576B5176" w14:textId="78E8CCD9" w:rsidR="003344AF" w:rsidRPr="008A4A98" w:rsidRDefault="00E10638" w:rsidP="00C66C4E">
            <w:pPr>
              <w:pStyle w:val="Texto"/>
              <w:tabs>
                <w:tab w:val="decimal" w:pos="1110"/>
              </w:tabs>
              <w:rPr>
                <w:b/>
              </w:rPr>
            </w:pPr>
            <w:r w:rsidRPr="00E10638">
              <w:rPr>
                <w:b/>
              </w:rPr>
              <w:t>580.800</w:t>
            </w:r>
          </w:p>
        </w:tc>
        <w:tc>
          <w:tcPr>
            <w:tcW w:w="163" w:type="dxa"/>
          </w:tcPr>
          <w:p w14:paraId="4B20F75B" w14:textId="77777777" w:rsidR="003344AF" w:rsidRPr="008A4A98" w:rsidRDefault="003344AF" w:rsidP="00C66C4E">
            <w:pPr>
              <w:rPr>
                <w:b/>
                <w:sz w:val="20"/>
              </w:rPr>
            </w:pPr>
          </w:p>
        </w:tc>
        <w:tc>
          <w:tcPr>
            <w:tcW w:w="1367" w:type="dxa"/>
            <w:tcBorders>
              <w:top w:val="single" w:sz="6" w:space="0" w:color="auto"/>
              <w:bottom w:val="double" w:sz="6" w:space="0" w:color="auto"/>
            </w:tcBorders>
          </w:tcPr>
          <w:p w14:paraId="4ABE4695" w14:textId="77777777" w:rsidR="003344AF" w:rsidRPr="00355ACF" w:rsidRDefault="003344AF" w:rsidP="00C66C4E">
            <w:pPr>
              <w:pStyle w:val="Texto"/>
              <w:tabs>
                <w:tab w:val="decimal" w:pos="1110"/>
              </w:tabs>
              <w:rPr>
                <w:b/>
                <w:bCs/>
              </w:rPr>
            </w:pPr>
            <w:r w:rsidRPr="00355ACF">
              <w:rPr>
                <w:b/>
                <w:bCs/>
              </w:rPr>
              <w:t>386.057</w:t>
            </w:r>
          </w:p>
        </w:tc>
      </w:tr>
      <w:tr w:rsidR="003344AF" w:rsidRPr="006E3DE4" w14:paraId="53DA7F1E" w14:textId="77777777" w:rsidTr="006019E5">
        <w:tc>
          <w:tcPr>
            <w:tcW w:w="3960" w:type="dxa"/>
          </w:tcPr>
          <w:p w14:paraId="1CF311FF" w14:textId="77777777" w:rsidR="003344AF" w:rsidRPr="00593D6B" w:rsidRDefault="003344AF" w:rsidP="00C66C4E">
            <w:pPr>
              <w:pStyle w:val="Texto"/>
              <w:ind w:left="180"/>
              <w:jc w:val="left"/>
              <w:rPr>
                <w:b/>
                <w:bCs/>
              </w:rPr>
            </w:pPr>
          </w:p>
        </w:tc>
        <w:tc>
          <w:tcPr>
            <w:tcW w:w="162" w:type="dxa"/>
          </w:tcPr>
          <w:p w14:paraId="3406261A" w14:textId="77777777" w:rsidR="003344AF" w:rsidRPr="006E3DE4" w:rsidRDefault="003344AF" w:rsidP="00C66C4E">
            <w:pPr>
              <w:pStyle w:val="Texto"/>
              <w:jc w:val="left"/>
            </w:pPr>
          </w:p>
        </w:tc>
        <w:tc>
          <w:tcPr>
            <w:tcW w:w="756" w:type="dxa"/>
          </w:tcPr>
          <w:p w14:paraId="6AF076D7" w14:textId="77777777" w:rsidR="003344AF" w:rsidRPr="006E3DE4" w:rsidRDefault="003344AF" w:rsidP="00C66C4E">
            <w:pPr>
              <w:pStyle w:val="Texto"/>
              <w:jc w:val="center"/>
            </w:pPr>
          </w:p>
        </w:tc>
        <w:tc>
          <w:tcPr>
            <w:tcW w:w="1019" w:type="dxa"/>
          </w:tcPr>
          <w:p w14:paraId="260C11ED" w14:textId="77777777" w:rsidR="003344AF" w:rsidRPr="006E3DE4" w:rsidRDefault="003344AF" w:rsidP="00C66C4E">
            <w:pPr>
              <w:pStyle w:val="Texto"/>
              <w:tabs>
                <w:tab w:val="decimal" w:pos="820"/>
              </w:tabs>
              <w:jc w:val="left"/>
            </w:pPr>
          </w:p>
        </w:tc>
        <w:tc>
          <w:tcPr>
            <w:tcW w:w="162" w:type="dxa"/>
          </w:tcPr>
          <w:p w14:paraId="38187E0D" w14:textId="77777777" w:rsidR="003344AF" w:rsidRPr="006E3DE4" w:rsidRDefault="003344AF" w:rsidP="00C66C4E">
            <w:pPr>
              <w:rPr>
                <w:sz w:val="20"/>
              </w:rPr>
            </w:pPr>
          </w:p>
        </w:tc>
        <w:tc>
          <w:tcPr>
            <w:tcW w:w="958" w:type="dxa"/>
          </w:tcPr>
          <w:p w14:paraId="1EA8811B" w14:textId="77777777" w:rsidR="003344AF" w:rsidRPr="006E3DE4" w:rsidRDefault="003344AF" w:rsidP="00C66C4E">
            <w:pPr>
              <w:pStyle w:val="Texto"/>
              <w:jc w:val="center"/>
            </w:pPr>
          </w:p>
        </w:tc>
        <w:tc>
          <w:tcPr>
            <w:tcW w:w="157" w:type="dxa"/>
          </w:tcPr>
          <w:p w14:paraId="416DAE1E" w14:textId="77777777" w:rsidR="003344AF" w:rsidRPr="006E3DE4" w:rsidRDefault="003344AF" w:rsidP="00C66C4E">
            <w:pPr>
              <w:rPr>
                <w:sz w:val="20"/>
              </w:rPr>
            </w:pPr>
          </w:p>
        </w:tc>
        <w:tc>
          <w:tcPr>
            <w:tcW w:w="1286" w:type="dxa"/>
            <w:tcBorders>
              <w:top w:val="double" w:sz="6" w:space="0" w:color="auto"/>
            </w:tcBorders>
          </w:tcPr>
          <w:p w14:paraId="27BD8F6A" w14:textId="77777777" w:rsidR="003344AF" w:rsidRPr="008A4A98" w:rsidRDefault="003344AF" w:rsidP="00C66C4E">
            <w:pPr>
              <w:pStyle w:val="Texto"/>
              <w:tabs>
                <w:tab w:val="decimal" w:pos="1110"/>
              </w:tabs>
              <w:rPr>
                <w:b/>
              </w:rPr>
            </w:pPr>
          </w:p>
        </w:tc>
        <w:tc>
          <w:tcPr>
            <w:tcW w:w="163" w:type="dxa"/>
          </w:tcPr>
          <w:p w14:paraId="2E33992B" w14:textId="77777777" w:rsidR="003344AF" w:rsidRPr="008A4A98" w:rsidRDefault="003344AF" w:rsidP="00C66C4E">
            <w:pPr>
              <w:rPr>
                <w:b/>
                <w:sz w:val="20"/>
              </w:rPr>
            </w:pPr>
          </w:p>
        </w:tc>
        <w:tc>
          <w:tcPr>
            <w:tcW w:w="1367" w:type="dxa"/>
            <w:tcBorders>
              <w:top w:val="double" w:sz="6" w:space="0" w:color="auto"/>
            </w:tcBorders>
          </w:tcPr>
          <w:p w14:paraId="0C87E14A" w14:textId="77777777" w:rsidR="003344AF" w:rsidRPr="00355ACF" w:rsidRDefault="003344AF" w:rsidP="00C66C4E">
            <w:pPr>
              <w:pStyle w:val="Texto"/>
              <w:tabs>
                <w:tab w:val="decimal" w:pos="1110"/>
              </w:tabs>
              <w:rPr>
                <w:b/>
                <w:bCs/>
              </w:rPr>
            </w:pPr>
          </w:p>
        </w:tc>
      </w:tr>
      <w:tr w:rsidR="00355ACF" w:rsidRPr="006E3DE4" w14:paraId="18F9EB4A" w14:textId="77777777" w:rsidTr="00BB5721">
        <w:tc>
          <w:tcPr>
            <w:tcW w:w="3960" w:type="dxa"/>
          </w:tcPr>
          <w:p w14:paraId="7CC7A8B1" w14:textId="77777777" w:rsidR="00355ACF" w:rsidRPr="006E3DE4" w:rsidRDefault="00355ACF" w:rsidP="00355ACF">
            <w:pPr>
              <w:pStyle w:val="Texto"/>
              <w:jc w:val="left"/>
            </w:pPr>
            <w:r w:rsidRPr="006E3DE4">
              <w:t>Proveedores</w:t>
            </w:r>
          </w:p>
        </w:tc>
        <w:tc>
          <w:tcPr>
            <w:tcW w:w="162" w:type="dxa"/>
          </w:tcPr>
          <w:p w14:paraId="129F7F85" w14:textId="77777777" w:rsidR="00355ACF" w:rsidRPr="006E3DE4" w:rsidRDefault="00355ACF" w:rsidP="00355ACF">
            <w:pPr>
              <w:pStyle w:val="Texto"/>
              <w:jc w:val="left"/>
            </w:pPr>
          </w:p>
        </w:tc>
        <w:tc>
          <w:tcPr>
            <w:tcW w:w="756" w:type="dxa"/>
          </w:tcPr>
          <w:p w14:paraId="0BEBD67B" w14:textId="77777777" w:rsidR="00355ACF" w:rsidRPr="006E3DE4" w:rsidRDefault="00355ACF" w:rsidP="00355ACF">
            <w:pPr>
              <w:pStyle w:val="Texto"/>
              <w:jc w:val="center"/>
            </w:pPr>
            <w:r>
              <w:t>USD</w:t>
            </w:r>
          </w:p>
        </w:tc>
        <w:tc>
          <w:tcPr>
            <w:tcW w:w="1019" w:type="dxa"/>
          </w:tcPr>
          <w:p w14:paraId="718FD2E5" w14:textId="18593F20" w:rsidR="00355ACF" w:rsidRPr="006E3DE4" w:rsidRDefault="00E10638" w:rsidP="00355ACF">
            <w:pPr>
              <w:pStyle w:val="Texto"/>
              <w:tabs>
                <w:tab w:val="decimal" w:pos="820"/>
              </w:tabs>
              <w:jc w:val="left"/>
            </w:pPr>
            <w:r w:rsidRPr="00E10638">
              <w:t>15.584</w:t>
            </w:r>
          </w:p>
        </w:tc>
        <w:tc>
          <w:tcPr>
            <w:tcW w:w="162" w:type="dxa"/>
          </w:tcPr>
          <w:p w14:paraId="359A8D75" w14:textId="77777777" w:rsidR="00355ACF" w:rsidRPr="006E3DE4" w:rsidRDefault="00355ACF" w:rsidP="00355ACF">
            <w:pPr>
              <w:jc w:val="left"/>
              <w:rPr>
                <w:sz w:val="20"/>
              </w:rPr>
            </w:pPr>
          </w:p>
        </w:tc>
        <w:tc>
          <w:tcPr>
            <w:tcW w:w="958" w:type="dxa"/>
          </w:tcPr>
          <w:p w14:paraId="05319B7F" w14:textId="3A5E2E9C" w:rsidR="00355ACF" w:rsidRPr="006E3DE4" w:rsidRDefault="00E10638" w:rsidP="00355ACF">
            <w:pPr>
              <w:pStyle w:val="Texto"/>
              <w:jc w:val="center"/>
            </w:pPr>
            <w:r w:rsidRPr="00E10638">
              <w:t>167,28</w:t>
            </w:r>
          </w:p>
        </w:tc>
        <w:tc>
          <w:tcPr>
            <w:tcW w:w="157" w:type="dxa"/>
          </w:tcPr>
          <w:p w14:paraId="5B271061" w14:textId="77777777" w:rsidR="00355ACF" w:rsidRPr="006E3DE4" w:rsidRDefault="00355ACF" w:rsidP="00355ACF">
            <w:pPr>
              <w:jc w:val="left"/>
              <w:rPr>
                <w:sz w:val="20"/>
              </w:rPr>
            </w:pPr>
          </w:p>
        </w:tc>
        <w:tc>
          <w:tcPr>
            <w:tcW w:w="1286" w:type="dxa"/>
          </w:tcPr>
          <w:p w14:paraId="04AC50C1" w14:textId="4A2EF4A2" w:rsidR="00355ACF" w:rsidRPr="006E3DE4" w:rsidRDefault="00E10638" w:rsidP="00355ACF">
            <w:pPr>
              <w:pStyle w:val="Texto"/>
              <w:tabs>
                <w:tab w:val="decimal" w:pos="1110"/>
              </w:tabs>
            </w:pPr>
            <w:r w:rsidRPr="00E10638">
              <w:t>2.606.953</w:t>
            </w:r>
          </w:p>
        </w:tc>
        <w:tc>
          <w:tcPr>
            <w:tcW w:w="163" w:type="dxa"/>
          </w:tcPr>
          <w:p w14:paraId="61A2A4B9" w14:textId="77777777" w:rsidR="00355ACF" w:rsidRPr="006E3DE4" w:rsidRDefault="00355ACF" w:rsidP="00355ACF">
            <w:pPr>
              <w:rPr>
                <w:sz w:val="20"/>
              </w:rPr>
            </w:pPr>
          </w:p>
        </w:tc>
        <w:tc>
          <w:tcPr>
            <w:tcW w:w="1367" w:type="dxa"/>
          </w:tcPr>
          <w:p w14:paraId="37963848" w14:textId="0F755814" w:rsidR="00355ACF" w:rsidRPr="006E3DE4" w:rsidRDefault="00355ACF" w:rsidP="00355ACF">
            <w:pPr>
              <w:pStyle w:val="Texto"/>
              <w:tabs>
                <w:tab w:val="decimal" w:pos="1110"/>
              </w:tabs>
            </w:pPr>
            <w:r w:rsidRPr="00593D6B">
              <w:t>1.876.324</w:t>
            </w:r>
          </w:p>
        </w:tc>
      </w:tr>
      <w:tr w:rsidR="00355ACF" w:rsidRPr="006E3DE4" w14:paraId="7CEBCE28" w14:textId="77777777" w:rsidTr="00BB5721">
        <w:tc>
          <w:tcPr>
            <w:tcW w:w="3960" w:type="dxa"/>
          </w:tcPr>
          <w:p w14:paraId="2A5A3DA5" w14:textId="67B51115" w:rsidR="00355ACF" w:rsidRPr="006E3DE4" w:rsidRDefault="00355ACF" w:rsidP="00355ACF">
            <w:pPr>
              <w:pStyle w:val="Texto"/>
              <w:jc w:val="left"/>
            </w:pPr>
          </w:p>
        </w:tc>
        <w:tc>
          <w:tcPr>
            <w:tcW w:w="162" w:type="dxa"/>
          </w:tcPr>
          <w:p w14:paraId="62FBA567" w14:textId="77777777" w:rsidR="00355ACF" w:rsidRPr="006E3DE4" w:rsidRDefault="00355ACF" w:rsidP="00355ACF">
            <w:pPr>
              <w:pStyle w:val="Texto"/>
              <w:jc w:val="left"/>
            </w:pPr>
          </w:p>
        </w:tc>
        <w:tc>
          <w:tcPr>
            <w:tcW w:w="756" w:type="dxa"/>
          </w:tcPr>
          <w:p w14:paraId="6B053EAD" w14:textId="4BF9F6DA" w:rsidR="00355ACF" w:rsidRDefault="00E10638" w:rsidP="00355ACF">
            <w:pPr>
              <w:pStyle w:val="Texto"/>
              <w:jc w:val="center"/>
            </w:pPr>
            <w:r>
              <w:t>EUR</w:t>
            </w:r>
          </w:p>
        </w:tc>
        <w:tc>
          <w:tcPr>
            <w:tcW w:w="1019" w:type="dxa"/>
          </w:tcPr>
          <w:p w14:paraId="43426005" w14:textId="6E1DDAB7" w:rsidR="00355ACF" w:rsidRPr="00B927BD" w:rsidRDefault="00E10638" w:rsidP="00355ACF">
            <w:pPr>
              <w:pStyle w:val="Texto"/>
              <w:tabs>
                <w:tab w:val="decimal" w:pos="820"/>
              </w:tabs>
              <w:jc w:val="left"/>
            </w:pPr>
            <w:r w:rsidRPr="00E10638">
              <w:t>2.444</w:t>
            </w:r>
          </w:p>
        </w:tc>
        <w:tc>
          <w:tcPr>
            <w:tcW w:w="162" w:type="dxa"/>
          </w:tcPr>
          <w:p w14:paraId="646A6C51" w14:textId="77777777" w:rsidR="00355ACF" w:rsidRPr="006E3DE4" w:rsidRDefault="00355ACF" w:rsidP="00355ACF">
            <w:pPr>
              <w:rPr>
                <w:sz w:val="20"/>
              </w:rPr>
            </w:pPr>
          </w:p>
        </w:tc>
        <w:tc>
          <w:tcPr>
            <w:tcW w:w="958" w:type="dxa"/>
          </w:tcPr>
          <w:p w14:paraId="61CA4AB9" w14:textId="0A5C8151" w:rsidR="00355ACF" w:rsidRPr="007F11D7" w:rsidRDefault="00E10638" w:rsidP="00355ACF">
            <w:pPr>
              <w:pStyle w:val="Texto"/>
              <w:jc w:val="center"/>
            </w:pPr>
            <w:r w:rsidRPr="00E10638">
              <w:t>172,78</w:t>
            </w:r>
          </w:p>
        </w:tc>
        <w:tc>
          <w:tcPr>
            <w:tcW w:w="157" w:type="dxa"/>
          </w:tcPr>
          <w:p w14:paraId="28A1793E" w14:textId="77777777" w:rsidR="00355ACF" w:rsidRPr="006E3DE4" w:rsidRDefault="00355ACF" w:rsidP="00355ACF">
            <w:pPr>
              <w:rPr>
                <w:sz w:val="20"/>
              </w:rPr>
            </w:pPr>
          </w:p>
        </w:tc>
        <w:tc>
          <w:tcPr>
            <w:tcW w:w="1286" w:type="dxa"/>
          </w:tcPr>
          <w:p w14:paraId="55B517CA" w14:textId="19D9A405" w:rsidR="00355ACF" w:rsidRPr="00B927BD" w:rsidRDefault="00E10638" w:rsidP="00355ACF">
            <w:pPr>
              <w:pStyle w:val="Texto"/>
              <w:tabs>
                <w:tab w:val="decimal" w:pos="1110"/>
              </w:tabs>
            </w:pPr>
            <w:r w:rsidRPr="00E10638">
              <w:t>422.299</w:t>
            </w:r>
          </w:p>
        </w:tc>
        <w:tc>
          <w:tcPr>
            <w:tcW w:w="163" w:type="dxa"/>
          </w:tcPr>
          <w:p w14:paraId="1F5E792D" w14:textId="77777777" w:rsidR="00355ACF" w:rsidRPr="006E3DE4" w:rsidRDefault="00355ACF" w:rsidP="00355ACF">
            <w:pPr>
              <w:rPr>
                <w:sz w:val="20"/>
              </w:rPr>
            </w:pPr>
          </w:p>
        </w:tc>
        <w:tc>
          <w:tcPr>
            <w:tcW w:w="1367" w:type="dxa"/>
          </w:tcPr>
          <w:p w14:paraId="065B7031" w14:textId="6D228A26" w:rsidR="00355ACF" w:rsidRPr="007F11D7" w:rsidRDefault="00355ACF" w:rsidP="00355ACF">
            <w:pPr>
              <w:pStyle w:val="Texto"/>
              <w:tabs>
                <w:tab w:val="decimal" w:pos="1110"/>
              </w:tabs>
            </w:pPr>
            <w:r w:rsidRPr="00593D6B">
              <w:t>243.991</w:t>
            </w:r>
          </w:p>
        </w:tc>
      </w:tr>
      <w:tr w:rsidR="00355ACF" w:rsidRPr="006E3DE4" w14:paraId="031EE155" w14:textId="77777777" w:rsidTr="00BB5721">
        <w:tc>
          <w:tcPr>
            <w:tcW w:w="3960" w:type="dxa"/>
          </w:tcPr>
          <w:p w14:paraId="39B7304E" w14:textId="77777777" w:rsidR="00355ACF" w:rsidRPr="006E3DE4" w:rsidRDefault="00355ACF" w:rsidP="00355ACF">
            <w:pPr>
              <w:pStyle w:val="Texto"/>
              <w:jc w:val="left"/>
            </w:pPr>
          </w:p>
        </w:tc>
        <w:tc>
          <w:tcPr>
            <w:tcW w:w="162" w:type="dxa"/>
          </w:tcPr>
          <w:p w14:paraId="43C4FEAC" w14:textId="77777777" w:rsidR="00355ACF" w:rsidRPr="006E3DE4" w:rsidRDefault="00355ACF" w:rsidP="00355ACF">
            <w:pPr>
              <w:pStyle w:val="Texto"/>
              <w:jc w:val="left"/>
            </w:pPr>
          </w:p>
        </w:tc>
        <w:tc>
          <w:tcPr>
            <w:tcW w:w="756" w:type="dxa"/>
          </w:tcPr>
          <w:p w14:paraId="776ADA42" w14:textId="75D762E8" w:rsidR="00355ACF" w:rsidRDefault="00E10638" w:rsidP="00355ACF">
            <w:pPr>
              <w:pStyle w:val="Texto"/>
              <w:jc w:val="center"/>
            </w:pPr>
            <w:r>
              <w:t>GBP</w:t>
            </w:r>
          </w:p>
        </w:tc>
        <w:tc>
          <w:tcPr>
            <w:tcW w:w="1019" w:type="dxa"/>
          </w:tcPr>
          <w:p w14:paraId="594404A5" w14:textId="52DE68D0" w:rsidR="00355ACF" w:rsidRPr="00B927BD" w:rsidRDefault="00E44FB5" w:rsidP="00355ACF">
            <w:pPr>
              <w:pStyle w:val="Texto"/>
              <w:tabs>
                <w:tab w:val="decimal" w:pos="820"/>
              </w:tabs>
              <w:jc w:val="left"/>
            </w:pPr>
            <w:r>
              <w:t>10</w:t>
            </w:r>
          </w:p>
        </w:tc>
        <w:tc>
          <w:tcPr>
            <w:tcW w:w="162" w:type="dxa"/>
          </w:tcPr>
          <w:p w14:paraId="217312B9" w14:textId="77777777" w:rsidR="00355ACF" w:rsidRPr="006E3DE4" w:rsidRDefault="00355ACF" w:rsidP="00355ACF">
            <w:pPr>
              <w:rPr>
                <w:sz w:val="20"/>
              </w:rPr>
            </w:pPr>
          </w:p>
        </w:tc>
        <w:tc>
          <w:tcPr>
            <w:tcW w:w="958" w:type="dxa"/>
          </w:tcPr>
          <w:p w14:paraId="56A20272" w14:textId="6D9FC50F" w:rsidR="00355ACF" w:rsidRPr="007F11D7" w:rsidRDefault="00E10638" w:rsidP="00355ACF">
            <w:pPr>
              <w:pStyle w:val="Texto"/>
              <w:jc w:val="center"/>
            </w:pPr>
            <w:r w:rsidRPr="00E10638">
              <w:t>200,13</w:t>
            </w:r>
          </w:p>
        </w:tc>
        <w:tc>
          <w:tcPr>
            <w:tcW w:w="157" w:type="dxa"/>
          </w:tcPr>
          <w:p w14:paraId="2044B4F2" w14:textId="77777777" w:rsidR="00355ACF" w:rsidRPr="006E3DE4" w:rsidRDefault="00355ACF" w:rsidP="00355ACF">
            <w:pPr>
              <w:rPr>
                <w:sz w:val="20"/>
              </w:rPr>
            </w:pPr>
          </w:p>
        </w:tc>
        <w:tc>
          <w:tcPr>
            <w:tcW w:w="1286" w:type="dxa"/>
          </w:tcPr>
          <w:p w14:paraId="06DE601D" w14:textId="2557BDB2" w:rsidR="00355ACF" w:rsidRPr="00B927BD" w:rsidRDefault="00E10638" w:rsidP="00355ACF">
            <w:pPr>
              <w:pStyle w:val="Texto"/>
              <w:tabs>
                <w:tab w:val="decimal" w:pos="1110"/>
              </w:tabs>
            </w:pPr>
            <w:r w:rsidRPr="00E10638">
              <w:t>2.084</w:t>
            </w:r>
          </w:p>
        </w:tc>
        <w:tc>
          <w:tcPr>
            <w:tcW w:w="163" w:type="dxa"/>
          </w:tcPr>
          <w:p w14:paraId="1C19F4DB" w14:textId="77777777" w:rsidR="00355ACF" w:rsidRPr="006E3DE4" w:rsidRDefault="00355ACF" w:rsidP="00355ACF">
            <w:pPr>
              <w:rPr>
                <w:sz w:val="20"/>
              </w:rPr>
            </w:pPr>
          </w:p>
        </w:tc>
        <w:tc>
          <w:tcPr>
            <w:tcW w:w="1367" w:type="dxa"/>
          </w:tcPr>
          <w:p w14:paraId="2AD33181" w14:textId="472457EB" w:rsidR="00355ACF" w:rsidRPr="007F11D7" w:rsidRDefault="00355ACF" w:rsidP="00355ACF">
            <w:pPr>
              <w:pStyle w:val="Texto"/>
              <w:tabs>
                <w:tab w:val="decimal" w:pos="1110"/>
              </w:tabs>
            </w:pPr>
            <w:r w:rsidRPr="00593D6B">
              <w:t>1.042</w:t>
            </w:r>
          </w:p>
        </w:tc>
      </w:tr>
      <w:tr w:rsidR="00251558" w:rsidRPr="006E3DE4" w14:paraId="445ECBD3" w14:textId="77777777" w:rsidTr="00BB5721">
        <w:tc>
          <w:tcPr>
            <w:tcW w:w="3960" w:type="dxa"/>
          </w:tcPr>
          <w:p w14:paraId="46C43426" w14:textId="77777777" w:rsidR="00251558" w:rsidRPr="006E3DE4" w:rsidRDefault="00251558" w:rsidP="00251558">
            <w:pPr>
              <w:pStyle w:val="Texto"/>
              <w:jc w:val="left"/>
            </w:pPr>
          </w:p>
        </w:tc>
        <w:tc>
          <w:tcPr>
            <w:tcW w:w="162" w:type="dxa"/>
          </w:tcPr>
          <w:p w14:paraId="70116D78" w14:textId="77777777" w:rsidR="00251558" w:rsidRPr="006E3DE4" w:rsidRDefault="00251558" w:rsidP="00251558">
            <w:pPr>
              <w:pStyle w:val="Texto"/>
              <w:jc w:val="left"/>
            </w:pPr>
          </w:p>
        </w:tc>
        <w:tc>
          <w:tcPr>
            <w:tcW w:w="756" w:type="dxa"/>
          </w:tcPr>
          <w:p w14:paraId="67A1825D" w14:textId="4E5C6A3A" w:rsidR="00251558" w:rsidRPr="006E3DE4" w:rsidRDefault="00251558" w:rsidP="00251558">
            <w:pPr>
              <w:pStyle w:val="Texto"/>
              <w:jc w:val="center"/>
            </w:pPr>
            <w:r>
              <w:t>BRL</w:t>
            </w:r>
          </w:p>
        </w:tc>
        <w:tc>
          <w:tcPr>
            <w:tcW w:w="1019" w:type="dxa"/>
          </w:tcPr>
          <w:p w14:paraId="3A1307AC" w14:textId="13AD5759" w:rsidR="00251558" w:rsidRPr="006E3DE4" w:rsidRDefault="00251558" w:rsidP="00251558">
            <w:pPr>
              <w:pStyle w:val="Texto"/>
              <w:tabs>
                <w:tab w:val="decimal" w:pos="820"/>
              </w:tabs>
              <w:jc w:val="left"/>
            </w:pPr>
            <w:r w:rsidRPr="00E10638">
              <w:t>27</w:t>
            </w:r>
          </w:p>
        </w:tc>
        <w:tc>
          <w:tcPr>
            <w:tcW w:w="162" w:type="dxa"/>
          </w:tcPr>
          <w:p w14:paraId="071A1BD1" w14:textId="77777777" w:rsidR="00251558" w:rsidRPr="006E3DE4" w:rsidRDefault="00251558" w:rsidP="00251558">
            <w:pPr>
              <w:jc w:val="left"/>
              <w:rPr>
                <w:sz w:val="20"/>
              </w:rPr>
            </w:pPr>
          </w:p>
        </w:tc>
        <w:tc>
          <w:tcPr>
            <w:tcW w:w="958" w:type="dxa"/>
          </w:tcPr>
          <w:p w14:paraId="0FA9DB99" w14:textId="7BFCA029" w:rsidR="00251558" w:rsidRPr="006E3DE4" w:rsidRDefault="00251558" w:rsidP="00251558">
            <w:pPr>
              <w:pStyle w:val="Texto"/>
              <w:jc w:val="center"/>
            </w:pPr>
            <w:r w:rsidRPr="00E10638">
              <w:t>34,30</w:t>
            </w:r>
          </w:p>
        </w:tc>
        <w:tc>
          <w:tcPr>
            <w:tcW w:w="157" w:type="dxa"/>
          </w:tcPr>
          <w:p w14:paraId="025A38AE" w14:textId="77777777" w:rsidR="00251558" w:rsidRPr="006E3DE4" w:rsidRDefault="00251558" w:rsidP="00251558">
            <w:pPr>
              <w:jc w:val="left"/>
              <w:rPr>
                <w:sz w:val="20"/>
              </w:rPr>
            </w:pPr>
          </w:p>
        </w:tc>
        <w:tc>
          <w:tcPr>
            <w:tcW w:w="1286" w:type="dxa"/>
          </w:tcPr>
          <w:p w14:paraId="5A3D123F" w14:textId="259932E4" w:rsidR="00251558" w:rsidRPr="006E3DE4" w:rsidRDefault="00251558" w:rsidP="00251558">
            <w:pPr>
              <w:pStyle w:val="Texto"/>
              <w:tabs>
                <w:tab w:val="decimal" w:pos="1110"/>
              </w:tabs>
            </w:pPr>
            <w:r w:rsidRPr="00E10638">
              <w:t>920</w:t>
            </w:r>
          </w:p>
        </w:tc>
        <w:tc>
          <w:tcPr>
            <w:tcW w:w="163" w:type="dxa"/>
          </w:tcPr>
          <w:p w14:paraId="73F1ED14" w14:textId="77777777" w:rsidR="00251558" w:rsidRPr="006E3DE4" w:rsidRDefault="00251558" w:rsidP="00251558">
            <w:pPr>
              <w:rPr>
                <w:sz w:val="20"/>
              </w:rPr>
            </w:pPr>
          </w:p>
        </w:tc>
        <w:tc>
          <w:tcPr>
            <w:tcW w:w="1367" w:type="dxa"/>
          </w:tcPr>
          <w:p w14:paraId="23210237" w14:textId="3B4D3A5C" w:rsidR="00251558" w:rsidRPr="006E3DE4" w:rsidRDefault="00251558" w:rsidP="00251558">
            <w:pPr>
              <w:pStyle w:val="Texto"/>
              <w:tabs>
                <w:tab w:val="decimal" w:pos="1110"/>
              </w:tabs>
            </w:pPr>
            <w:r w:rsidRPr="00C3243B">
              <w:t xml:space="preserve">-       </w:t>
            </w:r>
          </w:p>
        </w:tc>
      </w:tr>
      <w:tr w:rsidR="00251558" w:rsidRPr="006E3DE4" w14:paraId="620E39CB" w14:textId="77777777" w:rsidTr="00BB5721">
        <w:tc>
          <w:tcPr>
            <w:tcW w:w="3960" w:type="dxa"/>
          </w:tcPr>
          <w:p w14:paraId="510CE74A" w14:textId="77777777" w:rsidR="00251558" w:rsidRPr="006E3DE4" w:rsidRDefault="00251558" w:rsidP="00251558">
            <w:pPr>
              <w:pStyle w:val="Texto"/>
              <w:jc w:val="left"/>
            </w:pPr>
          </w:p>
        </w:tc>
        <w:tc>
          <w:tcPr>
            <w:tcW w:w="162" w:type="dxa"/>
          </w:tcPr>
          <w:p w14:paraId="7711D413" w14:textId="77777777" w:rsidR="00251558" w:rsidRPr="006E3DE4" w:rsidRDefault="00251558" w:rsidP="00251558">
            <w:pPr>
              <w:pStyle w:val="Texto"/>
              <w:jc w:val="left"/>
            </w:pPr>
          </w:p>
        </w:tc>
        <w:tc>
          <w:tcPr>
            <w:tcW w:w="756" w:type="dxa"/>
          </w:tcPr>
          <w:p w14:paraId="0201E713" w14:textId="44A12C62" w:rsidR="00251558" w:rsidRDefault="00251558" w:rsidP="00251558">
            <w:pPr>
              <w:pStyle w:val="Texto"/>
              <w:jc w:val="center"/>
            </w:pPr>
            <w:r>
              <w:t>CHF</w:t>
            </w:r>
          </w:p>
        </w:tc>
        <w:tc>
          <w:tcPr>
            <w:tcW w:w="1019" w:type="dxa"/>
          </w:tcPr>
          <w:p w14:paraId="1E0A7548" w14:textId="0C9348D8" w:rsidR="00251558" w:rsidRPr="00E10638" w:rsidRDefault="00251558" w:rsidP="00251558">
            <w:pPr>
              <w:pStyle w:val="Texto"/>
              <w:tabs>
                <w:tab w:val="decimal" w:pos="820"/>
              </w:tabs>
              <w:jc w:val="left"/>
            </w:pPr>
            <w:r>
              <w:t>-</w:t>
            </w:r>
            <w:r w:rsidR="00C366CF">
              <w:t xml:space="preserve">  </w:t>
            </w:r>
          </w:p>
        </w:tc>
        <w:tc>
          <w:tcPr>
            <w:tcW w:w="162" w:type="dxa"/>
          </w:tcPr>
          <w:p w14:paraId="12421989" w14:textId="77777777" w:rsidR="00251558" w:rsidRPr="006E3DE4" w:rsidRDefault="00251558" w:rsidP="00251558">
            <w:pPr>
              <w:rPr>
                <w:sz w:val="20"/>
              </w:rPr>
            </w:pPr>
          </w:p>
        </w:tc>
        <w:tc>
          <w:tcPr>
            <w:tcW w:w="958" w:type="dxa"/>
          </w:tcPr>
          <w:p w14:paraId="0CDA671A" w14:textId="27BD68FB" w:rsidR="00251558" w:rsidRPr="00E10638" w:rsidRDefault="00251558" w:rsidP="00251558">
            <w:pPr>
              <w:pStyle w:val="Texto"/>
              <w:jc w:val="center"/>
            </w:pPr>
            <w:r>
              <w:t>175,89</w:t>
            </w:r>
          </w:p>
        </w:tc>
        <w:tc>
          <w:tcPr>
            <w:tcW w:w="157" w:type="dxa"/>
          </w:tcPr>
          <w:p w14:paraId="31B20B1E" w14:textId="77777777" w:rsidR="00251558" w:rsidRPr="006E3DE4" w:rsidRDefault="00251558" w:rsidP="00251558">
            <w:pPr>
              <w:rPr>
                <w:sz w:val="20"/>
              </w:rPr>
            </w:pPr>
          </w:p>
        </w:tc>
        <w:tc>
          <w:tcPr>
            <w:tcW w:w="1286" w:type="dxa"/>
          </w:tcPr>
          <w:p w14:paraId="166139FE" w14:textId="185E1F74" w:rsidR="00251558" w:rsidRPr="00E10638" w:rsidRDefault="00251558" w:rsidP="00251558">
            <w:pPr>
              <w:pStyle w:val="Texto"/>
              <w:tabs>
                <w:tab w:val="decimal" w:pos="1110"/>
              </w:tabs>
            </w:pPr>
            <w:r>
              <w:t>71</w:t>
            </w:r>
          </w:p>
        </w:tc>
        <w:tc>
          <w:tcPr>
            <w:tcW w:w="163" w:type="dxa"/>
          </w:tcPr>
          <w:p w14:paraId="2AFA92AD" w14:textId="77777777" w:rsidR="00251558" w:rsidRPr="006E3DE4" w:rsidRDefault="00251558" w:rsidP="00251558">
            <w:pPr>
              <w:rPr>
                <w:sz w:val="20"/>
              </w:rPr>
            </w:pPr>
          </w:p>
        </w:tc>
        <w:tc>
          <w:tcPr>
            <w:tcW w:w="1367" w:type="dxa"/>
          </w:tcPr>
          <w:p w14:paraId="69D9C2AC" w14:textId="5516173F" w:rsidR="00251558" w:rsidRDefault="00251558" w:rsidP="00251558">
            <w:pPr>
              <w:pStyle w:val="Texto"/>
              <w:tabs>
                <w:tab w:val="decimal" w:pos="1110"/>
              </w:tabs>
            </w:pPr>
            <w:r>
              <w:t>843</w:t>
            </w:r>
          </w:p>
        </w:tc>
      </w:tr>
      <w:tr w:rsidR="00251558" w:rsidRPr="006E3DE4" w14:paraId="3B7EDE9C" w14:textId="77777777" w:rsidTr="00BB5721">
        <w:tc>
          <w:tcPr>
            <w:tcW w:w="3960" w:type="dxa"/>
          </w:tcPr>
          <w:p w14:paraId="66124167" w14:textId="77777777" w:rsidR="00251558" w:rsidRPr="006E3DE4" w:rsidRDefault="00251558" w:rsidP="00251558">
            <w:pPr>
              <w:pStyle w:val="Texto"/>
              <w:jc w:val="left"/>
            </w:pPr>
          </w:p>
        </w:tc>
        <w:tc>
          <w:tcPr>
            <w:tcW w:w="162" w:type="dxa"/>
          </w:tcPr>
          <w:p w14:paraId="65640294" w14:textId="77777777" w:rsidR="00251558" w:rsidRPr="006E3DE4" w:rsidRDefault="00251558" w:rsidP="00251558">
            <w:pPr>
              <w:pStyle w:val="Texto"/>
              <w:jc w:val="left"/>
            </w:pPr>
          </w:p>
        </w:tc>
        <w:tc>
          <w:tcPr>
            <w:tcW w:w="756" w:type="dxa"/>
          </w:tcPr>
          <w:p w14:paraId="48C3D2C3" w14:textId="77777777" w:rsidR="00251558" w:rsidRPr="006E3DE4" w:rsidRDefault="00251558" w:rsidP="00251558">
            <w:pPr>
              <w:pStyle w:val="Texto"/>
              <w:jc w:val="center"/>
            </w:pPr>
          </w:p>
        </w:tc>
        <w:tc>
          <w:tcPr>
            <w:tcW w:w="1019" w:type="dxa"/>
          </w:tcPr>
          <w:p w14:paraId="1B796B5E" w14:textId="77777777" w:rsidR="00251558" w:rsidRPr="006E3DE4" w:rsidRDefault="00251558" w:rsidP="00251558">
            <w:pPr>
              <w:pStyle w:val="Texto"/>
              <w:tabs>
                <w:tab w:val="decimal" w:pos="820"/>
              </w:tabs>
              <w:jc w:val="left"/>
            </w:pPr>
          </w:p>
        </w:tc>
        <w:tc>
          <w:tcPr>
            <w:tcW w:w="162" w:type="dxa"/>
          </w:tcPr>
          <w:p w14:paraId="1C18B78A" w14:textId="77777777" w:rsidR="00251558" w:rsidRPr="006E3DE4" w:rsidRDefault="00251558" w:rsidP="00251558">
            <w:pPr>
              <w:jc w:val="left"/>
              <w:rPr>
                <w:sz w:val="20"/>
              </w:rPr>
            </w:pPr>
          </w:p>
        </w:tc>
        <w:tc>
          <w:tcPr>
            <w:tcW w:w="958" w:type="dxa"/>
          </w:tcPr>
          <w:p w14:paraId="7B45DA0F" w14:textId="77777777" w:rsidR="00251558" w:rsidRPr="006E3DE4" w:rsidRDefault="00251558" w:rsidP="00251558">
            <w:pPr>
              <w:pStyle w:val="Texto"/>
              <w:jc w:val="center"/>
            </w:pPr>
          </w:p>
        </w:tc>
        <w:tc>
          <w:tcPr>
            <w:tcW w:w="157" w:type="dxa"/>
          </w:tcPr>
          <w:p w14:paraId="41CB62BE" w14:textId="77777777" w:rsidR="00251558" w:rsidRPr="006E3DE4" w:rsidRDefault="00251558" w:rsidP="00251558">
            <w:pPr>
              <w:jc w:val="left"/>
              <w:rPr>
                <w:sz w:val="20"/>
              </w:rPr>
            </w:pPr>
          </w:p>
        </w:tc>
        <w:tc>
          <w:tcPr>
            <w:tcW w:w="1286" w:type="dxa"/>
          </w:tcPr>
          <w:p w14:paraId="3297DF14" w14:textId="77777777" w:rsidR="00251558" w:rsidRPr="006E3DE4" w:rsidRDefault="00251558" w:rsidP="00251558">
            <w:pPr>
              <w:pStyle w:val="Texto"/>
              <w:tabs>
                <w:tab w:val="decimal" w:pos="1110"/>
              </w:tabs>
            </w:pPr>
          </w:p>
        </w:tc>
        <w:tc>
          <w:tcPr>
            <w:tcW w:w="163" w:type="dxa"/>
          </w:tcPr>
          <w:p w14:paraId="0755C3C2" w14:textId="77777777" w:rsidR="00251558" w:rsidRPr="006E3DE4" w:rsidRDefault="00251558" w:rsidP="00251558">
            <w:pPr>
              <w:rPr>
                <w:sz w:val="20"/>
              </w:rPr>
            </w:pPr>
          </w:p>
        </w:tc>
        <w:tc>
          <w:tcPr>
            <w:tcW w:w="1367" w:type="dxa"/>
          </w:tcPr>
          <w:p w14:paraId="00439384" w14:textId="77777777" w:rsidR="00251558" w:rsidRPr="006E3DE4" w:rsidRDefault="00251558" w:rsidP="00251558">
            <w:pPr>
              <w:pStyle w:val="Texto"/>
              <w:tabs>
                <w:tab w:val="decimal" w:pos="1110"/>
              </w:tabs>
            </w:pPr>
          </w:p>
        </w:tc>
      </w:tr>
      <w:tr w:rsidR="00251558" w:rsidRPr="006E3DE4" w14:paraId="23A90BE6" w14:textId="77777777" w:rsidTr="00BB5721">
        <w:tc>
          <w:tcPr>
            <w:tcW w:w="3960" w:type="dxa"/>
          </w:tcPr>
          <w:p w14:paraId="78472934" w14:textId="77777777" w:rsidR="00251558" w:rsidRPr="006E3DE4" w:rsidRDefault="00251558" w:rsidP="00251558">
            <w:pPr>
              <w:pStyle w:val="Texto"/>
              <w:jc w:val="left"/>
            </w:pPr>
            <w:r w:rsidRPr="006E3DE4">
              <w:t>Anticipos de clientes</w:t>
            </w:r>
          </w:p>
        </w:tc>
        <w:tc>
          <w:tcPr>
            <w:tcW w:w="162" w:type="dxa"/>
          </w:tcPr>
          <w:p w14:paraId="5D04B0FE" w14:textId="77777777" w:rsidR="00251558" w:rsidRPr="006E3DE4" w:rsidRDefault="00251558" w:rsidP="00251558">
            <w:pPr>
              <w:pStyle w:val="Texto"/>
              <w:jc w:val="left"/>
            </w:pPr>
          </w:p>
        </w:tc>
        <w:tc>
          <w:tcPr>
            <w:tcW w:w="756" w:type="dxa"/>
          </w:tcPr>
          <w:p w14:paraId="1806D8EB" w14:textId="45260133" w:rsidR="00251558" w:rsidRPr="006E3DE4" w:rsidRDefault="00251558" w:rsidP="00251558">
            <w:pPr>
              <w:pStyle w:val="Texto"/>
              <w:jc w:val="center"/>
            </w:pPr>
            <w:r>
              <w:t>USD</w:t>
            </w:r>
          </w:p>
        </w:tc>
        <w:tc>
          <w:tcPr>
            <w:tcW w:w="1019" w:type="dxa"/>
          </w:tcPr>
          <w:p w14:paraId="59BC5E46" w14:textId="3A3663E8" w:rsidR="00251558" w:rsidRPr="006E3DE4" w:rsidRDefault="00251558" w:rsidP="00251558">
            <w:pPr>
              <w:pStyle w:val="Texto"/>
              <w:tabs>
                <w:tab w:val="decimal" w:pos="820"/>
              </w:tabs>
              <w:jc w:val="left"/>
            </w:pPr>
            <w:r w:rsidRPr="00E10638">
              <w:t>4.157</w:t>
            </w:r>
          </w:p>
        </w:tc>
        <w:tc>
          <w:tcPr>
            <w:tcW w:w="162" w:type="dxa"/>
          </w:tcPr>
          <w:p w14:paraId="2A799865" w14:textId="77777777" w:rsidR="00251558" w:rsidRPr="006E3DE4" w:rsidRDefault="00251558" w:rsidP="00251558">
            <w:pPr>
              <w:pStyle w:val="Texto"/>
              <w:jc w:val="left"/>
            </w:pPr>
          </w:p>
        </w:tc>
        <w:tc>
          <w:tcPr>
            <w:tcW w:w="958" w:type="dxa"/>
          </w:tcPr>
          <w:p w14:paraId="15D822ED" w14:textId="53A39319" w:rsidR="00251558" w:rsidRPr="006E3DE4" w:rsidRDefault="00251558" w:rsidP="00251558">
            <w:pPr>
              <w:pStyle w:val="Texto"/>
              <w:jc w:val="center"/>
            </w:pPr>
            <w:r w:rsidRPr="00E10638">
              <w:t>167,28</w:t>
            </w:r>
          </w:p>
        </w:tc>
        <w:tc>
          <w:tcPr>
            <w:tcW w:w="157" w:type="dxa"/>
          </w:tcPr>
          <w:p w14:paraId="1FC09579" w14:textId="77777777" w:rsidR="00251558" w:rsidRPr="006E3DE4" w:rsidRDefault="00251558" w:rsidP="00251558">
            <w:pPr>
              <w:pStyle w:val="Texto"/>
              <w:jc w:val="left"/>
            </w:pPr>
          </w:p>
        </w:tc>
        <w:tc>
          <w:tcPr>
            <w:tcW w:w="1286" w:type="dxa"/>
          </w:tcPr>
          <w:p w14:paraId="3A32FF5A" w14:textId="454EFB6D" w:rsidR="00251558" w:rsidRPr="006E3DE4" w:rsidRDefault="00251558" w:rsidP="00251558">
            <w:pPr>
              <w:pStyle w:val="Texto"/>
              <w:tabs>
                <w:tab w:val="decimal" w:pos="1110"/>
              </w:tabs>
            </w:pPr>
            <w:r w:rsidRPr="00E10638">
              <w:t>695.389</w:t>
            </w:r>
          </w:p>
        </w:tc>
        <w:tc>
          <w:tcPr>
            <w:tcW w:w="163" w:type="dxa"/>
          </w:tcPr>
          <w:p w14:paraId="517AE29B" w14:textId="77777777" w:rsidR="00251558" w:rsidRPr="006E3DE4" w:rsidRDefault="00251558" w:rsidP="00251558">
            <w:pPr>
              <w:pStyle w:val="Texto"/>
            </w:pPr>
          </w:p>
        </w:tc>
        <w:tc>
          <w:tcPr>
            <w:tcW w:w="1367" w:type="dxa"/>
          </w:tcPr>
          <w:p w14:paraId="72543603" w14:textId="6C216C4C" w:rsidR="00251558" w:rsidRPr="006E3DE4" w:rsidRDefault="00251558" w:rsidP="00251558">
            <w:pPr>
              <w:pStyle w:val="Texto"/>
              <w:tabs>
                <w:tab w:val="decimal" w:pos="1110"/>
              </w:tabs>
            </w:pPr>
            <w:r w:rsidRPr="00593D6B">
              <w:t>373.443</w:t>
            </w:r>
          </w:p>
        </w:tc>
      </w:tr>
      <w:tr w:rsidR="00251558" w:rsidRPr="006E3DE4" w14:paraId="2C7AAD8F" w14:textId="77777777" w:rsidTr="00BB5721">
        <w:tc>
          <w:tcPr>
            <w:tcW w:w="3960" w:type="dxa"/>
          </w:tcPr>
          <w:p w14:paraId="273A454E" w14:textId="77777777" w:rsidR="00251558" w:rsidRPr="006E3DE4" w:rsidRDefault="00251558" w:rsidP="00251558">
            <w:pPr>
              <w:pStyle w:val="Texto"/>
              <w:jc w:val="left"/>
            </w:pPr>
          </w:p>
        </w:tc>
        <w:tc>
          <w:tcPr>
            <w:tcW w:w="162" w:type="dxa"/>
          </w:tcPr>
          <w:p w14:paraId="01819782" w14:textId="77777777" w:rsidR="00251558" w:rsidRPr="006E3DE4" w:rsidRDefault="00251558" w:rsidP="00251558">
            <w:pPr>
              <w:pStyle w:val="Texto"/>
              <w:jc w:val="left"/>
            </w:pPr>
          </w:p>
        </w:tc>
        <w:tc>
          <w:tcPr>
            <w:tcW w:w="756" w:type="dxa"/>
          </w:tcPr>
          <w:p w14:paraId="639E055B" w14:textId="7847F024" w:rsidR="00251558" w:rsidRPr="006E3DE4" w:rsidRDefault="00251558" w:rsidP="00251558">
            <w:pPr>
              <w:pStyle w:val="Texto"/>
              <w:jc w:val="center"/>
            </w:pPr>
            <w:r>
              <w:t>EUR</w:t>
            </w:r>
          </w:p>
        </w:tc>
        <w:tc>
          <w:tcPr>
            <w:tcW w:w="1019" w:type="dxa"/>
          </w:tcPr>
          <w:p w14:paraId="40405791" w14:textId="02105A2B" w:rsidR="00251558" w:rsidRPr="006E3DE4" w:rsidRDefault="00251558" w:rsidP="00251558">
            <w:pPr>
              <w:pStyle w:val="Texto"/>
              <w:tabs>
                <w:tab w:val="decimal" w:pos="820"/>
              </w:tabs>
              <w:jc w:val="left"/>
            </w:pPr>
            <w:r w:rsidRPr="00E10638">
              <w:t>8.969</w:t>
            </w:r>
          </w:p>
        </w:tc>
        <w:tc>
          <w:tcPr>
            <w:tcW w:w="162" w:type="dxa"/>
          </w:tcPr>
          <w:p w14:paraId="7F6C1D01" w14:textId="77777777" w:rsidR="00251558" w:rsidRPr="006E3DE4" w:rsidRDefault="00251558" w:rsidP="00251558">
            <w:pPr>
              <w:pStyle w:val="Texto"/>
              <w:jc w:val="left"/>
            </w:pPr>
          </w:p>
        </w:tc>
        <w:tc>
          <w:tcPr>
            <w:tcW w:w="958" w:type="dxa"/>
          </w:tcPr>
          <w:p w14:paraId="71A1AC91" w14:textId="485FE7BB" w:rsidR="00251558" w:rsidRPr="006E3DE4" w:rsidRDefault="00251558" w:rsidP="00251558">
            <w:pPr>
              <w:pStyle w:val="Texto"/>
              <w:jc w:val="center"/>
            </w:pPr>
            <w:r w:rsidRPr="00E10638">
              <w:t>172,78</w:t>
            </w:r>
          </w:p>
        </w:tc>
        <w:tc>
          <w:tcPr>
            <w:tcW w:w="157" w:type="dxa"/>
          </w:tcPr>
          <w:p w14:paraId="62662498" w14:textId="77777777" w:rsidR="00251558" w:rsidRPr="006E3DE4" w:rsidRDefault="00251558" w:rsidP="00251558">
            <w:pPr>
              <w:pStyle w:val="Texto"/>
              <w:jc w:val="left"/>
            </w:pPr>
          </w:p>
        </w:tc>
        <w:tc>
          <w:tcPr>
            <w:tcW w:w="1286" w:type="dxa"/>
          </w:tcPr>
          <w:p w14:paraId="0396C70B" w14:textId="2249CF0C" w:rsidR="00251558" w:rsidRPr="006E3DE4" w:rsidRDefault="00251558" w:rsidP="00251558">
            <w:pPr>
              <w:pStyle w:val="Texto"/>
              <w:tabs>
                <w:tab w:val="decimal" w:pos="1110"/>
              </w:tabs>
            </w:pPr>
            <w:r w:rsidRPr="00E10638">
              <w:t>1.549.632</w:t>
            </w:r>
          </w:p>
        </w:tc>
        <w:tc>
          <w:tcPr>
            <w:tcW w:w="163" w:type="dxa"/>
          </w:tcPr>
          <w:p w14:paraId="4A5EB315" w14:textId="77777777" w:rsidR="00251558" w:rsidRPr="006E3DE4" w:rsidRDefault="00251558" w:rsidP="00251558">
            <w:pPr>
              <w:pStyle w:val="Texto"/>
            </w:pPr>
          </w:p>
        </w:tc>
        <w:tc>
          <w:tcPr>
            <w:tcW w:w="1367" w:type="dxa"/>
          </w:tcPr>
          <w:p w14:paraId="2E090E69" w14:textId="5944800A" w:rsidR="00251558" w:rsidRPr="006E3DE4" w:rsidRDefault="00251558" w:rsidP="00251558">
            <w:pPr>
              <w:pStyle w:val="Texto"/>
              <w:tabs>
                <w:tab w:val="decimal" w:pos="1110"/>
              </w:tabs>
            </w:pPr>
            <w:r w:rsidRPr="00593D6B">
              <w:t>435.296</w:t>
            </w:r>
          </w:p>
        </w:tc>
      </w:tr>
      <w:tr w:rsidR="00251558" w:rsidRPr="006E3DE4" w14:paraId="43242CC2" w14:textId="77777777" w:rsidTr="00BB5721">
        <w:tc>
          <w:tcPr>
            <w:tcW w:w="3960" w:type="dxa"/>
          </w:tcPr>
          <w:p w14:paraId="3EC60E6C" w14:textId="09750A77" w:rsidR="00251558" w:rsidRPr="006E3DE4" w:rsidRDefault="00251558" w:rsidP="00251558">
            <w:pPr>
              <w:pStyle w:val="Texto"/>
              <w:ind w:left="180"/>
              <w:jc w:val="left"/>
            </w:pPr>
            <w:proofErr w:type="gramStart"/>
            <w:r w:rsidRPr="006E3DE4">
              <w:rPr>
                <w:b/>
              </w:rPr>
              <w:t>Total</w:t>
            </w:r>
            <w:proofErr w:type="gramEnd"/>
            <w:r w:rsidRPr="006E3DE4">
              <w:rPr>
                <w:b/>
              </w:rPr>
              <w:t xml:space="preserve"> de </w:t>
            </w:r>
            <w:r>
              <w:rPr>
                <w:b/>
              </w:rPr>
              <w:t>cuentas por pagar</w:t>
            </w:r>
            <w:r w:rsidRPr="006E3DE4">
              <w:rPr>
                <w:b/>
              </w:rPr>
              <w:t xml:space="preserve"> comerciales</w:t>
            </w:r>
          </w:p>
        </w:tc>
        <w:tc>
          <w:tcPr>
            <w:tcW w:w="162" w:type="dxa"/>
          </w:tcPr>
          <w:p w14:paraId="4F241FAC" w14:textId="77777777" w:rsidR="00251558" w:rsidRPr="006E3DE4" w:rsidRDefault="00251558" w:rsidP="00251558">
            <w:pPr>
              <w:pStyle w:val="Texto"/>
              <w:jc w:val="left"/>
            </w:pPr>
          </w:p>
        </w:tc>
        <w:tc>
          <w:tcPr>
            <w:tcW w:w="756" w:type="dxa"/>
          </w:tcPr>
          <w:p w14:paraId="37DFEC8A" w14:textId="77777777" w:rsidR="00251558" w:rsidRPr="006E3DE4" w:rsidRDefault="00251558" w:rsidP="00251558">
            <w:pPr>
              <w:pStyle w:val="Texto"/>
              <w:jc w:val="center"/>
            </w:pPr>
          </w:p>
        </w:tc>
        <w:tc>
          <w:tcPr>
            <w:tcW w:w="1019" w:type="dxa"/>
          </w:tcPr>
          <w:p w14:paraId="248248EB" w14:textId="77777777" w:rsidR="00251558" w:rsidRPr="006E3DE4" w:rsidRDefault="00251558" w:rsidP="00251558">
            <w:pPr>
              <w:pStyle w:val="Texto"/>
              <w:tabs>
                <w:tab w:val="decimal" w:pos="820"/>
              </w:tabs>
              <w:jc w:val="left"/>
            </w:pPr>
          </w:p>
        </w:tc>
        <w:tc>
          <w:tcPr>
            <w:tcW w:w="162" w:type="dxa"/>
          </w:tcPr>
          <w:p w14:paraId="35343098" w14:textId="77777777" w:rsidR="00251558" w:rsidRPr="006E3DE4" w:rsidRDefault="00251558" w:rsidP="00251558">
            <w:pPr>
              <w:jc w:val="left"/>
              <w:rPr>
                <w:sz w:val="20"/>
              </w:rPr>
            </w:pPr>
          </w:p>
        </w:tc>
        <w:tc>
          <w:tcPr>
            <w:tcW w:w="958" w:type="dxa"/>
          </w:tcPr>
          <w:p w14:paraId="2E390D2A" w14:textId="77777777" w:rsidR="00251558" w:rsidRPr="006E3DE4" w:rsidRDefault="00251558" w:rsidP="00251558">
            <w:pPr>
              <w:pStyle w:val="Texto"/>
              <w:jc w:val="center"/>
            </w:pPr>
          </w:p>
        </w:tc>
        <w:tc>
          <w:tcPr>
            <w:tcW w:w="157" w:type="dxa"/>
          </w:tcPr>
          <w:p w14:paraId="5DBAC4D8" w14:textId="77777777" w:rsidR="00251558" w:rsidRPr="006E3DE4" w:rsidRDefault="00251558" w:rsidP="00251558">
            <w:pPr>
              <w:jc w:val="left"/>
              <w:rPr>
                <w:sz w:val="20"/>
              </w:rPr>
            </w:pPr>
          </w:p>
        </w:tc>
        <w:tc>
          <w:tcPr>
            <w:tcW w:w="1286" w:type="dxa"/>
            <w:tcBorders>
              <w:top w:val="single" w:sz="6" w:space="0" w:color="auto"/>
            </w:tcBorders>
          </w:tcPr>
          <w:p w14:paraId="611E8256" w14:textId="0498CF3D" w:rsidR="00251558" w:rsidRPr="008A4A98" w:rsidRDefault="00251558" w:rsidP="00251558">
            <w:pPr>
              <w:pStyle w:val="Texto"/>
              <w:tabs>
                <w:tab w:val="decimal" w:pos="1110"/>
              </w:tabs>
              <w:rPr>
                <w:b/>
              </w:rPr>
            </w:pPr>
            <w:r w:rsidRPr="00E10638">
              <w:rPr>
                <w:b/>
              </w:rPr>
              <w:t>5.277.348</w:t>
            </w:r>
          </w:p>
        </w:tc>
        <w:tc>
          <w:tcPr>
            <w:tcW w:w="163" w:type="dxa"/>
          </w:tcPr>
          <w:p w14:paraId="6A7AFE59" w14:textId="77777777" w:rsidR="00251558" w:rsidRPr="008A4A98" w:rsidRDefault="00251558" w:rsidP="00251558">
            <w:pPr>
              <w:rPr>
                <w:b/>
                <w:sz w:val="20"/>
              </w:rPr>
            </w:pPr>
          </w:p>
        </w:tc>
        <w:tc>
          <w:tcPr>
            <w:tcW w:w="1367" w:type="dxa"/>
            <w:tcBorders>
              <w:top w:val="single" w:sz="6" w:space="0" w:color="auto"/>
            </w:tcBorders>
          </w:tcPr>
          <w:p w14:paraId="0B7C85C2" w14:textId="33F0F725" w:rsidR="00251558" w:rsidRPr="00355ACF" w:rsidRDefault="00251558" w:rsidP="00251558">
            <w:pPr>
              <w:pStyle w:val="Texto"/>
              <w:tabs>
                <w:tab w:val="decimal" w:pos="1110"/>
              </w:tabs>
              <w:rPr>
                <w:b/>
                <w:bCs/>
              </w:rPr>
            </w:pPr>
            <w:r w:rsidRPr="00355ACF">
              <w:rPr>
                <w:b/>
                <w:bCs/>
              </w:rPr>
              <w:t>2.930.939</w:t>
            </w:r>
          </w:p>
        </w:tc>
      </w:tr>
      <w:tr w:rsidR="00251558" w:rsidRPr="006E3DE4" w14:paraId="45802C3B" w14:textId="77777777" w:rsidTr="00BB5721">
        <w:tc>
          <w:tcPr>
            <w:tcW w:w="3960" w:type="dxa"/>
          </w:tcPr>
          <w:p w14:paraId="4D2EA688" w14:textId="77777777" w:rsidR="00251558" w:rsidRPr="006E3DE4" w:rsidRDefault="00251558" w:rsidP="00251558">
            <w:pPr>
              <w:pStyle w:val="Texto"/>
              <w:ind w:left="180"/>
              <w:jc w:val="left"/>
              <w:rPr>
                <w:b/>
              </w:rPr>
            </w:pPr>
            <w:proofErr w:type="gramStart"/>
            <w:r w:rsidRPr="006E3DE4">
              <w:rPr>
                <w:b/>
              </w:rPr>
              <w:t>Total</w:t>
            </w:r>
            <w:proofErr w:type="gramEnd"/>
            <w:r w:rsidRPr="006E3DE4">
              <w:rPr>
                <w:b/>
              </w:rPr>
              <w:t xml:space="preserve"> del pasivo corriente</w:t>
            </w:r>
          </w:p>
        </w:tc>
        <w:tc>
          <w:tcPr>
            <w:tcW w:w="162" w:type="dxa"/>
          </w:tcPr>
          <w:p w14:paraId="11B782E1" w14:textId="77777777" w:rsidR="00251558" w:rsidRPr="006E3DE4" w:rsidRDefault="00251558" w:rsidP="00251558">
            <w:pPr>
              <w:pStyle w:val="Texto"/>
              <w:jc w:val="left"/>
            </w:pPr>
          </w:p>
        </w:tc>
        <w:tc>
          <w:tcPr>
            <w:tcW w:w="756" w:type="dxa"/>
          </w:tcPr>
          <w:p w14:paraId="4824B28D" w14:textId="77777777" w:rsidR="00251558" w:rsidRPr="006E3DE4" w:rsidRDefault="00251558" w:rsidP="00251558">
            <w:pPr>
              <w:pStyle w:val="Texto"/>
              <w:jc w:val="center"/>
            </w:pPr>
          </w:p>
        </w:tc>
        <w:tc>
          <w:tcPr>
            <w:tcW w:w="1019" w:type="dxa"/>
          </w:tcPr>
          <w:p w14:paraId="42E2A9A2" w14:textId="77777777" w:rsidR="00251558" w:rsidRPr="006E3DE4" w:rsidRDefault="00251558" w:rsidP="00251558">
            <w:pPr>
              <w:pStyle w:val="Texto"/>
              <w:tabs>
                <w:tab w:val="decimal" w:pos="820"/>
              </w:tabs>
              <w:jc w:val="left"/>
            </w:pPr>
          </w:p>
        </w:tc>
        <w:tc>
          <w:tcPr>
            <w:tcW w:w="162" w:type="dxa"/>
          </w:tcPr>
          <w:p w14:paraId="0C928099" w14:textId="77777777" w:rsidR="00251558" w:rsidRPr="006E3DE4" w:rsidRDefault="00251558" w:rsidP="00251558">
            <w:pPr>
              <w:jc w:val="left"/>
              <w:rPr>
                <w:sz w:val="20"/>
              </w:rPr>
            </w:pPr>
          </w:p>
        </w:tc>
        <w:tc>
          <w:tcPr>
            <w:tcW w:w="958" w:type="dxa"/>
          </w:tcPr>
          <w:p w14:paraId="6B5C31C4" w14:textId="77777777" w:rsidR="00251558" w:rsidRPr="006E3DE4" w:rsidRDefault="00251558" w:rsidP="00251558">
            <w:pPr>
              <w:pStyle w:val="Texto"/>
              <w:jc w:val="center"/>
            </w:pPr>
          </w:p>
        </w:tc>
        <w:tc>
          <w:tcPr>
            <w:tcW w:w="157" w:type="dxa"/>
          </w:tcPr>
          <w:p w14:paraId="4AEE1148" w14:textId="77777777" w:rsidR="00251558" w:rsidRPr="006E3DE4" w:rsidRDefault="00251558" w:rsidP="00251558">
            <w:pPr>
              <w:jc w:val="left"/>
              <w:rPr>
                <w:sz w:val="20"/>
              </w:rPr>
            </w:pPr>
          </w:p>
        </w:tc>
        <w:tc>
          <w:tcPr>
            <w:tcW w:w="1286" w:type="dxa"/>
            <w:tcBorders>
              <w:top w:val="single" w:sz="6" w:space="0" w:color="auto"/>
              <w:bottom w:val="double" w:sz="6" w:space="0" w:color="auto"/>
            </w:tcBorders>
          </w:tcPr>
          <w:p w14:paraId="2A19D258" w14:textId="208EE032" w:rsidR="00251558" w:rsidRPr="00C52CE8" w:rsidRDefault="005C2AF5" w:rsidP="00251558">
            <w:pPr>
              <w:pStyle w:val="Texto"/>
              <w:tabs>
                <w:tab w:val="decimal" w:pos="1110"/>
              </w:tabs>
              <w:rPr>
                <w:b/>
              </w:rPr>
            </w:pPr>
            <w:r w:rsidRPr="005C2AF5">
              <w:rPr>
                <w:b/>
              </w:rPr>
              <w:t>11.070.959</w:t>
            </w:r>
          </w:p>
        </w:tc>
        <w:tc>
          <w:tcPr>
            <w:tcW w:w="163" w:type="dxa"/>
          </w:tcPr>
          <w:p w14:paraId="3BA755FB" w14:textId="77777777" w:rsidR="00251558" w:rsidRPr="008A4A98" w:rsidRDefault="00251558" w:rsidP="00251558">
            <w:pPr>
              <w:rPr>
                <w:b/>
                <w:sz w:val="20"/>
              </w:rPr>
            </w:pPr>
          </w:p>
        </w:tc>
        <w:tc>
          <w:tcPr>
            <w:tcW w:w="1367" w:type="dxa"/>
            <w:tcBorders>
              <w:top w:val="single" w:sz="6" w:space="0" w:color="auto"/>
              <w:bottom w:val="double" w:sz="6" w:space="0" w:color="auto"/>
            </w:tcBorders>
          </w:tcPr>
          <w:p w14:paraId="1D9A5A1F" w14:textId="61591665" w:rsidR="00251558" w:rsidRPr="00355ACF" w:rsidRDefault="00E44FB5" w:rsidP="00251558">
            <w:pPr>
              <w:pStyle w:val="Texto"/>
              <w:tabs>
                <w:tab w:val="decimal" w:pos="1110"/>
              </w:tabs>
              <w:rPr>
                <w:b/>
                <w:bCs/>
              </w:rPr>
            </w:pPr>
            <w:r w:rsidRPr="00E44FB5">
              <w:rPr>
                <w:b/>
                <w:bCs/>
              </w:rPr>
              <w:t>8.093.931</w:t>
            </w:r>
          </w:p>
        </w:tc>
      </w:tr>
      <w:tr w:rsidR="00251558" w:rsidRPr="006E3DE4" w14:paraId="502BA557" w14:textId="77777777" w:rsidTr="00BB5721">
        <w:tc>
          <w:tcPr>
            <w:tcW w:w="3960" w:type="dxa"/>
          </w:tcPr>
          <w:p w14:paraId="294957A8" w14:textId="77777777" w:rsidR="00251558" w:rsidRPr="006E3DE4" w:rsidRDefault="00251558" w:rsidP="00251558">
            <w:pPr>
              <w:pStyle w:val="Texto"/>
              <w:ind w:left="180"/>
              <w:jc w:val="left"/>
              <w:rPr>
                <w:b/>
              </w:rPr>
            </w:pPr>
            <w:proofErr w:type="gramStart"/>
            <w:r w:rsidRPr="006E3DE4">
              <w:rPr>
                <w:b/>
              </w:rPr>
              <w:t>Total</w:t>
            </w:r>
            <w:proofErr w:type="gramEnd"/>
            <w:r w:rsidRPr="006E3DE4">
              <w:rPr>
                <w:b/>
              </w:rPr>
              <w:t xml:space="preserve"> del pasivo</w:t>
            </w:r>
          </w:p>
        </w:tc>
        <w:tc>
          <w:tcPr>
            <w:tcW w:w="162" w:type="dxa"/>
          </w:tcPr>
          <w:p w14:paraId="7DB481E0" w14:textId="77777777" w:rsidR="00251558" w:rsidRPr="006E3DE4" w:rsidRDefault="00251558" w:rsidP="00251558">
            <w:pPr>
              <w:pStyle w:val="Texto"/>
              <w:jc w:val="left"/>
            </w:pPr>
          </w:p>
        </w:tc>
        <w:tc>
          <w:tcPr>
            <w:tcW w:w="756" w:type="dxa"/>
          </w:tcPr>
          <w:p w14:paraId="10E767E9" w14:textId="77777777" w:rsidR="00251558" w:rsidRPr="006E3DE4" w:rsidRDefault="00251558" w:rsidP="00251558">
            <w:pPr>
              <w:pStyle w:val="Texto"/>
              <w:jc w:val="center"/>
            </w:pPr>
          </w:p>
        </w:tc>
        <w:tc>
          <w:tcPr>
            <w:tcW w:w="1019" w:type="dxa"/>
          </w:tcPr>
          <w:p w14:paraId="188A211A" w14:textId="77777777" w:rsidR="00251558" w:rsidRPr="006E3DE4" w:rsidRDefault="00251558" w:rsidP="00251558">
            <w:pPr>
              <w:pStyle w:val="Texto"/>
              <w:tabs>
                <w:tab w:val="decimal" w:pos="820"/>
              </w:tabs>
              <w:jc w:val="left"/>
            </w:pPr>
          </w:p>
        </w:tc>
        <w:tc>
          <w:tcPr>
            <w:tcW w:w="162" w:type="dxa"/>
          </w:tcPr>
          <w:p w14:paraId="0624928E" w14:textId="77777777" w:rsidR="00251558" w:rsidRPr="006E3DE4" w:rsidRDefault="00251558" w:rsidP="00251558">
            <w:pPr>
              <w:jc w:val="left"/>
              <w:rPr>
                <w:sz w:val="20"/>
              </w:rPr>
            </w:pPr>
          </w:p>
        </w:tc>
        <w:tc>
          <w:tcPr>
            <w:tcW w:w="958" w:type="dxa"/>
          </w:tcPr>
          <w:p w14:paraId="4416F63A" w14:textId="77777777" w:rsidR="00251558" w:rsidRPr="006E3DE4" w:rsidRDefault="00251558" w:rsidP="00251558">
            <w:pPr>
              <w:pStyle w:val="Texto"/>
              <w:jc w:val="center"/>
            </w:pPr>
          </w:p>
        </w:tc>
        <w:tc>
          <w:tcPr>
            <w:tcW w:w="157" w:type="dxa"/>
          </w:tcPr>
          <w:p w14:paraId="3FF0E217" w14:textId="77777777" w:rsidR="00251558" w:rsidRPr="006E3DE4" w:rsidRDefault="00251558" w:rsidP="00251558">
            <w:pPr>
              <w:jc w:val="left"/>
              <w:rPr>
                <w:sz w:val="20"/>
              </w:rPr>
            </w:pPr>
          </w:p>
        </w:tc>
        <w:tc>
          <w:tcPr>
            <w:tcW w:w="1286" w:type="dxa"/>
            <w:tcBorders>
              <w:top w:val="single" w:sz="6" w:space="0" w:color="auto"/>
              <w:bottom w:val="double" w:sz="6" w:space="0" w:color="auto"/>
            </w:tcBorders>
          </w:tcPr>
          <w:p w14:paraId="171E7016" w14:textId="5F23B59B" w:rsidR="00251558" w:rsidRPr="00C52CE8" w:rsidRDefault="005C2AF5" w:rsidP="00251558">
            <w:pPr>
              <w:pStyle w:val="Texto"/>
              <w:tabs>
                <w:tab w:val="decimal" w:pos="1110"/>
              </w:tabs>
              <w:rPr>
                <w:b/>
              </w:rPr>
            </w:pPr>
            <w:r w:rsidRPr="005C2AF5">
              <w:rPr>
                <w:b/>
              </w:rPr>
              <w:t>17.529.066</w:t>
            </w:r>
          </w:p>
        </w:tc>
        <w:tc>
          <w:tcPr>
            <w:tcW w:w="163" w:type="dxa"/>
          </w:tcPr>
          <w:p w14:paraId="05BECCC5" w14:textId="77777777" w:rsidR="00251558" w:rsidRPr="00494CB8" w:rsidRDefault="00251558" w:rsidP="00251558">
            <w:pPr>
              <w:rPr>
                <w:b/>
                <w:bCs/>
                <w:sz w:val="20"/>
              </w:rPr>
            </w:pPr>
          </w:p>
        </w:tc>
        <w:tc>
          <w:tcPr>
            <w:tcW w:w="1367" w:type="dxa"/>
            <w:tcBorders>
              <w:top w:val="single" w:sz="6" w:space="0" w:color="auto"/>
              <w:bottom w:val="double" w:sz="6" w:space="0" w:color="auto"/>
            </w:tcBorders>
          </w:tcPr>
          <w:p w14:paraId="03C24DB4" w14:textId="3BD82E93" w:rsidR="00251558" w:rsidRPr="00355ACF" w:rsidRDefault="00251558" w:rsidP="00251558">
            <w:pPr>
              <w:pStyle w:val="Texto"/>
              <w:tabs>
                <w:tab w:val="decimal" w:pos="1110"/>
              </w:tabs>
              <w:rPr>
                <w:b/>
                <w:bCs/>
              </w:rPr>
            </w:pPr>
            <w:r w:rsidRPr="00355ACF">
              <w:rPr>
                <w:b/>
                <w:bCs/>
              </w:rPr>
              <w:t>16.</w:t>
            </w:r>
            <w:r w:rsidR="00E44FB5" w:rsidRPr="00E44FB5">
              <w:rPr>
                <w:b/>
                <w:bCs/>
              </w:rPr>
              <w:t>889.995</w:t>
            </w:r>
          </w:p>
        </w:tc>
      </w:tr>
    </w:tbl>
    <w:p w14:paraId="3572E83A" w14:textId="55BC1BBC" w:rsidR="00E278F4" w:rsidRDefault="00E278F4" w:rsidP="00651469">
      <w:pPr>
        <w:pStyle w:val="Texto"/>
      </w:pPr>
    </w:p>
    <w:p w14:paraId="2C80EB17" w14:textId="7D2FD02E" w:rsidR="00770621" w:rsidRDefault="00770621" w:rsidP="00770621">
      <w:pPr>
        <w:pStyle w:val="Texto"/>
      </w:pPr>
    </w:p>
    <w:p w14:paraId="4F0AEE51" w14:textId="77777777" w:rsidR="00770621" w:rsidRPr="00761B80" w:rsidRDefault="00770621" w:rsidP="00651469">
      <w:pPr>
        <w:pStyle w:val="Texto"/>
      </w:pPr>
    </w:p>
    <w:p w14:paraId="74C24515" w14:textId="0C7A6C38" w:rsidR="00651469" w:rsidRDefault="00651469" w:rsidP="00651469">
      <w:pPr>
        <w:pStyle w:val="Texto"/>
        <w:rPr>
          <w:sz w:val="16"/>
          <w:szCs w:val="16"/>
        </w:rPr>
      </w:pPr>
      <w:r>
        <w:rPr>
          <w:sz w:val="16"/>
          <w:szCs w:val="16"/>
        </w:rPr>
        <w:br w:type="page"/>
      </w:r>
    </w:p>
    <w:p w14:paraId="4F9662CE" w14:textId="77777777" w:rsidR="00F562F6" w:rsidRPr="007C35D5" w:rsidRDefault="00F562F6" w:rsidP="00BD665E">
      <w:pPr>
        <w:pStyle w:val="Texto"/>
      </w:pPr>
    </w:p>
    <w:p w14:paraId="700D275B" w14:textId="77777777" w:rsidR="00F562F6" w:rsidRPr="00761B80" w:rsidRDefault="00E278F4" w:rsidP="006F397F">
      <w:pPr>
        <w:pStyle w:val="Ttulonota"/>
        <w:numPr>
          <w:ilvl w:val="0"/>
          <w:numId w:val="8"/>
        </w:numPr>
      </w:pPr>
      <w:r w:rsidRPr="00761B80">
        <w:t>PROVISIÓN PARA JUICIOS Y CONTINGENCIAS</w:t>
      </w:r>
    </w:p>
    <w:p w14:paraId="20528024" w14:textId="77777777" w:rsidR="00355ACF" w:rsidRPr="007C35D5" w:rsidRDefault="00355ACF" w:rsidP="00BD665E">
      <w:pPr>
        <w:pStyle w:val="Texto"/>
      </w:pPr>
    </w:p>
    <w:p w14:paraId="2D9F59EC" w14:textId="77777777" w:rsidR="00F562F6" w:rsidRPr="007C35D5" w:rsidRDefault="00E278F4" w:rsidP="00BD665E">
      <w:pPr>
        <w:pStyle w:val="Texto"/>
      </w:pPr>
      <w:r w:rsidRPr="007C35D5">
        <w:t>Los movimientos de la provisión para juicios y contingencias se detallan a continuación:</w:t>
      </w:r>
    </w:p>
    <w:p w14:paraId="55497006" w14:textId="77777777" w:rsidR="003E77AA" w:rsidRPr="007C35D5" w:rsidRDefault="003E77AA" w:rsidP="00BD665E">
      <w:pPr>
        <w:pStyle w:val="Texto"/>
      </w:pPr>
    </w:p>
    <w:tbl>
      <w:tblPr>
        <w:tblStyle w:val="TableGrid"/>
        <w:tblW w:w="0" w:type="auto"/>
        <w:tblLook w:val="04A0" w:firstRow="1" w:lastRow="0" w:firstColumn="1" w:lastColumn="0" w:noHBand="0" w:noVBand="1"/>
      </w:tblPr>
      <w:tblGrid>
        <w:gridCol w:w="6120"/>
        <w:gridCol w:w="1440"/>
      </w:tblGrid>
      <w:tr w:rsidR="00CA535C" w:rsidRPr="007C35D5" w14:paraId="1F6EB020" w14:textId="77777777" w:rsidTr="003C1191">
        <w:tc>
          <w:tcPr>
            <w:tcW w:w="6120" w:type="dxa"/>
          </w:tcPr>
          <w:p w14:paraId="7D5B8658" w14:textId="77777777" w:rsidR="00CA535C" w:rsidRPr="007C35D5" w:rsidRDefault="00CA535C" w:rsidP="00281AE8">
            <w:pPr>
              <w:pStyle w:val="Texto"/>
            </w:pPr>
          </w:p>
        </w:tc>
        <w:tc>
          <w:tcPr>
            <w:tcW w:w="1440" w:type="dxa"/>
            <w:tcBorders>
              <w:bottom w:val="single" w:sz="4" w:space="0" w:color="auto"/>
            </w:tcBorders>
          </w:tcPr>
          <w:p w14:paraId="4F057537" w14:textId="77777777" w:rsidR="00CA535C" w:rsidRPr="007C35D5" w:rsidRDefault="00CA535C" w:rsidP="00165AED">
            <w:pPr>
              <w:pStyle w:val="Texto"/>
              <w:jc w:val="center"/>
              <w:rPr>
                <w:b/>
              </w:rPr>
            </w:pPr>
            <w:r w:rsidRPr="007C35D5">
              <w:rPr>
                <w:b/>
              </w:rPr>
              <w:t>Provisión para juicios y contingencias</w:t>
            </w:r>
          </w:p>
        </w:tc>
      </w:tr>
      <w:tr w:rsidR="00CA535C" w:rsidRPr="007C35D5" w14:paraId="279DE6B8" w14:textId="77777777" w:rsidTr="003C1191">
        <w:tc>
          <w:tcPr>
            <w:tcW w:w="6120" w:type="dxa"/>
            <w:vAlign w:val="top"/>
          </w:tcPr>
          <w:p w14:paraId="21A6C411" w14:textId="77777777" w:rsidR="00CA535C" w:rsidRPr="007C35D5" w:rsidRDefault="00CA535C" w:rsidP="003C1191">
            <w:pPr>
              <w:pStyle w:val="Texto"/>
              <w:rPr>
                <w:b/>
              </w:rPr>
            </w:pPr>
          </w:p>
        </w:tc>
        <w:tc>
          <w:tcPr>
            <w:tcW w:w="1440" w:type="dxa"/>
            <w:tcBorders>
              <w:top w:val="single" w:sz="4" w:space="0" w:color="auto"/>
            </w:tcBorders>
            <w:vAlign w:val="top"/>
          </w:tcPr>
          <w:p w14:paraId="7D5100F0" w14:textId="77777777" w:rsidR="00CA535C" w:rsidRPr="007C35D5" w:rsidRDefault="00CA535C" w:rsidP="003C1191">
            <w:pPr>
              <w:pStyle w:val="Texto"/>
              <w:tabs>
                <w:tab w:val="decimal" w:pos="1201"/>
              </w:tabs>
              <w:rPr>
                <w:b/>
              </w:rPr>
            </w:pPr>
          </w:p>
        </w:tc>
      </w:tr>
      <w:tr w:rsidR="00355ACF" w:rsidRPr="00761B80" w14:paraId="07818BC9" w14:textId="77777777" w:rsidTr="00BA7C54">
        <w:tc>
          <w:tcPr>
            <w:tcW w:w="6120" w:type="dxa"/>
            <w:vAlign w:val="top"/>
          </w:tcPr>
          <w:p w14:paraId="6FA8F5E3" w14:textId="0A756E69" w:rsidR="00355ACF" w:rsidRPr="003E77AA" w:rsidRDefault="00355ACF" w:rsidP="00355ACF">
            <w:pPr>
              <w:pStyle w:val="Texto"/>
              <w:rPr>
                <w:b/>
              </w:rPr>
            </w:pPr>
            <w:r w:rsidRPr="003E77AA">
              <w:rPr>
                <w:b/>
              </w:rPr>
              <w:t xml:space="preserve">Al 31 de </w:t>
            </w:r>
            <w:r>
              <w:rPr>
                <w:b/>
              </w:rPr>
              <w:t>mayo</w:t>
            </w:r>
            <w:r w:rsidRPr="003E77AA">
              <w:rPr>
                <w:b/>
              </w:rPr>
              <w:t xml:space="preserve"> de </w:t>
            </w:r>
            <w:r>
              <w:rPr>
                <w:b/>
              </w:rPr>
              <w:t>2021</w:t>
            </w:r>
          </w:p>
        </w:tc>
        <w:tc>
          <w:tcPr>
            <w:tcW w:w="1440" w:type="dxa"/>
          </w:tcPr>
          <w:p w14:paraId="248B1A6D" w14:textId="0514A635" w:rsidR="00355ACF" w:rsidRPr="004B421B" w:rsidRDefault="00355ACF" w:rsidP="00355ACF">
            <w:pPr>
              <w:pStyle w:val="Texto"/>
              <w:tabs>
                <w:tab w:val="decimal" w:pos="1201"/>
              </w:tabs>
              <w:rPr>
                <w:b/>
                <w:bCs/>
              </w:rPr>
            </w:pPr>
            <w:r w:rsidRPr="00CF19E1">
              <w:rPr>
                <w:b/>
              </w:rPr>
              <w:t>(313.530)</w:t>
            </w:r>
          </w:p>
        </w:tc>
      </w:tr>
      <w:tr w:rsidR="00355ACF" w:rsidRPr="00761B80" w14:paraId="538A097F" w14:textId="77777777" w:rsidTr="00BA7C54">
        <w:tc>
          <w:tcPr>
            <w:tcW w:w="6120" w:type="dxa"/>
            <w:vAlign w:val="top"/>
          </w:tcPr>
          <w:p w14:paraId="0FDC5CBD" w14:textId="77777777" w:rsidR="00355ACF" w:rsidRPr="002A4B1E" w:rsidRDefault="00355ACF" w:rsidP="00355ACF">
            <w:pPr>
              <w:pStyle w:val="Texto"/>
            </w:pPr>
            <w:r w:rsidRPr="002A4B1E">
              <w:t xml:space="preserve">Cargo neto del </w:t>
            </w:r>
            <w:r>
              <w:t xml:space="preserve">período </w:t>
            </w:r>
            <w:r w:rsidRPr="005C3AFC">
              <w:rPr>
                <w:sz w:val="16"/>
                <w:szCs w:val="16"/>
              </w:rPr>
              <w:t>(1)</w:t>
            </w:r>
          </w:p>
        </w:tc>
        <w:tc>
          <w:tcPr>
            <w:tcW w:w="1440" w:type="dxa"/>
          </w:tcPr>
          <w:p w14:paraId="57FE5830" w14:textId="0438F249" w:rsidR="00355ACF" w:rsidRPr="002A4B1E" w:rsidRDefault="00355ACF" w:rsidP="00355ACF">
            <w:pPr>
              <w:pStyle w:val="Texto"/>
              <w:tabs>
                <w:tab w:val="decimal" w:pos="1201"/>
              </w:tabs>
            </w:pPr>
            <w:r w:rsidRPr="00355ACF">
              <w:t>(71.686)</w:t>
            </w:r>
          </w:p>
        </w:tc>
      </w:tr>
      <w:tr w:rsidR="00355ACF" w:rsidRPr="00761B80" w14:paraId="27D1D4EB" w14:textId="77777777" w:rsidTr="00CF19E1">
        <w:tc>
          <w:tcPr>
            <w:tcW w:w="6120" w:type="dxa"/>
            <w:vAlign w:val="top"/>
          </w:tcPr>
          <w:p w14:paraId="0BBEE5ED" w14:textId="4824F264" w:rsidR="00355ACF" w:rsidRPr="002A4B1E" w:rsidRDefault="00355ACF" w:rsidP="00355ACF">
            <w:pPr>
              <w:pStyle w:val="Texto"/>
            </w:pPr>
            <w:r w:rsidRPr="00355ACF">
              <w:t>Aplicaciones</w:t>
            </w:r>
          </w:p>
        </w:tc>
        <w:tc>
          <w:tcPr>
            <w:tcW w:w="1440" w:type="dxa"/>
          </w:tcPr>
          <w:p w14:paraId="35876F9E" w14:textId="17B38262" w:rsidR="00355ACF" w:rsidRPr="002A4B1E" w:rsidRDefault="00355ACF" w:rsidP="00355ACF">
            <w:pPr>
              <w:pStyle w:val="Texto"/>
              <w:tabs>
                <w:tab w:val="decimal" w:pos="1201"/>
              </w:tabs>
            </w:pPr>
            <w:r w:rsidRPr="00355ACF">
              <w:t>14.237</w:t>
            </w:r>
          </w:p>
        </w:tc>
      </w:tr>
      <w:tr w:rsidR="00355ACF" w:rsidRPr="00761B80" w14:paraId="0D9AA747" w14:textId="77777777" w:rsidTr="00BA7C54">
        <w:tc>
          <w:tcPr>
            <w:tcW w:w="6120" w:type="dxa"/>
            <w:vAlign w:val="top"/>
          </w:tcPr>
          <w:p w14:paraId="730461CD" w14:textId="77777777" w:rsidR="00355ACF" w:rsidRPr="002A4B1E" w:rsidRDefault="00355ACF" w:rsidP="00355ACF">
            <w:pPr>
              <w:pStyle w:val="Texto"/>
            </w:pPr>
            <w:r w:rsidRPr="002A4B1E">
              <w:t xml:space="preserve">Efecto </w:t>
            </w:r>
            <w:proofErr w:type="spellStart"/>
            <w:r w:rsidRPr="002A4B1E">
              <w:t>reexpresión</w:t>
            </w:r>
            <w:proofErr w:type="spellEnd"/>
            <w:r w:rsidRPr="002A4B1E">
              <w:t xml:space="preserve"> a moneda constante</w:t>
            </w:r>
            <w:r>
              <w:t xml:space="preserve"> </w:t>
            </w:r>
            <w:r w:rsidRPr="005C3AFC">
              <w:rPr>
                <w:sz w:val="16"/>
                <w:szCs w:val="16"/>
              </w:rPr>
              <w:t>(2)</w:t>
            </w:r>
          </w:p>
        </w:tc>
        <w:tc>
          <w:tcPr>
            <w:tcW w:w="1440" w:type="dxa"/>
            <w:tcBorders>
              <w:bottom w:val="single" w:sz="6" w:space="0" w:color="auto"/>
            </w:tcBorders>
          </w:tcPr>
          <w:p w14:paraId="5DAB3EF2" w14:textId="5C9DB55A" w:rsidR="00355ACF" w:rsidRPr="002A4B1E" w:rsidRDefault="00355ACF" w:rsidP="00355ACF">
            <w:pPr>
              <w:pStyle w:val="Texto"/>
              <w:tabs>
                <w:tab w:val="decimal" w:pos="1201"/>
              </w:tabs>
            </w:pPr>
            <w:r w:rsidRPr="00355ACF">
              <w:t>52.991</w:t>
            </w:r>
          </w:p>
        </w:tc>
      </w:tr>
      <w:tr w:rsidR="00355ACF" w:rsidRPr="00761B80" w14:paraId="1B9E3C13" w14:textId="77777777" w:rsidTr="00BA7C54">
        <w:tc>
          <w:tcPr>
            <w:tcW w:w="6120" w:type="dxa"/>
            <w:vAlign w:val="top"/>
          </w:tcPr>
          <w:p w14:paraId="01100EB6" w14:textId="56196997" w:rsidR="00355ACF" w:rsidRPr="003E77AA" w:rsidRDefault="00355ACF" w:rsidP="00355ACF">
            <w:pPr>
              <w:pStyle w:val="Texto"/>
              <w:rPr>
                <w:b/>
              </w:rPr>
            </w:pPr>
            <w:r>
              <w:rPr>
                <w:b/>
              </w:rPr>
              <w:t>Al 30 de noviembre</w:t>
            </w:r>
            <w:r w:rsidRPr="003E77AA">
              <w:rPr>
                <w:b/>
              </w:rPr>
              <w:t xml:space="preserve"> de </w:t>
            </w:r>
            <w:r>
              <w:rPr>
                <w:b/>
              </w:rPr>
              <w:t>2021</w:t>
            </w:r>
          </w:p>
        </w:tc>
        <w:tc>
          <w:tcPr>
            <w:tcW w:w="1440" w:type="dxa"/>
            <w:tcBorders>
              <w:top w:val="single" w:sz="6" w:space="0" w:color="auto"/>
              <w:bottom w:val="double" w:sz="6" w:space="0" w:color="auto"/>
            </w:tcBorders>
          </w:tcPr>
          <w:p w14:paraId="0936EFE8" w14:textId="2943300A" w:rsidR="00355ACF" w:rsidRPr="00355ACF" w:rsidRDefault="00355ACF" w:rsidP="00355ACF">
            <w:pPr>
              <w:pStyle w:val="Texto"/>
              <w:tabs>
                <w:tab w:val="decimal" w:pos="1201"/>
              </w:tabs>
              <w:rPr>
                <w:b/>
                <w:bCs/>
              </w:rPr>
            </w:pPr>
            <w:r w:rsidRPr="00355ACF">
              <w:rPr>
                <w:b/>
                <w:bCs/>
              </w:rPr>
              <w:t>(317.988)</w:t>
            </w:r>
          </w:p>
        </w:tc>
      </w:tr>
      <w:tr w:rsidR="00355ACF" w:rsidRPr="007C35D5" w14:paraId="09C133E8" w14:textId="77777777" w:rsidTr="008D4F28">
        <w:tc>
          <w:tcPr>
            <w:tcW w:w="6120" w:type="dxa"/>
          </w:tcPr>
          <w:p w14:paraId="746779BD" w14:textId="77777777" w:rsidR="00355ACF" w:rsidRPr="007C35D5" w:rsidRDefault="00355ACF" w:rsidP="00355ACF">
            <w:pPr>
              <w:pStyle w:val="Texto"/>
            </w:pPr>
          </w:p>
        </w:tc>
        <w:tc>
          <w:tcPr>
            <w:tcW w:w="1440" w:type="dxa"/>
            <w:tcBorders>
              <w:top w:val="single" w:sz="6" w:space="0" w:color="auto"/>
            </w:tcBorders>
            <w:vAlign w:val="top"/>
          </w:tcPr>
          <w:p w14:paraId="2985B6C4" w14:textId="77777777" w:rsidR="00355ACF" w:rsidRPr="007C35D5" w:rsidRDefault="00355ACF" w:rsidP="00355ACF">
            <w:pPr>
              <w:pStyle w:val="Texto"/>
              <w:tabs>
                <w:tab w:val="decimal" w:pos="1201"/>
              </w:tabs>
              <w:rPr>
                <w:b/>
                <w:bCs/>
              </w:rPr>
            </w:pPr>
          </w:p>
        </w:tc>
      </w:tr>
      <w:tr w:rsidR="00355ACF" w:rsidRPr="00761B80" w14:paraId="2B673B9F" w14:textId="77777777" w:rsidTr="003C1191">
        <w:tc>
          <w:tcPr>
            <w:tcW w:w="6120" w:type="dxa"/>
            <w:vAlign w:val="top"/>
          </w:tcPr>
          <w:p w14:paraId="53F0EF52" w14:textId="27F4AF95" w:rsidR="00355ACF" w:rsidRPr="003E77AA" w:rsidRDefault="00355ACF" w:rsidP="00355ACF">
            <w:pPr>
              <w:pStyle w:val="Texto"/>
              <w:rPr>
                <w:b/>
              </w:rPr>
            </w:pPr>
            <w:r>
              <w:rPr>
                <w:b/>
              </w:rPr>
              <w:t>Al 31</w:t>
            </w:r>
            <w:r w:rsidRPr="003E77AA">
              <w:rPr>
                <w:b/>
              </w:rPr>
              <w:t xml:space="preserve"> de </w:t>
            </w:r>
            <w:r>
              <w:rPr>
                <w:b/>
              </w:rPr>
              <w:t>mayo</w:t>
            </w:r>
            <w:r w:rsidRPr="003E77AA">
              <w:rPr>
                <w:b/>
              </w:rPr>
              <w:t xml:space="preserve"> de </w:t>
            </w:r>
            <w:r>
              <w:rPr>
                <w:b/>
              </w:rPr>
              <w:t>2022</w:t>
            </w:r>
          </w:p>
        </w:tc>
        <w:tc>
          <w:tcPr>
            <w:tcW w:w="1440" w:type="dxa"/>
            <w:vAlign w:val="top"/>
          </w:tcPr>
          <w:p w14:paraId="4A3697B8" w14:textId="78FD164B" w:rsidR="00355ACF" w:rsidRPr="00355ACF" w:rsidRDefault="00355ACF" w:rsidP="00355ACF">
            <w:pPr>
              <w:pStyle w:val="Texto"/>
              <w:tabs>
                <w:tab w:val="decimal" w:pos="1201"/>
              </w:tabs>
              <w:rPr>
                <w:b/>
                <w:bCs/>
              </w:rPr>
            </w:pPr>
            <w:r w:rsidRPr="00355ACF">
              <w:rPr>
                <w:b/>
                <w:bCs/>
              </w:rPr>
              <w:t>(263.701)</w:t>
            </w:r>
          </w:p>
        </w:tc>
      </w:tr>
      <w:tr w:rsidR="00355ACF" w:rsidRPr="00761B80" w14:paraId="27B5CB2A" w14:textId="77777777" w:rsidTr="003C1191">
        <w:tc>
          <w:tcPr>
            <w:tcW w:w="6120" w:type="dxa"/>
            <w:vAlign w:val="top"/>
          </w:tcPr>
          <w:p w14:paraId="32670B12" w14:textId="2DA5BCBE" w:rsidR="00355ACF" w:rsidRPr="002A4B1E" w:rsidRDefault="00355ACF" w:rsidP="00355ACF">
            <w:pPr>
              <w:pStyle w:val="Texto"/>
            </w:pPr>
            <w:r w:rsidRPr="002A4B1E">
              <w:t xml:space="preserve">Cargo neto del </w:t>
            </w:r>
            <w:r>
              <w:t xml:space="preserve">período </w:t>
            </w:r>
            <w:r w:rsidRPr="005B382F">
              <w:rPr>
                <w:sz w:val="16"/>
                <w:szCs w:val="16"/>
              </w:rPr>
              <w:t>(1)</w:t>
            </w:r>
          </w:p>
        </w:tc>
        <w:tc>
          <w:tcPr>
            <w:tcW w:w="1440" w:type="dxa"/>
            <w:vAlign w:val="top"/>
          </w:tcPr>
          <w:p w14:paraId="1570E960" w14:textId="6A6503DD" w:rsidR="00355ACF" w:rsidRPr="002A4B1E" w:rsidRDefault="00624984" w:rsidP="00355ACF">
            <w:pPr>
              <w:pStyle w:val="Texto"/>
              <w:tabs>
                <w:tab w:val="decimal" w:pos="1201"/>
              </w:tabs>
            </w:pPr>
            <w:r w:rsidRPr="00624984">
              <w:t>(250.615)</w:t>
            </w:r>
          </w:p>
        </w:tc>
      </w:tr>
      <w:tr w:rsidR="00355ACF" w:rsidRPr="00761B80" w14:paraId="0E15CC91" w14:textId="77777777" w:rsidTr="003C1191">
        <w:tc>
          <w:tcPr>
            <w:tcW w:w="6120" w:type="dxa"/>
            <w:vAlign w:val="top"/>
          </w:tcPr>
          <w:p w14:paraId="17ED45A9" w14:textId="036F0F40" w:rsidR="00355ACF" w:rsidRPr="002A4B1E" w:rsidRDefault="00355ACF" w:rsidP="00355ACF">
            <w:pPr>
              <w:pStyle w:val="Texto"/>
            </w:pPr>
            <w:r>
              <w:t>Aplicaciones</w:t>
            </w:r>
          </w:p>
        </w:tc>
        <w:tc>
          <w:tcPr>
            <w:tcW w:w="1440" w:type="dxa"/>
            <w:vAlign w:val="top"/>
          </w:tcPr>
          <w:p w14:paraId="04961E51" w14:textId="40521857" w:rsidR="00355ACF" w:rsidRPr="002A4B1E" w:rsidRDefault="00624984" w:rsidP="00355ACF">
            <w:pPr>
              <w:pStyle w:val="Texto"/>
              <w:tabs>
                <w:tab w:val="decimal" w:pos="1201"/>
              </w:tabs>
            </w:pPr>
            <w:r w:rsidRPr="00624984">
              <w:t>35.728</w:t>
            </w:r>
          </w:p>
        </w:tc>
      </w:tr>
      <w:tr w:rsidR="00355ACF" w:rsidRPr="00761B80" w14:paraId="60E34F83" w14:textId="77777777" w:rsidTr="003C1191">
        <w:tc>
          <w:tcPr>
            <w:tcW w:w="6120" w:type="dxa"/>
            <w:vAlign w:val="top"/>
          </w:tcPr>
          <w:p w14:paraId="73A5A4BB" w14:textId="11EA7A3A" w:rsidR="00355ACF" w:rsidRPr="002A4B1E" w:rsidRDefault="00355ACF" w:rsidP="00355ACF">
            <w:pPr>
              <w:pStyle w:val="Texto"/>
            </w:pPr>
            <w:r w:rsidRPr="002A4B1E">
              <w:t xml:space="preserve">Efecto </w:t>
            </w:r>
            <w:proofErr w:type="spellStart"/>
            <w:r w:rsidRPr="002A4B1E">
              <w:t>reexpresión</w:t>
            </w:r>
            <w:proofErr w:type="spellEnd"/>
            <w:r w:rsidRPr="002A4B1E">
              <w:t xml:space="preserve"> a moneda constante</w:t>
            </w:r>
            <w:r>
              <w:t xml:space="preserve"> </w:t>
            </w:r>
            <w:r w:rsidRPr="005B382F">
              <w:rPr>
                <w:sz w:val="16"/>
                <w:szCs w:val="16"/>
              </w:rPr>
              <w:t>(2)</w:t>
            </w:r>
          </w:p>
        </w:tc>
        <w:tc>
          <w:tcPr>
            <w:tcW w:w="1440" w:type="dxa"/>
            <w:tcBorders>
              <w:bottom w:val="single" w:sz="6" w:space="0" w:color="auto"/>
            </w:tcBorders>
            <w:vAlign w:val="top"/>
          </w:tcPr>
          <w:p w14:paraId="0221AC80" w14:textId="287CA064" w:rsidR="00355ACF" w:rsidRPr="002A4B1E" w:rsidRDefault="00624984" w:rsidP="00355ACF">
            <w:pPr>
              <w:pStyle w:val="Texto"/>
              <w:tabs>
                <w:tab w:val="decimal" w:pos="1201"/>
              </w:tabs>
            </w:pPr>
            <w:r w:rsidRPr="00624984">
              <w:t>81.739</w:t>
            </w:r>
          </w:p>
        </w:tc>
      </w:tr>
      <w:tr w:rsidR="00355ACF" w:rsidRPr="00761B80" w14:paraId="20323C05" w14:textId="77777777" w:rsidTr="003C1191">
        <w:tc>
          <w:tcPr>
            <w:tcW w:w="6120" w:type="dxa"/>
            <w:vAlign w:val="top"/>
          </w:tcPr>
          <w:p w14:paraId="0B6E4A75" w14:textId="28E54013" w:rsidR="00355ACF" w:rsidRPr="003E77AA" w:rsidRDefault="00355ACF" w:rsidP="00355ACF">
            <w:pPr>
              <w:pStyle w:val="Texto"/>
              <w:rPr>
                <w:b/>
              </w:rPr>
            </w:pPr>
            <w:r>
              <w:rPr>
                <w:b/>
              </w:rPr>
              <w:t>Al 30 de noviembre</w:t>
            </w:r>
            <w:r w:rsidRPr="003E77AA">
              <w:rPr>
                <w:b/>
              </w:rPr>
              <w:t xml:space="preserve"> de </w:t>
            </w:r>
            <w:r>
              <w:rPr>
                <w:b/>
              </w:rPr>
              <w:t>2022</w:t>
            </w:r>
          </w:p>
        </w:tc>
        <w:tc>
          <w:tcPr>
            <w:tcW w:w="1440" w:type="dxa"/>
            <w:tcBorders>
              <w:top w:val="single" w:sz="6" w:space="0" w:color="auto"/>
              <w:bottom w:val="double" w:sz="6" w:space="0" w:color="auto"/>
            </w:tcBorders>
            <w:vAlign w:val="top"/>
          </w:tcPr>
          <w:p w14:paraId="100162A6" w14:textId="5021ED8D" w:rsidR="00355ACF" w:rsidRPr="00B56D33" w:rsidRDefault="00624984" w:rsidP="00355ACF">
            <w:pPr>
              <w:pStyle w:val="Texto"/>
              <w:tabs>
                <w:tab w:val="decimal" w:pos="1201"/>
              </w:tabs>
              <w:rPr>
                <w:b/>
              </w:rPr>
            </w:pPr>
            <w:r w:rsidRPr="00624984">
              <w:rPr>
                <w:b/>
              </w:rPr>
              <w:t>(396.849)</w:t>
            </w:r>
          </w:p>
        </w:tc>
      </w:tr>
    </w:tbl>
    <w:p w14:paraId="3A6DC9D5" w14:textId="77777777" w:rsidR="00E278F4" w:rsidRPr="007C35D5" w:rsidRDefault="00E278F4" w:rsidP="00E278F4">
      <w:pPr>
        <w:pStyle w:val="Texto"/>
      </w:pPr>
    </w:p>
    <w:p w14:paraId="20E4D276" w14:textId="690182DA" w:rsidR="00165AED" w:rsidRPr="00761B80" w:rsidRDefault="00165AED" w:rsidP="00042325">
      <w:pPr>
        <w:pStyle w:val="Texto"/>
        <w:numPr>
          <w:ilvl w:val="0"/>
          <w:numId w:val="18"/>
        </w:numPr>
        <w:ind w:left="336"/>
        <w:rPr>
          <w:sz w:val="16"/>
          <w:szCs w:val="16"/>
        </w:rPr>
      </w:pPr>
      <w:r w:rsidRPr="00761B80">
        <w:rPr>
          <w:sz w:val="16"/>
          <w:szCs w:val="16"/>
        </w:rPr>
        <w:t xml:space="preserve">El movimiento se imputó a </w:t>
      </w:r>
      <w:r w:rsidR="003878D6">
        <w:rPr>
          <w:sz w:val="16"/>
          <w:szCs w:val="16"/>
        </w:rPr>
        <w:t>“</w:t>
      </w:r>
      <w:r w:rsidRPr="00761B80">
        <w:rPr>
          <w:sz w:val="16"/>
          <w:szCs w:val="16"/>
        </w:rPr>
        <w:t>Otros gastos operativos</w:t>
      </w:r>
      <w:r w:rsidR="003878D6">
        <w:rPr>
          <w:sz w:val="16"/>
          <w:szCs w:val="16"/>
        </w:rPr>
        <w:t>”</w:t>
      </w:r>
      <w:r w:rsidRPr="00761B80">
        <w:rPr>
          <w:sz w:val="16"/>
          <w:szCs w:val="16"/>
        </w:rPr>
        <w:t>.</w:t>
      </w:r>
    </w:p>
    <w:p w14:paraId="056AC9CB" w14:textId="1E6AE400" w:rsidR="00E278F4" w:rsidRPr="00761B80" w:rsidRDefault="00165AED" w:rsidP="00042325">
      <w:pPr>
        <w:pStyle w:val="Texto"/>
        <w:numPr>
          <w:ilvl w:val="0"/>
          <w:numId w:val="18"/>
        </w:numPr>
        <w:ind w:left="336"/>
        <w:rPr>
          <w:sz w:val="16"/>
          <w:szCs w:val="16"/>
        </w:rPr>
      </w:pPr>
      <w:r w:rsidRPr="00761B80">
        <w:rPr>
          <w:sz w:val="16"/>
          <w:szCs w:val="16"/>
        </w:rPr>
        <w:t xml:space="preserve">Corresponde a RECPAM, se imputó a </w:t>
      </w:r>
      <w:r w:rsidR="003878D6">
        <w:rPr>
          <w:sz w:val="16"/>
          <w:szCs w:val="16"/>
        </w:rPr>
        <w:t>“</w:t>
      </w:r>
      <w:r w:rsidR="00CC1F56" w:rsidRPr="00381769">
        <w:rPr>
          <w:sz w:val="16"/>
          <w:szCs w:val="16"/>
        </w:rPr>
        <w:t>Costos financieros</w:t>
      </w:r>
      <w:r w:rsidR="003878D6">
        <w:rPr>
          <w:sz w:val="16"/>
          <w:szCs w:val="16"/>
        </w:rPr>
        <w:t>”</w:t>
      </w:r>
      <w:r w:rsidRPr="00761B80">
        <w:rPr>
          <w:sz w:val="16"/>
          <w:szCs w:val="16"/>
        </w:rPr>
        <w:t>.</w:t>
      </w:r>
    </w:p>
    <w:p w14:paraId="6CCC2AD0" w14:textId="5E0BC949" w:rsidR="00165AED" w:rsidRDefault="00165AED" w:rsidP="00165AED">
      <w:pPr>
        <w:pStyle w:val="Texto"/>
      </w:pPr>
    </w:p>
    <w:p w14:paraId="0535D0C9" w14:textId="77777777" w:rsidR="00362184" w:rsidRPr="00761B80" w:rsidRDefault="00362184" w:rsidP="00165AED">
      <w:pPr>
        <w:pStyle w:val="Texto"/>
      </w:pPr>
    </w:p>
    <w:p w14:paraId="2A705448" w14:textId="77777777" w:rsidR="001B78BA" w:rsidRPr="00761B80" w:rsidRDefault="001B78BA" w:rsidP="006F397F">
      <w:pPr>
        <w:pStyle w:val="Ttulonota"/>
        <w:numPr>
          <w:ilvl w:val="0"/>
          <w:numId w:val="8"/>
        </w:numPr>
      </w:pPr>
      <w:r w:rsidRPr="00761B80">
        <w:t>RESTRICCIONES A LA DISTRIBUCIÓN DE UTILIDADES</w:t>
      </w:r>
    </w:p>
    <w:p w14:paraId="325E2646" w14:textId="77777777" w:rsidR="001B78BA" w:rsidRPr="00761B80" w:rsidRDefault="001B78BA" w:rsidP="001B78BA">
      <w:pPr>
        <w:pStyle w:val="Texto"/>
      </w:pPr>
    </w:p>
    <w:p w14:paraId="009506EC" w14:textId="25A5721F" w:rsidR="0072019B" w:rsidRDefault="001B78BA" w:rsidP="0072019B">
      <w:pPr>
        <w:pStyle w:val="Texto"/>
      </w:pPr>
      <w:r w:rsidRPr="00761B80">
        <w:t>Las restricciones a la distribución de utilidades se encuentran descriptas en la Nota 2</w:t>
      </w:r>
      <w:r w:rsidR="00BF6FDE">
        <w:t>3</w:t>
      </w:r>
      <w:r w:rsidRPr="00761B80">
        <w:t xml:space="preserve"> a los estados financieros consolidados condensados al </w:t>
      </w:r>
      <w:r w:rsidR="00247D18">
        <w:t>3</w:t>
      </w:r>
      <w:r w:rsidR="00184260">
        <w:t>1</w:t>
      </w:r>
      <w:r w:rsidR="001B31FD">
        <w:t xml:space="preserve"> de </w:t>
      </w:r>
      <w:r w:rsidR="00184260">
        <w:t>mayo</w:t>
      </w:r>
      <w:r w:rsidR="001B31FD">
        <w:t xml:space="preserve"> de 202</w:t>
      </w:r>
      <w:r w:rsidR="00003558">
        <w:t>2</w:t>
      </w:r>
      <w:r w:rsidRPr="00761B80">
        <w:t>.</w:t>
      </w:r>
    </w:p>
    <w:p w14:paraId="76859B88" w14:textId="77777777" w:rsidR="005729F4" w:rsidRDefault="005729F4" w:rsidP="0072019B">
      <w:pPr>
        <w:pStyle w:val="Texto"/>
      </w:pPr>
    </w:p>
    <w:p w14:paraId="12DCB5B9" w14:textId="77777777" w:rsidR="001B78BA" w:rsidRPr="00761B80" w:rsidRDefault="001B78BA" w:rsidP="001B78BA">
      <w:pPr>
        <w:pStyle w:val="Texto"/>
      </w:pPr>
    </w:p>
    <w:p w14:paraId="70373564" w14:textId="77777777" w:rsidR="001B78BA" w:rsidRPr="00761B80" w:rsidRDefault="001B78BA" w:rsidP="006F397F">
      <w:pPr>
        <w:pStyle w:val="Ttulonota"/>
        <w:numPr>
          <w:ilvl w:val="0"/>
          <w:numId w:val="8"/>
        </w:numPr>
      </w:pPr>
      <w:r w:rsidRPr="00761B80">
        <w:t>PROGRAMA ACCESO A LA CASA PROPIA</w:t>
      </w:r>
    </w:p>
    <w:p w14:paraId="11083D3C" w14:textId="77777777" w:rsidR="001B78BA" w:rsidRPr="00761B80" w:rsidRDefault="001B78BA" w:rsidP="001B78BA">
      <w:pPr>
        <w:pStyle w:val="Texto"/>
      </w:pPr>
    </w:p>
    <w:p w14:paraId="69F18B7F" w14:textId="41635322" w:rsidR="001B78BA" w:rsidRPr="00761B80" w:rsidRDefault="001B78BA" w:rsidP="001B78BA">
      <w:pPr>
        <w:pStyle w:val="Texto"/>
      </w:pPr>
      <w:r w:rsidRPr="00761B80">
        <w:t>Los efectos del mencionado Programa han sido descri</w:t>
      </w:r>
      <w:r w:rsidR="00BA3CEC">
        <w:t>p</w:t>
      </w:r>
      <w:r w:rsidRPr="00761B80">
        <w:t>tos en la Nota 2</w:t>
      </w:r>
      <w:r w:rsidR="00BF6FDE">
        <w:t>2</w:t>
      </w:r>
      <w:r w:rsidRPr="00761B80">
        <w:t xml:space="preserve"> a los estados financieros consolidados condensados al </w:t>
      </w:r>
      <w:r w:rsidR="00247D18">
        <w:t>3</w:t>
      </w:r>
      <w:r w:rsidR="00655B25">
        <w:t>0</w:t>
      </w:r>
      <w:r w:rsidR="001B31FD">
        <w:t xml:space="preserve"> de </w:t>
      </w:r>
      <w:r w:rsidR="00655B25">
        <w:t>noviembre</w:t>
      </w:r>
      <w:r w:rsidR="001B31FD">
        <w:t xml:space="preserve"> de 202</w:t>
      </w:r>
      <w:r w:rsidR="00003558">
        <w:t>2</w:t>
      </w:r>
      <w:r w:rsidRPr="00761B80">
        <w:t>.</w:t>
      </w:r>
    </w:p>
    <w:p w14:paraId="728174AE" w14:textId="77777777" w:rsidR="001B78BA" w:rsidRPr="00761B80" w:rsidRDefault="001B78BA" w:rsidP="001B78BA">
      <w:pPr>
        <w:pStyle w:val="Texto"/>
      </w:pPr>
    </w:p>
    <w:p w14:paraId="6B66267A" w14:textId="77777777" w:rsidR="001B78BA" w:rsidRPr="00761B80" w:rsidRDefault="001B78BA" w:rsidP="001B78BA">
      <w:pPr>
        <w:pStyle w:val="Texto"/>
      </w:pPr>
    </w:p>
    <w:p w14:paraId="48DF0C7B" w14:textId="77777777" w:rsidR="001B78BA" w:rsidRPr="00761B80" w:rsidRDefault="001B78BA" w:rsidP="006F397F">
      <w:pPr>
        <w:pStyle w:val="Ttulonota"/>
        <w:numPr>
          <w:ilvl w:val="0"/>
          <w:numId w:val="8"/>
        </w:numPr>
      </w:pPr>
      <w:r w:rsidRPr="00761B80">
        <w:t>CUMPLIMIENTO DE LAS DISPOSICIONES SOBRE GUARDA DE DOCUMENTACIÓN.</w:t>
      </w:r>
    </w:p>
    <w:p w14:paraId="2FEEB5C2" w14:textId="77777777" w:rsidR="001B78BA" w:rsidRPr="00761B80" w:rsidRDefault="001B78BA" w:rsidP="001B78BA">
      <w:pPr>
        <w:pStyle w:val="Texto"/>
      </w:pPr>
    </w:p>
    <w:p w14:paraId="73BF9C9B" w14:textId="0FFBF058" w:rsidR="001B78BA" w:rsidRDefault="001B78BA" w:rsidP="001B78BA">
      <w:pPr>
        <w:pStyle w:val="Texto"/>
      </w:pPr>
      <w:r w:rsidRPr="00761B80">
        <w:t xml:space="preserve">En cumplimiento de las </w:t>
      </w:r>
      <w:r w:rsidR="00C3374A">
        <w:t>regulaciones</w:t>
      </w:r>
      <w:r w:rsidRPr="00761B80">
        <w:t xml:space="preserve"> vigentes de la CNV (RG </w:t>
      </w:r>
      <w:proofErr w:type="spellStart"/>
      <w:r w:rsidRPr="00761B80">
        <w:t>N°</w:t>
      </w:r>
      <w:proofErr w:type="spellEnd"/>
      <w:r w:rsidRPr="00761B80">
        <w:t xml:space="preserve"> 629</w:t>
      </w:r>
      <w:r w:rsidR="00026852">
        <w:t>/2014</w:t>
      </w:r>
      <w:r w:rsidRPr="00761B80">
        <w:t xml:space="preserve">), informamos que los libros societarios (libros de Acta de Asamblea, Acta de Directorio, Actas del Comité de Auditoría, Depósito de Acciones y Registro de Asistencia a Asambleas y Actas de Comisión Fiscalizadora) y los registros contables legales (libro Diario, </w:t>
      </w:r>
      <w:proofErr w:type="spellStart"/>
      <w:r w:rsidRPr="00761B80">
        <w:t>Subdiarios</w:t>
      </w:r>
      <w:proofErr w:type="spellEnd"/>
      <w:r w:rsidRPr="00761B80">
        <w:t xml:space="preserve"> e Inventario y Balances), correspondientes al </w:t>
      </w:r>
      <w:r w:rsidR="00026852">
        <w:t xml:space="preserve"> per</w:t>
      </w:r>
      <w:r w:rsidR="004A6DF1">
        <w:t>í</w:t>
      </w:r>
      <w:r w:rsidR="00026852">
        <w:t>odo</w:t>
      </w:r>
      <w:r w:rsidRPr="00761B80">
        <w:t xml:space="preserve"> en curso y </w:t>
      </w:r>
      <w:r w:rsidR="00026852">
        <w:t xml:space="preserve"> ejercicios</w:t>
      </w:r>
      <w:r w:rsidRPr="00761B80">
        <w:t xml:space="preserve"> anteriores, se encuentran resguardados en la sede social de Ledesma S.A.A.I., ubicada en la Av. Corrientes </w:t>
      </w:r>
      <w:proofErr w:type="spellStart"/>
      <w:r w:rsidRPr="00761B80">
        <w:t>N°</w:t>
      </w:r>
      <w:proofErr w:type="spellEnd"/>
      <w:r w:rsidRPr="00761B80">
        <w:t xml:space="preserve"> 415, piso 12° de la Ciudad Autónoma de Buenos Aires.</w:t>
      </w:r>
    </w:p>
    <w:p w14:paraId="37E3DD32" w14:textId="3BA9A9D8" w:rsidR="00DE3B8E" w:rsidRDefault="00DE3B8E" w:rsidP="001B78BA">
      <w:pPr>
        <w:pStyle w:val="Texto"/>
      </w:pPr>
    </w:p>
    <w:p w14:paraId="5157336E" w14:textId="4AC1A134" w:rsidR="001B78BA" w:rsidRPr="00761B80" w:rsidRDefault="00421F18" w:rsidP="005729F4">
      <w:pPr>
        <w:pStyle w:val="Texto"/>
      </w:pPr>
      <w:r>
        <w:t>Asimismo</w:t>
      </w:r>
      <w:r w:rsidR="001B78BA" w:rsidRPr="00761B80">
        <w:t xml:space="preserve">, informamos que la restante documentación que respalda las transacciones y registros contables y </w:t>
      </w:r>
      <w:proofErr w:type="gramStart"/>
      <w:r w:rsidR="001B78BA" w:rsidRPr="00761B80">
        <w:t>societarios,</w:t>
      </w:r>
      <w:proofErr w:type="gramEnd"/>
      <w:r w:rsidR="001B78BA" w:rsidRPr="00761B80">
        <w:t xml:space="preserve"> se encuentra distribuida en las sedes administrativas de la Sociedad y en el siguiente proveedor del servicio de resguardo y conservación de documentación de terceros:</w:t>
      </w:r>
      <w:r w:rsidR="00573E2A">
        <w:t xml:space="preserve"> </w:t>
      </w:r>
      <w:proofErr w:type="spellStart"/>
      <w:r w:rsidR="001B78BA" w:rsidRPr="00761B80">
        <w:t>Iron</w:t>
      </w:r>
      <w:proofErr w:type="spellEnd"/>
      <w:r w:rsidR="001B78BA" w:rsidRPr="00761B80">
        <w:t xml:space="preserve"> Mountain Argentina S.A., CUIT: 30-68250405-2, ubicado en la calle Cañada de Gómez </w:t>
      </w:r>
      <w:proofErr w:type="spellStart"/>
      <w:r w:rsidR="001B78BA" w:rsidRPr="00761B80">
        <w:t>N°</w:t>
      </w:r>
      <w:proofErr w:type="spellEnd"/>
      <w:r w:rsidR="001B78BA" w:rsidRPr="00761B80">
        <w:t xml:space="preserve"> 3895, de la Ciudad Autónoma de Buenos Aires.</w:t>
      </w:r>
    </w:p>
    <w:p w14:paraId="195CED10" w14:textId="5C84562F" w:rsidR="005729F4" w:rsidRDefault="005729F4" w:rsidP="005729F4">
      <w:pPr>
        <w:pStyle w:val="Texto"/>
      </w:pPr>
      <w:r>
        <w:br w:type="page"/>
      </w:r>
    </w:p>
    <w:p w14:paraId="1CFF3A15" w14:textId="77777777" w:rsidR="001025A8" w:rsidRPr="00761B80" w:rsidRDefault="001025A8" w:rsidP="001B78BA">
      <w:pPr>
        <w:pStyle w:val="Texto"/>
      </w:pPr>
    </w:p>
    <w:p w14:paraId="0664051C" w14:textId="77777777" w:rsidR="001B78BA" w:rsidRPr="00761B80" w:rsidRDefault="001B78BA" w:rsidP="006F397F">
      <w:pPr>
        <w:pStyle w:val="Ttulonota"/>
        <w:numPr>
          <w:ilvl w:val="0"/>
          <w:numId w:val="8"/>
        </w:numPr>
      </w:pPr>
      <w:bookmarkStart w:id="8" w:name="_Hlk92361673"/>
      <w:r w:rsidRPr="00761B80">
        <w:t>NOTAS COMPLEMENTARIAS SEGÚN LO DISPUESTO POR EL ART. 65 INC. 1 DE LA LEY NRO. 19.550 (T.O. 1984)</w:t>
      </w:r>
    </w:p>
    <w:bookmarkEnd w:id="8"/>
    <w:p w14:paraId="4624AF9B" w14:textId="77777777" w:rsidR="001B78BA" w:rsidRPr="00761B80" w:rsidRDefault="001B78BA" w:rsidP="001B78BA">
      <w:pPr>
        <w:pStyle w:val="Texto"/>
      </w:pPr>
    </w:p>
    <w:p w14:paraId="08719C23" w14:textId="66156314" w:rsidR="001B78BA" w:rsidRPr="00B92EBD" w:rsidRDefault="001B78BA" w:rsidP="006648B4">
      <w:pPr>
        <w:pStyle w:val="Texto"/>
        <w:numPr>
          <w:ilvl w:val="0"/>
          <w:numId w:val="20"/>
        </w:numPr>
        <w:rPr>
          <w:b/>
          <w:bCs/>
        </w:rPr>
      </w:pPr>
      <w:r w:rsidRPr="00B92EBD">
        <w:rPr>
          <w:b/>
          <w:bCs/>
        </w:rPr>
        <w:t xml:space="preserve">Bienes de disponibilidad restringida: </w:t>
      </w:r>
    </w:p>
    <w:p w14:paraId="097FA17E" w14:textId="77777777" w:rsidR="001B78BA" w:rsidRPr="00761B80" w:rsidRDefault="001B78BA" w:rsidP="001B78BA">
      <w:pPr>
        <w:pStyle w:val="Texto"/>
      </w:pPr>
    </w:p>
    <w:p w14:paraId="006309C9" w14:textId="008B72F8" w:rsidR="001B78BA" w:rsidRPr="00761B80" w:rsidRDefault="001B78BA" w:rsidP="001B78BA">
      <w:pPr>
        <w:pStyle w:val="Texto"/>
        <w:rPr>
          <w:b/>
        </w:rPr>
      </w:pPr>
      <w:r w:rsidRPr="00761B80">
        <w:rPr>
          <w:b/>
        </w:rPr>
        <w:t xml:space="preserve">Expuestos en el rubro Otros créditos financieros </w:t>
      </w:r>
      <w:proofErr w:type="gramStart"/>
      <w:r w:rsidRPr="00761B80">
        <w:rPr>
          <w:b/>
        </w:rPr>
        <w:t>corrientes  (</w:t>
      </w:r>
      <w:proofErr w:type="gramEnd"/>
      <w:r w:rsidRPr="00761B80">
        <w:rPr>
          <w:b/>
        </w:rPr>
        <w:t>Nota 1</w:t>
      </w:r>
      <w:r w:rsidR="00B927BD">
        <w:rPr>
          <w:b/>
        </w:rPr>
        <w:t>4</w:t>
      </w:r>
      <w:r w:rsidRPr="00761B80">
        <w:rPr>
          <w:b/>
        </w:rPr>
        <w:t xml:space="preserve">.1.): </w:t>
      </w:r>
    </w:p>
    <w:p w14:paraId="727B2188" w14:textId="77777777" w:rsidR="001B78BA" w:rsidRPr="00761B80" w:rsidRDefault="001B78BA" w:rsidP="001B78BA">
      <w:pPr>
        <w:pStyle w:val="Texto"/>
      </w:pPr>
    </w:p>
    <w:p w14:paraId="78C2637A" w14:textId="5B03C898" w:rsidR="001B78BA" w:rsidRPr="00761B80" w:rsidRDefault="001B78BA" w:rsidP="00042325">
      <w:pPr>
        <w:pStyle w:val="Texto"/>
        <w:numPr>
          <w:ilvl w:val="0"/>
          <w:numId w:val="19"/>
        </w:numPr>
        <w:ind w:left="364"/>
      </w:pPr>
      <w:r w:rsidRPr="00761B80">
        <w:t>Embargos de cuentas bancarias:</w:t>
      </w:r>
      <w:r w:rsidR="00B74F0D">
        <w:t xml:space="preserve"> </w:t>
      </w:r>
      <w:r w:rsidR="00316DC6">
        <w:t>118.567</w:t>
      </w:r>
      <w:r w:rsidR="001147BE">
        <w:t>.</w:t>
      </w:r>
    </w:p>
    <w:p w14:paraId="61A99CB4" w14:textId="77777777" w:rsidR="002C419A" w:rsidRPr="00D77D55" w:rsidRDefault="002C419A" w:rsidP="001B78BA">
      <w:pPr>
        <w:pStyle w:val="Texto"/>
      </w:pPr>
    </w:p>
    <w:p w14:paraId="42ED8FDD" w14:textId="3B33520D" w:rsidR="001B78BA" w:rsidRPr="00761B80" w:rsidRDefault="001B78BA" w:rsidP="00042325">
      <w:pPr>
        <w:pStyle w:val="Texto"/>
        <w:numPr>
          <w:ilvl w:val="0"/>
          <w:numId w:val="19"/>
        </w:numPr>
        <w:ind w:left="364"/>
      </w:pPr>
      <w:r w:rsidRPr="00761B80">
        <w:t xml:space="preserve">Depósitos en garantía: </w:t>
      </w:r>
      <w:r w:rsidR="00316DC6">
        <w:t>1.210</w:t>
      </w:r>
      <w:r w:rsidRPr="00761B80">
        <w:t>.</w:t>
      </w:r>
    </w:p>
    <w:p w14:paraId="6E50D4EC" w14:textId="77777777" w:rsidR="002C419A" w:rsidRPr="00761B80" w:rsidRDefault="002C419A" w:rsidP="001B78BA">
      <w:pPr>
        <w:pStyle w:val="Texto"/>
      </w:pPr>
    </w:p>
    <w:p w14:paraId="306B0D19" w14:textId="2B9E9BAD" w:rsidR="002C419A" w:rsidRPr="00B92EBD" w:rsidRDefault="002C419A" w:rsidP="006648B4">
      <w:pPr>
        <w:pStyle w:val="Texto"/>
        <w:numPr>
          <w:ilvl w:val="0"/>
          <w:numId w:val="20"/>
        </w:numPr>
        <w:rPr>
          <w:b/>
          <w:bCs/>
        </w:rPr>
      </w:pPr>
      <w:r w:rsidRPr="00B92EBD">
        <w:rPr>
          <w:b/>
          <w:bCs/>
        </w:rPr>
        <w:t xml:space="preserve">No existen restricciones contractuales para la distribución de ganancias, excepto por lo mencionado en Nota 21 a los estados financieros consolidados condensados al </w:t>
      </w:r>
      <w:r w:rsidR="00247D18" w:rsidRPr="00B92EBD">
        <w:rPr>
          <w:b/>
          <w:bCs/>
        </w:rPr>
        <w:t>3</w:t>
      </w:r>
      <w:r w:rsidR="007830BC">
        <w:rPr>
          <w:b/>
          <w:bCs/>
        </w:rPr>
        <w:t>0</w:t>
      </w:r>
      <w:r w:rsidR="001B31FD" w:rsidRPr="00B92EBD">
        <w:rPr>
          <w:b/>
          <w:bCs/>
        </w:rPr>
        <w:t xml:space="preserve"> de </w:t>
      </w:r>
      <w:r w:rsidR="007830BC">
        <w:rPr>
          <w:b/>
          <w:bCs/>
        </w:rPr>
        <w:t>noviembre</w:t>
      </w:r>
      <w:r w:rsidR="001B31FD" w:rsidRPr="00B92EBD">
        <w:rPr>
          <w:b/>
          <w:bCs/>
        </w:rPr>
        <w:t xml:space="preserve"> de 202</w:t>
      </w:r>
      <w:r w:rsidR="00003558">
        <w:rPr>
          <w:b/>
          <w:bCs/>
        </w:rPr>
        <w:t>2</w:t>
      </w:r>
      <w:r w:rsidRPr="00B92EBD">
        <w:rPr>
          <w:b/>
          <w:bCs/>
        </w:rPr>
        <w:t>.</w:t>
      </w:r>
    </w:p>
    <w:p w14:paraId="15E24171" w14:textId="77777777" w:rsidR="002C419A" w:rsidRPr="006648B4" w:rsidRDefault="002C419A" w:rsidP="002C419A">
      <w:pPr>
        <w:pStyle w:val="Texto"/>
      </w:pPr>
    </w:p>
    <w:p w14:paraId="23F538DC" w14:textId="4879755A" w:rsidR="002C419A" w:rsidRPr="00B92EBD" w:rsidRDefault="002C419A" w:rsidP="006648B4">
      <w:pPr>
        <w:pStyle w:val="Texto"/>
        <w:numPr>
          <w:ilvl w:val="0"/>
          <w:numId w:val="20"/>
        </w:numPr>
        <w:rPr>
          <w:b/>
          <w:bCs/>
        </w:rPr>
      </w:pPr>
      <w:r w:rsidRPr="00B92EBD">
        <w:rPr>
          <w:b/>
          <w:bCs/>
        </w:rPr>
        <w:t>Cuentas en orden</w:t>
      </w:r>
    </w:p>
    <w:p w14:paraId="11931B3A" w14:textId="77777777" w:rsidR="002C419A" w:rsidRPr="00761B80" w:rsidRDefault="002C419A" w:rsidP="002C419A">
      <w:pPr>
        <w:pStyle w:val="Texto"/>
      </w:pPr>
    </w:p>
    <w:tbl>
      <w:tblPr>
        <w:tblStyle w:val="TableGrid"/>
        <w:tblW w:w="0" w:type="auto"/>
        <w:tblLook w:val="04A0" w:firstRow="1" w:lastRow="0" w:firstColumn="1" w:lastColumn="0" w:noHBand="0" w:noVBand="1"/>
      </w:tblPr>
      <w:tblGrid>
        <w:gridCol w:w="4111"/>
        <w:gridCol w:w="1985"/>
      </w:tblGrid>
      <w:tr w:rsidR="00527469" w:rsidRPr="00761B80" w14:paraId="0B43A651" w14:textId="77777777" w:rsidTr="006B0DD7">
        <w:tc>
          <w:tcPr>
            <w:tcW w:w="4111" w:type="dxa"/>
            <w:vAlign w:val="top"/>
          </w:tcPr>
          <w:p w14:paraId="5388489A" w14:textId="5216C30F" w:rsidR="00527469" w:rsidRPr="00761B80" w:rsidRDefault="00527469" w:rsidP="007830BC">
            <w:pPr>
              <w:pStyle w:val="Texto"/>
              <w:numPr>
                <w:ilvl w:val="0"/>
                <w:numId w:val="19"/>
              </w:numPr>
              <w:ind w:left="364"/>
              <w:jc w:val="left"/>
            </w:pPr>
            <w:r w:rsidRPr="00761B80">
              <w:t>Garantía de terceros sobre créditos</w:t>
            </w:r>
            <w:r>
              <w:t>:</w:t>
            </w:r>
          </w:p>
        </w:tc>
        <w:tc>
          <w:tcPr>
            <w:tcW w:w="1985" w:type="dxa"/>
            <w:vAlign w:val="top"/>
          </w:tcPr>
          <w:p w14:paraId="2E560F31" w14:textId="3ADF869A" w:rsidR="00527469" w:rsidRPr="00761B80" w:rsidRDefault="00527469" w:rsidP="00527469">
            <w:pPr>
              <w:pStyle w:val="Texto"/>
            </w:pPr>
            <w:r>
              <w:t xml:space="preserve">ARS </w:t>
            </w:r>
            <w:r w:rsidR="00316DC6">
              <w:t xml:space="preserve">180.750 </w:t>
            </w:r>
            <w:r w:rsidR="00316DC6" w:rsidRPr="0021456B">
              <w:rPr>
                <w:sz w:val="16"/>
                <w:szCs w:val="16"/>
              </w:rPr>
              <w:t>(*)</w:t>
            </w:r>
          </w:p>
        </w:tc>
      </w:tr>
      <w:tr w:rsidR="00527469" w:rsidRPr="00761B80" w14:paraId="4B4AFDDC" w14:textId="77777777" w:rsidTr="006B0DD7">
        <w:tc>
          <w:tcPr>
            <w:tcW w:w="4111" w:type="dxa"/>
            <w:vAlign w:val="top"/>
          </w:tcPr>
          <w:p w14:paraId="74CEE6A6" w14:textId="77777777" w:rsidR="00527469" w:rsidRPr="00761B80" w:rsidRDefault="00527469" w:rsidP="007830BC">
            <w:pPr>
              <w:pStyle w:val="Texto"/>
              <w:jc w:val="left"/>
            </w:pPr>
          </w:p>
        </w:tc>
        <w:tc>
          <w:tcPr>
            <w:tcW w:w="1985" w:type="dxa"/>
            <w:vAlign w:val="top"/>
          </w:tcPr>
          <w:p w14:paraId="407375ED" w14:textId="2C3B9F88" w:rsidR="00527469" w:rsidRDefault="00527469" w:rsidP="00527469">
            <w:pPr>
              <w:pStyle w:val="Texto"/>
            </w:pPr>
            <w:r>
              <w:t xml:space="preserve">U$S </w:t>
            </w:r>
            <w:r w:rsidR="00316DC6">
              <w:t>8.567</w:t>
            </w:r>
            <w:r w:rsidR="008C4BF1">
              <w:t xml:space="preserve"> </w:t>
            </w:r>
            <w:r w:rsidR="008C4BF1" w:rsidRPr="000A57A7">
              <w:rPr>
                <w:sz w:val="16"/>
                <w:szCs w:val="16"/>
              </w:rPr>
              <w:t>(*)</w:t>
            </w:r>
          </w:p>
        </w:tc>
      </w:tr>
      <w:tr w:rsidR="00527469" w:rsidRPr="00761B80" w14:paraId="0FF720BE" w14:textId="77777777" w:rsidTr="006B0DD7">
        <w:tc>
          <w:tcPr>
            <w:tcW w:w="4111" w:type="dxa"/>
            <w:vAlign w:val="top"/>
          </w:tcPr>
          <w:p w14:paraId="3A0E4041" w14:textId="77777777" w:rsidR="00527469" w:rsidRPr="00761B80" w:rsidRDefault="00527469" w:rsidP="007830BC">
            <w:pPr>
              <w:pStyle w:val="Texto"/>
              <w:jc w:val="left"/>
            </w:pPr>
          </w:p>
        </w:tc>
        <w:tc>
          <w:tcPr>
            <w:tcW w:w="1985" w:type="dxa"/>
            <w:vAlign w:val="top"/>
          </w:tcPr>
          <w:p w14:paraId="4FC3E131" w14:textId="0663F93B" w:rsidR="00527469" w:rsidRDefault="00527469" w:rsidP="002C419A">
            <w:pPr>
              <w:pStyle w:val="Texto"/>
            </w:pPr>
            <w:r>
              <w:t xml:space="preserve">Euro </w:t>
            </w:r>
            <w:r w:rsidR="00316DC6">
              <w:t>300</w:t>
            </w:r>
            <w:r w:rsidR="008C4BF1">
              <w:t xml:space="preserve"> </w:t>
            </w:r>
            <w:r w:rsidR="008C4BF1" w:rsidRPr="000A57A7">
              <w:rPr>
                <w:sz w:val="16"/>
                <w:szCs w:val="16"/>
              </w:rPr>
              <w:t>(*)</w:t>
            </w:r>
          </w:p>
        </w:tc>
      </w:tr>
      <w:tr w:rsidR="00527469" w:rsidRPr="007C35D5" w14:paraId="52ED1F42" w14:textId="77777777" w:rsidTr="006B0DD7">
        <w:tc>
          <w:tcPr>
            <w:tcW w:w="4111" w:type="dxa"/>
            <w:vAlign w:val="top"/>
          </w:tcPr>
          <w:p w14:paraId="60154FAD" w14:textId="77777777" w:rsidR="00527469" w:rsidRPr="007C35D5" w:rsidRDefault="00527469" w:rsidP="007830BC">
            <w:pPr>
              <w:pStyle w:val="Texto"/>
              <w:jc w:val="left"/>
            </w:pPr>
          </w:p>
        </w:tc>
        <w:tc>
          <w:tcPr>
            <w:tcW w:w="1985" w:type="dxa"/>
            <w:vAlign w:val="top"/>
          </w:tcPr>
          <w:p w14:paraId="2C9E902B" w14:textId="77777777" w:rsidR="00527469" w:rsidRPr="007C35D5" w:rsidRDefault="00527469" w:rsidP="002C419A">
            <w:pPr>
              <w:pStyle w:val="Texto"/>
            </w:pPr>
          </w:p>
        </w:tc>
      </w:tr>
      <w:tr w:rsidR="00527469" w:rsidRPr="00761B80" w14:paraId="2E566D54" w14:textId="77777777" w:rsidTr="006B0DD7">
        <w:tc>
          <w:tcPr>
            <w:tcW w:w="4111" w:type="dxa"/>
            <w:vAlign w:val="top"/>
          </w:tcPr>
          <w:p w14:paraId="0A6637DB" w14:textId="12B37016" w:rsidR="00527469" w:rsidRPr="00761B80" w:rsidRDefault="00527469" w:rsidP="00042325">
            <w:pPr>
              <w:pStyle w:val="Texto"/>
              <w:numPr>
                <w:ilvl w:val="0"/>
                <w:numId w:val="19"/>
              </w:numPr>
              <w:ind w:left="364"/>
              <w:jc w:val="left"/>
            </w:pPr>
            <w:r w:rsidRPr="00761B80">
              <w:t>Bienes entregados en comodato</w:t>
            </w:r>
            <w:r>
              <w:t xml:space="preserve">: </w:t>
            </w:r>
          </w:p>
        </w:tc>
        <w:tc>
          <w:tcPr>
            <w:tcW w:w="1985" w:type="dxa"/>
            <w:vAlign w:val="top"/>
          </w:tcPr>
          <w:p w14:paraId="0E7978EB" w14:textId="445CF139" w:rsidR="00527469" w:rsidRPr="00761B80" w:rsidRDefault="00316DC6" w:rsidP="002C419A">
            <w:pPr>
              <w:pStyle w:val="Texto"/>
            </w:pPr>
            <w:r>
              <w:t>13.005</w:t>
            </w:r>
          </w:p>
        </w:tc>
      </w:tr>
    </w:tbl>
    <w:p w14:paraId="44AD0083" w14:textId="77777777" w:rsidR="002C419A" w:rsidRPr="00AF3F23" w:rsidRDefault="002C419A" w:rsidP="002C419A">
      <w:pPr>
        <w:pStyle w:val="Texto"/>
        <w:rPr>
          <w:sz w:val="16"/>
          <w:szCs w:val="16"/>
        </w:rPr>
      </w:pPr>
    </w:p>
    <w:p w14:paraId="77B9A781" w14:textId="69D797F3" w:rsidR="005A6E86" w:rsidRPr="005A6E86" w:rsidRDefault="002C419A" w:rsidP="005A6E86">
      <w:pPr>
        <w:pStyle w:val="Texto"/>
        <w:ind w:left="360" w:hanging="369"/>
        <w:rPr>
          <w:sz w:val="16"/>
          <w:szCs w:val="16"/>
        </w:rPr>
      </w:pPr>
      <w:r w:rsidRPr="00761B80">
        <w:rPr>
          <w:sz w:val="16"/>
          <w:szCs w:val="16"/>
        </w:rPr>
        <w:t>(*)</w:t>
      </w:r>
      <w:r w:rsidR="00565B19">
        <w:rPr>
          <w:sz w:val="16"/>
          <w:szCs w:val="16"/>
        </w:rPr>
        <w:tab/>
      </w:r>
      <w:r w:rsidRPr="00761B80">
        <w:rPr>
          <w:sz w:val="16"/>
          <w:szCs w:val="16"/>
        </w:rPr>
        <w:t>Monto en miles</w:t>
      </w:r>
      <w:r w:rsidR="00854C3A">
        <w:rPr>
          <w:sz w:val="16"/>
          <w:szCs w:val="16"/>
        </w:rPr>
        <w:t>.</w:t>
      </w:r>
      <w:r w:rsidR="005A6E86">
        <w:rPr>
          <w:sz w:val="16"/>
          <w:szCs w:val="16"/>
        </w:rPr>
        <w:t xml:space="preserve"> </w:t>
      </w:r>
    </w:p>
    <w:p w14:paraId="25EB6828" w14:textId="77777777" w:rsidR="00003558" w:rsidRPr="006648B4" w:rsidRDefault="00003558" w:rsidP="006648B4">
      <w:pPr>
        <w:pStyle w:val="Texto"/>
      </w:pPr>
    </w:p>
    <w:p w14:paraId="6923C40C" w14:textId="2E394ED5" w:rsidR="00552D86" w:rsidRDefault="00552D86" w:rsidP="006648B4">
      <w:pPr>
        <w:pStyle w:val="Texto"/>
        <w:numPr>
          <w:ilvl w:val="0"/>
          <w:numId w:val="20"/>
        </w:numPr>
        <w:rPr>
          <w:b/>
          <w:bCs/>
        </w:rPr>
      </w:pPr>
      <w:r>
        <w:rPr>
          <w:b/>
          <w:bCs/>
        </w:rPr>
        <w:t>Garantías otorgadas</w:t>
      </w:r>
      <w:r w:rsidR="00BA3CEC">
        <w:rPr>
          <w:b/>
          <w:bCs/>
        </w:rPr>
        <w:t xml:space="preserve"> y </w:t>
      </w:r>
      <w:r w:rsidR="00D24D9B" w:rsidRPr="00E433B9">
        <w:rPr>
          <w:b/>
        </w:rPr>
        <w:t>Seguros</w:t>
      </w:r>
      <w:r>
        <w:rPr>
          <w:b/>
          <w:bCs/>
        </w:rPr>
        <w:t>:</w:t>
      </w:r>
    </w:p>
    <w:p w14:paraId="1C24E405" w14:textId="77777777" w:rsidR="00552D86" w:rsidRPr="006648B4" w:rsidRDefault="00552D86" w:rsidP="00552D86">
      <w:pPr>
        <w:pStyle w:val="Texto"/>
      </w:pPr>
    </w:p>
    <w:p w14:paraId="6792191E" w14:textId="00684ECA" w:rsidR="00552D86" w:rsidRPr="00DF0D64" w:rsidRDefault="00BA3CEC" w:rsidP="004C6136">
      <w:pPr>
        <w:pStyle w:val="Texto"/>
      </w:pPr>
      <w:r w:rsidRPr="00BA3CEC">
        <w:t xml:space="preserve">Los detalles referidos a Garantías otorgadas y </w:t>
      </w:r>
      <w:r w:rsidR="00B13A9E">
        <w:t>S</w:t>
      </w:r>
      <w:r w:rsidRPr="00BA3CEC">
        <w:t>eguros han sido descriptos en la Nota 21 a los estados contables consolidados condensados al 30 de noviembre de 2022.</w:t>
      </w:r>
    </w:p>
    <w:p w14:paraId="2B7557BD" w14:textId="4A707AAF" w:rsidR="00003558" w:rsidRDefault="00003558" w:rsidP="002C419A">
      <w:pPr>
        <w:pStyle w:val="Texto"/>
      </w:pPr>
    </w:p>
    <w:p w14:paraId="581F6F74" w14:textId="77777777" w:rsidR="006648B4" w:rsidRPr="00761B80" w:rsidRDefault="006648B4" w:rsidP="002C419A">
      <w:pPr>
        <w:pStyle w:val="Texto"/>
      </w:pPr>
    </w:p>
    <w:p w14:paraId="67BDE224" w14:textId="77777777" w:rsidR="00342A96" w:rsidRDefault="00F11499" w:rsidP="006F397F">
      <w:pPr>
        <w:pStyle w:val="Ttulonota"/>
        <w:numPr>
          <w:ilvl w:val="0"/>
          <w:numId w:val="8"/>
        </w:numPr>
      </w:pPr>
      <w:r>
        <w:t>EVENTOS SUBSECUENTES</w:t>
      </w:r>
    </w:p>
    <w:p w14:paraId="494282C9" w14:textId="77777777" w:rsidR="00EC2877" w:rsidRDefault="00EC2877" w:rsidP="00957C1F">
      <w:pPr>
        <w:pStyle w:val="Texto"/>
      </w:pPr>
    </w:p>
    <w:p w14:paraId="092A6A7D" w14:textId="2B7F47F6" w:rsidR="008962B8" w:rsidRDefault="00342A96" w:rsidP="00D803F1">
      <w:pPr>
        <w:pStyle w:val="Texto"/>
      </w:pPr>
      <w:r w:rsidRPr="005B382F">
        <w:t>En Nota 2</w:t>
      </w:r>
      <w:r w:rsidR="00277A85">
        <w:t>3</w:t>
      </w:r>
      <w:r w:rsidRPr="005B382F">
        <w:t xml:space="preserve"> a los estados financ</w:t>
      </w:r>
      <w:r>
        <w:t>ieros consolidados condensados se describieron los eventos más significativos</w:t>
      </w:r>
      <w:r w:rsidR="001D553F">
        <w:t>.</w:t>
      </w:r>
    </w:p>
    <w:p w14:paraId="01C2F7F8" w14:textId="77777777" w:rsidR="00EE6DB4" w:rsidRDefault="00EE6DB4" w:rsidP="00D803F1">
      <w:pPr>
        <w:pStyle w:val="Texto"/>
      </w:pPr>
    </w:p>
    <w:p w14:paraId="0B3A38C3" w14:textId="5066F75A" w:rsidR="00BD52EF" w:rsidRPr="00761B80" w:rsidRDefault="00BD52EF" w:rsidP="00D803F1">
      <w:pPr>
        <w:pStyle w:val="Texto"/>
      </w:pPr>
    </w:p>
    <w:p w14:paraId="761CC1C4" w14:textId="77777777" w:rsidR="0003641A" w:rsidRPr="00761B80" w:rsidRDefault="0003641A" w:rsidP="008E7EDF">
      <w:pPr>
        <w:pStyle w:val="Texto"/>
        <w:sectPr w:rsidR="0003641A" w:rsidRPr="00761B80" w:rsidSect="00AF5927">
          <w:headerReference w:type="default" r:id="rId22"/>
          <w:pgSz w:w="12240" w:h="15840" w:code="1"/>
          <w:pgMar w:top="576" w:right="758" w:bottom="576" w:left="1728" w:header="432" w:footer="432" w:gutter="0"/>
          <w:cols w:space="720"/>
        </w:sectPr>
      </w:pPr>
    </w:p>
    <w:p w14:paraId="41FFAFE7" w14:textId="77777777" w:rsidR="00C2434C" w:rsidRPr="00E433B9" w:rsidRDefault="00C2434C" w:rsidP="00014AA0">
      <w:pPr>
        <w:pStyle w:val="Tituloprincipal"/>
        <w:rPr>
          <w:lang w:val="es-AR"/>
        </w:rPr>
      </w:pPr>
    </w:p>
    <w:p w14:paraId="63DC3993" w14:textId="77777777" w:rsidR="00C2434C" w:rsidRPr="00E433B9" w:rsidRDefault="00C2434C" w:rsidP="00A53047">
      <w:pPr>
        <w:pStyle w:val="Tituloprincipal"/>
        <w:rPr>
          <w:lang w:val="es-AR"/>
        </w:rPr>
      </w:pPr>
    </w:p>
    <w:p w14:paraId="12999951" w14:textId="77777777" w:rsidR="00C2434C" w:rsidRPr="00E433B9" w:rsidRDefault="00C2434C" w:rsidP="00014AA0">
      <w:pPr>
        <w:pStyle w:val="Tituloprincipal"/>
        <w:rPr>
          <w:lang w:val="es-AR"/>
        </w:rPr>
      </w:pPr>
    </w:p>
    <w:p w14:paraId="4BE03F12" w14:textId="38E8F8E4" w:rsidR="00C2434C" w:rsidRPr="00E433B9" w:rsidRDefault="00C2434C" w:rsidP="00014AA0">
      <w:pPr>
        <w:pStyle w:val="Tituloprincipal"/>
        <w:rPr>
          <w:lang w:val="es-AR"/>
        </w:rPr>
      </w:pPr>
    </w:p>
    <w:p w14:paraId="5CA10FB4" w14:textId="77777777" w:rsidR="007F1181" w:rsidRPr="00E433B9" w:rsidRDefault="007F1181" w:rsidP="00014AA0">
      <w:pPr>
        <w:pStyle w:val="Tituloprincipal"/>
        <w:rPr>
          <w:lang w:val="es-AR"/>
        </w:rPr>
      </w:pPr>
    </w:p>
    <w:p w14:paraId="74E0731F" w14:textId="77777777" w:rsidR="00C2434C" w:rsidRPr="00E433B9" w:rsidRDefault="00C2434C" w:rsidP="00014AA0">
      <w:pPr>
        <w:pStyle w:val="Tituloprincipal"/>
        <w:rPr>
          <w:lang w:val="es-AR"/>
        </w:rPr>
      </w:pPr>
    </w:p>
    <w:p w14:paraId="61AD6771" w14:textId="2B0CBB0E" w:rsidR="00C2434C" w:rsidRPr="00E433B9" w:rsidRDefault="00C2434C" w:rsidP="00014AA0">
      <w:pPr>
        <w:pStyle w:val="Tituloprincipal"/>
        <w:rPr>
          <w:lang w:val="es-AR"/>
        </w:rPr>
      </w:pPr>
      <w:r w:rsidRPr="00E433B9">
        <w:rPr>
          <w:lang w:val="es-AR"/>
        </w:rPr>
        <w:t>LEDESMA SOCIEDAD ANÓNIMA AGRÍCOLA INDUSTRIAL</w:t>
      </w:r>
    </w:p>
    <w:p w14:paraId="54664B91" w14:textId="77777777" w:rsidR="00C2434C" w:rsidRPr="00E433B9" w:rsidRDefault="00C2434C" w:rsidP="00014AA0">
      <w:pPr>
        <w:pStyle w:val="Texto"/>
        <w:jc w:val="center"/>
      </w:pPr>
    </w:p>
    <w:p w14:paraId="736DDAA1" w14:textId="77777777" w:rsidR="00C2434C" w:rsidRPr="00E433B9" w:rsidRDefault="00C2434C" w:rsidP="00014AA0">
      <w:pPr>
        <w:pStyle w:val="Texto"/>
        <w:jc w:val="center"/>
      </w:pPr>
    </w:p>
    <w:p w14:paraId="7015795E" w14:textId="77777777" w:rsidR="006924F5" w:rsidRPr="00E433B9" w:rsidRDefault="00C2434C" w:rsidP="00014AA0">
      <w:pPr>
        <w:pStyle w:val="Titulonota"/>
        <w:jc w:val="center"/>
      </w:pPr>
      <w:r w:rsidRPr="00E433B9">
        <w:t>ESTADOS FINANCIEROS CO</w:t>
      </w:r>
      <w:r w:rsidR="000E06BD" w:rsidRPr="00E433B9">
        <w:t xml:space="preserve">NDENSADOS POR EL PERÍODO </w:t>
      </w:r>
      <w:r w:rsidR="00F52592" w:rsidRPr="00E433B9">
        <w:t xml:space="preserve">INTERMEDIO </w:t>
      </w:r>
      <w:r w:rsidR="000E06BD" w:rsidRPr="00E433B9">
        <w:t xml:space="preserve">DE </w:t>
      </w:r>
      <w:r w:rsidR="00D074E5" w:rsidRPr="00E433B9">
        <w:t>SEIS</w:t>
      </w:r>
      <w:r w:rsidR="000E06BD" w:rsidRPr="00E433B9">
        <w:t xml:space="preserve"> </w:t>
      </w:r>
      <w:r w:rsidRPr="00E433B9">
        <w:t>MESES</w:t>
      </w:r>
    </w:p>
    <w:p w14:paraId="19F65E00" w14:textId="77777777" w:rsidR="006924F5" w:rsidRPr="00E433B9" w:rsidRDefault="006924F5" w:rsidP="007C35D5">
      <w:pPr>
        <w:pStyle w:val="Texto"/>
        <w:jc w:val="center"/>
      </w:pPr>
    </w:p>
    <w:p w14:paraId="23B22050" w14:textId="02DE01C4" w:rsidR="00C2434C" w:rsidRPr="00E433B9" w:rsidRDefault="000E06BD" w:rsidP="00014AA0">
      <w:pPr>
        <w:pStyle w:val="Titulonota"/>
        <w:jc w:val="center"/>
      </w:pPr>
      <w:r w:rsidRPr="00E433B9">
        <w:t xml:space="preserve">FINALIZADO EL </w:t>
      </w:r>
      <w:r w:rsidR="00730E03" w:rsidRPr="00E433B9">
        <w:t>30 DE NOVIEMBRE DE 2022</w:t>
      </w:r>
    </w:p>
    <w:p w14:paraId="038E6F6A" w14:textId="77777777" w:rsidR="00C2434C" w:rsidRPr="00E433B9" w:rsidRDefault="00C2434C" w:rsidP="00014AA0">
      <w:pPr>
        <w:pStyle w:val="Texto"/>
        <w:jc w:val="center"/>
      </w:pPr>
    </w:p>
    <w:p w14:paraId="0A54DA87" w14:textId="77777777" w:rsidR="00C2434C" w:rsidRPr="00761B80" w:rsidRDefault="00C2434C" w:rsidP="00014AA0">
      <w:pPr>
        <w:pStyle w:val="Titulonota"/>
        <w:jc w:val="center"/>
      </w:pPr>
      <w:r w:rsidRPr="00761B80">
        <w:t>RATIFICACIÓN DE FIRMAS LITOGRAFIADAS</w:t>
      </w:r>
    </w:p>
    <w:p w14:paraId="7450162D" w14:textId="77777777" w:rsidR="00C2434C" w:rsidRPr="00761B80" w:rsidRDefault="00C2434C" w:rsidP="00212D55">
      <w:pPr>
        <w:pStyle w:val="Texto"/>
      </w:pPr>
    </w:p>
    <w:p w14:paraId="3F6FB1D6" w14:textId="77777777" w:rsidR="00C2434C" w:rsidRPr="00761B80" w:rsidRDefault="00C2434C" w:rsidP="00212D55">
      <w:pPr>
        <w:pStyle w:val="Texto"/>
      </w:pPr>
    </w:p>
    <w:p w14:paraId="3B063164" w14:textId="77777777" w:rsidR="00C2434C" w:rsidRPr="00761B80" w:rsidRDefault="00C2434C" w:rsidP="00212D55">
      <w:pPr>
        <w:pStyle w:val="Texto"/>
      </w:pPr>
    </w:p>
    <w:p w14:paraId="77A18A37" w14:textId="77777777" w:rsidR="00C2434C" w:rsidRPr="00761B80" w:rsidRDefault="00C2434C" w:rsidP="00212D55">
      <w:pPr>
        <w:pStyle w:val="Texto"/>
      </w:pPr>
    </w:p>
    <w:p w14:paraId="0B40455D" w14:textId="77777777" w:rsidR="00C2434C" w:rsidRPr="00761B80" w:rsidRDefault="00C2434C" w:rsidP="00212D55">
      <w:pPr>
        <w:pStyle w:val="Texto"/>
      </w:pPr>
    </w:p>
    <w:p w14:paraId="3BB1AB1F" w14:textId="77777777" w:rsidR="00C2434C" w:rsidRPr="00761B80" w:rsidRDefault="00C2434C" w:rsidP="00212D55">
      <w:pPr>
        <w:pStyle w:val="Texto"/>
      </w:pPr>
    </w:p>
    <w:p w14:paraId="29FE8FCB" w14:textId="36520F6D" w:rsidR="00C2434C" w:rsidRPr="00761B80" w:rsidRDefault="00C2434C" w:rsidP="00212D55">
      <w:pPr>
        <w:pStyle w:val="Texto"/>
      </w:pPr>
      <w:r w:rsidRPr="00761B80">
        <w:t xml:space="preserve">Por la presente ratificamos nuestras firmas que obran litografiadas en las fojas que anteceden desde la página </w:t>
      </w:r>
      <w:proofErr w:type="spellStart"/>
      <w:r w:rsidRPr="00761B80">
        <w:t>N°</w:t>
      </w:r>
      <w:proofErr w:type="spellEnd"/>
      <w:r w:rsidRPr="00761B80">
        <w:t xml:space="preserve"> 1 hasta la página </w:t>
      </w:r>
      <w:proofErr w:type="spellStart"/>
      <w:r w:rsidRPr="00761B80">
        <w:t>N°</w:t>
      </w:r>
      <w:proofErr w:type="spellEnd"/>
      <w:r w:rsidRPr="00761B80">
        <w:t xml:space="preserve"> </w:t>
      </w:r>
      <w:r w:rsidR="006924F5">
        <w:t>5</w:t>
      </w:r>
      <w:r w:rsidR="007C35D5">
        <w:t>0</w:t>
      </w:r>
      <w:r w:rsidR="004025FD">
        <w:t xml:space="preserve"> </w:t>
      </w:r>
      <w:r w:rsidRPr="00761B80">
        <w:t xml:space="preserve">de los estados </w:t>
      </w:r>
      <w:r w:rsidR="00F11602">
        <w:t>financieros</w:t>
      </w:r>
      <w:r w:rsidRPr="00761B80">
        <w:t xml:space="preserve"> de LEDESMA SOCIE</w:t>
      </w:r>
      <w:r w:rsidR="00F11602">
        <w:t>DAD ANÓNIMA AGRÍCOLA INDUSTRIAL</w:t>
      </w:r>
      <w:r w:rsidRPr="00761B80">
        <w:t xml:space="preserve"> al </w:t>
      </w:r>
      <w:r w:rsidR="00730E03">
        <w:t>30 de noviembre de 2022</w:t>
      </w:r>
      <w:r w:rsidRPr="00761B80">
        <w:t>.</w:t>
      </w:r>
    </w:p>
    <w:p w14:paraId="25DF15D2" w14:textId="77777777" w:rsidR="00C2434C" w:rsidRDefault="00C2434C" w:rsidP="00EF430C">
      <w:pPr>
        <w:pStyle w:val="Texto"/>
        <w:tabs>
          <w:tab w:val="center" w:pos="1710"/>
          <w:tab w:val="center" w:pos="8010"/>
        </w:tabs>
      </w:pPr>
    </w:p>
    <w:p w14:paraId="7A54E02B" w14:textId="77777777" w:rsidR="005732BA" w:rsidRDefault="005732BA" w:rsidP="00EF430C">
      <w:pPr>
        <w:pStyle w:val="Texto"/>
        <w:tabs>
          <w:tab w:val="center" w:pos="1710"/>
          <w:tab w:val="center" w:pos="8010"/>
        </w:tabs>
      </w:pPr>
    </w:p>
    <w:p w14:paraId="2528CB62" w14:textId="77777777" w:rsidR="005732BA" w:rsidRPr="00761B80" w:rsidRDefault="005732BA" w:rsidP="00EF430C">
      <w:pPr>
        <w:pStyle w:val="Texto"/>
        <w:tabs>
          <w:tab w:val="center" w:pos="1710"/>
          <w:tab w:val="center" w:pos="8010"/>
        </w:tabs>
      </w:pPr>
    </w:p>
    <w:p w14:paraId="290F2886" w14:textId="77777777" w:rsidR="00C2434C" w:rsidRPr="00761B80" w:rsidRDefault="005732BA" w:rsidP="00EF430C">
      <w:pPr>
        <w:pStyle w:val="Texto"/>
        <w:tabs>
          <w:tab w:val="center" w:pos="1710"/>
          <w:tab w:val="center" w:pos="8010"/>
        </w:tabs>
      </w:pPr>
      <w:r>
        <w:tab/>
      </w:r>
      <w:r w:rsidRPr="005732BA">
        <w:t>Por Comisión Fiscalizadora</w:t>
      </w:r>
    </w:p>
    <w:p w14:paraId="45925FD1" w14:textId="77777777" w:rsidR="00C2434C" w:rsidRPr="00761B80" w:rsidRDefault="00C2434C" w:rsidP="00EF430C">
      <w:pPr>
        <w:pStyle w:val="Texto"/>
        <w:tabs>
          <w:tab w:val="center" w:pos="1710"/>
          <w:tab w:val="center" w:pos="8010"/>
        </w:tabs>
      </w:pPr>
    </w:p>
    <w:p w14:paraId="1B72A52D" w14:textId="77777777" w:rsidR="00C2434C" w:rsidRDefault="00C2434C" w:rsidP="00EF430C">
      <w:pPr>
        <w:pStyle w:val="Texto"/>
        <w:tabs>
          <w:tab w:val="center" w:pos="1710"/>
          <w:tab w:val="center" w:pos="8010"/>
        </w:tabs>
      </w:pPr>
    </w:p>
    <w:p w14:paraId="1837776E" w14:textId="77777777" w:rsidR="00773F69" w:rsidRDefault="00773F69" w:rsidP="00EF430C">
      <w:pPr>
        <w:pStyle w:val="Texto"/>
        <w:tabs>
          <w:tab w:val="center" w:pos="1710"/>
          <w:tab w:val="center" w:pos="8010"/>
        </w:tabs>
      </w:pPr>
    </w:p>
    <w:p w14:paraId="22ED86C3" w14:textId="77777777" w:rsidR="00773F69" w:rsidRPr="00761B80" w:rsidRDefault="00773F69" w:rsidP="00EF430C">
      <w:pPr>
        <w:pStyle w:val="Texto"/>
        <w:tabs>
          <w:tab w:val="center" w:pos="1710"/>
          <w:tab w:val="center" w:pos="8010"/>
        </w:tabs>
      </w:pPr>
    </w:p>
    <w:p w14:paraId="0D57AB7A" w14:textId="77777777" w:rsidR="00C2434C" w:rsidRPr="00761B80" w:rsidRDefault="00C2434C" w:rsidP="00EF430C">
      <w:pPr>
        <w:pStyle w:val="Texto"/>
        <w:tabs>
          <w:tab w:val="center" w:pos="1710"/>
          <w:tab w:val="center" w:pos="8010"/>
        </w:tabs>
      </w:pPr>
    </w:p>
    <w:p w14:paraId="775A297B" w14:textId="44157AA5" w:rsidR="00EE306C" w:rsidRPr="005337C1" w:rsidRDefault="005732BA" w:rsidP="00EF430C">
      <w:pPr>
        <w:pStyle w:val="Texto"/>
        <w:tabs>
          <w:tab w:val="center" w:pos="1710"/>
          <w:tab w:val="center" w:pos="8010"/>
        </w:tabs>
      </w:pPr>
      <w:r>
        <w:tab/>
      </w:r>
      <w:r w:rsidRPr="005337C1">
        <w:t xml:space="preserve">Dr. </w:t>
      </w:r>
      <w:r w:rsidR="006A505C" w:rsidRPr="00E433B9">
        <w:t>ÁNGEL SCHINDEL</w:t>
      </w:r>
      <w:r w:rsidR="00EE306C" w:rsidRPr="00E433B9">
        <w:tab/>
      </w:r>
      <w:r w:rsidR="006A505C" w:rsidRPr="00E433B9">
        <w:t>Lic</w:t>
      </w:r>
      <w:r w:rsidRPr="00E433B9">
        <w:t xml:space="preserve">. </w:t>
      </w:r>
      <w:r w:rsidR="006A505C" w:rsidRPr="00E433B9">
        <w:t>IGNACIO</w:t>
      </w:r>
      <w:r w:rsidR="00421565" w:rsidRPr="005337C1">
        <w:t xml:space="preserve"> BLAQUIER</w:t>
      </w:r>
    </w:p>
    <w:p w14:paraId="58F63C6F" w14:textId="14A5684B" w:rsidR="00EE306C" w:rsidRPr="00761B80" w:rsidRDefault="005732BA" w:rsidP="00EF430C">
      <w:pPr>
        <w:pStyle w:val="Texto"/>
        <w:tabs>
          <w:tab w:val="center" w:pos="1710"/>
          <w:tab w:val="center" w:pos="8010"/>
        </w:tabs>
      </w:pPr>
      <w:r w:rsidRPr="005337C1">
        <w:tab/>
      </w:r>
      <w:r w:rsidR="00EE306C" w:rsidRPr="005337C1">
        <w:tab/>
      </w:r>
      <w:r w:rsidR="0076482B" w:rsidRPr="0076482B">
        <w:t>Director</w:t>
      </w:r>
    </w:p>
    <w:p w14:paraId="3C764912" w14:textId="77777777" w:rsidR="00C2434C" w:rsidRPr="00761B80" w:rsidRDefault="00C2434C" w:rsidP="00627DDF">
      <w:pPr>
        <w:pStyle w:val="Texto"/>
        <w:jc w:val="center"/>
      </w:pPr>
    </w:p>
    <w:p w14:paraId="20DDFB80" w14:textId="77777777" w:rsidR="00C2434C" w:rsidRPr="00761B80" w:rsidRDefault="00C2434C" w:rsidP="00627DDF">
      <w:pPr>
        <w:pStyle w:val="Texto"/>
        <w:jc w:val="center"/>
      </w:pPr>
    </w:p>
    <w:p w14:paraId="7F062DAB" w14:textId="77777777" w:rsidR="00C2434C" w:rsidRPr="00761B80" w:rsidRDefault="00C2434C" w:rsidP="00627DDF">
      <w:pPr>
        <w:pStyle w:val="Texto"/>
        <w:jc w:val="center"/>
      </w:pPr>
    </w:p>
    <w:p w14:paraId="2B1306F6" w14:textId="77777777" w:rsidR="00C2434C" w:rsidRPr="00761B80" w:rsidRDefault="00C2434C" w:rsidP="00627DDF">
      <w:pPr>
        <w:pStyle w:val="Texto"/>
        <w:jc w:val="center"/>
      </w:pPr>
    </w:p>
    <w:p w14:paraId="13FEDF5D" w14:textId="77777777" w:rsidR="00C2434C" w:rsidRPr="00761B80" w:rsidRDefault="00C2434C" w:rsidP="00627DDF">
      <w:pPr>
        <w:pStyle w:val="Texto"/>
        <w:jc w:val="center"/>
      </w:pPr>
      <w:r w:rsidRPr="00761B80">
        <w:t>PISTRELLI, HENRY MARTIN Y ASOCIADOS S.R.L.</w:t>
      </w:r>
    </w:p>
    <w:p w14:paraId="33CBBE04" w14:textId="77777777" w:rsidR="00C2434C" w:rsidRPr="00761B80" w:rsidRDefault="00C2434C" w:rsidP="00627DDF">
      <w:pPr>
        <w:pStyle w:val="Texto"/>
        <w:jc w:val="center"/>
      </w:pPr>
      <w:r w:rsidRPr="00761B80">
        <w:t xml:space="preserve">C.P.C.E.C.A.B.A. </w:t>
      </w:r>
      <w:proofErr w:type="spellStart"/>
      <w:r w:rsidRPr="00761B80">
        <w:t>T°</w:t>
      </w:r>
      <w:proofErr w:type="spellEnd"/>
      <w:r w:rsidRPr="00761B80">
        <w:t xml:space="preserve"> 1 - </w:t>
      </w:r>
      <w:proofErr w:type="spellStart"/>
      <w:r w:rsidRPr="00761B80">
        <w:t>F°</w:t>
      </w:r>
      <w:proofErr w:type="spellEnd"/>
      <w:r w:rsidRPr="00761B80">
        <w:t xml:space="preserve"> 13</w:t>
      </w:r>
    </w:p>
    <w:p w14:paraId="2A456104" w14:textId="77777777" w:rsidR="00C2434C" w:rsidRPr="00761B80" w:rsidRDefault="00C2434C" w:rsidP="00627DDF">
      <w:pPr>
        <w:pStyle w:val="Texto"/>
        <w:jc w:val="center"/>
      </w:pPr>
    </w:p>
    <w:p w14:paraId="42A7ADD2" w14:textId="77777777" w:rsidR="00EE306C" w:rsidRPr="00761B80" w:rsidRDefault="00EE306C" w:rsidP="00627DDF">
      <w:pPr>
        <w:pStyle w:val="Texto"/>
        <w:jc w:val="center"/>
      </w:pPr>
    </w:p>
    <w:p w14:paraId="35C42330" w14:textId="77777777" w:rsidR="00EE306C" w:rsidRPr="00761B80" w:rsidRDefault="00EE306C" w:rsidP="00627DDF">
      <w:pPr>
        <w:pStyle w:val="Texto"/>
        <w:jc w:val="center"/>
      </w:pPr>
    </w:p>
    <w:p w14:paraId="03D6AA52" w14:textId="77777777" w:rsidR="00277F8E" w:rsidRDefault="00277F8E" w:rsidP="00277F8E">
      <w:pPr>
        <w:pStyle w:val="Texto"/>
        <w:jc w:val="center"/>
      </w:pPr>
      <w:r>
        <w:t>KAREN GRIGORIAN</w:t>
      </w:r>
    </w:p>
    <w:p w14:paraId="0A28EE61" w14:textId="77777777" w:rsidR="00C2434C" w:rsidRPr="00761B80" w:rsidRDefault="00C2434C" w:rsidP="00627DDF">
      <w:pPr>
        <w:pStyle w:val="Texto"/>
        <w:jc w:val="center"/>
      </w:pPr>
      <w:r w:rsidRPr="00761B80">
        <w:t>Socio</w:t>
      </w:r>
    </w:p>
    <w:p w14:paraId="5F4DA5C0" w14:textId="77777777" w:rsidR="00C2434C" w:rsidRPr="00761B80" w:rsidRDefault="00C2434C" w:rsidP="00627DDF">
      <w:pPr>
        <w:pStyle w:val="Texto"/>
        <w:jc w:val="center"/>
      </w:pPr>
      <w:r w:rsidRPr="00761B80">
        <w:t>Contador Público U.B.A.</w:t>
      </w:r>
    </w:p>
    <w:p w14:paraId="6ABA6A78" w14:textId="5A8BE901" w:rsidR="00387DE3" w:rsidRDefault="00C2434C" w:rsidP="00627DDF">
      <w:pPr>
        <w:pStyle w:val="Texto"/>
        <w:jc w:val="center"/>
      </w:pPr>
      <w:r w:rsidRPr="00761B80">
        <w:t xml:space="preserve">C.P.C.E.C.A.B.A. </w:t>
      </w:r>
      <w:proofErr w:type="spellStart"/>
      <w:r w:rsidRPr="00761B80">
        <w:t>T°</w:t>
      </w:r>
      <w:proofErr w:type="spellEnd"/>
      <w:r w:rsidRPr="00761B80">
        <w:t xml:space="preserve"> </w:t>
      </w:r>
      <w:r w:rsidR="00277F8E">
        <w:t>175</w:t>
      </w:r>
      <w:r w:rsidRPr="00761B80">
        <w:t xml:space="preserve"> – </w:t>
      </w:r>
      <w:proofErr w:type="spellStart"/>
      <w:r w:rsidRPr="00761B80">
        <w:t>F°</w:t>
      </w:r>
      <w:proofErr w:type="spellEnd"/>
      <w:r w:rsidRPr="00761B80">
        <w:t xml:space="preserve"> </w:t>
      </w:r>
      <w:r w:rsidR="00277F8E">
        <w:t>31</w:t>
      </w:r>
    </w:p>
    <w:p w14:paraId="1747C695" w14:textId="77777777" w:rsidR="007801DB" w:rsidRDefault="007801DB" w:rsidP="00627DDF">
      <w:pPr>
        <w:pStyle w:val="Texto"/>
        <w:jc w:val="center"/>
        <w:sectPr w:rsidR="007801DB" w:rsidSect="001D1E0F">
          <w:headerReference w:type="default" r:id="rId23"/>
          <w:footerReference w:type="default" r:id="rId24"/>
          <w:pgSz w:w="12240" w:h="15840" w:code="1"/>
          <w:pgMar w:top="576" w:right="864" w:bottom="576" w:left="1728" w:header="432" w:footer="432" w:gutter="0"/>
          <w:cols w:space="720"/>
        </w:sectPr>
      </w:pPr>
    </w:p>
    <w:p w14:paraId="4476A940" w14:textId="77777777" w:rsidR="007801DB" w:rsidRDefault="007801DB" w:rsidP="007801DB">
      <w:pPr>
        <w:pStyle w:val="Texto"/>
        <w:tabs>
          <w:tab w:val="center" w:pos="1710"/>
          <w:tab w:val="center" w:pos="8010"/>
        </w:tabs>
      </w:pPr>
    </w:p>
    <w:sectPr w:rsidR="007801DB" w:rsidSect="001D1E0F">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EB4E6" w14:textId="03074E63" w:rsidR="00B85322" w:rsidRDefault="00B85322">
      <w:r>
        <w:separator/>
      </w:r>
    </w:p>
  </w:endnote>
  <w:endnote w:type="continuationSeparator" w:id="0">
    <w:p w14:paraId="251AB666" w14:textId="47183BE8" w:rsidR="00B85322" w:rsidRDefault="00B85322">
      <w:r>
        <w:continuationSeparator/>
      </w:r>
    </w:p>
  </w:endnote>
  <w:endnote w:type="continuationNotice" w:id="1">
    <w:p w14:paraId="44EA2CF3" w14:textId="26917EF5" w:rsidR="00B85322" w:rsidRDefault="00B853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E23ED" w14:textId="0CA13AAE" w:rsidR="00B85322" w:rsidRPr="008A0400" w:rsidRDefault="00B85322" w:rsidP="00421565">
    <w:pPr>
      <w:pStyle w:val="Texto"/>
      <w:tabs>
        <w:tab w:val="center" w:pos="1440"/>
        <w:tab w:val="center" w:pos="4860"/>
        <w:tab w:val="center" w:pos="8460"/>
      </w:tabs>
      <w:ind w:right="108"/>
      <w:rPr>
        <w:sz w:val="14"/>
        <w:szCs w:val="14"/>
      </w:rPr>
    </w:pPr>
    <w:r w:rsidRPr="008A0400">
      <w:rPr>
        <w:sz w:val="14"/>
        <w:szCs w:val="14"/>
      </w:rPr>
      <w:tab/>
      <w:t>Firmado a efectos de su identificación con</w:t>
    </w:r>
    <w:r>
      <w:rPr>
        <w:sz w:val="14"/>
        <w:szCs w:val="14"/>
      </w:rPr>
      <w:tab/>
    </w:r>
    <w:r w:rsidRPr="008A0400">
      <w:rPr>
        <w:sz w:val="14"/>
        <w:szCs w:val="14"/>
      </w:rPr>
      <w:t>Firmado a efectos de su identificación con</w:t>
    </w:r>
  </w:p>
  <w:p w14:paraId="23B0AE82" w14:textId="72608EF2" w:rsidR="00B85322" w:rsidRPr="008A0400" w:rsidRDefault="00B85322" w:rsidP="00421565">
    <w:pPr>
      <w:pStyle w:val="Texto"/>
      <w:tabs>
        <w:tab w:val="center" w:pos="1440"/>
        <w:tab w:val="center" w:pos="4860"/>
        <w:tab w:val="center" w:pos="8460"/>
      </w:tabs>
      <w:ind w:right="108"/>
      <w:rPr>
        <w:sz w:val="14"/>
        <w:szCs w:val="14"/>
      </w:rPr>
    </w:pPr>
    <w:r>
      <w:rPr>
        <w:sz w:val="14"/>
        <w:szCs w:val="14"/>
      </w:rPr>
      <w:tab/>
      <w:t xml:space="preserve">nuestro informe de fecha </w:t>
    </w:r>
    <w:r w:rsidR="00724615">
      <w:rPr>
        <w:sz w:val="14"/>
        <w:szCs w:val="14"/>
      </w:rPr>
      <w:t>11</w:t>
    </w:r>
    <w:r>
      <w:rPr>
        <w:sz w:val="14"/>
        <w:szCs w:val="14"/>
      </w:rPr>
      <w:t>-</w:t>
    </w:r>
    <w:r w:rsidR="00724615">
      <w:rPr>
        <w:sz w:val="14"/>
        <w:szCs w:val="14"/>
      </w:rPr>
      <w:t>01</w:t>
    </w:r>
    <w:r>
      <w:rPr>
        <w:sz w:val="14"/>
        <w:szCs w:val="14"/>
      </w:rPr>
      <w:t>-202</w:t>
    </w:r>
    <w:r w:rsidR="00730E03">
      <w:rPr>
        <w:sz w:val="14"/>
        <w:szCs w:val="14"/>
      </w:rPr>
      <w:t>3</w:t>
    </w:r>
    <w:r w:rsidRPr="008A0400">
      <w:rPr>
        <w:sz w:val="14"/>
        <w:szCs w:val="14"/>
      </w:rPr>
      <w:tab/>
    </w:r>
    <w:r>
      <w:rPr>
        <w:sz w:val="14"/>
        <w:szCs w:val="14"/>
      </w:rPr>
      <w:t xml:space="preserve">nuestro informe de fecha </w:t>
    </w:r>
    <w:r w:rsidR="00390D56">
      <w:rPr>
        <w:sz w:val="14"/>
        <w:szCs w:val="14"/>
      </w:rPr>
      <w:t>11</w:t>
    </w:r>
    <w:r>
      <w:rPr>
        <w:sz w:val="14"/>
        <w:szCs w:val="14"/>
      </w:rPr>
      <w:t>-</w:t>
    </w:r>
    <w:r w:rsidR="00390D56">
      <w:rPr>
        <w:sz w:val="14"/>
        <w:szCs w:val="14"/>
      </w:rPr>
      <w:t>01</w:t>
    </w:r>
    <w:r>
      <w:rPr>
        <w:sz w:val="14"/>
        <w:szCs w:val="14"/>
      </w:rPr>
      <w:t>-202</w:t>
    </w:r>
    <w:r w:rsidR="00730E03">
      <w:rPr>
        <w:sz w:val="14"/>
        <w:szCs w:val="14"/>
      </w:rPr>
      <w:t>3</w:t>
    </w:r>
  </w:p>
  <w:p w14:paraId="4C236C92" w14:textId="77777777" w:rsidR="00B85322" w:rsidRPr="008A0400" w:rsidRDefault="00B85322" w:rsidP="00421565">
    <w:pPr>
      <w:pStyle w:val="Texto"/>
      <w:tabs>
        <w:tab w:val="center" w:pos="1440"/>
        <w:tab w:val="center" w:pos="4860"/>
        <w:tab w:val="center" w:pos="8460"/>
      </w:tabs>
      <w:ind w:right="108"/>
      <w:rPr>
        <w:sz w:val="14"/>
        <w:szCs w:val="14"/>
      </w:rPr>
    </w:pPr>
    <w:r>
      <w:rPr>
        <w:sz w:val="14"/>
        <w:szCs w:val="14"/>
      </w:rPr>
      <w:tab/>
    </w:r>
    <w:r>
      <w:rPr>
        <w:sz w:val="14"/>
        <w:szCs w:val="14"/>
      </w:rPr>
      <w:tab/>
    </w:r>
    <w:r w:rsidRPr="008A0400">
      <w:rPr>
        <w:sz w:val="14"/>
        <w:szCs w:val="14"/>
      </w:rPr>
      <w:t>PISTRELLI, HENRY MARTIN Y ASOCIADOS S.R.L.</w:t>
    </w:r>
  </w:p>
  <w:p w14:paraId="0608F17D" w14:textId="77777777" w:rsidR="00B85322" w:rsidRPr="003C62FC" w:rsidRDefault="00B85322" w:rsidP="00421565">
    <w:pPr>
      <w:pStyle w:val="Texto"/>
      <w:tabs>
        <w:tab w:val="center" w:pos="1440"/>
        <w:tab w:val="center" w:pos="4860"/>
        <w:tab w:val="center" w:pos="8460"/>
      </w:tabs>
      <w:ind w:right="108"/>
      <w:rPr>
        <w:sz w:val="14"/>
        <w:szCs w:val="14"/>
      </w:rPr>
    </w:pPr>
    <w:r>
      <w:rPr>
        <w:sz w:val="14"/>
        <w:szCs w:val="14"/>
      </w:rPr>
      <w:tab/>
    </w:r>
    <w:r>
      <w:rPr>
        <w:sz w:val="14"/>
        <w:szCs w:val="14"/>
      </w:rPr>
      <w:tab/>
    </w:r>
    <w:r>
      <w:rPr>
        <w:sz w:val="14"/>
      </w:rPr>
      <w:t xml:space="preserve">C.P.C.E.C.A.B.A. </w:t>
    </w:r>
    <w:proofErr w:type="spellStart"/>
    <w:r>
      <w:rPr>
        <w:sz w:val="14"/>
      </w:rPr>
      <w:t>T°</w:t>
    </w:r>
    <w:proofErr w:type="spellEnd"/>
    <w:r>
      <w:rPr>
        <w:sz w:val="14"/>
      </w:rPr>
      <w:t xml:space="preserve"> 1 - </w:t>
    </w:r>
    <w:proofErr w:type="spellStart"/>
    <w:r>
      <w:rPr>
        <w:sz w:val="14"/>
      </w:rPr>
      <w:t>F°</w:t>
    </w:r>
    <w:proofErr w:type="spellEnd"/>
    <w:r>
      <w:rPr>
        <w:sz w:val="14"/>
      </w:rPr>
      <w:t xml:space="preserve"> 13</w:t>
    </w:r>
  </w:p>
  <w:p w14:paraId="2024F0B9" w14:textId="23DEEDFA" w:rsidR="00B85322" w:rsidRPr="00853669" w:rsidRDefault="00B85322" w:rsidP="00421565">
    <w:pPr>
      <w:pStyle w:val="Texto"/>
      <w:tabs>
        <w:tab w:val="center" w:pos="1440"/>
        <w:tab w:val="center" w:pos="4860"/>
        <w:tab w:val="center" w:pos="8010"/>
        <w:tab w:val="center" w:pos="8460"/>
      </w:tabs>
      <w:ind w:right="108"/>
      <w:rPr>
        <w:sz w:val="18"/>
      </w:rPr>
    </w:pPr>
    <w:r w:rsidRPr="003C62FC">
      <w:rPr>
        <w:sz w:val="18"/>
      </w:rPr>
      <w:tab/>
    </w:r>
    <w:r w:rsidRPr="003C62FC">
      <w:rPr>
        <w:sz w:val="18"/>
      </w:rPr>
      <w:tab/>
    </w:r>
    <w:r w:rsidRPr="003C62FC">
      <w:rPr>
        <w:sz w:val="18"/>
      </w:rPr>
      <w:tab/>
    </w:r>
    <w:r w:rsidR="006A505C">
      <w:rPr>
        <w:sz w:val="18"/>
      </w:rPr>
      <w:t>Lic</w:t>
    </w:r>
    <w:r w:rsidRPr="00421565">
      <w:rPr>
        <w:sz w:val="18"/>
      </w:rPr>
      <w:t xml:space="preserve">. </w:t>
    </w:r>
    <w:r w:rsidR="006A505C">
      <w:rPr>
        <w:sz w:val="18"/>
      </w:rPr>
      <w:t>IGNACIO</w:t>
    </w:r>
    <w:r w:rsidRPr="00421565">
      <w:rPr>
        <w:sz w:val="18"/>
      </w:rPr>
      <w:t xml:space="preserve"> BLAQUIER</w:t>
    </w:r>
  </w:p>
  <w:p w14:paraId="4433B868" w14:textId="5EA8468D" w:rsidR="00B85322" w:rsidRPr="00853669" w:rsidRDefault="00B85322" w:rsidP="00421565">
    <w:pPr>
      <w:pStyle w:val="Texto"/>
      <w:tabs>
        <w:tab w:val="center" w:pos="1440"/>
        <w:tab w:val="center" w:pos="4860"/>
        <w:tab w:val="center" w:pos="8010"/>
        <w:tab w:val="center" w:pos="8460"/>
      </w:tabs>
      <w:ind w:right="108"/>
      <w:rPr>
        <w:sz w:val="18"/>
      </w:rPr>
    </w:pPr>
    <w:r w:rsidRPr="00853669">
      <w:rPr>
        <w:sz w:val="18"/>
      </w:rPr>
      <w:tab/>
    </w:r>
    <w:r w:rsidRPr="00853669">
      <w:rPr>
        <w:sz w:val="18"/>
      </w:rPr>
      <w:tab/>
    </w:r>
    <w:r w:rsidRPr="00853669">
      <w:rPr>
        <w:sz w:val="18"/>
      </w:rPr>
      <w:tab/>
    </w:r>
    <w:r w:rsidR="006A505C">
      <w:rPr>
        <w:sz w:val="18"/>
      </w:rPr>
      <w:t>Director</w:t>
    </w:r>
  </w:p>
  <w:p w14:paraId="0F364766" w14:textId="1FBD0E93" w:rsidR="00B85322" w:rsidRPr="003344AF" w:rsidRDefault="00B85322" w:rsidP="00421565">
    <w:pPr>
      <w:pStyle w:val="Texto"/>
      <w:tabs>
        <w:tab w:val="center" w:pos="1440"/>
        <w:tab w:val="center" w:pos="4860"/>
        <w:tab w:val="center" w:pos="8460"/>
      </w:tabs>
      <w:ind w:right="108"/>
      <w:rPr>
        <w:sz w:val="14"/>
        <w:szCs w:val="14"/>
      </w:rPr>
    </w:pPr>
    <w:r w:rsidRPr="00853669">
      <w:rPr>
        <w:sz w:val="14"/>
        <w:szCs w:val="14"/>
      </w:rPr>
      <w:tab/>
    </w:r>
    <w:r w:rsidRPr="003344AF">
      <w:rPr>
        <w:sz w:val="14"/>
        <w:szCs w:val="14"/>
      </w:rPr>
      <w:t xml:space="preserve">Dr. </w:t>
    </w:r>
    <w:r w:rsidR="006A505C">
      <w:rPr>
        <w:sz w:val="14"/>
        <w:szCs w:val="14"/>
      </w:rPr>
      <w:t>ÁNGEL SCHINDEL</w:t>
    </w:r>
    <w:r w:rsidRPr="003344AF">
      <w:rPr>
        <w:sz w:val="14"/>
        <w:szCs w:val="14"/>
      </w:rPr>
      <w:tab/>
    </w:r>
    <w:r w:rsidR="00390D56" w:rsidRPr="007C35D5">
      <w:rPr>
        <w:sz w:val="14"/>
        <w:szCs w:val="14"/>
      </w:rPr>
      <w:t>KAREN GRIGORIAN</w:t>
    </w:r>
  </w:p>
  <w:p w14:paraId="305DD0D3" w14:textId="3649A885" w:rsidR="00B85322" w:rsidRPr="00853669" w:rsidRDefault="00B85322" w:rsidP="00421565">
    <w:pPr>
      <w:pStyle w:val="Texto"/>
      <w:tabs>
        <w:tab w:val="center" w:pos="1440"/>
        <w:tab w:val="center" w:pos="4860"/>
        <w:tab w:val="center" w:pos="8460"/>
      </w:tabs>
      <w:ind w:right="108"/>
      <w:rPr>
        <w:sz w:val="14"/>
        <w:szCs w:val="14"/>
      </w:rPr>
    </w:pPr>
    <w:r w:rsidRPr="003344AF">
      <w:rPr>
        <w:sz w:val="14"/>
        <w:szCs w:val="14"/>
      </w:rPr>
      <w:tab/>
    </w:r>
    <w:r>
      <w:rPr>
        <w:sz w:val="14"/>
        <w:szCs w:val="14"/>
      </w:rPr>
      <w:t>Por Comisión Fiscalizadora</w:t>
    </w:r>
    <w:r w:rsidRPr="00853669">
      <w:rPr>
        <w:sz w:val="14"/>
        <w:szCs w:val="14"/>
      </w:rPr>
      <w:tab/>
      <w:t>Socio</w:t>
    </w:r>
  </w:p>
  <w:p w14:paraId="1A20EE0B" w14:textId="03859635" w:rsidR="00B85322" w:rsidRPr="00E433B9" w:rsidRDefault="00B85322" w:rsidP="00421565">
    <w:pPr>
      <w:pStyle w:val="Texto"/>
      <w:tabs>
        <w:tab w:val="center" w:pos="1440"/>
        <w:tab w:val="center" w:pos="4860"/>
        <w:tab w:val="center" w:pos="8460"/>
      </w:tabs>
      <w:ind w:right="108"/>
      <w:rPr>
        <w:sz w:val="14"/>
        <w:lang w:val="pt-BR"/>
      </w:rPr>
    </w:pPr>
    <w:r w:rsidRPr="00853669">
      <w:rPr>
        <w:sz w:val="14"/>
        <w:szCs w:val="14"/>
      </w:rPr>
      <w:tab/>
    </w:r>
    <w:r w:rsidRPr="00853669">
      <w:rPr>
        <w:sz w:val="14"/>
        <w:szCs w:val="14"/>
      </w:rPr>
      <w:tab/>
    </w:r>
    <w:r w:rsidRPr="00E433B9">
      <w:rPr>
        <w:sz w:val="14"/>
        <w:lang w:val="pt-BR"/>
      </w:rPr>
      <w:t>Contador Público U.B.A.</w:t>
    </w:r>
  </w:p>
  <w:p w14:paraId="7C58E918" w14:textId="0F87329C" w:rsidR="00B85322" w:rsidRPr="00E433B9" w:rsidRDefault="00B85322" w:rsidP="00421565">
    <w:pPr>
      <w:pStyle w:val="Texto"/>
      <w:tabs>
        <w:tab w:val="center" w:pos="1440"/>
        <w:tab w:val="center" w:pos="4860"/>
        <w:tab w:val="center" w:pos="8460"/>
      </w:tabs>
      <w:ind w:right="108"/>
      <w:rPr>
        <w:sz w:val="14"/>
        <w:lang w:val="pt-BR"/>
      </w:rPr>
    </w:pPr>
    <w:r w:rsidRPr="00E433B9">
      <w:rPr>
        <w:sz w:val="14"/>
        <w:lang w:val="pt-BR"/>
      </w:rPr>
      <w:tab/>
    </w:r>
    <w:r w:rsidRPr="00E433B9">
      <w:rPr>
        <w:sz w:val="14"/>
        <w:lang w:val="pt-BR"/>
      </w:rPr>
      <w:tab/>
      <w:t>C.P.C.E.C.A.B.A. T° 1</w:t>
    </w:r>
    <w:r w:rsidR="00390D56" w:rsidRPr="00E433B9">
      <w:rPr>
        <w:sz w:val="14"/>
        <w:lang w:val="pt-BR"/>
      </w:rPr>
      <w:t>75</w:t>
    </w:r>
    <w:r w:rsidRPr="00E433B9">
      <w:rPr>
        <w:sz w:val="14"/>
        <w:lang w:val="pt-BR"/>
      </w:rPr>
      <w:t xml:space="preserve"> - F° </w:t>
    </w:r>
    <w:r w:rsidR="00390D56" w:rsidRPr="00E433B9">
      <w:rPr>
        <w:sz w:val="14"/>
        <w:lang w:val="pt-BR"/>
      </w:rPr>
      <w:t>31</w:t>
    </w:r>
  </w:p>
  <w:p w14:paraId="79F33A65" w14:textId="2F397521" w:rsidR="00B85322" w:rsidRPr="00023AB0" w:rsidRDefault="00B85322" w:rsidP="00421565">
    <w:pPr>
      <w:pStyle w:val="Footer"/>
      <w:tabs>
        <w:tab w:val="center" w:pos="8460"/>
      </w:tabs>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B8512" w14:textId="6FABDC90" w:rsidR="00B85322" w:rsidRPr="00023AB0" w:rsidRDefault="00B85322" w:rsidP="004436C0">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327B8" w14:textId="77777777" w:rsidR="00B85322" w:rsidRDefault="00B85322">
      <w:r>
        <w:separator/>
      </w:r>
    </w:p>
  </w:footnote>
  <w:footnote w:type="continuationSeparator" w:id="0">
    <w:p w14:paraId="35E5D6AC" w14:textId="711BD994" w:rsidR="00B85322" w:rsidRDefault="00B85322">
      <w:r>
        <w:continuationSeparator/>
      </w:r>
    </w:p>
  </w:footnote>
  <w:footnote w:type="continuationNotice" w:id="1">
    <w:p w14:paraId="5C352044" w14:textId="15CB1380" w:rsidR="00B85322" w:rsidRDefault="00B853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BF859" w14:textId="200F9316" w:rsidR="00B85322" w:rsidRDefault="00B8532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44104001"/>
      <w:docPartObj>
        <w:docPartGallery w:val="Page Numbers (Top of Page)"/>
        <w:docPartUnique/>
      </w:docPartObj>
    </w:sdtPr>
    <w:sdtEndPr>
      <w:rPr>
        <w:noProof/>
        <w:sz w:val="16"/>
        <w:szCs w:val="16"/>
      </w:rPr>
    </w:sdtEndPr>
    <w:sdtContent>
      <w:p w14:paraId="0185C1AA" w14:textId="5FD0EC96" w:rsidR="00B85322" w:rsidRPr="00BE2EBE" w:rsidRDefault="00B85322"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45</w:t>
        </w:r>
        <w:r w:rsidRPr="001D5290">
          <w:rPr>
            <w:noProof/>
            <w:sz w:val="16"/>
            <w:szCs w:val="16"/>
          </w:rPr>
          <w:fldChar w:fldCharType="end"/>
        </w:r>
        <w:r w:rsidRPr="00BE2EBE">
          <w:rPr>
            <w:noProof/>
            <w:sz w:val="16"/>
            <w:szCs w:val="16"/>
            <w:lang w:val="en-US"/>
          </w:rPr>
          <w:t xml:space="preserve"> -</w:t>
        </w:r>
      </w:p>
    </w:sdtContent>
  </w:sdt>
  <w:p w14:paraId="03633927" w14:textId="77777777" w:rsidR="00B85322" w:rsidRPr="000548F5" w:rsidRDefault="00B85322" w:rsidP="00222F00">
    <w:pPr>
      <w:pStyle w:val="Header"/>
      <w:jc w:val="center"/>
      <w:rPr>
        <w:sz w:val="16"/>
        <w:szCs w:val="16"/>
        <w:lang w:val="en-US"/>
      </w:rPr>
    </w:pPr>
  </w:p>
  <w:p w14:paraId="10944EF6" w14:textId="77777777" w:rsidR="00B85322" w:rsidRPr="00BE2EBE" w:rsidRDefault="00B85322" w:rsidP="00A36DDF">
    <w:pPr>
      <w:pStyle w:val="Ttuloprincipal"/>
      <w:rPr>
        <w:lang w:val="en-US"/>
      </w:rPr>
    </w:pPr>
    <w:r>
      <w:rPr>
        <w:lang w:val="en-US"/>
      </w:rPr>
      <w:t>LEDESMA SOCIEDAD ANÓNIMA AGRÍCOLA INDUSTRIAL</w:t>
    </w:r>
  </w:p>
  <w:p w14:paraId="24A5DE69" w14:textId="77777777" w:rsidR="00B85322" w:rsidRPr="000548F5" w:rsidRDefault="00B85322" w:rsidP="00C240BC">
    <w:pPr>
      <w:pStyle w:val="Texto"/>
      <w:jc w:val="center"/>
      <w:rPr>
        <w:sz w:val="16"/>
        <w:szCs w:val="16"/>
        <w:lang w:val="en-US"/>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879709632"/>
      <w:docPartObj>
        <w:docPartGallery w:val="Page Numbers (Top of Page)"/>
        <w:docPartUnique/>
      </w:docPartObj>
    </w:sdtPr>
    <w:sdtEndPr>
      <w:rPr>
        <w:noProof/>
        <w:sz w:val="16"/>
        <w:szCs w:val="16"/>
      </w:rPr>
    </w:sdtEndPr>
    <w:sdtContent>
      <w:p w14:paraId="0DD6832A" w14:textId="7D47AFB1" w:rsidR="00B85322" w:rsidRPr="00BE2EBE" w:rsidRDefault="00B85322"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56</w:t>
        </w:r>
        <w:r w:rsidRPr="001D5290">
          <w:rPr>
            <w:noProof/>
            <w:sz w:val="16"/>
            <w:szCs w:val="16"/>
          </w:rPr>
          <w:fldChar w:fldCharType="end"/>
        </w:r>
        <w:r w:rsidRPr="00BE2EBE">
          <w:rPr>
            <w:noProof/>
            <w:sz w:val="16"/>
            <w:szCs w:val="16"/>
            <w:lang w:val="en-US"/>
          </w:rPr>
          <w:t xml:space="preserve"> -</w:t>
        </w:r>
      </w:p>
    </w:sdtContent>
  </w:sdt>
  <w:p w14:paraId="79729894" w14:textId="77777777" w:rsidR="00B85322" w:rsidRPr="000548F5" w:rsidRDefault="00B85322" w:rsidP="00222F00">
    <w:pPr>
      <w:pStyle w:val="Header"/>
      <w:jc w:val="center"/>
      <w:rPr>
        <w:sz w:val="16"/>
        <w:szCs w:val="16"/>
        <w:lang w:val="en-US"/>
      </w:rPr>
    </w:pPr>
  </w:p>
  <w:p w14:paraId="3C545A0E" w14:textId="77777777" w:rsidR="00B85322" w:rsidRPr="00BE2EBE" w:rsidRDefault="00B85322" w:rsidP="00A36DDF">
    <w:pPr>
      <w:pStyle w:val="Ttuloprincipal"/>
      <w:rPr>
        <w:lang w:val="en-US"/>
      </w:rPr>
    </w:pPr>
    <w:r>
      <w:rPr>
        <w:lang w:val="en-US"/>
      </w:rPr>
      <w:t>LEDESMA SOCIEDAD ANÓNIMA AGRÍCOLA INDUSTRIAL</w:t>
    </w:r>
  </w:p>
  <w:p w14:paraId="0B0FA155" w14:textId="77777777" w:rsidR="00B85322" w:rsidRPr="000548F5" w:rsidRDefault="00B85322" w:rsidP="00C240BC">
    <w:pPr>
      <w:pStyle w:val="Texto"/>
      <w:jc w:val="center"/>
      <w:rPr>
        <w:sz w:val="16"/>
        <w:szCs w:val="16"/>
        <w:lang w:val="en-U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8EC" w14:textId="77777777" w:rsidR="00B85322" w:rsidRPr="00022920" w:rsidRDefault="00B85322" w:rsidP="000229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06FB" w14:textId="62D8BB35" w:rsidR="00B85322" w:rsidRPr="00BE2EBE" w:rsidRDefault="00B85322">
    <w:pPr>
      <w:pStyle w:val="Ttuloprincipal"/>
      <w:rPr>
        <w:b w:val="0"/>
        <w:sz w:val="16"/>
        <w:szCs w:val="16"/>
        <w:lang w:val="en-US"/>
      </w:rPr>
    </w:pPr>
    <w:r w:rsidRPr="00BE2EBE">
      <w:rPr>
        <w:rStyle w:val="PageNumber"/>
        <w:b w:val="0"/>
        <w:sz w:val="16"/>
        <w:szCs w:val="16"/>
        <w:lang w:val="en-US"/>
      </w:rPr>
      <w:t xml:space="preserve">- </w:t>
    </w:r>
    <w:r w:rsidRPr="00CC6B67">
      <w:rPr>
        <w:rStyle w:val="PageNumber"/>
        <w:b w:val="0"/>
        <w:sz w:val="16"/>
        <w:szCs w:val="16"/>
      </w:rPr>
      <w:fldChar w:fldCharType="begin"/>
    </w:r>
    <w:r w:rsidRPr="00BE2EBE">
      <w:rPr>
        <w:rStyle w:val="PageNumber"/>
        <w:b w:val="0"/>
        <w:sz w:val="16"/>
        <w:szCs w:val="16"/>
        <w:lang w:val="en-US"/>
      </w:rPr>
      <w:instrText xml:space="preserve"> PAGE </w:instrText>
    </w:r>
    <w:r w:rsidRPr="00CC6B67">
      <w:rPr>
        <w:rStyle w:val="PageNumber"/>
        <w:b w:val="0"/>
        <w:sz w:val="16"/>
        <w:szCs w:val="16"/>
      </w:rPr>
      <w:fldChar w:fldCharType="separate"/>
    </w:r>
    <w:r>
      <w:rPr>
        <w:rStyle w:val="PageNumber"/>
        <w:b w:val="0"/>
        <w:noProof/>
        <w:sz w:val="16"/>
        <w:szCs w:val="16"/>
        <w:lang w:val="en-US"/>
      </w:rPr>
      <w:t>5</w:t>
    </w:r>
    <w:r w:rsidRPr="00CC6B67">
      <w:rPr>
        <w:rStyle w:val="PageNumber"/>
        <w:b w:val="0"/>
        <w:sz w:val="16"/>
        <w:szCs w:val="16"/>
      </w:rPr>
      <w:fldChar w:fldCharType="end"/>
    </w:r>
    <w:r w:rsidRPr="00BE2EBE">
      <w:rPr>
        <w:rStyle w:val="PageNumber"/>
        <w:b w:val="0"/>
        <w:sz w:val="16"/>
        <w:szCs w:val="16"/>
        <w:lang w:val="en-US"/>
      </w:rPr>
      <w:t xml:space="preserve"> -</w:t>
    </w:r>
  </w:p>
  <w:p w14:paraId="5E72A818" w14:textId="77777777" w:rsidR="00B85322" w:rsidRPr="00DD4819" w:rsidRDefault="00B85322" w:rsidP="00AE29F4">
    <w:pPr>
      <w:pStyle w:val="Texto"/>
      <w:jc w:val="center"/>
      <w:rPr>
        <w:sz w:val="16"/>
        <w:szCs w:val="16"/>
        <w:lang w:val="en-US"/>
      </w:rPr>
    </w:pPr>
  </w:p>
  <w:p w14:paraId="6FA7838C" w14:textId="77777777" w:rsidR="00B85322" w:rsidRPr="00BE2EBE" w:rsidRDefault="00B85322" w:rsidP="00554B75">
    <w:pPr>
      <w:pStyle w:val="Ttuloprincipal"/>
      <w:rPr>
        <w:lang w:val="en-US"/>
      </w:rPr>
    </w:pPr>
    <w:r>
      <w:rPr>
        <w:lang w:val="en-US"/>
      </w:rPr>
      <w:t>LEDESMA SOCIEDAD ANÓNIMA AGRÍCOLA INDUSTRIAL</w:t>
    </w:r>
  </w:p>
  <w:p w14:paraId="086E821B" w14:textId="77777777" w:rsidR="00B85322" w:rsidRPr="00AE29F4" w:rsidRDefault="00B85322">
    <w:pPr>
      <w:pStyle w:val="Texto"/>
      <w:jc w:val="center"/>
      <w:rPr>
        <w:sz w:val="16"/>
        <w:szCs w:val="16"/>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DF663" w14:textId="402DE56D" w:rsidR="00B85322" w:rsidRDefault="00B853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B8B93" w14:textId="29E4415D" w:rsidR="00B85322" w:rsidRDefault="00B8532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01404272"/>
      <w:docPartObj>
        <w:docPartGallery w:val="Page Numbers (Top of Page)"/>
        <w:docPartUnique/>
      </w:docPartObj>
    </w:sdtPr>
    <w:sdtEndPr>
      <w:rPr>
        <w:noProof/>
      </w:rPr>
    </w:sdtEndPr>
    <w:sdtContent>
      <w:p w14:paraId="1E451BB9" w14:textId="4EDDEEC7" w:rsidR="00B85322" w:rsidRPr="000305D1" w:rsidRDefault="00B85322">
        <w:pPr>
          <w:pStyle w:val="Header"/>
          <w:jc w:val="center"/>
          <w:rPr>
            <w:sz w:val="16"/>
            <w:szCs w:val="16"/>
          </w:rPr>
        </w:pPr>
        <w:r w:rsidRPr="000305D1">
          <w:rPr>
            <w:sz w:val="16"/>
            <w:szCs w:val="16"/>
          </w:rPr>
          <w:t xml:space="preserve">- </w:t>
        </w:r>
        <w:r w:rsidRPr="000305D1">
          <w:rPr>
            <w:sz w:val="16"/>
            <w:szCs w:val="16"/>
          </w:rPr>
          <w:fldChar w:fldCharType="begin"/>
        </w:r>
        <w:r w:rsidRPr="000305D1">
          <w:rPr>
            <w:sz w:val="16"/>
            <w:szCs w:val="16"/>
          </w:rPr>
          <w:instrText xml:space="preserve"> PAGE   \* MERGEFORMAT </w:instrText>
        </w:r>
        <w:r w:rsidRPr="000305D1">
          <w:rPr>
            <w:sz w:val="16"/>
            <w:szCs w:val="16"/>
          </w:rPr>
          <w:fldChar w:fldCharType="separate"/>
        </w:r>
        <w:r w:rsidRPr="000305D1">
          <w:rPr>
            <w:noProof/>
            <w:sz w:val="16"/>
            <w:szCs w:val="16"/>
          </w:rPr>
          <w:t>2</w:t>
        </w:r>
        <w:r w:rsidRPr="000305D1">
          <w:rPr>
            <w:noProof/>
            <w:sz w:val="16"/>
            <w:szCs w:val="16"/>
          </w:rPr>
          <w:fldChar w:fldCharType="end"/>
        </w:r>
        <w:r w:rsidRPr="000305D1">
          <w:rPr>
            <w:noProof/>
            <w:sz w:val="16"/>
            <w:szCs w:val="16"/>
          </w:rPr>
          <w:t xml:space="preserve"> -</w:t>
        </w:r>
      </w:p>
    </w:sdtContent>
  </w:sdt>
  <w:p w14:paraId="6FBE936E" w14:textId="77777777" w:rsidR="00B85322" w:rsidRPr="00DD4819" w:rsidRDefault="00B85322" w:rsidP="000305D1">
    <w:pPr>
      <w:pStyle w:val="Texto"/>
      <w:jc w:val="center"/>
      <w:rPr>
        <w:sz w:val="16"/>
        <w:szCs w:val="16"/>
        <w:lang w:val="en-US"/>
      </w:rPr>
    </w:pPr>
  </w:p>
  <w:p w14:paraId="7D2ADD3E" w14:textId="77777777" w:rsidR="00B85322" w:rsidRPr="00BE2EBE" w:rsidRDefault="00B85322" w:rsidP="000305D1">
    <w:pPr>
      <w:pStyle w:val="Ttuloprincipal"/>
      <w:rPr>
        <w:lang w:val="en-US"/>
      </w:rPr>
    </w:pPr>
    <w:r>
      <w:rPr>
        <w:lang w:val="en-US"/>
      </w:rPr>
      <w:t>LEDESMA SOCIEDAD ANÓNIMA AGRÍCOLA INDUSTRIAL</w:t>
    </w:r>
  </w:p>
  <w:p w14:paraId="707689AF" w14:textId="77777777" w:rsidR="00B85322" w:rsidRPr="00AE29F4" w:rsidRDefault="00B85322" w:rsidP="000305D1">
    <w:pPr>
      <w:pStyle w:val="Texto"/>
      <w:jc w:val="center"/>
      <w:rPr>
        <w:sz w:val="16"/>
        <w:szCs w:val="16"/>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3DCC6" w14:textId="0D61EAFF" w:rsidR="00B85322" w:rsidRDefault="00B8532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D8583" w14:textId="77777777" w:rsidR="00B85322" w:rsidRDefault="00B8532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1A06A" w14:textId="031A0B7E" w:rsidR="00B85322" w:rsidRPr="00BE2EBE" w:rsidRDefault="00B85322" w:rsidP="00A505F7">
    <w:pPr>
      <w:pStyle w:val="Header"/>
      <w:jc w:val="center"/>
      <w:rPr>
        <w:sz w:val="16"/>
        <w:szCs w:val="16"/>
        <w:lang w:val="en-US"/>
      </w:rPr>
    </w:pPr>
    <w:r w:rsidRPr="00BE2EBE">
      <w:rPr>
        <w:rStyle w:val="PageNumber"/>
        <w:sz w:val="16"/>
        <w:szCs w:val="16"/>
        <w:lang w:val="en-US"/>
      </w:rPr>
      <w:t xml:space="preserve">- </w:t>
    </w:r>
    <w:r w:rsidRPr="00B50761">
      <w:rPr>
        <w:rStyle w:val="PageNumber"/>
        <w:sz w:val="16"/>
        <w:szCs w:val="16"/>
      </w:rPr>
      <w:fldChar w:fldCharType="begin"/>
    </w:r>
    <w:r w:rsidRPr="00BE2EBE">
      <w:rPr>
        <w:rStyle w:val="PageNumber"/>
        <w:sz w:val="16"/>
        <w:szCs w:val="16"/>
        <w:lang w:val="en-US"/>
      </w:rPr>
      <w:instrText xml:space="preserve"> PAGE </w:instrText>
    </w:r>
    <w:r w:rsidRPr="00B50761">
      <w:rPr>
        <w:rStyle w:val="PageNumber"/>
        <w:sz w:val="16"/>
        <w:szCs w:val="16"/>
      </w:rPr>
      <w:fldChar w:fldCharType="separate"/>
    </w:r>
    <w:r>
      <w:rPr>
        <w:rStyle w:val="PageNumber"/>
        <w:noProof/>
        <w:sz w:val="16"/>
        <w:szCs w:val="16"/>
        <w:lang w:val="en-US"/>
      </w:rPr>
      <w:t>41</w:t>
    </w:r>
    <w:r w:rsidRPr="00B50761">
      <w:rPr>
        <w:rStyle w:val="PageNumber"/>
        <w:sz w:val="16"/>
        <w:szCs w:val="16"/>
      </w:rPr>
      <w:fldChar w:fldCharType="end"/>
    </w:r>
    <w:r w:rsidRPr="00BE2EBE">
      <w:rPr>
        <w:rStyle w:val="PageNumber"/>
        <w:sz w:val="16"/>
        <w:szCs w:val="16"/>
        <w:lang w:val="en-US"/>
      </w:rPr>
      <w:t xml:space="preserve"> -</w:t>
    </w:r>
  </w:p>
  <w:p w14:paraId="4163B8AE" w14:textId="77777777" w:rsidR="00B85322" w:rsidRPr="000548F5" w:rsidRDefault="00B85322" w:rsidP="00A505F7">
    <w:pPr>
      <w:pStyle w:val="Header"/>
      <w:jc w:val="center"/>
      <w:rPr>
        <w:sz w:val="16"/>
        <w:szCs w:val="16"/>
        <w:lang w:val="en-US"/>
      </w:rPr>
    </w:pPr>
  </w:p>
  <w:p w14:paraId="29B0D191" w14:textId="77777777" w:rsidR="00B85322" w:rsidRPr="00BE2EBE" w:rsidRDefault="00B85322" w:rsidP="00A36DDF">
    <w:pPr>
      <w:pStyle w:val="Ttuloprincipal"/>
      <w:rPr>
        <w:lang w:val="en-US"/>
      </w:rPr>
    </w:pPr>
    <w:r>
      <w:rPr>
        <w:lang w:val="en-US"/>
      </w:rPr>
      <w:t>LEDESMA SOCIEDAD ANÓNIMA AGRÍCOLA INDUSTRIAL</w:t>
    </w:r>
  </w:p>
  <w:p w14:paraId="7F645FCB" w14:textId="77777777" w:rsidR="00B85322" w:rsidRPr="000548F5" w:rsidRDefault="00B85322" w:rsidP="00A505F7">
    <w:pPr>
      <w:pStyle w:val="Header"/>
      <w:jc w:val="center"/>
      <w:rPr>
        <w:sz w:val="16"/>
        <w:szCs w:val="16"/>
        <w:lang w:val="en-US"/>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28EB7" w14:textId="77777777" w:rsidR="00B85322" w:rsidRDefault="00B85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6394"/>
    <w:multiLevelType w:val="hybridMultilevel"/>
    <w:tmpl w:val="28465314"/>
    <w:lvl w:ilvl="0" w:tplc="C9BCE420">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03A73B80"/>
    <w:multiLevelType w:val="hybridMultilevel"/>
    <w:tmpl w:val="99165DC0"/>
    <w:lvl w:ilvl="0" w:tplc="1CC03FD4">
      <w:start w:val="1"/>
      <w:numFmt w:val="lowerLetter"/>
      <w:lvlText w:val="%1)"/>
      <w:lvlJc w:val="left"/>
      <w:pPr>
        <w:ind w:left="720" w:hanging="360"/>
      </w:pPr>
      <w:rPr>
        <w:rFonts w:ascii="Arial" w:hAnsi="Arial" w:hint="default"/>
        <w:b w:val="0"/>
        <w:i w:val="0"/>
        <w:sz w:val="20"/>
      </w:rPr>
    </w:lvl>
    <w:lvl w:ilvl="1" w:tplc="2C0A0019" w:tentative="1">
      <w:start w:val="1"/>
      <w:numFmt w:val="lowerLetter"/>
      <w:lvlText w:val="%2."/>
      <w:lvlJc w:val="left"/>
      <w:pPr>
        <w:ind w:left="1440" w:hanging="360"/>
      </w:pPr>
    </w:lvl>
    <w:lvl w:ilvl="2" w:tplc="6F70A586">
      <w:start w:val="1"/>
      <w:numFmt w:val="lowerLetter"/>
      <w:lvlText w:val="%3)"/>
      <w:lvlJc w:val="left"/>
      <w:pPr>
        <w:ind w:left="360" w:hanging="36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4A55CB1"/>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C7985"/>
    <w:multiLevelType w:val="hybridMultilevel"/>
    <w:tmpl w:val="68D41E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654252"/>
    <w:multiLevelType w:val="hybridMultilevel"/>
    <w:tmpl w:val="2EDCF76A"/>
    <w:lvl w:ilvl="0" w:tplc="6294291A">
      <w:start w:val="1"/>
      <w:numFmt w:val="decimal"/>
      <w:lvlText w:val="3.%1."/>
      <w:lvlJc w:val="left"/>
      <w:pPr>
        <w:ind w:left="720" w:hanging="360"/>
      </w:pPr>
      <w:rPr>
        <w:rFonts w:ascii="Arial" w:hAnsi="Arial" w:cs="Arial" w:hint="default"/>
        <w:b/>
        <w:i w:val="0"/>
        <w:caps w:val="0"/>
        <w:strike w:val="0"/>
        <w:dstrike w:val="0"/>
        <w:vanish w:val="0"/>
        <w:color w:val="auto"/>
        <w:sz w:val="20"/>
        <w:szCs w:val="22"/>
        <w:u w:val="none"/>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0B6C51CC"/>
    <w:multiLevelType w:val="hybridMultilevel"/>
    <w:tmpl w:val="68D41E68"/>
    <w:lvl w:ilvl="0" w:tplc="01429C4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0DCC0D62"/>
    <w:multiLevelType w:val="hybridMultilevel"/>
    <w:tmpl w:val="93DCD378"/>
    <w:lvl w:ilvl="0" w:tplc="CA40B4C6">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11592DCC"/>
    <w:multiLevelType w:val="multilevel"/>
    <w:tmpl w:val="D7627CF4"/>
    <w:lvl w:ilvl="0">
      <w:start w:val="1"/>
      <w:numFmt w:val="decimal"/>
      <w:lvlText w:val="%1."/>
      <w:lvlJc w:val="left"/>
      <w:pPr>
        <w:ind w:left="432" w:hanging="432"/>
      </w:pPr>
      <w:rPr>
        <w:rFonts w:hint="default"/>
        <w:b/>
        <w:i w:val="0"/>
        <w:sz w:val="22"/>
        <w:szCs w:val="22"/>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1A34C80"/>
    <w:multiLevelType w:val="hybridMultilevel"/>
    <w:tmpl w:val="1320F090"/>
    <w:lvl w:ilvl="0" w:tplc="6C64AE3E">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36831B9"/>
    <w:multiLevelType w:val="hybridMultilevel"/>
    <w:tmpl w:val="6E285592"/>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15A50C94"/>
    <w:multiLevelType w:val="hybridMultilevel"/>
    <w:tmpl w:val="DC46F204"/>
    <w:lvl w:ilvl="0" w:tplc="34FE743E">
      <w:start w:val="1"/>
      <w:numFmt w:val="decimal"/>
      <w:lvlText w:val="20.%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3"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22037EB2"/>
    <w:multiLevelType w:val="hybridMultilevel"/>
    <w:tmpl w:val="C5D033C8"/>
    <w:lvl w:ilvl="0" w:tplc="61AED7EA">
      <w:start w:val="1"/>
      <w:numFmt w:val="decimal"/>
      <w:lvlText w:val="1.1.%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96612D"/>
    <w:multiLevelType w:val="hybridMultilevel"/>
    <w:tmpl w:val="FC6E9D90"/>
    <w:lvl w:ilvl="0" w:tplc="4F58358E">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28492099"/>
    <w:multiLevelType w:val="hybridMultilevel"/>
    <w:tmpl w:val="7DE8B20C"/>
    <w:lvl w:ilvl="0" w:tplc="2B06CA10">
      <w:start w:val="1"/>
      <w:numFmt w:val="lowerLetter"/>
      <w:lvlText w:val="%1)"/>
      <w:lvlJc w:val="left"/>
      <w:pPr>
        <w:ind w:left="792" w:hanging="360"/>
      </w:pPr>
      <w:rPr>
        <w:rFonts w:cs="Times New Roman" w:hint="default"/>
        <w:b w:val="0"/>
        <w:bCs/>
      </w:rPr>
    </w:lvl>
    <w:lvl w:ilvl="1" w:tplc="2C0A0019" w:tentative="1">
      <w:start w:val="1"/>
      <w:numFmt w:val="lowerLetter"/>
      <w:lvlText w:val="%2."/>
      <w:lvlJc w:val="left"/>
      <w:pPr>
        <w:ind w:left="1872" w:hanging="360"/>
      </w:pPr>
    </w:lvl>
    <w:lvl w:ilvl="2" w:tplc="2C0A001B" w:tentative="1">
      <w:start w:val="1"/>
      <w:numFmt w:val="lowerRoman"/>
      <w:lvlText w:val="%3."/>
      <w:lvlJc w:val="right"/>
      <w:pPr>
        <w:ind w:left="2592" w:hanging="180"/>
      </w:pPr>
    </w:lvl>
    <w:lvl w:ilvl="3" w:tplc="2C0A000F" w:tentative="1">
      <w:start w:val="1"/>
      <w:numFmt w:val="decimal"/>
      <w:lvlText w:val="%4."/>
      <w:lvlJc w:val="left"/>
      <w:pPr>
        <w:ind w:left="3312" w:hanging="360"/>
      </w:pPr>
    </w:lvl>
    <w:lvl w:ilvl="4" w:tplc="2C0A0019" w:tentative="1">
      <w:start w:val="1"/>
      <w:numFmt w:val="lowerLetter"/>
      <w:lvlText w:val="%5."/>
      <w:lvlJc w:val="left"/>
      <w:pPr>
        <w:ind w:left="4032" w:hanging="360"/>
      </w:pPr>
    </w:lvl>
    <w:lvl w:ilvl="5" w:tplc="2C0A001B" w:tentative="1">
      <w:start w:val="1"/>
      <w:numFmt w:val="lowerRoman"/>
      <w:lvlText w:val="%6."/>
      <w:lvlJc w:val="right"/>
      <w:pPr>
        <w:ind w:left="4752" w:hanging="180"/>
      </w:pPr>
    </w:lvl>
    <w:lvl w:ilvl="6" w:tplc="2C0A000F" w:tentative="1">
      <w:start w:val="1"/>
      <w:numFmt w:val="decimal"/>
      <w:lvlText w:val="%7."/>
      <w:lvlJc w:val="left"/>
      <w:pPr>
        <w:ind w:left="5472" w:hanging="360"/>
      </w:pPr>
    </w:lvl>
    <w:lvl w:ilvl="7" w:tplc="2C0A0019" w:tentative="1">
      <w:start w:val="1"/>
      <w:numFmt w:val="lowerLetter"/>
      <w:lvlText w:val="%8."/>
      <w:lvlJc w:val="left"/>
      <w:pPr>
        <w:ind w:left="6192" w:hanging="360"/>
      </w:pPr>
    </w:lvl>
    <w:lvl w:ilvl="8" w:tplc="2C0A001B" w:tentative="1">
      <w:start w:val="1"/>
      <w:numFmt w:val="lowerRoman"/>
      <w:lvlText w:val="%9."/>
      <w:lvlJc w:val="right"/>
      <w:pPr>
        <w:ind w:left="6912" w:hanging="180"/>
      </w:pPr>
    </w:lvl>
  </w:abstractNum>
  <w:abstractNum w:abstractNumId="17" w15:restartNumberingAfterBreak="0">
    <w:nsid w:val="28E17154"/>
    <w:multiLevelType w:val="hybridMultilevel"/>
    <w:tmpl w:val="8E968E5E"/>
    <w:lvl w:ilvl="0" w:tplc="EC96D344">
      <w:start w:val="1"/>
      <w:numFmt w:val="decimal"/>
      <w:lvlText w:val="7.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894C00"/>
    <w:multiLevelType w:val="hybridMultilevel"/>
    <w:tmpl w:val="B4EAF77C"/>
    <w:lvl w:ilvl="0" w:tplc="E5A45B4C">
      <w:start w:val="1"/>
      <w:numFmt w:val="decimal"/>
      <w:lvlText w:val="%1."/>
      <w:lvlJc w:val="left"/>
      <w:pPr>
        <w:ind w:left="432" w:hanging="432"/>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D14056D"/>
    <w:multiLevelType w:val="hybridMultilevel"/>
    <w:tmpl w:val="B9D6D3B8"/>
    <w:lvl w:ilvl="0" w:tplc="A954A9AC">
      <w:start w:val="1"/>
      <w:numFmt w:val="upperRoman"/>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2D3922C7"/>
    <w:multiLevelType w:val="hybridMultilevel"/>
    <w:tmpl w:val="C8F86100"/>
    <w:lvl w:ilvl="0" w:tplc="4F58358E">
      <w:numFmt w:val="bullet"/>
      <w:lvlText w:val="-"/>
      <w:lvlJc w:val="left"/>
      <w:pPr>
        <w:ind w:left="72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2E5E0903"/>
    <w:multiLevelType w:val="hybridMultilevel"/>
    <w:tmpl w:val="B570374C"/>
    <w:lvl w:ilvl="0" w:tplc="8CD2C986">
      <w:start w:val="1"/>
      <w:numFmt w:val="decimal"/>
      <w:lvlText w:val="14.%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0660509"/>
    <w:multiLevelType w:val="hybridMultilevel"/>
    <w:tmpl w:val="F2763D8A"/>
    <w:lvl w:ilvl="0" w:tplc="DC64AA0A">
      <w:start w:val="1"/>
      <w:numFmt w:val="decimal"/>
      <w:lvlText w:val="7.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FC3408"/>
    <w:multiLevelType w:val="hybridMultilevel"/>
    <w:tmpl w:val="712ACCFC"/>
    <w:lvl w:ilvl="0" w:tplc="0540E33E">
      <w:start w:val="1"/>
      <w:numFmt w:val="decimal"/>
      <w:lvlText w:val="1.%1"/>
      <w:lvlJc w:val="left"/>
      <w:pPr>
        <w:ind w:left="432" w:hanging="432"/>
      </w:pPr>
      <w:rPr>
        <w:rFonts w:hint="default"/>
      </w:rPr>
    </w:lvl>
    <w:lvl w:ilvl="1" w:tplc="C0F40B36">
      <w:start w:val="1"/>
      <w:numFmt w:val="decimal"/>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33FF067B"/>
    <w:multiLevelType w:val="hybridMultilevel"/>
    <w:tmpl w:val="C00E9534"/>
    <w:lvl w:ilvl="0" w:tplc="977E3D6A">
      <w:start w:val="1"/>
      <w:numFmt w:val="lowerRoman"/>
      <w:lvlText w:val="(%1)"/>
      <w:lvlJc w:val="left"/>
      <w:pPr>
        <w:ind w:left="720" w:hanging="360"/>
      </w:pPr>
      <w:rPr>
        <w:rFonts w:hint="default"/>
        <w:sz w:val="20"/>
        <w:szCs w:val="16"/>
      </w:rPr>
    </w:lvl>
    <w:lvl w:ilvl="1" w:tplc="9FBC6A48">
      <w:start w:val="1"/>
      <w:numFmt w:val="lowerRoman"/>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340D2497"/>
    <w:multiLevelType w:val="hybridMultilevel"/>
    <w:tmpl w:val="70D2A84C"/>
    <w:lvl w:ilvl="0" w:tplc="28C6B272">
      <w:start w:val="1"/>
      <w:numFmt w:val="decimal"/>
      <w:lvlText w:val="%1."/>
      <w:lvlJc w:val="left"/>
      <w:pPr>
        <w:ind w:left="360" w:hanging="360"/>
      </w:pPr>
      <w:rPr>
        <w:rFonts w:ascii="Arial" w:hAnsi="Arial" w:hint="default"/>
        <w:b/>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235BB4"/>
    <w:multiLevelType w:val="hybridMultilevel"/>
    <w:tmpl w:val="7A40638A"/>
    <w:lvl w:ilvl="0" w:tplc="2C0A0017">
      <w:start w:val="1"/>
      <w:numFmt w:val="lowerLetter"/>
      <w:lvlText w:val="%1)"/>
      <w:lvlJc w:val="left"/>
      <w:pPr>
        <w:ind w:left="360" w:hanging="360"/>
      </w:p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7" w15:restartNumberingAfterBreak="0">
    <w:nsid w:val="36F75885"/>
    <w:multiLevelType w:val="hybridMultilevel"/>
    <w:tmpl w:val="98FA3510"/>
    <w:lvl w:ilvl="0" w:tplc="103AEE4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38281C06"/>
    <w:multiLevelType w:val="hybridMultilevel"/>
    <w:tmpl w:val="77A457FA"/>
    <w:lvl w:ilvl="0" w:tplc="9B12AE66">
      <w:start w:val="1"/>
      <w:numFmt w:val="decimal"/>
      <w:lvlText w:val="(%1)"/>
      <w:lvlJc w:val="left"/>
      <w:pPr>
        <w:ind w:left="720" w:hanging="360"/>
      </w:pPr>
      <w:rPr>
        <w:rFonts w:ascii="Arial" w:hAnsi="Arial" w:hint="default"/>
        <w:b w:val="0"/>
        <w:i w:val="0"/>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39B20FD4"/>
    <w:multiLevelType w:val="multilevel"/>
    <w:tmpl w:val="453ED64A"/>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1548" w:hanging="1008"/>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30" w15:restartNumberingAfterBreak="0">
    <w:nsid w:val="3BF0148E"/>
    <w:multiLevelType w:val="hybridMultilevel"/>
    <w:tmpl w:val="FF7E110A"/>
    <w:lvl w:ilvl="0" w:tplc="BAA4DAE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15:restartNumberingAfterBreak="0">
    <w:nsid w:val="3C0A7C02"/>
    <w:multiLevelType w:val="hybridMultilevel"/>
    <w:tmpl w:val="913A0350"/>
    <w:lvl w:ilvl="0" w:tplc="AA16A36C">
      <w:start w:val="1"/>
      <w:numFmt w:val="decimal"/>
      <w:lvlText w:val="(%1)"/>
      <w:lvlJc w:val="left"/>
      <w:pPr>
        <w:ind w:left="720" w:hanging="360"/>
      </w:pPr>
      <w:rPr>
        <w:rFonts w:ascii="Arial" w:hAnsi="Arial" w:hint="default"/>
        <w:b w:val="0"/>
        <w:i w:val="0"/>
        <w:sz w:val="16"/>
        <w:szCs w:val="16"/>
      </w:rPr>
    </w:lvl>
    <w:lvl w:ilvl="1" w:tplc="8F36775A">
      <w:start w:val="1"/>
      <w:numFmt w:val="decimal"/>
      <w:lvlText w:val="(%2)"/>
      <w:lvlJc w:val="left"/>
      <w:pPr>
        <w:ind w:left="360" w:hanging="360"/>
      </w:pPr>
      <w:rPr>
        <w:rFonts w:hint="default"/>
        <w:sz w:val="20"/>
        <w:szCs w:val="24"/>
      </w:rPr>
    </w:lvl>
    <w:lvl w:ilvl="2" w:tplc="91142FB6">
      <w:start w:val="1"/>
      <w:numFmt w:val="lowerLetter"/>
      <w:lvlText w:val="(%3)"/>
      <w:lvlJc w:val="left"/>
      <w:pPr>
        <w:ind w:left="2700" w:hanging="720"/>
      </w:pPr>
      <w:rPr>
        <w:rFonts w:hint="default"/>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2" w15:restartNumberingAfterBreak="0">
    <w:nsid w:val="3EB03880"/>
    <w:multiLevelType w:val="hybridMultilevel"/>
    <w:tmpl w:val="24A65272"/>
    <w:lvl w:ilvl="0" w:tplc="349222D2">
      <w:start w:val="1"/>
      <w:numFmt w:val="decimal"/>
      <w:lvlText w:val="13.%1."/>
      <w:lvlJc w:val="left"/>
      <w:pPr>
        <w:ind w:left="504" w:hanging="504"/>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EF9279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2C2ACA"/>
    <w:multiLevelType w:val="hybridMultilevel"/>
    <w:tmpl w:val="0662390E"/>
    <w:lvl w:ilvl="0" w:tplc="552CD9D8">
      <w:start w:val="1"/>
      <w:numFmt w:val="decimal"/>
      <w:lvlText w:val="(%1)"/>
      <w:lvlJc w:val="left"/>
      <w:pPr>
        <w:ind w:left="36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458F31F1"/>
    <w:multiLevelType w:val="hybridMultilevel"/>
    <w:tmpl w:val="E820BA34"/>
    <w:lvl w:ilvl="0" w:tplc="30162646">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466E323A"/>
    <w:multiLevelType w:val="hybridMultilevel"/>
    <w:tmpl w:val="EE5CC136"/>
    <w:lvl w:ilvl="0" w:tplc="3558D4BC">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46E90F73"/>
    <w:multiLevelType w:val="hybridMultilevel"/>
    <w:tmpl w:val="48BE1840"/>
    <w:lvl w:ilvl="0" w:tplc="CBA2B95E">
      <w:start w:val="1"/>
      <w:numFmt w:val="decimal"/>
      <w:lvlText w:val="11.%1."/>
      <w:lvlJc w:val="left"/>
      <w:pPr>
        <w:ind w:left="720" w:hanging="360"/>
      </w:pPr>
      <w:rPr>
        <w:rFonts w:ascii="Arial" w:hAnsi="Arial" w:cs="Arial" w:hint="default"/>
        <w:b/>
        <w:i w:val="0"/>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4DE47868"/>
    <w:multiLevelType w:val="hybridMultilevel"/>
    <w:tmpl w:val="E5C0873C"/>
    <w:lvl w:ilvl="0" w:tplc="60F052CC">
      <w:start w:val="1"/>
      <w:numFmt w:val="decimal"/>
      <w:lvlText w:val="%1."/>
      <w:lvlJc w:val="left"/>
      <w:pPr>
        <w:ind w:left="432" w:hanging="432"/>
      </w:pPr>
      <w:rPr>
        <w:rFonts w:ascii="Arial Bold" w:hAnsi="Arial Bold" w:hint="default"/>
        <w:b/>
        <w:i w:val="0"/>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9" w15:restartNumberingAfterBreak="0">
    <w:nsid w:val="50963E42"/>
    <w:multiLevelType w:val="hybridMultilevel"/>
    <w:tmpl w:val="790EAD2A"/>
    <w:lvl w:ilvl="0" w:tplc="6F70A586">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539A781E"/>
    <w:multiLevelType w:val="hybridMultilevel"/>
    <w:tmpl w:val="9328F0EC"/>
    <w:lvl w:ilvl="0" w:tplc="80388CC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23133B"/>
    <w:multiLevelType w:val="hybridMultilevel"/>
    <w:tmpl w:val="44AAB630"/>
    <w:lvl w:ilvl="0" w:tplc="BAA4DAEA">
      <w:start w:val="1"/>
      <w:numFmt w:val="bullet"/>
      <w:lvlText w:val=""/>
      <w:lvlJc w:val="left"/>
      <w:pPr>
        <w:ind w:left="720" w:hanging="360"/>
      </w:pPr>
      <w:rPr>
        <w:rFonts w:ascii="Symbol" w:hAnsi="Symbol" w:hint="default"/>
      </w:rPr>
    </w:lvl>
    <w:lvl w:ilvl="1" w:tplc="41B4FB1E">
      <w:start w:val="1"/>
      <w:numFmt w:val="bullet"/>
      <w:lvlText w:val=""/>
      <w:lvlJc w:val="left"/>
      <w:pPr>
        <w:ind w:left="36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5E1925E0"/>
    <w:multiLevelType w:val="hybridMultilevel"/>
    <w:tmpl w:val="C9E04BC2"/>
    <w:lvl w:ilvl="0" w:tplc="703C1616">
      <w:start w:val="1"/>
      <w:numFmt w:val="decimal"/>
      <w:lvlText w:val="9.2.%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7924EC"/>
    <w:multiLevelType w:val="hybridMultilevel"/>
    <w:tmpl w:val="715C3818"/>
    <w:lvl w:ilvl="0" w:tplc="2C0A0017">
      <w:start w:val="1"/>
      <w:numFmt w:val="lowerLetter"/>
      <w:lvlText w:val="%1)"/>
      <w:lvlJc w:val="left"/>
      <w:pPr>
        <w:ind w:left="711" w:hanging="360"/>
      </w:pPr>
    </w:lvl>
    <w:lvl w:ilvl="1" w:tplc="2C0A0019" w:tentative="1">
      <w:start w:val="1"/>
      <w:numFmt w:val="lowerLetter"/>
      <w:lvlText w:val="%2."/>
      <w:lvlJc w:val="left"/>
      <w:pPr>
        <w:ind w:left="1431" w:hanging="360"/>
      </w:pPr>
    </w:lvl>
    <w:lvl w:ilvl="2" w:tplc="2C0A001B" w:tentative="1">
      <w:start w:val="1"/>
      <w:numFmt w:val="lowerRoman"/>
      <w:lvlText w:val="%3."/>
      <w:lvlJc w:val="right"/>
      <w:pPr>
        <w:ind w:left="2151" w:hanging="180"/>
      </w:pPr>
    </w:lvl>
    <w:lvl w:ilvl="3" w:tplc="2C0A000F" w:tentative="1">
      <w:start w:val="1"/>
      <w:numFmt w:val="decimal"/>
      <w:lvlText w:val="%4."/>
      <w:lvlJc w:val="left"/>
      <w:pPr>
        <w:ind w:left="2871" w:hanging="360"/>
      </w:pPr>
    </w:lvl>
    <w:lvl w:ilvl="4" w:tplc="2C0A0019" w:tentative="1">
      <w:start w:val="1"/>
      <w:numFmt w:val="lowerLetter"/>
      <w:lvlText w:val="%5."/>
      <w:lvlJc w:val="left"/>
      <w:pPr>
        <w:ind w:left="3591" w:hanging="360"/>
      </w:pPr>
    </w:lvl>
    <w:lvl w:ilvl="5" w:tplc="2C0A001B" w:tentative="1">
      <w:start w:val="1"/>
      <w:numFmt w:val="lowerRoman"/>
      <w:lvlText w:val="%6."/>
      <w:lvlJc w:val="right"/>
      <w:pPr>
        <w:ind w:left="4311" w:hanging="180"/>
      </w:pPr>
    </w:lvl>
    <w:lvl w:ilvl="6" w:tplc="2C0A000F" w:tentative="1">
      <w:start w:val="1"/>
      <w:numFmt w:val="decimal"/>
      <w:lvlText w:val="%7."/>
      <w:lvlJc w:val="left"/>
      <w:pPr>
        <w:ind w:left="5031" w:hanging="360"/>
      </w:pPr>
    </w:lvl>
    <w:lvl w:ilvl="7" w:tplc="2C0A0019" w:tentative="1">
      <w:start w:val="1"/>
      <w:numFmt w:val="lowerLetter"/>
      <w:lvlText w:val="%8."/>
      <w:lvlJc w:val="left"/>
      <w:pPr>
        <w:ind w:left="5751" w:hanging="360"/>
      </w:pPr>
    </w:lvl>
    <w:lvl w:ilvl="8" w:tplc="2C0A001B" w:tentative="1">
      <w:start w:val="1"/>
      <w:numFmt w:val="lowerRoman"/>
      <w:lvlText w:val="%9."/>
      <w:lvlJc w:val="right"/>
      <w:pPr>
        <w:ind w:left="6471" w:hanging="180"/>
      </w:pPr>
    </w:lvl>
  </w:abstractNum>
  <w:abstractNum w:abstractNumId="45" w15:restartNumberingAfterBreak="0">
    <w:nsid w:val="5EF532F8"/>
    <w:multiLevelType w:val="hybridMultilevel"/>
    <w:tmpl w:val="9168B682"/>
    <w:lvl w:ilvl="0" w:tplc="8924AD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F9492C"/>
    <w:multiLevelType w:val="hybridMultilevel"/>
    <w:tmpl w:val="A5925C9A"/>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5FF040A1"/>
    <w:multiLevelType w:val="hybridMultilevel"/>
    <w:tmpl w:val="2470381C"/>
    <w:lvl w:ilvl="0" w:tplc="08561102">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13E4B9F"/>
    <w:multiLevelType w:val="hybridMultilevel"/>
    <w:tmpl w:val="895ADBDA"/>
    <w:lvl w:ilvl="0" w:tplc="0A5A96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34E62D2"/>
    <w:multiLevelType w:val="hybridMultilevel"/>
    <w:tmpl w:val="BAD2A204"/>
    <w:lvl w:ilvl="0" w:tplc="4EA21B60">
      <w:start w:val="1"/>
      <w:numFmt w:val="bullet"/>
      <w:lvlText w:val="-"/>
      <w:lvlJc w:val="left"/>
      <w:pPr>
        <w:ind w:left="360" w:hanging="360"/>
      </w:pPr>
      <w:rPr>
        <w:rFonts w:ascii="Palatino Linotype" w:hAnsi="Palatino Linotype" w:hint="default"/>
        <w:sz w:val="20"/>
        <w:szCs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0" w15:restartNumberingAfterBreak="0">
    <w:nsid w:val="6449116A"/>
    <w:multiLevelType w:val="hybridMultilevel"/>
    <w:tmpl w:val="3AB834B0"/>
    <w:lvl w:ilvl="0" w:tplc="AA8C6098">
      <w:start w:val="1"/>
      <w:numFmt w:val="upperRoman"/>
      <w:lvlText w:val="%1."/>
      <w:lvlJc w:val="left"/>
      <w:pPr>
        <w:ind w:left="360" w:hanging="360"/>
      </w:pPr>
      <w:rPr>
        <w:rFonts w:hint="default"/>
      </w:rPr>
    </w:lvl>
    <w:lvl w:ilvl="1" w:tplc="7E8C3452">
      <w:start w:val="1"/>
      <w:numFmt w:val="decimal"/>
      <w:lvlText w:val="%2."/>
      <w:lvlJc w:val="left"/>
      <w:pPr>
        <w:ind w:left="36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6BBF4D71"/>
    <w:multiLevelType w:val="hybridMultilevel"/>
    <w:tmpl w:val="C2189626"/>
    <w:lvl w:ilvl="0" w:tplc="2526ACE8">
      <w:start w:val="1"/>
      <w:numFmt w:val="lowerLetter"/>
      <w:lvlText w:val="(%1)"/>
      <w:lvlJc w:val="left"/>
      <w:pPr>
        <w:ind w:left="432" w:hanging="432"/>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955F01"/>
    <w:multiLevelType w:val="hybridMultilevel"/>
    <w:tmpl w:val="8E94564A"/>
    <w:lvl w:ilvl="0" w:tplc="E69C83FA">
      <w:start w:val="1"/>
      <w:numFmt w:val="lowerLetter"/>
      <w:lvlText w:val="%1)"/>
      <w:lvlJc w:val="left"/>
      <w:pPr>
        <w:ind w:left="360" w:hanging="360"/>
      </w:pPr>
      <w:rPr>
        <w:rFonts w:hint="default"/>
      </w:rPr>
    </w:lvl>
    <w:lvl w:ilvl="1" w:tplc="2C0A0019" w:tentative="1">
      <w:start w:val="1"/>
      <w:numFmt w:val="lowerLetter"/>
      <w:lvlText w:val="%2."/>
      <w:lvlJc w:val="left"/>
      <w:pPr>
        <w:ind w:left="2232" w:hanging="360"/>
      </w:pPr>
    </w:lvl>
    <w:lvl w:ilvl="2" w:tplc="2C0A001B" w:tentative="1">
      <w:start w:val="1"/>
      <w:numFmt w:val="lowerRoman"/>
      <w:lvlText w:val="%3."/>
      <w:lvlJc w:val="right"/>
      <w:pPr>
        <w:ind w:left="2952" w:hanging="180"/>
      </w:pPr>
    </w:lvl>
    <w:lvl w:ilvl="3" w:tplc="2C0A000F" w:tentative="1">
      <w:start w:val="1"/>
      <w:numFmt w:val="decimal"/>
      <w:lvlText w:val="%4."/>
      <w:lvlJc w:val="left"/>
      <w:pPr>
        <w:ind w:left="3672" w:hanging="360"/>
      </w:pPr>
    </w:lvl>
    <w:lvl w:ilvl="4" w:tplc="2C0A0019" w:tentative="1">
      <w:start w:val="1"/>
      <w:numFmt w:val="lowerLetter"/>
      <w:lvlText w:val="%5."/>
      <w:lvlJc w:val="left"/>
      <w:pPr>
        <w:ind w:left="4392" w:hanging="360"/>
      </w:pPr>
    </w:lvl>
    <w:lvl w:ilvl="5" w:tplc="2C0A001B" w:tentative="1">
      <w:start w:val="1"/>
      <w:numFmt w:val="lowerRoman"/>
      <w:lvlText w:val="%6."/>
      <w:lvlJc w:val="right"/>
      <w:pPr>
        <w:ind w:left="5112" w:hanging="180"/>
      </w:pPr>
    </w:lvl>
    <w:lvl w:ilvl="6" w:tplc="2C0A000F" w:tentative="1">
      <w:start w:val="1"/>
      <w:numFmt w:val="decimal"/>
      <w:lvlText w:val="%7."/>
      <w:lvlJc w:val="left"/>
      <w:pPr>
        <w:ind w:left="5832" w:hanging="360"/>
      </w:pPr>
    </w:lvl>
    <w:lvl w:ilvl="7" w:tplc="2C0A0019" w:tentative="1">
      <w:start w:val="1"/>
      <w:numFmt w:val="lowerLetter"/>
      <w:lvlText w:val="%8."/>
      <w:lvlJc w:val="left"/>
      <w:pPr>
        <w:ind w:left="6552" w:hanging="360"/>
      </w:pPr>
    </w:lvl>
    <w:lvl w:ilvl="8" w:tplc="2C0A001B" w:tentative="1">
      <w:start w:val="1"/>
      <w:numFmt w:val="lowerRoman"/>
      <w:lvlText w:val="%9."/>
      <w:lvlJc w:val="right"/>
      <w:pPr>
        <w:ind w:left="7272" w:hanging="180"/>
      </w:pPr>
    </w:lvl>
  </w:abstractNum>
  <w:abstractNum w:abstractNumId="53" w15:restartNumberingAfterBreak="0">
    <w:nsid w:val="6CB824A3"/>
    <w:multiLevelType w:val="hybridMultilevel"/>
    <w:tmpl w:val="642423B6"/>
    <w:lvl w:ilvl="0" w:tplc="8E76A71E">
      <w:start w:val="1"/>
      <w:numFmt w:val="decimal"/>
      <w:lvlText w:val="2.%1."/>
      <w:lvlJc w:val="left"/>
      <w:pPr>
        <w:ind w:left="1152" w:hanging="360"/>
      </w:pPr>
      <w:rPr>
        <w:rFonts w:ascii="Arial Bold" w:hAnsi="Arial Bold" w:hint="default"/>
        <w:b/>
        <w:i w:val="0"/>
        <w:sz w:val="20"/>
      </w:rPr>
    </w:lvl>
    <w:lvl w:ilvl="1" w:tplc="C790598C">
      <w:start w:val="1"/>
      <w:numFmt w:val="decimal"/>
      <w:lvlText w:val="2.%2."/>
      <w:lvlJc w:val="left"/>
      <w:pPr>
        <w:ind w:left="1440" w:hanging="360"/>
      </w:pPr>
      <w:rPr>
        <w:rFonts w:hint="default"/>
        <w:b/>
        <w:i w:val="0"/>
        <w:sz w:val="20"/>
      </w:rPr>
    </w:lvl>
    <w:lvl w:ilvl="2" w:tplc="5E3CBDD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D1E556F"/>
    <w:multiLevelType w:val="hybridMultilevel"/>
    <w:tmpl w:val="988A82C0"/>
    <w:lvl w:ilvl="0" w:tplc="4936135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5" w15:restartNumberingAfterBreak="0">
    <w:nsid w:val="6D3142B1"/>
    <w:multiLevelType w:val="hybridMultilevel"/>
    <w:tmpl w:val="2D5CB0CC"/>
    <w:lvl w:ilvl="0" w:tplc="94B69100">
      <w:start w:val="1"/>
      <w:numFmt w:val="decimal"/>
      <w:lvlText w:val="15.%1."/>
      <w:lvlJc w:val="left"/>
      <w:pPr>
        <w:ind w:left="576" w:hanging="576"/>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6" w15:restartNumberingAfterBreak="0">
    <w:nsid w:val="6D632B7A"/>
    <w:multiLevelType w:val="hybridMultilevel"/>
    <w:tmpl w:val="50C04908"/>
    <w:lvl w:ilvl="0" w:tplc="4214631A">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7" w15:restartNumberingAfterBreak="0">
    <w:nsid w:val="6E614985"/>
    <w:multiLevelType w:val="hybridMultilevel"/>
    <w:tmpl w:val="F7482E4C"/>
    <w:lvl w:ilvl="0" w:tplc="55D08B06">
      <w:start w:val="1"/>
      <w:numFmt w:val="decimal"/>
      <w:lvlText w:val="9.1.%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13B2C61"/>
    <w:multiLevelType w:val="hybridMultilevel"/>
    <w:tmpl w:val="38662768"/>
    <w:lvl w:ilvl="0" w:tplc="6F70A586">
      <w:start w:val="1"/>
      <w:numFmt w:val="lowerLetter"/>
      <w:lvlText w:val="%1)"/>
      <w:lvlJc w:val="left"/>
      <w:pPr>
        <w:ind w:left="360" w:hanging="360"/>
      </w:pPr>
      <w:rPr>
        <w:rFonts w:hint="default"/>
      </w:rPr>
    </w:lvl>
    <w:lvl w:ilvl="1" w:tplc="32868F6C">
      <w:start w:val="1"/>
      <w:numFmt w:val="lowerRoman"/>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9" w15:restartNumberingAfterBreak="0">
    <w:nsid w:val="74E427FB"/>
    <w:multiLevelType w:val="hybridMultilevel"/>
    <w:tmpl w:val="1C58BD82"/>
    <w:lvl w:ilvl="0" w:tplc="70529B60">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F018DA"/>
    <w:multiLevelType w:val="hybridMultilevel"/>
    <w:tmpl w:val="DB5E23AE"/>
    <w:lvl w:ilvl="0" w:tplc="4D66B088">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1" w15:restartNumberingAfterBreak="0">
    <w:nsid w:val="79F46603"/>
    <w:multiLevelType w:val="hybridMultilevel"/>
    <w:tmpl w:val="A594B588"/>
    <w:lvl w:ilvl="0" w:tplc="2744ACB8">
      <w:start w:val="1"/>
      <w:numFmt w:val="lowerRoman"/>
      <w:lvlText w:val="(%1)"/>
      <w:lvlJc w:val="left"/>
      <w:pPr>
        <w:ind w:left="360" w:hanging="360"/>
      </w:pPr>
      <w:rPr>
        <w:rFonts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E8467EC"/>
    <w:multiLevelType w:val="hybridMultilevel"/>
    <w:tmpl w:val="73060C10"/>
    <w:lvl w:ilvl="0" w:tplc="D66ED22A">
      <w:start w:val="1"/>
      <w:numFmt w:val="lowerLetter"/>
      <w:lvlText w:val="(%1)"/>
      <w:lvlJc w:val="left"/>
      <w:pPr>
        <w:ind w:left="720" w:hanging="360"/>
      </w:pPr>
      <w:rPr>
        <w:rFonts w:hint="default"/>
      </w:rPr>
    </w:lvl>
    <w:lvl w:ilvl="1" w:tplc="0BC83EBE">
      <w:start w:val="1"/>
      <w:numFmt w:val="lowerLetter"/>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3" w15:restartNumberingAfterBreak="0">
    <w:nsid w:val="7EB9549E"/>
    <w:multiLevelType w:val="hybridMultilevel"/>
    <w:tmpl w:val="1458CD4E"/>
    <w:lvl w:ilvl="0" w:tplc="C8EE07EE">
      <w:start w:val="1"/>
      <w:numFmt w:val="lowerLetter"/>
      <w:lvlText w:val="%1)"/>
      <w:lvlJc w:val="left"/>
      <w:pPr>
        <w:ind w:left="360" w:hanging="360"/>
      </w:pPr>
      <w:rPr>
        <w:rFonts w:ascii="Arial" w:hAnsi="Arial" w:hint="default"/>
        <w:b w:val="0"/>
        <w:i w:val="0"/>
        <w:color w:val="auto"/>
        <w:sz w:val="20"/>
      </w:rPr>
    </w:lvl>
    <w:lvl w:ilvl="1" w:tplc="BB761B3A">
      <w:start w:val="1"/>
      <w:numFmt w:val="decimal"/>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7F3B5296"/>
    <w:multiLevelType w:val="hybridMultilevel"/>
    <w:tmpl w:val="3D02033A"/>
    <w:lvl w:ilvl="0" w:tplc="BDC6D746">
      <w:start w:val="1"/>
      <w:numFmt w:val="decimal"/>
      <w:lvlText w:val="(%1)"/>
      <w:lvlJc w:val="left"/>
      <w:pPr>
        <w:ind w:left="36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2"/>
  </w:num>
  <w:num w:numId="2">
    <w:abstractNumId w:val="29"/>
  </w:num>
  <w:num w:numId="3">
    <w:abstractNumId w:val="41"/>
  </w:num>
  <w:num w:numId="4">
    <w:abstractNumId w:val="53"/>
  </w:num>
  <w:num w:numId="5">
    <w:abstractNumId w:val="9"/>
  </w:num>
  <w:num w:numId="6">
    <w:abstractNumId w:val="55"/>
  </w:num>
  <w:num w:numId="7">
    <w:abstractNumId w:val="57"/>
  </w:num>
  <w:num w:numId="8">
    <w:abstractNumId w:val="7"/>
  </w:num>
  <w:num w:numId="9">
    <w:abstractNumId w:val="21"/>
  </w:num>
  <w:num w:numId="10">
    <w:abstractNumId w:val="23"/>
  </w:num>
  <w:num w:numId="11">
    <w:abstractNumId w:val="4"/>
  </w:num>
  <w:num w:numId="12">
    <w:abstractNumId w:val="6"/>
  </w:num>
  <w:num w:numId="13">
    <w:abstractNumId w:val="11"/>
  </w:num>
  <w:num w:numId="14">
    <w:abstractNumId w:val="13"/>
  </w:num>
  <w:num w:numId="15">
    <w:abstractNumId w:val="42"/>
  </w:num>
  <w:num w:numId="16">
    <w:abstractNumId w:val="35"/>
  </w:num>
  <w:num w:numId="17">
    <w:abstractNumId w:val="34"/>
  </w:num>
  <w:num w:numId="18">
    <w:abstractNumId w:val="28"/>
  </w:num>
  <w:num w:numId="19">
    <w:abstractNumId w:val="30"/>
  </w:num>
  <w:num w:numId="20">
    <w:abstractNumId w:val="26"/>
  </w:num>
  <w:num w:numId="21">
    <w:abstractNumId w:val="61"/>
  </w:num>
  <w:num w:numId="22">
    <w:abstractNumId w:val="45"/>
  </w:num>
  <w:num w:numId="23">
    <w:abstractNumId w:val="33"/>
  </w:num>
  <w:num w:numId="24">
    <w:abstractNumId w:val="2"/>
  </w:num>
  <w:num w:numId="25">
    <w:abstractNumId w:val="19"/>
  </w:num>
  <w:num w:numId="26">
    <w:abstractNumId w:val="27"/>
  </w:num>
  <w:num w:numId="27">
    <w:abstractNumId w:val="50"/>
  </w:num>
  <w:num w:numId="28">
    <w:abstractNumId w:val="8"/>
  </w:num>
  <w:num w:numId="29">
    <w:abstractNumId w:val="56"/>
  </w:num>
  <w:num w:numId="30">
    <w:abstractNumId w:val="60"/>
  </w:num>
  <w:num w:numId="31">
    <w:abstractNumId w:val="43"/>
  </w:num>
  <w:num w:numId="32">
    <w:abstractNumId w:val="22"/>
  </w:num>
  <w:num w:numId="33">
    <w:abstractNumId w:val="17"/>
  </w:num>
  <w:num w:numId="34">
    <w:abstractNumId w:val="51"/>
  </w:num>
  <w:num w:numId="35">
    <w:abstractNumId w:val="18"/>
  </w:num>
  <w:num w:numId="36">
    <w:abstractNumId w:val="25"/>
  </w:num>
  <w:num w:numId="37">
    <w:abstractNumId w:val="48"/>
  </w:num>
  <w:num w:numId="38">
    <w:abstractNumId w:val="59"/>
  </w:num>
  <w:num w:numId="39">
    <w:abstractNumId w:val="14"/>
  </w:num>
  <w:num w:numId="40">
    <w:abstractNumId w:val="47"/>
  </w:num>
  <w:num w:numId="41">
    <w:abstractNumId w:val="36"/>
  </w:num>
  <w:num w:numId="42">
    <w:abstractNumId w:val="32"/>
  </w:num>
  <w:num w:numId="43">
    <w:abstractNumId w:val="46"/>
  </w:num>
  <w:num w:numId="44">
    <w:abstractNumId w:val="5"/>
  </w:num>
  <w:num w:numId="45">
    <w:abstractNumId w:val="16"/>
  </w:num>
  <w:num w:numId="46">
    <w:abstractNumId w:val="37"/>
  </w:num>
  <w:num w:numId="47">
    <w:abstractNumId w:val="15"/>
  </w:num>
  <w:num w:numId="48">
    <w:abstractNumId w:val="63"/>
  </w:num>
  <w:num w:numId="49">
    <w:abstractNumId w:val="0"/>
  </w:num>
  <w:num w:numId="50">
    <w:abstractNumId w:val="40"/>
  </w:num>
  <w:num w:numId="51">
    <w:abstractNumId w:val="62"/>
  </w:num>
  <w:num w:numId="52">
    <w:abstractNumId w:val="52"/>
  </w:num>
  <w:num w:numId="53">
    <w:abstractNumId w:val="38"/>
  </w:num>
  <w:num w:numId="54">
    <w:abstractNumId w:val="31"/>
  </w:num>
  <w:num w:numId="55">
    <w:abstractNumId w:val="1"/>
  </w:num>
  <w:num w:numId="56">
    <w:abstractNumId w:val="49"/>
  </w:num>
  <w:num w:numId="57">
    <w:abstractNumId w:val="39"/>
  </w:num>
  <w:num w:numId="58">
    <w:abstractNumId w:val="58"/>
  </w:num>
  <w:num w:numId="59">
    <w:abstractNumId w:val="24"/>
  </w:num>
  <w:num w:numId="60">
    <w:abstractNumId w:val="10"/>
  </w:num>
  <w:num w:numId="61">
    <w:abstractNumId w:val="20"/>
  </w:num>
  <w:num w:numId="62">
    <w:abstractNumId w:val="3"/>
  </w:num>
  <w:num w:numId="63">
    <w:abstractNumId w:val="44"/>
  </w:num>
  <w:num w:numId="64">
    <w:abstractNumId w:val="54"/>
  </w:num>
  <w:num w:numId="65">
    <w:abstractNumId w:val="6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48IjbqRYRT/TitQiar9C6BLBU+0ux8L1VUNAb/SxkHgbdfIzlIkPT0nJetWb1FpimCNx6dw4cva+h2TeThlJCw==" w:salt="NmoGxQALejGvxjmdoINsrQ=="/>
  <w:defaultTabStop w:val="720"/>
  <w:hyphenationZone w:val="425"/>
  <w:doNotHyphenateCaps/>
  <w:defaultTableStyle w:val="Texto1"/>
  <w:displayHorizontalDrawingGridEvery w:val="0"/>
  <w:displayVerticalDrawingGridEvery w:val="0"/>
  <w:doNotUseMarginsForDrawingGridOrigin/>
  <w:doNotShadeFormData/>
  <w:noPunctuationKerning/>
  <w:characterSpacingControl w:val="doNotCompress"/>
  <w:hdrShapeDefaults>
    <o:shapedefaults v:ext="edit" spidmax="4157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67A"/>
    <w:rsid w:val="00001801"/>
    <w:rsid w:val="000018EA"/>
    <w:rsid w:val="00001C16"/>
    <w:rsid w:val="00001C48"/>
    <w:rsid w:val="000023C1"/>
    <w:rsid w:val="000024AA"/>
    <w:rsid w:val="00002BE9"/>
    <w:rsid w:val="00002E46"/>
    <w:rsid w:val="00003530"/>
    <w:rsid w:val="00003558"/>
    <w:rsid w:val="00003BE0"/>
    <w:rsid w:val="00003BFB"/>
    <w:rsid w:val="00003DF8"/>
    <w:rsid w:val="00004002"/>
    <w:rsid w:val="00004B71"/>
    <w:rsid w:val="00004E66"/>
    <w:rsid w:val="0000532C"/>
    <w:rsid w:val="000054F2"/>
    <w:rsid w:val="00005BAF"/>
    <w:rsid w:val="00005BDB"/>
    <w:rsid w:val="00005C3D"/>
    <w:rsid w:val="00005F68"/>
    <w:rsid w:val="000064B5"/>
    <w:rsid w:val="000066C6"/>
    <w:rsid w:val="00006A93"/>
    <w:rsid w:val="00006BCA"/>
    <w:rsid w:val="00006F3A"/>
    <w:rsid w:val="0000704C"/>
    <w:rsid w:val="000072CB"/>
    <w:rsid w:val="0000742B"/>
    <w:rsid w:val="0000764F"/>
    <w:rsid w:val="00007A80"/>
    <w:rsid w:val="00007D78"/>
    <w:rsid w:val="00010A69"/>
    <w:rsid w:val="00010D51"/>
    <w:rsid w:val="000113C6"/>
    <w:rsid w:val="00011580"/>
    <w:rsid w:val="000117A9"/>
    <w:rsid w:val="00011FEF"/>
    <w:rsid w:val="00012271"/>
    <w:rsid w:val="00012448"/>
    <w:rsid w:val="00012EB5"/>
    <w:rsid w:val="00012EDC"/>
    <w:rsid w:val="00013191"/>
    <w:rsid w:val="00013474"/>
    <w:rsid w:val="0001383D"/>
    <w:rsid w:val="000138C4"/>
    <w:rsid w:val="00013B55"/>
    <w:rsid w:val="00013C60"/>
    <w:rsid w:val="00013E81"/>
    <w:rsid w:val="00013EA6"/>
    <w:rsid w:val="000142E2"/>
    <w:rsid w:val="00014797"/>
    <w:rsid w:val="000147B9"/>
    <w:rsid w:val="00014AA0"/>
    <w:rsid w:val="00014C79"/>
    <w:rsid w:val="00016747"/>
    <w:rsid w:val="000168FD"/>
    <w:rsid w:val="000168FE"/>
    <w:rsid w:val="000169C6"/>
    <w:rsid w:val="00016CCF"/>
    <w:rsid w:val="0001748E"/>
    <w:rsid w:val="000176FB"/>
    <w:rsid w:val="00017B9A"/>
    <w:rsid w:val="00017D6D"/>
    <w:rsid w:val="0002054A"/>
    <w:rsid w:val="00020A41"/>
    <w:rsid w:val="00021040"/>
    <w:rsid w:val="000211F5"/>
    <w:rsid w:val="00021517"/>
    <w:rsid w:val="00021555"/>
    <w:rsid w:val="0002170E"/>
    <w:rsid w:val="00021768"/>
    <w:rsid w:val="00021DAC"/>
    <w:rsid w:val="00021E01"/>
    <w:rsid w:val="00022380"/>
    <w:rsid w:val="00022416"/>
    <w:rsid w:val="000224E3"/>
    <w:rsid w:val="00022672"/>
    <w:rsid w:val="00022920"/>
    <w:rsid w:val="000229B9"/>
    <w:rsid w:val="00022A9D"/>
    <w:rsid w:val="0002322A"/>
    <w:rsid w:val="00023298"/>
    <w:rsid w:val="000232D5"/>
    <w:rsid w:val="00023560"/>
    <w:rsid w:val="00023AB0"/>
    <w:rsid w:val="00023AF6"/>
    <w:rsid w:val="00023C46"/>
    <w:rsid w:val="00023C94"/>
    <w:rsid w:val="00023E82"/>
    <w:rsid w:val="00023F41"/>
    <w:rsid w:val="00024190"/>
    <w:rsid w:val="000243AC"/>
    <w:rsid w:val="0002443D"/>
    <w:rsid w:val="00024543"/>
    <w:rsid w:val="000246D8"/>
    <w:rsid w:val="00024C36"/>
    <w:rsid w:val="00024E3D"/>
    <w:rsid w:val="000250A4"/>
    <w:rsid w:val="00025540"/>
    <w:rsid w:val="00025608"/>
    <w:rsid w:val="00025765"/>
    <w:rsid w:val="00025998"/>
    <w:rsid w:val="0002613A"/>
    <w:rsid w:val="00026275"/>
    <w:rsid w:val="000263AA"/>
    <w:rsid w:val="00026497"/>
    <w:rsid w:val="00026514"/>
    <w:rsid w:val="00026665"/>
    <w:rsid w:val="00026852"/>
    <w:rsid w:val="00026DF1"/>
    <w:rsid w:val="00026EC6"/>
    <w:rsid w:val="00027283"/>
    <w:rsid w:val="000274AF"/>
    <w:rsid w:val="000274F4"/>
    <w:rsid w:val="0002758B"/>
    <w:rsid w:val="0002789E"/>
    <w:rsid w:val="00027A68"/>
    <w:rsid w:val="00027E28"/>
    <w:rsid w:val="00030116"/>
    <w:rsid w:val="0003028E"/>
    <w:rsid w:val="00030549"/>
    <w:rsid w:val="000305D1"/>
    <w:rsid w:val="0003096E"/>
    <w:rsid w:val="000309D5"/>
    <w:rsid w:val="00030B2C"/>
    <w:rsid w:val="00030B4C"/>
    <w:rsid w:val="00031612"/>
    <w:rsid w:val="000318ED"/>
    <w:rsid w:val="000320A3"/>
    <w:rsid w:val="00032678"/>
    <w:rsid w:val="00032A51"/>
    <w:rsid w:val="00032AB6"/>
    <w:rsid w:val="00032B2B"/>
    <w:rsid w:val="00032FAF"/>
    <w:rsid w:val="0003429D"/>
    <w:rsid w:val="00034495"/>
    <w:rsid w:val="00034526"/>
    <w:rsid w:val="00034A35"/>
    <w:rsid w:val="00034AEF"/>
    <w:rsid w:val="00034F4A"/>
    <w:rsid w:val="000351AE"/>
    <w:rsid w:val="00035380"/>
    <w:rsid w:val="000353BF"/>
    <w:rsid w:val="00035418"/>
    <w:rsid w:val="00035B61"/>
    <w:rsid w:val="00035DDE"/>
    <w:rsid w:val="00035EFD"/>
    <w:rsid w:val="00036326"/>
    <w:rsid w:val="0003641A"/>
    <w:rsid w:val="00036A2E"/>
    <w:rsid w:val="00037032"/>
    <w:rsid w:val="000370A6"/>
    <w:rsid w:val="0003778B"/>
    <w:rsid w:val="00037D84"/>
    <w:rsid w:val="00040225"/>
    <w:rsid w:val="00040264"/>
    <w:rsid w:val="00040819"/>
    <w:rsid w:val="0004087F"/>
    <w:rsid w:val="00041013"/>
    <w:rsid w:val="00041054"/>
    <w:rsid w:val="00041301"/>
    <w:rsid w:val="00041794"/>
    <w:rsid w:val="00041C00"/>
    <w:rsid w:val="00042254"/>
    <w:rsid w:val="00042325"/>
    <w:rsid w:val="0004288C"/>
    <w:rsid w:val="00042ADE"/>
    <w:rsid w:val="00042AF7"/>
    <w:rsid w:val="00042CB4"/>
    <w:rsid w:val="0004326F"/>
    <w:rsid w:val="00043402"/>
    <w:rsid w:val="000435EF"/>
    <w:rsid w:val="00043767"/>
    <w:rsid w:val="00043783"/>
    <w:rsid w:val="000438E3"/>
    <w:rsid w:val="00043A2B"/>
    <w:rsid w:val="00043E58"/>
    <w:rsid w:val="00043FC7"/>
    <w:rsid w:val="000442D0"/>
    <w:rsid w:val="0004441A"/>
    <w:rsid w:val="000444B1"/>
    <w:rsid w:val="0004456D"/>
    <w:rsid w:val="0004509A"/>
    <w:rsid w:val="00045428"/>
    <w:rsid w:val="000455F2"/>
    <w:rsid w:val="000455F3"/>
    <w:rsid w:val="00045985"/>
    <w:rsid w:val="00045D89"/>
    <w:rsid w:val="00045E37"/>
    <w:rsid w:val="00045EED"/>
    <w:rsid w:val="00046083"/>
    <w:rsid w:val="00046353"/>
    <w:rsid w:val="00046763"/>
    <w:rsid w:val="0004680D"/>
    <w:rsid w:val="00046A7F"/>
    <w:rsid w:val="00046C67"/>
    <w:rsid w:val="00047367"/>
    <w:rsid w:val="00047611"/>
    <w:rsid w:val="00047718"/>
    <w:rsid w:val="00047961"/>
    <w:rsid w:val="00047983"/>
    <w:rsid w:val="00047E2A"/>
    <w:rsid w:val="0005012E"/>
    <w:rsid w:val="0005040C"/>
    <w:rsid w:val="00050729"/>
    <w:rsid w:val="00050864"/>
    <w:rsid w:val="00050E66"/>
    <w:rsid w:val="00051457"/>
    <w:rsid w:val="000514A1"/>
    <w:rsid w:val="0005174D"/>
    <w:rsid w:val="000527C9"/>
    <w:rsid w:val="000527D3"/>
    <w:rsid w:val="00052B29"/>
    <w:rsid w:val="00052BAD"/>
    <w:rsid w:val="00052DC8"/>
    <w:rsid w:val="0005300D"/>
    <w:rsid w:val="00053094"/>
    <w:rsid w:val="00053315"/>
    <w:rsid w:val="0005332E"/>
    <w:rsid w:val="000537ED"/>
    <w:rsid w:val="00053C81"/>
    <w:rsid w:val="00053D55"/>
    <w:rsid w:val="000546FA"/>
    <w:rsid w:val="000548F5"/>
    <w:rsid w:val="000556F8"/>
    <w:rsid w:val="00055873"/>
    <w:rsid w:val="0005602D"/>
    <w:rsid w:val="0005603D"/>
    <w:rsid w:val="00056C14"/>
    <w:rsid w:val="00056CE8"/>
    <w:rsid w:val="00056E97"/>
    <w:rsid w:val="00057219"/>
    <w:rsid w:val="000575CE"/>
    <w:rsid w:val="00057931"/>
    <w:rsid w:val="00057BF4"/>
    <w:rsid w:val="00057F1F"/>
    <w:rsid w:val="00060A91"/>
    <w:rsid w:val="00060B52"/>
    <w:rsid w:val="00060D90"/>
    <w:rsid w:val="00060EA7"/>
    <w:rsid w:val="00061265"/>
    <w:rsid w:val="00061383"/>
    <w:rsid w:val="000613CF"/>
    <w:rsid w:val="000615DC"/>
    <w:rsid w:val="000616D7"/>
    <w:rsid w:val="00061AF0"/>
    <w:rsid w:val="00061B70"/>
    <w:rsid w:val="00061BC6"/>
    <w:rsid w:val="00061E5A"/>
    <w:rsid w:val="00062008"/>
    <w:rsid w:val="0006275C"/>
    <w:rsid w:val="00062965"/>
    <w:rsid w:val="00062B4C"/>
    <w:rsid w:val="000630F0"/>
    <w:rsid w:val="00063593"/>
    <w:rsid w:val="0006469E"/>
    <w:rsid w:val="00064A46"/>
    <w:rsid w:val="00065335"/>
    <w:rsid w:val="00066036"/>
    <w:rsid w:val="000660E9"/>
    <w:rsid w:val="00066CB8"/>
    <w:rsid w:val="00066CD2"/>
    <w:rsid w:val="00067210"/>
    <w:rsid w:val="000674BC"/>
    <w:rsid w:val="00067660"/>
    <w:rsid w:val="00067A42"/>
    <w:rsid w:val="00067B3E"/>
    <w:rsid w:val="00067B9B"/>
    <w:rsid w:val="00067E58"/>
    <w:rsid w:val="00070042"/>
    <w:rsid w:val="00070155"/>
    <w:rsid w:val="0007035E"/>
    <w:rsid w:val="00070998"/>
    <w:rsid w:val="00070AC2"/>
    <w:rsid w:val="00070B12"/>
    <w:rsid w:val="00070C60"/>
    <w:rsid w:val="00071247"/>
    <w:rsid w:val="000712E0"/>
    <w:rsid w:val="00071310"/>
    <w:rsid w:val="00071477"/>
    <w:rsid w:val="00071830"/>
    <w:rsid w:val="00071AAE"/>
    <w:rsid w:val="00071E24"/>
    <w:rsid w:val="000723E4"/>
    <w:rsid w:val="0007268E"/>
    <w:rsid w:val="00072847"/>
    <w:rsid w:val="000728B1"/>
    <w:rsid w:val="00072A44"/>
    <w:rsid w:val="00072A6E"/>
    <w:rsid w:val="00072C07"/>
    <w:rsid w:val="00072E7F"/>
    <w:rsid w:val="00073029"/>
    <w:rsid w:val="00073257"/>
    <w:rsid w:val="000732B4"/>
    <w:rsid w:val="000732E4"/>
    <w:rsid w:val="0007388F"/>
    <w:rsid w:val="00073C44"/>
    <w:rsid w:val="000743EC"/>
    <w:rsid w:val="000745EF"/>
    <w:rsid w:val="00074B2D"/>
    <w:rsid w:val="00074CA9"/>
    <w:rsid w:val="00075112"/>
    <w:rsid w:val="00075271"/>
    <w:rsid w:val="00075505"/>
    <w:rsid w:val="0007572F"/>
    <w:rsid w:val="000758F7"/>
    <w:rsid w:val="00076AD3"/>
    <w:rsid w:val="00076E9C"/>
    <w:rsid w:val="00077032"/>
    <w:rsid w:val="00077352"/>
    <w:rsid w:val="000773CC"/>
    <w:rsid w:val="0007751C"/>
    <w:rsid w:val="000777F2"/>
    <w:rsid w:val="000778B6"/>
    <w:rsid w:val="00077917"/>
    <w:rsid w:val="00077C6D"/>
    <w:rsid w:val="00077E35"/>
    <w:rsid w:val="000801EE"/>
    <w:rsid w:val="0008064C"/>
    <w:rsid w:val="00080878"/>
    <w:rsid w:val="00080F67"/>
    <w:rsid w:val="00080FD0"/>
    <w:rsid w:val="00081552"/>
    <w:rsid w:val="000818A0"/>
    <w:rsid w:val="00081A24"/>
    <w:rsid w:val="00082521"/>
    <w:rsid w:val="00082541"/>
    <w:rsid w:val="0008292C"/>
    <w:rsid w:val="00082F25"/>
    <w:rsid w:val="00083433"/>
    <w:rsid w:val="00083A59"/>
    <w:rsid w:val="0008437A"/>
    <w:rsid w:val="00084466"/>
    <w:rsid w:val="00084886"/>
    <w:rsid w:val="00084CA9"/>
    <w:rsid w:val="000850CA"/>
    <w:rsid w:val="0008589A"/>
    <w:rsid w:val="000863FA"/>
    <w:rsid w:val="000866A2"/>
    <w:rsid w:val="00086892"/>
    <w:rsid w:val="000872F2"/>
    <w:rsid w:val="0008793B"/>
    <w:rsid w:val="00087BDA"/>
    <w:rsid w:val="00087D4B"/>
    <w:rsid w:val="000901B9"/>
    <w:rsid w:val="000903E4"/>
    <w:rsid w:val="000907F8"/>
    <w:rsid w:val="00090AC0"/>
    <w:rsid w:val="00090C07"/>
    <w:rsid w:val="00090E87"/>
    <w:rsid w:val="00090EE1"/>
    <w:rsid w:val="00090F58"/>
    <w:rsid w:val="0009124C"/>
    <w:rsid w:val="00091460"/>
    <w:rsid w:val="00091911"/>
    <w:rsid w:val="000919E9"/>
    <w:rsid w:val="00091ABB"/>
    <w:rsid w:val="00091C43"/>
    <w:rsid w:val="0009204C"/>
    <w:rsid w:val="000921C1"/>
    <w:rsid w:val="00092234"/>
    <w:rsid w:val="0009241A"/>
    <w:rsid w:val="00092421"/>
    <w:rsid w:val="000926B4"/>
    <w:rsid w:val="00092744"/>
    <w:rsid w:val="0009279C"/>
    <w:rsid w:val="000930D5"/>
    <w:rsid w:val="00093155"/>
    <w:rsid w:val="00093234"/>
    <w:rsid w:val="0009333C"/>
    <w:rsid w:val="000933E9"/>
    <w:rsid w:val="0009352C"/>
    <w:rsid w:val="000938BA"/>
    <w:rsid w:val="00093B0D"/>
    <w:rsid w:val="00093C92"/>
    <w:rsid w:val="000940A8"/>
    <w:rsid w:val="00094242"/>
    <w:rsid w:val="000947DA"/>
    <w:rsid w:val="00094ADC"/>
    <w:rsid w:val="00094CB0"/>
    <w:rsid w:val="00094EB7"/>
    <w:rsid w:val="000958D8"/>
    <w:rsid w:val="0009613D"/>
    <w:rsid w:val="00096511"/>
    <w:rsid w:val="00096526"/>
    <w:rsid w:val="0009662D"/>
    <w:rsid w:val="00096C06"/>
    <w:rsid w:val="00096DB9"/>
    <w:rsid w:val="00097560"/>
    <w:rsid w:val="00097633"/>
    <w:rsid w:val="00097935"/>
    <w:rsid w:val="000A0224"/>
    <w:rsid w:val="000A056B"/>
    <w:rsid w:val="000A05F7"/>
    <w:rsid w:val="000A087F"/>
    <w:rsid w:val="000A092E"/>
    <w:rsid w:val="000A09D6"/>
    <w:rsid w:val="000A0A14"/>
    <w:rsid w:val="000A0A74"/>
    <w:rsid w:val="000A0E09"/>
    <w:rsid w:val="000A0E91"/>
    <w:rsid w:val="000A16F6"/>
    <w:rsid w:val="000A17D7"/>
    <w:rsid w:val="000A190D"/>
    <w:rsid w:val="000A1F26"/>
    <w:rsid w:val="000A1F98"/>
    <w:rsid w:val="000A21BD"/>
    <w:rsid w:val="000A261B"/>
    <w:rsid w:val="000A29C5"/>
    <w:rsid w:val="000A2CD9"/>
    <w:rsid w:val="000A2D00"/>
    <w:rsid w:val="000A2DCF"/>
    <w:rsid w:val="000A2E2E"/>
    <w:rsid w:val="000A30AB"/>
    <w:rsid w:val="000A3426"/>
    <w:rsid w:val="000A3701"/>
    <w:rsid w:val="000A398C"/>
    <w:rsid w:val="000A4403"/>
    <w:rsid w:val="000A44A8"/>
    <w:rsid w:val="000A4653"/>
    <w:rsid w:val="000A46E4"/>
    <w:rsid w:val="000A4708"/>
    <w:rsid w:val="000A4C07"/>
    <w:rsid w:val="000A5228"/>
    <w:rsid w:val="000A57A7"/>
    <w:rsid w:val="000A5B4A"/>
    <w:rsid w:val="000A5F3E"/>
    <w:rsid w:val="000A61C6"/>
    <w:rsid w:val="000A69E6"/>
    <w:rsid w:val="000A6E38"/>
    <w:rsid w:val="000A6E54"/>
    <w:rsid w:val="000A6F2B"/>
    <w:rsid w:val="000A756F"/>
    <w:rsid w:val="000A7A56"/>
    <w:rsid w:val="000B00CE"/>
    <w:rsid w:val="000B027D"/>
    <w:rsid w:val="000B02BA"/>
    <w:rsid w:val="000B08B0"/>
    <w:rsid w:val="000B116A"/>
    <w:rsid w:val="000B1343"/>
    <w:rsid w:val="000B1567"/>
    <w:rsid w:val="000B166B"/>
    <w:rsid w:val="000B1D24"/>
    <w:rsid w:val="000B240E"/>
    <w:rsid w:val="000B284C"/>
    <w:rsid w:val="000B2C72"/>
    <w:rsid w:val="000B31F1"/>
    <w:rsid w:val="000B32BC"/>
    <w:rsid w:val="000B3422"/>
    <w:rsid w:val="000B37F3"/>
    <w:rsid w:val="000B3A38"/>
    <w:rsid w:val="000B3B9B"/>
    <w:rsid w:val="000B3CDA"/>
    <w:rsid w:val="000B40E1"/>
    <w:rsid w:val="000B4D2B"/>
    <w:rsid w:val="000B4EFC"/>
    <w:rsid w:val="000B5067"/>
    <w:rsid w:val="000B59BF"/>
    <w:rsid w:val="000B637D"/>
    <w:rsid w:val="000B6382"/>
    <w:rsid w:val="000B6BFE"/>
    <w:rsid w:val="000B6D11"/>
    <w:rsid w:val="000B709F"/>
    <w:rsid w:val="000B7131"/>
    <w:rsid w:val="000B71C8"/>
    <w:rsid w:val="000B7260"/>
    <w:rsid w:val="000B730C"/>
    <w:rsid w:val="000B7445"/>
    <w:rsid w:val="000B7B82"/>
    <w:rsid w:val="000B7C8F"/>
    <w:rsid w:val="000B7E90"/>
    <w:rsid w:val="000C0282"/>
    <w:rsid w:val="000C03E0"/>
    <w:rsid w:val="000C07B0"/>
    <w:rsid w:val="000C1047"/>
    <w:rsid w:val="000C1344"/>
    <w:rsid w:val="000C1488"/>
    <w:rsid w:val="000C1523"/>
    <w:rsid w:val="000C166E"/>
    <w:rsid w:val="000C1713"/>
    <w:rsid w:val="000C1D94"/>
    <w:rsid w:val="000C210D"/>
    <w:rsid w:val="000C2268"/>
    <w:rsid w:val="000C2418"/>
    <w:rsid w:val="000C257A"/>
    <w:rsid w:val="000C2662"/>
    <w:rsid w:val="000C2780"/>
    <w:rsid w:val="000C28ED"/>
    <w:rsid w:val="000C2A44"/>
    <w:rsid w:val="000C2A5C"/>
    <w:rsid w:val="000C2C7E"/>
    <w:rsid w:val="000C2E16"/>
    <w:rsid w:val="000C2ED7"/>
    <w:rsid w:val="000C330C"/>
    <w:rsid w:val="000C35CD"/>
    <w:rsid w:val="000C39E6"/>
    <w:rsid w:val="000C3A02"/>
    <w:rsid w:val="000C3F32"/>
    <w:rsid w:val="000C4379"/>
    <w:rsid w:val="000C4950"/>
    <w:rsid w:val="000C4FA7"/>
    <w:rsid w:val="000C503A"/>
    <w:rsid w:val="000C5320"/>
    <w:rsid w:val="000C5538"/>
    <w:rsid w:val="000C55F5"/>
    <w:rsid w:val="000C56DD"/>
    <w:rsid w:val="000C5936"/>
    <w:rsid w:val="000C5E90"/>
    <w:rsid w:val="000C64D4"/>
    <w:rsid w:val="000C6501"/>
    <w:rsid w:val="000C6E6E"/>
    <w:rsid w:val="000C6FF8"/>
    <w:rsid w:val="000C7290"/>
    <w:rsid w:val="000C7846"/>
    <w:rsid w:val="000C7A8B"/>
    <w:rsid w:val="000D00BD"/>
    <w:rsid w:val="000D018A"/>
    <w:rsid w:val="000D03AE"/>
    <w:rsid w:val="000D06A9"/>
    <w:rsid w:val="000D073A"/>
    <w:rsid w:val="000D07AE"/>
    <w:rsid w:val="000D0A54"/>
    <w:rsid w:val="000D0EFB"/>
    <w:rsid w:val="000D11FE"/>
    <w:rsid w:val="000D13D3"/>
    <w:rsid w:val="000D184E"/>
    <w:rsid w:val="000D18E8"/>
    <w:rsid w:val="000D1BB8"/>
    <w:rsid w:val="000D1D05"/>
    <w:rsid w:val="000D2205"/>
    <w:rsid w:val="000D221C"/>
    <w:rsid w:val="000D28B2"/>
    <w:rsid w:val="000D2E8B"/>
    <w:rsid w:val="000D2FC6"/>
    <w:rsid w:val="000D323B"/>
    <w:rsid w:val="000D3C00"/>
    <w:rsid w:val="000D44F8"/>
    <w:rsid w:val="000D47F2"/>
    <w:rsid w:val="000D489A"/>
    <w:rsid w:val="000D4911"/>
    <w:rsid w:val="000D4C50"/>
    <w:rsid w:val="000D4D0A"/>
    <w:rsid w:val="000D4D71"/>
    <w:rsid w:val="000D4FAF"/>
    <w:rsid w:val="000D508A"/>
    <w:rsid w:val="000D5098"/>
    <w:rsid w:val="000D53D2"/>
    <w:rsid w:val="000D5594"/>
    <w:rsid w:val="000D57BF"/>
    <w:rsid w:val="000D57D2"/>
    <w:rsid w:val="000D5BF4"/>
    <w:rsid w:val="000D5D23"/>
    <w:rsid w:val="000D5E52"/>
    <w:rsid w:val="000D6317"/>
    <w:rsid w:val="000D635E"/>
    <w:rsid w:val="000D668E"/>
    <w:rsid w:val="000D6820"/>
    <w:rsid w:val="000D69BD"/>
    <w:rsid w:val="000D6ABA"/>
    <w:rsid w:val="000D6BE5"/>
    <w:rsid w:val="000D6BF1"/>
    <w:rsid w:val="000D76A7"/>
    <w:rsid w:val="000D785D"/>
    <w:rsid w:val="000D7C3F"/>
    <w:rsid w:val="000E000E"/>
    <w:rsid w:val="000E01E6"/>
    <w:rsid w:val="000E053F"/>
    <w:rsid w:val="000E0616"/>
    <w:rsid w:val="000E06BD"/>
    <w:rsid w:val="000E0D1B"/>
    <w:rsid w:val="000E0ED6"/>
    <w:rsid w:val="000E115B"/>
    <w:rsid w:val="000E1691"/>
    <w:rsid w:val="000E178A"/>
    <w:rsid w:val="000E1ED8"/>
    <w:rsid w:val="000E2033"/>
    <w:rsid w:val="000E2165"/>
    <w:rsid w:val="000E21D5"/>
    <w:rsid w:val="000E2355"/>
    <w:rsid w:val="000E2396"/>
    <w:rsid w:val="000E23AD"/>
    <w:rsid w:val="000E2714"/>
    <w:rsid w:val="000E2743"/>
    <w:rsid w:val="000E2B6B"/>
    <w:rsid w:val="000E2CAB"/>
    <w:rsid w:val="000E3344"/>
    <w:rsid w:val="000E3347"/>
    <w:rsid w:val="000E3610"/>
    <w:rsid w:val="000E37B8"/>
    <w:rsid w:val="000E3806"/>
    <w:rsid w:val="000E38EC"/>
    <w:rsid w:val="000E42A9"/>
    <w:rsid w:val="000E4353"/>
    <w:rsid w:val="000E43BC"/>
    <w:rsid w:val="000E44ED"/>
    <w:rsid w:val="000E4552"/>
    <w:rsid w:val="000E46FA"/>
    <w:rsid w:val="000E4917"/>
    <w:rsid w:val="000E4E4F"/>
    <w:rsid w:val="000E4EB2"/>
    <w:rsid w:val="000E4ED3"/>
    <w:rsid w:val="000E5387"/>
    <w:rsid w:val="000E5796"/>
    <w:rsid w:val="000E5844"/>
    <w:rsid w:val="000E5FE9"/>
    <w:rsid w:val="000E609C"/>
    <w:rsid w:val="000E64F5"/>
    <w:rsid w:val="000E6769"/>
    <w:rsid w:val="000E6B8E"/>
    <w:rsid w:val="000E6B91"/>
    <w:rsid w:val="000E6C37"/>
    <w:rsid w:val="000E6D43"/>
    <w:rsid w:val="000E735E"/>
    <w:rsid w:val="000E77F8"/>
    <w:rsid w:val="000E7BF1"/>
    <w:rsid w:val="000E7EB0"/>
    <w:rsid w:val="000E7F93"/>
    <w:rsid w:val="000F00A4"/>
    <w:rsid w:val="000F027C"/>
    <w:rsid w:val="000F060A"/>
    <w:rsid w:val="000F06D1"/>
    <w:rsid w:val="000F091C"/>
    <w:rsid w:val="000F0A5F"/>
    <w:rsid w:val="000F0DC1"/>
    <w:rsid w:val="000F0EBF"/>
    <w:rsid w:val="000F0F3E"/>
    <w:rsid w:val="000F126A"/>
    <w:rsid w:val="000F1587"/>
    <w:rsid w:val="000F1698"/>
    <w:rsid w:val="000F1C17"/>
    <w:rsid w:val="000F1CBE"/>
    <w:rsid w:val="000F1CCC"/>
    <w:rsid w:val="000F1DF3"/>
    <w:rsid w:val="000F1E79"/>
    <w:rsid w:val="000F1F36"/>
    <w:rsid w:val="000F2294"/>
    <w:rsid w:val="000F254E"/>
    <w:rsid w:val="000F2693"/>
    <w:rsid w:val="000F3192"/>
    <w:rsid w:val="000F3279"/>
    <w:rsid w:val="000F3480"/>
    <w:rsid w:val="000F3CCD"/>
    <w:rsid w:val="000F3EDE"/>
    <w:rsid w:val="000F40E2"/>
    <w:rsid w:val="000F42E2"/>
    <w:rsid w:val="000F43F6"/>
    <w:rsid w:val="000F4640"/>
    <w:rsid w:val="000F469E"/>
    <w:rsid w:val="000F5605"/>
    <w:rsid w:val="000F5899"/>
    <w:rsid w:val="000F5C24"/>
    <w:rsid w:val="000F60C7"/>
    <w:rsid w:val="000F693D"/>
    <w:rsid w:val="000F6A55"/>
    <w:rsid w:val="000F6FCB"/>
    <w:rsid w:val="000F73BD"/>
    <w:rsid w:val="000F73F3"/>
    <w:rsid w:val="000F795A"/>
    <w:rsid w:val="000F7F63"/>
    <w:rsid w:val="00100DAC"/>
    <w:rsid w:val="00100DFF"/>
    <w:rsid w:val="00100E92"/>
    <w:rsid w:val="0010158A"/>
    <w:rsid w:val="0010159D"/>
    <w:rsid w:val="00101B82"/>
    <w:rsid w:val="00101B99"/>
    <w:rsid w:val="00101C1B"/>
    <w:rsid w:val="00101CAA"/>
    <w:rsid w:val="00101EE7"/>
    <w:rsid w:val="00101EEA"/>
    <w:rsid w:val="001025A8"/>
    <w:rsid w:val="00102612"/>
    <w:rsid w:val="00102707"/>
    <w:rsid w:val="0010302A"/>
    <w:rsid w:val="00103167"/>
    <w:rsid w:val="00103AE4"/>
    <w:rsid w:val="00103B09"/>
    <w:rsid w:val="00103D8A"/>
    <w:rsid w:val="0010448F"/>
    <w:rsid w:val="00104664"/>
    <w:rsid w:val="00104816"/>
    <w:rsid w:val="0010497B"/>
    <w:rsid w:val="00104CBB"/>
    <w:rsid w:val="00104D60"/>
    <w:rsid w:val="00105295"/>
    <w:rsid w:val="00105374"/>
    <w:rsid w:val="001054C7"/>
    <w:rsid w:val="0010593A"/>
    <w:rsid w:val="00105973"/>
    <w:rsid w:val="00105A6D"/>
    <w:rsid w:val="00105F18"/>
    <w:rsid w:val="001061F3"/>
    <w:rsid w:val="00106542"/>
    <w:rsid w:val="00106919"/>
    <w:rsid w:val="00106BB8"/>
    <w:rsid w:val="00106CE3"/>
    <w:rsid w:val="001073FF"/>
    <w:rsid w:val="001074C4"/>
    <w:rsid w:val="001077D7"/>
    <w:rsid w:val="001078CE"/>
    <w:rsid w:val="001078DE"/>
    <w:rsid w:val="00107B89"/>
    <w:rsid w:val="00107BAB"/>
    <w:rsid w:val="00107FBE"/>
    <w:rsid w:val="00110075"/>
    <w:rsid w:val="00110248"/>
    <w:rsid w:val="00110287"/>
    <w:rsid w:val="00110580"/>
    <w:rsid w:val="001107EA"/>
    <w:rsid w:val="001108C5"/>
    <w:rsid w:val="00110A67"/>
    <w:rsid w:val="00110EEB"/>
    <w:rsid w:val="00110EFA"/>
    <w:rsid w:val="00111C31"/>
    <w:rsid w:val="00111C32"/>
    <w:rsid w:val="00111F4D"/>
    <w:rsid w:val="00112042"/>
    <w:rsid w:val="0011206D"/>
    <w:rsid w:val="0011273C"/>
    <w:rsid w:val="00112EE9"/>
    <w:rsid w:val="0011346B"/>
    <w:rsid w:val="00114385"/>
    <w:rsid w:val="001147BE"/>
    <w:rsid w:val="001149CA"/>
    <w:rsid w:val="001150F5"/>
    <w:rsid w:val="00115238"/>
    <w:rsid w:val="00115B31"/>
    <w:rsid w:val="00116806"/>
    <w:rsid w:val="00116810"/>
    <w:rsid w:val="00116F99"/>
    <w:rsid w:val="001173B6"/>
    <w:rsid w:val="00117AB0"/>
    <w:rsid w:val="00117B01"/>
    <w:rsid w:val="00117E3C"/>
    <w:rsid w:val="00117E56"/>
    <w:rsid w:val="001202DB"/>
    <w:rsid w:val="00120456"/>
    <w:rsid w:val="0012055F"/>
    <w:rsid w:val="001205DA"/>
    <w:rsid w:val="00120968"/>
    <w:rsid w:val="00120CC2"/>
    <w:rsid w:val="00120EB7"/>
    <w:rsid w:val="00120F6A"/>
    <w:rsid w:val="0012108E"/>
    <w:rsid w:val="0012118B"/>
    <w:rsid w:val="00121727"/>
    <w:rsid w:val="001220E3"/>
    <w:rsid w:val="0012213A"/>
    <w:rsid w:val="001222F7"/>
    <w:rsid w:val="00122365"/>
    <w:rsid w:val="0012257D"/>
    <w:rsid w:val="001225C7"/>
    <w:rsid w:val="00122A8A"/>
    <w:rsid w:val="00122B66"/>
    <w:rsid w:val="00122C3F"/>
    <w:rsid w:val="00122D01"/>
    <w:rsid w:val="00122D8D"/>
    <w:rsid w:val="00122E4F"/>
    <w:rsid w:val="001232CF"/>
    <w:rsid w:val="00123475"/>
    <w:rsid w:val="001236CD"/>
    <w:rsid w:val="00123953"/>
    <w:rsid w:val="00124453"/>
    <w:rsid w:val="00124714"/>
    <w:rsid w:val="00124902"/>
    <w:rsid w:val="00124903"/>
    <w:rsid w:val="00124A80"/>
    <w:rsid w:val="00124A9A"/>
    <w:rsid w:val="00124BDE"/>
    <w:rsid w:val="00124E1F"/>
    <w:rsid w:val="0012563B"/>
    <w:rsid w:val="00125F15"/>
    <w:rsid w:val="0012616F"/>
    <w:rsid w:val="001265EC"/>
    <w:rsid w:val="0012683F"/>
    <w:rsid w:val="001269E9"/>
    <w:rsid w:val="00126A91"/>
    <w:rsid w:val="00126BC6"/>
    <w:rsid w:val="00126D54"/>
    <w:rsid w:val="00127097"/>
    <w:rsid w:val="001270F0"/>
    <w:rsid w:val="00127412"/>
    <w:rsid w:val="00127485"/>
    <w:rsid w:val="001275AC"/>
    <w:rsid w:val="001275B9"/>
    <w:rsid w:val="001279E1"/>
    <w:rsid w:val="0013045F"/>
    <w:rsid w:val="00130B2A"/>
    <w:rsid w:val="00131119"/>
    <w:rsid w:val="00131608"/>
    <w:rsid w:val="001319EC"/>
    <w:rsid w:val="00131B4D"/>
    <w:rsid w:val="00131F89"/>
    <w:rsid w:val="001321D9"/>
    <w:rsid w:val="00132323"/>
    <w:rsid w:val="001329EB"/>
    <w:rsid w:val="00132E2C"/>
    <w:rsid w:val="00133991"/>
    <w:rsid w:val="00133B40"/>
    <w:rsid w:val="001341C8"/>
    <w:rsid w:val="00134694"/>
    <w:rsid w:val="00134AE1"/>
    <w:rsid w:val="001353E5"/>
    <w:rsid w:val="001357D5"/>
    <w:rsid w:val="00135CF5"/>
    <w:rsid w:val="00135D09"/>
    <w:rsid w:val="00135FF5"/>
    <w:rsid w:val="0013646A"/>
    <w:rsid w:val="00136641"/>
    <w:rsid w:val="00136674"/>
    <w:rsid w:val="001367F6"/>
    <w:rsid w:val="00136801"/>
    <w:rsid w:val="001369E2"/>
    <w:rsid w:val="001370EF"/>
    <w:rsid w:val="0013759D"/>
    <w:rsid w:val="001375A8"/>
    <w:rsid w:val="0013783F"/>
    <w:rsid w:val="00137914"/>
    <w:rsid w:val="00137BA5"/>
    <w:rsid w:val="00137C06"/>
    <w:rsid w:val="00137D7E"/>
    <w:rsid w:val="00137ED4"/>
    <w:rsid w:val="00140171"/>
    <w:rsid w:val="001402E4"/>
    <w:rsid w:val="001408AD"/>
    <w:rsid w:val="00140D51"/>
    <w:rsid w:val="00141429"/>
    <w:rsid w:val="0014182B"/>
    <w:rsid w:val="00141D3C"/>
    <w:rsid w:val="00142147"/>
    <w:rsid w:val="0014224E"/>
    <w:rsid w:val="001422D5"/>
    <w:rsid w:val="0014252F"/>
    <w:rsid w:val="00142539"/>
    <w:rsid w:val="00142ABA"/>
    <w:rsid w:val="00142AEA"/>
    <w:rsid w:val="00142D5D"/>
    <w:rsid w:val="001431DB"/>
    <w:rsid w:val="00143BC6"/>
    <w:rsid w:val="00143FC4"/>
    <w:rsid w:val="00144603"/>
    <w:rsid w:val="0014560F"/>
    <w:rsid w:val="00145831"/>
    <w:rsid w:val="00145ACC"/>
    <w:rsid w:val="00145C23"/>
    <w:rsid w:val="0014631B"/>
    <w:rsid w:val="0014631C"/>
    <w:rsid w:val="00146972"/>
    <w:rsid w:val="001469CD"/>
    <w:rsid w:val="00146BA9"/>
    <w:rsid w:val="00147EA4"/>
    <w:rsid w:val="00147F3C"/>
    <w:rsid w:val="001500C7"/>
    <w:rsid w:val="0015021F"/>
    <w:rsid w:val="00150B70"/>
    <w:rsid w:val="00150C03"/>
    <w:rsid w:val="00150CF9"/>
    <w:rsid w:val="00151521"/>
    <w:rsid w:val="00151BB3"/>
    <w:rsid w:val="00151F41"/>
    <w:rsid w:val="00152230"/>
    <w:rsid w:val="00152569"/>
    <w:rsid w:val="00152701"/>
    <w:rsid w:val="0015271E"/>
    <w:rsid w:val="00152BEE"/>
    <w:rsid w:val="00152EB0"/>
    <w:rsid w:val="00153085"/>
    <w:rsid w:val="00153515"/>
    <w:rsid w:val="001538F3"/>
    <w:rsid w:val="0015429A"/>
    <w:rsid w:val="001543EB"/>
    <w:rsid w:val="001549C7"/>
    <w:rsid w:val="00154A39"/>
    <w:rsid w:val="00154DDE"/>
    <w:rsid w:val="00154F1A"/>
    <w:rsid w:val="00154F3D"/>
    <w:rsid w:val="0015575E"/>
    <w:rsid w:val="001557F9"/>
    <w:rsid w:val="00156A71"/>
    <w:rsid w:val="00157055"/>
    <w:rsid w:val="0015739A"/>
    <w:rsid w:val="00157890"/>
    <w:rsid w:val="00157EDF"/>
    <w:rsid w:val="0016004A"/>
    <w:rsid w:val="00160666"/>
    <w:rsid w:val="001606C6"/>
    <w:rsid w:val="001609B2"/>
    <w:rsid w:val="00161065"/>
    <w:rsid w:val="0016111B"/>
    <w:rsid w:val="00161385"/>
    <w:rsid w:val="00161545"/>
    <w:rsid w:val="00161D39"/>
    <w:rsid w:val="00161D63"/>
    <w:rsid w:val="001628B7"/>
    <w:rsid w:val="00162B86"/>
    <w:rsid w:val="00162C58"/>
    <w:rsid w:val="0016307C"/>
    <w:rsid w:val="00163A56"/>
    <w:rsid w:val="0016402F"/>
    <w:rsid w:val="001643C1"/>
    <w:rsid w:val="001653DA"/>
    <w:rsid w:val="00165646"/>
    <w:rsid w:val="0016585A"/>
    <w:rsid w:val="00165AED"/>
    <w:rsid w:val="00165B08"/>
    <w:rsid w:val="00165E8E"/>
    <w:rsid w:val="00166013"/>
    <w:rsid w:val="001660C9"/>
    <w:rsid w:val="0016613A"/>
    <w:rsid w:val="00166409"/>
    <w:rsid w:val="00166570"/>
    <w:rsid w:val="001666E5"/>
    <w:rsid w:val="001667B1"/>
    <w:rsid w:val="001667FF"/>
    <w:rsid w:val="00166AB0"/>
    <w:rsid w:val="00166F8E"/>
    <w:rsid w:val="00167398"/>
    <w:rsid w:val="001677E9"/>
    <w:rsid w:val="00167A1E"/>
    <w:rsid w:val="00167E84"/>
    <w:rsid w:val="00170297"/>
    <w:rsid w:val="001703BF"/>
    <w:rsid w:val="001706D2"/>
    <w:rsid w:val="001707C5"/>
    <w:rsid w:val="00170EE9"/>
    <w:rsid w:val="0017126A"/>
    <w:rsid w:val="0017159A"/>
    <w:rsid w:val="00171671"/>
    <w:rsid w:val="00171DF5"/>
    <w:rsid w:val="00172286"/>
    <w:rsid w:val="001722AE"/>
    <w:rsid w:val="00172518"/>
    <w:rsid w:val="00172539"/>
    <w:rsid w:val="0017258E"/>
    <w:rsid w:val="0017259F"/>
    <w:rsid w:val="0017267B"/>
    <w:rsid w:val="001727E4"/>
    <w:rsid w:val="00172CFE"/>
    <w:rsid w:val="00172ED5"/>
    <w:rsid w:val="00173057"/>
    <w:rsid w:val="001730B9"/>
    <w:rsid w:val="001733D4"/>
    <w:rsid w:val="001734B5"/>
    <w:rsid w:val="001735F5"/>
    <w:rsid w:val="0017387A"/>
    <w:rsid w:val="0017393F"/>
    <w:rsid w:val="00173994"/>
    <w:rsid w:val="00173A1A"/>
    <w:rsid w:val="00173ECD"/>
    <w:rsid w:val="00174002"/>
    <w:rsid w:val="001742ED"/>
    <w:rsid w:val="00174435"/>
    <w:rsid w:val="00174A4C"/>
    <w:rsid w:val="00175866"/>
    <w:rsid w:val="00175AEB"/>
    <w:rsid w:val="00175EDC"/>
    <w:rsid w:val="00175FE1"/>
    <w:rsid w:val="00175FFB"/>
    <w:rsid w:val="00176BAA"/>
    <w:rsid w:val="00177244"/>
    <w:rsid w:val="00177977"/>
    <w:rsid w:val="001779A5"/>
    <w:rsid w:val="00177C91"/>
    <w:rsid w:val="00177DB3"/>
    <w:rsid w:val="001809B6"/>
    <w:rsid w:val="00181225"/>
    <w:rsid w:val="001814BD"/>
    <w:rsid w:val="00182053"/>
    <w:rsid w:val="001821EB"/>
    <w:rsid w:val="001823CF"/>
    <w:rsid w:val="00182580"/>
    <w:rsid w:val="00182971"/>
    <w:rsid w:val="00182C39"/>
    <w:rsid w:val="00182C49"/>
    <w:rsid w:val="00182F9B"/>
    <w:rsid w:val="00183217"/>
    <w:rsid w:val="00183232"/>
    <w:rsid w:val="00183717"/>
    <w:rsid w:val="001837D6"/>
    <w:rsid w:val="001839B2"/>
    <w:rsid w:val="0018424E"/>
    <w:rsid w:val="00184260"/>
    <w:rsid w:val="001844F0"/>
    <w:rsid w:val="0018489F"/>
    <w:rsid w:val="00184B57"/>
    <w:rsid w:val="00184E45"/>
    <w:rsid w:val="00184FAA"/>
    <w:rsid w:val="00185601"/>
    <w:rsid w:val="00185952"/>
    <w:rsid w:val="00185A6C"/>
    <w:rsid w:val="00185D54"/>
    <w:rsid w:val="001869C5"/>
    <w:rsid w:val="00186F6D"/>
    <w:rsid w:val="001871A2"/>
    <w:rsid w:val="001873E8"/>
    <w:rsid w:val="0018786A"/>
    <w:rsid w:val="001900D7"/>
    <w:rsid w:val="0019010E"/>
    <w:rsid w:val="00190134"/>
    <w:rsid w:val="001901FC"/>
    <w:rsid w:val="00190CCD"/>
    <w:rsid w:val="00191943"/>
    <w:rsid w:val="00191ABC"/>
    <w:rsid w:val="00191DC7"/>
    <w:rsid w:val="00191E6F"/>
    <w:rsid w:val="001923B1"/>
    <w:rsid w:val="00192884"/>
    <w:rsid w:val="00192AA5"/>
    <w:rsid w:val="00192BBC"/>
    <w:rsid w:val="00192CB2"/>
    <w:rsid w:val="001937E3"/>
    <w:rsid w:val="00194323"/>
    <w:rsid w:val="00194DD5"/>
    <w:rsid w:val="00194F6B"/>
    <w:rsid w:val="0019504D"/>
    <w:rsid w:val="0019517B"/>
    <w:rsid w:val="0019546D"/>
    <w:rsid w:val="001958FD"/>
    <w:rsid w:val="00195A58"/>
    <w:rsid w:val="00195B6E"/>
    <w:rsid w:val="00195F43"/>
    <w:rsid w:val="0019614D"/>
    <w:rsid w:val="001970D8"/>
    <w:rsid w:val="001975A0"/>
    <w:rsid w:val="0019782E"/>
    <w:rsid w:val="00197C45"/>
    <w:rsid w:val="00197D71"/>
    <w:rsid w:val="00197EE2"/>
    <w:rsid w:val="001A016A"/>
    <w:rsid w:val="001A049A"/>
    <w:rsid w:val="001A0793"/>
    <w:rsid w:val="001A07BD"/>
    <w:rsid w:val="001A087F"/>
    <w:rsid w:val="001A0A2E"/>
    <w:rsid w:val="001A0CD2"/>
    <w:rsid w:val="001A0D76"/>
    <w:rsid w:val="001A1051"/>
    <w:rsid w:val="001A129E"/>
    <w:rsid w:val="001A1411"/>
    <w:rsid w:val="001A1A10"/>
    <w:rsid w:val="001A1B87"/>
    <w:rsid w:val="001A202B"/>
    <w:rsid w:val="001A2146"/>
    <w:rsid w:val="001A21E7"/>
    <w:rsid w:val="001A2283"/>
    <w:rsid w:val="001A26F5"/>
    <w:rsid w:val="001A273B"/>
    <w:rsid w:val="001A2C6F"/>
    <w:rsid w:val="001A2EF3"/>
    <w:rsid w:val="001A3285"/>
    <w:rsid w:val="001A32F0"/>
    <w:rsid w:val="001A32F4"/>
    <w:rsid w:val="001A47C5"/>
    <w:rsid w:val="001A4818"/>
    <w:rsid w:val="001A5021"/>
    <w:rsid w:val="001A5354"/>
    <w:rsid w:val="001A57A5"/>
    <w:rsid w:val="001A5ACB"/>
    <w:rsid w:val="001A5B97"/>
    <w:rsid w:val="001A5BAE"/>
    <w:rsid w:val="001A638A"/>
    <w:rsid w:val="001A64D7"/>
    <w:rsid w:val="001A659A"/>
    <w:rsid w:val="001A695A"/>
    <w:rsid w:val="001A69C0"/>
    <w:rsid w:val="001A6C35"/>
    <w:rsid w:val="001A7184"/>
    <w:rsid w:val="001A75BB"/>
    <w:rsid w:val="001A7ABA"/>
    <w:rsid w:val="001B00F0"/>
    <w:rsid w:val="001B0644"/>
    <w:rsid w:val="001B0761"/>
    <w:rsid w:val="001B082D"/>
    <w:rsid w:val="001B09C3"/>
    <w:rsid w:val="001B0A3F"/>
    <w:rsid w:val="001B0F25"/>
    <w:rsid w:val="001B1343"/>
    <w:rsid w:val="001B17D3"/>
    <w:rsid w:val="001B1BA6"/>
    <w:rsid w:val="001B1C54"/>
    <w:rsid w:val="001B1C8D"/>
    <w:rsid w:val="001B1CDA"/>
    <w:rsid w:val="001B1D2B"/>
    <w:rsid w:val="001B25FA"/>
    <w:rsid w:val="001B271C"/>
    <w:rsid w:val="001B27EB"/>
    <w:rsid w:val="001B29C1"/>
    <w:rsid w:val="001B2B79"/>
    <w:rsid w:val="001B31FD"/>
    <w:rsid w:val="001B3624"/>
    <w:rsid w:val="001B382C"/>
    <w:rsid w:val="001B3BB2"/>
    <w:rsid w:val="001B3F39"/>
    <w:rsid w:val="001B4491"/>
    <w:rsid w:val="001B48A7"/>
    <w:rsid w:val="001B4C11"/>
    <w:rsid w:val="001B54B0"/>
    <w:rsid w:val="001B5C41"/>
    <w:rsid w:val="001B5DEB"/>
    <w:rsid w:val="001B60A9"/>
    <w:rsid w:val="001B6181"/>
    <w:rsid w:val="001B63DC"/>
    <w:rsid w:val="001B675D"/>
    <w:rsid w:val="001B6DFD"/>
    <w:rsid w:val="001B6E36"/>
    <w:rsid w:val="001B702D"/>
    <w:rsid w:val="001B7285"/>
    <w:rsid w:val="001B7738"/>
    <w:rsid w:val="001B786A"/>
    <w:rsid w:val="001B78BA"/>
    <w:rsid w:val="001B7B7B"/>
    <w:rsid w:val="001C047B"/>
    <w:rsid w:val="001C10EC"/>
    <w:rsid w:val="001C1302"/>
    <w:rsid w:val="001C13A5"/>
    <w:rsid w:val="001C1423"/>
    <w:rsid w:val="001C152E"/>
    <w:rsid w:val="001C1672"/>
    <w:rsid w:val="001C182C"/>
    <w:rsid w:val="001C197A"/>
    <w:rsid w:val="001C1DA4"/>
    <w:rsid w:val="001C1F68"/>
    <w:rsid w:val="001C240E"/>
    <w:rsid w:val="001C2467"/>
    <w:rsid w:val="001C29BB"/>
    <w:rsid w:val="001C2D8A"/>
    <w:rsid w:val="001C2FA3"/>
    <w:rsid w:val="001C31A3"/>
    <w:rsid w:val="001C3296"/>
    <w:rsid w:val="001C362F"/>
    <w:rsid w:val="001C37A2"/>
    <w:rsid w:val="001C3E77"/>
    <w:rsid w:val="001C4217"/>
    <w:rsid w:val="001C453F"/>
    <w:rsid w:val="001C45A3"/>
    <w:rsid w:val="001C47E6"/>
    <w:rsid w:val="001C4894"/>
    <w:rsid w:val="001C491B"/>
    <w:rsid w:val="001C4DD9"/>
    <w:rsid w:val="001C5060"/>
    <w:rsid w:val="001C537A"/>
    <w:rsid w:val="001C5EF1"/>
    <w:rsid w:val="001C6293"/>
    <w:rsid w:val="001C63A2"/>
    <w:rsid w:val="001C6567"/>
    <w:rsid w:val="001C6797"/>
    <w:rsid w:val="001C67E8"/>
    <w:rsid w:val="001C6853"/>
    <w:rsid w:val="001C6989"/>
    <w:rsid w:val="001C6A71"/>
    <w:rsid w:val="001C6BFE"/>
    <w:rsid w:val="001C6F2A"/>
    <w:rsid w:val="001C74EF"/>
    <w:rsid w:val="001C76FC"/>
    <w:rsid w:val="001D0133"/>
    <w:rsid w:val="001D03BB"/>
    <w:rsid w:val="001D04CF"/>
    <w:rsid w:val="001D0533"/>
    <w:rsid w:val="001D0671"/>
    <w:rsid w:val="001D09FE"/>
    <w:rsid w:val="001D0B00"/>
    <w:rsid w:val="001D0BA4"/>
    <w:rsid w:val="001D0D22"/>
    <w:rsid w:val="001D0F25"/>
    <w:rsid w:val="001D1061"/>
    <w:rsid w:val="001D12BF"/>
    <w:rsid w:val="001D1429"/>
    <w:rsid w:val="001D166C"/>
    <w:rsid w:val="001D1714"/>
    <w:rsid w:val="001D17F5"/>
    <w:rsid w:val="001D194E"/>
    <w:rsid w:val="001D1C3C"/>
    <w:rsid w:val="001D1E0F"/>
    <w:rsid w:val="001D1EA0"/>
    <w:rsid w:val="001D2765"/>
    <w:rsid w:val="001D2A88"/>
    <w:rsid w:val="001D2E63"/>
    <w:rsid w:val="001D2ED8"/>
    <w:rsid w:val="001D3ED4"/>
    <w:rsid w:val="001D3F89"/>
    <w:rsid w:val="001D4834"/>
    <w:rsid w:val="001D4EE9"/>
    <w:rsid w:val="001D508E"/>
    <w:rsid w:val="001D5418"/>
    <w:rsid w:val="001D553F"/>
    <w:rsid w:val="001D55AD"/>
    <w:rsid w:val="001D59E9"/>
    <w:rsid w:val="001D5B39"/>
    <w:rsid w:val="001D5C4B"/>
    <w:rsid w:val="001D5D70"/>
    <w:rsid w:val="001D5EEE"/>
    <w:rsid w:val="001D5F94"/>
    <w:rsid w:val="001D6240"/>
    <w:rsid w:val="001D6307"/>
    <w:rsid w:val="001D63C9"/>
    <w:rsid w:val="001D6F26"/>
    <w:rsid w:val="001D7010"/>
    <w:rsid w:val="001D7028"/>
    <w:rsid w:val="001D7050"/>
    <w:rsid w:val="001D71E2"/>
    <w:rsid w:val="001D72E2"/>
    <w:rsid w:val="001D7625"/>
    <w:rsid w:val="001D785A"/>
    <w:rsid w:val="001D7E45"/>
    <w:rsid w:val="001E0142"/>
    <w:rsid w:val="001E0292"/>
    <w:rsid w:val="001E05FB"/>
    <w:rsid w:val="001E08FE"/>
    <w:rsid w:val="001E0A09"/>
    <w:rsid w:val="001E107E"/>
    <w:rsid w:val="001E1387"/>
    <w:rsid w:val="001E13A4"/>
    <w:rsid w:val="001E13AA"/>
    <w:rsid w:val="001E1529"/>
    <w:rsid w:val="001E15E4"/>
    <w:rsid w:val="001E18D1"/>
    <w:rsid w:val="001E19ED"/>
    <w:rsid w:val="001E1A3C"/>
    <w:rsid w:val="001E1A97"/>
    <w:rsid w:val="001E21BE"/>
    <w:rsid w:val="001E2342"/>
    <w:rsid w:val="001E2AB2"/>
    <w:rsid w:val="001E2DE1"/>
    <w:rsid w:val="001E2E6F"/>
    <w:rsid w:val="001E374B"/>
    <w:rsid w:val="001E3802"/>
    <w:rsid w:val="001E3E6E"/>
    <w:rsid w:val="001E3F39"/>
    <w:rsid w:val="001E3F3B"/>
    <w:rsid w:val="001E3FAE"/>
    <w:rsid w:val="001E4444"/>
    <w:rsid w:val="001E4910"/>
    <w:rsid w:val="001E5270"/>
    <w:rsid w:val="001E6189"/>
    <w:rsid w:val="001E61F8"/>
    <w:rsid w:val="001E6319"/>
    <w:rsid w:val="001E63D8"/>
    <w:rsid w:val="001E6441"/>
    <w:rsid w:val="001E669D"/>
    <w:rsid w:val="001E6853"/>
    <w:rsid w:val="001E6BD3"/>
    <w:rsid w:val="001E6C92"/>
    <w:rsid w:val="001E6E04"/>
    <w:rsid w:val="001E6E0E"/>
    <w:rsid w:val="001E6E33"/>
    <w:rsid w:val="001E778F"/>
    <w:rsid w:val="001E77B7"/>
    <w:rsid w:val="001E78BF"/>
    <w:rsid w:val="001F0118"/>
    <w:rsid w:val="001F0190"/>
    <w:rsid w:val="001F0462"/>
    <w:rsid w:val="001F0535"/>
    <w:rsid w:val="001F0C54"/>
    <w:rsid w:val="001F0D30"/>
    <w:rsid w:val="001F129C"/>
    <w:rsid w:val="001F1984"/>
    <w:rsid w:val="001F1C13"/>
    <w:rsid w:val="001F1E02"/>
    <w:rsid w:val="001F21F4"/>
    <w:rsid w:val="001F279C"/>
    <w:rsid w:val="001F283A"/>
    <w:rsid w:val="001F2C81"/>
    <w:rsid w:val="001F2FB2"/>
    <w:rsid w:val="001F311A"/>
    <w:rsid w:val="001F3790"/>
    <w:rsid w:val="001F3A5F"/>
    <w:rsid w:val="001F44BA"/>
    <w:rsid w:val="001F455C"/>
    <w:rsid w:val="001F4785"/>
    <w:rsid w:val="001F4854"/>
    <w:rsid w:val="001F4991"/>
    <w:rsid w:val="001F49F9"/>
    <w:rsid w:val="001F4BD8"/>
    <w:rsid w:val="001F4D9B"/>
    <w:rsid w:val="001F4DA9"/>
    <w:rsid w:val="001F4F7A"/>
    <w:rsid w:val="001F5070"/>
    <w:rsid w:val="001F550D"/>
    <w:rsid w:val="001F616F"/>
    <w:rsid w:val="001F6261"/>
    <w:rsid w:val="001F64E3"/>
    <w:rsid w:val="001F6D0F"/>
    <w:rsid w:val="001F73E7"/>
    <w:rsid w:val="001F7901"/>
    <w:rsid w:val="001F7991"/>
    <w:rsid w:val="001F7A31"/>
    <w:rsid w:val="002002A4"/>
    <w:rsid w:val="002004D7"/>
    <w:rsid w:val="002004EF"/>
    <w:rsid w:val="002007D6"/>
    <w:rsid w:val="00200915"/>
    <w:rsid w:val="00200E24"/>
    <w:rsid w:val="00201126"/>
    <w:rsid w:val="00201254"/>
    <w:rsid w:val="00201A4E"/>
    <w:rsid w:val="00201BB0"/>
    <w:rsid w:val="00201DB9"/>
    <w:rsid w:val="00202024"/>
    <w:rsid w:val="00202048"/>
    <w:rsid w:val="00202461"/>
    <w:rsid w:val="00202529"/>
    <w:rsid w:val="0020278C"/>
    <w:rsid w:val="002031EB"/>
    <w:rsid w:val="0020330B"/>
    <w:rsid w:val="002033E7"/>
    <w:rsid w:val="002034B8"/>
    <w:rsid w:val="00203CD2"/>
    <w:rsid w:val="00204243"/>
    <w:rsid w:val="002046E2"/>
    <w:rsid w:val="00204770"/>
    <w:rsid w:val="002047E2"/>
    <w:rsid w:val="0020495D"/>
    <w:rsid w:val="00204D08"/>
    <w:rsid w:val="00204ED3"/>
    <w:rsid w:val="00205C2D"/>
    <w:rsid w:val="00205E6D"/>
    <w:rsid w:val="002060D4"/>
    <w:rsid w:val="00206216"/>
    <w:rsid w:val="00206B7E"/>
    <w:rsid w:val="00206F81"/>
    <w:rsid w:val="0020760B"/>
    <w:rsid w:val="0020766D"/>
    <w:rsid w:val="00207947"/>
    <w:rsid w:val="00207BFB"/>
    <w:rsid w:val="0021023A"/>
    <w:rsid w:val="00210284"/>
    <w:rsid w:val="00210729"/>
    <w:rsid w:val="0021072E"/>
    <w:rsid w:val="00210800"/>
    <w:rsid w:val="00210838"/>
    <w:rsid w:val="002108A0"/>
    <w:rsid w:val="00210C91"/>
    <w:rsid w:val="00210DD4"/>
    <w:rsid w:val="00210E3E"/>
    <w:rsid w:val="00210F12"/>
    <w:rsid w:val="00210F71"/>
    <w:rsid w:val="00210FE8"/>
    <w:rsid w:val="00211237"/>
    <w:rsid w:val="0021166D"/>
    <w:rsid w:val="002116CB"/>
    <w:rsid w:val="002119B2"/>
    <w:rsid w:val="00211D71"/>
    <w:rsid w:val="002126C1"/>
    <w:rsid w:val="00212741"/>
    <w:rsid w:val="00212946"/>
    <w:rsid w:val="00212D55"/>
    <w:rsid w:val="00212F8E"/>
    <w:rsid w:val="00213072"/>
    <w:rsid w:val="0021323D"/>
    <w:rsid w:val="0021377D"/>
    <w:rsid w:val="002138A9"/>
    <w:rsid w:val="00213D83"/>
    <w:rsid w:val="00214269"/>
    <w:rsid w:val="0021441D"/>
    <w:rsid w:val="00214442"/>
    <w:rsid w:val="0021456B"/>
    <w:rsid w:val="00214828"/>
    <w:rsid w:val="002148F6"/>
    <w:rsid w:val="00214C6F"/>
    <w:rsid w:val="00214E25"/>
    <w:rsid w:val="00214F95"/>
    <w:rsid w:val="002150F7"/>
    <w:rsid w:val="0021548D"/>
    <w:rsid w:val="002154FD"/>
    <w:rsid w:val="0021555D"/>
    <w:rsid w:val="00215AE5"/>
    <w:rsid w:val="00215B1B"/>
    <w:rsid w:val="002164F4"/>
    <w:rsid w:val="00216632"/>
    <w:rsid w:val="002168E8"/>
    <w:rsid w:val="00216D2B"/>
    <w:rsid w:val="00216F3E"/>
    <w:rsid w:val="00217103"/>
    <w:rsid w:val="00217284"/>
    <w:rsid w:val="002172C4"/>
    <w:rsid w:val="002172DF"/>
    <w:rsid w:val="002174C4"/>
    <w:rsid w:val="0021757B"/>
    <w:rsid w:val="0022000A"/>
    <w:rsid w:val="00220172"/>
    <w:rsid w:val="00220295"/>
    <w:rsid w:val="002209F9"/>
    <w:rsid w:val="00220C2B"/>
    <w:rsid w:val="00220C61"/>
    <w:rsid w:val="00220D5B"/>
    <w:rsid w:val="00220E51"/>
    <w:rsid w:val="0022131F"/>
    <w:rsid w:val="002213EC"/>
    <w:rsid w:val="002217C9"/>
    <w:rsid w:val="00221CB2"/>
    <w:rsid w:val="00222369"/>
    <w:rsid w:val="002228B4"/>
    <w:rsid w:val="00222F00"/>
    <w:rsid w:val="0022316A"/>
    <w:rsid w:val="00223A39"/>
    <w:rsid w:val="00223AF7"/>
    <w:rsid w:val="00223BA1"/>
    <w:rsid w:val="00223CF6"/>
    <w:rsid w:val="00223FA0"/>
    <w:rsid w:val="002246B2"/>
    <w:rsid w:val="002246E9"/>
    <w:rsid w:val="0022496F"/>
    <w:rsid w:val="00224B4D"/>
    <w:rsid w:val="00224BE7"/>
    <w:rsid w:val="00225A72"/>
    <w:rsid w:val="00225C6B"/>
    <w:rsid w:val="00225C73"/>
    <w:rsid w:val="00225E67"/>
    <w:rsid w:val="002263C0"/>
    <w:rsid w:val="0022650A"/>
    <w:rsid w:val="002268B9"/>
    <w:rsid w:val="002275D4"/>
    <w:rsid w:val="00227DC3"/>
    <w:rsid w:val="00230031"/>
    <w:rsid w:val="002302A1"/>
    <w:rsid w:val="002306E7"/>
    <w:rsid w:val="0023075A"/>
    <w:rsid w:val="00230ABA"/>
    <w:rsid w:val="00230F29"/>
    <w:rsid w:val="00230F94"/>
    <w:rsid w:val="00230FF2"/>
    <w:rsid w:val="0023137B"/>
    <w:rsid w:val="0023151E"/>
    <w:rsid w:val="0023153A"/>
    <w:rsid w:val="002315FC"/>
    <w:rsid w:val="0023168B"/>
    <w:rsid w:val="00231779"/>
    <w:rsid w:val="00231823"/>
    <w:rsid w:val="00232563"/>
    <w:rsid w:val="00232660"/>
    <w:rsid w:val="00232FE4"/>
    <w:rsid w:val="0023356D"/>
    <w:rsid w:val="00233E27"/>
    <w:rsid w:val="00233E7C"/>
    <w:rsid w:val="00233F1C"/>
    <w:rsid w:val="00234027"/>
    <w:rsid w:val="00234550"/>
    <w:rsid w:val="002347A7"/>
    <w:rsid w:val="00234F22"/>
    <w:rsid w:val="00234F75"/>
    <w:rsid w:val="0023535D"/>
    <w:rsid w:val="00235413"/>
    <w:rsid w:val="00235519"/>
    <w:rsid w:val="0023586B"/>
    <w:rsid w:val="00235A72"/>
    <w:rsid w:val="0023665E"/>
    <w:rsid w:val="00236A25"/>
    <w:rsid w:val="00236AE0"/>
    <w:rsid w:val="00236CB6"/>
    <w:rsid w:val="00236EEA"/>
    <w:rsid w:val="00236F41"/>
    <w:rsid w:val="00237183"/>
    <w:rsid w:val="00237440"/>
    <w:rsid w:val="00237540"/>
    <w:rsid w:val="00237545"/>
    <w:rsid w:val="002377D3"/>
    <w:rsid w:val="0023797B"/>
    <w:rsid w:val="0024021A"/>
    <w:rsid w:val="0024024A"/>
    <w:rsid w:val="0024040B"/>
    <w:rsid w:val="00240AB8"/>
    <w:rsid w:val="00241077"/>
    <w:rsid w:val="0024114B"/>
    <w:rsid w:val="002418BC"/>
    <w:rsid w:val="002419AC"/>
    <w:rsid w:val="002419C0"/>
    <w:rsid w:val="00241B4E"/>
    <w:rsid w:val="00241ED1"/>
    <w:rsid w:val="00242076"/>
    <w:rsid w:val="002421C1"/>
    <w:rsid w:val="002421E5"/>
    <w:rsid w:val="0024250D"/>
    <w:rsid w:val="00242529"/>
    <w:rsid w:val="002425DA"/>
    <w:rsid w:val="00242780"/>
    <w:rsid w:val="00242A92"/>
    <w:rsid w:val="00242D06"/>
    <w:rsid w:val="00242F0A"/>
    <w:rsid w:val="002430EC"/>
    <w:rsid w:val="002437D8"/>
    <w:rsid w:val="00243C62"/>
    <w:rsid w:val="00243E5E"/>
    <w:rsid w:val="0024409B"/>
    <w:rsid w:val="002441DE"/>
    <w:rsid w:val="00244368"/>
    <w:rsid w:val="0024492F"/>
    <w:rsid w:val="00244BFD"/>
    <w:rsid w:val="00244F58"/>
    <w:rsid w:val="00244FF9"/>
    <w:rsid w:val="002451BF"/>
    <w:rsid w:val="0024527B"/>
    <w:rsid w:val="0024545A"/>
    <w:rsid w:val="002455F2"/>
    <w:rsid w:val="00245866"/>
    <w:rsid w:val="002466AD"/>
    <w:rsid w:val="002466BA"/>
    <w:rsid w:val="00246E3E"/>
    <w:rsid w:val="00246E62"/>
    <w:rsid w:val="00246F1E"/>
    <w:rsid w:val="002477D2"/>
    <w:rsid w:val="002479EA"/>
    <w:rsid w:val="00247D18"/>
    <w:rsid w:val="00250052"/>
    <w:rsid w:val="00250105"/>
    <w:rsid w:val="00250328"/>
    <w:rsid w:val="002505B2"/>
    <w:rsid w:val="002506D6"/>
    <w:rsid w:val="002507AE"/>
    <w:rsid w:val="0025094A"/>
    <w:rsid w:val="00250987"/>
    <w:rsid w:val="00250D50"/>
    <w:rsid w:val="00250E23"/>
    <w:rsid w:val="0025134D"/>
    <w:rsid w:val="00251558"/>
    <w:rsid w:val="0025159F"/>
    <w:rsid w:val="002517F5"/>
    <w:rsid w:val="002519F9"/>
    <w:rsid w:val="00251AB2"/>
    <w:rsid w:val="00251AED"/>
    <w:rsid w:val="00252040"/>
    <w:rsid w:val="00252239"/>
    <w:rsid w:val="002523B8"/>
    <w:rsid w:val="0025277E"/>
    <w:rsid w:val="002529C6"/>
    <w:rsid w:val="002529DA"/>
    <w:rsid w:val="00252B75"/>
    <w:rsid w:val="00252D0E"/>
    <w:rsid w:val="00252E6F"/>
    <w:rsid w:val="002531B9"/>
    <w:rsid w:val="002532EF"/>
    <w:rsid w:val="0025343A"/>
    <w:rsid w:val="0025346B"/>
    <w:rsid w:val="002535B8"/>
    <w:rsid w:val="00253D22"/>
    <w:rsid w:val="00253DB8"/>
    <w:rsid w:val="00253E28"/>
    <w:rsid w:val="00254371"/>
    <w:rsid w:val="002543DE"/>
    <w:rsid w:val="00254D34"/>
    <w:rsid w:val="00254DA9"/>
    <w:rsid w:val="00254EE5"/>
    <w:rsid w:val="002552AE"/>
    <w:rsid w:val="0025575E"/>
    <w:rsid w:val="00255B6B"/>
    <w:rsid w:val="00255C72"/>
    <w:rsid w:val="00255E41"/>
    <w:rsid w:val="00255F3F"/>
    <w:rsid w:val="00256134"/>
    <w:rsid w:val="002561B9"/>
    <w:rsid w:val="00256295"/>
    <w:rsid w:val="002562D2"/>
    <w:rsid w:val="0025651E"/>
    <w:rsid w:val="002565D9"/>
    <w:rsid w:val="00256961"/>
    <w:rsid w:val="00256975"/>
    <w:rsid w:val="00256D52"/>
    <w:rsid w:val="0025726B"/>
    <w:rsid w:val="00257398"/>
    <w:rsid w:val="002574DF"/>
    <w:rsid w:val="002577D3"/>
    <w:rsid w:val="0025784F"/>
    <w:rsid w:val="002578FC"/>
    <w:rsid w:val="00257A11"/>
    <w:rsid w:val="00257AF5"/>
    <w:rsid w:val="002600DF"/>
    <w:rsid w:val="002604F4"/>
    <w:rsid w:val="0026079E"/>
    <w:rsid w:val="0026081E"/>
    <w:rsid w:val="00260B97"/>
    <w:rsid w:val="00260BE4"/>
    <w:rsid w:val="00260DC9"/>
    <w:rsid w:val="00260FA9"/>
    <w:rsid w:val="0026128A"/>
    <w:rsid w:val="002612A6"/>
    <w:rsid w:val="00261718"/>
    <w:rsid w:val="002619C5"/>
    <w:rsid w:val="00261F00"/>
    <w:rsid w:val="00262112"/>
    <w:rsid w:val="00262170"/>
    <w:rsid w:val="00262240"/>
    <w:rsid w:val="00262533"/>
    <w:rsid w:val="00262AF8"/>
    <w:rsid w:val="0026311F"/>
    <w:rsid w:val="00263337"/>
    <w:rsid w:val="0026394E"/>
    <w:rsid w:val="00263BAB"/>
    <w:rsid w:val="00263E91"/>
    <w:rsid w:val="00264118"/>
    <w:rsid w:val="00264861"/>
    <w:rsid w:val="00264866"/>
    <w:rsid w:val="00264AAD"/>
    <w:rsid w:val="00265C97"/>
    <w:rsid w:val="00265CC0"/>
    <w:rsid w:val="002660DE"/>
    <w:rsid w:val="0026637D"/>
    <w:rsid w:val="00266992"/>
    <w:rsid w:val="00266E2A"/>
    <w:rsid w:val="00267509"/>
    <w:rsid w:val="00267562"/>
    <w:rsid w:val="00267B72"/>
    <w:rsid w:val="00267E9A"/>
    <w:rsid w:val="00270068"/>
    <w:rsid w:val="00270227"/>
    <w:rsid w:val="002704D6"/>
    <w:rsid w:val="002705BB"/>
    <w:rsid w:val="00270CB3"/>
    <w:rsid w:val="00270CBE"/>
    <w:rsid w:val="00271181"/>
    <w:rsid w:val="002711C7"/>
    <w:rsid w:val="0027196D"/>
    <w:rsid w:val="00271E05"/>
    <w:rsid w:val="00272254"/>
    <w:rsid w:val="002724F9"/>
    <w:rsid w:val="002726F2"/>
    <w:rsid w:val="00272A03"/>
    <w:rsid w:val="00272BEA"/>
    <w:rsid w:val="00272D0C"/>
    <w:rsid w:val="00272DDD"/>
    <w:rsid w:val="00272EBC"/>
    <w:rsid w:val="00273388"/>
    <w:rsid w:val="00273598"/>
    <w:rsid w:val="002735C8"/>
    <w:rsid w:val="002735D1"/>
    <w:rsid w:val="0027367E"/>
    <w:rsid w:val="00273D0A"/>
    <w:rsid w:val="00273F38"/>
    <w:rsid w:val="00274599"/>
    <w:rsid w:val="0027469B"/>
    <w:rsid w:val="00274A27"/>
    <w:rsid w:val="00274AB5"/>
    <w:rsid w:val="00274FB2"/>
    <w:rsid w:val="002753EC"/>
    <w:rsid w:val="002754A5"/>
    <w:rsid w:val="002759ED"/>
    <w:rsid w:val="00275A4B"/>
    <w:rsid w:val="00275A7E"/>
    <w:rsid w:val="00275BB3"/>
    <w:rsid w:val="00275C7F"/>
    <w:rsid w:val="00275F76"/>
    <w:rsid w:val="00276084"/>
    <w:rsid w:val="002762DC"/>
    <w:rsid w:val="0027654D"/>
    <w:rsid w:val="002768C1"/>
    <w:rsid w:val="0027693E"/>
    <w:rsid w:val="00276A1B"/>
    <w:rsid w:val="00277135"/>
    <w:rsid w:val="00277169"/>
    <w:rsid w:val="00277348"/>
    <w:rsid w:val="002773D0"/>
    <w:rsid w:val="0027793D"/>
    <w:rsid w:val="00277A85"/>
    <w:rsid w:val="00277AC3"/>
    <w:rsid w:val="00277BCF"/>
    <w:rsid w:val="00277F8E"/>
    <w:rsid w:val="0028013A"/>
    <w:rsid w:val="002807E1"/>
    <w:rsid w:val="00280924"/>
    <w:rsid w:val="00280FB0"/>
    <w:rsid w:val="00281063"/>
    <w:rsid w:val="00281AE8"/>
    <w:rsid w:val="00282043"/>
    <w:rsid w:val="00282187"/>
    <w:rsid w:val="00282647"/>
    <w:rsid w:val="00282839"/>
    <w:rsid w:val="00282D61"/>
    <w:rsid w:val="002830A7"/>
    <w:rsid w:val="0028345E"/>
    <w:rsid w:val="0028349E"/>
    <w:rsid w:val="002837BA"/>
    <w:rsid w:val="00283A3A"/>
    <w:rsid w:val="00283B54"/>
    <w:rsid w:val="00283C9D"/>
    <w:rsid w:val="00284687"/>
    <w:rsid w:val="00284848"/>
    <w:rsid w:val="0028488F"/>
    <w:rsid w:val="002849FC"/>
    <w:rsid w:val="00284A57"/>
    <w:rsid w:val="00284ADD"/>
    <w:rsid w:val="00284B87"/>
    <w:rsid w:val="0028539E"/>
    <w:rsid w:val="00285A0D"/>
    <w:rsid w:val="00285CFF"/>
    <w:rsid w:val="00285E83"/>
    <w:rsid w:val="00286459"/>
    <w:rsid w:val="0028659C"/>
    <w:rsid w:val="00286730"/>
    <w:rsid w:val="00286961"/>
    <w:rsid w:val="00286BCF"/>
    <w:rsid w:val="00286C43"/>
    <w:rsid w:val="00286CD8"/>
    <w:rsid w:val="0028759E"/>
    <w:rsid w:val="0028784A"/>
    <w:rsid w:val="002878EF"/>
    <w:rsid w:val="00287904"/>
    <w:rsid w:val="00287DB5"/>
    <w:rsid w:val="00287DE1"/>
    <w:rsid w:val="00287E86"/>
    <w:rsid w:val="00287FCF"/>
    <w:rsid w:val="00290451"/>
    <w:rsid w:val="0029076F"/>
    <w:rsid w:val="002907F4"/>
    <w:rsid w:val="002909A4"/>
    <w:rsid w:val="00290AD8"/>
    <w:rsid w:val="00290B1E"/>
    <w:rsid w:val="00290C49"/>
    <w:rsid w:val="002910A0"/>
    <w:rsid w:val="002910FF"/>
    <w:rsid w:val="0029119C"/>
    <w:rsid w:val="00291492"/>
    <w:rsid w:val="0029149C"/>
    <w:rsid w:val="002917F5"/>
    <w:rsid w:val="00291DAF"/>
    <w:rsid w:val="00291ED5"/>
    <w:rsid w:val="00291F87"/>
    <w:rsid w:val="0029204D"/>
    <w:rsid w:val="002921DB"/>
    <w:rsid w:val="00292645"/>
    <w:rsid w:val="002928E5"/>
    <w:rsid w:val="00292F0C"/>
    <w:rsid w:val="00292F60"/>
    <w:rsid w:val="002930CC"/>
    <w:rsid w:val="0029316C"/>
    <w:rsid w:val="002932D8"/>
    <w:rsid w:val="0029367B"/>
    <w:rsid w:val="00293893"/>
    <w:rsid w:val="00293D07"/>
    <w:rsid w:val="00293F3D"/>
    <w:rsid w:val="00294B7A"/>
    <w:rsid w:val="00294DE1"/>
    <w:rsid w:val="00294F24"/>
    <w:rsid w:val="00295695"/>
    <w:rsid w:val="002960E8"/>
    <w:rsid w:val="0029617C"/>
    <w:rsid w:val="002967C3"/>
    <w:rsid w:val="00296E15"/>
    <w:rsid w:val="002974BD"/>
    <w:rsid w:val="00297C8F"/>
    <w:rsid w:val="00297CAB"/>
    <w:rsid w:val="00297EC1"/>
    <w:rsid w:val="00297F5B"/>
    <w:rsid w:val="00297F92"/>
    <w:rsid w:val="002A046C"/>
    <w:rsid w:val="002A0D08"/>
    <w:rsid w:val="002A0F3D"/>
    <w:rsid w:val="002A101D"/>
    <w:rsid w:val="002A10E2"/>
    <w:rsid w:val="002A13E4"/>
    <w:rsid w:val="002A1714"/>
    <w:rsid w:val="002A19B5"/>
    <w:rsid w:val="002A1EE8"/>
    <w:rsid w:val="002A200A"/>
    <w:rsid w:val="002A247A"/>
    <w:rsid w:val="002A250B"/>
    <w:rsid w:val="002A25F1"/>
    <w:rsid w:val="002A2A30"/>
    <w:rsid w:val="002A2D4A"/>
    <w:rsid w:val="002A2D74"/>
    <w:rsid w:val="002A3086"/>
    <w:rsid w:val="002A335B"/>
    <w:rsid w:val="002A3625"/>
    <w:rsid w:val="002A3649"/>
    <w:rsid w:val="002A3A4B"/>
    <w:rsid w:val="002A3CAC"/>
    <w:rsid w:val="002A3D99"/>
    <w:rsid w:val="002A442F"/>
    <w:rsid w:val="002A46D3"/>
    <w:rsid w:val="002A4704"/>
    <w:rsid w:val="002A4B87"/>
    <w:rsid w:val="002A4BF4"/>
    <w:rsid w:val="002A5253"/>
    <w:rsid w:val="002A555E"/>
    <w:rsid w:val="002A5918"/>
    <w:rsid w:val="002A5A21"/>
    <w:rsid w:val="002A5D24"/>
    <w:rsid w:val="002A5FA6"/>
    <w:rsid w:val="002A65BC"/>
    <w:rsid w:val="002A697A"/>
    <w:rsid w:val="002A6D88"/>
    <w:rsid w:val="002A7064"/>
    <w:rsid w:val="002A73D7"/>
    <w:rsid w:val="002A75FC"/>
    <w:rsid w:val="002A7DC4"/>
    <w:rsid w:val="002B00E2"/>
    <w:rsid w:val="002B0411"/>
    <w:rsid w:val="002B0721"/>
    <w:rsid w:val="002B0794"/>
    <w:rsid w:val="002B08B0"/>
    <w:rsid w:val="002B092A"/>
    <w:rsid w:val="002B0D2D"/>
    <w:rsid w:val="002B0F80"/>
    <w:rsid w:val="002B148A"/>
    <w:rsid w:val="002B1523"/>
    <w:rsid w:val="002B2084"/>
    <w:rsid w:val="002B22BA"/>
    <w:rsid w:val="002B2745"/>
    <w:rsid w:val="002B2FEA"/>
    <w:rsid w:val="002B322D"/>
    <w:rsid w:val="002B360E"/>
    <w:rsid w:val="002B387F"/>
    <w:rsid w:val="002B3D6D"/>
    <w:rsid w:val="002B45AD"/>
    <w:rsid w:val="002B4719"/>
    <w:rsid w:val="002B4A58"/>
    <w:rsid w:val="002B4CD0"/>
    <w:rsid w:val="002B50A9"/>
    <w:rsid w:val="002B5709"/>
    <w:rsid w:val="002B57BD"/>
    <w:rsid w:val="002B5B24"/>
    <w:rsid w:val="002B5BE0"/>
    <w:rsid w:val="002B6381"/>
    <w:rsid w:val="002B658A"/>
    <w:rsid w:val="002B6711"/>
    <w:rsid w:val="002B6CE1"/>
    <w:rsid w:val="002B6DC2"/>
    <w:rsid w:val="002B6E0C"/>
    <w:rsid w:val="002B6FB0"/>
    <w:rsid w:val="002B700A"/>
    <w:rsid w:val="002B7BE6"/>
    <w:rsid w:val="002C0351"/>
    <w:rsid w:val="002C07CF"/>
    <w:rsid w:val="002C0C40"/>
    <w:rsid w:val="002C0E6B"/>
    <w:rsid w:val="002C2046"/>
    <w:rsid w:val="002C2084"/>
    <w:rsid w:val="002C226D"/>
    <w:rsid w:val="002C232F"/>
    <w:rsid w:val="002C26C8"/>
    <w:rsid w:val="002C26FD"/>
    <w:rsid w:val="002C27E4"/>
    <w:rsid w:val="002C2892"/>
    <w:rsid w:val="002C28F4"/>
    <w:rsid w:val="002C2BCE"/>
    <w:rsid w:val="002C2D0C"/>
    <w:rsid w:val="002C2E01"/>
    <w:rsid w:val="002C32D8"/>
    <w:rsid w:val="002C354C"/>
    <w:rsid w:val="002C3998"/>
    <w:rsid w:val="002C3AF4"/>
    <w:rsid w:val="002C3C96"/>
    <w:rsid w:val="002C419A"/>
    <w:rsid w:val="002C449B"/>
    <w:rsid w:val="002C45B6"/>
    <w:rsid w:val="002C51B3"/>
    <w:rsid w:val="002C56E8"/>
    <w:rsid w:val="002C59C9"/>
    <w:rsid w:val="002C5CE5"/>
    <w:rsid w:val="002C5D26"/>
    <w:rsid w:val="002C5DF8"/>
    <w:rsid w:val="002C6114"/>
    <w:rsid w:val="002C622B"/>
    <w:rsid w:val="002C642B"/>
    <w:rsid w:val="002C64E6"/>
    <w:rsid w:val="002C69E7"/>
    <w:rsid w:val="002C6C0C"/>
    <w:rsid w:val="002C7087"/>
    <w:rsid w:val="002C7906"/>
    <w:rsid w:val="002C7B00"/>
    <w:rsid w:val="002C7F6F"/>
    <w:rsid w:val="002D01E5"/>
    <w:rsid w:val="002D0781"/>
    <w:rsid w:val="002D0793"/>
    <w:rsid w:val="002D11D7"/>
    <w:rsid w:val="002D1499"/>
    <w:rsid w:val="002D1854"/>
    <w:rsid w:val="002D1916"/>
    <w:rsid w:val="002D199C"/>
    <w:rsid w:val="002D1BFB"/>
    <w:rsid w:val="002D1D38"/>
    <w:rsid w:val="002D2047"/>
    <w:rsid w:val="002D20D6"/>
    <w:rsid w:val="002D2227"/>
    <w:rsid w:val="002D27C5"/>
    <w:rsid w:val="002D29E3"/>
    <w:rsid w:val="002D2FB1"/>
    <w:rsid w:val="002D34E4"/>
    <w:rsid w:val="002D3A32"/>
    <w:rsid w:val="002D3C17"/>
    <w:rsid w:val="002D3C35"/>
    <w:rsid w:val="002D40FE"/>
    <w:rsid w:val="002D4344"/>
    <w:rsid w:val="002D45AF"/>
    <w:rsid w:val="002D48B5"/>
    <w:rsid w:val="002D4C1F"/>
    <w:rsid w:val="002D4CB2"/>
    <w:rsid w:val="002D4F6C"/>
    <w:rsid w:val="002D5175"/>
    <w:rsid w:val="002D5508"/>
    <w:rsid w:val="002D56A5"/>
    <w:rsid w:val="002D5AC9"/>
    <w:rsid w:val="002D5CB2"/>
    <w:rsid w:val="002D61E2"/>
    <w:rsid w:val="002D640F"/>
    <w:rsid w:val="002D6437"/>
    <w:rsid w:val="002D6771"/>
    <w:rsid w:val="002D6F8F"/>
    <w:rsid w:val="002D719E"/>
    <w:rsid w:val="002D72C5"/>
    <w:rsid w:val="002D7955"/>
    <w:rsid w:val="002D7A7C"/>
    <w:rsid w:val="002D7B74"/>
    <w:rsid w:val="002D7CC8"/>
    <w:rsid w:val="002E02BA"/>
    <w:rsid w:val="002E02C5"/>
    <w:rsid w:val="002E0A4A"/>
    <w:rsid w:val="002E0ADC"/>
    <w:rsid w:val="002E1387"/>
    <w:rsid w:val="002E13F9"/>
    <w:rsid w:val="002E1770"/>
    <w:rsid w:val="002E1ACA"/>
    <w:rsid w:val="002E1B3A"/>
    <w:rsid w:val="002E1BC6"/>
    <w:rsid w:val="002E1E3B"/>
    <w:rsid w:val="002E1FDF"/>
    <w:rsid w:val="002E26A5"/>
    <w:rsid w:val="002E2736"/>
    <w:rsid w:val="002E29BB"/>
    <w:rsid w:val="002E2A16"/>
    <w:rsid w:val="002E2AAB"/>
    <w:rsid w:val="002E2BD2"/>
    <w:rsid w:val="002E2E30"/>
    <w:rsid w:val="002E2ECB"/>
    <w:rsid w:val="002E309E"/>
    <w:rsid w:val="002E3B1E"/>
    <w:rsid w:val="002E3C20"/>
    <w:rsid w:val="002E40CF"/>
    <w:rsid w:val="002E4225"/>
    <w:rsid w:val="002E4279"/>
    <w:rsid w:val="002E43C2"/>
    <w:rsid w:val="002E52A5"/>
    <w:rsid w:val="002E5A60"/>
    <w:rsid w:val="002E5AEB"/>
    <w:rsid w:val="002E5DFF"/>
    <w:rsid w:val="002E617D"/>
    <w:rsid w:val="002E63D4"/>
    <w:rsid w:val="002E6C75"/>
    <w:rsid w:val="002E7047"/>
    <w:rsid w:val="002E7154"/>
    <w:rsid w:val="002E721C"/>
    <w:rsid w:val="002E7469"/>
    <w:rsid w:val="002E7782"/>
    <w:rsid w:val="002E799B"/>
    <w:rsid w:val="002E7AE3"/>
    <w:rsid w:val="002E7C82"/>
    <w:rsid w:val="002E7D02"/>
    <w:rsid w:val="002F0213"/>
    <w:rsid w:val="002F03B7"/>
    <w:rsid w:val="002F0509"/>
    <w:rsid w:val="002F0955"/>
    <w:rsid w:val="002F0B17"/>
    <w:rsid w:val="002F0E8D"/>
    <w:rsid w:val="002F0EF2"/>
    <w:rsid w:val="002F1025"/>
    <w:rsid w:val="002F121B"/>
    <w:rsid w:val="002F1458"/>
    <w:rsid w:val="002F1642"/>
    <w:rsid w:val="002F185D"/>
    <w:rsid w:val="002F1CAA"/>
    <w:rsid w:val="002F1F57"/>
    <w:rsid w:val="002F1F64"/>
    <w:rsid w:val="002F1FDB"/>
    <w:rsid w:val="002F248F"/>
    <w:rsid w:val="002F267A"/>
    <w:rsid w:val="002F2DBF"/>
    <w:rsid w:val="002F305A"/>
    <w:rsid w:val="002F30E8"/>
    <w:rsid w:val="002F341E"/>
    <w:rsid w:val="002F3430"/>
    <w:rsid w:val="002F3575"/>
    <w:rsid w:val="002F3613"/>
    <w:rsid w:val="002F3757"/>
    <w:rsid w:val="002F3897"/>
    <w:rsid w:val="002F392F"/>
    <w:rsid w:val="002F3AE9"/>
    <w:rsid w:val="002F3B59"/>
    <w:rsid w:val="002F3C1E"/>
    <w:rsid w:val="002F43B4"/>
    <w:rsid w:val="002F4607"/>
    <w:rsid w:val="002F4962"/>
    <w:rsid w:val="002F4C1C"/>
    <w:rsid w:val="002F589E"/>
    <w:rsid w:val="002F5BB3"/>
    <w:rsid w:val="002F5E17"/>
    <w:rsid w:val="002F605C"/>
    <w:rsid w:val="002F60CF"/>
    <w:rsid w:val="002F6108"/>
    <w:rsid w:val="002F61E6"/>
    <w:rsid w:val="002F631A"/>
    <w:rsid w:val="002F6491"/>
    <w:rsid w:val="002F67C8"/>
    <w:rsid w:val="002F6A79"/>
    <w:rsid w:val="002F6E6E"/>
    <w:rsid w:val="002F6EE6"/>
    <w:rsid w:val="002F733E"/>
    <w:rsid w:val="00300953"/>
    <w:rsid w:val="00300B74"/>
    <w:rsid w:val="00300E28"/>
    <w:rsid w:val="00301076"/>
    <w:rsid w:val="00301246"/>
    <w:rsid w:val="0030125F"/>
    <w:rsid w:val="00301E8F"/>
    <w:rsid w:val="00301E9C"/>
    <w:rsid w:val="003020AF"/>
    <w:rsid w:val="003022F1"/>
    <w:rsid w:val="003025BF"/>
    <w:rsid w:val="003028E2"/>
    <w:rsid w:val="00302C3E"/>
    <w:rsid w:val="00302EC4"/>
    <w:rsid w:val="00302F02"/>
    <w:rsid w:val="00303007"/>
    <w:rsid w:val="003030D7"/>
    <w:rsid w:val="003032A1"/>
    <w:rsid w:val="003033D1"/>
    <w:rsid w:val="00303650"/>
    <w:rsid w:val="00303684"/>
    <w:rsid w:val="00303738"/>
    <w:rsid w:val="00303BFD"/>
    <w:rsid w:val="00303DDD"/>
    <w:rsid w:val="00303FB2"/>
    <w:rsid w:val="003041D7"/>
    <w:rsid w:val="0030437E"/>
    <w:rsid w:val="003043F9"/>
    <w:rsid w:val="003047CD"/>
    <w:rsid w:val="00304B61"/>
    <w:rsid w:val="00304F4E"/>
    <w:rsid w:val="00305383"/>
    <w:rsid w:val="00305585"/>
    <w:rsid w:val="0030597B"/>
    <w:rsid w:val="00305D55"/>
    <w:rsid w:val="003063BF"/>
    <w:rsid w:val="00306494"/>
    <w:rsid w:val="003066E7"/>
    <w:rsid w:val="00306712"/>
    <w:rsid w:val="00306B5F"/>
    <w:rsid w:val="00306BF2"/>
    <w:rsid w:val="00306DE3"/>
    <w:rsid w:val="003070B7"/>
    <w:rsid w:val="003071BD"/>
    <w:rsid w:val="00307AAC"/>
    <w:rsid w:val="00307B50"/>
    <w:rsid w:val="00307E8C"/>
    <w:rsid w:val="003100DA"/>
    <w:rsid w:val="00310596"/>
    <w:rsid w:val="00310D90"/>
    <w:rsid w:val="00311007"/>
    <w:rsid w:val="0031139E"/>
    <w:rsid w:val="003117E6"/>
    <w:rsid w:val="003119E1"/>
    <w:rsid w:val="00311A08"/>
    <w:rsid w:val="00311A8F"/>
    <w:rsid w:val="00311AD5"/>
    <w:rsid w:val="00312491"/>
    <w:rsid w:val="003125E3"/>
    <w:rsid w:val="00312736"/>
    <w:rsid w:val="00312E59"/>
    <w:rsid w:val="00312EE6"/>
    <w:rsid w:val="00312FA0"/>
    <w:rsid w:val="0031335D"/>
    <w:rsid w:val="0031388E"/>
    <w:rsid w:val="00313BEB"/>
    <w:rsid w:val="00313D46"/>
    <w:rsid w:val="00313D99"/>
    <w:rsid w:val="00313FCA"/>
    <w:rsid w:val="00313FEA"/>
    <w:rsid w:val="0031428B"/>
    <w:rsid w:val="003148C6"/>
    <w:rsid w:val="00315099"/>
    <w:rsid w:val="0031526F"/>
    <w:rsid w:val="0031546E"/>
    <w:rsid w:val="003159E4"/>
    <w:rsid w:val="00315DB3"/>
    <w:rsid w:val="00315E7C"/>
    <w:rsid w:val="00316085"/>
    <w:rsid w:val="003168FF"/>
    <w:rsid w:val="00316AF1"/>
    <w:rsid w:val="00316B24"/>
    <w:rsid w:val="00316B6C"/>
    <w:rsid w:val="00316CEE"/>
    <w:rsid w:val="00316D07"/>
    <w:rsid w:val="00316DC6"/>
    <w:rsid w:val="00317270"/>
    <w:rsid w:val="0031745A"/>
    <w:rsid w:val="0031749B"/>
    <w:rsid w:val="00317729"/>
    <w:rsid w:val="003177E5"/>
    <w:rsid w:val="003179CD"/>
    <w:rsid w:val="00317BC1"/>
    <w:rsid w:val="0032040E"/>
    <w:rsid w:val="00320782"/>
    <w:rsid w:val="0032089C"/>
    <w:rsid w:val="00320970"/>
    <w:rsid w:val="00320CD0"/>
    <w:rsid w:val="00321032"/>
    <w:rsid w:val="00321185"/>
    <w:rsid w:val="003211C9"/>
    <w:rsid w:val="00321238"/>
    <w:rsid w:val="003218BC"/>
    <w:rsid w:val="00321F25"/>
    <w:rsid w:val="00322038"/>
    <w:rsid w:val="00322563"/>
    <w:rsid w:val="00322846"/>
    <w:rsid w:val="0032285A"/>
    <w:rsid w:val="00322A31"/>
    <w:rsid w:val="0032323B"/>
    <w:rsid w:val="0032347E"/>
    <w:rsid w:val="00323962"/>
    <w:rsid w:val="00323CFA"/>
    <w:rsid w:val="00323E14"/>
    <w:rsid w:val="00323E8D"/>
    <w:rsid w:val="00324105"/>
    <w:rsid w:val="00324753"/>
    <w:rsid w:val="00324D07"/>
    <w:rsid w:val="00324FDA"/>
    <w:rsid w:val="00325151"/>
    <w:rsid w:val="003252D9"/>
    <w:rsid w:val="0032561B"/>
    <w:rsid w:val="00325845"/>
    <w:rsid w:val="0032589D"/>
    <w:rsid w:val="00325F7E"/>
    <w:rsid w:val="00326235"/>
    <w:rsid w:val="003263B4"/>
    <w:rsid w:val="003264B5"/>
    <w:rsid w:val="00326F0D"/>
    <w:rsid w:val="00327101"/>
    <w:rsid w:val="00327163"/>
    <w:rsid w:val="003271BF"/>
    <w:rsid w:val="00327612"/>
    <w:rsid w:val="003278BD"/>
    <w:rsid w:val="00327A15"/>
    <w:rsid w:val="00327B7E"/>
    <w:rsid w:val="00327E84"/>
    <w:rsid w:val="00330163"/>
    <w:rsid w:val="003301E9"/>
    <w:rsid w:val="0033046B"/>
    <w:rsid w:val="00330C51"/>
    <w:rsid w:val="00330CC3"/>
    <w:rsid w:val="00331188"/>
    <w:rsid w:val="003314D2"/>
    <w:rsid w:val="003316BD"/>
    <w:rsid w:val="003321D2"/>
    <w:rsid w:val="00332284"/>
    <w:rsid w:val="0033256B"/>
    <w:rsid w:val="00332665"/>
    <w:rsid w:val="00332840"/>
    <w:rsid w:val="00332D1B"/>
    <w:rsid w:val="00332D84"/>
    <w:rsid w:val="00332DC5"/>
    <w:rsid w:val="00332EBA"/>
    <w:rsid w:val="003335BD"/>
    <w:rsid w:val="00333718"/>
    <w:rsid w:val="00333845"/>
    <w:rsid w:val="003339EC"/>
    <w:rsid w:val="00333CCE"/>
    <w:rsid w:val="0033412E"/>
    <w:rsid w:val="003344AF"/>
    <w:rsid w:val="00334507"/>
    <w:rsid w:val="003345B8"/>
    <w:rsid w:val="00334911"/>
    <w:rsid w:val="003352DD"/>
    <w:rsid w:val="003356BD"/>
    <w:rsid w:val="00335704"/>
    <w:rsid w:val="00335715"/>
    <w:rsid w:val="00335A49"/>
    <w:rsid w:val="00335D1E"/>
    <w:rsid w:val="00336191"/>
    <w:rsid w:val="003366A2"/>
    <w:rsid w:val="0033676B"/>
    <w:rsid w:val="00336BCE"/>
    <w:rsid w:val="00336CA2"/>
    <w:rsid w:val="00336DEB"/>
    <w:rsid w:val="003375A8"/>
    <w:rsid w:val="00337753"/>
    <w:rsid w:val="0033791B"/>
    <w:rsid w:val="00337B14"/>
    <w:rsid w:val="00337D5E"/>
    <w:rsid w:val="00340083"/>
    <w:rsid w:val="003400B8"/>
    <w:rsid w:val="003400EE"/>
    <w:rsid w:val="003402D6"/>
    <w:rsid w:val="00340B2A"/>
    <w:rsid w:val="00340F75"/>
    <w:rsid w:val="0034105F"/>
    <w:rsid w:val="003413D7"/>
    <w:rsid w:val="00341795"/>
    <w:rsid w:val="00341AD4"/>
    <w:rsid w:val="00342139"/>
    <w:rsid w:val="00342227"/>
    <w:rsid w:val="003425FD"/>
    <w:rsid w:val="003427F8"/>
    <w:rsid w:val="00342A96"/>
    <w:rsid w:val="00342BBD"/>
    <w:rsid w:val="0034328A"/>
    <w:rsid w:val="0034354C"/>
    <w:rsid w:val="00343D17"/>
    <w:rsid w:val="003442A7"/>
    <w:rsid w:val="00344638"/>
    <w:rsid w:val="00344783"/>
    <w:rsid w:val="003448E1"/>
    <w:rsid w:val="00344E2F"/>
    <w:rsid w:val="003459C5"/>
    <w:rsid w:val="00345E96"/>
    <w:rsid w:val="003460AA"/>
    <w:rsid w:val="003468AA"/>
    <w:rsid w:val="0034690F"/>
    <w:rsid w:val="0034716F"/>
    <w:rsid w:val="0034721F"/>
    <w:rsid w:val="003475C2"/>
    <w:rsid w:val="00347AE9"/>
    <w:rsid w:val="00347EB7"/>
    <w:rsid w:val="00350048"/>
    <w:rsid w:val="0035011F"/>
    <w:rsid w:val="0035022F"/>
    <w:rsid w:val="003505CC"/>
    <w:rsid w:val="00350D02"/>
    <w:rsid w:val="00350DAB"/>
    <w:rsid w:val="00350E24"/>
    <w:rsid w:val="00350F90"/>
    <w:rsid w:val="00351056"/>
    <w:rsid w:val="00351347"/>
    <w:rsid w:val="00351959"/>
    <w:rsid w:val="00351976"/>
    <w:rsid w:val="00351D20"/>
    <w:rsid w:val="003523E7"/>
    <w:rsid w:val="00352476"/>
    <w:rsid w:val="0035257C"/>
    <w:rsid w:val="00352673"/>
    <w:rsid w:val="003528E8"/>
    <w:rsid w:val="00352979"/>
    <w:rsid w:val="00352FF7"/>
    <w:rsid w:val="003538B0"/>
    <w:rsid w:val="00354032"/>
    <w:rsid w:val="00354498"/>
    <w:rsid w:val="00354509"/>
    <w:rsid w:val="00354A53"/>
    <w:rsid w:val="00354A91"/>
    <w:rsid w:val="00354AD2"/>
    <w:rsid w:val="00354CA7"/>
    <w:rsid w:val="00354E7C"/>
    <w:rsid w:val="003551F3"/>
    <w:rsid w:val="00355510"/>
    <w:rsid w:val="003557AD"/>
    <w:rsid w:val="003559B2"/>
    <w:rsid w:val="003559FD"/>
    <w:rsid w:val="00355ACF"/>
    <w:rsid w:val="00355EAE"/>
    <w:rsid w:val="00356003"/>
    <w:rsid w:val="003560F6"/>
    <w:rsid w:val="00356127"/>
    <w:rsid w:val="003563BF"/>
    <w:rsid w:val="0035662C"/>
    <w:rsid w:val="00356919"/>
    <w:rsid w:val="00356E6C"/>
    <w:rsid w:val="00356F12"/>
    <w:rsid w:val="00357034"/>
    <w:rsid w:val="0035727E"/>
    <w:rsid w:val="0035772C"/>
    <w:rsid w:val="00357979"/>
    <w:rsid w:val="00357CBC"/>
    <w:rsid w:val="00357ECA"/>
    <w:rsid w:val="0036022A"/>
    <w:rsid w:val="00360871"/>
    <w:rsid w:val="00360A29"/>
    <w:rsid w:val="0036105B"/>
    <w:rsid w:val="0036172F"/>
    <w:rsid w:val="0036174F"/>
    <w:rsid w:val="003617CE"/>
    <w:rsid w:val="003617EA"/>
    <w:rsid w:val="003619FE"/>
    <w:rsid w:val="00361D6F"/>
    <w:rsid w:val="00362023"/>
    <w:rsid w:val="00362184"/>
    <w:rsid w:val="00362452"/>
    <w:rsid w:val="0036257F"/>
    <w:rsid w:val="0036281B"/>
    <w:rsid w:val="00362B31"/>
    <w:rsid w:val="00363173"/>
    <w:rsid w:val="00363729"/>
    <w:rsid w:val="00364704"/>
    <w:rsid w:val="003647A5"/>
    <w:rsid w:val="003647A8"/>
    <w:rsid w:val="00364833"/>
    <w:rsid w:val="00364942"/>
    <w:rsid w:val="00364AD1"/>
    <w:rsid w:val="00364D32"/>
    <w:rsid w:val="00365018"/>
    <w:rsid w:val="0036544A"/>
    <w:rsid w:val="003657A3"/>
    <w:rsid w:val="003657BD"/>
    <w:rsid w:val="003659AF"/>
    <w:rsid w:val="00365ACA"/>
    <w:rsid w:val="003661BD"/>
    <w:rsid w:val="0036657E"/>
    <w:rsid w:val="00366A55"/>
    <w:rsid w:val="003679F9"/>
    <w:rsid w:val="00367A63"/>
    <w:rsid w:val="00367DCB"/>
    <w:rsid w:val="00367DF8"/>
    <w:rsid w:val="00367EC4"/>
    <w:rsid w:val="003701A7"/>
    <w:rsid w:val="003701B7"/>
    <w:rsid w:val="003701D2"/>
    <w:rsid w:val="00370659"/>
    <w:rsid w:val="00370996"/>
    <w:rsid w:val="00371441"/>
    <w:rsid w:val="00371606"/>
    <w:rsid w:val="00372071"/>
    <w:rsid w:val="00372194"/>
    <w:rsid w:val="00372310"/>
    <w:rsid w:val="003725B3"/>
    <w:rsid w:val="003725F1"/>
    <w:rsid w:val="0037265D"/>
    <w:rsid w:val="00372F34"/>
    <w:rsid w:val="003730C1"/>
    <w:rsid w:val="00373546"/>
    <w:rsid w:val="003738C7"/>
    <w:rsid w:val="00373DF5"/>
    <w:rsid w:val="00373EBC"/>
    <w:rsid w:val="00373FE3"/>
    <w:rsid w:val="0037418F"/>
    <w:rsid w:val="003742BB"/>
    <w:rsid w:val="0037480A"/>
    <w:rsid w:val="00375031"/>
    <w:rsid w:val="00375313"/>
    <w:rsid w:val="00375451"/>
    <w:rsid w:val="003756BD"/>
    <w:rsid w:val="003756DC"/>
    <w:rsid w:val="003757F2"/>
    <w:rsid w:val="00375918"/>
    <w:rsid w:val="00376032"/>
    <w:rsid w:val="00376247"/>
    <w:rsid w:val="00376D61"/>
    <w:rsid w:val="003770F7"/>
    <w:rsid w:val="00377655"/>
    <w:rsid w:val="00377875"/>
    <w:rsid w:val="0037793E"/>
    <w:rsid w:val="00377A3F"/>
    <w:rsid w:val="00380039"/>
    <w:rsid w:val="00380131"/>
    <w:rsid w:val="00380192"/>
    <w:rsid w:val="00380255"/>
    <w:rsid w:val="00380391"/>
    <w:rsid w:val="003806E9"/>
    <w:rsid w:val="003806F1"/>
    <w:rsid w:val="00380792"/>
    <w:rsid w:val="00380B16"/>
    <w:rsid w:val="003813D3"/>
    <w:rsid w:val="00381758"/>
    <w:rsid w:val="00381769"/>
    <w:rsid w:val="00381989"/>
    <w:rsid w:val="00381C73"/>
    <w:rsid w:val="00381E68"/>
    <w:rsid w:val="00381E82"/>
    <w:rsid w:val="0038208F"/>
    <w:rsid w:val="00382213"/>
    <w:rsid w:val="003825FD"/>
    <w:rsid w:val="00382702"/>
    <w:rsid w:val="00382B8E"/>
    <w:rsid w:val="00382CAB"/>
    <w:rsid w:val="0038321C"/>
    <w:rsid w:val="0038333F"/>
    <w:rsid w:val="0038359F"/>
    <w:rsid w:val="0038370B"/>
    <w:rsid w:val="003841BB"/>
    <w:rsid w:val="00384354"/>
    <w:rsid w:val="00384686"/>
    <w:rsid w:val="0038476E"/>
    <w:rsid w:val="003847C4"/>
    <w:rsid w:val="00384D16"/>
    <w:rsid w:val="00384D86"/>
    <w:rsid w:val="00384E85"/>
    <w:rsid w:val="00384FD6"/>
    <w:rsid w:val="00385582"/>
    <w:rsid w:val="003857C2"/>
    <w:rsid w:val="003858AF"/>
    <w:rsid w:val="00385B19"/>
    <w:rsid w:val="00385CCE"/>
    <w:rsid w:val="00385CF1"/>
    <w:rsid w:val="003860CC"/>
    <w:rsid w:val="00386166"/>
    <w:rsid w:val="0038642E"/>
    <w:rsid w:val="00386525"/>
    <w:rsid w:val="00386A22"/>
    <w:rsid w:val="00386A38"/>
    <w:rsid w:val="00386B42"/>
    <w:rsid w:val="00386BA6"/>
    <w:rsid w:val="00386BFD"/>
    <w:rsid w:val="00386C7D"/>
    <w:rsid w:val="00386D05"/>
    <w:rsid w:val="0038711F"/>
    <w:rsid w:val="0038721A"/>
    <w:rsid w:val="003873E3"/>
    <w:rsid w:val="003873E4"/>
    <w:rsid w:val="00387673"/>
    <w:rsid w:val="0038767B"/>
    <w:rsid w:val="003876EA"/>
    <w:rsid w:val="00387804"/>
    <w:rsid w:val="003878D6"/>
    <w:rsid w:val="0038799D"/>
    <w:rsid w:val="00387DE3"/>
    <w:rsid w:val="00387E6C"/>
    <w:rsid w:val="00387EFF"/>
    <w:rsid w:val="00390152"/>
    <w:rsid w:val="00390795"/>
    <w:rsid w:val="0039093D"/>
    <w:rsid w:val="00390A61"/>
    <w:rsid w:val="00390D56"/>
    <w:rsid w:val="00390EA8"/>
    <w:rsid w:val="00391061"/>
    <w:rsid w:val="003912AE"/>
    <w:rsid w:val="003913A5"/>
    <w:rsid w:val="0039140C"/>
    <w:rsid w:val="0039142B"/>
    <w:rsid w:val="0039145A"/>
    <w:rsid w:val="00391708"/>
    <w:rsid w:val="00391770"/>
    <w:rsid w:val="00391A77"/>
    <w:rsid w:val="003922FE"/>
    <w:rsid w:val="00392361"/>
    <w:rsid w:val="00392661"/>
    <w:rsid w:val="003928BC"/>
    <w:rsid w:val="0039292C"/>
    <w:rsid w:val="00392F05"/>
    <w:rsid w:val="0039345D"/>
    <w:rsid w:val="003938D8"/>
    <w:rsid w:val="00393913"/>
    <w:rsid w:val="00393999"/>
    <w:rsid w:val="00393C12"/>
    <w:rsid w:val="00393C9C"/>
    <w:rsid w:val="00393E05"/>
    <w:rsid w:val="003940AF"/>
    <w:rsid w:val="003944D3"/>
    <w:rsid w:val="003944F6"/>
    <w:rsid w:val="00394638"/>
    <w:rsid w:val="00394E06"/>
    <w:rsid w:val="003952C5"/>
    <w:rsid w:val="00395302"/>
    <w:rsid w:val="00395AF3"/>
    <w:rsid w:val="00395BF5"/>
    <w:rsid w:val="00395CFF"/>
    <w:rsid w:val="00395F7B"/>
    <w:rsid w:val="003963CF"/>
    <w:rsid w:val="0039651B"/>
    <w:rsid w:val="0039677F"/>
    <w:rsid w:val="003967F1"/>
    <w:rsid w:val="00396868"/>
    <w:rsid w:val="00396B96"/>
    <w:rsid w:val="00396C08"/>
    <w:rsid w:val="00396D80"/>
    <w:rsid w:val="00397F2E"/>
    <w:rsid w:val="003A00DB"/>
    <w:rsid w:val="003A03EA"/>
    <w:rsid w:val="003A0AB3"/>
    <w:rsid w:val="003A0CD1"/>
    <w:rsid w:val="003A0D3B"/>
    <w:rsid w:val="003A0E15"/>
    <w:rsid w:val="003A1B2F"/>
    <w:rsid w:val="003A1BA7"/>
    <w:rsid w:val="003A1EDA"/>
    <w:rsid w:val="003A2142"/>
    <w:rsid w:val="003A23E1"/>
    <w:rsid w:val="003A24A1"/>
    <w:rsid w:val="003A2CB5"/>
    <w:rsid w:val="003A394F"/>
    <w:rsid w:val="003A3AF8"/>
    <w:rsid w:val="003A3D56"/>
    <w:rsid w:val="003A3EC4"/>
    <w:rsid w:val="003A424F"/>
    <w:rsid w:val="003A425C"/>
    <w:rsid w:val="003A42E7"/>
    <w:rsid w:val="003A4302"/>
    <w:rsid w:val="003A44D9"/>
    <w:rsid w:val="003A459B"/>
    <w:rsid w:val="003A4BEF"/>
    <w:rsid w:val="003A5115"/>
    <w:rsid w:val="003A5E87"/>
    <w:rsid w:val="003A6378"/>
    <w:rsid w:val="003A66A0"/>
    <w:rsid w:val="003A67F4"/>
    <w:rsid w:val="003A681A"/>
    <w:rsid w:val="003A6926"/>
    <w:rsid w:val="003A6A2B"/>
    <w:rsid w:val="003A6BB8"/>
    <w:rsid w:val="003A71AF"/>
    <w:rsid w:val="003A7357"/>
    <w:rsid w:val="003A754A"/>
    <w:rsid w:val="003A7582"/>
    <w:rsid w:val="003A764E"/>
    <w:rsid w:val="003A787E"/>
    <w:rsid w:val="003A7D4A"/>
    <w:rsid w:val="003A7F8C"/>
    <w:rsid w:val="003A7F98"/>
    <w:rsid w:val="003B0151"/>
    <w:rsid w:val="003B04B5"/>
    <w:rsid w:val="003B0BC6"/>
    <w:rsid w:val="003B0C11"/>
    <w:rsid w:val="003B0CC5"/>
    <w:rsid w:val="003B10E3"/>
    <w:rsid w:val="003B10F6"/>
    <w:rsid w:val="003B189F"/>
    <w:rsid w:val="003B19A0"/>
    <w:rsid w:val="003B1D18"/>
    <w:rsid w:val="003B1FAF"/>
    <w:rsid w:val="003B20FB"/>
    <w:rsid w:val="003B217B"/>
    <w:rsid w:val="003B23A4"/>
    <w:rsid w:val="003B2A40"/>
    <w:rsid w:val="003B2D13"/>
    <w:rsid w:val="003B2D9E"/>
    <w:rsid w:val="003B3072"/>
    <w:rsid w:val="003B30B6"/>
    <w:rsid w:val="003B311A"/>
    <w:rsid w:val="003B350E"/>
    <w:rsid w:val="003B38D4"/>
    <w:rsid w:val="003B39D1"/>
    <w:rsid w:val="003B3BB5"/>
    <w:rsid w:val="003B4690"/>
    <w:rsid w:val="003B4701"/>
    <w:rsid w:val="003B47C7"/>
    <w:rsid w:val="003B49FE"/>
    <w:rsid w:val="003B4A01"/>
    <w:rsid w:val="003B4C2E"/>
    <w:rsid w:val="003B5015"/>
    <w:rsid w:val="003B5559"/>
    <w:rsid w:val="003B5947"/>
    <w:rsid w:val="003B5CBE"/>
    <w:rsid w:val="003B5F46"/>
    <w:rsid w:val="003B66F7"/>
    <w:rsid w:val="003B682C"/>
    <w:rsid w:val="003B683C"/>
    <w:rsid w:val="003B697B"/>
    <w:rsid w:val="003B6A9C"/>
    <w:rsid w:val="003B6BE7"/>
    <w:rsid w:val="003B6F0D"/>
    <w:rsid w:val="003B727D"/>
    <w:rsid w:val="003B7485"/>
    <w:rsid w:val="003B74EE"/>
    <w:rsid w:val="003B7794"/>
    <w:rsid w:val="003C00D0"/>
    <w:rsid w:val="003C06A6"/>
    <w:rsid w:val="003C0BBF"/>
    <w:rsid w:val="003C0E88"/>
    <w:rsid w:val="003C103E"/>
    <w:rsid w:val="003C10B0"/>
    <w:rsid w:val="003C1191"/>
    <w:rsid w:val="003C11FA"/>
    <w:rsid w:val="003C12E1"/>
    <w:rsid w:val="003C15B3"/>
    <w:rsid w:val="003C17B7"/>
    <w:rsid w:val="003C1A9D"/>
    <w:rsid w:val="003C1B6A"/>
    <w:rsid w:val="003C1BC0"/>
    <w:rsid w:val="003C1FC2"/>
    <w:rsid w:val="003C2226"/>
    <w:rsid w:val="003C23CB"/>
    <w:rsid w:val="003C28A7"/>
    <w:rsid w:val="003C2A35"/>
    <w:rsid w:val="003C2C36"/>
    <w:rsid w:val="003C2C58"/>
    <w:rsid w:val="003C2CDE"/>
    <w:rsid w:val="003C2E39"/>
    <w:rsid w:val="003C3114"/>
    <w:rsid w:val="003C3119"/>
    <w:rsid w:val="003C36B9"/>
    <w:rsid w:val="003C3A3A"/>
    <w:rsid w:val="003C3AC6"/>
    <w:rsid w:val="003C3B09"/>
    <w:rsid w:val="003C3BE9"/>
    <w:rsid w:val="003C431A"/>
    <w:rsid w:val="003C444F"/>
    <w:rsid w:val="003C445A"/>
    <w:rsid w:val="003C45EF"/>
    <w:rsid w:val="003C4685"/>
    <w:rsid w:val="003C469B"/>
    <w:rsid w:val="003C46B0"/>
    <w:rsid w:val="003C46E3"/>
    <w:rsid w:val="003C474A"/>
    <w:rsid w:val="003C4912"/>
    <w:rsid w:val="003C49F3"/>
    <w:rsid w:val="003C4D2D"/>
    <w:rsid w:val="003C564D"/>
    <w:rsid w:val="003C598D"/>
    <w:rsid w:val="003C5B26"/>
    <w:rsid w:val="003C62FC"/>
    <w:rsid w:val="003C6410"/>
    <w:rsid w:val="003C6618"/>
    <w:rsid w:val="003C6641"/>
    <w:rsid w:val="003C6C44"/>
    <w:rsid w:val="003C7449"/>
    <w:rsid w:val="003C75F7"/>
    <w:rsid w:val="003C7D25"/>
    <w:rsid w:val="003C7E11"/>
    <w:rsid w:val="003C7EE8"/>
    <w:rsid w:val="003C7F99"/>
    <w:rsid w:val="003D05B6"/>
    <w:rsid w:val="003D06C5"/>
    <w:rsid w:val="003D0796"/>
    <w:rsid w:val="003D0ED9"/>
    <w:rsid w:val="003D0F6C"/>
    <w:rsid w:val="003D0FAF"/>
    <w:rsid w:val="003D120B"/>
    <w:rsid w:val="003D15CA"/>
    <w:rsid w:val="003D1604"/>
    <w:rsid w:val="003D1605"/>
    <w:rsid w:val="003D17AF"/>
    <w:rsid w:val="003D194B"/>
    <w:rsid w:val="003D1C60"/>
    <w:rsid w:val="003D1D10"/>
    <w:rsid w:val="003D23B3"/>
    <w:rsid w:val="003D26AE"/>
    <w:rsid w:val="003D2728"/>
    <w:rsid w:val="003D27C3"/>
    <w:rsid w:val="003D29BD"/>
    <w:rsid w:val="003D2F54"/>
    <w:rsid w:val="003D32BB"/>
    <w:rsid w:val="003D33D3"/>
    <w:rsid w:val="003D3867"/>
    <w:rsid w:val="003D3E8A"/>
    <w:rsid w:val="003D412B"/>
    <w:rsid w:val="003D42FE"/>
    <w:rsid w:val="003D49D1"/>
    <w:rsid w:val="003D5220"/>
    <w:rsid w:val="003D5243"/>
    <w:rsid w:val="003D56E4"/>
    <w:rsid w:val="003D5FCD"/>
    <w:rsid w:val="003D6352"/>
    <w:rsid w:val="003D6860"/>
    <w:rsid w:val="003D6C3B"/>
    <w:rsid w:val="003D6E4D"/>
    <w:rsid w:val="003D7168"/>
    <w:rsid w:val="003D71DD"/>
    <w:rsid w:val="003D72AD"/>
    <w:rsid w:val="003D7756"/>
    <w:rsid w:val="003D7E5B"/>
    <w:rsid w:val="003D7E85"/>
    <w:rsid w:val="003E074F"/>
    <w:rsid w:val="003E082B"/>
    <w:rsid w:val="003E0E51"/>
    <w:rsid w:val="003E0E82"/>
    <w:rsid w:val="003E0F48"/>
    <w:rsid w:val="003E15CF"/>
    <w:rsid w:val="003E1AE6"/>
    <w:rsid w:val="003E1EBC"/>
    <w:rsid w:val="003E24B4"/>
    <w:rsid w:val="003E2554"/>
    <w:rsid w:val="003E3381"/>
    <w:rsid w:val="003E35A4"/>
    <w:rsid w:val="003E3D54"/>
    <w:rsid w:val="003E41F0"/>
    <w:rsid w:val="003E44D3"/>
    <w:rsid w:val="003E4ADB"/>
    <w:rsid w:val="003E5823"/>
    <w:rsid w:val="003E5AC0"/>
    <w:rsid w:val="003E5B1A"/>
    <w:rsid w:val="003E5DB6"/>
    <w:rsid w:val="003E5E04"/>
    <w:rsid w:val="003E633F"/>
    <w:rsid w:val="003E6373"/>
    <w:rsid w:val="003E63FD"/>
    <w:rsid w:val="003E653C"/>
    <w:rsid w:val="003E659A"/>
    <w:rsid w:val="003E65C9"/>
    <w:rsid w:val="003E69A7"/>
    <w:rsid w:val="003E6BD9"/>
    <w:rsid w:val="003E6BFC"/>
    <w:rsid w:val="003E6C8D"/>
    <w:rsid w:val="003E7008"/>
    <w:rsid w:val="003E71CF"/>
    <w:rsid w:val="003E7356"/>
    <w:rsid w:val="003E754E"/>
    <w:rsid w:val="003E75E5"/>
    <w:rsid w:val="003E7768"/>
    <w:rsid w:val="003E7776"/>
    <w:rsid w:val="003E77AA"/>
    <w:rsid w:val="003E7931"/>
    <w:rsid w:val="003E7BF7"/>
    <w:rsid w:val="003E7E8B"/>
    <w:rsid w:val="003F0037"/>
    <w:rsid w:val="003F08E0"/>
    <w:rsid w:val="003F09CE"/>
    <w:rsid w:val="003F09E3"/>
    <w:rsid w:val="003F0B99"/>
    <w:rsid w:val="003F12DB"/>
    <w:rsid w:val="003F1B37"/>
    <w:rsid w:val="003F1D3E"/>
    <w:rsid w:val="003F1DF1"/>
    <w:rsid w:val="003F1EA7"/>
    <w:rsid w:val="003F1FE1"/>
    <w:rsid w:val="003F20AD"/>
    <w:rsid w:val="003F2274"/>
    <w:rsid w:val="003F2733"/>
    <w:rsid w:val="003F3283"/>
    <w:rsid w:val="003F3789"/>
    <w:rsid w:val="003F3C88"/>
    <w:rsid w:val="003F3DC6"/>
    <w:rsid w:val="003F45A4"/>
    <w:rsid w:val="003F5207"/>
    <w:rsid w:val="003F57C3"/>
    <w:rsid w:val="003F57E0"/>
    <w:rsid w:val="003F59E0"/>
    <w:rsid w:val="003F5F28"/>
    <w:rsid w:val="003F5FC4"/>
    <w:rsid w:val="003F6660"/>
    <w:rsid w:val="003F68A1"/>
    <w:rsid w:val="003F69C6"/>
    <w:rsid w:val="003F6F84"/>
    <w:rsid w:val="003F7C29"/>
    <w:rsid w:val="003F7E58"/>
    <w:rsid w:val="003F7FFB"/>
    <w:rsid w:val="004000E1"/>
    <w:rsid w:val="00400293"/>
    <w:rsid w:val="0040036D"/>
    <w:rsid w:val="0040054D"/>
    <w:rsid w:val="00400CD5"/>
    <w:rsid w:val="004010D1"/>
    <w:rsid w:val="00401686"/>
    <w:rsid w:val="004016CA"/>
    <w:rsid w:val="004016E3"/>
    <w:rsid w:val="0040196E"/>
    <w:rsid w:val="00401BD6"/>
    <w:rsid w:val="00401C40"/>
    <w:rsid w:val="00401DB4"/>
    <w:rsid w:val="00401E02"/>
    <w:rsid w:val="00401E46"/>
    <w:rsid w:val="00401E95"/>
    <w:rsid w:val="0040209C"/>
    <w:rsid w:val="0040223A"/>
    <w:rsid w:val="0040230F"/>
    <w:rsid w:val="004025FD"/>
    <w:rsid w:val="00402745"/>
    <w:rsid w:val="00402777"/>
    <w:rsid w:val="004027B4"/>
    <w:rsid w:val="0040292D"/>
    <w:rsid w:val="00402B2C"/>
    <w:rsid w:val="00402C5A"/>
    <w:rsid w:val="00402DE1"/>
    <w:rsid w:val="00402E97"/>
    <w:rsid w:val="00403873"/>
    <w:rsid w:val="00403D25"/>
    <w:rsid w:val="00404316"/>
    <w:rsid w:val="0040453C"/>
    <w:rsid w:val="004047C1"/>
    <w:rsid w:val="00404904"/>
    <w:rsid w:val="0040491B"/>
    <w:rsid w:val="00404983"/>
    <w:rsid w:val="004049C9"/>
    <w:rsid w:val="00404F47"/>
    <w:rsid w:val="00404FB4"/>
    <w:rsid w:val="00405309"/>
    <w:rsid w:val="00405444"/>
    <w:rsid w:val="00405794"/>
    <w:rsid w:val="00405E2A"/>
    <w:rsid w:val="0040614A"/>
    <w:rsid w:val="00406158"/>
    <w:rsid w:val="004064E6"/>
    <w:rsid w:val="00406568"/>
    <w:rsid w:val="00406A56"/>
    <w:rsid w:val="00406D7F"/>
    <w:rsid w:val="00406E23"/>
    <w:rsid w:val="004070A1"/>
    <w:rsid w:val="004074D7"/>
    <w:rsid w:val="00407D8C"/>
    <w:rsid w:val="00407DB5"/>
    <w:rsid w:val="00407E76"/>
    <w:rsid w:val="0041055D"/>
    <w:rsid w:val="0041068A"/>
    <w:rsid w:val="00410A5B"/>
    <w:rsid w:val="00410C9F"/>
    <w:rsid w:val="00410CDC"/>
    <w:rsid w:val="00410E24"/>
    <w:rsid w:val="00410EB7"/>
    <w:rsid w:val="00411302"/>
    <w:rsid w:val="00411594"/>
    <w:rsid w:val="004116D0"/>
    <w:rsid w:val="00411926"/>
    <w:rsid w:val="0041206E"/>
    <w:rsid w:val="004128CC"/>
    <w:rsid w:val="00412C0B"/>
    <w:rsid w:val="00412D08"/>
    <w:rsid w:val="00413042"/>
    <w:rsid w:val="004130FE"/>
    <w:rsid w:val="00413213"/>
    <w:rsid w:val="00413D8F"/>
    <w:rsid w:val="00414243"/>
    <w:rsid w:val="00414B3B"/>
    <w:rsid w:val="00414D7A"/>
    <w:rsid w:val="00414E4C"/>
    <w:rsid w:val="00414E9F"/>
    <w:rsid w:val="00415515"/>
    <w:rsid w:val="004155D6"/>
    <w:rsid w:val="00415600"/>
    <w:rsid w:val="004157E2"/>
    <w:rsid w:val="00415815"/>
    <w:rsid w:val="004159DE"/>
    <w:rsid w:val="00415D05"/>
    <w:rsid w:val="004166CB"/>
    <w:rsid w:val="004169F3"/>
    <w:rsid w:val="00417226"/>
    <w:rsid w:val="004172B8"/>
    <w:rsid w:val="00417432"/>
    <w:rsid w:val="00417A16"/>
    <w:rsid w:val="00417BCA"/>
    <w:rsid w:val="00417C00"/>
    <w:rsid w:val="00417C1C"/>
    <w:rsid w:val="00417CD5"/>
    <w:rsid w:val="00417D46"/>
    <w:rsid w:val="00420092"/>
    <w:rsid w:val="004201B7"/>
    <w:rsid w:val="004205E2"/>
    <w:rsid w:val="004206D3"/>
    <w:rsid w:val="004209A0"/>
    <w:rsid w:val="00420D24"/>
    <w:rsid w:val="00420EAB"/>
    <w:rsid w:val="00421414"/>
    <w:rsid w:val="00421565"/>
    <w:rsid w:val="00421931"/>
    <w:rsid w:val="0042196E"/>
    <w:rsid w:val="00421BE4"/>
    <w:rsid w:val="00421F18"/>
    <w:rsid w:val="00421F30"/>
    <w:rsid w:val="004220EB"/>
    <w:rsid w:val="004221E0"/>
    <w:rsid w:val="0042254A"/>
    <w:rsid w:val="00422613"/>
    <w:rsid w:val="00422DF8"/>
    <w:rsid w:val="0042341A"/>
    <w:rsid w:val="004234F4"/>
    <w:rsid w:val="00423A84"/>
    <w:rsid w:val="004240C5"/>
    <w:rsid w:val="0042419A"/>
    <w:rsid w:val="004243D8"/>
    <w:rsid w:val="004244CD"/>
    <w:rsid w:val="0042461B"/>
    <w:rsid w:val="00424B56"/>
    <w:rsid w:val="00424D47"/>
    <w:rsid w:val="0042506E"/>
    <w:rsid w:val="00425579"/>
    <w:rsid w:val="0042591F"/>
    <w:rsid w:val="004261F9"/>
    <w:rsid w:val="00426DCE"/>
    <w:rsid w:val="004271E4"/>
    <w:rsid w:val="0042766B"/>
    <w:rsid w:val="00427A51"/>
    <w:rsid w:val="00427CF5"/>
    <w:rsid w:val="00430024"/>
    <w:rsid w:val="0043019D"/>
    <w:rsid w:val="00430BF2"/>
    <w:rsid w:val="00430F73"/>
    <w:rsid w:val="00430FA9"/>
    <w:rsid w:val="004311C5"/>
    <w:rsid w:val="00431250"/>
    <w:rsid w:val="0043198D"/>
    <w:rsid w:val="004319F8"/>
    <w:rsid w:val="00431A65"/>
    <w:rsid w:val="00431B5B"/>
    <w:rsid w:val="00431C06"/>
    <w:rsid w:val="00431CA2"/>
    <w:rsid w:val="004325C4"/>
    <w:rsid w:val="004326BA"/>
    <w:rsid w:val="00432BC4"/>
    <w:rsid w:val="00432C90"/>
    <w:rsid w:val="00432E7B"/>
    <w:rsid w:val="00433088"/>
    <w:rsid w:val="00433498"/>
    <w:rsid w:val="004336DA"/>
    <w:rsid w:val="00433985"/>
    <w:rsid w:val="00434259"/>
    <w:rsid w:val="004343BB"/>
    <w:rsid w:val="004344A6"/>
    <w:rsid w:val="0043498B"/>
    <w:rsid w:val="00434BD0"/>
    <w:rsid w:val="004357CB"/>
    <w:rsid w:val="00435CF0"/>
    <w:rsid w:val="00435D12"/>
    <w:rsid w:val="00435DED"/>
    <w:rsid w:val="00435F1E"/>
    <w:rsid w:val="00436130"/>
    <w:rsid w:val="00436248"/>
    <w:rsid w:val="0043625A"/>
    <w:rsid w:val="00436286"/>
    <w:rsid w:val="00436C64"/>
    <w:rsid w:val="00436E62"/>
    <w:rsid w:val="0043701A"/>
    <w:rsid w:val="0043756C"/>
    <w:rsid w:val="00437943"/>
    <w:rsid w:val="00437A52"/>
    <w:rsid w:val="00437E8D"/>
    <w:rsid w:val="00440108"/>
    <w:rsid w:val="00440402"/>
    <w:rsid w:val="004404F5"/>
    <w:rsid w:val="00440CF4"/>
    <w:rsid w:val="00440D4A"/>
    <w:rsid w:val="00440E3C"/>
    <w:rsid w:val="0044126D"/>
    <w:rsid w:val="00441341"/>
    <w:rsid w:val="0044168D"/>
    <w:rsid w:val="004418C6"/>
    <w:rsid w:val="004419A8"/>
    <w:rsid w:val="00441B23"/>
    <w:rsid w:val="00442025"/>
    <w:rsid w:val="00442044"/>
    <w:rsid w:val="004420AD"/>
    <w:rsid w:val="00442186"/>
    <w:rsid w:val="00442194"/>
    <w:rsid w:val="00442303"/>
    <w:rsid w:val="00442ABC"/>
    <w:rsid w:val="00442AC7"/>
    <w:rsid w:val="004430FE"/>
    <w:rsid w:val="0044360D"/>
    <w:rsid w:val="00443678"/>
    <w:rsid w:val="004436C0"/>
    <w:rsid w:val="00443A82"/>
    <w:rsid w:val="00443CC4"/>
    <w:rsid w:val="004441D3"/>
    <w:rsid w:val="00444456"/>
    <w:rsid w:val="00444897"/>
    <w:rsid w:val="00444927"/>
    <w:rsid w:val="00444AB5"/>
    <w:rsid w:val="00444B23"/>
    <w:rsid w:val="00444B97"/>
    <w:rsid w:val="00444BAD"/>
    <w:rsid w:val="00444C63"/>
    <w:rsid w:val="00444DC9"/>
    <w:rsid w:val="00444F81"/>
    <w:rsid w:val="00445105"/>
    <w:rsid w:val="00445341"/>
    <w:rsid w:val="0044607C"/>
    <w:rsid w:val="00446148"/>
    <w:rsid w:val="00446185"/>
    <w:rsid w:val="004463CA"/>
    <w:rsid w:val="00446873"/>
    <w:rsid w:val="00446ADB"/>
    <w:rsid w:val="00446E0B"/>
    <w:rsid w:val="00446E97"/>
    <w:rsid w:val="004506F4"/>
    <w:rsid w:val="00450865"/>
    <w:rsid w:val="00450B17"/>
    <w:rsid w:val="00450B20"/>
    <w:rsid w:val="00450F8D"/>
    <w:rsid w:val="0045107D"/>
    <w:rsid w:val="00451198"/>
    <w:rsid w:val="00451633"/>
    <w:rsid w:val="00451AF4"/>
    <w:rsid w:val="00451FDA"/>
    <w:rsid w:val="004521CA"/>
    <w:rsid w:val="004522DB"/>
    <w:rsid w:val="00452316"/>
    <w:rsid w:val="00452361"/>
    <w:rsid w:val="00452667"/>
    <w:rsid w:val="00452CD0"/>
    <w:rsid w:val="00453E1B"/>
    <w:rsid w:val="00454214"/>
    <w:rsid w:val="004542AF"/>
    <w:rsid w:val="004545D8"/>
    <w:rsid w:val="004545F6"/>
    <w:rsid w:val="004547B6"/>
    <w:rsid w:val="00454822"/>
    <w:rsid w:val="00454AF9"/>
    <w:rsid w:val="0045574D"/>
    <w:rsid w:val="00455815"/>
    <w:rsid w:val="004558CE"/>
    <w:rsid w:val="00455950"/>
    <w:rsid w:val="00455C96"/>
    <w:rsid w:val="00455CA9"/>
    <w:rsid w:val="00456177"/>
    <w:rsid w:val="004561DB"/>
    <w:rsid w:val="00456227"/>
    <w:rsid w:val="004564DF"/>
    <w:rsid w:val="00456612"/>
    <w:rsid w:val="004567AD"/>
    <w:rsid w:val="0045697A"/>
    <w:rsid w:val="00456AB7"/>
    <w:rsid w:val="00456C77"/>
    <w:rsid w:val="00456F66"/>
    <w:rsid w:val="00456FF9"/>
    <w:rsid w:val="00457020"/>
    <w:rsid w:val="0045703B"/>
    <w:rsid w:val="00457156"/>
    <w:rsid w:val="004574A5"/>
    <w:rsid w:val="00457971"/>
    <w:rsid w:val="00457A60"/>
    <w:rsid w:val="00457BDC"/>
    <w:rsid w:val="00460547"/>
    <w:rsid w:val="004605CC"/>
    <w:rsid w:val="00460763"/>
    <w:rsid w:val="00460F40"/>
    <w:rsid w:val="00461082"/>
    <w:rsid w:val="004610FA"/>
    <w:rsid w:val="00461307"/>
    <w:rsid w:val="00461480"/>
    <w:rsid w:val="00461C7D"/>
    <w:rsid w:val="00461E15"/>
    <w:rsid w:val="0046202F"/>
    <w:rsid w:val="00462447"/>
    <w:rsid w:val="004624E6"/>
    <w:rsid w:val="004625EB"/>
    <w:rsid w:val="00462693"/>
    <w:rsid w:val="0046281A"/>
    <w:rsid w:val="00462DBA"/>
    <w:rsid w:val="00463234"/>
    <w:rsid w:val="00463287"/>
    <w:rsid w:val="00463A60"/>
    <w:rsid w:val="00463B4A"/>
    <w:rsid w:val="00463B67"/>
    <w:rsid w:val="00463ED1"/>
    <w:rsid w:val="004643EA"/>
    <w:rsid w:val="0046466D"/>
    <w:rsid w:val="0046494C"/>
    <w:rsid w:val="00464973"/>
    <w:rsid w:val="00464AC1"/>
    <w:rsid w:val="00464C4D"/>
    <w:rsid w:val="00464E3C"/>
    <w:rsid w:val="0046545D"/>
    <w:rsid w:val="004656F1"/>
    <w:rsid w:val="00465768"/>
    <w:rsid w:val="004659D3"/>
    <w:rsid w:val="00465A1B"/>
    <w:rsid w:val="00465F6C"/>
    <w:rsid w:val="00466121"/>
    <w:rsid w:val="00466295"/>
    <w:rsid w:val="004665A0"/>
    <w:rsid w:val="004665AC"/>
    <w:rsid w:val="004665CC"/>
    <w:rsid w:val="00466823"/>
    <w:rsid w:val="0046698A"/>
    <w:rsid w:val="00466CD8"/>
    <w:rsid w:val="004670B6"/>
    <w:rsid w:val="00467598"/>
    <w:rsid w:val="00467705"/>
    <w:rsid w:val="00467994"/>
    <w:rsid w:val="00467A16"/>
    <w:rsid w:val="00467BF1"/>
    <w:rsid w:val="00467D07"/>
    <w:rsid w:val="004700AB"/>
    <w:rsid w:val="004700F1"/>
    <w:rsid w:val="0047061C"/>
    <w:rsid w:val="00470919"/>
    <w:rsid w:val="00470A8E"/>
    <w:rsid w:val="00470B49"/>
    <w:rsid w:val="00470DCA"/>
    <w:rsid w:val="00470ECA"/>
    <w:rsid w:val="00471119"/>
    <w:rsid w:val="0047141E"/>
    <w:rsid w:val="004715D6"/>
    <w:rsid w:val="004718BD"/>
    <w:rsid w:val="00471D98"/>
    <w:rsid w:val="00471F49"/>
    <w:rsid w:val="00471F7C"/>
    <w:rsid w:val="00472229"/>
    <w:rsid w:val="0047239B"/>
    <w:rsid w:val="00472520"/>
    <w:rsid w:val="00472C3C"/>
    <w:rsid w:val="00472D0C"/>
    <w:rsid w:val="0047380C"/>
    <w:rsid w:val="00473E61"/>
    <w:rsid w:val="004742F2"/>
    <w:rsid w:val="004746D0"/>
    <w:rsid w:val="0047497F"/>
    <w:rsid w:val="00474C6C"/>
    <w:rsid w:val="00474D5A"/>
    <w:rsid w:val="00474DAD"/>
    <w:rsid w:val="00475030"/>
    <w:rsid w:val="00475594"/>
    <w:rsid w:val="00475718"/>
    <w:rsid w:val="004757FE"/>
    <w:rsid w:val="00475A5E"/>
    <w:rsid w:val="00475DE0"/>
    <w:rsid w:val="004765E2"/>
    <w:rsid w:val="00476628"/>
    <w:rsid w:val="0047686A"/>
    <w:rsid w:val="00476A33"/>
    <w:rsid w:val="00476A61"/>
    <w:rsid w:val="00476FC0"/>
    <w:rsid w:val="00477235"/>
    <w:rsid w:val="004774C8"/>
    <w:rsid w:val="0047778D"/>
    <w:rsid w:val="0047786F"/>
    <w:rsid w:val="00477995"/>
    <w:rsid w:val="00477A70"/>
    <w:rsid w:val="00477DEA"/>
    <w:rsid w:val="00477E33"/>
    <w:rsid w:val="00480062"/>
    <w:rsid w:val="0048063A"/>
    <w:rsid w:val="00480E29"/>
    <w:rsid w:val="004812E2"/>
    <w:rsid w:val="0048132A"/>
    <w:rsid w:val="00481577"/>
    <w:rsid w:val="00481BA3"/>
    <w:rsid w:val="004820D4"/>
    <w:rsid w:val="004825EB"/>
    <w:rsid w:val="00482648"/>
    <w:rsid w:val="00482714"/>
    <w:rsid w:val="004827BE"/>
    <w:rsid w:val="00482857"/>
    <w:rsid w:val="004829D7"/>
    <w:rsid w:val="00482CDC"/>
    <w:rsid w:val="00482F95"/>
    <w:rsid w:val="00483DBB"/>
    <w:rsid w:val="004840C7"/>
    <w:rsid w:val="0048431E"/>
    <w:rsid w:val="0048452C"/>
    <w:rsid w:val="00484FFF"/>
    <w:rsid w:val="0048510A"/>
    <w:rsid w:val="0048556E"/>
    <w:rsid w:val="004857D6"/>
    <w:rsid w:val="0048588D"/>
    <w:rsid w:val="00485983"/>
    <w:rsid w:val="00485B7E"/>
    <w:rsid w:val="00485C88"/>
    <w:rsid w:val="00486330"/>
    <w:rsid w:val="00486503"/>
    <w:rsid w:val="0048666D"/>
    <w:rsid w:val="00486AB4"/>
    <w:rsid w:val="00486C94"/>
    <w:rsid w:val="00486F10"/>
    <w:rsid w:val="00487791"/>
    <w:rsid w:val="004905BB"/>
    <w:rsid w:val="00490997"/>
    <w:rsid w:val="00490AEC"/>
    <w:rsid w:val="00490C20"/>
    <w:rsid w:val="00491356"/>
    <w:rsid w:val="004914F2"/>
    <w:rsid w:val="0049169B"/>
    <w:rsid w:val="00491786"/>
    <w:rsid w:val="004919A4"/>
    <w:rsid w:val="00491B01"/>
    <w:rsid w:val="00491B17"/>
    <w:rsid w:val="00491C6A"/>
    <w:rsid w:val="00491E47"/>
    <w:rsid w:val="00491EBA"/>
    <w:rsid w:val="00492C0F"/>
    <w:rsid w:val="00492C8C"/>
    <w:rsid w:val="00492DDC"/>
    <w:rsid w:val="004943CF"/>
    <w:rsid w:val="0049478E"/>
    <w:rsid w:val="004947DF"/>
    <w:rsid w:val="00494818"/>
    <w:rsid w:val="0049488C"/>
    <w:rsid w:val="00494989"/>
    <w:rsid w:val="0049498D"/>
    <w:rsid w:val="00494CB8"/>
    <w:rsid w:val="00494FB8"/>
    <w:rsid w:val="0049521D"/>
    <w:rsid w:val="004954A5"/>
    <w:rsid w:val="00495660"/>
    <w:rsid w:val="004957F7"/>
    <w:rsid w:val="0049587E"/>
    <w:rsid w:val="00495F20"/>
    <w:rsid w:val="00495F80"/>
    <w:rsid w:val="00496077"/>
    <w:rsid w:val="004960E2"/>
    <w:rsid w:val="00496243"/>
    <w:rsid w:val="0049653D"/>
    <w:rsid w:val="004965C7"/>
    <w:rsid w:val="00496A55"/>
    <w:rsid w:val="00496A85"/>
    <w:rsid w:val="00496CD8"/>
    <w:rsid w:val="00496D56"/>
    <w:rsid w:val="004971E0"/>
    <w:rsid w:val="004973AE"/>
    <w:rsid w:val="004974EB"/>
    <w:rsid w:val="004A026A"/>
    <w:rsid w:val="004A036B"/>
    <w:rsid w:val="004A0566"/>
    <w:rsid w:val="004A05A8"/>
    <w:rsid w:val="004A0611"/>
    <w:rsid w:val="004A06F3"/>
    <w:rsid w:val="004A0848"/>
    <w:rsid w:val="004A0ED9"/>
    <w:rsid w:val="004A109E"/>
    <w:rsid w:val="004A112E"/>
    <w:rsid w:val="004A1329"/>
    <w:rsid w:val="004A14E9"/>
    <w:rsid w:val="004A1A78"/>
    <w:rsid w:val="004A2909"/>
    <w:rsid w:val="004A2A2A"/>
    <w:rsid w:val="004A2E16"/>
    <w:rsid w:val="004A2E26"/>
    <w:rsid w:val="004A2E57"/>
    <w:rsid w:val="004A2E76"/>
    <w:rsid w:val="004A2F64"/>
    <w:rsid w:val="004A3105"/>
    <w:rsid w:val="004A314E"/>
    <w:rsid w:val="004A324E"/>
    <w:rsid w:val="004A3280"/>
    <w:rsid w:val="004A331F"/>
    <w:rsid w:val="004A3622"/>
    <w:rsid w:val="004A3761"/>
    <w:rsid w:val="004A4633"/>
    <w:rsid w:val="004A4F93"/>
    <w:rsid w:val="004A5037"/>
    <w:rsid w:val="004A52BB"/>
    <w:rsid w:val="004A5590"/>
    <w:rsid w:val="004A5788"/>
    <w:rsid w:val="004A5905"/>
    <w:rsid w:val="004A5C7B"/>
    <w:rsid w:val="004A62D0"/>
    <w:rsid w:val="004A6DA0"/>
    <w:rsid w:val="004A6DF1"/>
    <w:rsid w:val="004A7288"/>
    <w:rsid w:val="004A744F"/>
    <w:rsid w:val="004A77F3"/>
    <w:rsid w:val="004A7E26"/>
    <w:rsid w:val="004B03A6"/>
    <w:rsid w:val="004B04D3"/>
    <w:rsid w:val="004B05CB"/>
    <w:rsid w:val="004B0C47"/>
    <w:rsid w:val="004B0C4B"/>
    <w:rsid w:val="004B0E26"/>
    <w:rsid w:val="004B1488"/>
    <w:rsid w:val="004B18A9"/>
    <w:rsid w:val="004B19A1"/>
    <w:rsid w:val="004B2571"/>
    <w:rsid w:val="004B2724"/>
    <w:rsid w:val="004B28D2"/>
    <w:rsid w:val="004B2ACC"/>
    <w:rsid w:val="004B2EB3"/>
    <w:rsid w:val="004B3678"/>
    <w:rsid w:val="004B374B"/>
    <w:rsid w:val="004B3980"/>
    <w:rsid w:val="004B3E76"/>
    <w:rsid w:val="004B3FB1"/>
    <w:rsid w:val="004B40C9"/>
    <w:rsid w:val="004B421B"/>
    <w:rsid w:val="004B4311"/>
    <w:rsid w:val="004B43A1"/>
    <w:rsid w:val="004B447D"/>
    <w:rsid w:val="004B44D4"/>
    <w:rsid w:val="004B48F9"/>
    <w:rsid w:val="004B4AAF"/>
    <w:rsid w:val="004B4BA9"/>
    <w:rsid w:val="004B4C7B"/>
    <w:rsid w:val="004B5273"/>
    <w:rsid w:val="004B59BF"/>
    <w:rsid w:val="004B5C35"/>
    <w:rsid w:val="004B5CB9"/>
    <w:rsid w:val="004B5FC4"/>
    <w:rsid w:val="004B6467"/>
    <w:rsid w:val="004B6615"/>
    <w:rsid w:val="004B68CD"/>
    <w:rsid w:val="004B6B50"/>
    <w:rsid w:val="004B729D"/>
    <w:rsid w:val="004B72C1"/>
    <w:rsid w:val="004B7E99"/>
    <w:rsid w:val="004C09CA"/>
    <w:rsid w:val="004C0FB3"/>
    <w:rsid w:val="004C101D"/>
    <w:rsid w:val="004C10BF"/>
    <w:rsid w:val="004C18E9"/>
    <w:rsid w:val="004C1BDD"/>
    <w:rsid w:val="004C1F77"/>
    <w:rsid w:val="004C21AE"/>
    <w:rsid w:val="004C2A69"/>
    <w:rsid w:val="004C2B97"/>
    <w:rsid w:val="004C2C65"/>
    <w:rsid w:val="004C2C81"/>
    <w:rsid w:val="004C2CEB"/>
    <w:rsid w:val="004C2D2C"/>
    <w:rsid w:val="004C308A"/>
    <w:rsid w:val="004C370A"/>
    <w:rsid w:val="004C3727"/>
    <w:rsid w:val="004C3B7A"/>
    <w:rsid w:val="004C3D33"/>
    <w:rsid w:val="004C434E"/>
    <w:rsid w:val="004C43F7"/>
    <w:rsid w:val="004C46F5"/>
    <w:rsid w:val="004C4A52"/>
    <w:rsid w:val="004C4AA1"/>
    <w:rsid w:val="004C4AE3"/>
    <w:rsid w:val="004C4C3C"/>
    <w:rsid w:val="004C56C1"/>
    <w:rsid w:val="004C5810"/>
    <w:rsid w:val="004C58B3"/>
    <w:rsid w:val="004C6136"/>
    <w:rsid w:val="004C63EE"/>
    <w:rsid w:val="004C669D"/>
    <w:rsid w:val="004C66E3"/>
    <w:rsid w:val="004C67ED"/>
    <w:rsid w:val="004C7267"/>
    <w:rsid w:val="004C7796"/>
    <w:rsid w:val="004C7811"/>
    <w:rsid w:val="004C783B"/>
    <w:rsid w:val="004C796E"/>
    <w:rsid w:val="004C7A29"/>
    <w:rsid w:val="004C7B97"/>
    <w:rsid w:val="004D01FB"/>
    <w:rsid w:val="004D0354"/>
    <w:rsid w:val="004D11C2"/>
    <w:rsid w:val="004D178E"/>
    <w:rsid w:val="004D181E"/>
    <w:rsid w:val="004D1A3F"/>
    <w:rsid w:val="004D1AFE"/>
    <w:rsid w:val="004D2284"/>
    <w:rsid w:val="004D2352"/>
    <w:rsid w:val="004D245A"/>
    <w:rsid w:val="004D26C3"/>
    <w:rsid w:val="004D295F"/>
    <w:rsid w:val="004D2A73"/>
    <w:rsid w:val="004D2AFF"/>
    <w:rsid w:val="004D353B"/>
    <w:rsid w:val="004D386B"/>
    <w:rsid w:val="004D3F58"/>
    <w:rsid w:val="004D4090"/>
    <w:rsid w:val="004D412C"/>
    <w:rsid w:val="004D4639"/>
    <w:rsid w:val="004D4F44"/>
    <w:rsid w:val="004D54CA"/>
    <w:rsid w:val="004D5B84"/>
    <w:rsid w:val="004D605E"/>
    <w:rsid w:val="004D634C"/>
    <w:rsid w:val="004D63C8"/>
    <w:rsid w:val="004D6459"/>
    <w:rsid w:val="004D65E3"/>
    <w:rsid w:val="004D6B85"/>
    <w:rsid w:val="004D6D9F"/>
    <w:rsid w:val="004D6E23"/>
    <w:rsid w:val="004D6F8E"/>
    <w:rsid w:val="004D7091"/>
    <w:rsid w:val="004D7152"/>
    <w:rsid w:val="004D7397"/>
    <w:rsid w:val="004D7B2D"/>
    <w:rsid w:val="004D7D66"/>
    <w:rsid w:val="004D7D92"/>
    <w:rsid w:val="004D7E33"/>
    <w:rsid w:val="004D7F63"/>
    <w:rsid w:val="004D7F85"/>
    <w:rsid w:val="004E0098"/>
    <w:rsid w:val="004E0254"/>
    <w:rsid w:val="004E02BD"/>
    <w:rsid w:val="004E0548"/>
    <w:rsid w:val="004E0594"/>
    <w:rsid w:val="004E088C"/>
    <w:rsid w:val="004E095E"/>
    <w:rsid w:val="004E09DF"/>
    <w:rsid w:val="004E0BD2"/>
    <w:rsid w:val="004E0F07"/>
    <w:rsid w:val="004E199E"/>
    <w:rsid w:val="004E1BEC"/>
    <w:rsid w:val="004E2151"/>
    <w:rsid w:val="004E2AD2"/>
    <w:rsid w:val="004E311E"/>
    <w:rsid w:val="004E3169"/>
    <w:rsid w:val="004E3214"/>
    <w:rsid w:val="004E33EF"/>
    <w:rsid w:val="004E36A1"/>
    <w:rsid w:val="004E37E7"/>
    <w:rsid w:val="004E39EF"/>
    <w:rsid w:val="004E3BFD"/>
    <w:rsid w:val="004E3DCC"/>
    <w:rsid w:val="004E3F98"/>
    <w:rsid w:val="004E4569"/>
    <w:rsid w:val="004E47FD"/>
    <w:rsid w:val="004E4A74"/>
    <w:rsid w:val="004E4F70"/>
    <w:rsid w:val="004E516A"/>
    <w:rsid w:val="004E5179"/>
    <w:rsid w:val="004E541E"/>
    <w:rsid w:val="004E5637"/>
    <w:rsid w:val="004E57DD"/>
    <w:rsid w:val="004E596E"/>
    <w:rsid w:val="004E59A7"/>
    <w:rsid w:val="004E5A3E"/>
    <w:rsid w:val="004E5C44"/>
    <w:rsid w:val="004E5DA0"/>
    <w:rsid w:val="004E635E"/>
    <w:rsid w:val="004E63EF"/>
    <w:rsid w:val="004E6C5D"/>
    <w:rsid w:val="004E6D48"/>
    <w:rsid w:val="004E6E00"/>
    <w:rsid w:val="004E73B7"/>
    <w:rsid w:val="004E73CE"/>
    <w:rsid w:val="004E75A0"/>
    <w:rsid w:val="004E7B30"/>
    <w:rsid w:val="004E7B9C"/>
    <w:rsid w:val="004E7E3B"/>
    <w:rsid w:val="004E7EB3"/>
    <w:rsid w:val="004F0282"/>
    <w:rsid w:val="004F048C"/>
    <w:rsid w:val="004F07ED"/>
    <w:rsid w:val="004F08BC"/>
    <w:rsid w:val="004F0B69"/>
    <w:rsid w:val="004F11AD"/>
    <w:rsid w:val="004F1380"/>
    <w:rsid w:val="004F1496"/>
    <w:rsid w:val="004F16F7"/>
    <w:rsid w:val="004F1DC4"/>
    <w:rsid w:val="004F1F4C"/>
    <w:rsid w:val="004F249E"/>
    <w:rsid w:val="004F2627"/>
    <w:rsid w:val="004F2781"/>
    <w:rsid w:val="004F2868"/>
    <w:rsid w:val="004F2B3A"/>
    <w:rsid w:val="004F2B88"/>
    <w:rsid w:val="004F300B"/>
    <w:rsid w:val="004F31B5"/>
    <w:rsid w:val="004F32E5"/>
    <w:rsid w:val="004F3531"/>
    <w:rsid w:val="004F3686"/>
    <w:rsid w:val="004F37A5"/>
    <w:rsid w:val="004F3812"/>
    <w:rsid w:val="004F3B7B"/>
    <w:rsid w:val="004F3BCE"/>
    <w:rsid w:val="004F3C73"/>
    <w:rsid w:val="004F3DF5"/>
    <w:rsid w:val="004F3F27"/>
    <w:rsid w:val="004F3FD6"/>
    <w:rsid w:val="004F41CE"/>
    <w:rsid w:val="004F4532"/>
    <w:rsid w:val="004F49F7"/>
    <w:rsid w:val="004F4E2E"/>
    <w:rsid w:val="004F4E9A"/>
    <w:rsid w:val="004F5318"/>
    <w:rsid w:val="004F571A"/>
    <w:rsid w:val="004F59FE"/>
    <w:rsid w:val="004F5A0B"/>
    <w:rsid w:val="004F5DED"/>
    <w:rsid w:val="004F62F7"/>
    <w:rsid w:val="004F6B2B"/>
    <w:rsid w:val="004F6C77"/>
    <w:rsid w:val="004F6CF2"/>
    <w:rsid w:val="004F6F0B"/>
    <w:rsid w:val="004F6F73"/>
    <w:rsid w:val="004F72EC"/>
    <w:rsid w:val="004F7439"/>
    <w:rsid w:val="004F7464"/>
    <w:rsid w:val="004F79AC"/>
    <w:rsid w:val="004F7C31"/>
    <w:rsid w:val="004F7D46"/>
    <w:rsid w:val="004F7F28"/>
    <w:rsid w:val="004F7F5A"/>
    <w:rsid w:val="0050013F"/>
    <w:rsid w:val="005001A7"/>
    <w:rsid w:val="005001C6"/>
    <w:rsid w:val="0050034B"/>
    <w:rsid w:val="00500454"/>
    <w:rsid w:val="0050057F"/>
    <w:rsid w:val="00500C45"/>
    <w:rsid w:val="00500E53"/>
    <w:rsid w:val="00500F3E"/>
    <w:rsid w:val="0050104F"/>
    <w:rsid w:val="00501240"/>
    <w:rsid w:val="005016B9"/>
    <w:rsid w:val="005017B5"/>
    <w:rsid w:val="005017FF"/>
    <w:rsid w:val="005018CE"/>
    <w:rsid w:val="005019EC"/>
    <w:rsid w:val="00502330"/>
    <w:rsid w:val="005023AB"/>
    <w:rsid w:val="0050261D"/>
    <w:rsid w:val="0050267F"/>
    <w:rsid w:val="00502746"/>
    <w:rsid w:val="005027F9"/>
    <w:rsid w:val="005029A1"/>
    <w:rsid w:val="00503158"/>
    <w:rsid w:val="00503636"/>
    <w:rsid w:val="00503DF3"/>
    <w:rsid w:val="00503EF9"/>
    <w:rsid w:val="005041CC"/>
    <w:rsid w:val="005042A8"/>
    <w:rsid w:val="005046A7"/>
    <w:rsid w:val="00504A4A"/>
    <w:rsid w:val="00504CBE"/>
    <w:rsid w:val="00504CDC"/>
    <w:rsid w:val="0050509E"/>
    <w:rsid w:val="00505121"/>
    <w:rsid w:val="00505255"/>
    <w:rsid w:val="0050529C"/>
    <w:rsid w:val="005053BF"/>
    <w:rsid w:val="0050576B"/>
    <w:rsid w:val="00505924"/>
    <w:rsid w:val="00505A7E"/>
    <w:rsid w:val="00505D9A"/>
    <w:rsid w:val="005061FD"/>
    <w:rsid w:val="00506218"/>
    <w:rsid w:val="0050659A"/>
    <w:rsid w:val="005066A1"/>
    <w:rsid w:val="005068C4"/>
    <w:rsid w:val="00506F90"/>
    <w:rsid w:val="0050716D"/>
    <w:rsid w:val="005071F9"/>
    <w:rsid w:val="00507A3F"/>
    <w:rsid w:val="005105F9"/>
    <w:rsid w:val="00510872"/>
    <w:rsid w:val="0051093E"/>
    <w:rsid w:val="00510B2C"/>
    <w:rsid w:val="00510C67"/>
    <w:rsid w:val="00510D7C"/>
    <w:rsid w:val="00510EF2"/>
    <w:rsid w:val="00510FFB"/>
    <w:rsid w:val="00511099"/>
    <w:rsid w:val="005117D9"/>
    <w:rsid w:val="005117E6"/>
    <w:rsid w:val="0051191D"/>
    <w:rsid w:val="00511C94"/>
    <w:rsid w:val="00511F97"/>
    <w:rsid w:val="005124B9"/>
    <w:rsid w:val="0051264B"/>
    <w:rsid w:val="00512A21"/>
    <w:rsid w:val="00512F8E"/>
    <w:rsid w:val="00513418"/>
    <w:rsid w:val="0051373E"/>
    <w:rsid w:val="005138FB"/>
    <w:rsid w:val="00513CFA"/>
    <w:rsid w:val="00514030"/>
    <w:rsid w:val="00514078"/>
    <w:rsid w:val="0051431D"/>
    <w:rsid w:val="005143AD"/>
    <w:rsid w:val="00514623"/>
    <w:rsid w:val="00514679"/>
    <w:rsid w:val="00514F67"/>
    <w:rsid w:val="00514FA9"/>
    <w:rsid w:val="00515192"/>
    <w:rsid w:val="00515791"/>
    <w:rsid w:val="00515A80"/>
    <w:rsid w:val="00515BB2"/>
    <w:rsid w:val="00515C84"/>
    <w:rsid w:val="005161B4"/>
    <w:rsid w:val="005167DB"/>
    <w:rsid w:val="0051694B"/>
    <w:rsid w:val="005169D7"/>
    <w:rsid w:val="00516BCE"/>
    <w:rsid w:val="00516FC9"/>
    <w:rsid w:val="0051727A"/>
    <w:rsid w:val="005172AD"/>
    <w:rsid w:val="005172EA"/>
    <w:rsid w:val="00517866"/>
    <w:rsid w:val="00517B92"/>
    <w:rsid w:val="00517D62"/>
    <w:rsid w:val="0052017E"/>
    <w:rsid w:val="00520389"/>
    <w:rsid w:val="0052052C"/>
    <w:rsid w:val="00520B07"/>
    <w:rsid w:val="00520D03"/>
    <w:rsid w:val="00520DD9"/>
    <w:rsid w:val="005214FB"/>
    <w:rsid w:val="0052153D"/>
    <w:rsid w:val="0052155D"/>
    <w:rsid w:val="0052181C"/>
    <w:rsid w:val="00521875"/>
    <w:rsid w:val="00521DC8"/>
    <w:rsid w:val="00522297"/>
    <w:rsid w:val="0052229B"/>
    <w:rsid w:val="00522360"/>
    <w:rsid w:val="00522A3C"/>
    <w:rsid w:val="00523871"/>
    <w:rsid w:val="00523970"/>
    <w:rsid w:val="00523CE1"/>
    <w:rsid w:val="00523EC1"/>
    <w:rsid w:val="00524179"/>
    <w:rsid w:val="00524230"/>
    <w:rsid w:val="00524356"/>
    <w:rsid w:val="00524699"/>
    <w:rsid w:val="00524C8F"/>
    <w:rsid w:val="00524D09"/>
    <w:rsid w:val="00525386"/>
    <w:rsid w:val="00525D01"/>
    <w:rsid w:val="0052606B"/>
    <w:rsid w:val="00526208"/>
    <w:rsid w:val="005266F2"/>
    <w:rsid w:val="0052690A"/>
    <w:rsid w:val="005269C8"/>
    <w:rsid w:val="00526A59"/>
    <w:rsid w:val="00526F3B"/>
    <w:rsid w:val="00527469"/>
    <w:rsid w:val="005276FA"/>
    <w:rsid w:val="00527BB7"/>
    <w:rsid w:val="00527DE4"/>
    <w:rsid w:val="00527F10"/>
    <w:rsid w:val="0053018A"/>
    <w:rsid w:val="00530BB8"/>
    <w:rsid w:val="0053143E"/>
    <w:rsid w:val="00531C75"/>
    <w:rsid w:val="00531E02"/>
    <w:rsid w:val="00532256"/>
    <w:rsid w:val="0053225A"/>
    <w:rsid w:val="005323C7"/>
    <w:rsid w:val="00532B47"/>
    <w:rsid w:val="00532F2A"/>
    <w:rsid w:val="0053312A"/>
    <w:rsid w:val="00533233"/>
    <w:rsid w:val="005332F4"/>
    <w:rsid w:val="0053347C"/>
    <w:rsid w:val="005337C1"/>
    <w:rsid w:val="005339AB"/>
    <w:rsid w:val="00533CF7"/>
    <w:rsid w:val="00533E3B"/>
    <w:rsid w:val="005342C1"/>
    <w:rsid w:val="0053434C"/>
    <w:rsid w:val="00534AB9"/>
    <w:rsid w:val="00534C06"/>
    <w:rsid w:val="0053570A"/>
    <w:rsid w:val="0053581C"/>
    <w:rsid w:val="005358A4"/>
    <w:rsid w:val="00535E5D"/>
    <w:rsid w:val="00535EEE"/>
    <w:rsid w:val="00536858"/>
    <w:rsid w:val="005368DE"/>
    <w:rsid w:val="00536C25"/>
    <w:rsid w:val="00536CE7"/>
    <w:rsid w:val="00536EF3"/>
    <w:rsid w:val="00537019"/>
    <w:rsid w:val="00537102"/>
    <w:rsid w:val="00537675"/>
    <w:rsid w:val="005376B8"/>
    <w:rsid w:val="00537A85"/>
    <w:rsid w:val="00537B4F"/>
    <w:rsid w:val="005404A9"/>
    <w:rsid w:val="005408DE"/>
    <w:rsid w:val="00540BD9"/>
    <w:rsid w:val="00540FF2"/>
    <w:rsid w:val="00541028"/>
    <w:rsid w:val="005413D9"/>
    <w:rsid w:val="00541549"/>
    <w:rsid w:val="005417E1"/>
    <w:rsid w:val="00541DAE"/>
    <w:rsid w:val="0054213D"/>
    <w:rsid w:val="00542283"/>
    <w:rsid w:val="005425D8"/>
    <w:rsid w:val="00542CF4"/>
    <w:rsid w:val="00542D4B"/>
    <w:rsid w:val="00542EC5"/>
    <w:rsid w:val="00542FE6"/>
    <w:rsid w:val="005434D1"/>
    <w:rsid w:val="00543695"/>
    <w:rsid w:val="0054370E"/>
    <w:rsid w:val="00543796"/>
    <w:rsid w:val="00543821"/>
    <w:rsid w:val="00543D6B"/>
    <w:rsid w:val="00543F41"/>
    <w:rsid w:val="00543FE5"/>
    <w:rsid w:val="005440AA"/>
    <w:rsid w:val="0054412C"/>
    <w:rsid w:val="0054420D"/>
    <w:rsid w:val="00544427"/>
    <w:rsid w:val="0054472B"/>
    <w:rsid w:val="00544D48"/>
    <w:rsid w:val="005451D2"/>
    <w:rsid w:val="00545338"/>
    <w:rsid w:val="0054552A"/>
    <w:rsid w:val="005456D8"/>
    <w:rsid w:val="005459A9"/>
    <w:rsid w:val="00545CCF"/>
    <w:rsid w:val="00545E96"/>
    <w:rsid w:val="005462B0"/>
    <w:rsid w:val="00546829"/>
    <w:rsid w:val="00546832"/>
    <w:rsid w:val="005468BE"/>
    <w:rsid w:val="005468C9"/>
    <w:rsid w:val="00546C55"/>
    <w:rsid w:val="00546DE1"/>
    <w:rsid w:val="005470F3"/>
    <w:rsid w:val="00547276"/>
    <w:rsid w:val="0054767F"/>
    <w:rsid w:val="00547907"/>
    <w:rsid w:val="00547AB3"/>
    <w:rsid w:val="00547CBB"/>
    <w:rsid w:val="00547FBA"/>
    <w:rsid w:val="00550B03"/>
    <w:rsid w:val="00550BDB"/>
    <w:rsid w:val="00551372"/>
    <w:rsid w:val="0055165E"/>
    <w:rsid w:val="0055176B"/>
    <w:rsid w:val="00551C60"/>
    <w:rsid w:val="00551E58"/>
    <w:rsid w:val="00552038"/>
    <w:rsid w:val="005523D9"/>
    <w:rsid w:val="00552403"/>
    <w:rsid w:val="00552453"/>
    <w:rsid w:val="00552958"/>
    <w:rsid w:val="00552A79"/>
    <w:rsid w:val="00552D86"/>
    <w:rsid w:val="00553011"/>
    <w:rsid w:val="0055325B"/>
    <w:rsid w:val="005533E5"/>
    <w:rsid w:val="00553412"/>
    <w:rsid w:val="0055372B"/>
    <w:rsid w:val="0055376F"/>
    <w:rsid w:val="00553B30"/>
    <w:rsid w:val="00553F45"/>
    <w:rsid w:val="00554279"/>
    <w:rsid w:val="005542DA"/>
    <w:rsid w:val="0055446E"/>
    <w:rsid w:val="0055447A"/>
    <w:rsid w:val="00554535"/>
    <w:rsid w:val="00554A67"/>
    <w:rsid w:val="00554B75"/>
    <w:rsid w:val="00554F52"/>
    <w:rsid w:val="005555BF"/>
    <w:rsid w:val="0055568D"/>
    <w:rsid w:val="005556D2"/>
    <w:rsid w:val="00555865"/>
    <w:rsid w:val="00555958"/>
    <w:rsid w:val="00555975"/>
    <w:rsid w:val="005559F0"/>
    <w:rsid w:val="00555A72"/>
    <w:rsid w:val="00556373"/>
    <w:rsid w:val="005568F8"/>
    <w:rsid w:val="00556CB3"/>
    <w:rsid w:val="00556F9D"/>
    <w:rsid w:val="00556FC8"/>
    <w:rsid w:val="005573AE"/>
    <w:rsid w:val="005573DC"/>
    <w:rsid w:val="00557504"/>
    <w:rsid w:val="0055794C"/>
    <w:rsid w:val="00557A7B"/>
    <w:rsid w:val="00560440"/>
    <w:rsid w:val="00560510"/>
    <w:rsid w:val="00560DC1"/>
    <w:rsid w:val="005611B9"/>
    <w:rsid w:val="005612D3"/>
    <w:rsid w:val="005616AB"/>
    <w:rsid w:val="00561826"/>
    <w:rsid w:val="00561B9E"/>
    <w:rsid w:val="00561D47"/>
    <w:rsid w:val="00562429"/>
    <w:rsid w:val="0056245C"/>
    <w:rsid w:val="00562615"/>
    <w:rsid w:val="005628DD"/>
    <w:rsid w:val="005629E1"/>
    <w:rsid w:val="00563251"/>
    <w:rsid w:val="0056347B"/>
    <w:rsid w:val="005639E3"/>
    <w:rsid w:val="00563B89"/>
    <w:rsid w:val="00563CDC"/>
    <w:rsid w:val="00563E52"/>
    <w:rsid w:val="00563F5C"/>
    <w:rsid w:val="005643A4"/>
    <w:rsid w:val="00564606"/>
    <w:rsid w:val="00564904"/>
    <w:rsid w:val="00564924"/>
    <w:rsid w:val="00564A0C"/>
    <w:rsid w:val="00564CC4"/>
    <w:rsid w:val="00564D76"/>
    <w:rsid w:val="00564DC5"/>
    <w:rsid w:val="00564FEF"/>
    <w:rsid w:val="005650B3"/>
    <w:rsid w:val="005653EF"/>
    <w:rsid w:val="00565B06"/>
    <w:rsid w:val="00565B19"/>
    <w:rsid w:val="00565D23"/>
    <w:rsid w:val="00565F02"/>
    <w:rsid w:val="00565F5B"/>
    <w:rsid w:val="0056606F"/>
    <w:rsid w:val="005660C5"/>
    <w:rsid w:val="0056653A"/>
    <w:rsid w:val="005665DF"/>
    <w:rsid w:val="005668C5"/>
    <w:rsid w:val="00566AE5"/>
    <w:rsid w:val="00566BF2"/>
    <w:rsid w:val="005672EE"/>
    <w:rsid w:val="005674AC"/>
    <w:rsid w:val="00567502"/>
    <w:rsid w:val="0056784A"/>
    <w:rsid w:val="00567943"/>
    <w:rsid w:val="00567D52"/>
    <w:rsid w:val="00570128"/>
    <w:rsid w:val="00570250"/>
    <w:rsid w:val="005704AA"/>
    <w:rsid w:val="00570598"/>
    <w:rsid w:val="0057073C"/>
    <w:rsid w:val="00570971"/>
    <w:rsid w:val="005709E9"/>
    <w:rsid w:val="00570A98"/>
    <w:rsid w:val="00571009"/>
    <w:rsid w:val="005711D3"/>
    <w:rsid w:val="005716A8"/>
    <w:rsid w:val="0057172A"/>
    <w:rsid w:val="00571DBB"/>
    <w:rsid w:val="005721CD"/>
    <w:rsid w:val="005722E4"/>
    <w:rsid w:val="00572331"/>
    <w:rsid w:val="005725E5"/>
    <w:rsid w:val="005725F4"/>
    <w:rsid w:val="0057297A"/>
    <w:rsid w:val="005729F4"/>
    <w:rsid w:val="00572AFD"/>
    <w:rsid w:val="005730CB"/>
    <w:rsid w:val="005732BA"/>
    <w:rsid w:val="005733EB"/>
    <w:rsid w:val="0057342E"/>
    <w:rsid w:val="005735A2"/>
    <w:rsid w:val="005739F2"/>
    <w:rsid w:val="00573D29"/>
    <w:rsid w:val="00573E2A"/>
    <w:rsid w:val="005742F4"/>
    <w:rsid w:val="00574659"/>
    <w:rsid w:val="00574EBC"/>
    <w:rsid w:val="0057526A"/>
    <w:rsid w:val="005753C9"/>
    <w:rsid w:val="0057559B"/>
    <w:rsid w:val="00575FF1"/>
    <w:rsid w:val="0057602B"/>
    <w:rsid w:val="0057657C"/>
    <w:rsid w:val="00576858"/>
    <w:rsid w:val="00576A6F"/>
    <w:rsid w:val="00576DAA"/>
    <w:rsid w:val="00576F4D"/>
    <w:rsid w:val="005771E1"/>
    <w:rsid w:val="0057747C"/>
    <w:rsid w:val="005778C3"/>
    <w:rsid w:val="005779D1"/>
    <w:rsid w:val="00577A62"/>
    <w:rsid w:val="00577BA9"/>
    <w:rsid w:val="00577FA2"/>
    <w:rsid w:val="0058002E"/>
    <w:rsid w:val="00580460"/>
    <w:rsid w:val="0058071C"/>
    <w:rsid w:val="00580EAE"/>
    <w:rsid w:val="00580FF3"/>
    <w:rsid w:val="005810B6"/>
    <w:rsid w:val="0058119F"/>
    <w:rsid w:val="0058126D"/>
    <w:rsid w:val="0058129F"/>
    <w:rsid w:val="005815FC"/>
    <w:rsid w:val="005816D0"/>
    <w:rsid w:val="005816E6"/>
    <w:rsid w:val="0058186F"/>
    <w:rsid w:val="0058198C"/>
    <w:rsid w:val="005827B9"/>
    <w:rsid w:val="00583270"/>
    <w:rsid w:val="00583AE5"/>
    <w:rsid w:val="00583C07"/>
    <w:rsid w:val="00583EC7"/>
    <w:rsid w:val="00584309"/>
    <w:rsid w:val="0058456E"/>
    <w:rsid w:val="00584663"/>
    <w:rsid w:val="0058476E"/>
    <w:rsid w:val="00584E22"/>
    <w:rsid w:val="0058594E"/>
    <w:rsid w:val="00585EA7"/>
    <w:rsid w:val="00585FE6"/>
    <w:rsid w:val="0058636D"/>
    <w:rsid w:val="00586476"/>
    <w:rsid w:val="005866DC"/>
    <w:rsid w:val="00586C44"/>
    <w:rsid w:val="00586C87"/>
    <w:rsid w:val="00586DB9"/>
    <w:rsid w:val="00586F41"/>
    <w:rsid w:val="00587470"/>
    <w:rsid w:val="0058758A"/>
    <w:rsid w:val="00587AB9"/>
    <w:rsid w:val="00587B88"/>
    <w:rsid w:val="00587D05"/>
    <w:rsid w:val="00587E9F"/>
    <w:rsid w:val="0059007C"/>
    <w:rsid w:val="0059017B"/>
    <w:rsid w:val="005902CE"/>
    <w:rsid w:val="00590474"/>
    <w:rsid w:val="005904CD"/>
    <w:rsid w:val="005907CB"/>
    <w:rsid w:val="0059118B"/>
    <w:rsid w:val="0059128E"/>
    <w:rsid w:val="00591436"/>
    <w:rsid w:val="005914C5"/>
    <w:rsid w:val="005914D7"/>
    <w:rsid w:val="005914E8"/>
    <w:rsid w:val="0059158B"/>
    <w:rsid w:val="005924DB"/>
    <w:rsid w:val="005928F9"/>
    <w:rsid w:val="00592CBF"/>
    <w:rsid w:val="00592EA0"/>
    <w:rsid w:val="00593203"/>
    <w:rsid w:val="00593339"/>
    <w:rsid w:val="0059357A"/>
    <w:rsid w:val="0059358B"/>
    <w:rsid w:val="00593AF4"/>
    <w:rsid w:val="00593B88"/>
    <w:rsid w:val="00593D6B"/>
    <w:rsid w:val="005940D2"/>
    <w:rsid w:val="005943B0"/>
    <w:rsid w:val="005943EB"/>
    <w:rsid w:val="0059459B"/>
    <w:rsid w:val="005946A7"/>
    <w:rsid w:val="00594818"/>
    <w:rsid w:val="00594D73"/>
    <w:rsid w:val="00594DEE"/>
    <w:rsid w:val="00594FB6"/>
    <w:rsid w:val="00595CD2"/>
    <w:rsid w:val="00595EEA"/>
    <w:rsid w:val="00595F4F"/>
    <w:rsid w:val="00595F73"/>
    <w:rsid w:val="005961B9"/>
    <w:rsid w:val="005963ED"/>
    <w:rsid w:val="0059646A"/>
    <w:rsid w:val="005965F2"/>
    <w:rsid w:val="0059686A"/>
    <w:rsid w:val="00596AAC"/>
    <w:rsid w:val="00597045"/>
    <w:rsid w:val="0059707F"/>
    <w:rsid w:val="00597201"/>
    <w:rsid w:val="00597377"/>
    <w:rsid w:val="0059746A"/>
    <w:rsid w:val="0059777C"/>
    <w:rsid w:val="0059783B"/>
    <w:rsid w:val="00597B07"/>
    <w:rsid w:val="00597BA8"/>
    <w:rsid w:val="005A0159"/>
    <w:rsid w:val="005A06B7"/>
    <w:rsid w:val="005A0986"/>
    <w:rsid w:val="005A099D"/>
    <w:rsid w:val="005A0A75"/>
    <w:rsid w:val="005A0DF3"/>
    <w:rsid w:val="005A1221"/>
    <w:rsid w:val="005A14B0"/>
    <w:rsid w:val="005A1557"/>
    <w:rsid w:val="005A15BA"/>
    <w:rsid w:val="005A1918"/>
    <w:rsid w:val="005A1F86"/>
    <w:rsid w:val="005A201C"/>
    <w:rsid w:val="005A220C"/>
    <w:rsid w:val="005A222D"/>
    <w:rsid w:val="005A22B9"/>
    <w:rsid w:val="005A2310"/>
    <w:rsid w:val="005A2CF0"/>
    <w:rsid w:val="005A3025"/>
    <w:rsid w:val="005A323F"/>
    <w:rsid w:val="005A3465"/>
    <w:rsid w:val="005A3631"/>
    <w:rsid w:val="005A3B2C"/>
    <w:rsid w:val="005A4C50"/>
    <w:rsid w:val="005A5009"/>
    <w:rsid w:val="005A5016"/>
    <w:rsid w:val="005A5B0A"/>
    <w:rsid w:val="005A6120"/>
    <w:rsid w:val="005A62D8"/>
    <w:rsid w:val="005A64A4"/>
    <w:rsid w:val="005A6D2D"/>
    <w:rsid w:val="005A6E86"/>
    <w:rsid w:val="005A756E"/>
    <w:rsid w:val="005A7B8D"/>
    <w:rsid w:val="005A7F98"/>
    <w:rsid w:val="005B02D0"/>
    <w:rsid w:val="005B0570"/>
    <w:rsid w:val="005B0687"/>
    <w:rsid w:val="005B0761"/>
    <w:rsid w:val="005B0D56"/>
    <w:rsid w:val="005B11AD"/>
    <w:rsid w:val="005B124A"/>
    <w:rsid w:val="005B1AF3"/>
    <w:rsid w:val="005B1C32"/>
    <w:rsid w:val="005B1F21"/>
    <w:rsid w:val="005B1F2B"/>
    <w:rsid w:val="005B2765"/>
    <w:rsid w:val="005B2BF8"/>
    <w:rsid w:val="005B3064"/>
    <w:rsid w:val="005B36AD"/>
    <w:rsid w:val="005B37B1"/>
    <w:rsid w:val="005B382F"/>
    <w:rsid w:val="005B3B78"/>
    <w:rsid w:val="005B3D1B"/>
    <w:rsid w:val="005B41DD"/>
    <w:rsid w:val="005B41DE"/>
    <w:rsid w:val="005B4291"/>
    <w:rsid w:val="005B44C5"/>
    <w:rsid w:val="005B4C48"/>
    <w:rsid w:val="005B4E5D"/>
    <w:rsid w:val="005B545D"/>
    <w:rsid w:val="005B5584"/>
    <w:rsid w:val="005B570D"/>
    <w:rsid w:val="005B5C0B"/>
    <w:rsid w:val="005B5F44"/>
    <w:rsid w:val="005B60E2"/>
    <w:rsid w:val="005B611B"/>
    <w:rsid w:val="005B613E"/>
    <w:rsid w:val="005B64CE"/>
    <w:rsid w:val="005B6851"/>
    <w:rsid w:val="005B68A9"/>
    <w:rsid w:val="005B6D95"/>
    <w:rsid w:val="005B6F9B"/>
    <w:rsid w:val="005B7A9F"/>
    <w:rsid w:val="005B7C14"/>
    <w:rsid w:val="005C0072"/>
    <w:rsid w:val="005C00A5"/>
    <w:rsid w:val="005C04EB"/>
    <w:rsid w:val="005C0A4F"/>
    <w:rsid w:val="005C129D"/>
    <w:rsid w:val="005C1518"/>
    <w:rsid w:val="005C1678"/>
    <w:rsid w:val="005C1986"/>
    <w:rsid w:val="005C1E79"/>
    <w:rsid w:val="005C22EA"/>
    <w:rsid w:val="005C23B5"/>
    <w:rsid w:val="005C2AF5"/>
    <w:rsid w:val="005C2CAC"/>
    <w:rsid w:val="005C2D5E"/>
    <w:rsid w:val="005C318F"/>
    <w:rsid w:val="005C31AF"/>
    <w:rsid w:val="005C33CD"/>
    <w:rsid w:val="005C3B38"/>
    <w:rsid w:val="005C3C54"/>
    <w:rsid w:val="005C3E64"/>
    <w:rsid w:val="005C4F98"/>
    <w:rsid w:val="005C50CC"/>
    <w:rsid w:val="005C5138"/>
    <w:rsid w:val="005C528E"/>
    <w:rsid w:val="005C5384"/>
    <w:rsid w:val="005C53F6"/>
    <w:rsid w:val="005C5515"/>
    <w:rsid w:val="005C5921"/>
    <w:rsid w:val="005C5957"/>
    <w:rsid w:val="005C61C2"/>
    <w:rsid w:val="005C6383"/>
    <w:rsid w:val="005C6388"/>
    <w:rsid w:val="005C7474"/>
    <w:rsid w:val="005C7554"/>
    <w:rsid w:val="005C77A9"/>
    <w:rsid w:val="005D059C"/>
    <w:rsid w:val="005D075D"/>
    <w:rsid w:val="005D0775"/>
    <w:rsid w:val="005D0B2F"/>
    <w:rsid w:val="005D0B56"/>
    <w:rsid w:val="005D0C5D"/>
    <w:rsid w:val="005D191D"/>
    <w:rsid w:val="005D1C33"/>
    <w:rsid w:val="005D23F4"/>
    <w:rsid w:val="005D2465"/>
    <w:rsid w:val="005D24D2"/>
    <w:rsid w:val="005D2589"/>
    <w:rsid w:val="005D27C9"/>
    <w:rsid w:val="005D289C"/>
    <w:rsid w:val="005D2D85"/>
    <w:rsid w:val="005D2DB9"/>
    <w:rsid w:val="005D30D3"/>
    <w:rsid w:val="005D3B24"/>
    <w:rsid w:val="005D3FB7"/>
    <w:rsid w:val="005D4A5F"/>
    <w:rsid w:val="005D4CC2"/>
    <w:rsid w:val="005D5034"/>
    <w:rsid w:val="005D5356"/>
    <w:rsid w:val="005D555A"/>
    <w:rsid w:val="005D558A"/>
    <w:rsid w:val="005D5FEF"/>
    <w:rsid w:val="005D65BD"/>
    <w:rsid w:val="005D680F"/>
    <w:rsid w:val="005D687E"/>
    <w:rsid w:val="005D6CAE"/>
    <w:rsid w:val="005D7258"/>
    <w:rsid w:val="005D727C"/>
    <w:rsid w:val="005D769B"/>
    <w:rsid w:val="005D788C"/>
    <w:rsid w:val="005D792F"/>
    <w:rsid w:val="005E08D7"/>
    <w:rsid w:val="005E09DB"/>
    <w:rsid w:val="005E0A0F"/>
    <w:rsid w:val="005E0F9F"/>
    <w:rsid w:val="005E1479"/>
    <w:rsid w:val="005E1A22"/>
    <w:rsid w:val="005E1B00"/>
    <w:rsid w:val="005E1D45"/>
    <w:rsid w:val="005E260A"/>
    <w:rsid w:val="005E2748"/>
    <w:rsid w:val="005E2988"/>
    <w:rsid w:val="005E2AD0"/>
    <w:rsid w:val="005E2D15"/>
    <w:rsid w:val="005E2EED"/>
    <w:rsid w:val="005E3312"/>
    <w:rsid w:val="005E3509"/>
    <w:rsid w:val="005E35FC"/>
    <w:rsid w:val="005E3A8E"/>
    <w:rsid w:val="005E3C64"/>
    <w:rsid w:val="005E3F78"/>
    <w:rsid w:val="005E3F99"/>
    <w:rsid w:val="005E416C"/>
    <w:rsid w:val="005E4517"/>
    <w:rsid w:val="005E458C"/>
    <w:rsid w:val="005E45AA"/>
    <w:rsid w:val="005E4626"/>
    <w:rsid w:val="005E4C4B"/>
    <w:rsid w:val="005E4CB2"/>
    <w:rsid w:val="005E526E"/>
    <w:rsid w:val="005E544D"/>
    <w:rsid w:val="005E56A8"/>
    <w:rsid w:val="005E56AB"/>
    <w:rsid w:val="005E58C2"/>
    <w:rsid w:val="005E5AB2"/>
    <w:rsid w:val="005E6055"/>
    <w:rsid w:val="005E6537"/>
    <w:rsid w:val="005E6CC1"/>
    <w:rsid w:val="005E72EF"/>
    <w:rsid w:val="005E740C"/>
    <w:rsid w:val="005E76C6"/>
    <w:rsid w:val="005E7DB2"/>
    <w:rsid w:val="005F027D"/>
    <w:rsid w:val="005F02AA"/>
    <w:rsid w:val="005F047B"/>
    <w:rsid w:val="005F0516"/>
    <w:rsid w:val="005F062A"/>
    <w:rsid w:val="005F0718"/>
    <w:rsid w:val="005F0BE2"/>
    <w:rsid w:val="005F0C42"/>
    <w:rsid w:val="005F0F05"/>
    <w:rsid w:val="005F140B"/>
    <w:rsid w:val="005F146B"/>
    <w:rsid w:val="005F15E6"/>
    <w:rsid w:val="005F188F"/>
    <w:rsid w:val="005F1B04"/>
    <w:rsid w:val="005F1C79"/>
    <w:rsid w:val="005F1DEC"/>
    <w:rsid w:val="005F260F"/>
    <w:rsid w:val="005F2834"/>
    <w:rsid w:val="005F288D"/>
    <w:rsid w:val="005F28EB"/>
    <w:rsid w:val="005F2DF1"/>
    <w:rsid w:val="005F3804"/>
    <w:rsid w:val="005F3FED"/>
    <w:rsid w:val="005F4223"/>
    <w:rsid w:val="005F4423"/>
    <w:rsid w:val="005F46DB"/>
    <w:rsid w:val="005F48C3"/>
    <w:rsid w:val="005F4F22"/>
    <w:rsid w:val="005F51E2"/>
    <w:rsid w:val="005F5429"/>
    <w:rsid w:val="005F5475"/>
    <w:rsid w:val="005F55F5"/>
    <w:rsid w:val="005F5C16"/>
    <w:rsid w:val="005F5DF9"/>
    <w:rsid w:val="005F65C4"/>
    <w:rsid w:val="005F6780"/>
    <w:rsid w:val="005F6CD3"/>
    <w:rsid w:val="005F7512"/>
    <w:rsid w:val="005F79DC"/>
    <w:rsid w:val="005F7C00"/>
    <w:rsid w:val="006000B8"/>
    <w:rsid w:val="00600300"/>
    <w:rsid w:val="00600379"/>
    <w:rsid w:val="00600A4F"/>
    <w:rsid w:val="00601125"/>
    <w:rsid w:val="00601489"/>
    <w:rsid w:val="006017F3"/>
    <w:rsid w:val="00601932"/>
    <w:rsid w:val="006019E5"/>
    <w:rsid w:val="00601BD0"/>
    <w:rsid w:val="00601D3A"/>
    <w:rsid w:val="006025FE"/>
    <w:rsid w:val="0060263E"/>
    <w:rsid w:val="006029F5"/>
    <w:rsid w:val="00602A8E"/>
    <w:rsid w:val="00602A91"/>
    <w:rsid w:val="00602AED"/>
    <w:rsid w:val="00602E2F"/>
    <w:rsid w:val="006031F8"/>
    <w:rsid w:val="00603209"/>
    <w:rsid w:val="00603C05"/>
    <w:rsid w:val="00603CA6"/>
    <w:rsid w:val="00603E20"/>
    <w:rsid w:val="00603FD3"/>
    <w:rsid w:val="0060429F"/>
    <w:rsid w:val="0060458B"/>
    <w:rsid w:val="00604641"/>
    <w:rsid w:val="0060491C"/>
    <w:rsid w:val="00604A7E"/>
    <w:rsid w:val="00604B4E"/>
    <w:rsid w:val="00604C7D"/>
    <w:rsid w:val="00604C8D"/>
    <w:rsid w:val="00605149"/>
    <w:rsid w:val="00605232"/>
    <w:rsid w:val="00605305"/>
    <w:rsid w:val="006053CA"/>
    <w:rsid w:val="006053DB"/>
    <w:rsid w:val="0060542F"/>
    <w:rsid w:val="006054B5"/>
    <w:rsid w:val="00605762"/>
    <w:rsid w:val="0060588A"/>
    <w:rsid w:val="00605B65"/>
    <w:rsid w:val="00605D00"/>
    <w:rsid w:val="00605E75"/>
    <w:rsid w:val="00605F77"/>
    <w:rsid w:val="00606401"/>
    <w:rsid w:val="006064CC"/>
    <w:rsid w:val="006065AD"/>
    <w:rsid w:val="006069E4"/>
    <w:rsid w:val="00606A61"/>
    <w:rsid w:val="00606EA1"/>
    <w:rsid w:val="00606F7F"/>
    <w:rsid w:val="0060757E"/>
    <w:rsid w:val="00607B14"/>
    <w:rsid w:val="006103B5"/>
    <w:rsid w:val="00610823"/>
    <w:rsid w:val="00610853"/>
    <w:rsid w:val="00610BA2"/>
    <w:rsid w:val="0061172E"/>
    <w:rsid w:val="006117FD"/>
    <w:rsid w:val="00611939"/>
    <w:rsid w:val="006119B8"/>
    <w:rsid w:val="00611A16"/>
    <w:rsid w:val="00611AA6"/>
    <w:rsid w:val="00612140"/>
    <w:rsid w:val="00612219"/>
    <w:rsid w:val="00612541"/>
    <w:rsid w:val="006125AA"/>
    <w:rsid w:val="00612679"/>
    <w:rsid w:val="006128FD"/>
    <w:rsid w:val="00612A2D"/>
    <w:rsid w:val="00613127"/>
    <w:rsid w:val="00613170"/>
    <w:rsid w:val="00613179"/>
    <w:rsid w:val="00613445"/>
    <w:rsid w:val="00613805"/>
    <w:rsid w:val="00613940"/>
    <w:rsid w:val="00613AF7"/>
    <w:rsid w:val="00613BB4"/>
    <w:rsid w:val="00613F15"/>
    <w:rsid w:val="006142C8"/>
    <w:rsid w:val="00614594"/>
    <w:rsid w:val="006147D0"/>
    <w:rsid w:val="00614FC7"/>
    <w:rsid w:val="006151B3"/>
    <w:rsid w:val="0061531C"/>
    <w:rsid w:val="006156A2"/>
    <w:rsid w:val="00615741"/>
    <w:rsid w:val="00615C6E"/>
    <w:rsid w:val="00615F2F"/>
    <w:rsid w:val="00615F53"/>
    <w:rsid w:val="00616062"/>
    <w:rsid w:val="0061618B"/>
    <w:rsid w:val="0061622F"/>
    <w:rsid w:val="00616287"/>
    <w:rsid w:val="00616375"/>
    <w:rsid w:val="006163C2"/>
    <w:rsid w:val="006167FF"/>
    <w:rsid w:val="006168A2"/>
    <w:rsid w:val="006174BE"/>
    <w:rsid w:val="00617B39"/>
    <w:rsid w:val="0062026E"/>
    <w:rsid w:val="0062090F"/>
    <w:rsid w:val="00620D39"/>
    <w:rsid w:val="00620FD2"/>
    <w:rsid w:val="006215F0"/>
    <w:rsid w:val="00621865"/>
    <w:rsid w:val="0062209E"/>
    <w:rsid w:val="00622697"/>
    <w:rsid w:val="00622B01"/>
    <w:rsid w:val="00622C44"/>
    <w:rsid w:val="00622C8A"/>
    <w:rsid w:val="00623086"/>
    <w:rsid w:val="0062362B"/>
    <w:rsid w:val="0062405A"/>
    <w:rsid w:val="006242B2"/>
    <w:rsid w:val="006244ED"/>
    <w:rsid w:val="006246C7"/>
    <w:rsid w:val="00624984"/>
    <w:rsid w:val="00624A13"/>
    <w:rsid w:val="00624AA1"/>
    <w:rsid w:val="006253C6"/>
    <w:rsid w:val="0062600A"/>
    <w:rsid w:val="00626315"/>
    <w:rsid w:val="006264CB"/>
    <w:rsid w:val="0062662F"/>
    <w:rsid w:val="006267DA"/>
    <w:rsid w:val="00626944"/>
    <w:rsid w:val="00627150"/>
    <w:rsid w:val="00627171"/>
    <w:rsid w:val="00627228"/>
    <w:rsid w:val="00627238"/>
    <w:rsid w:val="00627316"/>
    <w:rsid w:val="0062776C"/>
    <w:rsid w:val="00627B17"/>
    <w:rsid w:val="00627C68"/>
    <w:rsid w:val="00627DDF"/>
    <w:rsid w:val="0063021B"/>
    <w:rsid w:val="0063045A"/>
    <w:rsid w:val="00630906"/>
    <w:rsid w:val="00630B8E"/>
    <w:rsid w:val="00630DE7"/>
    <w:rsid w:val="00630E05"/>
    <w:rsid w:val="0063162C"/>
    <w:rsid w:val="006318AE"/>
    <w:rsid w:val="00631CA4"/>
    <w:rsid w:val="00632A9E"/>
    <w:rsid w:val="00632BC5"/>
    <w:rsid w:val="00633467"/>
    <w:rsid w:val="00633CDB"/>
    <w:rsid w:val="00634298"/>
    <w:rsid w:val="00634BBD"/>
    <w:rsid w:val="00634DE1"/>
    <w:rsid w:val="00634E59"/>
    <w:rsid w:val="0063500C"/>
    <w:rsid w:val="00635210"/>
    <w:rsid w:val="00635313"/>
    <w:rsid w:val="00635374"/>
    <w:rsid w:val="0063544C"/>
    <w:rsid w:val="006354C1"/>
    <w:rsid w:val="006358C2"/>
    <w:rsid w:val="00635ADC"/>
    <w:rsid w:val="00635F63"/>
    <w:rsid w:val="0063639A"/>
    <w:rsid w:val="00636D63"/>
    <w:rsid w:val="00637518"/>
    <w:rsid w:val="006375DE"/>
    <w:rsid w:val="00637766"/>
    <w:rsid w:val="00637780"/>
    <w:rsid w:val="006377C7"/>
    <w:rsid w:val="00637A98"/>
    <w:rsid w:val="00637C4F"/>
    <w:rsid w:val="00640169"/>
    <w:rsid w:val="00640296"/>
    <w:rsid w:val="00640420"/>
    <w:rsid w:val="006405A3"/>
    <w:rsid w:val="00640A3F"/>
    <w:rsid w:val="00640B5F"/>
    <w:rsid w:val="00640D8F"/>
    <w:rsid w:val="00640FC0"/>
    <w:rsid w:val="00641241"/>
    <w:rsid w:val="006413D8"/>
    <w:rsid w:val="006419AC"/>
    <w:rsid w:val="006419C9"/>
    <w:rsid w:val="00641E6E"/>
    <w:rsid w:val="00641FB6"/>
    <w:rsid w:val="00642005"/>
    <w:rsid w:val="00642334"/>
    <w:rsid w:val="00642C2F"/>
    <w:rsid w:val="00642D5C"/>
    <w:rsid w:val="00642EFE"/>
    <w:rsid w:val="00642F01"/>
    <w:rsid w:val="00643194"/>
    <w:rsid w:val="00643750"/>
    <w:rsid w:val="00643AE3"/>
    <w:rsid w:val="00643EA6"/>
    <w:rsid w:val="006440BE"/>
    <w:rsid w:val="006442F3"/>
    <w:rsid w:val="00644752"/>
    <w:rsid w:val="006449CB"/>
    <w:rsid w:val="00644CA9"/>
    <w:rsid w:val="00644CAD"/>
    <w:rsid w:val="00644F65"/>
    <w:rsid w:val="00645065"/>
    <w:rsid w:val="006450ED"/>
    <w:rsid w:val="006457B9"/>
    <w:rsid w:val="00645882"/>
    <w:rsid w:val="00645A2B"/>
    <w:rsid w:val="00645B97"/>
    <w:rsid w:val="00645D28"/>
    <w:rsid w:val="00645D81"/>
    <w:rsid w:val="00645D95"/>
    <w:rsid w:val="00645DA9"/>
    <w:rsid w:val="00645E72"/>
    <w:rsid w:val="00646264"/>
    <w:rsid w:val="006463E0"/>
    <w:rsid w:val="00646572"/>
    <w:rsid w:val="0064692D"/>
    <w:rsid w:val="006469DC"/>
    <w:rsid w:val="00646A00"/>
    <w:rsid w:val="00646EC7"/>
    <w:rsid w:val="00646FE9"/>
    <w:rsid w:val="0064720D"/>
    <w:rsid w:val="00647456"/>
    <w:rsid w:val="006500AD"/>
    <w:rsid w:val="006507E0"/>
    <w:rsid w:val="00650AE2"/>
    <w:rsid w:val="00651469"/>
    <w:rsid w:val="00651487"/>
    <w:rsid w:val="00651491"/>
    <w:rsid w:val="00651721"/>
    <w:rsid w:val="00651765"/>
    <w:rsid w:val="00651AA3"/>
    <w:rsid w:val="00651B96"/>
    <w:rsid w:val="00651FD8"/>
    <w:rsid w:val="006523F9"/>
    <w:rsid w:val="00652511"/>
    <w:rsid w:val="00652A46"/>
    <w:rsid w:val="00652B8C"/>
    <w:rsid w:val="00652F69"/>
    <w:rsid w:val="00652F93"/>
    <w:rsid w:val="00652FC5"/>
    <w:rsid w:val="00653050"/>
    <w:rsid w:val="00653776"/>
    <w:rsid w:val="00653785"/>
    <w:rsid w:val="006541D0"/>
    <w:rsid w:val="00654715"/>
    <w:rsid w:val="00654885"/>
    <w:rsid w:val="00654C9B"/>
    <w:rsid w:val="00654E57"/>
    <w:rsid w:val="00655015"/>
    <w:rsid w:val="00655583"/>
    <w:rsid w:val="006556C7"/>
    <w:rsid w:val="00655821"/>
    <w:rsid w:val="00655B25"/>
    <w:rsid w:val="00655C29"/>
    <w:rsid w:val="00655DCE"/>
    <w:rsid w:val="00655DF4"/>
    <w:rsid w:val="00655ECC"/>
    <w:rsid w:val="00655FE1"/>
    <w:rsid w:val="0065656C"/>
    <w:rsid w:val="006567E5"/>
    <w:rsid w:val="00656ACA"/>
    <w:rsid w:val="00656C44"/>
    <w:rsid w:val="00656CC9"/>
    <w:rsid w:val="00656D42"/>
    <w:rsid w:val="00656E4B"/>
    <w:rsid w:val="00657014"/>
    <w:rsid w:val="00657532"/>
    <w:rsid w:val="00657AE4"/>
    <w:rsid w:val="00657D3C"/>
    <w:rsid w:val="00660341"/>
    <w:rsid w:val="006609BA"/>
    <w:rsid w:val="00660A16"/>
    <w:rsid w:val="00660CF4"/>
    <w:rsid w:val="0066104E"/>
    <w:rsid w:val="00661232"/>
    <w:rsid w:val="00661AC4"/>
    <w:rsid w:val="00661D9E"/>
    <w:rsid w:val="00661EBF"/>
    <w:rsid w:val="006621A6"/>
    <w:rsid w:val="006621D5"/>
    <w:rsid w:val="0066226D"/>
    <w:rsid w:val="006622A1"/>
    <w:rsid w:val="00662A2C"/>
    <w:rsid w:val="00662B55"/>
    <w:rsid w:val="00662C18"/>
    <w:rsid w:val="00662ECB"/>
    <w:rsid w:val="00663175"/>
    <w:rsid w:val="006632A9"/>
    <w:rsid w:val="00663480"/>
    <w:rsid w:val="00663481"/>
    <w:rsid w:val="00663BBB"/>
    <w:rsid w:val="00664443"/>
    <w:rsid w:val="006647E9"/>
    <w:rsid w:val="006648B4"/>
    <w:rsid w:val="00664B10"/>
    <w:rsid w:val="00664B85"/>
    <w:rsid w:val="00664E92"/>
    <w:rsid w:val="0066503C"/>
    <w:rsid w:val="0066521A"/>
    <w:rsid w:val="0066562B"/>
    <w:rsid w:val="00665877"/>
    <w:rsid w:val="006659E8"/>
    <w:rsid w:val="00665AD4"/>
    <w:rsid w:val="00666301"/>
    <w:rsid w:val="00666407"/>
    <w:rsid w:val="00666885"/>
    <w:rsid w:val="006668DF"/>
    <w:rsid w:val="00666D35"/>
    <w:rsid w:val="00667008"/>
    <w:rsid w:val="0066703E"/>
    <w:rsid w:val="00667305"/>
    <w:rsid w:val="006673A2"/>
    <w:rsid w:val="00667535"/>
    <w:rsid w:val="0066784C"/>
    <w:rsid w:val="00667CCB"/>
    <w:rsid w:val="00667CED"/>
    <w:rsid w:val="006706F3"/>
    <w:rsid w:val="00670A11"/>
    <w:rsid w:val="00670BB5"/>
    <w:rsid w:val="00670BC3"/>
    <w:rsid w:val="0067118F"/>
    <w:rsid w:val="0067139F"/>
    <w:rsid w:val="006715AF"/>
    <w:rsid w:val="006717A8"/>
    <w:rsid w:val="00671BF0"/>
    <w:rsid w:val="0067200D"/>
    <w:rsid w:val="00672135"/>
    <w:rsid w:val="0067259B"/>
    <w:rsid w:val="006727F7"/>
    <w:rsid w:val="00672808"/>
    <w:rsid w:val="00672974"/>
    <w:rsid w:val="006735AB"/>
    <w:rsid w:val="006738F7"/>
    <w:rsid w:val="00673953"/>
    <w:rsid w:val="00673DAB"/>
    <w:rsid w:val="00673FF5"/>
    <w:rsid w:val="006742B3"/>
    <w:rsid w:val="00674549"/>
    <w:rsid w:val="0067494E"/>
    <w:rsid w:val="006751FE"/>
    <w:rsid w:val="0067567C"/>
    <w:rsid w:val="00675ECB"/>
    <w:rsid w:val="0067605D"/>
    <w:rsid w:val="0067685D"/>
    <w:rsid w:val="00676972"/>
    <w:rsid w:val="00676A0F"/>
    <w:rsid w:val="00676B79"/>
    <w:rsid w:val="00676D1C"/>
    <w:rsid w:val="00676EC1"/>
    <w:rsid w:val="00676F19"/>
    <w:rsid w:val="00677185"/>
    <w:rsid w:val="006772B5"/>
    <w:rsid w:val="0067751A"/>
    <w:rsid w:val="00677B4D"/>
    <w:rsid w:val="00677F47"/>
    <w:rsid w:val="006800A1"/>
    <w:rsid w:val="00680517"/>
    <w:rsid w:val="00680DB9"/>
    <w:rsid w:val="00680E6E"/>
    <w:rsid w:val="00680F34"/>
    <w:rsid w:val="0068128F"/>
    <w:rsid w:val="00681348"/>
    <w:rsid w:val="00681A8C"/>
    <w:rsid w:val="00681AC7"/>
    <w:rsid w:val="0068206D"/>
    <w:rsid w:val="00682088"/>
    <w:rsid w:val="00682394"/>
    <w:rsid w:val="00682445"/>
    <w:rsid w:val="006825AF"/>
    <w:rsid w:val="006827A8"/>
    <w:rsid w:val="006827E3"/>
    <w:rsid w:val="006827E6"/>
    <w:rsid w:val="006828D8"/>
    <w:rsid w:val="00682AAC"/>
    <w:rsid w:val="00682CE7"/>
    <w:rsid w:val="00682D04"/>
    <w:rsid w:val="00682D77"/>
    <w:rsid w:val="00682FF6"/>
    <w:rsid w:val="00683150"/>
    <w:rsid w:val="006833D0"/>
    <w:rsid w:val="00683412"/>
    <w:rsid w:val="0068346C"/>
    <w:rsid w:val="00683A0F"/>
    <w:rsid w:val="00683E41"/>
    <w:rsid w:val="00683E75"/>
    <w:rsid w:val="00684051"/>
    <w:rsid w:val="0068419E"/>
    <w:rsid w:val="00684246"/>
    <w:rsid w:val="006842E8"/>
    <w:rsid w:val="00684C1B"/>
    <w:rsid w:val="00685740"/>
    <w:rsid w:val="00685C4A"/>
    <w:rsid w:val="00685F5A"/>
    <w:rsid w:val="006860A7"/>
    <w:rsid w:val="006862DD"/>
    <w:rsid w:val="0068669D"/>
    <w:rsid w:val="00686B62"/>
    <w:rsid w:val="00687471"/>
    <w:rsid w:val="00687A8F"/>
    <w:rsid w:val="00687B30"/>
    <w:rsid w:val="00687FC6"/>
    <w:rsid w:val="00690258"/>
    <w:rsid w:val="00690274"/>
    <w:rsid w:val="00690510"/>
    <w:rsid w:val="00690CBB"/>
    <w:rsid w:val="00690F8C"/>
    <w:rsid w:val="00690FC7"/>
    <w:rsid w:val="00691179"/>
    <w:rsid w:val="006915DA"/>
    <w:rsid w:val="006918B8"/>
    <w:rsid w:val="006918DD"/>
    <w:rsid w:val="00691A9F"/>
    <w:rsid w:val="00691B67"/>
    <w:rsid w:val="00691BF7"/>
    <w:rsid w:val="00691FC1"/>
    <w:rsid w:val="00692262"/>
    <w:rsid w:val="0069248D"/>
    <w:rsid w:val="006924F5"/>
    <w:rsid w:val="0069294D"/>
    <w:rsid w:val="00692EE5"/>
    <w:rsid w:val="00693236"/>
    <w:rsid w:val="0069335D"/>
    <w:rsid w:val="00693386"/>
    <w:rsid w:val="0069353C"/>
    <w:rsid w:val="00693E12"/>
    <w:rsid w:val="00693F0A"/>
    <w:rsid w:val="00694171"/>
    <w:rsid w:val="0069422F"/>
    <w:rsid w:val="006944CB"/>
    <w:rsid w:val="006946D4"/>
    <w:rsid w:val="00694885"/>
    <w:rsid w:val="00694B7A"/>
    <w:rsid w:val="00694F79"/>
    <w:rsid w:val="006953F2"/>
    <w:rsid w:val="00695A9F"/>
    <w:rsid w:val="006964FF"/>
    <w:rsid w:val="00696980"/>
    <w:rsid w:val="00696FB7"/>
    <w:rsid w:val="0069704C"/>
    <w:rsid w:val="00697A07"/>
    <w:rsid w:val="00697BAA"/>
    <w:rsid w:val="00697CD5"/>
    <w:rsid w:val="00697EF2"/>
    <w:rsid w:val="006A062B"/>
    <w:rsid w:val="006A06AA"/>
    <w:rsid w:val="006A09ED"/>
    <w:rsid w:val="006A0BC8"/>
    <w:rsid w:val="006A10E2"/>
    <w:rsid w:val="006A14F1"/>
    <w:rsid w:val="006A178D"/>
    <w:rsid w:val="006A1AA6"/>
    <w:rsid w:val="006A1F60"/>
    <w:rsid w:val="006A23C9"/>
    <w:rsid w:val="006A27C6"/>
    <w:rsid w:val="006A2ADC"/>
    <w:rsid w:val="006A2ED6"/>
    <w:rsid w:val="006A3A8E"/>
    <w:rsid w:val="006A3D11"/>
    <w:rsid w:val="006A3FE5"/>
    <w:rsid w:val="006A4025"/>
    <w:rsid w:val="006A4190"/>
    <w:rsid w:val="006A4C4F"/>
    <w:rsid w:val="006A4DDB"/>
    <w:rsid w:val="006A4EF1"/>
    <w:rsid w:val="006A505C"/>
    <w:rsid w:val="006A50BC"/>
    <w:rsid w:val="006A5126"/>
    <w:rsid w:val="006A5168"/>
    <w:rsid w:val="006A5470"/>
    <w:rsid w:val="006A55EF"/>
    <w:rsid w:val="006A5696"/>
    <w:rsid w:val="006A56AE"/>
    <w:rsid w:val="006A57E0"/>
    <w:rsid w:val="006A59B9"/>
    <w:rsid w:val="006A60E9"/>
    <w:rsid w:val="006A6575"/>
    <w:rsid w:val="006A687D"/>
    <w:rsid w:val="006A6F87"/>
    <w:rsid w:val="006A7483"/>
    <w:rsid w:val="006A7D5F"/>
    <w:rsid w:val="006B0038"/>
    <w:rsid w:val="006B0168"/>
    <w:rsid w:val="006B03C7"/>
    <w:rsid w:val="006B0887"/>
    <w:rsid w:val="006B089B"/>
    <w:rsid w:val="006B0DD7"/>
    <w:rsid w:val="006B0F35"/>
    <w:rsid w:val="006B130E"/>
    <w:rsid w:val="006B175A"/>
    <w:rsid w:val="006B19FE"/>
    <w:rsid w:val="006B1A8E"/>
    <w:rsid w:val="006B21E1"/>
    <w:rsid w:val="006B274A"/>
    <w:rsid w:val="006B2AA2"/>
    <w:rsid w:val="006B2BA7"/>
    <w:rsid w:val="006B3312"/>
    <w:rsid w:val="006B3634"/>
    <w:rsid w:val="006B368F"/>
    <w:rsid w:val="006B39F1"/>
    <w:rsid w:val="006B3CC7"/>
    <w:rsid w:val="006B44B0"/>
    <w:rsid w:val="006B46FB"/>
    <w:rsid w:val="006B485E"/>
    <w:rsid w:val="006B4C4D"/>
    <w:rsid w:val="006B5533"/>
    <w:rsid w:val="006B55FE"/>
    <w:rsid w:val="006B6027"/>
    <w:rsid w:val="006B635A"/>
    <w:rsid w:val="006B6AE3"/>
    <w:rsid w:val="006B6B73"/>
    <w:rsid w:val="006B6C11"/>
    <w:rsid w:val="006B781D"/>
    <w:rsid w:val="006B7859"/>
    <w:rsid w:val="006C054B"/>
    <w:rsid w:val="006C1326"/>
    <w:rsid w:val="006C1533"/>
    <w:rsid w:val="006C19B6"/>
    <w:rsid w:val="006C1E47"/>
    <w:rsid w:val="006C1ED9"/>
    <w:rsid w:val="006C21B9"/>
    <w:rsid w:val="006C2249"/>
    <w:rsid w:val="006C2455"/>
    <w:rsid w:val="006C258A"/>
    <w:rsid w:val="006C2676"/>
    <w:rsid w:val="006C2F22"/>
    <w:rsid w:val="006C312E"/>
    <w:rsid w:val="006C3382"/>
    <w:rsid w:val="006C3585"/>
    <w:rsid w:val="006C38BF"/>
    <w:rsid w:val="006C3988"/>
    <w:rsid w:val="006C3AAC"/>
    <w:rsid w:val="006C3C29"/>
    <w:rsid w:val="006C3C96"/>
    <w:rsid w:val="006C3CDD"/>
    <w:rsid w:val="006C3E23"/>
    <w:rsid w:val="006C3FE7"/>
    <w:rsid w:val="006C43C3"/>
    <w:rsid w:val="006C4580"/>
    <w:rsid w:val="006C4B87"/>
    <w:rsid w:val="006C4E0D"/>
    <w:rsid w:val="006C4EED"/>
    <w:rsid w:val="006C4FC6"/>
    <w:rsid w:val="006C513A"/>
    <w:rsid w:val="006C53D4"/>
    <w:rsid w:val="006C54FF"/>
    <w:rsid w:val="006C5850"/>
    <w:rsid w:val="006C5856"/>
    <w:rsid w:val="006C5C98"/>
    <w:rsid w:val="006C5D22"/>
    <w:rsid w:val="006C633D"/>
    <w:rsid w:val="006C643D"/>
    <w:rsid w:val="006C65A0"/>
    <w:rsid w:val="006C6664"/>
    <w:rsid w:val="006C66D0"/>
    <w:rsid w:val="006C679D"/>
    <w:rsid w:val="006C7226"/>
    <w:rsid w:val="006C75B4"/>
    <w:rsid w:val="006C76E7"/>
    <w:rsid w:val="006C77B9"/>
    <w:rsid w:val="006C784B"/>
    <w:rsid w:val="006C78BD"/>
    <w:rsid w:val="006C79CA"/>
    <w:rsid w:val="006C7EF9"/>
    <w:rsid w:val="006D01D7"/>
    <w:rsid w:val="006D039A"/>
    <w:rsid w:val="006D1320"/>
    <w:rsid w:val="006D14E8"/>
    <w:rsid w:val="006D19FD"/>
    <w:rsid w:val="006D1CD0"/>
    <w:rsid w:val="006D1EFA"/>
    <w:rsid w:val="006D1F24"/>
    <w:rsid w:val="006D20B1"/>
    <w:rsid w:val="006D232E"/>
    <w:rsid w:val="006D2DDD"/>
    <w:rsid w:val="006D2FFB"/>
    <w:rsid w:val="006D3383"/>
    <w:rsid w:val="006D3767"/>
    <w:rsid w:val="006D3997"/>
    <w:rsid w:val="006D3C31"/>
    <w:rsid w:val="006D3C8A"/>
    <w:rsid w:val="006D4190"/>
    <w:rsid w:val="006D4659"/>
    <w:rsid w:val="006D4DF9"/>
    <w:rsid w:val="006D4FDF"/>
    <w:rsid w:val="006D5054"/>
    <w:rsid w:val="006D50BE"/>
    <w:rsid w:val="006D5256"/>
    <w:rsid w:val="006D52C9"/>
    <w:rsid w:val="006D5865"/>
    <w:rsid w:val="006D5A0A"/>
    <w:rsid w:val="006D5A0F"/>
    <w:rsid w:val="006D5BFF"/>
    <w:rsid w:val="006D62C9"/>
    <w:rsid w:val="006D6D35"/>
    <w:rsid w:val="006D6F75"/>
    <w:rsid w:val="006D71C6"/>
    <w:rsid w:val="006D7B96"/>
    <w:rsid w:val="006D7C18"/>
    <w:rsid w:val="006D7E20"/>
    <w:rsid w:val="006E012E"/>
    <w:rsid w:val="006E05E5"/>
    <w:rsid w:val="006E074F"/>
    <w:rsid w:val="006E0B40"/>
    <w:rsid w:val="006E0BCF"/>
    <w:rsid w:val="006E0DFC"/>
    <w:rsid w:val="006E105A"/>
    <w:rsid w:val="006E10CF"/>
    <w:rsid w:val="006E1915"/>
    <w:rsid w:val="006E19D3"/>
    <w:rsid w:val="006E1C1B"/>
    <w:rsid w:val="006E1FD5"/>
    <w:rsid w:val="006E204B"/>
    <w:rsid w:val="006E227E"/>
    <w:rsid w:val="006E2645"/>
    <w:rsid w:val="006E2FBC"/>
    <w:rsid w:val="006E30D9"/>
    <w:rsid w:val="006E320F"/>
    <w:rsid w:val="006E35F3"/>
    <w:rsid w:val="006E3A03"/>
    <w:rsid w:val="006E3DE4"/>
    <w:rsid w:val="006E4305"/>
    <w:rsid w:val="006E454B"/>
    <w:rsid w:val="006E46F6"/>
    <w:rsid w:val="006E470C"/>
    <w:rsid w:val="006E475D"/>
    <w:rsid w:val="006E489A"/>
    <w:rsid w:val="006E4C0B"/>
    <w:rsid w:val="006E4DCB"/>
    <w:rsid w:val="006E6142"/>
    <w:rsid w:val="006E65D2"/>
    <w:rsid w:val="006E695C"/>
    <w:rsid w:val="006E6C51"/>
    <w:rsid w:val="006E6F35"/>
    <w:rsid w:val="006E7A48"/>
    <w:rsid w:val="006E7A58"/>
    <w:rsid w:val="006F019E"/>
    <w:rsid w:val="006F0637"/>
    <w:rsid w:val="006F0910"/>
    <w:rsid w:val="006F0C25"/>
    <w:rsid w:val="006F0E75"/>
    <w:rsid w:val="006F110B"/>
    <w:rsid w:val="006F1175"/>
    <w:rsid w:val="006F1409"/>
    <w:rsid w:val="006F15E1"/>
    <w:rsid w:val="006F1AD8"/>
    <w:rsid w:val="006F1B8C"/>
    <w:rsid w:val="006F1D38"/>
    <w:rsid w:val="006F2203"/>
    <w:rsid w:val="006F225B"/>
    <w:rsid w:val="006F26D0"/>
    <w:rsid w:val="006F2A17"/>
    <w:rsid w:val="006F2C78"/>
    <w:rsid w:val="006F31AF"/>
    <w:rsid w:val="006F3754"/>
    <w:rsid w:val="006F397F"/>
    <w:rsid w:val="006F39AF"/>
    <w:rsid w:val="006F4008"/>
    <w:rsid w:val="006F445B"/>
    <w:rsid w:val="006F4520"/>
    <w:rsid w:val="006F474C"/>
    <w:rsid w:val="006F47D2"/>
    <w:rsid w:val="006F4C2F"/>
    <w:rsid w:val="006F4E89"/>
    <w:rsid w:val="006F50B2"/>
    <w:rsid w:val="006F527F"/>
    <w:rsid w:val="006F530F"/>
    <w:rsid w:val="006F54B1"/>
    <w:rsid w:val="006F5583"/>
    <w:rsid w:val="006F559D"/>
    <w:rsid w:val="006F5792"/>
    <w:rsid w:val="006F5D26"/>
    <w:rsid w:val="006F5D33"/>
    <w:rsid w:val="006F5DA4"/>
    <w:rsid w:val="006F5ED9"/>
    <w:rsid w:val="006F6264"/>
    <w:rsid w:val="006F63BB"/>
    <w:rsid w:val="006F64FC"/>
    <w:rsid w:val="006F6978"/>
    <w:rsid w:val="006F7413"/>
    <w:rsid w:val="006F7511"/>
    <w:rsid w:val="006F79E5"/>
    <w:rsid w:val="006F7AF7"/>
    <w:rsid w:val="006F7F06"/>
    <w:rsid w:val="007002A0"/>
    <w:rsid w:val="007007A8"/>
    <w:rsid w:val="00700B4D"/>
    <w:rsid w:val="00700BEC"/>
    <w:rsid w:val="007013CF"/>
    <w:rsid w:val="0070160D"/>
    <w:rsid w:val="00701847"/>
    <w:rsid w:val="00701984"/>
    <w:rsid w:val="007022CC"/>
    <w:rsid w:val="007026F8"/>
    <w:rsid w:val="00702918"/>
    <w:rsid w:val="00702BB0"/>
    <w:rsid w:val="00702F73"/>
    <w:rsid w:val="00703365"/>
    <w:rsid w:val="007033E4"/>
    <w:rsid w:val="0070371F"/>
    <w:rsid w:val="0070383F"/>
    <w:rsid w:val="007038F7"/>
    <w:rsid w:val="00703937"/>
    <w:rsid w:val="00703A76"/>
    <w:rsid w:val="00703CAB"/>
    <w:rsid w:val="00703E5B"/>
    <w:rsid w:val="00703EA2"/>
    <w:rsid w:val="00703F8A"/>
    <w:rsid w:val="00704220"/>
    <w:rsid w:val="0070424C"/>
    <w:rsid w:val="00704B8B"/>
    <w:rsid w:val="00704C9D"/>
    <w:rsid w:val="00704D8C"/>
    <w:rsid w:val="00704EAB"/>
    <w:rsid w:val="00704EDA"/>
    <w:rsid w:val="00704F14"/>
    <w:rsid w:val="0070508C"/>
    <w:rsid w:val="0070553C"/>
    <w:rsid w:val="007055F9"/>
    <w:rsid w:val="00705729"/>
    <w:rsid w:val="0070598D"/>
    <w:rsid w:val="0070625C"/>
    <w:rsid w:val="0070654E"/>
    <w:rsid w:val="00706C87"/>
    <w:rsid w:val="00707120"/>
    <w:rsid w:val="007071A5"/>
    <w:rsid w:val="00707305"/>
    <w:rsid w:val="00707EB2"/>
    <w:rsid w:val="007103A2"/>
    <w:rsid w:val="00710ADD"/>
    <w:rsid w:val="00710B80"/>
    <w:rsid w:val="00710F39"/>
    <w:rsid w:val="0071103C"/>
    <w:rsid w:val="0071163A"/>
    <w:rsid w:val="007117F6"/>
    <w:rsid w:val="00711A1B"/>
    <w:rsid w:val="00711FE9"/>
    <w:rsid w:val="0071252C"/>
    <w:rsid w:val="00712543"/>
    <w:rsid w:val="0071265D"/>
    <w:rsid w:val="00712A68"/>
    <w:rsid w:val="0071327F"/>
    <w:rsid w:val="00713D27"/>
    <w:rsid w:val="00713E33"/>
    <w:rsid w:val="00713F84"/>
    <w:rsid w:val="00714775"/>
    <w:rsid w:val="00714B34"/>
    <w:rsid w:val="00714DD8"/>
    <w:rsid w:val="00714E9B"/>
    <w:rsid w:val="0071554F"/>
    <w:rsid w:val="00715679"/>
    <w:rsid w:val="0071594D"/>
    <w:rsid w:val="00715970"/>
    <w:rsid w:val="00715E6C"/>
    <w:rsid w:val="0071613A"/>
    <w:rsid w:val="00716267"/>
    <w:rsid w:val="00716D30"/>
    <w:rsid w:val="00716D47"/>
    <w:rsid w:val="00716FF0"/>
    <w:rsid w:val="0071707B"/>
    <w:rsid w:val="007175F3"/>
    <w:rsid w:val="00717767"/>
    <w:rsid w:val="0071787E"/>
    <w:rsid w:val="00717B50"/>
    <w:rsid w:val="00717C0F"/>
    <w:rsid w:val="00717DEC"/>
    <w:rsid w:val="00717F1F"/>
    <w:rsid w:val="0072019B"/>
    <w:rsid w:val="007201C6"/>
    <w:rsid w:val="0072033C"/>
    <w:rsid w:val="0072057E"/>
    <w:rsid w:val="0072072F"/>
    <w:rsid w:val="00720778"/>
    <w:rsid w:val="00720E47"/>
    <w:rsid w:val="00720F89"/>
    <w:rsid w:val="00721669"/>
    <w:rsid w:val="007218D2"/>
    <w:rsid w:val="007226EB"/>
    <w:rsid w:val="00722A2F"/>
    <w:rsid w:val="00723114"/>
    <w:rsid w:val="00723406"/>
    <w:rsid w:val="007235BC"/>
    <w:rsid w:val="0072368A"/>
    <w:rsid w:val="00723924"/>
    <w:rsid w:val="00723EC3"/>
    <w:rsid w:val="0072401B"/>
    <w:rsid w:val="00724615"/>
    <w:rsid w:val="0072470C"/>
    <w:rsid w:val="00724AD8"/>
    <w:rsid w:val="00724C30"/>
    <w:rsid w:val="00724F22"/>
    <w:rsid w:val="00725284"/>
    <w:rsid w:val="007258E1"/>
    <w:rsid w:val="00725A88"/>
    <w:rsid w:val="007270A6"/>
    <w:rsid w:val="007271E8"/>
    <w:rsid w:val="00727230"/>
    <w:rsid w:val="00727B8C"/>
    <w:rsid w:val="00727FC4"/>
    <w:rsid w:val="00730049"/>
    <w:rsid w:val="00730271"/>
    <w:rsid w:val="007304AD"/>
    <w:rsid w:val="00730596"/>
    <w:rsid w:val="007305E8"/>
    <w:rsid w:val="00730719"/>
    <w:rsid w:val="00730C1D"/>
    <w:rsid w:val="00730E03"/>
    <w:rsid w:val="00730E7E"/>
    <w:rsid w:val="007310CC"/>
    <w:rsid w:val="00731803"/>
    <w:rsid w:val="00731C21"/>
    <w:rsid w:val="00731D43"/>
    <w:rsid w:val="00731EFB"/>
    <w:rsid w:val="0073261E"/>
    <w:rsid w:val="007327AB"/>
    <w:rsid w:val="00732D15"/>
    <w:rsid w:val="00732DAC"/>
    <w:rsid w:val="00732F1E"/>
    <w:rsid w:val="007334AC"/>
    <w:rsid w:val="00733579"/>
    <w:rsid w:val="0073363B"/>
    <w:rsid w:val="007338CA"/>
    <w:rsid w:val="00733D60"/>
    <w:rsid w:val="0073407F"/>
    <w:rsid w:val="00734435"/>
    <w:rsid w:val="00734872"/>
    <w:rsid w:val="007348DA"/>
    <w:rsid w:val="00734B4D"/>
    <w:rsid w:val="00734BC8"/>
    <w:rsid w:val="007350A6"/>
    <w:rsid w:val="007357FD"/>
    <w:rsid w:val="007360A9"/>
    <w:rsid w:val="00736811"/>
    <w:rsid w:val="00736E6E"/>
    <w:rsid w:val="00736FFF"/>
    <w:rsid w:val="007371B2"/>
    <w:rsid w:val="007371CB"/>
    <w:rsid w:val="00737450"/>
    <w:rsid w:val="00737758"/>
    <w:rsid w:val="00737923"/>
    <w:rsid w:val="00737983"/>
    <w:rsid w:val="00737A97"/>
    <w:rsid w:val="00737B1D"/>
    <w:rsid w:val="00737FED"/>
    <w:rsid w:val="007403E6"/>
    <w:rsid w:val="0074068A"/>
    <w:rsid w:val="007406D5"/>
    <w:rsid w:val="007407EC"/>
    <w:rsid w:val="00741793"/>
    <w:rsid w:val="00741830"/>
    <w:rsid w:val="00741958"/>
    <w:rsid w:val="00741BE6"/>
    <w:rsid w:val="00741C0E"/>
    <w:rsid w:val="00741F9D"/>
    <w:rsid w:val="0074218C"/>
    <w:rsid w:val="00742742"/>
    <w:rsid w:val="00742F7C"/>
    <w:rsid w:val="0074358C"/>
    <w:rsid w:val="0074462E"/>
    <w:rsid w:val="0074471F"/>
    <w:rsid w:val="00744C3D"/>
    <w:rsid w:val="007455C6"/>
    <w:rsid w:val="00745BB6"/>
    <w:rsid w:val="00745E9A"/>
    <w:rsid w:val="00746368"/>
    <w:rsid w:val="007466D1"/>
    <w:rsid w:val="00746AF6"/>
    <w:rsid w:val="00746C56"/>
    <w:rsid w:val="00747204"/>
    <w:rsid w:val="007473C9"/>
    <w:rsid w:val="0074776C"/>
    <w:rsid w:val="007503A3"/>
    <w:rsid w:val="00750AD5"/>
    <w:rsid w:val="00750CDB"/>
    <w:rsid w:val="00750D0C"/>
    <w:rsid w:val="0075184C"/>
    <w:rsid w:val="007519C9"/>
    <w:rsid w:val="00751E20"/>
    <w:rsid w:val="0075251F"/>
    <w:rsid w:val="00752524"/>
    <w:rsid w:val="00752927"/>
    <w:rsid w:val="00752A7B"/>
    <w:rsid w:val="00753256"/>
    <w:rsid w:val="00753807"/>
    <w:rsid w:val="00753910"/>
    <w:rsid w:val="00753AC5"/>
    <w:rsid w:val="00753B0A"/>
    <w:rsid w:val="00753FB1"/>
    <w:rsid w:val="007541A2"/>
    <w:rsid w:val="007542AC"/>
    <w:rsid w:val="007543DC"/>
    <w:rsid w:val="00754819"/>
    <w:rsid w:val="00754C3E"/>
    <w:rsid w:val="00754EB4"/>
    <w:rsid w:val="00754FA5"/>
    <w:rsid w:val="00755209"/>
    <w:rsid w:val="007557B0"/>
    <w:rsid w:val="00755B27"/>
    <w:rsid w:val="00756222"/>
    <w:rsid w:val="00756558"/>
    <w:rsid w:val="00756615"/>
    <w:rsid w:val="00756619"/>
    <w:rsid w:val="0075682F"/>
    <w:rsid w:val="00756857"/>
    <w:rsid w:val="0075699B"/>
    <w:rsid w:val="00756A62"/>
    <w:rsid w:val="00756A65"/>
    <w:rsid w:val="00756B82"/>
    <w:rsid w:val="007570D3"/>
    <w:rsid w:val="00757348"/>
    <w:rsid w:val="007574ED"/>
    <w:rsid w:val="00757E05"/>
    <w:rsid w:val="00760022"/>
    <w:rsid w:val="00760701"/>
    <w:rsid w:val="007607D1"/>
    <w:rsid w:val="00760813"/>
    <w:rsid w:val="00760F5B"/>
    <w:rsid w:val="00761754"/>
    <w:rsid w:val="00761997"/>
    <w:rsid w:val="00761B80"/>
    <w:rsid w:val="00761D1B"/>
    <w:rsid w:val="00761F89"/>
    <w:rsid w:val="00761FD7"/>
    <w:rsid w:val="00762199"/>
    <w:rsid w:val="007624F8"/>
    <w:rsid w:val="007627EF"/>
    <w:rsid w:val="007628C0"/>
    <w:rsid w:val="00762AEE"/>
    <w:rsid w:val="00762DF7"/>
    <w:rsid w:val="00762E3B"/>
    <w:rsid w:val="007637B3"/>
    <w:rsid w:val="0076382B"/>
    <w:rsid w:val="00763CFB"/>
    <w:rsid w:val="00763E4C"/>
    <w:rsid w:val="00764218"/>
    <w:rsid w:val="0076448A"/>
    <w:rsid w:val="007644B4"/>
    <w:rsid w:val="00764804"/>
    <w:rsid w:val="0076482B"/>
    <w:rsid w:val="00764A3D"/>
    <w:rsid w:val="00764BD7"/>
    <w:rsid w:val="0076513E"/>
    <w:rsid w:val="00765248"/>
    <w:rsid w:val="007652CB"/>
    <w:rsid w:val="00765E6A"/>
    <w:rsid w:val="00765E95"/>
    <w:rsid w:val="00765FED"/>
    <w:rsid w:val="007661CC"/>
    <w:rsid w:val="007663F8"/>
    <w:rsid w:val="00766465"/>
    <w:rsid w:val="00766663"/>
    <w:rsid w:val="00766B9B"/>
    <w:rsid w:val="00766C84"/>
    <w:rsid w:val="00766ED0"/>
    <w:rsid w:val="0076756B"/>
    <w:rsid w:val="00770037"/>
    <w:rsid w:val="00770621"/>
    <w:rsid w:val="00770A00"/>
    <w:rsid w:val="00770ACB"/>
    <w:rsid w:val="00770C60"/>
    <w:rsid w:val="00770F1C"/>
    <w:rsid w:val="00771782"/>
    <w:rsid w:val="00772041"/>
    <w:rsid w:val="007723BF"/>
    <w:rsid w:val="00772803"/>
    <w:rsid w:val="00772911"/>
    <w:rsid w:val="007729B6"/>
    <w:rsid w:val="00772BB0"/>
    <w:rsid w:val="00772E39"/>
    <w:rsid w:val="00772E67"/>
    <w:rsid w:val="00772F3F"/>
    <w:rsid w:val="0077311B"/>
    <w:rsid w:val="007733FE"/>
    <w:rsid w:val="0077345C"/>
    <w:rsid w:val="0077384C"/>
    <w:rsid w:val="00773A27"/>
    <w:rsid w:val="00773C60"/>
    <w:rsid w:val="00773C68"/>
    <w:rsid w:val="00773C75"/>
    <w:rsid w:val="00773F69"/>
    <w:rsid w:val="007741E3"/>
    <w:rsid w:val="00774873"/>
    <w:rsid w:val="00774984"/>
    <w:rsid w:val="00774A76"/>
    <w:rsid w:val="00774B33"/>
    <w:rsid w:val="00774C8D"/>
    <w:rsid w:val="00774DEB"/>
    <w:rsid w:val="00774E9B"/>
    <w:rsid w:val="0077537F"/>
    <w:rsid w:val="00775662"/>
    <w:rsid w:val="007756D8"/>
    <w:rsid w:val="007759F2"/>
    <w:rsid w:val="00775B11"/>
    <w:rsid w:val="00775EEE"/>
    <w:rsid w:val="0077642B"/>
    <w:rsid w:val="007765C7"/>
    <w:rsid w:val="00776729"/>
    <w:rsid w:val="00776D49"/>
    <w:rsid w:val="00777147"/>
    <w:rsid w:val="00777558"/>
    <w:rsid w:val="00777998"/>
    <w:rsid w:val="00777AE6"/>
    <w:rsid w:val="00777CFB"/>
    <w:rsid w:val="007801DB"/>
    <w:rsid w:val="00780722"/>
    <w:rsid w:val="007808AD"/>
    <w:rsid w:val="00780A0C"/>
    <w:rsid w:val="00780B11"/>
    <w:rsid w:val="00780C8A"/>
    <w:rsid w:val="00780ED3"/>
    <w:rsid w:val="0078106D"/>
    <w:rsid w:val="007816EC"/>
    <w:rsid w:val="00781F0B"/>
    <w:rsid w:val="007820AC"/>
    <w:rsid w:val="00782400"/>
    <w:rsid w:val="00782A23"/>
    <w:rsid w:val="007830BC"/>
    <w:rsid w:val="007833D3"/>
    <w:rsid w:val="00783B27"/>
    <w:rsid w:val="00784477"/>
    <w:rsid w:val="007845A6"/>
    <w:rsid w:val="007846DF"/>
    <w:rsid w:val="007848DA"/>
    <w:rsid w:val="007850D6"/>
    <w:rsid w:val="007851F7"/>
    <w:rsid w:val="00785934"/>
    <w:rsid w:val="00785B26"/>
    <w:rsid w:val="0078638E"/>
    <w:rsid w:val="0078641E"/>
    <w:rsid w:val="007864A9"/>
    <w:rsid w:val="007866F6"/>
    <w:rsid w:val="00786978"/>
    <w:rsid w:val="00786984"/>
    <w:rsid w:val="007869A7"/>
    <w:rsid w:val="00786BEF"/>
    <w:rsid w:val="00786DF3"/>
    <w:rsid w:val="00787231"/>
    <w:rsid w:val="0078755E"/>
    <w:rsid w:val="00787B18"/>
    <w:rsid w:val="00787C18"/>
    <w:rsid w:val="00787D95"/>
    <w:rsid w:val="0079016C"/>
    <w:rsid w:val="0079028E"/>
    <w:rsid w:val="007902CD"/>
    <w:rsid w:val="0079051E"/>
    <w:rsid w:val="0079058D"/>
    <w:rsid w:val="00790A7A"/>
    <w:rsid w:val="00790D52"/>
    <w:rsid w:val="00790E3E"/>
    <w:rsid w:val="00790E89"/>
    <w:rsid w:val="0079103F"/>
    <w:rsid w:val="0079133A"/>
    <w:rsid w:val="0079136F"/>
    <w:rsid w:val="0079142F"/>
    <w:rsid w:val="0079156D"/>
    <w:rsid w:val="00791990"/>
    <w:rsid w:val="00791A90"/>
    <w:rsid w:val="0079200E"/>
    <w:rsid w:val="0079216F"/>
    <w:rsid w:val="0079220B"/>
    <w:rsid w:val="0079246E"/>
    <w:rsid w:val="00792768"/>
    <w:rsid w:val="007928A7"/>
    <w:rsid w:val="00792B1A"/>
    <w:rsid w:val="00792D7D"/>
    <w:rsid w:val="00792E3D"/>
    <w:rsid w:val="00792F81"/>
    <w:rsid w:val="00792F83"/>
    <w:rsid w:val="0079301D"/>
    <w:rsid w:val="00793307"/>
    <w:rsid w:val="007934C6"/>
    <w:rsid w:val="0079372A"/>
    <w:rsid w:val="00793D43"/>
    <w:rsid w:val="0079481F"/>
    <w:rsid w:val="007949BE"/>
    <w:rsid w:val="00794E32"/>
    <w:rsid w:val="00794FF3"/>
    <w:rsid w:val="007951B3"/>
    <w:rsid w:val="007952A0"/>
    <w:rsid w:val="0079545A"/>
    <w:rsid w:val="007954D7"/>
    <w:rsid w:val="0079586A"/>
    <w:rsid w:val="0079599C"/>
    <w:rsid w:val="00795E90"/>
    <w:rsid w:val="00796A65"/>
    <w:rsid w:val="00797E76"/>
    <w:rsid w:val="00797FA5"/>
    <w:rsid w:val="007A095F"/>
    <w:rsid w:val="007A0D04"/>
    <w:rsid w:val="007A0D23"/>
    <w:rsid w:val="007A130B"/>
    <w:rsid w:val="007A1AB5"/>
    <w:rsid w:val="007A1B47"/>
    <w:rsid w:val="007A2363"/>
    <w:rsid w:val="007A2428"/>
    <w:rsid w:val="007A267E"/>
    <w:rsid w:val="007A2963"/>
    <w:rsid w:val="007A2ED0"/>
    <w:rsid w:val="007A2FD8"/>
    <w:rsid w:val="007A30E8"/>
    <w:rsid w:val="007A33FC"/>
    <w:rsid w:val="007A3476"/>
    <w:rsid w:val="007A3789"/>
    <w:rsid w:val="007A3C1E"/>
    <w:rsid w:val="007A4735"/>
    <w:rsid w:val="007A4790"/>
    <w:rsid w:val="007A4EBC"/>
    <w:rsid w:val="007A4F61"/>
    <w:rsid w:val="007A4FD2"/>
    <w:rsid w:val="007A514D"/>
    <w:rsid w:val="007A55A8"/>
    <w:rsid w:val="007A57C3"/>
    <w:rsid w:val="007A58D1"/>
    <w:rsid w:val="007A6430"/>
    <w:rsid w:val="007A670F"/>
    <w:rsid w:val="007A688E"/>
    <w:rsid w:val="007A68AB"/>
    <w:rsid w:val="007A70B6"/>
    <w:rsid w:val="007A713A"/>
    <w:rsid w:val="007A72B1"/>
    <w:rsid w:val="007A7630"/>
    <w:rsid w:val="007A7950"/>
    <w:rsid w:val="007A7A3F"/>
    <w:rsid w:val="007A7C63"/>
    <w:rsid w:val="007A7DCF"/>
    <w:rsid w:val="007A7E04"/>
    <w:rsid w:val="007B04F6"/>
    <w:rsid w:val="007B062D"/>
    <w:rsid w:val="007B0726"/>
    <w:rsid w:val="007B0F3F"/>
    <w:rsid w:val="007B1644"/>
    <w:rsid w:val="007B1987"/>
    <w:rsid w:val="007B1A96"/>
    <w:rsid w:val="007B1EDD"/>
    <w:rsid w:val="007B2014"/>
    <w:rsid w:val="007B2372"/>
    <w:rsid w:val="007B23FD"/>
    <w:rsid w:val="007B280E"/>
    <w:rsid w:val="007B2B92"/>
    <w:rsid w:val="007B3024"/>
    <w:rsid w:val="007B3359"/>
    <w:rsid w:val="007B3427"/>
    <w:rsid w:val="007B381B"/>
    <w:rsid w:val="007B3B0B"/>
    <w:rsid w:val="007B3D15"/>
    <w:rsid w:val="007B3EF4"/>
    <w:rsid w:val="007B3F66"/>
    <w:rsid w:val="007B40D9"/>
    <w:rsid w:val="007B4464"/>
    <w:rsid w:val="007B481B"/>
    <w:rsid w:val="007B542F"/>
    <w:rsid w:val="007B561C"/>
    <w:rsid w:val="007B574C"/>
    <w:rsid w:val="007B5E34"/>
    <w:rsid w:val="007B605E"/>
    <w:rsid w:val="007B6194"/>
    <w:rsid w:val="007B66F7"/>
    <w:rsid w:val="007B6883"/>
    <w:rsid w:val="007B6FBA"/>
    <w:rsid w:val="007B70CD"/>
    <w:rsid w:val="007B736A"/>
    <w:rsid w:val="007B78D9"/>
    <w:rsid w:val="007B7BFD"/>
    <w:rsid w:val="007B7C39"/>
    <w:rsid w:val="007C12AE"/>
    <w:rsid w:val="007C147A"/>
    <w:rsid w:val="007C1480"/>
    <w:rsid w:val="007C16D7"/>
    <w:rsid w:val="007C174E"/>
    <w:rsid w:val="007C18BE"/>
    <w:rsid w:val="007C1B0A"/>
    <w:rsid w:val="007C1E81"/>
    <w:rsid w:val="007C241E"/>
    <w:rsid w:val="007C2585"/>
    <w:rsid w:val="007C267B"/>
    <w:rsid w:val="007C26C6"/>
    <w:rsid w:val="007C2EEA"/>
    <w:rsid w:val="007C35D5"/>
    <w:rsid w:val="007C38EB"/>
    <w:rsid w:val="007C3B2A"/>
    <w:rsid w:val="007C3CBF"/>
    <w:rsid w:val="007C403A"/>
    <w:rsid w:val="007C411E"/>
    <w:rsid w:val="007C4308"/>
    <w:rsid w:val="007C43B5"/>
    <w:rsid w:val="007C4499"/>
    <w:rsid w:val="007C4833"/>
    <w:rsid w:val="007C49C0"/>
    <w:rsid w:val="007C4B87"/>
    <w:rsid w:val="007C4C5A"/>
    <w:rsid w:val="007C54FC"/>
    <w:rsid w:val="007C5585"/>
    <w:rsid w:val="007C55D2"/>
    <w:rsid w:val="007C593A"/>
    <w:rsid w:val="007C638D"/>
    <w:rsid w:val="007C6C57"/>
    <w:rsid w:val="007C75A3"/>
    <w:rsid w:val="007C7821"/>
    <w:rsid w:val="007C7AD1"/>
    <w:rsid w:val="007C7FF6"/>
    <w:rsid w:val="007D05B7"/>
    <w:rsid w:val="007D06DE"/>
    <w:rsid w:val="007D09F0"/>
    <w:rsid w:val="007D0C6F"/>
    <w:rsid w:val="007D0F1B"/>
    <w:rsid w:val="007D0F56"/>
    <w:rsid w:val="007D1137"/>
    <w:rsid w:val="007D11E6"/>
    <w:rsid w:val="007D1277"/>
    <w:rsid w:val="007D1324"/>
    <w:rsid w:val="007D1395"/>
    <w:rsid w:val="007D17A5"/>
    <w:rsid w:val="007D1A4A"/>
    <w:rsid w:val="007D1A50"/>
    <w:rsid w:val="007D1EFF"/>
    <w:rsid w:val="007D25AD"/>
    <w:rsid w:val="007D27A4"/>
    <w:rsid w:val="007D2A4D"/>
    <w:rsid w:val="007D2D8A"/>
    <w:rsid w:val="007D3135"/>
    <w:rsid w:val="007D317E"/>
    <w:rsid w:val="007D38F0"/>
    <w:rsid w:val="007D3E53"/>
    <w:rsid w:val="007D3E8F"/>
    <w:rsid w:val="007D4376"/>
    <w:rsid w:val="007D45E5"/>
    <w:rsid w:val="007D48B8"/>
    <w:rsid w:val="007D49EC"/>
    <w:rsid w:val="007D4A3F"/>
    <w:rsid w:val="007D4B07"/>
    <w:rsid w:val="007D4DB7"/>
    <w:rsid w:val="007D4E56"/>
    <w:rsid w:val="007D4F47"/>
    <w:rsid w:val="007D4FDD"/>
    <w:rsid w:val="007D50FE"/>
    <w:rsid w:val="007D511E"/>
    <w:rsid w:val="007D51D5"/>
    <w:rsid w:val="007D52B8"/>
    <w:rsid w:val="007D54CB"/>
    <w:rsid w:val="007D5687"/>
    <w:rsid w:val="007D57E4"/>
    <w:rsid w:val="007D6241"/>
    <w:rsid w:val="007D663D"/>
    <w:rsid w:val="007D6BEC"/>
    <w:rsid w:val="007D6FA4"/>
    <w:rsid w:val="007D6FC9"/>
    <w:rsid w:val="007E007B"/>
    <w:rsid w:val="007E01D6"/>
    <w:rsid w:val="007E0471"/>
    <w:rsid w:val="007E05C9"/>
    <w:rsid w:val="007E061A"/>
    <w:rsid w:val="007E06BB"/>
    <w:rsid w:val="007E07F9"/>
    <w:rsid w:val="007E082C"/>
    <w:rsid w:val="007E09FA"/>
    <w:rsid w:val="007E10F4"/>
    <w:rsid w:val="007E1545"/>
    <w:rsid w:val="007E15BF"/>
    <w:rsid w:val="007E16CC"/>
    <w:rsid w:val="007E170A"/>
    <w:rsid w:val="007E187E"/>
    <w:rsid w:val="007E1A57"/>
    <w:rsid w:val="007E1BAA"/>
    <w:rsid w:val="007E1FA2"/>
    <w:rsid w:val="007E2511"/>
    <w:rsid w:val="007E26CC"/>
    <w:rsid w:val="007E2E27"/>
    <w:rsid w:val="007E2E96"/>
    <w:rsid w:val="007E2EB5"/>
    <w:rsid w:val="007E30D0"/>
    <w:rsid w:val="007E3225"/>
    <w:rsid w:val="007E364C"/>
    <w:rsid w:val="007E36A4"/>
    <w:rsid w:val="007E36DC"/>
    <w:rsid w:val="007E389D"/>
    <w:rsid w:val="007E38EF"/>
    <w:rsid w:val="007E3B53"/>
    <w:rsid w:val="007E3B91"/>
    <w:rsid w:val="007E3D78"/>
    <w:rsid w:val="007E3E7A"/>
    <w:rsid w:val="007E4200"/>
    <w:rsid w:val="007E5045"/>
    <w:rsid w:val="007E515B"/>
    <w:rsid w:val="007E57E1"/>
    <w:rsid w:val="007E59A6"/>
    <w:rsid w:val="007E5A1C"/>
    <w:rsid w:val="007E5E77"/>
    <w:rsid w:val="007E69CA"/>
    <w:rsid w:val="007E6F42"/>
    <w:rsid w:val="007E76E0"/>
    <w:rsid w:val="007E77C1"/>
    <w:rsid w:val="007E7A1D"/>
    <w:rsid w:val="007E7BD8"/>
    <w:rsid w:val="007F0642"/>
    <w:rsid w:val="007F0983"/>
    <w:rsid w:val="007F0ADC"/>
    <w:rsid w:val="007F0C42"/>
    <w:rsid w:val="007F0CD6"/>
    <w:rsid w:val="007F1181"/>
    <w:rsid w:val="007F12B8"/>
    <w:rsid w:val="007F131A"/>
    <w:rsid w:val="007F15AA"/>
    <w:rsid w:val="007F1754"/>
    <w:rsid w:val="007F1765"/>
    <w:rsid w:val="007F1873"/>
    <w:rsid w:val="007F1A18"/>
    <w:rsid w:val="007F1FCC"/>
    <w:rsid w:val="007F2490"/>
    <w:rsid w:val="007F24D7"/>
    <w:rsid w:val="007F282E"/>
    <w:rsid w:val="007F2DC1"/>
    <w:rsid w:val="007F2FD5"/>
    <w:rsid w:val="007F3381"/>
    <w:rsid w:val="007F3409"/>
    <w:rsid w:val="007F3C14"/>
    <w:rsid w:val="007F3D79"/>
    <w:rsid w:val="007F4048"/>
    <w:rsid w:val="007F4B3D"/>
    <w:rsid w:val="007F4BAC"/>
    <w:rsid w:val="007F4DEA"/>
    <w:rsid w:val="007F50DB"/>
    <w:rsid w:val="007F533A"/>
    <w:rsid w:val="007F55A0"/>
    <w:rsid w:val="007F57F9"/>
    <w:rsid w:val="007F58E3"/>
    <w:rsid w:val="007F5B21"/>
    <w:rsid w:val="007F5D95"/>
    <w:rsid w:val="007F60A3"/>
    <w:rsid w:val="007F624A"/>
    <w:rsid w:val="007F6658"/>
    <w:rsid w:val="007F676A"/>
    <w:rsid w:val="007F6881"/>
    <w:rsid w:val="007F6890"/>
    <w:rsid w:val="007F68AA"/>
    <w:rsid w:val="007F6C63"/>
    <w:rsid w:val="007F712B"/>
    <w:rsid w:val="007F7214"/>
    <w:rsid w:val="007F740D"/>
    <w:rsid w:val="007F7821"/>
    <w:rsid w:val="0080013D"/>
    <w:rsid w:val="0080044D"/>
    <w:rsid w:val="008007B0"/>
    <w:rsid w:val="008008DC"/>
    <w:rsid w:val="008009FE"/>
    <w:rsid w:val="00800B26"/>
    <w:rsid w:val="00801096"/>
    <w:rsid w:val="008013BF"/>
    <w:rsid w:val="00801F36"/>
    <w:rsid w:val="00802158"/>
    <w:rsid w:val="008022DF"/>
    <w:rsid w:val="0080239D"/>
    <w:rsid w:val="008026C5"/>
    <w:rsid w:val="00802949"/>
    <w:rsid w:val="0080296E"/>
    <w:rsid w:val="0080314D"/>
    <w:rsid w:val="008032BD"/>
    <w:rsid w:val="00803773"/>
    <w:rsid w:val="00803EC5"/>
    <w:rsid w:val="00803FAE"/>
    <w:rsid w:val="0080419E"/>
    <w:rsid w:val="008041E3"/>
    <w:rsid w:val="008047B5"/>
    <w:rsid w:val="008048C5"/>
    <w:rsid w:val="00804D2A"/>
    <w:rsid w:val="00805144"/>
    <w:rsid w:val="008051B8"/>
    <w:rsid w:val="0080533B"/>
    <w:rsid w:val="00805423"/>
    <w:rsid w:val="008055F4"/>
    <w:rsid w:val="008058EE"/>
    <w:rsid w:val="00806851"/>
    <w:rsid w:val="008068EF"/>
    <w:rsid w:val="008073CF"/>
    <w:rsid w:val="0080740E"/>
    <w:rsid w:val="00807520"/>
    <w:rsid w:val="00807D0A"/>
    <w:rsid w:val="00807E8A"/>
    <w:rsid w:val="00810173"/>
    <w:rsid w:val="00810542"/>
    <w:rsid w:val="00810C06"/>
    <w:rsid w:val="00811187"/>
    <w:rsid w:val="008111E6"/>
    <w:rsid w:val="00811AB2"/>
    <w:rsid w:val="00811AC3"/>
    <w:rsid w:val="00811DD4"/>
    <w:rsid w:val="00811E8B"/>
    <w:rsid w:val="00812244"/>
    <w:rsid w:val="00812426"/>
    <w:rsid w:val="008125F7"/>
    <w:rsid w:val="00812A3C"/>
    <w:rsid w:val="00812A5E"/>
    <w:rsid w:val="00812D53"/>
    <w:rsid w:val="00812E43"/>
    <w:rsid w:val="00813282"/>
    <w:rsid w:val="00813331"/>
    <w:rsid w:val="0081397D"/>
    <w:rsid w:val="00813A5C"/>
    <w:rsid w:val="00813CFA"/>
    <w:rsid w:val="00813D94"/>
    <w:rsid w:val="00813E1C"/>
    <w:rsid w:val="008140D2"/>
    <w:rsid w:val="00814385"/>
    <w:rsid w:val="00814402"/>
    <w:rsid w:val="00814AA7"/>
    <w:rsid w:val="00814B57"/>
    <w:rsid w:val="00814E55"/>
    <w:rsid w:val="00814EC7"/>
    <w:rsid w:val="008150AC"/>
    <w:rsid w:val="008152D5"/>
    <w:rsid w:val="00815AC3"/>
    <w:rsid w:val="00815C15"/>
    <w:rsid w:val="008164DC"/>
    <w:rsid w:val="00816FF1"/>
    <w:rsid w:val="00817D68"/>
    <w:rsid w:val="0082033F"/>
    <w:rsid w:val="008204D4"/>
    <w:rsid w:val="00820EA2"/>
    <w:rsid w:val="0082104A"/>
    <w:rsid w:val="00821129"/>
    <w:rsid w:val="008211B4"/>
    <w:rsid w:val="008211C5"/>
    <w:rsid w:val="00821440"/>
    <w:rsid w:val="00821700"/>
    <w:rsid w:val="00821A3C"/>
    <w:rsid w:val="00821BB7"/>
    <w:rsid w:val="00821D78"/>
    <w:rsid w:val="00821FF6"/>
    <w:rsid w:val="0082209D"/>
    <w:rsid w:val="00822456"/>
    <w:rsid w:val="008226EB"/>
    <w:rsid w:val="00822D37"/>
    <w:rsid w:val="00822D64"/>
    <w:rsid w:val="0082369B"/>
    <w:rsid w:val="00823C13"/>
    <w:rsid w:val="00823E1F"/>
    <w:rsid w:val="00824078"/>
    <w:rsid w:val="008242E4"/>
    <w:rsid w:val="00824844"/>
    <w:rsid w:val="00824A1C"/>
    <w:rsid w:val="00824AFD"/>
    <w:rsid w:val="00824BE5"/>
    <w:rsid w:val="0082500C"/>
    <w:rsid w:val="00825458"/>
    <w:rsid w:val="00825628"/>
    <w:rsid w:val="00825638"/>
    <w:rsid w:val="008256A4"/>
    <w:rsid w:val="00825E07"/>
    <w:rsid w:val="00825E9F"/>
    <w:rsid w:val="0082624D"/>
    <w:rsid w:val="00826878"/>
    <w:rsid w:val="00826A1E"/>
    <w:rsid w:val="00826BF3"/>
    <w:rsid w:val="00826C57"/>
    <w:rsid w:val="008270F2"/>
    <w:rsid w:val="0082733A"/>
    <w:rsid w:val="008275CA"/>
    <w:rsid w:val="00827932"/>
    <w:rsid w:val="008307D1"/>
    <w:rsid w:val="008309F8"/>
    <w:rsid w:val="00830B97"/>
    <w:rsid w:val="00830D12"/>
    <w:rsid w:val="0083139E"/>
    <w:rsid w:val="008313A1"/>
    <w:rsid w:val="00831618"/>
    <w:rsid w:val="0083174C"/>
    <w:rsid w:val="0083193A"/>
    <w:rsid w:val="00831C67"/>
    <w:rsid w:val="00832084"/>
    <w:rsid w:val="0083277D"/>
    <w:rsid w:val="00832B05"/>
    <w:rsid w:val="00832CEB"/>
    <w:rsid w:val="00832D15"/>
    <w:rsid w:val="008330EE"/>
    <w:rsid w:val="0083355E"/>
    <w:rsid w:val="00833595"/>
    <w:rsid w:val="00833B81"/>
    <w:rsid w:val="00834858"/>
    <w:rsid w:val="00834B1D"/>
    <w:rsid w:val="00835018"/>
    <w:rsid w:val="00835190"/>
    <w:rsid w:val="008359C7"/>
    <w:rsid w:val="008359F3"/>
    <w:rsid w:val="00835A88"/>
    <w:rsid w:val="00835B13"/>
    <w:rsid w:val="00835C1B"/>
    <w:rsid w:val="00835CCE"/>
    <w:rsid w:val="00835E79"/>
    <w:rsid w:val="008366BD"/>
    <w:rsid w:val="00836D93"/>
    <w:rsid w:val="00836EB6"/>
    <w:rsid w:val="00836FF1"/>
    <w:rsid w:val="00837265"/>
    <w:rsid w:val="00837755"/>
    <w:rsid w:val="00837A3F"/>
    <w:rsid w:val="00837D66"/>
    <w:rsid w:val="00837DDA"/>
    <w:rsid w:val="00840912"/>
    <w:rsid w:val="00840967"/>
    <w:rsid w:val="00840A39"/>
    <w:rsid w:val="008410B3"/>
    <w:rsid w:val="008412AE"/>
    <w:rsid w:val="00841C2A"/>
    <w:rsid w:val="00841C3B"/>
    <w:rsid w:val="00842348"/>
    <w:rsid w:val="008424BD"/>
    <w:rsid w:val="00842777"/>
    <w:rsid w:val="0084290B"/>
    <w:rsid w:val="00842C22"/>
    <w:rsid w:val="00842C6F"/>
    <w:rsid w:val="00842CD5"/>
    <w:rsid w:val="00842D3A"/>
    <w:rsid w:val="00843474"/>
    <w:rsid w:val="008434E5"/>
    <w:rsid w:val="00843D3B"/>
    <w:rsid w:val="00843FB8"/>
    <w:rsid w:val="00844DEC"/>
    <w:rsid w:val="008450BD"/>
    <w:rsid w:val="008452C5"/>
    <w:rsid w:val="00845741"/>
    <w:rsid w:val="00845863"/>
    <w:rsid w:val="00845AA8"/>
    <w:rsid w:val="00845C1E"/>
    <w:rsid w:val="00845CC9"/>
    <w:rsid w:val="00845D9B"/>
    <w:rsid w:val="0084609A"/>
    <w:rsid w:val="00846483"/>
    <w:rsid w:val="00846566"/>
    <w:rsid w:val="00846613"/>
    <w:rsid w:val="00846753"/>
    <w:rsid w:val="00846809"/>
    <w:rsid w:val="0084690B"/>
    <w:rsid w:val="00846BEA"/>
    <w:rsid w:val="00846C10"/>
    <w:rsid w:val="00846F27"/>
    <w:rsid w:val="00846FE7"/>
    <w:rsid w:val="00847086"/>
    <w:rsid w:val="00847499"/>
    <w:rsid w:val="00847720"/>
    <w:rsid w:val="0084778E"/>
    <w:rsid w:val="00847C80"/>
    <w:rsid w:val="00847E37"/>
    <w:rsid w:val="00847EF4"/>
    <w:rsid w:val="0085011B"/>
    <w:rsid w:val="00850635"/>
    <w:rsid w:val="00850959"/>
    <w:rsid w:val="00850B9B"/>
    <w:rsid w:val="00850F58"/>
    <w:rsid w:val="008512CE"/>
    <w:rsid w:val="00851638"/>
    <w:rsid w:val="00851819"/>
    <w:rsid w:val="00851942"/>
    <w:rsid w:val="008519A9"/>
    <w:rsid w:val="00851EF0"/>
    <w:rsid w:val="008520AC"/>
    <w:rsid w:val="00852718"/>
    <w:rsid w:val="0085278F"/>
    <w:rsid w:val="0085349D"/>
    <w:rsid w:val="00853622"/>
    <w:rsid w:val="00853669"/>
    <w:rsid w:val="00853C88"/>
    <w:rsid w:val="00853DB7"/>
    <w:rsid w:val="0085405B"/>
    <w:rsid w:val="00854138"/>
    <w:rsid w:val="00854C14"/>
    <w:rsid w:val="00854C3A"/>
    <w:rsid w:val="00854CF8"/>
    <w:rsid w:val="00854EC9"/>
    <w:rsid w:val="00854F7A"/>
    <w:rsid w:val="0085507E"/>
    <w:rsid w:val="00855145"/>
    <w:rsid w:val="0085581F"/>
    <w:rsid w:val="00855AF5"/>
    <w:rsid w:val="00855B2F"/>
    <w:rsid w:val="0085615A"/>
    <w:rsid w:val="00856511"/>
    <w:rsid w:val="008567AA"/>
    <w:rsid w:val="00856CFE"/>
    <w:rsid w:val="00856F17"/>
    <w:rsid w:val="00857640"/>
    <w:rsid w:val="008578A1"/>
    <w:rsid w:val="00857919"/>
    <w:rsid w:val="00857941"/>
    <w:rsid w:val="008579BE"/>
    <w:rsid w:val="00857A7B"/>
    <w:rsid w:val="00857FC2"/>
    <w:rsid w:val="008604D9"/>
    <w:rsid w:val="00860575"/>
    <w:rsid w:val="008605F9"/>
    <w:rsid w:val="00860626"/>
    <w:rsid w:val="0086088E"/>
    <w:rsid w:val="008609EB"/>
    <w:rsid w:val="00860A98"/>
    <w:rsid w:val="00860D8A"/>
    <w:rsid w:val="0086181E"/>
    <w:rsid w:val="0086184C"/>
    <w:rsid w:val="00861B84"/>
    <w:rsid w:val="00862273"/>
    <w:rsid w:val="0086249E"/>
    <w:rsid w:val="008624DF"/>
    <w:rsid w:val="00862533"/>
    <w:rsid w:val="008626C0"/>
    <w:rsid w:val="00862A22"/>
    <w:rsid w:val="00862A85"/>
    <w:rsid w:val="00862ABE"/>
    <w:rsid w:val="00862EAC"/>
    <w:rsid w:val="00863048"/>
    <w:rsid w:val="008633AA"/>
    <w:rsid w:val="00863611"/>
    <w:rsid w:val="00863BEE"/>
    <w:rsid w:val="00864550"/>
    <w:rsid w:val="008648FB"/>
    <w:rsid w:val="00864B65"/>
    <w:rsid w:val="00864D45"/>
    <w:rsid w:val="008659E2"/>
    <w:rsid w:val="00865E09"/>
    <w:rsid w:val="00866B3D"/>
    <w:rsid w:val="00866BBA"/>
    <w:rsid w:val="00866F37"/>
    <w:rsid w:val="00866F3E"/>
    <w:rsid w:val="00867557"/>
    <w:rsid w:val="008675CB"/>
    <w:rsid w:val="0086782B"/>
    <w:rsid w:val="00867C98"/>
    <w:rsid w:val="00870233"/>
    <w:rsid w:val="008706A2"/>
    <w:rsid w:val="0087079C"/>
    <w:rsid w:val="008707E0"/>
    <w:rsid w:val="0087083C"/>
    <w:rsid w:val="00870B39"/>
    <w:rsid w:val="00870DBF"/>
    <w:rsid w:val="00870E01"/>
    <w:rsid w:val="00870E43"/>
    <w:rsid w:val="008710F7"/>
    <w:rsid w:val="0087111C"/>
    <w:rsid w:val="00871462"/>
    <w:rsid w:val="00871575"/>
    <w:rsid w:val="008715BA"/>
    <w:rsid w:val="0087171D"/>
    <w:rsid w:val="00871874"/>
    <w:rsid w:val="00871D77"/>
    <w:rsid w:val="0087242A"/>
    <w:rsid w:val="00872A73"/>
    <w:rsid w:val="00872CBE"/>
    <w:rsid w:val="0087353F"/>
    <w:rsid w:val="00873737"/>
    <w:rsid w:val="008739B7"/>
    <w:rsid w:val="00873CAE"/>
    <w:rsid w:val="00874331"/>
    <w:rsid w:val="0087470E"/>
    <w:rsid w:val="00874B66"/>
    <w:rsid w:val="00874F90"/>
    <w:rsid w:val="00875072"/>
    <w:rsid w:val="0087523A"/>
    <w:rsid w:val="00875414"/>
    <w:rsid w:val="00875466"/>
    <w:rsid w:val="0087548F"/>
    <w:rsid w:val="0087551B"/>
    <w:rsid w:val="00875533"/>
    <w:rsid w:val="0087555A"/>
    <w:rsid w:val="0087603D"/>
    <w:rsid w:val="0087622E"/>
    <w:rsid w:val="008765D0"/>
    <w:rsid w:val="00876635"/>
    <w:rsid w:val="00876666"/>
    <w:rsid w:val="00876A8E"/>
    <w:rsid w:val="00876B87"/>
    <w:rsid w:val="008776F6"/>
    <w:rsid w:val="0087792C"/>
    <w:rsid w:val="0087797B"/>
    <w:rsid w:val="00880840"/>
    <w:rsid w:val="00880C6E"/>
    <w:rsid w:val="00880CB8"/>
    <w:rsid w:val="00880F52"/>
    <w:rsid w:val="00881097"/>
    <w:rsid w:val="008814FA"/>
    <w:rsid w:val="00881653"/>
    <w:rsid w:val="008816B0"/>
    <w:rsid w:val="008816C8"/>
    <w:rsid w:val="00881B0C"/>
    <w:rsid w:val="00881BFC"/>
    <w:rsid w:val="00882791"/>
    <w:rsid w:val="0088288A"/>
    <w:rsid w:val="008828C9"/>
    <w:rsid w:val="00882B20"/>
    <w:rsid w:val="00882EE6"/>
    <w:rsid w:val="00882F19"/>
    <w:rsid w:val="00883725"/>
    <w:rsid w:val="0088386E"/>
    <w:rsid w:val="00883D11"/>
    <w:rsid w:val="00883F16"/>
    <w:rsid w:val="0088408F"/>
    <w:rsid w:val="008841DC"/>
    <w:rsid w:val="00884256"/>
    <w:rsid w:val="00884299"/>
    <w:rsid w:val="0088436B"/>
    <w:rsid w:val="008845C3"/>
    <w:rsid w:val="0088474F"/>
    <w:rsid w:val="0088515D"/>
    <w:rsid w:val="008853F4"/>
    <w:rsid w:val="00885621"/>
    <w:rsid w:val="00885AC0"/>
    <w:rsid w:val="00885B4D"/>
    <w:rsid w:val="00886063"/>
    <w:rsid w:val="00886112"/>
    <w:rsid w:val="00886368"/>
    <w:rsid w:val="00886CA6"/>
    <w:rsid w:val="008870B1"/>
    <w:rsid w:val="0088771B"/>
    <w:rsid w:val="00887A33"/>
    <w:rsid w:val="008901A3"/>
    <w:rsid w:val="00890564"/>
    <w:rsid w:val="00890690"/>
    <w:rsid w:val="008906BC"/>
    <w:rsid w:val="0089089A"/>
    <w:rsid w:val="008908DC"/>
    <w:rsid w:val="008908DE"/>
    <w:rsid w:val="0089093A"/>
    <w:rsid w:val="008911CD"/>
    <w:rsid w:val="00891360"/>
    <w:rsid w:val="00891429"/>
    <w:rsid w:val="008916E8"/>
    <w:rsid w:val="00891D91"/>
    <w:rsid w:val="00892118"/>
    <w:rsid w:val="0089224F"/>
    <w:rsid w:val="00892A16"/>
    <w:rsid w:val="00892A4E"/>
    <w:rsid w:val="00892A96"/>
    <w:rsid w:val="00892DE4"/>
    <w:rsid w:val="008933D1"/>
    <w:rsid w:val="008933E9"/>
    <w:rsid w:val="008934D1"/>
    <w:rsid w:val="0089353D"/>
    <w:rsid w:val="0089383E"/>
    <w:rsid w:val="008939F2"/>
    <w:rsid w:val="00893AA4"/>
    <w:rsid w:val="00893D81"/>
    <w:rsid w:val="00893E93"/>
    <w:rsid w:val="00893F4D"/>
    <w:rsid w:val="00893F8B"/>
    <w:rsid w:val="00894E78"/>
    <w:rsid w:val="00895034"/>
    <w:rsid w:val="00895356"/>
    <w:rsid w:val="0089579F"/>
    <w:rsid w:val="00895C1C"/>
    <w:rsid w:val="00895CCA"/>
    <w:rsid w:val="00896040"/>
    <w:rsid w:val="008962B8"/>
    <w:rsid w:val="008963DD"/>
    <w:rsid w:val="00896B9B"/>
    <w:rsid w:val="00896C1C"/>
    <w:rsid w:val="008974BE"/>
    <w:rsid w:val="00897AF5"/>
    <w:rsid w:val="00897D04"/>
    <w:rsid w:val="00897D81"/>
    <w:rsid w:val="008A0400"/>
    <w:rsid w:val="008A0485"/>
    <w:rsid w:val="008A071F"/>
    <w:rsid w:val="008A0733"/>
    <w:rsid w:val="008A0891"/>
    <w:rsid w:val="008A0AE5"/>
    <w:rsid w:val="008A0BAF"/>
    <w:rsid w:val="008A1312"/>
    <w:rsid w:val="008A1365"/>
    <w:rsid w:val="008A1498"/>
    <w:rsid w:val="008A174B"/>
    <w:rsid w:val="008A184C"/>
    <w:rsid w:val="008A2011"/>
    <w:rsid w:val="008A2065"/>
    <w:rsid w:val="008A27AF"/>
    <w:rsid w:val="008A2831"/>
    <w:rsid w:val="008A2F39"/>
    <w:rsid w:val="008A2F41"/>
    <w:rsid w:val="008A3272"/>
    <w:rsid w:val="008A3294"/>
    <w:rsid w:val="008A353B"/>
    <w:rsid w:val="008A378F"/>
    <w:rsid w:val="008A37F3"/>
    <w:rsid w:val="008A3AB3"/>
    <w:rsid w:val="008A3B60"/>
    <w:rsid w:val="008A3E43"/>
    <w:rsid w:val="008A3FBE"/>
    <w:rsid w:val="008A4082"/>
    <w:rsid w:val="008A432F"/>
    <w:rsid w:val="008A49B5"/>
    <w:rsid w:val="008A4A98"/>
    <w:rsid w:val="008A4BEA"/>
    <w:rsid w:val="008A4C58"/>
    <w:rsid w:val="008A545F"/>
    <w:rsid w:val="008A54B8"/>
    <w:rsid w:val="008A57CB"/>
    <w:rsid w:val="008A5A96"/>
    <w:rsid w:val="008A5C12"/>
    <w:rsid w:val="008A5F04"/>
    <w:rsid w:val="008A5FA5"/>
    <w:rsid w:val="008A6097"/>
    <w:rsid w:val="008A657D"/>
    <w:rsid w:val="008A6989"/>
    <w:rsid w:val="008A6AA0"/>
    <w:rsid w:val="008A6BB3"/>
    <w:rsid w:val="008A70AA"/>
    <w:rsid w:val="008A7466"/>
    <w:rsid w:val="008A746F"/>
    <w:rsid w:val="008A7524"/>
    <w:rsid w:val="008A7811"/>
    <w:rsid w:val="008A786C"/>
    <w:rsid w:val="008B00D4"/>
    <w:rsid w:val="008B0D2B"/>
    <w:rsid w:val="008B0EC4"/>
    <w:rsid w:val="008B115F"/>
    <w:rsid w:val="008B188F"/>
    <w:rsid w:val="008B1F7F"/>
    <w:rsid w:val="008B203E"/>
    <w:rsid w:val="008B2B06"/>
    <w:rsid w:val="008B2B49"/>
    <w:rsid w:val="008B2BD9"/>
    <w:rsid w:val="008B2BF4"/>
    <w:rsid w:val="008B342C"/>
    <w:rsid w:val="008B3CF5"/>
    <w:rsid w:val="008B3D31"/>
    <w:rsid w:val="008B40FA"/>
    <w:rsid w:val="008B434A"/>
    <w:rsid w:val="008B47F8"/>
    <w:rsid w:val="008B4A15"/>
    <w:rsid w:val="008B4CCB"/>
    <w:rsid w:val="008B50B9"/>
    <w:rsid w:val="008B5131"/>
    <w:rsid w:val="008B5146"/>
    <w:rsid w:val="008B5218"/>
    <w:rsid w:val="008B5289"/>
    <w:rsid w:val="008B5309"/>
    <w:rsid w:val="008B534B"/>
    <w:rsid w:val="008B551B"/>
    <w:rsid w:val="008B5859"/>
    <w:rsid w:val="008B59D2"/>
    <w:rsid w:val="008B5CFE"/>
    <w:rsid w:val="008B5DFF"/>
    <w:rsid w:val="008B6164"/>
    <w:rsid w:val="008B61E6"/>
    <w:rsid w:val="008B63C8"/>
    <w:rsid w:val="008B658D"/>
    <w:rsid w:val="008B65FB"/>
    <w:rsid w:val="008B6783"/>
    <w:rsid w:val="008B6B7B"/>
    <w:rsid w:val="008B6CEB"/>
    <w:rsid w:val="008B6F15"/>
    <w:rsid w:val="008B73BE"/>
    <w:rsid w:val="008B74A3"/>
    <w:rsid w:val="008C0863"/>
    <w:rsid w:val="008C09C1"/>
    <w:rsid w:val="008C0E44"/>
    <w:rsid w:val="008C1028"/>
    <w:rsid w:val="008C10EE"/>
    <w:rsid w:val="008C148F"/>
    <w:rsid w:val="008C1574"/>
    <w:rsid w:val="008C1CD0"/>
    <w:rsid w:val="008C2049"/>
    <w:rsid w:val="008C2A2C"/>
    <w:rsid w:val="008C2DD8"/>
    <w:rsid w:val="008C2E77"/>
    <w:rsid w:val="008C2F41"/>
    <w:rsid w:val="008C303F"/>
    <w:rsid w:val="008C3318"/>
    <w:rsid w:val="008C3328"/>
    <w:rsid w:val="008C3ADB"/>
    <w:rsid w:val="008C3E2D"/>
    <w:rsid w:val="008C472C"/>
    <w:rsid w:val="008C49B1"/>
    <w:rsid w:val="008C4BF1"/>
    <w:rsid w:val="008C4E30"/>
    <w:rsid w:val="008C4EA4"/>
    <w:rsid w:val="008C52EC"/>
    <w:rsid w:val="008C5B75"/>
    <w:rsid w:val="008C5F6D"/>
    <w:rsid w:val="008C624B"/>
    <w:rsid w:val="008C63A5"/>
    <w:rsid w:val="008C658D"/>
    <w:rsid w:val="008C66A0"/>
    <w:rsid w:val="008C6CBB"/>
    <w:rsid w:val="008C6DD5"/>
    <w:rsid w:val="008C6F5E"/>
    <w:rsid w:val="008C6FFF"/>
    <w:rsid w:val="008C72CC"/>
    <w:rsid w:val="008C74EC"/>
    <w:rsid w:val="008C7991"/>
    <w:rsid w:val="008C7B41"/>
    <w:rsid w:val="008C7B71"/>
    <w:rsid w:val="008C7DB9"/>
    <w:rsid w:val="008D04F1"/>
    <w:rsid w:val="008D09DA"/>
    <w:rsid w:val="008D0BB3"/>
    <w:rsid w:val="008D0F7A"/>
    <w:rsid w:val="008D135D"/>
    <w:rsid w:val="008D14D7"/>
    <w:rsid w:val="008D14DE"/>
    <w:rsid w:val="008D1618"/>
    <w:rsid w:val="008D1A69"/>
    <w:rsid w:val="008D1B22"/>
    <w:rsid w:val="008D1B55"/>
    <w:rsid w:val="008D1E52"/>
    <w:rsid w:val="008D1F3C"/>
    <w:rsid w:val="008D240B"/>
    <w:rsid w:val="008D241F"/>
    <w:rsid w:val="008D24D7"/>
    <w:rsid w:val="008D25D0"/>
    <w:rsid w:val="008D2817"/>
    <w:rsid w:val="008D2926"/>
    <w:rsid w:val="008D2BD5"/>
    <w:rsid w:val="008D2D3D"/>
    <w:rsid w:val="008D2FDE"/>
    <w:rsid w:val="008D3A21"/>
    <w:rsid w:val="008D4263"/>
    <w:rsid w:val="008D42BA"/>
    <w:rsid w:val="008D44E4"/>
    <w:rsid w:val="008D4AF3"/>
    <w:rsid w:val="008D4BED"/>
    <w:rsid w:val="008D4D10"/>
    <w:rsid w:val="008D4F28"/>
    <w:rsid w:val="008D4FE7"/>
    <w:rsid w:val="008D5233"/>
    <w:rsid w:val="008D52EE"/>
    <w:rsid w:val="008D5724"/>
    <w:rsid w:val="008D5958"/>
    <w:rsid w:val="008D5CB7"/>
    <w:rsid w:val="008D5D34"/>
    <w:rsid w:val="008D5E4D"/>
    <w:rsid w:val="008D6249"/>
    <w:rsid w:val="008D6671"/>
    <w:rsid w:val="008D6AB1"/>
    <w:rsid w:val="008D6F0B"/>
    <w:rsid w:val="008D70EE"/>
    <w:rsid w:val="008E0205"/>
    <w:rsid w:val="008E031F"/>
    <w:rsid w:val="008E0392"/>
    <w:rsid w:val="008E05F9"/>
    <w:rsid w:val="008E06B3"/>
    <w:rsid w:val="008E0B26"/>
    <w:rsid w:val="008E0BB4"/>
    <w:rsid w:val="008E0BF4"/>
    <w:rsid w:val="008E0C5A"/>
    <w:rsid w:val="008E0C85"/>
    <w:rsid w:val="008E0CE9"/>
    <w:rsid w:val="008E0E65"/>
    <w:rsid w:val="008E0FE8"/>
    <w:rsid w:val="008E133A"/>
    <w:rsid w:val="008E1488"/>
    <w:rsid w:val="008E17D9"/>
    <w:rsid w:val="008E18BD"/>
    <w:rsid w:val="008E19B2"/>
    <w:rsid w:val="008E1BC7"/>
    <w:rsid w:val="008E1D56"/>
    <w:rsid w:val="008E2341"/>
    <w:rsid w:val="008E2381"/>
    <w:rsid w:val="008E2595"/>
    <w:rsid w:val="008E28FF"/>
    <w:rsid w:val="008E29A8"/>
    <w:rsid w:val="008E2C60"/>
    <w:rsid w:val="008E2D8F"/>
    <w:rsid w:val="008E2ECB"/>
    <w:rsid w:val="008E3142"/>
    <w:rsid w:val="008E316C"/>
    <w:rsid w:val="008E31ED"/>
    <w:rsid w:val="008E3359"/>
    <w:rsid w:val="008E3660"/>
    <w:rsid w:val="008E37B9"/>
    <w:rsid w:val="008E37BF"/>
    <w:rsid w:val="008E3991"/>
    <w:rsid w:val="008E3BF2"/>
    <w:rsid w:val="008E480F"/>
    <w:rsid w:val="008E489A"/>
    <w:rsid w:val="008E4E2B"/>
    <w:rsid w:val="008E5081"/>
    <w:rsid w:val="008E51CA"/>
    <w:rsid w:val="008E55F0"/>
    <w:rsid w:val="008E57AD"/>
    <w:rsid w:val="008E5824"/>
    <w:rsid w:val="008E58D8"/>
    <w:rsid w:val="008E5A77"/>
    <w:rsid w:val="008E5B3B"/>
    <w:rsid w:val="008E5C0C"/>
    <w:rsid w:val="008E68BD"/>
    <w:rsid w:val="008E7221"/>
    <w:rsid w:val="008E7262"/>
    <w:rsid w:val="008E73F4"/>
    <w:rsid w:val="008E78F3"/>
    <w:rsid w:val="008E798C"/>
    <w:rsid w:val="008E7A93"/>
    <w:rsid w:val="008E7BD1"/>
    <w:rsid w:val="008E7CEB"/>
    <w:rsid w:val="008E7EDF"/>
    <w:rsid w:val="008F02C6"/>
    <w:rsid w:val="008F09BD"/>
    <w:rsid w:val="008F0AC4"/>
    <w:rsid w:val="008F0EA8"/>
    <w:rsid w:val="008F0EF3"/>
    <w:rsid w:val="008F0F4C"/>
    <w:rsid w:val="008F11EF"/>
    <w:rsid w:val="008F13BF"/>
    <w:rsid w:val="008F1486"/>
    <w:rsid w:val="008F1561"/>
    <w:rsid w:val="008F180F"/>
    <w:rsid w:val="008F2872"/>
    <w:rsid w:val="008F314A"/>
    <w:rsid w:val="008F3227"/>
    <w:rsid w:val="008F3283"/>
    <w:rsid w:val="008F33BD"/>
    <w:rsid w:val="008F3520"/>
    <w:rsid w:val="008F35F3"/>
    <w:rsid w:val="008F3920"/>
    <w:rsid w:val="008F3F51"/>
    <w:rsid w:val="008F4296"/>
    <w:rsid w:val="008F42E3"/>
    <w:rsid w:val="008F4355"/>
    <w:rsid w:val="008F457A"/>
    <w:rsid w:val="008F46A2"/>
    <w:rsid w:val="008F4792"/>
    <w:rsid w:val="008F495A"/>
    <w:rsid w:val="008F4ADE"/>
    <w:rsid w:val="008F4F3F"/>
    <w:rsid w:val="008F4F66"/>
    <w:rsid w:val="008F5147"/>
    <w:rsid w:val="008F5474"/>
    <w:rsid w:val="008F55C5"/>
    <w:rsid w:val="008F5AD5"/>
    <w:rsid w:val="008F5BE0"/>
    <w:rsid w:val="008F5D18"/>
    <w:rsid w:val="008F614E"/>
    <w:rsid w:val="008F67D5"/>
    <w:rsid w:val="008F6875"/>
    <w:rsid w:val="008F6961"/>
    <w:rsid w:val="008F6BC1"/>
    <w:rsid w:val="008F6FE8"/>
    <w:rsid w:val="008F7520"/>
    <w:rsid w:val="008F75BE"/>
    <w:rsid w:val="008F78C0"/>
    <w:rsid w:val="008F7B20"/>
    <w:rsid w:val="008F7E56"/>
    <w:rsid w:val="0090054B"/>
    <w:rsid w:val="00900671"/>
    <w:rsid w:val="009006DF"/>
    <w:rsid w:val="00900B29"/>
    <w:rsid w:val="00900DAA"/>
    <w:rsid w:val="00900F7C"/>
    <w:rsid w:val="0090108F"/>
    <w:rsid w:val="009010C1"/>
    <w:rsid w:val="009010F0"/>
    <w:rsid w:val="00901161"/>
    <w:rsid w:val="00901472"/>
    <w:rsid w:val="009015C7"/>
    <w:rsid w:val="00901B6A"/>
    <w:rsid w:val="00902055"/>
    <w:rsid w:val="00902DF1"/>
    <w:rsid w:val="0090317F"/>
    <w:rsid w:val="009035F0"/>
    <w:rsid w:val="009037CB"/>
    <w:rsid w:val="009037CF"/>
    <w:rsid w:val="00903AC3"/>
    <w:rsid w:val="00903B03"/>
    <w:rsid w:val="00904D7C"/>
    <w:rsid w:val="00904E84"/>
    <w:rsid w:val="00904ECC"/>
    <w:rsid w:val="00905119"/>
    <w:rsid w:val="00905699"/>
    <w:rsid w:val="00905B85"/>
    <w:rsid w:val="00905F10"/>
    <w:rsid w:val="00905F4E"/>
    <w:rsid w:val="00906170"/>
    <w:rsid w:val="00906309"/>
    <w:rsid w:val="0090633C"/>
    <w:rsid w:val="009063DA"/>
    <w:rsid w:val="009064A1"/>
    <w:rsid w:val="0090744E"/>
    <w:rsid w:val="0090776A"/>
    <w:rsid w:val="009078F6"/>
    <w:rsid w:val="00910261"/>
    <w:rsid w:val="0091089A"/>
    <w:rsid w:val="00910AA2"/>
    <w:rsid w:val="00910D88"/>
    <w:rsid w:val="00910FEA"/>
    <w:rsid w:val="00911028"/>
    <w:rsid w:val="009112A0"/>
    <w:rsid w:val="00911419"/>
    <w:rsid w:val="00911F4F"/>
    <w:rsid w:val="00912077"/>
    <w:rsid w:val="00912090"/>
    <w:rsid w:val="009120B6"/>
    <w:rsid w:val="009123C8"/>
    <w:rsid w:val="00912642"/>
    <w:rsid w:val="00912878"/>
    <w:rsid w:val="009128FD"/>
    <w:rsid w:val="00912999"/>
    <w:rsid w:val="00912AA3"/>
    <w:rsid w:val="00913621"/>
    <w:rsid w:val="009136B1"/>
    <w:rsid w:val="0091371A"/>
    <w:rsid w:val="0091372D"/>
    <w:rsid w:val="0091385E"/>
    <w:rsid w:val="00913938"/>
    <w:rsid w:val="00913A61"/>
    <w:rsid w:val="00913A63"/>
    <w:rsid w:val="009141D8"/>
    <w:rsid w:val="0091431D"/>
    <w:rsid w:val="00914781"/>
    <w:rsid w:val="009147E7"/>
    <w:rsid w:val="00914865"/>
    <w:rsid w:val="009149D5"/>
    <w:rsid w:val="00914AD4"/>
    <w:rsid w:val="00914D38"/>
    <w:rsid w:val="00914F0C"/>
    <w:rsid w:val="009152BC"/>
    <w:rsid w:val="009153F4"/>
    <w:rsid w:val="00915602"/>
    <w:rsid w:val="009156B8"/>
    <w:rsid w:val="009157A2"/>
    <w:rsid w:val="0091598A"/>
    <w:rsid w:val="00916008"/>
    <w:rsid w:val="0091653A"/>
    <w:rsid w:val="009165F8"/>
    <w:rsid w:val="009168AF"/>
    <w:rsid w:val="00917158"/>
    <w:rsid w:val="0091715F"/>
    <w:rsid w:val="00917240"/>
    <w:rsid w:val="009173C5"/>
    <w:rsid w:val="009173C8"/>
    <w:rsid w:val="009173F1"/>
    <w:rsid w:val="00917439"/>
    <w:rsid w:val="00917AC6"/>
    <w:rsid w:val="00917C39"/>
    <w:rsid w:val="00917D6E"/>
    <w:rsid w:val="009203A7"/>
    <w:rsid w:val="00920400"/>
    <w:rsid w:val="00920485"/>
    <w:rsid w:val="009204C3"/>
    <w:rsid w:val="00920625"/>
    <w:rsid w:val="00920740"/>
    <w:rsid w:val="009207E0"/>
    <w:rsid w:val="00920B30"/>
    <w:rsid w:val="00920C90"/>
    <w:rsid w:val="00920E3C"/>
    <w:rsid w:val="009211F7"/>
    <w:rsid w:val="0092190F"/>
    <w:rsid w:val="0092198C"/>
    <w:rsid w:val="009219AD"/>
    <w:rsid w:val="009219C3"/>
    <w:rsid w:val="00921B72"/>
    <w:rsid w:val="00921F8A"/>
    <w:rsid w:val="0092205F"/>
    <w:rsid w:val="00922265"/>
    <w:rsid w:val="00922360"/>
    <w:rsid w:val="009223AE"/>
    <w:rsid w:val="009224E8"/>
    <w:rsid w:val="009224EC"/>
    <w:rsid w:val="00922546"/>
    <w:rsid w:val="009225B9"/>
    <w:rsid w:val="00922904"/>
    <w:rsid w:val="009229DC"/>
    <w:rsid w:val="00922E77"/>
    <w:rsid w:val="00923083"/>
    <w:rsid w:val="009235F2"/>
    <w:rsid w:val="00923AD5"/>
    <w:rsid w:val="00923F0D"/>
    <w:rsid w:val="00924118"/>
    <w:rsid w:val="009241FE"/>
    <w:rsid w:val="00924757"/>
    <w:rsid w:val="00924967"/>
    <w:rsid w:val="0092496C"/>
    <w:rsid w:val="00924C5A"/>
    <w:rsid w:val="00924CB1"/>
    <w:rsid w:val="0092503F"/>
    <w:rsid w:val="00925058"/>
    <w:rsid w:val="00925089"/>
    <w:rsid w:val="00925628"/>
    <w:rsid w:val="00925659"/>
    <w:rsid w:val="00925878"/>
    <w:rsid w:val="00925EF0"/>
    <w:rsid w:val="00926C1B"/>
    <w:rsid w:val="00926FD7"/>
    <w:rsid w:val="00927456"/>
    <w:rsid w:val="00927459"/>
    <w:rsid w:val="009277AF"/>
    <w:rsid w:val="009277B1"/>
    <w:rsid w:val="00927AFD"/>
    <w:rsid w:val="00930361"/>
    <w:rsid w:val="009308BA"/>
    <w:rsid w:val="00930C4F"/>
    <w:rsid w:val="00930CCF"/>
    <w:rsid w:val="009311EC"/>
    <w:rsid w:val="00931581"/>
    <w:rsid w:val="00931618"/>
    <w:rsid w:val="009316FD"/>
    <w:rsid w:val="009321D9"/>
    <w:rsid w:val="00932A33"/>
    <w:rsid w:val="00932B70"/>
    <w:rsid w:val="00933175"/>
    <w:rsid w:val="009332EB"/>
    <w:rsid w:val="009346CC"/>
    <w:rsid w:val="0093475B"/>
    <w:rsid w:val="00934A81"/>
    <w:rsid w:val="00935112"/>
    <w:rsid w:val="0093516E"/>
    <w:rsid w:val="00935564"/>
    <w:rsid w:val="0093564F"/>
    <w:rsid w:val="0093570F"/>
    <w:rsid w:val="00935904"/>
    <w:rsid w:val="00935A8B"/>
    <w:rsid w:val="00936348"/>
    <w:rsid w:val="009366B3"/>
    <w:rsid w:val="009367AF"/>
    <w:rsid w:val="009368E5"/>
    <w:rsid w:val="009369E6"/>
    <w:rsid w:val="00936AFD"/>
    <w:rsid w:val="00936B1A"/>
    <w:rsid w:val="00936CE7"/>
    <w:rsid w:val="00936D64"/>
    <w:rsid w:val="00936D9B"/>
    <w:rsid w:val="00936E64"/>
    <w:rsid w:val="009373C2"/>
    <w:rsid w:val="009379B9"/>
    <w:rsid w:val="00937CEE"/>
    <w:rsid w:val="00937D4F"/>
    <w:rsid w:val="00940761"/>
    <w:rsid w:val="0094080F"/>
    <w:rsid w:val="00940ACC"/>
    <w:rsid w:val="00940BCE"/>
    <w:rsid w:val="009412F2"/>
    <w:rsid w:val="0094178D"/>
    <w:rsid w:val="00941830"/>
    <w:rsid w:val="0094191A"/>
    <w:rsid w:val="00941C96"/>
    <w:rsid w:val="00941D04"/>
    <w:rsid w:val="00941D29"/>
    <w:rsid w:val="00941D3B"/>
    <w:rsid w:val="00941E63"/>
    <w:rsid w:val="00941FD5"/>
    <w:rsid w:val="00941FFA"/>
    <w:rsid w:val="00942045"/>
    <w:rsid w:val="00942222"/>
    <w:rsid w:val="009429BA"/>
    <w:rsid w:val="00942C30"/>
    <w:rsid w:val="009433A8"/>
    <w:rsid w:val="0094347D"/>
    <w:rsid w:val="0094353D"/>
    <w:rsid w:val="00943652"/>
    <w:rsid w:val="0094376D"/>
    <w:rsid w:val="0094388A"/>
    <w:rsid w:val="00943AE3"/>
    <w:rsid w:val="00943C6E"/>
    <w:rsid w:val="00943D2C"/>
    <w:rsid w:val="00943E0A"/>
    <w:rsid w:val="00943E1E"/>
    <w:rsid w:val="00944092"/>
    <w:rsid w:val="00944A55"/>
    <w:rsid w:val="00944BE1"/>
    <w:rsid w:val="0094502A"/>
    <w:rsid w:val="0094504D"/>
    <w:rsid w:val="009451AB"/>
    <w:rsid w:val="0094588C"/>
    <w:rsid w:val="00945F89"/>
    <w:rsid w:val="00946203"/>
    <w:rsid w:val="00946421"/>
    <w:rsid w:val="00946445"/>
    <w:rsid w:val="00946E82"/>
    <w:rsid w:val="00947452"/>
    <w:rsid w:val="0094758B"/>
    <w:rsid w:val="009475F9"/>
    <w:rsid w:val="00947C41"/>
    <w:rsid w:val="00947DDC"/>
    <w:rsid w:val="009500A8"/>
    <w:rsid w:val="00950175"/>
    <w:rsid w:val="009506D7"/>
    <w:rsid w:val="00950BAD"/>
    <w:rsid w:val="00950ED4"/>
    <w:rsid w:val="00950FBC"/>
    <w:rsid w:val="009510B8"/>
    <w:rsid w:val="00951254"/>
    <w:rsid w:val="0095136B"/>
    <w:rsid w:val="00951700"/>
    <w:rsid w:val="00951AF0"/>
    <w:rsid w:val="00952053"/>
    <w:rsid w:val="0095296C"/>
    <w:rsid w:val="0095363D"/>
    <w:rsid w:val="009539EA"/>
    <w:rsid w:val="00953B08"/>
    <w:rsid w:val="00953B22"/>
    <w:rsid w:val="009540BA"/>
    <w:rsid w:val="009544BA"/>
    <w:rsid w:val="00954991"/>
    <w:rsid w:val="00954CA0"/>
    <w:rsid w:val="00955127"/>
    <w:rsid w:val="00955161"/>
    <w:rsid w:val="0095531D"/>
    <w:rsid w:val="009555E2"/>
    <w:rsid w:val="009561F1"/>
    <w:rsid w:val="009564E3"/>
    <w:rsid w:val="0095662E"/>
    <w:rsid w:val="0095668F"/>
    <w:rsid w:val="00956757"/>
    <w:rsid w:val="00956AC0"/>
    <w:rsid w:val="00956B4C"/>
    <w:rsid w:val="00956BF8"/>
    <w:rsid w:val="00956D0B"/>
    <w:rsid w:val="00956DA3"/>
    <w:rsid w:val="00956EED"/>
    <w:rsid w:val="00957334"/>
    <w:rsid w:val="0095741C"/>
    <w:rsid w:val="00957475"/>
    <w:rsid w:val="009574F6"/>
    <w:rsid w:val="009575A5"/>
    <w:rsid w:val="00957786"/>
    <w:rsid w:val="00957C1F"/>
    <w:rsid w:val="00957C98"/>
    <w:rsid w:val="00957EEA"/>
    <w:rsid w:val="00960088"/>
    <w:rsid w:val="009603CA"/>
    <w:rsid w:val="009605DD"/>
    <w:rsid w:val="00960ED5"/>
    <w:rsid w:val="00960FB4"/>
    <w:rsid w:val="0096163C"/>
    <w:rsid w:val="00961CBE"/>
    <w:rsid w:val="00961E32"/>
    <w:rsid w:val="00961F9E"/>
    <w:rsid w:val="00962057"/>
    <w:rsid w:val="00962617"/>
    <w:rsid w:val="009627BC"/>
    <w:rsid w:val="00962922"/>
    <w:rsid w:val="00962938"/>
    <w:rsid w:val="00962985"/>
    <w:rsid w:val="00962B30"/>
    <w:rsid w:val="00962CBD"/>
    <w:rsid w:val="009634CE"/>
    <w:rsid w:val="00963513"/>
    <w:rsid w:val="00963729"/>
    <w:rsid w:val="009637A4"/>
    <w:rsid w:val="00963C2D"/>
    <w:rsid w:val="00963CE6"/>
    <w:rsid w:val="00963D5E"/>
    <w:rsid w:val="00963E9E"/>
    <w:rsid w:val="00963F61"/>
    <w:rsid w:val="009642DC"/>
    <w:rsid w:val="00964FB9"/>
    <w:rsid w:val="009650C3"/>
    <w:rsid w:val="00965B7A"/>
    <w:rsid w:val="00965D64"/>
    <w:rsid w:val="00965E68"/>
    <w:rsid w:val="009661F8"/>
    <w:rsid w:val="009662EE"/>
    <w:rsid w:val="00966572"/>
    <w:rsid w:val="00967112"/>
    <w:rsid w:val="0096771D"/>
    <w:rsid w:val="0096778A"/>
    <w:rsid w:val="00967C53"/>
    <w:rsid w:val="00967D19"/>
    <w:rsid w:val="0097030C"/>
    <w:rsid w:val="00970BB4"/>
    <w:rsid w:val="00970C92"/>
    <w:rsid w:val="00970DC5"/>
    <w:rsid w:val="0097127D"/>
    <w:rsid w:val="009712B4"/>
    <w:rsid w:val="00971485"/>
    <w:rsid w:val="00971925"/>
    <w:rsid w:val="00971B19"/>
    <w:rsid w:val="00971D23"/>
    <w:rsid w:val="00971DCC"/>
    <w:rsid w:val="00972785"/>
    <w:rsid w:val="009729DF"/>
    <w:rsid w:val="00972A97"/>
    <w:rsid w:val="00972C1A"/>
    <w:rsid w:val="00972D17"/>
    <w:rsid w:val="00972E90"/>
    <w:rsid w:val="00972FED"/>
    <w:rsid w:val="009731AF"/>
    <w:rsid w:val="00973698"/>
    <w:rsid w:val="00973750"/>
    <w:rsid w:val="009748B3"/>
    <w:rsid w:val="00974B5B"/>
    <w:rsid w:val="00974D44"/>
    <w:rsid w:val="0097516F"/>
    <w:rsid w:val="00975289"/>
    <w:rsid w:val="0097553B"/>
    <w:rsid w:val="009755C6"/>
    <w:rsid w:val="009757B9"/>
    <w:rsid w:val="00975DC3"/>
    <w:rsid w:val="00975F9F"/>
    <w:rsid w:val="00976294"/>
    <w:rsid w:val="0097646F"/>
    <w:rsid w:val="0097649B"/>
    <w:rsid w:val="00976A91"/>
    <w:rsid w:val="00976B64"/>
    <w:rsid w:val="00976EA3"/>
    <w:rsid w:val="0097732F"/>
    <w:rsid w:val="009776A2"/>
    <w:rsid w:val="0097771B"/>
    <w:rsid w:val="009779AF"/>
    <w:rsid w:val="00977B2A"/>
    <w:rsid w:val="00977E51"/>
    <w:rsid w:val="00977EE9"/>
    <w:rsid w:val="00980042"/>
    <w:rsid w:val="00980152"/>
    <w:rsid w:val="009807E8"/>
    <w:rsid w:val="00980BBB"/>
    <w:rsid w:val="00980FBE"/>
    <w:rsid w:val="00981816"/>
    <w:rsid w:val="00981829"/>
    <w:rsid w:val="009818EF"/>
    <w:rsid w:val="00981AAD"/>
    <w:rsid w:val="00981B18"/>
    <w:rsid w:val="00981D45"/>
    <w:rsid w:val="009823BF"/>
    <w:rsid w:val="0098274A"/>
    <w:rsid w:val="00982795"/>
    <w:rsid w:val="009829F0"/>
    <w:rsid w:val="00982D98"/>
    <w:rsid w:val="00982E47"/>
    <w:rsid w:val="00982EB4"/>
    <w:rsid w:val="00982ED4"/>
    <w:rsid w:val="009830FC"/>
    <w:rsid w:val="0098387E"/>
    <w:rsid w:val="00983C86"/>
    <w:rsid w:val="00983ECD"/>
    <w:rsid w:val="00984230"/>
    <w:rsid w:val="009842D5"/>
    <w:rsid w:val="009845B4"/>
    <w:rsid w:val="00984CC3"/>
    <w:rsid w:val="00984ED4"/>
    <w:rsid w:val="00984EE1"/>
    <w:rsid w:val="00984F92"/>
    <w:rsid w:val="009854B3"/>
    <w:rsid w:val="00985657"/>
    <w:rsid w:val="009857FE"/>
    <w:rsid w:val="00985D73"/>
    <w:rsid w:val="00986041"/>
    <w:rsid w:val="0098645A"/>
    <w:rsid w:val="00986A0B"/>
    <w:rsid w:val="00986B86"/>
    <w:rsid w:val="00986E30"/>
    <w:rsid w:val="0098743E"/>
    <w:rsid w:val="00987491"/>
    <w:rsid w:val="00987952"/>
    <w:rsid w:val="00987BBB"/>
    <w:rsid w:val="00987FF4"/>
    <w:rsid w:val="009900A7"/>
    <w:rsid w:val="00990112"/>
    <w:rsid w:val="0099090A"/>
    <w:rsid w:val="00990A6A"/>
    <w:rsid w:val="00990C42"/>
    <w:rsid w:val="0099123C"/>
    <w:rsid w:val="00991399"/>
    <w:rsid w:val="009913D4"/>
    <w:rsid w:val="00991FF5"/>
    <w:rsid w:val="00992474"/>
    <w:rsid w:val="0099298E"/>
    <w:rsid w:val="00992AE8"/>
    <w:rsid w:val="00992C78"/>
    <w:rsid w:val="009931D0"/>
    <w:rsid w:val="0099355E"/>
    <w:rsid w:val="00993733"/>
    <w:rsid w:val="0099394E"/>
    <w:rsid w:val="00993C3C"/>
    <w:rsid w:val="00993E2B"/>
    <w:rsid w:val="009940DA"/>
    <w:rsid w:val="00994546"/>
    <w:rsid w:val="00994872"/>
    <w:rsid w:val="009948C3"/>
    <w:rsid w:val="00994F65"/>
    <w:rsid w:val="009959A6"/>
    <w:rsid w:val="00995D5B"/>
    <w:rsid w:val="00995DCE"/>
    <w:rsid w:val="00995E65"/>
    <w:rsid w:val="009964E3"/>
    <w:rsid w:val="00996508"/>
    <w:rsid w:val="00996830"/>
    <w:rsid w:val="00996AB5"/>
    <w:rsid w:val="00996B08"/>
    <w:rsid w:val="00996D78"/>
    <w:rsid w:val="00997253"/>
    <w:rsid w:val="0099732C"/>
    <w:rsid w:val="0099752C"/>
    <w:rsid w:val="009975AF"/>
    <w:rsid w:val="00997D52"/>
    <w:rsid w:val="009A0011"/>
    <w:rsid w:val="009A01B9"/>
    <w:rsid w:val="009A03F8"/>
    <w:rsid w:val="009A117F"/>
    <w:rsid w:val="009A118C"/>
    <w:rsid w:val="009A149B"/>
    <w:rsid w:val="009A15A4"/>
    <w:rsid w:val="009A21E6"/>
    <w:rsid w:val="009A2222"/>
    <w:rsid w:val="009A2248"/>
    <w:rsid w:val="009A299D"/>
    <w:rsid w:val="009A2A8B"/>
    <w:rsid w:val="009A300B"/>
    <w:rsid w:val="009A329C"/>
    <w:rsid w:val="009A3350"/>
    <w:rsid w:val="009A3408"/>
    <w:rsid w:val="009A364D"/>
    <w:rsid w:val="009A3B5F"/>
    <w:rsid w:val="009A3C50"/>
    <w:rsid w:val="009A3D7E"/>
    <w:rsid w:val="009A420E"/>
    <w:rsid w:val="009A4D3E"/>
    <w:rsid w:val="009A523C"/>
    <w:rsid w:val="009A529C"/>
    <w:rsid w:val="009A531F"/>
    <w:rsid w:val="009A53E5"/>
    <w:rsid w:val="009A5B7F"/>
    <w:rsid w:val="009A5BDA"/>
    <w:rsid w:val="009A5EC4"/>
    <w:rsid w:val="009A5FAB"/>
    <w:rsid w:val="009A61A3"/>
    <w:rsid w:val="009A651A"/>
    <w:rsid w:val="009A66A4"/>
    <w:rsid w:val="009A66EF"/>
    <w:rsid w:val="009A67ED"/>
    <w:rsid w:val="009A6815"/>
    <w:rsid w:val="009A6F01"/>
    <w:rsid w:val="009A6FA7"/>
    <w:rsid w:val="009A737A"/>
    <w:rsid w:val="009B0348"/>
    <w:rsid w:val="009B0357"/>
    <w:rsid w:val="009B09DF"/>
    <w:rsid w:val="009B0CD4"/>
    <w:rsid w:val="009B0F2C"/>
    <w:rsid w:val="009B13D7"/>
    <w:rsid w:val="009B1AC0"/>
    <w:rsid w:val="009B1EE8"/>
    <w:rsid w:val="009B1F64"/>
    <w:rsid w:val="009B2045"/>
    <w:rsid w:val="009B222D"/>
    <w:rsid w:val="009B27D8"/>
    <w:rsid w:val="009B3066"/>
    <w:rsid w:val="009B30EC"/>
    <w:rsid w:val="009B312B"/>
    <w:rsid w:val="009B3285"/>
    <w:rsid w:val="009B345D"/>
    <w:rsid w:val="009B3553"/>
    <w:rsid w:val="009B373B"/>
    <w:rsid w:val="009B375F"/>
    <w:rsid w:val="009B380A"/>
    <w:rsid w:val="009B3AB5"/>
    <w:rsid w:val="009B3B25"/>
    <w:rsid w:val="009B3FBD"/>
    <w:rsid w:val="009B409D"/>
    <w:rsid w:val="009B4311"/>
    <w:rsid w:val="009B47EC"/>
    <w:rsid w:val="009B4C91"/>
    <w:rsid w:val="009B4E3D"/>
    <w:rsid w:val="009B4F58"/>
    <w:rsid w:val="009B5301"/>
    <w:rsid w:val="009B55FA"/>
    <w:rsid w:val="009B5644"/>
    <w:rsid w:val="009B573F"/>
    <w:rsid w:val="009B588D"/>
    <w:rsid w:val="009B6157"/>
    <w:rsid w:val="009B62CE"/>
    <w:rsid w:val="009B64DE"/>
    <w:rsid w:val="009B659A"/>
    <w:rsid w:val="009B67A1"/>
    <w:rsid w:val="009B68F6"/>
    <w:rsid w:val="009B6DCE"/>
    <w:rsid w:val="009B706B"/>
    <w:rsid w:val="009B737D"/>
    <w:rsid w:val="009B7530"/>
    <w:rsid w:val="009C02B5"/>
    <w:rsid w:val="009C109A"/>
    <w:rsid w:val="009C1318"/>
    <w:rsid w:val="009C1330"/>
    <w:rsid w:val="009C156E"/>
    <w:rsid w:val="009C1868"/>
    <w:rsid w:val="009C18EA"/>
    <w:rsid w:val="009C221E"/>
    <w:rsid w:val="009C2717"/>
    <w:rsid w:val="009C2954"/>
    <w:rsid w:val="009C2BBE"/>
    <w:rsid w:val="009C2F57"/>
    <w:rsid w:val="009C3009"/>
    <w:rsid w:val="009C3477"/>
    <w:rsid w:val="009C394A"/>
    <w:rsid w:val="009C466D"/>
    <w:rsid w:val="009C490F"/>
    <w:rsid w:val="009C4ACA"/>
    <w:rsid w:val="009C4C17"/>
    <w:rsid w:val="009C4D68"/>
    <w:rsid w:val="009C4E2C"/>
    <w:rsid w:val="009C5020"/>
    <w:rsid w:val="009C578C"/>
    <w:rsid w:val="009C686D"/>
    <w:rsid w:val="009C6DC4"/>
    <w:rsid w:val="009C723F"/>
    <w:rsid w:val="009C73D6"/>
    <w:rsid w:val="009C7A4E"/>
    <w:rsid w:val="009D074B"/>
    <w:rsid w:val="009D081D"/>
    <w:rsid w:val="009D0C1F"/>
    <w:rsid w:val="009D0D05"/>
    <w:rsid w:val="009D0E96"/>
    <w:rsid w:val="009D0F26"/>
    <w:rsid w:val="009D0F8A"/>
    <w:rsid w:val="009D120A"/>
    <w:rsid w:val="009D160F"/>
    <w:rsid w:val="009D19DF"/>
    <w:rsid w:val="009D1D9D"/>
    <w:rsid w:val="009D1E14"/>
    <w:rsid w:val="009D1EAE"/>
    <w:rsid w:val="009D1F5F"/>
    <w:rsid w:val="009D2302"/>
    <w:rsid w:val="009D2378"/>
    <w:rsid w:val="009D260F"/>
    <w:rsid w:val="009D26A0"/>
    <w:rsid w:val="009D26AB"/>
    <w:rsid w:val="009D35E4"/>
    <w:rsid w:val="009D38EB"/>
    <w:rsid w:val="009D3D69"/>
    <w:rsid w:val="009D3E2C"/>
    <w:rsid w:val="009D3EA4"/>
    <w:rsid w:val="009D3FA7"/>
    <w:rsid w:val="009D406B"/>
    <w:rsid w:val="009D4156"/>
    <w:rsid w:val="009D43ED"/>
    <w:rsid w:val="009D4639"/>
    <w:rsid w:val="009D4751"/>
    <w:rsid w:val="009D48AB"/>
    <w:rsid w:val="009D48AE"/>
    <w:rsid w:val="009D4A48"/>
    <w:rsid w:val="009D4AE5"/>
    <w:rsid w:val="009D4C5C"/>
    <w:rsid w:val="009D538E"/>
    <w:rsid w:val="009D5511"/>
    <w:rsid w:val="009D57BF"/>
    <w:rsid w:val="009D5B60"/>
    <w:rsid w:val="009D6035"/>
    <w:rsid w:val="009D610E"/>
    <w:rsid w:val="009D634A"/>
    <w:rsid w:val="009D6983"/>
    <w:rsid w:val="009D6E8F"/>
    <w:rsid w:val="009D6FBD"/>
    <w:rsid w:val="009D71B0"/>
    <w:rsid w:val="009D75E0"/>
    <w:rsid w:val="009D780E"/>
    <w:rsid w:val="009D7C08"/>
    <w:rsid w:val="009D7D73"/>
    <w:rsid w:val="009E0395"/>
    <w:rsid w:val="009E08CE"/>
    <w:rsid w:val="009E0EA3"/>
    <w:rsid w:val="009E1064"/>
    <w:rsid w:val="009E10A7"/>
    <w:rsid w:val="009E1313"/>
    <w:rsid w:val="009E154C"/>
    <w:rsid w:val="009E1914"/>
    <w:rsid w:val="009E1947"/>
    <w:rsid w:val="009E19B5"/>
    <w:rsid w:val="009E1AA3"/>
    <w:rsid w:val="009E1C1D"/>
    <w:rsid w:val="009E1E44"/>
    <w:rsid w:val="009E1F12"/>
    <w:rsid w:val="009E2263"/>
    <w:rsid w:val="009E22D0"/>
    <w:rsid w:val="009E2338"/>
    <w:rsid w:val="009E2561"/>
    <w:rsid w:val="009E256A"/>
    <w:rsid w:val="009E2A9F"/>
    <w:rsid w:val="009E2E46"/>
    <w:rsid w:val="009E3105"/>
    <w:rsid w:val="009E33AA"/>
    <w:rsid w:val="009E36EB"/>
    <w:rsid w:val="009E4295"/>
    <w:rsid w:val="009E4903"/>
    <w:rsid w:val="009E4C55"/>
    <w:rsid w:val="009E4D62"/>
    <w:rsid w:val="009E5245"/>
    <w:rsid w:val="009E55C0"/>
    <w:rsid w:val="009E562B"/>
    <w:rsid w:val="009E570B"/>
    <w:rsid w:val="009E5824"/>
    <w:rsid w:val="009E5903"/>
    <w:rsid w:val="009E5D58"/>
    <w:rsid w:val="009E5F41"/>
    <w:rsid w:val="009E613B"/>
    <w:rsid w:val="009E6140"/>
    <w:rsid w:val="009E632A"/>
    <w:rsid w:val="009E6385"/>
    <w:rsid w:val="009E6567"/>
    <w:rsid w:val="009E6A3B"/>
    <w:rsid w:val="009E6E77"/>
    <w:rsid w:val="009E6EE1"/>
    <w:rsid w:val="009E7412"/>
    <w:rsid w:val="009E77DF"/>
    <w:rsid w:val="009E78D4"/>
    <w:rsid w:val="009E7BE3"/>
    <w:rsid w:val="009E7BFA"/>
    <w:rsid w:val="009E7D19"/>
    <w:rsid w:val="009E7E8D"/>
    <w:rsid w:val="009F0408"/>
    <w:rsid w:val="009F0697"/>
    <w:rsid w:val="009F0770"/>
    <w:rsid w:val="009F0B39"/>
    <w:rsid w:val="009F0DAE"/>
    <w:rsid w:val="009F136A"/>
    <w:rsid w:val="009F13CB"/>
    <w:rsid w:val="009F19F8"/>
    <w:rsid w:val="009F1DAB"/>
    <w:rsid w:val="009F1EA7"/>
    <w:rsid w:val="009F23CE"/>
    <w:rsid w:val="009F2973"/>
    <w:rsid w:val="009F29E6"/>
    <w:rsid w:val="009F2EE8"/>
    <w:rsid w:val="009F2F41"/>
    <w:rsid w:val="009F3092"/>
    <w:rsid w:val="009F30B6"/>
    <w:rsid w:val="009F30DA"/>
    <w:rsid w:val="009F358B"/>
    <w:rsid w:val="009F3A4F"/>
    <w:rsid w:val="009F3F73"/>
    <w:rsid w:val="009F41DE"/>
    <w:rsid w:val="009F4445"/>
    <w:rsid w:val="009F4738"/>
    <w:rsid w:val="009F4806"/>
    <w:rsid w:val="009F4B35"/>
    <w:rsid w:val="009F53E0"/>
    <w:rsid w:val="009F564D"/>
    <w:rsid w:val="009F5DB6"/>
    <w:rsid w:val="009F60CE"/>
    <w:rsid w:val="009F629B"/>
    <w:rsid w:val="009F69DC"/>
    <w:rsid w:val="009F6EFF"/>
    <w:rsid w:val="009F70C5"/>
    <w:rsid w:val="009F784B"/>
    <w:rsid w:val="009F7973"/>
    <w:rsid w:val="009F7B2D"/>
    <w:rsid w:val="009F7B41"/>
    <w:rsid w:val="00A00126"/>
    <w:rsid w:val="00A00249"/>
    <w:rsid w:val="00A00323"/>
    <w:rsid w:val="00A00374"/>
    <w:rsid w:val="00A0045D"/>
    <w:rsid w:val="00A0052B"/>
    <w:rsid w:val="00A0079A"/>
    <w:rsid w:val="00A00F05"/>
    <w:rsid w:val="00A013B8"/>
    <w:rsid w:val="00A01743"/>
    <w:rsid w:val="00A0199E"/>
    <w:rsid w:val="00A01B16"/>
    <w:rsid w:val="00A02051"/>
    <w:rsid w:val="00A0208C"/>
    <w:rsid w:val="00A02184"/>
    <w:rsid w:val="00A021B2"/>
    <w:rsid w:val="00A022EE"/>
    <w:rsid w:val="00A0233F"/>
    <w:rsid w:val="00A023D3"/>
    <w:rsid w:val="00A025CE"/>
    <w:rsid w:val="00A0289C"/>
    <w:rsid w:val="00A02DF6"/>
    <w:rsid w:val="00A02F19"/>
    <w:rsid w:val="00A02F28"/>
    <w:rsid w:val="00A03DB7"/>
    <w:rsid w:val="00A04032"/>
    <w:rsid w:val="00A043D8"/>
    <w:rsid w:val="00A045A5"/>
    <w:rsid w:val="00A0496E"/>
    <w:rsid w:val="00A04DD4"/>
    <w:rsid w:val="00A04FF0"/>
    <w:rsid w:val="00A05504"/>
    <w:rsid w:val="00A055D6"/>
    <w:rsid w:val="00A05880"/>
    <w:rsid w:val="00A05B13"/>
    <w:rsid w:val="00A05ED6"/>
    <w:rsid w:val="00A0643E"/>
    <w:rsid w:val="00A064AA"/>
    <w:rsid w:val="00A064D5"/>
    <w:rsid w:val="00A06663"/>
    <w:rsid w:val="00A06A5F"/>
    <w:rsid w:val="00A06F40"/>
    <w:rsid w:val="00A0711C"/>
    <w:rsid w:val="00A07182"/>
    <w:rsid w:val="00A0766A"/>
    <w:rsid w:val="00A07727"/>
    <w:rsid w:val="00A077B5"/>
    <w:rsid w:val="00A10018"/>
    <w:rsid w:val="00A1055E"/>
    <w:rsid w:val="00A10F43"/>
    <w:rsid w:val="00A10FAA"/>
    <w:rsid w:val="00A1101D"/>
    <w:rsid w:val="00A111EB"/>
    <w:rsid w:val="00A1144C"/>
    <w:rsid w:val="00A114EE"/>
    <w:rsid w:val="00A11A2C"/>
    <w:rsid w:val="00A11AF5"/>
    <w:rsid w:val="00A11EC7"/>
    <w:rsid w:val="00A12665"/>
    <w:rsid w:val="00A12976"/>
    <w:rsid w:val="00A12A1A"/>
    <w:rsid w:val="00A12DBD"/>
    <w:rsid w:val="00A12F4F"/>
    <w:rsid w:val="00A12F9C"/>
    <w:rsid w:val="00A1383B"/>
    <w:rsid w:val="00A140FF"/>
    <w:rsid w:val="00A142F5"/>
    <w:rsid w:val="00A14532"/>
    <w:rsid w:val="00A14A36"/>
    <w:rsid w:val="00A14B04"/>
    <w:rsid w:val="00A14C0F"/>
    <w:rsid w:val="00A14CEB"/>
    <w:rsid w:val="00A14DDC"/>
    <w:rsid w:val="00A14F74"/>
    <w:rsid w:val="00A150DE"/>
    <w:rsid w:val="00A1540D"/>
    <w:rsid w:val="00A15696"/>
    <w:rsid w:val="00A15846"/>
    <w:rsid w:val="00A15A16"/>
    <w:rsid w:val="00A15A2B"/>
    <w:rsid w:val="00A15C6A"/>
    <w:rsid w:val="00A15C74"/>
    <w:rsid w:val="00A1640F"/>
    <w:rsid w:val="00A16809"/>
    <w:rsid w:val="00A16819"/>
    <w:rsid w:val="00A16851"/>
    <w:rsid w:val="00A16A56"/>
    <w:rsid w:val="00A16B0B"/>
    <w:rsid w:val="00A16CFC"/>
    <w:rsid w:val="00A172BA"/>
    <w:rsid w:val="00A1761C"/>
    <w:rsid w:val="00A1789D"/>
    <w:rsid w:val="00A17B0B"/>
    <w:rsid w:val="00A2024D"/>
    <w:rsid w:val="00A20378"/>
    <w:rsid w:val="00A206EE"/>
    <w:rsid w:val="00A20850"/>
    <w:rsid w:val="00A20893"/>
    <w:rsid w:val="00A208C1"/>
    <w:rsid w:val="00A20B68"/>
    <w:rsid w:val="00A215D5"/>
    <w:rsid w:val="00A21910"/>
    <w:rsid w:val="00A22EB2"/>
    <w:rsid w:val="00A22ED4"/>
    <w:rsid w:val="00A2313C"/>
    <w:rsid w:val="00A23177"/>
    <w:rsid w:val="00A232F0"/>
    <w:rsid w:val="00A235B9"/>
    <w:rsid w:val="00A23790"/>
    <w:rsid w:val="00A238FE"/>
    <w:rsid w:val="00A23E94"/>
    <w:rsid w:val="00A23F45"/>
    <w:rsid w:val="00A246AF"/>
    <w:rsid w:val="00A24A56"/>
    <w:rsid w:val="00A24AA5"/>
    <w:rsid w:val="00A24C43"/>
    <w:rsid w:val="00A24CA4"/>
    <w:rsid w:val="00A24E89"/>
    <w:rsid w:val="00A24EF1"/>
    <w:rsid w:val="00A25573"/>
    <w:rsid w:val="00A26901"/>
    <w:rsid w:val="00A26C76"/>
    <w:rsid w:val="00A26E3C"/>
    <w:rsid w:val="00A27215"/>
    <w:rsid w:val="00A27614"/>
    <w:rsid w:val="00A276D9"/>
    <w:rsid w:val="00A276F8"/>
    <w:rsid w:val="00A2783B"/>
    <w:rsid w:val="00A278B3"/>
    <w:rsid w:val="00A27B53"/>
    <w:rsid w:val="00A27D01"/>
    <w:rsid w:val="00A27F2D"/>
    <w:rsid w:val="00A27FEE"/>
    <w:rsid w:val="00A3006F"/>
    <w:rsid w:val="00A30379"/>
    <w:rsid w:val="00A3044A"/>
    <w:rsid w:val="00A3053A"/>
    <w:rsid w:val="00A30894"/>
    <w:rsid w:val="00A30DB2"/>
    <w:rsid w:val="00A30ECC"/>
    <w:rsid w:val="00A31A34"/>
    <w:rsid w:val="00A31D5C"/>
    <w:rsid w:val="00A31E2A"/>
    <w:rsid w:val="00A3228F"/>
    <w:rsid w:val="00A322D0"/>
    <w:rsid w:val="00A32639"/>
    <w:rsid w:val="00A326C1"/>
    <w:rsid w:val="00A3273D"/>
    <w:rsid w:val="00A328F7"/>
    <w:rsid w:val="00A32E6A"/>
    <w:rsid w:val="00A3309D"/>
    <w:rsid w:val="00A332B4"/>
    <w:rsid w:val="00A33566"/>
    <w:rsid w:val="00A33A04"/>
    <w:rsid w:val="00A34292"/>
    <w:rsid w:val="00A3466C"/>
    <w:rsid w:val="00A35280"/>
    <w:rsid w:val="00A356AC"/>
    <w:rsid w:val="00A35BA2"/>
    <w:rsid w:val="00A35ECE"/>
    <w:rsid w:val="00A36038"/>
    <w:rsid w:val="00A36566"/>
    <w:rsid w:val="00A365D6"/>
    <w:rsid w:val="00A365E0"/>
    <w:rsid w:val="00A3667C"/>
    <w:rsid w:val="00A36D0B"/>
    <w:rsid w:val="00A36DDF"/>
    <w:rsid w:val="00A370C1"/>
    <w:rsid w:val="00A370D8"/>
    <w:rsid w:val="00A37145"/>
    <w:rsid w:val="00A37E27"/>
    <w:rsid w:val="00A401E7"/>
    <w:rsid w:val="00A40341"/>
    <w:rsid w:val="00A406FA"/>
    <w:rsid w:val="00A40B6A"/>
    <w:rsid w:val="00A41022"/>
    <w:rsid w:val="00A41107"/>
    <w:rsid w:val="00A412B6"/>
    <w:rsid w:val="00A412DF"/>
    <w:rsid w:val="00A413FB"/>
    <w:rsid w:val="00A4167A"/>
    <w:rsid w:val="00A417BF"/>
    <w:rsid w:val="00A41B11"/>
    <w:rsid w:val="00A41B7B"/>
    <w:rsid w:val="00A41C96"/>
    <w:rsid w:val="00A42032"/>
    <w:rsid w:val="00A421DC"/>
    <w:rsid w:val="00A423D6"/>
    <w:rsid w:val="00A423F9"/>
    <w:rsid w:val="00A42478"/>
    <w:rsid w:val="00A42492"/>
    <w:rsid w:val="00A426E5"/>
    <w:rsid w:val="00A42787"/>
    <w:rsid w:val="00A42D37"/>
    <w:rsid w:val="00A42F9E"/>
    <w:rsid w:val="00A42FF3"/>
    <w:rsid w:val="00A43051"/>
    <w:rsid w:val="00A430DB"/>
    <w:rsid w:val="00A43148"/>
    <w:rsid w:val="00A43267"/>
    <w:rsid w:val="00A433EB"/>
    <w:rsid w:val="00A43810"/>
    <w:rsid w:val="00A4384F"/>
    <w:rsid w:val="00A438E8"/>
    <w:rsid w:val="00A43B27"/>
    <w:rsid w:val="00A43DA4"/>
    <w:rsid w:val="00A4402D"/>
    <w:rsid w:val="00A44527"/>
    <w:rsid w:val="00A449E8"/>
    <w:rsid w:val="00A44A35"/>
    <w:rsid w:val="00A44F8A"/>
    <w:rsid w:val="00A453BC"/>
    <w:rsid w:val="00A45C1E"/>
    <w:rsid w:val="00A45F10"/>
    <w:rsid w:val="00A45F85"/>
    <w:rsid w:val="00A45F96"/>
    <w:rsid w:val="00A45FFB"/>
    <w:rsid w:val="00A4610E"/>
    <w:rsid w:val="00A46164"/>
    <w:rsid w:val="00A461DC"/>
    <w:rsid w:val="00A4627C"/>
    <w:rsid w:val="00A46970"/>
    <w:rsid w:val="00A469B4"/>
    <w:rsid w:val="00A46B5C"/>
    <w:rsid w:val="00A46D48"/>
    <w:rsid w:val="00A46F5F"/>
    <w:rsid w:val="00A471C2"/>
    <w:rsid w:val="00A4787B"/>
    <w:rsid w:val="00A478FB"/>
    <w:rsid w:val="00A47990"/>
    <w:rsid w:val="00A47B09"/>
    <w:rsid w:val="00A47F30"/>
    <w:rsid w:val="00A50260"/>
    <w:rsid w:val="00A5032F"/>
    <w:rsid w:val="00A50396"/>
    <w:rsid w:val="00A505F7"/>
    <w:rsid w:val="00A50B8B"/>
    <w:rsid w:val="00A50F64"/>
    <w:rsid w:val="00A50F7B"/>
    <w:rsid w:val="00A51287"/>
    <w:rsid w:val="00A51357"/>
    <w:rsid w:val="00A5138A"/>
    <w:rsid w:val="00A522AA"/>
    <w:rsid w:val="00A52652"/>
    <w:rsid w:val="00A52AC3"/>
    <w:rsid w:val="00A52B06"/>
    <w:rsid w:val="00A52E17"/>
    <w:rsid w:val="00A52FD3"/>
    <w:rsid w:val="00A53034"/>
    <w:rsid w:val="00A53047"/>
    <w:rsid w:val="00A5360B"/>
    <w:rsid w:val="00A53817"/>
    <w:rsid w:val="00A538D0"/>
    <w:rsid w:val="00A53907"/>
    <w:rsid w:val="00A53CB5"/>
    <w:rsid w:val="00A53E29"/>
    <w:rsid w:val="00A541BA"/>
    <w:rsid w:val="00A541BD"/>
    <w:rsid w:val="00A54236"/>
    <w:rsid w:val="00A544FD"/>
    <w:rsid w:val="00A5489F"/>
    <w:rsid w:val="00A54958"/>
    <w:rsid w:val="00A54A39"/>
    <w:rsid w:val="00A54A54"/>
    <w:rsid w:val="00A54AA2"/>
    <w:rsid w:val="00A54D05"/>
    <w:rsid w:val="00A54DD2"/>
    <w:rsid w:val="00A54E97"/>
    <w:rsid w:val="00A54EBA"/>
    <w:rsid w:val="00A54F22"/>
    <w:rsid w:val="00A55534"/>
    <w:rsid w:val="00A55655"/>
    <w:rsid w:val="00A5643E"/>
    <w:rsid w:val="00A56F60"/>
    <w:rsid w:val="00A5749A"/>
    <w:rsid w:val="00A574B1"/>
    <w:rsid w:val="00A574B4"/>
    <w:rsid w:val="00A574E6"/>
    <w:rsid w:val="00A57561"/>
    <w:rsid w:val="00A5762F"/>
    <w:rsid w:val="00A57EEC"/>
    <w:rsid w:val="00A6000D"/>
    <w:rsid w:val="00A60211"/>
    <w:rsid w:val="00A60296"/>
    <w:rsid w:val="00A603C6"/>
    <w:rsid w:val="00A60487"/>
    <w:rsid w:val="00A6077F"/>
    <w:rsid w:val="00A6085B"/>
    <w:rsid w:val="00A61335"/>
    <w:rsid w:val="00A6144E"/>
    <w:rsid w:val="00A615B4"/>
    <w:rsid w:val="00A61921"/>
    <w:rsid w:val="00A61A7D"/>
    <w:rsid w:val="00A61CD8"/>
    <w:rsid w:val="00A61E4A"/>
    <w:rsid w:val="00A61ED1"/>
    <w:rsid w:val="00A61F86"/>
    <w:rsid w:val="00A621FA"/>
    <w:rsid w:val="00A62599"/>
    <w:rsid w:val="00A625E7"/>
    <w:rsid w:val="00A62793"/>
    <w:rsid w:val="00A62CA2"/>
    <w:rsid w:val="00A62E50"/>
    <w:rsid w:val="00A62E88"/>
    <w:rsid w:val="00A63A6B"/>
    <w:rsid w:val="00A63AD1"/>
    <w:rsid w:val="00A63AEB"/>
    <w:rsid w:val="00A63C6C"/>
    <w:rsid w:val="00A642C5"/>
    <w:rsid w:val="00A64973"/>
    <w:rsid w:val="00A64A33"/>
    <w:rsid w:val="00A6556E"/>
    <w:rsid w:val="00A65810"/>
    <w:rsid w:val="00A65A68"/>
    <w:rsid w:val="00A65CD3"/>
    <w:rsid w:val="00A65D4E"/>
    <w:rsid w:val="00A65FE7"/>
    <w:rsid w:val="00A662B5"/>
    <w:rsid w:val="00A66317"/>
    <w:rsid w:val="00A66C2D"/>
    <w:rsid w:val="00A66C39"/>
    <w:rsid w:val="00A66ECD"/>
    <w:rsid w:val="00A66F25"/>
    <w:rsid w:val="00A6724A"/>
    <w:rsid w:val="00A67327"/>
    <w:rsid w:val="00A67431"/>
    <w:rsid w:val="00A67731"/>
    <w:rsid w:val="00A67802"/>
    <w:rsid w:val="00A67942"/>
    <w:rsid w:val="00A67AAF"/>
    <w:rsid w:val="00A67DA7"/>
    <w:rsid w:val="00A67FB6"/>
    <w:rsid w:val="00A7010E"/>
    <w:rsid w:val="00A70133"/>
    <w:rsid w:val="00A703B0"/>
    <w:rsid w:val="00A70C2F"/>
    <w:rsid w:val="00A71187"/>
    <w:rsid w:val="00A7155D"/>
    <w:rsid w:val="00A7188F"/>
    <w:rsid w:val="00A71B68"/>
    <w:rsid w:val="00A71CD1"/>
    <w:rsid w:val="00A71E73"/>
    <w:rsid w:val="00A71F74"/>
    <w:rsid w:val="00A71FEB"/>
    <w:rsid w:val="00A72763"/>
    <w:rsid w:val="00A7293F"/>
    <w:rsid w:val="00A730BB"/>
    <w:rsid w:val="00A730FB"/>
    <w:rsid w:val="00A737A4"/>
    <w:rsid w:val="00A73DC8"/>
    <w:rsid w:val="00A740AC"/>
    <w:rsid w:val="00A740CD"/>
    <w:rsid w:val="00A74689"/>
    <w:rsid w:val="00A74939"/>
    <w:rsid w:val="00A74983"/>
    <w:rsid w:val="00A74C4A"/>
    <w:rsid w:val="00A74C8F"/>
    <w:rsid w:val="00A75170"/>
    <w:rsid w:val="00A759D3"/>
    <w:rsid w:val="00A75DBC"/>
    <w:rsid w:val="00A75DD8"/>
    <w:rsid w:val="00A761FD"/>
    <w:rsid w:val="00A76457"/>
    <w:rsid w:val="00A767A6"/>
    <w:rsid w:val="00A7696B"/>
    <w:rsid w:val="00A76D9D"/>
    <w:rsid w:val="00A76E13"/>
    <w:rsid w:val="00A77046"/>
    <w:rsid w:val="00A77234"/>
    <w:rsid w:val="00A7786B"/>
    <w:rsid w:val="00A779BB"/>
    <w:rsid w:val="00A77B51"/>
    <w:rsid w:val="00A77DB2"/>
    <w:rsid w:val="00A80183"/>
    <w:rsid w:val="00A804C1"/>
    <w:rsid w:val="00A80AC5"/>
    <w:rsid w:val="00A81307"/>
    <w:rsid w:val="00A81BBE"/>
    <w:rsid w:val="00A82A38"/>
    <w:rsid w:val="00A82B37"/>
    <w:rsid w:val="00A82D5F"/>
    <w:rsid w:val="00A82E01"/>
    <w:rsid w:val="00A82E2B"/>
    <w:rsid w:val="00A83585"/>
    <w:rsid w:val="00A836DD"/>
    <w:rsid w:val="00A83776"/>
    <w:rsid w:val="00A83C75"/>
    <w:rsid w:val="00A841FA"/>
    <w:rsid w:val="00A84390"/>
    <w:rsid w:val="00A84532"/>
    <w:rsid w:val="00A84AD3"/>
    <w:rsid w:val="00A8504E"/>
    <w:rsid w:val="00A85571"/>
    <w:rsid w:val="00A857B3"/>
    <w:rsid w:val="00A85A03"/>
    <w:rsid w:val="00A85A23"/>
    <w:rsid w:val="00A86138"/>
    <w:rsid w:val="00A86199"/>
    <w:rsid w:val="00A86295"/>
    <w:rsid w:val="00A8634B"/>
    <w:rsid w:val="00A8667A"/>
    <w:rsid w:val="00A8687B"/>
    <w:rsid w:val="00A8688B"/>
    <w:rsid w:val="00A86970"/>
    <w:rsid w:val="00A86D3B"/>
    <w:rsid w:val="00A86D61"/>
    <w:rsid w:val="00A87251"/>
    <w:rsid w:val="00A87330"/>
    <w:rsid w:val="00A874A7"/>
    <w:rsid w:val="00A902B1"/>
    <w:rsid w:val="00A90384"/>
    <w:rsid w:val="00A905D1"/>
    <w:rsid w:val="00A90729"/>
    <w:rsid w:val="00A90C2E"/>
    <w:rsid w:val="00A90FC2"/>
    <w:rsid w:val="00A910F5"/>
    <w:rsid w:val="00A91541"/>
    <w:rsid w:val="00A916CA"/>
    <w:rsid w:val="00A91743"/>
    <w:rsid w:val="00A91AC0"/>
    <w:rsid w:val="00A91AC1"/>
    <w:rsid w:val="00A92030"/>
    <w:rsid w:val="00A92A79"/>
    <w:rsid w:val="00A92C9F"/>
    <w:rsid w:val="00A92D56"/>
    <w:rsid w:val="00A939DC"/>
    <w:rsid w:val="00A939E4"/>
    <w:rsid w:val="00A944EA"/>
    <w:rsid w:val="00A94A4D"/>
    <w:rsid w:val="00A95076"/>
    <w:rsid w:val="00A9517A"/>
    <w:rsid w:val="00A95588"/>
    <w:rsid w:val="00A95D93"/>
    <w:rsid w:val="00A969AF"/>
    <w:rsid w:val="00A96CBF"/>
    <w:rsid w:val="00A96D54"/>
    <w:rsid w:val="00A970CB"/>
    <w:rsid w:val="00A97186"/>
    <w:rsid w:val="00A971BD"/>
    <w:rsid w:val="00A97842"/>
    <w:rsid w:val="00A97851"/>
    <w:rsid w:val="00A97B48"/>
    <w:rsid w:val="00A97CA2"/>
    <w:rsid w:val="00AA0141"/>
    <w:rsid w:val="00AA06A4"/>
    <w:rsid w:val="00AA0BDB"/>
    <w:rsid w:val="00AA0E1A"/>
    <w:rsid w:val="00AA0FAA"/>
    <w:rsid w:val="00AA104E"/>
    <w:rsid w:val="00AA12DF"/>
    <w:rsid w:val="00AA1843"/>
    <w:rsid w:val="00AA1B0A"/>
    <w:rsid w:val="00AA1C65"/>
    <w:rsid w:val="00AA1D86"/>
    <w:rsid w:val="00AA1DDF"/>
    <w:rsid w:val="00AA1F57"/>
    <w:rsid w:val="00AA24FA"/>
    <w:rsid w:val="00AA2892"/>
    <w:rsid w:val="00AA2BA4"/>
    <w:rsid w:val="00AA2D75"/>
    <w:rsid w:val="00AA2E6B"/>
    <w:rsid w:val="00AA2EFA"/>
    <w:rsid w:val="00AA31EB"/>
    <w:rsid w:val="00AA32F8"/>
    <w:rsid w:val="00AA368A"/>
    <w:rsid w:val="00AA3AAC"/>
    <w:rsid w:val="00AA3E06"/>
    <w:rsid w:val="00AA3E8F"/>
    <w:rsid w:val="00AA40B8"/>
    <w:rsid w:val="00AA41AB"/>
    <w:rsid w:val="00AA48AA"/>
    <w:rsid w:val="00AA48F9"/>
    <w:rsid w:val="00AA4A7C"/>
    <w:rsid w:val="00AA4D96"/>
    <w:rsid w:val="00AA5403"/>
    <w:rsid w:val="00AA5FA6"/>
    <w:rsid w:val="00AA6116"/>
    <w:rsid w:val="00AA635E"/>
    <w:rsid w:val="00AA6832"/>
    <w:rsid w:val="00AA6833"/>
    <w:rsid w:val="00AA6C32"/>
    <w:rsid w:val="00AA6D0F"/>
    <w:rsid w:val="00AA6D71"/>
    <w:rsid w:val="00AA6F05"/>
    <w:rsid w:val="00AA7335"/>
    <w:rsid w:val="00AA768E"/>
    <w:rsid w:val="00AA7A1E"/>
    <w:rsid w:val="00AA7E94"/>
    <w:rsid w:val="00AA7EED"/>
    <w:rsid w:val="00AB00FA"/>
    <w:rsid w:val="00AB0261"/>
    <w:rsid w:val="00AB0A85"/>
    <w:rsid w:val="00AB0B79"/>
    <w:rsid w:val="00AB1751"/>
    <w:rsid w:val="00AB1A9D"/>
    <w:rsid w:val="00AB1BEA"/>
    <w:rsid w:val="00AB1DE2"/>
    <w:rsid w:val="00AB1E1A"/>
    <w:rsid w:val="00AB1E96"/>
    <w:rsid w:val="00AB1ED9"/>
    <w:rsid w:val="00AB201A"/>
    <w:rsid w:val="00AB2188"/>
    <w:rsid w:val="00AB237F"/>
    <w:rsid w:val="00AB27CE"/>
    <w:rsid w:val="00AB27F0"/>
    <w:rsid w:val="00AB2847"/>
    <w:rsid w:val="00AB299B"/>
    <w:rsid w:val="00AB2A71"/>
    <w:rsid w:val="00AB2C43"/>
    <w:rsid w:val="00AB2C6E"/>
    <w:rsid w:val="00AB2D46"/>
    <w:rsid w:val="00AB2DB9"/>
    <w:rsid w:val="00AB31FA"/>
    <w:rsid w:val="00AB33BA"/>
    <w:rsid w:val="00AB354C"/>
    <w:rsid w:val="00AB3DFE"/>
    <w:rsid w:val="00AB3F0E"/>
    <w:rsid w:val="00AB412D"/>
    <w:rsid w:val="00AB422D"/>
    <w:rsid w:val="00AB445E"/>
    <w:rsid w:val="00AB4B9B"/>
    <w:rsid w:val="00AB4C81"/>
    <w:rsid w:val="00AB4F90"/>
    <w:rsid w:val="00AB500F"/>
    <w:rsid w:val="00AB5184"/>
    <w:rsid w:val="00AB57C1"/>
    <w:rsid w:val="00AB5877"/>
    <w:rsid w:val="00AB5A0D"/>
    <w:rsid w:val="00AB5C10"/>
    <w:rsid w:val="00AB5D88"/>
    <w:rsid w:val="00AB5DEF"/>
    <w:rsid w:val="00AB5E83"/>
    <w:rsid w:val="00AB65F6"/>
    <w:rsid w:val="00AB6B11"/>
    <w:rsid w:val="00AB6F5A"/>
    <w:rsid w:val="00AB7018"/>
    <w:rsid w:val="00AB7540"/>
    <w:rsid w:val="00AB7596"/>
    <w:rsid w:val="00AB75DB"/>
    <w:rsid w:val="00AB7D84"/>
    <w:rsid w:val="00AB7D8A"/>
    <w:rsid w:val="00AB7F11"/>
    <w:rsid w:val="00AC026E"/>
    <w:rsid w:val="00AC040B"/>
    <w:rsid w:val="00AC05CC"/>
    <w:rsid w:val="00AC07DE"/>
    <w:rsid w:val="00AC0AF7"/>
    <w:rsid w:val="00AC0B8A"/>
    <w:rsid w:val="00AC0D4B"/>
    <w:rsid w:val="00AC0EF2"/>
    <w:rsid w:val="00AC173A"/>
    <w:rsid w:val="00AC176B"/>
    <w:rsid w:val="00AC176D"/>
    <w:rsid w:val="00AC23D0"/>
    <w:rsid w:val="00AC2403"/>
    <w:rsid w:val="00AC2717"/>
    <w:rsid w:val="00AC2901"/>
    <w:rsid w:val="00AC2968"/>
    <w:rsid w:val="00AC2BB3"/>
    <w:rsid w:val="00AC2DDF"/>
    <w:rsid w:val="00AC2ECF"/>
    <w:rsid w:val="00AC2F6E"/>
    <w:rsid w:val="00AC35BC"/>
    <w:rsid w:val="00AC3604"/>
    <w:rsid w:val="00AC3CE5"/>
    <w:rsid w:val="00AC4005"/>
    <w:rsid w:val="00AC432E"/>
    <w:rsid w:val="00AC447E"/>
    <w:rsid w:val="00AC47DD"/>
    <w:rsid w:val="00AC48E6"/>
    <w:rsid w:val="00AC5728"/>
    <w:rsid w:val="00AC5E68"/>
    <w:rsid w:val="00AC642C"/>
    <w:rsid w:val="00AC6589"/>
    <w:rsid w:val="00AC663D"/>
    <w:rsid w:val="00AC6B60"/>
    <w:rsid w:val="00AC6E93"/>
    <w:rsid w:val="00AC714C"/>
    <w:rsid w:val="00AC719B"/>
    <w:rsid w:val="00AC72A2"/>
    <w:rsid w:val="00AC7572"/>
    <w:rsid w:val="00AC766D"/>
    <w:rsid w:val="00AC7875"/>
    <w:rsid w:val="00AC7964"/>
    <w:rsid w:val="00AC7BE7"/>
    <w:rsid w:val="00AC7BEF"/>
    <w:rsid w:val="00AD00C9"/>
    <w:rsid w:val="00AD0606"/>
    <w:rsid w:val="00AD09DF"/>
    <w:rsid w:val="00AD0BC5"/>
    <w:rsid w:val="00AD0FC0"/>
    <w:rsid w:val="00AD1128"/>
    <w:rsid w:val="00AD12A2"/>
    <w:rsid w:val="00AD16BB"/>
    <w:rsid w:val="00AD177E"/>
    <w:rsid w:val="00AD1988"/>
    <w:rsid w:val="00AD1A60"/>
    <w:rsid w:val="00AD1BC2"/>
    <w:rsid w:val="00AD1D10"/>
    <w:rsid w:val="00AD2155"/>
    <w:rsid w:val="00AD2215"/>
    <w:rsid w:val="00AD2406"/>
    <w:rsid w:val="00AD2EEA"/>
    <w:rsid w:val="00AD32B2"/>
    <w:rsid w:val="00AD3443"/>
    <w:rsid w:val="00AD3736"/>
    <w:rsid w:val="00AD38A4"/>
    <w:rsid w:val="00AD3A63"/>
    <w:rsid w:val="00AD3C67"/>
    <w:rsid w:val="00AD3E70"/>
    <w:rsid w:val="00AD40B1"/>
    <w:rsid w:val="00AD417E"/>
    <w:rsid w:val="00AD430C"/>
    <w:rsid w:val="00AD4350"/>
    <w:rsid w:val="00AD454C"/>
    <w:rsid w:val="00AD45FC"/>
    <w:rsid w:val="00AD4A1E"/>
    <w:rsid w:val="00AD4A38"/>
    <w:rsid w:val="00AD51EE"/>
    <w:rsid w:val="00AD52D7"/>
    <w:rsid w:val="00AD5BA0"/>
    <w:rsid w:val="00AD5D16"/>
    <w:rsid w:val="00AD5EAD"/>
    <w:rsid w:val="00AD60F4"/>
    <w:rsid w:val="00AD60F5"/>
    <w:rsid w:val="00AD65A8"/>
    <w:rsid w:val="00AD6BA5"/>
    <w:rsid w:val="00AD6C7C"/>
    <w:rsid w:val="00AD6F5C"/>
    <w:rsid w:val="00AD7398"/>
    <w:rsid w:val="00AD75D4"/>
    <w:rsid w:val="00AD77E9"/>
    <w:rsid w:val="00AD7C46"/>
    <w:rsid w:val="00AD7C7F"/>
    <w:rsid w:val="00AD7EAC"/>
    <w:rsid w:val="00AE04C1"/>
    <w:rsid w:val="00AE0777"/>
    <w:rsid w:val="00AE08E8"/>
    <w:rsid w:val="00AE0A1F"/>
    <w:rsid w:val="00AE113B"/>
    <w:rsid w:val="00AE1276"/>
    <w:rsid w:val="00AE14F7"/>
    <w:rsid w:val="00AE18FC"/>
    <w:rsid w:val="00AE1BB8"/>
    <w:rsid w:val="00AE1CA0"/>
    <w:rsid w:val="00AE1E53"/>
    <w:rsid w:val="00AE1F97"/>
    <w:rsid w:val="00AE203E"/>
    <w:rsid w:val="00AE2076"/>
    <w:rsid w:val="00AE23DA"/>
    <w:rsid w:val="00AE242B"/>
    <w:rsid w:val="00AE25C0"/>
    <w:rsid w:val="00AE25C2"/>
    <w:rsid w:val="00AE29F4"/>
    <w:rsid w:val="00AE3043"/>
    <w:rsid w:val="00AE3244"/>
    <w:rsid w:val="00AE380D"/>
    <w:rsid w:val="00AE3CD9"/>
    <w:rsid w:val="00AE42B3"/>
    <w:rsid w:val="00AE432A"/>
    <w:rsid w:val="00AE4420"/>
    <w:rsid w:val="00AE4865"/>
    <w:rsid w:val="00AE48C2"/>
    <w:rsid w:val="00AE49A5"/>
    <w:rsid w:val="00AE4AE8"/>
    <w:rsid w:val="00AE4D3B"/>
    <w:rsid w:val="00AE4E6B"/>
    <w:rsid w:val="00AE5366"/>
    <w:rsid w:val="00AE6275"/>
    <w:rsid w:val="00AE64F3"/>
    <w:rsid w:val="00AE6950"/>
    <w:rsid w:val="00AE6B32"/>
    <w:rsid w:val="00AE6B6A"/>
    <w:rsid w:val="00AE6B9F"/>
    <w:rsid w:val="00AE6BC4"/>
    <w:rsid w:val="00AE6F5B"/>
    <w:rsid w:val="00AE6FD5"/>
    <w:rsid w:val="00AE7351"/>
    <w:rsid w:val="00AE7878"/>
    <w:rsid w:val="00AE793E"/>
    <w:rsid w:val="00AE7DFC"/>
    <w:rsid w:val="00AE7F22"/>
    <w:rsid w:val="00AF018A"/>
    <w:rsid w:val="00AF0211"/>
    <w:rsid w:val="00AF0311"/>
    <w:rsid w:val="00AF06F2"/>
    <w:rsid w:val="00AF087A"/>
    <w:rsid w:val="00AF0D62"/>
    <w:rsid w:val="00AF0DEC"/>
    <w:rsid w:val="00AF120F"/>
    <w:rsid w:val="00AF1DC2"/>
    <w:rsid w:val="00AF2223"/>
    <w:rsid w:val="00AF2512"/>
    <w:rsid w:val="00AF2C4D"/>
    <w:rsid w:val="00AF2C81"/>
    <w:rsid w:val="00AF2FD2"/>
    <w:rsid w:val="00AF35D8"/>
    <w:rsid w:val="00AF372C"/>
    <w:rsid w:val="00AF37E8"/>
    <w:rsid w:val="00AF3857"/>
    <w:rsid w:val="00AF393B"/>
    <w:rsid w:val="00AF3F23"/>
    <w:rsid w:val="00AF4347"/>
    <w:rsid w:val="00AF45D8"/>
    <w:rsid w:val="00AF4776"/>
    <w:rsid w:val="00AF48F3"/>
    <w:rsid w:val="00AF4B59"/>
    <w:rsid w:val="00AF4EA4"/>
    <w:rsid w:val="00AF56A2"/>
    <w:rsid w:val="00AF58FB"/>
    <w:rsid w:val="00AF5927"/>
    <w:rsid w:val="00AF5ABA"/>
    <w:rsid w:val="00AF5D9E"/>
    <w:rsid w:val="00AF5EBC"/>
    <w:rsid w:val="00AF630E"/>
    <w:rsid w:val="00AF6380"/>
    <w:rsid w:val="00AF6472"/>
    <w:rsid w:val="00AF66AB"/>
    <w:rsid w:val="00AF6795"/>
    <w:rsid w:val="00AF698B"/>
    <w:rsid w:val="00AF715E"/>
    <w:rsid w:val="00AF71E1"/>
    <w:rsid w:val="00AF7311"/>
    <w:rsid w:val="00AF7A5E"/>
    <w:rsid w:val="00AF7AB6"/>
    <w:rsid w:val="00AF7F38"/>
    <w:rsid w:val="00B00080"/>
    <w:rsid w:val="00B002E6"/>
    <w:rsid w:val="00B0030F"/>
    <w:rsid w:val="00B003FF"/>
    <w:rsid w:val="00B004C8"/>
    <w:rsid w:val="00B00A02"/>
    <w:rsid w:val="00B00BD1"/>
    <w:rsid w:val="00B00E96"/>
    <w:rsid w:val="00B00ECB"/>
    <w:rsid w:val="00B00EFD"/>
    <w:rsid w:val="00B00FCB"/>
    <w:rsid w:val="00B01010"/>
    <w:rsid w:val="00B01266"/>
    <w:rsid w:val="00B0127C"/>
    <w:rsid w:val="00B01288"/>
    <w:rsid w:val="00B01426"/>
    <w:rsid w:val="00B0143B"/>
    <w:rsid w:val="00B015CF"/>
    <w:rsid w:val="00B01BA6"/>
    <w:rsid w:val="00B02076"/>
    <w:rsid w:val="00B02194"/>
    <w:rsid w:val="00B0239A"/>
    <w:rsid w:val="00B024CE"/>
    <w:rsid w:val="00B02DD3"/>
    <w:rsid w:val="00B02E4E"/>
    <w:rsid w:val="00B02EB8"/>
    <w:rsid w:val="00B03152"/>
    <w:rsid w:val="00B0316E"/>
    <w:rsid w:val="00B031CE"/>
    <w:rsid w:val="00B03263"/>
    <w:rsid w:val="00B034CE"/>
    <w:rsid w:val="00B03617"/>
    <w:rsid w:val="00B03783"/>
    <w:rsid w:val="00B0382A"/>
    <w:rsid w:val="00B03C27"/>
    <w:rsid w:val="00B03DEC"/>
    <w:rsid w:val="00B04243"/>
    <w:rsid w:val="00B04408"/>
    <w:rsid w:val="00B04979"/>
    <w:rsid w:val="00B04A0D"/>
    <w:rsid w:val="00B04A82"/>
    <w:rsid w:val="00B04AC4"/>
    <w:rsid w:val="00B0519E"/>
    <w:rsid w:val="00B05A0E"/>
    <w:rsid w:val="00B05BC0"/>
    <w:rsid w:val="00B05C2F"/>
    <w:rsid w:val="00B05F7A"/>
    <w:rsid w:val="00B06111"/>
    <w:rsid w:val="00B06568"/>
    <w:rsid w:val="00B0698B"/>
    <w:rsid w:val="00B0705D"/>
    <w:rsid w:val="00B07147"/>
    <w:rsid w:val="00B07202"/>
    <w:rsid w:val="00B07627"/>
    <w:rsid w:val="00B07C52"/>
    <w:rsid w:val="00B07CA4"/>
    <w:rsid w:val="00B10171"/>
    <w:rsid w:val="00B10316"/>
    <w:rsid w:val="00B104BF"/>
    <w:rsid w:val="00B10D7D"/>
    <w:rsid w:val="00B10FD7"/>
    <w:rsid w:val="00B113D5"/>
    <w:rsid w:val="00B119F6"/>
    <w:rsid w:val="00B11B47"/>
    <w:rsid w:val="00B11F59"/>
    <w:rsid w:val="00B127A9"/>
    <w:rsid w:val="00B12800"/>
    <w:rsid w:val="00B12FAB"/>
    <w:rsid w:val="00B1306F"/>
    <w:rsid w:val="00B134F0"/>
    <w:rsid w:val="00B13798"/>
    <w:rsid w:val="00B13A9E"/>
    <w:rsid w:val="00B13C9A"/>
    <w:rsid w:val="00B14032"/>
    <w:rsid w:val="00B1413F"/>
    <w:rsid w:val="00B1416A"/>
    <w:rsid w:val="00B14198"/>
    <w:rsid w:val="00B141D7"/>
    <w:rsid w:val="00B1457E"/>
    <w:rsid w:val="00B1470C"/>
    <w:rsid w:val="00B14AE6"/>
    <w:rsid w:val="00B14B2C"/>
    <w:rsid w:val="00B14D16"/>
    <w:rsid w:val="00B14E95"/>
    <w:rsid w:val="00B155A9"/>
    <w:rsid w:val="00B1590E"/>
    <w:rsid w:val="00B1598C"/>
    <w:rsid w:val="00B15F12"/>
    <w:rsid w:val="00B160B1"/>
    <w:rsid w:val="00B160FE"/>
    <w:rsid w:val="00B16212"/>
    <w:rsid w:val="00B16949"/>
    <w:rsid w:val="00B16C2E"/>
    <w:rsid w:val="00B16CCD"/>
    <w:rsid w:val="00B16F47"/>
    <w:rsid w:val="00B171E7"/>
    <w:rsid w:val="00B17242"/>
    <w:rsid w:val="00B17A7B"/>
    <w:rsid w:val="00B17DF7"/>
    <w:rsid w:val="00B17FF5"/>
    <w:rsid w:val="00B2050C"/>
    <w:rsid w:val="00B20651"/>
    <w:rsid w:val="00B20732"/>
    <w:rsid w:val="00B209FB"/>
    <w:rsid w:val="00B20A1A"/>
    <w:rsid w:val="00B20AC6"/>
    <w:rsid w:val="00B20B3B"/>
    <w:rsid w:val="00B20DAD"/>
    <w:rsid w:val="00B2100D"/>
    <w:rsid w:val="00B21269"/>
    <w:rsid w:val="00B2132E"/>
    <w:rsid w:val="00B21330"/>
    <w:rsid w:val="00B21538"/>
    <w:rsid w:val="00B2158C"/>
    <w:rsid w:val="00B2196F"/>
    <w:rsid w:val="00B21A1E"/>
    <w:rsid w:val="00B21D87"/>
    <w:rsid w:val="00B220C4"/>
    <w:rsid w:val="00B22250"/>
    <w:rsid w:val="00B229BE"/>
    <w:rsid w:val="00B22B18"/>
    <w:rsid w:val="00B22C58"/>
    <w:rsid w:val="00B22CD0"/>
    <w:rsid w:val="00B2344B"/>
    <w:rsid w:val="00B23555"/>
    <w:rsid w:val="00B23698"/>
    <w:rsid w:val="00B23A8F"/>
    <w:rsid w:val="00B23D19"/>
    <w:rsid w:val="00B23E14"/>
    <w:rsid w:val="00B2408F"/>
    <w:rsid w:val="00B242CF"/>
    <w:rsid w:val="00B24511"/>
    <w:rsid w:val="00B2458D"/>
    <w:rsid w:val="00B24A44"/>
    <w:rsid w:val="00B24D1C"/>
    <w:rsid w:val="00B25073"/>
    <w:rsid w:val="00B250C6"/>
    <w:rsid w:val="00B25567"/>
    <w:rsid w:val="00B25589"/>
    <w:rsid w:val="00B2586D"/>
    <w:rsid w:val="00B25A92"/>
    <w:rsid w:val="00B25C1A"/>
    <w:rsid w:val="00B25D9B"/>
    <w:rsid w:val="00B26583"/>
    <w:rsid w:val="00B26E65"/>
    <w:rsid w:val="00B2703C"/>
    <w:rsid w:val="00B2771B"/>
    <w:rsid w:val="00B277DE"/>
    <w:rsid w:val="00B3024A"/>
    <w:rsid w:val="00B30958"/>
    <w:rsid w:val="00B30CED"/>
    <w:rsid w:val="00B30FBA"/>
    <w:rsid w:val="00B311A0"/>
    <w:rsid w:val="00B314A4"/>
    <w:rsid w:val="00B31833"/>
    <w:rsid w:val="00B319E4"/>
    <w:rsid w:val="00B31CB4"/>
    <w:rsid w:val="00B31DDF"/>
    <w:rsid w:val="00B31DE5"/>
    <w:rsid w:val="00B32B82"/>
    <w:rsid w:val="00B32C39"/>
    <w:rsid w:val="00B332AC"/>
    <w:rsid w:val="00B33880"/>
    <w:rsid w:val="00B33DCD"/>
    <w:rsid w:val="00B341A5"/>
    <w:rsid w:val="00B34312"/>
    <w:rsid w:val="00B34446"/>
    <w:rsid w:val="00B344F8"/>
    <w:rsid w:val="00B347FF"/>
    <w:rsid w:val="00B34FD9"/>
    <w:rsid w:val="00B34FF9"/>
    <w:rsid w:val="00B350D5"/>
    <w:rsid w:val="00B3526F"/>
    <w:rsid w:val="00B35516"/>
    <w:rsid w:val="00B35933"/>
    <w:rsid w:val="00B3621D"/>
    <w:rsid w:val="00B367DC"/>
    <w:rsid w:val="00B36EE2"/>
    <w:rsid w:val="00B37672"/>
    <w:rsid w:val="00B37CD1"/>
    <w:rsid w:val="00B37E46"/>
    <w:rsid w:val="00B405E9"/>
    <w:rsid w:val="00B40D7C"/>
    <w:rsid w:val="00B40DE0"/>
    <w:rsid w:val="00B40FCB"/>
    <w:rsid w:val="00B41638"/>
    <w:rsid w:val="00B4176A"/>
    <w:rsid w:val="00B41947"/>
    <w:rsid w:val="00B41C27"/>
    <w:rsid w:val="00B41D2D"/>
    <w:rsid w:val="00B42021"/>
    <w:rsid w:val="00B42083"/>
    <w:rsid w:val="00B420D8"/>
    <w:rsid w:val="00B42512"/>
    <w:rsid w:val="00B4262C"/>
    <w:rsid w:val="00B42633"/>
    <w:rsid w:val="00B4297E"/>
    <w:rsid w:val="00B42A21"/>
    <w:rsid w:val="00B42D84"/>
    <w:rsid w:val="00B43445"/>
    <w:rsid w:val="00B43A40"/>
    <w:rsid w:val="00B4402E"/>
    <w:rsid w:val="00B44794"/>
    <w:rsid w:val="00B45120"/>
    <w:rsid w:val="00B451F9"/>
    <w:rsid w:val="00B453E5"/>
    <w:rsid w:val="00B45DA7"/>
    <w:rsid w:val="00B46A6F"/>
    <w:rsid w:val="00B47099"/>
    <w:rsid w:val="00B47137"/>
    <w:rsid w:val="00B479BC"/>
    <w:rsid w:val="00B47C8B"/>
    <w:rsid w:val="00B47D3E"/>
    <w:rsid w:val="00B50739"/>
    <w:rsid w:val="00B50761"/>
    <w:rsid w:val="00B507A4"/>
    <w:rsid w:val="00B5080C"/>
    <w:rsid w:val="00B50892"/>
    <w:rsid w:val="00B50974"/>
    <w:rsid w:val="00B50BF5"/>
    <w:rsid w:val="00B50C00"/>
    <w:rsid w:val="00B50C61"/>
    <w:rsid w:val="00B50C6B"/>
    <w:rsid w:val="00B51512"/>
    <w:rsid w:val="00B515EF"/>
    <w:rsid w:val="00B51DE8"/>
    <w:rsid w:val="00B52632"/>
    <w:rsid w:val="00B5339A"/>
    <w:rsid w:val="00B5339E"/>
    <w:rsid w:val="00B53AC7"/>
    <w:rsid w:val="00B53D94"/>
    <w:rsid w:val="00B54F1A"/>
    <w:rsid w:val="00B54FB7"/>
    <w:rsid w:val="00B5501D"/>
    <w:rsid w:val="00B551C9"/>
    <w:rsid w:val="00B55629"/>
    <w:rsid w:val="00B55661"/>
    <w:rsid w:val="00B5591A"/>
    <w:rsid w:val="00B55E2F"/>
    <w:rsid w:val="00B55ED3"/>
    <w:rsid w:val="00B55F8B"/>
    <w:rsid w:val="00B56BE9"/>
    <w:rsid w:val="00B56CD3"/>
    <w:rsid w:val="00B56D33"/>
    <w:rsid w:val="00B57488"/>
    <w:rsid w:val="00B574D1"/>
    <w:rsid w:val="00B5794B"/>
    <w:rsid w:val="00B57B7C"/>
    <w:rsid w:val="00B57D06"/>
    <w:rsid w:val="00B57FD5"/>
    <w:rsid w:val="00B6005E"/>
    <w:rsid w:val="00B60499"/>
    <w:rsid w:val="00B6049E"/>
    <w:rsid w:val="00B6067C"/>
    <w:rsid w:val="00B608FC"/>
    <w:rsid w:val="00B60E12"/>
    <w:rsid w:val="00B60FDD"/>
    <w:rsid w:val="00B6102C"/>
    <w:rsid w:val="00B61044"/>
    <w:rsid w:val="00B611B9"/>
    <w:rsid w:val="00B611BF"/>
    <w:rsid w:val="00B6174F"/>
    <w:rsid w:val="00B61FA2"/>
    <w:rsid w:val="00B62161"/>
    <w:rsid w:val="00B622C2"/>
    <w:rsid w:val="00B6292F"/>
    <w:rsid w:val="00B62CA3"/>
    <w:rsid w:val="00B6320F"/>
    <w:rsid w:val="00B63797"/>
    <w:rsid w:val="00B63B99"/>
    <w:rsid w:val="00B64533"/>
    <w:rsid w:val="00B64580"/>
    <w:rsid w:val="00B64872"/>
    <w:rsid w:val="00B6529E"/>
    <w:rsid w:val="00B660B6"/>
    <w:rsid w:val="00B662F2"/>
    <w:rsid w:val="00B666ED"/>
    <w:rsid w:val="00B66EB3"/>
    <w:rsid w:val="00B6716D"/>
    <w:rsid w:val="00B67342"/>
    <w:rsid w:val="00B67885"/>
    <w:rsid w:val="00B6792C"/>
    <w:rsid w:val="00B70A6D"/>
    <w:rsid w:val="00B70E9A"/>
    <w:rsid w:val="00B71027"/>
    <w:rsid w:val="00B712E3"/>
    <w:rsid w:val="00B71C41"/>
    <w:rsid w:val="00B71C62"/>
    <w:rsid w:val="00B725F7"/>
    <w:rsid w:val="00B72628"/>
    <w:rsid w:val="00B72D79"/>
    <w:rsid w:val="00B73363"/>
    <w:rsid w:val="00B7350D"/>
    <w:rsid w:val="00B73E3F"/>
    <w:rsid w:val="00B7402D"/>
    <w:rsid w:val="00B7420A"/>
    <w:rsid w:val="00B7443D"/>
    <w:rsid w:val="00B744FC"/>
    <w:rsid w:val="00B74961"/>
    <w:rsid w:val="00B74F0D"/>
    <w:rsid w:val="00B75701"/>
    <w:rsid w:val="00B76113"/>
    <w:rsid w:val="00B7628F"/>
    <w:rsid w:val="00B76583"/>
    <w:rsid w:val="00B7685B"/>
    <w:rsid w:val="00B76CCC"/>
    <w:rsid w:val="00B76E9B"/>
    <w:rsid w:val="00B77305"/>
    <w:rsid w:val="00B7753C"/>
    <w:rsid w:val="00B77716"/>
    <w:rsid w:val="00B77CBF"/>
    <w:rsid w:val="00B77E6A"/>
    <w:rsid w:val="00B80080"/>
    <w:rsid w:val="00B8008D"/>
    <w:rsid w:val="00B803E4"/>
    <w:rsid w:val="00B80421"/>
    <w:rsid w:val="00B80A1A"/>
    <w:rsid w:val="00B80BB5"/>
    <w:rsid w:val="00B80D61"/>
    <w:rsid w:val="00B81927"/>
    <w:rsid w:val="00B81C2E"/>
    <w:rsid w:val="00B81EE5"/>
    <w:rsid w:val="00B830F1"/>
    <w:rsid w:val="00B83435"/>
    <w:rsid w:val="00B83671"/>
    <w:rsid w:val="00B83E3D"/>
    <w:rsid w:val="00B83FDB"/>
    <w:rsid w:val="00B8456F"/>
    <w:rsid w:val="00B850DD"/>
    <w:rsid w:val="00B8512F"/>
    <w:rsid w:val="00B85322"/>
    <w:rsid w:val="00B856C4"/>
    <w:rsid w:val="00B8574D"/>
    <w:rsid w:val="00B85CB0"/>
    <w:rsid w:val="00B85EF1"/>
    <w:rsid w:val="00B85F57"/>
    <w:rsid w:val="00B86551"/>
    <w:rsid w:val="00B87B85"/>
    <w:rsid w:val="00B9001F"/>
    <w:rsid w:val="00B909AA"/>
    <w:rsid w:val="00B90BA4"/>
    <w:rsid w:val="00B90FE4"/>
    <w:rsid w:val="00B911B0"/>
    <w:rsid w:val="00B9125C"/>
    <w:rsid w:val="00B9129B"/>
    <w:rsid w:val="00B9132F"/>
    <w:rsid w:val="00B9141F"/>
    <w:rsid w:val="00B91854"/>
    <w:rsid w:val="00B91AD1"/>
    <w:rsid w:val="00B91C9D"/>
    <w:rsid w:val="00B91EDC"/>
    <w:rsid w:val="00B92087"/>
    <w:rsid w:val="00B9211A"/>
    <w:rsid w:val="00B921B6"/>
    <w:rsid w:val="00B92646"/>
    <w:rsid w:val="00B927BD"/>
    <w:rsid w:val="00B927E8"/>
    <w:rsid w:val="00B928F5"/>
    <w:rsid w:val="00B92A03"/>
    <w:rsid w:val="00B92A3E"/>
    <w:rsid w:val="00B92B2E"/>
    <w:rsid w:val="00B92BC6"/>
    <w:rsid w:val="00B92C56"/>
    <w:rsid w:val="00B92D3E"/>
    <w:rsid w:val="00B92EBD"/>
    <w:rsid w:val="00B93490"/>
    <w:rsid w:val="00B935CC"/>
    <w:rsid w:val="00B93616"/>
    <w:rsid w:val="00B939B7"/>
    <w:rsid w:val="00B93C3E"/>
    <w:rsid w:val="00B93DBD"/>
    <w:rsid w:val="00B93FEC"/>
    <w:rsid w:val="00B940C0"/>
    <w:rsid w:val="00B941F7"/>
    <w:rsid w:val="00B94439"/>
    <w:rsid w:val="00B94600"/>
    <w:rsid w:val="00B94B38"/>
    <w:rsid w:val="00B94DAB"/>
    <w:rsid w:val="00B95007"/>
    <w:rsid w:val="00B95483"/>
    <w:rsid w:val="00B9554C"/>
    <w:rsid w:val="00B95AFF"/>
    <w:rsid w:val="00B95EA5"/>
    <w:rsid w:val="00B96B0B"/>
    <w:rsid w:val="00B96E5D"/>
    <w:rsid w:val="00B96F2F"/>
    <w:rsid w:val="00B9703C"/>
    <w:rsid w:val="00B970E8"/>
    <w:rsid w:val="00B97193"/>
    <w:rsid w:val="00B97206"/>
    <w:rsid w:val="00B97423"/>
    <w:rsid w:val="00B9757F"/>
    <w:rsid w:val="00B97846"/>
    <w:rsid w:val="00BA0627"/>
    <w:rsid w:val="00BA06DE"/>
    <w:rsid w:val="00BA08A9"/>
    <w:rsid w:val="00BA08F0"/>
    <w:rsid w:val="00BA0CA1"/>
    <w:rsid w:val="00BA10FD"/>
    <w:rsid w:val="00BA11B5"/>
    <w:rsid w:val="00BA128D"/>
    <w:rsid w:val="00BA1407"/>
    <w:rsid w:val="00BA14D4"/>
    <w:rsid w:val="00BA181D"/>
    <w:rsid w:val="00BA1968"/>
    <w:rsid w:val="00BA1D9C"/>
    <w:rsid w:val="00BA211C"/>
    <w:rsid w:val="00BA256D"/>
    <w:rsid w:val="00BA295A"/>
    <w:rsid w:val="00BA2D10"/>
    <w:rsid w:val="00BA2E47"/>
    <w:rsid w:val="00BA392D"/>
    <w:rsid w:val="00BA3B50"/>
    <w:rsid w:val="00BA3CEC"/>
    <w:rsid w:val="00BA3D4F"/>
    <w:rsid w:val="00BA3E4D"/>
    <w:rsid w:val="00BA4152"/>
    <w:rsid w:val="00BA41AB"/>
    <w:rsid w:val="00BA4532"/>
    <w:rsid w:val="00BA457A"/>
    <w:rsid w:val="00BA46BF"/>
    <w:rsid w:val="00BA475B"/>
    <w:rsid w:val="00BA4A3E"/>
    <w:rsid w:val="00BA4CA4"/>
    <w:rsid w:val="00BA553A"/>
    <w:rsid w:val="00BA56D1"/>
    <w:rsid w:val="00BA57E3"/>
    <w:rsid w:val="00BA5901"/>
    <w:rsid w:val="00BA6326"/>
    <w:rsid w:val="00BA632F"/>
    <w:rsid w:val="00BA6D71"/>
    <w:rsid w:val="00BA6E3C"/>
    <w:rsid w:val="00BA6ED9"/>
    <w:rsid w:val="00BA6FB5"/>
    <w:rsid w:val="00BA70EB"/>
    <w:rsid w:val="00BA7290"/>
    <w:rsid w:val="00BA7BB1"/>
    <w:rsid w:val="00BA7C3B"/>
    <w:rsid w:val="00BA7CC1"/>
    <w:rsid w:val="00BB055E"/>
    <w:rsid w:val="00BB05EF"/>
    <w:rsid w:val="00BB0720"/>
    <w:rsid w:val="00BB097E"/>
    <w:rsid w:val="00BB09E9"/>
    <w:rsid w:val="00BB0FED"/>
    <w:rsid w:val="00BB1A7D"/>
    <w:rsid w:val="00BB2451"/>
    <w:rsid w:val="00BB2461"/>
    <w:rsid w:val="00BB2650"/>
    <w:rsid w:val="00BB27AC"/>
    <w:rsid w:val="00BB27F5"/>
    <w:rsid w:val="00BB2A9D"/>
    <w:rsid w:val="00BB2AFD"/>
    <w:rsid w:val="00BB357C"/>
    <w:rsid w:val="00BB37BE"/>
    <w:rsid w:val="00BB3A54"/>
    <w:rsid w:val="00BB3B83"/>
    <w:rsid w:val="00BB3B8C"/>
    <w:rsid w:val="00BB3C13"/>
    <w:rsid w:val="00BB3F8B"/>
    <w:rsid w:val="00BB4071"/>
    <w:rsid w:val="00BB4465"/>
    <w:rsid w:val="00BB4841"/>
    <w:rsid w:val="00BB4891"/>
    <w:rsid w:val="00BB4F5B"/>
    <w:rsid w:val="00BB5624"/>
    <w:rsid w:val="00BB5721"/>
    <w:rsid w:val="00BB58FB"/>
    <w:rsid w:val="00BB5CBE"/>
    <w:rsid w:val="00BB5FB9"/>
    <w:rsid w:val="00BB61B4"/>
    <w:rsid w:val="00BB6291"/>
    <w:rsid w:val="00BB6457"/>
    <w:rsid w:val="00BB648D"/>
    <w:rsid w:val="00BB6560"/>
    <w:rsid w:val="00BB688E"/>
    <w:rsid w:val="00BB6B19"/>
    <w:rsid w:val="00BB6D2B"/>
    <w:rsid w:val="00BB7396"/>
    <w:rsid w:val="00BB775E"/>
    <w:rsid w:val="00BB797A"/>
    <w:rsid w:val="00BB798E"/>
    <w:rsid w:val="00BB7BB4"/>
    <w:rsid w:val="00BB7CF1"/>
    <w:rsid w:val="00BB7F8E"/>
    <w:rsid w:val="00BC05A1"/>
    <w:rsid w:val="00BC0700"/>
    <w:rsid w:val="00BC0BFE"/>
    <w:rsid w:val="00BC0DD0"/>
    <w:rsid w:val="00BC0E71"/>
    <w:rsid w:val="00BC1376"/>
    <w:rsid w:val="00BC1575"/>
    <w:rsid w:val="00BC19DB"/>
    <w:rsid w:val="00BC1E7A"/>
    <w:rsid w:val="00BC257A"/>
    <w:rsid w:val="00BC26BB"/>
    <w:rsid w:val="00BC3060"/>
    <w:rsid w:val="00BC32FD"/>
    <w:rsid w:val="00BC336A"/>
    <w:rsid w:val="00BC337F"/>
    <w:rsid w:val="00BC35F8"/>
    <w:rsid w:val="00BC3814"/>
    <w:rsid w:val="00BC38FC"/>
    <w:rsid w:val="00BC3C63"/>
    <w:rsid w:val="00BC3CD2"/>
    <w:rsid w:val="00BC3E33"/>
    <w:rsid w:val="00BC4000"/>
    <w:rsid w:val="00BC4186"/>
    <w:rsid w:val="00BC41E4"/>
    <w:rsid w:val="00BC45C3"/>
    <w:rsid w:val="00BC4B94"/>
    <w:rsid w:val="00BC4E5A"/>
    <w:rsid w:val="00BC54FB"/>
    <w:rsid w:val="00BC5746"/>
    <w:rsid w:val="00BC5876"/>
    <w:rsid w:val="00BC5FDA"/>
    <w:rsid w:val="00BC621E"/>
    <w:rsid w:val="00BC642D"/>
    <w:rsid w:val="00BC65E6"/>
    <w:rsid w:val="00BC6626"/>
    <w:rsid w:val="00BC6914"/>
    <w:rsid w:val="00BC6A8D"/>
    <w:rsid w:val="00BC6AE3"/>
    <w:rsid w:val="00BC6B9F"/>
    <w:rsid w:val="00BC6FE4"/>
    <w:rsid w:val="00BC723E"/>
    <w:rsid w:val="00BC7243"/>
    <w:rsid w:val="00BC7528"/>
    <w:rsid w:val="00BC7650"/>
    <w:rsid w:val="00BC7AFD"/>
    <w:rsid w:val="00BC7B34"/>
    <w:rsid w:val="00BC7C19"/>
    <w:rsid w:val="00BC7D08"/>
    <w:rsid w:val="00BC7E93"/>
    <w:rsid w:val="00BC7FB9"/>
    <w:rsid w:val="00BD01F3"/>
    <w:rsid w:val="00BD075B"/>
    <w:rsid w:val="00BD0CA4"/>
    <w:rsid w:val="00BD0DC5"/>
    <w:rsid w:val="00BD1147"/>
    <w:rsid w:val="00BD1488"/>
    <w:rsid w:val="00BD17C6"/>
    <w:rsid w:val="00BD1B9E"/>
    <w:rsid w:val="00BD207C"/>
    <w:rsid w:val="00BD21E5"/>
    <w:rsid w:val="00BD2205"/>
    <w:rsid w:val="00BD2533"/>
    <w:rsid w:val="00BD2544"/>
    <w:rsid w:val="00BD267B"/>
    <w:rsid w:val="00BD28CA"/>
    <w:rsid w:val="00BD3606"/>
    <w:rsid w:val="00BD4043"/>
    <w:rsid w:val="00BD405A"/>
    <w:rsid w:val="00BD41D7"/>
    <w:rsid w:val="00BD4208"/>
    <w:rsid w:val="00BD4380"/>
    <w:rsid w:val="00BD4681"/>
    <w:rsid w:val="00BD4781"/>
    <w:rsid w:val="00BD4AA3"/>
    <w:rsid w:val="00BD4AFB"/>
    <w:rsid w:val="00BD4B47"/>
    <w:rsid w:val="00BD4D19"/>
    <w:rsid w:val="00BD4E67"/>
    <w:rsid w:val="00BD52C3"/>
    <w:rsid w:val="00BD52EF"/>
    <w:rsid w:val="00BD53BF"/>
    <w:rsid w:val="00BD5842"/>
    <w:rsid w:val="00BD58C0"/>
    <w:rsid w:val="00BD5A3B"/>
    <w:rsid w:val="00BD5C32"/>
    <w:rsid w:val="00BD5E96"/>
    <w:rsid w:val="00BD5F7E"/>
    <w:rsid w:val="00BD665E"/>
    <w:rsid w:val="00BD673A"/>
    <w:rsid w:val="00BD68DC"/>
    <w:rsid w:val="00BD6BAF"/>
    <w:rsid w:val="00BD70BA"/>
    <w:rsid w:val="00BD7397"/>
    <w:rsid w:val="00BD7E92"/>
    <w:rsid w:val="00BE0545"/>
    <w:rsid w:val="00BE0722"/>
    <w:rsid w:val="00BE0CB1"/>
    <w:rsid w:val="00BE0EB8"/>
    <w:rsid w:val="00BE12D7"/>
    <w:rsid w:val="00BE1334"/>
    <w:rsid w:val="00BE1B4B"/>
    <w:rsid w:val="00BE1E32"/>
    <w:rsid w:val="00BE2125"/>
    <w:rsid w:val="00BE25DE"/>
    <w:rsid w:val="00BE26A3"/>
    <w:rsid w:val="00BE2B8B"/>
    <w:rsid w:val="00BE2D27"/>
    <w:rsid w:val="00BE2EB5"/>
    <w:rsid w:val="00BE2EBE"/>
    <w:rsid w:val="00BE3305"/>
    <w:rsid w:val="00BE362E"/>
    <w:rsid w:val="00BE37D2"/>
    <w:rsid w:val="00BE42F7"/>
    <w:rsid w:val="00BE446F"/>
    <w:rsid w:val="00BE465B"/>
    <w:rsid w:val="00BE4707"/>
    <w:rsid w:val="00BE48C7"/>
    <w:rsid w:val="00BE4C02"/>
    <w:rsid w:val="00BE4D6D"/>
    <w:rsid w:val="00BE4F02"/>
    <w:rsid w:val="00BE515D"/>
    <w:rsid w:val="00BE579E"/>
    <w:rsid w:val="00BE5A1E"/>
    <w:rsid w:val="00BE6261"/>
    <w:rsid w:val="00BE6433"/>
    <w:rsid w:val="00BE6B17"/>
    <w:rsid w:val="00BE6C2C"/>
    <w:rsid w:val="00BE6E33"/>
    <w:rsid w:val="00BE6E71"/>
    <w:rsid w:val="00BE7E1C"/>
    <w:rsid w:val="00BE7E2A"/>
    <w:rsid w:val="00BF070B"/>
    <w:rsid w:val="00BF0941"/>
    <w:rsid w:val="00BF0D9E"/>
    <w:rsid w:val="00BF1235"/>
    <w:rsid w:val="00BF19B8"/>
    <w:rsid w:val="00BF1CF2"/>
    <w:rsid w:val="00BF25D0"/>
    <w:rsid w:val="00BF274E"/>
    <w:rsid w:val="00BF278C"/>
    <w:rsid w:val="00BF2956"/>
    <w:rsid w:val="00BF2CE8"/>
    <w:rsid w:val="00BF2F71"/>
    <w:rsid w:val="00BF339A"/>
    <w:rsid w:val="00BF33C7"/>
    <w:rsid w:val="00BF36C8"/>
    <w:rsid w:val="00BF37A4"/>
    <w:rsid w:val="00BF37C5"/>
    <w:rsid w:val="00BF37D3"/>
    <w:rsid w:val="00BF3823"/>
    <w:rsid w:val="00BF38DF"/>
    <w:rsid w:val="00BF3B04"/>
    <w:rsid w:val="00BF4039"/>
    <w:rsid w:val="00BF48E7"/>
    <w:rsid w:val="00BF4CBB"/>
    <w:rsid w:val="00BF4E0B"/>
    <w:rsid w:val="00BF4E26"/>
    <w:rsid w:val="00BF4EDD"/>
    <w:rsid w:val="00BF5276"/>
    <w:rsid w:val="00BF5699"/>
    <w:rsid w:val="00BF5806"/>
    <w:rsid w:val="00BF5809"/>
    <w:rsid w:val="00BF5B51"/>
    <w:rsid w:val="00BF5C21"/>
    <w:rsid w:val="00BF5EF7"/>
    <w:rsid w:val="00BF61EE"/>
    <w:rsid w:val="00BF63DE"/>
    <w:rsid w:val="00BF6598"/>
    <w:rsid w:val="00BF66AA"/>
    <w:rsid w:val="00BF6C4D"/>
    <w:rsid w:val="00BF6C6F"/>
    <w:rsid w:val="00BF6CDE"/>
    <w:rsid w:val="00BF6FDE"/>
    <w:rsid w:val="00BF70F7"/>
    <w:rsid w:val="00BF77D9"/>
    <w:rsid w:val="00BF7932"/>
    <w:rsid w:val="00BF7B08"/>
    <w:rsid w:val="00C0004F"/>
    <w:rsid w:val="00C003DB"/>
    <w:rsid w:val="00C0043B"/>
    <w:rsid w:val="00C00B10"/>
    <w:rsid w:val="00C00C00"/>
    <w:rsid w:val="00C011C9"/>
    <w:rsid w:val="00C013B6"/>
    <w:rsid w:val="00C014BA"/>
    <w:rsid w:val="00C01757"/>
    <w:rsid w:val="00C01D7A"/>
    <w:rsid w:val="00C021F5"/>
    <w:rsid w:val="00C02690"/>
    <w:rsid w:val="00C026BB"/>
    <w:rsid w:val="00C02C8B"/>
    <w:rsid w:val="00C02DAC"/>
    <w:rsid w:val="00C02EA3"/>
    <w:rsid w:val="00C02F77"/>
    <w:rsid w:val="00C032FF"/>
    <w:rsid w:val="00C0363D"/>
    <w:rsid w:val="00C0369A"/>
    <w:rsid w:val="00C038F2"/>
    <w:rsid w:val="00C0403A"/>
    <w:rsid w:val="00C042E2"/>
    <w:rsid w:val="00C04509"/>
    <w:rsid w:val="00C04755"/>
    <w:rsid w:val="00C04AF8"/>
    <w:rsid w:val="00C04C2E"/>
    <w:rsid w:val="00C04C48"/>
    <w:rsid w:val="00C050CC"/>
    <w:rsid w:val="00C05290"/>
    <w:rsid w:val="00C053E6"/>
    <w:rsid w:val="00C05542"/>
    <w:rsid w:val="00C05609"/>
    <w:rsid w:val="00C05C75"/>
    <w:rsid w:val="00C05D17"/>
    <w:rsid w:val="00C05EE7"/>
    <w:rsid w:val="00C065E7"/>
    <w:rsid w:val="00C0670E"/>
    <w:rsid w:val="00C06C36"/>
    <w:rsid w:val="00C071BE"/>
    <w:rsid w:val="00C072AF"/>
    <w:rsid w:val="00C07854"/>
    <w:rsid w:val="00C07BB1"/>
    <w:rsid w:val="00C07CD7"/>
    <w:rsid w:val="00C07DCA"/>
    <w:rsid w:val="00C07ECD"/>
    <w:rsid w:val="00C10308"/>
    <w:rsid w:val="00C10660"/>
    <w:rsid w:val="00C108A9"/>
    <w:rsid w:val="00C10AD7"/>
    <w:rsid w:val="00C10ADA"/>
    <w:rsid w:val="00C1102A"/>
    <w:rsid w:val="00C112D1"/>
    <w:rsid w:val="00C114D8"/>
    <w:rsid w:val="00C11C9C"/>
    <w:rsid w:val="00C11E0B"/>
    <w:rsid w:val="00C124DA"/>
    <w:rsid w:val="00C124E3"/>
    <w:rsid w:val="00C12594"/>
    <w:rsid w:val="00C125A8"/>
    <w:rsid w:val="00C1266F"/>
    <w:rsid w:val="00C1276C"/>
    <w:rsid w:val="00C1277E"/>
    <w:rsid w:val="00C12855"/>
    <w:rsid w:val="00C12D16"/>
    <w:rsid w:val="00C12E2C"/>
    <w:rsid w:val="00C12E34"/>
    <w:rsid w:val="00C1323C"/>
    <w:rsid w:val="00C132C9"/>
    <w:rsid w:val="00C13523"/>
    <w:rsid w:val="00C13D27"/>
    <w:rsid w:val="00C142A5"/>
    <w:rsid w:val="00C143DA"/>
    <w:rsid w:val="00C1445E"/>
    <w:rsid w:val="00C145CC"/>
    <w:rsid w:val="00C149B7"/>
    <w:rsid w:val="00C14D39"/>
    <w:rsid w:val="00C15028"/>
    <w:rsid w:val="00C156D3"/>
    <w:rsid w:val="00C15884"/>
    <w:rsid w:val="00C15911"/>
    <w:rsid w:val="00C15B8C"/>
    <w:rsid w:val="00C15D53"/>
    <w:rsid w:val="00C16350"/>
    <w:rsid w:val="00C163C7"/>
    <w:rsid w:val="00C16E5C"/>
    <w:rsid w:val="00C17039"/>
    <w:rsid w:val="00C174C4"/>
    <w:rsid w:val="00C17BA5"/>
    <w:rsid w:val="00C17BD6"/>
    <w:rsid w:val="00C20010"/>
    <w:rsid w:val="00C20084"/>
    <w:rsid w:val="00C205AE"/>
    <w:rsid w:val="00C2065F"/>
    <w:rsid w:val="00C20ADF"/>
    <w:rsid w:val="00C20B65"/>
    <w:rsid w:val="00C20C62"/>
    <w:rsid w:val="00C20D19"/>
    <w:rsid w:val="00C20EF1"/>
    <w:rsid w:val="00C20FB0"/>
    <w:rsid w:val="00C21055"/>
    <w:rsid w:val="00C210AF"/>
    <w:rsid w:val="00C21360"/>
    <w:rsid w:val="00C2228F"/>
    <w:rsid w:val="00C22464"/>
    <w:rsid w:val="00C22708"/>
    <w:rsid w:val="00C22D83"/>
    <w:rsid w:val="00C22F1E"/>
    <w:rsid w:val="00C22FE1"/>
    <w:rsid w:val="00C23291"/>
    <w:rsid w:val="00C233F4"/>
    <w:rsid w:val="00C23471"/>
    <w:rsid w:val="00C235BC"/>
    <w:rsid w:val="00C23903"/>
    <w:rsid w:val="00C23E03"/>
    <w:rsid w:val="00C23EB6"/>
    <w:rsid w:val="00C24049"/>
    <w:rsid w:val="00C240BC"/>
    <w:rsid w:val="00C24175"/>
    <w:rsid w:val="00C2434C"/>
    <w:rsid w:val="00C2441E"/>
    <w:rsid w:val="00C245FB"/>
    <w:rsid w:val="00C24C2B"/>
    <w:rsid w:val="00C24F4F"/>
    <w:rsid w:val="00C2507F"/>
    <w:rsid w:val="00C25270"/>
    <w:rsid w:val="00C25333"/>
    <w:rsid w:val="00C25A19"/>
    <w:rsid w:val="00C25BC8"/>
    <w:rsid w:val="00C25CBA"/>
    <w:rsid w:val="00C25D50"/>
    <w:rsid w:val="00C25FE4"/>
    <w:rsid w:val="00C26152"/>
    <w:rsid w:val="00C26687"/>
    <w:rsid w:val="00C26950"/>
    <w:rsid w:val="00C26A7A"/>
    <w:rsid w:val="00C26AA1"/>
    <w:rsid w:val="00C26D06"/>
    <w:rsid w:val="00C27396"/>
    <w:rsid w:val="00C2756E"/>
    <w:rsid w:val="00C275A3"/>
    <w:rsid w:val="00C2767B"/>
    <w:rsid w:val="00C279F2"/>
    <w:rsid w:val="00C27B7B"/>
    <w:rsid w:val="00C30643"/>
    <w:rsid w:val="00C308B2"/>
    <w:rsid w:val="00C30CE6"/>
    <w:rsid w:val="00C31026"/>
    <w:rsid w:val="00C312BC"/>
    <w:rsid w:val="00C31571"/>
    <w:rsid w:val="00C31722"/>
    <w:rsid w:val="00C319AC"/>
    <w:rsid w:val="00C31C6F"/>
    <w:rsid w:val="00C31DBD"/>
    <w:rsid w:val="00C31E7A"/>
    <w:rsid w:val="00C32024"/>
    <w:rsid w:val="00C322E5"/>
    <w:rsid w:val="00C32330"/>
    <w:rsid w:val="00C3243B"/>
    <w:rsid w:val="00C32485"/>
    <w:rsid w:val="00C32ADC"/>
    <w:rsid w:val="00C32B63"/>
    <w:rsid w:val="00C33635"/>
    <w:rsid w:val="00C3374A"/>
    <w:rsid w:val="00C33B52"/>
    <w:rsid w:val="00C34148"/>
    <w:rsid w:val="00C341F8"/>
    <w:rsid w:val="00C345B0"/>
    <w:rsid w:val="00C346E3"/>
    <w:rsid w:val="00C34835"/>
    <w:rsid w:val="00C34B8A"/>
    <w:rsid w:val="00C3548B"/>
    <w:rsid w:val="00C3558C"/>
    <w:rsid w:val="00C359B3"/>
    <w:rsid w:val="00C35D10"/>
    <w:rsid w:val="00C366CF"/>
    <w:rsid w:val="00C36A22"/>
    <w:rsid w:val="00C36B06"/>
    <w:rsid w:val="00C36EEC"/>
    <w:rsid w:val="00C3739F"/>
    <w:rsid w:val="00C377DE"/>
    <w:rsid w:val="00C37F5D"/>
    <w:rsid w:val="00C37F9B"/>
    <w:rsid w:val="00C4058F"/>
    <w:rsid w:val="00C40907"/>
    <w:rsid w:val="00C4097D"/>
    <w:rsid w:val="00C40A12"/>
    <w:rsid w:val="00C40B73"/>
    <w:rsid w:val="00C4104F"/>
    <w:rsid w:val="00C414AE"/>
    <w:rsid w:val="00C41B4F"/>
    <w:rsid w:val="00C41BEB"/>
    <w:rsid w:val="00C41F00"/>
    <w:rsid w:val="00C421D7"/>
    <w:rsid w:val="00C4220E"/>
    <w:rsid w:val="00C428AF"/>
    <w:rsid w:val="00C428F0"/>
    <w:rsid w:val="00C42983"/>
    <w:rsid w:val="00C42DD0"/>
    <w:rsid w:val="00C43443"/>
    <w:rsid w:val="00C437A6"/>
    <w:rsid w:val="00C441E2"/>
    <w:rsid w:val="00C4422B"/>
    <w:rsid w:val="00C44326"/>
    <w:rsid w:val="00C44987"/>
    <w:rsid w:val="00C44C3B"/>
    <w:rsid w:val="00C4558D"/>
    <w:rsid w:val="00C456B8"/>
    <w:rsid w:val="00C45B21"/>
    <w:rsid w:val="00C45CC0"/>
    <w:rsid w:val="00C45FB9"/>
    <w:rsid w:val="00C46241"/>
    <w:rsid w:val="00C46491"/>
    <w:rsid w:val="00C4678F"/>
    <w:rsid w:val="00C46806"/>
    <w:rsid w:val="00C469B1"/>
    <w:rsid w:val="00C46CE3"/>
    <w:rsid w:val="00C47383"/>
    <w:rsid w:val="00C47D3E"/>
    <w:rsid w:val="00C50077"/>
    <w:rsid w:val="00C50901"/>
    <w:rsid w:val="00C509C0"/>
    <w:rsid w:val="00C51199"/>
    <w:rsid w:val="00C513E0"/>
    <w:rsid w:val="00C5158F"/>
    <w:rsid w:val="00C516F3"/>
    <w:rsid w:val="00C519D4"/>
    <w:rsid w:val="00C51C57"/>
    <w:rsid w:val="00C51D27"/>
    <w:rsid w:val="00C51E67"/>
    <w:rsid w:val="00C5203B"/>
    <w:rsid w:val="00C52101"/>
    <w:rsid w:val="00C52213"/>
    <w:rsid w:val="00C5232F"/>
    <w:rsid w:val="00C52475"/>
    <w:rsid w:val="00C524F8"/>
    <w:rsid w:val="00C529C4"/>
    <w:rsid w:val="00C52B70"/>
    <w:rsid w:val="00C52CE8"/>
    <w:rsid w:val="00C52F25"/>
    <w:rsid w:val="00C534CE"/>
    <w:rsid w:val="00C53525"/>
    <w:rsid w:val="00C536B8"/>
    <w:rsid w:val="00C5394E"/>
    <w:rsid w:val="00C53C41"/>
    <w:rsid w:val="00C53D9F"/>
    <w:rsid w:val="00C53DE6"/>
    <w:rsid w:val="00C543F7"/>
    <w:rsid w:val="00C54524"/>
    <w:rsid w:val="00C546A4"/>
    <w:rsid w:val="00C547E1"/>
    <w:rsid w:val="00C55369"/>
    <w:rsid w:val="00C554E5"/>
    <w:rsid w:val="00C55629"/>
    <w:rsid w:val="00C5580E"/>
    <w:rsid w:val="00C55975"/>
    <w:rsid w:val="00C55A30"/>
    <w:rsid w:val="00C55A79"/>
    <w:rsid w:val="00C55AC5"/>
    <w:rsid w:val="00C56CE1"/>
    <w:rsid w:val="00C56F43"/>
    <w:rsid w:val="00C5709A"/>
    <w:rsid w:val="00C578A3"/>
    <w:rsid w:val="00C57A51"/>
    <w:rsid w:val="00C57ED3"/>
    <w:rsid w:val="00C57FAF"/>
    <w:rsid w:val="00C60454"/>
    <w:rsid w:val="00C604E7"/>
    <w:rsid w:val="00C60631"/>
    <w:rsid w:val="00C607CE"/>
    <w:rsid w:val="00C60832"/>
    <w:rsid w:val="00C60A22"/>
    <w:rsid w:val="00C610F5"/>
    <w:rsid w:val="00C61116"/>
    <w:rsid w:val="00C61363"/>
    <w:rsid w:val="00C614EF"/>
    <w:rsid w:val="00C61592"/>
    <w:rsid w:val="00C615A4"/>
    <w:rsid w:val="00C615EF"/>
    <w:rsid w:val="00C618D5"/>
    <w:rsid w:val="00C61EAE"/>
    <w:rsid w:val="00C6201B"/>
    <w:rsid w:val="00C621F3"/>
    <w:rsid w:val="00C62511"/>
    <w:rsid w:val="00C629D6"/>
    <w:rsid w:val="00C63277"/>
    <w:rsid w:val="00C63279"/>
    <w:rsid w:val="00C6328C"/>
    <w:rsid w:val="00C6340A"/>
    <w:rsid w:val="00C635FD"/>
    <w:rsid w:val="00C6399A"/>
    <w:rsid w:val="00C63E9D"/>
    <w:rsid w:val="00C64DFF"/>
    <w:rsid w:val="00C650F9"/>
    <w:rsid w:val="00C6561B"/>
    <w:rsid w:val="00C659A0"/>
    <w:rsid w:val="00C65C29"/>
    <w:rsid w:val="00C66847"/>
    <w:rsid w:val="00C66BC9"/>
    <w:rsid w:val="00C66C0F"/>
    <w:rsid w:val="00C67244"/>
    <w:rsid w:val="00C675B3"/>
    <w:rsid w:val="00C67733"/>
    <w:rsid w:val="00C67871"/>
    <w:rsid w:val="00C67AC0"/>
    <w:rsid w:val="00C700B2"/>
    <w:rsid w:val="00C7043D"/>
    <w:rsid w:val="00C70470"/>
    <w:rsid w:val="00C709A0"/>
    <w:rsid w:val="00C70D5B"/>
    <w:rsid w:val="00C70D7A"/>
    <w:rsid w:val="00C70D8B"/>
    <w:rsid w:val="00C7121B"/>
    <w:rsid w:val="00C713BF"/>
    <w:rsid w:val="00C71625"/>
    <w:rsid w:val="00C717CA"/>
    <w:rsid w:val="00C71EC3"/>
    <w:rsid w:val="00C721CA"/>
    <w:rsid w:val="00C7230E"/>
    <w:rsid w:val="00C726D8"/>
    <w:rsid w:val="00C728D5"/>
    <w:rsid w:val="00C728EC"/>
    <w:rsid w:val="00C7292E"/>
    <w:rsid w:val="00C72EF2"/>
    <w:rsid w:val="00C72FDF"/>
    <w:rsid w:val="00C734E3"/>
    <w:rsid w:val="00C737F4"/>
    <w:rsid w:val="00C739EC"/>
    <w:rsid w:val="00C74034"/>
    <w:rsid w:val="00C7409E"/>
    <w:rsid w:val="00C740E1"/>
    <w:rsid w:val="00C74139"/>
    <w:rsid w:val="00C7418C"/>
    <w:rsid w:val="00C743D3"/>
    <w:rsid w:val="00C74684"/>
    <w:rsid w:val="00C746FA"/>
    <w:rsid w:val="00C7488A"/>
    <w:rsid w:val="00C74AA0"/>
    <w:rsid w:val="00C74B1B"/>
    <w:rsid w:val="00C74C1C"/>
    <w:rsid w:val="00C75292"/>
    <w:rsid w:val="00C754EB"/>
    <w:rsid w:val="00C75614"/>
    <w:rsid w:val="00C759B2"/>
    <w:rsid w:val="00C759D8"/>
    <w:rsid w:val="00C75FBE"/>
    <w:rsid w:val="00C7621E"/>
    <w:rsid w:val="00C76C05"/>
    <w:rsid w:val="00C770D1"/>
    <w:rsid w:val="00C776DC"/>
    <w:rsid w:val="00C80150"/>
    <w:rsid w:val="00C80632"/>
    <w:rsid w:val="00C808CA"/>
    <w:rsid w:val="00C80AC2"/>
    <w:rsid w:val="00C80C46"/>
    <w:rsid w:val="00C8135C"/>
    <w:rsid w:val="00C8142D"/>
    <w:rsid w:val="00C815AA"/>
    <w:rsid w:val="00C81DD5"/>
    <w:rsid w:val="00C82244"/>
    <w:rsid w:val="00C825E9"/>
    <w:rsid w:val="00C82735"/>
    <w:rsid w:val="00C828EC"/>
    <w:rsid w:val="00C82A9F"/>
    <w:rsid w:val="00C82AB1"/>
    <w:rsid w:val="00C82C4D"/>
    <w:rsid w:val="00C82C9F"/>
    <w:rsid w:val="00C82E44"/>
    <w:rsid w:val="00C82E59"/>
    <w:rsid w:val="00C82FC0"/>
    <w:rsid w:val="00C83A6C"/>
    <w:rsid w:val="00C83BD7"/>
    <w:rsid w:val="00C83BDB"/>
    <w:rsid w:val="00C83D27"/>
    <w:rsid w:val="00C8407A"/>
    <w:rsid w:val="00C840C8"/>
    <w:rsid w:val="00C84174"/>
    <w:rsid w:val="00C84206"/>
    <w:rsid w:val="00C8471A"/>
    <w:rsid w:val="00C8475E"/>
    <w:rsid w:val="00C84875"/>
    <w:rsid w:val="00C84925"/>
    <w:rsid w:val="00C84C55"/>
    <w:rsid w:val="00C853C2"/>
    <w:rsid w:val="00C85441"/>
    <w:rsid w:val="00C85527"/>
    <w:rsid w:val="00C85776"/>
    <w:rsid w:val="00C857EF"/>
    <w:rsid w:val="00C859A1"/>
    <w:rsid w:val="00C85F24"/>
    <w:rsid w:val="00C85F77"/>
    <w:rsid w:val="00C85FE7"/>
    <w:rsid w:val="00C864E2"/>
    <w:rsid w:val="00C868EB"/>
    <w:rsid w:val="00C86DDE"/>
    <w:rsid w:val="00C86F4D"/>
    <w:rsid w:val="00C87031"/>
    <w:rsid w:val="00C87119"/>
    <w:rsid w:val="00C87217"/>
    <w:rsid w:val="00C878E3"/>
    <w:rsid w:val="00C878F6"/>
    <w:rsid w:val="00C9046F"/>
    <w:rsid w:val="00C90AED"/>
    <w:rsid w:val="00C90B3B"/>
    <w:rsid w:val="00C90CFB"/>
    <w:rsid w:val="00C913BD"/>
    <w:rsid w:val="00C928DF"/>
    <w:rsid w:val="00C92987"/>
    <w:rsid w:val="00C92F52"/>
    <w:rsid w:val="00C93CBC"/>
    <w:rsid w:val="00C93E0D"/>
    <w:rsid w:val="00C94260"/>
    <w:rsid w:val="00C9431B"/>
    <w:rsid w:val="00C945B7"/>
    <w:rsid w:val="00C94BB1"/>
    <w:rsid w:val="00C94BB8"/>
    <w:rsid w:val="00C94CF5"/>
    <w:rsid w:val="00C94E2A"/>
    <w:rsid w:val="00C9552D"/>
    <w:rsid w:val="00C95731"/>
    <w:rsid w:val="00C95851"/>
    <w:rsid w:val="00C95AB5"/>
    <w:rsid w:val="00C95AE6"/>
    <w:rsid w:val="00C95EB5"/>
    <w:rsid w:val="00C95F37"/>
    <w:rsid w:val="00C96029"/>
    <w:rsid w:val="00C963C7"/>
    <w:rsid w:val="00C969E8"/>
    <w:rsid w:val="00C96A01"/>
    <w:rsid w:val="00C96A25"/>
    <w:rsid w:val="00C96D31"/>
    <w:rsid w:val="00C96F8E"/>
    <w:rsid w:val="00C96F94"/>
    <w:rsid w:val="00C971E7"/>
    <w:rsid w:val="00CA03EA"/>
    <w:rsid w:val="00CA04A7"/>
    <w:rsid w:val="00CA0710"/>
    <w:rsid w:val="00CA07B7"/>
    <w:rsid w:val="00CA0B14"/>
    <w:rsid w:val="00CA0BAC"/>
    <w:rsid w:val="00CA0D17"/>
    <w:rsid w:val="00CA1325"/>
    <w:rsid w:val="00CA1433"/>
    <w:rsid w:val="00CA1973"/>
    <w:rsid w:val="00CA19E2"/>
    <w:rsid w:val="00CA1A0E"/>
    <w:rsid w:val="00CA1E36"/>
    <w:rsid w:val="00CA2605"/>
    <w:rsid w:val="00CA26D0"/>
    <w:rsid w:val="00CA2708"/>
    <w:rsid w:val="00CA29A2"/>
    <w:rsid w:val="00CA2BAE"/>
    <w:rsid w:val="00CA2C45"/>
    <w:rsid w:val="00CA2E38"/>
    <w:rsid w:val="00CA3125"/>
    <w:rsid w:val="00CA31DD"/>
    <w:rsid w:val="00CA3275"/>
    <w:rsid w:val="00CA3531"/>
    <w:rsid w:val="00CA36EC"/>
    <w:rsid w:val="00CA3740"/>
    <w:rsid w:val="00CA3AE4"/>
    <w:rsid w:val="00CA3DA7"/>
    <w:rsid w:val="00CA3E19"/>
    <w:rsid w:val="00CA4282"/>
    <w:rsid w:val="00CA4571"/>
    <w:rsid w:val="00CA469F"/>
    <w:rsid w:val="00CA46BF"/>
    <w:rsid w:val="00CA4761"/>
    <w:rsid w:val="00CA47CD"/>
    <w:rsid w:val="00CA4898"/>
    <w:rsid w:val="00CA4AC6"/>
    <w:rsid w:val="00CA4BD5"/>
    <w:rsid w:val="00CA5086"/>
    <w:rsid w:val="00CA535C"/>
    <w:rsid w:val="00CA53FB"/>
    <w:rsid w:val="00CA5524"/>
    <w:rsid w:val="00CA56A4"/>
    <w:rsid w:val="00CA5749"/>
    <w:rsid w:val="00CA5AF5"/>
    <w:rsid w:val="00CA61A3"/>
    <w:rsid w:val="00CA641D"/>
    <w:rsid w:val="00CA6AC3"/>
    <w:rsid w:val="00CA6BB3"/>
    <w:rsid w:val="00CA6D77"/>
    <w:rsid w:val="00CA6F21"/>
    <w:rsid w:val="00CA6F97"/>
    <w:rsid w:val="00CA7149"/>
    <w:rsid w:val="00CA7684"/>
    <w:rsid w:val="00CA7797"/>
    <w:rsid w:val="00CA7BFB"/>
    <w:rsid w:val="00CA7D76"/>
    <w:rsid w:val="00CA7E95"/>
    <w:rsid w:val="00CB00A1"/>
    <w:rsid w:val="00CB00C8"/>
    <w:rsid w:val="00CB07BF"/>
    <w:rsid w:val="00CB089D"/>
    <w:rsid w:val="00CB0A05"/>
    <w:rsid w:val="00CB0E44"/>
    <w:rsid w:val="00CB1139"/>
    <w:rsid w:val="00CB167F"/>
    <w:rsid w:val="00CB21C7"/>
    <w:rsid w:val="00CB21E4"/>
    <w:rsid w:val="00CB22A4"/>
    <w:rsid w:val="00CB247C"/>
    <w:rsid w:val="00CB251B"/>
    <w:rsid w:val="00CB2942"/>
    <w:rsid w:val="00CB2C18"/>
    <w:rsid w:val="00CB4255"/>
    <w:rsid w:val="00CB432F"/>
    <w:rsid w:val="00CB4494"/>
    <w:rsid w:val="00CB4542"/>
    <w:rsid w:val="00CB4CE9"/>
    <w:rsid w:val="00CB4FD2"/>
    <w:rsid w:val="00CB5584"/>
    <w:rsid w:val="00CB5649"/>
    <w:rsid w:val="00CB6022"/>
    <w:rsid w:val="00CB625B"/>
    <w:rsid w:val="00CB6263"/>
    <w:rsid w:val="00CB6273"/>
    <w:rsid w:val="00CB65DF"/>
    <w:rsid w:val="00CB666C"/>
    <w:rsid w:val="00CB6818"/>
    <w:rsid w:val="00CB6DE6"/>
    <w:rsid w:val="00CB6E06"/>
    <w:rsid w:val="00CB6EC7"/>
    <w:rsid w:val="00CB6FED"/>
    <w:rsid w:val="00CB76C4"/>
    <w:rsid w:val="00CB797C"/>
    <w:rsid w:val="00CB7D61"/>
    <w:rsid w:val="00CB7F16"/>
    <w:rsid w:val="00CB7F37"/>
    <w:rsid w:val="00CC0054"/>
    <w:rsid w:val="00CC00D1"/>
    <w:rsid w:val="00CC07B4"/>
    <w:rsid w:val="00CC084F"/>
    <w:rsid w:val="00CC0916"/>
    <w:rsid w:val="00CC0D4B"/>
    <w:rsid w:val="00CC0F0A"/>
    <w:rsid w:val="00CC1100"/>
    <w:rsid w:val="00CC1216"/>
    <w:rsid w:val="00CC12CF"/>
    <w:rsid w:val="00CC14A1"/>
    <w:rsid w:val="00CC17B4"/>
    <w:rsid w:val="00CC1C10"/>
    <w:rsid w:val="00CC1D33"/>
    <w:rsid w:val="00CC1E9E"/>
    <w:rsid w:val="00CC1F56"/>
    <w:rsid w:val="00CC27EF"/>
    <w:rsid w:val="00CC325E"/>
    <w:rsid w:val="00CC32B0"/>
    <w:rsid w:val="00CC37F9"/>
    <w:rsid w:val="00CC3886"/>
    <w:rsid w:val="00CC38B6"/>
    <w:rsid w:val="00CC394E"/>
    <w:rsid w:val="00CC3F23"/>
    <w:rsid w:val="00CC48DA"/>
    <w:rsid w:val="00CC4AB2"/>
    <w:rsid w:val="00CC4C6B"/>
    <w:rsid w:val="00CC5022"/>
    <w:rsid w:val="00CC5A75"/>
    <w:rsid w:val="00CC5C5F"/>
    <w:rsid w:val="00CC5CCD"/>
    <w:rsid w:val="00CC6369"/>
    <w:rsid w:val="00CC63BE"/>
    <w:rsid w:val="00CC655A"/>
    <w:rsid w:val="00CC682B"/>
    <w:rsid w:val="00CC699C"/>
    <w:rsid w:val="00CC6B67"/>
    <w:rsid w:val="00CC6B7F"/>
    <w:rsid w:val="00CC6DBD"/>
    <w:rsid w:val="00CC6F98"/>
    <w:rsid w:val="00CC783A"/>
    <w:rsid w:val="00CC7915"/>
    <w:rsid w:val="00CD013E"/>
    <w:rsid w:val="00CD046C"/>
    <w:rsid w:val="00CD0B27"/>
    <w:rsid w:val="00CD0B82"/>
    <w:rsid w:val="00CD1284"/>
    <w:rsid w:val="00CD1534"/>
    <w:rsid w:val="00CD2176"/>
    <w:rsid w:val="00CD2393"/>
    <w:rsid w:val="00CD28D5"/>
    <w:rsid w:val="00CD2C91"/>
    <w:rsid w:val="00CD2E94"/>
    <w:rsid w:val="00CD36A5"/>
    <w:rsid w:val="00CD3C50"/>
    <w:rsid w:val="00CD3D3D"/>
    <w:rsid w:val="00CD40C7"/>
    <w:rsid w:val="00CD4110"/>
    <w:rsid w:val="00CD41DC"/>
    <w:rsid w:val="00CD4602"/>
    <w:rsid w:val="00CD4610"/>
    <w:rsid w:val="00CD479D"/>
    <w:rsid w:val="00CD49C9"/>
    <w:rsid w:val="00CD4BA7"/>
    <w:rsid w:val="00CD4C22"/>
    <w:rsid w:val="00CD4F65"/>
    <w:rsid w:val="00CD5354"/>
    <w:rsid w:val="00CD577B"/>
    <w:rsid w:val="00CD5E83"/>
    <w:rsid w:val="00CD6169"/>
    <w:rsid w:val="00CD61B6"/>
    <w:rsid w:val="00CD61C6"/>
    <w:rsid w:val="00CD624E"/>
    <w:rsid w:val="00CD6519"/>
    <w:rsid w:val="00CD6598"/>
    <w:rsid w:val="00CD6932"/>
    <w:rsid w:val="00CD6A50"/>
    <w:rsid w:val="00CD6B2C"/>
    <w:rsid w:val="00CD6F88"/>
    <w:rsid w:val="00CD71FF"/>
    <w:rsid w:val="00CD7C40"/>
    <w:rsid w:val="00CE01A2"/>
    <w:rsid w:val="00CE0412"/>
    <w:rsid w:val="00CE055B"/>
    <w:rsid w:val="00CE068C"/>
    <w:rsid w:val="00CE07A6"/>
    <w:rsid w:val="00CE0A65"/>
    <w:rsid w:val="00CE0A9A"/>
    <w:rsid w:val="00CE0C28"/>
    <w:rsid w:val="00CE0C8E"/>
    <w:rsid w:val="00CE0E1E"/>
    <w:rsid w:val="00CE12FE"/>
    <w:rsid w:val="00CE1389"/>
    <w:rsid w:val="00CE186E"/>
    <w:rsid w:val="00CE1B82"/>
    <w:rsid w:val="00CE1B88"/>
    <w:rsid w:val="00CE1DB0"/>
    <w:rsid w:val="00CE220E"/>
    <w:rsid w:val="00CE2222"/>
    <w:rsid w:val="00CE24C2"/>
    <w:rsid w:val="00CE2654"/>
    <w:rsid w:val="00CE27A7"/>
    <w:rsid w:val="00CE2BB4"/>
    <w:rsid w:val="00CE2E72"/>
    <w:rsid w:val="00CE3042"/>
    <w:rsid w:val="00CE3544"/>
    <w:rsid w:val="00CE360E"/>
    <w:rsid w:val="00CE3B4C"/>
    <w:rsid w:val="00CE3C9C"/>
    <w:rsid w:val="00CE3D40"/>
    <w:rsid w:val="00CE4BCC"/>
    <w:rsid w:val="00CE508E"/>
    <w:rsid w:val="00CE5132"/>
    <w:rsid w:val="00CE51D5"/>
    <w:rsid w:val="00CE5AD9"/>
    <w:rsid w:val="00CE6036"/>
    <w:rsid w:val="00CE61AE"/>
    <w:rsid w:val="00CE627F"/>
    <w:rsid w:val="00CE643E"/>
    <w:rsid w:val="00CE723F"/>
    <w:rsid w:val="00CE733D"/>
    <w:rsid w:val="00CE7851"/>
    <w:rsid w:val="00CE78E6"/>
    <w:rsid w:val="00CE7BEA"/>
    <w:rsid w:val="00CF035F"/>
    <w:rsid w:val="00CF072D"/>
    <w:rsid w:val="00CF0BD4"/>
    <w:rsid w:val="00CF1371"/>
    <w:rsid w:val="00CF14B3"/>
    <w:rsid w:val="00CF195B"/>
    <w:rsid w:val="00CF19E1"/>
    <w:rsid w:val="00CF19ED"/>
    <w:rsid w:val="00CF1B48"/>
    <w:rsid w:val="00CF1C1B"/>
    <w:rsid w:val="00CF1C62"/>
    <w:rsid w:val="00CF2019"/>
    <w:rsid w:val="00CF2101"/>
    <w:rsid w:val="00CF2524"/>
    <w:rsid w:val="00CF253B"/>
    <w:rsid w:val="00CF2787"/>
    <w:rsid w:val="00CF2B25"/>
    <w:rsid w:val="00CF2CE8"/>
    <w:rsid w:val="00CF2D2C"/>
    <w:rsid w:val="00CF3114"/>
    <w:rsid w:val="00CF3744"/>
    <w:rsid w:val="00CF3888"/>
    <w:rsid w:val="00CF3EFB"/>
    <w:rsid w:val="00CF3F69"/>
    <w:rsid w:val="00CF4105"/>
    <w:rsid w:val="00CF43C2"/>
    <w:rsid w:val="00CF475D"/>
    <w:rsid w:val="00CF4BAD"/>
    <w:rsid w:val="00CF4C3F"/>
    <w:rsid w:val="00CF4DAF"/>
    <w:rsid w:val="00CF529C"/>
    <w:rsid w:val="00CF5333"/>
    <w:rsid w:val="00CF572D"/>
    <w:rsid w:val="00CF5B11"/>
    <w:rsid w:val="00CF5CF4"/>
    <w:rsid w:val="00CF5FFA"/>
    <w:rsid w:val="00CF700E"/>
    <w:rsid w:val="00CF70E7"/>
    <w:rsid w:val="00CF73DE"/>
    <w:rsid w:val="00CF7879"/>
    <w:rsid w:val="00CF7BB9"/>
    <w:rsid w:val="00CF7BE4"/>
    <w:rsid w:val="00D0007E"/>
    <w:rsid w:val="00D001A2"/>
    <w:rsid w:val="00D0039A"/>
    <w:rsid w:val="00D0066D"/>
    <w:rsid w:val="00D007DA"/>
    <w:rsid w:val="00D00A35"/>
    <w:rsid w:val="00D00DF0"/>
    <w:rsid w:val="00D0122D"/>
    <w:rsid w:val="00D01266"/>
    <w:rsid w:val="00D01315"/>
    <w:rsid w:val="00D01774"/>
    <w:rsid w:val="00D01802"/>
    <w:rsid w:val="00D018AB"/>
    <w:rsid w:val="00D01909"/>
    <w:rsid w:val="00D02013"/>
    <w:rsid w:val="00D0229E"/>
    <w:rsid w:val="00D027B5"/>
    <w:rsid w:val="00D028D1"/>
    <w:rsid w:val="00D02B36"/>
    <w:rsid w:val="00D02C2D"/>
    <w:rsid w:val="00D02CD6"/>
    <w:rsid w:val="00D02DE3"/>
    <w:rsid w:val="00D02DEF"/>
    <w:rsid w:val="00D030BD"/>
    <w:rsid w:val="00D031D5"/>
    <w:rsid w:val="00D031DD"/>
    <w:rsid w:val="00D0336E"/>
    <w:rsid w:val="00D03457"/>
    <w:rsid w:val="00D03552"/>
    <w:rsid w:val="00D036DE"/>
    <w:rsid w:val="00D03782"/>
    <w:rsid w:val="00D04A9C"/>
    <w:rsid w:val="00D04E5F"/>
    <w:rsid w:val="00D050CF"/>
    <w:rsid w:val="00D054A0"/>
    <w:rsid w:val="00D057F0"/>
    <w:rsid w:val="00D05C92"/>
    <w:rsid w:val="00D05CF4"/>
    <w:rsid w:val="00D06193"/>
    <w:rsid w:val="00D06401"/>
    <w:rsid w:val="00D06560"/>
    <w:rsid w:val="00D06605"/>
    <w:rsid w:val="00D0691D"/>
    <w:rsid w:val="00D06C69"/>
    <w:rsid w:val="00D06F38"/>
    <w:rsid w:val="00D06F54"/>
    <w:rsid w:val="00D070F8"/>
    <w:rsid w:val="00D0749B"/>
    <w:rsid w:val="00D074E5"/>
    <w:rsid w:val="00D077C6"/>
    <w:rsid w:val="00D07BE2"/>
    <w:rsid w:val="00D07D07"/>
    <w:rsid w:val="00D07DE5"/>
    <w:rsid w:val="00D109D1"/>
    <w:rsid w:val="00D10C88"/>
    <w:rsid w:val="00D10D3F"/>
    <w:rsid w:val="00D10D4D"/>
    <w:rsid w:val="00D11056"/>
    <w:rsid w:val="00D11096"/>
    <w:rsid w:val="00D1137A"/>
    <w:rsid w:val="00D115EF"/>
    <w:rsid w:val="00D115F7"/>
    <w:rsid w:val="00D11ECA"/>
    <w:rsid w:val="00D12CA0"/>
    <w:rsid w:val="00D12E5D"/>
    <w:rsid w:val="00D12F5C"/>
    <w:rsid w:val="00D13062"/>
    <w:rsid w:val="00D134B3"/>
    <w:rsid w:val="00D136B6"/>
    <w:rsid w:val="00D13A5F"/>
    <w:rsid w:val="00D13B92"/>
    <w:rsid w:val="00D14B3B"/>
    <w:rsid w:val="00D14CBB"/>
    <w:rsid w:val="00D14DAF"/>
    <w:rsid w:val="00D14FE5"/>
    <w:rsid w:val="00D1511E"/>
    <w:rsid w:val="00D15353"/>
    <w:rsid w:val="00D1593D"/>
    <w:rsid w:val="00D15E1B"/>
    <w:rsid w:val="00D1603C"/>
    <w:rsid w:val="00D162D5"/>
    <w:rsid w:val="00D16435"/>
    <w:rsid w:val="00D16487"/>
    <w:rsid w:val="00D16867"/>
    <w:rsid w:val="00D16CBE"/>
    <w:rsid w:val="00D16FEA"/>
    <w:rsid w:val="00D17314"/>
    <w:rsid w:val="00D176D6"/>
    <w:rsid w:val="00D17ADB"/>
    <w:rsid w:val="00D17F8D"/>
    <w:rsid w:val="00D20693"/>
    <w:rsid w:val="00D20823"/>
    <w:rsid w:val="00D20985"/>
    <w:rsid w:val="00D21755"/>
    <w:rsid w:val="00D21BBE"/>
    <w:rsid w:val="00D21CED"/>
    <w:rsid w:val="00D21D21"/>
    <w:rsid w:val="00D220AD"/>
    <w:rsid w:val="00D22322"/>
    <w:rsid w:val="00D2255D"/>
    <w:rsid w:val="00D22AB9"/>
    <w:rsid w:val="00D230F4"/>
    <w:rsid w:val="00D235BC"/>
    <w:rsid w:val="00D237FF"/>
    <w:rsid w:val="00D23B24"/>
    <w:rsid w:val="00D24019"/>
    <w:rsid w:val="00D240ED"/>
    <w:rsid w:val="00D24113"/>
    <w:rsid w:val="00D242FC"/>
    <w:rsid w:val="00D2445F"/>
    <w:rsid w:val="00D24594"/>
    <w:rsid w:val="00D245A6"/>
    <w:rsid w:val="00D245EC"/>
    <w:rsid w:val="00D24807"/>
    <w:rsid w:val="00D24845"/>
    <w:rsid w:val="00D24869"/>
    <w:rsid w:val="00D24D9B"/>
    <w:rsid w:val="00D24E6E"/>
    <w:rsid w:val="00D2534E"/>
    <w:rsid w:val="00D25A7D"/>
    <w:rsid w:val="00D26482"/>
    <w:rsid w:val="00D267CB"/>
    <w:rsid w:val="00D26817"/>
    <w:rsid w:val="00D26D29"/>
    <w:rsid w:val="00D26E32"/>
    <w:rsid w:val="00D26F65"/>
    <w:rsid w:val="00D26F85"/>
    <w:rsid w:val="00D276A3"/>
    <w:rsid w:val="00D27E68"/>
    <w:rsid w:val="00D30420"/>
    <w:rsid w:val="00D304F9"/>
    <w:rsid w:val="00D3053F"/>
    <w:rsid w:val="00D30BD4"/>
    <w:rsid w:val="00D30E10"/>
    <w:rsid w:val="00D31003"/>
    <w:rsid w:val="00D31E4B"/>
    <w:rsid w:val="00D32635"/>
    <w:rsid w:val="00D32889"/>
    <w:rsid w:val="00D32BCD"/>
    <w:rsid w:val="00D33663"/>
    <w:rsid w:val="00D33757"/>
    <w:rsid w:val="00D33B92"/>
    <w:rsid w:val="00D33CAD"/>
    <w:rsid w:val="00D33CEF"/>
    <w:rsid w:val="00D340F3"/>
    <w:rsid w:val="00D348DB"/>
    <w:rsid w:val="00D34A74"/>
    <w:rsid w:val="00D34DDF"/>
    <w:rsid w:val="00D3545C"/>
    <w:rsid w:val="00D35630"/>
    <w:rsid w:val="00D35955"/>
    <w:rsid w:val="00D3595D"/>
    <w:rsid w:val="00D35C0D"/>
    <w:rsid w:val="00D35C2B"/>
    <w:rsid w:val="00D35DE9"/>
    <w:rsid w:val="00D35F76"/>
    <w:rsid w:val="00D36292"/>
    <w:rsid w:val="00D36355"/>
    <w:rsid w:val="00D3672A"/>
    <w:rsid w:val="00D36C4D"/>
    <w:rsid w:val="00D36C53"/>
    <w:rsid w:val="00D36E51"/>
    <w:rsid w:val="00D36F35"/>
    <w:rsid w:val="00D3730B"/>
    <w:rsid w:val="00D37379"/>
    <w:rsid w:val="00D37448"/>
    <w:rsid w:val="00D37655"/>
    <w:rsid w:val="00D377E6"/>
    <w:rsid w:val="00D379EA"/>
    <w:rsid w:val="00D37D83"/>
    <w:rsid w:val="00D37F87"/>
    <w:rsid w:val="00D40415"/>
    <w:rsid w:val="00D4055D"/>
    <w:rsid w:val="00D4075D"/>
    <w:rsid w:val="00D407D1"/>
    <w:rsid w:val="00D408E1"/>
    <w:rsid w:val="00D40C20"/>
    <w:rsid w:val="00D40D33"/>
    <w:rsid w:val="00D413B7"/>
    <w:rsid w:val="00D413F4"/>
    <w:rsid w:val="00D4151B"/>
    <w:rsid w:val="00D4167B"/>
    <w:rsid w:val="00D4176C"/>
    <w:rsid w:val="00D41B35"/>
    <w:rsid w:val="00D42A4F"/>
    <w:rsid w:val="00D42B9F"/>
    <w:rsid w:val="00D42C10"/>
    <w:rsid w:val="00D42CFA"/>
    <w:rsid w:val="00D42FC8"/>
    <w:rsid w:val="00D43083"/>
    <w:rsid w:val="00D43444"/>
    <w:rsid w:val="00D436A4"/>
    <w:rsid w:val="00D4375B"/>
    <w:rsid w:val="00D437D4"/>
    <w:rsid w:val="00D43A6F"/>
    <w:rsid w:val="00D43D83"/>
    <w:rsid w:val="00D43E4C"/>
    <w:rsid w:val="00D43F27"/>
    <w:rsid w:val="00D444E8"/>
    <w:rsid w:val="00D44798"/>
    <w:rsid w:val="00D452C0"/>
    <w:rsid w:val="00D45676"/>
    <w:rsid w:val="00D4593F"/>
    <w:rsid w:val="00D45EE7"/>
    <w:rsid w:val="00D463B2"/>
    <w:rsid w:val="00D4662C"/>
    <w:rsid w:val="00D467D4"/>
    <w:rsid w:val="00D46853"/>
    <w:rsid w:val="00D46B1F"/>
    <w:rsid w:val="00D46D12"/>
    <w:rsid w:val="00D46D51"/>
    <w:rsid w:val="00D46E15"/>
    <w:rsid w:val="00D47104"/>
    <w:rsid w:val="00D474FF"/>
    <w:rsid w:val="00D50010"/>
    <w:rsid w:val="00D5081A"/>
    <w:rsid w:val="00D50B47"/>
    <w:rsid w:val="00D510CE"/>
    <w:rsid w:val="00D5157D"/>
    <w:rsid w:val="00D515BE"/>
    <w:rsid w:val="00D5174C"/>
    <w:rsid w:val="00D519FE"/>
    <w:rsid w:val="00D51BAF"/>
    <w:rsid w:val="00D51C2F"/>
    <w:rsid w:val="00D51DC7"/>
    <w:rsid w:val="00D51DDB"/>
    <w:rsid w:val="00D51F8B"/>
    <w:rsid w:val="00D52151"/>
    <w:rsid w:val="00D52254"/>
    <w:rsid w:val="00D52E23"/>
    <w:rsid w:val="00D52EA1"/>
    <w:rsid w:val="00D52F92"/>
    <w:rsid w:val="00D530EF"/>
    <w:rsid w:val="00D53546"/>
    <w:rsid w:val="00D53660"/>
    <w:rsid w:val="00D5391C"/>
    <w:rsid w:val="00D54496"/>
    <w:rsid w:val="00D54538"/>
    <w:rsid w:val="00D546D4"/>
    <w:rsid w:val="00D54B04"/>
    <w:rsid w:val="00D551ED"/>
    <w:rsid w:val="00D55225"/>
    <w:rsid w:val="00D5555B"/>
    <w:rsid w:val="00D5582D"/>
    <w:rsid w:val="00D55865"/>
    <w:rsid w:val="00D55981"/>
    <w:rsid w:val="00D55C9E"/>
    <w:rsid w:val="00D55D99"/>
    <w:rsid w:val="00D5607E"/>
    <w:rsid w:val="00D56298"/>
    <w:rsid w:val="00D56371"/>
    <w:rsid w:val="00D56673"/>
    <w:rsid w:val="00D56A23"/>
    <w:rsid w:val="00D56C31"/>
    <w:rsid w:val="00D56F68"/>
    <w:rsid w:val="00D57135"/>
    <w:rsid w:val="00D57177"/>
    <w:rsid w:val="00D57460"/>
    <w:rsid w:val="00D5761A"/>
    <w:rsid w:val="00D57B90"/>
    <w:rsid w:val="00D57C8D"/>
    <w:rsid w:val="00D57D9A"/>
    <w:rsid w:val="00D57FE6"/>
    <w:rsid w:val="00D57FF7"/>
    <w:rsid w:val="00D600FE"/>
    <w:rsid w:val="00D602C1"/>
    <w:rsid w:val="00D60319"/>
    <w:rsid w:val="00D604EA"/>
    <w:rsid w:val="00D609C1"/>
    <w:rsid w:val="00D60FAC"/>
    <w:rsid w:val="00D6139E"/>
    <w:rsid w:val="00D61487"/>
    <w:rsid w:val="00D615AC"/>
    <w:rsid w:val="00D61752"/>
    <w:rsid w:val="00D61AC0"/>
    <w:rsid w:val="00D6238D"/>
    <w:rsid w:val="00D62950"/>
    <w:rsid w:val="00D62E65"/>
    <w:rsid w:val="00D62EAB"/>
    <w:rsid w:val="00D63AC9"/>
    <w:rsid w:val="00D63C01"/>
    <w:rsid w:val="00D63C0E"/>
    <w:rsid w:val="00D64122"/>
    <w:rsid w:val="00D6481D"/>
    <w:rsid w:val="00D64877"/>
    <w:rsid w:val="00D648F7"/>
    <w:rsid w:val="00D64DD5"/>
    <w:rsid w:val="00D6500A"/>
    <w:rsid w:val="00D65376"/>
    <w:rsid w:val="00D65A94"/>
    <w:rsid w:val="00D65AD1"/>
    <w:rsid w:val="00D65F44"/>
    <w:rsid w:val="00D6626D"/>
    <w:rsid w:val="00D66742"/>
    <w:rsid w:val="00D669D9"/>
    <w:rsid w:val="00D67FDF"/>
    <w:rsid w:val="00D7020E"/>
    <w:rsid w:val="00D70225"/>
    <w:rsid w:val="00D703C9"/>
    <w:rsid w:val="00D707C1"/>
    <w:rsid w:val="00D709BF"/>
    <w:rsid w:val="00D70A1C"/>
    <w:rsid w:val="00D70D8E"/>
    <w:rsid w:val="00D70DE2"/>
    <w:rsid w:val="00D70E05"/>
    <w:rsid w:val="00D7105E"/>
    <w:rsid w:val="00D71294"/>
    <w:rsid w:val="00D71306"/>
    <w:rsid w:val="00D71977"/>
    <w:rsid w:val="00D71B8F"/>
    <w:rsid w:val="00D7218A"/>
    <w:rsid w:val="00D725CC"/>
    <w:rsid w:val="00D72BEB"/>
    <w:rsid w:val="00D72EFB"/>
    <w:rsid w:val="00D73443"/>
    <w:rsid w:val="00D734EB"/>
    <w:rsid w:val="00D734F2"/>
    <w:rsid w:val="00D73927"/>
    <w:rsid w:val="00D73A25"/>
    <w:rsid w:val="00D73E9E"/>
    <w:rsid w:val="00D74135"/>
    <w:rsid w:val="00D74B59"/>
    <w:rsid w:val="00D750CF"/>
    <w:rsid w:val="00D75F53"/>
    <w:rsid w:val="00D765E2"/>
    <w:rsid w:val="00D76CF5"/>
    <w:rsid w:val="00D76DCA"/>
    <w:rsid w:val="00D77390"/>
    <w:rsid w:val="00D77561"/>
    <w:rsid w:val="00D77627"/>
    <w:rsid w:val="00D777F7"/>
    <w:rsid w:val="00D77D55"/>
    <w:rsid w:val="00D80399"/>
    <w:rsid w:val="00D803CD"/>
    <w:rsid w:val="00D803E3"/>
    <w:rsid w:val="00D803F1"/>
    <w:rsid w:val="00D80498"/>
    <w:rsid w:val="00D807F2"/>
    <w:rsid w:val="00D809E3"/>
    <w:rsid w:val="00D80E1D"/>
    <w:rsid w:val="00D80E4F"/>
    <w:rsid w:val="00D813D5"/>
    <w:rsid w:val="00D81898"/>
    <w:rsid w:val="00D819D1"/>
    <w:rsid w:val="00D81A36"/>
    <w:rsid w:val="00D81C20"/>
    <w:rsid w:val="00D81DAE"/>
    <w:rsid w:val="00D820B8"/>
    <w:rsid w:val="00D82A59"/>
    <w:rsid w:val="00D831D5"/>
    <w:rsid w:val="00D833A0"/>
    <w:rsid w:val="00D8340B"/>
    <w:rsid w:val="00D834B2"/>
    <w:rsid w:val="00D834BE"/>
    <w:rsid w:val="00D83B33"/>
    <w:rsid w:val="00D83B47"/>
    <w:rsid w:val="00D84731"/>
    <w:rsid w:val="00D84820"/>
    <w:rsid w:val="00D8490E"/>
    <w:rsid w:val="00D84E01"/>
    <w:rsid w:val="00D84FC8"/>
    <w:rsid w:val="00D8503E"/>
    <w:rsid w:val="00D850FD"/>
    <w:rsid w:val="00D852A6"/>
    <w:rsid w:val="00D85534"/>
    <w:rsid w:val="00D8568C"/>
    <w:rsid w:val="00D85949"/>
    <w:rsid w:val="00D859AE"/>
    <w:rsid w:val="00D85C5D"/>
    <w:rsid w:val="00D85F78"/>
    <w:rsid w:val="00D8642E"/>
    <w:rsid w:val="00D866CD"/>
    <w:rsid w:val="00D86D55"/>
    <w:rsid w:val="00D87376"/>
    <w:rsid w:val="00D87B88"/>
    <w:rsid w:val="00D87CB9"/>
    <w:rsid w:val="00D87FB1"/>
    <w:rsid w:val="00D905A5"/>
    <w:rsid w:val="00D907FA"/>
    <w:rsid w:val="00D90A82"/>
    <w:rsid w:val="00D90FE8"/>
    <w:rsid w:val="00D91460"/>
    <w:rsid w:val="00D9146D"/>
    <w:rsid w:val="00D91DE1"/>
    <w:rsid w:val="00D922F6"/>
    <w:rsid w:val="00D92394"/>
    <w:rsid w:val="00D92CFB"/>
    <w:rsid w:val="00D92E82"/>
    <w:rsid w:val="00D93107"/>
    <w:rsid w:val="00D939B6"/>
    <w:rsid w:val="00D939F4"/>
    <w:rsid w:val="00D93BF0"/>
    <w:rsid w:val="00D93DD2"/>
    <w:rsid w:val="00D94015"/>
    <w:rsid w:val="00D9436C"/>
    <w:rsid w:val="00D943D8"/>
    <w:rsid w:val="00D944AB"/>
    <w:rsid w:val="00D94996"/>
    <w:rsid w:val="00D952FC"/>
    <w:rsid w:val="00D95407"/>
    <w:rsid w:val="00D959EF"/>
    <w:rsid w:val="00D968F2"/>
    <w:rsid w:val="00D97080"/>
    <w:rsid w:val="00D971A7"/>
    <w:rsid w:val="00D97651"/>
    <w:rsid w:val="00D979D2"/>
    <w:rsid w:val="00D97FDD"/>
    <w:rsid w:val="00DA0530"/>
    <w:rsid w:val="00DA07B5"/>
    <w:rsid w:val="00DA08BC"/>
    <w:rsid w:val="00DA0AFF"/>
    <w:rsid w:val="00DA0B4D"/>
    <w:rsid w:val="00DA0D44"/>
    <w:rsid w:val="00DA1176"/>
    <w:rsid w:val="00DA1242"/>
    <w:rsid w:val="00DA1865"/>
    <w:rsid w:val="00DA18B6"/>
    <w:rsid w:val="00DA1D5C"/>
    <w:rsid w:val="00DA1DDF"/>
    <w:rsid w:val="00DA207A"/>
    <w:rsid w:val="00DA2313"/>
    <w:rsid w:val="00DA232B"/>
    <w:rsid w:val="00DA237B"/>
    <w:rsid w:val="00DA2ADE"/>
    <w:rsid w:val="00DA2DB0"/>
    <w:rsid w:val="00DA2F2A"/>
    <w:rsid w:val="00DA3560"/>
    <w:rsid w:val="00DA36FF"/>
    <w:rsid w:val="00DA3B18"/>
    <w:rsid w:val="00DA3D59"/>
    <w:rsid w:val="00DA3FDA"/>
    <w:rsid w:val="00DA408E"/>
    <w:rsid w:val="00DA4204"/>
    <w:rsid w:val="00DA431F"/>
    <w:rsid w:val="00DA46D3"/>
    <w:rsid w:val="00DA4AF8"/>
    <w:rsid w:val="00DA4CF9"/>
    <w:rsid w:val="00DA4ECF"/>
    <w:rsid w:val="00DA51E0"/>
    <w:rsid w:val="00DA5BE9"/>
    <w:rsid w:val="00DA6145"/>
    <w:rsid w:val="00DA69BD"/>
    <w:rsid w:val="00DA6E77"/>
    <w:rsid w:val="00DA70AF"/>
    <w:rsid w:val="00DB0098"/>
    <w:rsid w:val="00DB00E5"/>
    <w:rsid w:val="00DB0969"/>
    <w:rsid w:val="00DB0DA3"/>
    <w:rsid w:val="00DB0DEC"/>
    <w:rsid w:val="00DB0F3F"/>
    <w:rsid w:val="00DB12BD"/>
    <w:rsid w:val="00DB1886"/>
    <w:rsid w:val="00DB1C11"/>
    <w:rsid w:val="00DB2496"/>
    <w:rsid w:val="00DB24FD"/>
    <w:rsid w:val="00DB26DD"/>
    <w:rsid w:val="00DB293D"/>
    <w:rsid w:val="00DB29C5"/>
    <w:rsid w:val="00DB2B7E"/>
    <w:rsid w:val="00DB2CDB"/>
    <w:rsid w:val="00DB2F7D"/>
    <w:rsid w:val="00DB326B"/>
    <w:rsid w:val="00DB331E"/>
    <w:rsid w:val="00DB33F6"/>
    <w:rsid w:val="00DB3595"/>
    <w:rsid w:val="00DB45DA"/>
    <w:rsid w:val="00DB47FC"/>
    <w:rsid w:val="00DB4A48"/>
    <w:rsid w:val="00DB4B98"/>
    <w:rsid w:val="00DB52FD"/>
    <w:rsid w:val="00DB53E9"/>
    <w:rsid w:val="00DB55F9"/>
    <w:rsid w:val="00DB56B5"/>
    <w:rsid w:val="00DB57D0"/>
    <w:rsid w:val="00DB5824"/>
    <w:rsid w:val="00DB6630"/>
    <w:rsid w:val="00DB6A1E"/>
    <w:rsid w:val="00DB6D44"/>
    <w:rsid w:val="00DB6EB6"/>
    <w:rsid w:val="00DB6F05"/>
    <w:rsid w:val="00DB70C6"/>
    <w:rsid w:val="00DB724B"/>
    <w:rsid w:val="00DB7C5E"/>
    <w:rsid w:val="00DB7D0B"/>
    <w:rsid w:val="00DB7DD7"/>
    <w:rsid w:val="00DC03C7"/>
    <w:rsid w:val="00DC05FC"/>
    <w:rsid w:val="00DC0850"/>
    <w:rsid w:val="00DC0A74"/>
    <w:rsid w:val="00DC14A7"/>
    <w:rsid w:val="00DC1551"/>
    <w:rsid w:val="00DC17AB"/>
    <w:rsid w:val="00DC19A7"/>
    <w:rsid w:val="00DC1A66"/>
    <w:rsid w:val="00DC1C08"/>
    <w:rsid w:val="00DC2022"/>
    <w:rsid w:val="00DC24FE"/>
    <w:rsid w:val="00DC2694"/>
    <w:rsid w:val="00DC2AA8"/>
    <w:rsid w:val="00DC2C6E"/>
    <w:rsid w:val="00DC2C77"/>
    <w:rsid w:val="00DC2D1E"/>
    <w:rsid w:val="00DC2D4E"/>
    <w:rsid w:val="00DC2DBF"/>
    <w:rsid w:val="00DC2E24"/>
    <w:rsid w:val="00DC3413"/>
    <w:rsid w:val="00DC350C"/>
    <w:rsid w:val="00DC3547"/>
    <w:rsid w:val="00DC35D1"/>
    <w:rsid w:val="00DC36B7"/>
    <w:rsid w:val="00DC4341"/>
    <w:rsid w:val="00DC4343"/>
    <w:rsid w:val="00DC4489"/>
    <w:rsid w:val="00DC4557"/>
    <w:rsid w:val="00DC4723"/>
    <w:rsid w:val="00DC48C0"/>
    <w:rsid w:val="00DC5331"/>
    <w:rsid w:val="00DC547C"/>
    <w:rsid w:val="00DC5653"/>
    <w:rsid w:val="00DC59CC"/>
    <w:rsid w:val="00DC5E6A"/>
    <w:rsid w:val="00DC5F1C"/>
    <w:rsid w:val="00DC62B8"/>
    <w:rsid w:val="00DC62D0"/>
    <w:rsid w:val="00DC6365"/>
    <w:rsid w:val="00DC64EF"/>
    <w:rsid w:val="00DC6568"/>
    <w:rsid w:val="00DC67C9"/>
    <w:rsid w:val="00DC78B9"/>
    <w:rsid w:val="00DC7A49"/>
    <w:rsid w:val="00DC7E4A"/>
    <w:rsid w:val="00DD048B"/>
    <w:rsid w:val="00DD0732"/>
    <w:rsid w:val="00DD08BA"/>
    <w:rsid w:val="00DD0FB5"/>
    <w:rsid w:val="00DD12A2"/>
    <w:rsid w:val="00DD1314"/>
    <w:rsid w:val="00DD16FF"/>
    <w:rsid w:val="00DD1774"/>
    <w:rsid w:val="00DD1BD6"/>
    <w:rsid w:val="00DD1D34"/>
    <w:rsid w:val="00DD2597"/>
    <w:rsid w:val="00DD259A"/>
    <w:rsid w:val="00DD28AE"/>
    <w:rsid w:val="00DD2D97"/>
    <w:rsid w:val="00DD3092"/>
    <w:rsid w:val="00DD354B"/>
    <w:rsid w:val="00DD3673"/>
    <w:rsid w:val="00DD3A9A"/>
    <w:rsid w:val="00DD3C48"/>
    <w:rsid w:val="00DD4223"/>
    <w:rsid w:val="00DD437D"/>
    <w:rsid w:val="00DD43E9"/>
    <w:rsid w:val="00DD4753"/>
    <w:rsid w:val="00DD4819"/>
    <w:rsid w:val="00DD4DA5"/>
    <w:rsid w:val="00DD5022"/>
    <w:rsid w:val="00DD50DF"/>
    <w:rsid w:val="00DD5349"/>
    <w:rsid w:val="00DD538A"/>
    <w:rsid w:val="00DD5510"/>
    <w:rsid w:val="00DD5518"/>
    <w:rsid w:val="00DD5801"/>
    <w:rsid w:val="00DD59A1"/>
    <w:rsid w:val="00DD59D0"/>
    <w:rsid w:val="00DD5EDC"/>
    <w:rsid w:val="00DD63BE"/>
    <w:rsid w:val="00DD6582"/>
    <w:rsid w:val="00DD68B7"/>
    <w:rsid w:val="00DD6BC6"/>
    <w:rsid w:val="00DD6D99"/>
    <w:rsid w:val="00DD6DCD"/>
    <w:rsid w:val="00DD705C"/>
    <w:rsid w:val="00DD785C"/>
    <w:rsid w:val="00DD7E0E"/>
    <w:rsid w:val="00DD7EB9"/>
    <w:rsid w:val="00DD7F71"/>
    <w:rsid w:val="00DE004E"/>
    <w:rsid w:val="00DE0A97"/>
    <w:rsid w:val="00DE0E23"/>
    <w:rsid w:val="00DE13AD"/>
    <w:rsid w:val="00DE17EB"/>
    <w:rsid w:val="00DE192A"/>
    <w:rsid w:val="00DE1C17"/>
    <w:rsid w:val="00DE1D81"/>
    <w:rsid w:val="00DE22DC"/>
    <w:rsid w:val="00DE24E6"/>
    <w:rsid w:val="00DE2696"/>
    <w:rsid w:val="00DE2C00"/>
    <w:rsid w:val="00DE3053"/>
    <w:rsid w:val="00DE318E"/>
    <w:rsid w:val="00DE32AA"/>
    <w:rsid w:val="00DE33B7"/>
    <w:rsid w:val="00DE352C"/>
    <w:rsid w:val="00DE36B6"/>
    <w:rsid w:val="00DE3933"/>
    <w:rsid w:val="00DE39A4"/>
    <w:rsid w:val="00DE3B8E"/>
    <w:rsid w:val="00DE409F"/>
    <w:rsid w:val="00DE4637"/>
    <w:rsid w:val="00DE4857"/>
    <w:rsid w:val="00DE49D6"/>
    <w:rsid w:val="00DE4C3B"/>
    <w:rsid w:val="00DE50A7"/>
    <w:rsid w:val="00DE5488"/>
    <w:rsid w:val="00DE5538"/>
    <w:rsid w:val="00DE5976"/>
    <w:rsid w:val="00DE5B05"/>
    <w:rsid w:val="00DE5C43"/>
    <w:rsid w:val="00DE609A"/>
    <w:rsid w:val="00DE6762"/>
    <w:rsid w:val="00DE6AC4"/>
    <w:rsid w:val="00DE6CA4"/>
    <w:rsid w:val="00DE6DC8"/>
    <w:rsid w:val="00DE6F23"/>
    <w:rsid w:val="00DE7644"/>
    <w:rsid w:val="00DE7D60"/>
    <w:rsid w:val="00DE7D6B"/>
    <w:rsid w:val="00DE7FFC"/>
    <w:rsid w:val="00DF07CC"/>
    <w:rsid w:val="00DF09CA"/>
    <w:rsid w:val="00DF0A5F"/>
    <w:rsid w:val="00DF0D33"/>
    <w:rsid w:val="00DF0D64"/>
    <w:rsid w:val="00DF0E9E"/>
    <w:rsid w:val="00DF119A"/>
    <w:rsid w:val="00DF13A1"/>
    <w:rsid w:val="00DF13DE"/>
    <w:rsid w:val="00DF14F9"/>
    <w:rsid w:val="00DF1619"/>
    <w:rsid w:val="00DF16EF"/>
    <w:rsid w:val="00DF1928"/>
    <w:rsid w:val="00DF1DDA"/>
    <w:rsid w:val="00DF2048"/>
    <w:rsid w:val="00DF22A8"/>
    <w:rsid w:val="00DF26B7"/>
    <w:rsid w:val="00DF2CDC"/>
    <w:rsid w:val="00DF302C"/>
    <w:rsid w:val="00DF3411"/>
    <w:rsid w:val="00DF3CCE"/>
    <w:rsid w:val="00DF4374"/>
    <w:rsid w:val="00DF45F3"/>
    <w:rsid w:val="00DF4832"/>
    <w:rsid w:val="00DF4B93"/>
    <w:rsid w:val="00DF4C90"/>
    <w:rsid w:val="00DF53A6"/>
    <w:rsid w:val="00DF60D4"/>
    <w:rsid w:val="00DF60E6"/>
    <w:rsid w:val="00DF62EB"/>
    <w:rsid w:val="00DF658D"/>
    <w:rsid w:val="00DF65F8"/>
    <w:rsid w:val="00DF6868"/>
    <w:rsid w:val="00DF68B2"/>
    <w:rsid w:val="00DF6902"/>
    <w:rsid w:val="00DF6AEA"/>
    <w:rsid w:val="00DF6FA3"/>
    <w:rsid w:val="00DF74DA"/>
    <w:rsid w:val="00DF763A"/>
    <w:rsid w:val="00DF7779"/>
    <w:rsid w:val="00DF7783"/>
    <w:rsid w:val="00DF7BFD"/>
    <w:rsid w:val="00DF7EA8"/>
    <w:rsid w:val="00E00632"/>
    <w:rsid w:val="00E00A01"/>
    <w:rsid w:val="00E00AA7"/>
    <w:rsid w:val="00E00EA6"/>
    <w:rsid w:val="00E01103"/>
    <w:rsid w:val="00E01124"/>
    <w:rsid w:val="00E014A2"/>
    <w:rsid w:val="00E01C1C"/>
    <w:rsid w:val="00E02136"/>
    <w:rsid w:val="00E026D2"/>
    <w:rsid w:val="00E02C43"/>
    <w:rsid w:val="00E02CE7"/>
    <w:rsid w:val="00E0300C"/>
    <w:rsid w:val="00E036FE"/>
    <w:rsid w:val="00E03A7D"/>
    <w:rsid w:val="00E03B1C"/>
    <w:rsid w:val="00E04108"/>
    <w:rsid w:val="00E046FB"/>
    <w:rsid w:val="00E0485D"/>
    <w:rsid w:val="00E04899"/>
    <w:rsid w:val="00E04AE3"/>
    <w:rsid w:val="00E0569D"/>
    <w:rsid w:val="00E066AF"/>
    <w:rsid w:val="00E06713"/>
    <w:rsid w:val="00E06C0D"/>
    <w:rsid w:val="00E06EA6"/>
    <w:rsid w:val="00E06F4C"/>
    <w:rsid w:val="00E070B3"/>
    <w:rsid w:val="00E075CB"/>
    <w:rsid w:val="00E076A2"/>
    <w:rsid w:val="00E0777F"/>
    <w:rsid w:val="00E078E8"/>
    <w:rsid w:val="00E07B31"/>
    <w:rsid w:val="00E07C42"/>
    <w:rsid w:val="00E07DFC"/>
    <w:rsid w:val="00E100EC"/>
    <w:rsid w:val="00E1033B"/>
    <w:rsid w:val="00E10638"/>
    <w:rsid w:val="00E1088E"/>
    <w:rsid w:val="00E1107F"/>
    <w:rsid w:val="00E110B3"/>
    <w:rsid w:val="00E1118E"/>
    <w:rsid w:val="00E11398"/>
    <w:rsid w:val="00E113D4"/>
    <w:rsid w:val="00E11816"/>
    <w:rsid w:val="00E11842"/>
    <w:rsid w:val="00E11D72"/>
    <w:rsid w:val="00E11DB0"/>
    <w:rsid w:val="00E11FB6"/>
    <w:rsid w:val="00E12017"/>
    <w:rsid w:val="00E12225"/>
    <w:rsid w:val="00E125B8"/>
    <w:rsid w:val="00E12839"/>
    <w:rsid w:val="00E137C5"/>
    <w:rsid w:val="00E13835"/>
    <w:rsid w:val="00E13B69"/>
    <w:rsid w:val="00E1487B"/>
    <w:rsid w:val="00E14C61"/>
    <w:rsid w:val="00E15136"/>
    <w:rsid w:val="00E15146"/>
    <w:rsid w:val="00E153A2"/>
    <w:rsid w:val="00E154E1"/>
    <w:rsid w:val="00E15693"/>
    <w:rsid w:val="00E15D60"/>
    <w:rsid w:val="00E15D80"/>
    <w:rsid w:val="00E165AB"/>
    <w:rsid w:val="00E166F4"/>
    <w:rsid w:val="00E169D1"/>
    <w:rsid w:val="00E16C1C"/>
    <w:rsid w:val="00E17192"/>
    <w:rsid w:val="00E171FC"/>
    <w:rsid w:val="00E17508"/>
    <w:rsid w:val="00E17594"/>
    <w:rsid w:val="00E177A0"/>
    <w:rsid w:val="00E17C0C"/>
    <w:rsid w:val="00E20BC8"/>
    <w:rsid w:val="00E20BE3"/>
    <w:rsid w:val="00E20C39"/>
    <w:rsid w:val="00E20ECB"/>
    <w:rsid w:val="00E21340"/>
    <w:rsid w:val="00E213FF"/>
    <w:rsid w:val="00E2219E"/>
    <w:rsid w:val="00E22800"/>
    <w:rsid w:val="00E22AEE"/>
    <w:rsid w:val="00E22D29"/>
    <w:rsid w:val="00E22D52"/>
    <w:rsid w:val="00E22D8C"/>
    <w:rsid w:val="00E23011"/>
    <w:rsid w:val="00E230A4"/>
    <w:rsid w:val="00E23151"/>
    <w:rsid w:val="00E2315F"/>
    <w:rsid w:val="00E23352"/>
    <w:rsid w:val="00E235F7"/>
    <w:rsid w:val="00E239C0"/>
    <w:rsid w:val="00E23C50"/>
    <w:rsid w:val="00E23D1E"/>
    <w:rsid w:val="00E23F77"/>
    <w:rsid w:val="00E2408B"/>
    <w:rsid w:val="00E240E1"/>
    <w:rsid w:val="00E24117"/>
    <w:rsid w:val="00E24809"/>
    <w:rsid w:val="00E24A51"/>
    <w:rsid w:val="00E24AB9"/>
    <w:rsid w:val="00E24C2B"/>
    <w:rsid w:val="00E25040"/>
    <w:rsid w:val="00E2563D"/>
    <w:rsid w:val="00E257D3"/>
    <w:rsid w:val="00E25A55"/>
    <w:rsid w:val="00E25AC1"/>
    <w:rsid w:val="00E26154"/>
    <w:rsid w:val="00E26508"/>
    <w:rsid w:val="00E26C05"/>
    <w:rsid w:val="00E26E12"/>
    <w:rsid w:val="00E274D6"/>
    <w:rsid w:val="00E277AC"/>
    <w:rsid w:val="00E278F4"/>
    <w:rsid w:val="00E27A4B"/>
    <w:rsid w:val="00E27D12"/>
    <w:rsid w:val="00E27D64"/>
    <w:rsid w:val="00E27DC2"/>
    <w:rsid w:val="00E27E27"/>
    <w:rsid w:val="00E27E32"/>
    <w:rsid w:val="00E30740"/>
    <w:rsid w:val="00E30B0C"/>
    <w:rsid w:val="00E3107B"/>
    <w:rsid w:val="00E31597"/>
    <w:rsid w:val="00E315AF"/>
    <w:rsid w:val="00E317EB"/>
    <w:rsid w:val="00E320F1"/>
    <w:rsid w:val="00E3263F"/>
    <w:rsid w:val="00E32736"/>
    <w:rsid w:val="00E3289C"/>
    <w:rsid w:val="00E32B35"/>
    <w:rsid w:val="00E32E77"/>
    <w:rsid w:val="00E3306C"/>
    <w:rsid w:val="00E33149"/>
    <w:rsid w:val="00E331E8"/>
    <w:rsid w:val="00E33552"/>
    <w:rsid w:val="00E3364C"/>
    <w:rsid w:val="00E336EE"/>
    <w:rsid w:val="00E337B6"/>
    <w:rsid w:val="00E337E4"/>
    <w:rsid w:val="00E33B13"/>
    <w:rsid w:val="00E33BFC"/>
    <w:rsid w:val="00E33C4F"/>
    <w:rsid w:val="00E33D74"/>
    <w:rsid w:val="00E33E2D"/>
    <w:rsid w:val="00E3409A"/>
    <w:rsid w:val="00E34114"/>
    <w:rsid w:val="00E34312"/>
    <w:rsid w:val="00E3433B"/>
    <w:rsid w:val="00E3438B"/>
    <w:rsid w:val="00E34BF8"/>
    <w:rsid w:val="00E34CB6"/>
    <w:rsid w:val="00E3546D"/>
    <w:rsid w:val="00E35A75"/>
    <w:rsid w:val="00E35B05"/>
    <w:rsid w:val="00E360AD"/>
    <w:rsid w:val="00E36781"/>
    <w:rsid w:val="00E36BF5"/>
    <w:rsid w:val="00E36C67"/>
    <w:rsid w:val="00E37235"/>
    <w:rsid w:val="00E37AB0"/>
    <w:rsid w:val="00E37C57"/>
    <w:rsid w:val="00E4001E"/>
    <w:rsid w:val="00E404CE"/>
    <w:rsid w:val="00E404DF"/>
    <w:rsid w:val="00E412EA"/>
    <w:rsid w:val="00E41452"/>
    <w:rsid w:val="00E4145C"/>
    <w:rsid w:val="00E4169B"/>
    <w:rsid w:val="00E41848"/>
    <w:rsid w:val="00E418E2"/>
    <w:rsid w:val="00E41A81"/>
    <w:rsid w:val="00E41ACD"/>
    <w:rsid w:val="00E42698"/>
    <w:rsid w:val="00E42889"/>
    <w:rsid w:val="00E4295C"/>
    <w:rsid w:val="00E4298E"/>
    <w:rsid w:val="00E42EB5"/>
    <w:rsid w:val="00E43097"/>
    <w:rsid w:val="00E433B9"/>
    <w:rsid w:val="00E434C2"/>
    <w:rsid w:val="00E43644"/>
    <w:rsid w:val="00E43657"/>
    <w:rsid w:val="00E43D84"/>
    <w:rsid w:val="00E43F6F"/>
    <w:rsid w:val="00E44009"/>
    <w:rsid w:val="00E442AC"/>
    <w:rsid w:val="00E44391"/>
    <w:rsid w:val="00E443A8"/>
    <w:rsid w:val="00E44442"/>
    <w:rsid w:val="00E44B37"/>
    <w:rsid w:val="00E44D36"/>
    <w:rsid w:val="00E44EB3"/>
    <w:rsid w:val="00E44FB5"/>
    <w:rsid w:val="00E45156"/>
    <w:rsid w:val="00E45BFD"/>
    <w:rsid w:val="00E460B6"/>
    <w:rsid w:val="00E46366"/>
    <w:rsid w:val="00E46524"/>
    <w:rsid w:val="00E466C4"/>
    <w:rsid w:val="00E46C4B"/>
    <w:rsid w:val="00E46F76"/>
    <w:rsid w:val="00E47004"/>
    <w:rsid w:val="00E470BC"/>
    <w:rsid w:val="00E474E7"/>
    <w:rsid w:val="00E47A79"/>
    <w:rsid w:val="00E47AFF"/>
    <w:rsid w:val="00E47EE5"/>
    <w:rsid w:val="00E500A3"/>
    <w:rsid w:val="00E500D2"/>
    <w:rsid w:val="00E5015B"/>
    <w:rsid w:val="00E50363"/>
    <w:rsid w:val="00E50546"/>
    <w:rsid w:val="00E506D1"/>
    <w:rsid w:val="00E50919"/>
    <w:rsid w:val="00E50978"/>
    <w:rsid w:val="00E50AA5"/>
    <w:rsid w:val="00E50C8C"/>
    <w:rsid w:val="00E50CCC"/>
    <w:rsid w:val="00E50E36"/>
    <w:rsid w:val="00E50F0A"/>
    <w:rsid w:val="00E50F48"/>
    <w:rsid w:val="00E510E8"/>
    <w:rsid w:val="00E5163F"/>
    <w:rsid w:val="00E51731"/>
    <w:rsid w:val="00E517D6"/>
    <w:rsid w:val="00E519E0"/>
    <w:rsid w:val="00E5225F"/>
    <w:rsid w:val="00E5269A"/>
    <w:rsid w:val="00E52808"/>
    <w:rsid w:val="00E5313E"/>
    <w:rsid w:val="00E531AB"/>
    <w:rsid w:val="00E537B0"/>
    <w:rsid w:val="00E53C11"/>
    <w:rsid w:val="00E53D37"/>
    <w:rsid w:val="00E5434E"/>
    <w:rsid w:val="00E54424"/>
    <w:rsid w:val="00E54884"/>
    <w:rsid w:val="00E549CD"/>
    <w:rsid w:val="00E54A26"/>
    <w:rsid w:val="00E55A22"/>
    <w:rsid w:val="00E55F8A"/>
    <w:rsid w:val="00E57101"/>
    <w:rsid w:val="00E60394"/>
    <w:rsid w:val="00E604FB"/>
    <w:rsid w:val="00E605EA"/>
    <w:rsid w:val="00E60F97"/>
    <w:rsid w:val="00E61116"/>
    <w:rsid w:val="00E61645"/>
    <w:rsid w:val="00E6190F"/>
    <w:rsid w:val="00E62083"/>
    <w:rsid w:val="00E6217A"/>
    <w:rsid w:val="00E6235B"/>
    <w:rsid w:val="00E62B93"/>
    <w:rsid w:val="00E62E24"/>
    <w:rsid w:val="00E62F6A"/>
    <w:rsid w:val="00E63091"/>
    <w:rsid w:val="00E63490"/>
    <w:rsid w:val="00E6372D"/>
    <w:rsid w:val="00E63B35"/>
    <w:rsid w:val="00E63BC9"/>
    <w:rsid w:val="00E63C07"/>
    <w:rsid w:val="00E63D1F"/>
    <w:rsid w:val="00E64E9D"/>
    <w:rsid w:val="00E651C6"/>
    <w:rsid w:val="00E654D1"/>
    <w:rsid w:val="00E65933"/>
    <w:rsid w:val="00E65B29"/>
    <w:rsid w:val="00E65C17"/>
    <w:rsid w:val="00E66314"/>
    <w:rsid w:val="00E66444"/>
    <w:rsid w:val="00E66822"/>
    <w:rsid w:val="00E66DC6"/>
    <w:rsid w:val="00E6785C"/>
    <w:rsid w:val="00E67F4D"/>
    <w:rsid w:val="00E70172"/>
    <w:rsid w:val="00E70495"/>
    <w:rsid w:val="00E70602"/>
    <w:rsid w:val="00E70BAF"/>
    <w:rsid w:val="00E70D34"/>
    <w:rsid w:val="00E70F16"/>
    <w:rsid w:val="00E711FF"/>
    <w:rsid w:val="00E7138E"/>
    <w:rsid w:val="00E718EE"/>
    <w:rsid w:val="00E71D7E"/>
    <w:rsid w:val="00E72105"/>
    <w:rsid w:val="00E72357"/>
    <w:rsid w:val="00E724F0"/>
    <w:rsid w:val="00E725B8"/>
    <w:rsid w:val="00E72AC9"/>
    <w:rsid w:val="00E733E9"/>
    <w:rsid w:val="00E736E6"/>
    <w:rsid w:val="00E737B4"/>
    <w:rsid w:val="00E7394C"/>
    <w:rsid w:val="00E73992"/>
    <w:rsid w:val="00E73C75"/>
    <w:rsid w:val="00E73E0D"/>
    <w:rsid w:val="00E740A4"/>
    <w:rsid w:val="00E740A5"/>
    <w:rsid w:val="00E740FB"/>
    <w:rsid w:val="00E7415D"/>
    <w:rsid w:val="00E7417C"/>
    <w:rsid w:val="00E749A7"/>
    <w:rsid w:val="00E749CB"/>
    <w:rsid w:val="00E750DE"/>
    <w:rsid w:val="00E75401"/>
    <w:rsid w:val="00E75450"/>
    <w:rsid w:val="00E7574D"/>
    <w:rsid w:val="00E75DD6"/>
    <w:rsid w:val="00E76469"/>
    <w:rsid w:val="00E7732F"/>
    <w:rsid w:val="00E778C0"/>
    <w:rsid w:val="00E77F84"/>
    <w:rsid w:val="00E80126"/>
    <w:rsid w:val="00E80155"/>
    <w:rsid w:val="00E8031E"/>
    <w:rsid w:val="00E8065E"/>
    <w:rsid w:val="00E808CA"/>
    <w:rsid w:val="00E81374"/>
    <w:rsid w:val="00E81A19"/>
    <w:rsid w:val="00E81BAB"/>
    <w:rsid w:val="00E81D59"/>
    <w:rsid w:val="00E8216A"/>
    <w:rsid w:val="00E824FB"/>
    <w:rsid w:val="00E82AA5"/>
    <w:rsid w:val="00E82D65"/>
    <w:rsid w:val="00E82EBC"/>
    <w:rsid w:val="00E83063"/>
    <w:rsid w:val="00E831A1"/>
    <w:rsid w:val="00E83E53"/>
    <w:rsid w:val="00E83F30"/>
    <w:rsid w:val="00E83FE9"/>
    <w:rsid w:val="00E83FF6"/>
    <w:rsid w:val="00E84414"/>
    <w:rsid w:val="00E847FC"/>
    <w:rsid w:val="00E8489E"/>
    <w:rsid w:val="00E84B8B"/>
    <w:rsid w:val="00E853FB"/>
    <w:rsid w:val="00E85461"/>
    <w:rsid w:val="00E856E1"/>
    <w:rsid w:val="00E857D8"/>
    <w:rsid w:val="00E85816"/>
    <w:rsid w:val="00E860B8"/>
    <w:rsid w:val="00E862A5"/>
    <w:rsid w:val="00E86370"/>
    <w:rsid w:val="00E86485"/>
    <w:rsid w:val="00E864CA"/>
    <w:rsid w:val="00E866A9"/>
    <w:rsid w:val="00E869AC"/>
    <w:rsid w:val="00E86A22"/>
    <w:rsid w:val="00E86B9C"/>
    <w:rsid w:val="00E86C72"/>
    <w:rsid w:val="00E86F9C"/>
    <w:rsid w:val="00E872A3"/>
    <w:rsid w:val="00E872B9"/>
    <w:rsid w:val="00E872FA"/>
    <w:rsid w:val="00E875C8"/>
    <w:rsid w:val="00E875DF"/>
    <w:rsid w:val="00E87663"/>
    <w:rsid w:val="00E87E0F"/>
    <w:rsid w:val="00E87FD2"/>
    <w:rsid w:val="00E90481"/>
    <w:rsid w:val="00E907E5"/>
    <w:rsid w:val="00E90D8F"/>
    <w:rsid w:val="00E90F31"/>
    <w:rsid w:val="00E90FAC"/>
    <w:rsid w:val="00E91388"/>
    <w:rsid w:val="00E91494"/>
    <w:rsid w:val="00E918ED"/>
    <w:rsid w:val="00E91A8E"/>
    <w:rsid w:val="00E91CF8"/>
    <w:rsid w:val="00E91FA0"/>
    <w:rsid w:val="00E929AE"/>
    <w:rsid w:val="00E92C6F"/>
    <w:rsid w:val="00E931F8"/>
    <w:rsid w:val="00E935FE"/>
    <w:rsid w:val="00E939AE"/>
    <w:rsid w:val="00E93C04"/>
    <w:rsid w:val="00E93E3E"/>
    <w:rsid w:val="00E9411D"/>
    <w:rsid w:val="00E9416E"/>
    <w:rsid w:val="00E948C9"/>
    <w:rsid w:val="00E94A6A"/>
    <w:rsid w:val="00E94B47"/>
    <w:rsid w:val="00E94D54"/>
    <w:rsid w:val="00E94E88"/>
    <w:rsid w:val="00E95072"/>
    <w:rsid w:val="00E95194"/>
    <w:rsid w:val="00E951AA"/>
    <w:rsid w:val="00E954B9"/>
    <w:rsid w:val="00E958CE"/>
    <w:rsid w:val="00E95A09"/>
    <w:rsid w:val="00E95CDA"/>
    <w:rsid w:val="00E95E15"/>
    <w:rsid w:val="00E9604B"/>
    <w:rsid w:val="00E96145"/>
    <w:rsid w:val="00E963D4"/>
    <w:rsid w:val="00E96425"/>
    <w:rsid w:val="00E964B9"/>
    <w:rsid w:val="00E964BF"/>
    <w:rsid w:val="00E96604"/>
    <w:rsid w:val="00E96AE3"/>
    <w:rsid w:val="00E96C5D"/>
    <w:rsid w:val="00E96FEB"/>
    <w:rsid w:val="00E9716B"/>
    <w:rsid w:val="00E9774C"/>
    <w:rsid w:val="00E97B77"/>
    <w:rsid w:val="00E97CCD"/>
    <w:rsid w:val="00E97FBA"/>
    <w:rsid w:val="00EA0103"/>
    <w:rsid w:val="00EA028F"/>
    <w:rsid w:val="00EA082E"/>
    <w:rsid w:val="00EA096D"/>
    <w:rsid w:val="00EA096F"/>
    <w:rsid w:val="00EA1493"/>
    <w:rsid w:val="00EA17DB"/>
    <w:rsid w:val="00EA17FC"/>
    <w:rsid w:val="00EA1E07"/>
    <w:rsid w:val="00EA2A91"/>
    <w:rsid w:val="00EA2BB3"/>
    <w:rsid w:val="00EA2C12"/>
    <w:rsid w:val="00EA2C33"/>
    <w:rsid w:val="00EA2EB9"/>
    <w:rsid w:val="00EA2F73"/>
    <w:rsid w:val="00EA349D"/>
    <w:rsid w:val="00EA3A55"/>
    <w:rsid w:val="00EA419E"/>
    <w:rsid w:val="00EA42FE"/>
    <w:rsid w:val="00EA4438"/>
    <w:rsid w:val="00EA4B3B"/>
    <w:rsid w:val="00EA4F4A"/>
    <w:rsid w:val="00EA5162"/>
    <w:rsid w:val="00EA567B"/>
    <w:rsid w:val="00EA570E"/>
    <w:rsid w:val="00EA57B7"/>
    <w:rsid w:val="00EA58ED"/>
    <w:rsid w:val="00EA5B94"/>
    <w:rsid w:val="00EA5EC5"/>
    <w:rsid w:val="00EA621D"/>
    <w:rsid w:val="00EA6370"/>
    <w:rsid w:val="00EA689A"/>
    <w:rsid w:val="00EA68C2"/>
    <w:rsid w:val="00EA6A40"/>
    <w:rsid w:val="00EA6A98"/>
    <w:rsid w:val="00EA6E5A"/>
    <w:rsid w:val="00EA7082"/>
    <w:rsid w:val="00EA70A5"/>
    <w:rsid w:val="00EA70F0"/>
    <w:rsid w:val="00EA7136"/>
    <w:rsid w:val="00EA7A25"/>
    <w:rsid w:val="00EA7C79"/>
    <w:rsid w:val="00EA7D98"/>
    <w:rsid w:val="00EA7E44"/>
    <w:rsid w:val="00EA7E85"/>
    <w:rsid w:val="00EA7EF9"/>
    <w:rsid w:val="00EB00D8"/>
    <w:rsid w:val="00EB03A3"/>
    <w:rsid w:val="00EB03C3"/>
    <w:rsid w:val="00EB072F"/>
    <w:rsid w:val="00EB0C1B"/>
    <w:rsid w:val="00EB105B"/>
    <w:rsid w:val="00EB10CE"/>
    <w:rsid w:val="00EB10E5"/>
    <w:rsid w:val="00EB135C"/>
    <w:rsid w:val="00EB186D"/>
    <w:rsid w:val="00EB2139"/>
    <w:rsid w:val="00EB2477"/>
    <w:rsid w:val="00EB2549"/>
    <w:rsid w:val="00EB2747"/>
    <w:rsid w:val="00EB2890"/>
    <w:rsid w:val="00EB321B"/>
    <w:rsid w:val="00EB3228"/>
    <w:rsid w:val="00EB3515"/>
    <w:rsid w:val="00EB37AB"/>
    <w:rsid w:val="00EB398F"/>
    <w:rsid w:val="00EB39A7"/>
    <w:rsid w:val="00EB3B0D"/>
    <w:rsid w:val="00EB3CEC"/>
    <w:rsid w:val="00EB44B9"/>
    <w:rsid w:val="00EB4823"/>
    <w:rsid w:val="00EB4906"/>
    <w:rsid w:val="00EB4C84"/>
    <w:rsid w:val="00EB4DD4"/>
    <w:rsid w:val="00EB4F1F"/>
    <w:rsid w:val="00EB4F56"/>
    <w:rsid w:val="00EB4F87"/>
    <w:rsid w:val="00EB4FB7"/>
    <w:rsid w:val="00EB5623"/>
    <w:rsid w:val="00EB5AD5"/>
    <w:rsid w:val="00EB634C"/>
    <w:rsid w:val="00EB65BA"/>
    <w:rsid w:val="00EB6700"/>
    <w:rsid w:val="00EB6EEE"/>
    <w:rsid w:val="00EB6F7D"/>
    <w:rsid w:val="00EB6FC9"/>
    <w:rsid w:val="00EB7B0E"/>
    <w:rsid w:val="00EB7DA4"/>
    <w:rsid w:val="00EC033B"/>
    <w:rsid w:val="00EC067F"/>
    <w:rsid w:val="00EC09EB"/>
    <w:rsid w:val="00EC10DE"/>
    <w:rsid w:val="00EC1709"/>
    <w:rsid w:val="00EC1A21"/>
    <w:rsid w:val="00EC1A69"/>
    <w:rsid w:val="00EC1B66"/>
    <w:rsid w:val="00EC1C19"/>
    <w:rsid w:val="00EC1C6C"/>
    <w:rsid w:val="00EC1C83"/>
    <w:rsid w:val="00EC1CB0"/>
    <w:rsid w:val="00EC23D3"/>
    <w:rsid w:val="00EC2547"/>
    <w:rsid w:val="00EC2877"/>
    <w:rsid w:val="00EC2ACF"/>
    <w:rsid w:val="00EC2DEE"/>
    <w:rsid w:val="00EC2F67"/>
    <w:rsid w:val="00EC331F"/>
    <w:rsid w:val="00EC33BE"/>
    <w:rsid w:val="00EC362A"/>
    <w:rsid w:val="00EC3701"/>
    <w:rsid w:val="00EC392B"/>
    <w:rsid w:val="00EC3950"/>
    <w:rsid w:val="00EC3C86"/>
    <w:rsid w:val="00EC3EDD"/>
    <w:rsid w:val="00EC4185"/>
    <w:rsid w:val="00EC4335"/>
    <w:rsid w:val="00EC43F1"/>
    <w:rsid w:val="00EC4DB3"/>
    <w:rsid w:val="00EC50CC"/>
    <w:rsid w:val="00EC512A"/>
    <w:rsid w:val="00EC5505"/>
    <w:rsid w:val="00EC5B55"/>
    <w:rsid w:val="00EC6402"/>
    <w:rsid w:val="00EC6931"/>
    <w:rsid w:val="00EC70A2"/>
    <w:rsid w:val="00EC798C"/>
    <w:rsid w:val="00EC7C87"/>
    <w:rsid w:val="00ED0212"/>
    <w:rsid w:val="00ED028C"/>
    <w:rsid w:val="00ED0351"/>
    <w:rsid w:val="00ED08DD"/>
    <w:rsid w:val="00ED0C8B"/>
    <w:rsid w:val="00ED0D37"/>
    <w:rsid w:val="00ED0D86"/>
    <w:rsid w:val="00ED0E82"/>
    <w:rsid w:val="00ED1015"/>
    <w:rsid w:val="00ED11BD"/>
    <w:rsid w:val="00ED12E3"/>
    <w:rsid w:val="00ED1789"/>
    <w:rsid w:val="00ED1A43"/>
    <w:rsid w:val="00ED2258"/>
    <w:rsid w:val="00ED24C6"/>
    <w:rsid w:val="00ED2822"/>
    <w:rsid w:val="00ED2BE0"/>
    <w:rsid w:val="00ED2EE2"/>
    <w:rsid w:val="00ED2F3D"/>
    <w:rsid w:val="00ED38EF"/>
    <w:rsid w:val="00ED3D09"/>
    <w:rsid w:val="00ED3F97"/>
    <w:rsid w:val="00ED46F9"/>
    <w:rsid w:val="00ED4740"/>
    <w:rsid w:val="00ED4840"/>
    <w:rsid w:val="00ED4CE3"/>
    <w:rsid w:val="00ED4D1F"/>
    <w:rsid w:val="00ED4D39"/>
    <w:rsid w:val="00ED4F58"/>
    <w:rsid w:val="00ED55F9"/>
    <w:rsid w:val="00ED5730"/>
    <w:rsid w:val="00ED644E"/>
    <w:rsid w:val="00ED6600"/>
    <w:rsid w:val="00ED679B"/>
    <w:rsid w:val="00ED6C28"/>
    <w:rsid w:val="00ED6D70"/>
    <w:rsid w:val="00ED723B"/>
    <w:rsid w:val="00ED729B"/>
    <w:rsid w:val="00ED72A8"/>
    <w:rsid w:val="00ED7531"/>
    <w:rsid w:val="00ED7935"/>
    <w:rsid w:val="00ED79C6"/>
    <w:rsid w:val="00ED7D35"/>
    <w:rsid w:val="00ED7D6E"/>
    <w:rsid w:val="00EE05BD"/>
    <w:rsid w:val="00EE05EE"/>
    <w:rsid w:val="00EE062F"/>
    <w:rsid w:val="00EE0DEB"/>
    <w:rsid w:val="00EE0ED0"/>
    <w:rsid w:val="00EE1430"/>
    <w:rsid w:val="00EE1580"/>
    <w:rsid w:val="00EE1D08"/>
    <w:rsid w:val="00EE1D7F"/>
    <w:rsid w:val="00EE1D87"/>
    <w:rsid w:val="00EE217D"/>
    <w:rsid w:val="00EE23DE"/>
    <w:rsid w:val="00EE2650"/>
    <w:rsid w:val="00EE2E8D"/>
    <w:rsid w:val="00EE2EB5"/>
    <w:rsid w:val="00EE2FB8"/>
    <w:rsid w:val="00EE306C"/>
    <w:rsid w:val="00EE356D"/>
    <w:rsid w:val="00EE3CC5"/>
    <w:rsid w:val="00EE40FC"/>
    <w:rsid w:val="00EE411A"/>
    <w:rsid w:val="00EE479D"/>
    <w:rsid w:val="00EE48F4"/>
    <w:rsid w:val="00EE4C9E"/>
    <w:rsid w:val="00EE4E0F"/>
    <w:rsid w:val="00EE501F"/>
    <w:rsid w:val="00EE50DC"/>
    <w:rsid w:val="00EE50E4"/>
    <w:rsid w:val="00EE5355"/>
    <w:rsid w:val="00EE53B3"/>
    <w:rsid w:val="00EE567D"/>
    <w:rsid w:val="00EE5D75"/>
    <w:rsid w:val="00EE5DC6"/>
    <w:rsid w:val="00EE604D"/>
    <w:rsid w:val="00EE6061"/>
    <w:rsid w:val="00EE60A2"/>
    <w:rsid w:val="00EE64A4"/>
    <w:rsid w:val="00EE64F3"/>
    <w:rsid w:val="00EE66B3"/>
    <w:rsid w:val="00EE67EE"/>
    <w:rsid w:val="00EE692A"/>
    <w:rsid w:val="00EE6C46"/>
    <w:rsid w:val="00EE6DB4"/>
    <w:rsid w:val="00EE71F1"/>
    <w:rsid w:val="00EE723B"/>
    <w:rsid w:val="00EE7268"/>
    <w:rsid w:val="00EE7585"/>
    <w:rsid w:val="00EE77C4"/>
    <w:rsid w:val="00EF04C1"/>
    <w:rsid w:val="00EF0CD4"/>
    <w:rsid w:val="00EF13A1"/>
    <w:rsid w:val="00EF15D7"/>
    <w:rsid w:val="00EF1987"/>
    <w:rsid w:val="00EF20AF"/>
    <w:rsid w:val="00EF2641"/>
    <w:rsid w:val="00EF279D"/>
    <w:rsid w:val="00EF2AF3"/>
    <w:rsid w:val="00EF2B31"/>
    <w:rsid w:val="00EF2E20"/>
    <w:rsid w:val="00EF2FEE"/>
    <w:rsid w:val="00EF3356"/>
    <w:rsid w:val="00EF34AE"/>
    <w:rsid w:val="00EF383C"/>
    <w:rsid w:val="00EF3881"/>
    <w:rsid w:val="00EF3C3A"/>
    <w:rsid w:val="00EF3C52"/>
    <w:rsid w:val="00EF3C7D"/>
    <w:rsid w:val="00EF40C5"/>
    <w:rsid w:val="00EF430C"/>
    <w:rsid w:val="00EF46CD"/>
    <w:rsid w:val="00EF47D2"/>
    <w:rsid w:val="00EF4AF6"/>
    <w:rsid w:val="00EF4F02"/>
    <w:rsid w:val="00EF50DA"/>
    <w:rsid w:val="00EF5716"/>
    <w:rsid w:val="00EF5924"/>
    <w:rsid w:val="00EF59B8"/>
    <w:rsid w:val="00EF612C"/>
    <w:rsid w:val="00EF61C7"/>
    <w:rsid w:val="00EF67D7"/>
    <w:rsid w:val="00EF6AF3"/>
    <w:rsid w:val="00EF6E31"/>
    <w:rsid w:val="00EF6E44"/>
    <w:rsid w:val="00EF6E84"/>
    <w:rsid w:val="00EF783A"/>
    <w:rsid w:val="00EF7D8B"/>
    <w:rsid w:val="00EF7E2D"/>
    <w:rsid w:val="00EF7FCB"/>
    <w:rsid w:val="00F001C1"/>
    <w:rsid w:val="00F0027C"/>
    <w:rsid w:val="00F00554"/>
    <w:rsid w:val="00F00EE5"/>
    <w:rsid w:val="00F00F70"/>
    <w:rsid w:val="00F00FC1"/>
    <w:rsid w:val="00F013D0"/>
    <w:rsid w:val="00F013D3"/>
    <w:rsid w:val="00F01468"/>
    <w:rsid w:val="00F018FA"/>
    <w:rsid w:val="00F0197C"/>
    <w:rsid w:val="00F01A1D"/>
    <w:rsid w:val="00F01F44"/>
    <w:rsid w:val="00F02015"/>
    <w:rsid w:val="00F024EB"/>
    <w:rsid w:val="00F02545"/>
    <w:rsid w:val="00F026E7"/>
    <w:rsid w:val="00F02A22"/>
    <w:rsid w:val="00F02FE0"/>
    <w:rsid w:val="00F03072"/>
    <w:rsid w:val="00F030CD"/>
    <w:rsid w:val="00F03208"/>
    <w:rsid w:val="00F0321E"/>
    <w:rsid w:val="00F032AA"/>
    <w:rsid w:val="00F03B15"/>
    <w:rsid w:val="00F03F33"/>
    <w:rsid w:val="00F041E3"/>
    <w:rsid w:val="00F042FE"/>
    <w:rsid w:val="00F043B8"/>
    <w:rsid w:val="00F047D6"/>
    <w:rsid w:val="00F048B7"/>
    <w:rsid w:val="00F04977"/>
    <w:rsid w:val="00F049CF"/>
    <w:rsid w:val="00F04C3A"/>
    <w:rsid w:val="00F04C3D"/>
    <w:rsid w:val="00F0509D"/>
    <w:rsid w:val="00F051A5"/>
    <w:rsid w:val="00F05303"/>
    <w:rsid w:val="00F059E7"/>
    <w:rsid w:val="00F05C76"/>
    <w:rsid w:val="00F05DC2"/>
    <w:rsid w:val="00F06141"/>
    <w:rsid w:val="00F0643B"/>
    <w:rsid w:val="00F064C8"/>
    <w:rsid w:val="00F066B4"/>
    <w:rsid w:val="00F06D98"/>
    <w:rsid w:val="00F06F94"/>
    <w:rsid w:val="00F07071"/>
    <w:rsid w:val="00F070B3"/>
    <w:rsid w:val="00F07358"/>
    <w:rsid w:val="00F07881"/>
    <w:rsid w:val="00F0791D"/>
    <w:rsid w:val="00F07C39"/>
    <w:rsid w:val="00F07C7E"/>
    <w:rsid w:val="00F07CE5"/>
    <w:rsid w:val="00F07E16"/>
    <w:rsid w:val="00F1035E"/>
    <w:rsid w:val="00F10387"/>
    <w:rsid w:val="00F10527"/>
    <w:rsid w:val="00F10B24"/>
    <w:rsid w:val="00F10E94"/>
    <w:rsid w:val="00F10FE0"/>
    <w:rsid w:val="00F11391"/>
    <w:rsid w:val="00F11499"/>
    <w:rsid w:val="00F11602"/>
    <w:rsid w:val="00F1196A"/>
    <w:rsid w:val="00F11FAF"/>
    <w:rsid w:val="00F12209"/>
    <w:rsid w:val="00F12DBD"/>
    <w:rsid w:val="00F13645"/>
    <w:rsid w:val="00F136CB"/>
    <w:rsid w:val="00F13AF8"/>
    <w:rsid w:val="00F13B1D"/>
    <w:rsid w:val="00F13CCE"/>
    <w:rsid w:val="00F13F0E"/>
    <w:rsid w:val="00F14515"/>
    <w:rsid w:val="00F1463D"/>
    <w:rsid w:val="00F14984"/>
    <w:rsid w:val="00F1498C"/>
    <w:rsid w:val="00F14F57"/>
    <w:rsid w:val="00F150ED"/>
    <w:rsid w:val="00F152DD"/>
    <w:rsid w:val="00F15388"/>
    <w:rsid w:val="00F1585A"/>
    <w:rsid w:val="00F158B2"/>
    <w:rsid w:val="00F15A64"/>
    <w:rsid w:val="00F15AC1"/>
    <w:rsid w:val="00F15C87"/>
    <w:rsid w:val="00F16176"/>
    <w:rsid w:val="00F163F9"/>
    <w:rsid w:val="00F16453"/>
    <w:rsid w:val="00F16956"/>
    <w:rsid w:val="00F170E7"/>
    <w:rsid w:val="00F1725A"/>
    <w:rsid w:val="00F1728C"/>
    <w:rsid w:val="00F17397"/>
    <w:rsid w:val="00F175AA"/>
    <w:rsid w:val="00F17678"/>
    <w:rsid w:val="00F17A5B"/>
    <w:rsid w:val="00F20248"/>
    <w:rsid w:val="00F203DC"/>
    <w:rsid w:val="00F2048F"/>
    <w:rsid w:val="00F2077B"/>
    <w:rsid w:val="00F207CD"/>
    <w:rsid w:val="00F2109C"/>
    <w:rsid w:val="00F214DB"/>
    <w:rsid w:val="00F21598"/>
    <w:rsid w:val="00F21899"/>
    <w:rsid w:val="00F21A8C"/>
    <w:rsid w:val="00F21C7B"/>
    <w:rsid w:val="00F2221E"/>
    <w:rsid w:val="00F223B3"/>
    <w:rsid w:val="00F22BC0"/>
    <w:rsid w:val="00F22D48"/>
    <w:rsid w:val="00F22D5A"/>
    <w:rsid w:val="00F22F43"/>
    <w:rsid w:val="00F233C4"/>
    <w:rsid w:val="00F2342F"/>
    <w:rsid w:val="00F2374E"/>
    <w:rsid w:val="00F2384B"/>
    <w:rsid w:val="00F23961"/>
    <w:rsid w:val="00F23A7C"/>
    <w:rsid w:val="00F23AE8"/>
    <w:rsid w:val="00F23CF1"/>
    <w:rsid w:val="00F23DE2"/>
    <w:rsid w:val="00F23E68"/>
    <w:rsid w:val="00F23EA1"/>
    <w:rsid w:val="00F23F41"/>
    <w:rsid w:val="00F240A6"/>
    <w:rsid w:val="00F24509"/>
    <w:rsid w:val="00F2490B"/>
    <w:rsid w:val="00F25019"/>
    <w:rsid w:val="00F25254"/>
    <w:rsid w:val="00F252E2"/>
    <w:rsid w:val="00F2556C"/>
    <w:rsid w:val="00F2570F"/>
    <w:rsid w:val="00F25891"/>
    <w:rsid w:val="00F25D0B"/>
    <w:rsid w:val="00F2628E"/>
    <w:rsid w:val="00F264B1"/>
    <w:rsid w:val="00F26DEA"/>
    <w:rsid w:val="00F26EDE"/>
    <w:rsid w:val="00F26FD8"/>
    <w:rsid w:val="00F27089"/>
    <w:rsid w:val="00F2709C"/>
    <w:rsid w:val="00F27428"/>
    <w:rsid w:val="00F27749"/>
    <w:rsid w:val="00F277BA"/>
    <w:rsid w:val="00F2795A"/>
    <w:rsid w:val="00F27B21"/>
    <w:rsid w:val="00F27D85"/>
    <w:rsid w:val="00F27DD7"/>
    <w:rsid w:val="00F27E38"/>
    <w:rsid w:val="00F27F8D"/>
    <w:rsid w:val="00F30112"/>
    <w:rsid w:val="00F30989"/>
    <w:rsid w:val="00F30CAF"/>
    <w:rsid w:val="00F3101E"/>
    <w:rsid w:val="00F312BE"/>
    <w:rsid w:val="00F313A6"/>
    <w:rsid w:val="00F3142C"/>
    <w:rsid w:val="00F3149E"/>
    <w:rsid w:val="00F31578"/>
    <w:rsid w:val="00F31F61"/>
    <w:rsid w:val="00F32327"/>
    <w:rsid w:val="00F32706"/>
    <w:rsid w:val="00F32988"/>
    <w:rsid w:val="00F3303E"/>
    <w:rsid w:val="00F33145"/>
    <w:rsid w:val="00F33165"/>
    <w:rsid w:val="00F33C22"/>
    <w:rsid w:val="00F33F21"/>
    <w:rsid w:val="00F3478B"/>
    <w:rsid w:val="00F3503E"/>
    <w:rsid w:val="00F35175"/>
    <w:rsid w:val="00F35552"/>
    <w:rsid w:val="00F35BE4"/>
    <w:rsid w:val="00F35CE3"/>
    <w:rsid w:val="00F35D02"/>
    <w:rsid w:val="00F35F33"/>
    <w:rsid w:val="00F35F56"/>
    <w:rsid w:val="00F36223"/>
    <w:rsid w:val="00F36657"/>
    <w:rsid w:val="00F36872"/>
    <w:rsid w:val="00F36982"/>
    <w:rsid w:val="00F36B98"/>
    <w:rsid w:val="00F36BA7"/>
    <w:rsid w:val="00F36C95"/>
    <w:rsid w:val="00F36C99"/>
    <w:rsid w:val="00F36DF2"/>
    <w:rsid w:val="00F371C3"/>
    <w:rsid w:val="00F373A4"/>
    <w:rsid w:val="00F37551"/>
    <w:rsid w:val="00F37E87"/>
    <w:rsid w:val="00F37F80"/>
    <w:rsid w:val="00F40136"/>
    <w:rsid w:val="00F40269"/>
    <w:rsid w:val="00F402DD"/>
    <w:rsid w:val="00F404B3"/>
    <w:rsid w:val="00F408D7"/>
    <w:rsid w:val="00F40AE5"/>
    <w:rsid w:val="00F40D77"/>
    <w:rsid w:val="00F410A6"/>
    <w:rsid w:val="00F41336"/>
    <w:rsid w:val="00F41494"/>
    <w:rsid w:val="00F419F4"/>
    <w:rsid w:val="00F41B7C"/>
    <w:rsid w:val="00F422EA"/>
    <w:rsid w:val="00F4242B"/>
    <w:rsid w:val="00F426EC"/>
    <w:rsid w:val="00F42D20"/>
    <w:rsid w:val="00F43239"/>
    <w:rsid w:val="00F43499"/>
    <w:rsid w:val="00F436D8"/>
    <w:rsid w:val="00F43A94"/>
    <w:rsid w:val="00F43C16"/>
    <w:rsid w:val="00F4462F"/>
    <w:rsid w:val="00F44788"/>
    <w:rsid w:val="00F44B1F"/>
    <w:rsid w:val="00F44E2F"/>
    <w:rsid w:val="00F456FA"/>
    <w:rsid w:val="00F45896"/>
    <w:rsid w:val="00F45941"/>
    <w:rsid w:val="00F459A4"/>
    <w:rsid w:val="00F45CFF"/>
    <w:rsid w:val="00F45D19"/>
    <w:rsid w:val="00F45D6F"/>
    <w:rsid w:val="00F45F2D"/>
    <w:rsid w:val="00F46070"/>
    <w:rsid w:val="00F460B1"/>
    <w:rsid w:val="00F46627"/>
    <w:rsid w:val="00F466A6"/>
    <w:rsid w:val="00F4683F"/>
    <w:rsid w:val="00F4687C"/>
    <w:rsid w:val="00F46CDD"/>
    <w:rsid w:val="00F47535"/>
    <w:rsid w:val="00F4755E"/>
    <w:rsid w:val="00F478B9"/>
    <w:rsid w:val="00F47E60"/>
    <w:rsid w:val="00F500A1"/>
    <w:rsid w:val="00F50366"/>
    <w:rsid w:val="00F504F3"/>
    <w:rsid w:val="00F505B9"/>
    <w:rsid w:val="00F50C1D"/>
    <w:rsid w:val="00F510A6"/>
    <w:rsid w:val="00F519DF"/>
    <w:rsid w:val="00F51D2C"/>
    <w:rsid w:val="00F51D5B"/>
    <w:rsid w:val="00F52145"/>
    <w:rsid w:val="00F52445"/>
    <w:rsid w:val="00F52592"/>
    <w:rsid w:val="00F525E6"/>
    <w:rsid w:val="00F5279B"/>
    <w:rsid w:val="00F52AAA"/>
    <w:rsid w:val="00F52F98"/>
    <w:rsid w:val="00F53716"/>
    <w:rsid w:val="00F5371E"/>
    <w:rsid w:val="00F5406E"/>
    <w:rsid w:val="00F54338"/>
    <w:rsid w:val="00F54470"/>
    <w:rsid w:val="00F5447B"/>
    <w:rsid w:val="00F5495E"/>
    <w:rsid w:val="00F54FA7"/>
    <w:rsid w:val="00F551F6"/>
    <w:rsid w:val="00F55503"/>
    <w:rsid w:val="00F55578"/>
    <w:rsid w:val="00F556EE"/>
    <w:rsid w:val="00F55C78"/>
    <w:rsid w:val="00F55D31"/>
    <w:rsid w:val="00F56163"/>
    <w:rsid w:val="00F562F6"/>
    <w:rsid w:val="00F564B9"/>
    <w:rsid w:val="00F56AD3"/>
    <w:rsid w:val="00F56EAF"/>
    <w:rsid w:val="00F56EEA"/>
    <w:rsid w:val="00F5797F"/>
    <w:rsid w:val="00F57BAB"/>
    <w:rsid w:val="00F57C24"/>
    <w:rsid w:val="00F57C5B"/>
    <w:rsid w:val="00F57DF4"/>
    <w:rsid w:val="00F57E1C"/>
    <w:rsid w:val="00F6023E"/>
    <w:rsid w:val="00F60EE6"/>
    <w:rsid w:val="00F61391"/>
    <w:rsid w:val="00F615D1"/>
    <w:rsid w:val="00F61B17"/>
    <w:rsid w:val="00F61E09"/>
    <w:rsid w:val="00F61F95"/>
    <w:rsid w:val="00F626E2"/>
    <w:rsid w:val="00F6276B"/>
    <w:rsid w:val="00F62A8A"/>
    <w:rsid w:val="00F62BFF"/>
    <w:rsid w:val="00F63523"/>
    <w:rsid w:val="00F639A5"/>
    <w:rsid w:val="00F639C5"/>
    <w:rsid w:val="00F63F0E"/>
    <w:rsid w:val="00F6478A"/>
    <w:rsid w:val="00F64AE0"/>
    <w:rsid w:val="00F64E62"/>
    <w:rsid w:val="00F64E96"/>
    <w:rsid w:val="00F6536B"/>
    <w:rsid w:val="00F6579C"/>
    <w:rsid w:val="00F65F91"/>
    <w:rsid w:val="00F66069"/>
    <w:rsid w:val="00F660AF"/>
    <w:rsid w:val="00F6633E"/>
    <w:rsid w:val="00F6642E"/>
    <w:rsid w:val="00F66624"/>
    <w:rsid w:val="00F669C4"/>
    <w:rsid w:val="00F66B8F"/>
    <w:rsid w:val="00F66C8A"/>
    <w:rsid w:val="00F66EC8"/>
    <w:rsid w:val="00F66FCE"/>
    <w:rsid w:val="00F6707B"/>
    <w:rsid w:val="00F67249"/>
    <w:rsid w:val="00F6760D"/>
    <w:rsid w:val="00F6764B"/>
    <w:rsid w:val="00F67769"/>
    <w:rsid w:val="00F6780A"/>
    <w:rsid w:val="00F67A7C"/>
    <w:rsid w:val="00F702BF"/>
    <w:rsid w:val="00F703B1"/>
    <w:rsid w:val="00F7054D"/>
    <w:rsid w:val="00F70ADC"/>
    <w:rsid w:val="00F70B0C"/>
    <w:rsid w:val="00F70B9D"/>
    <w:rsid w:val="00F7116F"/>
    <w:rsid w:val="00F71307"/>
    <w:rsid w:val="00F71322"/>
    <w:rsid w:val="00F71465"/>
    <w:rsid w:val="00F714E1"/>
    <w:rsid w:val="00F715BF"/>
    <w:rsid w:val="00F717B6"/>
    <w:rsid w:val="00F7196C"/>
    <w:rsid w:val="00F71E1A"/>
    <w:rsid w:val="00F724D5"/>
    <w:rsid w:val="00F72647"/>
    <w:rsid w:val="00F727BA"/>
    <w:rsid w:val="00F7332F"/>
    <w:rsid w:val="00F73575"/>
    <w:rsid w:val="00F73A35"/>
    <w:rsid w:val="00F740FD"/>
    <w:rsid w:val="00F7424F"/>
    <w:rsid w:val="00F742D1"/>
    <w:rsid w:val="00F746A8"/>
    <w:rsid w:val="00F746FE"/>
    <w:rsid w:val="00F748AD"/>
    <w:rsid w:val="00F7497E"/>
    <w:rsid w:val="00F74AD7"/>
    <w:rsid w:val="00F74B66"/>
    <w:rsid w:val="00F754A9"/>
    <w:rsid w:val="00F75782"/>
    <w:rsid w:val="00F75847"/>
    <w:rsid w:val="00F75EB5"/>
    <w:rsid w:val="00F7671F"/>
    <w:rsid w:val="00F767BD"/>
    <w:rsid w:val="00F76894"/>
    <w:rsid w:val="00F769A5"/>
    <w:rsid w:val="00F77110"/>
    <w:rsid w:val="00F77526"/>
    <w:rsid w:val="00F7786D"/>
    <w:rsid w:val="00F779BA"/>
    <w:rsid w:val="00F77DF1"/>
    <w:rsid w:val="00F77FDD"/>
    <w:rsid w:val="00F801F8"/>
    <w:rsid w:val="00F81101"/>
    <w:rsid w:val="00F81876"/>
    <w:rsid w:val="00F81AE6"/>
    <w:rsid w:val="00F81CBA"/>
    <w:rsid w:val="00F81F2E"/>
    <w:rsid w:val="00F820AD"/>
    <w:rsid w:val="00F82939"/>
    <w:rsid w:val="00F83444"/>
    <w:rsid w:val="00F835E2"/>
    <w:rsid w:val="00F83A4C"/>
    <w:rsid w:val="00F83C45"/>
    <w:rsid w:val="00F83E5C"/>
    <w:rsid w:val="00F83F03"/>
    <w:rsid w:val="00F83F51"/>
    <w:rsid w:val="00F84049"/>
    <w:rsid w:val="00F841F4"/>
    <w:rsid w:val="00F8443E"/>
    <w:rsid w:val="00F84475"/>
    <w:rsid w:val="00F844E3"/>
    <w:rsid w:val="00F84589"/>
    <w:rsid w:val="00F84926"/>
    <w:rsid w:val="00F849FF"/>
    <w:rsid w:val="00F84BBE"/>
    <w:rsid w:val="00F84F57"/>
    <w:rsid w:val="00F85055"/>
    <w:rsid w:val="00F850A1"/>
    <w:rsid w:val="00F850E4"/>
    <w:rsid w:val="00F85109"/>
    <w:rsid w:val="00F85459"/>
    <w:rsid w:val="00F85569"/>
    <w:rsid w:val="00F85654"/>
    <w:rsid w:val="00F85EB1"/>
    <w:rsid w:val="00F86331"/>
    <w:rsid w:val="00F865CF"/>
    <w:rsid w:val="00F86637"/>
    <w:rsid w:val="00F86657"/>
    <w:rsid w:val="00F869EF"/>
    <w:rsid w:val="00F86A3F"/>
    <w:rsid w:val="00F86FDA"/>
    <w:rsid w:val="00F86FE9"/>
    <w:rsid w:val="00F870CD"/>
    <w:rsid w:val="00F87615"/>
    <w:rsid w:val="00F87724"/>
    <w:rsid w:val="00F87A44"/>
    <w:rsid w:val="00F9017F"/>
    <w:rsid w:val="00F90522"/>
    <w:rsid w:val="00F905AB"/>
    <w:rsid w:val="00F907B5"/>
    <w:rsid w:val="00F90BCA"/>
    <w:rsid w:val="00F9127D"/>
    <w:rsid w:val="00F912F6"/>
    <w:rsid w:val="00F9145A"/>
    <w:rsid w:val="00F91947"/>
    <w:rsid w:val="00F91E67"/>
    <w:rsid w:val="00F92066"/>
    <w:rsid w:val="00F9209E"/>
    <w:rsid w:val="00F9251D"/>
    <w:rsid w:val="00F92A4A"/>
    <w:rsid w:val="00F92D58"/>
    <w:rsid w:val="00F92F88"/>
    <w:rsid w:val="00F930B3"/>
    <w:rsid w:val="00F934C5"/>
    <w:rsid w:val="00F93900"/>
    <w:rsid w:val="00F93A44"/>
    <w:rsid w:val="00F93EBA"/>
    <w:rsid w:val="00F9446C"/>
    <w:rsid w:val="00F94CDC"/>
    <w:rsid w:val="00F950AB"/>
    <w:rsid w:val="00F950C7"/>
    <w:rsid w:val="00F951C7"/>
    <w:rsid w:val="00F9533C"/>
    <w:rsid w:val="00F95354"/>
    <w:rsid w:val="00F953C5"/>
    <w:rsid w:val="00F957E7"/>
    <w:rsid w:val="00F958D4"/>
    <w:rsid w:val="00F95A43"/>
    <w:rsid w:val="00F95B67"/>
    <w:rsid w:val="00F95DAC"/>
    <w:rsid w:val="00F95E2C"/>
    <w:rsid w:val="00F960F6"/>
    <w:rsid w:val="00F961EC"/>
    <w:rsid w:val="00F962B6"/>
    <w:rsid w:val="00F96716"/>
    <w:rsid w:val="00F96963"/>
    <w:rsid w:val="00F96998"/>
    <w:rsid w:val="00F969EE"/>
    <w:rsid w:val="00F972A0"/>
    <w:rsid w:val="00F972BB"/>
    <w:rsid w:val="00F97315"/>
    <w:rsid w:val="00F97727"/>
    <w:rsid w:val="00F97A34"/>
    <w:rsid w:val="00F97B28"/>
    <w:rsid w:val="00F97B6F"/>
    <w:rsid w:val="00FA0160"/>
    <w:rsid w:val="00FA0186"/>
    <w:rsid w:val="00FA0698"/>
    <w:rsid w:val="00FA09DD"/>
    <w:rsid w:val="00FA0C14"/>
    <w:rsid w:val="00FA0CA1"/>
    <w:rsid w:val="00FA0CEB"/>
    <w:rsid w:val="00FA0D36"/>
    <w:rsid w:val="00FA1112"/>
    <w:rsid w:val="00FA1156"/>
    <w:rsid w:val="00FA1835"/>
    <w:rsid w:val="00FA18CF"/>
    <w:rsid w:val="00FA1C70"/>
    <w:rsid w:val="00FA1C89"/>
    <w:rsid w:val="00FA24F8"/>
    <w:rsid w:val="00FA251E"/>
    <w:rsid w:val="00FA2804"/>
    <w:rsid w:val="00FA2D6D"/>
    <w:rsid w:val="00FA335B"/>
    <w:rsid w:val="00FA3364"/>
    <w:rsid w:val="00FA38DD"/>
    <w:rsid w:val="00FA403E"/>
    <w:rsid w:val="00FA441F"/>
    <w:rsid w:val="00FA4431"/>
    <w:rsid w:val="00FA4530"/>
    <w:rsid w:val="00FA476F"/>
    <w:rsid w:val="00FA4C7A"/>
    <w:rsid w:val="00FA51A2"/>
    <w:rsid w:val="00FA5C87"/>
    <w:rsid w:val="00FA5DAE"/>
    <w:rsid w:val="00FA60B6"/>
    <w:rsid w:val="00FA6441"/>
    <w:rsid w:val="00FA6D47"/>
    <w:rsid w:val="00FA79D0"/>
    <w:rsid w:val="00FA7C02"/>
    <w:rsid w:val="00FA7E2C"/>
    <w:rsid w:val="00FB0581"/>
    <w:rsid w:val="00FB0A5B"/>
    <w:rsid w:val="00FB0A83"/>
    <w:rsid w:val="00FB0B91"/>
    <w:rsid w:val="00FB0EBB"/>
    <w:rsid w:val="00FB1187"/>
    <w:rsid w:val="00FB1190"/>
    <w:rsid w:val="00FB1787"/>
    <w:rsid w:val="00FB19B8"/>
    <w:rsid w:val="00FB1B3D"/>
    <w:rsid w:val="00FB1B8E"/>
    <w:rsid w:val="00FB1C03"/>
    <w:rsid w:val="00FB20EE"/>
    <w:rsid w:val="00FB24A5"/>
    <w:rsid w:val="00FB26F9"/>
    <w:rsid w:val="00FB36C3"/>
    <w:rsid w:val="00FB36EE"/>
    <w:rsid w:val="00FB3852"/>
    <w:rsid w:val="00FB3868"/>
    <w:rsid w:val="00FB3A22"/>
    <w:rsid w:val="00FB3F0A"/>
    <w:rsid w:val="00FB4057"/>
    <w:rsid w:val="00FB4160"/>
    <w:rsid w:val="00FB4234"/>
    <w:rsid w:val="00FB449C"/>
    <w:rsid w:val="00FB4560"/>
    <w:rsid w:val="00FB5208"/>
    <w:rsid w:val="00FB5329"/>
    <w:rsid w:val="00FB55EE"/>
    <w:rsid w:val="00FB56DE"/>
    <w:rsid w:val="00FB57AB"/>
    <w:rsid w:val="00FB58A9"/>
    <w:rsid w:val="00FB593D"/>
    <w:rsid w:val="00FB5BD0"/>
    <w:rsid w:val="00FB5BD5"/>
    <w:rsid w:val="00FB5C10"/>
    <w:rsid w:val="00FB62AC"/>
    <w:rsid w:val="00FB650E"/>
    <w:rsid w:val="00FB6708"/>
    <w:rsid w:val="00FB6A85"/>
    <w:rsid w:val="00FB6D7A"/>
    <w:rsid w:val="00FB709F"/>
    <w:rsid w:val="00FB724C"/>
    <w:rsid w:val="00FB754B"/>
    <w:rsid w:val="00FB75D5"/>
    <w:rsid w:val="00FB78DB"/>
    <w:rsid w:val="00FB7DB3"/>
    <w:rsid w:val="00FB7F6B"/>
    <w:rsid w:val="00FC0781"/>
    <w:rsid w:val="00FC0851"/>
    <w:rsid w:val="00FC14E5"/>
    <w:rsid w:val="00FC1B65"/>
    <w:rsid w:val="00FC1EFC"/>
    <w:rsid w:val="00FC2133"/>
    <w:rsid w:val="00FC33C5"/>
    <w:rsid w:val="00FC3826"/>
    <w:rsid w:val="00FC390C"/>
    <w:rsid w:val="00FC3BDC"/>
    <w:rsid w:val="00FC3D08"/>
    <w:rsid w:val="00FC406F"/>
    <w:rsid w:val="00FC41AC"/>
    <w:rsid w:val="00FC42C4"/>
    <w:rsid w:val="00FC4870"/>
    <w:rsid w:val="00FC4968"/>
    <w:rsid w:val="00FC4D24"/>
    <w:rsid w:val="00FC5520"/>
    <w:rsid w:val="00FC55DC"/>
    <w:rsid w:val="00FC5974"/>
    <w:rsid w:val="00FC5A2E"/>
    <w:rsid w:val="00FC5F34"/>
    <w:rsid w:val="00FC5F96"/>
    <w:rsid w:val="00FC6353"/>
    <w:rsid w:val="00FC6531"/>
    <w:rsid w:val="00FC67B7"/>
    <w:rsid w:val="00FC6831"/>
    <w:rsid w:val="00FC68E9"/>
    <w:rsid w:val="00FC6C21"/>
    <w:rsid w:val="00FC6D11"/>
    <w:rsid w:val="00FC6DCD"/>
    <w:rsid w:val="00FC769E"/>
    <w:rsid w:val="00FC77A1"/>
    <w:rsid w:val="00FC77AE"/>
    <w:rsid w:val="00FD0385"/>
    <w:rsid w:val="00FD11D1"/>
    <w:rsid w:val="00FD12D6"/>
    <w:rsid w:val="00FD1472"/>
    <w:rsid w:val="00FD14D1"/>
    <w:rsid w:val="00FD14DC"/>
    <w:rsid w:val="00FD15E6"/>
    <w:rsid w:val="00FD17FA"/>
    <w:rsid w:val="00FD1896"/>
    <w:rsid w:val="00FD1933"/>
    <w:rsid w:val="00FD1A6F"/>
    <w:rsid w:val="00FD1BA1"/>
    <w:rsid w:val="00FD1FBF"/>
    <w:rsid w:val="00FD24C7"/>
    <w:rsid w:val="00FD24E8"/>
    <w:rsid w:val="00FD2C3C"/>
    <w:rsid w:val="00FD2CFF"/>
    <w:rsid w:val="00FD3528"/>
    <w:rsid w:val="00FD3B6E"/>
    <w:rsid w:val="00FD3CA8"/>
    <w:rsid w:val="00FD3EF4"/>
    <w:rsid w:val="00FD44BE"/>
    <w:rsid w:val="00FD4B04"/>
    <w:rsid w:val="00FD4E8B"/>
    <w:rsid w:val="00FD4F99"/>
    <w:rsid w:val="00FD5038"/>
    <w:rsid w:val="00FD56BB"/>
    <w:rsid w:val="00FD5B5F"/>
    <w:rsid w:val="00FD5DB8"/>
    <w:rsid w:val="00FD60CD"/>
    <w:rsid w:val="00FD6541"/>
    <w:rsid w:val="00FD678C"/>
    <w:rsid w:val="00FD6861"/>
    <w:rsid w:val="00FD6BF2"/>
    <w:rsid w:val="00FD6D17"/>
    <w:rsid w:val="00FD6D56"/>
    <w:rsid w:val="00FD6F89"/>
    <w:rsid w:val="00FD758B"/>
    <w:rsid w:val="00FD75B7"/>
    <w:rsid w:val="00FD7624"/>
    <w:rsid w:val="00FD79BA"/>
    <w:rsid w:val="00FD7A41"/>
    <w:rsid w:val="00FD7A74"/>
    <w:rsid w:val="00FD7BA4"/>
    <w:rsid w:val="00FD7E4B"/>
    <w:rsid w:val="00FE0044"/>
    <w:rsid w:val="00FE030F"/>
    <w:rsid w:val="00FE037B"/>
    <w:rsid w:val="00FE0455"/>
    <w:rsid w:val="00FE0913"/>
    <w:rsid w:val="00FE0A12"/>
    <w:rsid w:val="00FE0AD1"/>
    <w:rsid w:val="00FE0B4F"/>
    <w:rsid w:val="00FE0FF0"/>
    <w:rsid w:val="00FE12A7"/>
    <w:rsid w:val="00FE1942"/>
    <w:rsid w:val="00FE19CF"/>
    <w:rsid w:val="00FE1C2C"/>
    <w:rsid w:val="00FE1E0C"/>
    <w:rsid w:val="00FE1F08"/>
    <w:rsid w:val="00FE208C"/>
    <w:rsid w:val="00FE25C8"/>
    <w:rsid w:val="00FE282C"/>
    <w:rsid w:val="00FE294D"/>
    <w:rsid w:val="00FE2D40"/>
    <w:rsid w:val="00FE2DE0"/>
    <w:rsid w:val="00FE391B"/>
    <w:rsid w:val="00FE4084"/>
    <w:rsid w:val="00FE4550"/>
    <w:rsid w:val="00FE459E"/>
    <w:rsid w:val="00FE4F71"/>
    <w:rsid w:val="00FE50D8"/>
    <w:rsid w:val="00FE52BF"/>
    <w:rsid w:val="00FE5614"/>
    <w:rsid w:val="00FE573B"/>
    <w:rsid w:val="00FE5CE6"/>
    <w:rsid w:val="00FE5F30"/>
    <w:rsid w:val="00FE6063"/>
    <w:rsid w:val="00FE606C"/>
    <w:rsid w:val="00FE675F"/>
    <w:rsid w:val="00FE6AB5"/>
    <w:rsid w:val="00FE6E6B"/>
    <w:rsid w:val="00FE74C3"/>
    <w:rsid w:val="00FE7516"/>
    <w:rsid w:val="00FE7767"/>
    <w:rsid w:val="00FE7970"/>
    <w:rsid w:val="00FE79F0"/>
    <w:rsid w:val="00FE7A5E"/>
    <w:rsid w:val="00FE7C51"/>
    <w:rsid w:val="00FF0062"/>
    <w:rsid w:val="00FF007E"/>
    <w:rsid w:val="00FF0115"/>
    <w:rsid w:val="00FF034A"/>
    <w:rsid w:val="00FF0A86"/>
    <w:rsid w:val="00FF0B68"/>
    <w:rsid w:val="00FF0BDD"/>
    <w:rsid w:val="00FF0D5D"/>
    <w:rsid w:val="00FF0F48"/>
    <w:rsid w:val="00FF11FB"/>
    <w:rsid w:val="00FF12F7"/>
    <w:rsid w:val="00FF27EC"/>
    <w:rsid w:val="00FF29BC"/>
    <w:rsid w:val="00FF2DFE"/>
    <w:rsid w:val="00FF2F27"/>
    <w:rsid w:val="00FF2FB3"/>
    <w:rsid w:val="00FF2FCB"/>
    <w:rsid w:val="00FF3375"/>
    <w:rsid w:val="00FF35AC"/>
    <w:rsid w:val="00FF384F"/>
    <w:rsid w:val="00FF3E0B"/>
    <w:rsid w:val="00FF4261"/>
    <w:rsid w:val="00FF42B4"/>
    <w:rsid w:val="00FF4D08"/>
    <w:rsid w:val="00FF52D1"/>
    <w:rsid w:val="00FF54F9"/>
    <w:rsid w:val="00FF5630"/>
    <w:rsid w:val="00FF57AC"/>
    <w:rsid w:val="00FF5B59"/>
    <w:rsid w:val="00FF618A"/>
    <w:rsid w:val="00FF61F7"/>
    <w:rsid w:val="00FF644C"/>
    <w:rsid w:val="00FF67C7"/>
    <w:rsid w:val="00FF68C7"/>
    <w:rsid w:val="00FF6C1D"/>
    <w:rsid w:val="00FF7157"/>
    <w:rsid w:val="00FF71B9"/>
    <w:rsid w:val="00FF7356"/>
    <w:rsid w:val="00FF7437"/>
    <w:rsid w:val="00FF7566"/>
    <w:rsid w:val="00FF793B"/>
    <w:rsid w:val="00FF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5745"/>
    <o:shapelayout v:ext="edit">
      <o:idmap v:ext="edit" data="1"/>
    </o:shapelayout>
  </w:shapeDefaults>
  <w:decimalSymbol w:val=","/>
  <w:listSeparator w:val=";"/>
  <w14:docId w14:val="46BD887E"/>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552"/>
    <w:rPr>
      <w:rFonts w:ascii="Arial" w:hAnsi="Arial"/>
      <w:sz w:val="19"/>
      <w:lang w:val="es-AR"/>
    </w:rPr>
  </w:style>
  <w:style w:type="paragraph" w:styleId="Heading1">
    <w:name w:val="heading 1"/>
    <w:basedOn w:val="Normal"/>
    <w:next w:val="Normal"/>
    <w:link w:val="Heading1Char"/>
    <w:qFormat/>
    <w:rsid w:val="00E075CB"/>
    <w:pPr>
      <w:keepNext/>
      <w:outlineLvl w:val="0"/>
    </w:pPr>
    <w:rPr>
      <w:b/>
      <w:sz w:val="16"/>
    </w:rPr>
  </w:style>
  <w:style w:type="paragraph" w:styleId="Heading2">
    <w:name w:val="heading 2"/>
    <w:basedOn w:val="Normal"/>
    <w:next w:val="Normal"/>
    <w:link w:val="Heading2Char"/>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qFormat/>
    <w:rsid w:val="00E075CB"/>
    <w:pPr>
      <w:keepNext/>
      <w:spacing w:before="240" w:after="60"/>
      <w:outlineLvl w:val="2"/>
    </w:pPr>
    <w:rPr>
      <w:rFonts w:ascii="Times New Roman" w:hAnsi="Times New Roman"/>
      <w:b/>
      <w:sz w:val="24"/>
    </w:rPr>
  </w:style>
  <w:style w:type="paragraph" w:styleId="Heading4">
    <w:name w:val="heading 4"/>
    <w:basedOn w:val="Normal"/>
    <w:next w:val="Normal"/>
    <w:qFormat/>
    <w:rsid w:val="00E075CB"/>
    <w:pPr>
      <w:keepNext/>
      <w:numPr>
        <w:numId w:val="1"/>
      </w:numPr>
      <w:ind w:firstLine="0"/>
      <w:outlineLvl w:val="3"/>
    </w:pPr>
    <w:rPr>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37766"/>
    <w:rPr>
      <w:rFonts w:asciiTheme="majorHAnsi" w:eastAsiaTheme="majorEastAsia" w:hAnsiTheme="majorHAnsi" w:cstheme="majorBidi"/>
      <w:b/>
      <w:bCs/>
      <w:color w:val="4F81BD" w:themeColor="accent1"/>
      <w:sz w:val="26"/>
      <w:szCs w:val="26"/>
      <w:lang w:val="es-AR"/>
    </w:rPr>
  </w:style>
  <w:style w:type="paragraph" w:styleId="Footer">
    <w:name w:val="footer"/>
    <w:basedOn w:val="Normal"/>
    <w:rsid w:val="00E075CB"/>
    <w:pPr>
      <w:tabs>
        <w:tab w:val="center" w:pos="4320"/>
        <w:tab w:val="right" w:pos="8640"/>
      </w:tabs>
    </w:p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rsid w:val="002A0D08"/>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BalloonText">
    <w:name w:val="Balloon Text"/>
    <w:basedOn w:val="Normal"/>
    <w:semiHidden/>
    <w:rsid w:val="00E075CB"/>
    <w:rPr>
      <w:rFonts w:ascii="Tahoma" w:hAnsi="Tahoma" w:cs="Tahoma"/>
      <w:sz w:val="16"/>
      <w:szCs w:val="16"/>
    </w:rPr>
  </w:style>
  <w:style w:type="paragraph" w:styleId="ListParagraph">
    <w:name w:val="List Paragraph"/>
    <w:basedOn w:val="Normal"/>
    <w:link w:val="ListParagraphChar"/>
    <w:uiPriority w:val="34"/>
    <w:qFormat/>
    <w:rsid w:val="00410EB7"/>
    <w:pPr>
      <w:ind w:left="720"/>
      <w:contextualSpacing/>
    </w:p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BodyTextIndent">
    <w:name w:val="Body Text Indent"/>
    <w:basedOn w:val="Normal"/>
    <w:link w:val="BodyTextIndentChar"/>
    <w:rsid w:val="0015271E"/>
    <w:pPr>
      <w:jc w:val="both"/>
    </w:pPr>
    <w:rPr>
      <w:sz w:val="24"/>
      <w:lang w:val="es-ES_tradnl" w:eastAsia="es-ES"/>
    </w:rPr>
  </w:style>
  <w:style w:type="character" w:customStyle="1" w:styleId="BodyTextIndentChar">
    <w:name w:val="Body Text Indent Char"/>
    <w:basedOn w:val="DefaultParagraphFont"/>
    <w:link w:val="BodyTextIndent"/>
    <w:rsid w:val="0015271E"/>
    <w:rPr>
      <w:rFonts w:ascii="Arial" w:hAnsi="Arial"/>
      <w:sz w:val="24"/>
      <w:lang w:val="es-ES_tradnl" w:eastAsia="es-ES"/>
    </w:rPr>
  </w:style>
  <w:style w:type="paragraph" w:styleId="BodyText3">
    <w:name w:val="Body Text 3"/>
    <w:basedOn w:val="Normal"/>
    <w:link w:val="BodyText3Char"/>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rsid w:val="0015271E"/>
  </w:style>
  <w:style w:type="paragraph" w:styleId="BodyText2">
    <w:name w:val="Body Text 2"/>
    <w:basedOn w:val="Normal"/>
    <w:link w:val="BodyText2Char"/>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uiPriority w:val="99"/>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B3024A"/>
    <w:pPr>
      <w:jc w:val="both"/>
    </w:pPr>
    <w:rPr>
      <w:rFonts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notajustificado1">
    <w:name w:val="Texto nota justificado 1"/>
    <w:basedOn w:val="textonotajustificado"/>
    <w:qFormat/>
    <w:rsid w:val="0091372D"/>
    <w:pPr>
      <w:ind w:left="360"/>
    </w:pPr>
  </w:style>
  <w:style w:type="character" w:customStyle="1" w:styleId="Heading1Char">
    <w:name w:val="Heading 1 Char"/>
    <w:basedOn w:val="DefaultParagraphFont"/>
    <w:link w:val="Heading1"/>
    <w:rPr>
      <w:rFonts w:ascii="Arial" w:hAnsi="Arial"/>
      <w:b/>
      <w:sz w:val="16"/>
      <w:lang w:val="es-AR"/>
    </w:rPr>
  </w:style>
  <w:style w:type="character" w:customStyle="1" w:styleId="ListParagraphChar">
    <w:name w:val="List Paragraph Char"/>
    <w:link w:val="ListParagraph"/>
    <w:uiPriority w:val="34"/>
    <w:locked/>
    <w:rPr>
      <w:rFonts w:ascii="Arial" w:hAnsi="Arial"/>
      <w:sz w:val="19"/>
      <w:lang w:val="es-AR"/>
    </w:rPr>
  </w:style>
  <w:style w:type="paragraph" w:styleId="CommentSubject">
    <w:name w:val="annotation subject"/>
    <w:basedOn w:val="CommentText"/>
    <w:next w:val="CommentText"/>
    <w:link w:val="CommentSubjectChar"/>
    <w:semiHidden/>
    <w:unhideWhenUsed/>
    <w:rsid w:val="00EC067F"/>
    <w:rPr>
      <w:rFonts w:ascii="Arial" w:eastAsia="Times New Roman" w:hAnsi="Arial"/>
      <w:b/>
      <w:bCs/>
      <w:lang w:eastAsia="en-US"/>
    </w:rPr>
  </w:style>
  <w:style w:type="character" w:customStyle="1" w:styleId="CommentSubjectChar">
    <w:name w:val="Comment Subject Char"/>
    <w:basedOn w:val="CommentTextChar"/>
    <w:link w:val="CommentSubject"/>
    <w:semiHidden/>
    <w:rsid w:val="00EC067F"/>
    <w:rPr>
      <w:rFonts w:ascii="Arial" w:eastAsia="MS Mincho" w:hAnsi="Arial"/>
      <w:b/>
      <w:bCs/>
      <w:lang w:val="es-AR" w:eastAsia="ja-JP"/>
    </w:rPr>
  </w:style>
  <w:style w:type="character" w:styleId="Strong">
    <w:name w:val="Strong"/>
    <w:basedOn w:val="DefaultParagraphFont"/>
    <w:qFormat/>
    <w:rsid w:val="003A23E1"/>
    <w:rPr>
      <w:b/>
      <w:bCs/>
    </w:rPr>
  </w:style>
  <w:style w:type="paragraph" w:customStyle="1" w:styleId="TextoSndico">
    <w:name w:val="Texto Síndico"/>
    <w:basedOn w:val="Textoinfaud"/>
    <w:qFormat/>
    <w:rsid w:val="006F397F"/>
    <w:pPr>
      <w:spacing w:line="360" w:lineRule="auto"/>
    </w:pPr>
  </w:style>
  <w:style w:type="paragraph" w:customStyle="1" w:styleId="textonota10">
    <w:name w:val="texto nota 1"/>
    <w:basedOn w:val="Normal"/>
    <w:rsid w:val="00042325"/>
    <w:pPr>
      <w:overflowPunct w:val="0"/>
      <w:autoSpaceDE w:val="0"/>
      <w:autoSpaceDN w:val="0"/>
      <w:adjustRightInd w:val="0"/>
      <w:ind w:left="792"/>
      <w:jc w:val="both"/>
      <w:textAlignment w:val="baseline"/>
    </w:pPr>
    <w:rPr>
      <w:sz w:val="20"/>
    </w:rPr>
  </w:style>
  <w:style w:type="paragraph" w:styleId="BodyTextIndent3">
    <w:name w:val="Body Text Indent 3"/>
    <w:basedOn w:val="Normal"/>
    <w:link w:val="BodyTextIndent3Char"/>
    <w:semiHidden/>
    <w:unhideWhenUsed/>
    <w:rsid w:val="00BB2650"/>
    <w:pPr>
      <w:spacing w:after="120"/>
      <w:ind w:left="283"/>
    </w:pPr>
    <w:rPr>
      <w:sz w:val="16"/>
      <w:szCs w:val="16"/>
    </w:rPr>
  </w:style>
  <w:style w:type="character" w:customStyle="1" w:styleId="BodyTextIndent3Char">
    <w:name w:val="Body Text Indent 3 Char"/>
    <w:basedOn w:val="DefaultParagraphFont"/>
    <w:link w:val="BodyTextIndent3"/>
    <w:semiHidden/>
    <w:rsid w:val="00BB2650"/>
    <w:rPr>
      <w:rFonts w:ascii="Arial" w:hAnsi="Arial"/>
      <w:sz w:val="16"/>
      <w:szCs w:val="16"/>
      <w:lang w:val="es-AR"/>
    </w:rPr>
  </w:style>
  <w:style w:type="character" w:styleId="UnresolvedMention">
    <w:name w:val="Unresolved Mention"/>
    <w:basedOn w:val="DefaultParagraphFont"/>
    <w:uiPriority w:val="99"/>
    <w:semiHidden/>
    <w:unhideWhenUsed/>
    <w:rsid w:val="003A0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3691889">
      <w:bodyDiv w:val="1"/>
      <w:marLeft w:val="0"/>
      <w:marRight w:val="0"/>
      <w:marTop w:val="0"/>
      <w:marBottom w:val="0"/>
      <w:divBdr>
        <w:top w:val="none" w:sz="0" w:space="0" w:color="auto"/>
        <w:left w:val="none" w:sz="0" w:space="0" w:color="auto"/>
        <w:bottom w:val="none" w:sz="0" w:space="0" w:color="auto"/>
        <w:right w:val="none" w:sz="0" w:space="0" w:color="auto"/>
      </w:divBdr>
    </w:div>
    <w:div w:id="88695775">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29193974">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53055847">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74870576">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349186845">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28429377">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60609013">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18006224">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571627183">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697007555">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29454569">
      <w:bodyDiv w:val="1"/>
      <w:marLeft w:val="0"/>
      <w:marRight w:val="0"/>
      <w:marTop w:val="0"/>
      <w:marBottom w:val="0"/>
      <w:divBdr>
        <w:top w:val="none" w:sz="0" w:space="0" w:color="auto"/>
        <w:left w:val="none" w:sz="0" w:space="0" w:color="auto"/>
        <w:bottom w:val="none" w:sz="0" w:space="0" w:color="auto"/>
        <w:right w:val="none" w:sz="0" w:space="0" w:color="auto"/>
      </w:divBdr>
    </w:div>
    <w:div w:id="1047804339">
      <w:bodyDiv w:val="1"/>
      <w:marLeft w:val="0"/>
      <w:marRight w:val="0"/>
      <w:marTop w:val="0"/>
      <w:marBottom w:val="0"/>
      <w:divBdr>
        <w:top w:val="none" w:sz="0" w:space="0" w:color="auto"/>
        <w:left w:val="none" w:sz="0" w:space="0" w:color="auto"/>
        <w:bottom w:val="none" w:sz="0" w:space="0" w:color="auto"/>
        <w:right w:val="none" w:sz="0" w:space="0" w:color="auto"/>
      </w:divBdr>
    </w:div>
    <w:div w:id="1065223025">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19373624">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66673148">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03447663">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44993281">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42852628">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395355269">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76429560">
      <w:bodyDiv w:val="1"/>
      <w:marLeft w:val="0"/>
      <w:marRight w:val="0"/>
      <w:marTop w:val="0"/>
      <w:marBottom w:val="0"/>
      <w:divBdr>
        <w:top w:val="none" w:sz="0" w:space="0" w:color="auto"/>
        <w:left w:val="none" w:sz="0" w:space="0" w:color="auto"/>
        <w:bottom w:val="none" w:sz="0" w:space="0" w:color="auto"/>
        <w:right w:val="none" w:sz="0" w:space="0" w:color="auto"/>
      </w:divBdr>
    </w:div>
    <w:div w:id="1580865123">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37686539">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29918309">
      <w:bodyDiv w:val="1"/>
      <w:marLeft w:val="0"/>
      <w:marRight w:val="0"/>
      <w:marTop w:val="0"/>
      <w:marBottom w:val="0"/>
      <w:divBdr>
        <w:top w:val="none" w:sz="0" w:space="0" w:color="auto"/>
        <w:left w:val="none" w:sz="0" w:space="0" w:color="auto"/>
        <w:bottom w:val="none" w:sz="0" w:space="0" w:color="auto"/>
        <w:right w:val="none" w:sz="0" w:space="0" w:color="auto"/>
      </w:divBdr>
    </w:div>
    <w:div w:id="1735280464">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36800257">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19055387">
      <w:bodyDiv w:val="1"/>
      <w:marLeft w:val="0"/>
      <w:marRight w:val="0"/>
      <w:marTop w:val="0"/>
      <w:marBottom w:val="0"/>
      <w:divBdr>
        <w:top w:val="none" w:sz="0" w:space="0" w:color="auto"/>
        <w:left w:val="none" w:sz="0" w:space="0" w:color="auto"/>
        <w:bottom w:val="none" w:sz="0" w:space="0" w:color="auto"/>
        <w:right w:val="none" w:sz="0" w:space="0" w:color="auto"/>
      </w:divBdr>
    </w:div>
    <w:div w:id="191928744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39679235">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 w:id="2088385051">
      <w:bodyDiv w:val="1"/>
      <w:marLeft w:val="0"/>
      <w:marRight w:val="0"/>
      <w:marTop w:val="0"/>
      <w:marBottom w:val="0"/>
      <w:divBdr>
        <w:top w:val="none" w:sz="0" w:space="0" w:color="auto"/>
        <w:left w:val="none" w:sz="0" w:space="0" w:color="auto"/>
        <w:bottom w:val="none" w:sz="0" w:space="0" w:color="auto"/>
        <w:right w:val="none" w:sz="0" w:space="0" w:color="auto"/>
      </w:divBdr>
    </w:div>
    <w:div w:id="2097091099">
      <w:bodyDiv w:val="1"/>
      <w:marLeft w:val="0"/>
      <w:marRight w:val="0"/>
      <w:marTop w:val="0"/>
      <w:marBottom w:val="0"/>
      <w:divBdr>
        <w:top w:val="none" w:sz="0" w:space="0" w:color="auto"/>
        <w:left w:val="none" w:sz="0" w:space="0" w:color="auto"/>
        <w:bottom w:val="none" w:sz="0" w:space="0" w:color="auto"/>
        <w:right w:val="none" w:sz="0" w:space="0" w:color="auto"/>
      </w:divBdr>
    </w:div>
    <w:div w:id="214257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parte.se"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nv.gob.ar" TargetMode="External"/><Relationship Id="rId20"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4EDDC-3BEA-4484-BE8A-12CFF3ADFAD2}">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536231</vt:lpwstr>
  </property>
  <property fmtid="{D5CDD505-2E9C-101B-9397-08002B2CF9AE}" pid="4" name="OptimizationTime">
    <vt:lpwstr>20230111_1210</vt:lpwstr>
  </property>
</Properties>
</file>

<file path=docProps/app.xml><?xml version="1.0" encoding="utf-8"?>
<Properties xmlns="http://schemas.openxmlformats.org/officeDocument/2006/extended-properties" xmlns:vt="http://schemas.openxmlformats.org/officeDocument/2006/docPropsVTypes">
  <Template>CPPBALAN.DOT</Template>
  <TotalTime>4</TotalTime>
  <Pages>53</Pages>
  <Words>14214</Words>
  <Characters>93686</Characters>
  <Application>Microsoft Office Word</Application>
  <DocSecurity>0</DocSecurity>
  <Lines>780</Lines>
  <Paragraphs>215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SOCIEDAD ANONIMA AGRICOLA INDUSTRIAL</vt:lpstr>
    </vt:vector>
  </TitlesOfParts>
  <Manager/>
  <Company/>
  <LinksUpToDate>false</LinksUpToDate>
  <CharactersWithSpaces>107685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Constanza M Orlando</cp:lastModifiedBy>
  <cp:revision>3</cp:revision>
  <cp:lastPrinted>2023-01-05T19:28:00Z</cp:lastPrinted>
  <dcterms:created xsi:type="dcterms:W3CDTF">2023-01-11T14:59:00Z</dcterms:created>
  <dcterms:modified xsi:type="dcterms:W3CDTF">2023-01-11T15:02:00Z</dcterms:modified>
  <cp:category/>
</cp:coreProperties>
</file>